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E67A4" w14:textId="3D5A33BB" w:rsidR="006B798E" w:rsidRDefault="000636E3" w:rsidP="007A39D7">
      <w:pPr>
        <w:pStyle w:val="Heading1"/>
      </w:pPr>
      <w:bookmarkStart w:id="0" w:name="_Hlk144280150"/>
      <w:r>
        <w:t xml:space="preserve">Mathematics 3-6 multi-age – Year B – Unit </w:t>
      </w:r>
      <w:r w:rsidR="6B91E026">
        <w:t>1</w:t>
      </w:r>
      <w:bookmarkEnd w:id="0"/>
    </w:p>
    <w:p w14:paraId="273ACE3B" w14:textId="77777777" w:rsidR="007A39D7" w:rsidRDefault="00605171" w:rsidP="00A34EBF">
      <w:pPr>
        <w:jc w:val="center"/>
      </w:pPr>
      <w:r w:rsidRPr="006B798E">
        <w:rPr>
          <w:noProof/>
        </w:rPr>
        <w:drawing>
          <wp:inline distT="0" distB="0" distL="0" distR="0" wp14:anchorId="18AF66D7" wp14:editId="5FBA399F">
            <wp:extent cx="7448550" cy="451411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1577" cy="4534133"/>
                    </a:xfrm>
                    <a:prstGeom prst="rect">
                      <a:avLst/>
                    </a:prstGeom>
                    <a:noFill/>
                    <a:ln>
                      <a:noFill/>
                    </a:ln>
                  </pic:spPr>
                </pic:pic>
              </a:graphicData>
            </a:graphic>
          </wp:inline>
        </w:drawing>
      </w:r>
      <w:r w:rsidR="007A39D7">
        <w:br w:type="page"/>
      </w:r>
    </w:p>
    <w:p w14:paraId="58226657" w14:textId="77777777" w:rsidR="00B8021B" w:rsidRDefault="00AC3A8A" w:rsidP="0019402E">
      <w:pPr>
        <w:pStyle w:val="TOCHeading"/>
        <w:rPr>
          <w:noProof/>
        </w:rPr>
      </w:pPr>
      <w:r>
        <w:rPr>
          <w:noProof/>
        </w:rPr>
        <w:lastRenderedPageBreak/>
        <w:t>Contents</w:t>
      </w:r>
      <w:r w:rsidR="0019402E">
        <w:rPr>
          <w:noProof/>
          <w:shd w:val="clear" w:color="auto" w:fill="E6E6E6"/>
        </w:rPr>
        <w:fldChar w:fldCharType="begin"/>
      </w:r>
      <w:r w:rsidR="0019402E">
        <w:rPr>
          <w:noProof/>
          <w:shd w:val="clear" w:color="auto" w:fill="E6E6E6"/>
        </w:rPr>
        <w:instrText xml:space="preserve"> TOC \o "2-3" \h \z \u </w:instrText>
      </w:r>
      <w:r w:rsidR="0019402E">
        <w:rPr>
          <w:noProof/>
          <w:shd w:val="clear" w:color="auto" w:fill="E6E6E6"/>
        </w:rPr>
        <w:fldChar w:fldCharType="separate"/>
      </w:r>
    </w:p>
    <w:p w14:paraId="3ABCF0FF" w14:textId="3B786012"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0986" w:history="1">
        <w:r w:rsidR="00B8021B" w:rsidRPr="001854A8">
          <w:rPr>
            <w:rStyle w:val="Hyperlink"/>
          </w:rPr>
          <w:t>Unit description and duration</w:t>
        </w:r>
        <w:r w:rsidR="00B8021B">
          <w:rPr>
            <w:webHidden/>
          </w:rPr>
          <w:tab/>
        </w:r>
        <w:r w:rsidR="00B8021B">
          <w:rPr>
            <w:webHidden/>
          </w:rPr>
          <w:fldChar w:fldCharType="begin"/>
        </w:r>
        <w:r w:rsidR="00B8021B">
          <w:rPr>
            <w:webHidden/>
          </w:rPr>
          <w:instrText xml:space="preserve"> PAGEREF _Toc144740986 \h </w:instrText>
        </w:r>
        <w:r w:rsidR="00B8021B">
          <w:rPr>
            <w:webHidden/>
          </w:rPr>
        </w:r>
        <w:r w:rsidR="00B8021B">
          <w:rPr>
            <w:webHidden/>
          </w:rPr>
          <w:fldChar w:fldCharType="separate"/>
        </w:r>
        <w:r w:rsidR="00B8021B">
          <w:rPr>
            <w:webHidden/>
          </w:rPr>
          <w:t>5</w:t>
        </w:r>
        <w:r w:rsidR="00B8021B">
          <w:rPr>
            <w:webHidden/>
          </w:rPr>
          <w:fldChar w:fldCharType="end"/>
        </w:r>
      </w:hyperlink>
    </w:p>
    <w:p w14:paraId="7D7634DC" w14:textId="69CCE048"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87" w:history="1">
        <w:r w:rsidR="00B8021B" w:rsidRPr="001854A8">
          <w:rPr>
            <w:rStyle w:val="Hyperlink"/>
            <w:noProof/>
          </w:rPr>
          <w:t>Syllabus outcomes</w:t>
        </w:r>
        <w:r w:rsidR="00B8021B">
          <w:rPr>
            <w:noProof/>
            <w:webHidden/>
          </w:rPr>
          <w:tab/>
        </w:r>
        <w:r w:rsidR="00B8021B">
          <w:rPr>
            <w:noProof/>
            <w:webHidden/>
          </w:rPr>
          <w:fldChar w:fldCharType="begin"/>
        </w:r>
        <w:r w:rsidR="00B8021B">
          <w:rPr>
            <w:noProof/>
            <w:webHidden/>
          </w:rPr>
          <w:instrText xml:space="preserve"> PAGEREF _Toc144740987 \h </w:instrText>
        </w:r>
        <w:r w:rsidR="00B8021B">
          <w:rPr>
            <w:noProof/>
            <w:webHidden/>
          </w:rPr>
        </w:r>
        <w:r w:rsidR="00B8021B">
          <w:rPr>
            <w:noProof/>
            <w:webHidden/>
          </w:rPr>
          <w:fldChar w:fldCharType="separate"/>
        </w:r>
        <w:r w:rsidR="00B8021B">
          <w:rPr>
            <w:noProof/>
            <w:webHidden/>
          </w:rPr>
          <w:t>5</w:t>
        </w:r>
        <w:r w:rsidR="00B8021B">
          <w:rPr>
            <w:noProof/>
            <w:webHidden/>
          </w:rPr>
          <w:fldChar w:fldCharType="end"/>
        </w:r>
      </w:hyperlink>
    </w:p>
    <w:p w14:paraId="3AD6CE0A" w14:textId="52321F33"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88" w:history="1">
        <w:r w:rsidR="00B8021B" w:rsidRPr="001854A8">
          <w:rPr>
            <w:rStyle w:val="Hyperlink"/>
            <w:noProof/>
          </w:rPr>
          <w:t>Working mathematically</w:t>
        </w:r>
        <w:r w:rsidR="00B8021B">
          <w:rPr>
            <w:noProof/>
            <w:webHidden/>
          </w:rPr>
          <w:tab/>
        </w:r>
        <w:r w:rsidR="00B8021B">
          <w:rPr>
            <w:noProof/>
            <w:webHidden/>
          </w:rPr>
          <w:fldChar w:fldCharType="begin"/>
        </w:r>
        <w:r w:rsidR="00B8021B">
          <w:rPr>
            <w:noProof/>
            <w:webHidden/>
          </w:rPr>
          <w:instrText xml:space="preserve"> PAGEREF _Toc144740988 \h </w:instrText>
        </w:r>
        <w:r w:rsidR="00B8021B">
          <w:rPr>
            <w:noProof/>
            <w:webHidden/>
          </w:rPr>
        </w:r>
        <w:r w:rsidR="00B8021B">
          <w:rPr>
            <w:noProof/>
            <w:webHidden/>
          </w:rPr>
          <w:fldChar w:fldCharType="separate"/>
        </w:r>
        <w:r w:rsidR="00B8021B">
          <w:rPr>
            <w:noProof/>
            <w:webHidden/>
          </w:rPr>
          <w:t>6</w:t>
        </w:r>
        <w:r w:rsidR="00B8021B">
          <w:rPr>
            <w:noProof/>
            <w:webHidden/>
          </w:rPr>
          <w:fldChar w:fldCharType="end"/>
        </w:r>
      </w:hyperlink>
    </w:p>
    <w:p w14:paraId="5DAB21AF" w14:textId="7D3ECEFD"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89" w:history="1">
        <w:r w:rsidR="00B8021B" w:rsidRPr="001854A8">
          <w:rPr>
            <w:rStyle w:val="Hyperlink"/>
            <w:noProof/>
          </w:rPr>
          <w:t>Student prior learning</w:t>
        </w:r>
        <w:r w:rsidR="00B8021B">
          <w:rPr>
            <w:noProof/>
            <w:webHidden/>
          </w:rPr>
          <w:tab/>
        </w:r>
        <w:r w:rsidR="00B8021B">
          <w:rPr>
            <w:noProof/>
            <w:webHidden/>
          </w:rPr>
          <w:fldChar w:fldCharType="begin"/>
        </w:r>
        <w:r w:rsidR="00B8021B">
          <w:rPr>
            <w:noProof/>
            <w:webHidden/>
          </w:rPr>
          <w:instrText xml:space="preserve"> PAGEREF _Toc144740989 \h </w:instrText>
        </w:r>
        <w:r w:rsidR="00B8021B">
          <w:rPr>
            <w:noProof/>
            <w:webHidden/>
          </w:rPr>
        </w:r>
        <w:r w:rsidR="00B8021B">
          <w:rPr>
            <w:noProof/>
            <w:webHidden/>
          </w:rPr>
          <w:fldChar w:fldCharType="separate"/>
        </w:r>
        <w:r w:rsidR="00B8021B">
          <w:rPr>
            <w:noProof/>
            <w:webHidden/>
          </w:rPr>
          <w:t>7</w:t>
        </w:r>
        <w:r w:rsidR="00B8021B">
          <w:rPr>
            <w:noProof/>
            <w:webHidden/>
          </w:rPr>
          <w:fldChar w:fldCharType="end"/>
        </w:r>
      </w:hyperlink>
    </w:p>
    <w:p w14:paraId="09381E6E" w14:textId="344FDE3A"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0990" w:history="1">
        <w:r w:rsidR="00B8021B" w:rsidRPr="001854A8">
          <w:rPr>
            <w:rStyle w:val="Hyperlink"/>
          </w:rPr>
          <w:t>Lesson overview and resources</w:t>
        </w:r>
        <w:r w:rsidR="00B8021B">
          <w:rPr>
            <w:webHidden/>
          </w:rPr>
          <w:tab/>
        </w:r>
        <w:r w:rsidR="00B8021B">
          <w:rPr>
            <w:webHidden/>
          </w:rPr>
          <w:fldChar w:fldCharType="begin"/>
        </w:r>
        <w:r w:rsidR="00B8021B">
          <w:rPr>
            <w:webHidden/>
          </w:rPr>
          <w:instrText xml:space="preserve"> PAGEREF _Toc144740990 \h </w:instrText>
        </w:r>
        <w:r w:rsidR="00B8021B">
          <w:rPr>
            <w:webHidden/>
          </w:rPr>
        </w:r>
        <w:r w:rsidR="00B8021B">
          <w:rPr>
            <w:webHidden/>
          </w:rPr>
          <w:fldChar w:fldCharType="separate"/>
        </w:r>
        <w:r w:rsidR="00B8021B">
          <w:rPr>
            <w:webHidden/>
          </w:rPr>
          <w:t>8</w:t>
        </w:r>
        <w:r w:rsidR="00B8021B">
          <w:rPr>
            <w:webHidden/>
          </w:rPr>
          <w:fldChar w:fldCharType="end"/>
        </w:r>
      </w:hyperlink>
    </w:p>
    <w:p w14:paraId="48F40BFF" w14:textId="5854A536"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0991" w:history="1">
        <w:r w:rsidR="00B8021B" w:rsidRPr="001854A8">
          <w:rPr>
            <w:rStyle w:val="Hyperlink"/>
          </w:rPr>
          <w:t>Lesson 1</w:t>
        </w:r>
        <w:r w:rsidR="00B8021B">
          <w:rPr>
            <w:webHidden/>
          </w:rPr>
          <w:tab/>
        </w:r>
        <w:r w:rsidR="00B8021B">
          <w:rPr>
            <w:webHidden/>
          </w:rPr>
          <w:fldChar w:fldCharType="begin"/>
        </w:r>
        <w:r w:rsidR="00B8021B">
          <w:rPr>
            <w:webHidden/>
          </w:rPr>
          <w:instrText xml:space="preserve"> PAGEREF _Toc144740991 \h </w:instrText>
        </w:r>
        <w:r w:rsidR="00B8021B">
          <w:rPr>
            <w:webHidden/>
          </w:rPr>
        </w:r>
        <w:r w:rsidR="00B8021B">
          <w:rPr>
            <w:webHidden/>
          </w:rPr>
          <w:fldChar w:fldCharType="separate"/>
        </w:r>
        <w:r w:rsidR="00B8021B">
          <w:rPr>
            <w:webHidden/>
          </w:rPr>
          <w:t>18</w:t>
        </w:r>
        <w:r w:rsidR="00B8021B">
          <w:rPr>
            <w:webHidden/>
          </w:rPr>
          <w:fldChar w:fldCharType="end"/>
        </w:r>
      </w:hyperlink>
    </w:p>
    <w:p w14:paraId="557D0BA7" w14:textId="05B6B39A"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92" w:history="1">
        <w:r w:rsidR="00B8021B" w:rsidRPr="001854A8">
          <w:rPr>
            <w:rStyle w:val="Hyperlink"/>
            <w:noProof/>
          </w:rPr>
          <w:t>Daily number sense: Place value game – 10 minutes</w:t>
        </w:r>
        <w:r w:rsidR="00B8021B">
          <w:rPr>
            <w:noProof/>
            <w:webHidden/>
          </w:rPr>
          <w:tab/>
        </w:r>
        <w:r w:rsidR="00B8021B">
          <w:rPr>
            <w:noProof/>
            <w:webHidden/>
          </w:rPr>
          <w:fldChar w:fldCharType="begin"/>
        </w:r>
        <w:r w:rsidR="00B8021B">
          <w:rPr>
            <w:noProof/>
            <w:webHidden/>
          </w:rPr>
          <w:instrText xml:space="preserve"> PAGEREF _Toc144740992 \h </w:instrText>
        </w:r>
        <w:r w:rsidR="00B8021B">
          <w:rPr>
            <w:noProof/>
            <w:webHidden/>
          </w:rPr>
        </w:r>
        <w:r w:rsidR="00B8021B">
          <w:rPr>
            <w:noProof/>
            <w:webHidden/>
          </w:rPr>
          <w:fldChar w:fldCharType="separate"/>
        </w:r>
        <w:r w:rsidR="00B8021B">
          <w:rPr>
            <w:noProof/>
            <w:webHidden/>
          </w:rPr>
          <w:t>18</w:t>
        </w:r>
        <w:r w:rsidR="00B8021B">
          <w:rPr>
            <w:noProof/>
            <w:webHidden/>
          </w:rPr>
          <w:fldChar w:fldCharType="end"/>
        </w:r>
      </w:hyperlink>
    </w:p>
    <w:p w14:paraId="3934F397" w14:textId="75DA2417"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93" w:history="1">
        <w:r w:rsidR="00B8021B" w:rsidRPr="001854A8">
          <w:rPr>
            <w:rStyle w:val="Hyperlink"/>
            <w:noProof/>
          </w:rPr>
          <w:t>Core lesson 1: Making and representing numbers – 30 minutes</w:t>
        </w:r>
        <w:r w:rsidR="00B8021B">
          <w:rPr>
            <w:noProof/>
            <w:webHidden/>
          </w:rPr>
          <w:tab/>
        </w:r>
        <w:r w:rsidR="00B8021B">
          <w:rPr>
            <w:noProof/>
            <w:webHidden/>
          </w:rPr>
          <w:fldChar w:fldCharType="begin"/>
        </w:r>
        <w:r w:rsidR="00B8021B">
          <w:rPr>
            <w:noProof/>
            <w:webHidden/>
          </w:rPr>
          <w:instrText xml:space="preserve"> PAGEREF _Toc144740993 \h </w:instrText>
        </w:r>
        <w:r w:rsidR="00B8021B">
          <w:rPr>
            <w:noProof/>
            <w:webHidden/>
          </w:rPr>
        </w:r>
        <w:r w:rsidR="00B8021B">
          <w:rPr>
            <w:noProof/>
            <w:webHidden/>
          </w:rPr>
          <w:fldChar w:fldCharType="separate"/>
        </w:r>
        <w:r w:rsidR="00B8021B">
          <w:rPr>
            <w:noProof/>
            <w:webHidden/>
          </w:rPr>
          <w:t>20</w:t>
        </w:r>
        <w:r w:rsidR="00B8021B">
          <w:rPr>
            <w:noProof/>
            <w:webHidden/>
          </w:rPr>
          <w:fldChar w:fldCharType="end"/>
        </w:r>
      </w:hyperlink>
    </w:p>
    <w:p w14:paraId="3F71AD3D" w14:textId="2CD453EE"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94" w:history="1">
        <w:r w:rsidR="00B8021B" w:rsidRPr="001854A8">
          <w:rPr>
            <w:rStyle w:val="Hyperlink"/>
            <w:noProof/>
          </w:rPr>
          <w:t>Core lesson 2: Understanding and Ordering numbers – 20 minutes</w:t>
        </w:r>
        <w:r w:rsidR="00B8021B">
          <w:rPr>
            <w:noProof/>
            <w:webHidden/>
          </w:rPr>
          <w:tab/>
        </w:r>
        <w:r w:rsidR="00B8021B">
          <w:rPr>
            <w:noProof/>
            <w:webHidden/>
          </w:rPr>
          <w:fldChar w:fldCharType="begin"/>
        </w:r>
        <w:r w:rsidR="00B8021B">
          <w:rPr>
            <w:noProof/>
            <w:webHidden/>
          </w:rPr>
          <w:instrText xml:space="preserve"> PAGEREF _Toc144740994 \h </w:instrText>
        </w:r>
        <w:r w:rsidR="00B8021B">
          <w:rPr>
            <w:noProof/>
            <w:webHidden/>
          </w:rPr>
        </w:r>
        <w:r w:rsidR="00B8021B">
          <w:rPr>
            <w:noProof/>
            <w:webHidden/>
          </w:rPr>
          <w:fldChar w:fldCharType="separate"/>
        </w:r>
        <w:r w:rsidR="00B8021B">
          <w:rPr>
            <w:noProof/>
            <w:webHidden/>
          </w:rPr>
          <w:t>22</w:t>
        </w:r>
        <w:r w:rsidR="00B8021B">
          <w:rPr>
            <w:noProof/>
            <w:webHidden/>
          </w:rPr>
          <w:fldChar w:fldCharType="end"/>
        </w:r>
      </w:hyperlink>
    </w:p>
    <w:p w14:paraId="070FDEA5" w14:textId="4FADA68B"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95" w:history="1">
        <w:r w:rsidR="00B8021B" w:rsidRPr="001854A8">
          <w:rPr>
            <w:rStyle w:val="Hyperlink"/>
            <w:noProof/>
          </w:rPr>
          <w:t>Discuss and connect the mathematics – 10 minutes</w:t>
        </w:r>
        <w:r w:rsidR="00B8021B">
          <w:rPr>
            <w:noProof/>
            <w:webHidden/>
          </w:rPr>
          <w:tab/>
        </w:r>
        <w:r w:rsidR="00B8021B">
          <w:rPr>
            <w:noProof/>
            <w:webHidden/>
          </w:rPr>
          <w:fldChar w:fldCharType="begin"/>
        </w:r>
        <w:r w:rsidR="00B8021B">
          <w:rPr>
            <w:noProof/>
            <w:webHidden/>
          </w:rPr>
          <w:instrText xml:space="preserve"> PAGEREF _Toc144740995 \h </w:instrText>
        </w:r>
        <w:r w:rsidR="00B8021B">
          <w:rPr>
            <w:noProof/>
            <w:webHidden/>
          </w:rPr>
        </w:r>
        <w:r w:rsidR="00B8021B">
          <w:rPr>
            <w:noProof/>
            <w:webHidden/>
          </w:rPr>
          <w:fldChar w:fldCharType="separate"/>
        </w:r>
        <w:r w:rsidR="00B8021B">
          <w:rPr>
            <w:noProof/>
            <w:webHidden/>
          </w:rPr>
          <w:t>23</w:t>
        </w:r>
        <w:r w:rsidR="00B8021B">
          <w:rPr>
            <w:noProof/>
            <w:webHidden/>
          </w:rPr>
          <w:fldChar w:fldCharType="end"/>
        </w:r>
      </w:hyperlink>
    </w:p>
    <w:p w14:paraId="06DD1F7C" w14:textId="49726371"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0996" w:history="1">
        <w:r w:rsidR="00B8021B" w:rsidRPr="001854A8">
          <w:rPr>
            <w:rStyle w:val="Hyperlink"/>
          </w:rPr>
          <w:t>Lesson 2</w:t>
        </w:r>
        <w:r w:rsidR="00B8021B">
          <w:rPr>
            <w:webHidden/>
          </w:rPr>
          <w:tab/>
        </w:r>
        <w:r w:rsidR="00B8021B">
          <w:rPr>
            <w:webHidden/>
          </w:rPr>
          <w:fldChar w:fldCharType="begin"/>
        </w:r>
        <w:r w:rsidR="00B8021B">
          <w:rPr>
            <w:webHidden/>
          </w:rPr>
          <w:instrText xml:space="preserve"> PAGEREF _Toc144740996 \h </w:instrText>
        </w:r>
        <w:r w:rsidR="00B8021B">
          <w:rPr>
            <w:webHidden/>
          </w:rPr>
        </w:r>
        <w:r w:rsidR="00B8021B">
          <w:rPr>
            <w:webHidden/>
          </w:rPr>
          <w:fldChar w:fldCharType="separate"/>
        </w:r>
        <w:r w:rsidR="00B8021B">
          <w:rPr>
            <w:webHidden/>
          </w:rPr>
          <w:t>25</w:t>
        </w:r>
        <w:r w:rsidR="00B8021B">
          <w:rPr>
            <w:webHidden/>
          </w:rPr>
          <w:fldChar w:fldCharType="end"/>
        </w:r>
      </w:hyperlink>
    </w:p>
    <w:p w14:paraId="6C0D8CB8" w14:textId="18825313"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97" w:history="1">
        <w:r w:rsidR="00B8021B" w:rsidRPr="001854A8">
          <w:rPr>
            <w:rStyle w:val="Hyperlink"/>
            <w:noProof/>
          </w:rPr>
          <w:t>Daily number sense: Hit it 99 999 – 10 minutes</w:t>
        </w:r>
        <w:r w:rsidR="00B8021B">
          <w:rPr>
            <w:noProof/>
            <w:webHidden/>
          </w:rPr>
          <w:tab/>
        </w:r>
        <w:r w:rsidR="00B8021B">
          <w:rPr>
            <w:noProof/>
            <w:webHidden/>
          </w:rPr>
          <w:fldChar w:fldCharType="begin"/>
        </w:r>
        <w:r w:rsidR="00B8021B">
          <w:rPr>
            <w:noProof/>
            <w:webHidden/>
          </w:rPr>
          <w:instrText xml:space="preserve"> PAGEREF _Toc144740997 \h </w:instrText>
        </w:r>
        <w:r w:rsidR="00B8021B">
          <w:rPr>
            <w:noProof/>
            <w:webHidden/>
          </w:rPr>
        </w:r>
        <w:r w:rsidR="00B8021B">
          <w:rPr>
            <w:noProof/>
            <w:webHidden/>
          </w:rPr>
          <w:fldChar w:fldCharType="separate"/>
        </w:r>
        <w:r w:rsidR="00B8021B">
          <w:rPr>
            <w:noProof/>
            <w:webHidden/>
          </w:rPr>
          <w:t>25</w:t>
        </w:r>
        <w:r w:rsidR="00B8021B">
          <w:rPr>
            <w:noProof/>
            <w:webHidden/>
          </w:rPr>
          <w:fldChar w:fldCharType="end"/>
        </w:r>
      </w:hyperlink>
    </w:p>
    <w:p w14:paraId="5EDC6348" w14:textId="76EB5CED"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98" w:history="1">
        <w:r w:rsidR="00B8021B" w:rsidRPr="001854A8">
          <w:rPr>
            <w:rStyle w:val="Hyperlink"/>
            <w:noProof/>
          </w:rPr>
          <w:t>Core lesson: Place Value – 45 minutes</w:t>
        </w:r>
        <w:r w:rsidR="00B8021B">
          <w:rPr>
            <w:noProof/>
            <w:webHidden/>
          </w:rPr>
          <w:tab/>
        </w:r>
        <w:r w:rsidR="00B8021B">
          <w:rPr>
            <w:noProof/>
            <w:webHidden/>
          </w:rPr>
          <w:fldChar w:fldCharType="begin"/>
        </w:r>
        <w:r w:rsidR="00B8021B">
          <w:rPr>
            <w:noProof/>
            <w:webHidden/>
          </w:rPr>
          <w:instrText xml:space="preserve"> PAGEREF _Toc144740998 \h </w:instrText>
        </w:r>
        <w:r w:rsidR="00B8021B">
          <w:rPr>
            <w:noProof/>
            <w:webHidden/>
          </w:rPr>
        </w:r>
        <w:r w:rsidR="00B8021B">
          <w:rPr>
            <w:noProof/>
            <w:webHidden/>
          </w:rPr>
          <w:fldChar w:fldCharType="separate"/>
        </w:r>
        <w:r w:rsidR="00B8021B">
          <w:rPr>
            <w:noProof/>
            <w:webHidden/>
          </w:rPr>
          <w:t>27</w:t>
        </w:r>
        <w:r w:rsidR="00B8021B">
          <w:rPr>
            <w:noProof/>
            <w:webHidden/>
          </w:rPr>
          <w:fldChar w:fldCharType="end"/>
        </w:r>
      </w:hyperlink>
    </w:p>
    <w:p w14:paraId="47D9A57C" w14:textId="437AD89B"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0999" w:history="1">
        <w:r w:rsidR="00B8021B" w:rsidRPr="001854A8">
          <w:rPr>
            <w:rStyle w:val="Hyperlink"/>
            <w:noProof/>
          </w:rPr>
          <w:t>Discuss and connect the mathematics – 10 minutes</w:t>
        </w:r>
        <w:r w:rsidR="00B8021B">
          <w:rPr>
            <w:noProof/>
            <w:webHidden/>
          </w:rPr>
          <w:tab/>
        </w:r>
        <w:r w:rsidR="00B8021B">
          <w:rPr>
            <w:noProof/>
            <w:webHidden/>
          </w:rPr>
          <w:fldChar w:fldCharType="begin"/>
        </w:r>
        <w:r w:rsidR="00B8021B">
          <w:rPr>
            <w:noProof/>
            <w:webHidden/>
          </w:rPr>
          <w:instrText xml:space="preserve"> PAGEREF _Toc144740999 \h </w:instrText>
        </w:r>
        <w:r w:rsidR="00B8021B">
          <w:rPr>
            <w:noProof/>
            <w:webHidden/>
          </w:rPr>
        </w:r>
        <w:r w:rsidR="00B8021B">
          <w:rPr>
            <w:noProof/>
            <w:webHidden/>
          </w:rPr>
          <w:fldChar w:fldCharType="separate"/>
        </w:r>
        <w:r w:rsidR="00B8021B">
          <w:rPr>
            <w:noProof/>
            <w:webHidden/>
          </w:rPr>
          <w:t>30</w:t>
        </w:r>
        <w:r w:rsidR="00B8021B">
          <w:rPr>
            <w:noProof/>
            <w:webHidden/>
          </w:rPr>
          <w:fldChar w:fldCharType="end"/>
        </w:r>
      </w:hyperlink>
    </w:p>
    <w:p w14:paraId="03AE6835" w14:textId="15580FB8"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00" w:history="1">
        <w:r w:rsidR="00B8021B" w:rsidRPr="001854A8">
          <w:rPr>
            <w:rStyle w:val="Hyperlink"/>
          </w:rPr>
          <w:t>Lesson 3</w:t>
        </w:r>
        <w:r w:rsidR="00B8021B">
          <w:rPr>
            <w:webHidden/>
          </w:rPr>
          <w:tab/>
        </w:r>
        <w:r w:rsidR="00B8021B">
          <w:rPr>
            <w:webHidden/>
          </w:rPr>
          <w:fldChar w:fldCharType="begin"/>
        </w:r>
        <w:r w:rsidR="00B8021B">
          <w:rPr>
            <w:webHidden/>
          </w:rPr>
          <w:instrText xml:space="preserve"> PAGEREF _Toc144741000 \h </w:instrText>
        </w:r>
        <w:r w:rsidR="00B8021B">
          <w:rPr>
            <w:webHidden/>
          </w:rPr>
        </w:r>
        <w:r w:rsidR="00B8021B">
          <w:rPr>
            <w:webHidden/>
          </w:rPr>
          <w:fldChar w:fldCharType="separate"/>
        </w:r>
        <w:r w:rsidR="00B8021B">
          <w:rPr>
            <w:webHidden/>
          </w:rPr>
          <w:t>32</w:t>
        </w:r>
        <w:r w:rsidR="00B8021B">
          <w:rPr>
            <w:webHidden/>
          </w:rPr>
          <w:fldChar w:fldCharType="end"/>
        </w:r>
      </w:hyperlink>
    </w:p>
    <w:p w14:paraId="54E06AC8" w14:textId="3F93CA4C"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01" w:history="1">
        <w:r w:rsidR="00B8021B" w:rsidRPr="001854A8">
          <w:rPr>
            <w:rStyle w:val="Hyperlink"/>
            <w:noProof/>
          </w:rPr>
          <w:t>Daily number sense: More or less – 15 minutes</w:t>
        </w:r>
        <w:r w:rsidR="00B8021B">
          <w:rPr>
            <w:noProof/>
            <w:webHidden/>
          </w:rPr>
          <w:tab/>
        </w:r>
        <w:r w:rsidR="00B8021B">
          <w:rPr>
            <w:noProof/>
            <w:webHidden/>
          </w:rPr>
          <w:fldChar w:fldCharType="begin"/>
        </w:r>
        <w:r w:rsidR="00B8021B">
          <w:rPr>
            <w:noProof/>
            <w:webHidden/>
          </w:rPr>
          <w:instrText xml:space="preserve"> PAGEREF _Toc144741001 \h </w:instrText>
        </w:r>
        <w:r w:rsidR="00B8021B">
          <w:rPr>
            <w:noProof/>
            <w:webHidden/>
          </w:rPr>
        </w:r>
        <w:r w:rsidR="00B8021B">
          <w:rPr>
            <w:noProof/>
            <w:webHidden/>
          </w:rPr>
          <w:fldChar w:fldCharType="separate"/>
        </w:r>
        <w:r w:rsidR="00B8021B">
          <w:rPr>
            <w:noProof/>
            <w:webHidden/>
          </w:rPr>
          <w:t>32</w:t>
        </w:r>
        <w:r w:rsidR="00B8021B">
          <w:rPr>
            <w:noProof/>
            <w:webHidden/>
          </w:rPr>
          <w:fldChar w:fldCharType="end"/>
        </w:r>
      </w:hyperlink>
    </w:p>
    <w:p w14:paraId="406D56F8" w14:textId="6E6C0B99"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02" w:history="1">
        <w:r w:rsidR="00B8021B" w:rsidRPr="001854A8">
          <w:rPr>
            <w:rStyle w:val="Hyperlink"/>
            <w:noProof/>
          </w:rPr>
          <w:t>Core lesson: Exploring the size of numbers – 50 minutes</w:t>
        </w:r>
        <w:r w:rsidR="00B8021B">
          <w:rPr>
            <w:noProof/>
            <w:webHidden/>
          </w:rPr>
          <w:tab/>
        </w:r>
        <w:r w:rsidR="00B8021B">
          <w:rPr>
            <w:noProof/>
            <w:webHidden/>
          </w:rPr>
          <w:fldChar w:fldCharType="begin"/>
        </w:r>
        <w:r w:rsidR="00B8021B">
          <w:rPr>
            <w:noProof/>
            <w:webHidden/>
          </w:rPr>
          <w:instrText xml:space="preserve"> PAGEREF _Toc144741002 \h </w:instrText>
        </w:r>
        <w:r w:rsidR="00B8021B">
          <w:rPr>
            <w:noProof/>
            <w:webHidden/>
          </w:rPr>
        </w:r>
        <w:r w:rsidR="00B8021B">
          <w:rPr>
            <w:noProof/>
            <w:webHidden/>
          </w:rPr>
          <w:fldChar w:fldCharType="separate"/>
        </w:r>
        <w:r w:rsidR="00B8021B">
          <w:rPr>
            <w:noProof/>
            <w:webHidden/>
          </w:rPr>
          <w:t>34</w:t>
        </w:r>
        <w:r w:rsidR="00B8021B">
          <w:rPr>
            <w:noProof/>
            <w:webHidden/>
          </w:rPr>
          <w:fldChar w:fldCharType="end"/>
        </w:r>
      </w:hyperlink>
    </w:p>
    <w:p w14:paraId="3DAE398B" w14:textId="1DEB86D2"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03" w:history="1">
        <w:r w:rsidR="00B8021B" w:rsidRPr="001854A8">
          <w:rPr>
            <w:rStyle w:val="Hyperlink"/>
            <w:noProof/>
          </w:rPr>
          <w:t>Discuss and connect the mathematics – 10 minutes</w:t>
        </w:r>
        <w:r w:rsidR="00B8021B">
          <w:rPr>
            <w:noProof/>
            <w:webHidden/>
          </w:rPr>
          <w:tab/>
        </w:r>
        <w:r w:rsidR="00B8021B">
          <w:rPr>
            <w:noProof/>
            <w:webHidden/>
          </w:rPr>
          <w:fldChar w:fldCharType="begin"/>
        </w:r>
        <w:r w:rsidR="00B8021B">
          <w:rPr>
            <w:noProof/>
            <w:webHidden/>
          </w:rPr>
          <w:instrText xml:space="preserve"> PAGEREF _Toc144741003 \h </w:instrText>
        </w:r>
        <w:r w:rsidR="00B8021B">
          <w:rPr>
            <w:noProof/>
            <w:webHidden/>
          </w:rPr>
        </w:r>
        <w:r w:rsidR="00B8021B">
          <w:rPr>
            <w:noProof/>
            <w:webHidden/>
          </w:rPr>
          <w:fldChar w:fldCharType="separate"/>
        </w:r>
        <w:r w:rsidR="00B8021B">
          <w:rPr>
            <w:noProof/>
            <w:webHidden/>
          </w:rPr>
          <w:t>37</w:t>
        </w:r>
        <w:r w:rsidR="00B8021B">
          <w:rPr>
            <w:noProof/>
            <w:webHidden/>
          </w:rPr>
          <w:fldChar w:fldCharType="end"/>
        </w:r>
      </w:hyperlink>
    </w:p>
    <w:p w14:paraId="5FE24DFB" w14:textId="7BDD6A5D"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04" w:history="1">
        <w:r w:rsidR="00B8021B" w:rsidRPr="001854A8">
          <w:rPr>
            <w:rStyle w:val="Hyperlink"/>
          </w:rPr>
          <w:t>Lesson 4</w:t>
        </w:r>
        <w:r w:rsidR="00B8021B">
          <w:rPr>
            <w:webHidden/>
          </w:rPr>
          <w:tab/>
        </w:r>
        <w:r w:rsidR="00B8021B">
          <w:rPr>
            <w:webHidden/>
          </w:rPr>
          <w:fldChar w:fldCharType="begin"/>
        </w:r>
        <w:r w:rsidR="00B8021B">
          <w:rPr>
            <w:webHidden/>
          </w:rPr>
          <w:instrText xml:space="preserve"> PAGEREF _Toc144741004 \h </w:instrText>
        </w:r>
        <w:r w:rsidR="00B8021B">
          <w:rPr>
            <w:webHidden/>
          </w:rPr>
        </w:r>
        <w:r w:rsidR="00B8021B">
          <w:rPr>
            <w:webHidden/>
          </w:rPr>
          <w:fldChar w:fldCharType="separate"/>
        </w:r>
        <w:r w:rsidR="00B8021B">
          <w:rPr>
            <w:webHidden/>
          </w:rPr>
          <w:t>39</w:t>
        </w:r>
        <w:r w:rsidR="00B8021B">
          <w:rPr>
            <w:webHidden/>
          </w:rPr>
          <w:fldChar w:fldCharType="end"/>
        </w:r>
      </w:hyperlink>
    </w:p>
    <w:p w14:paraId="07D670C7" w14:textId="5DE63020"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05" w:history="1">
        <w:r w:rsidR="00B8021B" w:rsidRPr="001854A8">
          <w:rPr>
            <w:rStyle w:val="Hyperlink"/>
            <w:noProof/>
          </w:rPr>
          <w:t>Daily number sense: Teacher choice – 10 minutes</w:t>
        </w:r>
        <w:r w:rsidR="00B8021B">
          <w:rPr>
            <w:noProof/>
            <w:webHidden/>
          </w:rPr>
          <w:tab/>
        </w:r>
        <w:r w:rsidR="00B8021B">
          <w:rPr>
            <w:noProof/>
            <w:webHidden/>
          </w:rPr>
          <w:fldChar w:fldCharType="begin"/>
        </w:r>
        <w:r w:rsidR="00B8021B">
          <w:rPr>
            <w:noProof/>
            <w:webHidden/>
          </w:rPr>
          <w:instrText xml:space="preserve"> PAGEREF _Toc144741005 \h </w:instrText>
        </w:r>
        <w:r w:rsidR="00B8021B">
          <w:rPr>
            <w:noProof/>
            <w:webHidden/>
          </w:rPr>
        </w:r>
        <w:r w:rsidR="00B8021B">
          <w:rPr>
            <w:noProof/>
            <w:webHidden/>
          </w:rPr>
          <w:fldChar w:fldCharType="separate"/>
        </w:r>
        <w:r w:rsidR="00B8021B">
          <w:rPr>
            <w:noProof/>
            <w:webHidden/>
          </w:rPr>
          <w:t>39</w:t>
        </w:r>
        <w:r w:rsidR="00B8021B">
          <w:rPr>
            <w:noProof/>
            <w:webHidden/>
          </w:rPr>
          <w:fldChar w:fldCharType="end"/>
        </w:r>
      </w:hyperlink>
    </w:p>
    <w:p w14:paraId="48B1268F" w14:textId="2310B31E"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06" w:history="1">
        <w:r w:rsidR="00B8021B" w:rsidRPr="001854A8">
          <w:rPr>
            <w:rStyle w:val="Hyperlink"/>
            <w:noProof/>
          </w:rPr>
          <w:t>Core lesson 1: Exploring decimals – 30 minutes</w:t>
        </w:r>
        <w:r w:rsidR="00B8021B">
          <w:rPr>
            <w:noProof/>
            <w:webHidden/>
          </w:rPr>
          <w:tab/>
        </w:r>
        <w:r w:rsidR="00B8021B">
          <w:rPr>
            <w:noProof/>
            <w:webHidden/>
          </w:rPr>
          <w:fldChar w:fldCharType="begin"/>
        </w:r>
        <w:r w:rsidR="00B8021B">
          <w:rPr>
            <w:noProof/>
            <w:webHidden/>
          </w:rPr>
          <w:instrText xml:space="preserve"> PAGEREF _Toc144741006 \h </w:instrText>
        </w:r>
        <w:r w:rsidR="00B8021B">
          <w:rPr>
            <w:noProof/>
            <w:webHidden/>
          </w:rPr>
        </w:r>
        <w:r w:rsidR="00B8021B">
          <w:rPr>
            <w:noProof/>
            <w:webHidden/>
          </w:rPr>
          <w:fldChar w:fldCharType="separate"/>
        </w:r>
        <w:r w:rsidR="00B8021B">
          <w:rPr>
            <w:noProof/>
            <w:webHidden/>
          </w:rPr>
          <w:t>39</w:t>
        </w:r>
        <w:r w:rsidR="00B8021B">
          <w:rPr>
            <w:noProof/>
            <w:webHidden/>
          </w:rPr>
          <w:fldChar w:fldCharType="end"/>
        </w:r>
      </w:hyperlink>
    </w:p>
    <w:p w14:paraId="4F21127E" w14:textId="353A0031"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07" w:history="1">
        <w:r w:rsidR="00B8021B" w:rsidRPr="001854A8">
          <w:rPr>
            <w:rStyle w:val="Hyperlink"/>
            <w:noProof/>
          </w:rPr>
          <w:t>Core lesson 2: Decimal Bingo – 20 minutes</w:t>
        </w:r>
        <w:r w:rsidR="00B8021B">
          <w:rPr>
            <w:noProof/>
            <w:webHidden/>
          </w:rPr>
          <w:tab/>
        </w:r>
        <w:r w:rsidR="00B8021B">
          <w:rPr>
            <w:noProof/>
            <w:webHidden/>
          </w:rPr>
          <w:fldChar w:fldCharType="begin"/>
        </w:r>
        <w:r w:rsidR="00B8021B">
          <w:rPr>
            <w:noProof/>
            <w:webHidden/>
          </w:rPr>
          <w:instrText xml:space="preserve"> PAGEREF _Toc144741007 \h </w:instrText>
        </w:r>
        <w:r w:rsidR="00B8021B">
          <w:rPr>
            <w:noProof/>
            <w:webHidden/>
          </w:rPr>
        </w:r>
        <w:r w:rsidR="00B8021B">
          <w:rPr>
            <w:noProof/>
            <w:webHidden/>
          </w:rPr>
          <w:fldChar w:fldCharType="separate"/>
        </w:r>
        <w:r w:rsidR="00B8021B">
          <w:rPr>
            <w:noProof/>
            <w:webHidden/>
          </w:rPr>
          <w:t>45</w:t>
        </w:r>
        <w:r w:rsidR="00B8021B">
          <w:rPr>
            <w:noProof/>
            <w:webHidden/>
          </w:rPr>
          <w:fldChar w:fldCharType="end"/>
        </w:r>
      </w:hyperlink>
    </w:p>
    <w:p w14:paraId="42CF3DBF" w14:textId="45E85849"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08" w:history="1">
        <w:r w:rsidR="00B8021B" w:rsidRPr="001854A8">
          <w:rPr>
            <w:rStyle w:val="Hyperlink"/>
            <w:noProof/>
          </w:rPr>
          <w:t>Consolidation and meaningful practice – 10 minutes</w:t>
        </w:r>
        <w:r w:rsidR="00B8021B">
          <w:rPr>
            <w:noProof/>
            <w:webHidden/>
          </w:rPr>
          <w:tab/>
        </w:r>
        <w:r w:rsidR="00B8021B">
          <w:rPr>
            <w:noProof/>
            <w:webHidden/>
          </w:rPr>
          <w:fldChar w:fldCharType="begin"/>
        </w:r>
        <w:r w:rsidR="00B8021B">
          <w:rPr>
            <w:noProof/>
            <w:webHidden/>
          </w:rPr>
          <w:instrText xml:space="preserve"> PAGEREF _Toc144741008 \h </w:instrText>
        </w:r>
        <w:r w:rsidR="00B8021B">
          <w:rPr>
            <w:noProof/>
            <w:webHidden/>
          </w:rPr>
        </w:r>
        <w:r w:rsidR="00B8021B">
          <w:rPr>
            <w:noProof/>
            <w:webHidden/>
          </w:rPr>
          <w:fldChar w:fldCharType="separate"/>
        </w:r>
        <w:r w:rsidR="00B8021B">
          <w:rPr>
            <w:noProof/>
            <w:webHidden/>
          </w:rPr>
          <w:t>46</w:t>
        </w:r>
        <w:r w:rsidR="00B8021B">
          <w:rPr>
            <w:noProof/>
            <w:webHidden/>
          </w:rPr>
          <w:fldChar w:fldCharType="end"/>
        </w:r>
      </w:hyperlink>
    </w:p>
    <w:p w14:paraId="2380974A" w14:textId="6CC7E242"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09" w:history="1">
        <w:r w:rsidR="00B8021B" w:rsidRPr="001854A8">
          <w:rPr>
            <w:rStyle w:val="Hyperlink"/>
          </w:rPr>
          <w:t>Lesson 5</w:t>
        </w:r>
        <w:r w:rsidR="00B8021B">
          <w:rPr>
            <w:webHidden/>
          </w:rPr>
          <w:tab/>
        </w:r>
        <w:r w:rsidR="00B8021B">
          <w:rPr>
            <w:webHidden/>
          </w:rPr>
          <w:fldChar w:fldCharType="begin"/>
        </w:r>
        <w:r w:rsidR="00B8021B">
          <w:rPr>
            <w:webHidden/>
          </w:rPr>
          <w:instrText xml:space="preserve"> PAGEREF _Toc144741009 \h </w:instrText>
        </w:r>
        <w:r w:rsidR="00B8021B">
          <w:rPr>
            <w:webHidden/>
          </w:rPr>
        </w:r>
        <w:r w:rsidR="00B8021B">
          <w:rPr>
            <w:webHidden/>
          </w:rPr>
          <w:fldChar w:fldCharType="separate"/>
        </w:r>
        <w:r w:rsidR="00B8021B">
          <w:rPr>
            <w:webHidden/>
          </w:rPr>
          <w:t>48</w:t>
        </w:r>
        <w:r w:rsidR="00B8021B">
          <w:rPr>
            <w:webHidden/>
          </w:rPr>
          <w:fldChar w:fldCharType="end"/>
        </w:r>
      </w:hyperlink>
    </w:p>
    <w:p w14:paraId="1738AFA0" w14:textId="4BFD8B76"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10" w:history="1">
        <w:r w:rsidR="00B8021B" w:rsidRPr="001854A8">
          <w:rPr>
            <w:rStyle w:val="Hyperlink"/>
            <w:noProof/>
          </w:rPr>
          <w:t>Daily number sense: Ordering decimals – 10 minutes</w:t>
        </w:r>
        <w:r w:rsidR="00B8021B">
          <w:rPr>
            <w:noProof/>
            <w:webHidden/>
          </w:rPr>
          <w:tab/>
        </w:r>
        <w:r w:rsidR="00B8021B">
          <w:rPr>
            <w:noProof/>
            <w:webHidden/>
          </w:rPr>
          <w:fldChar w:fldCharType="begin"/>
        </w:r>
        <w:r w:rsidR="00B8021B">
          <w:rPr>
            <w:noProof/>
            <w:webHidden/>
          </w:rPr>
          <w:instrText xml:space="preserve"> PAGEREF _Toc144741010 \h </w:instrText>
        </w:r>
        <w:r w:rsidR="00B8021B">
          <w:rPr>
            <w:noProof/>
            <w:webHidden/>
          </w:rPr>
        </w:r>
        <w:r w:rsidR="00B8021B">
          <w:rPr>
            <w:noProof/>
            <w:webHidden/>
          </w:rPr>
          <w:fldChar w:fldCharType="separate"/>
        </w:r>
        <w:r w:rsidR="00B8021B">
          <w:rPr>
            <w:noProof/>
            <w:webHidden/>
          </w:rPr>
          <w:t>48</w:t>
        </w:r>
        <w:r w:rsidR="00B8021B">
          <w:rPr>
            <w:noProof/>
            <w:webHidden/>
          </w:rPr>
          <w:fldChar w:fldCharType="end"/>
        </w:r>
      </w:hyperlink>
    </w:p>
    <w:p w14:paraId="74B65A60" w14:textId="1C38936D"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11" w:history="1">
        <w:r w:rsidR="00B8021B" w:rsidRPr="001854A8">
          <w:rPr>
            <w:rStyle w:val="Hyperlink"/>
            <w:noProof/>
          </w:rPr>
          <w:t>Core lesson: Base-10 patterns – 40 minutes</w:t>
        </w:r>
        <w:r w:rsidR="00B8021B">
          <w:rPr>
            <w:noProof/>
            <w:webHidden/>
          </w:rPr>
          <w:tab/>
        </w:r>
        <w:r w:rsidR="00B8021B">
          <w:rPr>
            <w:noProof/>
            <w:webHidden/>
          </w:rPr>
          <w:fldChar w:fldCharType="begin"/>
        </w:r>
        <w:r w:rsidR="00B8021B">
          <w:rPr>
            <w:noProof/>
            <w:webHidden/>
          </w:rPr>
          <w:instrText xml:space="preserve"> PAGEREF _Toc144741011 \h </w:instrText>
        </w:r>
        <w:r w:rsidR="00B8021B">
          <w:rPr>
            <w:noProof/>
            <w:webHidden/>
          </w:rPr>
        </w:r>
        <w:r w:rsidR="00B8021B">
          <w:rPr>
            <w:noProof/>
            <w:webHidden/>
          </w:rPr>
          <w:fldChar w:fldCharType="separate"/>
        </w:r>
        <w:r w:rsidR="00B8021B">
          <w:rPr>
            <w:noProof/>
            <w:webHidden/>
          </w:rPr>
          <w:t>50</w:t>
        </w:r>
        <w:r w:rsidR="00B8021B">
          <w:rPr>
            <w:noProof/>
            <w:webHidden/>
          </w:rPr>
          <w:fldChar w:fldCharType="end"/>
        </w:r>
      </w:hyperlink>
    </w:p>
    <w:p w14:paraId="12B5F922" w14:textId="4724F7F2"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12" w:history="1">
        <w:r w:rsidR="00B8021B" w:rsidRPr="001854A8">
          <w:rPr>
            <w:rStyle w:val="Hyperlink"/>
            <w:noProof/>
          </w:rPr>
          <w:t>Consolidation and meaningful practice – 20 minutes</w:t>
        </w:r>
        <w:r w:rsidR="00B8021B">
          <w:rPr>
            <w:noProof/>
            <w:webHidden/>
          </w:rPr>
          <w:tab/>
        </w:r>
        <w:r w:rsidR="00B8021B">
          <w:rPr>
            <w:noProof/>
            <w:webHidden/>
          </w:rPr>
          <w:fldChar w:fldCharType="begin"/>
        </w:r>
        <w:r w:rsidR="00B8021B">
          <w:rPr>
            <w:noProof/>
            <w:webHidden/>
          </w:rPr>
          <w:instrText xml:space="preserve"> PAGEREF _Toc144741012 \h </w:instrText>
        </w:r>
        <w:r w:rsidR="00B8021B">
          <w:rPr>
            <w:noProof/>
            <w:webHidden/>
          </w:rPr>
        </w:r>
        <w:r w:rsidR="00B8021B">
          <w:rPr>
            <w:noProof/>
            <w:webHidden/>
          </w:rPr>
          <w:fldChar w:fldCharType="separate"/>
        </w:r>
        <w:r w:rsidR="00B8021B">
          <w:rPr>
            <w:noProof/>
            <w:webHidden/>
          </w:rPr>
          <w:t>56</w:t>
        </w:r>
        <w:r w:rsidR="00B8021B">
          <w:rPr>
            <w:noProof/>
            <w:webHidden/>
          </w:rPr>
          <w:fldChar w:fldCharType="end"/>
        </w:r>
      </w:hyperlink>
    </w:p>
    <w:p w14:paraId="6A234253" w14:textId="2E65BE11"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13" w:history="1">
        <w:r w:rsidR="00B8021B" w:rsidRPr="001854A8">
          <w:rPr>
            <w:rStyle w:val="Hyperlink"/>
          </w:rPr>
          <w:t>Lesson 6</w:t>
        </w:r>
        <w:r w:rsidR="00B8021B">
          <w:rPr>
            <w:webHidden/>
          </w:rPr>
          <w:tab/>
        </w:r>
        <w:r w:rsidR="00B8021B">
          <w:rPr>
            <w:webHidden/>
          </w:rPr>
          <w:fldChar w:fldCharType="begin"/>
        </w:r>
        <w:r w:rsidR="00B8021B">
          <w:rPr>
            <w:webHidden/>
          </w:rPr>
          <w:instrText xml:space="preserve"> PAGEREF _Toc144741013 \h </w:instrText>
        </w:r>
        <w:r w:rsidR="00B8021B">
          <w:rPr>
            <w:webHidden/>
          </w:rPr>
        </w:r>
        <w:r w:rsidR="00B8021B">
          <w:rPr>
            <w:webHidden/>
          </w:rPr>
          <w:fldChar w:fldCharType="separate"/>
        </w:r>
        <w:r w:rsidR="00B8021B">
          <w:rPr>
            <w:webHidden/>
          </w:rPr>
          <w:t>59</w:t>
        </w:r>
        <w:r w:rsidR="00B8021B">
          <w:rPr>
            <w:webHidden/>
          </w:rPr>
          <w:fldChar w:fldCharType="end"/>
        </w:r>
      </w:hyperlink>
    </w:p>
    <w:p w14:paraId="65B45419" w14:textId="71C2CA3D"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14" w:history="1">
        <w:r w:rsidR="00B8021B" w:rsidRPr="001854A8">
          <w:rPr>
            <w:rStyle w:val="Hyperlink"/>
            <w:noProof/>
          </w:rPr>
          <w:t>Daily number sense: Ordering decimals – 10 minutes</w:t>
        </w:r>
        <w:r w:rsidR="00B8021B">
          <w:rPr>
            <w:noProof/>
            <w:webHidden/>
          </w:rPr>
          <w:tab/>
        </w:r>
        <w:r w:rsidR="00B8021B">
          <w:rPr>
            <w:noProof/>
            <w:webHidden/>
          </w:rPr>
          <w:fldChar w:fldCharType="begin"/>
        </w:r>
        <w:r w:rsidR="00B8021B">
          <w:rPr>
            <w:noProof/>
            <w:webHidden/>
          </w:rPr>
          <w:instrText xml:space="preserve"> PAGEREF _Toc144741014 \h </w:instrText>
        </w:r>
        <w:r w:rsidR="00B8021B">
          <w:rPr>
            <w:noProof/>
            <w:webHidden/>
          </w:rPr>
        </w:r>
        <w:r w:rsidR="00B8021B">
          <w:rPr>
            <w:noProof/>
            <w:webHidden/>
          </w:rPr>
          <w:fldChar w:fldCharType="separate"/>
        </w:r>
        <w:r w:rsidR="00B8021B">
          <w:rPr>
            <w:noProof/>
            <w:webHidden/>
          </w:rPr>
          <w:t>59</w:t>
        </w:r>
        <w:r w:rsidR="00B8021B">
          <w:rPr>
            <w:noProof/>
            <w:webHidden/>
          </w:rPr>
          <w:fldChar w:fldCharType="end"/>
        </w:r>
      </w:hyperlink>
    </w:p>
    <w:p w14:paraId="520B3D24" w14:textId="2AAC6AE3"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15" w:history="1">
        <w:r w:rsidR="00B8021B" w:rsidRPr="001854A8">
          <w:rPr>
            <w:rStyle w:val="Hyperlink"/>
            <w:noProof/>
          </w:rPr>
          <w:t>Core lesson – 45 minutes</w:t>
        </w:r>
        <w:r w:rsidR="00B8021B">
          <w:rPr>
            <w:noProof/>
            <w:webHidden/>
          </w:rPr>
          <w:tab/>
        </w:r>
        <w:r w:rsidR="00B8021B">
          <w:rPr>
            <w:noProof/>
            <w:webHidden/>
          </w:rPr>
          <w:fldChar w:fldCharType="begin"/>
        </w:r>
        <w:r w:rsidR="00B8021B">
          <w:rPr>
            <w:noProof/>
            <w:webHidden/>
          </w:rPr>
          <w:instrText xml:space="preserve"> PAGEREF _Toc144741015 \h </w:instrText>
        </w:r>
        <w:r w:rsidR="00B8021B">
          <w:rPr>
            <w:noProof/>
            <w:webHidden/>
          </w:rPr>
        </w:r>
        <w:r w:rsidR="00B8021B">
          <w:rPr>
            <w:noProof/>
            <w:webHidden/>
          </w:rPr>
          <w:fldChar w:fldCharType="separate"/>
        </w:r>
        <w:r w:rsidR="00B8021B">
          <w:rPr>
            <w:noProof/>
            <w:webHidden/>
          </w:rPr>
          <w:t>60</w:t>
        </w:r>
        <w:r w:rsidR="00B8021B">
          <w:rPr>
            <w:noProof/>
            <w:webHidden/>
          </w:rPr>
          <w:fldChar w:fldCharType="end"/>
        </w:r>
      </w:hyperlink>
    </w:p>
    <w:p w14:paraId="143563CD" w14:textId="0A2DD9B7"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16" w:history="1">
        <w:r w:rsidR="00B8021B" w:rsidRPr="001854A8">
          <w:rPr>
            <w:rStyle w:val="Hyperlink"/>
            <w:noProof/>
          </w:rPr>
          <w:t>Core lesson – 45 minutes</w:t>
        </w:r>
        <w:r w:rsidR="00B8021B">
          <w:rPr>
            <w:noProof/>
            <w:webHidden/>
          </w:rPr>
          <w:tab/>
        </w:r>
        <w:r w:rsidR="00B8021B">
          <w:rPr>
            <w:noProof/>
            <w:webHidden/>
          </w:rPr>
          <w:fldChar w:fldCharType="begin"/>
        </w:r>
        <w:r w:rsidR="00B8021B">
          <w:rPr>
            <w:noProof/>
            <w:webHidden/>
          </w:rPr>
          <w:instrText xml:space="preserve"> PAGEREF _Toc144741016 \h </w:instrText>
        </w:r>
        <w:r w:rsidR="00B8021B">
          <w:rPr>
            <w:noProof/>
            <w:webHidden/>
          </w:rPr>
        </w:r>
        <w:r w:rsidR="00B8021B">
          <w:rPr>
            <w:noProof/>
            <w:webHidden/>
          </w:rPr>
          <w:fldChar w:fldCharType="separate"/>
        </w:r>
        <w:r w:rsidR="00B8021B">
          <w:rPr>
            <w:noProof/>
            <w:webHidden/>
          </w:rPr>
          <w:t>64</w:t>
        </w:r>
        <w:r w:rsidR="00B8021B">
          <w:rPr>
            <w:noProof/>
            <w:webHidden/>
          </w:rPr>
          <w:fldChar w:fldCharType="end"/>
        </w:r>
      </w:hyperlink>
    </w:p>
    <w:p w14:paraId="5F425B27" w14:textId="65C52528"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17" w:history="1">
        <w:r w:rsidR="00B8021B" w:rsidRPr="001854A8">
          <w:rPr>
            <w:rStyle w:val="Hyperlink"/>
            <w:noProof/>
          </w:rPr>
          <w:t>Discuss and connect the mathematics – 5 minutes</w:t>
        </w:r>
        <w:r w:rsidR="00B8021B">
          <w:rPr>
            <w:noProof/>
            <w:webHidden/>
          </w:rPr>
          <w:tab/>
        </w:r>
        <w:r w:rsidR="00B8021B">
          <w:rPr>
            <w:noProof/>
            <w:webHidden/>
          </w:rPr>
          <w:fldChar w:fldCharType="begin"/>
        </w:r>
        <w:r w:rsidR="00B8021B">
          <w:rPr>
            <w:noProof/>
            <w:webHidden/>
          </w:rPr>
          <w:instrText xml:space="preserve"> PAGEREF _Toc144741017 \h </w:instrText>
        </w:r>
        <w:r w:rsidR="00B8021B">
          <w:rPr>
            <w:noProof/>
            <w:webHidden/>
          </w:rPr>
        </w:r>
        <w:r w:rsidR="00B8021B">
          <w:rPr>
            <w:noProof/>
            <w:webHidden/>
          </w:rPr>
          <w:fldChar w:fldCharType="separate"/>
        </w:r>
        <w:r w:rsidR="00B8021B">
          <w:rPr>
            <w:noProof/>
            <w:webHidden/>
          </w:rPr>
          <w:t>67</w:t>
        </w:r>
        <w:r w:rsidR="00B8021B">
          <w:rPr>
            <w:noProof/>
            <w:webHidden/>
          </w:rPr>
          <w:fldChar w:fldCharType="end"/>
        </w:r>
      </w:hyperlink>
    </w:p>
    <w:p w14:paraId="0FAFE367" w14:textId="284FE508"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18" w:history="1">
        <w:r w:rsidR="00B8021B" w:rsidRPr="001854A8">
          <w:rPr>
            <w:rStyle w:val="Hyperlink"/>
          </w:rPr>
          <w:t>Lesson 7</w:t>
        </w:r>
        <w:r w:rsidR="00B8021B">
          <w:rPr>
            <w:webHidden/>
          </w:rPr>
          <w:tab/>
        </w:r>
        <w:r w:rsidR="00B8021B">
          <w:rPr>
            <w:webHidden/>
          </w:rPr>
          <w:fldChar w:fldCharType="begin"/>
        </w:r>
        <w:r w:rsidR="00B8021B">
          <w:rPr>
            <w:webHidden/>
          </w:rPr>
          <w:instrText xml:space="preserve"> PAGEREF _Toc144741018 \h </w:instrText>
        </w:r>
        <w:r w:rsidR="00B8021B">
          <w:rPr>
            <w:webHidden/>
          </w:rPr>
        </w:r>
        <w:r w:rsidR="00B8021B">
          <w:rPr>
            <w:webHidden/>
          </w:rPr>
          <w:fldChar w:fldCharType="separate"/>
        </w:r>
        <w:r w:rsidR="00B8021B">
          <w:rPr>
            <w:webHidden/>
          </w:rPr>
          <w:t>68</w:t>
        </w:r>
        <w:r w:rsidR="00B8021B">
          <w:rPr>
            <w:webHidden/>
          </w:rPr>
          <w:fldChar w:fldCharType="end"/>
        </w:r>
      </w:hyperlink>
    </w:p>
    <w:p w14:paraId="69B3A009" w14:textId="2051259B"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19" w:history="1">
        <w:r w:rsidR="00B8021B" w:rsidRPr="001854A8">
          <w:rPr>
            <w:rStyle w:val="Hyperlink"/>
            <w:noProof/>
          </w:rPr>
          <w:t>Daily number sense: Decimal bingo – 15 minutes</w:t>
        </w:r>
        <w:r w:rsidR="00B8021B">
          <w:rPr>
            <w:noProof/>
            <w:webHidden/>
          </w:rPr>
          <w:tab/>
        </w:r>
        <w:r w:rsidR="00B8021B">
          <w:rPr>
            <w:noProof/>
            <w:webHidden/>
          </w:rPr>
          <w:fldChar w:fldCharType="begin"/>
        </w:r>
        <w:r w:rsidR="00B8021B">
          <w:rPr>
            <w:noProof/>
            <w:webHidden/>
          </w:rPr>
          <w:instrText xml:space="preserve"> PAGEREF _Toc144741019 \h </w:instrText>
        </w:r>
        <w:r w:rsidR="00B8021B">
          <w:rPr>
            <w:noProof/>
            <w:webHidden/>
          </w:rPr>
        </w:r>
        <w:r w:rsidR="00B8021B">
          <w:rPr>
            <w:noProof/>
            <w:webHidden/>
          </w:rPr>
          <w:fldChar w:fldCharType="separate"/>
        </w:r>
        <w:r w:rsidR="00B8021B">
          <w:rPr>
            <w:noProof/>
            <w:webHidden/>
          </w:rPr>
          <w:t>68</w:t>
        </w:r>
        <w:r w:rsidR="00B8021B">
          <w:rPr>
            <w:noProof/>
            <w:webHidden/>
          </w:rPr>
          <w:fldChar w:fldCharType="end"/>
        </w:r>
      </w:hyperlink>
    </w:p>
    <w:p w14:paraId="2B0F6D43" w14:textId="3F1006C8"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20" w:history="1">
        <w:r w:rsidR="00B8021B" w:rsidRPr="001854A8">
          <w:rPr>
            <w:rStyle w:val="Hyperlink"/>
            <w:noProof/>
          </w:rPr>
          <w:t>Core lesson: Making multiples – 15 minutes</w:t>
        </w:r>
        <w:r w:rsidR="00B8021B">
          <w:rPr>
            <w:noProof/>
            <w:webHidden/>
          </w:rPr>
          <w:tab/>
        </w:r>
        <w:r w:rsidR="00B8021B">
          <w:rPr>
            <w:noProof/>
            <w:webHidden/>
          </w:rPr>
          <w:fldChar w:fldCharType="begin"/>
        </w:r>
        <w:r w:rsidR="00B8021B">
          <w:rPr>
            <w:noProof/>
            <w:webHidden/>
          </w:rPr>
          <w:instrText xml:space="preserve"> PAGEREF _Toc144741020 \h </w:instrText>
        </w:r>
        <w:r w:rsidR="00B8021B">
          <w:rPr>
            <w:noProof/>
            <w:webHidden/>
          </w:rPr>
        </w:r>
        <w:r w:rsidR="00B8021B">
          <w:rPr>
            <w:noProof/>
            <w:webHidden/>
          </w:rPr>
          <w:fldChar w:fldCharType="separate"/>
        </w:r>
        <w:r w:rsidR="00B8021B">
          <w:rPr>
            <w:noProof/>
            <w:webHidden/>
          </w:rPr>
          <w:t>69</w:t>
        </w:r>
        <w:r w:rsidR="00B8021B">
          <w:rPr>
            <w:noProof/>
            <w:webHidden/>
          </w:rPr>
          <w:fldChar w:fldCharType="end"/>
        </w:r>
      </w:hyperlink>
    </w:p>
    <w:p w14:paraId="09DF5DB6" w14:textId="5A5BBF3E"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21" w:history="1">
        <w:r w:rsidR="00B8021B" w:rsidRPr="001854A8">
          <w:rPr>
            <w:rStyle w:val="Hyperlink"/>
            <w:noProof/>
          </w:rPr>
          <w:t>Core lesson – 30 minutes</w:t>
        </w:r>
        <w:r w:rsidR="00B8021B">
          <w:rPr>
            <w:noProof/>
            <w:webHidden/>
          </w:rPr>
          <w:tab/>
        </w:r>
        <w:r w:rsidR="00B8021B">
          <w:rPr>
            <w:noProof/>
            <w:webHidden/>
          </w:rPr>
          <w:fldChar w:fldCharType="begin"/>
        </w:r>
        <w:r w:rsidR="00B8021B">
          <w:rPr>
            <w:noProof/>
            <w:webHidden/>
          </w:rPr>
          <w:instrText xml:space="preserve"> PAGEREF _Toc144741021 \h </w:instrText>
        </w:r>
        <w:r w:rsidR="00B8021B">
          <w:rPr>
            <w:noProof/>
            <w:webHidden/>
          </w:rPr>
        </w:r>
        <w:r w:rsidR="00B8021B">
          <w:rPr>
            <w:noProof/>
            <w:webHidden/>
          </w:rPr>
          <w:fldChar w:fldCharType="separate"/>
        </w:r>
        <w:r w:rsidR="00B8021B">
          <w:rPr>
            <w:noProof/>
            <w:webHidden/>
          </w:rPr>
          <w:t>70</w:t>
        </w:r>
        <w:r w:rsidR="00B8021B">
          <w:rPr>
            <w:noProof/>
            <w:webHidden/>
          </w:rPr>
          <w:fldChar w:fldCharType="end"/>
        </w:r>
      </w:hyperlink>
    </w:p>
    <w:p w14:paraId="591AD5B3" w14:textId="47626321"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22" w:history="1">
        <w:r w:rsidR="00B8021B" w:rsidRPr="001854A8">
          <w:rPr>
            <w:rStyle w:val="Hyperlink"/>
            <w:noProof/>
          </w:rPr>
          <w:t>Core lesson – 30 minutes</w:t>
        </w:r>
        <w:r w:rsidR="00B8021B">
          <w:rPr>
            <w:noProof/>
            <w:webHidden/>
          </w:rPr>
          <w:tab/>
        </w:r>
        <w:r w:rsidR="00B8021B">
          <w:rPr>
            <w:noProof/>
            <w:webHidden/>
          </w:rPr>
          <w:fldChar w:fldCharType="begin"/>
        </w:r>
        <w:r w:rsidR="00B8021B">
          <w:rPr>
            <w:noProof/>
            <w:webHidden/>
          </w:rPr>
          <w:instrText xml:space="preserve"> PAGEREF _Toc144741022 \h </w:instrText>
        </w:r>
        <w:r w:rsidR="00B8021B">
          <w:rPr>
            <w:noProof/>
            <w:webHidden/>
          </w:rPr>
        </w:r>
        <w:r w:rsidR="00B8021B">
          <w:rPr>
            <w:noProof/>
            <w:webHidden/>
          </w:rPr>
          <w:fldChar w:fldCharType="separate"/>
        </w:r>
        <w:r w:rsidR="00B8021B">
          <w:rPr>
            <w:noProof/>
            <w:webHidden/>
          </w:rPr>
          <w:t>72</w:t>
        </w:r>
        <w:r w:rsidR="00B8021B">
          <w:rPr>
            <w:noProof/>
            <w:webHidden/>
          </w:rPr>
          <w:fldChar w:fldCharType="end"/>
        </w:r>
      </w:hyperlink>
    </w:p>
    <w:p w14:paraId="758511E9" w14:textId="1BB76673"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23" w:history="1">
        <w:r w:rsidR="00B8021B" w:rsidRPr="001854A8">
          <w:rPr>
            <w:rStyle w:val="Hyperlink"/>
            <w:noProof/>
          </w:rPr>
          <w:t>Discuss and connect the mathematics – 10 minutes</w:t>
        </w:r>
        <w:r w:rsidR="00B8021B">
          <w:rPr>
            <w:noProof/>
            <w:webHidden/>
          </w:rPr>
          <w:tab/>
        </w:r>
        <w:r w:rsidR="00B8021B">
          <w:rPr>
            <w:noProof/>
            <w:webHidden/>
          </w:rPr>
          <w:fldChar w:fldCharType="begin"/>
        </w:r>
        <w:r w:rsidR="00B8021B">
          <w:rPr>
            <w:noProof/>
            <w:webHidden/>
          </w:rPr>
          <w:instrText xml:space="preserve"> PAGEREF _Toc144741023 \h </w:instrText>
        </w:r>
        <w:r w:rsidR="00B8021B">
          <w:rPr>
            <w:noProof/>
            <w:webHidden/>
          </w:rPr>
        </w:r>
        <w:r w:rsidR="00B8021B">
          <w:rPr>
            <w:noProof/>
            <w:webHidden/>
          </w:rPr>
          <w:fldChar w:fldCharType="separate"/>
        </w:r>
        <w:r w:rsidR="00B8021B">
          <w:rPr>
            <w:noProof/>
            <w:webHidden/>
          </w:rPr>
          <w:t>75</w:t>
        </w:r>
        <w:r w:rsidR="00B8021B">
          <w:rPr>
            <w:noProof/>
            <w:webHidden/>
          </w:rPr>
          <w:fldChar w:fldCharType="end"/>
        </w:r>
      </w:hyperlink>
    </w:p>
    <w:p w14:paraId="0D0D0857" w14:textId="44B9A67F"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24" w:history="1">
        <w:r w:rsidR="00B8021B" w:rsidRPr="001854A8">
          <w:rPr>
            <w:rStyle w:val="Hyperlink"/>
          </w:rPr>
          <w:t>Lesson 8</w:t>
        </w:r>
        <w:r w:rsidR="00B8021B">
          <w:rPr>
            <w:webHidden/>
          </w:rPr>
          <w:tab/>
        </w:r>
        <w:r w:rsidR="00B8021B">
          <w:rPr>
            <w:webHidden/>
          </w:rPr>
          <w:fldChar w:fldCharType="begin"/>
        </w:r>
        <w:r w:rsidR="00B8021B">
          <w:rPr>
            <w:webHidden/>
          </w:rPr>
          <w:instrText xml:space="preserve"> PAGEREF _Toc144741024 \h </w:instrText>
        </w:r>
        <w:r w:rsidR="00B8021B">
          <w:rPr>
            <w:webHidden/>
          </w:rPr>
        </w:r>
        <w:r w:rsidR="00B8021B">
          <w:rPr>
            <w:webHidden/>
          </w:rPr>
          <w:fldChar w:fldCharType="separate"/>
        </w:r>
        <w:r w:rsidR="00B8021B">
          <w:rPr>
            <w:webHidden/>
          </w:rPr>
          <w:t>76</w:t>
        </w:r>
        <w:r w:rsidR="00B8021B">
          <w:rPr>
            <w:webHidden/>
          </w:rPr>
          <w:fldChar w:fldCharType="end"/>
        </w:r>
      </w:hyperlink>
    </w:p>
    <w:p w14:paraId="4805AC46" w14:textId="5C317403"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25" w:history="1">
        <w:r w:rsidR="00B8021B" w:rsidRPr="001854A8">
          <w:rPr>
            <w:rStyle w:val="Hyperlink"/>
            <w:noProof/>
          </w:rPr>
          <w:t>Daily number sense: Teacher choice – 15 minutes</w:t>
        </w:r>
        <w:r w:rsidR="00B8021B">
          <w:rPr>
            <w:noProof/>
            <w:webHidden/>
          </w:rPr>
          <w:tab/>
        </w:r>
        <w:r w:rsidR="00B8021B">
          <w:rPr>
            <w:noProof/>
            <w:webHidden/>
          </w:rPr>
          <w:fldChar w:fldCharType="begin"/>
        </w:r>
        <w:r w:rsidR="00B8021B">
          <w:rPr>
            <w:noProof/>
            <w:webHidden/>
          </w:rPr>
          <w:instrText xml:space="preserve"> PAGEREF _Toc144741025 \h </w:instrText>
        </w:r>
        <w:r w:rsidR="00B8021B">
          <w:rPr>
            <w:noProof/>
            <w:webHidden/>
          </w:rPr>
        </w:r>
        <w:r w:rsidR="00B8021B">
          <w:rPr>
            <w:noProof/>
            <w:webHidden/>
          </w:rPr>
          <w:fldChar w:fldCharType="separate"/>
        </w:r>
        <w:r w:rsidR="00B8021B">
          <w:rPr>
            <w:noProof/>
            <w:webHidden/>
          </w:rPr>
          <w:t>76</w:t>
        </w:r>
        <w:r w:rsidR="00B8021B">
          <w:rPr>
            <w:noProof/>
            <w:webHidden/>
          </w:rPr>
          <w:fldChar w:fldCharType="end"/>
        </w:r>
      </w:hyperlink>
    </w:p>
    <w:p w14:paraId="1CAEDBE3" w14:textId="331059FF"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26" w:history="1">
        <w:r w:rsidR="00B8021B" w:rsidRPr="001854A8">
          <w:rPr>
            <w:rStyle w:val="Hyperlink"/>
            <w:noProof/>
          </w:rPr>
          <w:t>Core lesson – 45 minutes</w:t>
        </w:r>
        <w:r w:rsidR="00B8021B">
          <w:rPr>
            <w:noProof/>
            <w:webHidden/>
          </w:rPr>
          <w:tab/>
        </w:r>
        <w:r w:rsidR="00B8021B">
          <w:rPr>
            <w:noProof/>
            <w:webHidden/>
          </w:rPr>
          <w:fldChar w:fldCharType="begin"/>
        </w:r>
        <w:r w:rsidR="00B8021B">
          <w:rPr>
            <w:noProof/>
            <w:webHidden/>
          </w:rPr>
          <w:instrText xml:space="preserve"> PAGEREF _Toc144741026 \h </w:instrText>
        </w:r>
        <w:r w:rsidR="00B8021B">
          <w:rPr>
            <w:noProof/>
            <w:webHidden/>
          </w:rPr>
        </w:r>
        <w:r w:rsidR="00B8021B">
          <w:rPr>
            <w:noProof/>
            <w:webHidden/>
          </w:rPr>
          <w:fldChar w:fldCharType="separate"/>
        </w:r>
        <w:r w:rsidR="00B8021B">
          <w:rPr>
            <w:noProof/>
            <w:webHidden/>
          </w:rPr>
          <w:t>76</w:t>
        </w:r>
        <w:r w:rsidR="00B8021B">
          <w:rPr>
            <w:noProof/>
            <w:webHidden/>
          </w:rPr>
          <w:fldChar w:fldCharType="end"/>
        </w:r>
      </w:hyperlink>
    </w:p>
    <w:p w14:paraId="7B3660DD" w14:textId="746C334A"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27" w:history="1">
        <w:r w:rsidR="00B8021B" w:rsidRPr="001854A8">
          <w:rPr>
            <w:rStyle w:val="Hyperlink"/>
            <w:noProof/>
          </w:rPr>
          <w:t>Core lesson – 45 minutes</w:t>
        </w:r>
        <w:r w:rsidR="00B8021B">
          <w:rPr>
            <w:noProof/>
            <w:webHidden/>
          </w:rPr>
          <w:tab/>
        </w:r>
        <w:r w:rsidR="00B8021B">
          <w:rPr>
            <w:noProof/>
            <w:webHidden/>
          </w:rPr>
          <w:fldChar w:fldCharType="begin"/>
        </w:r>
        <w:r w:rsidR="00B8021B">
          <w:rPr>
            <w:noProof/>
            <w:webHidden/>
          </w:rPr>
          <w:instrText xml:space="preserve"> PAGEREF _Toc144741027 \h </w:instrText>
        </w:r>
        <w:r w:rsidR="00B8021B">
          <w:rPr>
            <w:noProof/>
            <w:webHidden/>
          </w:rPr>
        </w:r>
        <w:r w:rsidR="00B8021B">
          <w:rPr>
            <w:noProof/>
            <w:webHidden/>
          </w:rPr>
          <w:fldChar w:fldCharType="separate"/>
        </w:r>
        <w:r w:rsidR="00B8021B">
          <w:rPr>
            <w:noProof/>
            <w:webHidden/>
          </w:rPr>
          <w:t>81</w:t>
        </w:r>
        <w:r w:rsidR="00B8021B">
          <w:rPr>
            <w:noProof/>
            <w:webHidden/>
          </w:rPr>
          <w:fldChar w:fldCharType="end"/>
        </w:r>
      </w:hyperlink>
    </w:p>
    <w:p w14:paraId="702EF079" w14:textId="16528B41"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28" w:history="1">
        <w:r w:rsidR="00B8021B" w:rsidRPr="001854A8">
          <w:rPr>
            <w:rStyle w:val="Hyperlink"/>
            <w:noProof/>
          </w:rPr>
          <w:t>Consolidation and meaningful practice – 10 minutes</w:t>
        </w:r>
        <w:r w:rsidR="00B8021B">
          <w:rPr>
            <w:noProof/>
            <w:webHidden/>
          </w:rPr>
          <w:tab/>
        </w:r>
        <w:r w:rsidR="00B8021B">
          <w:rPr>
            <w:noProof/>
            <w:webHidden/>
          </w:rPr>
          <w:fldChar w:fldCharType="begin"/>
        </w:r>
        <w:r w:rsidR="00B8021B">
          <w:rPr>
            <w:noProof/>
            <w:webHidden/>
          </w:rPr>
          <w:instrText xml:space="preserve"> PAGEREF _Toc144741028 \h </w:instrText>
        </w:r>
        <w:r w:rsidR="00B8021B">
          <w:rPr>
            <w:noProof/>
            <w:webHidden/>
          </w:rPr>
        </w:r>
        <w:r w:rsidR="00B8021B">
          <w:rPr>
            <w:noProof/>
            <w:webHidden/>
          </w:rPr>
          <w:fldChar w:fldCharType="separate"/>
        </w:r>
        <w:r w:rsidR="00B8021B">
          <w:rPr>
            <w:noProof/>
            <w:webHidden/>
          </w:rPr>
          <w:t>84</w:t>
        </w:r>
        <w:r w:rsidR="00B8021B">
          <w:rPr>
            <w:noProof/>
            <w:webHidden/>
          </w:rPr>
          <w:fldChar w:fldCharType="end"/>
        </w:r>
      </w:hyperlink>
    </w:p>
    <w:p w14:paraId="53CC4B44" w14:textId="15E26A97"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29" w:history="1">
        <w:r w:rsidR="00B8021B" w:rsidRPr="001854A8">
          <w:rPr>
            <w:rStyle w:val="Hyperlink"/>
          </w:rPr>
          <w:t>Resource 1: Place value gameboard</w:t>
        </w:r>
        <w:r w:rsidR="00B8021B">
          <w:rPr>
            <w:webHidden/>
          </w:rPr>
          <w:tab/>
        </w:r>
        <w:r w:rsidR="00B8021B">
          <w:rPr>
            <w:webHidden/>
          </w:rPr>
          <w:fldChar w:fldCharType="begin"/>
        </w:r>
        <w:r w:rsidR="00B8021B">
          <w:rPr>
            <w:webHidden/>
          </w:rPr>
          <w:instrText xml:space="preserve"> PAGEREF _Toc144741029 \h </w:instrText>
        </w:r>
        <w:r w:rsidR="00B8021B">
          <w:rPr>
            <w:webHidden/>
          </w:rPr>
        </w:r>
        <w:r w:rsidR="00B8021B">
          <w:rPr>
            <w:webHidden/>
          </w:rPr>
          <w:fldChar w:fldCharType="separate"/>
        </w:r>
        <w:r w:rsidR="00B8021B">
          <w:rPr>
            <w:webHidden/>
          </w:rPr>
          <w:t>85</w:t>
        </w:r>
        <w:r w:rsidR="00B8021B">
          <w:rPr>
            <w:webHidden/>
          </w:rPr>
          <w:fldChar w:fldCharType="end"/>
        </w:r>
      </w:hyperlink>
    </w:p>
    <w:p w14:paraId="5F704C8A" w14:textId="35953E2D"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0" w:history="1">
        <w:r w:rsidR="00B8021B" w:rsidRPr="001854A8">
          <w:rPr>
            <w:rStyle w:val="Hyperlink"/>
          </w:rPr>
          <w:t>Resource 2: Place value houses</w:t>
        </w:r>
        <w:r w:rsidR="00B8021B">
          <w:rPr>
            <w:webHidden/>
          </w:rPr>
          <w:tab/>
        </w:r>
        <w:r w:rsidR="00B8021B">
          <w:rPr>
            <w:webHidden/>
          </w:rPr>
          <w:fldChar w:fldCharType="begin"/>
        </w:r>
        <w:r w:rsidR="00B8021B">
          <w:rPr>
            <w:webHidden/>
          </w:rPr>
          <w:instrText xml:space="preserve"> PAGEREF _Toc144741030 \h </w:instrText>
        </w:r>
        <w:r w:rsidR="00B8021B">
          <w:rPr>
            <w:webHidden/>
          </w:rPr>
        </w:r>
        <w:r w:rsidR="00B8021B">
          <w:rPr>
            <w:webHidden/>
          </w:rPr>
          <w:fldChar w:fldCharType="separate"/>
        </w:r>
        <w:r w:rsidR="00B8021B">
          <w:rPr>
            <w:webHidden/>
          </w:rPr>
          <w:t>86</w:t>
        </w:r>
        <w:r w:rsidR="00B8021B">
          <w:rPr>
            <w:webHidden/>
          </w:rPr>
          <w:fldChar w:fldCharType="end"/>
        </w:r>
      </w:hyperlink>
    </w:p>
    <w:p w14:paraId="723525FE" w14:textId="229AD953"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1" w:history="1">
        <w:r w:rsidR="00B8021B" w:rsidRPr="001854A8">
          <w:rPr>
            <w:rStyle w:val="Hyperlink"/>
          </w:rPr>
          <w:t>Resource 3: Australian town populations 2023</w:t>
        </w:r>
        <w:r w:rsidR="00B8021B">
          <w:rPr>
            <w:webHidden/>
          </w:rPr>
          <w:tab/>
        </w:r>
        <w:r w:rsidR="00B8021B">
          <w:rPr>
            <w:webHidden/>
          </w:rPr>
          <w:fldChar w:fldCharType="begin"/>
        </w:r>
        <w:r w:rsidR="00B8021B">
          <w:rPr>
            <w:webHidden/>
          </w:rPr>
          <w:instrText xml:space="preserve"> PAGEREF _Toc144741031 \h </w:instrText>
        </w:r>
        <w:r w:rsidR="00B8021B">
          <w:rPr>
            <w:webHidden/>
          </w:rPr>
        </w:r>
        <w:r w:rsidR="00B8021B">
          <w:rPr>
            <w:webHidden/>
          </w:rPr>
          <w:fldChar w:fldCharType="separate"/>
        </w:r>
        <w:r w:rsidR="00B8021B">
          <w:rPr>
            <w:webHidden/>
          </w:rPr>
          <w:t>87</w:t>
        </w:r>
        <w:r w:rsidR="00B8021B">
          <w:rPr>
            <w:webHidden/>
          </w:rPr>
          <w:fldChar w:fldCharType="end"/>
        </w:r>
      </w:hyperlink>
    </w:p>
    <w:p w14:paraId="7BFF75A2" w14:textId="78E8DF12"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2" w:history="1">
        <w:r w:rsidR="00B8021B" w:rsidRPr="001854A8">
          <w:rPr>
            <w:rStyle w:val="Hyperlink"/>
          </w:rPr>
          <w:t>Resource 4: Country populations 2023</w:t>
        </w:r>
        <w:r w:rsidR="00B8021B">
          <w:rPr>
            <w:webHidden/>
          </w:rPr>
          <w:tab/>
        </w:r>
        <w:r w:rsidR="00B8021B">
          <w:rPr>
            <w:webHidden/>
          </w:rPr>
          <w:fldChar w:fldCharType="begin"/>
        </w:r>
        <w:r w:rsidR="00B8021B">
          <w:rPr>
            <w:webHidden/>
          </w:rPr>
          <w:instrText xml:space="preserve"> PAGEREF _Toc144741032 \h </w:instrText>
        </w:r>
        <w:r w:rsidR="00B8021B">
          <w:rPr>
            <w:webHidden/>
          </w:rPr>
        </w:r>
        <w:r w:rsidR="00B8021B">
          <w:rPr>
            <w:webHidden/>
          </w:rPr>
          <w:fldChar w:fldCharType="separate"/>
        </w:r>
        <w:r w:rsidR="00B8021B">
          <w:rPr>
            <w:webHidden/>
          </w:rPr>
          <w:t>88</w:t>
        </w:r>
        <w:r w:rsidR="00B8021B">
          <w:rPr>
            <w:webHidden/>
          </w:rPr>
          <w:fldChar w:fldCharType="end"/>
        </w:r>
      </w:hyperlink>
    </w:p>
    <w:p w14:paraId="1250CB81" w14:textId="4E2DD1A5"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3" w:history="1">
        <w:r w:rsidR="00B8021B" w:rsidRPr="001854A8">
          <w:rPr>
            <w:rStyle w:val="Hyperlink"/>
          </w:rPr>
          <w:t>Resource 5: Big numbers questions</w:t>
        </w:r>
        <w:r w:rsidR="00B8021B">
          <w:rPr>
            <w:webHidden/>
          </w:rPr>
          <w:tab/>
        </w:r>
        <w:r w:rsidR="00B8021B">
          <w:rPr>
            <w:webHidden/>
          </w:rPr>
          <w:fldChar w:fldCharType="begin"/>
        </w:r>
        <w:r w:rsidR="00B8021B">
          <w:rPr>
            <w:webHidden/>
          </w:rPr>
          <w:instrText xml:space="preserve"> PAGEREF _Toc144741033 \h </w:instrText>
        </w:r>
        <w:r w:rsidR="00B8021B">
          <w:rPr>
            <w:webHidden/>
          </w:rPr>
        </w:r>
        <w:r w:rsidR="00B8021B">
          <w:rPr>
            <w:webHidden/>
          </w:rPr>
          <w:fldChar w:fldCharType="separate"/>
        </w:r>
        <w:r w:rsidR="00B8021B">
          <w:rPr>
            <w:webHidden/>
          </w:rPr>
          <w:t>89</w:t>
        </w:r>
        <w:r w:rsidR="00B8021B">
          <w:rPr>
            <w:webHidden/>
          </w:rPr>
          <w:fldChar w:fldCharType="end"/>
        </w:r>
      </w:hyperlink>
    </w:p>
    <w:p w14:paraId="409BCCE2" w14:textId="5A8BA0FA"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4" w:history="1">
        <w:r w:rsidR="00B8021B" w:rsidRPr="001854A8">
          <w:rPr>
            <w:rStyle w:val="Hyperlink"/>
          </w:rPr>
          <w:t>Resource 6: Big numbers answers</w:t>
        </w:r>
        <w:r w:rsidR="00B8021B">
          <w:rPr>
            <w:webHidden/>
          </w:rPr>
          <w:tab/>
        </w:r>
        <w:r w:rsidR="00B8021B">
          <w:rPr>
            <w:webHidden/>
          </w:rPr>
          <w:fldChar w:fldCharType="begin"/>
        </w:r>
        <w:r w:rsidR="00B8021B">
          <w:rPr>
            <w:webHidden/>
          </w:rPr>
          <w:instrText xml:space="preserve"> PAGEREF _Toc144741034 \h </w:instrText>
        </w:r>
        <w:r w:rsidR="00B8021B">
          <w:rPr>
            <w:webHidden/>
          </w:rPr>
        </w:r>
        <w:r w:rsidR="00B8021B">
          <w:rPr>
            <w:webHidden/>
          </w:rPr>
          <w:fldChar w:fldCharType="separate"/>
        </w:r>
        <w:r w:rsidR="00B8021B">
          <w:rPr>
            <w:webHidden/>
          </w:rPr>
          <w:t>90</w:t>
        </w:r>
        <w:r w:rsidR="00B8021B">
          <w:rPr>
            <w:webHidden/>
          </w:rPr>
          <w:fldChar w:fldCharType="end"/>
        </w:r>
      </w:hyperlink>
    </w:p>
    <w:p w14:paraId="340FDCB5" w14:textId="3DF9A4D4"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5" w:history="1">
        <w:r w:rsidR="00B8021B" w:rsidRPr="001854A8">
          <w:rPr>
            <w:rStyle w:val="Hyperlink"/>
          </w:rPr>
          <w:t>Resource 7: Place value structure</w:t>
        </w:r>
        <w:r w:rsidR="00B8021B">
          <w:rPr>
            <w:webHidden/>
          </w:rPr>
          <w:tab/>
        </w:r>
        <w:r w:rsidR="00B8021B">
          <w:rPr>
            <w:webHidden/>
          </w:rPr>
          <w:fldChar w:fldCharType="begin"/>
        </w:r>
        <w:r w:rsidR="00B8021B">
          <w:rPr>
            <w:webHidden/>
          </w:rPr>
          <w:instrText xml:space="preserve"> PAGEREF _Toc144741035 \h </w:instrText>
        </w:r>
        <w:r w:rsidR="00B8021B">
          <w:rPr>
            <w:webHidden/>
          </w:rPr>
        </w:r>
        <w:r w:rsidR="00B8021B">
          <w:rPr>
            <w:webHidden/>
          </w:rPr>
          <w:fldChar w:fldCharType="separate"/>
        </w:r>
        <w:r w:rsidR="00B8021B">
          <w:rPr>
            <w:webHidden/>
          </w:rPr>
          <w:t>91</w:t>
        </w:r>
        <w:r w:rsidR="00B8021B">
          <w:rPr>
            <w:webHidden/>
          </w:rPr>
          <w:fldChar w:fldCharType="end"/>
        </w:r>
      </w:hyperlink>
    </w:p>
    <w:p w14:paraId="5F92E717" w14:textId="1DD0F853"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6" w:history="1">
        <w:r w:rsidR="00B8021B" w:rsidRPr="001854A8">
          <w:rPr>
            <w:rStyle w:val="Hyperlink"/>
          </w:rPr>
          <w:t>Resource 8: Decimal strip</w:t>
        </w:r>
        <w:r w:rsidR="00B8021B">
          <w:rPr>
            <w:webHidden/>
          </w:rPr>
          <w:tab/>
        </w:r>
        <w:r w:rsidR="00B8021B">
          <w:rPr>
            <w:webHidden/>
          </w:rPr>
          <w:fldChar w:fldCharType="begin"/>
        </w:r>
        <w:r w:rsidR="00B8021B">
          <w:rPr>
            <w:webHidden/>
          </w:rPr>
          <w:instrText xml:space="preserve"> PAGEREF _Toc144741036 \h </w:instrText>
        </w:r>
        <w:r w:rsidR="00B8021B">
          <w:rPr>
            <w:webHidden/>
          </w:rPr>
        </w:r>
        <w:r w:rsidR="00B8021B">
          <w:rPr>
            <w:webHidden/>
          </w:rPr>
          <w:fldChar w:fldCharType="separate"/>
        </w:r>
        <w:r w:rsidR="00B8021B">
          <w:rPr>
            <w:webHidden/>
          </w:rPr>
          <w:t>92</w:t>
        </w:r>
        <w:r w:rsidR="00B8021B">
          <w:rPr>
            <w:webHidden/>
          </w:rPr>
          <w:fldChar w:fldCharType="end"/>
        </w:r>
      </w:hyperlink>
    </w:p>
    <w:p w14:paraId="21B8474E" w14:textId="3BA5EC33"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7" w:history="1">
        <w:r w:rsidR="00B8021B" w:rsidRPr="001854A8">
          <w:rPr>
            <w:rStyle w:val="Hyperlink"/>
          </w:rPr>
          <w:t>Resource 9: Stage 2 gameboards</w:t>
        </w:r>
        <w:r w:rsidR="00B8021B">
          <w:rPr>
            <w:webHidden/>
          </w:rPr>
          <w:tab/>
        </w:r>
        <w:r w:rsidR="00B8021B">
          <w:rPr>
            <w:webHidden/>
          </w:rPr>
          <w:fldChar w:fldCharType="begin"/>
        </w:r>
        <w:r w:rsidR="00B8021B">
          <w:rPr>
            <w:webHidden/>
          </w:rPr>
          <w:instrText xml:space="preserve"> PAGEREF _Toc144741037 \h </w:instrText>
        </w:r>
        <w:r w:rsidR="00B8021B">
          <w:rPr>
            <w:webHidden/>
          </w:rPr>
        </w:r>
        <w:r w:rsidR="00B8021B">
          <w:rPr>
            <w:webHidden/>
          </w:rPr>
          <w:fldChar w:fldCharType="separate"/>
        </w:r>
        <w:r w:rsidR="00B8021B">
          <w:rPr>
            <w:webHidden/>
          </w:rPr>
          <w:t>93</w:t>
        </w:r>
        <w:r w:rsidR="00B8021B">
          <w:rPr>
            <w:webHidden/>
          </w:rPr>
          <w:fldChar w:fldCharType="end"/>
        </w:r>
      </w:hyperlink>
    </w:p>
    <w:p w14:paraId="35944F08" w14:textId="2E9256EF"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8" w:history="1">
        <w:r w:rsidR="00B8021B" w:rsidRPr="001854A8">
          <w:rPr>
            <w:rStyle w:val="Hyperlink"/>
          </w:rPr>
          <w:t>Resource 10: Stage 3 gameboards</w:t>
        </w:r>
        <w:r w:rsidR="00B8021B">
          <w:rPr>
            <w:webHidden/>
          </w:rPr>
          <w:tab/>
        </w:r>
        <w:r w:rsidR="00B8021B">
          <w:rPr>
            <w:webHidden/>
          </w:rPr>
          <w:fldChar w:fldCharType="begin"/>
        </w:r>
        <w:r w:rsidR="00B8021B">
          <w:rPr>
            <w:webHidden/>
          </w:rPr>
          <w:instrText xml:space="preserve"> PAGEREF _Toc144741038 \h </w:instrText>
        </w:r>
        <w:r w:rsidR="00B8021B">
          <w:rPr>
            <w:webHidden/>
          </w:rPr>
        </w:r>
        <w:r w:rsidR="00B8021B">
          <w:rPr>
            <w:webHidden/>
          </w:rPr>
          <w:fldChar w:fldCharType="separate"/>
        </w:r>
        <w:r w:rsidR="00B8021B">
          <w:rPr>
            <w:webHidden/>
          </w:rPr>
          <w:t>95</w:t>
        </w:r>
        <w:r w:rsidR="00B8021B">
          <w:rPr>
            <w:webHidden/>
          </w:rPr>
          <w:fldChar w:fldCharType="end"/>
        </w:r>
      </w:hyperlink>
    </w:p>
    <w:p w14:paraId="15A8BBA1" w14:textId="367FA88E"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39" w:history="1">
        <w:r w:rsidR="00B8021B" w:rsidRPr="001854A8">
          <w:rPr>
            <w:rStyle w:val="Hyperlink"/>
          </w:rPr>
          <w:t>Resource 11: Class number slide</w:t>
        </w:r>
        <w:r w:rsidR="00B8021B">
          <w:rPr>
            <w:webHidden/>
          </w:rPr>
          <w:tab/>
        </w:r>
        <w:r w:rsidR="00B8021B">
          <w:rPr>
            <w:webHidden/>
          </w:rPr>
          <w:fldChar w:fldCharType="begin"/>
        </w:r>
        <w:r w:rsidR="00B8021B">
          <w:rPr>
            <w:webHidden/>
          </w:rPr>
          <w:instrText xml:space="preserve"> PAGEREF _Toc144741039 \h </w:instrText>
        </w:r>
        <w:r w:rsidR="00B8021B">
          <w:rPr>
            <w:webHidden/>
          </w:rPr>
        </w:r>
        <w:r w:rsidR="00B8021B">
          <w:rPr>
            <w:webHidden/>
          </w:rPr>
          <w:fldChar w:fldCharType="separate"/>
        </w:r>
        <w:r w:rsidR="00B8021B">
          <w:rPr>
            <w:webHidden/>
          </w:rPr>
          <w:t>97</w:t>
        </w:r>
        <w:r w:rsidR="00B8021B">
          <w:rPr>
            <w:webHidden/>
          </w:rPr>
          <w:fldChar w:fldCharType="end"/>
        </w:r>
      </w:hyperlink>
    </w:p>
    <w:p w14:paraId="0532BB2D" w14:textId="6A2DE035"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40" w:history="1">
        <w:r w:rsidR="00B8021B" w:rsidRPr="001854A8">
          <w:rPr>
            <w:rStyle w:val="Hyperlink"/>
          </w:rPr>
          <w:t>Resource 12: Place value slider</w:t>
        </w:r>
        <w:r w:rsidR="00B8021B">
          <w:rPr>
            <w:webHidden/>
          </w:rPr>
          <w:tab/>
        </w:r>
        <w:r w:rsidR="00B8021B">
          <w:rPr>
            <w:webHidden/>
          </w:rPr>
          <w:fldChar w:fldCharType="begin"/>
        </w:r>
        <w:r w:rsidR="00B8021B">
          <w:rPr>
            <w:webHidden/>
          </w:rPr>
          <w:instrText xml:space="preserve"> PAGEREF _Toc144741040 \h </w:instrText>
        </w:r>
        <w:r w:rsidR="00B8021B">
          <w:rPr>
            <w:webHidden/>
          </w:rPr>
        </w:r>
        <w:r w:rsidR="00B8021B">
          <w:rPr>
            <w:webHidden/>
          </w:rPr>
          <w:fldChar w:fldCharType="separate"/>
        </w:r>
        <w:r w:rsidR="00B8021B">
          <w:rPr>
            <w:webHidden/>
          </w:rPr>
          <w:t>99</w:t>
        </w:r>
        <w:r w:rsidR="00B8021B">
          <w:rPr>
            <w:webHidden/>
          </w:rPr>
          <w:fldChar w:fldCharType="end"/>
        </w:r>
      </w:hyperlink>
    </w:p>
    <w:p w14:paraId="06435CDB" w14:textId="714BA082"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41" w:history="1">
        <w:r w:rsidR="00B8021B" w:rsidRPr="001854A8">
          <w:rPr>
            <w:rStyle w:val="Hyperlink"/>
          </w:rPr>
          <w:t>Resource 13: Base-10 patterns</w:t>
        </w:r>
        <w:r w:rsidR="00B8021B">
          <w:rPr>
            <w:webHidden/>
          </w:rPr>
          <w:tab/>
        </w:r>
        <w:r w:rsidR="00B8021B">
          <w:rPr>
            <w:webHidden/>
          </w:rPr>
          <w:fldChar w:fldCharType="begin"/>
        </w:r>
        <w:r w:rsidR="00B8021B">
          <w:rPr>
            <w:webHidden/>
          </w:rPr>
          <w:instrText xml:space="preserve"> PAGEREF _Toc144741041 \h </w:instrText>
        </w:r>
        <w:r w:rsidR="00B8021B">
          <w:rPr>
            <w:webHidden/>
          </w:rPr>
        </w:r>
        <w:r w:rsidR="00B8021B">
          <w:rPr>
            <w:webHidden/>
          </w:rPr>
          <w:fldChar w:fldCharType="separate"/>
        </w:r>
        <w:r w:rsidR="00B8021B">
          <w:rPr>
            <w:webHidden/>
          </w:rPr>
          <w:t>100</w:t>
        </w:r>
        <w:r w:rsidR="00B8021B">
          <w:rPr>
            <w:webHidden/>
          </w:rPr>
          <w:fldChar w:fldCharType="end"/>
        </w:r>
      </w:hyperlink>
    </w:p>
    <w:p w14:paraId="614DF72D" w14:textId="68A66359"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42" w:history="1">
        <w:r w:rsidR="00B8021B" w:rsidRPr="001854A8">
          <w:rPr>
            <w:rStyle w:val="Hyperlink"/>
          </w:rPr>
          <w:t>Resource 14: Make...</w:t>
        </w:r>
        <w:r w:rsidR="00B8021B">
          <w:rPr>
            <w:webHidden/>
          </w:rPr>
          <w:tab/>
        </w:r>
        <w:r w:rsidR="00B8021B">
          <w:rPr>
            <w:webHidden/>
          </w:rPr>
          <w:fldChar w:fldCharType="begin"/>
        </w:r>
        <w:r w:rsidR="00B8021B">
          <w:rPr>
            <w:webHidden/>
          </w:rPr>
          <w:instrText xml:space="preserve"> PAGEREF _Toc144741042 \h </w:instrText>
        </w:r>
        <w:r w:rsidR="00B8021B">
          <w:rPr>
            <w:webHidden/>
          </w:rPr>
        </w:r>
        <w:r w:rsidR="00B8021B">
          <w:rPr>
            <w:webHidden/>
          </w:rPr>
          <w:fldChar w:fldCharType="separate"/>
        </w:r>
        <w:r w:rsidR="00B8021B">
          <w:rPr>
            <w:webHidden/>
          </w:rPr>
          <w:t>101</w:t>
        </w:r>
        <w:r w:rsidR="00B8021B">
          <w:rPr>
            <w:webHidden/>
          </w:rPr>
          <w:fldChar w:fldCharType="end"/>
        </w:r>
      </w:hyperlink>
    </w:p>
    <w:p w14:paraId="07106D57" w14:textId="3F19D3A0"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43" w:history="1">
        <w:r w:rsidR="00B8021B" w:rsidRPr="001854A8">
          <w:rPr>
            <w:rStyle w:val="Hyperlink"/>
          </w:rPr>
          <w:t>Resource 15: Multiplication patterns 1</w:t>
        </w:r>
        <w:r w:rsidR="00B8021B">
          <w:rPr>
            <w:webHidden/>
          </w:rPr>
          <w:tab/>
        </w:r>
        <w:r w:rsidR="00B8021B">
          <w:rPr>
            <w:webHidden/>
          </w:rPr>
          <w:fldChar w:fldCharType="begin"/>
        </w:r>
        <w:r w:rsidR="00B8021B">
          <w:rPr>
            <w:webHidden/>
          </w:rPr>
          <w:instrText xml:space="preserve"> PAGEREF _Toc144741043 \h </w:instrText>
        </w:r>
        <w:r w:rsidR="00B8021B">
          <w:rPr>
            <w:webHidden/>
          </w:rPr>
        </w:r>
        <w:r w:rsidR="00B8021B">
          <w:rPr>
            <w:webHidden/>
          </w:rPr>
          <w:fldChar w:fldCharType="separate"/>
        </w:r>
        <w:r w:rsidR="00B8021B">
          <w:rPr>
            <w:webHidden/>
          </w:rPr>
          <w:t>102</w:t>
        </w:r>
        <w:r w:rsidR="00B8021B">
          <w:rPr>
            <w:webHidden/>
          </w:rPr>
          <w:fldChar w:fldCharType="end"/>
        </w:r>
      </w:hyperlink>
    </w:p>
    <w:p w14:paraId="1C3F5CFA" w14:textId="7C8A64B1"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44" w:history="1">
        <w:r w:rsidR="00B8021B" w:rsidRPr="001854A8">
          <w:rPr>
            <w:rStyle w:val="Hyperlink"/>
          </w:rPr>
          <w:t>Resource 16: Multiplication patterns 2</w:t>
        </w:r>
        <w:r w:rsidR="00B8021B">
          <w:rPr>
            <w:webHidden/>
          </w:rPr>
          <w:tab/>
        </w:r>
        <w:r w:rsidR="00B8021B">
          <w:rPr>
            <w:webHidden/>
          </w:rPr>
          <w:fldChar w:fldCharType="begin"/>
        </w:r>
        <w:r w:rsidR="00B8021B">
          <w:rPr>
            <w:webHidden/>
          </w:rPr>
          <w:instrText xml:space="preserve"> PAGEREF _Toc144741044 \h </w:instrText>
        </w:r>
        <w:r w:rsidR="00B8021B">
          <w:rPr>
            <w:webHidden/>
          </w:rPr>
        </w:r>
        <w:r w:rsidR="00B8021B">
          <w:rPr>
            <w:webHidden/>
          </w:rPr>
          <w:fldChar w:fldCharType="separate"/>
        </w:r>
        <w:r w:rsidR="00B8021B">
          <w:rPr>
            <w:webHidden/>
          </w:rPr>
          <w:t>103</w:t>
        </w:r>
        <w:r w:rsidR="00B8021B">
          <w:rPr>
            <w:webHidden/>
          </w:rPr>
          <w:fldChar w:fldCharType="end"/>
        </w:r>
      </w:hyperlink>
    </w:p>
    <w:p w14:paraId="45DEA967" w14:textId="225A6C39"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45" w:history="1">
        <w:r w:rsidR="00B8021B" w:rsidRPr="001854A8">
          <w:rPr>
            <w:rStyle w:val="Hyperlink"/>
          </w:rPr>
          <w:t>Resource 17: Suki’s sweets</w:t>
        </w:r>
        <w:r w:rsidR="00B8021B">
          <w:rPr>
            <w:webHidden/>
          </w:rPr>
          <w:tab/>
        </w:r>
        <w:r w:rsidR="00B8021B">
          <w:rPr>
            <w:webHidden/>
          </w:rPr>
          <w:fldChar w:fldCharType="begin"/>
        </w:r>
        <w:r w:rsidR="00B8021B">
          <w:rPr>
            <w:webHidden/>
          </w:rPr>
          <w:instrText xml:space="preserve"> PAGEREF _Toc144741045 \h </w:instrText>
        </w:r>
        <w:r w:rsidR="00B8021B">
          <w:rPr>
            <w:webHidden/>
          </w:rPr>
        </w:r>
        <w:r w:rsidR="00B8021B">
          <w:rPr>
            <w:webHidden/>
          </w:rPr>
          <w:fldChar w:fldCharType="separate"/>
        </w:r>
        <w:r w:rsidR="00B8021B">
          <w:rPr>
            <w:webHidden/>
          </w:rPr>
          <w:t>104</w:t>
        </w:r>
        <w:r w:rsidR="00B8021B">
          <w:rPr>
            <w:webHidden/>
          </w:rPr>
          <w:fldChar w:fldCharType="end"/>
        </w:r>
      </w:hyperlink>
    </w:p>
    <w:p w14:paraId="0A15B24F" w14:textId="3B6051B0"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46" w:history="1">
        <w:r w:rsidR="00B8021B" w:rsidRPr="001854A8">
          <w:rPr>
            <w:rStyle w:val="Hyperlink"/>
          </w:rPr>
          <w:t>Resource 18: Suki’s sweets 2</w:t>
        </w:r>
        <w:r w:rsidR="00B8021B">
          <w:rPr>
            <w:webHidden/>
          </w:rPr>
          <w:tab/>
        </w:r>
        <w:r w:rsidR="00B8021B">
          <w:rPr>
            <w:webHidden/>
          </w:rPr>
          <w:fldChar w:fldCharType="begin"/>
        </w:r>
        <w:r w:rsidR="00B8021B">
          <w:rPr>
            <w:webHidden/>
          </w:rPr>
          <w:instrText xml:space="preserve"> PAGEREF _Toc144741046 \h </w:instrText>
        </w:r>
        <w:r w:rsidR="00B8021B">
          <w:rPr>
            <w:webHidden/>
          </w:rPr>
        </w:r>
        <w:r w:rsidR="00B8021B">
          <w:rPr>
            <w:webHidden/>
          </w:rPr>
          <w:fldChar w:fldCharType="separate"/>
        </w:r>
        <w:r w:rsidR="00B8021B">
          <w:rPr>
            <w:webHidden/>
          </w:rPr>
          <w:t>105</w:t>
        </w:r>
        <w:r w:rsidR="00B8021B">
          <w:rPr>
            <w:webHidden/>
          </w:rPr>
          <w:fldChar w:fldCharType="end"/>
        </w:r>
      </w:hyperlink>
    </w:p>
    <w:p w14:paraId="7D6624A9" w14:textId="3DA73004"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47" w:history="1">
        <w:r w:rsidR="00B8021B" w:rsidRPr="001854A8">
          <w:rPr>
            <w:rStyle w:val="Hyperlink"/>
          </w:rPr>
          <w:t>Syllabus outcomes and content</w:t>
        </w:r>
        <w:r w:rsidR="00B8021B">
          <w:rPr>
            <w:webHidden/>
          </w:rPr>
          <w:tab/>
        </w:r>
        <w:r w:rsidR="00B8021B">
          <w:rPr>
            <w:webHidden/>
          </w:rPr>
          <w:fldChar w:fldCharType="begin"/>
        </w:r>
        <w:r w:rsidR="00B8021B">
          <w:rPr>
            <w:webHidden/>
          </w:rPr>
          <w:instrText xml:space="preserve"> PAGEREF _Toc144741047 \h </w:instrText>
        </w:r>
        <w:r w:rsidR="00B8021B">
          <w:rPr>
            <w:webHidden/>
          </w:rPr>
        </w:r>
        <w:r w:rsidR="00B8021B">
          <w:rPr>
            <w:webHidden/>
          </w:rPr>
          <w:fldChar w:fldCharType="separate"/>
        </w:r>
        <w:r w:rsidR="00B8021B">
          <w:rPr>
            <w:webHidden/>
          </w:rPr>
          <w:t>106</w:t>
        </w:r>
        <w:r w:rsidR="00B8021B">
          <w:rPr>
            <w:webHidden/>
          </w:rPr>
          <w:fldChar w:fldCharType="end"/>
        </w:r>
      </w:hyperlink>
    </w:p>
    <w:p w14:paraId="52996ECA" w14:textId="0105E422"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48" w:history="1">
        <w:r w:rsidR="00B8021B" w:rsidRPr="001854A8">
          <w:rPr>
            <w:rStyle w:val="Hyperlink"/>
            <w:noProof/>
          </w:rPr>
          <w:t>Stage 2</w:t>
        </w:r>
        <w:r w:rsidR="00B8021B">
          <w:rPr>
            <w:noProof/>
            <w:webHidden/>
          </w:rPr>
          <w:tab/>
        </w:r>
        <w:r w:rsidR="00B8021B">
          <w:rPr>
            <w:noProof/>
            <w:webHidden/>
          </w:rPr>
          <w:fldChar w:fldCharType="begin"/>
        </w:r>
        <w:r w:rsidR="00B8021B">
          <w:rPr>
            <w:noProof/>
            <w:webHidden/>
          </w:rPr>
          <w:instrText xml:space="preserve"> PAGEREF _Toc144741048 \h </w:instrText>
        </w:r>
        <w:r w:rsidR="00B8021B">
          <w:rPr>
            <w:noProof/>
            <w:webHidden/>
          </w:rPr>
        </w:r>
        <w:r w:rsidR="00B8021B">
          <w:rPr>
            <w:noProof/>
            <w:webHidden/>
          </w:rPr>
          <w:fldChar w:fldCharType="separate"/>
        </w:r>
        <w:r w:rsidR="00B8021B">
          <w:rPr>
            <w:noProof/>
            <w:webHidden/>
          </w:rPr>
          <w:t>106</w:t>
        </w:r>
        <w:r w:rsidR="00B8021B">
          <w:rPr>
            <w:noProof/>
            <w:webHidden/>
          </w:rPr>
          <w:fldChar w:fldCharType="end"/>
        </w:r>
      </w:hyperlink>
    </w:p>
    <w:p w14:paraId="633C1DE9" w14:textId="7AAC989E"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49" w:history="1">
        <w:r w:rsidR="00B8021B" w:rsidRPr="001854A8">
          <w:rPr>
            <w:rStyle w:val="Hyperlink"/>
            <w:noProof/>
          </w:rPr>
          <w:t>Stage 3</w:t>
        </w:r>
        <w:r w:rsidR="00B8021B">
          <w:rPr>
            <w:noProof/>
            <w:webHidden/>
          </w:rPr>
          <w:tab/>
        </w:r>
        <w:r w:rsidR="00B8021B">
          <w:rPr>
            <w:noProof/>
            <w:webHidden/>
          </w:rPr>
          <w:fldChar w:fldCharType="begin"/>
        </w:r>
        <w:r w:rsidR="00B8021B">
          <w:rPr>
            <w:noProof/>
            <w:webHidden/>
          </w:rPr>
          <w:instrText xml:space="preserve"> PAGEREF _Toc144741049 \h </w:instrText>
        </w:r>
        <w:r w:rsidR="00B8021B">
          <w:rPr>
            <w:noProof/>
            <w:webHidden/>
          </w:rPr>
        </w:r>
        <w:r w:rsidR="00B8021B">
          <w:rPr>
            <w:noProof/>
            <w:webHidden/>
          </w:rPr>
          <w:fldChar w:fldCharType="separate"/>
        </w:r>
        <w:r w:rsidR="00B8021B">
          <w:rPr>
            <w:noProof/>
            <w:webHidden/>
          </w:rPr>
          <w:t>113</w:t>
        </w:r>
        <w:r w:rsidR="00B8021B">
          <w:rPr>
            <w:noProof/>
            <w:webHidden/>
          </w:rPr>
          <w:fldChar w:fldCharType="end"/>
        </w:r>
      </w:hyperlink>
    </w:p>
    <w:p w14:paraId="14546E61" w14:textId="5FA7DF52" w:rsidR="00B8021B" w:rsidRDefault="00411275">
      <w:pPr>
        <w:pStyle w:val="TOC2"/>
        <w:rPr>
          <w:rFonts w:asciiTheme="minorHAnsi" w:eastAsiaTheme="minorEastAsia" w:hAnsiTheme="minorHAnsi" w:cstheme="minorBidi"/>
          <w:kern w:val="2"/>
          <w:sz w:val="22"/>
          <w:szCs w:val="22"/>
          <w:lang w:eastAsia="en-AU"/>
          <w14:ligatures w14:val="standardContextual"/>
        </w:rPr>
      </w:pPr>
      <w:hyperlink w:anchor="_Toc144741050" w:history="1">
        <w:r w:rsidR="00B8021B" w:rsidRPr="001854A8">
          <w:rPr>
            <w:rStyle w:val="Hyperlink"/>
          </w:rPr>
          <w:t>References</w:t>
        </w:r>
        <w:r w:rsidR="00B8021B">
          <w:rPr>
            <w:webHidden/>
          </w:rPr>
          <w:tab/>
        </w:r>
        <w:r w:rsidR="00B8021B">
          <w:rPr>
            <w:webHidden/>
          </w:rPr>
          <w:fldChar w:fldCharType="begin"/>
        </w:r>
        <w:r w:rsidR="00B8021B">
          <w:rPr>
            <w:webHidden/>
          </w:rPr>
          <w:instrText xml:space="preserve"> PAGEREF _Toc144741050 \h </w:instrText>
        </w:r>
        <w:r w:rsidR="00B8021B">
          <w:rPr>
            <w:webHidden/>
          </w:rPr>
        </w:r>
        <w:r w:rsidR="00B8021B">
          <w:rPr>
            <w:webHidden/>
          </w:rPr>
          <w:fldChar w:fldCharType="separate"/>
        </w:r>
        <w:r w:rsidR="00B8021B">
          <w:rPr>
            <w:webHidden/>
          </w:rPr>
          <w:t>116</w:t>
        </w:r>
        <w:r w:rsidR="00B8021B">
          <w:rPr>
            <w:webHidden/>
          </w:rPr>
          <w:fldChar w:fldCharType="end"/>
        </w:r>
      </w:hyperlink>
    </w:p>
    <w:p w14:paraId="061B46F3" w14:textId="2B59B743" w:rsidR="00B8021B" w:rsidRDefault="0041127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41051" w:history="1">
        <w:r w:rsidR="00B8021B" w:rsidRPr="001854A8">
          <w:rPr>
            <w:rStyle w:val="Hyperlink"/>
            <w:noProof/>
          </w:rPr>
          <w:t>Further reading</w:t>
        </w:r>
        <w:r w:rsidR="00B8021B">
          <w:rPr>
            <w:noProof/>
            <w:webHidden/>
          </w:rPr>
          <w:tab/>
        </w:r>
        <w:r w:rsidR="00B8021B">
          <w:rPr>
            <w:noProof/>
            <w:webHidden/>
          </w:rPr>
          <w:fldChar w:fldCharType="begin"/>
        </w:r>
        <w:r w:rsidR="00B8021B">
          <w:rPr>
            <w:noProof/>
            <w:webHidden/>
          </w:rPr>
          <w:instrText xml:space="preserve"> PAGEREF _Toc144741051 \h </w:instrText>
        </w:r>
        <w:r w:rsidR="00B8021B">
          <w:rPr>
            <w:noProof/>
            <w:webHidden/>
          </w:rPr>
        </w:r>
        <w:r w:rsidR="00B8021B">
          <w:rPr>
            <w:noProof/>
            <w:webHidden/>
          </w:rPr>
          <w:fldChar w:fldCharType="separate"/>
        </w:r>
        <w:r w:rsidR="00B8021B">
          <w:rPr>
            <w:noProof/>
            <w:webHidden/>
          </w:rPr>
          <w:t>117</w:t>
        </w:r>
        <w:r w:rsidR="00B8021B">
          <w:rPr>
            <w:noProof/>
            <w:webHidden/>
          </w:rPr>
          <w:fldChar w:fldCharType="end"/>
        </w:r>
      </w:hyperlink>
    </w:p>
    <w:p w14:paraId="0E4DE244" w14:textId="59FD7FD1" w:rsidR="00AC3A8A" w:rsidRPr="0019402E" w:rsidRDefault="0019402E" w:rsidP="0019402E">
      <w:r>
        <w:rPr>
          <w:noProof/>
          <w:shd w:val="clear" w:color="auto" w:fill="E6E6E6"/>
        </w:rPr>
        <w:fldChar w:fldCharType="end"/>
      </w:r>
      <w:r w:rsidR="00AC3A8A">
        <w:rPr>
          <w:noProof/>
          <w:shd w:val="clear" w:color="auto" w:fill="E6E6E6"/>
        </w:rPr>
        <w:br w:type="page"/>
      </w:r>
    </w:p>
    <w:p w14:paraId="38E0A0DF" w14:textId="77777777" w:rsidR="00ED48F2" w:rsidRPr="007936A9" w:rsidRDefault="00ED48F2" w:rsidP="007936A9">
      <w:pPr>
        <w:pStyle w:val="Heading2"/>
      </w:pPr>
      <w:bookmarkStart w:id="1" w:name="_Toc144740986"/>
      <w:r w:rsidRPr="007936A9">
        <w:lastRenderedPageBreak/>
        <w:t>Unit description and duration</w:t>
      </w:r>
      <w:bookmarkEnd w:id="1"/>
    </w:p>
    <w:p w14:paraId="1C8852DF" w14:textId="756CB5E2" w:rsidR="00ED48F2" w:rsidRDefault="00ED48F2" w:rsidP="007936A9">
      <w:r>
        <w:t xml:space="preserve">This unit </w:t>
      </w:r>
      <w:r w:rsidR="003C5B37">
        <w:t xml:space="preserve">develops </w:t>
      </w:r>
      <w:r>
        <w:t xml:space="preserve">the big idea that </w:t>
      </w:r>
      <w:r w:rsidR="00F00FA2">
        <w:t>our number system extends infinitely to very large and very small numbers</w:t>
      </w:r>
      <w:r>
        <w:t>.</w:t>
      </w:r>
    </w:p>
    <w:p w14:paraId="34DFEFE8" w14:textId="77777777" w:rsidR="00ED48F2" w:rsidRDefault="00ED48F2" w:rsidP="00ED48F2">
      <w:r>
        <w:t xml:space="preserve">In this </w:t>
      </w:r>
      <w:r w:rsidR="006D6552">
        <w:t>2</w:t>
      </w:r>
      <w:r>
        <w:t>-week unit students are provided opportunities to:</w:t>
      </w:r>
    </w:p>
    <w:p w14:paraId="0B9BF6E9" w14:textId="16B6E6C5" w:rsidR="00E34736" w:rsidRDefault="00F44395" w:rsidP="007936A9">
      <w:pPr>
        <w:pStyle w:val="ListBullet"/>
      </w:pPr>
      <w:r>
        <w:t>p</w:t>
      </w:r>
      <w:r w:rsidRPr="007936A9">
        <w:t>artition</w:t>
      </w:r>
      <w:r w:rsidR="00E34736">
        <w:t>, represent and order</w:t>
      </w:r>
      <w:r w:rsidR="005969C5">
        <w:t xml:space="preserve"> larger</w:t>
      </w:r>
      <w:r w:rsidR="00E34736">
        <w:t xml:space="preserve"> </w:t>
      </w:r>
      <w:proofErr w:type="gramStart"/>
      <w:r w:rsidR="00E34736">
        <w:t>numbers</w:t>
      </w:r>
      <w:proofErr w:type="gramEnd"/>
    </w:p>
    <w:p w14:paraId="1C7E58E1" w14:textId="01BFBF67" w:rsidR="00E34736" w:rsidRDefault="00F44395" w:rsidP="00C210AC">
      <w:pPr>
        <w:pStyle w:val="ListBullet"/>
        <w:numPr>
          <w:ilvl w:val="0"/>
          <w:numId w:val="5"/>
        </w:numPr>
      </w:pPr>
      <w:r>
        <w:t xml:space="preserve">apply </w:t>
      </w:r>
      <w:r w:rsidR="00E34736">
        <w:t xml:space="preserve">place value to recognise, regroup and order whole and decimal </w:t>
      </w:r>
      <w:proofErr w:type="gramStart"/>
      <w:r w:rsidR="00E34736">
        <w:t>numbers</w:t>
      </w:r>
      <w:proofErr w:type="gramEnd"/>
    </w:p>
    <w:p w14:paraId="0DB8721E" w14:textId="341E8FDC" w:rsidR="00ED48F2" w:rsidRDefault="00F44395" w:rsidP="00C210AC">
      <w:pPr>
        <w:pStyle w:val="ListBullet"/>
        <w:numPr>
          <w:ilvl w:val="0"/>
          <w:numId w:val="5"/>
        </w:numPr>
      </w:pPr>
      <w:r>
        <w:t xml:space="preserve">explore </w:t>
      </w:r>
      <w:r w:rsidR="006870B0">
        <w:t>the link between multiplicative structures and place value to solve problems.</w:t>
      </w:r>
    </w:p>
    <w:p w14:paraId="26E83317" w14:textId="46D7F274" w:rsidR="00F44395" w:rsidRDefault="00F44395" w:rsidP="00F44395">
      <w:r w:rsidRPr="00F44395">
        <w:t xml:space="preserve">This multi-age unit is informed by the lessons in Stage 2 Year B Unit </w:t>
      </w:r>
      <w:r w:rsidR="00745EEA">
        <w:t>21</w:t>
      </w:r>
      <w:r w:rsidRPr="00F44395">
        <w:t xml:space="preserve"> and Stage 3 Year B Unit </w:t>
      </w:r>
      <w:r w:rsidR="00745EEA">
        <w:t>21</w:t>
      </w:r>
      <w:r w:rsidRPr="00F44395">
        <w:t>. Please refer to these units for additional lesson guidance.</w:t>
      </w:r>
    </w:p>
    <w:p w14:paraId="1EF65FA2" w14:textId="77777777" w:rsidR="00BB2C4C" w:rsidRDefault="00BB2C4C" w:rsidP="00BB2C4C">
      <w:pPr>
        <w:pStyle w:val="Heading3"/>
      </w:pPr>
      <w:bookmarkStart w:id="2" w:name="_Toc143763166"/>
      <w:bookmarkStart w:id="3" w:name="_Toc144740987"/>
      <w:r>
        <w:t>Syllabus outcomes</w:t>
      </w:r>
      <w:bookmarkEnd w:id="2"/>
      <w:bookmarkEnd w:id="3"/>
    </w:p>
    <w:p w14:paraId="6CBF9587" w14:textId="77777777" w:rsidR="00BB2C4C" w:rsidRDefault="00BB2C4C" w:rsidP="00C210AC">
      <w:pPr>
        <w:pStyle w:val="ListBullet"/>
        <w:numPr>
          <w:ilvl w:val="0"/>
          <w:numId w:val="4"/>
        </w:numPr>
      </w:pPr>
      <w:r w:rsidRPr="00084CCD">
        <w:rPr>
          <w:rStyle w:val="Strong"/>
        </w:rPr>
        <w:t>MAO-WM-01</w:t>
      </w:r>
      <w:r>
        <w:t xml:space="preserve"> </w:t>
      </w:r>
      <w:r w:rsidRPr="00084CCD">
        <w:t xml:space="preserve">develops understanding and fluency in mathematics through exploring and connecting mathematical concepts, choosing and applying mathematical techniques to solve problems, and communicating their thinking and reasoning coherently and </w:t>
      </w:r>
      <w:proofErr w:type="gramStart"/>
      <w:r w:rsidRPr="00084CCD">
        <w:t>clearly</w:t>
      </w:r>
      <w:proofErr w:type="gramEnd"/>
    </w:p>
    <w:p w14:paraId="73014BAF" w14:textId="77777777" w:rsidR="00B64EAC" w:rsidRPr="00B84E04" w:rsidRDefault="00B64EAC" w:rsidP="00B64EAC">
      <w:pPr>
        <w:pStyle w:val="Heading4"/>
      </w:pPr>
      <w:r>
        <w:t>Stage 2</w:t>
      </w:r>
    </w:p>
    <w:p w14:paraId="4334D2D6" w14:textId="77777777" w:rsidR="00F779B7" w:rsidRPr="00F929AA" w:rsidRDefault="00F779B7" w:rsidP="00C210AC">
      <w:pPr>
        <w:pStyle w:val="ListBullet"/>
        <w:numPr>
          <w:ilvl w:val="0"/>
          <w:numId w:val="4"/>
        </w:numPr>
      </w:pPr>
      <w:r w:rsidRPr="00667AA0">
        <w:rPr>
          <w:rStyle w:val="Strong"/>
        </w:rPr>
        <w:t>MA2-RN-01</w:t>
      </w:r>
      <w:r w:rsidRPr="00667AA0" w:rsidDel="00667AA0">
        <w:rPr>
          <w:rStyle w:val="Strong"/>
        </w:rPr>
        <w:t xml:space="preserve"> </w:t>
      </w:r>
      <w:r w:rsidRPr="00CE5720">
        <w:t xml:space="preserve">applies an understanding of place value and the role of zero to represent numbers to at least tens of </w:t>
      </w:r>
      <w:proofErr w:type="gramStart"/>
      <w:r w:rsidRPr="00CE5720">
        <w:t>thousands</w:t>
      </w:r>
      <w:proofErr w:type="gramEnd"/>
      <w:r w:rsidRPr="00CE5720" w:rsidDel="00007C82">
        <w:t xml:space="preserve"> </w:t>
      </w:r>
    </w:p>
    <w:p w14:paraId="5C8921CC" w14:textId="77777777" w:rsidR="00F779B7" w:rsidRPr="00F929AA" w:rsidRDefault="00F779B7" w:rsidP="00C210AC">
      <w:pPr>
        <w:pStyle w:val="ListBullet"/>
        <w:numPr>
          <w:ilvl w:val="0"/>
          <w:numId w:val="4"/>
        </w:numPr>
      </w:pPr>
      <w:r w:rsidRPr="008032A1">
        <w:rPr>
          <w:rStyle w:val="Strong"/>
        </w:rPr>
        <w:t>MA2-RN-02</w:t>
      </w:r>
      <w:r w:rsidRPr="008032A1" w:rsidDel="008032A1">
        <w:rPr>
          <w:rStyle w:val="Strong"/>
        </w:rPr>
        <w:t xml:space="preserve"> </w:t>
      </w:r>
      <w:r w:rsidRPr="00CE5720">
        <w:t xml:space="preserve">represents and compares decimals up to 2 decimal places using place </w:t>
      </w:r>
      <w:proofErr w:type="gramStart"/>
      <w:r w:rsidRPr="00CE5720">
        <w:t>value</w:t>
      </w:r>
      <w:proofErr w:type="gramEnd"/>
    </w:p>
    <w:p w14:paraId="13E288F2" w14:textId="77777777" w:rsidR="00F779B7" w:rsidRDefault="00F779B7" w:rsidP="00C210AC">
      <w:pPr>
        <w:pStyle w:val="ListBullet"/>
        <w:numPr>
          <w:ilvl w:val="0"/>
          <w:numId w:val="4"/>
        </w:numPr>
      </w:pPr>
      <w:r w:rsidRPr="00DC236C">
        <w:rPr>
          <w:rStyle w:val="Strong"/>
        </w:rPr>
        <w:lastRenderedPageBreak/>
        <w:t>MA2-MR-01</w:t>
      </w:r>
      <w:r w:rsidRPr="00DC236C" w:rsidDel="00DC236C">
        <w:rPr>
          <w:rStyle w:val="Strong"/>
        </w:rPr>
        <w:t xml:space="preserve"> </w:t>
      </w:r>
      <w:r w:rsidRPr="00CE5720">
        <w:t xml:space="preserve">represents and uses the structure of multiplicative relations to 10 × 10 to solve </w:t>
      </w:r>
      <w:proofErr w:type="gramStart"/>
      <w:r w:rsidRPr="00CE5720">
        <w:t>problems</w:t>
      </w:r>
      <w:proofErr w:type="gramEnd"/>
    </w:p>
    <w:p w14:paraId="151BF516" w14:textId="668E7256" w:rsidR="00F779B7" w:rsidRPr="00F929AA" w:rsidRDefault="00F779B7" w:rsidP="00C210AC">
      <w:pPr>
        <w:pStyle w:val="ListBullet"/>
        <w:numPr>
          <w:ilvl w:val="0"/>
          <w:numId w:val="4"/>
        </w:numPr>
      </w:pPr>
      <w:r>
        <w:rPr>
          <w:rStyle w:val="Strong"/>
        </w:rPr>
        <w:t>MA2-MR-02</w:t>
      </w:r>
      <w:r w:rsidR="00E63AE2">
        <w:rPr>
          <w:rStyle w:val="Strong"/>
        </w:rPr>
        <w:t xml:space="preserve"> </w:t>
      </w:r>
      <w:r w:rsidR="00E63AE2" w:rsidRPr="00957083">
        <w:rPr>
          <w:rStyle w:val="Strong"/>
          <w:b w:val="0"/>
          <w:bCs w:val="0"/>
        </w:rPr>
        <w:t xml:space="preserve">completes number sentences involving multiplication and division by finding missing </w:t>
      </w:r>
      <w:proofErr w:type="gramStart"/>
      <w:r w:rsidR="00E63AE2" w:rsidRPr="00957083">
        <w:rPr>
          <w:rStyle w:val="Strong"/>
          <w:b w:val="0"/>
          <w:bCs w:val="0"/>
        </w:rPr>
        <w:t>values</w:t>
      </w:r>
      <w:proofErr w:type="gramEnd"/>
    </w:p>
    <w:p w14:paraId="2530D645" w14:textId="77777777" w:rsidR="00B64EAC" w:rsidRDefault="00B64EAC" w:rsidP="00B64EAC">
      <w:pPr>
        <w:pStyle w:val="Heading4"/>
      </w:pPr>
      <w:r>
        <w:t>Stage 3</w:t>
      </w:r>
    </w:p>
    <w:p w14:paraId="2CEE1C0E" w14:textId="77777777" w:rsidR="0060472C" w:rsidRPr="0060472C" w:rsidRDefault="0060472C" w:rsidP="0060472C">
      <w:pPr>
        <w:pStyle w:val="ListBullet"/>
        <w:rPr>
          <w:rStyle w:val="Strong"/>
        </w:rPr>
      </w:pPr>
      <w:r w:rsidRPr="0060472C">
        <w:rPr>
          <w:rStyle w:val="Strong"/>
        </w:rPr>
        <w:t xml:space="preserve">MA3-RN-01 </w:t>
      </w:r>
      <w:r w:rsidRPr="00957083">
        <w:rPr>
          <w:rStyle w:val="Strong"/>
          <w:b w:val="0"/>
          <w:bCs w:val="0"/>
        </w:rPr>
        <w:t xml:space="preserve">applies an understanding of place value and the role of zero to represent the properties of </w:t>
      </w:r>
      <w:proofErr w:type="gramStart"/>
      <w:r w:rsidRPr="00957083">
        <w:rPr>
          <w:rStyle w:val="Strong"/>
          <w:b w:val="0"/>
          <w:bCs w:val="0"/>
        </w:rPr>
        <w:t>numbers</w:t>
      </w:r>
      <w:proofErr w:type="gramEnd"/>
    </w:p>
    <w:p w14:paraId="45B71389" w14:textId="77777777" w:rsidR="0060472C" w:rsidRPr="0060472C" w:rsidRDefault="0060472C" w:rsidP="0060472C">
      <w:pPr>
        <w:pStyle w:val="ListBullet"/>
        <w:rPr>
          <w:rStyle w:val="Strong"/>
        </w:rPr>
      </w:pPr>
      <w:r w:rsidRPr="0060472C">
        <w:rPr>
          <w:rStyle w:val="Strong"/>
        </w:rPr>
        <w:t xml:space="preserve">MA3-RN-02 </w:t>
      </w:r>
      <w:r w:rsidRPr="00957083">
        <w:rPr>
          <w:rStyle w:val="Strong"/>
          <w:b w:val="0"/>
          <w:bCs w:val="0"/>
        </w:rPr>
        <w:t xml:space="preserve">compares and orders decimals up to 3 decimal </w:t>
      </w:r>
      <w:proofErr w:type="gramStart"/>
      <w:r w:rsidRPr="00957083">
        <w:rPr>
          <w:rStyle w:val="Strong"/>
          <w:b w:val="0"/>
          <w:bCs w:val="0"/>
        </w:rPr>
        <w:t>places</w:t>
      </w:r>
      <w:proofErr w:type="gramEnd"/>
    </w:p>
    <w:p w14:paraId="06612537" w14:textId="77777777" w:rsidR="00957083" w:rsidRDefault="0060472C" w:rsidP="00957083">
      <w:pPr>
        <w:pStyle w:val="ListBullet"/>
        <w:rPr>
          <w:rStyle w:val="Strong"/>
          <w:bCs w:val="0"/>
        </w:rPr>
      </w:pPr>
      <w:r w:rsidRPr="0060472C">
        <w:rPr>
          <w:rStyle w:val="Strong"/>
        </w:rPr>
        <w:t xml:space="preserve">MA3-MR-01 </w:t>
      </w:r>
      <w:r w:rsidRPr="00957083">
        <w:rPr>
          <w:rStyle w:val="Strong"/>
          <w:b w:val="0"/>
          <w:bCs w:val="0"/>
        </w:rPr>
        <w:t xml:space="preserve">selects and applies appropriate strategies to solve multiplication and division </w:t>
      </w:r>
      <w:proofErr w:type="gramStart"/>
      <w:r w:rsidRPr="00957083">
        <w:rPr>
          <w:rStyle w:val="Strong"/>
          <w:b w:val="0"/>
          <w:bCs w:val="0"/>
        </w:rPr>
        <w:t>problems</w:t>
      </w:r>
      <w:bookmarkStart w:id="4" w:name="_Toc143763167"/>
      <w:proofErr w:type="gramEnd"/>
    </w:p>
    <w:p w14:paraId="4B67FC7C" w14:textId="25E2BC5E" w:rsidR="00DA2FEA" w:rsidRDefault="00DA2FEA" w:rsidP="00DA2FEA">
      <w:pPr>
        <w:pStyle w:val="Heading3"/>
      </w:pPr>
      <w:bookmarkStart w:id="5" w:name="_Toc144740988"/>
      <w:r>
        <w:t>Working mathematically</w:t>
      </w:r>
      <w:bookmarkEnd w:id="4"/>
      <w:bookmarkEnd w:id="5"/>
    </w:p>
    <w:p w14:paraId="6F4E0646" w14:textId="77777777" w:rsidR="00DA2FEA" w:rsidRDefault="00DA2FEA" w:rsidP="00DA2FE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1F53947B" w14:textId="77777777" w:rsidR="00DA2FEA" w:rsidRDefault="00DA2FEA" w:rsidP="00C210AC">
      <w:pPr>
        <w:pStyle w:val="ListBullet"/>
        <w:numPr>
          <w:ilvl w:val="0"/>
          <w:numId w:val="4"/>
        </w:numPr>
      </w:pPr>
      <w:r>
        <w:t>communicating</w:t>
      </w:r>
    </w:p>
    <w:p w14:paraId="6473FFA2" w14:textId="77777777" w:rsidR="00DA2FEA" w:rsidRDefault="00DA2FEA" w:rsidP="00C210AC">
      <w:pPr>
        <w:pStyle w:val="ListBullet"/>
        <w:numPr>
          <w:ilvl w:val="0"/>
          <w:numId w:val="4"/>
        </w:numPr>
      </w:pPr>
      <w:r>
        <w:t>understanding and fluency</w:t>
      </w:r>
    </w:p>
    <w:p w14:paraId="5122D898" w14:textId="77777777" w:rsidR="00DA2FEA" w:rsidRDefault="00DA2FEA" w:rsidP="00C210AC">
      <w:pPr>
        <w:pStyle w:val="ListBullet"/>
        <w:numPr>
          <w:ilvl w:val="0"/>
          <w:numId w:val="4"/>
        </w:numPr>
      </w:pPr>
      <w:r>
        <w:t>reasoning</w:t>
      </w:r>
    </w:p>
    <w:p w14:paraId="40DC2AE4" w14:textId="77777777" w:rsidR="00DA2FEA" w:rsidRPr="00DD1D22" w:rsidRDefault="00DA2FEA" w:rsidP="00C210AC">
      <w:pPr>
        <w:pStyle w:val="ListBullet"/>
        <w:numPr>
          <w:ilvl w:val="0"/>
          <w:numId w:val="4"/>
        </w:numPr>
      </w:pPr>
      <w:r>
        <w:t>problem solving.</w:t>
      </w:r>
    </w:p>
    <w:p w14:paraId="00E3DC78" w14:textId="77777777" w:rsidR="00ED48F2" w:rsidRDefault="00411275" w:rsidP="009809F0">
      <w:pPr>
        <w:pStyle w:val="Imageattributioncaption"/>
        <w:spacing w:before="360"/>
      </w:pPr>
      <w:hyperlink r:id="rId8" w:history="1">
        <w:r w:rsidR="00ED48F2" w:rsidRPr="009809F0">
          <w:rPr>
            <w:rStyle w:val="Hyperlink"/>
          </w:rPr>
          <w:t>Mathematics K–10 Syllabus</w:t>
        </w:r>
      </w:hyperlink>
      <w:r w:rsidR="00ED48F2">
        <w:t xml:space="preserve"> © NSW Education Standards Authority (NESA) for and on behalf of the Crown in right of the State of New South Wales</w:t>
      </w:r>
      <w:r w:rsidR="00361B81">
        <w:t>,</w:t>
      </w:r>
      <w:r w:rsidR="003A1647">
        <w:t xml:space="preserve"> 2022</w:t>
      </w:r>
      <w:r w:rsidR="00ED48F2">
        <w:t>.</w:t>
      </w:r>
    </w:p>
    <w:p w14:paraId="408D9BD2" w14:textId="77777777" w:rsidR="00ED48F2" w:rsidRPr="007936A9" w:rsidRDefault="00ED48F2" w:rsidP="007936A9">
      <w:pPr>
        <w:pStyle w:val="Heading3"/>
      </w:pPr>
      <w:bookmarkStart w:id="6" w:name="_Toc144740989"/>
      <w:r w:rsidRPr="007936A9">
        <w:lastRenderedPageBreak/>
        <w:t>Student prior learning</w:t>
      </w:r>
      <w:bookmarkEnd w:id="6"/>
    </w:p>
    <w:p w14:paraId="139F91EC" w14:textId="77777777" w:rsidR="00ED48F2" w:rsidRDefault="00ED48F2" w:rsidP="007936A9">
      <w:r>
        <w:t>Before engaging in these teaching and learning activities, students would benefit from prior experience with:</w:t>
      </w:r>
    </w:p>
    <w:p w14:paraId="12F1D96F" w14:textId="6862C85A" w:rsidR="00ED48F2" w:rsidRDefault="008740F6" w:rsidP="00C210AC">
      <w:pPr>
        <w:pStyle w:val="ListBullet"/>
        <w:numPr>
          <w:ilvl w:val="0"/>
          <w:numId w:val="6"/>
        </w:numPr>
      </w:pPr>
      <w:r>
        <w:t xml:space="preserve">applying </w:t>
      </w:r>
      <w:r w:rsidR="005969C5">
        <w:t>place value to partition and read whole</w:t>
      </w:r>
      <w:r w:rsidR="00B147A9">
        <w:t xml:space="preserve"> numbers up to </w:t>
      </w:r>
      <w:proofErr w:type="gramStart"/>
      <w:r w:rsidR="00B147A9">
        <w:t>thousands</w:t>
      </w:r>
      <w:proofErr w:type="gramEnd"/>
    </w:p>
    <w:p w14:paraId="7C9AF990" w14:textId="05F58A9C" w:rsidR="00B147A9" w:rsidRDefault="008740F6" w:rsidP="00C210AC">
      <w:pPr>
        <w:pStyle w:val="ListBullet"/>
        <w:numPr>
          <w:ilvl w:val="0"/>
          <w:numId w:val="6"/>
        </w:numPr>
      </w:pPr>
      <w:r>
        <w:t>reading</w:t>
      </w:r>
      <w:r w:rsidR="008347A4">
        <w:t xml:space="preserve"> and</w:t>
      </w:r>
      <w:r w:rsidR="005969C5">
        <w:t xml:space="preserve"> </w:t>
      </w:r>
      <w:r w:rsidR="00CD604A">
        <w:t>representing whole and decimal numbers as equal groups of ten</w:t>
      </w:r>
    </w:p>
    <w:p w14:paraId="09D6F187" w14:textId="7D509E84" w:rsidR="00CD604A" w:rsidRDefault="008740F6" w:rsidP="00C210AC">
      <w:pPr>
        <w:pStyle w:val="ListBullet"/>
        <w:numPr>
          <w:ilvl w:val="0"/>
          <w:numId w:val="6"/>
        </w:numPr>
      </w:pPr>
      <w:r>
        <w:t>creating</w:t>
      </w:r>
      <w:r w:rsidR="00CD604A">
        <w:t xml:space="preserve">, </w:t>
      </w:r>
      <w:proofErr w:type="gramStart"/>
      <w:r w:rsidR="00CD604A">
        <w:t>continuing</w:t>
      </w:r>
      <w:proofErr w:type="gramEnd"/>
      <w:r w:rsidR="00CD604A">
        <w:t xml:space="preserve"> and representing number patterns as multiplicative relations.</w:t>
      </w:r>
    </w:p>
    <w:p w14:paraId="632F28A0" w14:textId="399B465C" w:rsidR="00ED48F2" w:rsidRDefault="00ED48F2" w:rsidP="007936A9">
      <w:pPr>
        <w:pStyle w:val="FeatureBox"/>
      </w:pPr>
      <w:r>
        <w:t>In NSW classrooms there is a diverse range of students</w:t>
      </w:r>
      <w:r w:rsidR="006D6552">
        <w:t>,</w:t>
      </w:r>
      <w:r>
        <w:t xml:space="preserve"> including Aboriginal </w:t>
      </w:r>
      <w:r w:rsidR="008740F6" w:rsidRPr="008740F6">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9" w:history="1">
        <w:r w:rsidRPr="00E434BC">
          <w:rPr>
            <w:rStyle w:val="Hyperlink"/>
          </w:rPr>
          <w:t>Advice on curriculum planning for every student</w:t>
        </w:r>
      </w:hyperlink>
      <w:r w:rsidRPr="00E434BC">
        <w:t xml:space="preserve"> for further information</w:t>
      </w:r>
      <w:r>
        <w:t>.</w:t>
      </w:r>
    </w:p>
    <w:p w14:paraId="23366FE6" w14:textId="77777777" w:rsidR="000636E3" w:rsidRPr="008740F6" w:rsidRDefault="000636E3" w:rsidP="008740F6">
      <w:r>
        <w:br w:type="page"/>
      </w:r>
    </w:p>
    <w:p w14:paraId="7A6F8200" w14:textId="77777777" w:rsidR="009809F0" w:rsidRDefault="009809F0" w:rsidP="009809F0">
      <w:pPr>
        <w:pStyle w:val="Heading2"/>
      </w:pPr>
      <w:bookmarkStart w:id="7" w:name="_Toc144740990"/>
      <w:r>
        <w:lastRenderedPageBreak/>
        <w:t>Lesson overview and resources</w:t>
      </w:r>
      <w:bookmarkEnd w:id="7"/>
    </w:p>
    <w:p w14:paraId="6087E54B" w14:textId="7AF0C3CB" w:rsidR="00EB1B5D" w:rsidRDefault="00EB1B5D" w:rsidP="009809F0">
      <w:r w:rsidRPr="00EB1B5D">
        <w:t>To cover the content of the syllabus across Stage 2 and Stage 3, some core lessons in the unit contain both a Stage 2 and a Stage 3 task. Teachers are encouraged to adapt and contextualise the units to meet the needs of their students.</w:t>
      </w:r>
    </w:p>
    <w:p w14:paraId="22DB23BA" w14:textId="753A8186"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4909ACA8" w14:textId="77777777" w:rsidTr="009809F0">
        <w:trPr>
          <w:cnfStyle w:val="100000000000" w:firstRow="1" w:lastRow="0" w:firstColumn="0" w:lastColumn="0" w:oddVBand="0" w:evenVBand="0" w:oddHBand="0" w:evenHBand="0" w:firstRowFirstColumn="0" w:firstRowLastColumn="0" w:lastRowFirstColumn="0" w:lastRowLastColumn="0"/>
        </w:trPr>
        <w:tc>
          <w:tcPr>
            <w:tcW w:w="4853" w:type="dxa"/>
          </w:tcPr>
          <w:p w14:paraId="4BF6556F" w14:textId="3FFFEA8B" w:rsidR="009809F0" w:rsidRDefault="009809F0" w:rsidP="009809F0">
            <w:r w:rsidRPr="003B29A3">
              <w:t>Lesson</w:t>
            </w:r>
          </w:p>
        </w:tc>
        <w:tc>
          <w:tcPr>
            <w:tcW w:w="4853" w:type="dxa"/>
          </w:tcPr>
          <w:p w14:paraId="44386C60" w14:textId="77777777" w:rsidR="009809F0" w:rsidRDefault="009809F0" w:rsidP="009809F0">
            <w:r w:rsidRPr="003B29A3">
              <w:t>Content</w:t>
            </w:r>
          </w:p>
        </w:tc>
        <w:tc>
          <w:tcPr>
            <w:tcW w:w="4854" w:type="dxa"/>
          </w:tcPr>
          <w:p w14:paraId="43A26BAD" w14:textId="77777777" w:rsidR="009809F0" w:rsidRDefault="009809F0" w:rsidP="009809F0">
            <w:r w:rsidRPr="003B29A3">
              <w:t>Duration</w:t>
            </w:r>
            <w:r w:rsidR="006D6552">
              <w:t xml:space="preserve"> and r</w:t>
            </w:r>
            <w:r w:rsidRPr="003B29A3">
              <w:t>esources</w:t>
            </w:r>
          </w:p>
        </w:tc>
      </w:tr>
      <w:tr w:rsidR="009809F0" w14:paraId="00C59033" w14:textId="77777777" w:rsidTr="009809F0">
        <w:trPr>
          <w:cnfStyle w:val="000000100000" w:firstRow="0" w:lastRow="0" w:firstColumn="0" w:lastColumn="0" w:oddVBand="0" w:evenVBand="0" w:oddHBand="1" w:evenHBand="0" w:firstRowFirstColumn="0" w:firstRowLastColumn="0" w:lastRowFirstColumn="0" w:lastRowLastColumn="0"/>
        </w:trPr>
        <w:tc>
          <w:tcPr>
            <w:tcW w:w="4853" w:type="dxa"/>
          </w:tcPr>
          <w:p w14:paraId="13317696" w14:textId="54B33538" w:rsidR="009809F0" w:rsidRDefault="00411275" w:rsidP="009809F0">
            <w:pPr>
              <w:rPr>
                <w:b/>
                <w:bCs/>
              </w:rPr>
            </w:pPr>
            <w:hyperlink w:anchor="_Lesson_1" w:history="1">
              <w:r w:rsidR="009809F0" w:rsidRPr="009E2861">
                <w:rPr>
                  <w:rStyle w:val="Hyperlink"/>
                  <w:b/>
                  <w:bCs/>
                </w:rPr>
                <w:t>Lesson 1</w:t>
              </w:r>
            </w:hyperlink>
          </w:p>
          <w:p w14:paraId="6390E9C1" w14:textId="712ACE6D" w:rsidR="009809F0" w:rsidRPr="00ED4853" w:rsidRDefault="00314A8F" w:rsidP="00ED4853">
            <w:pPr>
              <w:rPr>
                <w:rStyle w:val="Strong"/>
              </w:rPr>
            </w:pPr>
            <w:r w:rsidRPr="00ED4853">
              <w:rPr>
                <w:rStyle w:val="Strong"/>
              </w:rPr>
              <w:t>Daily number sense</w:t>
            </w:r>
          </w:p>
          <w:p w14:paraId="53798743" w14:textId="77777777" w:rsidR="00B57E8E" w:rsidRPr="00864B4C" w:rsidRDefault="00B57E8E" w:rsidP="00B57E8E">
            <w:pPr>
              <w:rPr>
                <w:b/>
                <w:bCs/>
              </w:rPr>
            </w:pPr>
            <w:r w:rsidRPr="00864B4C">
              <w:rPr>
                <w:b/>
                <w:bCs/>
              </w:rPr>
              <w:t>Stage 2</w:t>
            </w:r>
            <w:r w:rsidRPr="00ED4853">
              <w:t>:</w:t>
            </w:r>
          </w:p>
          <w:p w14:paraId="49A71ED8" w14:textId="6B88F924" w:rsidR="00FF266F" w:rsidRPr="00FF266F" w:rsidRDefault="00B57E8E" w:rsidP="00ED4853">
            <w:pPr>
              <w:pStyle w:val="ListBullet"/>
              <w:rPr>
                <w:b/>
                <w:bCs/>
              </w:rPr>
            </w:pPr>
            <w:r w:rsidRPr="00ED4853">
              <w:rPr>
                <w:rStyle w:val="Strong"/>
              </w:rPr>
              <w:t xml:space="preserve">Representing numbers using place value </w:t>
            </w:r>
            <w:r w:rsidR="00181A8D" w:rsidRPr="00ED4853">
              <w:rPr>
                <w:rStyle w:val="Strong"/>
              </w:rPr>
              <w:t>B</w:t>
            </w:r>
            <w:r w:rsidRPr="00ED4853">
              <w:t>:</w:t>
            </w:r>
            <w:r w:rsidRPr="00FF266F">
              <w:rPr>
                <w:b/>
                <w:bCs/>
              </w:rPr>
              <w:t xml:space="preserve"> </w:t>
            </w:r>
            <w:r w:rsidR="00181A8D" w:rsidRPr="00ED4853">
              <w:t>Whole</w:t>
            </w:r>
            <w:r w:rsidR="00181A8D" w:rsidRPr="00181A8D">
              <w:t xml:space="preserve"> numbers: Order numbers in the thousands</w:t>
            </w:r>
          </w:p>
          <w:p w14:paraId="55E21768" w14:textId="24F798A1" w:rsidR="00B57E8E" w:rsidRPr="00FF266F" w:rsidRDefault="00B57E8E" w:rsidP="00ED4853">
            <w:pPr>
              <w:rPr>
                <w:b/>
                <w:bCs/>
              </w:rPr>
            </w:pPr>
            <w:r w:rsidRPr="00ED4853">
              <w:rPr>
                <w:rStyle w:val="Strong"/>
              </w:rPr>
              <w:t>Stage 3</w:t>
            </w:r>
            <w:r w:rsidRPr="00ED4853">
              <w:t>:</w:t>
            </w:r>
          </w:p>
          <w:p w14:paraId="1DA36EB1" w14:textId="25470FCB" w:rsidR="00F7024E" w:rsidRPr="00D55C75" w:rsidRDefault="00B57E8E" w:rsidP="00ED4853">
            <w:pPr>
              <w:pStyle w:val="ListBullet"/>
            </w:pPr>
            <w:r w:rsidRPr="00ED4853">
              <w:rPr>
                <w:rStyle w:val="Strong"/>
              </w:rPr>
              <w:t>Represent</w:t>
            </w:r>
            <w:r w:rsidR="00B96FC0">
              <w:rPr>
                <w:rStyle w:val="Strong"/>
              </w:rPr>
              <w:t>s</w:t>
            </w:r>
            <w:r w:rsidRPr="00ED4853">
              <w:rPr>
                <w:rStyle w:val="Strong"/>
              </w:rPr>
              <w:t xml:space="preserve"> numbers </w:t>
            </w:r>
            <w:r w:rsidR="004E1F7D" w:rsidRPr="00ED4853">
              <w:rPr>
                <w:rStyle w:val="Strong"/>
              </w:rPr>
              <w:t>A</w:t>
            </w:r>
            <w:r w:rsidRPr="00ED4853">
              <w:t>:</w:t>
            </w:r>
            <w:r w:rsidRPr="004C694F">
              <w:t xml:space="preserve"> </w:t>
            </w:r>
            <w:r w:rsidR="004E1F7D" w:rsidRPr="004E1F7D">
              <w:t xml:space="preserve">Whole </w:t>
            </w:r>
            <w:r w:rsidR="004E1F7D" w:rsidRPr="00ED4853">
              <w:t>numbers</w:t>
            </w:r>
            <w:r w:rsidR="004E1F7D" w:rsidRPr="004E1F7D">
              <w:t xml:space="preserve">: Recognise, </w:t>
            </w:r>
            <w:proofErr w:type="gramStart"/>
            <w:r w:rsidR="004E1F7D" w:rsidRPr="004E1F7D">
              <w:t>represent</w:t>
            </w:r>
            <w:proofErr w:type="gramEnd"/>
            <w:r w:rsidR="004E1F7D" w:rsidRPr="004E1F7D">
              <w:t xml:space="preserve"> and order numbers in the millions</w:t>
            </w:r>
          </w:p>
        </w:tc>
        <w:tc>
          <w:tcPr>
            <w:tcW w:w="4853" w:type="dxa"/>
          </w:tcPr>
          <w:p w14:paraId="21DA36E6" w14:textId="368920D2" w:rsidR="009809F0" w:rsidRDefault="009809F0" w:rsidP="009809F0">
            <w:r w:rsidRPr="00ED4853">
              <w:rPr>
                <w:rStyle w:val="Strong"/>
              </w:rPr>
              <w:t>Lesson core concept</w:t>
            </w:r>
            <w:r w:rsidRPr="009809F0">
              <w:t>:</w:t>
            </w:r>
            <w:r>
              <w:t xml:space="preserve"> </w:t>
            </w:r>
            <w:r w:rsidR="00F74557">
              <w:t xml:space="preserve">numbers </w:t>
            </w:r>
            <w:r w:rsidR="00245F38">
              <w:t>can be renamed in a variety of equivalent ways.</w:t>
            </w:r>
          </w:p>
          <w:p w14:paraId="4B78CAAE" w14:textId="77777777" w:rsidR="00314A8F" w:rsidRPr="00314A8F" w:rsidRDefault="00314A8F" w:rsidP="00314A8F">
            <w:pPr>
              <w:rPr>
                <w:b/>
                <w:bCs/>
              </w:rPr>
            </w:pPr>
            <w:r w:rsidRPr="00ED4853">
              <w:rPr>
                <w:rStyle w:val="Strong"/>
              </w:rPr>
              <w:t>Stage 2</w:t>
            </w:r>
            <w:r w:rsidRPr="00ED4853">
              <w:t>:</w:t>
            </w:r>
          </w:p>
          <w:p w14:paraId="0D57E80F" w14:textId="57D5B2BB" w:rsidR="005057E7" w:rsidRPr="005057E7" w:rsidRDefault="005057E7" w:rsidP="00ED4853">
            <w:pPr>
              <w:pStyle w:val="ListBullet"/>
            </w:pPr>
            <w:r>
              <w:rPr>
                <w:b/>
                <w:bCs/>
              </w:rPr>
              <w:t xml:space="preserve">Representing numbers using place value A: </w:t>
            </w:r>
            <w:r w:rsidRPr="00ED4853">
              <w:t>Whole</w:t>
            </w:r>
            <w:r>
              <w:t xml:space="preserve"> numbers: Read, represent and order numbers to </w:t>
            </w:r>
            <w:proofErr w:type="gramStart"/>
            <w:r>
              <w:t>thousands</w:t>
            </w:r>
            <w:proofErr w:type="gramEnd"/>
          </w:p>
          <w:p w14:paraId="7040010A" w14:textId="595AF595" w:rsidR="00EC2E30" w:rsidRPr="00314A8F" w:rsidRDefault="00EC2E30" w:rsidP="00875E0A">
            <w:pPr>
              <w:pStyle w:val="ListBullet"/>
            </w:pPr>
            <w:r>
              <w:rPr>
                <w:b/>
                <w:bCs/>
              </w:rPr>
              <w:t xml:space="preserve">Representing numbers using place value </w:t>
            </w:r>
            <w:r w:rsidR="00C02756">
              <w:rPr>
                <w:b/>
                <w:bCs/>
              </w:rPr>
              <w:t>B</w:t>
            </w:r>
            <w:r w:rsidRPr="00EC2E30">
              <w:t>:</w:t>
            </w:r>
            <w:r>
              <w:t xml:space="preserve"> </w:t>
            </w:r>
            <w:r w:rsidR="00A828E7">
              <w:t xml:space="preserve">Whole numbers: </w:t>
            </w:r>
            <w:r w:rsidR="00D72FB6">
              <w:t>A</w:t>
            </w:r>
            <w:r w:rsidRPr="00026C4A">
              <w:t>ppl</w:t>
            </w:r>
            <w:r w:rsidR="00026C4A">
              <w:t>y place value to partition</w:t>
            </w:r>
            <w:r w:rsidR="00B96FC0" w:rsidRPr="00B96FC0">
              <w:t>, regroup and rename</w:t>
            </w:r>
            <w:r w:rsidR="00026C4A">
              <w:t xml:space="preserve"> numbers up to </w:t>
            </w:r>
            <w:r w:rsidR="00C02756">
              <w:t xml:space="preserve">6 </w:t>
            </w:r>
            <w:proofErr w:type="gramStart"/>
            <w:r w:rsidR="00026C4A">
              <w:t>digits</w:t>
            </w:r>
            <w:proofErr w:type="gramEnd"/>
          </w:p>
          <w:p w14:paraId="12BFC003" w14:textId="14713E8B" w:rsidR="009809F0" w:rsidRPr="006E7FA5" w:rsidRDefault="00314A8F" w:rsidP="006E7FA5">
            <w:pPr>
              <w:rPr>
                <w:b/>
                <w:bCs/>
              </w:rPr>
            </w:pPr>
            <w:r w:rsidRPr="00ED4853">
              <w:rPr>
                <w:rStyle w:val="Strong"/>
              </w:rPr>
              <w:t>Stage 3</w:t>
            </w:r>
            <w:r w:rsidRPr="00ED4853">
              <w:t>:</w:t>
            </w:r>
          </w:p>
          <w:p w14:paraId="718F5977" w14:textId="21C7C790" w:rsidR="001A0E65" w:rsidRPr="001A0E65" w:rsidRDefault="001A0E65" w:rsidP="00314A8F">
            <w:pPr>
              <w:pStyle w:val="ListBullet"/>
            </w:pPr>
            <w:r w:rsidRPr="001C5F26">
              <w:rPr>
                <w:rStyle w:val="Strong"/>
              </w:rPr>
              <w:lastRenderedPageBreak/>
              <w:t>Represents numbers A</w:t>
            </w:r>
            <w:r w:rsidRPr="001C5F26">
              <w:t>:</w:t>
            </w:r>
            <w:r>
              <w:t xml:space="preserve"> </w:t>
            </w:r>
            <w:r w:rsidRPr="001A0E65">
              <w:t xml:space="preserve">Whole numbers: Recognise, represent and order numbers in the </w:t>
            </w:r>
            <w:proofErr w:type="gramStart"/>
            <w:r w:rsidRPr="001A0E65">
              <w:t>millions</w:t>
            </w:r>
            <w:proofErr w:type="gramEnd"/>
          </w:p>
          <w:p w14:paraId="42501B3E" w14:textId="56FC39ED" w:rsidR="00551F60" w:rsidRPr="00314A8F" w:rsidRDefault="00551F60" w:rsidP="00314A8F">
            <w:pPr>
              <w:pStyle w:val="ListBullet"/>
            </w:pPr>
            <w:r w:rsidRPr="001C5F26">
              <w:rPr>
                <w:rStyle w:val="Strong"/>
              </w:rPr>
              <w:t>Represents numbers A</w:t>
            </w:r>
            <w:r w:rsidRPr="001C5F26">
              <w:t>:</w:t>
            </w:r>
            <w:r>
              <w:rPr>
                <w:b/>
                <w:bCs/>
              </w:rPr>
              <w:t xml:space="preserve"> </w:t>
            </w:r>
            <w:r w:rsidR="00A828E7" w:rsidRPr="00A828E7">
              <w:t>Whole numbers:</w:t>
            </w:r>
            <w:r w:rsidR="00A828E7">
              <w:rPr>
                <w:b/>
                <w:bCs/>
              </w:rPr>
              <w:t xml:space="preserve"> </w:t>
            </w:r>
            <w:r w:rsidR="00D72FB6" w:rsidRPr="003E1F0B">
              <w:t>A</w:t>
            </w:r>
            <w:r>
              <w:t xml:space="preserve">pply place value to partition, regroup and rename numbers to </w:t>
            </w:r>
            <w:r w:rsidR="00AE4121">
              <w:t xml:space="preserve">1 </w:t>
            </w:r>
            <w:r>
              <w:t>billion</w:t>
            </w:r>
          </w:p>
        </w:tc>
        <w:tc>
          <w:tcPr>
            <w:tcW w:w="4854" w:type="dxa"/>
          </w:tcPr>
          <w:p w14:paraId="1631FDA1" w14:textId="6D9CD89D" w:rsidR="009809F0" w:rsidRDefault="009809F0" w:rsidP="009809F0">
            <w:r w:rsidRPr="00ED4853">
              <w:rPr>
                <w:rStyle w:val="Strong"/>
              </w:rPr>
              <w:lastRenderedPageBreak/>
              <w:t>Lesson duration</w:t>
            </w:r>
            <w:r>
              <w:t xml:space="preserve">: </w:t>
            </w:r>
            <w:r w:rsidR="002C14C2">
              <w:t xml:space="preserve">70 </w:t>
            </w:r>
            <w:r>
              <w:t>minutes</w:t>
            </w:r>
          </w:p>
          <w:p w14:paraId="67230CDF" w14:textId="412B2CC3" w:rsidR="00281158" w:rsidRDefault="00411275" w:rsidP="00B118CC">
            <w:pPr>
              <w:pStyle w:val="ListBullet"/>
            </w:pPr>
            <w:hyperlink w:anchor="_Resource_1:_Place_1" w:history="1">
              <w:r w:rsidR="00281158">
                <w:rPr>
                  <w:rStyle w:val="Hyperlink"/>
                </w:rPr>
                <w:t>Resource 1: Place value gameboard</w:t>
              </w:r>
            </w:hyperlink>
          </w:p>
          <w:p w14:paraId="370BF11F" w14:textId="402AF574" w:rsidR="004B19DD" w:rsidRDefault="00411275" w:rsidP="00B118CC">
            <w:pPr>
              <w:pStyle w:val="ListBullet"/>
            </w:pPr>
            <w:hyperlink w:anchor="_Resource_2:_Place" w:history="1">
              <w:r w:rsidR="00C43DAA" w:rsidRPr="00C43DAA">
                <w:rPr>
                  <w:rStyle w:val="Hyperlink"/>
                </w:rPr>
                <w:t>Resource 2: Place value houses</w:t>
              </w:r>
            </w:hyperlink>
          </w:p>
          <w:p w14:paraId="62A91E3A" w14:textId="36AB283E" w:rsidR="00C43DAA" w:rsidRDefault="00411275" w:rsidP="00B118CC">
            <w:pPr>
              <w:pStyle w:val="ListBullet"/>
            </w:pPr>
            <w:hyperlink w:anchor="_Resource_3:_Australian_1" w:history="1">
              <w:r w:rsidR="00C43DAA" w:rsidRPr="00C43DAA">
                <w:rPr>
                  <w:rStyle w:val="Hyperlink"/>
                </w:rPr>
                <w:t>Resource 3: Australian town populations 2023</w:t>
              </w:r>
            </w:hyperlink>
          </w:p>
          <w:p w14:paraId="59592CC2" w14:textId="1467E3B0" w:rsidR="00C43DAA" w:rsidRDefault="00411275" w:rsidP="00B118CC">
            <w:pPr>
              <w:pStyle w:val="ListBullet"/>
            </w:pPr>
            <w:hyperlink w:anchor="_Resource_3:_Country_1" w:history="1">
              <w:r w:rsidR="00C43DAA" w:rsidRPr="00C43DAA">
                <w:rPr>
                  <w:rStyle w:val="Hyperlink"/>
                </w:rPr>
                <w:t>Resource 4: Country populations 2023</w:t>
              </w:r>
            </w:hyperlink>
          </w:p>
          <w:p w14:paraId="70AC7039" w14:textId="77777777" w:rsidR="00B118CC" w:rsidRPr="00B41FFB" w:rsidRDefault="00B118CC" w:rsidP="00B118CC">
            <w:pPr>
              <w:pStyle w:val="ListBullet"/>
            </w:pPr>
            <w:r w:rsidRPr="00B41FFB">
              <w:t>9-sided dice</w:t>
            </w:r>
          </w:p>
          <w:p w14:paraId="2A6633CA" w14:textId="09FEC7DB" w:rsidR="00D47BE5" w:rsidRDefault="00D47BE5" w:rsidP="00C210AC">
            <w:pPr>
              <w:pStyle w:val="ListBullet"/>
              <w:numPr>
                <w:ilvl w:val="0"/>
                <w:numId w:val="4"/>
              </w:numPr>
            </w:pPr>
            <w:r>
              <w:t>MAB</w:t>
            </w:r>
            <w:r w:rsidR="004B19DD">
              <w:t xml:space="preserve"> materials</w:t>
            </w:r>
            <w:r w:rsidR="00B118CC">
              <w:t xml:space="preserve"> (or </w:t>
            </w:r>
            <w:hyperlink r:id="rId10">
              <w:r w:rsidR="00B118CC" w:rsidRPr="2610BB7C">
                <w:rPr>
                  <w:rStyle w:val="Hyperlink"/>
                </w:rPr>
                <w:t>Mathematics virtual manipulatives</w:t>
              </w:r>
            </w:hyperlink>
            <w:r w:rsidR="00B118CC">
              <w:rPr>
                <w:rStyle w:val="Hyperlink"/>
              </w:rPr>
              <w:t>)</w:t>
            </w:r>
          </w:p>
          <w:p w14:paraId="28C6DAE5" w14:textId="722921EF" w:rsidR="00A90306" w:rsidRDefault="00A90306" w:rsidP="00B118CC">
            <w:pPr>
              <w:pStyle w:val="ListBullet"/>
            </w:pPr>
            <w:r>
              <w:t>Student workbooks</w:t>
            </w:r>
          </w:p>
          <w:p w14:paraId="0AC9F4EB" w14:textId="1FB5E880" w:rsidR="009E2861" w:rsidRDefault="00D47BE5" w:rsidP="00B118CC">
            <w:pPr>
              <w:pStyle w:val="ListBullet"/>
            </w:pPr>
            <w:r>
              <w:t>Writing materials</w:t>
            </w:r>
          </w:p>
        </w:tc>
      </w:tr>
      <w:tr w:rsidR="00314A8F" w14:paraId="63778794" w14:textId="77777777" w:rsidTr="009809F0">
        <w:trPr>
          <w:cnfStyle w:val="000000010000" w:firstRow="0" w:lastRow="0" w:firstColumn="0" w:lastColumn="0" w:oddVBand="0" w:evenVBand="0" w:oddHBand="0" w:evenHBand="1" w:firstRowFirstColumn="0" w:firstRowLastColumn="0" w:lastRowFirstColumn="0" w:lastRowLastColumn="0"/>
        </w:trPr>
        <w:tc>
          <w:tcPr>
            <w:tcW w:w="4853" w:type="dxa"/>
          </w:tcPr>
          <w:p w14:paraId="3639AA2D" w14:textId="3E0402A2" w:rsidR="00314A8F" w:rsidRDefault="00411275" w:rsidP="00314A8F">
            <w:pPr>
              <w:rPr>
                <w:b/>
                <w:bCs/>
              </w:rPr>
            </w:pPr>
            <w:hyperlink w:anchor="_Lesson_2" w:history="1">
              <w:r w:rsidR="00314A8F" w:rsidRPr="009E2861">
                <w:rPr>
                  <w:rStyle w:val="Hyperlink"/>
                  <w:b/>
                  <w:bCs/>
                </w:rPr>
                <w:t>Lesson 2</w:t>
              </w:r>
            </w:hyperlink>
          </w:p>
          <w:p w14:paraId="6BD29EF3" w14:textId="6E3BF0F0" w:rsidR="0057432F" w:rsidRPr="001C5F26" w:rsidRDefault="00314A8F" w:rsidP="00F7024E">
            <w:pPr>
              <w:rPr>
                <w:rStyle w:val="Strong"/>
              </w:rPr>
            </w:pPr>
            <w:r w:rsidRPr="001C5F26">
              <w:rPr>
                <w:rStyle w:val="Strong"/>
              </w:rPr>
              <w:t>Daily number sense</w:t>
            </w:r>
          </w:p>
          <w:p w14:paraId="2158EC38" w14:textId="77777777" w:rsidR="009D2F63" w:rsidRPr="009D2F63" w:rsidRDefault="009D2F63" w:rsidP="009D2F63">
            <w:pPr>
              <w:rPr>
                <w:b/>
                <w:bCs/>
              </w:rPr>
            </w:pPr>
            <w:r w:rsidRPr="001C5F26">
              <w:rPr>
                <w:rStyle w:val="Strong"/>
              </w:rPr>
              <w:t>Stage 2</w:t>
            </w:r>
            <w:r w:rsidRPr="001C5F26">
              <w:t>:</w:t>
            </w:r>
          </w:p>
          <w:p w14:paraId="6B6AED98" w14:textId="77777777" w:rsidR="009D2F63" w:rsidRPr="009D2F63" w:rsidRDefault="009D2F63" w:rsidP="009D2F63">
            <w:pPr>
              <w:pStyle w:val="ListBullet"/>
              <w:rPr>
                <w:b/>
                <w:bCs/>
              </w:rPr>
            </w:pPr>
            <w:r w:rsidRPr="001C5F26">
              <w:rPr>
                <w:rStyle w:val="Strong"/>
              </w:rPr>
              <w:t>Representing numbers using place value B</w:t>
            </w:r>
            <w:r w:rsidRPr="001C5F26">
              <w:t>:</w:t>
            </w:r>
            <w:r w:rsidRPr="009D2F63">
              <w:rPr>
                <w:b/>
                <w:bCs/>
              </w:rPr>
              <w:t xml:space="preserve"> </w:t>
            </w:r>
            <w:r w:rsidRPr="009D2F63">
              <w:t>Whole numbers: Order numbers in the thousands</w:t>
            </w:r>
          </w:p>
          <w:p w14:paraId="0029C47A" w14:textId="77777777" w:rsidR="009D2F63" w:rsidRPr="009D2F63" w:rsidRDefault="009D2F63" w:rsidP="009D2F63">
            <w:pPr>
              <w:rPr>
                <w:b/>
                <w:bCs/>
              </w:rPr>
            </w:pPr>
            <w:r w:rsidRPr="001C5F26">
              <w:rPr>
                <w:rStyle w:val="Strong"/>
              </w:rPr>
              <w:t>Stage 3</w:t>
            </w:r>
            <w:r w:rsidRPr="001C5F26">
              <w:t>:</w:t>
            </w:r>
          </w:p>
          <w:p w14:paraId="05FCBD3F" w14:textId="3235984B" w:rsidR="00314A8F" w:rsidRPr="00A9451A" w:rsidRDefault="009D2F63" w:rsidP="009D2F63">
            <w:pPr>
              <w:pStyle w:val="ListBullet"/>
            </w:pPr>
            <w:r w:rsidRPr="001C5F26">
              <w:rPr>
                <w:rStyle w:val="Strong"/>
              </w:rPr>
              <w:t>Represent</w:t>
            </w:r>
            <w:r w:rsidR="00106D26">
              <w:rPr>
                <w:rStyle w:val="Strong"/>
              </w:rPr>
              <w:t>s</w:t>
            </w:r>
            <w:r w:rsidRPr="001C5F26">
              <w:rPr>
                <w:rStyle w:val="Strong"/>
              </w:rPr>
              <w:t xml:space="preserve"> numbers A</w:t>
            </w:r>
            <w:r w:rsidRPr="001C5F26">
              <w:t>:</w:t>
            </w:r>
            <w:r w:rsidRPr="009D2F63">
              <w:rPr>
                <w:b/>
                <w:bCs/>
              </w:rPr>
              <w:t xml:space="preserve"> </w:t>
            </w:r>
            <w:r w:rsidRPr="00C97209">
              <w:t xml:space="preserve">Whole numbers: Recognise, </w:t>
            </w:r>
            <w:proofErr w:type="gramStart"/>
            <w:r w:rsidRPr="00C97209">
              <w:t>represent</w:t>
            </w:r>
            <w:proofErr w:type="gramEnd"/>
            <w:r w:rsidRPr="00C97209">
              <w:t xml:space="preserve"> and </w:t>
            </w:r>
            <w:r w:rsidRPr="00C97209">
              <w:lastRenderedPageBreak/>
              <w:t>order numbers in the millions</w:t>
            </w:r>
          </w:p>
        </w:tc>
        <w:tc>
          <w:tcPr>
            <w:tcW w:w="4853" w:type="dxa"/>
          </w:tcPr>
          <w:p w14:paraId="4BF4BC47" w14:textId="1572D9AE" w:rsidR="00314A8F" w:rsidRDefault="00314A8F" w:rsidP="00314A8F">
            <w:r w:rsidRPr="001C5F26">
              <w:rPr>
                <w:rStyle w:val="Strong"/>
              </w:rPr>
              <w:lastRenderedPageBreak/>
              <w:t>Lesson core concept</w:t>
            </w:r>
            <w:r w:rsidRPr="009809F0">
              <w:t>:</w:t>
            </w:r>
            <w:r w:rsidR="00EC28F2">
              <w:t xml:space="preserve"> </w:t>
            </w:r>
            <w:r w:rsidR="005D10E0">
              <w:t>t</w:t>
            </w:r>
            <w:r w:rsidR="00F8539C" w:rsidRPr="00F8539C">
              <w:t>he position of each digit in a number corresponds to its size</w:t>
            </w:r>
            <w:r w:rsidR="4A248406">
              <w:t>.</w:t>
            </w:r>
          </w:p>
          <w:p w14:paraId="06E7D7F2" w14:textId="77777777" w:rsidR="00314A8F" w:rsidRDefault="00314A8F" w:rsidP="00314A8F">
            <w:pPr>
              <w:rPr>
                <w:b/>
                <w:bCs/>
              </w:rPr>
            </w:pPr>
            <w:r w:rsidRPr="001C5F26">
              <w:rPr>
                <w:rStyle w:val="Strong"/>
              </w:rPr>
              <w:t>Stage 2</w:t>
            </w:r>
            <w:r w:rsidRPr="001C5F26">
              <w:t>:</w:t>
            </w:r>
          </w:p>
          <w:p w14:paraId="4C32EA80" w14:textId="2A3EEAD6" w:rsidR="003E53BA" w:rsidRPr="005057E7" w:rsidRDefault="003E53BA" w:rsidP="003E53BA">
            <w:pPr>
              <w:pStyle w:val="ListBullet"/>
            </w:pPr>
            <w:r w:rsidRPr="00686A31">
              <w:rPr>
                <w:rStyle w:val="Strong"/>
              </w:rPr>
              <w:t>Representing numbers using place value A</w:t>
            </w:r>
            <w:r w:rsidRPr="001C5F26">
              <w:t>:</w:t>
            </w:r>
            <w:r>
              <w:rPr>
                <w:b/>
                <w:bCs/>
              </w:rPr>
              <w:t xml:space="preserve"> </w:t>
            </w:r>
            <w:r>
              <w:t xml:space="preserve">Whole numbers: Read, represent and order numbers to </w:t>
            </w:r>
            <w:proofErr w:type="gramStart"/>
            <w:r>
              <w:t>thousands</w:t>
            </w:r>
            <w:proofErr w:type="gramEnd"/>
          </w:p>
          <w:p w14:paraId="30A53019" w14:textId="746F5B31" w:rsidR="003E53BA" w:rsidRPr="00314A8F" w:rsidRDefault="003E53BA" w:rsidP="00A045DC">
            <w:pPr>
              <w:pStyle w:val="ListBullet"/>
              <w:rPr>
                <w:b/>
                <w:bCs/>
              </w:rPr>
            </w:pPr>
            <w:r w:rsidRPr="00686A31">
              <w:rPr>
                <w:rStyle w:val="Strong"/>
              </w:rPr>
              <w:t>Representing numbers using place value B</w:t>
            </w:r>
            <w:r w:rsidRPr="00EC2E30">
              <w:t>:</w:t>
            </w:r>
            <w:r>
              <w:t xml:space="preserve"> Whole numbers: </w:t>
            </w:r>
            <w:r w:rsidR="00AE4121">
              <w:t>A</w:t>
            </w:r>
            <w:r w:rsidR="00AE4121" w:rsidRPr="00026C4A">
              <w:t>ppl</w:t>
            </w:r>
            <w:r w:rsidR="00AE4121">
              <w:t xml:space="preserve">y </w:t>
            </w:r>
            <w:r>
              <w:t>place value to partition</w:t>
            </w:r>
            <w:r w:rsidR="00AE4121" w:rsidRPr="00AE4121">
              <w:t>, regroup and rename</w:t>
            </w:r>
            <w:r>
              <w:t xml:space="preserve"> numbers up to 6 </w:t>
            </w:r>
            <w:proofErr w:type="gramStart"/>
            <w:r>
              <w:t>digits</w:t>
            </w:r>
            <w:proofErr w:type="gramEnd"/>
          </w:p>
          <w:p w14:paraId="4CB0927E" w14:textId="77777777" w:rsidR="00314A8F" w:rsidRPr="00686A31" w:rsidRDefault="00314A8F" w:rsidP="00314A8F">
            <w:pPr>
              <w:rPr>
                <w:rStyle w:val="Strong"/>
              </w:rPr>
            </w:pPr>
            <w:r w:rsidRPr="00686A31">
              <w:rPr>
                <w:rStyle w:val="Strong"/>
              </w:rPr>
              <w:lastRenderedPageBreak/>
              <w:t>Stage 3</w:t>
            </w:r>
            <w:r w:rsidRPr="0099316B">
              <w:t>:</w:t>
            </w:r>
          </w:p>
          <w:p w14:paraId="7FA1755F" w14:textId="6F0A6C52" w:rsidR="00C7443C" w:rsidRPr="00C7443C" w:rsidRDefault="00790DBB" w:rsidP="00C7443C">
            <w:pPr>
              <w:pStyle w:val="ListBullet"/>
              <w:rPr>
                <w:b/>
                <w:bCs/>
              </w:rPr>
            </w:pPr>
            <w:r w:rsidRPr="00686A31">
              <w:rPr>
                <w:rStyle w:val="Strong"/>
              </w:rPr>
              <w:t>Represent</w:t>
            </w:r>
            <w:r w:rsidR="00106D26">
              <w:rPr>
                <w:rStyle w:val="Strong"/>
              </w:rPr>
              <w:t>s</w:t>
            </w:r>
            <w:r w:rsidRPr="00686A31">
              <w:rPr>
                <w:rStyle w:val="Strong"/>
              </w:rPr>
              <w:t xml:space="preserve"> numbers A</w:t>
            </w:r>
            <w:r w:rsidRPr="00686A31">
              <w:t>:</w:t>
            </w:r>
            <w:r>
              <w:rPr>
                <w:b/>
                <w:bCs/>
              </w:rPr>
              <w:t xml:space="preserve"> </w:t>
            </w:r>
            <w:r w:rsidR="00C7443C" w:rsidRPr="00C7443C">
              <w:t xml:space="preserve">Whole numbers: Recognise, represent and order numbers in the </w:t>
            </w:r>
            <w:proofErr w:type="gramStart"/>
            <w:r w:rsidR="00C7443C" w:rsidRPr="00C7443C">
              <w:t>millions</w:t>
            </w:r>
            <w:proofErr w:type="gramEnd"/>
          </w:p>
          <w:p w14:paraId="2C6C831D" w14:textId="32A98FF8" w:rsidR="00790DBB" w:rsidRPr="00C7443C" w:rsidRDefault="00374366" w:rsidP="00C7443C">
            <w:pPr>
              <w:pStyle w:val="ListBullet"/>
              <w:rPr>
                <w:b/>
                <w:bCs/>
              </w:rPr>
            </w:pPr>
            <w:r w:rsidRPr="00686A31">
              <w:rPr>
                <w:rStyle w:val="Strong"/>
              </w:rPr>
              <w:t>Represent</w:t>
            </w:r>
            <w:r w:rsidR="00F6015C">
              <w:rPr>
                <w:rStyle w:val="Strong"/>
              </w:rPr>
              <w:t>s</w:t>
            </w:r>
            <w:r w:rsidRPr="00686A31">
              <w:rPr>
                <w:rStyle w:val="Strong"/>
              </w:rPr>
              <w:t xml:space="preserve"> numbers A</w:t>
            </w:r>
            <w:r w:rsidRPr="00686A31">
              <w:t>:</w:t>
            </w:r>
            <w:r>
              <w:rPr>
                <w:b/>
                <w:bCs/>
              </w:rPr>
              <w:t xml:space="preserve"> </w:t>
            </w:r>
            <w:r w:rsidR="0001009F" w:rsidRPr="0001009F">
              <w:t xml:space="preserve">Whole numbers: Apply place value to partition, regroup and rename numbers to </w:t>
            </w:r>
            <w:r w:rsidR="00F6015C">
              <w:t xml:space="preserve">1 </w:t>
            </w:r>
            <w:r w:rsidR="0001009F">
              <w:t>billion</w:t>
            </w:r>
          </w:p>
        </w:tc>
        <w:tc>
          <w:tcPr>
            <w:tcW w:w="4854" w:type="dxa"/>
          </w:tcPr>
          <w:p w14:paraId="59EEB691" w14:textId="68A6F1C5" w:rsidR="00314A8F" w:rsidRDefault="00314A8F" w:rsidP="00314A8F">
            <w:r w:rsidRPr="00686A31">
              <w:rPr>
                <w:rStyle w:val="Strong"/>
              </w:rPr>
              <w:lastRenderedPageBreak/>
              <w:t>Lesson duration</w:t>
            </w:r>
            <w:r>
              <w:t xml:space="preserve">: </w:t>
            </w:r>
            <w:r w:rsidR="00DE2DE4">
              <w:t xml:space="preserve">65 </w:t>
            </w:r>
            <w:r>
              <w:t>minutes</w:t>
            </w:r>
          </w:p>
          <w:p w14:paraId="581EA722" w14:textId="5AF7A7AB" w:rsidR="005820D4" w:rsidRDefault="00411275" w:rsidP="005A264D">
            <w:pPr>
              <w:pStyle w:val="ListBullet"/>
            </w:pPr>
            <w:hyperlink w:anchor="_Resource_2:_Place" w:history="1">
              <w:r w:rsidR="005820D4" w:rsidRPr="00C43DAA">
                <w:rPr>
                  <w:rStyle w:val="Hyperlink"/>
                </w:rPr>
                <w:t>Resource 2: Place value houses</w:t>
              </w:r>
            </w:hyperlink>
          </w:p>
          <w:p w14:paraId="6CECEBCA" w14:textId="2A4C1968" w:rsidR="005820D4" w:rsidRDefault="005820D4" w:rsidP="005A264D">
            <w:pPr>
              <w:pStyle w:val="ListBullet"/>
            </w:pPr>
            <w:r>
              <w:t>9-sided dice</w:t>
            </w:r>
          </w:p>
          <w:p w14:paraId="5BADA5FE" w14:textId="7EB6B9B3" w:rsidR="004B54C6" w:rsidRDefault="004B54C6" w:rsidP="005A264D">
            <w:pPr>
              <w:pStyle w:val="ListBullet"/>
            </w:pPr>
            <w:r>
              <w:t>MAB materials</w:t>
            </w:r>
          </w:p>
          <w:p w14:paraId="186B2D26" w14:textId="77777777" w:rsidR="005A264D" w:rsidRDefault="005A264D" w:rsidP="005A264D">
            <w:pPr>
              <w:pStyle w:val="ListBullet"/>
            </w:pPr>
            <w:r w:rsidRPr="00195E4B">
              <w:t>Individual whiteboards</w:t>
            </w:r>
          </w:p>
          <w:p w14:paraId="62AFD5F5" w14:textId="77777777" w:rsidR="005A264D" w:rsidRPr="00195E4B" w:rsidRDefault="005A264D" w:rsidP="005A264D">
            <w:pPr>
              <w:pStyle w:val="ListBullet"/>
            </w:pPr>
            <w:r>
              <w:t>Student workbooks</w:t>
            </w:r>
          </w:p>
          <w:p w14:paraId="3C92B6B1" w14:textId="52D26802" w:rsidR="00DD4CBD" w:rsidRPr="00314A8F" w:rsidRDefault="00DD4CBD" w:rsidP="005A264D">
            <w:pPr>
              <w:pStyle w:val="ListBullet"/>
            </w:pPr>
            <w:r>
              <w:t>Writing materials</w:t>
            </w:r>
          </w:p>
        </w:tc>
      </w:tr>
      <w:tr w:rsidR="00314A8F" w14:paraId="197DE087" w14:textId="77777777" w:rsidTr="009809F0">
        <w:trPr>
          <w:cnfStyle w:val="000000100000" w:firstRow="0" w:lastRow="0" w:firstColumn="0" w:lastColumn="0" w:oddVBand="0" w:evenVBand="0" w:oddHBand="1" w:evenHBand="0" w:firstRowFirstColumn="0" w:firstRowLastColumn="0" w:lastRowFirstColumn="0" w:lastRowLastColumn="0"/>
        </w:trPr>
        <w:tc>
          <w:tcPr>
            <w:tcW w:w="4853" w:type="dxa"/>
          </w:tcPr>
          <w:p w14:paraId="7B992C74" w14:textId="7F199722" w:rsidR="00314A8F" w:rsidRDefault="00411275" w:rsidP="00314A8F">
            <w:pPr>
              <w:rPr>
                <w:b/>
                <w:bCs/>
              </w:rPr>
            </w:pPr>
            <w:hyperlink w:anchor="_Lesson_3_1" w:history="1">
              <w:r w:rsidR="00314A8F" w:rsidRPr="009E2861">
                <w:rPr>
                  <w:rStyle w:val="Hyperlink"/>
                  <w:b/>
                  <w:bCs/>
                </w:rPr>
                <w:t>Lesson 3</w:t>
              </w:r>
            </w:hyperlink>
          </w:p>
          <w:p w14:paraId="3E4B495D" w14:textId="77777777" w:rsidR="00314A8F" w:rsidRPr="00686A31" w:rsidRDefault="00314A8F" w:rsidP="00314A8F">
            <w:pPr>
              <w:rPr>
                <w:rStyle w:val="Strong"/>
              </w:rPr>
            </w:pPr>
            <w:r w:rsidRPr="00686A31">
              <w:rPr>
                <w:rStyle w:val="Strong"/>
              </w:rPr>
              <w:t>Daily number sense</w:t>
            </w:r>
          </w:p>
          <w:p w14:paraId="51437C55" w14:textId="77777777" w:rsidR="00B9133D" w:rsidRPr="00864B4C" w:rsidRDefault="00B9133D" w:rsidP="00B9133D">
            <w:pPr>
              <w:rPr>
                <w:b/>
                <w:bCs/>
              </w:rPr>
            </w:pPr>
            <w:r w:rsidRPr="00686A31">
              <w:rPr>
                <w:rStyle w:val="Strong"/>
              </w:rPr>
              <w:t>Stage 2</w:t>
            </w:r>
            <w:r w:rsidRPr="00686A31">
              <w:t>:</w:t>
            </w:r>
          </w:p>
          <w:p w14:paraId="25059FA6" w14:textId="77777777" w:rsidR="00B9133D" w:rsidRPr="00FF266F" w:rsidRDefault="00B9133D" w:rsidP="00B9133D">
            <w:pPr>
              <w:pStyle w:val="ListBullet"/>
              <w:rPr>
                <w:b/>
                <w:bCs/>
              </w:rPr>
            </w:pPr>
            <w:r w:rsidRPr="00686A31">
              <w:rPr>
                <w:rStyle w:val="Strong"/>
              </w:rPr>
              <w:t>Representing numbers using place value B</w:t>
            </w:r>
            <w:r w:rsidRPr="00686A31">
              <w:t>:</w:t>
            </w:r>
            <w:r w:rsidRPr="00FF266F">
              <w:rPr>
                <w:b/>
                <w:bCs/>
              </w:rPr>
              <w:t xml:space="preserve"> </w:t>
            </w:r>
            <w:r w:rsidRPr="00181A8D">
              <w:t>Whole numbers: Order numbers in the thousands</w:t>
            </w:r>
          </w:p>
          <w:p w14:paraId="63CA63D1" w14:textId="77777777" w:rsidR="00B9133D" w:rsidRPr="00686A31" w:rsidRDefault="00B9133D" w:rsidP="0099316B">
            <w:pPr>
              <w:rPr>
                <w:rStyle w:val="Strong"/>
              </w:rPr>
            </w:pPr>
            <w:r w:rsidRPr="00686A31">
              <w:rPr>
                <w:rStyle w:val="Strong"/>
              </w:rPr>
              <w:t>Stage 3</w:t>
            </w:r>
            <w:r w:rsidRPr="0099316B">
              <w:t>:</w:t>
            </w:r>
          </w:p>
          <w:p w14:paraId="49327D6D" w14:textId="62DAA73E" w:rsidR="00314A8F" w:rsidRPr="00314A8F" w:rsidRDefault="00B9133D" w:rsidP="00B9133D">
            <w:pPr>
              <w:pStyle w:val="ListBullet"/>
            </w:pPr>
            <w:r w:rsidRPr="0099316B">
              <w:rPr>
                <w:rStyle w:val="Strong"/>
              </w:rPr>
              <w:t>Represent</w:t>
            </w:r>
            <w:r w:rsidR="00F6015C">
              <w:rPr>
                <w:rStyle w:val="Strong"/>
              </w:rPr>
              <w:t>s</w:t>
            </w:r>
            <w:r w:rsidRPr="0099316B">
              <w:rPr>
                <w:rStyle w:val="Strong"/>
              </w:rPr>
              <w:t xml:space="preserve"> numbers A</w:t>
            </w:r>
            <w:r w:rsidRPr="00686A31">
              <w:t>:</w:t>
            </w:r>
            <w:r w:rsidRPr="004C694F">
              <w:t xml:space="preserve"> </w:t>
            </w:r>
            <w:r w:rsidRPr="004E1F7D">
              <w:t xml:space="preserve">Whole </w:t>
            </w:r>
            <w:r w:rsidRPr="004E1F7D">
              <w:lastRenderedPageBreak/>
              <w:t xml:space="preserve">numbers: Recognise, </w:t>
            </w:r>
            <w:proofErr w:type="gramStart"/>
            <w:r w:rsidRPr="004E1F7D">
              <w:t>represent</w:t>
            </w:r>
            <w:proofErr w:type="gramEnd"/>
            <w:r w:rsidRPr="004E1F7D">
              <w:t xml:space="preserve"> and order numbers in the millions</w:t>
            </w:r>
          </w:p>
        </w:tc>
        <w:tc>
          <w:tcPr>
            <w:tcW w:w="4853" w:type="dxa"/>
          </w:tcPr>
          <w:p w14:paraId="3102960A" w14:textId="77ECB42D" w:rsidR="00314A8F" w:rsidRDefault="00314A8F" w:rsidP="00314A8F">
            <w:r w:rsidRPr="00686A31">
              <w:rPr>
                <w:rStyle w:val="Strong"/>
              </w:rPr>
              <w:lastRenderedPageBreak/>
              <w:t>Lesson core concept</w:t>
            </w:r>
            <w:r w:rsidRPr="009809F0">
              <w:t>:</w:t>
            </w:r>
            <w:r>
              <w:t xml:space="preserve"> </w:t>
            </w:r>
            <w:r w:rsidR="004777CE" w:rsidRPr="004777CE">
              <w:t>naming and representing large numbers are key components of place value.</w:t>
            </w:r>
          </w:p>
          <w:p w14:paraId="4B42D67F" w14:textId="77777777" w:rsidR="00314A8F" w:rsidRPr="00314A8F" w:rsidRDefault="00314A8F" w:rsidP="00314A8F">
            <w:pPr>
              <w:rPr>
                <w:b/>
                <w:bCs/>
              </w:rPr>
            </w:pPr>
            <w:r w:rsidRPr="00686A31">
              <w:rPr>
                <w:rStyle w:val="Strong"/>
              </w:rPr>
              <w:t>Stage 2</w:t>
            </w:r>
            <w:r w:rsidRPr="00686A31">
              <w:t>:</w:t>
            </w:r>
          </w:p>
          <w:p w14:paraId="6C0B0F42" w14:textId="2460DDA0" w:rsidR="0096171D" w:rsidRDefault="0096171D" w:rsidP="00785A9E">
            <w:pPr>
              <w:pStyle w:val="ListBullet"/>
            </w:pPr>
            <w:r w:rsidRPr="00A045DC">
              <w:rPr>
                <w:rStyle w:val="Strong"/>
              </w:rPr>
              <w:t>Representing numbers using place value B</w:t>
            </w:r>
            <w:r>
              <w:t xml:space="preserve">: </w:t>
            </w:r>
            <w:r w:rsidRPr="0096171D">
              <w:t>Whole numbers: Order numbers in the thousands</w:t>
            </w:r>
          </w:p>
          <w:p w14:paraId="42B5DE14" w14:textId="4EC91AAF" w:rsidR="00785A9E" w:rsidRDefault="00785A9E" w:rsidP="00785A9E">
            <w:pPr>
              <w:pStyle w:val="ListBullet"/>
            </w:pPr>
            <w:r w:rsidRPr="00A045DC">
              <w:rPr>
                <w:rStyle w:val="Strong"/>
              </w:rPr>
              <w:t>Representing numbers using place value B</w:t>
            </w:r>
            <w:r w:rsidRPr="00A045DC">
              <w:t>:</w:t>
            </w:r>
            <w:r>
              <w:rPr>
                <w:b/>
                <w:bCs/>
              </w:rPr>
              <w:t xml:space="preserve"> </w:t>
            </w:r>
            <w:r w:rsidR="0096171D" w:rsidRPr="0096171D">
              <w:t>Whole numbers:</w:t>
            </w:r>
            <w:r w:rsidR="0096171D">
              <w:rPr>
                <w:b/>
                <w:bCs/>
              </w:rPr>
              <w:t xml:space="preserve"> </w:t>
            </w:r>
            <w:r w:rsidR="00F6015C">
              <w:t xml:space="preserve">Apply </w:t>
            </w:r>
            <w:r>
              <w:t xml:space="preserve">place </w:t>
            </w:r>
            <w:r>
              <w:lastRenderedPageBreak/>
              <w:t xml:space="preserve">value to partition, regroup and rename numbers up to 6 </w:t>
            </w:r>
            <w:proofErr w:type="gramStart"/>
            <w:r>
              <w:t>digits</w:t>
            </w:r>
            <w:proofErr w:type="gramEnd"/>
          </w:p>
          <w:p w14:paraId="47A254CE" w14:textId="326DE770" w:rsidR="007C4521" w:rsidRDefault="007C4521" w:rsidP="00785A9E">
            <w:pPr>
              <w:pStyle w:val="ListBullet"/>
            </w:pPr>
            <w:r w:rsidRPr="00A045DC">
              <w:rPr>
                <w:rStyle w:val="Strong"/>
              </w:rPr>
              <w:t>Representing numbers using place value B</w:t>
            </w:r>
            <w:r>
              <w:t xml:space="preserve">: </w:t>
            </w:r>
            <w:r w:rsidRPr="007C4521">
              <w:t xml:space="preserve">Whole numbers: Recognise and represent numbers that are 10, 100 or 1000 times as </w:t>
            </w:r>
            <w:proofErr w:type="gramStart"/>
            <w:r w:rsidRPr="007C4521">
              <w:t>large</w:t>
            </w:r>
            <w:proofErr w:type="gramEnd"/>
          </w:p>
          <w:p w14:paraId="7B58C353" w14:textId="10ABDA90" w:rsidR="008606D9" w:rsidRPr="00314A8F" w:rsidRDefault="008606D9" w:rsidP="0099316B">
            <w:r w:rsidRPr="00A045DC">
              <w:rPr>
                <w:rStyle w:val="Strong"/>
              </w:rPr>
              <w:t>Stage 3</w:t>
            </w:r>
            <w:r w:rsidRPr="008606D9">
              <w:t>:</w:t>
            </w:r>
          </w:p>
          <w:p w14:paraId="3ADCD3B0" w14:textId="14117AA0" w:rsidR="008606D9" w:rsidRPr="00C7443C" w:rsidRDefault="008606D9" w:rsidP="0099316B">
            <w:pPr>
              <w:pStyle w:val="ListBullet"/>
              <w:rPr>
                <w:b/>
                <w:bCs/>
              </w:rPr>
            </w:pPr>
            <w:r w:rsidRPr="00A045DC">
              <w:rPr>
                <w:rStyle w:val="Strong"/>
              </w:rPr>
              <w:t>Represent</w:t>
            </w:r>
            <w:r w:rsidR="00F6015C">
              <w:rPr>
                <w:rStyle w:val="Strong"/>
              </w:rPr>
              <w:t>s</w:t>
            </w:r>
            <w:r w:rsidRPr="00A045DC">
              <w:rPr>
                <w:rStyle w:val="Strong"/>
              </w:rPr>
              <w:t xml:space="preserve"> numbers A</w:t>
            </w:r>
            <w:r w:rsidRPr="00A045DC">
              <w:t>:</w:t>
            </w:r>
            <w:r>
              <w:rPr>
                <w:b/>
                <w:bCs/>
              </w:rPr>
              <w:t xml:space="preserve"> </w:t>
            </w:r>
            <w:r w:rsidRPr="00C7443C">
              <w:t xml:space="preserve">Whole numbers: Recognise, represent and order numbers in the </w:t>
            </w:r>
            <w:proofErr w:type="gramStart"/>
            <w:r w:rsidRPr="00C7443C">
              <w:t>millions</w:t>
            </w:r>
            <w:proofErr w:type="gramEnd"/>
          </w:p>
          <w:p w14:paraId="2086E63E" w14:textId="7E30898B" w:rsidR="00314A8F" w:rsidRPr="00314A8F" w:rsidRDefault="008606D9" w:rsidP="0099316B">
            <w:pPr>
              <w:pStyle w:val="ListBullet"/>
            </w:pPr>
            <w:r w:rsidRPr="00A045DC">
              <w:rPr>
                <w:rStyle w:val="Strong"/>
              </w:rPr>
              <w:t>Represent</w:t>
            </w:r>
            <w:r w:rsidR="00F6015C">
              <w:rPr>
                <w:rStyle w:val="Strong"/>
              </w:rPr>
              <w:t>s</w:t>
            </w:r>
            <w:r w:rsidRPr="00A045DC">
              <w:rPr>
                <w:rStyle w:val="Strong"/>
              </w:rPr>
              <w:t xml:space="preserve"> numbers A</w:t>
            </w:r>
            <w:r w:rsidRPr="00A045DC">
              <w:t>:</w:t>
            </w:r>
            <w:r>
              <w:rPr>
                <w:b/>
                <w:bCs/>
              </w:rPr>
              <w:t xml:space="preserve"> </w:t>
            </w:r>
            <w:r w:rsidRPr="0099316B">
              <w:t>Whole</w:t>
            </w:r>
            <w:r w:rsidRPr="0001009F">
              <w:t xml:space="preserve"> numbers: Apply place value to partition, regroup and rename numbers to </w:t>
            </w:r>
            <w:r w:rsidR="0081471A">
              <w:t xml:space="preserve">1 </w:t>
            </w:r>
            <w:r>
              <w:t>billi</w:t>
            </w:r>
            <w:r w:rsidR="00C7216F">
              <w:t>on</w:t>
            </w:r>
          </w:p>
        </w:tc>
        <w:tc>
          <w:tcPr>
            <w:tcW w:w="4854" w:type="dxa"/>
          </w:tcPr>
          <w:p w14:paraId="723BA10D" w14:textId="0FE0DC3B" w:rsidR="00314A8F" w:rsidRDefault="00314A8F" w:rsidP="00314A8F">
            <w:r w:rsidRPr="00A045DC">
              <w:rPr>
                <w:rStyle w:val="Strong"/>
              </w:rPr>
              <w:lastRenderedPageBreak/>
              <w:t>Lesson duration</w:t>
            </w:r>
            <w:r>
              <w:t xml:space="preserve">: </w:t>
            </w:r>
            <w:r w:rsidR="00DE2DE4">
              <w:t xml:space="preserve">65 </w:t>
            </w:r>
            <w:r>
              <w:t>minutes</w:t>
            </w:r>
          </w:p>
          <w:p w14:paraId="43107AD6" w14:textId="2D724CFE" w:rsidR="009E2861" w:rsidRDefault="00411275" w:rsidP="00167D7E">
            <w:pPr>
              <w:pStyle w:val="ListBullet"/>
            </w:pPr>
            <w:hyperlink w:anchor="_Resource_4:_Number" w:history="1">
              <w:r w:rsidR="00175F2A" w:rsidRPr="00175F2A">
                <w:rPr>
                  <w:rStyle w:val="Hyperlink"/>
                </w:rPr>
                <w:t xml:space="preserve">Resource 5: Big </w:t>
              </w:r>
              <w:proofErr w:type="gramStart"/>
              <w:r w:rsidR="00175F2A" w:rsidRPr="00175F2A">
                <w:rPr>
                  <w:rStyle w:val="Hyperlink"/>
                </w:rPr>
                <w:t>numbers</w:t>
              </w:r>
              <w:proofErr w:type="gramEnd"/>
              <w:r w:rsidR="00175F2A" w:rsidRPr="00175F2A">
                <w:rPr>
                  <w:rStyle w:val="Hyperlink"/>
                </w:rPr>
                <w:t xml:space="preserve"> questions</w:t>
              </w:r>
            </w:hyperlink>
          </w:p>
          <w:p w14:paraId="62ED5900" w14:textId="2BA1F208" w:rsidR="00175F2A" w:rsidRDefault="00411275" w:rsidP="00167D7E">
            <w:pPr>
              <w:pStyle w:val="ListBullet"/>
            </w:pPr>
            <w:hyperlink w:anchor="_Resource_7:_Big" w:history="1">
              <w:r w:rsidR="00175F2A" w:rsidRPr="00175F2A">
                <w:rPr>
                  <w:rStyle w:val="Hyperlink"/>
                </w:rPr>
                <w:t xml:space="preserve">Resource 6: Big </w:t>
              </w:r>
              <w:proofErr w:type="gramStart"/>
              <w:r w:rsidR="00175F2A" w:rsidRPr="00175F2A">
                <w:rPr>
                  <w:rStyle w:val="Hyperlink"/>
                </w:rPr>
                <w:t>numbers</w:t>
              </w:r>
              <w:proofErr w:type="gramEnd"/>
              <w:r w:rsidR="00175F2A" w:rsidRPr="00175F2A">
                <w:rPr>
                  <w:rStyle w:val="Hyperlink"/>
                </w:rPr>
                <w:t xml:space="preserve"> answers</w:t>
              </w:r>
            </w:hyperlink>
          </w:p>
          <w:p w14:paraId="317725D5" w14:textId="1E0F1D8B" w:rsidR="00175F2A" w:rsidRDefault="00411275" w:rsidP="00167D7E">
            <w:pPr>
              <w:pStyle w:val="ListBullet"/>
            </w:pPr>
            <w:hyperlink w:anchor="_Resource_7:_Place_1" w:history="1">
              <w:r w:rsidR="00175F2A" w:rsidRPr="00175F2A">
                <w:rPr>
                  <w:rStyle w:val="Hyperlink"/>
                </w:rPr>
                <w:t>Resource 7: Place value structure</w:t>
              </w:r>
            </w:hyperlink>
          </w:p>
          <w:p w14:paraId="36AD98FD" w14:textId="77777777" w:rsidR="00167D7E" w:rsidRPr="00346E5F" w:rsidRDefault="00167D7E" w:rsidP="00167D7E">
            <w:pPr>
              <w:pStyle w:val="ListBullet"/>
            </w:pPr>
            <w:r w:rsidRPr="00346E5F">
              <w:t>6-sided dice</w:t>
            </w:r>
          </w:p>
          <w:p w14:paraId="3CD2E5DF" w14:textId="2FFD4051" w:rsidR="00167D7E" w:rsidRDefault="00D644A2" w:rsidP="00167D7E">
            <w:pPr>
              <w:pStyle w:val="ListBullet"/>
            </w:pPr>
            <w:r>
              <w:t>Individual</w:t>
            </w:r>
            <w:r w:rsidR="00167D7E" w:rsidRPr="00346E5F">
              <w:t xml:space="preserve"> wh</w:t>
            </w:r>
            <w:r w:rsidR="00167D7E">
              <w:t>iteboards</w:t>
            </w:r>
          </w:p>
          <w:p w14:paraId="01C96C30" w14:textId="77777777" w:rsidR="00167D7E" w:rsidRPr="00CE0E0C" w:rsidRDefault="00167D7E" w:rsidP="00167D7E">
            <w:pPr>
              <w:pStyle w:val="ListBullet"/>
            </w:pPr>
            <w:r>
              <w:t>Online calculator</w:t>
            </w:r>
          </w:p>
          <w:p w14:paraId="7C3BB439" w14:textId="10749172" w:rsidR="0097037A" w:rsidRPr="00314A8F" w:rsidRDefault="0097037A" w:rsidP="00167D7E">
            <w:pPr>
              <w:pStyle w:val="ListBullet"/>
            </w:pPr>
            <w:r>
              <w:t>Writing materials</w:t>
            </w:r>
          </w:p>
        </w:tc>
      </w:tr>
      <w:tr w:rsidR="00314A8F" w14:paraId="133AF4D9" w14:textId="77777777" w:rsidTr="009809F0">
        <w:trPr>
          <w:cnfStyle w:val="000000010000" w:firstRow="0" w:lastRow="0" w:firstColumn="0" w:lastColumn="0" w:oddVBand="0" w:evenVBand="0" w:oddHBand="0" w:evenHBand="1" w:firstRowFirstColumn="0" w:firstRowLastColumn="0" w:lastRowFirstColumn="0" w:lastRowLastColumn="0"/>
        </w:trPr>
        <w:tc>
          <w:tcPr>
            <w:tcW w:w="4853" w:type="dxa"/>
          </w:tcPr>
          <w:p w14:paraId="0D1B4B3A" w14:textId="49ECAFDE" w:rsidR="00314A8F" w:rsidRDefault="00411275" w:rsidP="00314A8F">
            <w:pPr>
              <w:rPr>
                <w:b/>
                <w:bCs/>
              </w:rPr>
            </w:pPr>
            <w:hyperlink w:anchor="_Lesson_3" w:history="1">
              <w:r w:rsidR="00314A8F" w:rsidRPr="009E2861">
                <w:rPr>
                  <w:rStyle w:val="Hyperlink"/>
                  <w:b/>
                  <w:bCs/>
                </w:rPr>
                <w:t>Lesson 4</w:t>
              </w:r>
            </w:hyperlink>
          </w:p>
          <w:p w14:paraId="6B219BAD" w14:textId="77777777" w:rsidR="00314A8F" w:rsidRPr="0099316B" w:rsidRDefault="00314A8F" w:rsidP="00314A8F">
            <w:pPr>
              <w:rPr>
                <w:rStyle w:val="Strong"/>
              </w:rPr>
            </w:pPr>
            <w:r w:rsidRPr="0099316B">
              <w:rPr>
                <w:rStyle w:val="Strong"/>
              </w:rPr>
              <w:t>Daily number sense</w:t>
            </w:r>
          </w:p>
          <w:p w14:paraId="035E311D" w14:textId="40C493D5" w:rsidR="00365A96" w:rsidRPr="00314A8F" w:rsidRDefault="3B65BC9C" w:rsidP="0099316B">
            <w:pPr>
              <w:pStyle w:val="ListBullet"/>
              <w:widowControl/>
              <w:mirrorIndents w:val="0"/>
            </w:pPr>
            <w:r>
              <w:lastRenderedPageBreak/>
              <w:t>t</w:t>
            </w:r>
            <w:r w:rsidR="06C67214">
              <w:t>eacher</w:t>
            </w:r>
            <w:r w:rsidR="7B7B8891">
              <w:t>-</w:t>
            </w:r>
            <w:r w:rsidR="00EF6401" w:rsidRPr="00EF6401">
              <w:t>identified task based on student needs</w:t>
            </w:r>
          </w:p>
        </w:tc>
        <w:tc>
          <w:tcPr>
            <w:tcW w:w="4853" w:type="dxa"/>
          </w:tcPr>
          <w:p w14:paraId="4F8EE35A" w14:textId="03D5EBD2" w:rsidR="00314A8F" w:rsidRDefault="00314A8F" w:rsidP="00314A8F">
            <w:r w:rsidRPr="0099316B">
              <w:rPr>
                <w:rStyle w:val="Strong"/>
              </w:rPr>
              <w:lastRenderedPageBreak/>
              <w:t>Lesson core concept</w:t>
            </w:r>
            <w:r w:rsidRPr="009809F0">
              <w:t>:</w:t>
            </w:r>
            <w:r w:rsidR="00186FAF">
              <w:t xml:space="preserve"> </w:t>
            </w:r>
            <w:r w:rsidR="005D10E0">
              <w:t>t</w:t>
            </w:r>
            <w:r w:rsidR="00186FAF">
              <w:t xml:space="preserve">he place value system can be extended, </w:t>
            </w:r>
            <w:proofErr w:type="gramStart"/>
            <w:r w:rsidR="00186FAF">
              <w:t>compared</w:t>
            </w:r>
            <w:proofErr w:type="gramEnd"/>
            <w:r w:rsidR="00186FAF">
              <w:t xml:space="preserve"> and analysed.</w:t>
            </w:r>
          </w:p>
          <w:p w14:paraId="37B4C7EA" w14:textId="77777777" w:rsidR="00314A8F" w:rsidRPr="00314A8F" w:rsidRDefault="00314A8F" w:rsidP="00FC4191">
            <w:pPr>
              <w:rPr>
                <w:b/>
                <w:bCs/>
              </w:rPr>
            </w:pPr>
            <w:r w:rsidRPr="00FC4191">
              <w:rPr>
                <w:rStyle w:val="Strong"/>
              </w:rPr>
              <w:t>Stage 2</w:t>
            </w:r>
            <w:r w:rsidRPr="00FC4191">
              <w:t>:</w:t>
            </w:r>
          </w:p>
          <w:p w14:paraId="461E0CA4" w14:textId="7604F584" w:rsidR="00314A8F" w:rsidRPr="00365A17" w:rsidRDefault="005E49EE" w:rsidP="00314A8F">
            <w:pPr>
              <w:pStyle w:val="ListBullet"/>
            </w:pPr>
            <w:r w:rsidRPr="00FC4191">
              <w:rPr>
                <w:rStyle w:val="Strong"/>
              </w:rPr>
              <w:lastRenderedPageBreak/>
              <w:t>Representing numbers using place value B</w:t>
            </w:r>
            <w:r w:rsidRPr="00FC4191">
              <w:t>:</w:t>
            </w:r>
            <w:r>
              <w:rPr>
                <w:b/>
                <w:bCs/>
              </w:rPr>
              <w:t xml:space="preserve"> </w:t>
            </w:r>
            <w:r w:rsidR="00365A17" w:rsidRPr="00365A17">
              <w:t xml:space="preserve">Decimals: Extend the application of the place value system from whole numbers to tenths and </w:t>
            </w:r>
            <w:proofErr w:type="gramStart"/>
            <w:r w:rsidR="00365A17" w:rsidRPr="00365A17">
              <w:t>hundredths</w:t>
            </w:r>
            <w:proofErr w:type="gramEnd"/>
          </w:p>
          <w:p w14:paraId="09D7C812" w14:textId="77777777" w:rsidR="00314A8F" w:rsidRPr="00314A8F" w:rsidRDefault="00314A8F" w:rsidP="00FC4191">
            <w:pPr>
              <w:rPr>
                <w:b/>
                <w:bCs/>
              </w:rPr>
            </w:pPr>
            <w:r w:rsidRPr="00FC4191">
              <w:rPr>
                <w:rStyle w:val="Strong"/>
              </w:rPr>
              <w:t>Stage 3:</w:t>
            </w:r>
          </w:p>
          <w:p w14:paraId="38853526" w14:textId="27199AF9" w:rsidR="009A5A38" w:rsidRDefault="009A5A38" w:rsidP="009A5A38">
            <w:pPr>
              <w:pStyle w:val="ListBullet"/>
              <w:rPr>
                <w:b/>
                <w:bCs/>
              </w:rPr>
            </w:pPr>
            <w:r w:rsidRPr="00FC4191">
              <w:rPr>
                <w:rStyle w:val="Strong"/>
              </w:rPr>
              <w:t>Represent</w:t>
            </w:r>
            <w:r w:rsidR="0081471A">
              <w:rPr>
                <w:rStyle w:val="Strong"/>
              </w:rPr>
              <w:t>s</w:t>
            </w:r>
            <w:r w:rsidRPr="00FC4191">
              <w:rPr>
                <w:rStyle w:val="Strong"/>
              </w:rPr>
              <w:t xml:space="preserve"> numbers A</w:t>
            </w:r>
            <w:r w:rsidRPr="00FC4191">
              <w:t>:</w:t>
            </w:r>
            <w:r>
              <w:rPr>
                <w:b/>
                <w:bCs/>
              </w:rPr>
              <w:t xml:space="preserve"> </w:t>
            </w:r>
            <w:r w:rsidR="00365A17" w:rsidRPr="00365A17">
              <w:t xml:space="preserve">Decimals and percentages: Recognise that the place value system can be extended beyond </w:t>
            </w:r>
            <w:proofErr w:type="gramStart"/>
            <w:r w:rsidR="00365A17" w:rsidRPr="00365A17">
              <w:t>hundredths</w:t>
            </w:r>
            <w:proofErr w:type="gramEnd"/>
          </w:p>
          <w:p w14:paraId="7CD73EDA" w14:textId="1C5B1781" w:rsidR="00224BEF" w:rsidRPr="00314A8F" w:rsidRDefault="005B3964" w:rsidP="00C210AC">
            <w:pPr>
              <w:pStyle w:val="ListBullet"/>
              <w:numPr>
                <w:ilvl w:val="0"/>
                <w:numId w:val="7"/>
              </w:numPr>
            </w:pPr>
            <w:r w:rsidRPr="00FC4191">
              <w:rPr>
                <w:rStyle w:val="Strong"/>
              </w:rPr>
              <w:t>Represent</w:t>
            </w:r>
            <w:r w:rsidR="0081471A">
              <w:rPr>
                <w:rStyle w:val="Strong"/>
              </w:rPr>
              <w:t>s</w:t>
            </w:r>
            <w:r w:rsidRPr="00FC4191">
              <w:rPr>
                <w:rStyle w:val="Strong"/>
              </w:rPr>
              <w:t xml:space="preserve"> numbers A</w:t>
            </w:r>
            <w:r w:rsidRPr="00FC4191">
              <w:t>:</w:t>
            </w:r>
            <w:r>
              <w:t xml:space="preserve"> </w:t>
            </w:r>
            <w:r w:rsidRPr="005B3964">
              <w:t xml:space="preserve">Decimals and percentages: Compare, </w:t>
            </w:r>
            <w:proofErr w:type="gramStart"/>
            <w:r w:rsidRPr="005B3964">
              <w:t>order</w:t>
            </w:r>
            <w:proofErr w:type="gramEnd"/>
            <w:r w:rsidRPr="005B3964">
              <w:t xml:space="preserve"> and represent decimals</w:t>
            </w:r>
          </w:p>
        </w:tc>
        <w:tc>
          <w:tcPr>
            <w:tcW w:w="4854" w:type="dxa"/>
          </w:tcPr>
          <w:p w14:paraId="68931F0A" w14:textId="14EB36EE" w:rsidR="00314A8F" w:rsidRDefault="00314A8F" w:rsidP="00314A8F">
            <w:r w:rsidRPr="0099316B">
              <w:rPr>
                <w:rStyle w:val="Strong"/>
              </w:rPr>
              <w:lastRenderedPageBreak/>
              <w:t>Lesson duration</w:t>
            </w:r>
            <w:r>
              <w:t xml:space="preserve">: </w:t>
            </w:r>
            <w:r w:rsidR="00135F84">
              <w:t>70</w:t>
            </w:r>
            <w:r>
              <w:t xml:space="preserve"> minutes</w:t>
            </w:r>
          </w:p>
          <w:p w14:paraId="0B5993CB" w14:textId="62D9A3F7" w:rsidR="00314A8F" w:rsidRDefault="00411275" w:rsidP="00167D7E">
            <w:pPr>
              <w:pStyle w:val="ListBullet"/>
            </w:pPr>
            <w:hyperlink w:anchor="_Resource_9:_Call" w:history="1">
              <w:r w:rsidR="00880BD8" w:rsidRPr="00880BD8">
                <w:rPr>
                  <w:rStyle w:val="Hyperlink"/>
                </w:rPr>
                <w:t>Resource 8: Decimal strip</w:t>
              </w:r>
            </w:hyperlink>
          </w:p>
          <w:p w14:paraId="221D3AAC" w14:textId="7D7CA6A7" w:rsidR="00880BD8" w:rsidRDefault="00411275" w:rsidP="00167D7E">
            <w:pPr>
              <w:pStyle w:val="ListBullet"/>
            </w:pPr>
            <w:hyperlink w:anchor="_Resource_8:_Stage" w:history="1">
              <w:r w:rsidR="00F549DB" w:rsidRPr="00F549DB">
                <w:rPr>
                  <w:rStyle w:val="Hyperlink"/>
                </w:rPr>
                <w:t>Resource 9: Stage 2 gameboards</w:t>
              </w:r>
            </w:hyperlink>
          </w:p>
          <w:p w14:paraId="5F724A40" w14:textId="50DC7420" w:rsidR="00F549DB" w:rsidRDefault="00411275" w:rsidP="00167D7E">
            <w:pPr>
              <w:pStyle w:val="ListBullet"/>
            </w:pPr>
            <w:hyperlink w:anchor="_Resource_10:_Stage" w:history="1">
              <w:r w:rsidR="00F549DB" w:rsidRPr="00F549DB">
                <w:rPr>
                  <w:rStyle w:val="Hyperlink"/>
                </w:rPr>
                <w:t>Resource 10: Stage 3 gameboards</w:t>
              </w:r>
            </w:hyperlink>
          </w:p>
          <w:p w14:paraId="490B4E8D" w14:textId="77777777" w:rsidR="00167D7E" w:rsidRPr="002963D6" w:rsidRDefault="00167D7E" w:rsidP="00167D7E">
            <w:pPr>
              <w:pStyle w:val="ListBullet"/>
            </w:pPr>
            <w:r w:rsidRPr="002963D6">
              <w:lastRenderedPageBreak/>
              <w:t>Strips of paper</w:t>
            </w:r>
          </w:p>
          <w:p w14:paraId="51D150D6" w14:textId="77777777" w:rsidR="00167D7E" w:rsidRPr="002963D6" w:rsidRDefault="00167D7E" w:rsidP="00167D7E">
            <w:pPr>
              <w:pStyle w:val="ListBullet"/>
            </w:pPr>
            <w:r w:rsidRPr="002963D6">
              <w:t>Student workbooks</w:t>
            </w:r>
          </w:p>
          <w:p w14:paraId="73381CAE" w14:textId="77777777" w:rsidR="00F549DB" w:rsidRDefault="00F549DB" w:rsidP="00167D7E">
            <w:pPr>
              <w:pStyle w:val="ListBullet"/>
            </w:pPr>
            <w:r>
              <w:t>Transparent counters</w:t>
            </w:r>
          </w:p>
          <w:p w14:paraId="6C9B0C7C" w14:textId="16D945BF" w:rsidR="00F549DB" w:rsidRPr="00314A8F" w:rsidRDefault="00F549DB" w:rsidP="00167D7E">
            <w:pPr>
              <w:pStyle w:val="ListBullet"/>
            </w:pPr>
            <w:r>
              <w:t>Writing materials</w:t>
            </w:r>
          </w:p>
        </w:tc>
      </w:tr>
      <w:tr w:rsidR="00314A8F" w14:paraId="6E13C127" w14:textId="77777777" w:rsidTr="009809F0">
        <w:trPr>
          <w:cnfStyle w:val="000000100000" w:firstRow="0" w:lastRow="0" w:firstColumn="0" w:lastColumn="0" w:oddVBand="0" w:evenVBand="0" w:oddHBand="1" w:evenHBand="0" w:firstRowFirstColumn="0" w:firstRowLastColumn="0" w:lastRowFirstColumn="0" w:lastRowLastColumn="0"/>
        </w:trPr>
        <w:tc>
          <w:tcPr>
            <w:tcW w:w="4853" w:type="dxa"/>
          </w:tcPr>
          <w:p w14:paraId="57CFEFCA" w14:textId="5191D874" w:rsidR="00314A8F" w:rsidRDefault="00411275" w:rsidP="00314A8F">
            <w:pPr>
              <w:rPr>
                <w:b/>
                <w:bCs/>
              </w:rPr>
            </w:pPr>
            <w:hyperlink w:anchor="_Lesson_4" w:history="1">
              <w:r w:rsidR="00314A8F" w:rsidRPr="009E2861">
                <w:rPr>
                  <w:rStyle w:val="Hyperlink"/>
                  <w:b/>
                  <w:bCs/>
                </w:rPr>
                <w:t>Lesson 5</w:t>
              </w:r>
            </w:hyperlink>
          </w:p>
          <w:p w14:paraId="5F2EF2BF" w14:textId="77777777" w:rsidR="00314A8F" w:rsidRPr="00FC4191" w:rsidRDefault="00314A8F" w:rsidP="00314A8F">
            <w:pPr>
              <w:rPr>
                <w:rStyle w:val="Strong"/>
              </w:rPr>
            </w:pPr>
            <w:r w:rsidRPr="00FC4191">
              <w:rPr>
                <w:rStyle w:val="Strong"/>
              </w:rPr>
              <w:t>Daily number sense</w:t>
            </w:r>
          </w:p>
          <w:p w14:paraId="6D084733" w14:textId="33D6B888" w:rsidR="00A4279A" w:rsidRPr="009809F0" w:rsidRDefault="00A4279A" w:rsidP="00FC4191">
            <w:pPr>
              <w:rPr>
                <w:b/>
                <w:bCs/>
              </w:rPr>
            </w:pPr>
            <w:r w:rsidRPr="00D66DC5">
              <w:rPr>
                <w:rStyle w:val="Strong"/>
              </w:rPr>
              <w:t>Stage 2</w:t>
            </w:r>
            <w:r w:rsidRPr="00D66DC5">
              <w:t>:</w:t>
            </w:r>
          </w:p>
          <w:p w14:paraId="6E5D4BE2" w14:textId="77777777" w:rsidR="00A4279A" w:rsidRPr="00365A17" w:rsidRDefault="00A4279A" w:rsidP="00203E33">
            <w:pPr>
              <w:pStyle w:val="ListBullet"/>
            </w:pPr>
            <w:r w:rsidRPr="00D66DC5">
              <w:rPr>
                <w:rStyle w:val="Strong"/>
              </w:rPr>
              <w:lastRenderedPageBreak/>
              <w:t>Representing numbers using place value B</w:t>
            </w:r>
            <w:r w:rsidRPr="00D66DC5">
              <w:t>:</w:t>
            </w:r>
            <w:r>
              <w:rPr>
                <w:b/>
                <w:bCs/>
              </w:rPr>
              <w:t xml:space="preserve"> </w:t>
            </w:r>
            <w:r w:rsidRPr="00365A17">
              <w:t xml:space="preserve">Decimals: Extend the application of the place value system from whole numbers to tenths and </w:t>
            </w:r>
            <w:proofErr w:type="gramStart"/>
            <w:r w:rsidRPr="00365A17">
              <w:t>hundredths</w:t>
            </w:r>
            <w:proofErr w:type="gramEnd"/>
          </w:p>
          <w:p w14:paraId="4CF55024" w14:textId="77777777" w:rsidR="00314A8F" w:rsidRDefault="00A4279A" w:rsidP="007B1466">
            <w:pPr>
              <w:rPr>
                <w:b/>
                <w:bCs/>
              </w:rPr>
            </w:pPr>
            <w:r w:rsidRPr="00D66DC5">
              <w:rPr>
                <w:rStyle w:val="Strong"/>
              </w:rPr>
              <w:t>Stage 3</w:t>
            </w:r>
            <w:r w:rsidRPr="00D66DC5">
              <w:t>:</w:t>
            </w:r>
          </w:p>
          <w:p w14:paraId="2322E1D1" w14:textId="794ED1FB" w:rsidR="00203E33" w:rsidRPr="00A4279A" w:rsidRDefault="00203E33" w:rsidP="00203E33">
            <w:pPr>
              <w:pStyle w:val="ListBullet"/>
              <w:rPr>
                <w:b/>
                <w:bCs/>
              </w:rPr>
            </w:pPr>
            <w:r w:rsidRPr="00D66DC5">
              <w:rPr>
                <w:rStyle w:val="Strong"/>
              </w:rPr>
              <w:t>Represent</w:t>
            </w:r>
            <w:r w:rsidR="0081471A">
              <w:rPr>
                <w:rStyle w:val="Strong"/>
              </w:rPr>
              <w:t>s</w:t>
            </w:r>
            <w:r w:rsidRPr="00D66DC5">
              <w:rPr>
                <w:rStyle w:val="Strong"/>
              </w:rPr>
              <w:t xml:space="preserve"> numbers A</w:t>
            </w:r>
            <w:r w:rsidRPr="00D66DC5">
              <w:t>:</w:t>
            </w:r>
            <w:r>
              <w:t xml:space="preserve"> </w:t>
            </w:r>
            <w:r w:rsidRPr="005B3964">
              <w:t xml:space="preserve">Decimals and percentages: Compare, </w:t>
            </w:r>
            <w:proofErr w:type="gramStart"/>
            <w:r w:rsidRPr="005B3964">
              <w:t>order</w:t>
            </w:r>
            <w:proofErr w:type="gramEnd"/>
            <w:r w:rsidRPr="005B3964">
              <w:t xml:space="preserve"> and represent decimals</w:t>
            </w:r>
          </w:p>
        </w:tc>
        <w:tc>
          <w:tcPr>
            <w:tcW w:w="4853" w:type="dxa"/>
          </w:tcPr>
          <w:p w14:paraId="0C3DE41F" w14:textId="461C4189" w:rsidR="00314A8F" w:rsidRDefault="00314A8F" w:rsidP="00314A8F">
            <w:r w:rsidRPr="00FC4191">
              <w:rPr>
                <w:rStyle w:val="Strong"/>
              </w:rPr>
              <w:lastRenderedPageBreak/>
              <w:t>Lesson core concept</w:t>
            </w:r>
            <w:r w:rsidRPr="009809F0">
              <w:t>:</w:t>
            </w:r>
            <w:r>
              <w:t xml:space="preserve"> </w:t>
            </w:r>
            <w:r w:rsidR="005D10E0">
              <w:t>n</w:t>
            </w:r>
            <w:r w:rsidR="0044697D">
              <w:t>umber patterns can be multiplicative.</w:t>
            </w:r>
          </w:p>
          <w:p w14:paraId="3D6540E5" w14:textId="77777777" w:rsidR="00314A8F" w:rsidRPr="00314A8F" w:rsidRDefault="00314A8F" w:rsidP="00FC4191">
            <w:pPr>
              <w:rPr>
                <w:b/>
                <w:bCs/>
              </w:rPr>
            </w:pPr>
            <w:r w:rsidRPr="00FC4191">
              <w:rPr>
                <w:rStyle w:val="Strong"/>
              </w:rPr>
              <w:t>Stage 2</w:t>
            </w:r>
            <w:r w:rsidRPr="00FC4191">
              <w:t>:</w:t>
            </w:r>
          </w:p>
          <w:p w14:paraId="2E4C7ADC" w14:textId="450AF9F7" w:rsidR="00314A8F" w:rsidRPr="006B24BF" w:rsidRDefault="006B24BF" w:rsidP="00314A8F">
            <w:pPr>
              <w:pStyle w:val="ListBullet"/>
            </w:pPr>
            <w:r w:rsidRPr="00D66DC5">
              <w:rPr>
                <w:rStyle w:val="Strong"/>
              </w:rPr>
              <w:t>Multiplicative relations A</w:t>
            </w:r>
            <w:r w:rsidRPr="007B1466">
              <w:t>:</w:t>
            </w:r>
            <w:r>
              <w:rPr>
                <w:b/>
                <w:bCs/>
              </w:rPr>
              <w:t xml:space="preserve"> </w:t>
            </w:r>
            <w:r w:rsidR="008D282A" w:rsidRPr="008D282A">
              <w:t>G</w:t>
            </w:r>
            <w:r w:rsidR="172BFE37">
              <w:t>enerate</w:t>
            </w:r>
            <w:r>
              <w:t xml:space="preserve"> </w:t>
            </w:r>
            <w:r>
              <w:lastRenderedPageBreak/>
              <w:t xml:space="preserve">and describe </w:t>
            </w:r>
            <w:proofErr w:type="gramStart"/>
            <w:r>
              <w:t>patterns</w:t>
            </w:r>
            <w:proofErr w:type="gramEnd"/>
          </w:p>
          <w:p w14:paraId="7E71E389" w14:textId="549ABBF0" w:rsidR="3D411142" w:rsidRDefault="0510BFF2" w:rsidP="49F11375">
            <w:pPr>
              <w:pStyle w:val="ListBullet"/>
              <w:rPr>
                <w:rFonts w:eastAsia="Calibri"/>
              </w:rPr>
            </w:pPr>
            <w:r w:rsidRPr="00D66DC5">
              <w:rPr>
                <w:rStyle w:val="Strong"/>
              </w:rPr>
              <w:t>Multiplicative relations B</w:t>
            </w:r>
            <w:r w:rsidRPr="007B1466">
              <w:t>:</w:t>
            </w:r>
            <w:r w:rsidRPr="734799CC">
              <w:rPr>
                <w:rFonts w:eastAsia="Calibri"/>
                <w:b/>
                <w:bCs/>
              </w:rPr>
              <w:t xml:space="preserve"> </w:t>
            </w:r>
            <w:r w:rsidRPr="4E711559">
              <w:rPr>
                <w:rFonts w:eastAsia="Calibri"/>
              </w:rPr>
              <w:t xml:space="preserve">Use known number facts and </w:t>
            </w:r>
            <w:proofErr w:type="gramStart"/>
            <w:r w:rsidRPr="4E711559">
              <w:rPr>
                <w:rFonts w:eastAsia="Calibri"/>
              </w:rPr>
              <w:t>strategies</w:t>
            </w:r>
            <w:proofErr w:type="gramEnd"/>
          </w:p>
          <w:p w14:paraId="471209FC" w14:textId="77777777" w:rsidR="00314A8F" w:rsidRPr="00314A8F" w:rsidRDefault="00314A8F" w:rsidP="00314A8F">
            <w:pPr>
              <w:rPr>
                <w:b/>
                <w:bCs/>
              </w:rPr>
            </w:pPr>
            <w:r w:rsidRPr="00D66DC5">
              <w:rPr>
                <w:rStyle w:val="Strong"/>
              </w:rPr>
              <w:t>Stage 3</w:t>
            </w:r>
            <w:r w:rsidRPr="007B1466">
              <w:t>:</w:t>
            </w:r>
          </w:p>
          <w:p w14:paraId="56584D97" w14:textId="5124405C" w:rsidR="00314A8F" w:rsidRPr="00E00D87" w:rsidRDefault="006B24BF" w:rsidP="00E00D87">
            <w:pPr>
              <w:pStyle w:val="ListBullet"/>
              <w:rPr>
                <w:b/>
              </w:rPr>
            </w:pPr>
            <w:r w:rsidRPr="00D66DC5">
              <w:rPr>
                <w:rStyle w:val="Strong"/>
              </w:rPr>
              <w:t>Multiplicative relations B</w:t>
            </w:r>
            <w:r w:rsidRPr="007B1466">
              <w:t>:</w:t>
            </w:r>
            <w:r w:rsidR="00E00D87">
              <w:rPr>
                <w:b/>
              </w:rPr>
              <w:t xml:space="preserve"> </w:t>
            </w:r>
            <w:r w:rsidRPr="00E00D87">
              <w:t>Represent and describe number patterns formed by multiples</w:t>
            </w:r>
          </w:p>
        </w:tc>
        <w:tc>
          <w:tcPr>
            <w:tcW w:w="4854" w:type="dxa"/>
          </w:tcPr>
          <w:p w14:paraId="14A580A9" w14:textId="2B252B7C" w:rsidR="00314A8F" w:rsidRDefault="00314A8F" w:rsidP="00314A8F">
            <w:r w:rsidRPr="00FC4191">
              <w:rPr>
                <w:rStyle w:val="Strong"/>
              </w:rPr>
              <w:lastRenderedPageBreak/>
              <w:t>Lesson duration</w:t>
            </w:r>
            <w:r>
              <w:t xml:space="preserve">: </w:t>
            </w:r>
            <w:r w:rsidR="00135F84">
              <w:t>70</w:t>
            </w:r>
            <w:r>
              <w:t xml:space="preserve"> minutes</w:t>
            </w:r>
          </w:p>
          <w:p w14:paraId="3E09490F" w14:textId="4EF63515" w:rsidR="00274820" w:rsidRDefault="00411275" w:rsidP="00274820">
            <w:pPr>
              <w:pStyle w:val="ListBullet"/>
            </w:pPr>
            <w:hyperlink w:anchor="_Resource_7:_Place_1" w:history="1">
              <w:r w:rsidR="0059139A" w:rsidRPr="0059139A">
                <w:rPr>
                  <w:rStyle w:val="Hyperlink"/>
                </w:rPr>
                <w:t>Resource 7: Place value structure</w:t>
              </w:r>
            </w:hyperlink>
            <w:r w:rsidR="00167D7E">
              <w:rPr>
                <w:rStyle w:val="Hyperlink"/>
              </w:rPr>
              <w:t xml:space="preserve"> </w:t>
            </w:r>
            <w:r w:rsidR="00167D7E" w:rsidRPr="00167D7E">
              <w:t>(student copies and an A3 teacher copy)</w:t>
            </w:r>
          </w:p>
          <w:p w14:paraId="445C5079" w14:textId="053522DC" w:rsidR="0059139A" w:rsidRDefault="00411275" w:rsidP="00274820">
            <w:pPr>
              <w:pStyle w:val="ListBullet"/>
            </w:pPr>
            <w:hyperlink w:anchor="_Resource_11:_Colour" w:history="1">
              <w:r w:rsidR="0059139A" w:rsidRPr="0059139A">
                <w:rPr>
                  <w:rStyle w:val="Hyperlink"/>
                </w:rPr>
                <w:t>Resource 11: Class number slide</w:t>
              </w:r>
            </w:hyperlink>
          </w:p>
          <w:p w14:paraId="26EFADAD" w14:textId="55C1CF18" w:rsidR="0059139A" w:rsidRDefault="00411275" w:rsidP="00274820">
            <w:pPr>
              <w:pStyle w:val="ListBullet"/>
            </w:pPr>
            <w:hyperlink w:anchor="_Resource_13:_Place" w:history="1">
              <w:r w:rsidR="0059139A" w:rsidRPr="0059139A">
                <w:rPr>
                  <w:rStyle w:val="Hyperlink"/>
                </w:rPr>
                <w:t>Resource 12: Place value slider</w:t>
              </w:r>
            </w:hyperlink>
          </w:p>
          <w:p w14:paraId="687CACF2" w14:textId="6C07CA69" w:rsidR="0059139A" w:rsidRPr="00167D7E" w:rsidRDefault="00411275" w:rsidP="00274820">
            <w:pPr>
              <w:pStyle w:val="ListBullet"/>
              <w:rPr>
                <w:rStyle w:val="Hyperlink"/>
                <w:color w:val="auto"/>
                <w:u w:val="none"/>
              </w:rPr>
            </w:pPr>
            <w:hyperlink w:anchor="_Resource_13:_Base-10" w:history="1">
              <w:r w:rsidR="007B1466">
                <w:rPr>
                  <w:rStyle w:val="Hyperlink"/>
                </w:rPr>
                <w:t>Resource 13: Base-10 patterns</w:t>
              </w:r>
            </w:hyperlink>
          </w:p>
          <w:p w14:paraId="038A5CB8" w14:textId="270DC303" w:rsidR="00167D7E" w:rsidRPr="00314A8F" w:rsidRDefault="00167D7E" w:rsidP="00274820">
            <w:pPr>
              <w:pStyle w:val="ListBullet"/>
            </w:pPr>
            <w:r>
              <w:t>Writing materials</w:t>
            </w:r>
          </w:p>
        </w:tc>
      </w:tr>
      <w:tr w:rsidR="00314A8F" w14:paraId="53E9A8E5" w14:textId="77777777" w:rsidTr="009809F0">
        <w:trPr>
          <w:cnfStyle w:val="000000010000" w:firstRow="0" w:lastRow="0" w:firstColumn="0" w:lastColumn="0" w:oddVBand="0" w:evenVBand="0" w:oddHBand="0" w:evenHBand="1" w:firstRowFirstColumn="0" w:firstRowLastColumn="0" w:lastRowFirstColumn="0" w:lastRowLastColumn="0"/>
        </w:trPr>
        <w:tc>
          <w:tcPr>
            <w:tcW w:w="4853" w:type="dxa"/>
          </w:tcPr>
          <w:p w14:paraId="06E5EBDC" w14:textId="720B63D4" w:rsidR="00314A8F" w:rsidRDefault="00411275" w:rsidP="00314A8F">
            <w:pPr>
              <w:rPr>
                <w:b/>
                <w:bCs/>
              </w:rPr>
            </w:pPr>
            <w:hyperlink w:anchor="_Lesson_6_1" w:history="1">
              <w:r w:rsidR="00314A8F" w:rsidRPr="009E2861">
                <w:rPr>
                  <w:rStyle w:val="Hyperlink"/>
                  <w:b/>
                  <w:bCs/>
                </w:rPr>
                <w:t>Lesson 6</w:t>
              </w:r>
            </w:hyperlink>
          </w:p>
          <w:p w14:paraId="3D95FF9C" w14:textId="77777777" w:rsidR="00314A8F" w:rsidRPr="00D66DC5" w:rsidRDefault="00314A8F" w:rsidP="00314A8F">
            <w:pPr>
              <w:rPr>
                <w:rStyle w:val="Strong"/>
              </w:rPr>
            </w:pPr>
            <w:r w:rsidRPr="00D66DC5">
              <w:rPr>
                <w:rStyle w:val="Strong"/>
              </w:rPr>
              <w:t>Daily number sense</w:t>
            </w:r>
          </w:p>
          <w:p w14:paraId="076CF4E2" w14:textId="22596AA9" w:rsidR="0059139A" w:rsidRPr="00D66DC5" w:rsidRDefault="0059139A" w:rsidP="0059139A">
            <w:r w:rsidRPr="00D66DC5">
              <w:rPr>
                <w:rStyle w:val="Strong"/>
              </w:rPr>
              <w:t>Stage 2</w:t>
            </w:r>
            <w:r w:rsidRPr="00D66DC5">
              <w:t>:</w:t>
            </w:r>
          </w:p>
          <w:p w14:paraId="79FB33A0" w14:textId="77777777" w:rsidR="0059139A" w:rsidRPr="00365A17" w:rsidRDefault="0059139A" w:rsidP="0059139A">
            <w:pPr>
              <w:pStyle w:val="ListBullet"/>
            </w:pPr>
            <w:r w:rsidRPr="00D66DC5">
              <w:rPr>
                <w:rStyle w:val="Strong"/>
              </w:rPr>
              <w:t>Representing numbers using place value B</w:t>
            </w:r>
            <w:r w:rsidRPr="00D66DC5">
              <w:t>:</w:t>
            </w:r>
            <w:r>
              <w:rPr>
                <w:b/>
                <w:bCs/>
              </w:rPr>
              <w:t xml:space="preserve"> </w:t>
            </w:r>
            <w:r w:rsidRPr="00365A17">
              <w:t xml:space="preserve">Decimals: Extend the application of the place value system from whole numbers to tenths and </w:t>
            </w:r>
            <w:proofErr w:type="gramStart"/>
            <w:r w:rsidRPr="00365A17">
              <w:lastRenderedPageBreak/>
              <w:t>hundredths</w:t>
            </w:r>
            <w:proofErr w:type="gramEnd"/>
          </w:p>
          <w:p w14:paraId="34F883CD" w14:textId="77777777" w:rsidR="0059139A" w:rsidRDefault="0059139A" w:rsidP="00EE26E3">
            <w:r w:rsidRPr="00EE26E3">
              <w:rPr>
                <w:rStyle w:val="Strong"/>
              </w:rPr>
              <w:t>Stage 3</w:t>
            </w:r>
            <w:r w:rsidRPr="00A4279A">
              <w:t>:</w:t>
            </w:r>
          </w:p>
          <w:p w14:paraId="1B48B0D7" w14:textId="3ECBD4F9" w:rsidR="00314A8F" w:rsidRPr="00314A8F" w:rsidRDefault="0059139A" w:rsidP="00EE26E3">
            <w:pPr>
              <w:pStyle w:val="ListBullet"/>
            </w:pPr>
            <w:r w:rsidRPr="00EE26E3">
              <w:rPr>
                <w:rStyle w:val="Strong"/>
              </w:rPr>
              <w:t>Represent</w:t>
            </w:r>
            <w:r w:rsidR="00056DFB">
              <w:rPr>
                <w:rStyle w:val="Strong"/>
              </w:rPr>
              <w:t>s</w:t>
            </w:r>
            <w:r w:rsidRPr="00EE26E3">
              <w:rPr>
                <w:rStyle w:val="Strong"/>
              </w:rPr>
              <w:t xml:space="preserve"> numbers A</w:t>
            </w:r>
            <w:r w:rsidRPr="00EE26E3">
              <w:t>:</w:t>
            </w:r>
            <w:r>
              <w:t xml:space="preserve"> </w:t>
            </w:r>
            <w:r w:rsidRPr="005B3964">
              <w:t xml:space="preserve">Decimals and percentages: Compare, </w:t>
            </w:r>
            <w:proofErr w:type="gramStart"/>
            <w:r w:rsidRPr="005B3964">
              <w:t>order</w:t>
            </w:r>
            <w:proofErr w:type="gramEnd"/>
            <w:r w:rsidRPr="005B3964">
              <w:t xml:space="preserve"> and represent decimals</w:t>
            </w:r>
          </w:p>
        </w:tc>
        <w:tc>
          <w:tcPr>
            <w:tcW w:w="4853" w:type="dxa"/>
          </w:tcPr>
          <w:p w14:paraId="4EB4DAE8" w14:textId="2466A814" w:rsidR="00314A8F" w:rsidRDefault="00314A8F" w:rsidP="00314A8F">
            <w:r w:rsidRPr="00F7557D">
              <w:rPr>
                <w:rStyle w:val="Strong"/>
              </w:rPr>
              <w:lastRenderedPageBreak/>
              <w:t>Lesson core concept</w:t>
            </w:r>
            <w:r w:rsidRPr="009809F0">
              <w:t>:</w:t>
            </w:r>
            <w:r>
              <w:t xml:space="preserve"> </w:t>
            </w:r>
            <w:r w:rsidR="005D10E0">
              <w:t>s</w:t>
            </w:r>
            <w:r w:rsidR="00576615">
              <w:t>tructures can support multiplicative thinking.</w:t>
            </w:r>
          </w:p>
          <w:p w14:paraId="0B3ED5F8" w14:textId="77777777" w:rsidR="00314A8F" w:rsidRPr="00314A8F" w:rsidRDefault="00314A8F" w:rsidP="00314A8F">
            <w:pPr>
              <w:rPr>
                <w:b/>
                <w:bCs/>
              </w:rPr>
            </w:pPr>
            <w:r w:rsidRPr="00F7557D">
              <w:rPr>
                <w:rStyle w:val="Strong"/>
              </w:rPr>
              <w:t>Stage 2</w:t>
            </w:r>
            <w:r w:rsidRPr="00F7557D">
              <w:t>:</w:t>
            </w:r>
          </w:p>
          <w:p w14:paraId="6E77446F" w14:textId="64FB3832" w:rsidR="007C575D" w:rsidRPr="004454E9" w:rsidRDefault="00BB16E3" w:rsidP="00170C08">
            <w:pPr>
              <w:pStyle w:val="ListBullet"/>
              <w:rPr>
                <w:b/>
                <w:bCs/>
              </w:rPr>
            </w:pPr>
            <w:r w:rsidRPr="00EE26E3">
              <w:rPr>
                <w:rStyle w:val="Strong"/>
              </w:rPr>
              <w:t>Multiplicative relations A</w:t>
            </w:r>
            <w:r w:rsidRPr="00EE26E3">
              <w:t>:</w:t>
            </w:r>
            <w:r w:rsidR="006A6C11">
              <w:rPr>
                <w:b/>
                <w:bCs/>
              </w:rPr>
              <w:t xml:space="preserve"> </w:t>
            </w:r>
            <w:r>
              <w:t xml:space="preserve">Use arrays to establish </w:t>
            </w:r>
            <w:r w:rsidR="00AD7575">
              <w:t xml:space="preserve">multiplication facts from </w:t>
            </w:r>
            <w:r w:rsidR="00C604AD">
              <w:t>multiples of 2</w:t>
            </w:r>
            <w:r w:rsidR="003B5281">
              <w:t xml:space="preserve"> </w:t>
            </w:r>
            <w:r w:rsidR="00E128F4">
              <w:t>and</w:t>
            </w:r>
            <w:r w:rsidR="00C604AD">
              <w:t xml:space="preserve"> 4, </w:t>
            </w:r>
            <w:r w:rsidR="00973E10">
              <w:t xml:space="preserve">5 and </w:t>
            </w:r>
            <w:proofErr w:type="gramStart"/>
            <w:r w:rsidR="00973E10">
              <w:t>10</w:t>
            </w:r>
            <w:proofErr w:type="gramEnd"/>
          </w:p>
          <w:p w14:paraId="2B8FF1CC" w14:textId="3A880559" w:rsidR="004454E9" w:rsidRPr="00170C08" w:rsidRDefault="004454E9" w:rsidP="00EE26E3">
            <w:pPr>
              <w:pStyle w:val="ListBullet"/>
              <w:rPr>
                <w:b/>
                <w:bCs/>
              </w:rPr>
            </w:pPr>
            <w:r w:rsidRPr="00EE26E3">
              <w:rPr>
                <w:rStyle w:val="Strong"/>
              </w:rPr>
              <w:t>Multiplicative relations A</w:t>
            </w:r>
            <w:r w:rsidRPr="00CD4C5A">
              <w:rPr>
                <w:b/>
                <w:bCs/>
              </w:rPr>
              <w:t>:</w:t>
            </w:r>
            <w:r>
              <w:rPr>
                <w:b/>
                <w:bCs/>
              </w:rPr>
              <w:t xml:space="preserve"> </w:t>
            </w:r>
            <w:r w:rsidRPr="004454E9">
              <w:t xml:space="preserve">Recall multiplication facts of 2 and 4, 5 and </w:t>
            </w:r>
            <w:r w:rsidRPr="004454E9">
              <w:lastRenderedPageBreak/>
              <w:t>10 and related division facts</w:t>
            </w:r>
          </w:p>
          <w:p w14:paraId="25AB4EA4" w14:textId="68EC7A33" w:rsidR="00A5061D" w:rsidRDefault="00A5061D" w:rsidP="004454E9">
            <w:pPr>
              <w:pStyle w:val="ListBullet"/>
            </w:pPr>
            <w:r w:rsidRPr="00EE26E3">
              <w:rPr>
                <w:rStyle w:val="Strong"/>
              </w:rPr>
              <w:t xml:space="preserve">Multiplicative relations </w:t>
            </w:r>
            <w:r w:rsidR="006A6C11" w:rsidRPr="00EE26E3">
              <w:rPr>
                <w:rStyle w:val="Strong"/>
              </w:rPr>
              <w:t>B</w:t>
            </w:r>
            <w:r w:rsidR="006A6C11" w:rsidRPr="00EE26E3">
              <w:t>:</w:t>
            </w:r>
            <w:r w:rsidR="006A6C11">
              <w:t xml:space="preserve"> Investigate</w:t>
            </w:r>
            <w:r>
              <w:t xml:space="preserve"> number sequences involving related </w:t>
            </w:r>
            <w:proofErr w:type="gramStart"/>
            <w:r>
              <w:t>multiples</w:t>
            </w:r>
            <w:proofErr w:type="gramEnd"/>
          </w:p>
          <w:p w14:paraId="5C3B7DAC" w14:textId="114AC755" w:rsidR="00A5061D" w:rsidRDefault="006A6C11" w:rsidP="00A5061D">
            <w:pPr>
              <w:pStyle w:val="ListBullet"/>
            </w:pPr>
            <w:r w:rsidRPr="00EE26E3">
              <w:rPr>
                <w:rStyle w:val="Strong"/>
              </w:rPr>
              <w:t>Multiplicative relations B</w:t>
            </w:r>
            <w:r w:rsidRPr="00CD4C5A">
              <w:rPr>
                <w:b/>
                <w:bCs/>
              </w:rPr>
              <w:t>:</w:t>
            </w:r>
            <w:r w:rsidR="067ACBE7" w:rsidRPr="2610BB7C">
              <w:rPr>
                <w:b/>
                <w:bCs/>
              </w:rPr>
              <w:t xml:space="preserve"> </w:t>
            </w:r>
            <w:r w:rsidR="00A5061D">
              <w:t xml:space="preserve">Use known number facts and </w:t>
            </w:r>
            <w:proofErr w:type="gramStart"/>
            <w:r w:rsidR="00A5061D">
              <w:t>strategies</w:t>
            </w:r>
            <w:proofErr w:type="gramEnd"/>
          </w:p>
          <w:p w14:paraId="1FCCF406" w14:textId="77777777" w:rsidR="00314A8F" w:rsidRPr="00314A8F" w:rsidRDefault="00314A8F" w:rsidP="00314A8F">
            <w:pPr>
              <w:rPr>
                <w:b/>
                <w:bCs/>
              </w:rPr>
            </w:pPr>
            <w:r w:rsidRPr="00EE26E3">
              <w:rPr>
                <w:rStyle w:val="Strong"/>
              </w:rPr>
              <w:t>Stage 3</w:t>
            </w:r>
            <w:r w:rsidRPr="00CD4C5A">
              <w:rPr>
                <w:b/>
                <w:bCs/>
              </w:rPr>
              <w:t>:</w:t>
            </w:r>
          </w:p>
          <w:p w14:paraId="2436EDEF" w14:textId="0BDE6859" w:rsidR="003D1289" w:rsidRPr="00486300" w:rsidRDefault="003D1289" w:rsidP="00486300">
            <w:pPr>
              <w:pStyle w:val="ListBullet"/>
              <w:rPr>
                <w:b/>
              </w:rPr>
            </w:pPr>
            <w:r w:rsidRPr="00EE26E3">
              <w:rPr>
                <w:rStyle w:val="Strong"/>
              </w:rPr>
              <w:t>Multiplicative relations A</w:t>
            </w:r>
            <w:r w:rsidR="00170C08" w:rsidRPr="00EE26E3">
              <w:t>:</w:t>
            </w:r>
            <w:r w:rsidR="00170C08">
              <w:rPr>
                <w:b/>
              </w:rPr>
              <w:t xml:space="preserve"> </w:t>
            </w:r>
            <w:r w:rsidR="6D07C591">
              <w:t>U</w:t>
            </w:r>
            <w:r>
              <w:t>se</w:t>
            </w:r>
            <w:r w:rsidRPr="00486300">
              <w:rPr>
                <w:bCs/>
              </w:rPr>
              <w:t xml:space="preserve"> partitioning and place value to </w:t>
            </w:r>
            <w:r>
              <w:t>multipl</w:t>
            </w:r>
            <w:r w:rsidR="397480B6">
              <w:t>y</w:t>
            </w:r>
            <w:r w:rsidRPr="00486300">
              <w:rPr>
                <w:bCs/>
              </w:rPr>
              <w:t xml:space="preserve"> 2-, 3- and 4-digit numbers by one-digit </w:t>
            </w:r>
            <w:proofErr w:type="gramStart"/>
            <w:r w:rsidRPr="00486300">
              <w:rPr>
                <w:bCs/>
              </w:rPr>
              <w:t>numbers</w:t>
            </w:r>
            <w:proofErr w:type="gramEnd"/>
          </w:p>
          <w:p w14:paraId="7FFBD289" w14:textId="14572B3C" w:rsidR="003D1289" w:rsidRPr="008647B8" w:rsidRDefault="006A6C11" w:rsidP="003D1289">
            <w:pPr>
              <w:pStyle w:val="ListBullet"/>
            </w:pPr>
            <w:r w:rsidRPr="00EE26E3">
              <w:rPr>
                <w:rStyle w:val="Strong"/>
              </w:rPr>
              <w:t>Multiplicative relations A</w:t>
            </w:r>
            <w:r w:rsidRPr="00EE26E3">
              <w:t>:</w:t>
            </w:r>
            <w:r>
              <w:rPr>
                <w:b/>
              </w:rPr>
              <w:t xml:space="preserve"> </w:t>
            </w:r>
            <w:r w:rsidR="6383A217">
              <w:t>S</w:t>
            </w:r>
            <w:r w:rsidR="003D1289">
              <w:t>elect</w:t>
            </w:r>
            <w:r w:rsidR="003D1289">
              <w:rPr>
                <w:bCs/>
              </w:rPr>
              <w:t xml:space="preserve"> and apply mental and written strategies to multiply 2- and 3-digit numbers by 2-digit </w:t>
            </w:r>
            <w:proofErr w:type="gramStart"/>
            <w:r w:rsidR="003D1289">
              <w:rPr>
                <w:bCs/>
              </w:rPr>
              <w:t>numbers</w:t>
            </w:r>
            <w:proofErr w:type="gramEnd"/>
          </w:p>
          <w:p w14:paraId="4A93C868" w14:textId="7D56EFAE" w:rsidR="00314A8F" w:rsidRPr="006A6C11" w:rsidRDefault="003D1289" w:rsidP="006A6C11">
            <w:pPr>
              <w:pStyle w:val="ListBullet"/>
              <w:rPr>
                <w:b/>
              </w:rPr>
            </w:pPr>
            <w:r w:rsidRPr="00EE26E3">
              <w:rPr>
                <w:rStyle w:val="Strong"/>
              </w:rPr>
              <w:t>Multiplicative relations B</w:t>
            </w:r>
            <w:r w:rsidRPr="00EE26E3">
              <w:t>:</w:t>
            </w:r>
            <w:r w:rsidR="11270D0D" w:rsidRPr="2610BB7C">
              <w:rPr>
                <w:b/>
                <w:bCs/>
              </w:rPr>
              <w:t xml:space="preserve"> </w:t>
            </w:r>
            <w:r w:rsidRPr="006A6C11">
              <w:rPr>
                <w:bCs/>
              </w:rPr>
              <w:t>Represent and describe number patterns formed by multiples</w:t>
            </w:r>
          </w:p>
        </w:tc>
        <w:tc>
          <w:tcPr>
            <w:tcW w:w="4854" w:type="dxa"/>
          </w:tcPr>
          <w:p w14:paraId="227C1753" w14:textId="14A7BE51" w:rsidR="00314A8F" w:rsidRDefault="00314A8F" w:rsidP="00314A8F">
            <w:r w:rsidRPr="009809F0">
              <w:rPr>
                <w:b/>
                <w:bCs/>
              </w:rPr>
              <w:lastRenderedPageBreak/>
              <w:t>Lesson duration</w:t>
            </w:r>
            <w:r>
              <w:t xml:space="preserve">: </w:t>
            </w:r>
            <w:r w:rsidR="00DE30F3">
              <w:t xml:space="preserve">60 </w:t>
            </w:r>
            <w:r>
              <w:t>minutes</w:t>
            </w:r>
          </w:p>
          <w:p w14:paraId="5C38939A" w14:textId="2D1E1DEE" w:rsidR="00723138" w:rsidRDefault="00411275" w:rsidP="000B61BE">
            <w:pPr>
              <w:pStyle w:val="ListBullet"/>
            </w:pPr>
            <w:hyperlink w:anchor="_Resource_17:_Make..." w:history="1">
              <w:r w:rsidR="00723138" w:rsidRPr="00723138">
                <w:rPr>
                  <w:rStyle w:val="Hyperlink"/>
                </w:rPr>
                <w:t>Resource 14: Make...</w:t>
              </w:r>
            </w:hyperlink>
          </w:p>
          <w:p w14:paraId="17304DD8" w14:textId="7DAC7605" w:rsidR="008D339E" w:rsidRDefault="008D339E" w:rsidP="000B61BE">
            <w:pPr>
              <w:pStyle w:val="ListBullet"/>
            </w:pPr>
            <w:r>
              <w:t>6-sided dice</w:t>
            </w:r>
          </w:p>
          <w:p w14:paraId="70157176" w14:textId="6B14C757" w:rsidR="00F81FBD" w:rsidRDefault="47474496" w:rsidP="000B61BE">
            <w:pPr>
              <w:pStyle w:val="ListBullet"/>
            </w:pPr>
            <w:r>
              <w:t>12</w:t>
            </w:r>
            <w:r w:rsidR="00F81FBD">
              <w:t>-sided dice</w:t>
            </w:r>
          </w:p>
          <w:p w14:paraId="2F128DD6" w14:textId="741DF1D2" w:rsidR="005223CB" w:rsidRDefault="005223CB" w:rsidP="000B61BE">
            <w:pPr>
              <w:pStyle w:val="ListBullet"/>
            </w:pPr>
            <w:r>
              <w:t>Grid paper</w:t>
            </w:r>
          </w:p>
          <w:p w14:paraId="4D9D2985" w14:textId="77777777" w:rsidR="000B61BE" w:rsidRPr="003A3FC6" w:rsidRDefault="000B61BE" w:rsidP="000B61BE">
            <w:pPr>
              <w:pStyle w:val="ListBullet"/>
            </w:pPr>
            <w:r>
              <w:t>Plain paper</w:t>
            </w:r>
          </w:p>
          <w:p w14:paraId="4B2D148E" w14:textId="06B46448" w:rsidR="00583864" w:rsidRDefault="00583864" w:rsidP="000B61BE">
            <w:pPr>
              <w:pStyle w:val="ListBullet"/>
            </w:pPr>
            <w:r>
              <w:t>Sticky notes</w:t>
            </w:r>
          </w:p>
          <w:p w14:paraId="083AD428" w14:textId="4E4403FA" w:rsidR="005223CB" w:rsidRPr="00314A8F" w:rsidRDefault="008D339E" w:rsidP="000B61BE">
            <w:pPr>
              <w:pStyle w:val="ListBullet"/>
            </w:pPr>
            <w:r>
              <w:t>Writing materials</w:t>
            </w:r>
          </w:p>
        </w:tc>
      </w:tr>
      <w:tr w:rsidR="00314A8F" w14:paraId="7428448D" w14:textId="77777777" w:rsidTr="009809F0">
        <w:trPr>
          <w:cnfStyle w:val="000000100000" w:firstRow="0" w:lastRow="0" w:firstColumn="0" w:lastColumn="0" w:oddVBand="0" w:evenVBand="0" w:oddHBand="1" w:evenHBand="0" w:firstRowFirstColumn="0" w:firstRowLastColumn="0" w:lastRowFirstColumn="0" w:lastRowLastColumn="0"/>
        </w:trPr>
        <w:tc>
          <w:tcPr>
            <w:tcW w:w="4853" w:type="dxa"/>
          </w:tcPr>
          <w:p w14:paraId="46013308" w14:textId="5C5A0D43" w:rsidR="00314A8F" w:rsidRDefault="00411275" w:rsidP="00314A8F">
            <w:pPr>
              <w:rPr>
                <w:b/>
                <w:bCs/>
              </w:rPr>
            </w:pPr>
            <w:hyperlink w:anchor="_Lesson_7" w:history="1">
              <w:r w:rsidR="00314A8F" w:rsidRPr="009E2861">
                <w:rPr>
                  <w:rStyle w:val="Hyperlink"/>
                  <w:b/>
                  <w:bCs/>
                </w:rPr>
                <w:t>Lesson 7</w:t>
              </w:r>
            </w:hyperlink>
          </w:p>
          <w:p w14:paraId="370F8B94" w14:textId="77777777" w:rsidR="00314A8F" w:rsidRPr="0034114C" w:rsidRDefault="00314A8F" w:rsidP="00314A8F">
            <w:pPr>
              <w:rPr>
                <w:rStyle w:val="Strong"/>
              </w:rPr>
            </w:pPr>
            <w:r w:rsidRPr="0034114C">
              <w:rPr>
                <w:rStyle w:val="Strong"/>
              </w:rPr>
              <w:lastRenderedPageBreak/>
              <w:t>Daily number sense</w:t>
            </w:r>
          </w:p>
          <w:p w14:paraId="1DEA60B0" w14:textId="0975AD2F" w:rsidR="00486300" w:rsidRPr="009809F0" w:rsidRDefault="00486300" w:rsidP="00486300">
            <w:pPr>
              <w:rPr>
                <w:b/>
                <w:bCs/>
              </w:rPr>
            </w:pPr>
            <w:r w:rsidRPr="0034114C">
              <w:rPr>
                <w:rStyle w:val="Strong"/>
              </w:rPr>
              <w:t>Stage 2</w:t>
            </w:r>
            <w:r w:rsidRPr="0034114C">
              <w:t>:</w:t>
            </w:r>
          </w:p>
          <w:p w14:paraId="438BF85C" w14:textId="77777777" w:rsidR="00486300" w:rsidRPr="00365A17" w:rsidRDefault="00486300" w:rsidP="00486300">
            <w:pPr>
              <w:pStyle w:val="ListBullet"/>
            </w:pPr>
            <w:r w:rsidRPr="0034114C">
              <w:rPr>
                <w:rStyle w:val="Strong"/>
              </w:rPr>
              <w:t>Representing numbers using place value B</w:t>
            </w:r>
            <w:r w:rsidRPr="0034114C">
              <w:t>:</w:t>
            </w:r>
            <w:r>
              <w:rPr>
                <w:b/>
                <w:bCs/>
              </w:rPr>
              <w:t xml:space="preserve"> </w:t>
            </w:r>
            <w:r w:rsidRPr="00365A17">
              <w:t xml:space="preserve">Decimals: Extend the application of the place value system from whole numbers to tenths and </w:t>
            </w:r>
            <w:proofErr w:type="gramStart"/>
            <w:r w:rsidRPr="00365A17">
              <w:t>hundredths</w:t>
            </w:r>
            <w:proofErr w:type="gramEnd"/>
          </w:p>
          <w:p w14:paraId="6BC3B2A4" w14:textId="77777777" w:rsidR="00486300" w:rsidRDefault="00486300" w:rsidP="0034114C">
            <w:pPr>
              <w:rPr>
                <w:b/>
                <w:bCs/>
              </w:rPr>
            </w:pPr>
            <w:r w:rsidRPr="0034114C">
              <w:rPr>
                <w:rStyle w:val="Strong"/>
              </w:rPr>
              <w:t>Stage 3</w:t>
            </w:r>
            <w:r w:rsidRPr="0034114C">
              <w:t>:</w:t>
            </w:r>
          </w:p>
          <w:p w14:paraId="45621369" w14:textId="023CEF57" w:rsidR="00314A8F" w:rsidRPr="00314A8F" w:rsidRDefault="00486300" w:rsidP="00486300">
            <w:pPr>
              <w:pStyle w:val="ListBullet"/>
            </w:pPr>
            <w:r w:rsidRPr="0034114C">
              <w:rPr>
                <w:rStyle w:val="Strong"/>
              </w:rPr>
              <w:t>Represent</w:t>
            </w:r>
            <w:r w:rsidR="0068605D">
              <w:rPr>
                <w:rStyle w:val="Strong"/>
              </w:rPr>
              <w:t>s</w:t>
            </w:r>
            <w:r w:rsidRPr="0034114C">
              <w:rPr>
                <w:rStyle w:val="Strong"/>
              </w:rPr>
              <w:t xml:space="preserve"> numbers A</w:t>
            </w:r>
            <w:r w:rsidRPr="0034114C">
              <w:t>:</w:t>
            </w:r>
            <w:r>
              <w:t xml:space="preserve"> </w:t>
            </w:r>
            <w:r w:rsidRPr="005B3964">
              <w:t xml:space="preserve">Decimals and percentages: Compare, </w:t>
            </w:r>
            <w:proofErr w:type="gramStart"/>
            <w:r w:rsidRPr="005B3964">
              <w:t>order</w:t>
            </w:r>
            <w:proofErr w:type="gramEnd"/>
            <w:r w:rsidRPr="005B3964">
              <w:t xml:space="preserve"> and represent decimals</w:t>
            </w:r>
          </w:p>
        </w:tc>
        <w:tc>
          <w:tcPr>
            <w:tcW w:w="4853" w:type="dxa"/>
          </w:tcPr>
          <w:p w14:paraId="5816FDEC" w14:textId="2FC96BC1" w:rsidR="00375371" w:rsidRDefault="00375371" w:rsidP="00DF715A">
            <w:pPr>
              <w:rPr>
                <w:b/>
                <w:bCs/>
              </w:rPr>
            </w:pPr>
            <w:r w:rsidRPr="0034114C">
              <w:rPr>
                <w:rStyle w:val="Strong"/>
              </w:rPr>
              <w:lastRenderedPageBreak/>
              <w:t>Lesson core concept</w:t>
            </w:r>
            <w:r w:rsidRPr="0034114C">
              <w:t>:</w:t>
            </w:r>
            <w:r w:rsidRPr="00375371">
              <w:rPr>
                <w:b/>
                <w:bCs/>
              </w:rPr>
              <w:t xml:space="preserve"> </w:t>
            </w:r>
            <w:r w:rsidR="005D10E0">
              <w:t>k</w:t>
            </w:r>
            <w:r w:rsidR="006A505A">
              <w:t xml:space="preserve">nown number </w:t>
            </w:r>
            <w:r w:rsidR="006A505A">
              <w:lastRenderedPageBreak/>
              <w:t>facts and strategies support multiplicative understanding.</w:t>
            </w:r>
          </w:p>
          <w:p w14:paraId="70598651" w14:textId="60F2A7AA" w:rsidR="00DF715A" w:rsidRPr="0034114C" w:rsidRDefault="00DF715A" w:rsidP="00DF715A">
            <w:r w:rsidRPr="0034114C">
              <w:rPr>
                <w:rStyle w:val="Strong"/>
              </w:rPr>
              <w:t>Stage 2</w:t>
            </w:r>
            <w:r w:rsidRPr="0034114C">
              <w:t>:</w:t>
            </w:r>
          </w:p>
          <w:p w14:paraId="3582BE4C" w14:textId="76B67BC6" w:rsidR="00DF715A" w:rsidRPr="004454E9" w:rsidRDefault="00DF715A" w:rsidP="0034114C">
            <w:pPr>
              <w:pStyle w:val="ListBullet"/>
              <w:rPr>
                <w:b/>
                <w:bCs/>
              </w:rPr>
            </w:pPr>
            <w:r w:rsidRPr="0034114C">
              <w:rPr>
                <w:rStyle w:val="Strong"/>
              </w:rPr>
              <w:t>Multiplicative relations A</w:t>
            </w:r>
            <w:r w:rsidRPr="0034114C">
              <w:t>:</w:t>
            </w:r>
            <w:r>
              <w:rPr>
                <w:b/>
                <w:bCs/>
              </w:rPr>
              <w:t xml:space="preserve"> </w:t>
            </w:r>
            <w:r>
              <w:t>Use arrays to establish multiplication facts from multiples of 2</w:t>
            </w:r>
            <w:r w:rsidR="004F3084">
              <w:t xml:space="preserve"> and</w:t>
            </w:r>
            <w:r>
              <w:t xml:space="preserve"> 4, 5 and </w:t>
            </w:r>
            <w:proofErr w:type="gramStart"/>
            <w:r>
              <w:t>10</w:t>
            </w:r>
            <w:proofErr w:type="gramEnd"/>
          </w:p>
          <w:p w14:paraId="73CB4099" w14:textId="77777777" w:rsidR="00DF715A" w:rsidRPr="00170C08" w:rsidRDefault="00DF715A" w:rsidP="00DF715A">
            <w:pPr>
              <w:pStyle w:val="ListBullet"/>
              <w:rPr>
                <w:b/>
                <w:bCs/>
              </w:rPr>
            </w:pPr>
            <w:r w:rsidRPr="0034114C">
              <w:rPr>
                <w:rStyle w:val="Strong"/>
              </w:rPr>
              <w:t>Multiplicative relations A</w:t>
            </w:r>
            <w:r w:rsidRPr="0034114C">
              <w:t>:</w:t>
            </w:r>
            <w:r>
              <w:rPr>
                <w:b/>
                <w:bCs/>
              </w:rPr>
              <w:t xml:space="preserve"> </w:t>
            </w:r>
            <w:r w:rsidRPr="004454E9">
              <w:t>Recall multiplication facts of 2 and 4, 5 and 10 and related division facts</w:t>
            </w:r>
          </w:p>
          <w:p w14:paraId="577A295D" w14:textId="77777777" w:rsidR="00DF715A" w:rsidRDefault="00DF715A" w:rsidP="00DF715A">
            <w:pPr>
              <w:pStyle w:val="ListBullet"/>
            </w:pPr>
            <w:r w:rsidRPr="0034114C">
              <w:rPr>
                <w:rStyle w:val="Strong"/>
              </w:rPr>
              <w:t>Multiplicative relations B</w:t>
            </w:r>
            <w:r w:rsidRPr="0034114C">
              <w:t>:</w:t>
            </w:r>
            <w:r>
              <w:t xml:space="preserve"> Investigate number sequences involving related </w:t>
            </w:r>
            <w:proofErr w:type="gramStart"/>
            <w:r>
              <w:t>multiples</w:t>
            </w:r>
            <w:proofErr w:type="gramEnd"/>
          </w:p>
          <w:p w14:paraId="0491B153" w14:textId="67980E44" w:rsidR="00DF715A" w:rsidRDefault="00DF715A" w:rsidP="00DF715A">
            <w:pPr>
              <w:pStyle w:val="ListBullet"/>
            </w:pPr>
            <w:r w:rsidRPr="0034114C">
              <w:rPr>
                <w:rStyle w:val="Strong"/>
              </w:rPr>
              <w:t>Multiplicative relations B</w:t>
            </w:r>
            <w:r w:rsidRPr="0034114C">
              <w:t>:</w:t>
            </w:r>
            <w:r w:rsidR="0034114C">
              <w:t xml:space="preserve"> </w:t>
            </w:r>
            <w:r>
              <w:t xml:space="preserve">Use known number facts and </w:t>
            </w:r>
            <w:proofErr w:type="gramStart"/>
            <w:r>
              <w:t>strategies</w:t>
            </w:r>
            <w:proofErr w:type="gramEnd"/>
          </w:p>
          <w:p w14:paraId="61D635D1" w14:textId="14AB3330" w:rsidR="00FC38FD" w:rsidRDefault="003C5467" w:rsidP="00DF715A">
            <w:pPr>
              <w:pStyle w:val="ListBullet"/>
            </w:pPr>
            <w:r w:rsidRPr="0034114C">
              <w:rPr>
                <w:rStyle w:val="Strong"/>
              </w:rPr>
              <w:t>Multiplicative relations B</w:t>
            </w:r>
            <w:r w:rsidRPr="0034114C">
              <w:t>:</w:t>
            </w:r>
            <w:r>
              <w:t xml:space="preserve"> Operate with multiples of </w:t>
            </w:r>
            <w:proofErr w:type="gramStart"/>
            <w:r>
              <w:t>10</w:t>
            </w:r>
            <w:proofErr w:type="gramEnd"/>
          </w:p>
          <w:p w14:paraId="644C7D24" w14:textId="77777777" w:rsidR="00DF715A" w:rsidRPr="00314A8F" w:rsidRDefault="00DF715A" w:rsidP="0034114C">
            <w:r w:rsidRPr="0034114C">
              <w:rPr>
                <w:rStyle w:val="Strong"/>
              </w:rPr>
              <w:t>Stage 3</w:t>
            </w:r>
            <w:r w:rsidRPr="00314A8F">
              <w:t>:</w:t>
            </w:r>
          </w:p>
          <w:p w14:paraId="6569AC90" w14:textId="663CD7A6" w:rsidR="00DF715A" w:rsidRPr="00486300" w:rsidRDefault="00DF715A" w:rsidP="0034114C">
            <w:pPr>
              <w:pStyle w:val="ListBullet"/>
              <w:rPr>
                <w:b/>
              </w:rPr>
            </w:pPr>
            <w:r w:rsidRPr="0034114C">
              <w:rPr>
                <w:rStyle w:val="Strong"/>
              </w:rPr>
              <w:t>Multiplicative relations A</w:t>
            </w:r>
            <w:r w:rsidRPr="0034114C">
              <w:t>:</w:t>
            </w:r>
            <w:r>
              <w:rPr>
                <w:b/>
              </w:rPr>
              <w:t xml:space="preserve"> </w:t>
            </w:r>
            <w:r w:rsidR="02D19B7E">
              <w:t>U</w:t>
            </w:r>
            <w:r>
              <w:t>se</w:t>
            </w:r>
            <w:r w:rsidRPr="00486300">
              <w:t xml:space="preserve"> </w:t>
            </w:r>
            <w:r w:rsidRPr="00486300">
              <w:lastRenderedPageBreak/>
              <w:t xml:space="preserve">partitioning and place value to </w:t>
            </w:r>
            <w:r>
              <w:t>multiply</w:t>
            </w:r>
            <w:r w:rsidRPr="00486300">
              <w:t xml:space="preserve"> 2-, 3- and 4-digit numbers by one-digit </w:t>
            </w:r>
            <w:proofErr w:type="gramStart"/>
            <w:r w:rsidRPr="00486300">
              <w:t>numbers</w:t>
            </w:r>
            <w:proofErr w:type="gramEnd"/>
          </w:p>
          <w:p w14:paraId="220DEC07" w14:textId="32F7C492" w:rsidR="00DF715A" w:rsidRPr="008647B8" w:rsidRDefault="00DF715A" w:rsidP="00DF715A">
            <w:pPr>
              <w:pStyle w:val="ListBullet"/>
            </w:pPr>
            <w:r w:rsidRPr="0034114C">
              <w:rPr>
                <w:rStyle w:val="Strong"/>
              </w:rPr>
              <w:t>Multiplicative relations A</w:t>
            </w:r>
            <w:r w:rsidRPr="0034114C">
              <w:t>:</w:t>
            </w:r>
            <w:r>
              <w:rPr>
                <w:b/>
              </w:rPr>
              <w:t xml:space="preserve"> </w:t>
            </w:r>
            <w:r w:rsidR="2A263FB8">
              <w:t>S</w:t>
            </w:r>
            <w:r>
              <w:t>elect</w:t>
            </w:r>
            <w:r>
              <w:rPr>
                <w:bCs/>
              </w:rPr>
              <w:t xml:space="preserve"> and apply mental and written strategies to multiply 2- and 3-digit numbers by 2-digit </w:t>
            </w:r>
            <w:proofErr w:type="gramStart"/>
            <w:r>
              <w:rPr>
                <w:bCs/>
              </w:rPr>
              <w:t>numbers</w:t>
            </w:r>
            <w:proofErr w:type="gramEnd"/>
          </w:p>
          <w:p w14:paraId="6DED8B5F" w14:textId="735AF727" w:rsidR="00314A8F" w:rsidRPr="00314A8F" w:rsidRDefault="00DF715A" w:rsidP="00DF715A">
            <w:pPr>
              <w:pStyle w:val="ListBullet"/>
            </w:pPr>
            <w:r w:rsidRPr="0034114C">
              <w:rPr>
                <w:rStyle w:val="Strong"/>
              </w:rPr>
              <w:t>Multiplicative relations B</w:t>
            </w:r>
            <w:r w:rsidRPr="0034114C">
              <w:t>:</w:t>
            </w:r>
            <w:r w:rsidR="194A547C" w:rsidRPr="2610BB7C">
              <w:rPr>
                <w:b/>
                <w:bCs/>
              </w:rPr>
              <w:t xml:space="preserve"> </w:t>
            </w:r>
            <w:r w:rsidRPr="006A6C11">
              <w:rPr>
                <w:bCs/>
              </w:rPr>
              <w:t>Represent and describe number patterns formed by multiples</w:t>
            </w:r>
          </w:p>
        </w:tc>
        <w:tc>
          <w:tcPr>
            <w:tcW w:w="4854" w:type="dxa"/>
          </w:tcPr>
          <w:p w14:paraId="3334FF68" w14:textId="77777777" w:rsidR="00314A8F" w:rsidRDefault="00314A8F" w:rsidP="00C21D48">
            <w:r w:rsidRPr="0034114C">
              <w:rPr>
                <w:rStyle w:val="Strong"/>
              </w:rPr>
              <w:lastRenderedPageBreak/>
              <w:t>Lesson duration</w:t>
            </w:r>
            <w:r>
              <w:t xml:space="preserve">: </w:t>
            </w:r>
            <w:r w:rsidR="00882DD7">
              <w:t xml:space="preserve">70 </w:t>
            </w:r>
            <w:r>
              <w:t>minutes</w:t>
            </w:r>
          </w:p>
          <w:p w14:paraId="69CD28B4" w14:textId="77B6E8A1" w:rsidR="004811C0" w:rsidRDefault="00411275" w:rsidP="000B61BE">
            <w:pPr>
              <w:pStyle w:val="ListBullet"/>
            </w:pPr>
            <w:hyperlink r:id="rId11" w:history="1">
              <w:r w:rsidR="004811C0" w:rsidRPr="004811C0">
                <w:rPr>
                  <w:rStyle w:val="Hyperlink"/>
                </w:rPr>
                <w:t>Interactive multiplication chart</w:t>
              </w:r>
            </w:hyperlink>
          </w:p>
          <w:p w14:paraId="73ACB2D6" w14:textId="77777777" w:rsidR="000B61BE" w:rsidRDefault="000B61BE" w:rsidP="000B61BE">
            <w:pPr>
              <w:pStyle w:val="ListBullet"/>
            </w:pPr>
            <w:r>
              <w:t>6-sided dice</w:t>
            </w:r>
          </w:p>
          <w:p w14:paraId="555BCFCB" w14:textId="6308F5DE" w:rsidR="002B3E41" w:rsidRDefault="004811C0" w:rsidP="000B61BE">
            <w:pPr>
              <w:pStyle w:val="ListBullet"/>
            </w:pPr>
            <w:r>
              <w:t>MAB materials</w:t>
            </w:r>
          </w:p>
          <w:p w14:paraId="6EF2D026" w14:textId="4DA23646" w:rsidR="004811C0" w:rsidRPr="00314A8F" w:rsidRDefault="004811C0" w:rsidP="000B61BE">
            <w:pPr>
              <w:pStyle w:val="ListBullet"/>
            </w:pPr>
            <w:r>
              <w:t>Writing materials</w:t>
            </w:r>
          </w:p>
        </w:tc>
      </w:tr>
      <w:tr w:rsidR="00314A8F" w14:paraId="70A1976E" w14:textId="77777777" w:rsidTr="009809F0">
        <w:trPr>
          <w:cnfStyle w:val="000000010000" w:firstRow="0" w:lastRow="0" w:firstColumn="0" w:lastColumn="0" w:oddVBand="0" w:evenVBand="0" w:oddHBand="0" w:evenHBand="1" w:firstRowFirstColumn="0" w:firstRowLastColumn="0" w:lastRowFirstColumn="0" w:lastRowLastColumn="0"/>
        </w:trPr>
        <w:tc>
          <w:tcPr>
            <w:tcW w:w="4853" w:type="dxa"/>
          </w:tcPr>
          <w:p w14:paraId="47DAD413" w14:textId="184227E3" w:rsidR="00314A8F" w:rsidRDefault="00411275" w:rsidP="00314A8F">
            <w:pPr>
              <w:rPr>
                <w:b/>
                <w:bCs/>
              </w:rPr>
            </w:pPr>
            <w:hyperlink w:anchor="_Lesson_8" w:history="1">
              <w:r w:rsidR="00314A8F" w:rsidRPr="009E2861">
                <w:rPr>
                  <w:rStyle w:val="Hyperlink"/>
                  <w:b/>
                  <w:bCs/>
                </w:rPr>
                <w:t>Lesson 8</w:t>
              </w:r>
            </w:hyperlink>
          </w:p>
          <w:p w14:paraId="3106CAAC" w14:textId="77777777" w:rsidR="00314A8F" w:rsidRPr="0034114C" w:rsidRDefault="00314A8F" w:rsidP="00314A8F">
            <w:pPr>
              <w:rPr>
                <w:rStyle w:val="Strong"/>
              </w:rPr>
            </w:pPr>
            <w:r w:rsidRPr="0034114C">
              <w:rPr>
                <w:rStyle w:val="Strong"/>
              </w:rPr>
              <w:t>Daily number sense</w:t>
            </w:r>
          </w:p>
          <w:p w14:paraId="6C9A064B" w14:textId="45DCACAC" w:rsidR="00314A8F" w:rsidRPr="00314A8F" w:rsidRDefault="6A324ADB" w:rsidP="0034114C">
            <w:pPr>
              <w:pStyle w:val="ListBullet"/>
            </w:pPr>
            <w:r w:rsidRPr="0034114C">
              <w:t>t</w:t>
            </w:r>
            <w:r w:rsidR="06C67214" w:rsidRPr="0034114C">
              <w:t>eacher</w:t>
            </w:r>
            <w:r w:rsidR="049B4CF5">
              <w:t>-</w:t>
            </w:r>
            <w:r w:rsidR="00EF6401" w:rsidRPr="00EF6401">
              <w:t>identified task based on student needs</w:t>
            </w:r>
          </w:p>
        </w:tc>
        <w:tc>
          <w:tcPr>
            <w:tcW w:w="4853" w:type="dxa"/>
          </w:tcPr>
          <w:p w14:paraId="6BF054F8" w14:textId="3FDEBFDD" w:rsidR="00314A8F" w:rsidRDefault="00314A8F" w:rsidP="00314A8F">
            <w:r w:rsidRPr="006B62A5">
              <w:rPr>
                <w:rStyle w:val="Strong"/>
              </w:rPr>
              <w:t>Lesson core concept</w:t>
            </w:r>
            <w:r w:rsidRPr="009809F0">
              <w:t>:</w:t>
            </w:r>
            <w:r>
              <w:t xml:space="preserve"> </w:t>
            </w:r>
            <w:r w:rsidR="00DF1635">
              <w:t>f</w:t>
            </w:r>
            <w:r w:rsidR="001A4D93" w:rsidRPr="001A4D93">
              <w:t>lexible methods of computation in multiplication and division involve composing and decomposing numbers</w:t>
            </w:r>
            <w:r w:rsidR="0045653C">
              <w:t>.</w:t>
            </w:r>
          </w:p>
          <w:p w14:paraId="7DF89352" w14:textId="77777777" w:rsidR="00314A8F" w:rsidRPr="00314A8F" w:rsidRDefault="00314A8F" w:rsidP="00314A8F">
            <w:pPr>
              <w:rPr>
                <w:b/>
                <w:bCs/>
              </w:rPr>
            </w:pPr>
            <w:r w:rsidRPr="006B62A5">
              <w:rPr>
                <w:rStyle w:val="Strong"/>
              </w:rPr>
              <w:t>Stage 2</w:t>
            </w:r>
            <w:r w:rsidRPr="006B62A5">
              <w:t>:</w:t>
            </w:r>
          </w:p>
          <w:p w14:paraId="5FA2B58F" w14:textId="7FAC2CFE" w:rsidR="00DF715A" w:rsidRPr="004454E9" w:rsidRDefault="00DF715A" w:rsidP="00DF715A">
            <w:pPr>
              <w:pStyle w:val="ListBullet"/>
              <w:rPr>
                <w:b/>
                <w:bCs/>
              </w:rPr>
            </w:pPr>
            <w:r w:rsidRPr="006B62A5">
              <w:rPr>
                <w:rStyle w:val="Strong"/>
              </w:rPr>
              <w:t>Multiplicative relations A</w:t>
            </w:r>
            <w:r w:rsidRPr="006B62A5">
              <w:t>:</w:t>
            </w:r>
            <w:r>
              <w:rPr>
                <w:b/>
                <w:bCs/>
              </w:rPr>
              <w:t xml:space="preserve"> </w:t>
            </w:r>
            <w:r>
              <w:t>Use arrays to establish multiplication facts from multiples of 2</w:t>
            </w:r>
            <w:r w:rsidR="00EA7E57">
              <w:t xml:space="preserve"> and</w:t>
            </w:r>
            <w:r>
              <w:t xml:space="preserve"> 4, 5 and </w:t>
            </w:r>
            <w:proofErr w:type="gramStart"/>
            <w:r>
              <w:t>10</w:t>
            </w:r>
            <w:proofErr w:type="gramEnd"/>
          </w:p>
          <w:p w14:paraId="001C1A2D" w14:textId="77777777" w:rsidR="00DF715A" w:rsidRPr="00170C08" w:rsidRDefault="00DF715A" w:rsidP="00DF715A">
            <w:pPr>
              <w:pStyle w:val="ListBullet"/>
              <w:rPr>
                <w:b/>
                <w:bCs/>
              </w:rPr>
            </w:pPr>
            <w:r w:rsidRPr="006B62A5">
              <w:rPr>
                <w:rStyle w:val="Strong"/>
              </w:rPr>
              <w:t>Multiplicative relations A</w:t>
            </w:r>
            <w:r w:rsidRPr="006B62A5">
              <w:t>:</w:t>
            </w:r>
            <w:r>
              <w:rPr>
                <w:b/>
                <w:bCs/>
              </w:rPr>
              <w:t xml:space="preserve"> </w:t>
            </w:r>
            <w:r w:rsidRPr="004454E9">
              <w:t xml:space="preserve">Recall </w:t>
            </w:r>
            <w:r w:rsidRPr="004454E9">
              <w:lastRenderedPageBreak/>
              <w:t>multiplication facts of 2 and 4, 5 and 10 and related division facts</w:t>
            </w:r>
          </w:p>
          <w:p w14:paraId="5124E10D" w14:textId="77777777" w:rsidR="00DF715A" w:rsidRDefault="00DF715A" w:rsidP="00DF715A">
            <w:pPr>
              <w:pStyle w:val="ListBullet"/>
            </w:pPr>
            <w:r w:rsidRPr="006B62A5">
              <w:rPr>
                <w:rStyle w:val="Strong"/>
              </w:rPr>
              <w:t>Multiplicative relations B</w:t>
            </w:r>
            <w:r w:rsidRPr="006B62A5">
              <w:t>:</w:t>
            </w:r>
            <w:r>
              <w:t xml:space="preserve"> Investigate number sequences involving related </w:t>
            </w:r>
            <w:proofErr w:type="gramStart"/>
            <w:r>
              <w:t>multiples</w:t>
            </w:r>
            <w:proofErr w:type="gramEnd"/>
          </w:p>
          <w:p w14:paraId="0EDA8C1D" w14:textId="3DD918E1" w:rsidR="00DF715A" w:rsidRDefault="00DF715A" w:rsidP="00DF715A">
            <w:pPr>
              <w:pStyle w:val="ListBullet"/>
            </w:pPr>
            <w:r w:rsidRPr="006B62A5">
              <w:rPr>
                <w:rStyle w:val="Strong"/>
              </w:rPr>
              <w:t>Multiplicative relations B</w:t>
            </w:r>
            <w:r w:rsidRPr="006B62A5">
              <w:t>:</w:t>
            </w:r>
            <w:r w:rsidR="10DF75BE" w:rsidRPr="2610BB7C">
              <w:rPr>
                <w:b/>
                <w:bCs/>
              </w:rPr>
              <w:t xml:space="preserve"> </w:t>
            </w:r>
            <w:r>
              <w:t xml:space="preserve">Use known number facts and </w:t>
            </w:r>
            <w:proofErr w:type="gramStart"/>
            <w:r>
              <w:t>strategies</w:t>
            </w:r>
            <w:proofErr w:type="gramEnd"/>
          </w:p>
          <w:p w14:paraId="713DF4F9" w14:textId="77777777" w:rsidR="00DF715A" w:rsidRPr="00314A8F" w:rsidRDefault="00DF715A" w:rsidP="00DF715A">
            <w:pPr>
              <w:rPr>
                <w:b/>
                <w:bCs/>
              </w:rPr>
            </w:pPr>
            <w:r w:rsidRPr="006B62A5">
              <w:rPr>
                <w:rStyle w:val="Strong"/>
              </w:rPr>
              <w:t>Stage 3</w:t>
            </w:r>
            <w:r w:rsidRPr="006B62A5">
              <w:t>:</w:t>
            </w:r>
          </w:p>
          <w:p w14:paraId="70EBD663" w14:textId="1FE789F7" w:rsidR="00DF715A" w:rsidRPr="00486300" w:rsidRDefault="00DF715A" w:rsidP="00DF715A">
            <w:pPr>
              <w:pStyle w:val="ListBullet"/>
              <w:rPr>
                <w:b/>
              </w:rPr>
            </w:pPr>
            <w:r w:rsidRPr="006B62A5">
              <w:rPr>
                <w:rStyle w:val="Strong"/>
              </w:rPr>
              <w:t>Multiplicative relations A</w:t>
            </w:r>
            <w:r w:rsidRPr="006B62A5">
              <w:t>:</w:t>
            </w:r>
            <w:r>
              <w:rPr>
                <w:b/>
              </w:rPr>
              <w:t xml:space="preserve"> </w:t>
            </w:r>
            <w:r w:rsidR="60A6BD8C">
              <w:t>U</w:t>
            </w:r>
            <w:r>
              <w:t>se</w:t>
            </w:r>
            <w:r w:rsidRPr="00486300">
              <w:rPr>
                <w:bCs/>
              </w:rPr>
              <w:t xml:space="preserve"> partitioning and place value to </w:t>
            </w:r>
            <w:r>
              <w:t>multiply</w:t>
            </w:r>
            <w:r w:rsidRPr="00486300">
              <w:rPr>
                <w:bCs/>
              </w:rPr>
              <w:t xml:space="preserve"> 2-, 3- and 4-digit numbers by one-digit </w:t>
            </w:r>
            <w:proofErr w:type="gramStart"/>
            <w:r w:rsidRPr="00486300">
              <w:rPr>
                <w:bCs/>
              </w:rPr>
              <w:t>numbers</w:t>
            </w:r>
            <w:proofErr w:type="gramEnd"/>
          </w:p>
          <w:p w14:paraId="228C7D64" w14:textId="10A490E4" w:rsidR="00DF715A" w:rsidRPr="008647B8" w:rsidRDefault="00DF715A" w:rsidP="00DF715A">
            <w:pPr>
              <w:pStyle w:val="ListBullet"/>
            </w:pPr>
            <w:r w:rsidRPr="006B62A5">
              <w:rPr>
                <w:rStyle w:val="Strong"/>
              </w:rPr>
              <w:t>Multiplicative relations A</w:t>
            </w:r>
            <w:r w:rsidRPr="006B62A5">
              <w:t>:</w:t>
            </w:r>
            <w:r>
              <w:rPr>
                <w:b/>
              </w:rPr>
              <w:t xml:space="preserve"> </w:t>
            </w:r>
            <w:r w:rsidR="73D8182A">
              <w:t>S</w:t>
            </w:r>
            <w:r>
              <w:t>elect</w:t>
            </w:r>
            <w:r>
              <w:rPr>
                <w:bCs/>
              </w:rPr>
              <w:t xml:space="preserve"> and apply mental and written strategies to multiply 2- and 3-digit numbers by 2-digit </w:t>
            </w:r>
            <w:proofErr w:type="gramStart"/>
            <w:r>
              <w:rPr>
                <w:bCs/>
              </w:rPr>
              <w:t>numbers</w:t>
            </w:r>
            <w:proofErr w:type="gramEnd"/>
          </w:p>
          <w:p w14:paraId="1A5C329F" w14:textId="5CEC9598" w:rsidR="00314A8F" w:rsidRPr="00314A8F" w:rsidRDefault="00DF715A" w:rsidP="00DF715A">
            <w:pPr>
              <w:pStyle w:val="ListBullet"/>
            </w:pPr>
            <w:r w:rsidRPr="006B62A5">
              <w:rPr>
                <w:rStyle w:val="Strong"/>
              </w:rPr>
              <w:t>Multiplicative relations B</w:t>
            </w:r>
            <w:r w:rsidRPr="006B62A5">
              <w:t>:</w:t>
            </w:r>
            <w:r w:rsidR="6D77D12C" w:rsidRPr="006B62A5">
              <w:t xml:space="preserve"> </w:t>
            </w:r>
            <w:r w:rsidRPr="006A6C11">
              <w:rPr>
                <w:bCs/>
              </w:rPr>
              <w:t>Represent and describe number patterns formed by multiples</w:t>
            </w:r>
          </w:p>
        </w:tc>
        <w:tc>
          <w:tcPr>
            <w:tcW w:w="4854" w:type="dxa"/>
          </w:tcPr>
          <w:p w14:paraId="737F8325" w14:textId="77777777" w:rsidR="00C21D48" w:rsidRDefault="00314A8F" w:rsidP="0034114C">
            <w:r w:rsidRPr="006B62A5">
              <w:rPr>
                <w:rStyle w:val="Strong"/>
              </w:rPr>
              <w:lastRenderedPageBreak/>
              <w:t>Lesson duration</w:t>
            </w:r>
            <w:r>
              <w:t xml:space="preserve">: </w:t>
            </w:r>
            <w:r w:rsidR="00CC00F2">
              <w:t xml:space="preserve">70 </w:t>
            </w:r>
            <w:r>
              <w:t>minutes</w:t>
            </w:r>
          </w:p>
          <w:p w14:paraId="52D9CBC8" w14:textId="6C30B2BD" w:rsidR="009E2861" w:rsidRDefault="00411275" w:rsidP="0034114C">
            <w:pPr>
              <w:pStyle w:val="ListBullet"/>
            </w:pPr>
            <w:hyperlink w:anchor="_Resource_18:_Multiplication" w:history="1">
              <w:r w:rsidR="003600FA" w:rsidRPr="003600FA">
                <w:rPr>
                  <w:rStyle w:val="Hyperlink"/>
                </w:rPr>
                <w:t>Resource 15: Multiplication patterns 1</w:t>
              </w:r>
            </w:hyperlink>
          </w:p>
          <w:p w14:paraId="33D66B4E" w14:textId="1B117C82" w:rsidR="003600FA" w:rsidRDefault="00411275" w:rsidP="00C173D3">
            <w:pPr>
              <w:pStyle w:val="ListBullet"/>
              <w:spacing w:before="0"/>
            </w:pPr>
            <w:hyperlink w:anchor="_Resource_19:_Suki’s" w:history="1">
              <w:r w:rsidR="003600FA" w:rsidRPr="003600FA">
                <w:rPr>
                  <w:rStyle w:val="Hyperlink"/>
                </w:rPr>
                <w:t>Resource 16: Multiplication patterns 2</w:t>
              </w:r>
            </w:hyperlink>
          </w:p>
          <w:p w14:paraId="5B0666AE" w14:textId="2BCACC08" w:rsidR="00F635BC" w:rsidRDefault="00411275" w:rsidP="00C173D3">
            <w:pPr>
              <w:pStyle w:val="ListBullet"/>
              <w:spacing w:before="0"/>
            </w:pPr>
            <w:hyperlink w:anchor="_Resource_17:_Suki’s_1" w:history="1">
              <w:r w:rsidR="00F635BC" w:rsidRPr="00F635BC">
                <w:rPr>
                  <w:rStyle w:val="Hyperlink"/>
                </w:rPr>
                <w:t>Resource 17: Suki’s sweets</w:t>
              </w:r>
            </w:hyperlink>
          </w:p>
          <w:p w14:paraId="1A426D55" w14:textId="35ACB7D7" w:rsidR="00F635BC" w:rsidRDefault="00411275" w:rsidP="00C173D3">
            <w:pPr>
              <w:pStyle w:val="ListBullet"/>
              <w:spacing w:before="0"/>
            </w:pPr>
            <w:hyperlink w:anchor="_Resource_20:_Suki’s" w:history="1">
              <w:r w:rsidR="00F635BC" w:rsidRPr="00F635BC">
                <w:rPr>
                  <w:rStyle w:val="Hyperlink"/>
                </w:rPr>
                <w:t>Resource 18: Suki’s sweets 2</w:t>
              </w:r>
            </w:hyperlink>
          </w:p>
          <w:p w14:paraId="4A6DC815" w14:textId="71DA33E9" w:rsidR="00950F79" w:rsidRPr="00314A8F" w:rsidRDefault="00950F79" w:rsidP="00C173D3">
            <w:pPr>
              <w:pStyle w:val="ListBullet"/>
              <w:spacing w:before="0"/>
            </w:pPr>
            <w:r>
              <w:t>Writing materials</w:t>
            </w:r>
          </w:p>
        </w:tc>
      </w:tr>
    </w:tbl>
    <w:p w14:paraId="023B53F2" w14:textId="77777777" w:rsidR="009B7FFB" w:rsidRDefault="009B7FFB">
      <w:pPr>
        <w:spacing w:before="0" w:after="160" w:line="259" w:lineRule="auto"/>
      </w:pPr>
      <w:r>
        <w:br w:type="page"/>
      </w:r>
    </w:p>
    <w:p w14:paraId="39101D7E" w14:textId="77777777" w:rsidR="009B7FFB" w:rsidRPr="00364AC2" w:rsidRDefault="009B7FFB" w:rsidP="00364AC2">
      <w:pPr>
        <w:pStyle w:val="Heading2"/>
      </w:pPr>
      <w:bookmarkStart w:id="8" w:name="_Lesson_1"/>
      <w:bookmarkStart w:id="9" w:name="_Toc144740991"/>
      <w:bookmarkEnd w:id="8"/>
      <w:r w:rsidRPr="00364AC2">
        <w:lastRenderedPageBreak/>
        <w:t>Lesson 1</w:t>
      </w:r>
      <w:bookmarkEnd w:id="9"/>
    </w:p>
    <w:p w14:paraId="3A48358E" w14:textId="0B47055C" w:rsidR="00941BF0" w:rsidRPr="00941BF0" w:rsidRDefault="00941BF0" w:rsidP="008647B8">
      <w:pPr>
        <w:pStyle w:val="FeatureBox3"/>
      </w:pPr>
      <w:r w:rsidRPr="00DD3217">
        <w:rPr>
          <w:b/>
          <w:bCs/>
        </w:rPr>
        <w:t>Core concept</w:t>
      </w:r>
      <w:r>
        <w:t xml:space="preserve">: </w:t>
      </w:r>
      <w:r w:rsidR="00364AC2">
        <w:t xml:space="preserve">numbers </w:t>
      </w:r>
      <w:r w:rsidR="00FE26EC">
        <w:t>can be renamed in a variety of equivalent ways.</w:t>
      </w:r>
    </w:p>
    <w:p w14:paraId="29F646E7" w14:textId="164C8559" w:rsidR="00777DEF" w:rsidRDefault="00777DEF" w:rsidP="00364AC2">
      <w:pPr>
        <w:pStyle w:val="Heading3"/>
      </w:pPr>
      <w:bookmarkStart w:id="10" w:name="_Toc144740992"/>
      <w:r>
        <w:t xml:space="preserve">Daily number </w:t>
      </w:r>
      <w:r w:rsidRPr="00364AC2">
        <w:t>sense</w:t>
      </w:r>
      <w:r>
        <w:t xml:space="preserve">: Place </w:t>
      </w:r>
      <w:r w:rsidR="004F7F9E">
        <w:t>value game</w:t>
      </w:r>
      <w:r>
        <w:t xml:space="preserve"> – 1</w:t>
      </w:r>
      <w:r w:rsidR="00B0562A">
        <w:t>0</w:t>
      </w:r>
      <w:r>
        <w:t xml:space="preserve"> minutes</w:t>
      </w:r>
      <w:bookmarkEnd w:id="10"/>
    </w:p>
    <w:p w14:paraId="7D192C66" w14:textId="7BBA9AEB" w:rsidR="00483952" w:rsidRDefault="00483952" w:rsidP="00660444">
      <w:pPr>
        <w:pStyle w:val="FeatureBox"/>
      </w:pPr>
      <w:r w:rsidRPr="41B0748E">
        <w:rPr>
          <w:rFonts w:eastAsia="Arial"/>
          <w:color w:val="000000" w:themeColor="text1"/>
        </w:rPr>
        <w:t>Daily number sense activities for</w:t>
      </w:r>
      <w:r>
        <w:rPr>
          <w:shd w:val="clear" w:color="auto" w:fill="FFFFFF"/>
        </w:rPr>
        <w:t xml:space="preserve"> </w:t>
      </w:r>
      <w:r w:rsidR="00660444">
        <w:rPr>
          <w:shd w:val="clear" w:color="auto" w:fill="FFFFFF"/>
        </w:rPr>
        <w:t>L</w:t>
      </w:r>
      <w:r>
        <w:rPr>
          <w:shd w:val="clear" w:color="auto" w:fill="FFFFFF"/>
        </w:rPr>
        <w:t>essons 1 to 3 ‘activate’ prior number knowledge and support the learning of new content in the unit. These activities can also assist teachers to identify the starting points for learning by revealing the extent of students’ existing knowledge.</w:t>
      </w:r>
    </w:p>
    <w:p w14:paraId="03796809" w14:textId="77777777" w:rsidR="00777DEF" w:rsidRDefault="00777DEF" w:rsidP="00660444">
      <w:r>
        <w:t xml:space="preserve">The </w:t>
      </w:r>
      <w:r w:rsidRPr="00660444">
        <w:t>table</w:t>
      </w:r>
      <w:r>
        <w:t xml:space="preserv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777DEF" w14:paraId="75301C34" w14:textId="77777777" w:rsidTr="00660444">
        <w:trPr>
          <w:cnfStyle w:val="100000000000" w:firstRow="1" w:lastRow="0" w:firstColumn="0" w:lastColumn="0" w:oddVBand="0" w:evenVBand="0" w:oddHBand="0" w:evenHBand="0" w:firstRowFirstColumn="0" w:firstRowLastColumn="0" w:lastRowFirstColumn="0" w:lastRowLastColumn="0"/>
        </w:trPr>
        <w:tc>
          <w:tcPr>
            <w:tcW w:w="2500" w:type="pct"/>
          </w:tcPr>
          <w:p w14:paraId="6398C828" w14:textId="77777777" w:rsidR="00777DEF" w:rsidRDefault="00777DEF" w:rsidP="00F52276">
            <w:r w:rsidRPr="00C702F9">
              <w:t>Daily number sense learning intention</w:t>
            </w:r>
          </w:p>
        </w:tc>
        <w:tc>
          <w:tcPr>
            <w:tcW w:w="2500" w:type="pct"/>
          </w:tcPr>
          <w:p w14:paraId="77438AC8" w14:textId="77777777" w:rsidR="00777DEF" w:rsidRDefault="00777DEF" w:rsidP="00F52276">
            <w:r w:rsidRPr="00C702F9">
              <w:t>Daily number sense success criteria</w:t>
            </w:r>
          </w:p>
        </w:tc>
      </w:tr>
      <w:tr w:rsidR="00777DEF" w14:paraId="03C730F3" w14:textId="77777777" w:rsidTr="00660444">
        <w:trPr>
          <w:cnfStyle w:val="000000100000" w:firstRow="0" w:lastRow="0" w:firstColumn="0" w:lastColumn="0" w:oddVBand="0" w:evenVBand="0" w:oddHBand="1" w:evenHBand="0" w:firstRowFirstColumn="0" w:firstRowLastColumn="0" w:lastRowFirstColumn="0" w:lastRowLastColumn="0"/>
        </w:trPr>
        <w:tc>
          <w:tcPr>
            <w:tcW w:w="2500" w:type="pct"/>
          </w:tcPr>
          <w:p w14:paraId="51B6F957" w14:textId="1FCCADB9" w:rsidR="00777DEF" w:rsidRDefault="00660444" w:rsidP="00F52276">
            <w:r>
              <w:t xml:space="preserve">All </w:t>
            </w:r>
            <w:r w:rsidR="00B96A28">
              <w:t xml:space="preserve">students </w:t>
            </w:r>
            <w:r w:rsidR="00777DEF">
              <w:t>are learning to:</w:t>
            </w:r>
          </w:p>
          <w:p w14:paraId="73886195" w14:textId="77777777" w:rsidR="00777DEF" w:rsidRDefault="00777DEF" w:rsidP="00660444">
            <w:pPr>
              <w:pStyle w:val="ListBullet"/>
            </w:pPr>
            <w:r w:rsidRPr="00660444">
              <w:t>read</w:t>
            </w:r>
            <w:r>
              <w:t xml:space="preserve">, </w:t>
            </w:r>
            <w:proofErr w:type="gramStart"/>
            <w:r>
              <w:t>represent</w:t>
            </w:r>
            <w:proofErr w:type="gramEnd"/>
            <w:r>
              <w:t xml:space="preserve"> and order larger numbers.</w:t>
            </w:r>
          </w:p>
        </w:tc>
        <w:tc>
          <w:tcPr>
            <w:tcW w:w="2500" w:type="pct"/>
          </w:tcPr>
          <w:p w14:paraId="48AF95D3" w14:textId="0A31465C" w:rsidR="00777DEF" w:rsidRDefault="00660444" w:rsidP="00660444">
            <w:r>
              <w:t xml:space="preserve">All </w:t>
            </w:r>
            <w:r w:rsidR="00B96A28">
              <w:t xml:space="preserve">students </w:t>
            </w:r>
            <w:r w:rsidR="009031DA">
              <w:t>can:</w:t>
            </w:r>
          </w:p>
          <w:p w14:paraId="6E2104EF" w14:textId="4EE5D4E5" w:rsidR="009031DA" w:rsidRDefault="000068A8" w:rsidP="00660444">
            <w:pPr>
              <w:pStyle w:val="ListBullet"/>
            </w:pPr>
            <w:r w:rsidRPr="00660444">
              <w:t>read</w:t>
            </w:r>
            <w:r>
              <w:t xml:space="preserve"> and order numbers to at least 5 digits</w:t>
            </w:r>
          </w:p>
        </w:tc>
      </w:tr>
    </w:tbl>
    <w:p w14:paraId="0BAD91F4" w14:textId="769F2DE3" w:rsidR="00777DEF" w:rsidRPr="00F735BF" w:rsidRDefault="00777DEF" w:rsidP="00660444">
      <w:pPr>
        <w:pStyle w:val="FeatureBox"/>
      </w:pPr>
      <w:r w:rsidRPr="00660444">
        <w:t>This</w:t>
      </w:r>
      <w:r w:rsidRPr="63FA3110">
        <w:rPr>
          <w:rFonts w:eastAsia="Arial"/>
          <w:color w:val="000000" w:themeColor="text1"/>
        </w:rPr>
        <w:t xml:space="preserve"> activity is an adaptation</w:t>
      </w:r>
      <w:r>
        <w:rPr>
          <w:rFonts w:eastAsia="Arial"/>
          <w:color w:val="000000" w:themeColor="text1"/>
        </w:rPr>
        <w:t xml:space="preserve"> of </w:t>
      </w:r>
      <w:hyperlink r:id="rId12" w:history="1">
        <w:r w:rsidR="00F735BF">
          <w:rPr>
            <w:rStyle w:val="Hyperlink"/>
            <w:rFonts w:eastAsia="Arial"/>
          </w:rPr>
          <w:t>Place value game (5:29)</w:t>
        </w:r>
      </w:hyperlink>
      <w:r w:rsidR="00F735BF" w:rsidRPr="2CB285D9">
        <w:rPr>
          <w:rFonts w:eastAsia="Arial"/>
        </w:rPr>
        <w:t xml:space="preserve"> </w:t>
      </w:r>
      <w:r w:rsidR="00F735BF">
        <w:rPr>
          <w:rFonts w:eastAsia="Arial"/>
        </w:rPr>
        <w:t>from</w:t>
      </w:r>
      <w:r w:rsidR="00F735BF" w:rsidRPr="2CB285D9">
        <w:rPr>
          <w:rFonts w:eastAsia="Arial"/>
        </w:rPr>
        <w:t xml:space="preserve"> </w:t>
      </w:r>
      <w:hyperlink r:id="rId13">
        <w:r w:rsidR="00F735BF" w:rsidRPr="6BDB628F">
          <w:rPr>
            <w:rStyle w:val="Hyperlink"/>
            <w:rFonts w:eastAsia="Arial"/>
          </w:rPr>
          <w:t xml:space="preserve">Mathematics </w:t>
        </w:r>
        <w:r w:rsidR="00F735BF" w:rsidRPr="00506D58">
          <w:rPr>
            <w:rStyle w:val="Hyperlink"/>
            <w:rFonts w:eastAsia="Arial"/>
          </w:rPr>
          <w:t xml:space="preserve">K-6 </w:t>
        </w:r>
        <w:r w:rsidR="00F735BF" w:rsidRPr="6BDB628F">
          <w:rPr>
            <w:rStyle w:val="Hyperlink"/>
            <w:rFonts w:eastAsia="Arial"/>
          </w:rPr>
          <w:t>resources</w:t>
        </w:r>
      </w:hyperlink>
      <w:r w:rsidR="00F735BF">
        <w:rPr>
          <w:rFonts w:eastAsia="Arial"/>
        </w:rPr>
        <w:t xml:space="preserve"> by </w:t>
      </w:r>
      <w:r w:rsidR="00F735BF" w:rsidRPr="004B0504">
        <w:rPr>
          <w:color w:val="000000" w:themeColor="text1"/>
        </w:rPr>
        <w:t>State of New South Wales (Department of Education)</w:t>
      </w:r>
      <w:r w:rsidR="00F735BF" w:rsidRPr="00EB7AFD">
        <w:t>.</w:t>
      </w:r>
    </w:p>
    <w:p w14:paraId="1CC4EF8C" w14:textId="4C2EA8FB" w:rsidR="00777DEF" w:rsidRDefault="00777DEF" w:rsidP="00660444">
      <w:pPr>
        <w:pStyle w:val="ListNumber"/>
      </w:pPr>
      <w:r w:rsidRPr="00660444">
        <w:t>Explain</w:t>
      </w:r>
      <w:r>
        <w:t xml:space="preserve"> that the aim of the game is to order 5-digit numbers in </w:t>
      </w:r>
      <w:r w:rsidR="00F968FF">
        <w:t>order</w:t>
      </w:r>
      <w:r>
        <w:t xml:space="preserve"> on a gameboard.</w:t>
      </w:r>
    </w:p>
    <w:p w14:paraId="4A268049" w14:textId="407D9D4E" w:rsidR="00777DEF" w:rsidRPr="00A84AF0" w:rsidRDefault="00777DEF" w:rsidP="00660444">
      <w:pPr>
        <w:pStyle w:val="ListNumber"/>
      </w:pPr>
      <w:r>
        <w:lastRenderedPageBreak/>
        <w:t xml:space="preserve">Provide pairs with five 9-sided dice and a copy of </w:t>
      </w:r>
      <w:hyperlink w:anchor="_Resource_1:_Place_1" w:history="1">
        <w:r w:rsidR="000122AB">
          <w:rPr>
            <w:rStyle w:val="Hyperlink"/>
          </w:rPr>
          <w:t>Resource 1: Place value gameboard</w:t>
        </w:r>
      </w:hyperlink>
      <w:r>
        <w:t xml:space="preserve"> for each player.</w:t>
      </w:r>
    </w:p>
    <w:p w14:paraId="421453BA" w14:textId="78930A98" w:rsidR="00777DEF" w:rsidRDefault="00777DEF" w:rsidP="00B96A28">
      <w:pPr>
        <w:pStyle w:val="ListNumber"/>
      </w:pPr>
      <w:r w:rsidRPr="00B96A28">
        <w:t>Students</w:t>
      </w:r>
      <w:r>
        <w:t xml:space="preserve"> roll the dice and create a 5-digit number. For example, 6, 2, 8, 3 and 9 could be recorded as 62 389, 36 892, 29 863, 38 269, 93 628 or 39 286. Players record their chosen number in the most appropriate position between 10 000 and 100 000</w:t>
      </w:r>
      <w:r w:rsidR="00781E83">
        <w:t xml:space="preserve"> (</w:t>
      </w:r>
      <w:r>
        <w:t>see</w:t>
      </w:r>
      <w:r w:rsidR="00CA584C">
        <w:t xml:space="preserve"> </w:t>
      </w:r>
      <w:r w:rsidR="00781E83">
        <w:fldChar w:fldCharType="begin"/>
      </w:r>
      <w:r w:rsidR="00781E83">
        <w:instrText xml:space="preserve"> REF _Ref144300990 \h </w:instrText>
      </w:r>
      <w:r w:rsidR="00781E83">
        <w:fldChar w:fldCharType="separate"/>
      </w:r>
      <w:r w:rsidR="00781E83">
        <w:t xml:space="preserve">Figure </w:t>
      </w:r>
      <w:r w:rsidR="00781E83">
        <w:rPr>
          <w:noProof/>
        </w:rPr>
        <w:t>1</w:t>
      </w:r>
      <w:r w:rsidR="00781E83">
        <w:fldChar w:fldCharType="end"/>
      </w:r>
      <w:r w:rsidR="00781E83">
        <w:t>).</w:t>
      </w:r>
    </w:p>
    <w:p w14:paraId="41314564" w14:textId="1A40B878" w:rsidR="00CA584C" w:rsidRDefault="00CA584C" w:rsidP="00CA584C">
      <w:pPr>
        <w:pStyle w:val="Caption"/>
      </w:pPr>
      <w:bookmarkStart w:id="11" w:name="_Ref144300990"/>
      <w:bookmarkStart w:id="12" w:name="_Ref144051613"/>
      <w:r>
        <w:t xml:space="preserve">Figure </w:t>
      </w:r>
      <w:r>
        <w:fldChar w:fldCharType="begin"/>
      </w:r>
      <w:r>
        <w:instrText>SEQ Figure \* ARABIC</w:instrText>
      </w:r>
      <w:r>
        <w:fldChar w:fldCharType="separate"/>
      </w:r>
      <w:r w:rsidR="00FC6F31">
        <w:rPr>
          <w:noProof/>
        </w:rPr>
        <w:t>1</w:t>
      </w:r>
      <w:r>
        <w:fldChar w:fldCharType="end"/>
      </w:r>
      <w:bookmarkEnd w:id="11"/>
      <w:r>
        <w:t xml:space="preserve"> </w:t>
      </w:r>
      <w:r w:rsidRPr="00770025">
        <w:t>–</w:t>
      </w:r>
      <w:r>
        <w:t xml:space="preserve"> Stage 2 example</w:t>
      </w:r>
      <w:bookmarkEnd w:id="12"/>
    </w:p>
    <w:p w14:paraId="51AE8F71" w14:textId="77777777" w:rsidR="00777DEF" w:rsidRDefault="00777DEF" w:rsidP="0085531C">
      <w:r w:rsidRPr="0085531C">
        <w:rPr>
          <w:noProof/>
        </w:rPr>
        <w:drawing>
          <wp:inline distT="0" distB="0" distL="0" distR="0" wp14:anchorId="1211E1B9" wp14:editId="5BC9484A">
            <wp:extent cx="3125932" cy="2168615"/>
            <wp:effectExtent l="0" t="0" r="0" b="0"/>
            <wp:docPr id="1510185011" name="Picture 1510185011" descr="A place value game board with the starting number 10 000 and a pathway of blank boxes to the ending number 10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85011" name="Picture 1510185011" descr="A place value game board with the starting number 10 000 and a pathway of blank boxes to the ending number 100 0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5932" cy="2168615"/>
                    </a:xfrm>
                    <a:prstGeom prst="rect">
                      <a:avLst/>
                    </a:prstGeom>
                  </pic:spPr>
                </pic:pic>
              </a:graphicData>
            </a:graphic>
          </wp:inline>
        </w:drawing>
      </w:r>
    </w:p>
    <w:p w14:paraId="12D930EF" w14:textId="77777777" w:rsidR="00777DEF" w:rsidRPr="00B91134" w:rsidRDefault="00777DEF" w:rsidP="00B91134">
      <w:pPr>
        <w:pStyle w:val="ListNumber"/>
      </w:pPr>
      <w:r w:rsidRPr="00B91134">
        <w:t>If numbers cannot be placed, students miss their turn. Play continues until all boxes are filled.</w:t>
      </w:r>
    </w:p>
    <w:p w14:paraId="314B1C89" w14:textId="58CF1E0D" w:rsidR="00CC7406" w:rsidRDefault="00CC7406" w:rsidP="00B91134">
      <w:pPr>
        <w:pStyle w:val="ListNumber"/>
      </w:pPr>
      <w:r w:rsidRPr="00B91134">
        <w:t>S</w:t>
      </w:r>
      <w:r>
        <w:t>tage 3 students can use numbers up to millions.</w:t>
      </w:r>
    </w:p>
    <w:p w14:paraId="19341A58" w14:textId="7B9A775B" w:rsidR="00777DEF" w:rsidRDefault="00777DEF" w:rsidP="00777DEF">
      <w:r>
        <w:t xml:space="preserve">This table details </w:t>
      </w:r>
      <w:r w:rsidR="00283519">
        <w:t xml:space="preserve">an </w:t>
      </w:r>
      <w:r>
        <w:t>opportunit</w:t>
      </w:r>
      <w:r w:rsidR="00283519">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777DEF" w14:paraId="483D946A" w14:textId="77777777" w:rsidTr="00B91134">
        <w:trPr>
          <w:cnfStyle w:val="100000000000" w:firstRow="1" w:lastRow="0" w:firstColumn="0" w:lastColumn="0" w:oddVBand="0" w:evenVBand="0" w:oddHBand="0" w:evenHBand="0" w:firstRowFirstColumn="0" w:firstRowLastColumn="0" w:lastRowFirstColumn="0" w:lastRowLastColumn="0"/>
        </w:trPr>
        <w:tc>
          <w:tcPr>
            <w:tcW w:w="2500" w:type="pct"/>
          </w:tcPr>
          <w:p w14:paraId="7EE35D02" w14:textId="6FE1EB12" w:rsidR="00777DEF" w:rsidRDefault="00777DEF" w:rsidP="00F52276">
            <w:r w:rsidRPr="006025E4">
              <w:t>Assessment opportunit</w:t>
            </w:r>
            <w:r w:rsidR="00283519">
              <w:t>y</w:t>
            </w:r>
          </w:p>
        </w:tc>
        <w:tc>
          <w:tcPr>
            <w:tcW w:w="2500" w:type="pct"/>
          </w:tcPr>
          <w:p w14:paraId="73741B05" w14:textId="77777777" w:rsidR="00777DEF" w:rsidRDefault="00777DEF" w:rsidP="00F52276">
            <w:r w:rsidRPr="006025E4">
              <w:t>Links</w:t>
            </w:r>
          </w:p>
        </w:tc>
      </w:tr>
      <w:tr w:rsidR="00777DEF" w14:paraId="194F4B8B" w14:textId="77777777" w:rsidTr="00B91134">
        <w:trPr>
          <w:cnfStyle w:val="000000100000" w:firstRow="0" w:lastRow="0" w:firstColumn="0" w:lastColumn="0" w:oddVBand="0" w:evenVBand="0" w:oddHBand="1" w:evenHBand="0" w:firstRowFirstColumn="0" w:firstRowLastColumn="0" w:lastRowFirstColumn="0" w:lastRowLastColumn="0"/>
        </w:trPr>
        <w:tc>
          <w:tcPr>
            <w:tcW w:w="2500" w:type="pct"/>
          </w:tcPr>
          <w:p w14:paraId="7D737B40" w14:textId="77777777" w:rsidR="00777DEF" w:rsidRDefault="00777DEF" w:rsidP="00B91134">
            <w:r>
              <w:t>What to look for:</w:t>
            </w:r>
          </w:p>
          <w:p w14:paraId="4FF8E756" w14:textId="22A77CA6" w:rsidR="00777DEF" w:rsidRPr="00D524E2" w:rsidRDefault="00777DEF" w:rsidP="00B91134">
            <w:pPr>
              <w:pStyle w:val="ListBullet"/>
              <w:rPr>
                <w:b/>
                <w:bCs/>
              </w:rPr>
            </w:pPr>
            <w:r>
              <w:lastRenderedPageBreak/>
              <w:t>Can students</w:t>
            </w:r>
            <w:r w:rsidRPr="612F1B64">
              <w:t xml:space="preserve"> read and order numbers of up </w:t>
            </w:r>
            <w:r w:rsidR="004F7F9E">
              <w:t>5-digits</w:t>
            </w:r>
            <w:r w:rsidR="00781E83">
              <w:t>?</w:t>
            </w:r>
            <w:r w:rsidRPr="612F1B64">
              <w:t xml:space="preserve"> </w:t>
            </w:r>
            <w:r w:rsidRPr="00B91134">
              <w:rPr>
                <w:rStyle w:val="Strong"/>
              </w:rPr>
              <w:t>[MAO-WM-01, MA2-RN-0</w:t>
            </w:r>
            <w:r w:rsidR="00F00981" w:rsidRPr="00B91134">
              <w:rPr>
                <w:rStyle w:val="Strong"/>
              </w:rPr>
              <w:t>1</w:t>
            </w:r>
            <w:r w:rsidR="00D524E2" w:rsidRPr="00B91134">
              <w:rPr>
                <w:rStyle w:val="Strong"/>
              </w:rPr>
              <w:t>, MA3-RN-01</w:t>
            </w:r>
            <w:r w:rsidRPr="00B91134">
              <w:rPr>
                <w:rStyle w:val="Strong"/>
              </w:rPr>
              <w:t>]</w:t>
            </w:r>
          </w:p>
        </w:tc>
        <w:tc>
          <w:tcPr>
            <w:tcW w:w="2500" w:type="pct"/>
          </w:tcPr>
          <w:p w14:paraId="1ACFB74B" w14:textId="77777777" w:rsidR="00777DEF" w:rsidRDefault="00777DEF" w:rsidP="00B91134">
            <w:r>
              <w:lastRenderedPageBreak/>
              <w:t xml:space="preserve">Links to </w:t>
            </w:r>
            <w:hyperlink r:id="rId15" w:history="1">
              <w:r w:rsidRPr="009F54DE">
                <w:rPr>
                  <w:rStyle w:val="Hyperlink"/>
                </w:rPr>
                <w:t>National Numeracy Learning Progressions</w:t>
              </w:r>
            </w:hyperlink>
            <w:r>
              <w:t xml:space="preserve"> (NNLP):</w:t>
            </w:r>
          </w:p>
          <w:p w14:paraId="2DB7850D" w14:textId="3003348D" w:rsidR="00777DEF" w:rsidRDefault="00777DEF" w:rsidP="00F52276">
            <w:pPr>
              <w:pStyle w:val="ListBullet"/>
            </w:pPr>
            <w:r>
              <w:lastRenderedPageBreak/>
              <w:t>Stage 2 – NPV6, NPV7</w:t>
            </w:r>
          </w:p>
          <w:p w14:paraId="2B69EA53" w14:textId="77FDB8C1" w:rsidR="00777DEF" w:rsidRDefault="00777DEF" w:rsidP="007206B6">
            <w:pPr>
              <w:pStyle w:val="ListBullet"/>
            </w:pPr>
            <w:r>
              <w:t xml:space="preserve">Stage 3 – </w:t>
            </w:r>
            <w:r w:rsidR="005F3870">
              <w:t>NPV7</w:t>
            </w:r>
            <w:r w:rsidR="00884DE1">
              <w:t>.</w:t>
            </w:r>
          </w:p>
        </w:tc>
      </w:tr>
    </w:tbl>
    <w:p w14:paraId="3380E4A9" w14:textId="37F9A240" w:rsidR="00ED48F2" w:rsidRPr="00283519" w:rsidRDefault="00C5416A" w:rsidP="00283519">
      <w:pPr>
        <w:pStyle w:val="Heading3"/>
      </w:pPr>
      <w:bookmarkStart w:id="13" w:name="_Toc144740993"/>
      <w:r w:rsidRPr="00283519">
        <w:lastRenderedPageBreak/>
        <w:t xml:space="preserve">Core lesson </w:t>
      </w:r>
      <w:r w:rsidR="00542B0F" w:rsidRPr="00283519">
        <w:t>1</w:t>
      </w:r>
      <w:r w:rsidRPr="00283519">
        <w:t xml:space="preserve">: </w:t>
      </w:r>
      <w:r w:rsidR="00241CD5" w:rsidRPr="00283519">
        <w:t>Making and r</w:t>
      </w:r>
      <w:r w:rsidR="00832B57" w:rsidRPr="00283519">
        <w:t>epresenting</w:t>
      </w:r>
      <w:r w:rsidR="00C03160" w:rsidRPr="00283519">
        <w:t xml:space="preserve"> </w:t>
      </w:r>
      <w:r w:rsidR="00056E27" w:rsidRPr="00283519">
        <w:t>n</w:t>
      </w:r>
      <w:r w:rsidR="00C03160" w:rsidRPr="00283519">
        <w:t>umbers</w:t>
      </w:r>
      <w:r w:rsidRPr="00283519">
        <w:t xml:space="preserve"> – </w:t>
      </w:r>
      <w:r w:rsidR="00D60F6F" w:rsidRPr="00283519">
        <w:t>3</w:t>
      </w:r>
      <w:r w:rsidR="002F6C6F" w:rsidRPr="00283519">
        <w:t>0</w:t>
      </w:r>
      <w:r w:rsidRPr="00283519">
        <w:t xml:space="preserve"> </w:t>
      </w:r>
      <w:proofErr w:type="gramStart"/>
      <w:r w:rsidRPr="00283519">
        <w:t>minutes</w:t>
      </w:r>
      <w:bookmarkEnd w:id="13"/>
      <w:proofErr w:type="gramEnd"/>
    </w:p>
    <w:p w14:paraId="72D0EC8D" w14:textId="77777777" w:rsidR="00ED48F2" w:rsidRDefault="00C5416A" w:rsidP="00283519">
      <w:r w:rsidRPr="00C5416A">
        <w:t xml:space="preserve">The table </w:t>
      </w:r>
      <w:r w:rsidRPr="00702AF7">
        <w:t>below</w:t>
      </w:r>
      <w:r w:rsidRPr="00C5416A">
        <w:t xml:space="preserve">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236C698D" w14:textId="77777777" w:rsidTr="00C5416A">
        <w:trPr>
          <w:cnfStyle w:val="100000000000" w:firstRow="1" w:lastRow="0" w:firstColumn="0" w:lastColumn="0" w:oddVBand="0" w:evenVBand="0" w:oddHBand="0" w:evenHBand="0" w:firstRowFirstColumn="0" w:firstRowLastColumn="0" w:lastRowFirstColumn="0" w:lastRowLastColumn="0"/>
        </w:trPr>
        <w:tc>
          <w:tcPr>
            <w:tcW w:w="7280" w:type="dxa"/>
          </w:tcPr>
          <w:p w14:paraId="540FD029" w14:textId="77777777" w:rsidR="00C5416A" w:rsidRDefault="00C5416A" w:rsidP="00C5416A">
            <w:r w:rsidRPr="008C3A46">
              <w:t>Core concept learning intentions</w:t>
            </w:r>
          </w:p>
        </w:tc>
        <w:tc>
          <w:tcPr>
            <w:tcW w:w="7280" w:type="dxa"/>
          </w:tcPr>
          <w:p w14:paraId="7DB1A74E" w14:textId="77777777" w:rsidR="00C5416A" w:rsidRDefault="00C5416A" w:rsidP="00C5416A">
            <w:r w:rsidRPr="008C3A46">
              <w:t>Core concept success criteria</w:t>
            </w:r>
          </w:p>
        </w:tc>
      </w:tr>
      <w:tr w:rsidR="00C5416A" w14:paraId="5A598EE1" w14:textId="77777777" w:rsidTr="00C5416A">
        <w:trPr>
          <w:cnfStyle w:val="000000100000" w:firstRow="0" w:lastRow="0" w:firstColumn="0" w:lastColumn="0" w:oddVBand="0" w:evenVBand="0" w:oddHBand="1" w:evenHBand="0" w:firstRowFirstColumn="0" w:firstRowLastColumn="0" w:lastRowFirstColumn="0" w:lastRowLastColumn="0"/>
        </w:trPr>
        <w:tc>
          <w:tcPr>
            <w:tcW w:w="7280" w:type="dxa"/>
          </w:tcPr>
          <w:p w14:paraId="40F5869D" w14:textId="7BDDD6DD" w:rsidR="00603FE0" w:rsidRDefault="00603FE0" w:rsidP="00D91024">
            <w:r>
              <w:t>All students are learning to:</w:t>
            </w:r>
          </w:p>
          <w:p w14:paraId="02F5D663" w14:textId="316BA7B7" w:rsidR="00603FE0" w:rsidRDefault="00603FE0" w:rsidP="00D91024">
            <w:pPr>
              <w:pStyle w:val="ListBullet"/>
            </w:pPr>
            <w:r>
              <w:t xml:space="preserve">apply place value to partition, regroup and rename larger </w:t>
            </w:r>
            <w:proofErr w:type="gramStart"/>
            <w:r>
              <w:t>numbers</w:t>
            </w:r>
            <w:proofErr w:type="gramEnd"/>
          </w:p>
          <w:p w14:paraId="112EC072" w14:textId="49040C0C" w:rsidR="00160087" w:rsidRDefault="00603FE0" w:rsidP="00D91024">
            <w:pPr>
              <w:pStyle w:val="ListBullet"/>
            </w:pPr>
            <w:r>
              <w:t xml:space="preserve">recognise, </w:t>
            </w:r>
            <w:r w:rsidR="00471C93">
              <w:t xml:space="preserve">read and </w:t>
            </w:r>
            <w:r>
              <w:t xml:space="preserve">represent </w:t>
            </w:r>
            <w:r w:rsidR="00471C93">
              <w:t xml:space="preserve">numbers that </w:t>
            </w:r>
            <w:r w:rsidR="006A7AF4">
              <w:t xml:space="preserve">are </w:t>
            </w:r>
            <w:r w:rsidR="00471C93">
              <w:t xml:space="preserve">10, 100 or 1000 times as </w:t>
            </w:r>
            <w:proofErr w:type="gramStart"/>
            <w:r w:rsidR="00471C93">
              <w:t>large</w:t>
            </w:r>
            <w:proofErr w:type="gramEnd"/>
          </w:p>
          <w:p w14:paraId="5FA3F356" w14:textId="33775D18" w:rsidR="001136D7" w:rsidRDefault="002228C8" w:rsidP="00D91024">
            <w:pPr>
              <w:pStyle w:val="ListBullet"/>
            </w:pPr>
            <w:r>
              <w:t>arrange</w:t>
            </w:r>
            <w:r w:rsidR="004D0F56">
              <w:t xml:space="preserve"> </w:t>
            </w:r>
            <w:r w:rsidR="00603FE0">
              <w:t xml:space="preserve">numbers </w:t>
            </w:r>
            <w:r w:rsidR="005126CC">
              <w:t>in ascending and descending order</w:t>
            </w:r>
            <w:r w:rsidR="7724D944">
              <w:t>.</w:t>
            </w:r>
          </w:p>
        </w:tc>
        <w:tc>
          <w:tcPr>
            <w:tcW w:w="7280" w:type="dxa"/>
          </w:tcPr>
          <w:p w14:paraId="1B79AD86" w14:textId="3B4F0199" w:rsidR="000636E3" w:rsidRDefault="00D91024" w:rsidP="00D91024">
            <w:r w:rsidRPr="00D91024">
              <w:t>All</w:t>
            </w:r>
            <w:r>
              <w:t xml:space="preserve"> students </w:t>
            </w:r>
            <w:r w:rsidR="000636E3">
              <w:t>can:</w:t>
            </w:r>
          </w:p>
          <w:p w14:paraId="259A76A2" w14:textId="4ADA04A8" w:rsidR="00A8154A" w:rsidRDefault="00A8154A" w:rsidP="00D91024">
            <w:pPr>
              <w:pStyle w:val="ListBullet"/>
            </w:pPr>
            <w:r w:rsidRPr="6B04D9E8">
              <w:t>represent numbers using MAB</w:t>
            </w:r>
            <w:r>
              <w:t xml:space="preserve"> materials</w:t>
            </w:r>
            <w:r w:rsidRPr="6B04D9E8">
              <w:t xml:space="preserve"> </w:t>
            </w:r>
            <w:r w:rsidR="00405F6A">
              <w:t>using standard and non</w:t>
            </w:r>
            <w:r w:rsidR="008F1714">
              <w:t>-</w:t>
            </w:r>
            <w:r w:rsidR="00405F6A">
              <w:t xml:space="preserve">standard </w:t>
            </w:r>
            <w:proofErr w:type="gramStart"/>
            <w:r w:rsidR="00405F6A">
              <w:t>partitioning</w:t>
            </w:r>
            <w:proofErr w:type="gramEnd"/>
          </w:p>
          <w:p w14:paraId="31C5DF12" w14:textId="77777777" w:rsidR="00A8154A" w:rsidRPr="005C683E" w:rsidRDefault="00A8154A" w:rsidP="00D91024">
            <w:pPr>
              <w:pStyle w:val="ListBullet"/>
              <w:rPr>
                <w:rFonts w:eastAsia="Calibri"/>
              </w:rPr>
            </w:pPr>
            <w:r w:rsidRPr="612F1B64">
              <w:t xml:space="preserve">describe how making a number 10, 100, 1000 times as large changes the value of </w:t>
            </w:r>
            <w:proofErr w:type="gramStart"/>
            <w:r w:rsidRPr="612F1B64">
              <w:t>digits</w:t>
            </w:r>
            <w:proofErr w:type="gramEnd"/>
          </w:p>
          <w:p w14:paraId="4F891E3B" w14:textId="082692CA" w:rsidR="00C5416A" w:rsidRDefault="00A8154A" w:rsidP="00D91024">
            <w:pPr>
              <w:pStyle w:val="ListBullet"/>
            </w:pPr>
            <w:r w:rsidRPr="00A8154A">
              <w:t>arrange</w:t>
            </w:r>
            <w:r w:rsidR="00894752">
              <w:t xml:space="preserve"> </w:t>
            </w:r>
            <w:r w:rsidRPr="00A8154A">
              <w:t>numbers in ascending and descending order</w:t>
            </w:r>
            <w:r w:rsidR="792AE91C" w:rsidRPr="2610BB7C">
              <w:t>.</w:t>
            </w:r>
          </w:p>
        </w:tc>
      </w:tr>
    </w:tbl>
    <w:p w14:paraId="38CB3896" w14:textId="008BFF03" w:rsidR="00C5416A" w:rsidRDefault="002978AF" w:rsidP="00D91024">
      <w:pPr>
        <w:pStyle w:val="ListNumber"/>
      </w:pPr>
      <w:r>
        <w:t>Display a collection of MAB materials and revise their value. A cube has a value of 1000, a flat has a value of 100, a long has a value of 10 and a mini has the value of one.</w:t>
      </w:r>
    </w:p>
    <w:p w14:paraId="5BF17184" w14:textId="2A705F9E" w:rsidR="00240DB7" w:rsidRDefault="00A651FB" w:rsidP="00764A17">
      <w:pPr>
        <w:pStyle w:val="ListNumber"/>
      </w:pPr>
      <w:r>
        <w:t>Provide students with MAB</w:t>
      </w:r>
      <w:r w:rsidR="005D685F">
        <w:t xml:space="preserve"> materials or </w:t>
      </w:r>
      <w:r w:rsidR="001D1427">
        <w:t xml:space="preserve">access to </w:t>
      </w:r>
      <w:hyperlink r:id="rId16">
        <w:r w:rsidR="001D1427" w:rsidRPr="2610BB7C">
          <w:rPr>
            <w:rStyle w:val="Hyperlink"/>
          </w:rPr>
          <w:t>Mathematics virtual manipulatives</w:t>
        </w:r>
      </w:hyperlink>
      <w:r w:rsidR="00E9424A" w:rsidRPr="00E9424A">
        <w:t>.</w:t>
      </w:r>
      <w:r w:rsidR="001D1427" w:rsidRPr="00E9424A">
        <w:t xml:space="preserve"> </w:t>
      </w:r>
      <w:r w:rsidR="0028399E">
        <w:t>Ask students to work with a partner and make and record</w:t>
      </w:r>
      <w:r w:rsidR="00764A17">
        <w:t xml:space="preserve"> </w:t>
      </w:r>
      <w:r w:rsidR="00060470">
        <w:t>4</w:t>
      </w:r>
      <w:r w:rsidR="00145C43">
        <w:t>- or 5-</w:t>
      </w:r>
      <w:r w:rsidR="00764A17">
        <w:t xml:space="preserve">digit numbers using </w:t>
      </w:r>
      <w:hyperlink w:anchor="_Resource_2:_Place">
        <w:r w:rsidR="00EA261B" w:rsidRPr="00EA261B">
          <w:rPr>
            <w:rStyle w:val="Hyperlink"/>
          </w:rPr>
          <w:t>Resource 2: Place value houses</w:t>
        </w:r>
      </w:hyperlink>
      <w:r w:rsidR="00EA261B" w:rsidRPr="00EA261B">
        <w:t>.</w:t>
      </w:r>
    </w:p>
    <w:p w14:paraId="54369CF0" w14:textId="79F96BFC" w:rsidR="00145C43" w:rsidRPr="00032608" w:rsidRDefault="00F91E3B" w:rsidP="00764A17">
      <w:pPr>
        <w:pStyle w:val="ListNumber"/>
      </w:pPr>
      <w:r>
        <w:t>Ask students to identify one of their recorded numbers. Ask</w:t>
      </w:r>
      <w:r w:rsidR="00145C43">
        <w:t>:</w:t>
      </w:r>
    </w:p>
    <w:p w14:paraId="78AF9F1E" w14:textId="087101B5" w:rsidR="00413193" w:rsidRPr="00D91024" w:rsidRDefault="00F25806" w:rsidP="00D91024">
      <w:pPr>
        <w:pStyle w:val="ListBullet"/>
        <w:ind w:left="1134"/>
      </w:pPr>
      <w:r w:rsidRPr="00D91024">
        <w:lastRenderedPageBreak/>
        <w:t>Can you make the number 10 times larger? What is the name of the new number? Can you make this number with MAB materials? Can you record this number?</w:t>
      </w:r>
    </w:p>
    <w:p w14:paraId="2E1FA713" w14:textId="442802B4" w:rsidR="00F25806" w:rsidRPr="00D91024" w:rsidRDefault="00F25806" w:rsidP="00D91024">
      <w:pPr>
        <w:pStyle w:val="ListBullet"/>
        <w:ind w:left="1134"/>
      </w:pPr>
      <w:r w:rsidRPr="00D91024">
        <w:t>Can you make the number 100 times larger? What is the name of the new number? Can you make this number with MAB materials? Can you record this number?</w:t>
      </w:r>
    </w:p>
    <w:p w14:paraId="6C80C514" w14:textId="1F17609D" w:rsidR="00F25806" w:rsidRPr="00D91024" w:rsidRDefault="00F25806" w:rsidP="00D91024">
      <w:pPr>
        <w:pStyle w:val="ListBullet"/>
        <w:ind w:left="1134"/>
      </w:pPr>
      <w:r w:rsidRPr="00D91024">
        <w:t>Can you make the number 1000 times larger? What is the name of the new number? Can you make this number with MAB materials? Can you record this number?</w:t>
      </w:r>
    </w:p>
    <w:p w14:paraId="1AA3F8B2" w14:textId="64DE7787" w:rsidR="003C3F8B" w:rsidRDefault="003C3F8B" w:rsidP="00D91024">
      <w:pPr>
        <w:pStyle w:val="ListBullet"/>
        <w:ind w:left="1134"/>
      </w:pPr>
      <w:r w:rsidRPr="00D91024">
        <w:t>How</w:t>
      </w:r>
      <w:r>
        <w:t xml:space="preserve"> does making a number 10 times, 100 times or 10</w:t>
      </w:r>
      <w:r w:rsidR="000A0051">
        <w:t>00</w:t>
      </w:r>
      <w:r w:rsidR="002A7792">
        <w:t xml:space="preserve"> times larger change the place value of the digits?</w:t>
      </w:r>
    </w:p>
    <w:p w14:paraId="3D340C0C" w14:textId="7C948A9D" w:rsidR="00E47EF4" w:rsidRDefault="0043768C" w:rsidP="00E47EF4">
      <w:pPr>
        <w:pStyle w:val="ListNumber"/>
      </w:pPr>
      <w:r>
        <w:t xml:space="preserve">Invite a student to </w:t>
      </w:r>
      <w:r w:rsidR="008812EA">
        <w:t xml:space="preserve">show their number using MAB materials. Ask the class if this is the only way this number can be represented. </w:t>
      </w:r>
      <w:r w:rsidR="00085CE8">
        <w:t>Ask students to demonstrate other ways using non</w:t>
      </w:r>
      <w:r w:rsidR="63FFAACB">
        <w:t>-</w:t>
      </w:r>
      <w:r w:rsidR="00085CE8">
        <w:t>standard partitioning to make their recorded numbers.</w:t>
      </w:r>
    </w:p>
    <w:p w14:paraId="76D2A2AF" w14:textId="459C6CE1" w:rsidR="00FF2445" w:rsidRDefault="00FF2445" w:rsidP="00D91024">
      <w:pPr>
        <w:pStyle w:val="ListNumber"/>
      </w:pPr>
      <w:r w:rsidRPr="00D91024">
        <w:t>Challenge</w:t>
      </w:r>
      <w:r>
        <w:t xml:space="preserve"> students to find as many ways </w:t>
      </w:r>
      <w:r w:rsidR="1829290B">
        <w:t xml:space="preserve">as possible </w:t>
      </w:r>
      <w:r>
        <w:t>to make the numbers</w:t>
      </w:r>
      <w:r w:rsidR="008F1714">
        <w:t xml:space="preserve">. </w:t>
      </w:r>
      <w:r w:rsidR="00CC3181">
        <w:t>Ask students to explain how they will know they have found all possible solutions.</w:t>
      </w:r>
    </w:p>
    <w:p w14:paraId="24B7BF85" w14:textId="77777777" w:rsidR="00ED48F2" w:rsidRDefault="00C5416A" w:rsidP="00D91024">
      <w:r>
        <w:t xml:space="preserve">This table details </w:t>
      </w:r>
      <w:r w:rsidRPr="00D91024">
        <w:t>opportunities</w:t>
      </w:r>
      <w:r>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14:paraId="6B1C88C2" w14:textId="77777777" w:rsidTr="00D91024">
        <w:trPr>
          <w:cnfStyle w:val="100000000000" w:firstRow="1" w:lastRow="0" w:firstColumn="0" w:lastColumn="0" w:oddVBand="0" w:evenVBand="0" w:oddHBand="0" w:evenHBand="0" w:firstRowFirstColumn="0" w:firstRowLastColumn="0" w:lastRowFirstColumn="0" w:lastRowLastColumn="0"/>
        </w:trPr>
        <w:tc>
          <w:tcPr>
            <w:tcW w:w="2500" w:type="pct"/>
          </w:tcPr>
          <w:p w14:paraId="383B234A" w14:textId="77777777" w:rsidR="00C5416A" w:rsidRDefault="00C5416A" w:rsidP="00C5416A">
            <w:r w:rsidRPr="000A107F">
              <w:t>Too hard?</w:t>
            </w:r>
          </w:p>
        </w:tc>
        <w:tc>
          <w:tcPr>
            <w:tcW w:w="2500" w:type="pct"/>
          </w:tcPr>
          <w:p w14:paraId="4FC59CC8" w14:textId="77777777" w:rsidR="00C5416A" w:rsidRDefault="00C5416A" w:rsidP="00C5416A">
            <w:r w:rsidRPr="000A107F">
              <w:t>Too easy?</w:t>
            </w:r>
          </w:p>
        </w:tc>
      </w:tr>
      <w:tr w:rsidR="00A24BB4" w14:paraId="78998C44" w14:textId="77777777" w:rsidTr="00D91024">
        <w:trPr>
          <w:cnfStyle w:val="000000100000" w:firstRow="0" w:lastRow="0" w:firstColumn="0" w:lastColumn="0" w:oddVBand="0" w:evenVBand="0" w:oddHBand="1" w:evenHBand="0" w:firstRowFirstColumn="0" w:firstRowLastColumn="0" w:lastRowFirstColumn="0" w:lastRowLastColumn="0"/>
        </w:trPr>
        <w:tc>
          <w:tcPr>
            <w:tcW w:w="2500" w:type="pct"/>
          </w:tcPr>
          <w:p w14:paraId="3AD372BF" w14:textId="77777777" w:rsidR="00F93DAA" w:rsidRDefault="00F93DAA" w:rsidP="00D91024">
            <w:r w:rsidRPr="00D91024">
              <w:t>Students</w:t>
            </w:r>
            <w:r>
              <w:t xml:space="preserve"> cannot describe how making a number </w:t>
            </w:r>
            <w:proofErr w:type="gramStart"/>
            <w:r>
              <w:t>10, 100 or 1000 times</w:t>
            </w:r>
            <w:proofErr w:type="gramEnd"/>
            <w:r>
              <w:t xml:space="preserve"> larger changes the place value of digits.</w:t>
            </w:r>
          </w:p>
          <w:p w14:paraId="5CE5D97C" w14:textId="1D09D0BA" w:rsidR="00F93DAA" w:rsidRPr="00D91024" w:rsidRDefault="00F93DAA" w:rsidP="00D91024">
            <w:pPr>
              <w:pStyle w:val="ListBullet"/>
            </w:pPr>
            <w:r w:rsidRPr="00D91024">
              <w:t>Provide students with MAB materials to make with 2-digit numbers.</w:t>
            </w:r>
          </w:p>
          <w:p w14:paraId="2B15B7BB" w14:textId="78D54A8D" w:rsidR="00A04CA7" w:rsidRDefault="00F93DAA" w:rsidP="00D91024">
            <w:pPr>
              <w:pStyle w:val="ListBullet"/>
            </w:pPr>
            <w:r w:rsidRPr="00D91024">
              <w:t>Provide</w:t>
            </w:r>
            <w:r>
              <w:t xml:space="preserve"> students with MAB materials and a place value house to explore 3-digit numbers</w:t>
            </w:r>
          </w:p>
        </w:tc>
        <w:tc>
          <w:tcPr>
            <w:tcW w:w="2500" w:type="pct"/>
          </w:tcPr>
          <w:p w14:paraId="12ED8268" w14:textId="77777777" w:rsidR="00F15A98" w:rsidRDefault="00F15A98" w:rsidP="00D91024">
            <w:r>
              <w:t xml:space="preserve">Students </w:t>
            </w:r>
            <w:r w:rsidRPr="00D91024">
              <w:t>can</w:t>
            </w:r>
            <w:r>
              <w:t xml:space="preserve"> describe how making a number </w:t>
            </w:r>
            <w:proofErr w:type="gramStart"/>
            <w:r>
              <w:t>10, 100 or 1000 times</w:t>
            </w:r>
            <w:proofErr w:type="gramEnd"/>
            <w:r>
              <w:t xml:space="preserve"> larger changes the place value of digits.</w:t>
            </w:r>
          </w:p>
          <w:p w14:paraId="097EDA75" w14:textId="77777777" w:rsidR="00F15A98" w:rsidRPr="00D91024" w:rsidRDefault="00F15A98" w:rsidP="00D91024">
            <w:pPr>
              <w:pStyle w:val="ListBullet"/>
            </w:pPr>
            <w:r w:rsidRPr="00D91024">
              <w:t>Challenge students to make numbers that are 200 times as large. Ask students how this changes the numbers.</w:t>
            </w:r>
          </w:p>
          <w:p w14:paraId="19193F2E" w14:textId="4BE5426C" w:rsidR="00CC3181" w:rsidRDefault="00CC3181" w:rsidP="00D91024">
            <w:pPr>
              <w:pStyle w:val="ListBullet"/>
            </w:pPr>
            <w:r w:rsidRPr="00D91024">
              <w:t>Challenge</w:t>
            </w:r>
            <w:r>
              <w:t xml:space="preserve"> students to make numbers that are 1200 times as large. Ask students how this changes the numbers.</w:t>
            </w:r>
          </w:p>
        </w:tc>
      </w:tr>
    </w:tbl>
    <w:p w14:paraId="2A08F44D" w14:textId="7ED23116" w:rsidR="00D00D2B" w:rsidRPr="00D91024" w:rsidRDefault="00307B34" w:rsidP="00D91024">
      <w:pPr>
        <w:pStyle w:val="Heading3"/>
      </w:pPr>
      <w:bookmarkStart w:id="14" w:name="_Toc144740994"/>
      <w:r w:rsidRPr="00D91024">
        <w:lastRenderedPageBreak/>
        <w:t>Core lesson 2</w:t>
      </w:r>
      <w:r w:rsidR="008F6C85" w:rsidRPr="00D91024">
        <w:t>:</w:t>
      </w:r>
      <w:r w:rsidRPr="00D91024">
        <w:t xml:space="preserve"> Understanding and Ordering numbers – </w:t>
      </w:r>
      <w:r w:rsidR="00CA7FF4" w:rsidRPr="00D91024">
        <w:t>2</w:t>
      </w:r>
      <w:r w:rsidRPr="00D91024">
        <w:t xml:space="preserve">0 </w:t>
      </w:r>
      <w:proofErr w:type="gramStart"/>
      <w:r w:rsidRPr="00D91024">
        <w:t>minutes</w:t>
      </w:r>
      <w:bookmarkEnd w:id="14"/>
      <w:proofErr w:type="gramEnd"/>
    </w:p>
    <w:p w14:paraId="4DB64391" w14:textId="7C00A980" w:rsidR="00402976" w:rsidRDefault="003E2444" w:rsidP="00D91024">
      <w:pPr>
        <w:pStyle w:val="ListNumber"/>
      </w:pPr>
      <w:r>
        <w:t>Provide Stage 2 students</w:t>
      </w:r>
      <w:r w:rsidR="006843F7">
        <w:t xml:space="preserve"> with </w:t>
      </w:r>
      <w:hyperlink w:anchor="_Resource_3:_Australian_1" w:history="1">
        <w:r w:rsidR="00132E68">
          <w:rPr>
            <w:rStyle w:val="Hyperlink"/>
          </w:rPr>
          <w:t>Resource 3: Australian town populations 2023</w:t>
        </w:r>
      </w:hyperlink>
      <w:r w:rsidR="000A74EC">
        <w:t xml:space="preserve"> </w:t>
      </w:r>
      <w:r w:rsidR="006843F7">
        <w:t xml:space="preserve">and Stage 3 students with </w:t>
      </w:r>
      <w:hyperlink w:anchor="_Resource_3:_Country_1" w:history="1">
        <w:r w:rsidR="00132E68">
          <w:rPr>
            <w:rStyle w:val="Hyperlink"/>
          </w:rPr>
          <w:t>Resource 4: Country populations 2023</w:t>
        </w:r>
      </w:hyperlink>
      <w:r w:rsidR="005A66DF">
        <w:rPr>
          <w:rStyle w:val="Hyperlink"/>
        </w:rPr>
        <w:t>.</w:t>
      </w:r>
    </w:p>
    <w:p w14:paraId="342E8EE7" w14:textId="119ED272" w:rsidR="00BC1927" w:rsidRDefault="00402976" w:rsidP="00C712E2">
      <w:pPr>
        <w:pStyle w:val="ListNumber"/>
      </w:pPr>
      <w:r>
        <w:t xml:space="preserve">Ask students to </w:t>
      </w:r>
      <w:hyperlink r:id="rId17">
        <w:r w:rsidR="004B0FCF">
          <w:rPr>
            <w:rStyle w:val="Hyperlink"/>
          </w:rPr>
          <w:t>turn and talk</w:t>
        </w:r>
      </w:hyperlink>
      <w:r w:rsidR="00C712E2" w:rsidRPr="2610BB7C">
        <w:rPr>
          <w:rStyle w:val="Hyperlink"/>
        </w:rPr>
        <w:t xml:space="preserve"> </w:t>
      </w:r>
      <w:r w:rsidR="542611B9">
        <w:t>with</w:t>
      </w:r>
      <w:r>
        <w:t xml:space="preserve"> a partner and read the numbers aloud. </w:t>
      </w:r>
      <w:r w:rsidR="00B94958">
        <w:t xml:space="preserve">Students </w:t>
      </w:r>
      <w:r w:rsidR="00CD0C9A">
        <w:t>order</w:t>
      </w:r>
      <w:r>
        <w:t xml:space="preserve"> the numbers in ascending order</w:t>
      </w:r>
      <w:r w:rsidR="00BC1927">
        <w:t xml:space="preserve"> and record them in their workbooks.</w:t>
      </w:r>
    </w:p>
    <w:p w14:paraId="733D79D8" w14:textId="598BD5F2" w:rsidR="00D14ABE" w:rsidRDefault="007A691A" w:rsidP="006843F7">
      <w:pPr>
        <w:pStyle w:val="ListNumber"/>
      </w:pPr>
      <w:r>
        <w:t>Have</w:t>
      </w:r>
      <w:r w:rsidR="00CD0C9A">
        <w:t xml:space="preserve"> students create </w:t>
      </w:r>
      <w:r w:rsidR="00B94958">
        <w:t xml:space="preserve">puzzle </w:t>
      </w:r>
      <w:r w:rsidR="00D14ABE">
        <w:t xml:space="preserve">place value </w:t>
      </w:r>
      <w:r w:rsidR="00CD0C9A">
        <w:t xml:space="preserve">questions </w:t>
      </w:r>
      <w:r w:rsidR="00D14ABE">
        <w:t>for their numbers</w:t>
      </w:r>
      <w:r w:rsidR="00D01D11">
        <w:t xml:space="preserve">. For </w:t>
      </w:r>
      <w:r w:rsidR="00D14ABE">
        <w:t>example:</w:t>
      </w:r>
    </w:p>
    <w:p w14:paraId="12B49C7C" w14:textId="14FC2553" w:rsidR="00EA22DB" w:rsidRPr="00D91024" w:rsidRDefault="00CF32D6" w:rsidP="00D91024">
      <w:pPr>
        <w:pStyle w:val="ListBullet"/>
        <w:ind w:left="1134"/>
      </w:pPr>
      <w:r>
        <w:t>f</w:t>
      </w:r>
      <w:r w:rsidRPr="00D91024">
        <w:t xml:space="preserve">ind </w:t>
      </w:r>
      <w:r w:rsidR="00D14ABE" w:rsidRPr="00D91024">
        <w:t xml:space="preserve">a number that can be </w:t>
      </w:r>
      <w:r w:rsidR="00445719" w:rsidRPr="00D91024">
        <w:t xml:space="preserve">partitioned with 45 </w:t>
      </w:r>
      <w:proofErr w:type="spellStart"/>
      <w:r w:rsidR="00445719" w:rsidRPr="00D91024">
        <w:t>tens</w:t>
      </w:r>
      <w:proofErr w:type="spellEnd"/>
      <w:r w:rsidR="00445719" w:rsidRPr="00D91024">
        <w:t xml:space="preserve"> and 14 ones (</w:t>
      </w:r>
      <w:r w:rsidR="00A41AAC" w:rsidRPr="00D91024">
        <w:t>464)</w:t>
      </w:r>
    </w:p>
    <w:p w14:paraId="4DCF4C10" w14:textId="2830A6B0" w:rsidR="00A41AAC" w:rsidRPr="00D91024" w:rsidRDefault="00CF32D6" w:rsidP="00D91024">
      <w:pPr>
        <w:pStyle w:val="ListBullet"/>
        <w:ind w:left="1134"/>
      </w:pPr>
      <w:r>
        <w:t>f</w:t>
      </w:r>
      <w:r w:rsidRPr="00D91024">
        <w:t xml:space="preserve">ind </w:t>
      </w:r>
      <w:r w:rsidR="00A41AAC" w:rsidRPr="00D91024">
        <w:t xml:space="preserve">a number </w:t>
      </w:r>
      <w:r w:rsidR="00493A8B" w:rsidRPr="00D91024">
        <w:t>larger than 45</w:t>
      </w:r>
      <w:r w:rsidR="00846E86" w:rsidRPr="00D91024">
        <w:t xml:space="preserve"> 000 but less than </w:t>
      </w:r>
      <w:proofErr w:type="gramStart"/>
      <w:r w:rsidR="00846E86" w:rsidRPr="00D91024">
        <w:t>67 569</w:t>
      </w:r>
      <w:proofErr w:type="gramEnd"/>
    </w:p>
    <w:p w14:paraId="2073AA31" w14:textId="1B1CCBF0" w:rsidR="00846E86" w:rsidRDefault="00CF32D6" w:rsidP="00D91024">
      <w:pPr>
        <w:pStyle w:val="ListBullet"/>
        <w:ind w:left="1134"/>
      </w:pPr>
      <w:r>
        <w:t>f</w:t>
      </w:r>
      <w:r w:rsidRPr="00D91024">
        <w:t>ind</w:t>
      </w:r>
      <w:r>
        <w:t xml:space="preserve"> </w:t>
      </w:r>
      <w:r w:rsidR="00846E86">
        <w:t xml:space="preserve">a number with a </w:t>
      </w:r>
      <w:r w:rsidR="00FE3B2A">
        <w:t xml:space="preserve">digit in the tens column that is double the digit in the </w:t>
      </w:r>
      <w:proofErr w:type="gramStart"/>
      <w:r w:rsidR="00FE3B2A">
        <w:t>ones</w:t>
      </w:r>
      <w:proofErr w:type="gramEnd"/>
      <w:r w:rsidR="00FE3B2A">
        <w:t xml:space="preserve"> column</w:t>
      </w:r>
      <w:r w:rsidR="004B19DD">
        <w:t>.</w:t>
      </w:r>
    </w:p>
    <w:p w14:paraId="550165C7" w14:textId="46F25467" w:rsidR="005127D4" w:rsidRDefault="005127D4" w:rsidP="006843F7">
      <w:pPr>
        <w:pStyle w:val="ListNumber"/>
      </w:pPr>
      <w:r>
        <w:t>In pairs, students find the answers to their partners questions</w:t>
      </w:r>
      <w:r w:rsidR="00B94958">
        <w:t>.</w:t>
      </w:r>
    </w:p>
    <w:p w14:paraId="46C5F3A6" w14:textId="03D97F83" w:rsidR="00D00D2B" w:rsidRPr="00D00D2B" w:rsidRDefault="00EA22DB" w:rsidP="004B0FCF">
      <w:pPr>
        <w:pStyle w:val="FeatureBox"/>
      </w:pPr>
      <w:r w:rsidRPr="004B0FCF">
        <w:rPr>
          <w:rStyle w:val="Strong"/>
        </w:rPr>
        <w:t>Note</w:t>
      </w:r>
      <w:r w:rsidRPr="004B0FCF">
        <w:t>:</w:t>
      </w:r>
      <w:r>
        <w:t xml:space="preserve"> </w:t>
      </w:r>
      <w:r w:rsidR="004B0FCF">
        <w:t>s</w:t>
      </w:r>
      <w:r>
        <w:t xml:space="preserve">tudents may be interested in the </w:t>
      </w:r>
      <w:hyperlink r:id="rId18">
        <w:r w:rsidRPr="0703F39F">
          <w:rPr>
            <w:rStyle w:val="Hyperlink"/>
          </w:rPr>
          <w:t>World population count</w:t>
        </w:r>
      </w:hyperlink>
      <w:r w:rsidRPr="00CF32D6">
        <w:t>.</w:t>
      </w:r>
      <w:r w:rsidR="00567084">
        <w:t xml:space="preserve"> You c</w:t>
      </w:r>
      <w:r>
        <w:t>an contextualise this</w:t>
      </w:r>
      <w:r w:rsidR="00846FD5">
        <w:t>,</w:t>
      </w:r>
      <w:r>
        <w:t xml:space="preserve"> recognising the cultural heritage </w:t>
      </w:r>
      <w:r w:rsidR="00AB73E2">
        <w:t xml:space="preserve">depending on </w:t>
      </w:r>
      <w:r>
        <w:t>class</w:t>
      </w:r>
      <w:r w:rsidR="00AB73E2">
        <w:t xml:space="preserve"> demographics.</w:t>
      </w:r>
    </w:p>
    <w:p w14:paraId="1C6BA2A9" w14:textId="41A88590" w:rsidR="005F102C" w:rsidRPr="004B0FCF" w:rsidRDefault="004B0FCF" w:rsidP="004B0FCF">
      <w:r w:rsidRPr="004B0FCF">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98069C" w14:paraId="024A9969" w14:textId="77777777" w:rsidTr="004B0FCF">
        <w:trPr>
          <w:cnfStyle w:val="100000000000" w:firstRow="1" w:lastRow="0" w:firstColumn="0" w:lastColumn="0" w:oddVBand="0" w:evenVBand="0" w:oddHBand="0" w:evenHBand="0" w:firstRowFirstColumn="0" w:firstRowLastColumn="0" w:lastRowFirstColumn="0" w:lastRowLastColumn="0"/>
        </w:trPr>
        <w:tc>
          <w:tcPr>
            <w:tcW w:w="2500" w:type="pct"/>
          </w:tcPr>
          <w:p w14:paraId="010C6569" w14:textId="77777777" w:rsidR="0098069C" w:rsidRDefault="0098069C" w:rsidP="00703321">
            <w:r w:rsidRPr="000A107F">
              <w:t>Too hard?</w:t>
            </w:r>
          </w:p>
        </w:tc>
        <w:tc>
          <w:tcPr>
            <w:tcW w:w="2500" w:type="pct"/>
          </w:tcPr>
          <w:p w14:paraId="539B2796" w14:textId="77777777" w:rsidR="0098069C" w:rsidRDefault="0098069C" w:rsidP="00703321">
            <w:r w:rsidRPr="000A107F">
              <w:t>Too easy?</w:t>
            </w:r>
          </w:p>
        </w:tc>
      </w:tr>
      <w:tr w:rsidR="0098069C" w14:paraId="3168DB59" w14:textId="77777777" w:rsidTr="004B0FCF">
        <w:trPr>
          <w:cnfStyle w:val="000000100000" w:firstRow="0" w:lastRow="0" w:firstColumn="0" w:lastColumn="0" w:oddVBand="0" w:evenVBand="0" w:oddHBand="1" w:evenHBand="0" w:firstRowFirstColumn="0" w:firstRowLastColumn="0" w:lastRowFirstColumn="0" w:lastRowLastColumn="0"/>
        </w:trPr>
        <w:tc>
          <w:tcPr>
            <w:tcW w:w="2500" w:type="pct"/>
          </w:tcPr>
          <w:p w14:paraId="02EC1003" w14:textId="3AC86BC3" w:rsidR="0098069C" w:rsidRDefault="0098069C" w:rsidP="004B0FCF">
            <w:r w:rsidRPr="004B0FCF">
              <w:t>Students</w:t>
            </w:r>
            <w:r>
              <w:t xml:space="preserve"> cannot </w:t>
            </w:r>
            <w:r w:rsidR="005E77B0">
              <w:t>arrange numbers</w:t>
            </w:r>
            <w:r w:rsidR="00C30E56">
              <w:t xml:space="preserve"> in ascending order</w:t>
            </w:r>
            <w:r w:rsidR="00846FD5">
              <w:t>.</w:t>
            </w:r>
          </w:p>
          <w:p w14:paraId="700B6B37" w14:textId="69DDAC6A" w:rsidR="0098069C" w:rsidRPr="004B0FCF" w:rsidRDefault="00C30E56" w:rsidP="004B0FCF">
            <w:pPr>
              <w:pStyle w:val="ListBullet"/>
            </w:pPr>
            <w:r w:rsidRPr="004B0FCF">
              <w:t>Provide smaller numbers for students to ord</w:t>
            </w:r>
            <w:r w:rsidR="00226AC6" w:rsidRPr="004B0FCF">
              <w:t>er</w:t>
            </w:r>
            <w:r w:rsidR="00035505">
              <w:t>.</w:t>
            </w:r>
          </w:p>
          <w:p w14:paraId="043473D2" w14:textId="5D067D58" w:rsidR="00C30E56" w:rsidRDefault="00C30E56" w:rsidP="004B0FCF">
            <w:pPr>
              <w:pStyle w:val="ListBullet"/>
            </w:pPr>
            <w:r w:rsidRPr="004B0FCF">
              <w:lastRenderedPageBreak/>
              <w:t>P</w:t>
            </w:r>
            <w:r>
              <w:t>rovid</w:t>
            </w:r>
            <w:r w:rsidR="00226AC6">
              <w:t>e students with concrete materials</w:t>
            </w:r>
            <w:r w:rsidR="00035505">
              <w:t>.</w:t>
            </w:r>
          </w:p>
        </w:tc>
        <w:tc>
          <w:tcPr>
            <w:tcW w:w="2500" w:type="pct"/>
          </w:tcPr>
          <w:p w14:paraId="0B6C02F3" w14:textId="6A048D99" w:rsidR="004C61F2" w:rsidRDefault="0098069C" w:rsidP="004B0FCF">
            <w:r w:rsidRPr="004B0FCF">
              <w:lastRenderedPageBreak/>
              <w:t>Students</w:t>
            </w:r>
            <w:r>
              <w:t xml:space="preserve"> can </w:t>
            </w:r>
            <w:r w:rsidR="00C30E56">
              <w:t>arrange numbers in ascending order</w:t>
            </w:r>
            <w:r w:rsidR="00035505">
              <w:t>.</w:t>
            </w:r>
          </w:p>
          <w:p w14:paraId="147B9F57" w14:textId="7853ACAC" w:rsidR="0098069C" w:rsidRDefault="00DB1B89" w:rsidP="004B0FCF">
            <w:pPr>
              <w:pStyle w:val="ListBullet"/>
            </w:pPr>
            <w:r>
              <w:t xml:space="preserve">Ask students to create their own numbers for a partner to </w:t>
            </w:r>
            <w:r>
              <w:lastRenderedPageBreak/>
              <w:t>place in descending order</w:t>
            </w:r>
            <w:r w:rsidR="00035505">
              <w:t>.</w:t>
            </w:r>
          </w:p>
          <w:p w14:paraId="7167AD1B" w14:textId="010C4D89" w:rsidR="00DB1B89" w:rsidRDefault="00DB1B89" w:rsidP="004B0FCF">
            <w:pPr>
              <w:pStyle w:val="ListBullet"/>
            </w:pPr>
            <w:r>
              <w:t xml:space="preserve">Have students </w:t>
            </w:r>
            <w:r w:rsidR="00D257AD">
              <w:t>create a historical timeline of their life</w:t>
            </w:r>
            <w:r w:rsidR="00E465C6">
              <w:t xml:space="preserve"> based on dates and years.</w:t>
            </w:r>
          </w:p>
        </w:tc>
      </w:tr>
    </w:tbl>
    <w:p w14:paraId="35A714A0" w14:textId="5A99E2DF" w:rsidR="00C5416A" w:rsidRPr="004B0FCF" w:rsidRDefault="00D60F6F" w:rsidP="004B0FCF">
      <w:pPr>
        <w:pStyle w:val="Heading3"/>
      </w:pPr>
      <w:bookmarkStart w:id="15" w:name="_Toc144740995"/>
      <w:r w:rsidRPr="004B0FCF">
        <w:lastRenderedPageBreak/>
        <w:t>Discuss and connect the mathematics</w:t>
      </w:r>
      <w:r w:rsidR="00C5416A" w:rsidRPr="004B0FCF">
        <w:t xml:space="preserve"> – </w:t>
      </w:r>
      <w:r w:rsidRPr="004B0FCF">
        <w:t>1</w:t>
      </w:r>
      <w:r w:rsidR="00D97A20" w:rsidRPr="004B0FCF">
        <w:t>0</w:t>
      </w:r>
      <w:r w:rsidR="00C5416A" w:rsidRPr="004B0FCF">
        <w:t xml:space="preserve"> </w:t>
      </w:r>
      <w:proofErr w:type="gramStart"/>
      <w:r w:rsidR="00C5416A" w:rsidRPr="004B0FCF">
        <w:t>minutes</w:t>
      </w:r>
      <w:bookmarkEnd w:id="15"/>
      <w:proofErr w:type="gramEnd"/>
    </w:p>
    <w:p w14:paraId="65CF04C8" w14:textId="3A6187F5" w:rsidR="00C5416A" w:rsidRDefault="00452802" w:rsidP="004B0FCF">
      <w:pPr>
        <w:pStyle w:val="ListNumber"/>
      </w:pPr>
      <w:r>
        <w:t>Review and discuss</w:t>
      </w:r>
      <w:r w:rsidR="00A354A9">
        <w:t xml:space="preserve"> how </w:t>
      </w:r>
      <w:r w:rsidR="00F71E3D">
        <w:t>numbers</w:t>
      </w:r>
      <w:r w:rsidR="00416B85">
        <w:t xml:space="preserve"> can be parti</w:t>
      </w:r>
      <w:r w:rsidR="00994502">
        <w:t xml:space="preserve">tioned and renamed in </w:t>
      </w:r>
      <w:r w:rsidR="00C46344">
        <w:t xml:space="preserve">standard and non-standard </w:t>
      </w:r>
      <w:r w:rsidR="004063EE">
        <w:t>forms</w:t>
      </w:r>
      <w:r w:rsidR="00C46344">
        <w:t>.</w:t>
      </w:r>
    </w:p>
    <w:p w14:paraId="17FED4CD" w14:textId="444F4175" w:rsidR="00C5416A" w:rsidRDefault="00E24574" w:rsidP="00C5416A">
      <w:pPr>
        <w:pStyle w:val="ListNumber"/>
      </w:pPr>
      <w:r>
        <w:t xml:space="preserve">Ask students which </w:t>
      </w:r>
      <w:r w:rsidR="00640FF1">
        <w:t>the hardest numbers were</w:t>
      </w:r>
      <w:r>
        <w:t xml:space="preserve"> to partition a</w:t>
      </w:r>
      <w:r w:rsidR="00912E8F">
        <w:t>nd rename in non-standard ways and to explain why.</w:t>
      </w:r>
    </w:p>
    <w:p w14:paraId="6A3D03BE" w14:textId="01208F6A" w:rsidR="00A30D7E" w:rsidRDefault="00A30D7E" w:rsidP="00A30D7E">
      <w:pPr>
        <w:pStyle w:val="ListNumber"/>
      </w:pPr>
      <w:r w:rsidRPr="612F1B64">
        <w:t>Ask students:</w:t>
      </w:r>
    </w:p>
    <w:p w14:paraId="41C56E82" w14:textId="77777777" w:rsidR="00A30D7E" w:rsidRPr="004B0FCF" w:rsidRDefault="00A30D7E" w:rsidP="004B0FCF">
      <w:pPr>
        <w:pStyle w:val="ListBullet"/>
        <w:ind w:left="1134"/>
      </w:pPr>
      <w:r w:rsidRPr="004B0FCF">
        <w:t>How do you know that your numbers are ordered from the smallest to the largest?</w:t>
      </w:r>
    </w:p>
    <w:p w14:paraId="4E2D4CF0" w14:textId="77777777" w:rsidR="00A30D7E" w:rsidRPr="004B0FCF" w:rsidRDefault="00A30D7E" w:rsidP="004B0FCF">
      <w:pPr>
        <w:pStyle w:val="ListBullet"/>
        <w:ind w:left="1134"/>
      </w:pPr>
      <w:r w:rsidRPr="004B0FCF">
        <w:t>Which digit did you pay most attention to when deciding? Why?</w:t>
      </w:r>
    </w:p>
    <w:p w14:paraId="3AED799D" w14:textId="77777777" w:rsidR="00A30D7E" w:rsidRPr="004B0FCF" w:rsidRDefault="00A30D7E" w:rsidP="004B0FCF">
      <w:pPr>
        <w:pStyle w:val="ListBullet"/>
        <w:ind w:left="1134"/>
      </w:pPr>
      <w:r w:rsidRPr="004B0FCF">
        <w:t>Are there rules that can be followed when arranging numbers in order of size? What are the rules?</w:t>
      </w:r>
    </w:p>
    <w:p w14:paraId="435F617D" w14:textId="77777777" w:rsidR="00A30D7E" w:rsidRPr="004B0FCF" w:rsidRDefault="00A30D7E" w:rsidP="004B0FCF">
      <w:pPr>
        <w:pStyle w:val="ListBullet"/>
        <w:ind w:left="1134"/>
      </w:pPr>
      <w:r w:rsidRPr="004B0FCF">
        <w:t>What strategy did you use to order your numbers in descending order?</w:t>
      </w:r>
    </w:p>
    <w:p w14:paraId="702583C5" w14:textId="0D7A1BAD" w:rsidR="00A30D7E" w:rsidRPr="00A30D7E" w:rsidRDefault="00A30D7E" w:rsidP="004B0FCF">
      <w:pPr>
        <w:pStyle w:val="ListBullet"/>
        <w:ind w:left="1134"/>
        <w:rPr>
          <w:rFonts w:eastAsia="Calibri"/>
        </w:rPr>
      </w:pPr>
      <w:r w:rsidRPr="004B0FCF">
        <w:t>Wha</w:t>
      </w:r>
      <w:r w:rsidRPr="612F1B64">
        <w:rPr>
          <w:rFonts w:eastAsia="Calibri"/>
        </w:rPr>
        <w:t>t was challenging when you were deciding the sequence of the numbers in both the descending and ascending order?</w:t>
      </w:r>
    </w:p>
    <w:p w14:paraId="05E11148" w14:textId="77777777" w:rsidR="00F56984" w:rsidRDefault="00F56984" w:rsidP="004B0FCF">
      <w:r w:rsidRPr="004B0FCF">
        <w:t>This</w:t>
      </w:r>
      <w:r>
        <w:t xml:space="preserve">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636E3" w14:paraId="4103A969" w14:textId="77777777" w:rsidTr="004B0FCF">
        <w:trPr>
          <w:cnfStyle w:val="100000000000" w:firstRow="1" w:lastRow="0" w:firstColumn="0" w:lastColumn="0" w:oddVBand="0" w:evenVBand="0" w:oddHBand="0" w:evenHBand="0" w:firstRowFirstColumn="0" w:firstRowLastColumn="0" w:lastRowFirstColumn="0" w:lastRowLastColumn="0"/>
        </w:trPr>
        <w:tc>
          <w:tcPr>
            <w:tcW w:w="2500" w:type="pct"/>
          </w:tcPr>
          <w:p w14:paraId="2660A17E" w14:textId="77777777" w:rsidR="000636E3" w:rsidRDefault="000636E3" w:rsidP="00461182">
            <w:r w:rsidRPr="006025E4">
              <w:t>Assessment opportunities</w:t>
            </w:r>
          </w:p>
        </w:tc>
        <w:tc>
          <w:tcPr>
            <w:tcW w:w="2500" w:type="pct"/>
          </w:tcPr>
          <w:p w14:paraId="64202A4D" w14:textId="77777777" w:rsidR="000636E3" w:rsidRDefault="000636E3" w:rsidP="00461182">
            <w:r w:rsidRPr="006025E4">
              <w:t>Links</w:t>
            </w:r>
          </w:p>
        </w:tc>
      </w:tr>
      <w:tr w:rsidR="000636E3" w14:paraId="31541A3E" w14:textId="77777777" w:rsidTr="004B0FCF">
        <w:trPr>
          <w:cnfStyle w:val="000000100000" w:firstRow="0" w:lastRow="0" w:firstColumn="0" w:lastColumn="0" w:oddVBand="0" w:evenVBand="0" w:oddHBand="1" w:evenHBand="0" w:firstRowFirstColumn="0" w:firstRowLastColumn="0" w:lastRowFirstColumn="0" w:lastRowLastColumn="0"/>
        </w:trPr>
        <w:tc>
          <w:tcPr>
            <w:tcW w:w="2500" w:type="pct"/>
          </w:tcPr>
          <w:p w14:paraId="4486E807" w14:textId="77777777" w:rsidR="000636E3" w:rsidRDefault="000636E3" w:rsidP="004B0FCF">
            <w:r w:rsidRPr="00D6391F">
              <w:t>What to look for:</w:t>
            </w:r>
          </w:p>
          <w:p w14:paraId="58147798" w14:textId="74A27480" w:rsidR="00393861" w:rsidRPr="006634EB" w:rsidRDefault="00393861" w:rsidP="0091790F">
            <w:pPr>
              <w:pStyle w:val="ListBullet"/>
              <w:rPr>
                <w:rStyle w:val="Strong"/>
              </w:rPr>
            </w:pPr>
            <w:r>
              <w:lastRenderedPageBreak/>
              <w:t xml:space="preserve">Can students </w:t>
            </w:r>
            <w:r w:rsidRPr="6B04D9E8">
              <w:t>represent numbers using MAB</w:t>
            </w:r>
            <w:r>
              <w:t xml:space="preserve"> materials</w:t>
            </w:r>
            <w:r w:rsidRPr="6B04D9E8">
              <w:t xml:space="preserve"> </w:t>
            </w:r>
            <w:r>
              <w:t xml:space="preserve">using standard and non-standard partitioning? </w:t>
            </w:r>
            <w:r w:rsidR="00BA3F8C" w:rsidRPr="006634EB">
              <w:rPr>
                <w:rStyle w:val="Strong"/>
              </w:rPr>
              <w:t>[MAO-WM-01, MA2-RN-01, MA3-RN-01]</w:t>
            </w:r>
          </w:p>
          <w:p w14:paraId="77373F1F" w14:textId="1F95FCEB" w:rsidR="00DC7F81" w:rsidRPr="006634EB" w:rsidRDefault="00DC7F81" w:rsidP="00C20AAA">
            <w:pPr>
              <w:pStyle w:val="ListBullet"/>
              <w:rPr>
                <w:rStyle w:val="Strong"/>
              </w:rPr>
            </w:pPr>
            <w:r>
              <w:t xml:space="preserve">Can students </w:t>
            </w:r>
            <w:r w:rsidR="00D6391F" w:rsidRPr="00C20AAA">
              <w:t>describe how making a number 10, 100, 1000 times as large changes the value of digits</w:t>
            </w:r>
            <w:r w:rsidR="00613057" w:rsidRPr="00C20AAA">
              <w:t xml:space="preserve">? </w:t>
            </w:r>
            <w:r w:rsidR="00613057" w:rsidRPr="006634EB">
              <w:rPr>
                <w:rStyle w:val="Strong"/>
              </w:rPr>
              <w:t>[MAO-WM-01, MA2-RN-01</w:t>
            </w:r>
            <w:r w:rsidR="00752171" w:rsidRPr="006634EB">
              <w:rPr>
                <w:rStyle w:val="Strong"/>
              </w:rPr>
              <w:t>, MA3-RN-01</w:t>
            </w:r>
            <w:r w:rsidR="00613057" w:rsidRPr="006634EB">
              <w:rPr>
                <w:rStyle w:val="Strong"/>
              </w:rPr>
              <w:t>]</w:t>
            </w:r>
          </w:p>
          <w:p w14:paraId="7D890264" w14:textId="21CBF9DC" w:rsidR="000636E3" w:rsidRPr="00C20AAA" w:rsidRDefault="00DC7F81" w:rsidP="00461182">
            <w:pPr>
              <w:pStyle w:val="ListBullet"/>
            </w:pPr>
            <w:r w:rsidRPr="00C20AAA">
              <w:t xml:space="preserve">Can students </w:t>
            </w:r>
            <w:r w:rsidR="00D6391F" w:rsidRPr="00C20AAA">
              <w:t>arrange numbers in ascending and descending order, explaining reasoning</w:t>
            </w:r>
            <w:r w:rsidR="00583864">
              <w:t>?</w:t>
            </w:r>
            <w:r w:rsidR="005D08F7" w:rsidRPr="00C20AAA">
              <w:t xml:space="preserve"> </w:t>
            </w:r>
            <w:r w:rsidR="005D08F7" w:rsidRPr="006634EB">
              <w:rPr>
                <w:rStyle w:val="Strong"/>
              </w:rPr>
              <w:t xml:space="preserve">[MAO-WM-01, </w:t>
            </w:r>
            <w:r w:rsidR="00C170D6" w:rsidRPr="006634EB">
              <w:rPr>
                <w:rStyle w:val="Strong"/>
              </w:rPr>
              <w:t>MA2-RN-0</w:t>
            </w:r>
            <w:r w:rsidR="003A1D6A" w:rsidRPr="006634EB">
              <w:rPr>
                <w:rStyle w:val="Strong"/>
              </w:rPr>
              <w:t>1</w:t>
            </w:r>
            <w:r w:rsidR="00C170D6" w:rsidRPr="006634EB">
              <w:rPr>
                <w:rStyle w:val="Strong"/>
              </w:rPr>
              <w:t xml:space="preserve">, </w:t>
            </w:r>
            <w:r w:rsidR="005D08F7" w:rsidRPr="006634EB">
              <w:rPr>
                <w:rStyle w:val="Strong"/>
              </w:rPr>
              <w:t>MA3-RN-01]</w:t>
            </w:r>
          </w:p>
        </w:tc>
        <w:tc>
          <w:tcPr>
            <w:tcW w:w="2500" w:type="pct"/>
          </w:tcPr>
          <w:p w14:paraId="0C2DBF3A" w14:textId="77777777" w:rsidR="000636E3" w:rsidRPr="00D6391F" w:rsidRDefault="000636E3" w:rsidP="00461182">
            <w:r w:rsidRPr="00D6391F">
              <w:lastRenderedPageBreak/>
              <w:t xml:space="preserve">Links to </w:t>
            </w:r>
            <w:hyperlink r:id="rId19" w:history="1">
              <w:r w:rsidRPr="00D6391F">
                <w:rPr>
                  <w:rStyle w:val="Hyperlink"/>
                </w:rPr>
                <w:t>National Numeracy Learning Progressions</w:t>
              </w:r>
            </w:hyperlink>
            <w:r w:rsidRPr="00D6391F">
              <w:t xml:space="preserve"> (NNLP):</w:t>
            </w:r>
          </w:p>
          <w:p w14:paraId="520DC227" w14:textId="111FFC35" w:rsidR="000636E3" w:rsidRPr="00D6391F" w:rsidRDefault="000636E3" w:rsidP="00461182">
            <w:pPr>
              <w:pStyle w:val="ListBullet"/>
            </w:pPr>
            <w:r w:rsidRPr="00D6391F">
              <w:lastRenderedPageBreak/>
              <w:t xml:space="preserve">Stage 2 </w:t>
            </w:r>
            <w:r w:rsidR="00EF6401" w:rsidRPr="00D6391F">
              <w:t xml:space="preserve">– </w:t>
            </w:r>
            <w:r w:rsidR="00A77366">
              <w:t>NPV6, NPV7</w:t>
            </w:r>
          </w:p>
          <w:p w14:paraId="74DE20D7" w14:textId="5BA5BAF3" w:rsidR="000636E3" w:rsidRPr="00D6391F" w:rsidRDefault="000636E3" w:rsidP="00461182">
            <w:pPr>
              <w:pStyle w:val="ListBullet"/>
            </w:pPr>
            <w:r w:rsidRPr="00D6391F">
              <w:t xml:space="preserve">Stage 3 </w:t>
            </w:r>
            <w:r w:rsidR="00EF6401" w:rsidRPr="00D6391F">
              <w:t xml:space="preserve">– </w:t>
            </w:r>
            <w:r w:rsidR="008C0564">
              <w:t>NPV8, NPV9</w:t>
            </w:r>
            <w:r w:rsidR="00884DE1">
              <w:t>.</w:t>
            </w:r>
          </w:p>
          <w:p w14:paraId="089ECDAC" w14:textId="047F9E29" w:rsidR="000636E3" w:rsidRPr="00D6391F" w:rsidRDefault="000636E3" w:rsidP="00461182">
            <w:r w:rsidRPr="00D6391F">
              <w:t xml:space="preserve">Links to suggested </w:t>
            </w:r>
            <w:hyperlink r:id="rId20" w:history="1">
              <w:r w:rsidRPr="00D6391F">
                <w:rPr>
                  <w:rStyle w:val="Hyperlink"/>
                </w:rPr>
                <w:t>Interview for Student Reasoning</w:t>
              </w:r>
            </w:hyperlink>
            <w:r w:rsidRPr="00D6391F">
              <w:t xml:space="preserve"> (</w:t>
            </w:r>
            <w:proofErr w:type="spellStart"/>
            <w:r w:rsidRPr="00D6391F">
              <w:t>IfSR</w:t>
            </w:r>
            <w:proofErr w:type="spellEnd"/>
            <w:r w:rsidRPr="00D6391F">
              <w:t>) tasks:</w:t>
            </w:r>
          </w:p>
          <w:p w14:paraId="4F44F2CF" w14:textId="587094BF" w:rsidR="000636E3" w:rsidRPr="00D6391F" w:rsidRDefault="000636E3" w:rsidP="00461182">
            <w:pPr>
              <w:pStyle w:val="ListBullet"/>
            </w:pPr>
            <w:r w:rsidRPr="006634EB">
              <w:rPr>
                <w:rStyle w:val="Strong"/>
              </w:rPr>
              <w:t xml:space="preserve">Stage 2 – </w:t>
            </w:r>
            <w:proofErr w:type="spellStart"/>
            <w:r w:rsidRPr="006634EB">
              <w:rPr>
                <w:rStyle w:val="Strong"/>
              </w:rPr>
              <w:t>IfSR</w:t>
            </w:r>
            <w:proofErr w:type="spellEnd"/>
            <w:r w:rsidRPr="006634EB">
              <w:rPr>
                <w:rStyle w:val="Strong"/>
              </w:rPr>
              <w:t>-NP/AT/MT</w:t>
            </w:r>
            <w:r w:rsidRPr="00D6391F">
              <w:t xml:space="preserve">: </w:t>
            </w:r>
            <w:r w:rsidR="00932119">
              <w:t>4B.1, 4B.2, 4B.3, 4B.4, 4B.5, 4B.6</w:t>
            </w:r>
          </w:p>
          <w:p w14:paraId="2323D94D" w14:textId="392E845B" w:rsidR="000636E3" w:rsidRPr="00C20AAA" w:rsidRDefault="000636E3" w:rsidP="00461182">
            <w:pPr>
              <w:pStyle w:val="ListBullet"/>
            </w:pPr>
            <w:r w:rsidRPr="006634EB">
              <w:rPr>
                <w:rStyle w:val="Strong"/>
              </w:rPr>
              <w:t xml:space="preserve">Stage 3 – </w:t>
            </w:r>
            <w:proofErr w:type="spellStart"/>
            <w:r w:rsidRPr="006634EB">
              <w:rPr>
                <w:rStyle w:val="Strong"/>
              </w:rPr>
              <w:t>IfSR</w:t>
            </w:r>
            <w:proofErr w:type="spellEnd"/>
            <w:r w:rsidRPr="006634EB">
              <w:rPr>
                <w:rStyle w:val="Strong"/>
              </w:rPr>
              <w:t>-NP</w:t>
            </w:r>
            <w:r w:rsidRPr="00D6391F">
              <w:t xml:space="preserve">: </w:t>
            </w:r>
            <w:r w:rsidR="00AB452F">
              <w:t xml:space="preserve">4B.3, </w:t>
            </w:r>
            <w:r w:rsidR="00193165">
              <w:t xml:space="preserve">4B.4, </w:t>
            </w:r>
            <w:r w:rsidR="00026F4A">
              <w:t xml:space="preserve">4B.5, </w:t>
            </w:r>
            <w:r w:rsidR="00C8799A">
              <w:t>4B.6</w:t>
            </w:r>
          </w:p>
        </w:tc>
      </w:tr>
    </w:tbl>
    <w:p w14:paraId="027F8A01" w14:textId="77777777" w:rsidR="0061576D" w:rsidRDefault="0061576D">
      <w:pPr>
        <w:spacing w:before="0" w:after="160" w:line="259" w:lineRule="auto"/>
      </w:pPr>
      <w:r>
        <w:lastRenderedPageBreak/>
        <w:br w:type="page"/>
      </w:r>
    </w:p>
    <w:p w14:paraId="60ED14B6" w14:textId="1B60AC8A" w:rsidR="00B74E55" w:rsidRPr="006634EB" w:rsidRDefault="00B74E55" w:rsidP="006634EB">
      <w:pPr>
        <w:pStyle w:val="Heading2"/>
      </w:pPr>
      <w:bookmarkStart w:id="16" w:name="_Lesson_2"/>
      <w:bookmarkStart w:id="17" w:name="_Toc144740996"/>
      <w:bookmarkEnd w:id="16"/>
      <w:r w:rsidRPr="006634EB">
        <w:lastRenderedPageBreak/>
        <w:t>Lesson 2</w:t>
      </w:r>
      <w:bookmarkEnd w:id="17"/>
    </w:p>
    <w:p w14:paraId="02407EC9" w14:textId="2D0BE0C3" w:rsidR="00B74E55" w:rsidRPr="00941BF0" w:rsidRDefault="00B74E55" w:rsidP="006634EB">
      <w:pPr>
        <w:pStyle w:val="FeatureBox3"/>
      </w:pPr>
      <w:r w:rsidRPr="006634EB">
        <w:rPr>
          <w:rStyle w:val="Strong"/>
        </w:rPr>
        <w:t>Core concept</w:t>
      </w:r>
      <w:r>
        <w:t xml:space="preserve">: </w:t>
      </w:r>
      <w:r w:rsidR="006634EB">
        <w:t>t</w:t>
      </w:r>
      <w:r>
        <w:t xml:space="preserve">he </w:t>
      </w:r>
      <w:r w:rsidRPr="006634EB">
        <w:t>position</w:t>
      </w:r>
      <w:r>
        <w:t xml:space="preserve"> of each digit in a number corresponds to its size.</w:t>
      </w:r>
    </w:p>
    <w:p w14:paraId="7F4C9160" w14:textId="7C6C279C" w:rsidR="00B74E55" w:rsidRPr="006634EB" w:rsidRDefault="00B74E55" w:rsidP="006634EB">
      <w:pPr>
        <w:pStyle w:val="Heading3"/>
      </w:pPr>
      <w:bookmarkStart w:id="18" w:name="_Core_lesson_Part_2"/>
      <w:bookmarkStart w:id="19" w:name="_Toc144740997"/>
      <w:bookmarkEnd w:id="18"/>
      <w:r w:rsidRPr="006634EB">
        <w:t>Daily number sense: Hit it 99 999 – 1</w:t>
      </w:r>
      <w:r w:rsidR="00F4419C" w:rsidRPr="006634EB">
        <w:t>0</w:t>
      </w:r>
      <w:r w:rsidRPr="006634EB">
        <w:t xml:space="preserve"> </w:t>
      </w:r>
      <w:proofErr w:type="gramStart"/>
      <w:r w:rsidRPr="006634EB">
        <w:t>minutes</w:t>
      </w:r>
      <w:bookmarkEnd w:id="19"/>
      <w:proofErr w:type="gramEnd"/>
    </w:p>
    <w:p w14:paraId="3771FE19" w14:textId="77777777" w:rsidR="00B74E55" w:rsidRDefault="00B74E55" w:rsidP="006634EB">
      <w:r>
        <w:t xml:space="preserve">The </w:t>
      </w:r>
      <w:r w:rsidRPr="006634EB">
        <w:t>table</w:t>
      </w:r>
      <w:r>
        <w:t xml:space="preserv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B74E55" w14:paraId="5F58F7C2" w14:textId="77777777" w:rsidTr="008B0AD5">
        <w:trPr>
          <w:cnfStyle w:val="100000000000" w:firstRow="1" w:lastRow="0" w:firstColumn="0" w:lastColumn="0" w:oddVBand="0" w:evenVBand="0" w:oddHBand="0" w:evenHBand="0" w:firstRowFirstColumn="0" w:firstRowLastColumn="0" w:lastRowFirstColumn="0" w:lastRowLastColumn="0"/>
        </w:trPr>
        <w:tc>
          <w:tcPr>
            <w:tcW w:w="7280" w:type="dxa"/>
          </w:tcPr>
          <w:p w14:paraId="2B2DD6FB" w14:textId="77777777" w:rsidR="00B74E55" w:rsidRDefault="00B74E55" w:rsidP="008B0AD5">
            <w:r w:rsidRPr="00C702F9">
              <w:t>Daily number sense learning intention</w:t>
            </w:r>
          </w:p>
        </w:tc>
        <w:tc>
          <w:tcPr>
            <w:tcW w:w="7280" w:type="dxa"/>
          </w:tcPr>
          <w:p w14:paraId="189D231E" w14:textId="77777777" w:rsidR="00B74E55" w:rsidRDefault="00B74E55" w:rsidP="008B0AD5">
            <w:r w:rsidRPr="00C702F9">
              <w:t>Daily number sense success criteria</w:t>
            </w:r>
          </w:p>
        </w:tc>
      </w:tr>
      <w:tr w:rsidR="00B74E55" w14:paraId="28471ACF" w14:textId="77777777" w:rsidTr="008B0AD5">
        <w:trPr>
          <w:cnfStyle w:val="000000100000" w:firstRow="0" w:lastRow="0" w:firstColumn="0" w:lastColumn="0" w:oddVBand="0" w:evenVBand="0" w:oddHBand="1" w:evenHBand="0" w:firstRowFirstColumn="0" w:firstRowLastColumn="0" w:lastRowFirstColumn="0" w:lastRowLastColumn="0"/>
        </w:trPr>
        <w:tc>
          <w:tcPr>
            <w:tcW w:w="7280" w:type="dxa"/>
          </w:tcPr>
          <w:p w14:paraId="7325C0B7" w14:textId="35DAECCF" w:rsidR="00B74E55" w:rsidRPr="00A54B7B" w:rsidRDefault="006634EB" w:rsidP="008B0AD5">
            <w:r>
              <w:t>All s</w:t>
            </w:r>
            <w:r w:rsidRPr="00A54B7B">
              <w:t xml:space="preserve">tudents </w:t>
            </w:r>
            <w:r w:rsidR="00B74E55" w:rsidRPr="00A54B7B">
              <w:t>are learning to:</w:t>
            </w:r>
          </w:p>
          <w:p w14:paraId="0A5F1442" w14:textId="77777777" w:rsidR="00B74E55" w:rsidRPr="00A54B7B" w:rsidRDefault="00B74E55" w:rsidP="006634EB">
            <w:pPr>
              <w:pStyle w:val="ListBullet"/>
            </w:pPr>
            <w:r w:rsidRPr="006634EB">
              <w:t>use</w:t>
            </w:r>
            <w:r w:rsidRPr="00A54B7B">
              <w:t xml:space="preserve"> place value to name numbers.</w:t>
            </w:r>
          </w:p>
        </w:tc>
        <w:tc>
          <w:tcPr>
            <w:tcW w:w="7280" w:type="dxa"/>
          </w:tcPr>
          <w:p w14:paraId="7C98F17A" w14:textId="2ABB9A4A" w:rsidR="00B74E55" w:rsidRPr="00A54B7B" w:rsidRDefault="006634EB" w:rsidP="008B0AD5">
            <w:r>
              <w:t>All s</w:t>
            </w:r>
            <w:r w:rsidRPr="00A54B7B">
              <w:t xml:space="preserve">tudents </w:t>
            </w:r>
            <w:r w:rsidR="00B74E55" w:rsidRPr="00A54B7B">
              <w:t>can:</w:t>
            </w:r>
          </w:p>
          <w:p w14:paraId="1274DCCB" w14:textId="77777777" w:rsidR="00B74E55" w:rsidRPr="00A54B7B" w:rsidRDefault="00B74E55" w:rsidP="006634EB">
            <w:pPr>
              <w:pStyle w:val="ListBullet"/>
            </w:pPr>
            <w:r w:rsidRPr="00A54B7B">
              <w:t xml:space="preserve">name, </w:t>
            </w:r>
            <w:proofErr w:type="gramStart"/>
            <w:r w:rsidRPr="00A54B7B">
              <w:t>read</w:t>
            </w:r>
            <w:proofErr w:type="gramEnd"/>
            <w:r w:rsidRPr="00A54B7B">
              <w:t xml:space="preserve"> and record </w:t>
            </w:r>
            <w:r>
              <w:t>numbers using place value.</w:t>
            </w:r>
          </w:p>
        </w:tc>
      </w:tr>
    </w:tbl>
    <w:p w14:paraId="4ADC407B" w14:textId="40738F6F" w:rsidR="00B74E55" w:rsidRDefault="00B74E55" w:rsidP="006634EB">
      <w:pPr>
        <w:pStyle w:val="FeatureBox"/>
      </w:pPr>
      <w:r>
        <w:t xml:space="preserve">This </w:t>
      </w:r>
      <w:r w:rsidRPr="006634EB">
        <w:t>activity</w:t>
      </w:r>
      <w:r>
        <w:t xml:space="preserve"> is an adaptation of </w:t>
      </w:r>
      <w:hyperlink r:id="rId21" w:history="1">
        <w:r w:rsidR="009A23F7" w:rsidRPr="009A23F7">
          <w:rPr>
            <w:rStyle w:val="Hyperlink"/>
          </w:rPr>
          <w:t>Hit it (3-digit numbers)</w:t>
        </w:r>
      </w:hyperlink>
      <w:r w:rsidR="009A23F7">
        <w:t xml:space="preserve"> </w:t>
      </w:r>
      <w:r>
        <w:t xml:space="preserve">from </w:t>
      </w:r>
      <w:hyperlink r:id="rId22">
        <w:r w:rsidR="006251F2" w:rsidRPr="6BDB628F">
          <w:rPr>
            <w:rStyle w:val="Hyperlink"/>
            <w:rFonts w:eastAsia="Arial"/>
          </w:rPr>
          <w:t xml:space="preserve">Mathematics </w:t>
        </w:r>
        <w:r w:rsidR="006251F2" w:rsidRPr="00506D58">
          <w:rPr>
            <w:rStyle w:val="Hyperlink"/>
            <w:rFonts w:eastAsia="Arial"/>
          </w:rPr>
          <w:t xml:space="preserve">K-6 </w:t>
        </w:r>
        <w:r w:rsidR="006251F2" w:rsidRPr="6BDB628F">
          <w:rPr>
            <w:rStyle w:val="Hyperlink"/>
            <w:rFonts w:eastAsia="Arial"/>
          </w:rPr>
          <w:t>resources</w:t>
        </w:r>
      </w:hyperlink>
      <w:r w:rsidR="006251F2">
        <w:rPr>
          <w:rFonts w:eastAsia="Arial"/>
        </w:rPr>
        <w:t xml:space="preserve"> by </w:t>
      </w:r>
      <w:r w:rsidR="006251F2" w:rsidRPr="004B0504">
        <w:rPr>
          <w:color w:val="000000" w:themeColor="text1"/>
        </w:rPr>
        <w:t>State of New South Wales (Department of Education)</w:t>
      </w:r>
      <w:r w:rsidR="006251F2" w:rsidRPr="00EB7AFD">
        <w:t>.</w:t>
      </w:r>
      <w:r w:rsidR="006251F2" w:rsidDel="006251F2">
        <w:t xml:space="preserve"> </w:t>
      </w:r>
    </w:p>
    <w:p w14:paraId="7EA27AE2" w14:textId="77777777" w:rsidR="00B74E55" w:rsidRPr="006634EB" w:rsidRDefault="00B74E55" w:rsidP="00C210AC">
      <w:pPr>
        <w:pStyle w:val="ListNumber"/>
        <w:numPr>
          <w:ilvl w:val="0"/>
          <w:numId w:val="9"/>
        </w:numPr>
        <w:rPr>
          <w:rFonts w:eastAsia="Arial"/>
          <w:color w:val="000000" w:themeColor="text1"/>
        </w:rPr>
      </w:pPr>
      <w:r>
        <w:t xml:space="preserve">Provide pairs with markers, a </w:t>
      </w:r>
      <w:proofErr w:type="gramStart"/>
      <w:r>
        <w:t>whiteboard</w:t>
      </w:r>
      <w:proofErr w:type="gramEnd"/>
      <w:r>
        <w:t xml:space="preserve"> and a 9-sided die.</w:t>
      </w:r>
    </w:p>
    <w:p w14:paraId="3A5125E4" w14:textId="32FD63A4" w:rsidR="00B74E55" w:rsidRDefault="00B74E55" w:rsidP="00B74E55">
      <w:pPr>
        <w:pStyle w:val="ListNumber"/>
        <w:rPr>
          <w:rFonts w:eastAsia="Arial"/>
          <w:color w:val="000000" w:themeColor="text1"/>
        </w:rPr>
      </w:pPr>
      <w:r w:rsidRPr="6B04D9E8">
        <w:rPr>
          <w:rFonts w:eastAsia="Arial"/>
          <w:color w:val="000000" w:themeColor="text1"/>
        </w:rPr>
        <w:t xml:space="preserve">Students draw a gameboard on their whiteboard with </w:t>
      </w:r>
      <w:r w:rsidRPr="43DB47FB">
        <w:rPr>
          <w:rFonts w:eastAsia="Arial"/>
          <w:color w:val="000000" w:themeColor="text1"/>
        </w:rPr>
        <w:t>5</w:t>
      </w:r>
      <w:r w:rsidRPr="6B04D9E8">
        <w:rPr>
          <w:rFonts w:eastAsia="Arial"/>
          <w:color w:val="000000" w:themeColor="text1"/>
        </w:rPr>
        <w:t xml:space="preserve"> lines to represent the </w:t>
      </w:r>
      <w:r w:rsidRPr="46B5F7C7">
        <w:rPr>
          <w:rFonts w:eastAsia="Arial"/>
          <w:color w:val="000000" w:themeColor="text1"/>
        </w:rPr>
        <w:t>5</w:t>
      </w:r>
      <w:r w:rsidRPr="6B04D9E8">
        <w:rPr>
          <w:rFonts w:eastAsia="Arial"/>
          <w:color w:val="000000" w:themeColor="text1"/>
        </w:rPr>
        <w:t>-digits.</w:t>
      </w:r>
    </w:p>
    <w:p w14:paraId="358B59A9" w14:textId="38613A1C" w:rsidR="00CA584C" w:rsidRDefault="00B74E55" w:rsidP="00A176F2">
      <w:pPr>
        <w:pStyle w:val="ListNumber"/>
      </w:pPr>
      <w:r w:rsidRPr="000074D5">
        <w:rPr>
          <w:rFonts w:eastAsia="Arial"/>
          <w:color w:val="000000" w:themeColor="text1"/>
        </w:rPr>
        <w:t>The aim of the game is to make numbers as close to 99 999 as possible, with the closest number winning a point. The player with the most points after 5 rounds is declared the winner</w:t>
      </w:r>
      <w:r w:rsidR="006634EB">
        <w:rPr>
          <w:rFonts w:eastAsia="Arial"/>
          <w:color w:val="000000" w:themeColor="text1"/>
        </w:rPr>
        <w:t xml:space="preserve"> (</w:t>
      </w:r>
      <w:r w:rsidRPr="000074D5">
        <w:rPr>
          <w:rFonts w:eastAsia="Arial"/>
          <w:color w:val="000000" w:themeColor="text1"/>
        </w:rPr>
        <w:t>see</w:t>
      </w:r>
      <w:r w:rsidR="000074D5">
        <w:rPr>
          <w:rFonts w:eastAsia="Arial"/>
          <w:color w:val="000000" w:themeColor="text1"/>
        </w:rPr>
        <w:t xml:space="preserve"> </w:t>
      </w:r>
      <w:r w:rsidR="006634EB">
        <w:rPr>
          <w:rFonts w:eastAsia="Arial"/>
          <w:color w:val="000000" w:themeColor="text1"/>
        </w:rPr>
        <w:fldChar w:fldCharType="begin"/>
      </w:r>
      <w:r w:rsidR="006634EB">
        <w:rPr>
          <w:rFonts w:eastAsia="Arial"/>
          <w:color w:val="000000" w:themeColor="text1"/>
        </w:rPr>
        <w:instrText xml:space="preserve"> REF _Ref144213103 \h </w:instrText>
      </w:r>
      <w:r w:rsidR="006634EB">
        <w:rPr>
          <w:rFonts w:eastAsia="Arial"/>
          <w:color w:val="000000" w:themeColor="text1"/>
        </w:rPr>
      </w:r>
      <w:r w:rsidR="006634EB">
        <w:rPr>
          <w:rFonts w:eastAsia="Arial"/>
          <w:color w:val="000000" w:themeColor="text1"/>
        </w:rPr>
        <w:fldChar w:fldCharType="separate"/>
      </w:r>
      <w:r w:rsidR="006634EB">
        <w:t xml:space="preserve">Figure </w:t>
      </w:r>
      <w:r w:rsidR="006634EB">
        <w:rPr>
          <w:noProof/>
        </w:rPr>
        <w:t>2</w:t>
      </w:r>
      <w:r w:rsidR="006634EB">
        <w:rPr>
          <w:rFonts w:eastAsia="Arial"/>
          <w:color w:val="000000" w:themeColor="text1"/>
        </w:rPr>
        <w:fldChar w:fldCharType="end"/>
      </w:r>
      <w:r w:rsidR="006634EB">
        <w:rPr>
          <w:rFonts w:eastAsia="Arial"/>
          <w:color w:val="000000" w:themeColor="text1"/>
        </w:rPr>
        <w:t>)</w:t>
      </w:r>
      <w:r w:rsidR="000074D5">
        <w:rPr>
          <w:rFonts w:eastAsia="Arial"/>
          <w:color w:val="000000" w:themeColor="text1"/>
        </w:rPr>
        <w:fldChar w:fldCharType="begin"/>
      </w:r>
      <w:r w:rsidR="000074D5">
        <w:rPr>
          <w:rFonts w:eastAsia="Arial"/>
          <w:color w:val="000000" w:themeColor="text1"/>
        </w:rPr>
        <w:instrText xml:space="preserve"> REF _Ref144051689 \h </w:instrText>
      </w:r>
      <w:r w:rsidR="000074D5">
        <w:rPr>
          <w:rFonts w:eastAsia="Arial"/>
          <w:color w:val="000000" w:themeColor="text1"/>
        </w:rPr>
      </w:r>
      <w:r w:rsidR="00411275">
        <w:rPr>
          <w:rFonts w:eastAsia="Arial"/>
          <w:color w:val="000000" w:themeColor="text1"/>
        </w:rPr>
        <w:fldChar w:fldCharType="separate"/>
      </w:r>
      <w:r w:rsidR="000074D5">
        <w:rPr>
          <w:rFonts w:eastAsia="Arial"/>
          <w:color w:val="000000" w:themeColor="text1"/>
        </w:rPr>
        <w:fldChar w:fldCharType="end"/>
      </w:r>
      <w:r w:rsidR="000074D5">
        <w:rPr>
          <w:rFonts w:eastAsia="Arial"/>
          <w:color w:val="000000" w:themeColor="text1"/>
        </w:rPr>
        <w:t>.</w:t>
      </w:r>
    </w:p>
    <w:p w14:paraId="14771724" w14:textId="660FAE23" w:rsidR="000074D5" w:rsidRDefault="000074D5" w:rsidP="000074D5">
      <w:pPr>
        <w:pStyle w:val="Caption"/>
      </w:pPr>
      <w:bookmarkStart w:id="20" w:name="_Ref144213103"/>
      <w:bookmarkStart w:id="21" w:name="_Ref144051689"/>
      <w:r>
        <w:lastRenderedPageBreak/>
        <w:t xml:space="preserve">Figure </w:t>
      </w:r>
      <w:r>
        <w:fldChar w:fldCharType="begin"/>
      </w:r>
      <w:r>
        <w:instrText>SEQ Figure \* ARABIC</w:instrText>
      </w:r>
      <w:r>
        <w:fldChar w:fldCharType="separate"/>
      </w:r>
      <w:r w:rsidR="00FC6F31">
        <w:rPr>
          <w:noProof/>
        </w:rPr>
        <w:t>2</w:t>
      </w:r>
      <w:r>
        <w:fldChar w:fldCharType="end"/>
      </w:r>
      <w:bookmarkEnd w:id="20"/>
      <w:r>
        <w:t xml:space="preserve"> </w:t>
      </w:r>
      <w:r w:rsidRPr="00ED07DA">
        <w:t>–</w:t>
      </w:r>
      <w:r>
        <w:t xml:space="preserve"> Hit it </w:t>
      </w:r>
      <w:proofErr w:type="gramStart"/>
      <w:r>
        <w:t>gameboard</w:t>
      </w:r>
      <w:bookmarkEnd w:id="21"/>
      <w:proofErr w:type="gramEnd"/>
    </w:p>
    <w:p w14:paraId="155A90F1" w14:textId="77777777" w:rsidR="00B74E55" w:rsidRDefault="00B74E55" w:rsidP="00B74E55">
      <w:r>
        <w:rPr>
          <w:noProof/>
        </w:rPr>
        <w:drawing>
          <wp:inline distT="0" distB="0" distL="0" distR="0" wp14:anchorId="3DA86B8D" wp14:editId="66E18DFC">
            <wp:extent cx="4572000" cy="2876550"/>
            <wp:effectExtent l="0" t="0" r="0" b="0"/>
            <wp:docPr id="1830798030" name="Picture 1830798030" descr="Two whiteboard images with 5 digit numbers on them. First whiteboard has the number 96 352 and the second whiteboard has the number 86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98030" name="Picture 1830798030" descr="Two whiteboard images with 5 digit numbers on them. First whiteboard has the number 96 352 and the second whiteboard has the number 86 550."/>
                    <pic:cNvPicPr/>
                  </pic:nvPicPr>
                  <pic:blipFill>
                    <a:blip r:embed="rId23">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p>
    <w:p w14:paraId="4D7CA138" w14:textId="77777777" w:rsidR="00B74E55" w:rsidRDefault="00B74E55" w:rsidP="00B74E55">
      <w:pPr>
        <w:pStyle w:val="ListNumber"/>
        <w:rPr>
          <w:rFonts w:eastAsia="Arial"/>
          <w:color w:val="000000" w:themeColor="text1"/>
        </w:rPr>
      </w:pPr>
      <w:r>
        <w:t>Students take turns to roll the die. After each roll, place the number on one of the lines to begin forming a 5-digit number.</w:t>
      </w:r>
    </w:p>
    <w:p w14:paraId="13FE517F" w14:textId="68F9F62C" w:rsidR="00B74E55" w:rsidRDefault="00B74E55" w:rsidP="003D0D84">
      <w:pPr>
        <w:pStyle w:val="ListNumber"/>
        <w:rPr>
          <w:rFonts w:eastAsia="Arial"/>
          <w:color w:val="000000" w:themeColor="text1"/>
        </w:rPr>
      </w:pPr>
      <w:r w:rsidRPr="612F1B64">
        <w:rPr>
          <w:rFonts w:eastAsia="Arial"/>
          <w:color w:val="000000" w:themeColor="text1"/>
        </w:rPr>
        <w:t xml:space="preserve">Once the </w:t>
      </w:r>
      <w:r w:rsidRPr="46B5F7C7">
        <w:rPr>
          <w:rFonts w:eastAsia="Arial"/>
          <w:color w:val="000000" w:themeColor="text1"/>
        </w:rPr>
        <w:t>5</w:t>
      </w:r>
      <w:r w:rsidRPr="612F1B64">
        <w:rPr>
          <w:rFonts w:eastAsia="Arial"/>
          <w:color w:val="000000" w:themeColor="text1"/>
        </w:rPr>
        <w:t xml:space="preserve"> blank lines are full, players read their numbers and explain which they think is the closest to 99 999. The winner gets one point.</w:t>
      </w:r>
    </w:p>
    <w:p w14:paraId="1C173FBE" w14:textId="050C32A4" w:rsidR="00C97209" w:rsidRPr="00C97209" w:rsidRDefault="00C97209" w:rsidP="00C97209">
      <w:pPr>
        <w:pStyle w:val="ListNumber"/>
      </w:pPr>
      <w:r>
        <w:t>Stage 3 students can use numbers up to millions.</w:t>
      </w:r>
    </w:p>
    <w:p w14:paraId="1E892F95" w14:textId="5D39F0D7" w:rsidR="00B74E55" w:rsidRDefault="00B74E55" w:rsidP="00D84A9B">
      <w:r>
        <w:t xml:space="preserve">This table details </w:t>
      </w:r>
      <w:r w:rsidR="00D84A9B">
        <w:t xml:space="preserve">an </w:t>
      </w:r>
      <w:r>
        <w:t>opportunit</w:t>
      </w:r>
      <w:r w:rsidR="00D84A9B">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B74E55" w14:paraId="1EB5D187" w14:textId="77777777" w:rsidTr="008B0AD5">
        <w:trPr>
          <w:cnfStyle w:val="100000000000" w:firstRow="1" w:lastRow="0" w:firstColumn="0" w:lastColumn="0" w:oddVBand="0" w:evenVBand="0" w:oddHBand="0" w:evenHBand="0" w:firstRowFirstColumn="0" w:firstRowLastColumn="0" w:lastRowFirstColumn="0" w:lastRowLastColumn="0"/>
        </w:trPr>
        <w:tc>
          <w:tcPr>
            <w:tcW w:w="7280" w:type="dxa"/>
          </w:tcPr>
          <w:p w14:paraId="0FF334AF" w14:textId="12D95E1F" w:rsidR="00B74E55" w:rsidRDefault="00B74E55" w:rsidP="008B0AD5">
            <w:r w:rsidRPr="006025E4">
              <w:t>Assessment opportunit</w:t>
            </w:r>
            <w:r w:rsidR="00D84A9B">
              <w:t>y</w:t>
            </w:r>
          </w:p>
        </w:tc>
        <w:tc>
          <w:tcPr>
            <w:tcW w:w="7280" w:type="dxa"/>
          </w:tcPr>
          <w:p w14:paraId="0038D0FB" w14:textId="77777777" w:rsidR="00B74E55" w:rsidRDefault="00B74E55" w:rsidP="008B0AD5">
            <w:r w:rsidRPr="006025E4">
              <w:t>Links</w:t>
            </w:r>
          </w:p>
        </w:tc>
      </w:tr>
      <w:tr w:rsidR="00B74E55" w14:paraId="5BFF7134" w14:textId="77777777" w:rsidTr="008B0AD5">
        <w:trPr>
          <w:cnfStyle w:val="000000100000" w:firstRow="0" w:lastRow="0" w:firstColumn="0" w:lastColumn="0" w:oddVBand="0" w:evenVBand="0" w:oddHBand="1" w:evenHBand="0" w:firstRowFirstColumn="0" w:firstRowLastColumn="0" w:lastRowFirstColumn="0" w:lastRowLastColumn="0"/>
        </w:trPr>
        <w:tc>
          <w:tcPr>
            <w:tcW w:w="7280" w:type="dxa"/>
          </w:tcPr>
          <w:p w14:paraId="4033DF31" w14:textId="77777777" w:rsidR="00B74E55" w:rsidRDefault="00B74E55" w:rsidP="008B0AD5">
            <w:r>
              <w:t>What to look for:</w:t>
            </w:r>
          </w:p>
          <w:p w14:paraId="2106370A" w14:textId="5C47EA74" w:rsidR="00B74E55" w:rsidRDefault="00B74E55" w:rsidP="008B0AD5">
            <w:pPr>
              <w:pStyle w:val="ListBullet"/>
            </w:pPr>
            <w:r>
              <w:lastRenderedPageBreak/>
              <w:t xml:space="preserve">Can students name and record 5-digit numbers? </w:t>
            </w:r>
            <w:r w:rsidRPr="00D84A9B">
              <w:rPr>
                <w:rStyle w:val="Strong"/>
              </w:rPr>
              <w:t>[MAO-WM-01, MA2-RN-01, MA3-RN-01]</w:t>
            </w:r>
          </w:p>
        </w:tc>
        <w:tc>
          <w:tcPr>
            <w:tcW w:w="7280" w:type="dxa"/>
          </w:tcPr>
          <w:p w14:paraId="067A451E" w14:textId="77777777" w:rsidR="00B74E55" w:rsidRDefault="00B74E55" w:rsidP="008B0AD5">
            <w:r>
              <w:lastRenderedPageBreak/>
              <w:t xml:space="preserve">Links to </w:t>
            </w:r>
            <w:hyperlink r:id="rId24">
              <w:r w:rsidRPr="5271E418">
                <w:rPr>
                  <w:rStyle w:val="Hyperlink"/>
                </w:rPr>
                <w:t>National Numeracy Learning Progressions</w:t>
              </w:r>
            </w:hyperlink>
            <w:r>
              <w:t xml:space="preserve"> (NNLP):</w:t>
            </w:r>
          </w:p>
          <w:p w14:paraId="77037DD6" w14:textId="0001D96B" w:rsidR="00B74E55" w:rsidRDefault="00B74E55" w:rsidP="00C65580">
            <w:pPr>
              <w:pStyle w:val="ListBullet"/>
            </w:pPr>
            <w:r>
              <w:lastRenderedPageBreak/>
              <w:t>NPV6, NPV7</w:t>
            </w:r>
            <w:r w:rsidR="00884DE1">
              <w:t>.</w:t>
            </w:r>
          </w:p>
        </w:tc>
      </w:tr>
    </w:tbl>
    <w:p w14:paraId="71A6B878" w14:textId="04489B6C" w:rsidR="00B74E55" w:rsidRPr="00D84A9B" w:rsidRDefault="00B74E55" w:rsidP="00D84A9B">
      <w:pPr>
        <w:pStyle w:val="Heading3"/>
      </w:pPr>
      <w:bookmarkStart w:id="22" w:name="_Toc144740998"/>
      <w:r w:rsidRPr="00D84A9B">
        <w:lastRenderedPageBreak/>
        <w:t xml:space="preserve">Core lesson: Place Value – </w:t>
      </w:r>
      <w:r w:rsidR="006D1AF3" w:rsidRPr="00D84A9B">
        <w:t>45</w:t>
      </w:r>
      <w:r w:rsidRPr="00D84A9B">
        <w:t xml:space="preserve"> minutes</w:t>
      </w:r>
      <w:bookmarkEnd w:id="22"/>
    </w:p>
    <w:p w14:paraId="23FFD8F8" w14:textId="37FC81F6" w:rsidR="00B74E55" w:rsidRDefault="00B74E55" w:rsidP="00B74E55">
      <w:r w:rsidRPr="00C5416A">
        <w:t>The table below contains</w:t>
      </w:r>
      <w:r w:rsidR="00944F58">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B74E55" w14:paraId="6C595C93" w14:textId="77777777" w:rsidTr="008B0AD5">
        <w:trPr>
          <w:cnfStyle w:val="100000000000" w:firstRow="1" w:lastRow="0" w:firstColumn="0" w:lastColumn="0" w:oddVBand="0" w:evenVBand="0" w:oddHBand="0" w:evenHBand="0" w:firstRowFirstColumn="0" w:firstRowLastColumn="0" w:lastRowFirstColumn="0" w:lastRowLastColumn="0"/>
        </w:trPr>
        <w:tc>
          <w:tcPr>
            <w:tcW w:w="7280" w:type="dxa"/>
          </w:tcPr>
          <w:p w14:paraId="293361DC" w14:textId="6D1284C5" w:rsidR="00B74E55" w:rsidRDefault="00B74E55" w:rsidP="008B0AD5">
            <w:r w:rsidRPr="008C3A46">
              <w:t>Core concept learning intention</w:t>
            </w:r>
          </w:p>
        </w:tc>
        <w:tc>
          <w:tcPr>
            <w:tcW w:w="7280" w:type="dxa"/>
          </w:tcPr>
          <w:p w14:paraId="333DFE81" w14:textId="77777777" w:rsidR="00B74E55" w:rsidRDefault="00B74E55" w:rsidP="008B0AD5">
            <w:r w:rsidRPr="008C3A46">
              <w:t>Core concept success criteria</w:t>
            </w:r>
          </w:p>
        </w:tc>
      </w:tr>
      <w:tr w:rsidR="00B74E55" w14:paraId="3D5A90DB" w14:textId="77777777" w:rsidTr="008B0AD5">
        <w:trPr>
          <w:cnfStyle w:val="000000100000" w:firstRow="0" w:lastRow="0" w:firstColumn="0" w:lastColumn="0" w:oddVBand="0" w:evenVBand="0" w:oddHBand="1" w:evenHBand="0" w:firstRowFirstColumn="0" w:firstRowLastColumn="0" w:lastRowFirstColumn="0" w:lastRowLastColumn="0"/>
        </w:trPr>
        <w:tc>
          <w:tcPr>
            <w:tcW w:w="7280" w:type="dxa"/>
          </w:tcPr>
          <w:p w14:paraId="3B4158B5" w14:textId="7A7C6190" w:rsidR="00B74E55" w:rsidRDefault="00501D2A" w:rsidP="008B0AD5">
            <w:r>
              <w:t xml:space="preserve">All students </w:t>
            </w:r>
            <w:r w:rsidR="00B74E55">
              <w:t>are learning to:</w:t>
            </w:r>
          </w:p>
          <w:p w14:paraId="539907C5" w14:textId="10B7D604" w:rsidR="00B74E55" w:rsidRDefault="00501D2A" w:rsidP="00D84A9B">
            <w:pPr>
              <w:pStyle w:val="ListBullet"/>
            </w:pPr>
            <w:r>
              <w:t>a</w:t>
            </w:r>
            <w:r w:rsidRPr="000E1188">
              <w:t xml:space="preserve">pply </w:t>
            </w:r>
            <w:r w:rsidR="00B32C6B" w:rsidRPr="000E1188">
              <w:t xml:space="preserve">an understanding of place value </w:t>
            </w:r>
            <w:r w:rsidR="000E1188" w:rsidRPr="000E1188">
              <w:t>and the role of zero to represent numbers</w:t>
            </w:r>
            <w:r w:rsidR="00992BED">
              <w:t>.</w:t>
            </w:r>
          </w:p>
        </w:tc>
        <w:tc>
          <w:tcPr>
            <w:tcW w:w="7280" w:type="dxa"/>
          </w:tcPr>
          <w:p w14:paraId="30CBFC17" w14:textId="77777777" w:rsidR="00B74E55" w:rsidRDefault="00B74E55" w:rsidP="008B0AD5">
            <w:r>
              <w:t>Students working towards Stage 2 outcomes can:</w:t>
            </w:r>
          </w:p>
          <w:p w14:paraId="1C92CAEF" w14:textId="3D92D8B2" w:rsidR="00B74E55" w:rsidRPr="00D84A9B" w:rsidRDefault="00DA4A28" w:rsidP="00D84A9B">
            <w:pPr>
              <w:pStyle w:val="ListBullet"/>
            </w:pPr>
            <w:r w:rsidRPr="00D84A9B">
              <w:t xml:space="preserve">name and </w:t>
            </w:r>
            <w:r w:rsidR="00B74E55" w:rsidRPr="00D84A9B">
              <w:t xml:space="preserve">recognise the number of tens, hundreds </w:t>
            </w:r>
            <w:r w:rsidR="000D2849" w:rsidRPr="00D84A9B">
              <w:t xml:space="preserve">and </w:t>
            </w:r>
            <w:r w:rsidR="00B74E55" w:rsidRPr="00D84A9B">
              <w:t xml:space="preserve">thousands in any given </w:t>
            </w:r>
            <w:proofErr w:type="gramStart"/>
            <w:r w:rsidR="00B74E55" w:rsidRPr="00D84A9B">
              <w:t>number</w:t>
            </w:r>
            <w:proofErr w:type="gramEnd"/>
          </w:p>
          <w:p w14:paraId="467FFEBA" w14:textId="57F48D3B" w:rsidR="00B74E55" w:rsidRPr="00D84A9B" w:rsidRDefault="00B74E55" w:rsidP="00D84A9B">
            <w:pPr>
              <w:pStyle w:val="ListBullet"/>
            </w:pPr>
            <w:r w:rsidRPr="00D84A9B">
              <w:t xml:space="preserve">use place value to expand the </w:t>
            </w:r>
            <w:proofErr w:type="gramStart"/>
            <w:r w:rsidRPr="00D84A9B">
              <w:t>number</w:t>
            </w:r>
            <w:proofErr w:type="gramEnd"/>
          </w:p>
          <w:p w14:paraId="773ADE08" w14:textId="5ABF0EF9" w:rsidR="00E86CB1" w:rsidRDefault="00E86CB1" w:rsidP="00D84A9B">
            <w:pPr>
              <w:pStyle w:val="ListBullet"/>
            </w:pPr>
            <w:r w:rsidRPr="00D84A9B">
              <w:t>partition numbers up to 6-digits</w:t>
            </w:r>
            <w:r w:rsidR="00DA4A28" w:rsidRPr="00D84A9B">
              <w:t xml:space="preserve"> in stand</w:t>
            </w:r>
            <w:r w:rsidR="00DA4A28">
              <w:t>ard and non-standard form</w:t>
            </w:r>
            <w:r w:rsidR="00992BED">
              <w:t>.</w:t>
            </w:r>
          </w:p>
          <w:p w14:paraId="375BFF7C" w14:textId="77777777" w:rsidR="00B74E55" w:rsidRDefault="00B74E55" w:rsidP="00501D2A">
            <w:r w:rsidRPr="00501D2A">
              <w:t>Students</w:t>
            </w:r>
            <w:r>
              <w:t xml:space="preserve"> working towards Stage 3 outcomes can:</w:t>
            </w:r>
          </w:p>
          <w:p w14:paraId="1B2F8DA6" w14:textId="77777777" w:rsidR="00710C61" w:rsidRDefault="00A30478" w:rsidP="00501D2A">
            <w:pPr>
              <w:pStyle w:val="ListBullet"/>
            </w:pPr>
            <w:r>
              <w:t>n</w:t>
            </w:r>
            <w:r w:rsidRPr="00A30478">
              <w:t xml:space="preserve">ame millions using the place value grouping of ones, tens and </w:t>
            </w:r>
            <w:proofErr w:type="gramStart"/>
            <w:r w:rsidRPr="00A30478">
              <w:t>hundreds</w:t>
            </w:r>
            <w:proofErr w:type="gramEnd"/>
          </w:p>
          <w:p w14:paraId="5C117DEA" w14:textId="004A8805" w:rsidR="00710C61" w:rsidRDefault="00A30478" w:rsidP="00501D2A">
            <w:pPr>
              <w:pStyle w:val="ListBullet"/>
            </w:pPr>
            <w:r>
              <w:t xml:space="preserve">regroup numbers in different </w:t>
            </w:r>
            <w:proofErr w:type="gramStart"/>
            <w:r>
              <w:t>forms</w:t>
            </w:r>
            <w:proofErr w:type="gramEnd"/>
          </w:p>
          <w:p w14:paraId="433E0535" w14:textId="6EAE55DF" w:rsidR="00B74E55" w:rsidRDefault="00A30478" w:rsidP="00501D2A">
            <w:pPr>
              <w:pStyle w:val="ListBullet"/>
            </w:pPr>
            <w:r>
              <w:lastRenderedPageBreak/>
              <w:t xml:space="preserve">partition numbers to </w:t>
            </w:r>
            <w:r w:rsidR="4A06095A">
              <w:t>one</w:t>
            </w:r>
            <w:r>
              <w:t xml:space="preserve"> </w:t>
            </w:r>
            <w:r w:rsidR="002743F2">
              <w:t>million</w:t>
            </w:r>
            <w:r>
              <w:t xml:space="preserve"> in non-standard forms</w:t>
            </w:r>
            <w:r w:rsidR="00992BED">
              <w:t>.</w:t>
            </w:r>
          </w:p>
        </w:tc>
      </w:tr>
    </w:tbl>
    <w:p w14:paraId="5673E9CA" w14:textId="6BC8939F" w:rsidR="00B74E55" w:rsidRDefault="00B74E55" w:rsidP="005F5714">
      <w:pPr>
        <w:pStyle w:val="ListNumber"/>
      </w:pPr>
      <w:r>
        <w:lastRenderedPageBreak/>
        <w:t xml:space="preserve">Display </w:t>
      </w:r>
      <w:hyperlink w:anchor="_Resource_2:_Place">
        <w:r w:rsidR="005820D4" w:rsidRPr="2610BB7C">
          <w:rPr>
            <w:rStyle w:val="Hyperlink"/>
          </w:rPr>
          <w:t>Resource 2: Place value houses</w:t>
        </w:r>
      </w:hyperlink>
      <w:r w:rsidR="005820D4">
        <w:t xml:space="preserve">. </w:t>
      </w:r>
      <w:r w:rsidR="009834EC">
        <w:t>Stage 2 students r</w:t>
      </w:r>
      <w:r>
        <w:t xml:space="preserve">oll a </w:t>
      </w:r>
      <w:r w:rsidR="00214732">
        <w:t>9</w:t>
      </w:r>
      <w:r>
        <w:t xml:space="preserve">-sided die 6 times and record each digit on the place value house to create a 6-digit number </w:t>
      </w:r>
      <w:r w:rsidR="005F5714">
        <w:t>(</w:t>
      </w:r>
      <w:r>
        <w:t>see</w:t>
      </w:r>
      <w:r w:rsidR="005F5714">
        <w:t xml:space="preserve"> </w:t>
      </w:r>
      <w:r w:rsidR="005F5714">
        <w:fldChar w:fldCharType="begin"/>
      </w:r>
      <w:r w:rsidR="005F5714">
        <w:instrText xml:space="preserve"> REF _Ref144213543 \h </w:instrText>
      </w:r>
      <w:r w:rsidR="005F5714">
        <w:fldChar w:fldCharType="separate"/>
      </w:r>
      <w:r w:rsidR="005F5714">
        <w:t xml:space="preserve">Figure </w:t>
      </w:r>
      <w:r w:rsidR="005F5714">
        <w:rPr>
          <w:noProof/>
        </w:rPr>
        <w:t>3</w:t>
      </w:r>
      <w:r w:rsidR="005F5714">
        <w:fldChar w:fldCharType="end"/>
      </w:r>
      <w:r w:rsidR="005F5714">
        <w:t>)</w:t>
      </w:r>
      <w:r w:rsidR="008B517B">
        <w:t>.</w:t>
      </w:r>
      <w:r>
        <w:t xml:space="preserve"> </w:t>
      </w:r>
      <w:r w:rsidR="009834EC">
        <w:t xml:space="preserve">Stage 3 students roll a </w:t>
      </w:r>
      <w:r w:rsidR="00D2535C">
        <w:t>9-sided di</w:t>
      </w:r>
      <w:r w:rsidR="00C1751A">
        <w:t>e 7 times and record each digit on the place value house to create a 7</w:t>
      </w:r>
      <w:r w:rsidR="00241E4B">
        <w:t>-digit number.</w:t>
      </w:r>
    </w:p>
    <w:p w14:paraId="176C1DC7" w14:textId="2598D106" w:rsidR="007309E6" w:rsidRDefault="007309E6" w:rsidP="007309E6">
      <w:pPr>
        <w:pStyle w:val="Caption"/>
      </w:pPr>
      <w:bookmarkStart w:id="23" w:name="_Ref144213543"/>
      <w:bookmarkStart w:id="24" w:name="_Ref144051799"/>
      <w:r>
        <w:t xml:space="preserve">Figure </w:t>
      </w:r>
      <w:r>
        <w:fldChar w:fldCharType="begin"/>
      </w:r>
      <w:r>
        <w:instrText>SEQ Figure \* ARABIC</w:instrText>
      </w:r>
      <w:r>
        <w:fldChar w:fldCharType="separate"/>
      </w:r>
      <w:r w:rsidR="00FC6F31">
        <w:rPr>
          <w:noProof/>
        </w:rPr>
        <w:t>3</w:t>
      </w:r>
      <w:r>
        <w:fldChar w:fldCharType="end"/>
      </w:r>
      <w:bookmarkEnd w:id="23"/>
      <w:r>
        <w:t xml:space="preserve"> </w:t>
      </w:r>
      <w:r w:rsidRPr="00EB7EE1">
        <w:t xml:space="preserve">– </w:t>
      </w:r>
      <w:r>
        <w:t>Stage 2 example</w:t>
      </w:r>
      <w:bookmarkEnd w:id="24"/>
    </w:p>
    <w:p w14:paraId="2BF609A8" w14:textId="77777777" w:rsidR="00B74E55" w:rsidRDefault="00B74E55" w:rsidP="00B74E55">
      <w:pPr>
        <w:pStyle w:val="ListNumber"/>
        <w:numPr>
          <w:ilvl w:val="0"/>
          <w:numId w:val="0"/>
        </w:numPr>
      </w:pPr>
      <w:r>
        <w:rPr>
          <w:noProof/>
        </w:rPr>
        <w:drawing>
          <wp:inline distT="0" distB="0" distL="0" distR="0" wp14:anchorId="15495BFB" wp14:editId="1E7F68B2">
            <wp:extent cx="4572000" cy="2314575"/>
            <wp:effectExtent l="0" t="0" r="0" b="0"/>
            <wp:docPr id="1638700416" name="Picture 1638700416" descr="Place value house. With the number 235 628 written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00416" name="Picture 1638700416" descr="Place value house. With the number 235 628 written inside. "/>
                    <pic:cNvPicPr/>
                  </pic:nvPicPr>
                  <pic:blipFill>
                    <a:blip r:embed="rId25">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7944E341" w14:textId="68921498" w:rsidR="00B74E55" w:rsidRPr="005F5714" w:rsidRDefault="00B74E55" w:rsidP="005F5714">
      <w:pPr>
        <w:pStyle w:val="ListNumber"/>
      </w:pPr>
      <w:r w:rsidRPr="005F5714">
        <w:t xml:space="preserve">Select </w:t>
      </w:r>
      <w:r w:rsidR="003C46B9" w:rsidRPr="005F5714">
        <w:t>students to read their numbers allowed monitoring for correct naming of large numbers.</w:t>
      </w:r>
    </w:p>
    <w:p w14:paraId="62CF2F6B" w14:textId="77777777" w:rsidR="00B74E55" w:rsidRPr="005F5714" w:rsidRDefault="00B74E55" w:rsidP="005F5714">
      <w:pPr>
        <w:pStyle w:val="ListNumber"/>
      </w:pPr>
      <w:r w:rsidRPr="005F5714">
        <w:t>Explain to students that the quantity value of the numbers is clear when they read the number aloud. For example, 235 628 is read as two hundred and thirty-five thousand, six hundred and twenty-eight.</w:t>
      </w:r>
    </w:p>
    <w:p w14:paraId="415B10FC" w14:textId="77777777" w:rsidR="00B74E55" w:rsidRPr="00A3340C" w:rsidRDefault="00B74E55" w:rsidP="005F5714">
      <w:pPr>
        <w:pStyle w:val="ListNumber"/>
        <w:rPr>
          <w:lang w:val="en-US"/>
        </w:rPr>
      </w:pPr>
      <w:r w:rsidRPr="005F5714">
        <w:t>Identify</w:t>
      </w:r>
      <w:r>
        <w:t xml:space="preserve"> the quantity value of the 6 as 600.</w:t>
      </w:r>
    </w:p>
    <w:p w14:paraId="5DA769B7" w14:textId="78AF0F82" w:rsidR="00B74E55" w:rsidRDefault="00B74E55" w:rsidP="00B74E55">
      <w:pPr>
        <w:pStyle w:val="FeatureBox2"/>
      </w:pPr>
      <w:r w:rsidRPr="00F81C70">
        <w:rPr>
          <w:b/>
          <w:bCs/>
        </w:rPr>
        <w:lastRenderedPageBreak/>
        <w:t>Quantity value</w:t>
      </w:r>
      <w:r w:rsidR="006C76AA">
        <w:t xml:space="preserve">: </w:t>
      </w:r>
      <w:r w:rsidRPr="00F81C70">
        <w:t xml:space="preserve">the amount a digit represents in a number. For example, the quantity value of the </w:t>
      </w:r>
      <w:r>
        <w:t>5</w:t>
      </w:r>
      <w:r w:rsidRPr="00F81C70">
        <w:t xml:space="preserve"> in 546 is 500 and the quantity value of the </w:t>
      </w:r>
      <w:r>
        <w:t>4</w:t>
      </w:r>
      <w:r w:rsidRPr="00F81C70">
        <w:t xml:space="preserve"> is 40.</w:t>
      </w:r>
    </w:p>
    <w:p w14:paraId="7A8F66F8" w14:textId="77777777" w:rsidR="00B74E55" w:rsidRDefault="00B74E55" w:rsidP="005F5714">
      <w:pPr>
        <w:pStyle w:val="ListNumber"/>
      </w:pPr>
      <w:r>
        <w:t xml:space="preserve">Ask students to </w:t>
      </w:r>
      <w:hyperlink r:id="rId26">
        <w:r w:rsidRPr="612F1B64">
          <w:rPr>
            <w:rStyle w:val="Hyperlink"/>
          </w:rPr>
          <w:t>turn and talk</w:t>
        </w:r>
      </w:hyperlink>
      <w:r w:rsidRPr="006C76AA">
        <w:t xml:space="preserve"> </w:t>
      </w:r>
      <w:bookmarkStart w:id="25" w:name="_Int_T9jng8ZI"/>
      <w:r>
        <w:t>to</w:t>
      </w:r>
      <w:bookmarkEnd w:id="25"/>
      <w:r>
        <w:t xml:space="preserve"> identify the quantity values of each digit in 235 628. Invite students to share their thinking with the class.</w:t>
      </w:r>
    </w:p>
    <w:p w14:paraId="6A6E41F6" w14:textId="52F86C10" w:rsidR="00B74E55" w:rsidRPr="00C1214C" w:rsidRDefault="00B74E55" w:rsidP="005F5714">
      <w:pPr>
        <w:pStyle w:val="ListNumber"/>
      </w:pPr>
      <w:r w:rsidRPr="00A3340C">
        <w:t xml:space="preserve">Record the number 235 628 in expanded notation and explain the quantity value of each digit. For example, 235 628 = 200 000 + 30 000 + 5 000 + 600 + 20 + 8. Explain to students that, by recording a number using expanded form, they can identify the quantity values of each digit in large numbers. </w:t>
      </w:r>
      <w:r w:rsidR="00327F14">
        <w:t xml:space="preserve">Model </w:t>
      </w:r>
      <w:r w:rsidR="004A6061">
        <w:t xml:space="preserve">writing numbers using expanded form </w:t>
      </w:r>
      <w:r w:rsidR="005F5714">
        <w:t>(</w:t>
      </w:r>
      <w:r w:rsidR="008B517B">
        <w:t>see</w:t>
      </w:r>
      <w:r w:rsidR="005F5714">
        <w:t xml:space="preserve"> </w:t>
      </w:r>
      <w:r w:rsidR="005F5714">
        <w:rPr>
          <w:highlight w:val="yellow"/>
        </w:rPr>
        <w:fldChar w:fldCharType="begin"/>
      </w:r>
      <w:r w:rsidR="005F5714">
        <w:instrText xml:space="preserve"> REF _Ref144213627 \h </w:instrText>
      </w:r>
      <w:r w:rsidR="005F5714">
        <w:rPr>
          <w:highlight w:val="yellow"/>
        </w:rPr>
      </w:r>
      <w:r w:rsidR="005F5714">
        <w:rPr>
          <w:highlight w:val="yellow"/>
        </w:rPr>
        <w:fldChar w:fldCharType="separate"/>
      </w:r>
      <w:r w:rsidR="005F5714">
        <w:t xml:space="preserve">Figure </w:t>
      </w:r>
      <w:r w:rsidR="005F5714">
        <w:rPr>
          <w:noProof/>
        </w:rPr>
        <w:t>4</w:t>
      </w:r>
      <w:r w:rsidR="005F5714">
        <w:rPr>
          <w:highlight w:val="yellow"/>
        </w:rPr>
        <w:fldChar w:fldCharType="end"/>
      </w:r>
      <w:r w:rsidR="005F5714">
        <w:t>)</w:t>
      </w:r>
      <w:r w:rsidR="008B517B">
        <w:t>.</w:t>
      </w:r>
    </w:p>
    <w:p w14:paraId="16AF9411" w14:textId="27E88FF7" w:rsidR="008B517B" w:rsidRDefault="008B517B" w:rsidP="008B517B">
      <w:pPr>
        <w:pStyle w:val="Caption"/>
      </w:pPr>
      <w:bookmarkStart w:id="26" w:name="_Ref144213627"/>
      <w:bookmarkStart w:id="27" w:name="_Ref144051897"/>
      <w:r>
        <w:t xml:space="preserve">Figure </w:t>
      </w:r>
      <w:r>
        <w:fldChar w:fldCharType="begin"/>
      </w:r>
      <w:r>
        <w:instrText>SEQ Figure \* ARABIC</w:instrText>
      </w:r>
      <w:r>
        <w:fldChar w:fldCharType="separate"/>
      </w:r>
      <w:r w:rsidR="00FC6F31">
        <w:rPr>
          <w:noProof/>
        </w:rPr>
        <w:t>4</w:t>
      </w:r>
      <w:r>
        <w:fldChar w:fldCharType="end"/>
      </w:r>
      <w:bookmarkEnd w:id="26"/>
      <w:r>
        <w:t xml:space="preserve"> </w:t>
      </w:r>
      <w:r w:rsidRPr="00725821">
        <w:t xml:space="preserve">– </w:t>
      </w:r>
      <w:r>
        <w:t>Stage 2 expanded notation</w:t>
      </w:r>
      <w:bookmarkEnd w:id="27"/>
    </w:p>
    <w:p w14:paraId="712BA80F" w14:textId="32DB2902" w:rsidR="00C1214C" w:rsidRDefault="00C1214C" w:rsidP="00C1214C">
      <w:pPr>
        <w:pStyle w:val="ListNumber"/>
        <w:numPr>
          <w:ilvl w:val="0"/>
          <w:numId w:val="0"/>
        </w:numPr>
        <w:ind w:left="567" w:hanging="567"/>
      </w:pPr>
      <w:r>
        <w:rPr>
          <w:noProof/>
        </w:rPr>
        <w:drawing>
          <wp:inline distT="0" distB="0" distL="0" distR="0" wp14:anchorId="1CC0F863" wp14:editId="417293B3">
            <wp:extent cx="3872135" cy="844550"/>
            <wp:effectExtent l="0" t="0" r="0" b="0"/>
            <wp:docPr id="1478094435" name="Picture 1478094435" descr="Place value houses with expanded not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94435" name="Picture 1478094435" descr="Place value houses with expanded notation example."/>
                    <pic:cNvPicPr/>
                  </pic:nvPicPr>
                  <pic:blipFill rotWithShape="1">
                    <a:blip r:embed="rId27">
                      <a:extLst>
                        <a:ext uri="{28A0092B-C50C-407E-A947-70E740481C1C}">
                          <a14:useLocalDpi xmlns:a14="http://schemas.microsoft.com/office/drawing/2010/main" val="0"/>
                        </a:ext>
                      </a:extLst>
                    </a:blip>
                    <a:srcRect t="824" b="83635"/>
                    <a:stretch/>
                  </pic:blipFill>
                  <pic:spPr bwMode="auto">
                    <a:xfrm>
                      <a:off x="0" y="0"/>
                      <a:ext cx="3938036" cy="858924"/>
                    </a:xfrm>
                    <a:prstGeom prst="rect">
                      <a:avLst/>
                    </a:prstGeom>
                    <a:ln>
                      <a:noFill/>
                    </a:ln>
                    <a:extLst>
                      <a:ext uri="{53640926-AAD7-44D8-BBD7-CCE9431645EC}">
                        <a14:shadowObscured xmlns:a14="http://schemas.microsoft.com/office/drawing/2010/main"/>
                      </a:ext>
                    </a:extLst>
                  </pic:spPr>
                </pic:pic>
              </a:graphicData>
            </a:graphic>
          </wp:inline>
        </w:drawing>
      </w:r>
    </w:p>
    <w:p w14:paraId="0DD49198" w14:textId="7CE3EFE9" w:rsidR="00077BD4" w:rsidRDefault="004A6061" w:rsidP="005F5714">
      <w:pPr>
        <w:pStyle w:val="ListNumber"/>
      </w:pPr>
      <w:r>
        <w:t xml:space="preserve">Students continue </w:t>
      </w:r>
      <w:r w:rsidR="00C812FD">
        <w:t>rolling</w:t>
      </w:r>
      <w:r w:rsidR="00A90306">
        <w:t xml:space="preserve"> the die,</w:t>
      </w:r>
      <w:r w:rsidR="00C812FD">
        <w:t xml:space="preserve"> creating </w:t>
      </w:r>
      <w:r w:rsidR="00DB3AD8">
        <w:t>6- or 7-digit</w:t>
      </w:r>
      <w:r w:rsidR="00C812FD">
        <w:t xml:space="preserve"> </w:t>
      </w:r>
      <w:proofErr w:type="gramStart"/>
      <w:r w:rsidR="00C812FD">
        <w:t>numbers</w:t>
      </w:r>
      <w:proofErr w:type="gramEnd"/>
      <w:r w:rsidR="00C812FD">
        <w:t xml:space="preserve"> and recording the expanded form </w:t>
      </w:r>
      <w:r w:rsidR="00077BD4">
        <w:t>in their workbooks. Invite students to share their examples and identify the quantity values within the numbers.</w:t>
      </w:r>
    </w:p>
    <w:p w14:paraId="127CD822" w14:textId="77777777" w:rsidR="00852D30" w:rsidRPr="00542E13" w:rsidRDefault="00852D30" w:rsidP="005F5714">
      <w:pPr>
        <w:pStyle w:val="ListNumber"/>
      </w:pPr>
      <w:r w:rsidRPr="00542E13">
        <w:t>Regroup as a class and ask:</w:t>
      </w:r>
    </w:p>
    <w:p w14:paraId="6D2043BA" w14:textId="77777777" w:rsidR="00852D30" w:rsidRPr="00542E13" w:rsidRDefault="00852D30" w:rsidP="00852D30">
      <w:pPr>
        <w:pStyle w:val="ListBullet"/>
        <w:ind w:left="1134"/>
      </w:pPr>
      <w:r w:rsidRPr="00542E13">
        <w:t>How can you represent numbers using place value?</w:t>
      </w:r>
    </w:p>
    <w:p w14:paraId="09D32BE9" w14:textId="32B70053" w:rsidR="00852D30" w:rsidRPr="00542E13" w:rsidRDefault="00852D30" w:rsidP="00852D30">
      <w:pPr>
        <w:pStyle w:val="ListBullet"/>
        <w:ind w:left="1134"/>
      </w:pPr>
      <w:r w:rsidRPr="00542E13">
        <w:t>How can rearranging the digits change the size of your number?</w:t>
      </w:r>
    </w:p>
    <w:p w14:paraId="05484E82" w14:textId="77777777" w:rsidR="00852D30" w:rsidRPr="00542E13" w:rsidRDefault="00852D30" w:rsidP="00852D30">
      <w:pPr>
        <w:pStyle w:val="ListBullet"/>
        <w:ind w:left="1134"/>
      </w:pPr>
      <w:r w:rsidRPr="00542E13">
        <w:t>Can you name the quantity value for the second digit in one of your selected numbers?</w:t>
      </w:r>
    </w:p>
    <w:p w14:paraId="41F881EE" w14:textId="77777777" w:rsidR="00852D30" w:rsidRPr="00542E13" w:rsidRDefault="00852D30" w:rsidP="00852D30">
      <w:pPr>
        <w:pStyle w:val="ListBullet"/>
        <w:ind w:left="1134"/>
      </w:pPr>
      <w:r w:rsidRPr="00542E13">
        <w:t>Can you name the quantity value for the third digit in one of your selected numbers?</w:t>
      </w:r>
    </w:p>
    <w:p w14:paraId="4597ED89" w14:textId="7ECFB9E1" w:rsidR="007746D7" w:rsidRPr="00DB5ACB" w:rsidRDefault="00821522" w:rsidP="00DB5ACB">
      <w:pPr>
        <w:pStyle w:val="ListNumber"/>
      </w:pPr>
      <w:r w:rsidRPr="00DB5ACB">
        <w:lastRenderedPageBreak/>
        <w:t>D</w:t>
      </w:r>
      <w:r w:rsidR="000C0FC1" w:rsidRPr="00DB5ACB">
        <w:t>isplay a 6-digit number</w:t>
      </w:r>
      <w:r w:rsidR="00301512" w:rsidRPr="00DB5ACB">
        <w:t xml:space="preserve">. Ask students to work with a partner and identify another way we can partition this number into </w:t>
      </w:r>
      <w:r w:rsidR="005B7450" w:rsidRPr="00DB5ACB">
        <w:t>non-standard form</w:t>
      </w:r>
      <w:r w:rsidR="00080FA4" w:rsidRPr="00DB5ACB">
        <w:t xml:space="preserve">. </w:t>
      </w:r>
      <w:r w:rsidR="007A5C13" w:rsidRPr="00DB5ACB">
        <w:t xml:space="preserve">For example, 421 573 can be renamed as </w:t>
      </w:r>
      <w:r w:rsidR="00294F6F" w:rsidRPr="00DB5ACB">
        <w:t>42 tens of thous</w:t>
      </w:r>
      <w:r w:rsidR="00553E79" w:rsidRPr="00DB5ACB">
        <w:t>ands, 15 hundreds and 73 ones</w:t>
      </w:r>
      <w:r w:rsidR="00DB3AD8" w:rsidRPr="00DB5ACB">
        <w:t>.</w:t>
      </w:r>
      <w:r w:rsidR="004B54C6" w:rsidRPr="00DB5ACB">
        <w:t xml:space="preserve"> Provide MAB materials to test conjectures.</w:t>
      </w:r>
    </w:p>
    <w:p w14:paraId="1C982C66" w14:textId="0B800D2B" w:rsidR="00DB3AD8" w:rsidRDefault="00C633B8" w:rsidP="00DB5ACB">
      <w:pPr>
        <w:pStyle w:val="ListNumber"/>
      </w:pPr>
      <w:r w:rsidRPr="00DB5ACB">
        <w:t>Students</w:t>
      </w:r>
      <w:r>
        <w:t xml:space="preserve"> rename </w:t>
      </w:r>
      <w:r w:rsidR="00A02A96">
        <w:t>the numbers in their workbook using non</w:t>
      </w:r>
      <w:r w:rsidR="000326B5">
        <w:t>-</w:t>
      </w:r>
      <w:r w:rsidR="00A02A96">
        <w:t xml:space="preserve">standard </w:t>
      </w:r>
      <w:r w:rsidR="000326B5">
        <w:t>form</w:t>
      </w:r>
      <w:r w:rsidR="16967EDC">
        <w:t>s</w:t>
      </w:r>
      <w:r w:rsidR="000326B5">
        <w:t>.</w:t>
      </w:r>
    </w:p>
    <w:p w14:paraId="4FD71EA2" w14:textId="32C02374" w:rsidR="00B74E55" w:rsidRPr="00DB5ACB" w:rsidRDefault="00B74E55" w:rsidP="00DB5ACB">
      <w:pPr>
        <w:pStyle w:val="Heading3"/>
      </w:pPr>
      <w:bookmarkStart w:id="28" w:name="_Toc144740999"/>
      <w:r w:rsidRPr="00DB5ACB">
        <w:t>Discuss and connect the mathematics – 1</w:t>
      </w:r>
      <w:r w:rsidR="00E63324" w:rsidRPr="00DB5ACB">
        <w:t>0</w:t>
      </w:r>
      <w:r w:rsidRPr="00DB5ACB">
        <w:t xml:space="preserve"> </w:t>
      </w:r>
      <w:proofErr w:type="gramStart"/>
      <w:r w:rsidRPr="00DB5ACB">
        <w:t>minutes</w:t>
      </w:r>
      <w:bookmarkEnd w:id="28"/>
      <w:proofErr w:type="gramEnd"/>
    </w:p>
    <w:p w14:paraId="44BD6015" w14:textId="73D58FF4" w:rsidR="00B74E55" w:rsidRDefault="00821522" w:rsidP="00821522">
      <w:pPr>
        <w:pStyle w:val="ListNumber"/>
      </w:pPr>
      <w:r>
        <w:t xml:space="preserve">Display the number 985 407. </w:t>
      </w:r>
      <w:r w:rsidR="00E414CF">
        <w:t>Ask students:</w:t>
      </w:r>
    </w:p>
    <w:p w14:paraId="24BDC06D" w14:textId="77777777" w:rsidR="000D7811" w:rsidRDefault="00F11386" w:rsidP="00DB5ACB">
      <w:pPr>
        <w:pStyle w:val="ListBullet"/>
        <w:ind w:left="1134"/>
      </w:pPr>
      <w:r w:rsidRPr="00542E13">
        <w:t>What do you know or understand about place value? Explain your thinking</w:t>
      </w:r>
      <w:r>
        <w:t xml:space="preserve"> using this number.</w:t>
      </w:r>
    </w:p>
    <w:p w14:paraId="74D46DD6" w14:textId="77777777" w:rsidR="000D7811" w:rsidRDefault="000D7811" w:rsidP="00DB5ACB">
      <w:pPr>
        <w:pStyle w:val="ListBullet"/>
        <w:ind w:left="1134"/>
      </w:pPr>
      <w:r>
        <w:t>What is the quantity value of the digit 4 in this number?</w:t>
      </w:r>
    </w:p>
    <w:p w14:paraId="51F22460" w14:textId="77777777" w:rsidR="000811E8" w:rsidRDefault="000811E8" w:rsidP="00DB5ACB">
      <w:pPr>
        <w:pStyle w:val="ListBullet"/>
        <w:ind w:left="1134"/>
      </w:pPr>
      <w:r>
        <w:t xml:space="preserve">How many hundred </w:t>
      </w:r>
      <w:proofErr w:type="gramStart"/>
      <w:r>
        <w:t>thousands</w:t>
      </w:r>
      <w:proofErr w:type="gramEnd"/>
      <w:r>
        <w:t xml:space="preserve"> are in this number? How do you know?</w:t>
      </w:r>
    </w:p>
    <w:p w14:paraId="085C4407" w14:textId="0518E747" w:rsidR="006D1AF3" w:rsidRDefault="006D1AF3" w:rsidP="00DB5ACB">
      <w:pPr>
        <w:pStyle w:val="ListBullet"/>
        <w:ind w:left="1134"/>
      </w:pPr>
      <w:r>
        <w:t xml:space="preserve">What is the largest number you </w:t>
      </w:r>
      <w:proofErr w:type="gramStart"/>
      <w:r>
        <w:t>can</w:t>
      </w:r>
      <w:proofErr w:type="gramEnd"/>
      <w:r>
        <w:t xml:space="preserve"> make if you rearranged these digits?</w:t>
      </w:r>
    </w:p>
    <w:p w14:paraId="27EA07D7" w14:textId="4257E220" w:rsidR="006D1AF3" w:rsidRDefault="006D1AF3" w:rsidP="00DB5ACB">
      <w:pPr>
        <w:pStyle w:val="ListBullet"/>
        <w:ind w:left="1134"/>
      </w:pPr>
      <w:r>
        <w:t>What is the smallest number you could make?</w:t>
      </w:r>
    </w:p>
    <w:p w14:paraId="23B53F54" w14:textId="1B1CEB16" w:rsidR="00E414CF" w:rsidRDefault="000811E8" w:rsidP="00DB5ACB">
      <w:pPr>
        <w:pStyle w:val="ListBullet"/>
        <w:ind w:left="1134"/>
      </w:pPr>
      <w:r>
        <w:t>How can we rename this number</w:t>
      </w:r>
      <w:r w:rsidR="006D1AF3">
        <w:t>? Is there another way?</w:t>
      </w:r>
      <w:r w:rsidR="00F11386" w:rsidRPr="00542E13">
        <w:t xml:space="preserve"> </w:t>
      </w:r>
    </w:p>
    <w:p w14:paraId="301BD67A" w14:textId="77777777" w:rsidR="00B74E55" w:rsidRDefault="00B74E55" w:rsidP="00DB5AC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B74E55" w14:paraId="5170C09C" w14:textId="77777777" w:rsidTr="00DB5ACB">
        <w:trPr>
          <w:cnfStyle w:val="100000000000" w:firstRow="1" w:lastRow="0" w:firstColumn="0" w:lastColumn="0" w:oddVBand="0" w:evenVBand="0" w:oddHBand="0" w:evenHBand="0" w:firstRowFirstColumn="0" w:firstRowLastColumn="0" w:lastRowFirstColumn="0" w:lastRowLastColumn="0"/>
        </w:trPr>
        <w:tc>
          <w:tcPr>
            <w:tcW w:w="2500" w:type="pct"/>
          </w:tcPr>
          <w:p w14:paraId="36FFDFC9" w14:textId="77777777" w:rsidR="00B74E55" w:rsidRDefault="00B74E55" w:rsidP="008B0AD5">
            <w:r w:rsidRPr="006025E4">
              <w:t>Assessment opportunities</w:t>
            </w:r>
          </w:p>
        </w:tc>
        <w:tc>
          <w:tcPr>
            <w:tcW w:w="2500" w:type="pct"/>
          </w:tcPr>
          <w:p w14:paraId="1138F737" w14:textId="77777777" w:rsidR="00B74E55" w:rsidRDefault="00B74E55" w:rsidP="008B0AD5">
            <w:r w:rsidRPr="006025E4">
              <w:t>Links</w:t>
            </w:r>
          </w:p>
        </w:tc>
      </w:tr>
      <w:tr w:rsidR="00B74E55" w14:paraId="21A85D50" w14:textId="77777777" w:rsidTr="00DB5ACB">
        <w:trPr>
          <w:cnfStyle w:val="000000100000" w:firstRow="0" w:lastRow="0" w:firstColumn="0" w:lastColumn="0" w:oddVBand="0" w:evenVBand="0" w:oddHBand="1" w:evenHBand="0" w:firstRowFirstColumn="0" w:firstRowLastColumn="0" w:lastRowFirstColumn="0" w:lastRowLastColumn="0"/>
        </w:trPr>
        <w:tc>
          <w:tcPr>
            <w:tcW w:w="2500" w:type="pct"/>
          </w:tcPr>
          <w:p w14:paraId="6D9A1362" w14:textId="77777777" w:rsidR="00B74E55" w:rsidRDefault="00B74E55" w:rsidP="008B0AD5">
            <w:r>
              <w:t>What to look for:</w:t>
            </w:r>
          </w:p>
          <w:p w14:paraId="2D06311D" w14:textId="3DED2A1F" w:rsidR="002743F2" w:rsidRPr="00DB5ACB" w:rsidRDefault="002743F2" w:rsidP="00DB5ACB">
            <w:pPr>
              <w:pStyle w:val="ListBullet"/>
              <w:rPr>
                <w:rStyle w:val="Strong"/>
              </w:rPr>
            </w:pPr>
            <w:r>
              <w:t xml:space="preserve">Can Stage 2 students name and recognise the number of tens, </w:t>
            </w:r>
            <w:proofErr w:type="gramStart"/>
            <w:r>
              <w:t>hundreds</w:t>
            </w:r>
            <w:proofErr w:type="gramEnd"/>
            <w:r>
              <w:t xml:space="preserve"> and thousands in any given number</w:t>
            </w:r>
            <w:r w:rsidR="00D8580E">
              <w:t xml:space="preserve">? </w:t>
            </w:r>
            <w:r w:rsidR="00D8580E" w:rsidRPr="00DB5ACB">
              <w:rPr>
                <w:rStyle w:val="Strong"/>
              </w:rPr>
              <w:t>[MAO-</w:t>
            </w:r>
            <w:r w:rsidR="00D8580E" w:rsidRPr="00DB5ACB">
              <w:rPr>
                <w:rStyle w:val="Strong"/>
              </w:rPr>
              <w:lastRenderedPageBreak/>
              <w:t>WM-01, MA2-RN-01</w:t>
            </w:r>
            <w:r w:rsidR="00D207ED" w:rsidRPr="00DB5ACB">
              <w:rPr>
                <w:rStyle w:val="Strong"/>
              </w:rPr>
              <w:t>]</w:t>
            </w:r>
          </w:p>
          <w:p w14:paraId="6196F302" w14:textId="02AC7C11" w:rsidR="002743F2" w:rsidRDefault="002743F2" w:rsidP="00DB5ACB">
            <w:pPr>
              <w:pStyle w:val="ListBullet"/>
            </w:pPr>
            <w:r>
              <w:t xml:space="preserve">Can Stage 2 students </w:t>
            </w:r>
            <w:r w:rsidRPr="612F1B64">
              <w:t>use place value to expand the number</w:t>
            </w:r>
            <w:r w:rsidR="00D207ED">
              <w:t xml:space="preserve">? </w:t>
            </w:r>
            <w:r w:rsidR="00D207ED" w:rsidRPr="00DB5ACB">
              <w:rPr>
                <w:rStyle w:val="Strong"/>
              </w:rPr>
              <w:t>[MAO-WM-01, MA2-RN-01]</w:t>
            </w:r>
          </w:p>
          <w:p w14:paraId="2BB7BA19" w14:textId="50F5359A" w:rsidR="00D8580E" w:rsidRPr="00DB5ACB" w:rsidRDefault="002743F2" w:rsidP="00DB5ACB">
            <w:pPr>
              <w:pStyle w:val="ListBullet"/>
              <w:rPr>
                <w:rStyle w:val="Strong"/>
              </w:rPr>
            </w:pPr>
            <w:r>
              <w:t>Can Stage 2 students partition numbers up to 6-digits in standard and non-standard form</w:t>
            </w:r>
            <w:r w:rsidR="00D207ED">
              <w:t xml:space="preserve">? </w:t>
            </w:r>
            <w:r w:rsidR="00D207ED" w:rsidRPr="00DB5ACB">
              <w:rPr>
                <w:rStyle w:val="Strong"/>
              </w:rPr>
              <w:t>[MAO-WM-01, MA2-RN-01]</w:t>
            </w:r>
          </w:p>
          <w:p w14:paraId="11938706" w14:textId="188420F0" w:rsidR="002743F2" w:rsidRPr="00DB5ACB" w:rsidRDefault="002743F2" w:rsidP="00DB5ACB">
            <w:pPr>
              <w:pStyle w:val="ListBullet"/>
              <w:rPr>
                <w:rStyle w:val="Strong"/>
              </w:rPr>
            </w:pPr>
            <w:r w:rsidRPr="00D8580E">
              <w:rPr>
                <w:rFonts w:eastAsia="Arial"/>
              </w:rPr>
              <w:t xml:space="preserve">Can Stage 3 students </w:t>
            </w:r>
            <w:r>
              <w:t>n</w:t>
            </w:r>
            <w:r w:rsidRPr="00A30478">
              <w:t xml:space="preserve">ame millions </w:t>
            </w:r>
            <w:proofErr w:type="gramStart"/>
            <w:r w:rsidRPr="00A30478">
              <w:t>using</w:t>
            </w:r>
            <w:proofErr w:type="gramEnd"/>
            <w:r w:rsidRPr="00A30478">
              <w:t xml:space="preserve"> the place value grouping of ones, tens and hundreds</w:t>
            </w:r>
            <w:r w:rsidR="00D207ED">
              <w:t xml:space="preserve">? </w:t>
            </w:r>
            <w:r w:rsidR="00D207ED" w:rsidRPr="00DB5ACB">
              <w:rPr>
                <w:rStyle w:val="Strong"/>
              </w:rPr>
              <w:t>[MAO-WM-01, MA3-RN-01]</w:t>
            </w:r>
          </w:p>
          <w:p w14:paraId="02BC05D5" w14:textId="60984B7D" w:rsidR="00D8580E" w:rsidRDefault="00D8580E" w:rsidP="00DB5ACB">
            <w:pPr>
              <w:pStyle w:val="ListBullet"/>
            </w:pPr>
            <w:r>
              <w:t xml:space="preserve">Can </w:t>
            </w:r>
            <w:r w:rsidRPr="00DB5ACB">
              <w:t>Stage</w:t>
            </w:r>
            <w:r>
              <w:t xml:space="preserve"> 3 students </w:t>
            </w:r>
            <w:r w:rsidR="002743F2">
              <w:t>regroup numbers in different forms</w:t>
            </w:r>
            <w:r w:rsidR="00D207ED">
              <w:t xml:space="preserve">? </w:t>
            </w:r>
            <w:r w:rsidR="00D207ED" w:rsidRPr="00DB5ACB">
              <w:rPr>
                <w:rStyle w:val="Strong"/>
              </w:rPr>
              <w:t>[MAO-WM-01, MA3-RN-01]</w:t>
            </w:r>
          </w:p>
          <w:p w14:paraId="4A6E5E00" w14:textId="63CA33F6" w:rsidR="00B74E55" w:rsidRDefault="00D8580E" w:rsidP="00DB5ACB">
            <w:pPr>
              <w:pStyle w:val="ListBullet"/>
            </w:pPr>
            <w:r>
              <w:t xml:space="preserve">Can Stage 3 students </w:t>
            </w:r>
            <w:r w:rsidR="002743F2">
              <w:t>partition numbers to 1 million in non-standard forms</w:t>
            </w:r>
            <w:r w:rsidR="00D207ED">
              <w:t xml:space="preserve">? </w:t>
            </w:r>
            <w:r w:rsidR="00D207ED" w:rsidRPr="00DB5ACB">
              <w:rPr>
                <w:rStyle w:val="Strong"/>
              </w:rPr>
              <w:t>[MAO-WM-01, MA3-RN-01]</w:t>
            </w:r>
          </w:p>
        </w:tc>
        <w:tc>
          <w:tcPr>
            <w:tcW w:w="2500" w:type="pct"/>
          </w:tcPr>
          <w:p w14:paraId="0718F654" w14:textId="77777777" w:rsidR="00B74E55" w:rsidRDefault="00B74E55" w:rsidP="008B0AD5">
            <w:r>
              <w:lastRenderedPageBreak/>
              <w:t xml:space="preserve">Links to </w:t>
            </w:r>
            <w:hyperlink r:id="rId28" w:history="1">
              <w:r w:rsidRPr="009F54DE">
                <w:rPr>
                  <w:rStyle w:val="Hyperlink"/>
                </w:rPr>
                <w:t>National Numeracy Learning Progressions</w:t>
              </w:r>
            </w:hyperlink>
            <w:r>
              <w:t xml:space="preserve"> (NNLP):</w:t>
            </w:r>
          </w:p>
          <w:p w14:paraId="63AEA8AA" w14:textId="5B575710" w:rsidR="00B74E55" w:rsidRDefault="00B74E55" w:rsidP="008B0AD5">
            <w:pPr>
              <w:pStyle w:val="ListBullet"/>
            </w:pPr>
            <w:r>
              <w:t>Stage 2 – NPV6, NPV7</w:t>
            </w:r>
          </w:p>
          <w:p w14:paraId="51EA3963" w14:textId="61FE88E1" w:rsidR="00B74E55" w:rsidRDefault="00B74E55" w:rsidP="00C65580">
            <w:pPr>
              <w:pStyle w:val="ListBullet"/>
            </w:pPr>
            <w:r>
              <w:t xml:space="preserve">Stage 3 – </w:t>
            </w:r>
            <w:r w:rsidR="00B407EB">
              <w:t xml:space="preserve">NPV6, </w:t>
            </w:r>
            <w:r w:rsidR="00F93AF5">
              <w:t>NPV7</w:t>
            </w:r>
            <w:r w:rsidR="00884DE1">
              <w:t>.</w:t>
            </w:r>
          </w:p>
        </w:tc>
      </w:tr>
    </w:tbl>
    <w:p w14:paraId="53109171" w14:textId="77777777" w:rsidR="00B74E55" w:rsidRDefault="00B74E55" w:rsidP="00B74E55">
      <w:pPr>
        <w:spacing w:before="0" w:after="160" w:line="259" w:lineRule="auto"/>
      </w:pPr>
      <w:r>
        <w:br w:type="page"/>
      </w:r>
    </w:p>
    <w:p w14:paraId="71DDF4CB" w14:textId="637CD25F" w:rsidR="0061576D" w:rsidRDefault="0061576D" w:rsidP="0061576D">
      <w:pPr>
        <w:pStyle w:val="Heading2"/>
      </w:pPr>
      <w:bookmarkStart w:id="29" w:name="_Lesson_3_1"/>
      <w:bookmarkStart w:id="30" w:name="_Toc144741000"/>
      <w:bookmarkEnd w:id="29"/>
      <w:r>
        <w:lastRenderedPageBreak/>
        <w:t xml:space="preserve">Lesson </w:t>
      </w:r>
      <w:r w:rsidR="00EE3208">
        <w:t>3</w:t>
      </w:r>
      <w:bookmarkEnd w:id="30"/>
    </w:p>
    <w:p w14:paraId="6B0504EF" w14:textId="3BCAFD5B" w:rsidR="00941BF0" w:rsidRPr="00941BF0" w:rsidRDefault="00941BF0" w:rsidP="008647B8">
      <w:pPr>
        <w:pStyle w:val="FeatureBox3"/>
      </w:pPr>
      <w:r w:rsidRPr="00DD3217">
        <w:rPr>
          <w:b/>
          <w:bCs/>
        </w:rPr>
        <w:t>Core concept</w:t>
      </w:r>
      <w:r>
        <w:t xml:space="preserve">: </w:t>
      </w:r>
      <w:r w:rsidR="002A362B">
        <w:t>n</w:t>
      </w:r>
      <w:r w:rsidR="003E53BA">
        <w:t>aming and representing large numbers are key components of place value.</w:t>
      </w:r>
    </w:p>
    <w:p w14:paraId="508127D0" w14:textId="77777777" w:rsidR="00777DEF" w:rsidRDefault="00777DEF" w:rsidP="00777DEF">
      <w:pPr>
        <w:pStyle w:val="Heading3"/>
      </w:pPr>
      <w:bookmarkStart w:id="31" w:name="_Toc144741001"/>
      <w:r>
        <w:t>Daily number sense: More or less – 15 minutes</w:t>
      </w:r>
      <w:bookmarkEnd w:id="31"/>
    </w:p>
    <w:p w14:paraId="05E12970" w14:textId="77777777" w:rsidR="00777DEF" w:rsidRDefault="00777DEF" w:rsidP="00777DEF">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777DEF" w14:paraId="678F82C1" w14:textId="77777777" w:rsidTr="0022303B">
        <w:trPr>
          <w:cnfStyle w:val="100000000000" w:firstRow="1" w:lastRow="0" w:firstColumn="0" w:lastColumn="0" w:oddVBand="0" w:evenVBand="0" w:oddHBand="0" w:evenHBand="0" w:firstRowFirstColumn="0" w:firstRowLastColumn="0" w:lastRowFirstColumn="0" w:lastRowLastColumn="0"/>
        </w:trPr>
        <w:tc>
          <w:tcPr>
            <w:tcW w:w="7280" w:type="dxa"/>
          </w:tcPr>
          <w:p w14:paraId="29FF5D1E" w14:textId="77777777" w:rsidR="00777DEF" w:rsidRDefault="00777DEF" w:rsidP="0022303B">
            <w:r w:rsidRPr="00C702F9">
              <w:t>Daily number sense learning intention</w:t>
            </w:r>
          </w:p>
        </w:tc>
        <w:tc>
          <w:tcPr>
            <w:tcW w:w="7280" w:type="dxa"/>
          </w:tcPr>
          <w:p w14:paraId="44A420EA" w14:textId="77777777" w:rsidR="00777DEF" w:rsidRDefault="00777DEF" w:rsidP="0022303B">
            <w:r w:rsidRPr="00C702F9">
              <w:t>Daily number sense success criteria</w:t>
            </w:r>
          </w:p>
        </w:tc>
      </w:tr>
      <w:tr w:rsidR="00777DEF" w14:paraId="27729483" w14:textId="77777777" w:rsidTr="0022303B">
        <w:trPr>
          <w:cnfStyle w:val="000000100000" w:firstRow="0" w:lastRow="0" w:firstColumn="0" w:lastColumn="0" w:oddVBand="0" w:evenVBand="0" w:oddHBand="1" w:evenHBand="0" w:firstRowFirstColumn="0" w:firstRowLastColumn="0" w:lastRowFirstColumn="0" w:lastRowLastColumn="0"/>
        </w:trPr>
        <w:tc>
          <w:tcPr>
            <w:tcW w:w="7280" w:type="dxa"/>
          </w:tcPr>
          <w:p w14:paraId="0798067A" w14:textId="4F77B022" w:rsidR="00777DEF" w:rsidRDefault="00605E6D" w:rsidP="0022303B">
            <w:r>
              <w:t xml:space="preserve">All students </w:t>
            </w:r>
            <w:r w:rsidR="00777DEF">
              <w:t>are learning to:</w:t>
            </w:r>
          </w:p>
          <w:p w14:paraId="391DA3F1" w14:textId="416EAE73" w:rsidR="00777DEF" w:rsidRDefault="00777DEF" w:rsidP="00BA1E62">
            <w:pPr>
              <w:pStyle w:val="ListBullet"/>
            </w:pPr>
            <w:r>
              <w:t>read, record and order numbers in ascending and descending order.</w:t>
            </w:r>
          </w:p>
        </w:tc>
        <w:tc>
          <w:tcPr>
            <w:tcW w:w="7280" w:type="dxa"/>
          </w:tcPr>
          <w:p w14:paraId="41271D02" w14:textId="3DACF72C" w:rsidR="00777DEF" w:rsidRDefault="00605E6D" w:rsidP="0022303B">
            <w:r>
              <w:t xml:space="preserve">All students </w:t>
            </w:r>
            <w:r w:rsidR="00777DEF">
              <w:t>can:</w:t>
            </w:r>
          </w:p>
          <w:p w14:paraId="2A3AC586" w14:textId="223E432B" w:rsidR="004D660F" w:rsidRDefault="004D660F" w:rsidP="004D660F">
            <w:pPr>
              <w:pStyle w:val="ListBullet"/>
            </w:pPr>
            <w:r>
              <w:t xml:space="preserve">name and </w:t>
            </w:r>
            <w:r w:rsidR="00563843">
              <w:t>record</w:t>
            </w:r>
            <w:r>
              <w:t xml:space="preserve"> 5-digit numbers </w:t>
            </w:r>
          </w:p>
          <w:p w14:paraId="0BA3D6C2" w14:textId="2BB8696B" w:rsidR="00777DEF" w:rsidRDefault="004D660F" w:rsidP="004D660F">
            <w:pPr>
              <w:pStyle w:val="ListBullet"/>
            </w:pPr>
            <w:r>
              <w:t>order 5-digit numbers in ascending and descending order.</w:t>
            </w:r>
          </w:p>
        </w:tc>
      </w:tr>
    </w:tbl>
    <w:p w14:paraId="425D7EA6" w14:textId="30517411" w:rsidR="003B4D24" w:rsidRDefault="00777DEF" w:rsidP="00C210AC">
      <w:pPr>
        <w:pStyle w:val="ListNumber"/>
        <w:numPr>
          <w:ilvl w:val="0"/>
          <w:numId w:val="2"/>
        </w:numPr>
      </w:pPr>
      <w:r>
        <w:t>Organise students into small groups of 4, made up of 2 teams of 2 students. Provide</w:t>
      </w:r>
      <w:r w:rsidR="00434067">
        <w:t xml:space="preserve"> group with</w:t>
      </w:r>
      <w:r>
        <w:t xml:space="preserve"> five 6-sided dice and writing materials.</w:t>
      </w:r>
    </w:p>
    <w:p w14:paraId="10D7739A" w14:textId="769FDACA" w:rsidR="003B4D24" w:rsidRDefault="00777DEF" w:rsidP="00C210AC">
      <w:pPr>
        <w:pStyle w:val="ListNumber"/>
        <w:numPr>
          <w:ilvl w:val="0"/>
          <w:numId w:val="2"/>
        </w:numPr>
      </w:pPr>
      <w:r>
        <w:t xml:space="preserve">Explain that Team 1 will roll the 5 dice and make a 5-digit number. Team 1 writes the 5-digit number in the first row, deciding if they want their number to be </w:t>
      </w:r>
      <w:proofErr w:type="gramStart"/>
      <w:r>
        <w:t>the ‘more’</w:t>
      </w:r>
      <w:proofErr w:type="gramEnd"/>
      <w:r>
        <w:t xml:space="preserve"> number of the ‘less’ number for this round.</w:t>
      </w:r>
    </w:p>
    <w:p w14:paraId="1D7DAC54" w14:textId="2F931F43" w:rsidR="00777DEF" w:rsidRPr="00A503AC" w:rsidRDefault="00777DEF" w:rsidP="00C210AC">
      <w:pPr>
        <w:pStyle w:val="ListNumber"/>
        <w:numPr>
          <w:ilvl w:val="0"/>
          <w:numId w:val="2"/>
        </w:numPr>
      </w:pPr>
      <w:r w:rsidRPr="00A503AC">
        <w:t xml:space="preserve">Team 2 rolls the 5 dice and makes a </w:t>
      </w:r>
      <w:r>
        <w:t>5</w:t>
      </w:r>
      <w:r w:rsidRPr="00A503AC">
        <w:t>-digit number that is either more than or less than the first team’s number</w:t>
      </w:r>
      <w:r>
        <w:t xml:space="preserve"> </w:t>
      </w:r>
      <w:r w:rsidR="000A09DC">
        <w:t>(</w:t>
      </w:r>
      <w:r>
        <w:t xml:space="preserve">see </w:t>
      </w:r>
      <w:r w:rsidR="0070106E">
        <w:fldChar w:fldCharType="begin"/>
      </w:r>
      <w:r w:rsidR="0070106E">
        <w:instrText xml:space="preserve"> REF _Ref144051959 \h </w:instrText>
      </w:r>
      <w:r w:rsidR="0070106E">
        <w:fldChar w:fldCharType="separate"/>
      </w:r>
      <w:r w:rsidR="000A09DC">
        <w:fldChar w:fldCharType="begin"/>
      </w:r>
      <w:r w:rsidR="000A09DC">
        <w:instrText xml:space="preserve"> REF _Ref144304394 \h </w:instrText>
      </w:r>
      <w:r w:rsidR="000A09DC">
        <w:fldChar w:fldCharType="separate"/>
      </w:r>
      <w:r w:rsidR="000A09DC">
        <w:t xml:space="preserve">Figure </w:t>
      </w:r>
      <w:r w:rsidR="000A09DC">
        <w:rPr>
          <w:noProof/>
        </w:rPr>
        <w:t>5</w:t>
      </w:r>
      <w:r w:rsidR="000A09DC">
        <w:fldChar w:fldCharType="end"/>
      </w:r>
      <w:r w:rsidR="0070106E">
        <w:fldChar w:fldCharType="end"/>
      </w:r>
      <w:r w:rsidR="000A09DC">
        <w:t>)</w:t>
      </w:r>
      <w:r w:rsidR="0070106E">
        <w:t>.</w:t>
      </w:r>
    </w:p>
    <w:p w14:paraId="7B460511" w14:textId="4DB00E40" w:rsidR="004B613E" w:rsidRDefault="004B613E" w:rsidP="004B613E">
      <w:pPr>
        <w:pStyle w:val="Caption"/>
      </w:pPr>
      <w:bookmarkStart w:id="32" w:name="_Ref144304394"/>
      <w:bookmarkStart w:id="33" w:name="_Ref144051959"/>
      <w:r>
        <w:lastRenderedPageBreak/>
        <w:t xml:space="preserve">Figure </w:t>
      </w:r>
      <w:r>
        <w:fldChar w:fldCharType="begin"/>
      </w:r>
      <w:r>
        <w:instrText>SEQ Figure \* ARABIC</w:instrText>
      </w:r>
      <w:r>
        <w:fldChar w:fldCharType="separate"/>
      </w:r>
      <w:r w:rsidR="00FC6F31">
        <w:rPr>
          <w:noProof/>
        </w:rPr>
        <w:t>5</w:t>
      </w:r>
      <w:r>
        <w:fldChar w:fldCharType="end"/>
      </w:r>
      <w:bookmarkEnd w:id="32"/>
      <w:r>
        <w:t xml:space="preserve"> </w:t>
      </w:r>
      <w:r w:rsidRPr="00284410">
        <w:t xml:space="preserve">– </w:t>
      </w:r>
      <w:proofErr w:type="gramStart"/>
      <w:r>
        <w:t>More or less example</w:t>
      </w:r>
      <w:bookmarkEnd w:id="33"/>
      <w:proofErr w:type="gramEnd"/>
    </w:p>
    <w:p w14:paraId="7BF3E3FF" w14:textId="77777777" w:rsidR="00777DEF" w:rsidRDefault="00777DEF" w:rsidP="00005215">
      <w:r w:rsidRPr="00005215">
        <w:rPr>
          <w:noProof/>
        </w:rPr>
        <w:drawing>
          <wp:inline distT="0" distB="0" distL="0" distR="0" wp14:anchorId="18637650" wp14:editId="504B4EEC">
            <wp:extent cx="5761353" cy="4044950"/>
            <wp:effectExtent l="0" t="0" r="0" b="0"/>
            <wp:docPr id="168795664" name="Picture 168795664" descr="A game board called more or less with a greater than symbol and blank boxes. Students roll the dice and make a number that would be greater than or less than the previous number rolled by their op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5664" name="Picture 168795664" descr="A game board called more or less with a greater than symbol and blank boxes. Students roll the dice and make a number that would be greater than or less than the previous number rolled by their opponent."/>
                    <pic:cNvPicPr/>
                  </pic:nvPicPr>
                  <pic:blipFill>
                    <a:blip r:embed="rId29">
                      <a:extLst>
                        <a:ext uri="{28A0092B-C50C-407E-A947-70E740481C1C}">
                          <a14:useLocalDpi xmlns:a14="http://schemas.microsoft.com/office/drawing/2010/main" val="0"/>
                        </a:ext>
                      </a:extLst>
                    </a:blip>
                    <a:stretch>
                      <a:fillRect/>
                    </a:stretch>
                  </pic:blipFill>
                  <pic:spPr>
                    <a:xfrm>
                      <a:off x="0" y="0"/>
                      <a:ext cx="5787577" cy="4063361"/>
                    </a:xfrm>
                    <a:prstGeom prst="rect">
                      <a:avLst/>
                    </a:prstGeom>
                  </pic:spPr>
                </pic:pic>
              </a:graphicData>
            </a:graphic>
          </wp:inline>
        </w:drawing>
      </w:r>
    </w:p>
    <w:p w14:paraId="54DA231C" w14:textId="7A4F7ED0" w:rsidR="00777DEF" w:rsidRDefault="00777DEF" w:rsidP="00777DEF">
      <w:pPr>
        <w:pStyle w:val="ListNumber"/>
      </w:pPr>
      <w:r>
        <w:t>After 5 rounds, both teams read and order the numbers to see which team made the largest and smallest numbers. Play again</w:t>
      </w:r>
      <w:r w:rsidR="000A09DC">
        <w:t>,</w:t>
      </w:r>
      <w:r>
        <w:t xml:space="preserve"> alternating the team that rolls first.</w:t>
      </w:r>
    </w:p>
    <w:p w14:paraId="67828746" w14:textId="17F8CB26" w:rsidR="00653DB2" w:rsidRDefault="00B9133D" w:rsidP="00B9133D">
      <w:pPr>
        <w:pStyle w:val="ListNumber"/>
      </w:pPr>
      <w:r>
        <w:t>Stage 3 students can use numbers up to millions.</w:t>
      </w:r>
    </w:p>
    <w:p w14:paraId="4F81D1C5" w14:textId="77777777" w:rsidR="00777DEF" w:rsidRDefault="00777DEF" w:rsidP="00777DEF">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777DEF" w14:paraId="2D431A9B" w14:textId="77777777" w:rsidTr="009C2BCC">
        <w:trPr>
          <w:cnfStyle w:val="100000000000" w:firstRow="1" w:lastRow="0" w:firstColumn="0" w:lastColumn="0" w:oddVBand="0" w:evenVBand="0" w:oddHBand="0" w:evenHBand="0" w:firstRowFirstColumn="0" w:firstRowLastColumn="0" w:lastRowFirstColumn="0" w:lastRowLastColumn="0"/>
        </w:trPr>
        <w:tc>
          <w:tcPr>
            <w:tcW w:w="2500" w:type="pct"/>
          </w:tcPr>
          <w:p w14:paraId="42596249" w14:textId="77777777" w:rsidR="00777DEF" w:rsidRDefault="00777DEF" w:rsidP="0022303B">
            <w:r w:rsidRPr="006025E4">
              <w:lastRenderedPageBreak/>
              <w:t>Assessment opportunities</w:t>
            </w:r>
          </w:p>
        </w:tc>
        <w:tc>
          <w:tcPr>
            <w:tcW w:w="2500" w:type="pct"/>
          </w:tcPr>
          <w:p w14:paraId="7A1C5DB0" w14:textId="77777777" w:rsidR="00777DEF" w:rsidRDefault="00777DEF" w:rsidP="0022303B">
            <w:r w:rsidRPr="006025E4">
              <w:t>Links</w:t>
            </w:r>
          </w:p>
        </w:tc>
      </w:tr>
      <w:tr w:rsidR="00777DEF" w14:paraId="3BFDF316" w14:textId="77777777" w:rsidTr="009C2BCC">
        <w:trPr>
          <w:cnfStyle w:val="000000100000" w:firstRow="0" w:lastRow="0" w:firstColumn="0" w:lastColumn="0" w:oddVBand="0" w:evenVBand="0" w:oddHBand="1" w:evenHBand="0" w:firstRowFirstColumn="0" w:firstRowLastColumn="0" w:lastRowFirstColumn="0" w:lastRowLastColumn="0"/>
        </w:trPr>
        <w:tc>
          <w:tcPr>
            <w:tcW w:w="2500" w:type="pct"/>
          </w:tcPr>
          <w:p w14:paraId="026074EB" w14:textId="77777777" w:rsidR="00777DEF" w:rsidRDefault="00777DEF" w:rsidP="0022303B">
            <w:r>
              <w:t>What to look for:</w:t>
            </w:r>
          </w:p>
          <w:p w14:paraId="5E495D3C" w14:textId="7E7BE79D" w:rsidR="00DB72BC" w:rsidRPr="00435B5B" w:rsidRDefault="00DB72BC" w:rsidP="00DB72BC">
            <w:pPr>
              <w:pStyle w:val="ListBullet"/>
              <w:mirrorIndents w:val="0"/>
              <w:rPr>
                <w:rStyle w:val="Strong"/>
              </w:rPr>
            </w:pPr>
            <w:r>
              <w:t>Can students name and record 5-digit numbers</w:t>
            </w:r>
            <w:r w:rsidR="000B262E">
              <w:t>?</w:t>
            </w:r>
            <w:r>
              <w:t xml:space="preserve"> </w:t>
            </w:r>
            <w:r w:rsidR="00A5542A" w:rsidRPr="00435B5B">
              <w:rPr>
                <w:rStyle w:val="Strong"/>
              </w:rPr>
              <w:t>[MAO-WM-01, MA2-RN-01, MA3-RN-01]</w:t>
            </w:r>
          </w:p>
          <w:p w14:paraId="2D9F92B6" w14:textId="217D58E8" w:rsidR="00777DEF" w:rsidRPr="00A5542A" w:rsidRDefault="00DB72BC" w:rsidP="00A5542A">
            <w:pPr>
              <w:pStyle w:val="ListBullet"/>
              <w:mirrorIndents w:val="0"/>
              <w:rPr>
                <w:rFonts w:eastAsia="Arial"/>
              </w:rPr>
            </w:pPr>
            <w:r>
              <w:t>Can students order 5-digit numbers in ascending and descending order</w:t>
            </w:r>
            <w:r w:rsidR="000B262E">
              <w:t>?</w:t>
            </w:r>
            <w:r>
              <w:t xml:space="preserve"> </w:t>
            </w:r>
            <w:r w:rsidR="00A5542A" w:rsidRPr="000B262E">
              <w:rPr>
                <w:rStyle w:val="Strong"/>
              </w:rPr>
              <w:t>[MAO-WM-01, MA2-RN-01, MA3-RN-01]</w:t>
            </w:r>
          </w:p>
        </w:tc>
        <w:tc>
          <w:tcPr>
            <w:tcW w:w="2500" w:type="pct"/>
          </w:tcPr>
          <w:p w14:paraId="5DCC1726" w14:textId="77777777" w:rsidR="00777DEF" w:rsidRDefault="00777DEF" w:rsidP="0022303B">
            <w:r>
              <w:t xml:space="preserve">Links to </w:t>
            </w:r>
            <w:hyperlink r:id="rId30" w:history="1">
              <w:r w:rsidRPr="009F54DE">
                <w:rPr>
                  <w:rStyle w:val="Hyperlink"/>
                </w:rPr>
                <w:t>National Numeracy Learning Progressions</w:t>
              </w:r>
            </w:hyperlink>
            <w:r>
              <w:t xml:space="preserve"> (NNLP):</w:t>
            </w:r>
          </w:p>
          <w:p w14:paraId="79A0EE22" w14:textId="1A671C5D" w:rsidR="00777DEF" w:rsidRDefault="00777DEF" w:rsidP="0022303B">
            <w:pPr>
              <w:pStyle w:val="ListBullet"/>
            </w:pPr>
            <w:r>
              <w:t>Stage 2 – NPV6, NPV7</w:t>
            </w:r>
          </w:p>
          <w:p w14:paraId="0A56B8D8" w14:textId="7CD6039E" w:rsidR="00777DEF" w:rsidRDefault="00360B58" w:rsidP="00C65580">
            <w:pPr>
              <w:pStyle w:val="ListBullet"/>
            </w:pPr>
            <w:r>
              <w:t>Stage 3 – NPV6, NPV7</w:t>
            </w:r>
            <w:r w:rsidR="00884DE1">
              <w:t>.</w:t>
            </w:r>
          </w:p>
        </w:tc>
      </w:tr>
    </w:tbl>
    <w:p w14:paraId="41B84813" w14:textId="2A817924" w:rsidR="006A0632" w:rsidRPr="00435B5B" w:rsidRDefault="006A0632" w:rsidP="00435B5B">
      <w:pPr>
        <w:pStyle w:val="Heading3"/>
      </w:pPr>
      <w:bookmarkStart w:id="34" w:name="_Toc144741002"/>
      <w:r w:rsidRPr="00435B5B">
        <w:t xml:space="preserve">Core lesson: Exploring the size of numbers – </w:t>
      </w:r>
      <w:r w:rsidR="000C55CA" w:rsidRPr="00435B5B">
        <w:t>50</w:t>
      </w:r>
      <w:r w:rsidRPr="00435B5B">
        <w:t xml:space="preserve"> </w:t>
      </w:r>
      <w:proofErr w:type="gramStart"/>
      <w:r w:rsidRPr="00435B5B">
        <w:t>minutes</w:t>
      </w:r>
      <w:bookmarkEnd w:id="34"/>
      <w:proofErr w:type="gramEnd"/>
    </w:p>
    <w:p w14:paraId="6F301AFF" w14:textId="3A2323BC" w:rsidR="006A0632" w:rsidRDefault="006A0632" w:rsidP="00435B5B">
      <w:r w:rsidRPr="00C5416A">
        <w:t xml:space="preserve">The </w:t>
      </w:r>
      <w:r w:rsidRPr="00435B5B">
        <w:t>table</w:t>
      </w:r>
      <w:r w:rsidRPr="00C5416A">
        <w:t xml:space="preserve"> below contains suggested </w:t>
      </w:r>
      <w:r w:rsidR="00435B5B">
        <w:t xml:space="preserve">a </w:t>
      </w:r>
      <w:r w:rsidRPr="00C5416A">
        <w:t>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A0632" w14:paraId="19896BD3" w14:textId="77777777" w:rsidTr="00435B5B">
        <w:trPr>
          <w:cnfStyle w:val="100000000000" w:firstRow="1" w:lastRow="0" w:firstColumn="0" w:lastColumn="0" w:oddVBand="0" w:evenVBand="0" w:oddHBand="0" w:evenHBand="0" w:firstRowFirstColumn="0" w:firstRowLastColumn="0" w:lastRowFirstColumn="0" w:lastRowLastColumn="0"/>
        </w:trPr>
        <w:tc>
          <w:tcPr>
            <w:tcW w:w="2500" w:type="pct"/>
          </w:tcPr>
          <w:p w14:paraId="23889369" w14:textId="711EA754" w:rsidR="006A0632" w:rsidRDefault="006A0632" w:rsidP="00703321">
            <w:r w:rsidRPr="008C3A46">
              <w:t>Core concept learning intention</w:t>
            </w:r>
          </w:p>
        </w:tc>
        <w:tc>
          <w:tcPr>
            <w:tcW w:w="2500" w:type="pct"/>
          </w:tcPr>
          <w:p w14:paraId="498BF6D7" w14:textId="77777777" w:rsidR="006A0632" w:rsidRDefault="006A0632" w:rsidP="00703321">
            <w:r w:rsidRPr="008C3A46">
              <w:t>Core concept success criteria</w:t>
            </w:r>
          </w:p>
        </w:tc>
      </w:tr>
      <w:tr w:rsidR="006A0632" w14:paraId="469E4FCC" w14:textId="77777777" w:rsidTr="00435B5B">
        <w:trPr>
          <w:cnfStyle w:val="000000100000" w:firstRow="0" w:lastRow="0" w:firstColumn="0" w:lastColumn="0" w:oddVBand="0" w:evenVBand="0" w:oddHBand="1" w:evenHBand="0" w:firstRowFirstColumn="0" w:firstRowLastColumn="0" w:lastRowFirstColumn="0" w:lastRowLastColumn="0"/>
        </w:trPr>
        <w:tc>
          <w:tcPr>
            <w:tcW w:w="2500" w:type="pct"/>
          </w:tcPr>
          <w:p w14:paraId="47FA4FB3" w14:textId="77777777" w:rsidR="006A0632" w:rsidRPr="000732BC" w:rsidRDefault="006A0632" w:rsidP="00435B5B">
            <w:r w:rsidRPr="000732BC">
              <w:t xml:space="preserve">All </w:t>
            </w:r>
            <w:r w:rsidRPr="00435B5B">
              <w:t>students</w:t>
            </w:r>
            <w:r w:rsidRPr="000732BC">
              <w:t xml:space="preserve"> are learning to:</w:t>
            </w:r>
          </w:p>
          <w:p w14:paraId="682E2AB3" w14:textId="7E3AD3E1" w:rsidR="00FE7CDF" w:rsidRPr="000732BC" w:rsidRDefault="000F5345" w:rsidP="00435B5B">
            <w:pPr>
              <w:pStyle w:val="ListBullet"/>
            </w:pPr>
            <w:r>
              <w:t xml:space="preserve">read, </w:t>
            </w:r>
            <w:proofErr w:type="gramStart"/>
            <w:r>
              <w:t>represent</w:t>
            </w:r>
            <w:proofErr w:type="gramEnd"/>
            <w:r>
              <w:t xml:space="preserve"> and order numbers</w:t>
            </w:r>
            <w:r w:rsidR="00ED272E">
              <w:t>.</w:t>
            </w:r>
          </w:p>
        </w:tc>
        <w:tc>
          <w:tcPr>
            <w:tcW w:w="2500" w:type="pct"/>
          </w:tcPr>
          <w:p w14:paraId="39BE9BF6" w14:textId="7B7A96B6" w:rsidR="00F82070" w:rsidRDefault="00F82070" w:rsidP="00435B5B">
            <w:r>
              <w:t xml:space="preserve">All </w:t>
            </w:r>
            <w:r w:rsidRPr="00435B5B">
              <w:t>students</w:t>
            </w:r>
            <w:r>
              <w:t xml:space="preserve"> can:</w:t>
            </w:r>
          </w:p>
          <w:p w14:paraId="5124EF39" w14:textId="7E3B2EEE" w:rsidR="00F82070" w:rsidRDefault="002A4218" w:rsidP="008F6FF1">
            <w:pPr>
              <w:pStyle w:val="ListBullet"/>
            </w:pPr>
            <w:r>
              <w:t>u</w:t>
            </w:r>
            <w:r w:rsidR="00F82070">
              <w:t xml:space="preserve">nderstand the role of zero in large </w:t>
            </w:r>
            <w:proofErr w:type="gramStart"/>
            <w:r w:rsidR="00F82070">
              <w:t>numbers</w:t>
            </w:r>
            <w:proofErr w:type="gramEnd"/>
          </w:p>
          <w:p w14:paraId="3B549D6F" w14:textId="531EC6B5" w:rsidR="00330D5E" w:rsidRDefault="002A4218" w:rsidP="008F6FF1">
            <w:pPr>
              <w:pStyle w:val="ListBullet"/>
            </w:pPr>
            <w:r>
              <w:t>u</w:t>
            </w:r>
            <w:r w:rsidR="00330D5E">
              <w:t>nderstand place value groupings</w:t>
            </w:r>
            <w:r w:rsidR="008429D0">
              <w:t xml:space="preserve"> of ones, </w:t>
            </w:r>
            <w:proofErr w:type="gramStart"/>
            <w:r w:rsidR="008429D0">
              <w:t>tens</w:t>
            </w:r>
            <w:proofErr w:type="gramEnd"/>
            <w:r w:rsidR="008429D0">
              <w:t xml:space="preserve"> and hundreds</w:t>
            </w:r>
            <w:r w:rsidR="11FA8A64">
              <w:t>.</w:t>
            </w:r>
          </w:p>
          <w:p w14:paraId="4E28F2C3" w14:textId="40063F05" w:rsidR="00127AB1" w:rsidRDefault="00435B5B" w:rsidP="00127AB1">
            <w:r w:rsidRPr="00435B5B">
              <w:t>Students working towards Stage 2 outcomes</w:t>
            </w:r>
            <w:r w:rsidRPr="00435B5B" w:rsidDel="00435B5B">
              <w:t xml:space="preserve"> </w:t>
            </w:r>
            <w:r w:rsidR="00BB2F49">
              <w:t>can:</w:t>
            </w:r>
          </w:p>
          <w:p w14:paraId="02A853A5" w14:textId="6CF4520E" w:rsidR="008F6FF1" w:rsidRDefault="002A4218" w:rsidP="008F6FF1">
            <w:pPr>
              <w:pStyle w:val="ListBullet"/>
            </w:pPr>
            <w:r>
              <w:t>r</w:t>
            </w:r>
            <w:r w:rsidR="00FB21DC">
              <w:t>ead and r</w:t>
            </w:r>
            <w:r w:rsidR="00E03899">
              <w:t>epresent numbers up to 6-</w:t>
            </w:r>
            <w:proofErr w:type="gramStart"/>
            <w:r w:rsidR="00E03899">
              <w:t>digits</w:t>
            </w:r>
            <w:proofErr w:type="gramEnd"/>
          </w:p>
          <w:p w14:paraId="1B58AA50" w14:textId="6FE63A16" w:rsidR="008F6FF1" w:rsidRDefault="008429D0" w:rsidP="008F6FF1">
            <w:pPr>
              <w:pStyle w:val="ListBullet"/>
              <w:rPr>
                <w:rFonts w:cs="Times New Roman"/>
              </w:rPr>
            </w:pPr>
            <w:r>
              <w:lastRenderedPageBreak/>
              <w:t>d</w:t>
            </w:r>
            <w:r w:rsidR="008F6FF1">
              <w:t>escribe how making a number 10, 100 or 1000 times as large changes the place value of digits</w:t>
            </w:r>
            <w:r w:rsidR="6941063A">
              <w:t>.</w:t>
            </w:r>
          </w:p>
          <w:p w14:paraId="128DBD5B" w14:textId="4AAC863F" w:rsidR="00BB2F49" w:rsidRPr="000732BC" w:rsidRDefault="00435B5B" w:rsidP="00435B5B">
            <w:r w:rsidRPr="00435B5B">
              <w:t>Students working towards Stage 3 outcomes</w:t>
            </w:r>
            <w:r w:rsidR="00BB2F49">
              <w:t xml:space="preserve"> can:</w:t>
            </w:r>
          </w:p>
          <w:p w14:paraId="7F60FB86" w14:textId="6C0F2F87" w:rsidR="006A0632" w:rsidRPr="000732BC" w:rsidRDefault="002A4218" w:rsidP="008F6FF1">
            <w:pPr>
              <w:pStyle w:val="ListBullet"/>
            </w:pPr>
            <w:r>
              <w:t>r</w:t>
            </w:r>
            <w:r w:rsidR="00FB21DC">
              <w:t>ead and r</w:t>
            </w:r>
            <w:r w:rsidR="00E03899">
              <w:t xml:space="preserve">epresent numbers </w:t>
            </w:r>
            <w:r w:rsidR="00F96AC2">
              <w:t xml:space="preserve">in the </w:t>
            </w:r>
            <w:r w:rsidR="00FB21DC">
              <w:t>billions</w:t>
            </w:r>
            <w:r w:rsidR="6941063A">
              <w:t>.</w:t>
            </w:r>
          </w:p>
        </w:tc>
      </w:tr>
    </w:tbl>
    <w:p w14:paraId="221EC856" w14:textId="62CC92C6" w:rsidR="006A0632" w:rsidRDefault="00287BB2" w:rsidP="00435B5B">
      <w:pPr>
        <w:pStyle w:val="ListNumber"/>
      </w:pPr>
      <w:r>
        <w:lastRenderedPageBreak/>
        <w:t xml:space="preserve">Ask </w:t>
      </w:r>
      <w:r w:rsidR="006A0632">
        <w:t>students if they can think</w:t>
      </w:r>
      <w:r>
        <w:t xml:space="preserve"> other</w:t>
      </w:r>
      <w:r w:rsidR="006A0632">
        <w:t xml:space="preserve"> real-life examples of very big numbers</w:t>
      </w:r>
      <w:r w:rsidR="00C02456">
        <w:t xml:space="preserve"> like the country and town populations explored in the previous lesson.</w:t>
      </w:r>
    </w:p>
    <w:p w14:paraId="7F50BF0F" w14:textId="0F92DE98" w:rsidR="006A0632" w:rsidRDefault="006A0632" w:rsidP="00435B5B">
      <w:pPr>
        <w:pStyle w:val="ListNumber"/>
      </w:pPr>
      <w:r>
        <w:t xml:space="preserve">Display and discuss </w:t>
      </w:r>
      <w:hyperlink w:anchor="_Resource_4:_Number" w:history="1">
        <w:r w:rsidR="007129BD" w:rsidRPr="007129BD">
          <w:rPr>
            <w:rStyle w:val="Hyperlink"/>
          </w:rPr>
          <w:t xml:space="preserve">Resource 5: Big </w:t>
        </w:r>
        <w:proofErr w:type="gramStart"/>
        <w:r w:rsidR="007129BD" w:rsidRPr="007129BD">
          <w:rPr>
            <w:rStyle w:val="Hyperlink"/>
          </w:rPr>
          <w:t>numbers</w:t>
        </w:r>
        <w:proofErr w:type="gramEnd"/>
        <w:r w:rsidR="007129BD" w:rsidRPr="007129BD">
          <w:rPr>
            <w:rStyle w:val="Hyperlink"/>
          </w:rPr>
          <w:t xml:space="preserve"> questions</w:t>
        </w:r>
      </w:hyperlink>
      <w:r w:rsidR="007129BD">
        <w:t xml:space="preserve"> </w:t>
      </w:r>
      <w:r>
        <w:t xml:space="preserve">then </w:t>
      </w:r>
      <w:hyperlink w:anchor="_Resource_7:_Big" w:history="1">
        <w:r w:rsidR="007129BD" w:rsidRPr="007129BD">
          <w:rPr>
            <w:rStyle w:val="Hyperlink"/>
          </w:rPr>
          <w:t>Resource 6: Big numbers answers</w:t>
        </w:r>
      </w:hyperlink>
      <w:r w:rsidR="003F31EF">
        <w:rPr>
          <w:rStyle w:val="Hyperlink"/>
        </w:rPr>
        <w:t>.</w:t>
      </w:r>
    </w:p>
    <w:p w14:paraId="57BE9E9B" w14:textId="57A6FA26" w:rsidR="006A0632" w:rsidRDefault="006A0632" w:rsidP="00435B5B">
      <w:pPr>
        <w:pStyle w:val="ListNumber"/>
      </w:pPr>
      <w:r>
        <w:t>Review how the base</w:t>
      </w:r>
      <w:r w:rsidR="0053007C">
        <w:t>-</w:t>
      </w:r>
      <w:r w:rsidR="58577596">
        <w:t>10</w:t>
      </w:r>
      <w:r>
        <w:t xml:space="preserve"> number system is organised. For example:</w:t>
      </w:r>
    </w:p>
    <w:p w14:paraId="33532B53" w14:textId="77777777" w:rsidR="00EE0873" w:rsidRPr="00EE0873" w:rsidRDefault="00EE0873" w:rsidP="00435B5B">
      <w:pPr>
        <w:pStyle w:val="ListBullet"/>
        <w:ind w:left="1134"/>
      </w:pPr>
      <w:r w:rsidRPr="00EE0873">
        <w:t xml:space="preserve">10 ones always make 10 – 10 ones make </w:t>
      </w:r>
      <w:proofErr w:type="gramStart"/>
      <w:r w:rsidRPr="00EE0873">
        <w:t>10</w:t>
      </w:r>
      <w:proofErr w:type="gramEnd"/>
    </w:p>
    <w:p w14:paraId="18B1D045" w14:textId="7C3B0EE0" w:rsidR="00EE0873" w:rsidRPr="00EE0873" w:rsidRDefault="00EE0873" w:rsidP="00435B5B">
      <w:pPr>
        <w:pStyle w:val="ListBullet"/>
        <w:ind w:left="1134"/>
      </w:pPr>
      <w:r w:rsidRPr="00EE0873">
        <w:t xml:space="preserve">10 tens always make </w:t>
      </w:r>
      <w:r w:rsidR="08127536">
        <w:t>one</w:t>
      </w:r>
      <w:r w:rsidRPr="00EE0873">
        <w:t xml:space="preserve"> hundred – 10 tens make </w:t>
      </w:r>
      <w:proofErr w:type="gramStart"/>
      <w:r w:rsidRPr="00EE0873">
        <w:t>100</w:t>
      </w:r>
      <w:proofErr w:type="gramEnd"/>
    </w:p>
    <w:p w14:paraId="788F949F" w14:textId="00B6941A" w:rsidR="00EE0873" w:rsidRPr="00EE0873" w:rsidRDefault="00EE0873" w:rsidP="00435B5B">
      <w:pPr>
        <w:pStyle w:val="ListBullet"/>
        <w:ind w:left="1134"/>
      </w:pPr>
      <w:r w:rsidRPr="00EE0873">
        <w:t xml:space="preserve">10 hundreds always make </w:t>
      </w:r>
      <w:r w:rsidR="05505E6B">
        <w:t>one</w:t>
      </w:r>
      <w:r w:rsidRPr="00EE0873">
        <w:t xml:space="preserve"> thousand – 10 hundreds make </w:t>
      </w:r>
      <w:proofErr w:type="gramStart"/>
      <w:r w:rsidRPr="00EE0873">
        <w:t>1000</w:t>
      </w:r>
      <w:proofErr w:type="gramEnd"/>
    </w:p>
    <w:p w14:paraId="37458263" w14:textId="775C6310" w:rsidR="00EE0873" w:rsidRPr="00EE0873" w:rsidRDefault="00EE0873" w:rsidP="00435B5B">
      <w:pPr>
        <w:pStyle w:val="ListBullet"/>
        <w:ind w:left="1134"/>
      </w:pPr>
      <w:r w:rsidRPr="00EE0873">
        <w:t xml:space="preserve">1000 thousands always make </w:t>
      </w:r>
      <w:r w:rsidR="1D358859">
        <w:t>one</w:t>
      </w:r>
      <w:r w:rsidRPr="00EE0873">
        <w:t xml:space="preserve"> million – 1000 thousands make </w:t>
      </w:r>
      <w:proofErr w:type="gramStart"/>
      <w:r w:rsidRPr="00EE0873">
        <w:t>1 000 000</w:t>
      </w:r>
      <w:proofErr w:type="gramEnd"/>
    </w:p>
    <w:p w14:paraId="00A7D5BA" w14:textId="2E5150CE" w:rsidR="00EE0873" w:rsidRDefault="00EE0873" w:rsidP="00435B5B">
      <w:pPr>
        <w:pStyle w:val="ListBullet"/>
        <w:ind w:left="1134"/>
      </w:pPr>
      <w:r w:rsidRPr="00EE0873">
        <w:t xml:space="preserve">1000 </w:t>
      </w:r>
      <w:proofErr w:type="spellStart"/>
      <w:r w:rsidRPr="00EE0873">
        <w:t>millions</w:t>
      </w:r>
      <w:proofErr w:type="spellEnd"/>
      <w:r w:rsidRPr="00EE0873">
        <w:t xml:space="preserve"> always make </w:t>
      </w:r>
      <w:r w:rsidR="598B99B5">
        <w:t>one</w:t>
      </w:r>
      <w:r w:rsidRPr="00EE0873">
        <w:t xml:space="preserve"> billion – 1000 </w:t>
      </w:r>
      <w:proofErr w:type="spellStart"/>
      <w:r w:rsidRPr="00EE0873">
        <w:t>millions</w:t>
      </w:r>
      <w:proofErr w:type="spellEnd"/>
      <w:r w:rsidRPr="00EE0873">
        <w:t xml:space="preserve"> make 1 000 000 000.</w:t>
      </w:r>
    </w:p>
    <w:p w14:paraId="2EEE8A4D" w14:textId="02D3615F" w:rsidR="007D3C41" w:rsidRPr="007D3C41" w:rsidRDefault="007D3C41" w:rsidP="00435B5B">
      <w:pPr>
        <w:pStyle w:val="FeatureBox"/>
      </w:pPr>
      <w:r w:rsidRPr="00435B5B">
        <w:rPr>
          <w:rStyle w:val="Strong"/>
        </w:rPr>
        <w:t>Multi-age</w:t>
      </w:r>
      <w:r w:rsidRPr="007D3C41">
        <w:rPr>
          <w:b/>
          <w:bCs/>
        </w:rPr>
        <w:t xml:space="preserve">: </w:t>
      </w:r>
      <w:r w:rsidRPr="00435B5B">
        <w:t>Stage</w:t>
      </w:r>
      <w:r>
        <w:t xml:space="preserve"> 2 students </w:t>
      </w:r>
      <w:r w:rsidR="000C6917">
        <w:t xml:space="preserve">represent numbers to at least </w:t>
      </w:r>
      <w:r w:rsidR="00C52B77">
        <w:t>tens of thousands.</w:t>
      </w:r>
    </w:p>
    <w:p w14:paraId="08615520" w14:textId="2FA50808" w:rsidR="006A0632" w:rsidRDefault="006A0632" w:rsidP="00561655">
      <w:pPr>
        <w:pStyle w:val="ListNumber"/>
      </w:pPr>
      <w:r>
        <w:t xml:space="preserve">Provide </w:t>
      </w:r>
      <w:hyperlink w:anchor="_Resource_7:_Place_1" w:history="1">
        <w:r w:rsidR="0042547E" w:rsidRPr="0042547E">
          <w:rPr>
            <w:rStyle w:val="Hyperlink"/>
          </w:rPr>
          <w:t>Resource 7: Place value structure</w:t>
        </w:r>
      </w:hyperlink>
      <w:r w:rsidR="004C21C0" w:rsidRPr="004C21C0">
        <w:t xml:space="preserve"> </w:t>
      </w:r>
      <w:r w:rsidR="004C21C0">
        <w:t>as reference for students</w:t>
      </w:r>
      <w:r>
        <w:t>. Ask if they can see any patterns</w:t>
      </w:r>
      <w:r w:rsidR="5616F272">
        <w:t>, for example,</w:t>
      </w:r>
      <w:r>
        <w:t xml:space="preserve"> each place value position is 10 times larger than the previous position.</w:t>
      </w:r>
    </w:p>
    <w:p w14:paraId="190B546A" w14:textId="499BC892" w:rsidR="006A0632" w:rsidRPr="00513273" w:rsidRDefault="006A0632" w:rsidP="00435B5B">
      <w:pPr>
        <w:pStyle w:val="ListNumber"/>
        <w:rPr>
          <w:rFonts w:eastAsia="Calibri"/>
        </w:rPr>
      </w:pPr>
      <w:r w:rsidRPr="00513273">
        <w:rPr>
          <w:rFonts w:eastAsia="Calibri"/>
        </w:rPr>
        <w:lastRenderedPageBreak/>
        <w:t xml:space="preserve">Ask students which 2 digits are used in all the numbers – one and zero. Ask why zero is so important. Students use mini whiteboards to write </w:t>
      </w:r>
      <w:r w:rsidR="2E274042" w:rsidRPr="2610BB7C">
        <w:rPr>
          <w:rFonts w:eastAsia="Calibri"/>
        </w:rPr>
        <w:t>100</w:t>
      </w:r>
      <w:r w:rsidRPr="00513273">
        <w:rPr>
          <w:rFonts w:eastAsia="Calibri"/>
        </w:rPr>
        <w:t xml:space="preserve"> as a numeral, then rub out a zero and tell you what they have now. Discuss how different the numbers </w:t>
      </w:r>
      <w:r w:rsidR="415D7B5B" w:rsidRPr="2610BB7C">
        <w:rPr>
          <w:rFonts w:eastAsia="Calibri"/>
        </w:rPr>
        <w:t>100</w:t>
      </w:r>
      <w:r w:rsidRPr="00513273">
        <w:rPr>
          <w:rFonts w:eastAsia="Calibri"/>
        </w:rPr>
        <w:t xml:space="preserve"> and 10 are. Ask students to think about things they would rather have 10 of than </w:t>
      </w:r>
      <w:r w:rsidR="428C78DA" w:rsidRPr="2610BB7C">
        <w:rPr>
          <w:rFonts w:eastAsia="Calibri"/>
        </w:rPr>
        <w:t>100</w:t>
      </w:r>
      <w:r w:rsidRPr="00513273">
        <w:rPr>
          <w:rFonts w:eastAsia="Calibri"/>
        </w:rPr>
        <w:t xml:space="preserve"> and things they would rather have </w:t>
      </w:r>
      <w:r w:rsidR="617C9923" w:rsidRPr="2610BB7C">
        <w:rPr>
          <w:rFonts w:eastAsia="Calibri"/>
        </w:rPr>
        <w:t>100</w:t>
      </w:r>
      <w:r w:rsidRPr="00513273">
        <w:rPr>
          <w:rFonts w:eastAsia="Calibri"/>
        </w:rPr>
        <w:t xml:space="preserve"> of than 10. For example, homework assignments or chocolates.</w:t>
      </w:r>
    </w:p>
    <w:p w14:paraId="2867E066" w14:textId="38DCBD38" w:rsidR="004474CB" w:rsidRDefault="004474CB" w:rsidP="00561655">
      <w:pPr>
        <w:pStyle w:val="FeatureBox"/>
      </w:pPr>
      <w:r w:rsidRPr="00561655">
        <w:rPr>
          <w:rStyle w:val="Strong"/>
        </w:rPr>
        <w:t>Multi-age</w:t>
      </w:r>
      <w:r w:rsidRPr="00E678BA">
        <w:t>:</w:t>
      </w:r>
      <w:r w:rsidR="00DA436C">
        <w:t xml:space="preserve"> </w:t>
      </w:r>
      <w:r w:rsidR="00561655">
        <w:t>i</w:t>
      </w:r>
      <w:r w:rsidR="00DA436C">
        <w:t>n pairs or small stage-based groups, students use mini whiteboards to write numbers using</w:t>
      </w:r>
      <w:r w:rsidR="00D41F8B">
        <w:t xml:space="preserve"> one and a variety of zeros to make larger numbers. Stage 2 students can rewrite numbers up to </w:t>
      </w:r>
      <w:r w:rsidR="002B6F90">
        <w:t>6</w:t>
      </w:r>
      <w:r w:rsidR="00D41F8B">
        <w:t>-digits. For example, 10, 100, 1000</w:t>
      </w:r>
      <w:r w:rsidR="00D8663C">
        <w:t>, 10 000, 100 000</w:t>
      </w:r>
      <w:r w:rsidR="00EB2F93">
        <w:t>. Stage 3 students can rewrite numbers up to millions. For example, 10, 100, 1000, 10 000, 100 000, 1 000 000.</w:t>
      </w:r>
    </w:p>
    <w:p w14:paraId="7F086741" w14:textId="552A723D" w:rsidR="004A093C" w:rsidRDefault="004A093C" w:rsidP="00435B5B">
      <w:pPr>
        <w:pStyle w:val="ListNumber"/>
        <w:rPr>
          <w:rFonts w:eastAsia="Calibri"/>
        </w:rPr>
      </w:pPr>
      <w:r>
        <w:rPr>
          <w:rFonts w:eastAsia="Calibri"/>
        </w:rPr>
        <w:t xml:space="preserve">As a class, </w:t>
      </w:r>
      <w:r w:rsidRPr="00513273">
        <w:rPr>
          <w:rFonts w:eastAsia="Calibri"/>
        </w:rPr>
        <w:t xml:space="preserve">discuss the place value of the numbers they have written and what </w:t>
      </w:r>
      <w:proofErr w:type="gramStart"/>
      <w:r w:rsidRPr="00513273">
        <w:rPr>
          <w:rFonts w:eastAsia="Calibri"/>
        </w:rPr>
        <w:t>would</w:t>
      </w:r>
      <w:proofErr w:type="gramEnd"/>
      <w:r w:rsidRPr="00513273">
        <w:rPr>
          <w:rFonts w:eastAsia="Calibri"/>
        </w:rPr>
        <w:t xml:space="preserve"> happen to their numbers if they remove a zero and then another zero. Emphasise</w:t>
      </w:r>
      <w:r w:rsidR="002F66BE">
        <w:rPr>
          <w:rFonts w:eastAsia="Calibri"/>
        </w:rPr>
        <w:t xml:space="preserve"> </w:t>
      </w:r>
      <w:r w:rsidR="002B6F90">
        <w:rPr>
          <w:rFonts w:eastAsia="Calibri"/>
        </w:rPr>
        <w:t xml:space="preserve">the </w:t>
      </w:r>
      <w:r w:rsidR="002B6F90" w:rsidRPr="00513273">
        <w:rPr>
          <w:rFonts w:eastAsia="Calibri"/>
        </w:rPr>
        <w:t>multiplicative</w:t>
      </w:r>
      <w:r w:rsidRPr="00513273">
        <w:rPr>
          <w:rFonts w:eastAsia="Calibri"/>
        </w:rPr>
        <w:t xml:space="preserve"> relationships between the numbers.</w:t>
      </w:r>
    </w:p>
    <w:p w14:paraId="6AF1BE51" w14:textId="77777777" w:rsidR="00F3672A" w:rsidRDefault="00F3672A" w:rsidP="00C210AC">
      <w:pPr>
        <w:pStyle w:val="ListNumber"/>
        <w:numPr>
          <w:ilvl w:val="0"/>
          <w:numId w:val="1"/>
        </w:numPr>
      </w:pPr>
      <w:r w:rsidRPr="005E6DC9">
        <w:t>Explain</w:t>
      </w:r>
      <w:r w:rsidRPr="0703F39F">
        <w:t xml:space="preserve"> that students are going to work in small groups to investigate how many days they have been alive. Some groups will be able to do this with no further instruction, but other groups may need to consider these questions:</w:t>
      </w:r>
    </w:p>
    <w:p w14:paraId="571F268E" w14:textId="77777777" w:rsidR="00F3672A" w:rsidRDefault="00F3672A" w:rsidP="00561655">
      <w:pPr>
        <w:pStyle w:val="ListBullet"/>
        <w:ind w:left="1134"/>
      </w:pPr>
      <w:r>
        <w:t>How many years old are you now? How many days are there in each of those years?</w:t>
      </w:r>
    </w:p>
    <w:p w14:paraId="6116FC9C" w14:textId="77777777" w:rsidR="00F3672A" w:rsidRPr="005E6DC9" w:rsidRDefault="00F3672A" w:rsidP="00561655">
      <w:pPr>
        <w:pStyle w:val="ListBullet"/>
        <w:ind w:left="1134"/>
      </w:pPr>
      <w:r w:rsidRPr="005E6DC9">
        <w:t>How many days is that? Do you need to think about leap years?</w:t>
      </w:r>
    </w:p>
    <w:p w14:paraId="49E5E382" w14:textId="77777777" w:rsidR="00F3672A" w:rsidRDefault="00F3672A" w:rsidP="00561655">
      <w:pPr>
        <w:pStyle w:val="ListBullet"/>
        <w:ind w:left="1134"/>
        <w:rPr>
          <w:rFonts w:eastAsia="Calibri"/>
        </w:rPr>
      </w:pPr>
      <w:r w:rsidRPr="005E6DC9">
        <w:t>How long</w:t>
      </w:r>
      <w:r w:rsidRPr="0703F39F">
        <w:rPr>
          <w:rFonts w:eastAsia="Calibri"/>
        </w:rPr>
        <w:t xml:space="preserve"> has it been since your last birthday? Add on these days.</w:t>
      </w:r>
    </w:p>
    <w:p w14:paraId="1355CF37" w14:textId="77777777" w:rsidR="00F3672A" w:rsidRDefault="00F3672A" w:rsidP="00C210AC">
      <w:pPr>
        <w:pStyle w:val="ListNumber"/>
        <w:numPr>
          <w:ilvl w:val="0"/>
          <w:numId w:val="1"/>
        </w:numPr>
        <w:rPr>
          <w:rFonts w:eastAsia="Calibri"/>
        </w:rPr>
      </w:pPr>
      <w:r>
        <w:t xml:space="preserve">Students discuss what strategies they used to work out their own total. Students add them together to get a group total. Calculators can be used to support calculations. </w:t>
      </w:r>
      <w:r w:rsidRPr="0703F39F">
        <w:rPr>
          <w:rFonts w:eastAsia="Calibri"/>
        </w:rPr>
        <w:t>Each group then works out a total for their group.</w:t>
      </w:r>
    </w:p>
    <w:p w14:paraId="5DFB346A" w14:textId="77777777" w:rsidR="00F3672A" w:rsidRDefault="00F3672A" w:rsidP="00C210AC">
      <w:pPr>
        <w:pStyle w:val="ListNumber"/>
        <w:numPr>
          <w:ilvl w:val="0"/>
          <w:numId w:val="1"/>
        </w:numPr>
        <w:rPr>
          <w:rFonts w:eastAsia="Calibri"/>
        </w:rPr>
      </w:pPr>
      <w:r w:rsidRPr="0703F39F">
        <w:rPr>
          <w:rFonts w:eastAsia="Calibri"/>
        </w:rPr>
        <w:t>Once groups have worked out their total days alive, come together as a class and order the group totals in ascending order. Display an online calculator to add the group totals. Have students indicate when the total goes past 10 000 and 100 000. An average Stage 3 class will have a total of more than 100 000.</w:t>
      </w:r>
    </w:p>
    <w:p w14:paraId="35E66F59" w14:textId="211432E5" w:rsidR="00F3672A" w:rsidRPr="00F3672A" w:rsidRDefault="00F3672A" w:rsidP="00561655">
      <w:pPr>
        <w:pStyle w:val="ListNumber"/>
      </w:pPr>
      <w:r w:rsidRPr="00D928F4">
        <w:lastRenderedPageBreak/>
        <w:t>Using</w:t>
      </w:r>
      <w:r w:rsidRPr="6DEBD26B">
        <w:t xml:space="preserve"> the class total, discuss and work out how many classes of their size students would need to reach a total of </w:t>
      </w:r>
      <w:r w:rsidR="40D6D14C">
        <w:t>one</w:t>
      </w:r>
      <w:r w:rsidRPr="6DEBD26B">
        <w:t xml:space="preserve"> million days alive. Draw attention to the multiplicative relationship between 10 000, 100 000 and 1 000 000</w:t>
      </w:r>
      <w:r w:rsidR="00330B71">
        <w:t>.</w:t>
      </w:r>
    </w:p>
    <w:p w14:paraId="31F4F1FC" w14:textId="32C0E30A" w:rsidR="008F4139" w:rsidRPr="00561655" w:rsidRDefault="008F4139" w:rsidP="00561655">
      <w:pPr>
        <w:pStyle w:val="Heading3"/>
      </w:pPr>
      <w:bookmarkStart w:id="35" w:name="_Toc144741003"/>
      <w:r w:rsidRPr="00561655">
        <w:t xml:space="preserve">Discuss and connect the mathematics – </w:t>
      </w:r>
      <w:r w:rsidR="00C4272E" w:rsidRPr="00561655">
        <w:t>1</w:t>
      </w:r>
      <w:r w:rsidR="000C55CA" w:rsidRPr="00561655">
        <w:t>0</w:t>
      </w:r>
      <w:r w:rsidRPr="00561655">
        <w:t xml:space="preserve"> </w:t>
      </w:r>
      <w:proofErr w:type="gramStart"/>
      <w:r w:rsidRPr="00561655">
        <w:t>minutes</w:t>
      </w:r>
      <w:bookmarkEnd w:id="35"/>
      <w:proofErr w:type="gramEnd"/>
    </w:p>
    <w:p w14:paraId="78C889AF" w14:textId="4A6547D4" w:rsidR="004127C5" w:rsidRDefault="004127C5" w:rsidP="00561655">
      <w:pPr>
        <w:pStyle w:val="ListNumber"/>
      </w:pPr>
      <w:r>
        <w:t xml:space="preserve">Review reading, </w:t>
      </w:r>
      <w:proofErr w:type="gramStart"/>
      <w:r>
        <w:t>writing</w:t>
      </w:r>
      <w:proofErr w:type="gramEnd"/>
      <w:r>
        <w:t xml:space="preserve"> and naming large numbers using place value groupings.</w:t>
      </w:r>
    </w:p>
    <w:p w14:paraId="4056F2A3" w14:textId="77777777" w:rsidR="004127C5" w:rsidRDefault="004127C5" w:rsidP="00C210AC">
      <w:pPr>
        <w:pStyle w:val="ListNumber"/>
        <w:numPr>
          <w:ilvl w:val="0"/>
          <w:numId w:val="1"/>
        </w:numPr>
      </w:pPr>
      <w:r>
        <w:t>Discuss the strategies students used to determine their number of days alive. Ask what worked, what was unsuccessful and why.</w:t>
      </w:r>
    </w:p>
    <w:p w14:paraId="08EF44AE" w14:textId="77777777" w:rsidR="008F4139" w:rsidRDefault="008F4139" w:rsidP="00561655">
      <w:r>
        <w:t xml:space="preserve">This table </w:t>
      </w:r>
      <w:r w:rsidRPr="00561655">
        <w:t>details</w:t>
      </w:r>
      <w:r>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1500CD8D" w14:textId="77777777" w:rsidTr="00561655">
        <w:trPr>
          <w:cnfStyle w:val="100000000000" w:firstRow="1" w:lastRow="0" w:firstColumn="0" w:lastColumn="0" w:oddVBand="0" w:evenVBand="0" w:oddHBand="0" w:evenHBand="0" w:firstRowFirstColumn="0" w:firstRowLastColumn="0" w:lastRowFirstColumn="0" w:lastRowLastColumn="0"/>
        </w:trPr>
        <w:tc>
          <w:tcPr>
            <w:tcW w:w="2500" w:type="pct"/>
          </w:tcPr>
          <w:p w14:paraId="5E2A8134" w14:textId="77777777" w:rsidR="008F4139" w:rsidRDefault="008F4139" w:rsidP="00461182">
            <w:r w:rsidRPr="006025E4">
              <w:t>Assessment opportunities</w:t>
            </w:r>
          </w:p>
        </w:tc>
        <w:tc>
          <w:tcPr>
            <w:tcW w:w="2500" w:type="pct"/>
          </w:tcPr>
          <w:p w14:paraId="1FAB985C" w14:textId="77777777" w:rsidR="008F4139" w:rsidRDefault="008F4139" w:rsidP="00461182">
            <w:r w:rsidRPr="006025E4">
              <w:t>Links</w:t>
            </w:r>
          </w:p>
        </w:tc>
      </w:tr>
      <w:tr w:rsidR="008F4139" w14:paraId="59313231" w14:textId="77777777" w:rsidTr="00561655">
        <w:trPr>
          <w:cnfStyle w:val="000000100000" w:firstRow="0" w:lastRow="0" w:firstColumn="0" w:lastColumn="0" w:oddVBand="0" w:evenVBand="0" w:oddHBand="1" w:evenHBand="0" w:firstRowFirstColumn="0" w:firstRowLastColumn="0" w:lastRowFirstColumn="0" w:lastRowLastColumn="0"/>
        </w:trPr>
        <w:tc>
          <w:tcPr>
            <w:tcW w:w="2500" w:type="pct"/>
          </w:tcPr>
          <w:p w14:paraId="5ADA62AD" w14:textId="77777777" w:rsidR="008F4139" w:rsidRDefault="008F4139" w:rsidP="00461182">
            <w:r>
              <w:t>What to look for:</w:t>
            </w:r>
          </w:p>
          <w:p w14:paraId="56D6C7C0" w14:textId="0862D647" w:rsidR="005A247F" w:rsidRDefault="005A247F" w:rsidP="00B13F34">
            <w:pPr>
              <w:pStyle w:val="ListBullet"/>
            </w:pPr>
            <w:r>
              <w:t>Do students understand the role of zero in large numbers?</w:t>
            </w:r>
            <w:r w:rsidR="00B13F34">
              <w:t xml:space="preserve"> </w:t>
            </w:r>
            <w:r w:rsidR="00B13F34" w:rsidRPr="00561655">
              <w:rPr>
                <w:rStyle w:val="Strong"/>
              </w:rPr>
              <w:t>[MAO-WM-01, MA2-RN-01, MA3-RN-01]</w:t>
            </w:r>
          </w:p>
          <w:p w14:paraId="08B9EE57" w14:textId="106BA356" w:rsidR="005A247F" w:rsidRPr="00561655" w:rsidRDefault="005A247F" w:rsidP="00B13F34">
            <w:pPr>
              <w:pStyle w:val="ListBullet"/>
              <w:rPr>
                <w:rStyle w:val="Strong"/>
              </w:rPr>
            </w:pPr>
            <w:r>
              <w:t xml:space="preserve">Do students understand place value groupings of ones, </w:t>
            </w:r>
            <w:proofErr w:type="gramStart"/>
            <w:r>
              <w:t>tens</w:t>
            </w:r>
            <w:proofErr w:type="gramEnd"/>
            <w:r>
              <w:t xml:space="preserve"> and hundreds</w:t>
            </w:r>
            <w:r w:rsidR="00D8663C">
              <w:t>?</w:t>
            </w:r>
            <w:r w:rsidR="00B13F34">
              <w:t xml:space="preserve"> </w:t>
            </w:r>
            <w:r w:rsidR="00B13F34" w:rsidRPr="00561655">
              <w:rPr>
                <w:rStyle w:val="Strong"/>
              </w:rPr>
              <w:t>[MAO-WM-01, MA2-RN-01, MA3-RN-01]</w:t>
            </w:r>
          </w:p>
          <w:p w14:paraId="7568E6F6" w14:textId="1098F3B6" w:rsidR="005A247F" w:rsidRDefault="005A247F" w:rsidP="00B13F34">
            <w:pPr>
              <w:pStyle w:val="ListBullet"/>
            </w:pPr>
            <w:r>
              <w:t xml:space="preserve">Can Stage 2 students </w:t>
            </w:r>
            <w:r w:rsidR="002B6F90">
              <w:t>r</w:t>
            </w:r>
            <w:r>
              <w:t>ead and represent numbers up to 6-digits</w:t>
            </w:r>
            <w:r w:rsidR="00880135">
              <w:t>?</w:t>
            </w:r>
            <w:r w:rsidR="00B13F34">
              <w:t xml:space="preserve"> </w:t>
            </w:r>
            <w:r w:rsidR="00B13F34" w:rsidRPr="00561655">
              <w:rPr>
                <w:rStyle w:val="Strong"/>
              </w:rPr>
              <w:t>[MAO-WM-01, MA2-RN-01]</w:t>
            </w:r>
          </w:p>
          <w:p w14:paraId="547172B0" w14:textId="6A5AC671" w:rsidR="005A247F" w:rsidRPr="00561655" w:rsidRDefault="005A247F" w:rsidP="00B13F34">
            <w:pPr>
              <w:pStyle w:val="ListBullet"/>
              <w:rPr>
                <w:rStyle w:val="Strong"/>
              </w:rPr>
            </w:pPr>
            <w:r>
              <w:t>Can Stage 2 students describe how making a number 10, 100 or 1000 times as large changes the place value of digits</w:t>
            </w:r>
            <w:r w:rsidR="00880135">
              <w:t>?</w:t>
            </w:r>
            <w:r w:rsidR="00B13F34">
              <w:t xml:space="preserve"> </w:t>
            </w:r>
            <w:r w:rsidR="00B13F34" w:rsidRPr="00561655">
              <w:rPr>
                <w:rStyle w:val="Strong"/>
              </w:rPr>
              <w:t>[MAO-WM-01, MA2-RN-01]</w:t>
            </w:r>
          </w:p>
          <w:p w14:paraId="6B2986CD" w14:textId="6FBD57C9" w:rsidR="008F4139" w:rsidRDefault="005A247F" w:rsidP="00B13F34">
            <w:pPr>
              <w:pStyle w:val="ListBullet"/>
            </w:pPr>
            <w:r>
              <w:t xml:space="preserve">Can Stage 3 students </w:t>
            </w:r>
            <w:r w:rsidR="002B6F90">
              <w:t>r</w:t>
            </w:r>
            <w:r>
              <w:t xml:space="preserve">ead and represent numbers in the </w:t>
            </w:r>
            <w:r>
              <w:lastRenderedPageBreak/>
              <w:t>billions</w:t>
            </w:r>
            <w:r w:rsidR="00880135">
              <w:t>?</w:t>
            </w:r>
            <w:r w:rsidR="00B13F34">
              <w:t xml:space="preserve"> </w:t>
            </w:r>
            <w:r w:rsidR="00B13F34" w:rsidRPr="00561655">
              <w:rPr>
                <w:rStyle w:val="Strong"/>
              </w:rPr>
              <w:t>[MAO-WM-01, MA3-RN-01]</w:t>
            </w:r>
          </w:p>
        </w:tc>
        <w:tc>
          <w:tcPr>
            <w:tcW w:w="2500" w:type="pct"/>
          </w:tcPr>
          <w:p w14:paraId="332550DF" w14:textId="77777777" w:rsidR="008F4139" w:rsidRDefault="008F4139" w:rsidP="00461182">
            <w:r>
              <w:lastRenderedPageBreak/>
              <w:t xml:space="preserve">Links to </w:t>
            </w:r>
            <w:hyperlink r:id="rId31" w:history="1">
              <w:r w:rsidRPr="009F54DE">
                <w:rPr>
                  <w:rStyle w:val="Hyperlink"/>
                </w:rPr>
                <w:t>National Numeracy Learning Progressions</w:t>
              </w:r>
            </w:hyperlink>
            <w:r>
              <w:t xml:space="preserve"> (NNLP):</w:t>
            </w:r>
          </w:p>
          <w:p w14:paraId="399C5227" w14:textId="70C18F5F" w:rsidR="008F4139" w:rsidRDefault="008F4139" w:rsidP="00461182">
            <w:pPr>
              <w:pStyle w:val="ListBullet"/>
            </w:pPr>
            <w:r>
              <w:t xml:space="preserve">Stage 2 </w:t>
            </w:r>
            <w:r w:rsidR="00EF6401">
              <w:t xml:space="preserve">– </w:t>
            </w:r>
            <w:r w:rsidR="001D2D17">
              <w:t>NPV6, NPV7</w:t>
            </w:r>
          </w:p>
          <w:p w14:paraId="18BB0165" w14:textId="3955B0F8" w:rsidR="008F4139" w:rsidRDefault="008F4139" w:rsidP="00C65580">
            <w:pPr>
              <w:pStyle w:val="ListBullet"/>
            </w:pPr>
            <w:r>
              <w:t xml:space="preserve">Stage 3 </w:t>
            </w:r>
            <w:r w:rsidR="00EF6401">
              <w:t xml:space="preserve">– </w:t>
            </w:r>
            <w:r w:rsidR="00076767">
              <w:t>NPV6, NPV7</w:t>
            </w:r>
            <w:r w:rsidR="00884DE1">
              <w:t>.</w:t>
            </w:r>
          </w:p>
        </w:tc>
      </w:tr>
    </w:tbl>
    <w:p w14:paraId="40856F69" w14:textId="77777777" w:rsidR="00561655" w:rsidRDefault="00561655">
      <w:pPr>
        <w:spacing w:before="0" w:after="160" w:line="259" w:lineRule="auto"/>
      </w:pPr>
      <w:r>
        <w:br w:type="page"/>
      </w:r>
    </w:p>
    <w:p w14:paraId="28175B5C" w14:textId="77777777" w:rsidR="000C419E" w:rsidRPr="00561655" w:rsidRDefault="000C419E" w:rsidP="00561655">
      <w:pPr>
        <w:pStyle w:val="Heading2"/>
      </w:pPr>
      <w:bookmarkStart w:id="36" w:name="_Lesson_3"/>
      <w:bookmarkStart w:id="37" w:name="_Toc144741004"/>
      <w:bookmarkEnd w:id="36"/>
      <w:r w:rsidRPr="00561655">
        <w:lastRenderedPageBreak/>
        <w:t>Lesson 4</w:t>
      </w:r>
      <w:bookmarkEnd w:id="37"/>
    </w:p>
    <w:p w14:paraId="2318A261" w14:textId="56E85923" w:rsidR="000C419E" w:rsidRPr="00941BF0" w:rsidRDefault="000C419E" w:rsidP="00561655">
      <w:pPr>
        <w:pStyle w:val="FeatureBox3"/>
      </w:pPr>
      <w:r w:rsidRPr="00561655">
        <w:rPr>
          <w:rStyle w:val="Strong"/>
        </w:rPr>
        <w:t>Core concept</w:t>
      </w:r>
      <w:r>
        <w:t xml:space="preserve">: </w:t>
      </w:r>
      <w:r w:rsidR="00561655">
        <w:t>t</w:t>
      </w:r>
      <w:r>
        <w:t xml:space="preserve">he place value system can be extended, </w:t>
      </w:r>
      <w:proofErr w:type="gramStart"/>
      <w:r>
        <w:t>compared</w:t>
      </w:r>
      <w:proofErr w:type="gramEnd"/>
      <w:r>
        <w:t xml:space="preserve"> and analysed.</w:t>
      </w:r>
    </w:p>
    <w:p w14:paraId="031A216F" w14:textId="77777777" w:rsidR="000C419E" w:rsidRDefault="000C419E" w:rsidP="009A253B">
      <w:pPr>
        <w:pStyle w:val="Heading3"/>
      </w:pPr>
      <w:bookmarkStart w:id="38" w:name="_Toc144741005"/>
      <w:r>
        <w:t>Daily number sense: Teacher choice – 10 minutes</w:t>
      </w:r>
      <w:bookmarkEnd w:id="38"/>
    </w:p>
    <w:p w14:paraId="1C8149A9" w14:textId="77777777" w:rsidR="000C419E" w:rsidRDefault="000C419E" w:rsidP="00C210AC">
      <w:pPr>
        <w:pStyle w:val="ListNumber"/>
        <w:numPr>
          <w:ilvl w:val="0"/>
          <w:numId w:val="14"/>
        </w:numPr>
      </w:pPr>
      <w:r>
        <w:t>From a class need surfaced through formative assessment data, identify a short, focused activity that targets students’ knowledge, understanding and skills. Example activities may be drawn from the following resources:</w:t>
      </w:r>
    </w:p>
    <w:p w14:paraId="26F3A3ED" w14:textId="77777777" w:rsidR="000C419E" w:rsidRDefault="00411275" w:rsidP="000C419E">
      <w:pPr>
        <w:pStyle w:val="ListBullet"/>
        <w:ind w:left="1134"/>
      </w:pPr>
      <w:hyperlink r:id="rId32">
        <w:r w:rsidR="000C419E" w:rsidRPr="49F11375">
          <w:rPr>
            <w:rStyle w:val="Hyperlink"/>
          </w:rPr>
          <w:t>Mathematics K-6 resources</w:t>
        </w:r>
      </w:hyperlink>
    </w:p>
    <w:p w14:paraId="6BE4892C" w14:textId="77777777" w:rsidR="000C419E" w:rsidRPr="00EF6401" w:rsidRDefault="00411275" w:rsidP="000C419E">
      <w:pPr>
        <w:pStyle w:val="ListBullet"/>
        <w:ind w:left="1134"/>
      </w:pPr>
      <w:hyperlink r:id="rId33">
        <w:r w:rsidR="000C419E" w:rsidRPr="49F11375">
          <w:rPr>
            <w:rStyle w:val="Hyperlink"/>
          </w:rPr>
          <w:t>Universal Resources Hub</w:t>
        </w:r>
      </w:hyperlink>
      <w:r w:rsidR="000C419E">
        <w:t>.</w:t>
      </w:r>
    </w:p>
    <w:p w14:paraId="396F412A" w14:textId="60B20FE7" w:rsidR="000C419E" w:rsidRDefault="000C419E" w:rsidP="009A253B">
      <w:pPr>
        <w:pStyle w:val="Heading3"/>
      </w:pPr>
      <w:bookmarkStart w:id="39" w:name="_Toc144741006"/>
      <w:r w:rsidRPr="00C5416A">
        <w:t xml:space="preserve">Core lesson </w:t>
      </w:r>
      <w:r>
        <w:t>1</w:t>
      </w:r>
      <w:r w:rsidRPr="00C5416A">
        <w:t>:</w:t>
      </w:r>
      <w:r>
        <w:t xml:space="preserve"> Exploring </w:t>
      </w:r>
      <w:r w:rsidR="009A253B">
        <w:t>decimals</w:t>
      </w:r>
      <w:r w:rsidR="009A253B" w:rsidRPr="00C5416A">
        <w:t xml:space="preserve"> </w:t>
      </w:r>
      <w:r w:rsidRPr="00C5416A">
        <w:t xml:space="preserve">– </w:t>
      </w:r>
      <w:r>
        <w:t>30</w:t>
      </w:r>
      <w:r w:rsidRPr="00C5416A">
        <w:t xml:space="preserve"> </w:t>
      </w:r>
      <w:proofErr w:type="gramStart"/>
      <w:r w:rsidRPr="00C5416A">
        <w:t>minutes</w:t>
      </w:r>
      <w:bookmarkEnd w:id="39"/>
      <w:proofErr w:type="gramEnd"/>
    </w:p>
    <w:p w14:paraId="7C23BC8C" w14:textId="4411D00A" w:rsidR="000C419E" w:rsidRDefault="000C419E" w:rsidP="009A253B">
      <w:r w:rsidRPr="00C5416A">
        <w:t>The table below contains suggested</w:t>
      </w:r>
      <w:r w:rsidR="009A253B">
        <w:t xml:space="preserve"> a</w:t>
      </w:r>
      <w:r w:rsidRPr="00C5416A">
        <w:t xml:space="preserve">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0C419E" w14:paraId="650F5F16" w14:textId="77777777" w:rsidTr="009A253B">
        <w:trPr>
          <w:cnfStyle w:val="100000000000" w:firstRow="1" w:lastRow="0" w:firstColumn="0" w:lastColumn="0" w:oddVBand="0" w:evenVBand="0" w:oddHBand="0" w:evenHBand="0" w:firstRowFirstColumn="0" w:firstRowLastColumn="0" w:lastRowFirstColumn="0" w:lastRowLastColumn="0"/>
        </w:trPr>
        <w:tc>
          <w:tcPr>
            <w:tcW w:w="2500" w:type="pct"/>
          </w:tcPr>
          <w:p w14:paraId="02055454" w14:textId="7A66F322" w:rsidR="000C419E" w:rsidRDefault="000C419E" w:rsidP="00494141">
            <w:r w:rsidRPr="008C3A46">
              <w:t>Core concept learning intention</w:t>
            </w:r>
          </w:p>
        </w:tc>
        <w:tc>
          <w:tcPr>
            <w:tcW w:w="2500" w:type="pct"/>
          </w:tcPr>
          <w:p w14:paraId="2180CB99" w14:textId="77777777" w:rsidR="000C419E" w:rsidRDefault="000C419E" w:rsidP="00494141">
            <w:r w:rsidRPr="008C3A46">
              <w:t>Core concept success criteria</w:t>
            </w:r>
          </w:p>
        </w:tc>
      </w:tr>
      <w:tr w:rsidR="000C419E" w14:paraId="5A519CC7" w14:textId="77777777" w:rsidTr="009A253B">
        <w:trPr>
          <w:cnfStyle w:val="000000100000" w:firstRow="0" w:lastRow="0" w:firstColumn="0" w:lastColumn="0" w:oddVBand="0" w:evenVBand="0" w:oddHBand="1" w:evenHBand="0" w:firstRowFirstColumn="0" w:firstRowLastColumn="0" w:lastRowFirstColumn="0" w:lastRowLastColumn="0"/>
        </w:trPr>
        <w:tc>
          <w:tcPr>
            <w:tcW w:w="2500" w:type="pct"/>
          </w:tcPr>
          <w:p w14:paraId="19BFA9CF" w14:textId="77777777" w:rsidR="000C419E" w:rsidRDefault="000C419E" w:rsidP="00494141">
            <w:r>
              <w:t>All students are learning to:</w:t>
            </w:r>
          </w:p>
          <w:p w14:paraId="4673BDB1" w14:textId="79F8FD95" w:rsidR="000C419E" w:rsidRDefault="000C419E" w:rsidP="009A253B">
            <w:pPr>
              <w:pStyle w:val="ListBullet"/>
            </w:pPr>
            <w:r>
              <w:t>extend the place value system from whole numbers to decimals</w:t>
            </w:r>
            <w:r w:rsidR="00AC643B">
              <w:t>.</w:t>
            </w:r>
          </w:p>
        </w:tc>
        <w:tc>
          <w:tcPr>
            <w:tcW w:w="2500" w:type="pct"/>
          </w:tcPr>
          <w:p w14:paraId="61410265" w14:textId="77777777" w:rsidR="000C419E" w:rsidRDefault="000C419E" w:rsidP="00494141">
            <w:r>
              <w:t>All students can:</w:t>
            </w:r>
          </w:p>
          <w:p w14:paraId="1605C764" w14:textId="77777777" w:rsidR="000C419E" w:rsidRDefault="000C419E" w:rsidP="00494141">
            <w:pPr>
              <w:pStyle w:val="ListBullet"/>
            </w:pPr>
            <w:r w:rsidRPr="00BD0E25">
              <w:t xml:space="preserve">divide a length representing one whole into 10 equal parts and label the parts using decimal </w:t>
            </w:r>
            <w:proofErr w:type="gramStart"/>
            <w:r w:rsidRPr="00BD0E25">
              <w:t>notation</w:t>
            </w:r>
            <w:proofErr w:type="gramEnd"/>
          </w:p>
          <w:p w14:paraId="76BF13FA" w14:textId="77777777" w:rsidR="000C419E" w:rsidRDefault="000C419E" w:rsidP="00494141">
            <w:pPr>
              <w:pStyle w:val="ListBullet"/>
            </w:pPr>
            <w:r>
              <w:lastRenderedPageBreak/>
              <w:t xml:space="preserve">record decimals using decimal </w:t>
            </w:r>
            <w:proofErr w:type="gramStart"/>
            <w:r>
              <w:t>notation</w:t>
            </w:r>
            <w:proofErr w:type="gramEnd"/>
          </w:p>
          <w:p w14:paraId="1B6E570F" w14:textId="69FDD7A3" w:rsidR="000C419E" w:rsidRDefault="000C419E" w:rsidP="00494141">
            <w:pPr>
              <w:pStyle w:val="ListBullet"/>
            </w:pPr>
            <w:r>
              <w:t>identify the role of zero in different positions in decimals</w:t>
            </w:r>
            <w:r w:rsidR="41EEF00E">
              <w:t>.</w:t>
            </w:r>
          </w:p>
          <w:p w14:paraId="730E8A07" w14:textId="5A8A67F2" w:rsidR="000C419E" w:rsidRDefault="009A253B" w:rsidP="009A253B">
            <w:r w:rsidRPr="009A253B">
              <w:t>Students working towards Stage 2 outcomes</w:t>
            </w:r>
            <w:r w:rsidRPr="009A253B" w:rsidDel="009A253B">
              <w:t xml:space="preserve"> </w:t>
            </w:r>
            <w:r w:rsidR="000C419E">
              <w:t>can:</w:t>
            </w:r>
          </w:p>
          <w:p w14:paraId="0FD2157F" w14:textId="521417ED" w:rsidR="000C419E" w:rsidRDefault="000C419E" w:rsidP="00494141">
            <w:pPr>
              <w:pStyle w:val="ListBullet"/>
            </w:pPr>
            <w:r>
              <w:t>compare and order decimals number up to tenths on a line</w:t>
            </w:r>
            <w:r w:rsidR="3829EB14">
              <w:t>.</w:t>
            </w:r>
          </w:p>
          <w:p w14:paraId="098F72CB" w14:textId="0AC28DDA" w:rsidR="000C419E" w:rsidRDefault="009A253B" w:rsidP="009A253B">
            <w:r w:rsidRPr="009A253B">
              <w:t>Students working towards Stage 3 outcomes</w:t>
            </w:r>
            <w:r w:rsidR="0019402E">
              <w:t xml:space="preserve"> </w:t>
            </w:r>
            <w:r w:rsidR="000C419E">
              <w:t>can:</w:t>
            </w:r>
          </w:p>
          <w:p w14:paraId="5F339E6D" w14:textId="7B487D96" w:rsidR="000C419E" w:rsidRDefault="000C419E" w:rsidP="00494141">
            <w:pPr>
              <w:pStyle w:val="ListBullet"/>
            </w:pPr>
            <w:r>
              <w:t>compare and order decimals number up to hundredths on a line</w:t>
            </w:r>
            <w:r w:rsidR="3829EB14">
              <w:t>.</w:t>
            </w:r>
          </w:p>
        </w:tc>
      </w:tr>
    </w:tbl>
    <w:p w14:paraId="07F86EB0" w14:textId="21E05B6F" w:rsidR="000C419E" w:rsidRDefault="000C419E" w:rsidP="000C419E">
      <w:pPr>
        <w:pStyle w:val="ListNumber"/>
      </w:pPr>
      <w:r>
        <w:lastRenderedPageBreak/>
        <w:t xml:space="preserve">Display a strip of paper labelled with a zero at one end and a one at the other, with equal space lines to represent the tenths </w:t>
      </w:r>
      <w:r w:rsidR="009A253B">
        <w:t>(</w:t>
      </w:r>
      <w:r>
        <w:t>see</w:t>
      </w:r>
      <w:r w:rsidR="009A253B">
        <w:t xml:space="preserve"> </w:t>
      </w:r>
      <w:r w:rsidR="009A253B">
        <w:fldChar w:fldCharType="begin"/>
      </w:r>
      <w:r w:rsidR="009A253B">
        <w:instrText xml:space="preserve"> REF _Ref144282335 \h </w:instrText>
      </w:r>
      <w:r w:rsidR="009A253B">
        <w:fldChar w:fldCharType="separate"/>
      </w:r>
      <w:r w:rsidR="009A253B">
        <w:t xml:space="preserve">Figure </w:t>
      </w:r>
      <w:r w:rsidR="009A253B">
        <w:rPr>
          <w:noProof/>
        </w:rPr>
        <w:t>6</w:t>
      </w:r>
      <w:r w:rsidR="009A253B">
        <w:fldChar w:fldCharType="end"/>
      </w:r>
      <w:r w:rsidR="009A253B">
        <w:t>)</w:t>
      </w:r>
      <w:r w:rsidR="0070106E">
        <w:t>.</w:t>
      </w:r>
    </w:p>
    <w:p w14:paraId="54D89F16" w14:textId="61448A54" w:rsidR="0070106E" w:rsidRDefault="0070106E" w:rsidP="0070106E">
      <w:pPr>
        <w:pStyle w:val="Caption"/>
      </w:pPr>
      <w:bookmarkStart w:id="40" w:name="_Ref144282335"/>
      <w:bookmarkStart w:id="41" w:name="_Ref144052012"/>
      <w:r>
        <w:t xml:space="preserve">Figure </w:t>
      </w:r>
      <w:r>
        <w:fldChar w:fldCharType="begin"/>
      </w:r>
      <w:r>
        <w:instrText>SEQ Figure \* ARABIC</w:instrText>
      </w:r>
      <w:r>
        <w:fldChar w:fldCharType="separate"/>
      </w:r>
      <w:r w:rsidR="00FC6F31">
        <w:rPr>
          <w:noProof/>
        </w:rPr>
        <w:t>6</w:t>
      </w:r>
      <w:r>
        <w:fldChar w:fldCharType="end"/>
      </w:r>
      <w:bookmarkEnd w:id="40"/>
      <w:r>
        <w:t xml:space="preserve"> </w:t>
      </w:r>
      <w:r w:rsidRPr="004225DC">
        <w:t xml:space="preserve">– </w:t>
      </w:r>
      <w:r>
        <w:t>Decimals 1</w:t>
      </w:r>
      <w:bookmarkEnd w:id="41"/>
    </w:p>
    <w:p w14:paraId="050B5AAA" w14:textId="77777777" w:rsidR="000C419E" w:rsidRDefault="000C419E" w:rsidP="000C419E">
      <w:r>
        <w:rPr>
          <w:noProof/>
        </w:rPr>
        <w:drawing>
          <wp:inline distT="0" distB="0" distL="0" distR="0" wp14:anchorId="52E8D60D" wp14:editId="2C2D0187">
            <wp:extent cx="4565650" cy="884614"/>
            <wp:effectExtent l="0" t="0" r="6350" b="0"/>
            <wp:docPr id="5" name="Picture 5" descr="A strip of paper divided into ten equal parts with the number 0 at one end and 1 at the other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rip of paper divided into ten equal parts with the number 0 at one end and 1 at the other end."/>
                    <pic:cNvPicPr/>
                  </pic:nvPicPr>
                  <pic:blipFill>
                    <a:blip r:embed="rId34"/>
                    <a:stretch>
                      <a:fillRect/>
                    </a:stretch>
                  </pic:blipFill>
                  <pic:spPr>
                    <a:xfrm>
                      <a:off x="0" y="0"/>
                      <a:ext cx="4624197" cy="895958"/>
                    </a:xfrm>
                    <a:prstGeom prst="rect">
                      <a:avLst/>
                    </a:prstGeom>
                  </pic:spPr>
                </pic:pic>
              </a:graphicData>
            </a:graphic>
          </wp:inline>
        </w:drawing>
      </w:r>
    </w:p>
    <w:p w14:paraId="1DE72A87" w14:textId="77777777" w:rsidR="000C419E" w:rsidRDefault="000C419E" w:rsidP="00FF2AFB">
      <w:pPr>
        <w:pStyle w:val="ListNumber"/>
      </w:pPr>
      <w:r>
        <w:t>Ask students:</w:t>
      </w:r>
    </w:p>
    <w:p w14:paraId="48572F52" w14:textId="77777777" w:rsidR="000C419E" w:rsidRPr="00FF2AFB" w:rsidRDefault="000C419E" w:rsidP="00FF2AFB">
      <w:pPr>
        <w:pStyle w:val="ListBullet"/>
        <w:ind w:left="1134"/>
      </w:pPr>
      <w:r w:rsidRPr="00FF2AFB">
        <w:t>What do you notice about the strip?</w:t>
      </w:r>
    </w:p>
    <w:p w14:paraId="53BF320E" w14:textId="77777777" w:rsidR="000C419E" w:rsidRPr="00FF2AFB" w:rsidRDefault="000C419E" w:rsidP="00FF2AFB">
      <w:pPr>
        <w:pStyle w:val="ListBullet"/>
        <w:ind w:left="1134"/>
      </w:pPr>
      <w:r w:rsidRPr="00FF2AFB">
        <w:lastRenderedPageBreak/>
        <w:t>What do you notice about the spaced markings?</w:t>
      </w:r>
    </w:p>
    <w:p w14:paraId="68F0380C" w14:textId="77777777" w:rsidR="000C419E" w:rsidRDefault="000C419E" w:rsidP="00FF2AFB">
      <w:pPr>
        <w:pStyle w:val="ListBullet"/>
        <w:ind w:left="1134"/>
      </w:pPr>
      <w:r w:rsidRPr="00FF2AFB">
        <w:t>What</w:t>
      </w:r>
      <w:r w:rsidRPr="612F1B64">
        <w:t xml:space="preserve"> do think is between zero and one? How do you know?</w:t>
      </w:r>
    </w:p>
    <w:p w14:paraId="62A312F4" w14:textId="77777777" w:rsidR="000C419E" w:rsidRDefault="000C419E" w:rsidP="000C419E">
      <w:pPr>
        <w:pStyle w:val="ListNumber"/>
        <w:rPr>
          <w:rFonts w:eastAsia="Calibri"/>
        </w:rPr>
      </w:pPr>
      <w:r w:rsidRPr="6B04D9E8">
        <w:rPr>
          <w:rFonts w:eastAsia="Calibri"/>
        </w:rPr>
        <w:t>Using the marker, cut a tenth out of the strip of paper. Ask students:</w:t>
      </w:r>
    </w:p>
    <w:p w14:paraId="251AF861" w14:textId="77777777" w:rsidR="000C419E" w:rsidRPr="00FF2AFB" w:rsidRDefault="000C419E" w:rsidP="00FF2AFB">
      <w:pPr>
        <w:pStyle w:val="ListBullet"/>
        <w:ind w:left="1134"/>
      </w:pPr>
      <w:r w:rsidRPr="00FF2AFB">
        <w:t>What do you notice?</w:t>
      </w:r>
    </w:p>
    <w:p w14:paraId="16B75DA2" w14:textId="618D8FD1" w:rsidR="000C419E" w:rsidRPr="00FF2AFB" w:rsidRDefault="000C419E" w:rsidP="00FF2AFB">
      <w:pPr>
        <w:pStyle w:val="ListBullet"/>
        <w:ind w:left="1134"/>
      </w:pPr>
      <w:r w:rsidRPr="00FF2AFB">
        <w:t>What do you think this smaller piece represents? What does this remind you of?</w:t>
      </w:r>
    </w:p>
    <w:p w14:paraId="138FD2C4" w14:textId="77777777" w:rsidR="000C419E" w:rsidRPr="00FF2AFB" w:rsidRDefault="000C419E" w:rsidP="00FF2AFB">
      <w:pPr>
        <w:pStyle w:val="ListBullet"/>
        <w:ind w:left="1134"/>
      </w:pPr>
      <w:r w:rsidRPr="00FF2AFB">
        <w:t>Is this piece part of a whole or something else? Explain your answer.</w:t>
      </w:r>
    </w:p>
    <w:p w14:paraId="0F95648D" w14:textId="30026588" w:rsidR="000C419E" w:rsidRPr="009836E0" w:rsidRDefault="000C419E" w:rsidP="00FF2AFB">
      <w:pPr>
        <w:pStyle w:val="ListBullet"/>
        <w:ind w:left="1134"/>
        <w:rPr>
          <w:rFonts w:eastAsia="Calibri"/>
        </w:rPr>
      </w:pPr>
      <w:r w:rsidRPr="00FF2AFB">
        <w:t>Discuss how many pieces students would have if they continued to cut the paper strip at the marks between zero and one. Prompt s</w:t>
      </w:r>
      <w:r w:rsidRPr="009836E0">
        <w:rPr>
          <w:rFonts w:eastAsia="Calibri"/>
        </w:rPr>
        <w:t>tudents to prove their answer.</w:t>
      </w:r>
    </w:p>
    <w:p w14:paraId="713F234D" w14:textId="2A28FD29" w:rsidR="000C419E" w:rsidRDefault="000C419E" w:rsidP="00FF2AFB">
      <w:pPr>
        <w:pStyle w:val="ListNumber"/>
      </w:pPr>
      <w:r>
        <w:t xml:space="preserve">Explain to students that there are smaller numbers between whole numbers called decimals. Tell students the smaller part is named </w:t>
      </w:r>
      <w:r w:rsidR="0097400A">
        <w:t xml:space="preserve">1 </w:t>
      </w:r>
      <w:r>
        <w:t>tenth, which is one</w:t>
      </w:r>
      <w:r w:rsidR="0097400A">
        <w:t>-</w:t>
      </w:r>
      <w:r>
        <w:t>tenth of the whole. The whole has been partitioned into 10 equal parts. Label the piece ‘</w:t>
      </w:r>
      <w:r w:rsidR="0097400A">
        <w:t xml:space="preserve">1 </w:t>
      </w:r>
      <w:r>
        <w:t xml:space="preserve">tenth’ </w:t>
      </w:r>
      <w:r w:rsidR="00FF2AFB">
        <w:t>(</w:t>
      </w:r>
      <w:r w:rsidRPr="002A05E9">
        <w:t>see</w:t>
      </w:r>
      <w:r w:rsidR="00FF2AFB">
        <w:t xml:space="preserve"> </w:t>
      </w:r>
      <w:r w:rsidR="00FF2AFB">
        <w:fldChar w:fldCharType="begin"/>
      </w:r>
      <w:r w:rsidR="00FF2AFB">
        <w:instrText xml:space="preserve"> REF _Ref144282436 \h </w:instrText>
      </w:r>
      <w:r w:rsidR="00FF2AFB">
        <w:fldChar w:fldCharType="separate"/>
      </w:r>
      <w:r w:rsidR="00FF2AFB">
        <w:t xml:space="preserve">Figure </w:t>
      </w:r>
      <w:r w:rsidR="00FF2AFB">
        <w:rPr>
          <w:noProof/>
        </w:rPr>
        <w:t>7</w:t>
      </w:r>
      <w:r w:rsidR="00FF2AFB">
        <w:fldChar w:fldCharType="end"/>
      </w:r>
      <w:r w:rsidR="00FF2AFB">
        <w:t>)</w:t>
      </w:r>
      <w:r w:rsidR="00443AC1">
        <w:t>.</w:t>
      </w:r>
    </w:p>
    <w:p w14:paraId="7F99823A" w14:textId="707A600A" w:rsidR="0070106E" w:rsidRDefault="0070106E" w:rsidP="0070106E">
      <w:pPr>
        <w:pStyle w:val="Caption"/>
      </w:pPr>
      <w:bookmarkStart w:id="42" w:name="_Ref144282436"/>
      <w:bookmarkStart w:id="43" w:name="_Ref144052066"/>
      <w:r>
        <w:t xml:space="preserve">Figure </w:t>
      </w:r>
      <w:r>
        <w:fldChar w:fldCharType="begin"/>
      </w:r>
      <w:r>
        <w:instrText>SEQ Figure \* ARABIC</w:instrText>
      </w:r>
      <w:r>
        <w:fldChar w:fldCharType="separate"/>
      </w:r>
      <w:r w:rsidR="00FC6F31">
        <w:rPr>
          <w:noProof/>
        </w:rPr>
        <w:t>7</w:t>
      </w:r>
      <w:r>
        <w:fldChar w:fldCharType="end"/>
      </w:r>
      <w:bookmarkEnd w:id="42"/>
      <w:r>
        <w:t xml:space="preserve"> </w:t>
      </w:r>
      <w:r w:rsidRPr="00175CE1">
        <w:t xml:space="preserve">– </w:t>
      </w:r>
      <w:r>
        <w:t>1 tenth</w:t>
      </w:r>
      <w:bookmarkEnd w:id="43"/>
    </w:p>
    <w:p w14:paraId="3A36E071" w14:textId="77777777" w:rsidR="000C419E" w:rsidRDefault="000C419E" w:rsidP="000C419E">
      <w:pPr>
        <w:rPr>
          <w:rFonts w:eastAsia="Calibri"/>
        </w:rPr>
      </w:pPr>
      <w:r>
        <w:rPr>
          <w:noProof/>
        </w:rPr>
        <w:drawing>
          <wp:inline distT="0" distB="0" distL="0" distR="0" wp14:anchorId="4AE3449F" wp14:editId="5C5A76D9">
            <wp:extent cx="1651000" cy="647126"/>
            <wp:effectExtent l="0" t="0" r="6350" b="635"/>
            <wp:docPr id="6" name="Picture 6" descr="Rectangular shape labelled 1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ctangular shape labelled 1 tenth."/>
                    <pic:cNvPicPr/>
                  </pic:nvPicPr>
                  <pic:blipFill rotWithShape="1">
                    <a:blip r:embed="rId35"/>
                    <a:srcRect t="22222" b="9357"/>
                    <a:stretch/>
                  </pic:blipFill>
                  <pic:spPr bwMode="auto">
                    <a:xfrm>
                      <a:off x="0" y="0"/>
                      <a:ext cx="1661101" cy="651085"/>
                    </a:xfrm>
                    <a:prstGeom prst="rect">
                      <a:avLst/>
                    </a:prstGeom>
                    <a:ln>
                      <a:noFill/>
                    </a:ln>
                    <a:extLst>
                      <a:ext uri="{53640926-AAD7-44D8-BBD7-CCE9431645EC}">
                        <a14:shadowObscured xmlns:a14="http://schemas.microsoft.com/office/drawing/2010/main"/>
                      </a:ext>
                    </a:extLst>
                  </pic:spPr>
                </pic:pic>
              </a:graphicData>
            </a:graphic>
          </wp:inline>
        </w:drawing>
      </w:r>
    </w:p>
    <w:p w14:paraId="3574CF0D" w14:textId="48D04C83" w:rsidR="000C419E" w:rsidRPr="002C596F" w:rsidRDefault="000C419E" w:rsidP="00B423E7">
      <w:pPr>
        <w:pStyle w:val="FeatureBox2"/>
      </w:pPr>
      <w:r w:rsidRPr="00B423E7">
        <w:rPr>
          <w:rStyle w:val="Strong"/>
        </w:rPr>
        <w:t>Decimal</w:t>
      </w:r>
      <w:r w:rsidRPr="00B423E7">
        <w:t>:</w:t>
      </w:r>
      <w:r w:rsidRPr="612F1B64">
        <w:rPr>
          <w:b/>
          <w:bCs/>
        </w:rPr>
        <w:t xml:space="preserve"> </w:t>
      </w:r>
      <w:r w:rsidR="00B423E7">
        <w:t>u</w:t>
      </w:r>
      <w:r>
        <w:t>sed to describe aspects of the base</w:t>
      </w:r>
      <w:r w:rsidR="002737F9">
        <w:t>-</w:t>
      </w:r>
      <w:r>
        <w:t>10 number system. The decimal point separates the whole number part of a number from its decimal part.</w:t>
      </w:r>
    </w:p>
    <w:p w14:paraId="5D37E5DC" w14:textId="7A14286F" w:rsidR="000C419E" w:rsidRDefault="000C419E" w:rsidP="000C419E">
      <w:pPr>
        <w:pStyle w:val="ListNumber"/>
        <w:rPr>
          <w:rFonts w:eastAsia="Calibri"/>
        </w:rPr>
      </w:pPr>
      <w:r>
        <w:rPr>
          <w:rFonts w:eastAsia="Calibri"/>
        </w:rPr>
        <w:t xml:space="preserve">Move the </w:t>
      </w:r>
      <w:r w:rsidR="002737F9">
        <w:rPr>
          <w:rFonts w:eastAsia="Calibri"/>
        </w:rPr>
        <w:t xml:space="preserve">1 </w:t>
      </w:r>
      <w:r>
        <w:rPr>
          <w:rFonts w:eastAsia="Calibri"/>
        </w:rPr>
        <w:t xml:space="preserve">tenth up onto a new line and move another tenth up next to it </w:t>
      </w:r>
      <w:r w:rsidR="00B423E7">
        <w:rPr>
          <w:rFonts w:eastAsia="Calibri"/>
        </w:rPr>
        <w:t>(</w:t>
      </w:r>
      <w:r>
        <w:rPr>
          <w:rFonts w:eastAsia="Calibri"/>
        </w:rPr>
        <w:t>see</w:t>
      </w:r>
      <w:r w:rsidR="00B423E7">
        <w:rPr>
          <w:rFonts w:eastAsia="Calibri"/>
        </w:rPr>
        <w:t xml:space="preserve"> </w:t>
      </w:r>
      <w:r w:rsidR="00B423E7">
        <w:rPr>
          <w:rFonts w:eastAsia="Calibri"/>
        </w:rPr>
        <w:fldChar w:fldCharType="begin"/>
      </w:r>
      <w:r w:rsidR="00B423E7">
        <w:rPr>
          <w:rFonts w:eastAsia="Calibri"/>
        </w:rPr>
        <w:instrText xml:space="preserve"> REF _Ref144282607 \h </w:instrText>
      </w:r>
      <w:r w:rsidR="00B423E7">
        <w:rPr>
          <w:rFonts w:eastAsia="Calibri"/>
        </w:rPr>
      </w:r>
      <w:r w:rsidR="00B423E7">
        <w:rPr>
          <w:rFonts w:eastAsia="Calibri"/>
        </w:rPr>
        <w:fldChar w:fldCharType="separate"/>
      </w:r>
      <w:r w:rsidR="00B423E7">
        <w:t xml:space="preserve">Figure </w:t>
      </w:r>
      <w:r w:rsidR="00B423E7">
        <w:rPr>
          <w:noProof/>
        </w:rPr>
        <w:t>8</w:t>
      </w:r>
      <w:r w:rsidR="00B423E7">
        <w:rPr>
          <w:rFonts w:eastAsia="Calibri"/>
        </w:rPr>
        <w:fldChar w:fldCharType="end"/>
      </w:r>
      <w:r w:rsidR="00B423E7">
        <w:rPr>
          <w:rFonts w:eastAsia="Calibri"/>
        </w:rPr>
        <w:t>)</w:t>
      </w:r>
      <w:r w:rsidR="00443AC1">
        <w:rPr>
          <w:rFonts w:eastAsia="Calibri"/>
        </w:rPr>
        <w:t>.</w:t>
      </w:r>
    </w:p>
    <w:p w14:paraId="71F2C086" w14:textId="74B5CB4E" w:rsidR="00443AC1" w:rsidRDefault="00443AC1" w:rsidP="00443AC1">
      <w:pPr>
        <w:pStyle w:val="Caption"/>
      </w:pPr>
      <w:bookmarkStart w:id="44" w:name="_Ref144282607"/>
      <w:bookmarkStart w:id="45" w:name="_Ref144052103"/>
      <w:r>
        <w:lastRenderedPageBreak/>
        <w:t xml:space="preserve">Figure </w:t>
      </w:r>
      <w:r>
        <w:fldChar w:fldCharType="begin"/>
      </w:r>
      <w:r>
        <w:instrText>SEQ Figure \* ARABIC</w:instrText>
      </w:r>
      <w:r>
        <w:fldChar w:fldCharType="separate"/>
      </w:r>
      <w:r w:rsidR="00FC6F31">
        <w:rPr>
          <w:noProof/>
        </w:rPr>
        <w:t>8</w:t>
      </w:r>
      <w:r>
        <w:fldChar w:fldCharType="end"/>
      </w:r>
      <w:bookmarkEnd w:id="44"/>
      <w:r>
        <w:t xml:space="preserve"> </w:t>
      </w:r>
      <w:r w:rsidRPr="006B1C65">
        <w:t xml:space="preserve">– </w:t>
      </w:r>
      <w:r>
        <w:t>2 tenths</w:t>
      </w:r>
      <w:bookmarkEnd w:id="45"/>
    </w:p>
    <w:p w14:paraId="7A9C8D0E" w14:textId="375D12AC" w:rsidR="00B423E7" w:rsidRPr="002339B9" w:rsidRDefault="000C419E" w:rsidP="00A504FE">
      <w:r>
        <w:rPr>
          <w:noProof/>
        </w:rPr>
        <w:drawing>
          <wp:inline distT="0" distB="0" distL="0" distR="0" wp14:anchorId="3BE895AF" wp14:editId="7E736A10">
            <wp:extent cx="3609975" cy="755650"/>
            <wp:effectExtent l="0" t="0" r="9525" b="6350"/>
            <wp:docPr id="7" name="Picture 7" descr="Two rectangles one labelled one tenth and the other not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rectangles one labelled one tenth and the other not labelled."/>
                    <pic:cNvPicPr/>
                  </pic:nvPicPr>
                  <pic:blipFill rotWithShape="1">
                    <a:blip r:embed="rId36"/>
                    <a:srcRect t="22739" b="15762"/>
                    <a:stretch/>
                  </pic:blipFill>
                  <pic:spPr bwMode="auto">
                    <a:xfrm>
                      <a:off x="0" y="0"/>
                      <a:ext cx="3609975" cy="755650"/>
                    </a:xfrm>
                    <a:prstGeom prst="rect">
                      <a:avLst/>
                    </a:prstGeom>
                    <a:ln>
                      <a:noFill/>
                    </a:ln>
                    <a:extLst>
                      <a:ext uri="{53640926-AAD7-44D8-BBD7-CCE9431645EC}">
                        <a14:shadowObscured xmlns:a14="http://schemas.microsoft.com/office/drawing/2010/main"/>
                      </a:ext>
                    </a:extLst>
                  </pic:spPr>
                </pic:pic>
              </a:graphicData>
            </a:graphic>
          </wp:inline>
        </w:drawing>
      </w:r>
    </w:p>
    <w:p w14:paraId="1B5E53B3" w14:textId="5DA53EBC" w:rsidR="000C419E" w:rsidRDefault="000C419E" w:rsidP="000C419E">
      <w:pPr>
        <w:pStyle w:val="ListNumber"/>
        <w:rPr>
          <w:rFonts w:eastAsia="Calibri"/>
        </w:rPr>
      </w:pPr>
      <w:r>
        <w:rPr>
          <w:rFonts w:eastAsia="Calibri"/>
        </w:rPr>
        <w:t>Ask students to look at the first tenth that is labelled and make a prediction about what the second piece can be named.</w:t>
      </w:r>
    </w:p>
    <w:p w14:paraId="0CBDA869" w14:textId="2764A11E" w:rsidR="000C419E" w:rsidRDefault="000C419E" w:rsidP="000C419E">
      <w:pPr>
        <w:pStyle w:val="ListNumber"/>
        <w:rPr>
          <w:rFonts w:eastAsia="Calibri"/>
        </w:rPr>
      </w:pPr>
      <w:r>
        <w:rPr>
          <w:rFonts w:eastAsia="Calibri"/>
        </w:rPr>
        <w:t>Have students share their ideas</w:t>
      </w:r>
      <w:r w:rsidR="002737F9">
        <w:rPr>
          <w:rFonts w:eastAsia="Calibri"/>
        </w:rPr>
        <w:t>,</w:t>
      </w:r>
      <w:r>
        <w:rPr>
          <w:rFonts w:eastAsia="Calibri"/>
        </w:rPr>
        <w:t xml:space="preserve"> identifying that the second one makes 2 tenths </w:t>
      </w:r>
      <w:r w:rsidR="002473C1">
        <w:rPr>
          <w:rFonts w:eastAsia="Calibri"/>
        </w:rPr>
        <w:t>(</w:t>
      </w:r>
      <w:r>
        <w:rPr>
          <w:rFonts w:eastAsia="Calibri"/>
        </w:rPr>
        <w:t>see</w:t>
      </w:r>
      <w:r w:rsidR="002473C1">
        <w:rPr>
          <w:rFonts w:eastAsia="Calibri"/>
        </w:rPr>
        <w:t xml:space="preserve"> </w:t>
      </w:r>
      <w:r w:rsidR="002473C1">
        <w:rPr>
          <w:rFonts w:eastAsia="Calibri"/>
        </w:rPr>
        <w:fldChar w:fldCharType="begin"/>
      </w:r>
      <w:r w:rsidR="002473C1">
        <w:rPr>
          <w:rFonts w:eastAsia="Calibri"/>
        </w:rPr>
        <w:instrText xml:space="preserve"> REF _Ref144282722 \h </w:instrText>
      </w:r>
      <w:r w:rsidR="002473C1">
        <w:rPr>
          <w:rFonts w:eastAsia="Calibri"/>
        </w:rPr>
      </w:r>
      <w:r w:rsidR="002473C1">
        <w:rPr>
          <w:rFonts w:eastAsia="Calibri"/>
        </w:rPr>
        <w:fldChar w:fldCharType="separate"/>
      </w:r>
      <w:r w:rsidR="002473C1">
        <w:t xml:space="preserve">Figure </w:t>
      </w:r>
      <w:r w:rsidR="002473C1">
        <w:rPr>
          <w:noProof/>
        </w:rPr>
        <w:t>9</w:t>
      </w:r>
      <w:r w:rsidR="002473C1">
        <w:rPr>
          <w:rFonts w:eastAsia="Calibri"/>
        </w:rPr>
        <w:fldChar w:fldCharType="end"/>
      </w:r>
      <w:r w:rsidR="002473C1">
        <w:rPr>
          <w:rFonts w:eastAsia="Calibri"/>
        </w:rPr>
        <w:t>)</w:t>
      </w:r>
      <w:r w:rsidR="00D84A34">
        <w:rPr>
          <w:rFonts w:eastAsia="Calibri"/>
        </w:rPr>
        <w:t>.</w:t>
      </w:r>
    </w:p>
    <w:p w14:paraId="21635D82" w14:textId="4523E7AC" w:rsidR="00443AC1" w:rsidRDefault="00443AC1" w:rsidP="00443AC1">
      <w:pPr>
        <w:pStyle w:val="Caption"/>
      </w:pPr>
      <w:bookmarkStart w:id="46" w:name="_Ref144282722"/>
      <w:bookmarkStart w:id="47" w:name="_Ref144052132"/>
      <w:r>
        <w:t xml:space="preserve">Figure </w:t>
      </w:r>
      <w:r>
        <w:fldChar w:fldCharType="begin"/>
      </w:r>
      <w:r>
        <w:instrText>SEQ Figure \* ARABIC</w:instrText>
      </w:r>
      <w:r>
        <w:fldChar w:fldCharType="separate"/>
      </w:r>
      <w:r w:rsidR="00FC6F31">
        <w:rPr>
          <w:noProof/>
        </w:rPr>
        <w:t>9</w:t>
      </w:r>
      <w:r>
        <w:fldChar w:fldCharType="end"/>
      </w:r>
      <w:bookmarkEnd w:id="46"/>
      <w:r>
        <w:t xml:space="preserve"> </w:t>
      </w:r>
      <w:r w:rsidRPr="004F6C4E">
        <w:t xml:space="preserve">– </w:t>
      </w:r>
      <w:r>
        <w:t xml:space="preserve">Adding </w:t>
      </w:r>
      <w:proofErr w:type="gramStart"/>
      <w:r>
        <w:t>tenths</w:t>
      </w:r>
      <w:bookmarkEnd w:id="47"/>
      <w:proofErr w:type="gramEnd"/>
    </w:p>
    <w:p w14:paraId="0D64E399" w14:textId="77777777" w:rsidR="000C419E" w:rsidRDefault="000C419E" w:rsidP="000C419E">
      <w:pPr>
        <w:rPr>
          <w:rFonts w:eastAsia="Calibri"/>
        </w:rPr>
      </w:pPr>
      <w:r>
        <w:rPr>
          <w:noProof/>
        </w:rPr>
        <w:drawing>
          <wp:inline distT="0" distB="0" distL="0" distR="0" wp14:anchorId="3128C7E3" wp14:editId="6BE8D6E4">
            <wp:extent cx="4667250" cy="845893"/>
            <wp:effectExtent l="0" t="0" r="0" b="0"/>
            <wp:docPr id="8" name="Picture 8" descr="Picture of two rectangles. One labelled one tenth and the other labelled one tenth and they have been added together to make 2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two rectangles. One labelled one tenth and the other labelled one tenth and they have been added together to make 2 tenths."/>
                    <pic:cNvPicPr/>
                  </pic:nvPicPr>
                  <pic:blipFill>
                    <a:blip r:embed="rId37"/>
                    <a:stretch>
                      <a:fillRect/>
                    </a:stretch>
                  </pic:blipFill>
                  <pic:spPr>
                    <a:xfrm>
                      <a:off x="0" y="0"/>
                      <a:ext cx="4690928" cy="850184"/>
                    </a:xfrm>
                    <a:prstGeom prst="rect">
                      <a:avLst/>
                    </a:prstGeom>
                  </pic:spPr>
                </pic:pic>
              </a:graphicData>
            </a:graphic>
          </wp:inline>
        </w:drawing>
      </w:r>
    </w:p>
    <w:p w14:paraId="1DE4A6ED" w14:textId="47AD77D3" w:rsidR="000C419E" w:rsidRDefault="000C419E" w:rsidP="000C419E">
      <w:pPr>
        <w:pStyle w:val="ListNumber"/>
        <w:rPr>
          <w:rFonts w:eastAsia="Calibri"/>
        </w:rPr>
      </w:pPr>
      <w:r>
        <w:rPr>
          <w:rFonts w:eastAsia="Calibri"/>
        </w:rPr>
        <w:t>Repeat the same steps</w:t>
      </w:r>
      <w:r w:rsidR="002737F9">
        <w:rPr>
          <w:rFonts w:eastAsia="Calibri"/>
        </w:rPr>
        <w:t>,</w:t>
      </w:r>
      <w:r>
        <w:rPr>
          <w:rFonts w:eastAsia="Calibri"/>
        </w:rPr>
        <w:t xml:space="preserve"> moving each tenth up and naming it 3 tenths, 4 tenths, 5 tenths until 10 tenths. Ask students if they can rename 10 tenths in a different way. Highlight to students that 10 tenths make </w:t>
      </w:r>
      <w:r w:rsidRPr="43DB47FB">
        <w:rPr>
          <w:rFonts w:eastAsia="Calibri"/>
        </w:rPr>
        <w:t>one</w:t>
      </w:r>
      <w:r>
        <w:rPr>
          <w:rFonts w:eastAsia="Calibri"/>
        </w:rPr>
        <w:t xml:space="preserve"> whole.</w:t>
      </w:r>
    </w:p>
    <w:p w14:paraId="67E48BDE" w14:textId="5BFD9BFC" w:rsidR="000C419E" w:rsidRDefault="000C419E" w:rsidP="002737F9">
      <w:pPr>
        <w:pStyle w:val="ListNumber"/>
      </w:pPr>
      <w:r w:rsidRPr="007F42E8">
        <w:t>Explain that students are extending the place value system to numbers smaller than a whole and this can be represented using decimal notation.</w:t>
      </w:r>
    </w:p>
    <w:p w14:paraId="45D69F36" w14:textId="1EF15256" w:rsidR="000C419E" w:rsidRPr="008E77A5" w:rsidRDefault="000C419E" w:rsidP="00E019AF">
      <w:pPr>
        <w:pStyle w:val="FeatureBox"/>
      </w:pPr>
      <w:r w:rsidRPr="00E019AF">
        <w:rPr>
          <w:rStyle w:val="Strong"/>
        </w:rPr>
        <w:t>Note</w:t>
      </w:r>
      <w:r w:rsidRPr="008E77A5">
        <w:t xml:space="preserve">: to </w:t>
      </w:r>
      <w:r w:rsidRPr="00E019AF">
        <w:t>support</w:t>
      </w:r>
      <w:r w:rsidRPr="008E77A5">
        <w:t xml:space="preserve"> place value conceptual understanding, 6.1 would be read as ‘six and one</w:t>
      </w:r>
      <w:r w:rsidR="39ECC21C">
        <w:t xml:space="preserve"> </w:t>
      </w:r>
      <w:r w:rsidRPr="008E77A5">
        <w:t>tenth’. The word ‘and’ connects the decimal fraction with the whole number and makes a link with common fractions. When recording decimal notation, students partition one into 10 equal pieces to form tenths when recording decimal notation. The primary purpose of the decimal point is to show where the ones column is.</w:t>
      </w:r>
    </w:p>
    <w:p w14:paraId="55A6B31B" w14:textId="20D27F26" w:rsidR="000C419E" w:rsidRPr="008E77A5" w:rsidRDefault="000C419E" w:rsidP="00C210AC">
      <w:pPr>
        <w:pStyle w:val="ListNumber"/>
        <w:numPr>
          <w:ilvl w:val="0"/>
          <w:numId w:val="1"/>
        </w:numPr>
      </w:pPr>
      <w:r w:rsidRPr="008E77A5">
        <w:lastRenderedPageBreak/>
        <w:t xml:space="preserve">Model writing the decimal notation for </w:t>
      </w:r>
      <w:r w:rsidR="009B5660">
        <w:t xml:space="preserve">1 </w:t>
      </w:r>
      <w:r w:rsidRPr="008E77A5">
        <w:t xml:space="preserve">tenth as 0.1. Explain to students there are </w:t>
      </w:r>
      <w:r w:rsidR="009B5660">
        <w:t>0</w:t>
      </w:r>
      <w:r w:rsidR="009B5660" w:rsidRPr="008E77A5">
        <w:t xml:space="preserve"> </w:t>
      </w:r>
      <w:r w:rsidRPr="008E77A5">
        <w:t xml:space="preserve">ones and </w:t>
      </w:r>
      <w:r w:rsidR="009B5660">
        <w:t xml:space="preserve">1 </w:t>
      </w:r>
      <w:r w:rsidRPr="008E77A5">
        <w:t>tenth. Discuss the purpose of the decimal point.</w:t>
      </w:r>
    </w:p>
    <w:p w14:paraId="77320080" w14:textId="6A5E1375" w:rsidR="000C419E" w:rsidRPr="008E77A5" w:rsidRDefault="000C419E" w:rsidP="00C210AC">
      <w:pPr>
        <w:pStyle w:val="ListNumber"/>
        <w:numPr>
          <w:ilvl w:val="0"/>
          <w:numId w:val="1"/>
        </w:numPr>
      </w:pPr>
      <w:r w:rsidRPr="008E77A5">
        <w:t xml:space="preserve">Ask students to turn and talk to a partner about how they would write </w:t>
      </w:r>
      <w:r w:rsidR="79B4EF80">
        <w:t>2</w:t>
      </w:r>
      <w:r w:rsidR="40EB7CA5">
        <w:t xml:space="preserve"> </w:t>
      </w:r>
      <w:r w:rsidRPr="008E77A5">
        <w:t>tenths using decimal notation. Have students share their thinking with the class.</w:t>
      </w:r>
    </w:p>
    <w:p w14:paraId="544A2BB4" w14:textId="060CF602" w:rsidR="000C419E" w:rsidRPr="008E77A5" w:rsidRDefault="000C419E" w:rsidP="00C210AC">
      <w:pPr>
        <w:pStyle w:val="ListNumber"/>
        <w:numPr>
          <w:ilvl w:val="0"/>
          <w:numId w:val="1"/>
        </w:numPr>
      </w:pPr>
      <w:r w:rsidRPr="008E77A5">
        <w:t xml:space="preserve">Provide students with </w:t>
      </w:r>
      <w:hyperlink w:anchor="_Resource_9:_Call" w:history="1">
        <w:r w:rsidR="00F61888" w:rsidRPr="00F61888">
          <w:rPr>
            <w:rStyle w:val="Hyperlink"/>
          </w:rPr>
          <w:t>Resource 8: Decimal strip</w:t>
        </w:r>
      </w:hyperlink>
      <w:r w:rsidR="00F61888">
        <w:t xml:space="preserve">. </w:t>
      </w:r>
      <w:r w:rsidRPr="008E77A5">
        <w:t>Students label the strip using decimal notation.</w:t>
      </w:r>
    </w:p>
    <w:p w14:paraId="3C7B8650" w14:textId="2AA139B3" w:rsidR="000C419E" w:rsidRDefault="000C419E" w:rsidP="00C210AC">
      <w:pPr>
        <w:pStyle w:val="ListNumber"/>
        <w:numPr>
          <w:ilvl w:val="0"/>
          <w:numId w:val="1"/>
        </w:numPr>
      </w:pPr>
      <w:r w:rsidRPr="008E77A5">
        <w:t xml:space="preserve">Display only the 2 tenths on the board. Then add another whole strip to the 2 tenths </w:t>
      </w:r>
      <w:r w:rsidR="00E019AF">
        <w:t>(</w:t>
      </w:r>
      <w:r w:rsidR="00D84A34">
        <w:t>see</w:t>
      </w:r>
      <w:r w:rsidR="00E019AF">
        <w:t xml:space="preserve"> </w:t>
      </w:r>
      <w:r w:rsidR="00E019AF">
        <w:fldChar w:fldCharType="begin"/>
      </w:r>
      <w:r w:rsidR="00E019AF">
        <w:instrText xml:space="preserve"> REF _Ref144282935 \h </w:instrText>
      </w:r>
      <w:r w:rsidR="00E019AF">
        <w:fldChar w:fldCharType="separate"/>
      </w:r>
      <w:r w:rsidR="00E019AF">
        <w:t xml:space="preserve">Figure </w:t>
      </w:r>
      <w:r w:rsidR="00E019AF">
        <w:rPr>
          <w:noProof/>
        </w:rPr>
        <w:t>10</w:t>
      </w:r>
      <w:r w:rsidR="00E019AF">
        <w:fldChar w:fldCharType="end"/>
      </w:r>
      <w:r w:rsidR="00E019AF">
        <w:t>)</w:t>
      </w:r>
      <w:r w:rsidR="00D84A34">
        <w:t>.</w:t>
      </w:r>
    </w:p>
    <w:p w14:paraId="73DDC1FE" w14:textId="00ACFE79" w:rsidR="00D84A34" w:rsidRDefault="00D84A34" w:rsidP="00D84A34">
      <w:pPr>
        <w:pStyle w:val="Caption"/>
      </w:pPr>
      <w:bookmarkStart w:id="48" w:name="_Ref144282935"/>
      <w:bookmarkStart w:id="49" w:name="_Ref144052174"/>
      <w:r>
        <w:t xml:space="preserve">Figure </w:t>
      </w:r>
      <w:r>
        <w:fldChar w:fldCharType="begin"/>
      </w:r>
      <w:r>
        <w:instrText>SEQ Figure \* ARABIC</w:instrText>
      </w:r>
      <w:r>
        <w:fldChar w:fldCharType="separate"/>
      </w:r>
      <w:r w:rsidR="00FC6F31">
        <w:rPr>
          <w:noProof/>
        </w:rPr>
        <w:t>10</w:t>
      </w:r>
      <w:r>
        <w:fldChar w:fldCharType="end"/>
      </w:r>
      <w:bookmarkEnd w:id="48"/>
      <w:r>
        <w:t xml:space="preserve"> </w:t>
      </w:r>
      <w:r w:rsidRPr="00911315">
        <w:t xml:space="preserve">– </w:t>
      </w:r>
      <w:r>
        <w:t>Two tenths and one whole</w:t>
      </w:r>
      <w:bookmarkEnd w:id="49"/>
    </w:p>
    <w:p w14:paraId="69DC7072" w14:textId="77777777" w:rsidR="000C419E" w:rsidRPr="008E77A5" w:rsidRDefault="000C419E" w:rsidP="00D84A34">
      <w:r>
        <w:rPr>
          <w:noProof/>
        </w:rPr>
        <w:drawing>
          <wp:inline distT="0" distB="0" distL="0" distR="0" wp14:anchorId="19DD8B39" wp14:editId="6332BFBA">
            <wp:extent cx="6867525" cy="1095375"/>
            <wp:effectExtent l="0" t="0" r="9525" b="9525"/>
            <wp:docPr id="21" name="Picture 21" descr="12 tenths on a line with the number zero at one end and one at the other end with 2 tenths after th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2 tenths on a line with the number zero at one end and one at the other end with 2 tenths after the one."/>
                    <pic:cNvPicPr/>
                  </pic:nvPicPr>
                  <pic:blipFill>
                    <a:blip r:embed="rId38"/>
                    <a:stretch>
                      <a:fillRect/>
                    </a:stretch>
                  </pic:blipFill>
                  <pic:spPr>
                    <a:xfrm>
                      <a:off x="0" y="0"/>
                      <a:ext cx="6867525" cy="1095375"/>
                    </a:xfrm>
                    <a:prstGeom prst="rect">
                      <a:avLst/>
                    </a:prstGeom>
                  </pic:spPr>
                </pic:pic>
              </a:graphicData>
            </a:graphic>
          </wp:inline>
        </w:drawing>
      </w:r>
    </w:p>
    <w:p w14:paraId="48D2A6E5" w14:textId="77777777" w:rsidR="000C419E" w:rsidRPr="008E77A5" w:rsidRDefault="000C419E" w:rsidP="00C210AC">
      <w:pPr>
        <w:pStyle w:val="ListNumber"/>
        <w:numPr>
          <w:ilvl w:val="0"/>
          <w:numId w:val="1"/>
        </w:numPr>
      </w:pPr>
      <w:r w:rsidRPr="008E77A5">
        <w:t>Ask students:</w:t>
      </w:r>
    </w:p>
    <w:p w14:paraId="54598518" w14:textId="6F9B9ECF" w:rsidR="000C419E" w:rsidRPr="008E77A5" w:rsidRDefault="000C419E" w:rsidP="000C419E">
      <w:pPr>
        <w:pStyle w:val="ListBullet"/>
        <w:ind w:left="1134"/>
      </w:pPr>
      <w:r w:rsidRPr="008E77A5">
        <w:t>What do we have now?</w:t>
      </w:r>
    </w:p>
    <w:p w14:paraId="0953C4C3" w14:textId="77777777" w:rsidR="000C419E" w:rsidRPr="008E77A5" w:rsidRDefault="000C419E" w:rsidP="000C419E">
      <w:pPr>
        <w:pStyle w:val="ListBullet"/>
        <w:ind w:left="1134"/>
      </w:pPr>
      <w:r w:rsidRPr="008E77A5">
        <w:t>How can we record this?</w:t>
      </w:r>
    </w:p>
    <w:p w14:paraId="6DB0148D" w14:textId="77777777" w:rsidR="000C419E" w:rsidRPr="008E77A5" w:rsidRDefault="000C419E" w:rsidP="000C419E">
      <w:pPr>
        <w:pStyle w:val="ListBullet"/>
        <w:ind w:left="1134"/>
      </w:pPr>
      <w:r w:rsidRPr="008E77A5">
        <w:t>How can we say this number?</w:t>
      </w:r>
    </w:p>
    <w:p w14:paraId="17114968" w14:textId="1AFDB61F" w:rsidR="000C419E" w:rsidRDefault="000C419E" w:rsidP="00031A3B">
      <w:pPr>
        <w:pStyle w:val="ListNumber"/>
        <w:rPr>
          <w:rFonts w:eastAsia="Calibri"/>
        </w:rPr>
      </w:pPr>
      <w:r w:rsidRPr="008E77A5">
        <w:t xml:space="preserve">Model recording 1.2 and reading the decimal as ‘one and </w:t>
      </w:r>
      <w:r w:rsidR="00031A3B">
        <w:t xml:space="preserve">2 </w:t>
      </w:r>
      <w:proofErr w:type="gramStart"/>
      <w:r w:rsidRPr="008E77A5">
        <w:t>tenths’</w:t>
      </w:r>
      <w:proofErr w:type="gramEnd"/>
      <w:r w:rsidRPr="008E77A5">
        <w:t>. Explain that students have one whole and 2 tenths. Make a connection to a number line representation. These 2 extra tenths are part of the next whole on the number line</w:t>
      </w:r>
      <w:r w:rsidR="00BD313D">
        <w:t xml:space="preserve"> </w:t>
      </w:r>
      <w:r w:rsidR="00F13373">
        <w:t>(</w:t>
      </w:r>
      <w:r w:rsidR="00BD313D">
        <w:t>see</w:t>
      </w:r>
      <w:r w:rsidR="00F13373">
        <w:t xml:space="preserve"> </w:t>
      </w:r>
      <w:r w:rsidR="00F13373">
        <w:fldChar w:fldCharType="begin"/>
      </w:r>
      <w:r w:rsidR="00F13373">
        <w:instrText xml:space="preserve"> REF _Ref144283020 \h </w:instrText>
      </w:r>
      <w:r w:rsidR="00F13373">
        <w:fldChar w:fldCharType="separate"/>
      </w:r>
      <w:r w:rsidR="00F13373">
        <w:t xml:space="preserve">Figure </w:t>
      </w:r>
      <w:r w:rsidR="00F13373">
        <w:rPr>
          <w:noProof/>
        </w:rPr>
        <w:t>11</w:t>
      </w:r>
      <w:r w:rsidR="00F13373">
        <w:fldChar w:fldCharType="end"/>
      </w:r>
      <w:r w:rsidR="00F13373">
        <w:t>)</w:t>
      </w:r>
      <w:r w:rsidR="00392DD7">
        <w:t>.</w:t>
      </w:r>
    </w:p>
    <w:p w14:paraId="3A76116E" w14:textId="7565DFE2" w:rsidR="00BD313D" w:rsidRDefault="00BD313D" w:rsidP="00BD313D">
      <w:pPr>
        <w:pStyle w:val="Caption"/>
      </w:pPr>
      <w:bookmarkStart w:id="50" w:name="_Ref144283020"/>
      <w:bookmarkStart w:id="51" w:name="_Ref144052236"/>
      <w:r>
        <w:lastRenderedPageBreak/>
        <w:t xml:space="preserve">Figure </w:t>
      </w:r>
      <w:r>
        <w:fldChar w:fldCharType="begin"/>
      </w:r>
      <w:r>
        <w:instrText>SEQ Figure \* ARABIC</w:instrText>
      </w:r>
      <w:r>
        <w:fldChar w:fldCharType="separate"/>
      </w:r>
      <w:r w:rsidR="00FC6F31">
        <w:rPr>
          <w:noProof/>
        </w:rPr>
        <w:t>11</w:t>
      </w:r>
      <w:r>
        <w:fldChar w:fldCharType="end"/>
      </w:r>
      <w:bookmarkEnd w:id="50"/>
      <w:r>
        <w:t xml:space="preserve"> </w:t>
      </w:r>
      <w:r w:rsidRPr="00EB4D85">
        <w:t xml:space="preserve">– </w:t>
      </w:r>
      <w:r>
        <w:t>Decimals on a line</w:t>
      </w:r>
      <w:bookmarkEnd w:id="51"/>
    </w:p>
    <w:p w14:paraId="0D39C8B7" w14:textId="77777777" w:rsidR="000C419E" w:rsidRDefault="000C419E" w:rsidP="000C419E">
      <w:pPr>
        <w:rPr>
          <w:rFonts w:eastAsia="Calibri"/>
        </w:rPr>
      </w:pPr>
      <w:r>
        <w:rPr>
          <w:noProof/>
        </w:rPr>
        <w:drawing>
          <wp:inline distT="0" distB="0" distL="0" distR="0" wp14:anchorId="2CF2415A" wp14:editId="64C1DA0F">
            <wp:extent cx="5391150" cy="1343025"/>
            <wp:effectExtent l="0" t="0" r="0" b="9525"/>
            <wp:docPr id="22" name="Picture 22" descr="tenths marked on a number 0-2. Arrow pointing to the point on the numberl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nths marked on a number 0-2. Arrow pointing to the point on the numberline 1.2"/>
                    <pic:cNvPicPr/>
                  </pic:nvPicPr>
                  <pic:blipFill>
                    <a:blip r:embed="rId39"/>
                    <a:stretch>
                      <a:fillRect/>
                    </a:stretch>
                  </pic:blipFill>
                  <pic:spPr>
                    <a:xfrm>
                      <a:off x="0" y="0"/>
                      <a:ext cx="5391150" cy="1343025"/>
                    </a:xfrm>
                    <a:prstGeom prst="rect">
                      <a:avLst/>
                    </a:prstGeom>
                  </pic:spPr>
                </pic:pic>
              </a:graphicData>
            </a:graphic>
          </wp:inline>
        </w:drawing>
      </w:r>
    </w:p>
    <w:p w14:paraId="7CD5D537" w14:textId="12408DD2" w:rsidR="000C419E" w:rsidRPr="008E77A5" w:rsidRDefault="00AA1EB7" w:rsidP="00C210AC">
      <w:pPr>
        <w:pStyle w:val="ListNumber"/>
        <w:numPr>
          <w:ilvl w:val="0"/>
          <w:numId w:val="1"/>
        </w:numPr>
      </w:pPr>
      <w:r>
        <w:t>Students draw a number line f</w:t>
      </w:r>
      <w:r w:rsidR="575FE7C4">
        <w:t>rom</w:t>
      </w:r>
      <w:r>
        <w:t xml:space="preserve"> 0</w:t>
      </w:r>
      <w:r w:rsidR="00031A3B">
        <w:t>–</w:t>
      </w:r>
      <w:r>
        <w:t>3 in their workbooks.</w:t>
      </w:r>
    </w:p>
    <w:p w14:paraId="32619CC9" w14:textId="71932B1A" w:rsidR="000C419E" w:rsidRPr="008E77A5" w:rsidRDefault="000C419E" w:rsidP="00C210AC">
      <w:pPr>
        <w:pStyle w:val="ListNumber"/>
        <w:numPr>
          <w:ilvl w:val="0"/>
          <w:numId w:val="1"/>
        </w:numPr>
      </w:pPr>
      <w:r w:rsidRPr="008E77A5">
        <w:t xml:space="preserve">Explain that, in pairs, </w:t>
      </w:r>
      <w:r>
        <w:t xml:space="preserve">Stage 2 </w:t>
      </w:r>
      <w:r w:rsidRPr="008E77A5">
        <w:t>students will investigate where the following selected decimals would be recorded on the marked intervals on the given number line.</w:t>
      </w:r>
    </w:p>
    <w:p w14:paraId="65C8A3F5" w14:textId="0FDA67D5" w:rsidR="000C419E" w:rsidRPr="00F2778F" w:rsidRDefault="000C419E" w:rsidP="00C210AC">
      <w:pPr>
        <w:pStyle w:val="ListNumber"/>
        <w:numPr>
          <w:ilvl w:val="0"/>
          <w:numId w:val="1"/>
        </w:numPr>
      </w:pPr>
      <w:r w:rsidRPr="00F2778F">
        <w:t>Stage 2 students record decimals, such as 1.7, 0.9, 2.5 and 3.0</w:t>
      </w:r>
      <w:r w:rsidR="5332EE34">
        <w:t>.</w:t>
      </w:r>
      <w:r w:rsidRPr="00F2778F">
        <w:t xml:space="preserve"> </w:t>
      </w:r>
      <w:r w:rsidR="0EB71555">
        <w:t>P</w:t>
      </w:r>
      <w:r>
        <w:t>rovide</w:t>
      </w:r>
      <w:r w:rsidRPr="00F2778F">
        <w:t xml:space="preserve"> time for students record the decimals on their number line.</w:t>
      </w:r>
    </w:p>
    <w:p w14:paraId="5D46DF25" w14:textId="11539DEA" w:rsidR="000C419E" w:rsidRPr="00F2778F" w:rsidRDefault="000C419E" w:rsidP="00C210AC">
      <w:pPr>
        <w:pStyle w:val="ListNumber"/>
        <w:numPr>
          <w:ilvl w:val="0"/>
          <w:numId w:val="1"/>
        </w:numPr>
      </w:pPr>
      <w:r w:rsidRPr="00F2778F">
        <w:t>Revise hundredths</w:t>
      </w:r>
      <w:r w:rsidR="00573F46" w:rsidRPr="00F2778F">
        <w:t xml:space="preserve"> and thousandths</w:t>
      </w:r>
      <w:r w:rsidRPr="00F2778F">
        <w:t xml:space="preserve"> with Stage 3 students</w:t>
      </w:r>
      <w:r w:rsidR="00573F46" w:rsidRPr="00F2778F">
        <w:t>.</w:t>
      </w:r>
    </w:p>
    <w:p w14:paraId="02EB72ED" w14:textId="503DC925" w:rsidR="000C419E" w:rsidRDefault="000C419E" w:rsidP="00C210AC">
      <w:pPr>
        <w:pStyle w:val="ListNumber"/>
        <w:numPr>
          <w:ilvl w:val="0"/>
          <w:numId w:val="1"/>
        </w:numPr>
      </w:pPr>
      <w:r>
        <w:t>Stage 3 students r</w:t>
      </w:r>
      <w:r w:rsidRPr="008E77A5">
        <w:t>ecord decimals, such as 1.7</w:t>
      </w:r>
      <w:r>
        <w:t>8</w:t>
      </w:r>
      <w:r w:rsidRPr="008E77A5">
        <w:t>, 0.9</w:t>
      </w:r>
      <w:r w:rsidR="00573F46">
        <w:t>0</w:t>
      </w:r>
      <w:r>
        <w:t>2</w:t>
      </w:r>
      <w:r w:rsidRPr="008E77A5">
        <w:t>, 2.5</w:t>
      </w:r>
      <w:r>
        <w:t>4</w:t>
      </w:r>
      <w:r w:rsidRPr="008E77A5">
        <w:t xml:space="preserve"> and 3.</w:t>
      </w:r>
      <w:r w:rsidR="00573F46">
        <w:t>7</w:t>
      </w:r>
      <w:r w:rsidRPr="008E77A5">
        <w:t>0</w:t>
      </w:r>
      <w:r w:rsidR="00573F46">
        <w:t>9</w:t>
      </w:r>
      <w:r w:rsidR="7891A74D">
        <w:t>.</w:t>
      </w:r>
      <w:r w:rsidRPr="008E77A5">
        <w:t xml:space="preserve"> </w:t>
      </w:r>
      <w:r w:rsidR="11122F7F">
        <w:t>P</w:t>
      </w:r>
      <w:r>
        <w:t>rovide</w:t>
      </w:r>
      <w:r w:rsidRPr="008E77A5">
        <w:t xml:space="preserve"> time for students to record the decimals on their number line</w:t>
      </w:r>
      <w:r w:rsidR="3150E3B4">
        <w:t>.</w:t>
      </w:r>
    </w:p>
    <w:p w14:paraId="107F55BD" w14:textId="3E6F657C" w:rsidR="005A1790" w:rsidRPr="00E13777" w:rsidRDefault="005A1790" w:rsidP="00C210AC">
      <w:pPr>
        <w:pStyle w:val="ListNumber"/>
        <w:numPr>
          <w:ilvl w:val="0"/>
          <w:numId w:val="1"/>
        </w:numPr>
      </w:pPr>
      <w:r>
        <w:t>As a class, share solutions and explanations of number positions on the line.</w:t>
      </w:r>
    </w:p>
    <w:p w14:paraId="1DA49177" w14:textId="4D9E78C8" w:rsidR="000C419E" w:rsidRDefault="000C419E" w:rsidP="00F13373">
      <w:pPr>
        <w:pStyle w:val="FeatureBox"/>
      </w:pPr>
      <w:r w:rsidRPr="00F13373">
        <w:rPr>
          <w:rStyle w:val="Strong"/>
        </w:rPr>
        <w:t>Note</w:t>
      </w:r>
      <w:r w:rsidRPr="00F13373">
        <w:t>:</w:t>
      </w:r>
      <w:r>
        <w:t xml:space="preserve"> </w:t>
      </w:r>
      <w:r w:rsidR="00F13373" w:rsidRPr="00F13373">
        <w:t>b</w:t>
      </w:r>
      <w:r w:rsidRPr="00F13373">
        <w:t>y</w:t>
      </w:r>
      <w:r>
        <w:t xml:space="preserve"> the end of Stage 3</w:t>
      </w:r>
      <w:r w:rsidR="002E6033">
        <w:t>,</w:t>
      </w:r>
      <w:r>
        <w:t xml:space="preserve"> students </w:t>
      </w:r>
      <w:r w:rsidR="002E6033">
        <w:t xml:space="preserve">will be able to </w:t>
      </w:r>
      <w:r>
        <w:t xml:space="preserve">compare and order decimals up to 3 decimal places. Stage 2 students </w:t>
      </w:r>
      <w:r w:rsidR="002E6033">
        <w:t xml:space="preserve">will be able to </w:t>
      </w:r>
      <w:r>
        <w:t>compare and order decimals up to 2 decimal places.</w:t>
      </w:r>
    </w:p>
    <w:p w14:paraId="4D6D51E2" w14:textId="2A18F4F3" w:rsidR="000C419E" w:rsidRPr="00F13373" w:rsidRDefault="000C419E" w:rsidP="00F13373">
      <w:pPr>
        <w:pStyle w:val="Heading3"/>
      </w:pPr>
      <w:bookmarkStart w:id="52" w:name="_Toc144741007"/>
      <w:r w:rsidRPr="00F13373">
        <w:lastRenderedPageBreak/>
        <w:t>Core lesson 2: Decimal Bingo – 20 minutes</w:t>
      </w:r>
      <w:bookmarkEnd w:id="52"/>
    </w:p>
    <w:p w14:paraId="75EB18CD" w14:textId="36D5B698" w:rsidR="000C419E" w:rsidRPr="00086C70" w:rsidRDefault="000C419E" w:rsidP="00F13373">
      <w:pPr>
        <w:pStyle w:val="FeatureBox"/>
      </w:pPr>
      <w:r>
        <w:t xml:space="preserve">This activity is an </w:t>
      </w:r>
      <w:r w:rsidRPr="00F13373">
        <w:t>adaptation</w:t>
      </w:r>
      <w:r>
        <w:t xml:space="preserve"> of </w:t>
      </w:r>
      <w:hyperlink r:id="rId40" w:history="1">
        <w:r w:rsidR="00086C70" w:rsidRPr="00086C70">
          <w:rPr>
            <w:rStyle w:val="Hyperlink"/>
          </w:rPr>
          <w:t>Missing Number Bingo</w:t>
        </w:r>
      </w:hyperlink>
      <w:r>
        <w:t xml:space="preserve"> </w:t>
      </w:r>
      <w:r w:rsidRPr="00086C70">
        <w:t xml:space="preserve">from </w:t>
      </w:r>
      <w:hyperlink r:id="rId41">
        <w:r w:rsidR="00086C70">
          <w:rPr>
            <w:rStyle w:val="Hyperlink"/>
          </w:rPr>
          <w:t>NZ Maths</w:t>
        </w:r>
      </w:hyperlink>
      <w:r w:rsidR="00086C70" w:rsidRPr="00086C70">
        <w:t xml:space="preserve"> by New Zealand Ministry of Education.</w:t>
      </w:r>
    </w:p>
    <w:p w14:paraId="5723582C" w14:textId="77777777" w:rsidR="000C419E" w:rsidRDefault="000C419E" w:rsidP="00435B5B">
      <w:pPr>
        <w:pStyle w:val="ListNumber"/>
      </w:pPr>
      <w:r>
        <w:t>Explain to students that zero plays an important role in whole numbers and it also plays an important role in decimals.</w:t>
      </w:r>
    </w:p>
    <w:p w14:paraId="01FA78D0" w14:textId="55A79A96" w:rsidR="000C419E" w:rsidRPr="008E5EB0" w:rsidRDefault="000C419E" w:rsidP="00435B5B">
      <w:pPr>
        <w:pStyle w:val="ListNumber"/>
        <w:rPr>
          <w:rFonts w:eastAsia="Calibri"/>
          <w:color w:val="000000" w:themeColor="text1"/>
        </w:rPr>
      </w:pPr>
      <w:r w:rsidRPr="44F6FC61">
        <w:t xml:space="preserve">Record the decimal </w:t>
      </w:r>
      <w:r w:rsidR="00D72AFD">
        <w:t>‘</w:t>
      </w:r>
      <w:r w:rsidRPr="44F6FC61">
        <w:t>0.5</w:t>
      </w:r>
      <w:r w:rsidR="00D72AFD">
        <w:t>’</w:t>
      </w:r>
      <w:r w:rsidRPr="44F6FC61">
        <w:t xml:space="preserve"> on the board and ask students to </w:t>
      </w:r>
      <w:hyperlink r:id="rId42" w:history="1">
        <w:r w:rsidRPr="00EC570C">
          <w:rPr>
            <w:rStyle w:val="Hyperlink"/>
          </w:rPr>
          <w:t>turn and talk</w:t>
        </w:r>
      </w:hyperlink>
      <w:r w:rsidRPr="00D50937">
        <w:t xml:space="preserve"> </w:t>
      </w:r>
      <w:r>
        <w:t>about</w:t>
      </w:r>
      <w:r w:rsidRPr="44F6FC61">
        <w:t xml:space="preserve"> the role of the zero in this decimal and why it is important</w:t>
      </w:r>
      <w:r>
        <w:t>.</w:t>
      </w:r>
    </w:p>
    <w:p w14:paraId="00F97B77" w14:textId="77777777" w:rsidR="000C419E" w:rsidRDefault="000C419E" w:rsidP="00435B5B">
      <w:pPr>
        <w:pStyle w:val="ListNumber"/>
      </w:pPr>
      <w:r w:rsidRPr="44F6FC61">
        <w:t>As a class</w:t>
      </w:r>
      <w:r>
        <w:t>,</w:t>
      </w:r>
      <w:r w:rsidRPr="44F6FC61">
        <w:t xml:space="preserve"> discuss that the zero in decimals </w:t>
      </w:r>
      <w:r>
        <w:t>can be a</w:t>
      </w:r>
      <w:r w:rsidRPr="44F6FC61">
        <w:t xml:space="preserve"> place holder</w:t>
      </w:r>
      <w:r>
        <w:t xml:space="preserve"> and</w:t>
      </w:r>
      <w:r w:rsidRPr="44F6FC61">
        <w:t xml:space="preserve"> </w:t>
      </w:r>
      <w:r>
        <w:t>it helps students</w:t>
      </w:r>
      <w:r w:rsidRPr="44F6FC61">
        <w:t xml:space="preserve"> understand how </w:t>
      </w:r>
      <w:r>
        <w:t>to</w:t>
      </w:r>
      <w:r w:rsidRPr="44F6FC61">
        <w:t xml:space="preserve"> say and write decimals.</w:t>
      </w:r>
    </w:p>
    <w:p w14:paraId="7E0224AC" w14:textId="69D75EAE" w:rsidR="000C419E" w:rsidRPr="00D55FF8" w:rsidRDefault="000C419E" w:rsidP="00435B5B">
      <w:pPr>
        <w:pStyle w:val="ListNumber"/>
        <w:rPr>
          <w:rFonts w:eastAsia="Calibri"/>
          <w:color w:val="000000" w:themeColor="text1"/>
        </w:rPr>
      </w:pPr>
      <w:r w:rsidRPr="008E5EB0">
        <w:rPr>
          <w:rFonts w:eastAsia="Calibri"/>
          <w:color w:val="000000" w:themeColor="text1"/>
        </w:rPr>
        <w:t xml:space="preserve">Refer to the 0.5 on the board and explain that, for decimals between zero and one, the zero is written in the ones place to reduce the risk of misreading the decimal as a whole number. Record </w:t>
      </w:r>
      <w:r w:rsidR="00D72AFD">
        <w:rPr>
          <w:rFonts w:eastAsia="Calibri"/>
          <w:color w:val="000000" w:themeColor="text1"/>
        </w:rPr>
        <w:t>‘</w:t>
      </w:r>
      <w:r w:rsidRPr="008E5EB0">
        <w:rPr>
          <w:rFonts w:eastAsia="Calibri"/>
          <w:color w:val="000000" w:themeColor="text1"/>
        </w:rPr>
        <w:t>.5</w:t>
      </w:r>
      <w:r w:rsidR="00D72AFD">
        <w:rPr>
          <w:rFonts w:eastAsia="Calibri"/>
          <w:color w:val="000000" w:themeColor="text1"/>
        </w:rPr>
        <w:t>’</w:t>
      </w:r>
      <w:r w:rsidRPr="008E5EB0">
        <w:rPr>
          <w:rFonts w:eastAsia="Calibri"/>
          <w:color w:val="000000" w:themeColor="text1"/>
        </w:rPr>
        <w:t xml:space="preserve"> and explain that this could be confused for 5.</w:t>
      </w:r>
    </w:p>
    <w:p w14:paraId="3345E446" w14:textId="21B3A4F5" w:rsidR="000C419E" w:rsidRPr="00371C04" w:rsidRDefault="000C419E" w:rsidP="00E51950">
      <w:pPr>
        <w:pStyle w:val="FeatureBox"/>
        <w:rPr>
          <w:rFonts w:eastAsia="Calibri"/>
          <w:color w:val="000000" w:themeColor="text1"/>
        </w:rPr>
      </w:pPr>
      <w:r w:rsidRPr="00E51950">
        <w:rPr>
          <w:rStyle w:val="Strong"/>
        </w:rPr>
        <w:t>Note</w:t>
      </w:r>
      <w:r w:rsidRPr="00E51950">
        <w:t>:</w:t>
      </w:r>
      <w:r w:rsidRPr="00371C04">
        <w:t xml:space="preserve"> </w:t>
      </w:r>
      <w:r w:rsidR="00E51950" w:rsidRPr="00E51950">
        <w:t>p</w:t>
      </w:r>
      <w:r w:rsidRPr="00E51950">
        <w:t>rior</w:t>
      </w:r>
      <w:r w:rsidRPr="00371C04">
        <w:t xml:space="preserve"> to the lesson</w:t>
      </w:r>
      <w:r w:rsidR="0E609367">
        <w:t>,</w:t>
      </w:r>
      <w:r w:rsidRPr="00371C04">
        <w:t xml:space="preserve"> collect multiple transparent counters</w:t>
      </w:r>
      <w:r w:rsidR="5DBCA5D1">
        <w:t xml:space="preserve"> and</w:t>
      </w:r>
      <w:r w:rsidRPr="00371C04">
        <w:t xml:space="preserve"> prepare </w:t>
      </w:r>
      <w:r w:rsidR="00271EF7">
        <w:t>copies of</w:t>
      </w:r>
      <w:r w:rsidRPr="00371C04">
        <w:t xml:space="preserve"> the bingo game</w:t>
      </w:r>
      <w:r w:rsidR="00880BD8">
        <w:t xml:space="preserve"> </w:t>
      </w:r>
      <w:hyperlink w:anchor="_Resource_8:_Stage">
        <w:r w:rsidR="00880BD8" w:rsidRPr="2610BB7C">
          <w:rPr>
            <w:rStyle w:val="Hyperlink"/>
          </w:rPr>
          <w:t>Resource 9: Stage 2 gameboards</w:t>
        </w:r>
      </w:hyperlink>
      <w:r w:rsidRPr="00371C04">
        <w:t xml:space="preserve"> </w:t>
      </w:r>
      <w:r w:rsidR="00EF4DBE">
        <w:t xml:space="preserve">and </w:t>
      </w:r>
      <w:hyperlink w:anchor="_Resource_10:_Stage">
        <w:r w:rsidR="00EF4DBE" w:rsidRPr="2610BB7C">
          <w:rPr>
            <w:rStyle w:val="Hyperlink"/>
          </w:rPr>
          <w:t>Resource 10: Stage 3 gameboards</w:t>
        </w:r>
      </w:hyperlink>
      <w:r w:rsidR="5E6A0181">
        <w:t>,</w:t>
      </w:r>
      <w:r w:rsidR="00EF4DBE">
        <w:t xml:space="preserve"> </w:t>
      </w:r>
      <w:r w:rsidRPr="00371C04">
        <w:t>ensuring there is a copy for each student.</w:t>
      </w:r>
      <w:r w:rsidRPr="00371C04">
        <w:rPr>
          <w:rFonts w:eastAsia="Calibri"/>
          <w:color w:val="000000" w:themeColor="text1"/>
        </w:rPr>
        <w:t xml:space="preserve"> </w:t>
      </w:r>
      <w:r w:rsidR="00EF4DBE">
        <w:rPr>
          <w:rFonts w:eastAsia="Calibri"/>
          <w:color w:val="000000" w:themeColor="text1"/>
        </w:rPr>
        <w:t>Numbers</w:t>
      </w:r>
      <w:r w:rsidR="00F2799F">
        <w:rPr>
          <w:rFonts w:eastAsia="Calibri"/>
          <w:color w:val="000000" w:themeColor="text1"/>
        </w:rPr>
        <w:t xml:space="preserve"> are not repeated so use a copy of the </w:t>
      </w:r>
      <w:r w:rsidR="6FA8CB20" w:rsidRPr="2610BB7C">
        <w:rPr>
          <w:rFonts w:eastAsia="Calibri"/>
          <w:color w:val="000000" w:themeColor="text1"/>
        </w:rPr>
        <w:t>2</w:t>
      </w:r>
      <w:r w:rsidR="00F2799F">
        <w:rPr>
          <w:rFonts w:eastAsia="Calibri"/>
          <w:color w:val="000000" w:themeColor="text1"/>
        </w:rPr>
        <w:t xml:space="preserve"> resources as the call out card.</w:t>
      </w:r>
    </w:p>
    <w:p w14:paraId="1B531997" w14:textId="0DFDFD39" w:rsidR="000C419E" w:rsidRPr="00A63A8C" w:rsidRDefault="000C419E" w:rsidP="00435B5B">
      <w:pPr>
        <w:pStyle w:val="ListNumber"/>
        <w:rPr>
          <w:rFonts w:eastAsia="Calibri"/>
        </w:rPr>
      </w:pPr>
      <w:r w:rsidRPr="00A63A8C">
        <w:rPr>
          <w:rFonts w:eastAsia="Calibri"/>
        </w:rPr>
        <w:t xml:space="preserve">Provide each student with a bingo board </w:t>
      </w:r>
      <w:r w:rsidR="00050D66" w:rsidRPr="00A63A8C">
        <w:rPr>
          <w:rFonts w:eastAsia="Calibri"/>
        </w:rPr>
        <w:t>and transparent</w:t>
      </w:r>
      <w:r w:rsidRPr="00A63A8C">
        <w:rPr>
          <w:rFonts w:eastAsia="Calibri"/>
        </w:rPr>
        <w:t xml:space="preserve"> counters.</w:t>
      </w:r>
    </w:p>
    <w:p w14:paraId="5E096642" w14:textId="63E83C3C" w:rsidR="000C419E" w:rsidRDefault="000C419E" w:rsidP="00435B5B">
      <w:pPr>
        <w:pStyle w:val="ListNumber"/>
        <w:rPr>
          <w:rFonts w:eastAsia="Calibri"/>
        </w:rPr>
      </w:pPr>
      <w:r w:rsidRPr="44F6FC61">
        <w:rPr>
          <w:rFonts w:eastAsia="Calibri"/>
        </w:rPr>
        <w:t>Explain that</w:t>
      </w:r>
      <w:r w:rsidRPr="43DB47FB">
        <w:rPr>
          <w:rFonts w:eastAsia="Calibri"/>
        </w:rPr>
        <w:t xml:space="preserve"> you will call out</w:t>
      </w:r>
      <w:r w:rsidRPr="44F6FC61">
        <w:rPr>
          <w:rFonts w:eastAsia="Calibri"/>
        </w:rPr>
        <w:t xml:space="preserve"> decimal numbers and students need to identify the corresponding decimal on their bingo board and cover it with a counter.</w:t>
      </w:r>
    </w:p>
    <w:p w14:paraId="29A4D8DB" w14:textId="08A2163F" w:rsidR="000C419E" w:rsidRDefault="000C419E" w:rsidP="00435B5B">
      <w:pPr>
        <w:pStyle w:val="ListNumber"/>
        <w:rPr>
          <w:rFonts w:eastAsia="Calibri"/>
        </w:rPr>
      </w:pPr>
      <w:r w:rsidRPr="44F6FC61">
        <w:rPr>
          <w:rFonts w:eastAsia="Calibri"/>
        </w:rPr>
        <w:t>Explain that when a student covers all the decimals on their bingo board</w:t>
      </w:r>
      <w:r w:rsidR="00D72AFD">
        <w:rPr>
          <w:rFonts w:eastAsia="Calibri"/>
        </w:rPr>
        <w:t>,</w:t>
      </w:r>
      <w:r w:rsidRPr="44F6FC61">
        <w:rPr>
          <w:rFonts w:eastAsia="Calibri"/>
        </w:rPr>
        <w:t xml:space="preserve"> they must call out ‘BINGO</w:t>
      </w:r>
      <w:r w:rsidR="00A504FE">
        <w:rPr>
          <w:rFonts w:eastAsia="Calibri"/>
        </w:rPr>
        <w:t>!</w:t>
      </w:r>
      <w:r w:rsidRPr="44F6FC61">
        <w:rPr>
          <w:rFonts w:eastAsia="Calibri"/>
        </w:rPr>
        <w:t>’</w:t>
      </w:r>
      <w:r>
        <w:rPr>
          <w:rFonts w:eastAsia="Calibri"/>
        </w:rPr>
        <w:t>. The first student to cover all their decimals wins the game.</w:t>
      </w:r>
    </w:p>
    <w:p w14:paraId="18047E4D" w14:textId="1E6866E7" w:rsidR="00213FD9" w:rsidRPr="00213FD9" w:rsidRDefault="00213FD9" w:rsidP="00E51950">
      <w:pPr>
        <w:pStyle w:val="FeatureBox"/>
      </w:pPr>
      <w:r w:rsidRPr="00E51950">
        <w:rPr>
          <w:rStyle w:val="Strong"/>
        </w:rPr>
        <w:lastRenderedPageBreak/>
        <w:t>Note</w:t>
      </w:r>
      <w:r w:rsidRPr="00E51950">
        <w:t>:</w:t>
      </w:r>
      <w:r>
        <w:t xml:space="preserve"> </w:t>
      </w:r>
      <w:r w:rsidR="00E51950">
        <w:t>t</w:t>
      </w:r>
      <w:r>
        <w:t xml:space="preserve">his bingo game will be played again in </w:t>
      </w:r>
      <w:hyperlink w:anchor="_Lesson_7" w:history="1">
        <w:r w:rsidRPr="00D72AFD">
          <w:rPr>
            <w:rStyle w:val="Hyperlink"/>
          </w:rPr>
          <w:t>Lesson 7</w:t>
        </w:r>
      </w:hyperlink>
      <w:r>
        <w:t>.</w:t>
      </w:r>
    </w:p>
    <w:p w14:paraId="4C7CD9F2" w14:textId="77777777" w:rsidR="000C419E" w:rsidRPr="00E51950" w:rsidRDefault="000C419E" w:rsidP="00E51950">
      <w:pPr>
        <w:pStyle w:val="Heading3"/>
      </w:pPr>
      <w:bookmarkStart w:id="53" w:name="_Toc144741008"/>
      <w:r w:rsidRPr="00E51950">
        <w:t>Consolidation and meaningful practice – 10 minutes</w:t>
      </w:r>
      <w:bookmarkEnd w:id="53"/>
    </w:p>
    <w:p w14:paraId="6CC201F6" w14:textId="77777777" w:rsidR="000C419E" w:rsidRDefault="000C419E" w:rsidP="000C419E">
      <w:pPr>
        <w:pStyle w:val="ListNumber"/>
      </w:pPr>
      <w:r>
        <w:t>Revise the number line as a model to help order decimals and compare their sizes.</w:t>
      </w:r>
    </w:p>
    <w:p w14:paraId="69D22D88" w14:textId="77777777" w:rsidR="000C419E" w:rsidRDefault="000C419E" w:rsidP="000C419E">
      <w:pPr>
        <w:pStyle w:val="ListNumber"/>
      </w:pPr>
      <w:r>
        <w:t>Students select 4 decimals from their bingo card and order them on a number line in their workbooks.</w:t>
      </w:r>
    </w:p>
    <w:p w14:paraId="3F299B4A" w14:textId="77777777" w:rsidR="000C419E" w:rsidRDefault="000C419E" w:rsidP="00E51950">
      <w:pPr>
        <w:pStyle w:val="ListNumber"/>
      </w:pPr>
      <w:r>
        <w:t>Ask students:</w:t>
      </w:r>
    </w:p>
    <w:p w14:paraId="3A373A67" w14:textId="77777777" w:rsidR="000C419E" w:rsidRPr="00E51950" w:rsidRDefault="000C419E" w:rsidP="00E51950">
      <w:pPr>
        <w:pStyle w:val="ListBullet"/>
        <w:ind w:left="1134"/>
      </w:pPr>
      <w:r w:rsidRPr="00E51950">
        <w:t>What numbers did you write first on your number line? Why?</w:t>
      </w:r>
    </w:p>
    <w:p w14:paraId="73C8570F" w14:textId="77777777" w:rsidR="000C419E" w:rsidRPr="00E51950" w:rsidRDefault="000C419E" w:rsidP="00E51950">
      <w:pPr>
        <w:pStyle w:val="ListBullet"/>
        <w:ind w:left="1134"/>
      </w:pPr>
      <w:r w:rsidRPr="00E51950">
        <w:t>Did you identify any benchmark decimals? Which ones?</w:t>
      </w:r>
    </w:p>
    <w:p w14:paraId="67C0CBE3" w14:textId="77777777" w:rsidR="000C419E" w:rsidRPr="00E51950" w:rsidRDefault="000C419E" w:rsidP="00E51950">
      <w:pPr>
        <w:pStyle w:val="ListBullet"/>
        <w:ind w:left="1134"/>
      </w:pPr>
      <w:r w:rsidRPr="00E51950">
        <w:t>How did the benchmark decimals assist you in ordering the decimals?</w:t>
      </w:r>
    </w:p>
    <w:p w14:paraId="6A5AC3F7" w14:textId="68E03EA3" w:rsidR="000C419E" w:rsidRDefault="000C419E" w:rsidP="00E51950">
      <w:pPr>
        <w:pStyle w:val="ListBullet"/>
        <w:ind w:left="1134"/>
      </w:pPr>
      <w:r w:rsidRPr="00E51950">
        <w:t>Which</w:t>
      </w:r>
      <w:r>
        <w:t xml:space="preserve"> place value was most important to look at first, second and third?</w:t>
      </w:r>
    </w:p>
    <w:p w14:paraId="371CC847" w14:textId="77777777" w:rsidR="000C419E" w:rsidRDefault="000C419E" w:rsidP="00E51950">
      <w:pPr>
        <w:pStyle w:val="ListBullet"/>
        <w:ind w:left="1134"/>
      </w:pPr>
      <w:r>
        <w:t>Did this change as you began ordering the numbers? Explain your thinking.</w:t>
      </w:r>
    </w:p>
    <w:p w14:paraId="663C14B2" w14:textId="77777777" w:rsidR="000C419E" w:rsidRDefault="000C419E" w:rsidP="00E51950">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C419E" w14:paraId="05E7B9F1" w14:textId="77777777" w:rsidTr="00E51950">
        <w:trPr>
          <w:cnfStyle w:val="100000000000" w:firstRow="1" w:lastRow="0" w:firstColumn="0" w:lastColumn="0" w:oddVBand="0" w:evenVBand="0" w:oddHBand="0" w:evenHBand="0" w:firstRowFirstColumn="0" w:firstRowLastColumn="0" w:lastRowFirstColumn="0" w:lastRowLastColumn="0"/>
        </w:trPr>
        <w:tc>
          <w:tcPr>
            <w:tcW w:w="2500" w:type="pct"/>
          </w:tcPr>
          <w:p w14:paraId="29F2E6C1" w14:textId="77777777" w:rsidR="000C419E" w:rsidRDefault="000C419E" w:rsidP="00494141">
            <w:r w:rsidRPr="006025E4">
              <w:t>Assessment opportunities</w:t>
            </w:r>
          </w:p>
        </w:tc>
        <w:tc>
          <w:tcPr>
            <w:tcW w:w="2500" w:type="pct"/>
          </w:tcPr>
          <w:p w14:paraId="668B37C7" w14:textId="77777777" w:rsidR="000C419E" w:rsidRDefault="000C419E" w:rsidP="00494141">
            <w:r w:rsidRPr="006025E4">
              <w:t>Links</w:t>
            </w:r>
          </w:p>
        </w:tc>
      </w:tr>
      <w:tr w:rsidR="000C419E" w14:paraId="619D8967" w14:textId="77777777" w:rsidTr="00E51950">
        <w:trPr>
          <w:cnfStyle w:val="000000100000" w:firstRow="0" w:lastRow="0" w:firstColumn="0" w:lastColumn="0" w:oddVBand="0" w:evenVBand="0" w:oddHBand="1" w:evenHBand="0" w:firstRowFirstColumn="0" w:firstRowLastColumn="0" w:lastRowFirstColumn="0" w:lastRowLastColumn="0"/>
        </w:trPr>
        <w:tc>
          <w:tcPr>
            <w:tcW w:w="2500" w:type="pct"/>
          </w:tcPr>
          <w:p w14:paraId="25D51491" w14:textId="77777777" w:rsidR="000C419E" w:rsidRDefault="000C419E" w:rsidP="00494141">
            <w:r>
              <w:t>What to look for:</w:t>
            </w:r>
          </w:p>
          <w:p w14:paraId="7A82B31F" w14:textId="77777777" w:rsidR="000C419E" w:rsidRDefault="000C419E" w:rsidP="00494141">
            <w:pPr>
              <w:pStyle w:val="ListBullet"/>
            </w:pPr>
            <w:r>
              <w:t xml:space="preserve">Can students </w:t>
            </w:r>
            <w:r w:rsidRPr="00BD0E25">
              <w:t>divide a length representing one whole into 10 equal parts and label the parts using decimal notation</w:t>
            </w:r>
            <w:r>
              <w:t xml:space="preserve">? </w:t>
            </w:r>
            <w:r w:rsidRPr="00E51950">
              <w:rPr>
                <w:rStyle w:val="Strong"/>
              </w:rPr>
              <w:t>[MAO-WM-01, MA2-RN-02, MA3-RN-02]</w:t>
            </w:r>
          </w:p>
          <w:p w14:paraId="031EB22A" w14:textId="77777777" w:rsidR="000C419E" w:rsidRDefault="000C419E" w:rsidP="00494141">
            <w:pPr>
              <w:pStyle w:val="ListBullet"/>
            </w:pPr>
            <w:r>
              <w:lastRenderedPageBreak/>
              <w:t xml:space="preserve">Can students record decimals using decimal notation? </w:t>
            </w:r>
            <w:r w:rsidRPr="00E51950">
              <w:rPr>
                <w:rStyle w:val="Strong"/>
              </w:rPr>
              <w:t>[MAO-WM-01, MA2-RN-02, MA3-RN-02]</w:t>
            </w:r>
          </w:p>
          <w:p w14:paraId="4BA59926" w14:textId="77777777" w:rsidR="000C419E" w:rsidRDefault="000C419E" w:rsidP="00494141">
            <w:pPr>
              <w:pStyle w:val="ListBullet"/>
            </w:pPr>
            <w:r>
              <w:t xml:space="preserve">Can students identify the role of zero in different positions in decimals? </w:t>
            </w:r>
            <w:r w:rsidRPr="612F1B64">
              <w:rPr>
                <w:b/>
                <w:bCs/>
              </w:rPr>
              <w:t>[</w:t>
            </w:r>
            <w:r w:rsidRPr="00E51950">
              <w:rPr>
                <w:rStyle w:val="Strong"/>
              </w:rPr>
              <w:t>MAO-WM-01, MA2-RN-02, MA3-RN-02]</w:t>
            </w:r>
          </w:p>
          <w:p w14:paraId="2AF120DF" w14:textId="77777777" w:rsidR="000C419E" w:rsidRDefault="000C419E" w:rsidP="00494141">
            <w:pPr>
              <w:pStyle w:val="ListBullet"/>
            </w:pPr>
            <w:r>
              <w:t>Can Stage 2 students compare and order decimals number up to tenths on a line?</w:t>
            </w:r>
            <w:r w:rsidRPr="00E51950">
              <w:rPr>
                <w:rStyle w:val="Strong"/>
              </w:rPr>
              <w:t xml:space="preserve"> [MAO-WM-01, MA2-RN-02]</w:t>
            </w:r>
          </w:p>
          <w:p w14:paraId="74A1B564" w14:textId="7A643BE5" w:rsidR="000C419E" w:rsidRDefault="000C419E" w:rsidP="00E51950">
            <w:pPr>
              <w:pStyle w:val="ListBullet"/>
            </w:pPr>
            <w:r>
              <w:t xml:space="preserve">Can </w:t>
            </w:r>
            <w:r w:rsidR="00A504FE">
              <w:t>S</w:t>
            </w:r>
            <w:r>
              <w:t xml:space="preserve">tage 3 students compare and order decimals number up to hundredths on a line? </w:t>
            </w:r>
            <w:r w:rsidRPr="00E51950">
              <w:rPr>
                <w:rStyle w:val="Strong"/>
              </w:rPr>
              <w:t>[MAO-WM-01, MA3-RN-02]</w:t>
            </w:r>
          </w:p>
        </w:tc>
        <w:tc>
          <w:tcPr>
            <w:tcW w:w="2500" w:type="pct"/>
          </w:tcPr>
          <w:p w14:paraId="7AB8B3F0" w14:textId="77777777" w:rsidR="000C419E" w:rsidRDefault="000C419E" w:rsidP="00494141">
            <w:r>
              <w:lastRenderedPageBreak/>
              <w:t xml:space="preserve">Links to </w:t>
            </w:r>
            <w:hyperlink r:id="rId43" w:history="1">
              <w:r w:rsidRPr="009F54DE">
                <w:rPr>
                  <w:rStyle w:val="Hyperlink"/>
                </w:rPr>
                <w:t>National Numeracy Learning Progressions</w:t>
              </w:r>
            </w:hyperlink>
            <w:r>
              <w:t xml:space="preserve"> (NNLP):</w:t>
            </w:r>
          </w:p>
          <w:p w14:paraId="1ADBECB6" w14:textId="459F22D6" w:rsidR="000C419E" w:rsidRDefault="000C419E" w:rsidP="00494141">
            <w:pPr>
              <w:pStyle w:val="ListBullet"/>
            </w:pPr>
            <w:r>
              <w:t>Stage 2 – NPV6</w:t>
            </w:r>
            <w:r w:rsidR="00591C19">
              <w:t>, NPV7, NPV8</w:t>
            </w:r>
          </w:p>
          <w:p w14:paraId="0214B29A" w14:textId="2772FB94" w:rsidR="000C419E" w:rsidRDefault="000C419E" w:rsidP="00494141">
            <w:pPr>
              <w:pStyle w:val="ListBullet"/>
            </w:pPr>
            <w:r>
              <w:t xml:space="preserve">Stage 3 – </w:t>
            </w:r>
            <w:r w:rsidR="00591C19">
              <w:t>NPV6, NPV7, NPV8</w:t>
            </w:r>
            <w:r w:rsidR="00884DE1">
              <w:t>.</w:t>
            </w:r>
          </w:p>
          <w:p w14:paraId="6F145F10" w14:textId="207270A1" w:rsidR="000C419E" w:rsidRDefault="000C419E" w:rsidP="00494141">
            <w:r>
              <w:lastRenderedPageBreak/>
              <w:t xml:space="preserve">Links to suggested </w:t>
            </w:r>
            <w:hyperlink r:id="rId44" w:history="1">
              <w:r w:rsidRPr="009F54DE">
                <w:rPr>
                  <w:rStyle w:val="Hyperlink"/>
                </w:rPr>
                <w:t>Interview for Student Reasoning</w:t>
              </w:r>
            </w:hyperlink>
            <w:r>
              <w:t xml:space="preserve"> (</w:t>
            </w:r>
            <w:proofErr w:type="spellStart"/>
            <w:r>
              <w:t>IfSR</w:t>
            </w:r>
            <w:proofErr w:type="spellEnd"/>
            <w:r>
              <w:t>) tasks:</w:t>
            </w:r>
          </w:p>
          <w:p w14:paraId="7B8FCD97" w14:textId="077F0F5B" w:rsidR="000C419E" w:rsidRDefault="000C419E" w:rsidP="00494141">
            <w:pPr>
              <w:pStyle w:val="ListBullet"/>
            </w:pPr>
            <w:r w:rsidRPr="00E51950">
              <w:rPr>
                <w:rStyle w:val="Strong"/>
              </w:rPr>
              <w:t xml:space="preserve">Stage 2 – </w:t>
            </w:r>
            <w:proofErr w:type="spellStart"/>
            <w:r w:rsidRPr="00E51950">
              <w:rPr>
                <w:rStyle w:val="Strong"/>
              </w:rPr>
              <w:t>IfSR</w:t>
            </w:r>
            <w:proofErr w:type="spellEnd"/>
            <w:r w:rsidRPr="00E51950">
              <w:rPr>
                <w:rStyle w:val="Strong"/>
              </w:rPr>
              <w:t>-NP</w:t>
            </w:r>
            <w:r>
              <w:t xml:space="preserve">: </w:t>
            </w:r>
            <w:r w:rsidR="00E16F1B">
              <w:t xml:space="preserve">4D.1, </w:t>
            </w:r>
            <w:r w:rsidR="00F06F0E">
              <w:t>4D.3</w:t>
            </w:r>
            <w:r w:rsidR="00DA5D86">
              <w:t>, 4D.4</w:t>
            </w:r>
          </w:p>
          <w:p w14:paraId="56CF1676" w14:textId="34CDD9D4" w:rsidR="000C419E" w:rsidRDefault="000C419E" w:rsidP="00494141">
            <w:pPr>
              <w:pStyle w:val="ListBullet"/>
            </w:pPr>
            <w:r w:rsidRPr="00E51950">
              <w:rPr>
                <w:rStyle w:val="Strong"/>
              </w:rPr>
              <w:t xml:space="preserve">Stage 3 – </w:t>
            </w:r>
            <w:proofErr w:type="spellStart"/>
            <w:r w:rsidRPr="00E51950">
              <w:rPr>
                <w:rStyle w:val="Strong"/>
              </w:rPr>
              <w:t>IfSR</w:t>
            </w:r>
            <w:proofErr w:type="spellEnd"/>
            <w:r w:rsidRPr="00E51950">
              <w:rPr>
                <w:rStyle w:val="Strong"/>
              </w:rPr>
              <w:t>-NP</w:t>
            </w:r>
            <w:r>
              <w:t xml:space="preserve">: </w:t>
            </w:r>
            <w:r w:rsidR="00E039DB">
              <w:t xml:space="preserve">4D.5, </w:t>
            </w:r>
            <w:r w:rsidR="0049407E">
              <w:t>4D.6</w:t>
            </w:r>
            <w:r w:rsidR="00AB4E4A">
              <w:t>.</w:t>
            </w:r>
          </w:p>
        </w:tc>
      </w:tr>
    </w:tbl>
    <w:p w14:paraId="73AD1AC4" w14:textId="77777777" w:rsidR="000C419E" w:rsidRDefault="000C419E" w:rsidP="000C419E">
      <w:pPr>
        <w:spacing w:before="0" w:after="160" w:line="259" w:lineRule="auto"/>
      </w:pPr>
      <w:r>
        <w:lastRenderedPageBreak/>
        <w:br w:type="page"/>
      </w:r>
    </w:p>
    <w:p w14:paraId="003EDAFD" w14:textId="77777777" w:rsidR="0061576D" w:rsidRPr="00E51950" w:rsidRDefault="0061576D" w:rsidP="00E51950">
      <w:pPr>
        <w:pStyle w:val="Heading2"/>
      </w:pPr>
      <w:bookmarkStart w:id="54" w:name="_Lesson_4"/>
      <w:bookmarkStart w:id="55" w:name="_Lesson_5"/>
      <w:bookmarkStart w:id="56" w:name="_Toc144741009"/>
      <w:bookmarkEnd w:id="54"/>
      <w:bookmarkEnd w:id="55"/>
      <w:r w:rsidRPr="00E51950">
        <w:lastRenderedPageBreak/>
        <w:t>Lesson 5</w:t>
      </w:r>
      <w:bookmarkEnd w:id="56"/>
    </w:p>
    <w:p w14:paraId="0663C43A" w14:textId="62BAFA3A" w:rsidR="00941BF0" w:rsidRPr="00941BF0" w:rsidRDefault="00941BF0" w:rsidP="00E51950">
      <w:pPr>
        <w:pStyle w:val="FeatureBox3"/>
      </w:pPr>
      <w:r w:rsidRPr="00E51950">
        <w:rPr>
          <w:rStyle w:val="Strong"/>
        </w:rPr>
        <w:t>Core concept</w:t>
      </w:r>
      <w:r>
        <w:t xml:space="preserve">: </w:t>
      </w:r>
      <w:r w:rsidR="00E51950" w:rsidRPr="00E51950">
        <w:t>n</w:t>
      </w:r>
      <w:r w:rsidR="00A60A0C" w:rsidRPr="00E51950">
        <w:t>umber</w:t>
      </w:r>
      <w:r w:rsidR="00A60A0C">
        <w:t xml:space="preserve"> patterns can be multiplicative.</w:t>
      </w:r>
    </w:p>
    <w:p w14:paraId="63F19A3C" w14:textId="77777777" w:rsidR="00777DEF" w:rsidRDefault="00777DEF" w:rsidP="00E51950">
      <w:pPr>
        <w:pStyle w:val="Heading3"/>
      </w:pPr>
      <w:bookmarkStart w:id="57" w:name="_Core_lesson_Part"/>
      <w:bookmarkStart w:id="58" w:name="_Toc144741010"/>
      <w:bookmarkEnd w:id="57"/>
      <w:r w:rsidRPr="00050D66">
        <w:t>Daily number sense: Ordering decimals – 10 minutes</w:t>
      </w:r>
      <w:bookmarkEnd w:id="58"/>
    </w:p>
    <w:p w14:paraId="289DE063" w14:textId="0548CD87" w:rsidR="00483952" w:rsidRDefault="00483952" w:rsidP="00E51950">
      <w:pPr>
        <w:pStyle w:val="FeatureBox"/>
      </w:pPr>
      <w:r w:rsidRPr="41B0748E">
        <w:t xml:space="preserve">Daily number </w:t>
      </w:r>
      <w:r w:rsidRPr="00E51950">
        <w:t>sense</w:t>
      </w:r>
      <w:r w:rsidRPr="41B0748E">
        <w:t xml:space="preserve"> activities for Lessons 5 to 7 ‘loop’ back to concepts and procedures covered in previous units to assist students to build an increasingly connected network of ideas. These concepts may differ from the core concepts being covered by the unit.</w:t>
      </w:r>
    </w:p>
    <w:p w14:paraId="7258CAB9" w14:textId="77777777" w:rsidR="00777DEF" w:rsidRDefault="00777DEF" w:rsidP="00E51950">
      <w:r w:rsidRPr="00E51950">
        <w:t>The</w:t>
      </w:r>
      <w:r>
        <w:t xml:space="preserv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777DEF" w14:paraId="26463ABE" w14:textId="77777777" w:rsidTr="00E51950">
        <w:trPr>
          <w:cnfStyle w:val="100000000000" w:firstRow="1" w:lastRow="0" w:firstColumn="0" w:lastColumn="0" w:oddVBand="0" w:evenVBand="0" w:oddHBand="0" w:evenHBand="0" w:firstRowFirstColumn="0" w:firstRowLastColumn="0" w:lastRowFirstColumn="0" w:lastRowLastColumn="0"/>
        </w:trPr>
        <w:tc>
          <w:tcPr>
            <w:tcW w:w="2500" w:type="pct"/>
          </w:tcPr>
          <w:p w14:paraId="53660887" w14:textId="77777777" w:rsidR="00777DEF" w:rsidRDefault="00777DEF" w:rsidP="00D112C9">
            <w:r w:rsidRPr="00C702F9">
              <w:t>Daily number sense learning intention</w:t>
            </w:r>
          </w:p>
        </w:tc>
        <w:tc>
          <w:tcPr>
            <w:tcW w:w="2500" w:type="pct"/>
          </w:tcPr>
          <w:p w14:paraId="0C61FD7C" w14:textId="77777777" w:rsidR="00777DEF" w:rsidRDefault="00777DEF" w:rsidP="00D112C9">
            <w:r w:rsidRPr="00C702F9">
              <w:t>Daily number sense success criteria</w:t>
            </w:r>
          </w:p>
        </w:tc>
      </w:tr>
      <w:tr w:rsidR="00777DEF" w14:paraId="16811155" w14:textId="77777777" w:rsidTr="00E51950">
        <w:trPr>
          <w:cnfStyle w:val="000000100000" w:firstRow="0" w:lastRow="0" w:firstColumn="0" w:lastColumn="0" w:oddVBand="0" w:evenVBand="0" w:oddHBand="1" w:evenHBand="0" w:firstRowFirstColumn="0" w:firstRowLastColumn="0" w:lastRowFirstColumn="0" w:lastRowLastColumn="0"/>
        </w:trPr>
        <w:tc>
          <w:tcPr>
            <w:tcW w:w="2500" w:type="pct"/>
          </w:tcPr>
          <w:p w14:paraId="6F484371" w14:textId="5E5E67A6" w:rsidR="00777DEF" w:rsidRDefault="00E51950" w:rsidP="00D112C9">
            <w:r>
              <w:t xml:space="preserve">All students </w:t>
            </w:r>
            <w:r w:rsidR="00777DEF">
              <w:t>are learning to:</w:t>
            </w:r>
          </w:p>
          <w:p w14:paraId="42503DA3" w14:textId="42731DA2" w:rsidR="00777DEF" w:rsidRDefault="00777DEF" w:rsidP="00E51950">
            <w:pPr>
              <w:pStyle w:val="ListBullet"/>
            </w:pPr>
            <w:r w:rsidRPr="00E51950">
              <w:t>extend</w:t>
            </w:r>
            <w:r>
              <w:t xml:space="preserve"> the place value system from whole numbers to decimals</w:t>
            </w:r>
            <w:r w:rsidR="00C314FC">
              <w:t>.</w:t>
            </w:r>
          </w:p>
        </w:tc>
        <w:tc>
          <w:tcPr>
            <w:tcW w:w="2500" w:type="pct"/>
          </w:tcPr>
          <w:p w14:paraId="1B596C29" w14:textId="66BB2D29" w:rsidR="00777DEF" w:rsidRDefault="00E51950" w:rsidP="00D112C9">
            <w:r>
              <w:t xml:space="preserve">All students </w:t>
            </w:r>
            <w:r w:rsidR="00777DEF">
              <w:t>can:</w:t>
            </w:r>
          </w:p>
          <w:p w14:paraId="5097217B" w14:textId="77777777" w:rsidR="00777DEF" w:rsidRPr="00E51950" w:rsidRDefault="00777DEF" w:rsidP="00E51950">
            <w:pPr>
              <w:pStyle w:val="ListBullet"/>
            </w:pPr>
            <w:r w:rsidRPr="00E51950">
              <w:t xml:space="preserve">identify the role of zero in decimal </w:t>
            </w:r>
            <w:proofErr w:type="gramStart"/>
            <w:r w:rsidRPr="00E51950">
              <w:t>numbers</w:t>
            </w:r>
            <w:proofErr w:type="gramEnd"/>
          </w:p>
          <w:p w14:paraId="50EC5B8D" w14:textId="0362F19F" w:rsidR="00777DEF" w:rsidRPr="001665AE" w:rsidRDefault="00777DEF" w:rsidP="00E51950">
            <w:pPr>
              <w:pStyle w:val="ListBullet"/>
              <w:rPr>
                <w:rFonts w:eastAsia="Calibri"/>
                <w:color w:val="000000" w:themeColor="text1"/>
              </w:rPr>
            </w:pPr>
            <w:r w:rsidRPr="00E51950">
              <w:t>compa</w:t>
            </w:r>
            <w:r>
              <w:t>re and order decimals</w:t>
            </w:r>
            <w:r w:rsidR="7C35347E">
              <w:t>.</w:t>
            </w:r>
          </w:p>
        </w:tc>
      </w:tr>
    </w:tbl>
    <w:p w14:paraId="7082ACF0" w14:textId="35C06047" w:rsidR="00777DEF" w:rsidRDefault="00321EDB" w:rsidP="00C210AC">
      <w:pPr>
        <w:pStyle w:val="ListNumber"/>
        <w:numPr>
          <w:ilvl w:val="0"/>
          <w:numId w:val="15"/>
        </w:numPr>
      </w:pPr>
      <w:r w:rsidRPr="00C314FC">
        <w:t>Display</w:t>
      </w:r>
      <w:r>
        <w:t xml:space="preserve"> the following </w:t>
      </w:r>
      <w:r w:rsidR="006B0A28">
        <w:t>decimal</w:t>
      </w:r>
      <w:r w:rsidR="00B0607D">
        <w:t xml:space="preserve"> on the board </w:t>
      </w:r>
      <w:r w:rsidR="004201BC">
        <w:t>‘</w:t>
      </w:r>
      <w:r w:rsidR="00B0607D">
        <w:t>0.2</w:t>
      </w:r>
      <w:r w:rsidR="004201BC">
        <w:t>’</w:t>
      </w:r>
      <w:r w:rsidR="00B0607D">
        <w:t>. Ask Stage 2 students to draw a number line from 0</w:t>
      </w:r>
      <w:r w:rsidR="004201BC">
        <w:t>–</w:t>
      </w:r>
      <w:r w:rsidR="00513841">
        <w:t>1 and place the decimal on the line.</w:t>
      </w:r>
    </w:p>
    <w:p w14:paraId="16D32492" w14:textId="303A4A3A" w:rsidR="00513841" w:rsidRDefault="00663794" w:rsidP="00C314FC">
      <w:pPr>
        <w:pStyle w:val="ListNumber"/>
      </w:pPr>
      <w:r w:rsidRPr="00C314FC">
        <w:t>Then</w:t>
      </w:r>
      <w:r>
        <w:t xml:space="preserve"> d</w:t>
      </w:r>
      <w:r w:rsidR="00513841">
        <w:t xml:space="preserve">isplay the following decimal on the board </w:t>
      </w:r>
      <w:r w:rsidR="004201BC">
        <w:t>‘</w:t>
      </w:r>
      <w:r w:rsidR="00513841">
        <w:t>0.</w:t>
      </w:r>
      <w:r w:rsidR="00402A2C">
        <w:t>0</w:t>
      </w:r>
      <w:r w:rsidR="00513841">
        <w:t>5</w:t>
      </w:r>
      <w:r w:rsidR="004201BC">
        <w:t>’</w:t>
      </w:r>
      <w:r w:rsidR="00513841">
        <w:t>. Ask Stage 3 students to draw a number line from 0</w:t>
      </w:r>
      <w:r w:rsidR="004201BC">
        <w:t>–</w:t>
      </w:r>
      <w:r w:rsidR="00513841">
        <w:t>1 and place the decimal on the line.</w:t>
      </w:r>
    </w:p>
    <w:p w14:paraId="20C11BBC" w14:textId="26D008F9" w:rsidR="00663794" w:rsidRPr="00C314FC" w:rsidRDefault="00663794" w:rsidP="00C314FC">
      <w:pPr>
        <w:pStyle w:val="ListNumber"/>
      </w:pPr>
      <w:r w:rsidRPr="00C314FC">
        <w:lastRenderedPageBreak/>
        <w:t>In pairs, ask students to explain their decision to their partner</w:t>
      </w:r>
      <w:r w:rsidR="00614021" w:rsidRPr="00C314FC">
        <w:t>.</w:t>
      </w:r>
    </w:p>
    <w:p w14:paraId="03EB2559" w14:textId="3F698963" w:rsidR="00663794" w:rsidRPr="00663794" w:rsidRDefault="0099142F" w:rsidP="00C314FC">
      <w:pPr>
        <w:pStyle w:val="ListNumber"/>
        <w:rPr>
          <w:rFonts w:eastAsia="Calibri"/>
          <w:color w:val="000000" w:themeColor="text1"/>
        </w:rPr>
      </w:pPr>
      <w:r w:rsidRPr="00C314FC">
        <w:t>A</w:t>
      </w:r>
      <w:r>
        <w:t xml:space="preserve">sk the students to place the same decimal on a number line </w:t>
      </w:r>
      <w:r w:rsidR="008D1F39">
        <w:t xml:space="preserve">from </w:t>
      </w:r>
      <w:r>
        <w:t>0</w:t>
      </w:r>
      <w:r w:rsidR="008D1F39">
        <w:t>–</w:t>
      </w:r>
      <w:r>
        <w:t xml:space="preserve">5. </w:t>
      </w:r>
      <w:r w:rsidR="00663794">
        <w:t xml:space="preserve">Ask the students what has </w:t>
      </w:r>
      <w:r w:rsidR="00907DE1">
        <w:t>changed</w:t>
      </w:r>
      <w:r w:rsidR="00663794">
        <w:t xml:space="preserve"> and what remains the same.</w:t>
      </w:r>
      <w:r w:rsidR="00614021">
        <w:t xml:space="preserve"> Highlight the role of zero in both decimals.</w:t>
      </w:r>
    </w:p>
    <w:p w14:paraId="1AD32500" w14:textId="37564D4A" w:rsidR="00777DEF" w:rsidRPr="00A907B0" w:rsidRDefault="00777DEF" w:rsidP="00C314FC">
      <w:pPr>
        <w:pStyle w:val="FeatureBox"/>
        <w:rPr>
          <w:b/>
          <w:bCs/>
        </w:rPr>
      </w:pPr>
      <w:r w:rsidRPr="00C314FC">
        <w:rPr>
          <w:rStyle w:val="Strong"/>
        </w:rPr>
        <w:t>Note</w:t>
      </w:r>
      <w:r w:rsidRPr="00C314FC">
        <w:t>:</w:t>
      </w:r>
      <w:r>
        <w:rPr>
          <w:b/>
          <w:bCs/>
        </w:rPr>
        <w:t xml:space="preserve"> </w:t>
      </w:r>
      <w:r w:rsidR="00C314FC" w:rsidRPr="00C314FC">
        <w:t>o</w:t>
      </w:r>
      <w:r w:rsidRPr="00C314FC">
        <w:t>ne</w:t>
      </w:r>
      <w:r>
        <w:t xml:space="preserve"> decimal misconception is sometimes called ‘Longer is Larger’, where students consider that the number with more decimal places is larger. Another misconception is sometimes called ‘Shorter is Larger’, where students consider that the number with fewer decimal places is larger.</w:t>
      </w:r>
    </w:p>
    <w:p w14:paraId="313F30B1" w14:textId="77777777" w:rsidR="00777DEF" w:rsidRDefault="00777DEF" w:rsidP="00C314F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777DEF" w14:paraId="030D530A" w14:textId="77777777" w:rsidTr="00C314FC">
        <w:trPr>
          <w:cnfStyle w:val="100000000000" w:firstRow="1" w:lastRow="0" w:firstColumn="0" w:lastColumn="0" w:oddVBand="0" w:evenVBand="0" w:oddHBand="0" w:evenHBand="0" w:firstRowFirstColumn="0" w:firstRowLastColumn="0" w:lastRowFirstColumn="0" w:lastRowLastColumn="0"/>
        </w:trPr>
        <w:tc>
          <w:tcPr>
            <w:tcW w:w="2500" w:type="pct"/>
          </w:tcPr>
          <w:p w14:paraId="603BB8E9" w14:textId="77777777" w:rsidR="00777DEF" w:rsidRDefault="00777DEF" w:rsidP="00D112C9">
            <w:r w:rsidRPr="006025E4">
              <w:t>Assessment opportunities</w:t>
            </w:r>
          </w:p>
        </w:tc>
        <w:tc>
          <w:tcPr>
            <w:tcW w:w="2500" w:type="pct"/>
          </w:tcPr>
          <w:p w14:paraId="6E31AED7" w14:textId="77777777" w:rsidR="00777DEF" w:rsidRDefault="00777DEF" w:rsidP="00D112C9">
            <w:r w:rsidRPr="006025E4">
              <w:t>Links</w:t>
            </w:r>
          </w:p>
        </w:tc>
      </w:tr>
      <w:tr w:rsidR="00777DEF" w14:paraId="4CA9D29C" w14:textId="77777777" w:rsidTr="00C314FC">
        <w:trPr>
          <w:cnfStyle w:val="000000100000" w:firstRow="0" w:lastRow="0" w:firstColumn="0" w:lastColumn="0" w:oddVBand="0" w:evenVBand="0" w:oddHBand="1" w:evenHBand="0" w:firstRowFirstColumn="0" w:firstRowLastColumn="0" w:lastRowFirstColumn="0" w:lastRowLastColumn="0"/>
        </w:trPr>
        <w:tc>
          <w:tcPr>
            <w:tcW w:w="2500" w:type="pct"/>
          </w:tcPr>
          <w:p w14:paraId="31374D86" w14:textId="77777777" w:rsidR="00777DEF" w:rsidRDefault="00777DEF" w:rsidP="00D112C9">
            <w:r>
              <w:t>What to look for:</w:t>
            </w:r>
          </w:p>
          <w:p w14:paraId="31A5CB93" w14:textId="4BB34803" w:rsidR="00777DEF" w:rsidRPr="009809B5" w:rsidRDefault="00777DEF" w:rsidP="00D112C9">
            <w:pPr>
              <w:pStyle w:val="ListBullet"/>
            </w:pPr>
            <w:r w:rsidRPr="009809B5">
              <w:t xml:space="preserve">Can students identify the role of zero in decimal numbers? </w:t>
            </w:r>
            <w:r w:rsidRPr="00C314FC">
              <w:rPr>
                <w:rStyle w:val="Strong"/>
              </w:rPr>
              <w:t>[MAO-WM-01, MA2-RN-0</w:t>
            </w:r>
            <w:r w:rsidR="00B2191E" w:rsidRPr="00C314FC">
              <w:rPr>
                <w:rStyle w:val="Strong"/>
              </w:rPr>
              <w:t>2</w:t>
            </w:r>
            <w:r w:rsidRPr="00C314FC">
              <w:rPr>
                <w:rStyle w:val="Strong"/>
              </w:rPr>
              <w:t>, MA3-RN-02]</w:t>
            </w:r>
          </w:p>
          <w:p w14:paraId="407F923B" w14:textId="77777777" w:rsidR="00777DEF" w:rsidRDefault="00777DEF" w:rsidP="00D112C9">
            <w:pPr>
              <w:pStyle w:val="ListBullet"/>
            </w:pPr>
            <w:r w:rsidRPr="009809B5">
              <w:t xml:space="preserve">Can students </w:t>
            </w:r>
            <w:r>
              <w:t xml:space="preserve">compare and order decimals? </w:t>
            </w:r>
            <w:r w:rsidRPr="009809B5">
              <w:rPr>
                <w:b/>
                <w:bCs/>
              </w:rPr>
              <w:t>[</w:t>
            </w:r>
            <w:r w:rsidRPr="00C314FC">
              <w:rPr>
                <w:rStyle w:val="Strong"/>
              </w:rPr>
              <w:t>MA0-WM-01, MA2, RN-02, MA3-RN-02]</w:t>
            </w:r>
          </w:p>
        </w:tc>
        <w:tc>
          <w:tcPr>
            <w:tcW w:w="2500" w:type="pct"/>
          </w:tcPr>
          <w:p w14:paraId="7919B460" w14:textId="77777777" w:rsidR="00777DEF" w:rsidRDefault="00777DEF" w:rsidP="00D112C9">
            <w:r>
              <w:t xml:space="preserve">Links to </w:t>
            </w:r>
            <w:hyperlink r:id="rId45" w:history="1">
              <w:r w:rsidRPr="009F54DE">
                <w:rPr>
                  <w:rStyle w:val="Hyperlink"/>
                </w:rPr>
                <w:t>National Numeracy Learning Progressions</w:t>
              </w:r>
            </w:hyperlink>
            <w:r>
              <w:t xml:space="preserve"> (NNLP):</w:t>
            </w:r>
          </w:p>
          <w:p w14:paraId="6A29C9FF" w14:textId="2DD03009" w:rsidR="00777DEF" w:rsidRDefault="00777DEF" w:rsidP="00D112C9">
            <w:pPr>
              <w:pStyle w:val="ListBullet"/>
            </w:pPr>
            <w:r>
              <w:t>Stage 2 – NPV6</w:t>
            </w:r>
            <w:r w:rsidR="00D47E28">
              <w:t>, NPV7</w:t>
            </w:r>
          </w:p>
          <w:p w14:paraId="6037370B" w14:textId="012A1C4F" w:rsidR="00777DEF" w:rsidRDefault="00777DEF" w:rsidP="00D112C9">
            <w:pPr>
              <w:pStyle w:val="ListBullet"/>
            </w:pPr>
            <w:r>
              <w:t xml:space="preserve">Stage 3 – </w:t>
            </w:r>
            <w:r w:rsidR="00C22799">
              <w:t>NPV7</w:t>
            </w:r>
            <w:r w:rsidR="00884DE1">
              <w:t>.</w:t>
            </w:r>
          </w:p>
          <w:p w14:paraId="4147810E" w14:textId="2C469E38" w:rsidR="00777DEF" w:rsidRDefault="00777DEF" w:rsidP="00D112C9">
            <w:r>
              <w:t xml:space="preserve">Links to suggested </w:t>
            </w:r>
            <w:hyperlink r:id="rId46" w:history="1">
              <w:r w:rsidRPr="009F54DE">
                <w:rPr>
                  <w:rStyle w:val="Hyperlink"/>
                </w:rPr>
                <w:t>Interview for Student Reasoning</w:t>
              </w:r>
            </w:hyperlink>
            <w:r>
              <w:t xml:space="preserve"> (</w:t>
            </w:r>
            <w:proofErr w:type="spellStart"/>
            <w:r>
              <w:t>IfSR</w:t>
            </w:r>
            <w:proofErr w:type="spellEnd"/>
            <w:r>
              <w:t>) tasks:</w:t>
            </w:r>
          </w:p>
          <w:p w14:paraId="6F2ECAAD" w14:textId="3EE4B796" w:rsidR="00777DEF" w:rsidRDefault="00777DEF" w:rsidP="00D112C9">
            <w:pPr>
              <w:pStyle w:val="ListBullet"/>
            </w:pPr>
            <w:r w:rsidRPr="00C314FC">
              <w:rPr>
                <w:rStyle w:val="Strong"/>
              </w:rPr>
              <w:t xml:space="preserve">Stage 2 – </w:t>
            </w:r>
            <w:proofErr w:type="spellStart"/>
            <w:r w:rsidRPr="00C314FC">
              <w:rPr>
                <w:rStyle w:val="Strong"/>
              </w:rPr>
              <w:t>IfSR</w:t>
            </w:r>
            <w:proofErr w:type="spellEnd"/>
            <w:r w:rsidRPr="00C314FC">
              <w:rPr>
                <w:rStyle w:val="Strong"/>
              </w:rPr>
              <w:t>-NP</w:t>
            </w:r>
            <w:r>
              <w:t xml:space="preserve">: </w:t>
            </w:r>
            <w:r w:rsidR="00A67C22">
              <w:t>4D.4</w:t>
            </w:r>
          </w:p>
          <w:p w14:paraId="712251D2" w14:textId="478CB760" w:rsidR="00777DEF" w:rsidRDefault="00777DEF" w:rsidP="00D112C9">
            <w:pPr>
              <w:pStyle w:val="ListBullet"/>
            </w:pPr>
            <w:r w:rsidRPr="00C314FC">
              <w:rPr>
                <w:rStyle w:val="Strong"/>
              </w:rPr>
              <w:t xml:space="preserve">Stage 3 – </w:t>
            </w:r>
            <w:proofErr w:type="spellStart"/>
            <w:r w:rsidRPr="00C314FC">
              <w:rPr>
                <w:rStyle w:val="Strong"/>
              </w:rPr>
              <w:t>IfSR</w:t>
            </w:r>
            <w:proofErr w:type="spellEnd"/>
            <w:r w:rsidRPr="00C314FC">
              <w:rPr>
                <w:rStyle w:val="Strong"/>
              </w:rPr>
              <w:t>-NP</w:t>
            </w:r>
            <w:r>
              <w:t xml:space="preserve">: </w:t>
            </w:r>
            <w:r w:rsidR="00A67C22">
              <w:t>4D.4, 4D.5, 4D.6</w:t>
            </w:r>
            <w:r w:rsidR="00884DE1">
              <w:t>.</w:t>
            </w:r>
          </w:p>
        </w:tc>
      </w:tr>
    </w:tbl>
    <w:p w14:paraId="61FA9BD5" w14:textId="4368AB41" w:rsidR="00D01491" w:rsidRDefault="00D01491" w:rsidP="00C314FC">
      <w:pPr>
        <w:pStyle w:val="Heading3"/>
      </w:pPr>
      <w:bookmarkStart w:id="59" w:name="_Toc143524483"/>
      <w:bookmarkStart w:id="60" w:name="_Toc144741011"/>
      <w:r>
        <w:lastRenderedPageBreak/>
        <w:t>Core lesson: Base-10 patterns – 40 minutes</w:t>
      </w:r>
      <w:bookmarkEnd w:id="59"/>
      <w:bookmarkEnd w:id="60"/>
    </w:p>
    <w:p w14:paraId="66392BE5" w14:textId="77777777" w:rsidR="00D01491" w:rsidRDefault="00D01491" w:rsidP="00C314FC">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D01491" w14:paraId="497160C5" w14:textId="77777777" w:rsidTr="00C314FC">
        <w:trPr>
          <w:cnfStyle w:val="100000000000" w:firstRow="1" w:lastRow="0" w:firstColumn="0" w:lastColumn="0" w:oddVBand="0" w:evenVBand="0" w:oddHBand="0" w:evenHBand="0" w:firstRowFirstColumn="0" w:firstRowLastColumn="0" w:lastRowFirstColumn="0" w:lastRowLastColumn="0"/>
        </w:trPr>
        <w:tc>
          <w:tcPr>
            <w:tcW w:w="2500" w:type="pct"/>
          </w:tcPr>
          <w:p w14:paraId="3A55D126" w14:textId="77777777" w:rsidR="00D01491" w:rsidRDefault="00D01491" w:rsidP="005F7F1B">
            <w:r w:rsidRPr="008C3A46">
              <w:t>Core concept learning intentions</w:t>
            </w:r>
          </w:p>
        </w:tc>
        <w:tc>
          <w:tcPr>
            <w:tcW w:w="2500" w:type="pct"/>
          </w:tcPr>
          <w:p w14:paraId="09457A4C" w14:textId="77777777" w:rsidR="00D01491" w:rsidRDefault="00D01491" w:rsidP="005F7F1B">
            <w:r w:rsidRPr="008C3A46">
              <w:t>Core concept success criteria</w:t>
            </w:r>
          </w:p>
        </w:tc>
      </w:tr>
      <w:tr w:rsidR="00D01491" w14:paraId="0F080BA7" w14:textId="77777777" w:rsidTr="00C314FC">
        <w:trPr>
          <w:cnfStyle w:val="000000100000" w:firstRow="0" w:lastRow="0" w:firstColumn="0" w:lastColumn="0" w:oddVBand="0" w:evenVBand="0" w:oddHBand="1" w:evenHBand="0" w:firstRowFirstColumn="0" w:firstRowLastColumn="0" w:lastRowFirstColumn="0" w:lastRowLastColumn="0"/>
        </w:trPr>
        <w:tc>
          <w:tcPr>
            <w:tcW w:w="2500" w:type="pct"/>
          </w:tcPr>
          <w:p w14:paraId="1D9A3106" w14:textId="4EC87B3F" w:rsidR="00D01491" w:rsidRDefault="00C314FC" w:rsidP="005F7F1B">
            <w:r>
              <w:t xml:space="preserve">All students </w:t>
            </w:r>
            <w:r w:rsidR="00D01491">
              <w:t>are learning to:</w:t>
            </w:r>
          </w:p>
          <w:p w14:paraId="3F576349" w14:textId="77777777" w:rsidR="00D01491" w:rsidRDefault="00D01491" w:rsidP="00C314FC">
            <w:pPr>
              <w:pStyle w:val="ListBullet"/>
            </w:pPr>
            <w:r w:rsidRPr="00C314FC">
              <w:t>apply</w:t>
            </w:r>
            <w:r>
              <w:t xml:space="preserve"> an understanding of place value and the role of zero to represent </w:t>
            </w:r>
            <w:proofErr w:type="gramStart"/>
            <w:r>
              <w:t>numbers</w:t>
            </w:r>
            <w:proofErr w:type="gramEnd"/>
          </w:p>
          <w:p w14:paraId="1688B287" w14:textId="77777777" w:rsidR="00D01491" w:rsidRDefault="00D01491" w:rsidP="005F7F1B">
            <w:pPr>
              <w:pStyle w:val="ListBullet"/>
            </w:pPr>
            <w:r>
              <w:t>compare and order decimals up to 3 decimal places.</w:t>
            </w:r>
          </w:p>
        </w:tc>
        <w:tc>
          <w:tcPr>
            <w:tcW w:w="2500" w:type="pct"/>
          </w:tcPr>
          <w:p w14:paraId="153591B4" w14:textId="7C2D0962" w:rsidR="00D01491" w:rsidRDefault="00C314FC" w:rsidP="005F7F1B">
            <w:r>
              <w:t xml:space="preserve">All students </w:t>
            </w:r>
            <w:r w:rsidR="00D01491">
              <w:t>can:</w:t>
            </w:r>
          </w:p>
          <w:p w14:paraId="18086185" w14:textId="5F9A6F5C" w:rsidR="003D2004" w:rsidRDefault="003D2004" w:rsidP="00C314FC">
            <w:pPr>
              <w:pStyle w:val="ListBullet"/>
            </w:pPr>
            <w:r w:rsidRPr="00C314FC">
              <w:t>represent</w:t>
            </w:r>
            <w:r>
              <w:t xml:space="preserve"> and read numbers using place </w:t>
            </w:r>
            <w:proofErr w:type="gramStart"/>
            <w:r>
              <w:t>value</w:t>
            </w:r>
            <w:proofErr w:type="gramEnd"/>
          </w:p>
          <w:p w14:paraId="42C9A893" w14:textId="211E188F" w:rsidR="00F94D9E" w:rsidRDefault="003D2004" w:rsidP="003D2004">
            <w:pPr>
              <w:pStyle w:val="ListBullet"/>
            </w:pPr>
            <w:r>
              <w:t xml:space="preserve">record and explain a </w:t>
            </w:r>
            <w:r w:rsidR="002A1694">
              <w:t xml:space="preserve">multiplicative </w:t>
            </w:r>
            <w:r>
              <w:t xml:space="preserve">number </w:t>
            </w:r>
            <w:proofErr w:type="gramStart"/>
            <w:r>
              <w:t>pattern</w:t>
            </w:r>
            <w:proofErr w:type="gramEnd"/>
          </w:p>
          <w:p w14:paraId="3FB6DA40" w14:textId="77777777" w:rsidR="00D01491" w:rsidRDefault="00D01491" w:rsidP="005F7F1B">
            <w:pPr>
              <w:pStyle w:val="ListBullet"/>
            </w:pPr>
            <w:r>
              <w:t xml:space="preserve">explain the role of zero in representing multiplication by 10 in place </w:t>
            </w:r>
            <w:proofErr w:type="gramStart"/>
            <w:r>
              <w:t>value</w:t>
            </w:r>
            <w:proofErr w:type="gramEnd"/>
          </w:p>
          <w:p w14:paraId="64DF9BBE" w14:textId="77777777" w:rsidR="00D01491" w:rsidRDefault="00D01491" w:rsidP="005F7F1B">
            <w:pPr>
              <w:pStyle w:val="ListBullet"/>
            </w:pPr>
            <w:r>
              <w:t xml:space="preserve">identify that the decimal point does not move in multiplication or </w:t>
            </w:r>
            <w:proofErr w:type="gramStart"/>
            <w:r>
              <w:t>division</w:t>
            </w:r>
            <w:proofErr w:type="gramEnd"/>
          </w:p>
          <w:p w14:paraId="7166C7B3" w14:textId="77777777" w:rsidR="00D01491" w:rsidRDefault="00D01491" w:rsidP="005F7F1B">
            <w:pPr>
              <w:pStyle w:val="ListBullet"/>
              <w:rPr>
                <w:rFonts w:eastAsia="Calibri"/>
              </w:rPr>
            </w:pPr>
            <w:r w:rsidRPr="6DEBD26B">
              <w:rPr>
                <w:rFonts w:eastAsia="Calibri"/>
              </w:rPr>
              <w:t>compare numbers up to 3 decimal places.</w:t>
            </w:r>
          </w:p>
        </w:tc>
      </w:tr>
    </w:tbl>
    <w:p w14:paraId="42B3AF41" w14:textId="67539FA4" w:rsidR="00D01491" w:rsidRDefault="00D01491" w:rsidP="00C314FC">
      <w:pPr>
        <w:pStyle w:val="FeatureBox"/>
      </w:pPr>
      <w:r w:rsidRPr="00C314FC">
        <w:rPr>
          <w:rStyle w:val="Strong"/>
        </w:rPr>
        <w:t>Note</w:t>
      </w:r>
      <w:r>
        <w:t xml:space="preserve">: </w:t>
      </w:r>
      <w:r w:rsidR="00C314FC" w:rsidRPr="00C314FC">
        <w:t>p</w:t>
      </w:r>
      <w:r w:rsidRPr="00C314FC">
        <w:t>rior</w:t>
      </w:r>
      <w:r>
        <w:t xml:space="preserve"> to the lesson, prepare cards from </w:t>
      </w:r>
      <w:hyperlink w:anchor="_Resource_11:_Colour">
        <w:r w:rsidR="001C22DA" w:rsidRPr="2610BB7C">
          <w:rPr>
            <w:rStyle w:val="Hyperlink"/>
          </w:rPr>
          <w:t>Resource 11: Class number slide</w:t>
        </w:r>
      </w:hyperlink>
      <w:r w:rsidR="00C54F9B">
        <w:t xml:space="preserve">. </w:t>
      </w:r>
      <w:r>
        <w:t xml:space="preserve">Each student should also have an individual slide made using </w:t>
      </w:r>
      <w:hyperlink w:anchor="_Resource_13:_Place">
        <w:r w:rsidR="002E551F" w:rsidRPr="2610BB7C">
          <w:rPr>
            <w:rStyle w:val="Hyperlink"/>
          </w:rPr>
          <w:t>Resource 12: Place value slider</w:t>
        </w:r>
      </w:hyperlink>
      <w:r w:rsidR="002E551F">
        <w:t xml:space="preserve"> </w:t>
      </w:r>
      <w:r>
        <w:t xml:space="preserve">and a copy of </w:t>
      </w:r>
      <w:hyperlink w:anchor="_Resource_7:_Place_1">
        <w:r w:rsidR="00B57CB8" w:rsidRPr="2610BB7C">
          <w:rPr>
            <w:rStyle w:val="Hyperlink"/>
          </w:rPr>
          <w:t>Resource 7: Place value structure</w:t>
        </w:r>
      </w:hyperlink>
      <w:r w:rsidR="00B57CB8">
        <w:t xml:space="preserve">. </w:t>
      </w:r>
      <w:r>
        <w:t>The student number slides will be used in subsequent units. Have a copy of</w:t>
      </w:r>
      <w:r w:rsidR="002E551F">
        <w:t xml:space="preserve"> </w:t>
      </w:r>
      <w:hyperlink w:anchor="_Resource_7:_Place_1">
        <w:r w:rsidR="00B57CB8" w:rsidRPr="2610BB7C">
          <w:rPr>
            <w:rStyle w:val="Hyperlink"/>
          </w:rPr>
          <w:t>Resource 7: Place value structure</w:t>
        </w:r>
      </w:hyperlink>
      <w:r>
        <w:t xml:space="preserve"> printed on A3 for the lesson conclusion.</w:t>
      </w:r>
    </w:p>
    <w:p w14:paraId="02572330" w14:textId="3BF43AE3" w:rsidR="00D01491" w:rsidRDefault="00D01491" w:rsidP="00C314FC">
      <w:pPr>
        <w:pStyle w:val="ListNumber"/>
      </w:pPr>
      <w:r>
        <w:t xml:space="preserve">On the </w:t>
      </w:r>
      <w:r w:rsidRPr="00C314FC">
        <w:t>floor</w:t>
      </w:r>
      <w:r>
        <w:t xml:space="preserve"> or a wall, set out the place value cards for ones to millions from</w:t>
      </w:r>
      <w:r w:rsidR="002E551F">
        <w:t xml:space="preserve"> </w:t>
      </w:r>
      <w:hyperlink w:anchor="_Resource_11:_Colour" w:history="1">
        <w:r w:rsidR="002E551F" w:rsidRPr="001C22DA">
          <w:rPr>
            <w:rStyle w:val="Hyperlink"/>
          </w:rPr>
          <w:t>Resource 11: Class number slide</w:t>
        </w:r>
      </w:hyperlink>
      <w:r w:rsidR="002E551F">
        <w:t>.</w:t>
      </w:r>
      <w:r>
        <w:t xml:space="preserve"> The 2 key relationships to explore are:</w:t>
      </w:r>
    </w:p>
    <w:p w14:paraId="63EDA25B" w14:textId="3BE86F61" w:rsidR="00D01491" w:rsidRDefault="00D01491" w:rsidP="00D01491">
      <w:pPr>
        <w:pStyle w:val="ListBullet"/>
        <w:ind w:left="1134"/>
      </w:pPr>
      <w:r>
        <w:lastRenderedPageBreak/>
        <w:t xml:space="preserve">10 of these is one of those, for example, 10 hundreds </w:t>
      </w:r>
      <w:proofErr w:type="gramStart"/>
      <w:r>
        <w:t>is</w:t>
      </w:r>
      <w:proofErr w:type="gramEnd"/>
      <w:r>
        <w:t xml:space="preserve"> </w:t>
      </w:r>
      <w:r w:rsidR="0D2CD00A">
        <w:t>1000</w:t>
      </w:r>
      <w:r>
        <w:t>.</w:t>
      </w:r>
    </w:p>
    <w:p w14:paraId="2E7A6690" w14:textId="5F05A9CA" w:rsidR="00D01491" w:rsidRDefault="00D01491" w:rsidP="00D01491">
      <w:pPr>
        <w:pStyle w:val="ListBullet"/>
        <w:ind w:left="1134"/>
      </w:pPr>
      <w:r>
        <w:t xml:space="preserve">1000 of these is one of those, for example, 1000 thousands </w:t>
      </w:r>
      <w:proofErr w:type="gramStart"/>
      <w:r>
        <w:t>is</w:t>
      </w:r>
      <w:proofErr w:type="gramEnd"/>
      <w:r>
        <w:t xml:space="preserve"> </w:t>
      </w:r>
      <w:r w:rsidR="4714EC61">
        <w:t>1 000 000</w:t>
      </w:r>
      <w:r>
        <w:t>.</w:t>
      </w:r>
    </w:p>
    <w:p w14:paraId="28BD6334" w14:textId="7960C45A" w:rsidR="00D01491" w:rsidRDefault="00D01491" w:rsidP="00C210AC">
      <w:pPr>
        <w:pStyle w:val="ListNumber"/>
        <w:numPr>
          <w:ilvl w:val="0"/>
          <w:numId w:val="1"/>
        </w:numPr>
        <w:rPr>
          <w:rFonts w:eastAsia="Calibri"/>
        </w:rPr>
      </w:pPr>
      <w:r w:rsidRPr="6DEBD26B">
        <w:rPr>
          <w:rFonts w:eastAsia="Calibri"/>
        </w:rPr>
        <w:t xml:space="preserve">Give one student a digit card, such as 6, and ask them to stand in the ones place facing the class. Explain that, in </w:t>
      </w:r>
      <w:r w:rsidR="00D6452C">
        <w:rPr>
          <w:rFonts w:eastAsia="Calibri"/>
        </w:rPr>
        <w:t>the base-10</w:t>
      </w:r>
      <w:r w:rsidRPr="2610BB7C">
        <w:rPr>
          <w:rFonts w:eastAsia="Calibri"/>
        </w:rPr>
        <w:t xml:space="preserve"> number</w:t>
      </w:r>
      <w:r w:rsidRPr="6DEBD26B">
        <w:rPr>
          <w:rFonts w:eastAsia="Calibri"/>
        </w:rPr>
        <w:t xml:space="preserve"> system, there must always be a digit in the ones place. Ask the student to state the value of the digit card, for example, 6 ones.</w:t>
      </w:r>
    </w:p>
    <w:p w14:paraId="049380E9" w14:textId="62E526C6" w:rsidR="00D01491" w:rsidRDefault="00D01491" w:rsidP="00C210AC">
      <w:pPr>
        <w:pStyle w:val="ListNumber"/>
        <w:numPr>
          <w:ilvl w:val="0"/>
          <w:numId w:val="1"/>
        </w:numPr>
        <w:rPr>
          <w:rFonts w:eastAsia="Calibri"/>
        </w:rPr>
      </w:pPr>
      <w:r w:rsidRPr="6DEBD26B">
        <w:rPr>
          <w:rFonts w:eastAsia="Calibri"/>
        </w:rPr>
        <w:t xml:space="preserve">Provide another student with a </w:t>
      </w:r>
      <w:r w:rsidR="0068789F">
        <w:rPr>
          <w:rFonts w:eastAsia="Calibri"/>
        </w:rPr>
        <w:t>×</w:t>
      </w:r>
      <w:r w:rsidRPr="6DEBD26B">
        <w:rPr>
          <w:rFonts w:eastAsia="Calibri"/>
        </w:rPr>
        <w:t>10 card. Ask:</w:t>
      </w:r>
    </w:p>
    <w:p w14:paraId="29C514E8" w14:textId="77777777" w:rsidR="00D01491" w:rsidRDefault="00D01491" w:rsidP="00D01491">
      <w:pPr>
        <w:pStyle w:val="ListBullet"/>
        <w:ind w:left="1134"/>
      </w:pPr>
      <w:r>
        <w:t>What happens to the value of the ones if we multiply by 10?</w:t>
      </w:r>
    </w:p>
    <w:p w14:paraId="08BFCCD8" w14:textId="77777777" w:rsidR="00D01491" w:rsidRPr="002307CC" w:rsidRDefault="00D01491" w:rsidP="00D01491">
      <w:pPr>
        <w:pStyle w:val="ListBullet"/>
        <w:ind w:left="1134"/>
      </w:pPr>
      <w:r>
        <w:t>How can we show that in place value?</w:t>
      </w:r>
    </w:p>
    <w:p w14:paraId="412235AA" w14:textId="77777777" w:rsidR="00D01491" w:rsidRDefault="00D01491" w:rsidP="00D01491">
      <w:pPr>
        <w:pStyle w:val="ListBullet"/>
        <w:ind w:left="1134"/>
        <w:rPr>
          <w:rFonts w:eastAsia="Calibri"/>
        </w:rPr>
      </w:pPr>
      <w:r>
        <w:t>What is the relationship between the tens and the one? 10 is 10 times larger than one.</w:t>
      </w:r>
    </w:p>
    <w:p w14:paraId="58718144" w14:textId="77777777" w:rsidR="00D01491" w:rsidRDefault="00D01491" w:rsidP="00C210AC">
      <w:pPr>
        <w:pStyle w:val="ListNumber"/>
        <w:numPr>
          <w:ilvl w:val="0"/>
          <w:numId w:val="1"/>
        </w:numPr>
      </w:pPr>
      <w:r>
        <w:t>Students should identify that the digit card moves to the next place value position and a zero is required. Place the ×10 card in front of the tens place. Move the digit card and provide a zero card for the ones. The number should now read 60.</w:t>
      </w:r>
    </w:p>
    <w:p w14:paraId="1578E49F" w14:textId="77777777" w:rsidR="00D01491" w:rsidRDefault="00D01491" w:rsidP="00C210AC">
      <w:pPr>
        <w:pStyle w:val="ListNumber"/>
        <w:numPr>
          <w:ilvl w:val="0"/>
          <w:numId w:val="1"/>
        </w:numPr>
      </w:pPr>
      <w:r>
        <w:t>Hand out a further ×10 card. Ask:</w:t>
      </w:r>
    </w:p>
    <w:p w14:paraId="59E77636" w14:textId="77777777" w:rsidR="00D01491" w:rsidRDefault="00D01491" w:rsidP="00D01491">
      <w:pPr>
        <w:pStyle w:val="ListBullet"/>
        <w:ind w:left="1134"/>
      </w:pPr>
      <w:r>
        <w:t>What happens to the value of the tens if we multiply by 10?</w:t>
      </w:r>
    </w:p>
    <w:p w14:paraId="1FAED647" w14:textId="77777777" w:rsidR="00D01491" w:rsidRDefault="00D01491" w:rsidP="00D01491">
      <w:pPr>
        <w:pStyle w:val="ListBullet"/>
        <w:ind w:left="1134"/>
      </w:pPr>
      <w:r>
        <w:t>How can we show that in place value?</w:t>
      </w:r>
    </w:p>
    <w:p w14:paraId="115F2169" w14:textId="7616F0AA" w:rsidR="00D01491" w:rsidRDefault="00D01491" w:rsidP="00D01491">
      <w:pPr>
        <w:pStyle w:val="ListBullet"/>
        <w:ind w:left="1134"/>
      </w:pPr>
      <w:r>
        <w:t>What is the relationship between the hundreds and the tens? (</w:t>
      </w:r>
      <w:r w:rsidR="00BC1AFD">
        <w:t>×</w:t>
      </w:r>
      <w:r>
        <w:t>10)</w:t>
      </w:r>
    </w:p>
    <w:p w14:paraId="099174CB" w14:textId="288B103A" w:rsidR="00D01491" w:rsidRDefault="00D01491" w:rsidP="00D01491">
      <w:pPr>
        <w:pStyle w:val="ListBullet"/>
        <w:ind w:left="1134"/>
        <w:rPr>
          <w:rFonts w:eastAsia="Calibri"/>
        </w:rPr>
      </w:pPr>
      <w:r>
        <w:t xml:space="preserve">What is the relationship between the hundreds and the ones? (10 </w:t>
      </w:r>
      <w:r w:rsidR="00BC1AFD">
        <w:t xml:space="preserve">× </w:t>
      </w:r>
      <w:r>
        <w:t>10)</w:t>
      </w:r>
    </w:p>
    <w:p w14:paraId="2C3A3357" w14:textId="04C56524" w:rsidR="00D01491" w:rsidRPr="00005211" w:rsidRDefault="00D01491" w:rsidP="00C210AC">
      <w:pPr>
        <w:pStyle w:val="ListNumber"/>
        <w:numPr>
          <w:ilvl w:val="0"/>
          <w:numId w:val="1"/>
        </w:numPr>
        <w:rPr>
          <w:rFonts w:eastAsia="Calibri"/>
        </w:rPr>
      </w:pPr>
      <w:r>
        <w:t xml:space="preserve">Repeat the steps, questions and reasoning process using zeros to represent the properties of the numbers to millions </w:t>
      </w:r>
      <w:r w:rsidR="00E93A65">
        <w:t>(</w:t>
      </w:r>
      <w:r w:rsidR="00E93A65">
        <w:rPr>
          <w:rFonts w:eastAsia="Calibri"/>
        </w:rPr>
        <w:t>s</w:t>
      </w:r>
      <w:r w:rsidR="00E93A65" w:rsidRPr="00005211">
        <w:rPr>
          <w:rFonts w:eastAsia="Calibri"/>
        </w:rPr>
        <w:t>ee</w:t>
      </w:r>
      <w:r w:rsidR="00E93A65">
        <w:rPr>
          <w:rFonts w:eastAsia="Calibri"/>
        </w:rPr>
        <w:t xml:space="preserve"> </w:t>
      </w:r>
      <w:r w:rsidR="00E93A65">
        <w:rPr>
          <w:rFonts w:eastAsia="Calibri"/>
        </w:rPr>
        <w:fldChar w:fldCharType="begin"/>
      </w:r>
      <w:r w:rsidR="00E93A65">
        <w:rPr>
          <w:rFonts w:eastAsia="Calibri"/>
        </w:rPr>
        <w:instrText xml:space="preserve"> REF _Ref144283769 \h </w:instrText>
      </w:r>
      <w:r w:rsidR="00E93A65">
        <w:rPr>
          <w:rFonts w:eastAsia="Calibri"/>
        </w:rPr>
      </w:r>
      <w:r w:rsidR="00E93A65">
        <w:rPr>
          <w:rFonts w:eastAsia="Calibri"/>
        </w:rPr>
        <w:fldChar w:fldCharType="separate"/>
      </w:r>
      <w:r w:rsidR="00E93A65">
        <w:t xml:space="preserve">Figure </w:t>
      </w:r>
      <w:r w:rsidR="00E93A65">
        <w:rPr>
          <w:noProof/>
        </w:rPr>
        <w:t>12</w:t>
      </w:r>
      <w:r w:rsidR="00E93A65">
        <w:rPr>
          <w:rFonts w:eastAsia="Calibri"/>
        </w:rPr>
        <w:fldChar w:fldCharType="end"/>
      </w:r>
      <w:r w:rsidR="00E93A65">
        <w:rPr>
          <w:rFonts w:eastAsia="Calibri"/>
        </w:rPr>
        <w:t xml:space="preserve"> </w:t>
      </w:r>
      <w:r w:rsidRPr="374EFC38">
        <w:rPr>
          <w:rFonts w:eastAsia="Calibri"/>
        </w:rPr>
        <w:t>for a partially completed class number slide</w:t>
      </w:r>
      <w:r w:rsidR="00E93A65">
        <w:rPr>
          <w:rFonts w:eastAsia="Calibri"/>
        </w:rPr>
        <w:t>)</w:t>
      </w:r>
      <w:r w:rsidRPr="374EFC38">
        <w:rPr>
          <w:rFonts w:eastAsia="Calibri"/>
        </w:rPr>
        <w:t>.</w:t>
      </w:r>
    </w:p>
    <w:p w14:paraId="187641FC" w14:textId="6D9A5375" w:rsidR="00392DD7" w:rsidRDefault="00392DD7" w:rsidP="00392DD7">
      <w:pPr>
        <w:pStyle w:val="Caption"/>
      </w:pPr>
      <w:bookmarkStart w:id="61" w:name="_Ref144283769"/>
      <w:bookmarkStart w:id="62" w:name="_Ref144052305"/>
      <w:r>
        <w:lastRenderedPageBreak/>
        <w:t xml:space="preserve">Figure </w:t>
      </w:r>
      <w:r>
        <w:fldChar w:fldCharType="begin"/>
      </w:r>
      <w:r>
        <w:instrText>SEQ Figure \* ARABIC</w:instrText>
      </w:r>
      <w:r>
        <w:fldChar w:fldCharType="separate"/>
      </w:r>
      <w:r w:rsidR="00FC6F31">
        <w:rPr>
          <w:noProof/>
        </w:rPr>
        <w:t>12</w:t>
      </w:r>
      <w:r>
        <w:fldChar w:fldCharType="end"/>
      </w:r>
      <w:bookmarkEnd w:id="61"/>
      <w:r>
        <w:t xml:space="preserve"> </w:t>
      </w:r>
      <w:r w:rsidRPr="00C73FC7">
        <w:t xml:space="preserve">– </w:t>
      </w:r>
      <w:r>
        <w:t>Class number slide in action</w:t>
      </w:r>
      <w:bookmarkEnd w:id="62"/>
    </w:p>
    <w:p w14:paraId="056BB8D0" w14:textId="77777777" w:rsidR="00D01491" w:rsidRDefault="00D01491" w:rsidP="00D01491">
      <w:r>
        <w:rPr>
          <w:noProof/>
        </w:rPr>
        <w:drawing>
          <wp:inline distT="0" distB="0" distL="0" distR="0" wp14:anchorId="01353851" wp14:editId="71BE2EC0">
            <wp:extent cx="6038850" cy="4755594"/>
            <wp:effectExtent l="0" t="0" r="0" b="6985"/>
            <wp:docPr id="1673486326" name="Picture 1673486326" descr="Example of a partially completed class number slide demonstrating the power of 10 and the multiplicative relationship within plac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6326" name="Picture 1673486326" descr="Example of a partially completed class number slide demonstrating the power of 10 and the multiplicative relationship within place value."/>
                    <pic:cNvPicPr/>
                  </pic:nvPicPr>
                  <pic:blipFill>
                    <a:blip r:embed="rId47">
                      <a:extLst>
                        <a:ext uri="{28A0092B-C50C-407E-A947-70E740481C1C}">
                          <a14:useLocalDpi xmlns:a14="http://schemas.microsoft.com/office/drawing/2010/main" val="0"/>
                        </a:ext>
                      </a:extLst>
                    </a:blip>
                    <a:stretch>
                      <a:fillRect/>
                    </a:stretch>
                  </pic:blipFill>
                  <pic:spPr>
                    <a:xfrm>
                      <a:off x="0" y="0"/>
                      <a:ext cx="6042889" cy="4758775"/>
                    </a:xfrm>
                    <a:prstGeom prst="rect">
                      <a:avLst/>
                    </a:prstGeom>
                  </pic:spPr>
                </pic:pic>
              </a:graphicData>
            </a:graphic>
          </wp:inline>
        </w:drawing>
      </w:r>
    </w:p>
    <w:p w14:paraId="0B5EC502" w14:textId="23C5C67C" w:rsidR="00D01491" w:rsidRDefault="2004F525" w:rsidP="00C210AC">
      <w:pPr>
        <w:pStyle w:val="ListNumber"/>
        <w:numPr>
          <w:ilvl w:val="0"/>
          <w:numId w:val="1"/>
        </w:numPr>
        <w:rPr>
          <w:rFonts w:eastAsia="Calibri"/>
        </w:rPr>
      </w:pPr>
      <w:r w:rsidRPr="2610BB7C">
        <w:rPr>
          <w:rFonts w:eastAsia="Calibri"/>
        </w:rPr>
        <w:lastRenderedPageBreak/>
        <w:t>Once</w:t>
      </w:r>
      <w:r w:rsidR="00D01491" w:rsidRPr="2610BB7C">
        <w:rPr>
          <w:rFonts w:eastAsia="Calibri"/>
        </w:rPr>
        <w:t xml:space="preserve"> </w:t>
      </w:r>
      <w:r w:rsidR="2B3F905B" w:rsidRPr="2610BB7C">
        <w:rPr>
          <w:rFonts w:eastAsia="Calibri"/>
        </w:rPr>
        <w:t>students have made one</w:t>
      </w:r>
      <w:r w:rsidR="00D01491" w:rsidRPr="6DEBD26B">
        <w:rPr>
          <w:rFonts w:eastAsia="Calibri"/>
        </w:rPr>
        <w:t xml:space="preserve"> million, hand out a ÷10 card and apply the same question set. Ask about the new value of the digits, the representation of the number using place value and the relationship between the new and previous number (that it is 10 times smaller).</w:t>
      </w:r>
    </w:p>
    <w:p w14:paraId="4DB8A49C" w14:textId="77777777" w:rsidR="00D01491" w:rsidRDefault="00D01491" w:rsidP="00C210AC">
      <w:pPr>
        <w:pStyle w:val="ListNumber"/>
        <w:numPr>
          <w:ilvl w:val="0"/>
          <w:numId w:val="1"/>
        </w:numPr>
        <w:rPr>
          <w:rFonts w:eastAsia="Calibri"/>
        </w:rPr>
      </w:pPr>
      <w:r w:rsidRPr="6DEBD26B">
        <w:rPr>
          <w:rFonts w:eastAsia="Calibri"/>
        </w:rPr>
        <w:t>Repeat the steps, questions and reasoning process until the original digit is back in the ones place.</w:t>
      </w:r>
    </w:p>
    <w:p w14:paraId="3F8FC811" w14:textId="77777777" w:rsidR="00D01491" w:rsidRDefault="00D01491" w:rsidP="00C210AC">
      <w:pPr>
        <w:pStyle w:val="ListNumber"/>
        <w:numPr>
          <w:ilvl w:val="0"/>
          <w:numId w:val="1"/>
        </w:numPr>
        <w:rPr>
          <w:rFonts w:eastAsia="Calibri"/>
        </w:rPr>
      </w:pPr>
      <w:r w:rsidRPr="6DEBD26B">
        <w:rPr>
          <w:rFonts w:eastAsia="Calibri"/>
        </w:rPr>
        <w:t xml:space="preserve">Introduce the decimal point and the cards for tenths, </w:t>
      </w:r>
      <w:proofErr w:type="gramStart"/>
      <w:r w:rsidRPr="6DEBD26B">
        <w:rPr>
          <w:rFonts w:eastAsia="Calibri"/>
        </w:rPr>
        <w:t>hundreds</w:t>
      </w:r>
      <w:proofErr w:type="gramEnd"/>
      <w:r w:rsidRPr="6DEBD26B">
        <w:rPr>
          <w:rFonts w:eastAsia="Calibri"/>
        </w:rPr>
        <w:t xml:space="preserve"> and thousandths.</w:t>
      </w:r>
    </w:p>
    <w:p w14:paraId="09FB1463" w14:textId="77777777" w:rsidR="00D01491" w:rsidRDefault="00D01491" w:rsidP="00C210AC">
      <w:pPr>
        <w:pStyle w:val="ListNumber"/>
        <w:numPr>
          <w:ilvl w:val="0"/>
          <w:numId w:val="1"/>
        </w:numPr>
      </w:pPr>
      <w:r>
        <w:t>Explain that the decimal point never moves. It exists to show the difference between the whole number places and decimal fraction places. It stays in its place while the numbers move.</w:t>
      </w:r>
    </w:p>
    <w:p w14:paraId="0049D623" w14:textId="77777777" w:rsidR="00D01491" w:rsidRDefault="00D01491" w:rsidP="00C210AC">
      <w:pPr>
        <w:pStyle w:val="ListNumber"/>
        <w:numPr>
          <w:ilvl w:val="0"/>
          <w:numId w:val="1"/>
        </w:numPr>
        <w:rPr>
          <w:rFonts w:eastAsia="Calibri"/>
        </w:rPr>
      </w:pPr>
      <w:r w:rsidRPr="6DEBD26B">
        <w:rPr>
          <w:rFonts w:eastAsia="Calibri"/>
        </w:rPr>
        <w:t>Provide another ÷10 card. Ask:</w:t>
      </w:r>
    </w:p>
    <w:p w14:paraId="2BA8AAB9" w14:textId="77777777" w:rsidR="00D01491" w:rsidRDefault="00D01491" w:rsidP="00D01491">
      <w:pPr>
        <w:pStyle w:val="ListBullet"/>
        <w:ind w:left="1134"/>
      </w:pPr>
      <w:r>
        <w:t>What happens to the value of the ones if we divide by 10?</w:t>
      </w:r>
    </w:p>
    <w:p w14:paraId="00AA42EB" w14:textId="755C438F" w:rsidR="00D01491" w:rsidRDefault="00D01491" w:rsidP="00D01491">
      <w:pPr>
        <w:pStyle w:val="ListBullet"/>
        <w:ind w:left="1134"/>
      </w:pPr>
      <w:r>
        <w:t xml:space="preserve">How can we show that? </w:t>
      </w:r>
      <w:r w:rsidR="00FC735E">
        <w:t>(</w:t>
      </w:r>
      <w:r>
        <w:t>Ensure students note that the ones place will now have a zero card</w:t>
      </w:r>
      <w:r w:rsidR="00FC735E">
        <w:t>)</w:t>
      </w:r>
    </w:p>
    <w:p w14:paraId="1ED5ECB7" w14:textId="6F98ADD9" w:rsidR="00D01491" w:rsidRDefault="00D01491" w:rsidP="00D01491">
      <w:pPr>
        <w:pStyle w:val="ListBullet"/>
        <w:ind w:left="1134"/>
      </w:pPr>
      <w:r>
        <w:t xml:space="preserve">What is the relationship between the tenths and the one? </w:t>
      </w:r>
      <w:r w:rsidR="00FC735E">
        <w:t>(</w:t>
      </w:r>
      <w:r>
        <w:t>A tenth is 10 times smaller than one</w:t>
      </w:r>
      <w:r w:rsidR="00FC735E">
        <w:t>)</w:t>
      </w:r>
    </w:p>
    <w:p w14:paraId="0FE6FCEE" w14:textId="1E08FF9A" w:rsidR="00D01491" w:rsidRPr="0045727A" w:rsidRDefault="00D01491" w:rsidP="00C210AC">
      <w:pPr>
        <w:pStyle w:val="ListNumber"/>
        <w:numPr>
          <w:ilvl w:val="0"/>
          <w:numId w:val="1"/>
        </w:numPr>
      </w:pPr>
      <w:r>
        <w:t xml:space="preserve">Individually or in pairs, students select a 2-digit number. Use the number slide to model multiplying and dividing their number from the ones and tens up to the millions and then back to the thousandths </w:t>
      </w:r>
      <w:r w:rsidR="00FC735E">
        <w:t>(</w:t>
      </w:r>
      <w:r w:rsidR="00FC6F31">
        <w:t>see</w:t>
      </w:r>
      <w:r w:rsidR="00FC735E">
        <w:t xml:space="preserve"> </w:t>
      </w:r>
      <w:r w:rsidR="00FC735E">
        <w:fldChar w:fldCharType="begin"/>
      </w:r>
      <w:r w:rsidR="00FC735E">
        <w:instrText xml:space="preserve"> REF _Ref144309202 \h </w:instrText>
      </w:r>
      <w:r w:rsidR="00FC735E">
        <w:fldChar w:fldCharType="separate"/>
      </w:r>
      <w:r w:rsidR="00FC735E">
        <w:t xml:space="preserve">Figure </w:t>
      </w:r>
      <w:r w:rsidR="00FC735E">
        <w:rPr>
          <w:noProof/>
        </w:rPr>
        <w:t>13</w:t>
      </w:r>
      <w:r w:rsidR="00FC735E">
        <w:fldChar w:fldCharType="end"/>
      </w:r>
      <w:r w:rsidR="00FC735E">
        <w:t>)</w:t>
      </w:r>
      <w:r w:rsidR="00FC6F31">
        <w:t xml:space="preserve">. </w:t>
      </w:r>
      <w:r>
        <w:t>Record the numbers at each step.</w:t>
      </w:r>
    </w:p>
    <w:p w14:paraId="22417C9A" w14:textId="57716256" w:rsidR="00FC6F31" w:rsidRDefault="00FC6F31" w:rsidP="00FC6F31">
      <w:pPr>
        <w:pStyle w:val="Caption"/>
      </w:pPr>
      <w:bookmarkStart w:id="63" w:name="_Ref144309202"/>
      <w:bookmarkStart w:id="64" w:name="_Ref144052367"/>
      <w:r>
        <w:lastRenderedPageBreak/>
        <w:t xml:space="preserve">Figure </w:t>
      </w:r>
      <w:r>
        <w:fldChar w:fldCharType="begin"/>
      </w:r>
      <w:r>
        <w:instrText>SEQ Figure \* ARABIC</w:instrText>
      </w:r>
      <w:r>
        <w:fldChar w:fldCharType="separate"/>
      </w:r>
      <w:r>
        <w:rPr>
          <w:noProof/>
        </w:rPr>
        <w:t>13</w:t>
      </w:r>
      <w:r>
        <w:fldChar w:fldCharType="end"/>
      </w:r>
      <w:bookmarkEnd w:id="63"/>
      <w:r>
        <w:t xml:space="preserve"> </w:t>
      </w:r>
      <w:r w:rsidRPr="00D4772E">
        <w:t xml:space="preserve">– </w:t>
      </w:r>
      <w:r>
        <w:t>Number slider example</w:t>
      </w:r>
      <w:bookmarkEnd w:id="64"/>
    </w:p>
    <w:p w14:paraId="32055D47" w14:textId="77777777" w:rsidR="00D01491" w:rsidRDefault="00D01491" w:rsidP="00D01491">
      <w:r>
        <w:rPr>
          <w:noProof/>
        </w:rPr>
        <w:drawing>
          <wp:inline distT="0" distB="0" distL="0" distR="0" wp14:anchorId="281465DA" wp14:editId="238504AA">
            <wp:extent cx="6026250" cy="4260850"/>
            <wp:effectExtent l="0" t="0" r="0" b="6350"/>
            <wp:docPr id="12" name="Picture 12" descr="Example of a 2-digit number slide that models multiplying and dividing numbers from the ones and tens to the millions and to the thousand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a 2-digit number slide that models multiplying and dividing numbers from the ones and tens to the millions and to the thousandth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39782" cy="4270418"/>
                    </a:xfrm>
                    <a:prstGeom prst="rect">
                      <a:avLst/>
                    </a:prstGeom>
                    <a:noFill/>
                    <a:ln>
                      <a:noFill/>
                    </a:ln>
                  </pic:spPr>
                </pic:pic>
              </a:graphicData>
            </a:graphic>
          </wp:inline>
        </w:drawing>
      </w:r>
    </w:p>
    <w:p w14:paraId="12D846D3" w14:textId="13459045" w:rsidR="00D01491" w:rsidRDefault="00D01491" w:rsidP="00D01491">
      <w:pPr>
        <w:pStyle w:val="Imageattributioncaption"/>
      </w:pPr>
      <w:r>
        <w:t xml:space="preserve">Image adapted from </w:t>
      </w:r>
      <w:hyperlink r:id="rId49" w:history="1">
        <w:r w:rsidRPr="00C51D37">
          <w:rPr>
            <w:rStyle w:val="Hyperlink"/>
          </w:rPr>
          <w:t>Number Slide: Example 1</w:t>
        </w:r>
      </w:hyperlink>
      <w:r>
        <w:t xml:space="preserve"> (Stacey et al. 2011)</w:t>
      </w:r>
      <w:r w:rsidR="001557E1">
        <w:t>.</w:t>
      </w:r>
    </w:p>
    <w:p w14:paraId="0E21B634" w14:textId="4CEB90CB" w:rsidR="00D01491" w:rsidRDefault="00D01491" w:rsidP="001557E1">
      <w:pPr>
        <w:pStyle w:val="FeatureBox"/>
        <w:rPr>
          <w:rFonts w:eastAsia="Arial"/>
        </w:rPr>
      </w:pPr>
      <w:r w:rsidRPr="001557E1">
        <w:rPr>
          <w:rStyle w:val="Strong"/>
        </w:rPr>
        <w:t>Note</w:t>
      </w:r>
      <w:r w:rsidRPr="001557E1">
        <w:t>:</w:t>
      </w:r>
      <w:r w:rsidRPr="0045727A">
        <w:t xml:space="preserve"> </w:t>
      </w:r>
      <w:r w:rsidR="001557E1" w:rsidRPr="001557E1">
        <w:t>z</w:t>
      </w:r>
      <w:r w:rsidRPr="001557E1">
        <w:t>eros</w:t>
      </w:r>
      <w:r>
        <w:t xml:space="preserve"> should be added to a number slide as place holders when multiplying and dividing by powers of 10. This assists when comparing the place value of digits by determining numbers that are 10 or 100 times the original number.</w:t>
      </w:r>
    </w:p>
    <w:p w14:paraId="3E57A4CC" w14:textId="77777777" w:rsidR="00D01491" w:rsidRPr="0045727A" w:rsidRDefault="00D01491" w:rsidP="00C210AC">
      <w:pPr>
        <w:pStyle w:val="ListNumber"/>
        <w:numPr>
          <w:ilvl w:val="0"/>
          <w:numId w:val="1"/>
        </w:numPr>
        <w:rPr>
          <w:lang w:val="en-US"/>
        </w:rPr>
      </w:pPr>
      <w:r>
        <w:lastRenderedPageBreak/>
        <w:t>Ask students to identify and describe useful patterns.</w:t>
      </w:r>
    </w:p>
    <w:p w14:paraId="4359F545" w14:textId="11BFB013" w:rsidR="00D01491" w:rsidRPr="000B1477" w:rsidRDefault="00D01491" w:rsidP="00C210AC">
      <w:pPr>
        <w:pStyle w:val="ListNumber"/>
        <w:numPr>
          <w:ilvl w:val="0"/>
          <w:numId w:val="1"/>
        </w:numPr>
        <w:rPr>
          <w:lang w:val="en-US"/>
        </w:rPr>
      </w:pPr>
      <w:r w:rsidRPr="6DEBD26B">
        <w:rPr>
          <w:rFonts w:eastAsia="Calibri"/>
        </w:rPr>
        <w:t>Ask students to select 2 numbers from their list and identify the relationship between them, for example, 23 is 10 times larger than 2.3 or 5400 is 1000 times smaller than 5 400 000.</w:t>
      </w:r>
    </w:p>
    <w:p w14:paraId="39946315" w14:textId="2EC10CB6" w:rsidR="000B1477" w:rsidRPr="001729A7" w:rsidRDefault="000B1477" w:rsidP="001557E1">
      <w:pPr>
        <w:pStyle w:val="FeatureBox"/>
        <w:rPr>
          <w:b/>
          <w:bCs/>
        </w:rPr>
      </w:pPr>
      <w:r w:rsidRPr="001557E1">
        <w:rPr>
          <w:rStyle w:val="Strong"/>
        </w:rPr>
        <w:t>Multi-age</w:t>
      </w:r>
      <w:r w:rsidRPr="001557E1">
        <w:t>:</w:t>
      </w:r>
      <w:r>
        <w:rPr>
          <w:b/>
          <w:bCs/>
        </w:rPr>
        <w:t xml:space="preserve"> </w:t>
      </w:r>
      <w:r w:rsidRPr="004A33E1">
        <w:t xml:space="preserve">Stage 2 students can work with </w:t>
      </w:r>
      <w:r>
        <w:t xml:space="preserve">whole </w:t>
      </w:r>
      <w:r w:rsidRPr="004A33E1">
        <w:t>numbers up to 6-digits and</w:t>
      </w:r>
      <w:r>
        <w:t xml:space="preserve"> decimal numbers</w:t>
      </w:r>
      <w:r w:rsidRPr="004A33E1">
        <w:t xml:space="preserve"> including tenths. Stage 3 students can work with </w:t>
      </w:r>
      <w:r>
        <w:t xml:space="preserve">whole </w:t>
      </w:r>
      <w:r w:rsidRPr="004A33E1">
        <w:t xml:space="preserve">numbers up to billions and </w:t>
      </w:r>
      <w:r>
        <w:t>decimals to</w:t>
      </w:r>
      <w:r w:rsidRPr="004A33E1">
        <w:t xml:space="preserve"> thousandths.</w:t>
      </w:r>
    </w:p>
    <w:p w14:paraId="6D23416A" w14:textId="77777777" w:rsidR="00D01491" w:rsidRDefault="00D01491" w:rsidP="001557E1">
      <w:r>
        <w:t xml:space="preserve">This </w:t>
      </w:r>
      <w:r w:rsidRPr="001557E1">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D01491" w14:paraId="23CA2F0D" w14:textId="77777777" w:rsidTr="001557E1">
        <w:trPr>
          <w:cnfStyle w:val="100000000000" w:firstRow="1" w:lastRow="0" w:firstColumn="0" w:lastColumn="0" w:oddVBand="0" w:evenVBand="0" w:oddHBand="0" w:evenHBand="0" w:firstRowFirstColumn="0" w:firstRowLastColumn="0" w:lastRowFirstColumn="0" w:lastRowLastColumn="0"/>
        </w:trPr>
        <w:tc>
          <w:tcPr>
            <w:tcW w:w="2500" w:type="pct"/>
          </w:tcPr>
          <w:p w14:paraId="7C91682E" w14:textId="77777777" w:rsidR="00D01491" w:rsidRDefault="00D01491" w:rsidP="005F7F1B">
            <w:r w:rsidRPr="000A107F">
              <w:t>Too hard?</w:t>
            </w:r>
          </w:p>
        </w:tc>
        <w:tc>
          <w:tcPr>
            <w:tcW w:w="2500" w:type="pct"/>
          </w:tcPr>
          <w:p w14:paraId="7156A378" w14:textId="77777777" w:rsidR="00D01491" w:rsidRDefault="00D01491" w:rsidP="005F7F1B">
            <w:r w:rsidRPr="000A107F">
              <w:t>Too easy?</w:t>
            </w:r>
          </w:p>
        </w:tc>
      </w:tr>
      <w:tr w:rsidR="00D01491" w14:paraId="70E7A1C0" w14:textId="77777777" w:rsidTr="001557E1">
        <w:trPr>
          <w:cnfStyle w:val="000000100000" w:firstRow="0" w:lastRow="0" w:firstColumn="0" w:lastColumn="0" w:oddVBand="0" w:evenVBand="0" w:oddHBand="1" w:evenHBand="0" w:firstRowFirstColumn="0" w:firstRowLastColumn="0" w:lastRowFirstColumn="0" w:lastRowLastColumn="0"/>
          <w:trHeight w:val="4170"/>
        </w:trPr>
        <w:tc>
          <w:tcPr>
            <w:tcW w:w="2500" w:type="pct"/>
          </w:tcPr>
          <w:p w14:paraId="1E7BD453" w14:textId="77777777" w:rsidR="00D01491" w:rsidRDefault="00D01491" w:rsidP="001557E1">
            <w:r w:rsidRPr="001557E1">
              <w:t>Students</w:t>
            </w:r>
            <w:r>
              <w:t xml:space="preserve"> cannot use a number slide to represent multiplication and division in place value.</w:t>
            </w:r>
          </w:p>
          <w:p w14:paraId="0F8D3C63" w14:textId="77777777" w:rsidR="00D01491" w:rsidRDefault="00D01491" w:rsidP="005F7F1B">
            <w:pPr>
              <w:pStyle w:val="ListBullet"/>
            </w:pPr>
            <w:r>
              <w:t>Students use a single digit number with the slide.</w:t>
            </w:r>
          </w:p>
          <w:p w14:paraId="38525956" w14:textId="77777777" w:rsidR="00D01491" w:rsidRDefault="00D01491" w:rsidP="005F7F1B">
            <w:pPr>
              <w:pStyle w:val="ListBullet"/>
            </w:pPr>
            <w:r>
              <w:t>Use a place value mat and concrete materials. Roll a die and regroup, for example, 10 ones into one 10. Continue until 100.</w:t>
            </w:r>
          </w:p>
          <w:p w14:paraId="4A3A1AFF" w14:textId="4F52430F" w:rsidR="00D01491" w:rsidRDefault="00D01491" w:rsidP="005F7F1B">
            <w:pPr>
              <w:pStyle w:val="ListBullet"/>
              <w:rPr>
                <w:rFonts w:eastAsia="Calibri"/>
              </w:rPr>
            </w:pPr>
            <w:r w:rsidRPr="6DEBD26B">
              <w:rPr>
                <w:rFonts w:eastAsia="Calibri"/>
              </w:rPr>
              <w:t>Explore patterns with a calculator such as 1 ÷ 10, 2 ÷ 10 and so on. Record the pattern.</w:t>
            </w:r>
          </w:p>
        </w:tc>
        <w:tc>
          <w:tcPr>
            <w:tcW w:w="2500" w:type="pct"/>
          </w:tcPr>
          <w:p w14:paraId="322A91EA" w14:textId="77777777" w:rsidR="00D01491" w:rsidRDefault="00D01491" w:rsidP="005F7F1B">
            <w:r>
              <w:t>Students can use a number slide to represent multiplication and division in place value.</w:t>
            </w:r>
          </w:p>
          <w:p w14:paraId="262C795A" w14:textId="21E37F93" w:rsidR="00D01491" w:rsidRDefault="00D01491" w:rsidP="005F7F1B">
            <w:pPr>
              <w:pStyle w:val="ListBullet"/>
            </w:pPr>
            <w:r>
              <w:t>Students record the multiplicative relationships between one number, such as 34 000 and numbers ranging in place value from billions to thousandths.</w:t>
            </w:r>
          </w:p>
          <w:p w14:paraId="13384624" w14:textId="3F116687" w:rsidR="00D01491" w:rsidRDefault="00D01491" w:rsidP="005F7F1B">
            <w:pPr>
              <w:pStyle w:val="ListBullet"/>
            </w:pPr>
            <w:r>
              <w:t xml:space="preserve">Students investigate numbers larger than </w:t>
            </w:r>
            <w:r w:rsidR="5260DFB0">
              <w:t>one</w:t>
            </w:r>
            <w:r>
              <w:t xml:space="preserve"> billion and smaller than a thousandth, focusing on groups of place value. Explore real-life contexts where these are used.</w:t>
            </w:r>
          </w:p>
        </w:tc>
      </w:tr>
    </w:tbl>
    <w:p w14:paraId="7A03E037" w14:textId="3796DC14" w:rsidR="003060B9" w:rsidRDefault="003060B9" w:rsidP="001557E1">
      <w:pPr>
        <w:pStyle w:val="Heading3"/>
      </w:pPr>
      <w:bookmarkStart w:id="65" w:name="_Toc144741012"/>
      <w:r>
        <w:lastRenderedPageBreak/>
        <w:t xml:space="preserve">Consolidation and meaningful practice – </w:t>
      </w:r>
      <w:r w:rsidR="00234784">
        <w:t>20</w:t>
      </w:r>
      <w:r>
        <w:t xml:space="preserve"> minutes</w:t>
      </w:r>
      <w:bookmarkEnd w:id="65"/>
    </w:p>
    <w:p w14:paraId="296DAC76" w14:textId="0C74A0A7" w:rsidR="00D01491" w:rsidRDefault="00E35992" w:rsidP="00E35992">
      <w:pPr>
        <w:pStyle w:val="ListNumber"/>
      </w:pPr>
      <w:r>
        <w:t xml:space="preserve">Display </w:t>
      </w:r>
      <w:hyperlink w:anchor="_Resource_13:_Base_1" w:history="1">
        <w:r w:rsidR="00BE1EC5">
          <w:rPr>
            <w:rStyle w:val="Hyperlink"/>
          </w:rPr>
          <w:t>Resource 13: Base-10 patterns</w:t>
        </w:r>
      </w:hyperlink>
      <w:r w:rsidR="009878F9">
        <w:t>.</w:t>
      </w:r>
    </w:p>
    <w:p w14:paraId="291C79DF" w14:textId="6D1007C9" w:rsidR="00DE2817" w:rsidRDefault="00DE2817" w:rsidP="001557E1">
      <w:r w:rsidRPr="001557E1">
        <w:t>The</w:t>
      </w:r>
      <w:r>
        <w:t xml:space="preserv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Pr>
      <w:tblGrid>
        <w:gridCol w:w="7281"/>
        <w:gridCol w:w="7281"/>
      </w:tblGrid>
      <w:tr w:rsidR="00217D51" w14:paraId="63A5204E" w14:textId="77777777" w:rsidTr="001557E1">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C3871DB" w14:textId="77777777" w:rsidR="00217D51" w:rsidRDefault="00217D51" w:rsidP="005F7F1B">
            <w:bookmarkStart w:id="66" w:name="_Ref135334017"/>
            <w:r>
              <w:t>Prompts</w:t>
            </w:r>
          </w:p>
        </w:tc>
        <w:tc>
          <w:tcPr>
            <w:tcW w:w="2500" w:type="pct"/>
          </w:tcPr>
          <w:p w14:paraId="3C74B088" w14:textId="77777777" w:rsidR="00217D51" w:rsidRDefault="00217D51" w:rsidP="005F7F1B">
            <w:r>
              <w:t>Anticipated student responses</w:t>
            </w:r>
          </w:p>
        </w:tc>
      </w:tr>
      <w:tr w:rsidR="00217D51" w14:paraId="13FCDADA" w14:textId="77777777" w:rsidTr="001557E1">
        <w:trPr>
          <w:cnfStyle w:val="000000100000" w:firstRow="0" w:lastRow="0" w:firstColumn="0" w:lastColumn="0" w:oddVBand="0" w:evenVBand="0" w:oddHBand="1" w:evenHBand="0" w:firstRowFirstColumn="0" w:firstRowLastColumn="0" w:lastRowFirstColumn="0" w:lastRowLastColumn="0"/>
        </w:trPr>
        <w:tc>
          <w:tcPr>
            <w:tcW w:w="2500" w:type="pct"/>
          </w:tcPr>
          <w:p w14:paraId="50D53470" w14:textId="77777777" w:rsidR="00217D51" w:rsidRDefault="00217D51" w:rsidP="00527C1F">
            <w:pPr>
              <w:pStyle w:val="ListBullet"/>
            </w:pPr>
            <w:r>
              <w:t xml:space="preserve">What patterns can you see? How can that help you </w:t>
            </w:r>
            <w:r w:rsidRPr="00527C1F">
              <w:t>understand</w:t>
            </w:r>
            <w:r>
              <w:t xml:space="preserve"> place value?</w:t>
            </w:r>
          </w:p>
        </w:tc>
        <w:tc>
          <w:tcPr>
            <w:tcW w:w="2500" w:type="pct"/>
          </w:tcPr>
          <w:p w14:paraId="1E49A04E" w14:textId="77777777" w:rsidR="00217D51" w:rsidRPr="00527C1F" w:rsidRDefault="00217D51" w:rsidP="00527C1F">
            <w:pPr>
              <w:pStyle w:val="ListBullet"/>
              <w:contextualSpacing w:val="0"/>
            </w:pPr>
            <w:r w:rsidRPr="00527C1F">
              <w:t>The digits in the original number do not change when you multiply by 10, 100 or 1000.</w:t>
            </w:r>
          </w:p>
          <w:p w14:paraId="09978E3B" w14:textId="77777777" w:rsidR="00217D51" w:rsidRPr="00527C1F" w:rsidRDefault="00217D51" w:rsidP="00527C1F">
            <w:pPr>
              <w:pStyle w:val="ListBullet"/>
            </w:pPr>
            <w:r w:rsidRPr="00527C1F">
              <w:t>The digits shift one place to the left each time the number gets 10 times larger.</w:t>
            </w:r>
          </w:p>
          <w:p w14:paraId="16382243" w14:textId="77777777" w:rsidR="00217D51" w:rsidRPr="00527C1F" w:rsidRDefault="00217D51" w:rsidP="00527C1F">
            <w:pPr>
              <w:pStyle w:val="ListBullet"/>
            </w:pPr>
            <w:r w:rsidRPr="00527C1F">
              <w:t>The digits shift to the right each time the number gets 10 times smaller.</w:t>
            </w:r>
          </w:p>
          <w:p w14:paraId="028719FE" w14:textId="77777777" w:rsidR="00217D51" w:rsidRDefault="00217D51" w:rsidP="00527C1F">
            <w:pPr>
              <w:pStyle w:val="ListBullet"/>
            </w:pPr>
            <w:r w:rsidRPr="00527C1F">
              <w:t>The large numbers are grouped in threes. This helps me to read</w:t>
            </w:r>
            <w:r>
              <w:t xml:space="preserve"> the number in chunks.</w:t>
            </w:r>
          </w:p>
        </w:tc>
      </w:tr>
      <w:tr w:rsidR="00217D51" w14:paraId="497EB553" w14:textId="77777777" w:rsidTr="001557E1">
        <w:trPr>
          <w:cnfStyle w:val="000000010000" w:firstRow="0" w:lastRow="0" w:firstColumn="0" w:lastColumn="0" w:oddVBand="0" w:evenVBand="0" w:oddHBand="0" w:evenHBand="1" w:firstRowFirstColumn="0" w:firstRowLastColumn="0" w:lastRowFirstColumn="0" w:lastRowLastColumn="0"/>
        </w:trPr>
        <w:tc>
          <w:tcPr>
            <w:tcW w:w="2500" w:type="pct"/>
          </w:tcPr>
          <w:p w14:paraId="66648BCD" w14:textId="77777777" w:rsidR="00217D51" w:rsidRDefault="00217D51" w:rsidP="005F7F1B">
            <w:pPr>
              <w:pStyle w:val="ListBullet"/>
              <w:rPr>
                <w:rFonts w:eastAsia="Calibri"/>
              </w:rPr>
            </w:pPr>
            <w:r w:rsidRPr="41350D77">
              <w:rPr>
                <w:rFonts w:eastAsia="Calibri"/>
              </w:rPr>
              <w:t>What do you notice about the ones place?</w:t>
            </w:r>
          </w:p>
        </w:tc>
        <w:tc>
          <w:tcPr>
            <w:tcW w:w="2500" w:type="pct"/>
          </w:tcPr>
          <w:p w14:paraId="3A542791" w14:textId="77777777" w:rsidR="00217D51" w:rsidRDefault="00217D51" w:rsidP="00527C1F">
            <w:pPr>
              <w:pStyle w:val="ListBullet"/>
              <w:contextualSpacing w:val="0"/>
            </w:pPr>
            <w:r>
              <w:t>There is always a digit in the ones place but not in the decimal places.</w:t>
            </w:r>
          </w:p>
        </w:tc>
      </w:tr>
      <w:tr w:rsidR="00217D51" w14:paraId="14877D9B" w14:textId="77777777" w:rsidTr="001557E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CFF0E37" w14:textId="77777777" w:rsidR="00217D51" w:rsidRDefault="00217D51" w:rsidP="005F7F1B">
            <w:pPr>
              <w:pStyle w:val="ListBullet"/>
              <w:rPr>
                <w:rFonts w:eastAsia="Calibri"/>
              </w:rPr>
            </w:pPr>
            <w:r>
              <w:t>Select 2 numbers from the pattern. Ask students to explain the relationship between them.</w:t>
            </w:r>
          </w:p>
        </w:tc>
        <w:tc>
          <w:tcPr>
            <w:tcW w:w="2500" w:type="pct"/>
          </w:tcPr>
          <w:p w14:paraId="7FD11E61" w14:textId="77777777" w:rsidR="00217D51" w:rsidRDefault="00217D51" w:rsidP="00527C1F">
            <w:pPr>
              <w:pStyle w:val="ListBullet"/>
              <w:contextualSpacing w:val="0"/>
            </w:pPr>
            <w:r>
              <w:t>For example, 340 is 1000 times smaller than 340 000.</w:t>
            </w:r>
          </w:p>
        </w:tc>
      </w:tr>
      <w:tr w:rsidR="00217D51" w14:paraId="1082DB25" w14:textId="77777777" w:rsidTr="001557E1">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CEA5B48" w14:textId="74A0BAAB" w:rsidR="00217D51" w:rsidRDefault="00217D51" w:rsidP="005F7F1B">
            <w:pPr>
              <w:pStyle w:val="ListBullet"/>
              <w:rPr>
                <w:rFonts w:eastAsia="Calibri"/>
              </w:rPr>
            </w:pPr>
            <w:r w:rsidRPr="6DEBD26B">
              <w:rPr>
                <w:rFonts w:eastAsia="Calibri"/>
              </w:rPr>
              <w:t>Can you see pairs of numbers that are 10 times smaller</w:t>
            </w:r>
            <w:r w:rsidR="00394B6F">
              <w:rPr>
                <w:rFonts w:eastAsia="Calibri"/>
              </w:rPr>
              <w:t xml:space="preserve"> or </w:t>
            </w:r>
            <w:r w:rsidRPr="6DEBD26B">
              <w:rPr>
                <w:rFonts w:eastAsia="Calibri"/>
              </w:rPr>
              <w:lastRenderedPageBreak/>
              <w:t>larger than each other? What do you notice?</w:t>
            </w:r>
          </w:p>
          <w:p w14:paraId="35BCA6EF" w14:textId="55262669" w:rsidR="00217D51" w:rsidRDefault="00217D51" w:rsidP="005F7F1B">
            <w:pPr>
              <w:pStyle w:val="ListBullet"/>
              <w:rPr>
                <w:rFonts w:eastAsia="Calibri"/>
              </w:rPr>
            </w:pPr>
            <w:r w:rsidRPr="6DEBD26B">
              <w:rPr>
                <w:rFonts w:eastAsia="Calibri"/>
              </w:rPr>
              <w:t>Can you see pairs of numbers that are 100 times smaller</w:t>
            </w:r>
            <w:r w:rsidR="002A352A">
              <w:rPr>
                <w:rFonts w:eastAsia="Calibri"/>
              </w:rPr>
              <w:t xml:space="preserve"> or </w:t>
            </w:r>
            <w:r w:rsidRPr="6DEBD26B">
              <w:rPr>
                <w:rFonts w:eastAsia="Calibri"/>
              </w:rPr>
              <w:t>larger than each other?</w:t>
            </w:r>
          </w:p>
          <w:p w14:paraId="215CE722" w14:textId="339C6063" w:rsidR="00217D51" w:rsidRDefault="00217D51" w:rsidP="005F7F1B">
            <w:pPr>
              <w:pStyle w:val="ListBullet"/>
              <w:rPr>
                <w:rFonts w:eastAsia="Calibri"/>
              </w:rPr>
            </w:pPr>
            <w:r w:rsidRPr="6DEBD26B">
              <w:rPr>
                <w:rFonts w:eastAsia="Calibri"/>
              </w:rPr>
              <w:t>Can you see pairs of numbers that are 1000 times smaller</w:t>
            </w:r>
            <w:r w:rsidR="002A352A">
              <w:rPr>
                <w:rFonts w:eastAsia="Calibri"/>
              </w:rPr>
              <w:t xml:space="preserve"> or </w:t>
            </w:r>
            <w:r w:rsidRPr="6DEBD26B">
              <w:rPr>
                <w:rFonts w:eastAsia="Calibri"/>
              </w:rPr>
              <w:t>larger than each other?</w:t>
            </w:r>
          </w:p>
        </w:tc>
        <w:tc>
          <w:tcPr>
            <w:tcW w:w="2500" w:type="pct"/>
          </w:tcPr>
          <w:p w14:paraId="041BC1B2" w14:textId="77777777" w:rsidR="00217D51" w:rsidRPr="00527C1F" w:rsidRDefault="00217D51" w:rsidP="00527C1F">
            <w:pPr>
              <w:pStyle w:val="ListBullet"/>
              <w:contextualSpacing w:val="0"/>
            </w:pPr>
            <w:r>
              <w:lastRenderedPageBreak/>
              <w:t xml:space="preserve">34/340, 340/3400, 3400/34 000, 3.4/34. They are next to </w:t>
            </w:r>
            <w:r w:rsidRPr="00527C1F">
              <w:lastRenderedPageBreak/>
              <w:t>each other.</w:t>
            </w:r>
          </w:p>
          <w:p w14:paraId="37E281F0" w14:textId="77777777" w:rsidR="00217D51" w:rsidRPr="00527C1F" w:rsidRDefault="00217D51" w:rsidP="00527C1F">
            <w:pPr>
              <w:pStyle w:val="ListBullet"/>
            </w:pPr>
            <w:r w:rsidRPr="00527C1F">
              <w:t>34/3400, 340/34 000, 3400/340 000, 3.4/340. They are 2 place value positions away from each other.</w:t>
            </w:r>
          </w:p>
          <w:p w14:paraId="079F977A" w14:textId="77777777" w:rsidR="00217D51" w:rsidRDefault="00217D51" w:rsidP="00527C1F">
            <w:pPr>
              <w:pStyle w:val="ListBullet"/>
            </w:pPr>
            <w:r w:rsidRPr="00527C1F">
              <w:t>34</w:t>
            </w:r>
            <w:r>
              <w:t>/3400, 340/34 000, 3400/340 000, 3.4/3400. They are 3 place value positions away from each other.</w:t>
            </w:r>
          </w:p>
        </w:tc>
      </w:tr>
    </w:tbl>
    <w:bookmarkEnd w:id="66"/>
    <w:p w14:paraId="5044C158" w14:textId="77777777" w:rsidR="00801A43" w:rsidRDefault="00801A43" w:rsidP="00527C1F">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01A43" w14:paraId="7DA89C4F" w14:textId="77777777" w:rsidTr="00527C1F">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8BA2DED" w14:textId="77777777" w:rsidR="00801A43" w:rsidRDefault="00801A43" w:rsidP="00703321">
            <w:r>
              <w:t>Assessment opportunities</w:t>
            </w:r>
          </w:p>
        </w:tc>
        <w:tc>
          <w:tcPr>
            <w:tcW w:w="2500" w:type="pct"/>
          </w:tcPr>
          <w:p w14:paraId="1980CF97" w14:textId="77777777" w:rsidR="00801A43" w:rsidRDefault="00801A43" w:rsidP="00703321">
            <w:r>
              <w:t>Links</w:t>
            </w:r>
          </w:p>
        </w:tc>
      </w:tr>
      <w:tr w:rsidR="00801A43" w14:paraId="5CD9D56B" w14:textId="77777777" w:rsidTr="00527C1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8817557" w14:textId="77777777" w:rsidR="00801A43" w:rsidRDefault="00801A43" w:rsidP="00703321">
            <w:r>
              <w:t>What to look for:</w:t>
            </w:r>
          </w:p>
          <w:p w14:paraId="4F9BB067" w14:textId="1FBA6D59" w:rsidR="00836B57" w:rsidRDefault="00836B57" w:rsidP="00836B57">
            <w:pPr>
              <w:pStyle w:val="ListBullet"/>
              <w:rPr>
                <w:b/>
                <w:bCs/>
              </w:rPr>
            </w:pPr>
            <w:r>
              <w:t xml:space="preserve">Can students represent and read numbers using place value? </w:t>
            </w:r>
            <w:r w:rsidRPr="00527C1F">
              <w:rPr>
                <w:rStyle w:val="Strong"/>
              </w:rPr>
              <w:t>[MAO-WM-01, MA2-RN-01, MA2-RN-02, MA3-RN-01, MA3-RN-02]</w:t>
            </w:r>
          </w:p>
          <w:p w14:paraId="40666890" w14:textId="5E61AFA2" w:rsidR="000F0B53" w:rsidRPr="00527C1F" w:rsidRDefault="000F0B53" w:rsidP="000F0B53">
            <w:pPr>
              <w:pStyle w:val="ListBullet"/>
              <w:rPr>
                <w:rStyle w:val="Strong"/>
              </w:rPr>
            </w:pPr>
            <w:r>
              <w:t xml:space="preserve">Can students record and explain a number pattern? </w:t>
            </w:r>
            <w:r w:rsidRPr="00527C1F">
              <w:rPr>
                <w:rStyle w:val="Strong"/>
              </w:rPr>
              <w:t>[MAO-WM-01,</w:t>
            </w:r>
            <w:r w:rsidR="003C0027" w:rsidRPr="00527C1F">
              <w:rPr>
                <w:rStyle w:val="Strong"/>
              </w:rPr>
              <w:t xml:space="preserve"> MA2-RN-01,</w:t>
            </w:r>
            <w:r w:rsidRPr="00527C1F">
              <w:rPr>
                <w:rStyle w:val="Strong"/>
              </w:rPr>
              <w:t xml:space="preserve"> MA2-MR-01, MA3-RN-01, MA3-RN-02</w:t>
            </w:r>
            <w:r w:rsidR="00A87E22" w:rsidRPr="00527C1F">
              <w:rPr>
                <w:rStyle w:val="Strong"/>
              </w:rPr>
              <w:t>, MA3-MR-01</w:t>
            </w:r>
            <w:r w:rsidRPr="00527C1F">
              <w:rPr>
                <w:rStyle w:val="Strong"/>
              </w:rPr>
              <w:t>]</w:t>
            </w:r>
          </w:p>
          <w:p w14:paraId="49D10840" w14:textId="54740040" w:rsidR="00697F8D" w:rsidRPr="00527C1F" w:rsidRDefault="00697F8D" w:rsidP="00697F8D">
            <w:pPr>
              <w:pStyle w:val="ListBullet"/>
              <w:rPr>
                <w:rStyle w:val="Strong"/>
              </w:rPr>
            </w:pPr>
            <w:r w:rsidRPr="00697F8D">
              <w:t xml:space="preserve">Can students explain the multiplicative relationship between each place value position? </w:t>
            </w:r>
            <w:r w:rsidRPr="00527C1F">
              <w:rPr>
                <w:rStyle w:val="Strong"/>
              </w:rPr>
              <w:t xml:space="preserve">[MAO-WM-01, </w:t>
            </w:r>
            <w:r w:rsidR="00A87E22" w:rsidRPr="00527C1F">
              <w:rPr>
                <w:rStyle w:val="Strong"/>
              </w:rPr>
              <w:t xml:space="preserve">MA2-MR-01, </w:t>
            </w:r>
            <w:r w:rsidRPr="00527C1F">
              <w:rPr>
                <w:rStyle w:val="Strong"/>
              </w:rPr>
              <w:t>MA3-RN-01]</w:t>
            </w:r>
          </w:p>
          <w:p w14:paraId="73365963" w14:textId="77777777" w:rsidR="00697F8D" w:rsidRPr="00527C1F" w:rsidRDefault="00697F8D" w:rsidP="00697F8D">
            <w:pPr>
              <w:pStyle w:val="ListBullet"/>
              <w:rPr>
                <w:rStyle w:val="Strong"/>
              </w:rPr>
            </w:pPr>
            <w:r w:rsidRPr="00697F8D">
              <w:t xml:space="preserve">Can students explain the role of zero in representing </w:t>
            </w:r>
            <w:r w:rsidRPr="00697F8D">
              <w:lastRenderedPageBreak/>
              <w:t xml:space="preserve">multiplication in place value? </w:t>
            </w:r>
            <w:r w:rsidRPr="00527C1F">
              <w:rPr>
                <w:rStyle w:val="Strong"/>
              </w:rPr>
              <w:t>[MA3-RN-01]</w:t>
            </w:r>
          </w:p>
          <w:p w14:paraId="07101884" w14:textId="148C3069" w:rsidR="00697F8D" w:rsidRPr="00527C1F" w:rsidRDefault="00697F8D" w:rsidP="00697F8D">
            <w:pPr>
              <w:pStyle w:val="ListBullet"/>
              <w:rPr>
                <w:rStyle w:val="Strong"/>
              </w:rPr>
            </w:pPr>
            <w:r w:rsidRPr="00697F8D">
              <w:t xml:space="preserve">Can students identify that the decimal point does not move in multiplication or division? </w:t>
            </w:r>
            <w:r w:rsidRPr="00527C1F">
              <w:rPr>
                <w:rStyle w:val="Strong"/>
              </w:rPr>
              <w:t>[MAO-WM-01,</w:t>
            </w:r>
            <w:r w:rsidR="003967ED" w:rsidRPr="00527C1F">
              <w:rPr>
                <w:rStyle w:val="Strong"/>
              </w:rPr>
              <w:t xml:space="preserve"> MA2-RN-02,</w:t>
            </w:r>
            <w:r w:rsidR="00964F55" w:rsidRPr="00527C1F">
              <w:rPr>
                <w:rStyle w:val="Strong"/>
              </w:rPr>
              <w:t xml:space="preserve"> </w:t>
            </w:r>
            <w:r w:rsidRPr="00527C1F">
              <w:rPr>
                <w:rStyle w:val="Strong"/>
              </w:rPr>
              <w:t>MA3-RN-01, MA3-RN-02]</w:t>
            </w:r>
          </w:p>
          <w:p w14:paraId="52698D69" w14:textId="4E9EC6A1" w:rsidR="00801A43" w:rsidRDefault="00697F8D" w:rsidP="00A14508">
            <w:pPr>
              <w:pStyle w:val="ListBullet"/>
            </w:pPr>
            <w:r w:rsidRPr="00697F8D">
              <w:t xml:space="preserve">Can students compare numbers up to 3 decimal places by describing the multiplicative relationship between them? </w:t>
            </w:r>
            <w:r w:rsidR="00527C1F" w:rsidRPr="00527C1F">
              <w:rPr>
                <w:rStyle w:val="Strong"/>
              </w:rPr>
              <w:t>[</w:t>
            </w:r>
            <w:r w:rsidR="00702A3A" w:rsidRPr="00527C1F">
              <w:rPr>
                <w:rStyle w:val="Strong"/>
              </w:rPr>
              <w:t>MAO-WM-01, MA2-RN-02, MA3-RN-02]</w:t>
            </w:r>
          </w:p>
        </w:tc>
        <w:tc>
          <w:tcPr>
            <w:tcW w:w="2500" w:type="pct"/>
          </w:tcPr>
          <w:p w14:paraId="3662D880" w14:textId="77777777" w:rsidR="00801A43" w:rsidRDefault="00801A43" w:rsidP="00703321">
            <w:r>
              <w:lastRenderedPageBreak/>
              <w:t xml:space="preserve">Links to </w:t>
            </w:r>
            <w:hyperlink r:id="rId50">
              <w:r w:rsidRPr="48187608">
                <w:rPr>
                  <w:rStyle w:val="Hyperlink"/>
                </w:rPr>
                <w:t>National Numeracy Learning Progressions</w:t>
              </w:r>
            </w:hyperlink>
            <w:r>
              <w:t xml:space="preserve"> (NNLP):</w:t>
            </w:r>
          </w:p>
          <w:p w14:paraId="09187ACC" w14:textId="6056DAFF" w:rsidR="00801A43" w:rsidRDefault="006B79DF" w:rsidP="006B79DF">
            <w:pPr>
              <w:pStyle w:val="ListBullet"/>
            </w:pPr>
            <w:r>
              <w:t xml:space="preserve">Stage 2 – </w:t>
            </w:r>
            <w:r w:rsidR="00697B23">
              <w:t>NPV7</w:t>
            </w:r>
            <w:r w:rsidR="0040690D">
              <w:t>, NPV8</w:t>
            </w:r>
          </w:p>
          <w:p w14:paraId="1E89A60F" w14:textId="7C63ABF3" w:rsidR="006B79DF" w:rsidRDefault="006B79DF" w:rsidP="00A9763E">
            <w:pPr>
              <w:pStyle w:val="ListBullet"/>
            </w:pPr>
            <w:r>
              <w:t xml:space="preserve">Stage 3 – </w:t>
            </w:r>
            <w:r w:rsidR="0040690D">
              <w:t xml:space="preserve">NPV7, </w:t>
            </w:r>
            <w:r w:rsidR="005B41CF">
              <w:t>NPV8</w:t>
            </w:r>
            <w:r w:rsidR="00884DE1">
              <w:t>.</w:t>
            </w:r>
          </w:p>
          <w:p w14:paraId="0B2BA4DA" w14:textId="1BE39822" w:rsidR="00801A43" w:rsidRDefault="00801A43" w:rsidP="00703321">
            <w:r>
              <w:t xml:space="preserve">Links to suggested </w:t>
            </w:r>
            <w:hyperlink r:id="rId51">
              <w:r w:rsidRPr="48187608">
                <w:rPr>
                  <w:rStyle w:val="Hyperlink"/>
                </w:rPr>
                <w:t>Interview for Student Reasoning</w:t>
              </w:r>
            </w:hyperlink>
            <w:r>
              <w:t xml:space="preserve"> (</w:t>
            </w:r>
            <w:proofErr w:type="spellStart"/>
            <w:r>
              <w:t>IfSR</w:t>
            </w:r>
            <w:proofErr w:type="spellEnd"/>
            <w:r>
              <w:t>) tasks:</w:t>
            </w:r>
          </w:p>
          <w:p w14:paraId="245FF046" w14:textId="42A9B7E2" w:rsidR="00801A43" w:rsidRDefault="006B79DF" w:rsidP="006B79DF">
            <w:pPr>
              <w:pStyle w:val="ListBullet"/>
            </w:pPr>
            <w:r w:rsidRPr="0013142C">
              <w:rPr>
                <w:rStyle w:val="Strong"/>
              </w:rPr>
              <w:t xml:space="preserve">Stage </w:t>
            </w:r>
            <w:r>
              <w:rPr>
                <w:rStyle w:val="Strong"/>
              </w:rPr>
              <w:t xml:space="preserve">2 – </w:t>
            </w:r>
            <w:proofErr w:type="spellStart"/>
            <w:r w:rsidR="00801A43" w:rsidRPr="00527C1F">
              <w:rPr>
                <w:rStyle w:val="Strong"/>
              </w:rPr>
              <w:t>IfSR</w:t>
            </w:r>
            <w:proofErr w:type="spellEnd"/>
            <w:r w:rsidR="00801A43" w:rsidRPr="00527C1F">
              <w:rPr>
                <w:rStyle w:val="Strong"/>
              </w:rPr>
              <w:t>-NP</w:t>
            </w:r>
            <w:r w:rsidR="00801A43">
              <w:t xml:space="preserve">: </w:t>
            </w:r>
            <w:r w:rsidR="002A2E67">
              <w:t>4D.1</w:t>
            </w:r>
          </w:p>
          <w:p w14:paraId="0F91864C" w14:textId="0319629D" w:rsidR="00801A43" w:rsidRDefault="006B79DF" w:rsidP="006B79DF">
            <w:pPr>
              <w:pStyle w:val="ListBullet"/>
            </w:pPr>
            <w:r w:rsidRPr="0013142C">
              <w:rPr>
                <w:rStyle w:val="Strong"/>
              </w:rPr>
              <w:t>Stage 3</w:t>
            </w:r>
            <w:r w:rsidRPr="00527C1F">
              <w:rPr>
                <w:rStyle w:val="Strong"/>
              </w:rPr>
              <w:t xml:space="preserve"> </w:t>
            </w:r>
            <w:r>
              <w:rPr>
                <w:rStyle w:val="Strong"/>
              </w:rPr>
              <w:t xml:space="preserve">– </w:t>
            </w:r>
            <w:proofErr w:type="spellStart"/>
            <w:r w:rsidR="00801A43" w:rsidRPr="00527C1F">
              <w:rPr>
                <w:rStyle w:val="Strong"/>
              </w:rPr>
              <w:t>IfSR</w:t>
            </w:r>
            <w:proofErr w:type="spellEnd"/>
            <w:r w:rsidR="00801A43" w:rsidRPr="00527C1F">
              <w:rPr>
                <w:rStyle w:val="Strong"/>
              </w:rPr>
              <w:t>-</w:t>
            </w:r>
            <w:r w:rsidR="00694A5B">
              <w:rPr>
                <w:rStyle w:val="Strong"/>
              </w:rPr>
              <w:t>PT</w:t>
            </w:r>
            <w:r w:rsidR="00801A43">
              <w:t xml:space="preserve">: </w:t>
            </w:r>
            <w:r w:rsidR="00694A5B">
              <w:t xml:space="preserve">1.A5, </w:t>
            </w:r>
            <w:proofErr w:type="gramStart"/>
            <w:r w:rsidR="00694A5B">
              <w:t>1</w:t>
            </w:r>
            <w:r w:rsidR="00AB4E4A">
              <w:t>.</w:t>
            </w:r>
            <w:r w:rsidR="00694A5B">
              <w:t>A</w:t>
            </w:r>
            <w:proofErr w:type="gramEnd"/>
            <w:r w:rsidR="00694A5B">
              <w:t>7</w:t>
            </w:r>
            <w:r w:rsidR="00AB4E4A">
              <w:t>.</w:t>
            </w:r>
          </w:p>
        </w:tc>
      </w:tr>
    </w:tbl>
    <w:p w14:paraId="785A2543" w14:textId="77777777" w:rsidR="00527C1F" w:rsidRDefault="00527C1F">
      <w:pPr>
        <w:spacing w:before="0" w:after="160" w:line="259" w:lineRule="auto"/>
      </w:pPr>
      <w:bookmarkStart w:id="67" w:name="_Lesson_6"/>
      <w:bookmarkEnd w:id="67"/>
      <w:r>
        <w:br w:type="page"/>
      </w:r>
    </w:p>
    <w:p w14:paraId="5B024551" w14:textId="0A9AA295" w:rsidR="0061576D" w:rsidRPr="00530645" w:rsidRDefault="0061576D" w:rsidP="00530645">
      <w:pPr>
        <w:pStyle w:val="Heading2"/>
      </w:pPr>
      <w:bookmarkStart w:id="68" w:name="_Lesson_6_1"/>
      <w:bookmarkStart w:id="69" w:name="_Toc144741013"/>
      <w:bookmarkEnd w:id="68"/>
      <w:r w:rsidRPr="00530645">
        <w:lastRenderedPageBreak/>
        <w:t>Lesson 6</w:t>
      </w:r>
      <w:bookmarkEnd w:id="69"/>
    </w:p>
    <w:p w14:paraId="012A2DF7" w14:textId="5CA1B9CE" w:rsidR="00941BF0" w:rsidRPr="00941BF0" w:rsidRDefault="00941BF0" w:rsidP="00530645">
      <w:pPr>
        <w:pStyle w:val="FeatureBox3"/>
      </w:pPr>
      <w:r w:rsidRPr="00530645">
        <w:rPr>
          <w:rStyle w:val="Strong"/>
        </w:rPr>
        <w:t>Core concept</w:t>
      </w:r>
      <w:r>
        <w:t>:</w:t>
      </w:r>
      <w:r w:rsidR="00A60A0C">
        <w:t xml:space="preserve"> </w:t>
      </w:r>
      <w:r w:rsidR="00530645" w:rsidRPr="00530645">
        <w:t>s</w:t>
      </w:r>
      <w:r w:rsidR="00A60A0C" w:rsidRPr="00530645">
        <w:t>tructures</w:t>
      </w:r>
      <w:r w:rsidR="00A60A0C">
        <w:t xml:space="preserve"> can support multiplicative thinking.</w:t>
      </w:r>
    </w:p>
    <w:p w14:paraId="5AE6F45A" w14:textId="29636104" w:rsidR="00777DEF" w:rsidRPr="00530645" w:rsidRDefault="00777DEF" w:rsidP="00530645">
      <w:pPr>
        <w:pStyle w:val="Heading3"/>
      </w:pPr>
      <w:bookmarkStart w:id="70" w:name="_Toc144741014"/>
      <w:r w:rsidRPr="00530645">
        <w:t xml:space="preserve">Daily number sense: </w:t>
      </w:r>
      <w:r w:rsidR="003E15DB" w:rsidRPr="00530645">
        <w:t>Ordering decimals</w:t>
      </w:r>
      <w:r w:rsidRPr="00530645">
        <w:t xml:space="preserve"> – 10 minutes</w:t>
      </w:r>
      <w:bookmarkEnd w:id="70"/>
    </w:p>
    <w:p w14:paraId="6939059F" w14:textId="77777777" w:rsidR="00777DEF" w:rsidRDefault="00777DEF" w:rsidP="00530645">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777DEF" w14:paraId="3B0E8649" w14:textId="77777777" w:rsidTr="00530645">
        <w:trPr>
          <w:cnfStyle w:val="100000000000" w:firstRow="1" w:lastRow="0" w:firstColumn="0" w:lastColumn="0" w:oddVBand="0" w:evenVBand="0" w:oddHBand="0" w:evenHBand="0" w:firstRowFirstColumn="0" w:firstRowLastColumn="0" w:lastRowFirstColumn="0" w:lastRowLastColumn="0"/>
        </w:trPr>
        <w:tc>
          <w:tcPr>
            <w:tcW w:w="2500" w:type="pct"/>
          </w:tcPr>
          <w:p w14:paraId="4B99984D" w14:textId="77777777" w:rsidR="00777DEF" w:rsidRDefault="00777DEF" w:rsidP="004F2A90">
            <w:r w:rsidRPr="00C702F9">
              <w:t>Daily number sense learning intention</w:t>
            </w:r>
          </w:p>
        </w:tc>
        <w:tc>
          <w:tcPr>
            <w:tcW w:w="2500" w:type="pct"/>
          </w:tcPr>
          <w:p w14:paraId="5E749F42" w14:textId="77777777" w:rsidR="00777DEF" w:rsidRDefault="00777DEF" w:rsidP="004F2A90">
            <w:r w:rsidRPr="00C702F9">
              <w:t>Daily number sense success criteria</w:t>
            </w:r>
          </w:p>
        </w:tc>
      </w:tr>
      <w:tr w:rsidR="00777DEF" w14:paraId="4A6737EE" w14:textId="77777777" w:rsidTr="00530645">
        <w:trPr>
          <w:cnfStyle w:val="000000100000" w:firstRow="0" w:lastRow="0" w:firstColumn="0" w:lastColumn="0" w:oddVBand="0" w:evenVBand="0" w:oddHBand="1" w:evenHBand="0" w:firstRowFirstColumn="0" w:firstRowLastColumn="0" w:lastRowFirstColumn="0" w:lastRowLastColumn="0"/>
        </w:trPr>
        <w:tc>
          <w:tcPr>
            <w:tcW w:w="2500" w:type="pct"/>
          </w:tcPr>
          <w:p w14:paraId="37427A28" w14:textId="112A926E" w:rsidR="00777DEF" w:rsidRDefault="00530645" w:rsidP="004F2A90">
            <w:r>
              <w:t xml:space="preserve">All students </w:t>
            </w:r>
            <w:r w:rsidR="00777DEF">
              <w:t>are learning to:</w:t>
            </w:r>
          </w:p>
          <w:p w14:paraId="0C552FFE" w14:textId="529963DC" w:rsidR="00777DEF" w:rsidRDefault="00777DEF" w:rsidP="004F2A90">
            <w:pPr>
              <w:pStyle w:val="ListBullet"/>
            </w:pPr>
            <w:r>
              <w:t>extend the place value system from whole numbers to decimals</w:t>
            </w:r>
            <w:r w:rsidR="00853D85">
              <w:t>.</w:t>
            </w:r>
          </w:p>
        </w:tc>
        <w:tc>
          <w:tcPr>
            <w:tcW w:w="2500" w:type="pct"/>
          </w:tcPr>
          <w:p w14:paraId="3B1EE67C" w14:textId="29403EFC" w:rsidR="00777DEF" w:rsidRDefault="00530645" w:rsidP="004F2A90">
            <w:r>
              <w:t xml:space="preserve">All students </w:t>
            </w:r>
            <w:r w:rsidR="00777DEF">
              <w:t>can:</w:t>
            </w:r>
          </w:p>
          <w:p w14:paraId="2B7CFA44" w14:textId="77777777" w:rsidR="00777DEF" w:rsidRPr="00530645" w:rsidRDefault="00777DEF" w:rsidP="00530645">
            <w:pPr>
              <w:pStyle w:val="ListBullet"/>
            </w:pPr>
            <w:r w:rsidRPr="00530645">
              <w:t xml:space="preserve">identify the role of zero in decimal </w:t>
            </w:r>
            <w:proofErr w:type="gramStart"/>
            <w:r w:rsidRPr="00530645">
              <w:t>numbers</w:t>
            </w:r>
            <w:proofErr w:type="gramEnd"/>
          </w:p>
          <w:p w14:paraId="7499C6A9" w14:textId="16336682" w:rsidR="00777DEF" w:rsidRDefault="00777DEF" w:rsidP="00530645">
            <w:pPr>
              <w:pStyle w:val="ListBullet"/>
            </w:pPr>
            <w:r w:rsidRPr="00530645">
              <w:t>c</w:t>
            </w:r>
            <w:r>
              <w:t>ompare and order decimals</w:t>
            </w:r>
            <w:r w:rsidR="00BF655B">
              <w:t>.</w:t>
            </w:r>
          </w:p>
        </w:tc>
      </w:tr>
    </w:tbl>
    <w:p w14:paraId="74D98D15" w14:textId="1B8571B7" w:rsidR="00777DEF" w:rsidRPr="00530645" w:rsidRDefault="00777DEF" w:rsidP="00C210AC">
      <w:pPr>
        <w:pStyle w:val="ListNumber"/>
        <w:numPr>
          <w:ilvl w:val="0"/>
          <w:numId w:val="16"/>
        </w:numPr>
      </w:pPr>
      <w:r w:rsidRPr="00530645">
        <w:t>Display the following numbers</w:t>
      </w:r>
      <w:r w:rsidR="00F40BFA" w:rsidRPr="00530645">
        <w:t xml:space="preserve"> for Stage 3 students</w:t>
      </w:r>
      <w:r w:rsidR="00BF655B">
        <w:t>,</w:t>
      </w:r>
      <w:r w:rsidRPr="00530645">
        <w:t xml:space="preserve"> 1.2</w:t>
      </w:r>
      <w:r w:rsidR="00F40BFA" w:rsidRPr="00530645">
        <w:t>4</w:t>
      </w:r>
      <w:r w:rsidRPr="00530645">
        <w:t>, 2.32</w:t>
      </w:r>
      <w:r w:rsidR="00F40BFA" w:rsidRPr="00530645">
        <w:t>3</w:t>
      </w:r>
      <w:r w:rsidRPr="00530645">
        <w:t>, 0.5</w:t>
      </w:r>
      <w:r w:rsidR="00F40BFA" w:rsidRPr="00530645">
        <w:t>6</w:t>
      </w:r>
      <w:r w:rsidRPr="00530645">
        <w:t>, 1.78</w:t>
      </w:r>
      <w:r w:rsidR="00F40BFA" w:rsidRPr="00530645">
        <w:t>9</w:t>
      </w:r>
      <w:r w:rsidRPr="00530645">
        <w:t>, 3.65</w:t>
      </w:r>
      <w:r w:rsidR="00F40BFA" w:rsidRPr="00530645">
        <w:t>0</w:t>
      </w:r>
      <w:r w:rsidR="00BF655B">
        <w:t>,</w:t>
      </w:r>
      <w:r w:rsidRPr="00530645">
        <w:t xml:space="preserve"> and ask students to read the decimals aloud.</w:t>
      </w:r>
    </w:p>
    <w:p w14:paraId="3F785867" w14:textId="6BDEF86F" w:rsidR="00F40BFA" w:rsidRPr="00530645" w:rsidRDefault="00F40BFA" w:rsidP="00530645">
      <w:pPr>
        <w:pStyle w:val="ListNumber"/>
      </w:pPr>
      <w:r w:rsidRPr="00530645">
        <w:t>Display the following numbers for Stage 2 students</w:t>
      </w:r>
      <w:r w:rsidR="00BF655B">
        <w:t>,</w:t>
      </w:r>
      <w:r w:rsidRPr="00530645">
        <w:t xml:space="preserve"> 1.2, 2.3, 0.5, 1.7, 3.6</w:t>
      </w:r>
      <w:r w:rsidR="00BF655B">
        <w:t>,</w:t>
      </w:r>
      <w:r w:rsidR="00874C3F" w:rsidRPr="00530645">
        <w:t xml:space="preserve"> and ask students to read the decimals aloud</w:t>
      </w:r>
      <w:r w:rsidR="003E15DB" w:rsidRPr="00530645">
        <w:t>.</w:t>
      </w:r>
    </w:p>
    <w:p w14:paraId="590666D9" w14:textId="4B92A562" w:rsidR="00777DEF" w:rsidRPr="00530645" w:rsidRDefault="00777DEF" w:rsidP="00530645">
      <w:pPr>
        <w:pStyle w:val="ListNumber"/>
      </w:pPr>
      <w:r w:rsidRPr="00530645">
        <w:t>In pairs, provide students with sticky notes and ask them to write the decimals and order them on a line from smallest to largest.</w:t>
      </w:r>
    </w:p>
    <w:p w14:paraId="65A4755C" w14:textId="77777777" w:rsidR="00777DEF" w:rsidRPr="00530645" w:rsidRDefault="00777DEF" w:rsidP="00530645">
      <w:pPr>
        <w:pStyle w:val="ListNumber"/>
      </w:pPr>
      <w:r w:rsidRPr="00530645">
        <w:t>Have students share their thinking and clarify misconceptions.</w:t>
      </w:r>
    </w:p>
    <w:p w14:paraId="20560C7A" w14:textId="77777777" w:rsidR="00AB4E4A" w:rsidRDefault="00AB4E4A">
      <w:pPr>
        <w:spacing w:before="0" w:after="160" w:line="259" w:lineRule="auto"/>
      </w:pPr>
      <w:r>
        <w:br w:type="page"/>
      </w:r>
    </w:p>
    <w:p w14:paraId="71374527" w14:textId="7FE8C838" w:rsidR="00777DEF" w:rsidRPr="00894465" w:rsidRDefault="00777DEF" w:rsidP="00530645">
      <w:r w:rsidRPr="00530645">
        <w:lastRenderedPageBreak/>
        <w:t>This</w:t>
      </w:r>
      <w:r>
        <w:t xml:space="preserve">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777DEF" w14:paraId="4FAEB1DE" w14:textId="77777777" w:rsidTr="00530645">
        <w:trPr>
          <w:cnfStyle w:val="100000000000" w:firstRow="1" w:lastRow="0" w:firstColumn="0" w:lastColumn="0" w:oddVBand="0" w:evenVBand="0" w:oddHBand="0" w:evenHBand="0" w:firstRowFirstColumn="0" w:firstRowLastColumn="0" w:lastRowFirstColumn="0" w:lastRowLastColumn="0"/>
        </w:trPr>
        <w:tc>
          <w:tcPr>
            <w:tcW w:w="2500" w:type="pct"/>
          </w:tcPr>
          <w:p w14:paraId="7064D73C" w14:textId="77777777" w:rsidR="00777DEF" w:rsidRDefault="00777DEF" w:rsidP="004F2A90">
            <w:r w:rsidRPr="006025E4">
              <w:t>Assessment opportunities</w:t>
            </w:r>
          </w:p>
        </w:tc>
        <w:tc>
          <w:tcPr>
            <w:tcW w:w="2500" w:type="pct"/>
          </w:tcPr>
          <w:p w14:paraId="67A2128E" w14:textId="77777777" w:rsidR="00777DEF" w:rsidRDefault="00777DEF" w:rsidP="004F2A90">
            <w:r w:rsidRPr="006025E4">
              <w:t>Links</w:t>
            </w:r>
          </w:p>
        </w:tc>
      </w:tr>
      <w:tr w:rsidR="00777DEF" w14:paraId="7D1C6525" w14:textId="77777777" w:rsidTr="00530645">
        <w:trPr>
          <w:cnfStyle w:val="000000100000" w:firstRow="0" w:lastRow="0" w:firstColumn="0" w:lastColumn="0" w:oddVBand="0" w:evenVBand="0" w:oddHBand="1" w:evenHBand="0" w:firstRowFirstColumn="0" w:firstRowLastColumn="0" w:lastRowFirstColumn="0" w:lastRowLastColumn="0"/>
        </w:trPr>
        <w:tc>
          <w:tcPr>
            <w:tcW w:w="2500" w:type="pct"/>
          </w:tcPr>
          <w:p w14:paraId="7BEA7B25" w14:textId="77777777" w:rsidR="00777DEF" w:rsidRDefault="00777DEF" w:rsidP="004F2A90">
            <w:r>
              <w:t>What to look for:</w:t>
            </w:r>
          </w:p>
          <w:p w14:paraId="6D83310D" w14:textId="357D8546" w:rsidR="00777DEF" w:rsidRPr="00530645" w:rsidRDefault="00777DEF" w:rsidP="00265F23">
            <w:pPr>
              <w:pStyle w:val="ListBullet"/>
              <w:rPr>
                <w:rStyle w:val="Strong"/>
              </w:rPr>
            </w:pPr>
            <w:r w:rsidRPr="00265F23">
              <w:t>Can</w:t>
            </w:r>
            <w:r w:rsidRPr="009809B5">
              <w:t xml:space="preserve"> students identify the role of zero in decimal numbers? </w:t>
            </w:r>
            <w:r w:rsidRPr="00530645">
              <w:rPr>
                <w:rStyle w:val="Strong"/>
              </w:rPr>
              <w:t>[MAO-WM-01, MA2-RN-0</w:t>
            </w:r>
            <w:r w:rsidR="00B3291B" w:rsidRPr="00530645">
              <w:rPr>
                <w:rStyle w:val="Strong"/>
              </w:rPr>
              <w:t>2</w:t>
            </w:r>
            <w:r w:rsidRPr="00530645">
              <w:rPr>
                <w:rStyle w:val="Strong"/>
              </w:rPr>
              <w:t>, MA3-RN-02]</w:t>
            </w:r>
          </w:p>
          <w:p w14:paraId="5CFDAE3E" w14:textId="6870FF9D" w:rsidR="00777DEF" w:rsidRDefault="00777DEF" w:rsidP="00265F23">
            <w:pPr>
              <w:pStyle w:val="ListBullet"/>
            </w:pPr>
            <w:r w:rsidRPr="009809B5">
              <w:t xml:space="preserve">Can </w:t>
            </w:r>
            <w:r w:rsidRPr="00265F23">
              <w:t>students</w:t>
            </w:r>
            <w:r w:rsidRPr="009809B5">
              <w:t xml:space="preserve"> </w:t>
            </w:r>
            <w:r>
              <w:t xml:space="preserve">compare and order decimals? </w:t>
            </w:r>
            <w:r w:rsidRPr="00530645">
              <w:rPr>
                <w:rStyle w:val="Strong"/>
              </w:rPr>
              <w:t>[</w:t>
            </w:r>
            <w:r w:rsidR="003D1BC0" w:rsidRPr="00530645">
              <w:rPr>
                <w:rStyle w:val="Strong"/>
              </w:rPr>
              <w:t>MA</w:t>
            </w:r>
            <w:r w:rsidR="003D1BC0">
              <w:rPr>
                <w:rStyle w:val="Strong"/>
              </w:rPr>
              <w:t>O</w:t>
            </w:r>
            <w:r w:rsidRPr="00530645">
              <w:rPr>
                <w:rStyle w:val="Strong"/>
              </w:rPr>
              <w:t xml:space="preserve">-WM-01, MA2, </w:t>
            </w:r>
            <w:r w:rsidR="003D1BC0" w:rsidRPr="00530645">
              <w:rPr>
                <w:rStyle w:val="Strong"/>
              </w:rPr>
              <w:t>MA2-</w:t>
            </w:r>
            <w:r w:rsidRPr="00530645">
              <w:rPr>
                <w:rStyle w:val="Strong"/>
              </w:rPr>
              <w:t>RN-02, MA3-RN-02]</w:t>
            </w:r>
          </w:p>
        </w:tc>
        <w:tc>
          <w:tcPr>
            <w:tcW w:w="2500" w:type="pct"/>
          </w:tcPr>
          <w:p w14:paraId="0B12575E" w14:textId="77777777" w:rsidR="00777DEF" w:rsidRDefault="00777DEF" w:rsidP="004F2A90">
            <w:r>
              <w:t xml:space="preserve">Links to </w:t>
            </w:r>
            <w:hyperlink r:id="rId52" w:history="1">
              <w:r w:rsidRPr="009F54DE">
                <w:rPr>
                  <w:rStyle w:val="Hyperlink"/>
                </w:rPr>
                <w:t>National Numeracy Learning Progressions</w:t>
              </w:r>
            </w:hyperlink>
            <w:r>
              <w:t xml:space="preserve"> (NNLP):</w:t>
            </w:r>
          </w:p>
          <w:p w14:paraId="59AE78A1" w14:textId="5610C24A" w:rsidR="00777DEF" w:rsidRDefault="00777DEF" w:rsidP="004F2A90">
            <w:pPr>
              <w:pStyle w:val="ListBullet"/>
            </w:pPr>
            <w:r>
              <w:t xml:space="preserve">Stage 2 – </w:t>
            </w:r>
            <w:r w:rsidR="00757EF9">
              <w:t>NPV7</w:t>
            </w:r>
          </w:p>
          <w:p w14:paraId="15569D45" w14:textId="16C878EC" w:rsidR="00777DEF" w:rsidRDefault="00777DEF" w:rsidP="004F2A90">
            <w:pPr>
              <w:pStyle w:val="ListBullet"/>
            </w:pPr>
            <w:r>
              <w:t xml:space="preserve">Stage 3 – </w:t>
            </w:r>
            <w:r w:rsidR="00757EF9">
              <w:t>NPV8</w:t>
            </w:r>
            <w:r w:rsidR="00884DE1">
              <w:t>.</w:t>
            </w:r>
          </w:p>
          <w:p w14:paraId="36DC1F4F" w14:textId="5BCB8A38" w:rsidR="00777DEF" w:rsidRDefault="00777DEF" w:rsidP="004F2A90">
            <w:r>
              <w:t xml:space="preserve">Links to suggested </w:t>
            </w:r>
            <w:hyperlink r:id="rId53" w:history="1">
              <w:r w:rsidRPr="009F54DE">
                <w:rPr>
                  <w:rStyle w:val="Hyperlink"/>
                </w:rPr>
                <w:t>Interview for Student Reasoning</w:t>
              </w:r>
            </w:hyperlink>
            <w:r>
              <w:t xml:space="preserve"> (</w:t>
            </w:r>
            <w:proofErr w:type="spellStart"/>
            <w:r>
              <w:t>IfSR</w:t>
            </w:r>
            <w:proofErr w:type="spellEnd"/>
            <w:r>
              <w:t>) tasks:</w:t>
            </w:r>
          </w:p>
          <w:p w14:paraId="35A9D8DD" w14:textId="5EE9173E" w:rsidR="00777DEF" w:rsidRDefault="00777DEF" w:rsidP="004F2A90">
            <w:pPr>
              <w:pStyle w:val="ListBullet"/>
            </w:pPr>
            <w:r w:rsidRPr="00530645">
              <w:rPr>
                <w:rStyle w:val="Strong"/>
              </w:rPr>
              <w:t xml:space="preserve">Stage 2 – </w:t>
            </w:r>
            <w:proofErr w:type="spellStart"/>
            <w:r w:rsidRPr="00530645">
              <w:rPr>
                <w:rStyle w:val="Strong"/>
              </w:rPr>
              <w:t>IfSR</w:t>
            </w:r>
            <w:proofErr w:type="spellEnd"/>
            <w:r w:rsidRPr="00530645">
              <w:rPr>
                <w:rStyle w:val="Strong"/>
              </w:rPr>
              <w:t>-NP</w:t>
            </w:r>
            <w:r>
              <w:t xml:space="preserve">: </w:t>
            </w:r>
            <w:r w:rsidR="00845948">
              <w:t>4D.1</w:t>
            </w:r>
          </w:p>
          <w:p w14:paraId="4FF174D8" w14:textId="23D3C217" w:rsidR="00777DEF" w:rsidRDefault="00777DEF" w:rsidP="004F2A90">
            <w:pPr>
              <w:pStyle w:val="ListBullet"/>
            </w:pPr>
            <w:r w:rsidRPr="00530645">
              <w:rPr>
                <w:rStyle w:val="Strong"/>
              </w:rPr>
              <w:t xml:space="preserve">Stage 3 – </w:t>
            </w:r>
            <w:proofErr w:type="spellStart"/>
            <w:r w:rsidRPr="00530645">
              <w:rPr>
                <w:rStyle w:val="Strong"/>
              </w:rPr>
              <w:t>IfSR</w:t>
            </w:r>
            <w:proofErr w:type="spellEnd"/>
            <w:r w:rsidRPr="00530645">
              <w:rPr>
                <w:rStyle w:val="Strong"/>
              </w:rPr>
              <w:t>-</w:t>
            </w:r>
            <w:r w:rsidR="007C235E">
              <w:rPr>
                <w:rStyle w:val="Strong"/>
              </w:rPr>
              <w:t>PT</w:t>
            </w:r>
            <w:r>
              <w:t xml:space="preserve">: </w:t>
            </w:r>
            <w:r w:rsidR="007C235E">
              <w:t>1A.5, 1A.5</w:t>
            </w:r>
            <w:r w:rsidR="00251DF3">
              <w:t>, 1A.7</w:t>
            </w:r>
            <w:r w:rsidR="00884DE1">
              <w:t>.</w:t>
            </w:r>
          </w:p>
        </w:tc>
      </w:tr>
    </w:tbl>
    <w:p w14:paraId="535F88F6" w14:textId="707F2CFD" w:rsidR="007F7080" w:rsidRDefault="00AE10B1" w:rsidP="0085262B">
      <w:pPr>
        <w:pStyle w:val="Heading3"/>
      </w:pPr>
      <w:bookmarkStart w:id="71" w:name="_Core_lesson_Part_1"/>
      <w:bookmarkStart w:id="72" w:name="_Toc144741015"/>
      <w:bookmarkEnd w:id="71"/>
      <w:r w:rsidRPr="0085262B">
        <w:t xml:space="preserve">Core lesson </w:t>
      </w:r>
      <w:r w:rsidR="007F7080" w:rsidRPr="0085262B">
        <w:t xml:space="preserve">– </w:t>
      </w:r>
      <w:r w:rsidR="00EB19A5" w:rsidRPr="0085262B">
        <w:t>45</w:t>
      </w:r>
      <w:r w:rsidR="007F7080" w:rsidRPr="0085262B">
        <w:t xml:space="preserve"> minutes</w:t>
      </w:r>
      <w:bookmarkEnd w:id="72"/>
    </w:p>
    <w:p w14:paraId="418A9900" w14:textId="73143F6B" w:rsidR="00A83FA2" w:rsidRPr="00A83FA2" w:rsidRDefault="00A83FA2" w:rsidP="006E6B2C">
      <w:pPr>
        <w:pStyle w:val="Heading4"/>
      </w:pPr>
      <w:r w:rsidRPr="00A83FA2">
        <w:t>Stage 2 task: Useful arrays</w:t>
      </w:r>
    </w:p>
    <w:p w14:paraId="1F75B628" w14:textId="77777777" w:rsidR="0060699D" w:rsidRDefault="0060699D" w:rsidP="0085262B">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0699D" w14:paraId="24512535" w14:textId="77777777" w:rsidTr="0085262B">
        <w:trPr>
          <w:cnfStyle w:val="100000000000" w:firstRow="1" w:lastRow="0" w:firstColumn="0" w:lastColumn="0" w:oddVBand="0" w:evenVBand="0" w:oddHBand="0" w:evenHBand="0" w:firstRowFirstColumn="0" w:firstRowLastColumn="0" w:lastRowFirstColumn="0" w:lastRowLastColumn="0"/>
        </w:trPr>
        <w:tc>
          <w:tcPr>
            <w:tcW w:w="2500" w:type="pct"/>
          </w:tcPr>
          <w:p w14:paraId="01D9DD33" w14:textId="77777777" w:rsidR="0060699D" w:rsidRDefault="0060699D" w:rsidP="00703321">
            <w:r w:rsidRPr="008C3A46">
              <w:t>Core concept learning intentions</w:t>
            </w:r>
          </w:p>
        </w:tc>
        <w:tc>
          <w:tcPr>
            <w:tcW w:w="2500" w:type="pct"/>
          </w:tcPr>
          <w:p w14:paraId="1E0797A4" w14:textId="77777777" w:rsidR="0060699D" w:rsidRDefault="0060699D" w:rsidP="00703321">
            <w:r w:rsidRPr="008C3A46">
              <w:t>Core concept success criteria</w:t>
            </w:r>
          </w:p>
        </w:tc>
      </w:tr>
      <w:tr w:rsidR="0060699D" w14:paraId="704998F9" w14:textId="77777777" w:rsidTr="0085262B">
        <w:trPr>
          <w:cnfStyle w:val="000000100000" w:firstRow="0" w:lastRow="0" w:firstColumn="0" w:lastColumn="0" w:oddVBand="0" w:evenVBand="0" w:oddHBand="1" w:evenHBand="0" w:firstRowFirstColumn="0" w:firstRowLastColumn="0" w:lastRowFirstColumn="0" w:lastRowLastColumn="0"/>
        </w:trPr>
        <w:tc>
          <w:tcPr>
            <w:tcW w:w="2500" w:type="pct"/>
          </w:tcPr>
          <w:p w14:paraId="580D1654" w14:textId="379E003B" w:rsidR="0060699D" w:rsidRDefault="0060699D" w:rsidP="00703321">
            <w:r>
              <w:t xml:space="preserve">Students </w:t>
            </w:r>
            <w:r w:rsidR="003D1BC0" w:rsidRPr="003D1BC0">
              <w:t xml:space="preserve">working towards Stage </w:t>
            </w:r>
            <w:r w:rsidR="003D1BC0">
              <w:t>2</w:t>
            </w:r>
            <w:r w:rsidR="003D1BC0" w:rsidRPr="003D1BC0">
              <w:t xml:space="preserve"> outcomes </w:t>
            </w:r>
            <w:r>
              <w:t>are learning to:</w:t>
            </w:r>
          </w:p>
          <w:p w14:paraId="091E7793" w14:textId="77777777" w:rsidR="0060699D" w:rsidRDefault="0060699D" w:rsidP="0060699D">
            <w:pPr>
              <w:pStyle w:val="ListBullet"/>
              <w:rPr>
                <w:rFonts w:eastAsia="Arial"/>
              </w:rPr>
            </w:pPr>
            <w:r w:rsidRPr="612F1B64">
              <w:rPr>
                <w:rFonts w:eastAsia="Arial"/>
              </w:rPr>
              <w:t xml:space="preserve">use arrays to establish multiplication </w:t>
            </w:r>
            <w:proofErr w:type="gramStart"/>
            <w:r w:rsidRPr="612F1B64">
              <w:rPr>
                <w:rFonts w:eastAsia="Arial"/>
              </w:rPr>
              <w:t>facts</w:t>
            </w:r>
            <w:proofErr w:type="gramEnd"/>
          </w:p>
          <w:p w14:paraId="0EEC41E1" w14:textId="61B1A696" w:rsidR="0060699D" w:rsidRPr="00D9689E" w:rsidRDefault="0060699D" w:rsidP="00D9689E">
            <w:pPr>
              <w:pStyle w:val="ListBullet"/>
              <w:rPr>
                <w:rFonts w:eastAsia="Arial"/>
              </w:rPr>
            </w:pPr>
            <w:r w:rsidRPr="612F1B64">
              <w:rPr>
                <w:rFonts w:eastAsia="Arial"/>
              </w:rPr>
              <w:lastRenderedPageBreak/>
              <w:t>use number properties to find related multiplication facts.</w:t>
            </w:r>
          </w:p>
        </w:tc>
        <w:tc>
          <w:tcPr>
            <w:tcW w:w="2500" w:type="pct"/>
          </w:tcPr>
          <w:p w14:paraId="18A80452" w14:textId="2255CC8B" w:rsidR="0060699D" w:rsidRDefault="0060699D" w:rsidP="00703321">
            <w:pPr>
              <w:rPr>
                <w:rFonts w:eastAsia="Arial"/>
              </w:rPr>
            </w:pPr>
            <w:r w:rsidRPr="63FA3110">
              <w:rPr>
                <w:rFonts w:eastAsia="Arial"/>
              </w:rPr>
              <w:lastRenderedPageBreak/>
              <w:t xml:space="preserve">Students </w:t>
            </w:r>
            <w:r w:rsidR="003D1BC0" w:rsidRPr="003D1BC0">
              <w:rPr>
                <w:rFonts w:eastAsia="Arial"/>
              </w:rPr>
              <w:t xml:space="preserve">working towards Stage </w:t>
            </w:r>
            <w:r w:rsidR="00DD1E4E">
              <w:rPr>
                <w:rFonts w:eastAsia="Arial"/>
              </w:rPr>
              <w:t>2</w:t>
            </w:r>
            <w:r w:rsidR="003D1BC0" w:rsidRPr="003D1BC0">
              <w:rPr>
                <w:rFonts w:eastAsia="Arial"/>
              </w:rPr>
              <w:t xml:space="preserve"> outcomes </w:t>
            </w:r>
            <w:r w:rsidRPr="63FA3110">
              <w:rPr>
                <w:rFonts w:eastAsia="Arial"/>
              </w:rPr>
              <w:t>can:</w:t>
            </w:r>
          </w:p>
          <w:p w14:paraId="00BA7E62" w14:textId="77777777" w:rsidR="0060699D" w:rsidRDefault="0060699D" w:rsidP="0060699D">
            <w:pPr>
              <w:pStyle w:val="ListBullet"/>
              <w:rPr>
                <w:rFonts w:eastAsia="Arial"/>
              </w:rPr>
            </w:pPr>
            <w:r w:rsidRPr="612F1B64">
              <w:rPr>
                <w:rFonts w:eastAsia="Arial"/>
              </w:rPr>
              <w:t xml:space="preserve">use arrays to coordinate the number of groups with the </w:t>
            </w:r>
            <w:r w:rsidRPr="612F1B64">
              <w:rPr>
                <w:rFonts w:eastAsia="Arial"/>
              </w:rPr>
              <w:lastRenderedPageBreak/>
              <w:t xml:space="preserve">number in each </w:t>
            </w:r>
            <w:proofErr w:type="gramStart"/>
            <w:r w:rsidRPr="612F1B64">
              <w:rPr>
                <w:rFonts w:eastAsia="Arial"/>
              </w:rPr>
              <w:t>group</w:t>
            </w:r>
            <w:proofErr w:type="gramEnd"/>
          </w:p>
          <w:p w14:paraId="0D8F18BF" w14:textId="77777777" w:rsidR="0060699D" w:rsidRDefault="0060699D" w:rsidP="0060699D">
            <w:pPr>
              <w:pStyle w:val="ListBullet"/>
              <w:rPr>
                <w:rFonts w:eastAsia="Arial"/>
              </w:rPr>
            </w:pPr>
            <w:r w:rsidRPr="612F1B64">
              <w:rPr>
                <w:rFonts w:eastAsia="Arial"/>
              </w:rPr>
              <w:t xml:space="preserve">recall multiplication </w:t>
            </w:r>
            <w:proofErr w:type="gramStart"/>
            <w:r w:rsidRPr="612F1B64">
              <w:rPr>
                <w:rFonts w:eastAsia="Arial"/>
              </w:rPr>
              <w:t>facts</w:t>
            </w:r>
            <w:proofErr w:type="gramEnd"/>
          </w:p>
          <w:p w14:paraId="45B51222" w14:textId="3FEC3C8F" w:rsidR="0060699D" w:rsidRDefault="0060699D" w:rsidP="0060699D">
            <w:pPr>
              <w:pStyle w:val="ListBullet"/>
              <w:rPr>
                <w:rFonts w:eastAsia="Arial"/>
              </w:rPr>
            </w:pPr>
            <w:r w:rsidRPr="612F1B64">
              <w:rPr>
                <w:rFonts w:eastAsia="Arial"/>
              </w:rPr>
              <w:t xml:space="preserve">recognise and use the symbols for multiplied by and </w:t>
            </w:r>
            <w:proofErr w:type="gramStart"/>
            <w:r w:rsidRPr="612F1B64">
              <w:rPr>
                <w:rFonts w:eastAsia="Arial"/>
              </w:rPr>
              <w:t>equals</w:t>
            </w:r>
            <w:proofErr w:type="gramEnd"/>
          </w:p>
          <w:p w14:paraId="4E8570EA" w14:textId="77777777" w:rsidR="0060699D" w:rsidRDefault="0060699D" w:rsidP="0060699D">
            <w:pPr>
              <w:pStyle w:val="ListBullet"/>
              <w:rPr>
                <w:rFonts w:eastAsia="Arial"/>
              </w:rPr>
            </w:pPr>
            <w:r w:rsidRPr="612F1B64">
              <w:rPr>
                <w:rFonts w:eastAsia="Arial"/>
              </w:rPr>
              <w:t>identify the commutative property of multiplication.</w:t>
            </w:r>
          </w:p>
        </w:tc>
      </w:tr>
    </w:tbl>
    <w:p w14:paraId="527E6BBC" w14:textId="21547440" w:rsidR="0060699D" w:rsidRDefault="0060699D" w:rsidP="00E71817">
      <w:pPr>
        <w:pStyle w:val="FeatureBox"/>
      </w:pPr>
      <w:r>
        <w:lastRenderedPageBreak/>
        <w:t xml:space="preserve">This activity is an adaptation of ‘Cover the field’ from </w:t>
      </w:r>
      <w:r w:rsidR="00E71817" w:rsidRPr="0090067B">
        <w:rPr>
          <w:rStyle w:val="Emphasis"/>
        </w:rPr>
        <w:t>Mindset Mathematics: Visualizing and Investigating Big Ideas, Grade 4</w:t>
      </w:r>
      <w:r w:rsidR="00E71817">
        <w:t xml:space="preserve"> by </w:t>
      </w:r>
      <w:proofErr w:type="spellStart"/>
      <w:r>
        <w:t>Boaler</w:t>
      </w:r>
      <w:proofErr w:type="spellEnd"/>
      <w:r>
        <w:t xml:space="preserve"> </w:t>
      </w:r>
      <w:r w:rsidR="00E71817">
        <w:t>et al</w:t>
      </w:r>
      <w:r>
        <w:t>.</w:t>
      </w:r>
    </w:p>
    <w:p w14:paraId="56F7FF0F" w14:textId="0589D2E3" w:rsidR="0060699D" w:rsidRDefault="0060699D" w:rsidP="007424DA">
      <w:pPr>
        <w:pStyle w:val="FeatureBox"/>
      </w:pPr>
      <w:r w:rsidRPr="007424DA">
        <w:rPr>
          <w:rStyle w:val="Strong"/>
        </w:rPr>
        <w:t>Note</w:t>
      </w:r>
      <w:r w:rsidRPr="007424DA">
        <w:t>:</w:t>
      </w:r>
      <w:r w:rsidRPr="6B04D9E8">
        <w:rPr>
          <w:rStyle w:val="Strong"/>
        </w:rPr>
        <w:t xml:space="preserve"> </w:t>
      </w:r>
      <w:r w:rsidR="00E71817">
        <w:t>b</w:t>
      </w:r>
      <w:r>
        <w:t>y playing this game</w:t>
      </w:r>
      <w:r w:rsidR="0090067B">
        <w:t>,</w:t>
      </w:r>
      <w:r>
        <w:t xml:space="preserve"> students will represent a multiplicative structure to create an array.</w:t>
      </w:r>
    </w:p>
    <w:p w14:paraId="0300D4A5" w14:textId="2C53789B" w:rsidR="0060699D" w:rsidRDefault="0060699D" w:rsidP="0060699D">
      <w:pPr>
        <w:pStyle w:val="ListNumber"/>
      </w:pPr>
      <w:r>
        <w:t>Explain that the aim of the game is to cover the field as completely as possible and record a multiplication equation for each rectangle made.</w:t>
      </w:r>
    </w:p>
    <w:p w14:paraId="51EA6A86" w14:textId="19468A22" w:rsidR="0060699D" w:rsidRDefault="0060699D" w:rsidP="0060699D">
      <w:pPr>
        <w:pStyle w:val="ListNumber"/>
      </w:pPr>
      <w:r>
        <w:t xml:space="preserve">Provide pairs of students with </w:t>
      </w:r>
      <w:r w:rsidR="505D0D0F">
        <w:t>four</w:t>
      </w:r>
      <w:r w:rsidR="4A5D85A0">
        <w:t xml:space="preserve"> </w:t>
      </w:r>
      <w:r w:rsidR="17D960B9">
        <w:t>6</w:t>
      </w:r>
      <w:r>
        <w:t>-sided dice, plain paper, grid paper and markers.</w:t>
      </w:r>
    </w:p>
    <w:p w14:paraId="29057372" w14:textId="520B2537" w:rsidR="0060699D" w:rsidRDefault="0060699D" w:rsidP="0060699D">
      <w:pPr>
        <w:pStyle w:val="ListNumber"/>
      </w:pPr>
      <w:r>
        <w:t>Players take turns rolling the 4 dice and use the values shown to form a multiplication equation. Students must combine 2 pairs of dice to become the side of each rectangle</w:t>
      </w:r>
      <w:r w:rsidR="00512E6F">
        <w:t xml:space="preserve"> or </w:t>
      </w:r>
      <w:r>
        <w:t xml:space="preserve">array. For example, if </w:t>
      </w:r>
      <w:r w:rsidR="048ED432">
        <w:t>6</w:t>
      </w:r>
      <w:r w:rsidR="4A5D85A0">
        <w:t xml:space="preserve">, </w:t>
      </w:r>
      <w:r w:rsidR="714B311E">
        <w:t>4</w:t>
      </w:r>
      <w:r w:rsidR="4A5D85A0">
        <w:t xml:space="preserve">, </w:t>
      </w:r>
      <w:r w:rsidR="623ACB9B">
        <w:t>3</w:t>
      </w:r>
      <w:r>
        <w:t xml:space="preserve"> and one are rolled, the player might choose the sum 4 + 3 = 7 and 6 + 1 = 7. The rectangle becomes 7 </w:t>
      </w:r>
      <w:r w:rsidR="007424DA">
        <w:t>×</w:t>
      </w:r>
      <w:r>
        <w:t xml:space="preserve"> 7. Alternatively, students might make the sum 3 + 6 = 9 and 4 + 1 = 5, in which case the rectangle would be 9 </w:t>
      </w:r>
      <w:r w:rsidR="00387420">
        <w:t>×</w:t>
      </w:r>
      <w:r>
        <w:t>5.</w:t>
      </w:r>
      <w:bookmarkStart w:id="73" w:name="_Ref135348711"/>
      <w:bookmarkStart w:id="74" w:name="_Ref135348755"/>
    </w:p>
    <w:p w14:paraId="512AA1F2" w14:textId="79C0AC15" w:rsidR="0060699D" w:rsidRPr="00830351" w:rsidRDefault="0060699D" w:rsidP="0060699D">
      <w:pPr>
        <w:pStyle w:val="ListNumber"/>
      </w:pPr>
      <w:r w:rsidRPr="00830351">
        <w:rPr>
          <w:rFonts w:eastAsia="Calibri"/>
        </w:rPr>
        <w:t>Using the plain paper, students record the strategy they used to form the array they are going to cover on their field</w:t>
      </w:r>
      <w:bookmarkEnd w:id="73"/>
      <w:r w:rsidR="007424DA">
        <w:rPr>
          <w:rFonts w:eastAsia="Calibri"/>
        </w:rPr>
        <w:t xml:space="preserve"> (see </w:t>
      </w:r>
      <w:r w:rsidR="007424DA">
        <w:rPr>
          <w:rFonts w:eastAsia="Calibri"/>
        </w:rPr>
        <w:fldChar w:fldCharType="begin"/>
      </w:r>
      <w:r w:rsidR="007424DA">
        <w:rPr>
          <w:rFonts w:eastAsia="Calibri"/>
        </w:rPr>
        <w:instrText xml:space="preserve"> REF _Ref144284899 \h </w:instrText>
      </w:r>
      <w:r w:rsidR="007424DA">
        <w:rPr>
          <w:rFonts w:eastAsia="Calibri"/>
        </w:rPr>
      </w:r>
      <w:r w:rsidR="007424DA">
        <w:rPr>
          <w:rFonts w:eastAsia="Calibri"/>
        </w:rPr>
        <w:fldChar w:fldCharType="separate"/>
      </w:r>
      <w:r w:rsidR="007424DA">
        <w:t xml:space="preserve">Figure </w:t>
      </w:r>
      <w:r w:rsidR="007424DA">
        <w:rPr>
          <w:noProof/>
        </w:rPr>
        <w:t>14</w:t>
      </w:r>
      <w:r w:rsidR="007424DA">
        <w:rPr>
          <w:rFonts w:eastAsia="Calibri"/>
        </w:rPr>
        <w:fldChar w:fldCharType="end"/>
      </w:r>
      <w:r w:rsidR="007424DA">
        <w:rPr>
          <w:rFonts w:eastAsia="Calibri"/>
        </w:rPr>
        <w:t>)</w:t>
      </w:r>
      <w:r w:rsidR="00FC6F31">
        <w:rPr>
          <w:rFonts w:eastAsia="Calibri"/>
        </w:rPr>
        <w:t>.</w:t>
      </w:r>
    </w:p>
    <w:p w14:paraId="60238E22" w14:textId="21471F2E" w:rsidR="00FC6F31" w:rsidRDefault="00FC6F31" w:rsidP="00FC6F31">
      <w:pPr>
        <w:pStyle w:val="Caption"/>
      </w:pPr>
      <w:bookmarkStart w:id="75" w:name="_Ref144284899"/>
      <w:bookmarkStart w:id="76" w:name="_Ref144052424"/>
      <w:bookmarkEnd w:id="74"/>
      <w:r>
        <w:lastRenderedPageBreak/>
        <w:t xml:space="preserve">Figure </w:t>
      </w:r>
      <w:r>
        <w:fldChar w:fldCharType="begin"/>
      </w:r>
      <w:r>
        <w:instrText>SEQ Figure \* ARABIC</w:instrText>
      </w:r>
      <w:r>
        <w:fldChar w:fldCharType="separate"/>
      </w:r>
      <w:r>
        <w:rPr>
          <w:noProof/>
        </w:rPr>
        <w:t>14</w:t>
      </w:r>
      <w:r>
        <w:fldChar w:fldCharType="end"/>
      </w:r>
      <w:bookmarkEnd w:id="75"/>
      <w:r>
        <w:t xml:space="preserve"> </w:t>
      </w:r>
      <w:r w:rsidRPr="00392485">
        <w:t xml:space="preserve">– </w:t>
      </w:r>
      <w:r>
        <w:t>Example student recording</w:t>
      </w:r>
      <w:bookmarkEnd w:id="76"/>
    </w:p>
    <w:p w14:paraId="102FABEC" w14:textId="77777777" w:rsidR="0060699D" w:rsidRDefault="0060699D" w:rsidP="00C51FA1">
      <w:r w:rsidRPr="00C51FA1">
        <w:rPr>
          <w:noProof/>
        </w:rPr>
        <w:drawing>
          <wp:inline distT="0" distB="0" distL="0" distR="0" wp14:anchorId="487CE898" wp14:editId="2E8421F2">
            <wp:extent cx="2876550" cy="1695966"/>
            <wp:effectExtent l="0" t="0" r="0" b="0"/>
            <wp:docPr id="888826872" name="Picture 888826872" descr="A rectangle grid showing highlighted rectangle representing 9 times 5 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26872" name="Picture 888826872" descr="A rectangle grid showing highlighted rectangle representing 9 times 5 is 4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5376" cy="1701170"/>
                    </a:xfrm>
                    <a:prstGeom prst="rect">
                      <a:avLst/>
                    </a:prstGeom>
                  </pic:spPr>
                </pic:pic>
              </a:graphicData>
            </a:graphic>
          </wp:inline>
        </w:drawing>
      </w:r>
    </w:p>
    <w:p w14:paraId="1CAB978A" w14:textId="01092BF0" w:rsidR="0060699D" w:rsidRPr="00E073E9" w:rsidRDefault="0060699D" w:rsidP="00AB7859">
      <w:pPr>
        <w:pStyle w:val="ListNumber"/>
        <w:rPr>
          <w:color w:val="000000" w:themeColor="text1"/>
        </w:rPr>
      </w:pPr>
      <w:r w:rsidRPr="6B04D9E8">
        <w:t>Once students have decided on the rectangle, they draw it on the field. The rectangle cannot overlap with an existing rectangle or be broken into smaller pieces.</w:t>
      </w:r>
    </w:p>
    <w:p w14:paraId="7DE13ABB" w14:textId="305BAA79" w:rsidR="0060699D" w:rsidRPr="00830351" w:rsidRDefault="0060699D" w:rsidP="00AB7859">
      <w:pPr>
        <w:pStyle w:val="ListNumber"/>
      </w:pPr>
      <w:r w:rsidRPr="6B04D9E8">
        <w:t>Students label and record their multiplication equation on the rectangle formed. Play ends when one player rolls the 4 dice and cannot make any rectangle that will fit on the field. The winner is the player with the most rectangles covered.</w:t>
      </w:r>
    </w:p>
    <w:p w14:paraId="44972194" w14:textId="77777777" w:rsidR="0060699D" w:rsidRDefault="0060699D" w:rsidP="00387420">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0699D" w14:paraId="4EAAEFB9" w14:textId="77777777" w:rsidTr="00387420">
        <w:trPr>
          <w:cnfStyle w:val="100000000000" w:firstRow="1" w:lastRow="0" w:firstColumn="0" w:lastColumn="0" w:oddVBand="0" w:evenVBand="0" w:oddHBand="0" w:evenHBand="0" w:firstRowFirstColumn="0" w:firstRowLastColumn="0" w:lastRowFirstColumn="0" w:lastRowLastColumn="0"/>
        </w:trPr>
        <w:tc>
          <w:tcPr>
            <w:tcW w:w="2500" w:type="pct"/>
          </w:tcPr>
          <w:p w14:paraId="74EFF82A" w14:textId="77777777" w:rsidR="0060699D" w:rsidRDefault="0060699D" w:rsidP="00703321">
            <w:r w:rsidRPr="000A107F">
              <w:t>Too hard?</w:t>
            </w:r>
          </w:p>
        </w:tc>
        <w:tc>
          <w:tcPr>
            <w:tcW w:w="2500" w:type="pct"/>
          </w:tcPr>
          <w:p w14:paraId="35105573" w14:textId="77777777" w:rsidR="0060699D" w:rsidRDefault="0060699D" w:rsidP="00703321">
            <w:r w:rsidRPr="000A107F">
              <w:t>Too easy?</w:t>
            </w:r>
          </w:p>
        </w:tc>
      </w:tr>
      <w:tr w:rsidR="0060699D" w14:paraId="21B56F56" w14:textId="77777777" w:rsidTr="00387420">
        <w:trPr>
          <w:cnfStyle w:val="000000100000" w:firstRow="0" w:lastRow="0" w:firstColumn="0" w:lastColumn="0" w:oddVBand="0" w:evenVBand="0" w:oddHBand="1" w:evenHBand="0" w:firstRowFirstColumn="0" w:firstRowLastColumn="0" w:lastRowFirstColumn="0" w:lastRowLastColumn="0"/>
        </w:trPr>
        <w:tc>
          <w:tcPr>
            <w:tcW w:w="2500" w:type="pct"/>
          </w:tcPr>
          <w:p w14:paraId="0EBB68F9" w14:textId="13B241BE" w:rsidR="0060699D" w:rsidRPr="00504EF0" w:rsidRDefault="0060699D" w:rsidP="00387420">
            <w:pPr>
              <w:rPr>
                <w:rFonts w:eastAsia="Calibri"/>
              </w:rPr>
            </w:pPr>
            <w:r w:rsidRPr="00504EF0">
              <w:t>Students cannot create and represent multiplicative structure using an array model.</w:t>
            </w:r>
          </w:p>
          <w:p w14:paraId="46B6C6FD" w14:textId="77777777" w:rsidR="0060699D" w:rsidRPr="00504EF0" w:rsidRDefault="0060699D" w:rsidP="0060699D">
            <w:pPr>
              <w:pStyle w:val="ListBullet"/>
            </w:pPr>
            <w:r>
              <w:t>Support students to create the pairs of numbers and identify the corresponding array on the grid.</w:t>
            </w:r>
          </w:p>
          <w:p w14:paraId="6CFCAA07" w14:textId="77777777" w:rsidR="0060699D" w:rsidRPr="00504EF0" w:rsidRDefault="0060699D" w:rsidP="0060699D">
            <w:pPr>
              <w:pStyle w:val="ListBullet"/>
            </w:pPr>
            <w:r>
              <w:t xml:space="preserve">Provide students with one of the side numbers, so they only </w:t>
            </w:r>
            <w:r>
              <w:lastRenderedPageBreak/>
              <w:t>need to create the total for the other length of the array.</w:t>
            </w:r>
          </w:p>
        </w:tc>
        <w:tc>
          <w:tcPr>
            <w:tcW w:w="2500" w:type="pct"/>
          </w:tcPr>
          <w:p w14:paraId="3413D1BE" w14:textId="77777777" w:rsidR="0060699D" w:rsidRPr="00504EF0" w:rsidRDefault="0060699D" w:rsidP="00703321">
            <w:pPr>
              <w:rPr>
                <w:rFonts w:eastAsia="Calibri"/>
              </w:rPr>
            </w:pPr>
            <w:r w:rsidRPr="00504EF0">
              <w:lastRenderedPageBreak/>
              <w:t>Students can create and represent multiplicative structure using the array model.</w:t>
            </w:r>
          </w:p>
          <w:p w14:paraId="776241F5" w14:textId="77777777" w:rsidR="0060699D" w:rsidRPr="00504EF0" w:rsidRDefault="0060699D" w:rsidP="0060699D">
            <w:pPr>
              <w:pStyle w:val="ListBullet"/>
            </w:pPr>
            <w:r>
              <w:t>Students repeat the game, but this time aiming to cover the smallest area possible by using the difference between one pair of numbers rolled.</w:t>
            </w:r>
          </w:p>
          <w:p w14:paraId="0F894F57" w14:textId="77777777" w:rsidR="0060699D" w:rsidRPr="00504EF0" w:rsidRDefault="0060699D" w:rsidP="00387420">
            <w:pPr>
              <w:pStyle w:val="ListBullet"/>
            </w:pPr>
            <w:r>
              <w:lastRenderedPageBreak/>
              <w:t xml:space="preserve">In </w:t>
            </w:r>
            <w:r w:rsidRPr="00387420">
              <w:t>pairs</w:t>
            </w:r>
            <w:r>
              <w:t>, students repeat the activity using one sheet of grid paper, competing to fill the most squares on the page.</w:t>
            </w:r>
          </w:p>
        </w:tc>
      </w:tr>
    </w:tbl>
    <w:p w14:paraId="0E7AF4D7" w14:textId="77777777" w:rsidR="00097B0C" w:rsidRDefault="00097B0C" w:rsidP="00387420">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97B0C" w14:paraId="75BBD56E" w14:textId="77777777" w:rsidTr="00387420">
        <w:trPr>
          <w:cnfStyle w:val="100000000000" w:firstRow="1" w:lastRow="0" w:firstColumn="0" w:lastColumn="0" w:oddVBand="0" w:evenVBand="0" w:oddHBand="0" w:evenHBand="0" w:firstRowFirstColumn="0" w:firstRowLastColumn="0" w:lastRowFirstColumn="0" w:lastRowLastColumn="0"/>
        </w:trPr>
        <w:tc>
          <w:tcPr>
            <w:tcW w:w="2500" w:type="pct"/>
          </w:tcPr>
          <w:p w14:paraId="1E0FA311" w14:textId="77777777" w:rsidR="00097B0C" w:rsidRDefault="00097B0C" w:rsidP="00703321">
            <w:r w:rsidRPr="006025E4">
              <w:t>Assessment opportunities</w:t>
            </w:r>
          </w:p>
        </w:tc>
        <w:tc>
          <w:tcPr>
            <w:tcW w:w="2500" w:type="pct"/>
          </w:tcPr>
          <w:p w14:paraId="58EF772D" w14:textId="77777777" w:rsidR="00097B0C" w:rsidRDefault="00097B0C" w:rsidP="00703321">
            <w:r w:rsidRPr="006025E4">
              <w:t>Links</w:t>
            </w:r>
          </w:p>
        </w:tc>
      </w:tr>
      <w:tr w:rsidR="00437BCB" w14:paraId="0E7D61AD" w14:textId="77777777" w:rsidTr="00387420">
        <w:trPr>
          <w:cnfStyle w:val="000000100000" w:firstRow="0" w:lastRow="0" w:firstColumn="0" w:lastColumn="0" w:oddVBand="0" w:evenVBand="0" w:oddHBand="1" w:evenHBand="0" w:firstRowFirstColumn="0" w:firstRowLastColumn="0" w:lastRowFirstColumn="0" w:lastRowLastColumn="0"/>
        </w:trPr>
        <w:tc>
          <w:tcPr>
            <w:tcW w:w="2500" w:type="pct"/>
          </w:tcPr>
          <w:p w14:paraId="0D91020C" w14:textId="77777777" w:rsidR="00437BCB" w:rsidRDefault="00437BCB" w:rsidP="00437BCB">
            <w:r>
              <w:t>What to look for:</w:t>
            </w:r>
          </w:p>
          <w:p w14:paraId="0F085018" w14:textId="77777777" w:rsidR="00437BCB" w:rsidRPr="000510DE" w:rsidRDefault="00437BCB" w:rsidP="00A41410">
            <w:pPr>
              <w:pStyle w:val="ListBullet"/>
              <w:rPr>
                <w:rStyle w:val="Strong"/>
              </w:rPr>
            </w:pPr>
            <w:r w:rsidRPr="612F1B64">
              <w:rPr>
                <w:rFonts w:eastAsia="Arial"/>
              </w:rPr>
              <w:t xml:space="preserve">Can students use arrays to coordinate the number of groups with the number in each group? </w:t>
            </w:r>
            <w:r w:rsidRPr="000510DE">
              <w:rPr>
                <w:rStyle w:val="Strong"/>
              </w:rPr>
              <w:t>[MAO-WM-01, MA2-MR- 01]</w:t>
            </w:r>
          </w:p>
          <w:p w14:paraId="4CF55201" w14:textId="0FC3DA7A" w:rsidR="00437BCB" w:rsidRPr="000510DE" w:rsidRDefault="00437BCB" w:rsidP="00A41410">
            <w:pPr>
              <w:pStyle w:val="ListBullet"/>
              <w:rPr>
                <w:rStyle w:val="Strong"/>
              </w:rPr>
            </w:pPr>
            <w:r w:rsidRPr="612F1B64">
              <w:rPr>
                <w:rFonts w:eastAsia="Arial"/>
              </w:rPr>
              <w:t xml:space="preserve">Can students recall multiplication facts? </w:t>
            </w:r>
            <w:r w:rsidRPr="000510DE">
              <w:rPr>
                <w:rStyle w:val="Strong"/>
              </w:rPr>
              <w:t>[MAO-WM-01, MA2-MR-01]</w:t>
            </w:r>
          </w:p>
          <w:p w14:paraId="7096C6C7" w14:textId="6611AC60" w:rsidR="007C0682" w:rsidRPr="000510DE" w:rsidRDefault="007C0682" w:rsidP="00A41410">
            <w:pPr>
              <w:pStyle w:val="ListBullet"/>
              <w:rPr>
                <w:rStyle w:val="Strong"/>
              </w:rPr>
            </w:pPr>
            <w:r w:rsidRPr="612F1B64">
              <w:rPr>
                <w:rFonts w:eastAsia="Arial"/>
              </w:rPr>
              <w:t xml:space="preserve">Can students recognise and use the symbols for multiplied by and equals? </w:t>
            </w:r>
            <w:r w:rsidRPr="000510DE">
              <w:rPr>
                <w:rStyle w:val="Strong"/>
              </w:rPr>
              <w:t>[MAO-WM-01, MA2-MR-01]</w:t>
            </w:r>
          </w:p>
          <w:p w14:paraId="135741A0" w14:textId="4F0EC90C" w:rsidR="00437BCB" w:rsidRDefault="007C0682" w:rsidP="00A41410">
            <w:pPr>
              <w:pStyle w:val="ListBullet"/>
            </w:pPr>
            <w:r w:rsidRPr="612F1B64">
              <w:rPr>
                <w:rFonts w:eastAsia="Arial"/>
              </w:rPr>
              <w:t>Can students identify the commutative property of multiplication</w:t>
            </w:r>
            <w:r w:rsidR="00D82DBB">
              <w:rPr>
                <w:rFonts w:eastAsia="Arial"/>
              </w:rPr>
              <w:t>?</w:t>
            </w:r>
            <w:r w:rsidRPr="612F1B64">
              <w:rPr>
                <w:rFonts w:eastAsia="Arial"/>
              </w:rPr>
              <w:t xml:space="preserve"> </w:t>
            </w:r>
            <w:r w:rsidRPr="000510DE">
              <w:rPr>
                <w:rStyle w:val="Strong"/>
              </w:rPr>
              <w:t>[MAO-WM-01, MA2-MR-01]</w:t>
            </w:r>
          </w:p>
        </w:tc>
        <w:tc>
          <w:tcPr>
            <w:tcW w:w="2500" w:type="pct"/>
          </w:tcPr>
          <w:p w14:paraId="768D2734" w14:textId="77777777" w:rsidR="00437BCB" w:rsidRDefault="00437BCB" w:rsidP="00437BCB">
            <w:r>
              <w:t xml:space="preserve">Links to </w:t>
            </w:r>
            <w:hyperlink r:id="rId55">
              <w:r w:rsidRPr="5271E418">
                <w:rPr>
                  <w:rStyle w:val="Hyperlink"/>
                </w:rPr>
                <w:t>National Numeracy Learning Progressions</w:t>
              </w:r>
            </w:hyperlink>
            <w:r>
              <w:t xml:space="preserve"> (NNLP):</w:t>
            </w:r>
          </w:p>
          <w:p w14:paraId="09EE1A8E" w14:textId="0DC9A35B" w:rsidR="00437BCB" w:rsidRDefault="00FE173D" w:rsidP="006C2FDA">
            <w:pPr>
              <w:pStyle w:val="ListBullet"/>
            </w:pPr>
            <w:r>
              <w:t xml:space="preserve">Stage 2 – </w:t>
            </w:r>
            <w:r w:rsidR="00437BCB">
              <w:t>MuS6, MuS7</w:t>
            </w:r>
            <w:r w:rsidR="00884DE1">
              <w:t>.</w:t>
            </w:r>
          </w:p>
        </w:tc>
      </w:tr>
    </w:tbl>
    <w:p w14:paraId="7DC71E8B" w14:textId="139D87EE" w:rsidR="007F7080" w:rsidRDefault="00AE10B1" w:rsidP="007F7080">
      <w:pPr>
        <w:pStyle w:val="Heading3"/>
      </w:pPr>
      <w:bookmarkStart w:id="77" w:name="_Toc144741016"/>
      <w:r>
        <w:lastRenderedPageBreak/>
        <w:t xml:space="preserve">Core lesson </w:t>
      </w:r>
      <w:r w:rsidR="007F7080" w:rsidRPr="00C5416A">
        <w:t xml:space="preserve">– </w:t>
      </w:r>
      <w:r w:rsidR="00EB19A5">
        <w:t>45</w:t>
      </w:r>
      <w:r w:rsidR="007F7080">
        <w:t xml:space="preserve"> </w:t>
      </w:r>
      <w:r w:rsidR="007F7080" w:rsidRPr="00C5416A">
        <w:t>minutes</w:t>
      </w:r>
      <w:bookmarkEnd w:id="77"/>
    </w:p>
    <w:p w14:paraId="1362914F" w14:textId="3D56F657" w:rsidR="00A83FA2" w:rsidRPr="00A83FA2" w:rsidRDefault="00A83FA2" w:rsidP="006E6B2C">
      <w:pPr>
        <w:pStyle w:val="Heading4"/>
      </w:pPr>
      <w:r w:rsidRPr="00A83FA2">
        <w:t>Stage 3 task: Make 10!</w:t>
      </w:r>
    </w:p>
    <w:p w14:paraId="6ED5ACDE" w14:textId="77777777" w:rsidR="00D7701C" w:rsidRDefault="00D7701C" w:rsidP="00621E53">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D7701C" w14:paraId="7A8FFB7D" w14:textId="77777777" w:rsidTr="00621E53">
        <w:trPr>
          <w:cnfStyle w:val="100000000000" w:firstRow="1" w:lastRow="0" w:firstColumn="0" w:lastColumn="0" w:oddVBand="0" w:evenVBand="0" w:oddHBand="0" w:evenHBand="0" w:firstRowFirstColumn="0" w:firstRowLastColumn="0" w:lastRowFirstColumn="0" w:lastRowLastColumn="0"/>
        </w:trPr>
        <w:tc>
          <w:tcPr>
            <w:tcW w:w="2500" w:type="pct"/>
          </w:tcPr>
          <w:p w14:paraId="1655C13A" w14:textId="77777777" w:rsidR="00D7701C" w:rsidRDefault="00D7701C" w:rsidP="00703321">
            <w:r w:rsidRPr="008C3A46">
              <w:t>Core concept learning intentions</w:t>
            </w:r>
          </w:p>
        </w:tc>
        <w:tc>
          <w:tcPr>
            <w:tcW w:w="2500" w:type="pct"/>
          </w:tcPr>
          <w:p w14:paraId="72E29C38" w14:textId="77777777" w:rsidR="00D7701C" w:rsidRDefault="00D7701C" w:rsidP="00703321">
            <w:r w:rsidRPr="008C3A46">
              <w:t>Core concept success criteria</w:t>
            </w:r>
          </w:p>
        </w:tc>
      </w:tr>
      <w:tr w:rsidR="00D7701C" w14:paraId="6EF66FB4" w14:textId="77777777" w:rsidTr="00621E53">
        <w:trPr>
          <w:cnfStyle w:val="000000100000" w:firstRow="0" w:lastRow="0" w:firstColumn="0" w:lastColumn="0" w:oddVBand="0" w:evenVBand="0" w:oddHBand="1" w:evenHBand="0" w:firstRowFirstColumn="0" w:firstRowLastColumn="0" w:lastRowFirstColumn="0" w:lastRowLastColumn="0"/>
        </w:trPr>
        <w:tc>
          <w:tcPr>
            <w:tcW w:w="2500" w:type="pct"/>
          </w:tcPr>
          <w:p w14:paraId="00AFE0E0" w14:textId="38A87367" w:rsidR="00D7701C" w:rsidRDefault="00D7701C" w:rsidP="00703321">
            <w:r>
              <w:t xml:space="preserve">Students </w:t>
            </w:r>
            <w:r w:rsidR="006E6B2C" w:rsidRPr="006E6B2C">
              <w:t xml:space="preserve">working towards Stage </w:t>
            </w:r>
            <w:r w:rsidR="006E6B2C">
              <w:t>3</w:t>
            </w:r>
            <w:r w:rsidR="006E6B2C" w:rsidRPr="006E6B2C">
              <w:t xml:space="preserve"> outcomes </w:t>
            </w:r>
            <w:r>
              <w:t>are learning to:</w:t>
            </w:r>
          </w:p>
          <w:p w14:paraId="7652AB97" w14:textId="77777777" w:rsidR="00D7701C" w:rsidRDefault="00D7701C" w:rsidP="00703321">
            <w:pPr>
              <w:pStyle w:val="ListBullet"/>
              <w:rPr>
                <w:rFonts w:eastAsia="Calibri"/>
              </w:rPr>
            </w:pPr>
            <w:r>
              <w:t xml:space="preserve">indicate the value of digits in decimal numbers including </w:t>
            </w:r>
            <w:proofErr w:type="gramStart"/>
            <w:r>
              <w:t>tenths</w:t>
            </w:r>
            <w:proofErr w:type="gramEnd"/>
          </w:p>
          <w:p w14:paraId="5C8DC53A" w14:textId="22EF675D" w:rsidR="00D7701C" w:rsidRDefault="00D7701C" w:rsidP="00703321">
            <w:pPr>
              <w:pStyle w:val="ListBullet"/>
              <w:rPr>
                <w:rFonts w:eastAsia="Calibri"/>
              </w:rPr>
            </w:pPr>
            <w:r w:rsidRPr="41350D77">
              <w:rPr>
                <w:rFonts w:eastAsia="Calibri"/>
              </w:rPr>
              <w:t>select multiplication or division to solve a problem</w:t>
            </w:r>
            <w:r w:rsidR="04A02966" w:rsidRPr="46B5F7C7">
              <w:rPr>
                <w:rFonts w:eastAsia="Calibri"/>
              </w:rPr>
              <w:t>.</w:t>
            </w:r>
          </w:p>
        </w:tc>
        <w:tc>
          <w:tcPr>
            <w:tcW w:w="2500" w:type="pct"/>
          </w:tcPr>
          <w:p w14:paraId="45D433BD" w14:textId="05CBF089" w:rsidR="00D7701C" w:rsidRDefault="00D7701C" w:rsidP="00703321">
            <w:r>
              <w:t xml:space="preserve">Students </w:t>
            </w:r>
            <w:r w:rsidR="006E6B2C" w:rsidRPr="006E6B2C">
              <w:t xml:space="preserve">working towards Stage </w:t>
            </w:r>
            <w:r w:rsidR="006E6B2C">
              <w:t>3</w:t>
            </w:r>
            <w:r w:rsidR="006E6B2C" w:rsidRPr="006E6B2C">
              <w:t xml:space="preserve"> outcomes </w:t>
            </w:r>
            <w:r>
              <w:t>can:</w:t>
            </w:r>
          </w:p>
          <w:p w14:paraId="78D1A230" w14:textId="0543B9F7" w:rsidR="00D7701C" w:rsidRDefault="00D7701C" w:rsidP="00703321">
            <w:pPr>
              <w:pStyle w:val="ListBullet"/>
            </w:pPr>
            <w:r>
              <w:t xml:space="preserve">show an understanding of place value when dividing a number by </w:t>
            </w:r>
            <w:proofErr w:type="gramStart"/>
            <w:r>
              <w:t>10</w:t>
            </w:r>
            <w:proofErr w:type="gramEnd"/>
          </w:p>
          <w:p w14:paraId="1D48050C" w14:textId="5EE5C36E" w:rsidR="00D7701C" w:rsidRDefault="30EE2114" w:rsidP="00703321">
            <w:pPr>
              <w:pStyle w:val="ListBullet"/>
            </w:pPr>
            <w:r>
              <w:t>use</w:t>
            </w:r>
            <w:r w:rsidR="00D7701C">
              <w:t xml:space="preserve"> multiplication or division to get close to a desired number.</w:t>
            </w:r>
          </w:p>
        </w:tc>
      </w:tr>
    </w:tbl>
    <w:p w14:paraId="3F9161E3" w14:textId="77777777" w:rsidR="00835993" w:rsidRDefault="00835993" w:rsidP="00B510E4">
      <w:pPr>
        <w:pStyle w:val="FeatureBox"/>
      </w:pPr>
      <w:r w:rsidRPr="00312F85">
        <w:t xml:space="preserve">This </w:t>
      </w:r>
      <w:r w:rsidRPr="00B510E4">
        <w:t>activity</w:t>
      </w:r>
      <w:r w:rsidRPr="00312F85">
        <w:t xml:space="preserve"> is an adaptation of </w:t>
      </w:r>
      <w:bookmarkStart w:id="78" w:name="_Hlk144311195"/>
      <w:r>
        <w:fldChar w:fldCharType="begin"/>
      </w:r>
      <w:r>
        <w:instrText>HYPERLINK "https://anitachinmaths.com.au/wp-content/uploads/2021/07/ChinPENCILTEACH-Make100-1000-10-1-AnitaChinMaths-v3.1.pdf"</w:instrText>
      </w:r>
      <w:r>
        <w:fldChar w:fldCharType="separate"/>
      </w:r>
      <w:r w:rsidRPr="00312F85">
        <w:rPr>
          <w:rStyle w:val="Hyperlink"/>
        </w:rPr>
        <w:t>Make 100, 1000, 10, 1: Adding and subtracting using place value [PDF 1.10 MB]</w:t>
      </w:r>
      <w:r>
        <w:rPr>
          <w:rStyle w:val="Hyperlink"/>
        </w:rPr>
        <w:fldChar w:fldCharType="end"/>
      </w:r>
      <w:bookmarkEnd w:id="78"/>
      <w:r w:rsidRPr="00312F85">
        <w:t xml:space="preserve"> from </w:t>
      </w:r>
      <w:bookmarkStart w:id="79" w:name="_Hlk144311310"/>
      <w:r>
        <w:fldChar w:fldCharType="begin"/>
      </w:r>
      <w:r>
        <w:instrText>HYPERLINK "https://anitachinmaths.com.au/"</w:instrText>
      </w:r>
      <w:r>
        <w:fldChar w:fldCharType="separate"/>
      </w:r>
      <w:r w:rsidRPr="00312F85">
        <w:rPr>
          <w:rStyle w:val="Hyperlink"/>
        </w:rPr>
        <w:t>Inspired Mathematics Teaching</w:t>
      </w:r>
      <w:r>
        <w:rPr>
          <w:rStyle w:val="Hyperlink"/>
        </w:rPr>
        <w:fldChar w:fldCharType="end"/>
      </w:r>
      <w:bookmarkEnd w:id="79"/>
      <w:r w:rsidRPr="00312F85">
        <w:t xml:space="preserve"> by </w:t>
      </w:r>
      <w:bookmarkStart w:id="80" w:name="_Hlk144311319"/>
      <w:r>
        <w:fldChar w:fldCharType="begin"/>
      </w:r>
      <w:r>
        <w:instrText>HYPERLINK "https://anitachinmaths.com.au/about/anita-chin/"</w:instrText>
      </w:r>
      <w:r>
        <w:fldChar w:fldCharType="separate"/>
      </w:r>
      <w:r w:rsidRPr="00312F85">
        <w:rPr>
          <w:rStyle w:val="Hyperlink"/>
        </w:rPr>
        <w:t>Anita Chin Mathematics Consultancy</w:t>
      </w:r>
      <w:r>
        <w:rPr>
          <w:rStyle w:val="Hyperlink"/>
        </w:rPr>
        <w:fldChar w:fldCharType="end"/>
      </w:r>
      <w:bookmarkEnd w:id="80"/>
      <w:r w:rsidRPr="00312F85">
        <w:t>.</w:t>
      </w:r>
    </w:p>
    <w:p w14:paraId="5D84F5C9" w14:textId="5FA61061" w:rsidR="00673610" w:rsidRDefault="00B309D3" w:rsidP="00D9689E">
      <w:pPr>
        <w:pStyle w:val="ListNumber"/>
      </w:pPr>
      <w:r>
        <w:t xml:space="preserve">Explain to </w:t>
      </w:r>
      <w:r w:rsidR="00C63FE4">
        <w:t xml:space="preserve">Stage 3 students </w:t>
      </w:r>
      <w:r>
        <w:t xml:space="preserve">that they </w:t>
      </w:r>
      <w:r w:rsidR="00C63FE4">
        <w:t xml:space="preserve">will </w:t>
      </w:r>
      <w:r w:rsidR="00127912">
        <w:t xml:space="preserve">play a game called </w:t>
      </w:r>
      <w:r w:rsidR="001576FE">
        <w:t>‘</w:t>
      </w:r>
      <w:r w:rsidR="00127912">
        <w:t>Make 10!</w:t>
      </w:r>
      <w:r w:rsidR="001576FE">
        <w:t>’</w:t>
      </w:r>
      <w:r w:rsidR="008F3AC9">
        <w:t xml:space="preserve"> The aim is to </w:t>
      </w:r>
      <w:r w:rsidR="00366FE4">
        <w:t>roll</w:t>
      </w:r>
      <w:r w:rsidR="008F3AC9">
        <w:t xml:space="preserve"> a </w:t>
      </w:r>
      <w:r w:rsidR="56EB2AA6">
        <w:t>12</w:t>
      </w:r>
      <w:r w:rsidR="008F3AC9">
        <w:t>-sided dice 7 times and apply a choice of rules to get as close to 10 by the end of the game.</w:t>
      </w:r>
    </w:p>
    <w:p w14:paraId="5827782B" w14:textId="2EA7FD25" w:rsidR="00680EAD" w:rsidRDefault="2C2070D1" w:rsidP="00090689">
      <w:pPr>
        <w:pStyle w:val="ListNumber"/>
      </w:pPr>
      <w:r w:rsidRPr="00090689">
        <w:t>S</w:t>
      </w:r>
      <w:r w:rsidR="7EBE8455" w:rsidRPr="00090689">
        <w:t>tudents</w:t>
      </w:r>
      <w:r w:rsidR="00680EAD">
        <w:t xml:space="preserve"> must decide if they </w:t>
      </w:r>
      <w:r w:rsidR="1DD5C63D">
        <w:t>need</w:t>
      </w:r>
      <w:r w:rsidR="00680EAD">
        <w:t xml:space="preserve"> to multiply or divide their throw by 10.</w:t>
      </w:r>
      <w:r w:rsidR="09D53DC6">
        <w:t xml:space="preserve"> For example:</w:t>
      </w:r>
    </w:p>
    <w:p w14:paraId="67571364" w14:textId="4C2D2A51" w:rsidR="00D7701C" w:rsidRDefault="00D7701C" w:rsidP="00090689">
      <w:pPr>
        <w:pStyle w:val="ListBullet"/>
        <w:ind w:left="1134"/>
      </w:pPr>
      <w:r>
        <w:t>Multiply by one. Ask students what this means. Give examples as necessary to show that the throw will remain the same.</w:t>
      </w:r>
    </w:p>
    <w:p w14:paraId="128FE34F" w14:textId="109FA080" w:rsidR="00D7701C" w:rsidRDefault="00D7701C" w:rsidP="00090689">
      <w:pPr>
        <w:pStyle w:val="ListBullet"/>
        <w:ind w:left="1134"/>
      </w:pPr>
      <w:r w:rsidRPr="00090689">
        <w:lastRenderedPageBreak/>
        <w:t>Divide</w:t>
      </w:r>
      <w:r>
        <w:t xml:space="preserve"> by 10. Ask students what this means. Give examples and discuss how that it means the score is 10 times smaller than the throw. Write down some throws and then show the number 10 times smaller. For example, 9 will become </w:t>
      </w:r>
      <w:r w:rsidR="00E76A6F">
        <w:t xml:space="preserve">9 </w:t>
      </w:r>
      <w:r>
        <w:t>tenths, which is written as 0.9; 2 will become 2 tenths, written as 0.2; 12 will become one whole and 2 tenths, written as 1.2 and so on.</w:t>
      </w:r>
    </w:p>
    <w:p w14:paraId="16D53D5F" w14:textId="23E97CE4" w:rsidR="0091334B" w:rsidRDefault="00D7701C" w:rsidP="00AD107B">
      <w:pPr>
        <w:pStyle w:val="ListNumber"/>
      </w:pPr>
      <w:r w:rsidRPr="00AD107B">
        <w:t>Provide</w:t>
      </w:r>
      <w:r>
        <w:t xml:space="preserve"> each student with </w:t>
      </w:r>
      <w:hyperlink w:anchor="_Resource_17:_Make..." w:history="1">
        <w:r w:rsidR="00434067" w:rsidRPr="00434067">
          <w:rPr>
            <w:rStyle w:val="Hyperlink"/>
          </w:rPr>
          <w:t>Resource 14: Make...</w:t>
        </w:r>
      </w:hyperlink>
    </w:p>
    <w:p w14:paraId="35100A78" w14:textId="78EA6A66" w:rsidR="00D7701C" w:rsidRDefault="00D7701C" w:rsidP="00AD107B">
      <w:pPr>
        <w:pStyle w:val="ListNumber"/>
      </w:pPr>
      <w:r>
        <w:t xml:space="preserve">Make sure that students are recording each column of the gameboard correctly and checking their progressive totals with a partner. Revise what the progressive total is after each of the first few throws. Some students may need paper to work out their </w:t>
      </w:r>
      <w:r w:rsidRPr="00AD107B">
        <w:t>progressive</w:t>
      </w:r>
      <w:r>
        <w:t xml:space="preserve"> totals, others will do this mentally.</w:t>
      </w:r>
    </w:p>
    <w:p w14:paraId="436E5CFC" w14:textId="56DD0918" w:rsidR="00D7701C" w:rsidRDefault="00D7701C" w:rsidP="00D7701C">
      <w:pPr>
        <w:pStyle w:val="ListNumber"/>
      </w:pPr>
      <w:r>
        <w:t>For the last 3 throws, students can decide individually which rule to apply so that there are different totals to compare at the end of the game</w:t>
      </w:r>
      <w:r w:rsidR="00090689">
        <w:t xml:space="preserve"> (see </w:t>
      </w:r>
      <w:r w:rsidR="00090689">
        <w:fldChar w:fldCharType="begin"/>
      </w:r>
      <w:r w:rsidR="00090689">
        <w:instrText xml:space="preserve"> REF _Ref144287330 \h </w:instrText>
      </w:r>
      <w:r w:rsidR="00090689">
        <w:fldChar w:fldCharType="separate"/>
      </w:r>
      <w:r w:rsidR="00090689">
        <w:t xml:space="preserve">Figure </w:t>
      </w:r>
      <w:r w:rsidR="00090689">
        <w:rPr>
          <w:noProof/>
        </w:rPr>
        <w:t>15</w:t>
      </w:r>
      <w:r w:rsidR="00090689">
        <w:fldChar w:fldCharType="end"/>
      </w:r>
      <w:r w:rsidR="00090689">
        <w:t xml:space="preserve"> </w:t>
      </w:r>
      <w:r>
        <w:t>for how the final scores could be different</w:t>
      </w:r>
      <w:r w:rsidR="00090689">
        <w:t>)</w:t>
      </w:r>
      <w:r>
        <w:t>.</w:t>
      </w:r>
    </w:p>
    <w:p w14:paraId="4C5E2E83" w14:textId="62273907" w:rsidR="00FC6F31" w:rsidRDefault="00FC6F31" w:rsidP="00FC6F31">
      <w:pPr>
        <w:pStyle w:val="Caption"/>
      </w:pPr>
      <w:bookmarkStart w:id="81" w:name="_Ref144287330"/>
      <w:bookmarkStart w:id="82" w:name="_Ref144052460"/>
      <w:r>
        <w:t xml:space="preserve">Figure </w:t>
      </w:r>
      <w:r>
        <w:fldChar w:fldCharType="begin"/>
      </w:r>
      <w:r>
        <w:instrText>SEQ Figure \* ARABIC</w:instrText>
      </w:r>
      <w:r>
        <w:fldChar w:fldCharType="separate"/>
      </w:r>
      <w:r>
        <w:rPr>
          <w:noProof/>
        </w:rPr>
        <w:t>15</w:t>
      </w:r>
      <w:r>
        <w:fldChar w:fldCharType="end"/>
      </w:r>
      <w:bookmarkEnd w:id="81"/>
      <w:r>
        <w:t xml:space="preserve"> </w:t>
      </w:r>
      <w:r w:rsidRPr="00CF1900">
        <w:t xml:space="preserve">– </w:t>
      </w:r>
      <w:r>
        <w:t xml:space="preserve">Make 10 </w:t>
      </w:r>
      <w:proofErr w:type="gramStart"/>
      <w:r>
        <w:t>example</w:t>
      </w:r>
      <w:bookmarkEnd w:id="82"/>
      <w:proofErr w:type="gramEnd"/>
    </w:p>
    <w:p w14:paraId="0D7642A0" w14:textId="77777777" w:rsidR="00D7701C" w:rsidRDefault="00D7701C" w:rsidP="00D7701C">
      <w:pPr>
        <w:spacing w:before="0" w:after="160" w:line="259" w:lineRule="auto"/>
      </w:pPr>
      <w:r>
        <w:rPr>
          <w:noProof/>
        </w:rPr>
        <w:drawing>
          <wp:inline distT="0" distB="0" distL="0" distR="0" wp14:anchorId="2EEEF865" wp14:editId="31B548CD">
            <wp:extent cx="4572000" cy="2790825"/>
            <wp:effectExtent l="0" t="0" r="0" b="0"/>
            <wp:docPr id="1502651599" name="Picture 1502651599" descr="Make 10 example board show student recording of their dice rolls, the rule of multiply by 1 and divide by 10 and their progressiv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51599" name="Picture 1502651599" descr="Make 10 example board show student recording of their dice rolls, the rule of multiply by 1 and divide by 10 and their progressive totals."/>
                    <pic:cNvPicPr/>
                  </pic:nvPicPr>
                  <pic:blipFill>
                    <a:blip r:embed="rId56">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09288011" w14:textId="77777777" w:rsidR="00D7701C" w:rsidRDefault="00D7701C" w:rsidP="00AD107B">
      <w:pPr>
        <w:pStyle w:val="ListNumber"/>
      </w:pPr>
      <w:r w:rsidRPr="00AD107B">
        <w:lastRenderedPageBreak/>
        <w:t>After</w:t>
      </w:r>
      <w:r w:rsidRPr="3AE0E3CC">
        <w:t xml:space="preserve"> the seventh throw, students record their final score at the bottom of the game board and work out how close they are to exactly 10. Discuss how a number higher than 10 might be closer to 10 than an answer that is lower.</w:t>
      </w:r>
    </w:p>
    <w:p w14:paraId="71C5C8CA" w14:textId="77777777" w:rsidR="00D7701C" w:rsidRDefault="00D7701C" w:rsidP="00AD107B">
      <w:pPr>
        <w:pStyle w:val="ListNumber"/>
      </w:pPr>
      <w:r>
        <w:t xml:space="preserve">Work out which students got the closest to 10. Ask the class which move or moves they think made a big difference to the game and if there was anything they would not do if they played the game again. This might include not multiplying 10, 11 or 12 by one because that guarantees the </w:t>
      </w:r>
      <w:bookmarkStart w:id="83" w:name="_Int_J4SNpzD9"/>
      <w:r>
        <w:t xml:space="preserve">final score </w:t>
      </w:r>
      <w:bookmarkEnd w:id="83"/>
      <w:r>
        <w:t>being much higher than 10.</w:t>
      </w:r>
    </w:p>
    <w:p w14:paraId="4BB4EB90" w14:textId="6D08CBD7" w:rsidR="00D7701C" w:rsidRDefault="00D7701C" w:rsidP="00AD107B">
      <w:pPr>
        <w:pStyle w:val="ListNumber"/>
      </w:pPr>
      <w:r>
        <w:t xml:space="preserve">In groups </w:t>
      </w:r>
      <w:r w:rsidRPr="00AD107B">
        <w:t>of</w:t>
      </w:r>
      <w:r>
        <w:t xml:space="preserve"> </w:t>
      </w:r>
      <w:r w:rsidR="68E09601">
        <w:t>4</w:t>
      </w:r>
      <w:r>
        <w:t xml:space="preserve">, playing pair against pair, students use </w:t>
      </w:r>
      <w:hyperlink w:anchor="_Resource_17:_Make...">
        <w:r w:rsidR="00092D00">
          <w:rPr>
            <w:rStyle w:val="Hyperlink"/>
          </w:rPr>
          <w:t>Resource 14: Make…</w:t>
        </w:r>
      </w:hyperlink>
      <w:r>
        <w:t xml:space="preserve"> and a small </w:t>
      </w:r>
      <w:r w:rsidR="3C428048">
        <w:t>12</w:t>
      </w:r>
      <w:r>
        <w:t>-sided die to play the remaining games in the time available. Move around groups, supporting students to consider options and use the gameboard correctly.</w:t>
      </w:r>
    </w:p>
    <w:p w14:paraId="76BDC8A7" w14:textId="0DA03191" w:rsidR="00D7701C" w:rsidRDefault="00D7701C" w:rsidP="0009068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D7701C" w14:paraId="156AE933" w14:textId="77777777" w:rsidTr="00090689">
        <w:trPr>
          <w:cnfStyle w:val="100000000000" w:firstRow="1" w:lastRow="0" w:firstColumn="0" w:lastColumn="0" w:oddVBand="0" w:evenVBand="0" w:oddHBand="0" w:evenHBand="0" w:firstRowFirstColumn="0" w:firstRowLastColumn="0" w:lastRowFirstColumn="0" w:lastRowLastColumn="0"/>
        </w:trPr>
        <w:tc>
          <w:tcPr>
            <w:tcW w:w="2500" w:type="pct"/>
          </w:tcPr>
          <w:p w14:paraId="69C7AA99" w14:textId="77777777" w:rsidR="00D7701C" w:rsidRDefault="00D7701C" w:rsidP="00703321">
            <w:r w:rsidRPr="000A107F">
              <w:t>Too hard?</w:t>
            </w:r>
          </w:p>
        </w:tc>
        <w:tc>
          <w:tcPr>
            <w:tcW w:w="2500" w:type="pct"/>
          </w:tcPr>
          <w:p w14:paraId="2BE89A0F" w14:textId="77777777" w:rsidR="00D7701C" w:rsidRDefault="00D7701C" w:rsidP="00703321">
            <w:r w:rsidRPr="000A107F">
              <w:t>Too easy?</w:t>
            </w:r>
          </w:p>
        </w:tc>
      </w:tr>
      <w:tr w:rsidR="00D7701C" w14:paraId="641C5B7F" w14:textId="77777777" w:rsidTr="00090689">
        <w:trPr>
          <w:cnfStyle w:val="000000100000" w:firstRow="0" w:lastRow="0" w:firstColumn="0" w:lastColumn="0" w:oddVBand="0" w:evenVBand="0" w:oddHBand="1" w:evenHBand="0" w:firstRowFirstColumn="0" w:firstRowLastColumn="0" w:lastRowFirstColumn="0" w:lastRowLastColumn="0"/>
        </w:trPr>
        <w:tc>
          <w:tcPr>
            <w:tcW w:w="2500" w:type="pct"/>
          </w:tcPr>
          <w:p w14:paraId="41810266" w14:textId="77777777" w:rsidR="00D7701C" w:rsidRDefault="00D7701C" w:rsidP="00703321">
            <w:r>
              <w:t>Students cannot play the game because they do not understand the place value involved with dividing a number by 10.</w:t>
            </w:r>
          </w:p>
          <w:p w14:paraId="64A48338" w14:textId="5ECA3B9D" w:rsidR="00D7701C" w:rsidRDefault="00D7701C" w:rsidP="0091334B">
            <w:pPr>
              <w:pStyle w:val="ListBullet"/>
              <w:rPr>
                <w:rFonts w:eastAsia="Calibri"/>
              </w:rPr>
            </w:pPr>
            <w:r w:rsidRPr="41350D77">
              <w:rPr>
                <w:rFonts w:eastAsia="Calibri"/>
              </w:rPr>
              <w:t>Students use a calculator to divide a number by 10 and/or find the progressive total.</w:t>
            </w:r>
          </w:p>
        </w:tc>
        <w:tc>
          <w:tcPr>
            <w:tcW w:w="2500" w:type="pct"/>
          </w:tcPr>
          <w:p w14:paraId="164AD616" w14:textId="18079127" w:rsidR="00D7701C" w:rsidRDefault="00D7701C" w:rsidP="00703321">
            <w:r>
              <w:t>Students can play the game</w:t>
            </w:r>
            <w:r w:rsidR="00522640">
              <w:t>,</w:t>
            </w:r>
            <w:r>
              <w:t xml:space="preserve"> demonstrating understanding of multiplying by one and dividing by 10.</w:t>
            </w:r>
          </w:p>
          <w:p w14:paraId="5003BC32" w14:textId="52C1DD20" w:rsidR="00D7701C" w:rsidRDefault="00D7701C" w:rsidP="00703321">
            <w:pPr>
              <w:pStyle w:val="ListBullet"/>
            </w:pPr>
            <w:r>
              <w:t xml:space="preserve">Students play the game with a </w:t>
            </w:r>
            <w:r w:rsidR="4DDFBD49">
              <w:t>20</w:t>
            </w:r>
            <w:r>
              <w:t>-sided die.</w:t>
            </w:r>
          </w:p>
          <w:p w14:paraId="3A579877" w14:textId="77777777" w:rsidR="00D7701C" w:rsidRDefault="00D7701C" w:rsidP="00703321">
            <w:pPr>
              <w:pStyle w:val="ListBullet"/>
            </w:pPr>
            <w:r>
              <w:t>Students include dividing by 100 as a rule.</w:t>
            </w:r>
          </w:p>
          <w:p w14:paraId="4D80DFF3" w14:textId="77777777" w:rsidR="00D7701C" w:rsidRDefault="00D7701C" w:rsidP="00703321">
            <w:pPr>
              <w:pStyle w:val="ListBullet"/>
            </w:pPr>
            <w:r>
              <w:t xml:space="preserve">After the sixth throw, students can change the rule they applied to </w:t>
            </w:r>
            <w:r w:rsidRPr="41350D77">
              <w:rPr>
                <w:rStyle w:val="Strong"/>
              </w:rPr>
              <w:t>one</w:t>
            </w:r>
            <w:r w:rsidRPr="41350D77">
              <w:rPr>
                <w:b/>
                <w:bCs/>
              </w:rPr>
              <w:t xml:space="preserve"> </w:t>
            </w:r>
            <w:r>
              <w:t>of their throws and update their progressive total before the last throw.</w:t>
            </w:r>
          </w:p>
        </w:tc>
      </w:tr>
    </w:tbl>
    <w:p w14:paraId="2C3A5913" w14:textId="77777777" w:rsidR="005019D5" w:rsidRDefault="005019D5" w:rsidP="00193AA7">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5019D5" w14:paraId="4B34068E" w14:textId="77777777" w:rsidTr="00193AA7">
        <w:trPr>
          <w:cnfStyle w:val="100000000000" w:firstRow="1" w:lastRow="0" w:firstColumn="0" w:lastColumn="0" w:oddVBand="0" w:evenVBand="0" w:oddHBand="0" w:evenHBand="0" w:firstRowFirstColumn="0" w:firstRowLastColumn="0" w:lastRowFirstColumn="0" w:lastRowLastColumn="0"/>
        </w:trPr>
        <w:tc>
          <w:tcPr>
            <w:tcW w:w="2500" w:type="pct"/>
          </w:tcPr>
          <w:p w14:paraId="5577EE0A" w14:textId="77777777" w:rsidR="005019D5" w:rsidRDefault="005019D5" w:rsidP="00703321">
            <w:r w:rsidRPr="006025E4">
              <w:lastRenderedPageBreak/>
              <w:t>Assessment opportunities</w:t>
            </w:r>
          </w:p>
        </w:tc>
        <w:tc>
          <w:tcPr>
            <w:tcW w:w="2500" w:type="pct"/>
          </w:tcPr>
          <w:p w14:paraId="74F3E20D" w14:textId="77777777" w:rsidR="005019D5" w:rsidRDefault="005019D5" w:rsidP="00703321">
            <w:r w:rsidRPr="006025E4">
              <w:t>Links</w:t>
            </w:r>
          </w:p>
        </w:tc>
      </w:tr>
      <w:tr w:rsidR="001D5649" w14:paraId="2C01C1AD" w14:textId="77777777" w:rsidTr="00193AA7">
        <w:trPr>
          <w:cnfStyle w:val="000000100000" w:firstRow="0" w:lastRow="0" w:firstColumn="0" w:lastColumn="0" w:oddVBand="0" w:evenVBand="0" w:oddHBand="1" w:evenHBand="0" w:firstRowFirstColumn="0" w:firstRowLastColumn="0" w:lastRowFirstColumn="0" w:lastRowLastColumn="0"/>
        </w:trPr>
        <w:tc>
          <w:tcPr>
            <w:tcW w:w="2500" w:type="pct"/>
          </w:tcPr>
          <w:p w14:paraId="25EC5CC4" w14:textId="77777777" w:rsidR="001D5649" w:rsidRDefault="001D5649" w:rsidP="001D5649">
            <w:r>
              <w:t>What to look for:</w:t>
            </w:r>
          </w:p>
          <w:p w14:paraId="059FAC19" w14:textId="384B6ACC" w:rsidR="001D5649" w:rsidRPr="00193AA7" w:rsidRDefault="001D5649" w:rsidP="001D5649">
            <w:pPr>
              <w:pStyle w:val="ListBullet"/>
              <w:rPr>
                <w:rStyle w:val="Strong"/>
              </w:rPr>
            </w:pPr>
            <w:r>
              <w:t xml:space="preserve">Do students show an understanding of place value when dividing a number by </w:t>
            </w:r>
            <w:r w:rsidR="007A7DD4">
              <w:t>10</w:t>
            </w:r>
            <w:r>
              <w:t xml:space="preserve">? </w:t>
            </w:r>
            <w:r w:rsidRPr="00193AA7">
              <w:rPr>
                <w:rStyle w:val="Strong"/>
              </w:rPr>
              <w:t>[MAO-WM-01, MA3-RN-02, MA3-MR-01]</w:t>
            </w:r>
          </w:p>
          <w:p w14:paraId="234B02FF" w14:textId="404CE914" w:rsidR="001D5649" w:rsidRDefault="001D5649" w:rsidP="001D5649">
            <w:pPr>
              <w:pStyle w:val="ListBullet"/>
            </w:pPr>
            <w:r>
              <w:t xml:space="preserve">Can students use and explain reasoning to apply multiplication or division to get the closest to </w:t>
            </w:r>
            <w:r w:rsidR="007A7DD4">
              <w:t>10</w:t>
            </w:r>
            <w:r>
              <w:t xml:space="preserve">? </w:t>
            </w:r>
            <w:r w:rsidRPr="00193AA7">
              <w:rPr>
                <w:rStyle w:val="Strong"/>
              </w:rPr>
              <w:t>[MAO-WM-01, MA3-RN-01, MA3-RN-02, MA3-MR-01]</w:t>
            </w:r>
          </w:p>
        </w:tc>
        <w:tc>
          <w:tcPr>
            <w:tcW w:w="2500" w:type="pct"/>
          </w:tcPr>
          <w:p w14:paraId="0FBEB4E6" w14:textId="77777777" w:rsidR="001D5649" w:rsidRDefault="001D5649" w:rsidP="001D5649">
            <w:r>
              <w:t xml:space="preserve">Links to </w:t>
            </w:r>
            <w:hyperlink r:id="rId57" w:history="1">
              <w:r w:rsidRPr="009F54DE">
                <w:rPr>
                  <w:rStyle w:val="Hyperlink"/>
                </w:rPr>
                <w:t>National Numeracy Learning Progressions</w:t>
              </w:r>
            </w:hyperlink>
            <w:r>
              <w:t xml:space="preserve"> (NNLP):</w:t>
            </w:r>
          </w:p>
          <w:p w14:paraId="338FBAE5" w14:textId="0B8C99FA" w:rsidR="001D5649" w:rsidRDefault="006B79DF" w:rsidP="006C2FDA">
            <w:pPr>
              <w:pStyle w:val="ListBullet"/>
            </w:pPr>
            <w:r>
              <w:t xml:space="preserve">Stage 3 – </w:t>
            </w:r>
            <w:r w:rsidR="00F973A5">
              <w:t>MuS6, MuS7</w:t>
            </w:r>
            <w:r w:rsidR="00884DE1">
              <w:t>.</w:t>
            </w:r>
          </w:p>
        </w:tc>
      </w:tr>
    </w:tbl>
    <w:p w14:paraId="3818AA3F" w14:textId="535506F2" w:rsidR="008F4139" w:rsidRPr="00AD107B" w:rsidRDefault="008F4139" w:rsidP="00AD107B">
      <w:pPr>
        <w:pStyle w:val="Heading3"/>
      </w:pPr>
      <w:bookmarkStart w:id="84" w:name="_Toc144741017"/>
      <w:r w:rsidRPr="00AD107B">
        <w:t xml:space="preserve">Discuss and connect the mathematics – </w:t>
      </w:r>
      <w:r w:rsidR="00866F98" w:rsidRPr="00AD107B">
        <w:t>5</w:t>
      </w:r>
      <w:r w:rsidR="00CF0440" w:rsidRPr="00AD107B">
        <w:t xml:space="preserve"> </w:t>
      </w:r>
      <w:proofErr w:type="gramStart"/>
      <w:r w:rsidRPr="00AD107B">
        <w:t>minutes</w:t>
      </w:r>
      <w:bookmarkEnd w:id="84"/>
      <w:proofErr w:type="gramEnd"/>
    </w:p>
    <w:p w14:paraId="02BD79F6" w14:textId="77777777" w:rsidR="00CF0440" w:rsidRDefault="00CF0440" w:rsidP="00AD107B">
      <w:pPr>
        <w:pStyle w:val="ListNumber"/>
      </w:pPr>
      <w:r w:rsidRPr="00AD107B">
        <w:t>Regroup</w:t>
      </w:r>
      <w:r>
        <w:t xml:space="preserve"> as class and ask:</w:t>
      </w:r>
    </w:p>
    <w:p w14:paraId="2988CBFF" w14:textId="54BCCE7F" w:rsidR="00DE1AA5" w:rsidRPr="00AD107B" w:rsidRDefault="00CF0440" w:rsidP="00AD107B">
      <w:pPr>
        <w:pStyle w:val="ListBullet"/>
        <w:ind w:left="1134"/>
      </w:pPr>
      <w:r w:rsidRPr="00AD107B">
        <w:t>What did you notice as you played both games?</w:t>
      </w:r>
    </w:p>
    <w:p w14:paraId="14CC2700" w14:textId="2E7EB5BB" w:rsidR="00CF0440" w:rsidRPr="00AD107B" w:rsidRDefault="00CF0440" w:rsidP="00AD107B">
      <w:pPr>
        <w:pStyle w:val="ListBullet"/>
        <w:ind w:left="1134"/>
      </w:pPr>
      <w:r w:rsidRPr="00AD107B">
        <w:t>Did your decisions change from the beginning of the game to the end of the game?</w:t>
      </w:r>
    </w:p>
    <w:p w14:paraId="1F3D038A" w14:textId="38ED75C0" w:rsidR="00CF0440" w:rsidRDefault="00CF0440" w:rsidP="00AD107B">
      <w:pPr>
        <w:pStyle w:val="ListBullet"/>
        <w:ind w:left="1134"/>
      </w:pPr>
      <w:r w:rsidRPr="00AD107B">
        <w:t>What</w:t>
      </w:r>
      <w:r>
        <w:t xml:space="preserve"> made this game challenging? How did you overcome the challenge?</w:t>
      </w:r>
    </w:p>
    <w:p w14:paraId="079331E7" w14:textId="77777777" w:rsidR="0061576D" w:rsidRDefault="0061576D">
      <w:pPr>
        <w:spacing w:before="0" w:after="160" w:line="259" w:lineRule="auto"/>
      </w:pPr>
      <w:r>
        <w:br w:type="page"/>
      </w:r>
    </w:p>
    <w:p w14:paraId="34EE1AA6" w14:textId="77777777" w:rsidR="0061576D" w:rsidRPr="00AD107B" w:rsidRDefault="0061576D" w:rsidP="00AD107B">
      <w:pPr>
        <w:pStyle w:val="Heading2"/>
      </w:pPr>
      <w:bookmarkStart w:id="85" w:name="_Lesson_7"/>
      <w:bookmarkStart w:id="86" w:name="_Toc144741018"/>
      <w:bookmarkEnd w:id="85"/>
      <w:r w:rsidRPr="00AD107B">
        <w:lastRenderedPageBreak/>
        <w:t>Lesson 7</w:t>
      </w:r>
      <w:bookmarkEnd w:id="86"/>
    </w:p>
    <w:p w14:paraId="2D8120D5" w14:textId="2ED5931E" w:rsidR="00941BF0" w:rsidRPr="00941BF0" w:rsidRDefault="00941BF0" w:rsidP="00AD107B">
      <w:pPr>
        <w:pStyle w:val="FeatureBox3"/>
      </w:pPr>
      <w:r w:rsidRPr="00AD107B">
        <w:rPr>
          <w:rStyle w:val="Strong"/>
        </w:rPr>
        <w:t>Core concept</w:t>
      </w:r>
      <w:r>
        <w:t xml:space="preserve">: </w:t>
      </w:r>
      <w:r w:rsidR="00AD107B" w:rsidRPr="00AD107B">
        <w:t>k</w:t>
      </w:r>
      <w:r w:rsidR="00A60A0C" w:rsidRPr="00AD107B">
        <w:t>nown</w:t>
      </w:r>
      <w:r w:rsidR="00A60A0C">
        <w:t xml:space="preserve"> number facts and strategies support multiplicative understanding.</w:t>
      </w:r>
      <w:r>
        <w:t xml:space="preserve"> </w:t>
      </w:r>
    </w:p>
    <w:p w14:paraId="54FDFB69" w14:textId="5695FFA6" w:rsidR="007A26F5" w:rsidRPr="00AD107B" w:rsidRDefault="007A26F5" w:rsidP="00AD107B">
      <w:pPr>
        <w:pStyle w:val="Heading3"/>
      </w:pPr>
      <w:bookmarkStart w:id="87" w:name="_Toc144741019"/>
      <w:r w:rsidRPr="00AD107B">
        <w:t xml:space="preserve">Daily number sense: Decimal bingo – </w:t>
      </w:r>
      <w:r w:rsidR="005C5B80" w:rsidRPr="00AD107B">
        <w:t>15</w:t>
      </w:r>
      <w:r w:rsidRPr="00AD107B">
        <w:t xml:space="preserve"> minutes</w:t>
      </w:r>
      <w:bookmarkEnd w:id="87"/>
    </w:p>
    <w:p w14:paraId="3A0729EE" w14:textId="77777777" w:rsidR="007B50B8" w:rsidRDefault="007B50B8" w:rsidP="007B50B8">
      <w:r>
        <w:t xml:space="preserve">The </w:t>
      </w:r>
      <w:r w:rsidRPr="00E31F0B">
        <w:t>table</w:t>
      </w:r>
      <w:r>
        <w:t xml:space="preserv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7B50B8" w14:paraId="1F1524D7" w14:textId="77777777" w:rsidTr="0051168F">
        <w:trPr>
          <w:cnfStyle w:val="100000000000" w:firstRow="1" w:lastRow="0" w:firstColumn="0" w:lastColumn="0" w:oddVBand="0" w:evenVBand="0" w:oddHBand="0" w:evenHBand="0" w:firstRowFirstColumn="0" w:firstRowLastColumn="0" w:lastRowFirstColumn="0" w:lastRowLastColumn="0"/>
        </w:trPr>
        <w:tc>
          <w:tcPr>
            <w:tcW w:w="2500" w:type="pct"/>
          </w:tcPr>
          <w:p w14:paraId="3FE05931" w14:textId="77777777" w:rsidR="007B50B8" w:rsidRDefault="007B50B8" w:rsidP="0051168F">
            <w:r w:rsidRPr="00C702F9">
              <w:t>Daily number sense learning intention</w:t>
            </w:r>
          </w:p>
        </w:tc>
        <w:tc>
          <w:tcPr>
            <w:tcW w:w="2500" w:type="pct"/>
          </w:tcPr>
          <w:p w14:paraId="1CCA7C74" w14:textId="77777777" w:rsidR="007B50B8" w:rsidRDefault="007B50B8" w:rsidP="0051168F">
            <w:r w:rsidRPr="00C702F9">
              <w:t>Daily number sense success criteria</w:t>
            </w:r>
          </w:p>
        </w:tc>
      </w:tr>
      <w:tr w:rsidR="007B50B8" w14:paraId="46E73778" w14:textId="77777777" w:rsidTr="0051168F">
        <w:trPr>
          <w:cnfStyle w:val="000000100000" w:firstRow="0" w:lastRow="0" w:firstColumn="0" w:lastColumn="0" w:oddVBand="0" w:evenVBand="0" w:oddHBand="1" w:evenHBand="0" w:firstRowFirstColumn="0" w:firstRowLastColumn="0" w:lastRowFirstColumn="0" w:lastRowLastColumn="0"/>
        </w:trPr>
        <w:tc>
          <w:tcPr>
            <w:tcW w:w="2500" w:type="pct"/>
          </w:tcPr>
          <w:p w14:paraId="09331683" w14:textId="77777777" w:rsidR="007B50B8" w:rsidRDefault="007B50B8" w:rsidP="0051168F">
            <w:r>
              <w:t>Students working towards Stage 2 outcomes are learning to:</w:t>
            </w:r>
          </w:p>
          <w:p w14:paraId="07F3613B" w14:textId="77777777" w:rsidR="007B50B8" w:rsidRDefault="007B50B8" w:rsidP="0051168F">
            <w:pPr>
              <w:pStyle w:val="ListBullet"/>
            </w:pPr>
            <w:r>
              <w:t>extend the place value system from whole numbers to tenths.</w:t>
            </w:r>
          </w:p>
          <w:p w14:paraId="1EE5CC68" w14:textId="77777777" w:rsidR="007B50B8" w:rsidRDefault="007B50B8" w:rsidP="0051168F">
            <w:r>
              <w:t>Students working towards Stage 3 outcomes are learning to:</w:t>
            </w:r>
          </w:p>
          <w:p w14:paraId="70DF7F8E" w14:textId="77777777" w:rsidR="007B50B8" w:rsidRDefault="007B50B8" w:rsidP="0051168F">
            <w:pPr>
              <w:pStyle w:val="ListBullet"/>
            </w:pPr>
            <w:r>
              <w:t>extend the place value system from whole numbers to thousandths.</w:t>
            </w:r>
          </w:p>
        </w:tc>
        <w:tc>
          <w:tcPr>
            <w:tcW w:w="2500" w:type="pct"/>
          </w:tcPr>
          <w:p w14:paraId="492D5941" w14:textId="77777777" w:rsidR="007B50B8" w:rsidRDefault="007B50B8" w:rsidP="0051168F">
            <w:r>
              <w:t>Students working towards Stage 2 outcomes can:</w:t>
            </w:r>
          </w:p>
          <w:p w14:paraId="6BC5F764" w14:textId="77777777" w:rsidR="007B50B8" w:rsidRDefault="007B50B8" w:rsidP="0051168F">
            <w:pPr>
              <w:pStyle w:val="ListBullet"/>
            </w:pPr>
            <w:r>
              <w:t>express decimals as tenths.</w:t>
            </w:r>
          </w:p>
          <w:p w14:paraId="24B09CEF" w14:textId="77777777" w:rsidR="007B50B8" w:rsidRDefault="007B50B8" w:rsidP="0051168F">
            <w:r>
              <w:t>Students working towards Stage 3 outcomes can:</w:t>
            </w:r>
          </w:p>
          <w:p w14:paraId="26813BFE" w14:textId="77777777" w:rsidR="007B50B8" w:rsidRDefault="007B50B8" w:rsidP="0051168F">
            <w:pPr>
              <w:pStyle w:val="ListBullet"/>
            </w:pPr>
            <w:r>
              <w:t>express decimals up to 3 decimal places.</w:t>
            </w:r>
          </w:p>
        </w:tc>
      </w:tr>
    </w:tbl>
    <w:p w14:paraId="1F064909" w14:textId="7EF89C01" w:rsidR="007A26F5" w:rsidRPr="00C82E3E" w:rsidRDefault="00BC56FA" w:rsidP="00C210AC">
      <w:pPr>
        <w:pStyle w:val="ListNumber"/>
        <w:numPr>
          <w:ilvl w:val="0"/>
          <w:numId w:val="17"/>
        </w:numPr>
      </w:pPr>
      <w:r>
        <w:t xml:space="preserve">As a class, play </w:t>
      </w:r>
      <w:r w:rsidR="007A7DD4">
        <w:t>‘</w:t>
      </w:r>
      <w:r>
        <w:t>Decimal bingo</w:t>
      </w:r>
      <w:r w:rsidR="007A7DD4">
        <w:t>’</w:t>
      </w:r>
      <w:r>
        <w:t xml:space="preserve"> from </w:t>
      </w:r>
      <w:hyperlink w:anchor="_Lesson_3" w:history="1">
        <w:r w:rsidRPr="00213FD9">
          <w:rPr>
            <w:rStyle w:val="Hyperlink"/>
          </w:rPr>
          <w:t>Lesson 4</w:t>
        </w:r>
      </w:hyperlink>
      <w:r w:rsidR="006831A8">
        <w:t>.</w:t>
      </w:r>
    </w:p>
    <w:p w14:paraId="4DB9F522" w14:textId="548DFC8C" w:rsidR="008F4139" w:rsidRPr="0080703E" w:rsidRDefault="008F4139" w:rsidP="0080703E">
      <w:pPr>
        <w:pStyle w:val="Heading3"/>
      </w:pPr>
      <w:bookmarkStart w:id="88" w:name="_Toc144741020"/>
      <w:r w:rsidRPr="0080703E">
        <w:lastRenderedPageBreak/>
        <w:t>Core lesson</w:t>
      </w:r>
      <w:r w:rsidR="00A352AC" w:rsidRPr="0080703E">
        <w:t>:</w:t>
      </w:r>
      <w:r w:rsidRPr="0080703E">
        <w:t xml:space="preserve"> </w:t>
      </w:r>
      <w:r w:rsidR="00691686" w:rsidRPr="0080703E">
        <w:t xml:space="preserve">Making </w:t>
      </w:r>
      <w:r w:rsidR="0036300E">
        <w:t>m</w:t>
      </w:r>
      <w:r w:rsidR="00A352AC" w:rsidRPr="0080703E">
        <w:t>ultiples</w:t>
      </w:r>
      <w:r w:rsidRPr="0080703E">
        <w:t xml:space="preserve"> – </w:t>
      </w:r>
      <w:r w:rsidR="005B488D" w:rsidRPr="0080703E">
        <w:t xml:space="preserve">15 </w:t>
      </w:r>
      <w:proofErr w:type="gramStart"/>
      <w:r w:rsidRPr="0080703E">
        <w:t>minutes</w:t>
      </w:r>
      <w:bookmarkEnd w:id="88"/>
      <w:proofErr w:type="gramEnd"/>
    </w:p>
    <w:p w14:paraId="71FE01F3" w14:textId="77777777" w:rsidR="008F4139" w:rsidRDefault="008F4139" w:rsidP="0080703E">
      <w:r w:rsidRPr="00C5416A">
        <w:t xml:space="preserve">The table below contains </w:t>
      </w:r>
      <w:r w:rsidRPr="00E31F0B">
        <w:t>suggested</w:t>
      </w:r>
      <w:r w:rsidRPr="00C5416A">
        <w:t xml:space="preserve">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8F4139" w14:paraId="3D40DB60" w14:textId="77777777" w:rsidTr="0080703E">
        <w:trPr>
          <w:cnfStyle w:val="100000000000" w:firstRow="1" w:lastRow="0" w:firstColumn="0" w:lastColumn="0" w:oddVBand="0" w:evenVBand="0" w:oddHBand="0" w:evenHBand="0" w:firstRowFirstColumn="0" w:firstRowLastColumn="0" w:lastRowFirstColumn="0" w:lastRowLastColumn="0"/>
        </w:trPr>
        <w:tc>
          <w:tcPr>
            <w:tcW w:w="2500" w:type="pct"/>
          </w:tcPr>
          <w:p w14:paraId="389DB6FF" w14:textId="77777777" w:rsidR="008F4139" w:rsidRDefault="008F4139" w:rsidP="00461182">
            <w:r w:rsidRPr="008C3A46">
              <w:t>Core concept learning intentions</w:t>
            </w:r>
          </w:p>
        </w:tc>
        <w:tc>
          <w:tcPr>
            <w:tcW w:w="2500" w:type="pct"/>
          </w:tcPr>
          <w:p w14:paraId="158227E3" w14:textId="77777777" w:rsidR="008F4139" w:rsidRDefault="008F4139" w:rsidP="00461182">
            <w:r w:rsidRPr="008C3A46">
              <w:t>Core concept success criteria</w:t>
            </w:r>
          </w:p>
        </w:tc>
      </w:tr>
      <w:tr w:rsidR="00381217" w14:paraId="36B198EF" w14:textId="77777777" w:rsidTr="0080703E">
        <w:trPr>
          <w:cnfStyle w:val="000000100000" w:firstRow="0" w:lastRow="0" w:firstColumn="0" w:lastColumn="0" w:oddVBand="0" w:evenVBand="0" w:oddHBand="1" w:evenHBand="0" w:firstRowFirstColumn="0" w:firstRowLastColumn="0" w:lastRowFirstColumn="0" w:lastRowLastColumn="0"/>
        </w:trPr>
        <w:tc>
          <w:tcPr>
            <w:tcW w:w="2500" w:type="pct"/>
          </w:tcPr>
          <w:p w14:paraId="386A4326" w14:textId="3332C757" w:rsidR="00381217" w:rsidRDefault="0080703E" w:rsidP="00381217">
            <w:r>
              <w:t xml:space="preserve">All students </w:t>
            </w:r>
            <w:r w:rsidR="00381217">
              <w:t>are learning to:</w:t>
            </w:r>
          </w:p>
          <w:p w14:paraId="5F9ED7ED" w14:textId="77777777" w:rsidR="00381217" w:rsidRDefault="00381217" w:rsidP="00A41410">
            <w:pPr>
              <w:pStyle w:val="ListBullet"/>
            </w:pPr>
            <w:r>
              <w:t xml:space="preserve">operate with multiples of </w:t>
            </w:r>
            <w:proofErr w:type="gramStart"/>
            <w:r>
              <w:t>10</w:t>
            </w:r>
            <w:proofErr w:type="gramEnd"/>
          </w:p>
          <w:p w14:paraId="15EF9057" w14:textId="6BCE981B" w:rsidR="00381217" w:rsidRDefault="00381217" w:rsidP="00A41410">
            <w:pPr>
              <w:pStyle w:val="ListBullet"/>
            </w:pPr>
            <w:r>
              <w:t>use known number facts and strategies.</w:t>
            </w:r>
          </w:p>
        </w:tc>
        <w:tc>
          <w:tcPr>
            <w:tcW w:w="2500" w:type="pct"/>
          </w:tcPr>
          <w:p w14:paraId="07B6C3D5" w14:textId="3E161977" w:rsidR="00381217" w:rsidRDefault="0080703E" w:rsidP="00381217">
            <w:r>
              <w:t xml:space="preserve">All students </w:t>
            </w:r>
            <w:r w:rsidR="00381217">
              <w:t>can:</w:t>
            </w:r>
          </w:p>
          <w:p w14:paraId="09836CB8" w14:textId="77777777" w:rsidR="00381217" w:rsidRDefault="00381217" w:rsidP="0080703E">
            <w:pPr>
              <w:pStyle w:val="ListBullet"/>
            </w:pPr>
            <w:r w:rsidRPr="0080703E">
              <w:t>multiply</w:t>
            </w:r>
            <w:r>
              <w:t xml:space="preserve"> a one-digit number by a multiple of </w:t>
            </w:r>
            <w:proofErr w:type="gramStart"/>
            <w:r>
              <w:t>10</w:t>
            </w:r>
            <w:proofErr w:type="gramEnd"/>
          </w:p>
          <w:p w14:paraId="11EE7403" w14:textId="77777777" w:rsidR="00381217" w:rsidRDefault="00381217" w:rsidP="00A41410">
            <w:pPr>
              <w:pStyle w:val="ListBullet"/>
            </w:pPr>
            <w:r>
              <w:t xml:space="preserve">use place value to rename groups of 10 to </w:t>
            </w:r>
            <w:proofErr w:type="gramStart"/>
            <w:r>
              <w:t>multiply</w:t>
            </w:r>
            <w:proofErr w:type="gramEnd"/>
          </w:p>
          <w:p w14:paraId="03E54E2B" w14:textId="47BCC263" w:rsidR="00381217" w:rsidRDefault="00381217" w:rsidP="00A41410">
            <w:pPr>
              <w:pStyle w:val="ListBullet"/>
            </w:pPr>
            <w:r>
              <w:t xml:space="preserve">use the commutative property to multiply by multiples of </w:t>
            </w:r>
            <w:proofErr w:type="gramStart"/>
            <w:r>
              <w:t>10</w:t>
            </w:r>
            <w:proofErr w:type="gramEnd"/>
          </w:p>
          <w:p w14:paraId="0EF46825" w14:textId="77777777" w:rsidR="00381217" w:rsidRDefault="00381217" w:rsidP="00A41410">
            <w:pPr>
              <w:pStyle w:val="ListBullet"/>
            </w:pPr>
            <w:r>
              <w:t xml:space="preserve">use known facts to find unknown </w:t>
            </w:r>
            <w:proofErr w:type="gramStart"/>
            <w:r>
              <w:t>multiples</w:t>
            </w:r>
            <w:proofErr w:type="gramEnd"/>
          </w:p>
          <w:p w14:paraId="6CB6AA56" w14:textId="5B222F1B" w:rsidR="0068232D" w:rsidRDefault="00381217" w:rsidP="00A24DE1">
            <w:pPr>
              <w:pStyle w:val="ListBullet"/>
            </w:pPr>
            <w:r w:rsidRPr="612F1B64">
              <w:rPr>
                <w:rFonts w:eastAsia="Arial"/>
              </w:rPr>
              <w:t>recognise and use the symbols for multiplied by and equals.</w:t>
            </w:r>
          </w:p>
        </w:tc>
      </w:tr>
    </w:tbl>
    <w:p w14:paraId="0522EBE4" w14:textId="63E9E8A1" w:rsidR="00F37312" w:rsidRPr="00204F9A" w:rsidRDefault="00F37312" w:rsidP="00780E61">
      <w:pPr>
        <w:pStyle w:val="FeatureBox"/>
        <w:rPr>
          <w:rFonts w:eastAsia="Calibri"/>
        </w:rPr>
      </w:pPr>
      <w:r>
        <w:t xml:space="preserve">This activity is an adaptation of </w:t>
      </w:r>
      <w:hyperlink r:id="rId58" w:history="1">
        <w:r w:rsidRPr="00D95D05">
          <w:rPr>
            <w:rStyle w:val="Hyperlink"/>
          </w:rPr>
          <w:t>Multiply Multiples</w:t>
        </w:r>
        <w:r w:rsidR="00D95D05" w:rsidRPr="00D95D05">
          <w:rPr>
            <w:rStyle w:val="Hyperlink"/>
          </w:rPr>
          <w:t xml:space="preserve"> 3</w:t>
        </w:r>
      </w:hyperlink>
      <w:r>
        <w:t xml:space="preserve"> from </w:t>
      </w:r>
      <w:hyperlink r:id="rId59">
        <w:r w:rsidR="00D95D05">
          <w:rPr>
            <w:rStyle w:val="Hyperlink"/>
          </w:rPr>
          <w:t>NRICH</w:t>
        </w:r>
      </w:hyperlink>
      <w:r w:rsidR="00D95D05" w:rsidRPr="00D95D05">
        <w:t xml:space="preserve"> by University of Cambridge (Faculty of Mathematics)</w:t>
      </w:r>
      <w:r>
        <w:t>.</w:t>
      </w:r>
    </w:p>
    <w:p w14:paraId="27C03C1B" w14:textId="001CF532" w:rsidR="00F37312" w:rsidRPr="00146856" w:rsidRDefault="00F37312" w:rsidP="00780E61">
      <w:pPr>
        <w:pStyle w:val="ListNumber"/>
      </w:pPr>
      <w:r w:rsidRPr="00146856">
        <w:t xml:space="preserve">Display an </w:t>
      </w:r>
      <w:hyperlink r:id="rId60" w:history="1">
        <w:r w:rsidRPr="003C2373">
          <w:rPr>
            <w:rStyle w:val="Hyperlink"/>
          </w:rPr>
          <w:t>interactive multiplication chart</w:t>
        </w:r>
      </w:hyperlink>
      <w:r w:rsidR="000F094E">
        <w:t xml:space="preserve"> and h</w:t>
      </w:r>
      <w:r w:rsidRPr="00146856">
        <w:t>ighlight the multiples of 10</w:t>
      </w:r>
      <w:r w:rsidR="000F094E">
        <w:t>. A</w:t>
      </w:r>
      <w:r w:rsidRPr="00146856">
        <w:t>sk students what they notice.</w:t>
      </w:r>
    </w:p>
    <w:p w14:paraId="14CEAD14" w14:textId="77777777" w:rsidR="00F37312" w:rsidRDefault="00F37312" w:rsidP="00AF1F64">
      <w:pPr>
        <w:pStyle w:val="ListNumber"/>
        <w:rPr>
          <w:rFonts w:eastAsia="Calibri"/>
        </w:rPr>
      </w:pPr>
      <w:r w:rsidRPr="00146856">
        <w:rPr>
          <w:rFonts w:eastAsia="Calibri"/>
        </w:rPr>
        <w:t>Explain to students that</w:t>
      </w:r>
      <w:r>
        <w:rPr>
          <w:rFonts w:eastAsia="Calibri"/>
        </w:rPr>
        <w:t xml:space="preserve"> understanding place value can help solve multiplication problems.</w:t>
      </w:r>
    </w:p>
    <w:p w14:paraId="57D2A6DD" w14:textId="71F74286" w:rsidR="00F37312" w:rsidRDefault="00F30E75" w:rsidP="00AF1F64">
      <w:pPr>
        <w:pStyle w:val="ListNumber"/>
        <w:rPr>
          <w:rFonts w:eastAsia="Calibri"/>
        </w:rPr>
      </w:pPr>
      <w:r>
        <w:rPr>
          <w:rFonts w:eastAsia="Calibri"/>
        </w:rPr>
        <w:t xml:space="preserve">For Stage 2 </w:t>
      </w:r>
      <w:r w:rsidR="5FDE2505" w:rsidRPr="2610BB7C">
        <w:rPr>
          <w:rFonts w:eastAsia="Calibri"/>
        </w:rPr>
        <w:t>students,</w:t>
      </w:r>
      <w:r w:rsidRPr="2610BB7C">
        <w:rPr>
          <w:rFonts w:eastAsia="Calibri"/>
        </w:rPr>
        <w:t xml:space="preserve"> </w:t>
      </w:r>
      <w:r>
        <w:rPr>
          <w:rFonts w:eastAsia="Calibri"/>
        </w:rPr>
        <w:t>d</w:t>
      </w:r>
      <w:r w:rsidR="00F37312">
        <w:rPr>
          <w:rFonts w:eastAsia="Calibri"/>
        </w:rPr>
        <w:t xml:space="preserve">isplay the number sentence 10 </w:t>
      </w:r>
      <w:r w:rsidR="003045DE" w:rsidRPr="46B5F7C7">
        <w:rPr>
          <w:rFonts w:eastAsia="Calibri"/>
        </w:rPr>
        <w:t>×</w:t>
      </w:r>
      <w:r w:rsidR="00F37312">
        <w:rPr>
          <w:rFonts w:eastAsia="Calibri"/>
        </w:rPr>
        <w:t xml:space="preserve"> 2 = 20 </w:t>
      </w:r>
      <w:r w:rsidR="0DA0E68B" w:rsidRPr="46B5F7C7">
        <w:rPr>
          <w:rFonts w:eastAsia="Calibri"/>
        </w:rPr>
        <w:t>×</w:t>
      </w:r>
      <w:r w:rsidR="00F37312">
        <w:rPr>
          <w:rFonts w:eastAsia="Calibri"/>
        </w:rPr>
        <w:t xml:space="preserve"> 1. </w:t>
      </w:r>
      <w:r w:rsidR="00F37312" w:rsidRPr="5C15BC75">
        <w:rPr>
          <w:rFonts w:eastAsia="Calibri"/>
        </w:rPr>
        <w:t xml:space="preserve">Provide </w:t>
      </w:r>
      <w:r w:rsidR="005B71BB">
        <w:rPr>
          <w:rFonts w:eastAsia="Calibri"/>
        </w:rPr>
        <w:t xml:space="preserve">groups of </w:t>
      </w:r>
      <w:r w:rsidR="00F37312" w:rsidRPr="007F1698">
        <w:rPr>
          <w:rFonts w:eastAsia="Calibri"/>
        </w:rPr>
        <w:t xml:space="preserve">students </w:t>
      </w:r>
      <w:r w:rsidR="00F37312" w:rsidRPr="5C15BC75">
        <w:rPr>
          <w:rFonts w:eastAsia="Calibri"/>
        </w:rPr>
        <w:t xml:space="preserve">with </w:t>
      </w:r>
      <w:r w:rsidR="00F37312" w:rsidRPr="007F1698">
        <w:rPr>
          <w:rFonts w:eastAsia="Calibri"/>
        </w:rPr>
        <w:t>MAB materials to help prove or disprove the statement.</w:t>
      </w:r>
    </w:p>
    <w:p w14:paraId="24FB0FA5" w14:textId="0EF8894F" w:rsidR="00F30E75" w:rsidRDefault="00F30E75" w:rsidP="00780E61">
      <w:pPr>
        <w:pStyle w:val="ListNumber"/>
      </w:pPr>
      <w:r w:rsidRPr="00780E61">
        <w:t>For</w:t>
      </w:r>
      <w:r>
        <w:t xml:space="preserve"> Stage 3 </w:t>
      </w:r>
      <w:r w:rsidR="2E140766" w:rsidRPr="2610BB7C">
        <w:t xml:space="preserve">students, </w:t>
      </w:r>
      <w:r>
        <w:t>display the number sentence 100</w:t>
      </w:r>
      <w:r w:rsidR="006E127D">
        <w:t>0</w:t>
      </w:r>
      <w:r>
        <w:t xml:space="preserve"> </w:t>
      </w:r>
      <w:r w:rsidR="003045DE" w:rsidRPr="46B5F7C7">
        <w:t>×</w:t>
      </w:r>
      <w:r w:rsidR="003045DE">
        <w:t xml:space="preserve"> </w:t>
      </w:r>
      <w:r w:rsidR="006E127D">
        <w:t>7</w:t>
      </w:r>
      <w:r w:rsidR="003045DE">
        <w:t xml:space="preserve"> = </w:t>
      </w:r>
      <w:r w:rsidR="0038481E">
        <w:t xml:space="preserve">200 </w:t>
      </w:r>
      <w:r w:rsidR="0038481E" w:rsidRPr="46B5F7C7">
        <w:t>×</w:t>
      </w:r>
      <w:r w:rsidR="0038481E">
        <w:t xml:space="preserve"> 35</w:t>
      </w:r>
    </w:p>
    <w:p w14:paraId="47585AE1" w14:textId="35BFF3D6" w:rsidR="00F37312" w:rsidRDefault="00AF1F64" w:rsidP="00AF1F64">
      <w:pPr>
        <w:pStyle w:val="ListNumber"/>
        <w:rPr>
          <w:rFonts w:eastAsia="Calibri"/>
        </w:rPr>
      </w:pPr>
      <w:r>
        <w:rPr>
          <w:rFonts w:eastAsia="Calibri"/>
        </w:rPr>
        <w:t>A</w:t>
      </w:r>
      <w:r w:rsidR="00F37312">
        <w:rPr>
          <w:rFonts w:eastAsia="Calibri"/>
        </w:rPr>
        <w:t>s a class</w:t>
      </w:r>
      <w:r w:rsidR="00F37312" w:rsidRPr="5C15BC75">
        <w:rPr>
          <w:rFonts w:eastAsia="Calibri"/>
        </w:rPr>
        <w:t>,</w:t>
      </w:r>
      <w:r w:rsidR="00F37312">
        <w:rPr>
          <w:rFonts w:eastAsia="Calibri"/>
        </w:rPr>
        <w:t xml:space="preserve"> share some of the students’ strategies identifying that the equation is true.</w:t>
      </w:r>
    </w:p>
    <w:p w14:paraId="0EE0D512" w14:textId="0D13E9ED" w:rsidR="004F34F7" w:rsidRPr="00655511" w:rsidRDefault="004F34F7" w:rsidP="00655511">
      <w:pPr>
        <w:pStyle w:val="ListNumber"/>
        <w:rPr>
          <w:rFonts w:eastAsia="Calibri"/>
        </w:rPr>
      </w:pPr>
      <w:r w:rsidRPr="00655511">
        <w:rPr>
          <w:rFonts w:eastAsia="Calibri"/>
        </w:rPr>
        <w:t xml:space="preserve">Display the number sentence </w:t>
      </w:r>
      <w:r w:rsidR="00FE3E53" w:rsidRPr="00655511">
        <w:rPr>
          <w:rFonts w:eastAsia="Calibri"/>
        </w:rPr>
        <w:t>2</w:t>
      </w:r>
      <w:r w:rsidRPr="00655511">
        <w:rPr>
          <w:rFonts w:eastAsia="Calibri"/>
        </w:rPr>
        <w:t xml:space="preserve">0 </w:t>
      </w:r>
      <w:r w:rsidR="6405BC1E" w:rsidRPr="00655511">
        <w:rPr>
          <w:rFonts w:eastAsia="Calibri"/>
        </w:rPr>
        <w:t>×</w:t>
      </w:r>
      <w:r w:rsidRPr="00655511">
        <w:rPr>
          <w:rFonts w:eastAsia="Calibri"/>
        </w:rPr>
        <w:t xml:space="preserve"> 4 = _. </w:t>
      </w:r>
      <w:r w:rsidR="1D8FECD0" w:rsidRPr="00655511">
        <w:rPr>
          <w:rFonts w:eastAsia="Calibri"/>
        </w:rPr>
        <w:t xml:space="preserve">Students </w:t>
      </w:r>
      <w:hyperlink r:id="rId61" w:history="1">
        <w:r w:rsidR="1D8FECD0" w:rsidRPr="00E32E85">
          <w:rPr>
            <w:rStyle w:val="Hyperlink"/>
            <w:rFonts w:eastAsia="Calibri"/>
          </w:rPr>
          <w:t>turn and talk</w:t>
        </w:r>
      </w:hyperlink>
      <w:r w:rsidR="1D8FECD0" w:rsidRPr="00655511">
        <w:rPr>
          <w:rFonts w:eastAsia="Calibri"/>
        </w:rPr>
        <w:t xml:space="preserve"> to a partner about how they can solve this equation.</w:t>
      </w:r>
    </w:p>
    <w:p w14:paraId="625ABE3F" w14:textId="590667D2" w:rsidR="004F34F7" w:rsidRDefault="004F34F7" w:rsidP="004F34F7">
      <w:pPr>
        <w:pStyle w:val="ListNumber"/>
        <w:rPr>
          <w:rFonts w:eastAsia="Calibri"/>
        </w:rPr>
      </w:pPr>
      <w:r>
        <w:rPr>
          <w:rFonts w:eastAsia="Calibri"/>
        </w:rPr>
        <w:lastRenderedPageBreak/>
        <w:t xml:space="preserve">Prompt students to identify that </w:t>
      </w:r>
      <w:r w:rsidR="00FE3E53">
        <w:rPr>
          <w:rFonts w:eastAsia="Calibri"/>
        </w:rPr>
        <w:t>2</w:t>
      </w:r>
      <w:r>
        <w:rPr>
          <w:rFonts w:eastAsia="Calibri"/>
        </w:rPr>
        <w:t xml:space="preserve">0 </w:t>
      </w:r>
      <w:r w:rsidR="13900BD1" w:rsidRPr="46B5F7C7">
        <w:rPr>
          <w:rFonts w:eastAsia="Calibri"/>
        </w:rPr>
        <w:t>×</w:t>
      </w:r>
      <w:r>
        <w:rPr>
          <w:rFonts w:eastAsia="Calibri"/>
        </w:rPr>
        <w:t xml:space="preserve"> 4 is 4 groups of </w:t>
      </w:r>
      <w:r w:rsidR="00FE3E53">
        <w:rPr>
          <w:rFonts w:eastAsia="Calibri"/>
        </w:rPr>
        <w:t>2</w:t>
      </w:r>
      <w:r>
        <w:rPr>
          <w:rFonts w:eastAsia="Calibri"/>
        </w:rPr>
        <w:t xml:space="preserve"> tens</w:t>
      </w:r>
      <w:r w:rsidRPr="5C15BC75">
        <w:rPr>
          <w:rFonts w:eastAsia="Calibri"/>
        </w:rPr>
        <w:t>,</w:t>
      </w:r>
      <w:r>
        <w:rPr>
          <w:rFonts w:eastAsia="Calibri"/>
        </w:rPr>
        <w:t xml:space="preserve"> which is equal to </w:t>
      </w:r>
      <w:r w:rsidR="00FE3E53">
        <w:rPr>
          <w:rFonts w:eastAsia="Calibri"/>
        </w:rPr>
        <w:t>8</w:t>
      </w:r>
      <w:r>
        <w:rPr>
          <w:rFonts w:eastAsia="Calibri"/>
        </w:rPr>
        <w:t xml:space="preserve"> tens</w:t>
      </w:r>
      <w:r w:rsidRPr="5C15BC75">
        <w:rPr>
          <w:rFonts w:eastAsia="Calibri"/>
        </w:rPr>
        <w:t>,</w:t>
      </w:r>
      <w:r>
        <w:rPr>
          <w:rFonts w:eastAsia="Calibri"/>
        </w:rPr>
        <w:t xml:space="preserve"> which is </w:t>
      </w:r>
      <w:r w:rsidR="00FE3E53">
        <w:rPr>
          <w:rFonts w:eastAsia="Calibri"/>
        </w:rPr>
        <w:t>8</w:t>
      </w:r>
      <w:r>
        <w:rPr>
          <w:rFonts w:eastAsia="Calibri"/>
        </w:rPr>
        <w:t>0.</w:t>
      </w:r>
    </w:p>
    <w:p w14:paraId="0BD6A367" w14:textId="0BB5232C" w:rsidR="00DB1D17" w:rsidRPr="009B29B5" w:rsidRDefault="0013364E" w:rsidP="009B29B5">
      <w:pPr>
        <w:pStyle w:val="ListNumber"/>
        <w:rPr>
          <w:rFonts w:eastAsia="Calibri"/>
        </w:rPr>
      </w:pPr>
      <w:r>
        <w:rPr>
          <w:rFonts w:eastAsia="Calibri"/>
        </w:rPr>
        <w:t xml:space="preserve">Repeat this with </w:t>
      </w:r>
      <w:r w:rsidR="004216E7">
        <w:rPr>
          <w:rFonts w:eastAsia="Calibri"/>
        </w:rPr>
        <w:t xml:space="preserve">an </w:t>
      </w:r>
      <w:r>
        <w:rPr>
          <w:rFonts w:eastAsia="Calibri"/>
        </w:rPr>
        <w:t>additional example</w:t>
      </w:r>
      <w:r w:rsidR="004216E7">
        <w:rPr>
          <w:rFonts w:eastAsia="Calibri"/>
        </w:rPr>
        <w:t xml:space="preserve"> using a multiple of 10 multiplied by a one-digit number. For example, 30 </w:t>
      </w:r>
      <w:r w:rsidR="3DA2A51D" w:rsidRPr="46B5F7C7">
        <w:rPr>
          <w:rFonts w:eastAsia="Calibri"/>
        </w:rPr>
        <w:t>×</w:t>
      </w:r>
      <w:r w:rsidR="004216E7">
        <w:rPr>
          <w:rFonts w:eastAsia="Calibri"/>
        </w:rPr>
        <w:t xml:space="preserve"> 4 is 4 groups of 3 tens, which is equal to 12 tens, which is 120.</w:t>
      </w:r>
    </w:p>
    <w:p w14:paraId="25A9D904" w14:textId="4DC86EE5" w:rsidR="00DB1D17" w:rsidRDefault="00DB1D17" w:rsidP="00780E61">
      <w:pPr>
        <w:pStyle w:val="Heading3"/>
      </w:pPr>
      <w:bookmarkStart w:id="89" w:name="_Toc144741021"/>
      <w:r w:rsidRPr="00780E61">
        <w:t>Core lesson – 30 minutes</w:t>
      </w:r>
      <w:bookmarkEnd w:id="89"/>
    </w:p>
    <w:p w14:paraId="0494BD8F" w14:textId="216FC9A3" w:rsidR="004541AA" w:rsidRDefault="004541AA" w:rsidP="004541AA">
      <w:pPr>
        <w:pStyle w:val="Heading4"/>
      </w:pPr>
      <w:r w:rsidRPr="004541AA">
        <w:t>Stage 2</w:t>
      </w:r>
      <w:r w:rsidR="00037F3E">
        <w:t xml:space="preserve"> task</w:t>
      </w:r>
      <w:r w:rsidRPr="004541AA">
        <w:t>: Multiples of 10</w:t>
      </w:r>
    </w:p>
    <w:p w14:paraId="0E210D7F" w14:textId="77777777" w:rsidR="00AC1888" w:rsidRDefault="00AC1888" w:rsidP="00AC1888">
      <w:r w:rsidRPr="00C5416A">
        <w:t xml:space="preserve">The table below contains </w:t>
      </w:r>
      <w:r>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AC1888" w14:paraId="224F5FA1" w14:textId="77777777" w:rsidTr="00AC1888">
        <w:trPr>
          <w:cnfStyle w:val="100000000000" w:firstRow="1" w:lastRow="0" w:firstColumn="0" w:lastColumn="0" w:oddVBand="0" w:evenVBand="0" w:oddHBand="0" w:evenHBand="0" w:firstRowFirstColumn="0" w:firstRowLastColumn="0" w:lastRowFirstColumn="0" w:lastRowLastColumn="0"/>
        </w:trPr>
        <w:tc>
          <w:tcPr>
            <w:tcW w:w="7280" w:type="dxa"/>
          </w:tcPr>
          <w:p w14:paraId="70B9E9FD" w14:textId="3F2EE1A5" w:rsidR="00AC1888" w:rsidRDefault="00AC1888" w:rsidP="00AC1888">
            <w:r w:rsidRPr="008C3A46">
              <w:t>Core concept learning intention</w:t>
            </w:r>
            <w:r>
              <w:t>s</w:t>
            </w:r>
          </w:p>
        </w:tc>
        <w:tc>
          <w:tcPr>
            <w:tcW w:w="7280" w:type="dxa"/>
          </w:tcPr>
          <w:p w14:paraId="27527B42" w14:textId="36DA4F52" w:rsidR="00AC1888" w:rsidRDefault="00AC1888" w:rsidP="00AC1888">
            <w:r w:rsidRPr="008C3A46">
              <w:t>Core concept success criteria</w:t>
            </w:r>
          </w:p>
        </w:tc>
      </w:tr>
      <w:tr w:rsidR="00AC1888" w14:paraId="46897FFF" w14:textId="77777777" w:rsidTr="00AC1888">
        <w:trPr>
          <w:cnfStyle w:val="000000100000" w:firstRow="0" w:lastRow="0" w:firstColumn="0" w:lastColumn="0" w:oddVBand="0" w:evenVBand="0" w:oddHBand="1" w:evenHBand="0" w:firstRowFirstColumn="0" w:firstRowLastColumn="0" w:lastRowFirstColumn="0" w:lastRowLastColumn="0"/>
        </w:trPr>
        <w:tc>
          <w:tcPr>
            <w:tcW w:w="7280" w:type="dxa"/>
          </w:tcPr>
          <w:p w14:paraId="69CE7DAF" w14:textId="77777777" w:rsidR="00AC1888" w:rsidRDefault="00AC1888" w:rsidP="00AC1888">
            <w:r>
              <w:t>Students are learning to:</w:t>
            </w:r>
          </w:p>
          <w:p w14:paraId="36D6F4CC" w14:textId="3A501104" w:rsidR="00AC1888" w:rsidRDefault="00AC1888" w:rsidP="00AC1888">
            <w:pPr>
              <w:pStyle w:val="ListBullet"/>
            </w:pPr>
            <w:r>
              <w:t xml:space="preserve">operate with multiples of </w:t>
            </w:r>
            <w:proofErr w:type="gramStart"/>
            <w:r>
              <w:t>10</w:t>
            </w:r>
            <w:proofErr w:type="gramEnd"/>
          </w:p>
          <w:p w14:paraId="5A14765C" w14:textId="010CFF38" w:rsidR="00AC1888" w:rsidRDefault="00AC1888" w:rsidP="00AC1888">
            <w:pPr>
              <w:pStyle w:val="ListBullet"/>
            </w:pPr>
            <w:r>
              <w:t>use known number facts and strategies.</w:t>
            </w:r>
          </w:p>
        </w:tc>
        <w:tc>
          <w:tcPr>
            <w:tcW w:w="7280" w:type="dxa"/>
          </w:tcPr>
          <w:p w14:paraId="6D799A7A" w14:textId="77777777" w:rsidR="00AC1888" w:rsidRDefault="00AC1888" w:rsidP="00AC1888">
            <w:r>
              <w:t>Students can:</w:t>
            </w:r>
          </w:p>
          <w:p w14:paraId="79CE036A" w14:textId="77777777" w:rsidR="00152C2A" w:rsidRDefault="00152C2A" w:rsidP="00152C2A">
            <w:pPr>
              <w:pStyle w:val="ListBullet"/>
            </w:pPr>
            <w:r>
              <w:t xml:space="preserve">multiply a one-digit number by a multiple of </w:t>
            </w:r>
            <w:proofErr w:type="gramStart"/>
            <w:r>
              <w:t>10</w:t>
            </w:r>
            <w:proofErr w:type="gramEnd"/>
            <w:r>
              <w:t xml:space="preserve"> </w:t>
            </w:r>
          </w:p>
          <w:p w14:paraId="6F65FA62" w14:textId="77777777" w:rsidR="00152C2A" w:rsidRDefault="00152C2A" w:rsidP="00152C2A">
            <w:pPr>
              <w:pStyle w:val="ListBullet"/>
            </w:pPr>
            <w:r>
              <w:t xml:space="preserve">use place value to rename groups of 10 to </w:t>
            </w:r>
            <w:proofErr w:type="gramStart"/>
            <w:r>
              <w:t>multiply</w:t>
            </w:r>
            <w:proofErr w:type="gramEnd"/>
            <w:r>
              <w:t xml:space="preserve"> </w:t>
            </w:r>
          </w:p>
          <w:p w14:paraId="36436BA0" w14:textId="77777777" w:rsidR="00152C2A" w:rsidRDefault="00152C2A" w:rsidP="00152C2A">
            <w:pPr>
              <w:pStyle w:val="ListBullet"/>
            </w:pPr>
            <w:r>
              <w:t xml:space="preserve">use the commutative property to multiply by multiples of </w:t>
            </w:r>
            <w:proofErr w:type="gramStart"/>
            <w:r>
              <w:t>10</w:t>
            </w:r>
            <w:proofErr w:type="gramEnd"/>
            <w:r>
              <w:t xml:space="preserve">  </w:t>
            </w:r>
          </w:p>
          <w:p w14:paraId="5384B3DD" w14:textId="77777777" w:rsidR="00152C2A" w:rsidRDefault="00152C2A" w:rsidP="00152C2A">
            <w:pPr>
              <w:pStyle w:val="ListBullet"/>
            </w:pPr>
            <w:r>
              <w:t xml:space="preserve">use known facts to find unknown </w:t>
            </w:r>
            <w:proofErr w:type="gramStart"/>
            <w:r>
              <w:t>multiples</w:t>
            </w:r>
            <w:proofErr w:type="gramEnd"/>
            <w:r>
              <w:t xml:space="preserve"> </w:t>
            </w:r>
          </w:p>
          <w:p w14:paraId="5E0D7D37" w14:textId="24F4FDDA" w:rsidR="00AC1888" w:rsidRDefault="00152C2A" w:rsidP="00152C2A">
            <w:pPr>
              <w:pStyle w:val="ListBullet"/>
            </w:pPr>
            <w:r>
              <w:t>recognise and use the symbols for multiplied by and equals.</w:t>
            </w:r>
          </w:p>
        </w:tc>
      </w:tr>
    </w:tbl>
    <w:p w14:paraId="13DC38E7" w14:textId="7E04D6A1" w:rsidR="00A31332" w:rsidRDefault="002C04DB" w:rsidP="00780E61">
      <w:pPr>
        <w:pStyle w:val="ListNumber"/>
      </w:pPr>
      <w:r>
        <w:t xml:space="preserve">Provide students MAB materials and ask them to solve the following equations explaining their </w:t>
      </w:r>
      <w:r w:rsidR="00A31332">
        <w:t>reasoning:</w:t>
      </w:r>
    </w:p>
    <w:p w14:paraId="5BB67CA3" w14:textId="3DC5F1BC" w:rsidR="00A31332" w:rsidRDefault="00A31332" w:rsidP="00780E61">
      <w:pPr>
        <w:pStyle w:val="ListBullet"/>
        <w:ind w:left="1134"/>
      </w:pPr>
      <w:r>
        <w:t xml:space="preserve">40 </w:t>
      </w:r>
      <w:r w:rsidR="790DBB54" w:rsidRPr="46B5F7C7">
        <w:t>×</w:t>
      </w:r>
      <w:r>
        <w:t xml:space="preserve"> 3 =</w:t>
      </w:r>
    </w:p>
    <w:p w14:paraId="02D8596D" w14:textId="6DD79455" w:rsidR="00A31332" w:rsidRDefault="00A31332" w:rsidP="00780E61">
      <w:pPr>
        <w:pStyle w:val="ListBullet"/>
        <w:ind w:left="1134"/>
        <w:rPr>
          <w:rFonts w:eastAsia="Calibri"/>
        </w:rPr>
      </w:pPr>
      <w:r>
        <w:rPr>
          <w:rFonts w:eastAsia="Calibri"/>
        </w:rPr>
        <w:t xml:space="preserve">80 </w:t>
      </w:r>
      <w:r w:rsidR="1881DED8" w:rsidRPr="46B5F7C7">
        <w:rPr>
          <w:rFonts w:eastAsia="Calibri"/>
        </w:rPr>
        <w:t>×</w:t>
      </w:r>
      <w:r>
        <w:rPr>
          <w:rFonts w:eastAsia="Calibri"/>
        </w:rPr>
        <w:t xml:space="preserve"> 2 =</w:t>
      </w:r>
    </w:p>
    <w:p w14:paraId="40EB66C4" w14:textId="02627552" w:rsidR="00A31332" w:rsidRDefault="00A31332" w:rsidP="00780E61">
      <w:pPr>
        <w:pStyle w:val="ListBullet"/>
        <w:ind w:left="1134"/>
        <w:rPr>
          <w:rFonts w:eastAsia="Calibri"/>
        </w:rPr>
      </w:pPr>
      <w:r>
        <w:rPr>
          <w:rFonts w:eastAsia="Calibri"/>
        </w:rPr>
        <w:lastRenderedPageBreak/>
        <w:t xml:space="preserve">20 </w:t>
      </w:r>
      <w:r w:rsidR="6BB329FF" w:rsidRPr="46B5F7C7">
        <w:rPr>
          <w:rFonts w:eastAsia="Calibri"/>
        </w:rPr>
        <w:t>×</w:t>
      </w:r>
      <w:r>
        <w:rPr>
          <w:rFonts w:eastAsia="Calibri"/>
        </w:rPr>
        <w:t xml:space="preserve"> 5 =</w:t>
      </w:r>
    </w:p>
    <w:p w14:paraId="21D24194" w14:textId="163B889C" w:rsidR="00A31332" w:rsidRDefault="00A31332" w:rsidP="00780E61">
      <w:pPr>
        <w:pStyle w:val="ListBullet"/>
        <w:ind w:left="1134"/>
        <w:rPr>
          <w:rFonts w:eastAsia="Calibri"/>
        </w:rPr>
      </w:pPr>
      <w:r>
        <w:rPr>
          <w:rFonts w:eastAsia="Calibri"/>
        </w:rPr>
        <w:t xml:space="preserve">70 </w:t>
      </w:r>
      <w:r w:rsidR="0660D772" w:rsidRPr="46B5F7C7">
        <w:rPr>
          <w:rFonts w:eastAsia="Calibri"/>
        </w:rPr>
        <w:t>×</w:t>
      </w:r>
      <w:r>
        <w:rPr>
          <w:rFonts w:eastAsia="Calibri"/>
        </w:rPr>
        <w:t xml:space="preserve"> 4 =</w:t>
      </w:r>
    </w:p>
    <w:p w14:paraId="26F1CC46" w14:textId="04F47689" w:rsidR="00A31332" w:rsidRPr="00E86D7F" w:rsidRDefault="00A31332" w:rsidP="00780E61">
      <w:pPr>
        <w:pStyle w:val="ListBullet"/>
        <w:ind w:left="1134"/>
        <w:rPr>
          <w:rFonts w:eastAsia="Calibri"/>
        </w:rPr>
      </w:pPr>
      <w:r>
        <w:rPr>
          <w:rFonts w:eastAsia="Calibri"/>
        </w:rPr>
        <w:t xml:space="preserve">30 </w:t>
      </w:r>
      <w:r w:rsidR="6C7B8D50" w:rsidRPr="46B5F7C7">
        <w:rPr>
          <w:rFonts w:eastAsia="Calibri"/>
        </w:rPr>
        <w:t>×</w:t>
      </w:r>
      <w:r>
        <w:rPr>
          <w:rFonts w:eastAsia="Calibri"/>
        </w:rPr>
        <w:t xml:space="preserve"> 6 =</w:t>
      </w:r>
    </w:p>
    <w:p w14:paraId="207F3A4E" w14:textId="4C9D8735" w:rsidR="00893513" w:rsidRDefault="0041756D" w:rsidP="00780E61">
      <w:pPr>
        <w:pStyle w:val="ListNumber"/>
      </w:pPr>
      <w:r>
        <w:t xml:space="preserve">In groups or pairs, students to roll </w:t>
      </w:r>
      <w:r w:rsidR="00893513">
        <w:t xml:space="preserve">a standard </w:t>
      </w:r>
      <w:r w:rsidR="3148C694" w:rsidRPr="46B5F7C7">
        <w:t>6</w:t>
      </w:r>
      <w:r w:rsidR="00893513">
        <w:t xml:space="preserve">-sided die twice. This will determine the digit in the tens place for the multiple of 10, and second number to multiply by. For example, </w:t>
      </w:r>
      <w:r w:rsidR="00E71743">
        <w:t xml:space="preserve">students to record </w:t>
      </w:r>
      <w:r w:rsidR="00893513">
        <w:t xml:space="preserve">a dice roll of 4 and 2 </w:t>
      </w:r>
      <w:r w:rsidR="00E71743">
        <w:t xml:space="preserve">to reflect 40 </w:t>
      </w:r>
      <w:r w:rsidR="4E9AD11B" w:rsidRPr="46B5F7C7">
        <w:t>×</w:t>
      </w:r>
      <w:r w:rsidR="00E71743">
        <w:t xml:space="preserve"> 2.</w:t>
      </w:r>
    </w:p>
    <w:p w14:paraId="73E5E1C6" w14:textId="2046341C" w:rsidR="00973942" w:rsidRDefault="00475E55" w:rsidP="00973942">
      <w:pPr>
        <w:pStyle w:val="ListNumber"/>
        <w:rPr>
          <w:rFonts w:eastAsia="Calibri"/>
        </w:rPr>
      </w:pPr>
      <w:r>
        <w:rPr>
          <w:rFonts w:eastAsia="Calibri"/>
        </w:rPr>
        <w:t xml:space="preserve">For each number sentence, </w:t>
      </w:r>
      <w:r w:rsidR="00CA6574">
        <w:rPr>
          <w:rFonts w:eastAsia="Calibri"/>
        </w:rPr>
        <w:t xml:space="preserve">ask students to create a diagram or use concrete materials to </w:t>
      </w:r>
      <w:r w:rsidR="00973942">
        <w:rPr>
          <w:rFonts w:eastAsia="Calibri"/>
        </w:rPr>
        <w:t>prove their answers.</w:t>
      </w:r>
    </w:p>
    <w:p w14:paraId="5A38C664" w14:textId="7864A55A" w:rsidR="00973942" w:rsidRDefault="00973942" w:rsidP="007026DD">
      <w:pPr>
        <w:pStyle w:val="ListNumber"/>
        <w:numPr>
          <w:ilvl w:val="0"/>
          <w:numId w:val="0"/>
        </w:numPr>
        <w:ind w:left="567"/>
      </w:pPr>
      <w:r w:rsidRPr="00780E61">
        <w:rPr>
          <w:rFonts w:eastAsia="Calibri"/>
        </w:rPr>
        <w:t>Stage 2 students will repeat this activity to develop fluency</w:t>
      </w:r>
      <w:r w:rsidR="008C6352" w:rsidRPr="00780E61">
        <w:rPr>
          <w:rFonts w:eastAsia="Calibri"/>
        </w:rPr>
        <w:t xml:space="preserve"> and automaticity</w:t>
      </w:r>
      <w:r w:rsidRPr="00780E61">
        <w:rPr>
          <w:rFonts w:eastAsia="Calibri"/>
        </w:rPr>
        <w:t xml:space="preserve"> in multiplicative strategies.</w:t>
      </w:r>
    </w:p>
    <w:p w14:paraId="0540C026" w14:textId="62E0841A" w:rsidR="008F4139" w:rsidRDefault="008F4139" w:rsidP="00780E61">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8F4139" w14:paraId="2C571F9A" w14:textId="77777777" w:rsidTr="00461463">
        <w:trPr>
          <w:cnfStyle w:val="100000000000" w:firstRow="1" w:lastRow="0" w:firstColumn="0" w:lastColumn="0" w:oddVBand="0" w:evenVBand="0" w:oddHBand="0" w:evenHBand="0" w:firstRowFirstColumn="0" w:firstRowLastColumn="0" w:lastRowFirstColumn="0" w:lastRowLastColumn="0"/>
        </w:trPr>
        <w:tc>
          <w:tcPr>
            <w:tcW w:w="2500" w:type="pct"/>
          </w:tcPr>
          <w:p w14:paraId="2018322C" w14:textId="77777777" w:rsidR="008F4139" w:rsidRDefault="008F4139" w:rsidP="00461182">
            <w:r w:rsidRPr="000A107F">
              <w:t>Too hard?</w:t>
            </w:r>
          </w:p>
        </w:tc>
        <w:tc>
          <w:tcPr>
            <w:tcW w:w="2500" w:type="pct"/>
          </w:tcPr>
          <w:p w14:paraId="5B497695" w14:textId="77777777" w:rsidR="008F4139" w:rsidRDefault="008F4139" w:rsidP="00461182">
            <w:r w:rsidRPr="000A107F">
              <w:t>Too easy?</w:t>
            </w:r>
          </w:p>
        </w:tc>
      </w:tr>
      <w:tr w:rsidR="005A248E" w14:paraId="5FD0AA9A" w14:textId="77777777" w:rsidTr="00461463">
        <w:trPr>
          <w:cnfStyle w:val="000000100000" w:firstRow="0" w:lastRow="0" w:firstColumn="0" w:lastColumn="0" w:oddVBand="0" w:evenVBand="0" w:oddHBand="1" w:evenHBand="0" w:firstRowFirstColumn="0" w:firstRowLastColumn="0" w:lastRowFirstColumn="0" w:lastRowLastColumn="0"/>
        </w:trPr>
        <w:tc>
          <w:tcPr>
            <w:tcW w:w="2500" w:type="pct"/>
          </w:tcPr>
          <w:p w14:paraId="2A524B82" w14:textId="77777777" w:rsidR="005A248E" w:rsidRDefault="005A248E" w:rsidP="005A248E">
            <w:r>
              <w:t>Students cannot multiply a one-digit number by a multiple of 10.</w:t>
            </w:r>
          </w:p>
          <w:p w14:paraId="12BC4C92" w14:textId="2469FFBD" w:rsidR="005A248E" w:rsidRDefault="005A248E" w:rsidP="00461463">
            <w:pPr>
              <w:pStyle w:val="ListBullet"/>
            </w:pPr>
            <w:r>
              <w:t xml:space="preserve">Have </w:t>
            </w:r>
            <w:r w:rsidRPr="00461463">
              <w:t>students</w:t>
            </w:r>
            <w:r>
              <w:t xml:space="preserve"> use the multiplication chart to identify single digits multiplied by 10. Have students create models using concrete materials.</w:t>
            </w:r>
          </w:p>
        </w:tc>
        <w:tc>
          <w:tcPr>
            <w:tcW w:w="2500" w:type="pct"/>
          </w:tcPr>
          <w:p w14:paraId="25581200" w14:textId="77777777" w:rsidR="005A248E" w:rsidRDefault="005A248E" w:rsidP="005A248E">
            <w:r>
              <w:t>Students can multiply a one-digit number by a multiple of 10.</w:t>
            </w:r>
          </w:p>
          <w:p w14:paraId="3EB73F6D" w14:textId="3506094C" w:rsidR="005A248E" w:rsidRDefault="005A248E" w:rsidP="00461463">
            <w:pPr>
              <w:pStyle w:val="ListBullet"/>
            </w:pPr>
            <w:r>
              <w:t xml:space="preserve">Ask </w:t>
            </w:r>
            <w:r w:rsidRPr="00461463">
              <w:t>students</w:t>
            </w:r>
            <w:r>
              <w:t xml:space="preserve"> to explain how knowing 4 </w:t>
            </w:r>
            <w:r w:rsidR="54CA57DA">
              <w:t>×</w:t>
            </w:r>
            <w:r>
              <w:t xml:space="preserve"> 20 = 80 could help someone work out 4 </w:t>
            </w:r>
            <w:r w:rsidR="5E519B19">
              <w:t>×</w:t>
            </w:r>
            <w:r>
              <w:t xml:space="preserve"> 19. Have students explain their thinking using a diagram.</w:t>
            </w:r>
          </w:p>
          <w:p w14:paraId="09215BF0" w14:textId="6DC392C4" w:rsidR="005A248E" w:rsidRDefault="005A248E" w:rsidP="00461463">
            <w:pPr>
              <w:pStyle w:val="ListBullet"/>
            </w:pPr>
            <w:r>
              <w:t xml:space="preserve">Ask students to determine what 4 </w:t>
            </w:r>
            <w:r w:rsidR="6947F2C9">
              <w:t>×</w:t>
            </w:r>
            <w:r>
              <w:t xml:space="preserve"> 200 would be and explain their thinking using concrete materials or a diagram.</w:t>
            </w:r>
          </w:p>
        </w:tc>
      </w:tr>
    </w:tbl>
    <w:p w14:paraId="4D4ABDFC" w14:textId="77777777" w:rsidR="00836161" w:rsidRDefault="00836161">
      <w:pPr>
        <w:spacing w:before="0" w:after="160" w:line="259" w:lineRule="auto"/>
      </w:pPr>
      <w:r>
        <w:br w:type="page"/>
      </w:r>
    </w:p>
    <w:p w14:paraId="4977B31B" w14:textId="22E88533" w:rsidR="00636FC7" w:rsidRDefault="00636FC7" w:rsidP="00780E61">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36FC7" w14:paraId="346C807E" w14:textId="77777777" w:rsidTr="00461463">
        <w:trPr>
          <w:cnfStyle w:val="100000000000" w:firstRow="1" w:lastRow="0" w:firstColumn="0" w:lastColumn="0" w:oddVBand="0" w:evenVBand="0" w:oddHBand="0" w:evenHBand="0" w:firstRowFirstColumn="0" w:firstRowLastColumn="0" w:lastRowFirstColumn="0" w:lastRowLastColumn="0"/>
        </w:trPr>
        <w:tc>
          <w:tcPr>
            <w:tcW w:w="2500" w:type="pct"/>
          </w:tcPr>
          <w:p w14:paraId="101EEA67" w14:textId="77777777" w:rsidR="00636FC7" w:rsidRDefault="00636FC7" w:rsidP="00703321">
            <w:r w:rsidRPr="006025E4">
              <w:t>Assessment opportunities</w:t>
            </w:r>
          </w:p>
        </w:tc>
        <w:tc>
          <w:tcPr>
            <w:tcW w:w="2500" w:type="pct"/>
          </w:tcPr>
          <w:p w14:paraId="0D1331DC" w14:textId="77777777" w:rsidR="00636FC7" w:rsidRDefault="00636FC7" w:rsidP="00703321">
            <w:r w:rsidRPr="006025E4">
              <w:t>Links</w:t>
            </w:r>
          </w:p>
        </w:tc>
      </w:tr>
      <w:tr w:rsidR="00636FC7" w14:paraId="0E3A95B2" w14:textId="77777777" w:rsidTr="00461463">
        <w:trPr>
          <w:cnfStyle w:val="000000100000" w:firstRow="0" w:lastRow="0" w:firstColumn="0" w:lastColumn="0" w:oddVBand="0" w:evenVBand="0" w:oddHBand="1" w:evenHBand="0" w:firstRowFirstColumn="0" w:firstRowLastColumn="0" w:lastRowFirstColumn="0" w:lastRowLastColumn="0"/>
        </w:trPr>
        <w:tc>
          <w:tcPr>
            <w:tcW w:w="2500" w:type="pct"/>
          </w:tcPr>
          <w:p w14:paraId="418A24C2" w14:textId="77777777" w:rsidR="00636FC7" w:rsidRDefault="00636FC7" w:rsidP="00461463">
            <w:r>
              <w:t>What to look for:</w:t>
            </w:r>
          </w:p>
          <w:p w14:paraId="6BB10F26" w14:textId="77777777" w:rsidR="00636FC7" w:rsidRDefault="00636FC7" w:rsidP="00461463">
            <w:pPr>
              <w:pStyle w:val="ListBullet"/>
            </w:pPr>
            <w:r w:rsidRPr="00461463">
              <w:t>Can</w:t>
            </w:r>
            <w:r>
              <w:t xml:space="preserve"> students multiply a one-digit number by a multiple of 10? </w:t>
            </w:r>
            <w:r w:rsidRPr="00461463">
              <w:rPr>
                <w:rStyle w:val="Strong"/>
              </w:rPr>
              <w:t>[MAO-WM-01, MA2-MR-01, MA2-MR-02]</w:t>
            </w:r>
          </w:p>
          <w:p w14:paraId="029F1B7F" w14:textId="77777777" w:rsidR="00636FC7" w:rsidRDefault="00636FC7" w:rsidP="00703321">
            <w:pPr>
              <w:pStyle w:val="ListBullet"/>
            </w:pPr>
            <w:r>
              <w:t xml:space="preserve">Can students use place value to rename groups of 10 to multiply? </w:t>
            </w:r>
            <w:r w:rsidRPr="00461463">
              <w:rPr>
                <w:rStyle w:val="Strong"/>
              </w:rPr>
              <w:t>[MAO-WM-01, MA2-MR-01, MA2-MR-02]</w:t>
            </w:r>
          </w:p>
          <w:p w14:paraId="2CEE7FD3" w14:textId="77777777" w:rsidR="00636FC7" w:rsidRPr="00461463" w:rsidRDefault="00636FC7" w:rsidP="00703321">
            <w:pPr>
              <w:pStyle w:val="ListBullet"/>
            </w:pPr>
            <w:r>
              <w:t xml:space="preserve">Can students use the commutative property to multiply by multiples of 10? </w:t>
            </w:r>
            <w:r w:rsidRPr="00461463">
              <w:rPr>
                <w:rStyle w:val="Strong"/>
              </w:rPr>
              <w:t>[MAO-WM-01, MA2-MR-01, MA2-MR-02]</w:t>
            </w:r>
          </w:p>
          <w:p w14:paraId="54AA8D55" w14:textId="77777777" w:rsidR="00636FC7" w:rsidRDefault="00636FC7" w:rsidP="00703321">
            <w:pPr>
              <w:pStyle w:val="ListBullet"/>
            </w:pPr>
            <w:r>
              <w:t xml:space="preserve">Can students use known facts to find unknown multiples? </w:t>
            </w:r>
            <w:r w:rsidRPr="00461463">
              <w:rPr>
                <w:rStyle w:val="Strong"/>
              </w:rPr>
              <w:t>[MAO-WM-01, MA2-MR-01, MA2-MR-02]</w:t>
            </w:r>
          </w:p>
          <w:p w14:paraId="2DFCD1E4" w14:textId="77777777" w:rsidR="00636FC7" w:rsidRDefault="00636FC7" w:rsidP="00703321">
            <w:pPr>
              <w:pStyle w:val="ListBullet"/>
              <w:rPr>
                <w:b/>
                <w:bCs/>
              </w:rPr>
            </w:pPr>
            <w:r w:rsidRPr="612F1B64">
              <w:rPr>
                <w:rFonts w:eastAsia="Arial"/>
              </w:rPr>
              <w:t xml:space="preserve">Can students recognise and use the symbols for multiplied by and equals? </w:t>
            </w:r>
            <w:r w:rsidRPr="00461463">
              <w:rPr>
                <w:rStyle w:val="Strong"/>
              </w:rPr>
              <w:t>[MAO-WM-01, MA2-MR-01, MA2-MR-02]</w:t>
            </w:r>
          </w:p>
        </w:tc>
        <w:tc>
          <w:tcPr>
            <w:tcW w:w="2500" w:type="pct"/>
          </w:tcPr>
          <w:p w14:paraId="570CF3C4" w14:textId="77777777" w:rsidR="00636FC7" w:rsidRDefault="00636FC7" w:rsidP="00703321">
            <w:r>
              <w:t xml:space="preserve">Links to </w:t>
            </w:r>
            <w:hyperlink r:id="rId62">
              <w:r w:rsidRPr="5271E418">
                <w:rPr>
                  <w:rStyle w:val="Hyperlink"/>
                </w:rPr>
                <w:t>National Numeracy Learning Progressions</w:t>
              </w:r>
            </w:hyperlink>
            <w:r>
              <w:t xml:space="preserve"> (NNLP):</w:t>
            </w:r>
          </w:p>
          <w:p w14:paraId="3398F6A3" w14:textId="2BFBBCFA" w:rsidR="00636FC7" w:rsidRDefault="00F402D4" w:rsidP="006C2FDA">
            <w:pPr>
              <w:pStyle w:val="ListBullet"/>
            </w:pPr>
            <w:r>
              <w:t>Stage 2 –</w:t>
            </w:r>
            <w:r w:rsidR="00DD2DCB">
              <w:t xml:space="preserve"> </w:t>
            </w:r>
            <w:r>
              <w:t>MuS5, MuS6, MuS7</w:t>
            </w:r>
            <w:r w:rsidR="00884DE1">
              <w:t>.</w:t>
            </w:r>
          </w:p>
        </w:tc>
      </w:tr>
    </w:tbl>
    <w:p w14:paraId="1D4B78A5" w14:textId="355DF43E" w:rsidR="00353910" w:rsidRDefault="00353910" w:rsidP="00461463">
      <w:pPr>
        <w:pStyle w:val="Heading3"/>
      </w:pPr>
      <w:bookmarkStart w:id="90" w:name="_Toc144741022"/>
      <w:r w:rsidRPr="00461463">
        <w:t>Core lesson – 30 minutes</w:t>
      </w:r>
      <w:bookmarkEnd w:id="90"/>
    </w:p>
    <w:p w14:paraId="40E657EE" w14:textId="172F8EC3" w:rsidR="00037F3E" w:rsidRPr="00037F3E" w:rsidRDefault="00037F3E" w:rsidP="00037F3E">
      <w:pPr>
        <w:pStyle w:val="Heading4"/>
      </w:pPr>
      <w:r w:rsidRPr="00037F3E">
        <w:t>Stage 3</w:t>
      </w:r>
      <w:r>
        <w:t xml:space="preserve"> task</w:t>
      </w:r>
      <w:r w:rsidRPr="00037F3E">
        <w:t xml:space="preserve">: Multiplying larger </w:t>
      </w:r>
      <w:proofErr w:type="gramStart"/>
      <w:r w:rsidRPr="00037F3E">
        <w:t>numbers</w:t>
      </w:r>
      <w:proofErr w:type="gramEnd"/>
    </w:p>
    <w:p w14:paraId="73601872" w14:textId="1AE42BB1" w:rsidR="00353910" w:rsidRDefault="00353910" w:rsidP="00461463">
      <w:r w:rsidRPr="00C5416A">
        <w:t xml:space="preserve">The table below contains </w:t>
      </w:r>
      <w:r w:rsidR="00461463">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353910" w14:paraId="5C318231" w14:textId="77777777" w:rsidTr="00703321">
        <w:trPr>
          <w:cnfStyle w:val="100000000000" w:firstRow="1" w:lastRow="0" w:firstColumn="0" w:lastColumn="0" w:oddVBand="0" w:evenVBand="0" w:oddHBand="0" w:evenHBand="0" w:firstRowFirstColumn="0" w:firstRowLastColumn="0" w:lastRowFirstColumn="0" w:lastRowLastColumn="0"/>
        </w:trPr>
        <w:tc>
          <w:tcPr>
            <w:tcW w:w="7280" w:type="dxa"/>
          </w:tcPr>
          <w:p w14:paraId="4896CAB2" w14:textId="3E6CE4C4" w:rsidR="00353910" w:rsidRDefault="00353910" w:rsidP="00703321">
            <w:r w:rsidRPr="008C3A46">
              <w:lastRenderedPageBreak/>
              <w:t>Core concept learning intention</w:t>
            </w:r>
          </w:p>
        </w:tc>
        <w:tc>
          <w:tcPr>
            <w:tcW w:w="7280" w:type="dxa"/>
          </w:tcPr>
          <w:p w14:paraId="5BEADD1D" w14:textId="77777777" w:rsidR="00353910" w:rsidRDefault="00353910" w:rsidP="00703321">
            <w:r w:rsidRPr="008C3A46">
              <w:t>Core concept success criteria</w:t>
            </w:r>
          </w:p>
        </w:tc>
      </w:tr>
      <w:tr w:rsidR="00E42780" w14:paraId="754BA8C4" w14:textId="77777777" w:rsidTr="00703321">
        <w:trPr>
          <w:cnfStyle w:val="000000100000" w:firstRow="0" w:lastRow="0" w:firstColumn="0" w:lastColumn="0" w:oddVBand="0" w:evenVBand="0" w:oddHBand="1" w:evenHBand="0" w:firstRowFirstColumn="0" w:firstRowLastColumn="0" w:lastRowFirstColumn="0" w:lastRowLastColumn="0"/>
        </w:trPr>
        <w:tc>
          <w:tcPr>
            <w:tcW w:w="7280" w:type="dxa"/>
          </w:tcPr>
          <w:p w14:paraId="7DEB6070" w14:textId="4F58C06A" w:rsidR="00E42780" w:rsidRDefault="00E42780" w:rsidP="00E42780">
            <w:r>
              <w:t xml:space="preserve">Students </w:t>
            </w:r>
            <w:r w:rsidR="00200AC3" w:rsidRPr="00200AC3">
              <w:t xml:space="preserve">working towards Stage </w:t>
            </w:r>
            <w:r w:rsidR="00200AC3">
              <w:t>3</w:t>
            </w:r>
            <w:r w:rsidR="00200AC3" w:rsidRPr="00200AC3">
              <w:t xml:space="preserve"> outcomes </w:t>
            </w:r>
            <w:r>
              <w:t>are learning to:</w:t>
            </w:r>
          </w:p>
          <w:p w14:paraId="27C826EE" w14:textId="12E7B1E5" w:rsidR="00E42780" w:rsidRDefault="00E04D74" w:rsidP="00200AC3">
            <w:pPr>
              <w:pStyle w:val="ListBullet"/>
            </w:pPr>
            <w:r>
              <w:t>s</w:t>
            </w:r>
            <w:r w:rsidR="00AD016E">
              <w:t xml:space="preserve">elect and apply </w:t>
            </w:r>
            <w:r>
              <w:t>appropriate strategies to solve multiplication problems</w:t>
            </w:r>
            <w:r w:rsidR="2A84E9D3">
              <w:t>.</w:t>
            </w:r>
          </w:p>
        </w:tc>
        <w:tc>
          <w:tcPr>
            <w:tcW w:w="7280" w:type="dxa"/>
          </w:tcPr>
          <w:p w14:paraId="309D2F25" w14:textId="3208EB0E" w:rsidR="00E42780" w:rsidRDefault="00E42780" w:rsidP="00E42780">
            <w:r>
              <w:t>Students</w:t>
            </w:r>
            <w:r w:rsidR="00200AC3">
              <w:t xml:space="preserve"> </w:t>
            </w:r>
            <w:r w:rsidR="00200AC3" w:rsidRPr="00200AC3">
              <w:t xml:space="preserve">working towards Stage </w:t>
            </w:r>
            <w:r w:rsidR="00200AC3">
              <w:t>3</w:t>
            </w:r>
            <w:r w:rsidR="00200AC3" w:rsidRPr="00200AC3">
              <w:t xml:space="preserve"> outcomes</w:t>
            </w:r>
            <w:r>
              <w:t xml:space="preserve"> can:</w:t>
            </w:r>
          </w:p>
          <w:p w14:paraId="45D05209" w14:textId="0F47C4AA" w:rsidR="00B36D73" w:rsidRDefault="00B36D73" w:rsidP="00B36D73">
            <w:pPr>
              <w:pStyle w:val="ListBullet"/>
            </w:pPr>
            <w:r>
              <w:t xml:space="preserve">use partitioning and place value to multiply 2- and 3-digit numbers by one </w:t>
            </w:r>
            <w:proofErr w:type="gramStart"/>
            <w:r>
              <w:t>digit</w:t>
            </w:r>
            <w:proofErr w:type="gramEnd"/>
          </w:p>
          <w:p w14:paraId="07CA41D1" w14:textId="4F507397" w:rsidR="00E42780" w:rsidRDefault="00B36D73" w:rsidP="00200AC3">
            <w:pPr>
              <w:pStyle w:val="ListBullet"/>
            </w:pPr>
            <w:r>
              <w:t xml:space="preserve">use </w:t>
            </w:r>
            <w:r w:rsidR="00AD016E">
              <w:t xml:space="preserve">mental and written </w:t>
            </w:r>
            <w:r>
              <w:t>strategies to multiply 2- and 3-digit numbers by 2-digit numbers</w:t>
            </w:r>
            <w:r w:rsidR="738A1BEC">
              <w:t>.</w:t>
            </w:r>
          </w:p>
        </w:tc>
      </w:tr>
    </w:tbl>
    <w:p w14:paraId="7AEF6AB5" w14:textId="2ADAE395" w:rsidR="00E32FED" w:rsidRDefault="00E32FED" w:rsidP="00200AC3">
      <w:pPr>
        <w:pStyle w:val="ListNumber"/>
      </w:pPr>
      <w:r>
        <w:t xml:space="preserve">Explain </w:t>
      </w:r>
      <w:r w:rsidRPr="00200AC3">
        <w:t>that</w:t>
      </w:r>
      <w:r>
        <w:t xml:space="preserve"> </w:t>
      </w:r>
      <w:r w:rsidR="509F03EC" w:rsidRPr="2610BB7C">
        <w:t xml:space="preserve">Stage 3 students </w:t>
      </w:r>
      <w:r>
        <w:t xml:space="preserve">will now be </w:t>
      </w:r>
      <w:r w:rsidR="00095387">
        <w:t xml:space="preserve">using </w:t>
      </w:r>
      <w:r w:rsidR="56B1A1CD" w:rsidRPr="2610BB7C">
        <w:t xml:space="preserve">their </w:t>
      </w:r>
      <w:r w:rsidR="00BD73F8">
        <w:t xml:space="preserve">place value understanding to partition numbers </w:t>
      </w:r>
      <w:r w:rsidR="6E7E0277" w:rsidRPr="2610BB7C">
        <w:t>and</w:t>
      </w:r>
      <w:r w:rsidR="00BD73F8">
        <w:t xml:space="preserve"> solve multiplication problems.</w:t>
      </w:r>
    </w:p>
    <w:p w14:paraId="4DDD9BF6" w14:textId="06C76DD3" w:rsidR="00E32FED" w:rsidRDefault="00E32FED" w:rsidP="00200AC3">
      <w:pPr>
        <w:pStyle w:val="ListNumber"/>
      </w:pPr>
      <w:r>
        <w:t xml:space="preserve">Provide </w:t>
      </w:r>
      <w:r w:rsidRPr="00200AC3">
        <w:t>students</w:t>
      </w:r>
      <w:r>
        <w:t xml:space="preserve"> </w:t>
      </w:r>
      <w:r w:rsidR="385B4EFC" w:rsidRPr="2610BB7C">
        <w:t xml:space="preserve">with </w:t>
      </w:r>
      <w:r>
        <w:t>MAB materials and ask them to solve the following equations</w:t>
      </w:r>
      <w:r w:rsidR="1BCCF83F" w:rsidRPr="2610BB7C">
        <w:t>,</w:t>
      </w:r>
      <w:r>
        <w:t xml:space="preserve"> explaining their reasoning:</w:t>
      </w:r>
    </w:p>
    <w:p w14:paraId="152B0676" w14:textId="2A598700" w:rsidR="009874DC" w:rsidRDefault="009874DC" w:rsidP="00200AC3">
      <w:pPr>
        <w:pStyle w:val="ListBullet"/>
        <w:ind w:left="1134"/>
      </w:pPr>
      <w:r>
        <w:t xml:space="preserve">15 </w:t>
      </w:r>
      <w:r w:rsidRPr="46B5F7C7">
        <w:t>×</w:t>
      </w:r>
      <w:r>
        <w:t xml:space="preserve"> 8 =</w:t>
      </w:r>
    </w:p>
    <w:p w14:paraId="43AAACA2" w14:textId="7663C01C" w:rsidR="00225D92" w:rsidRPr="00673D22" w:rsidRDefault="009874DC" w:rsidP="00200AC3">
      <w:pPr>
        <w:pStyle w:val="ListBullet"/>
        <w:ind w:left="1134"/>
      </w:pPr>
      <w:r>
        <w:t xml:space="preserve">23 </w:t>
      </w:r>
      <w:r w:rsidRPr="46B5F7C7">
        <w:t>×</w:t>
      </w:r>
      <w:r>
        <w:t xml:space="preserve"> 9 =</w:t>
      </w:r>
    </w:p>
    <w:p w14:paraId="49B51019" w14:textId="603CBCFC" w:rsidR="00E32FED" w:rsidRDefault="00095387" w:rsidP="00200AC3">
      <w:pPr>
        <w:pStyle w:val="ListBullet"/>
        <w:ind w:left="1134"/>
      </w:pPr>
      <w:r>
        <w:t>12</w:t>
      </w:r>
      <w:r w:rsidR="00E32FED">
        <w:t xml:space="preserve"> </w:t>
      </w:r>
      <w:r w:rsidR="00E32FED" w:rsidRPr="46B5F7C7">
        <w:t>×</w:t>
      </w:r>
      <w:r w:rsidR="00E32FED">
        <w:t xml:space="preserve"> </w:t>
      </w:r>
      <w:r>
        <w:t>25</w:t>
      </w:r>
      <w:r w:rsidR="00E32FED">
        <w:t xml:space="preserve"> =</w:t>
      </w:r>
    </w:p>
    <w:p w14:paraId="42375FDB" w14:textId="6B10EB88" w:rsidR="00E32FED" w:rsidRDefault="00E32FED" w:rsidP="00200AC3">
      <w:pPr>
        <w:pStyle w:val="ListBullet"/>
        <w:ind w:left="1134"/>
      </w:pPr>
      <w:r>
        <w:t>8</w:t>
      </w:r>
      <w:r w:rsidR="00095387">
        <w:t>3</w:t>
      </w:r>
      <w:r>
        <w:t xml:space="preserve"> </w:t>
      </w:r>
      <w:r w:rsidRPr="46B5F7C7">
        <w:t>×</w:t>
      </w:r>
      <w:r>
        <w:t xml:space="preserve"> 2</w:t>
      </w:r>
      <w:r w:rsidR="00095387">
        <w:t>0</w:t>
      </w:r>
      <w:r>
        <w:t xml:space="preserve"> =</w:t>
      </w:r>
    </w:p>
    <w:p w14:paraId="6165270E" w14:textId="4B6F697E" w:rsidR="00E32FED" w:rsidRDefault="00E32FED" w:rsidP="00200AC3">
      <w:pPr>
        <w:pStyle w:val="ListBullet"/>
        <w:ind w:left="1134"/>
      </w:pPr>
      <w:r>
        <w:t>20</w:t>
      </w:r>
      <w:r w:rsidR="00095387">
        <w:t>0</w:t>
      </w:r>
      <w:r>
        <w:t xml:space="preserve"> </w:t>
      </w:r>
      <w:r w:rsidRPr="46B5F7C7">
        <w:t>×</w:t>
      </w:r>
      <w:r>
        <w:t xml:space="preserve"> </w:t>
      </w:r>
      <w:r w:rsidR="00095387">
        <w:t>1</w:t>
      </w:r>
      <w:r>
        <w:t>5 =</w:t>
      </w:r>
    </w:p>
    <w:p w14:paraId="00981D68" w14:textId="7875042B" w:rsidR="00E32FED" w:rsidRDefault="00E32FED" w:rsidP="00200AC3">
      <w:pPr>
        <w:pStyle w:val="ListBullet"/>
        <w:ind w:left="1134"/>
      </w:pPr>
      <w:r>
        <w:t xml:space="preserve">70 </w:t>
      </w:r>
      <w:r w:rsidRPr="46B5F7C7">
        <w:t>×</w:t>
      </w:r>
      <w:r>
        <w:t xml:space="preserve"> </w:t>
      </w:r>
      <w:r w:rsidR="00BD73F8">
        <w:t>1</w:t>
      </w:r>
      <w:r>
        <w:t>4 =</w:t>
      </w:r>
    </w:p>
    <w:p w14:paraId="66ACBFAC" w14:textId="2696FE6B" w:rsidR="00E32FED" w:rsidRDefault="00E32FED" w:rsidP="00200AC3">
      <w:pPr>
        <w:pStyle w:val="ListBullet"/>
        <w:ind w:left="1134"/>
      </w:pPr>
      <w:r>
        <w:t>30</w:t>
      </w:r>
      <w:r w:rsidR="00BD73F8">
        <w:t>0</w:t>
      </w:r>
      <w:r>
        <w:t xml:space="preserve"> </w:t>
      </w:r>
      <w:r w:rsidRPr="46B5F7C7">
        <w:t>×</w:t>
      </w:r>
      <w:r>
        <w:t xml:space="preserve"> 6 =</w:t>
      </w:r>
    </w:p>
    <w:p w14:paraId="4D88E63C" w14:textId="2FBCC51C" w:rsidR="00F02AC8" w:rsidRPr="001B404E" w:rsidRDefault="00F02AC8" w:rsidP="00200AC3">
      <w:pPr>
        <w:pStyle w:val="ListBullet"/>
        <w:ind w:left="1134"/>
      </w:pPr>
      <w:r>
        <w:t xml:space="preserve">3000 </w:t>
      </w:r>
      <w:r w:rsidRPr="46B5F7C7">
        <w:t>×</w:t>
      </w:r>
      <w:r>
        <w:t xml:space="preserve"> 100 =</w:t>
      </w:r>
    </w:p>
    <w:p w14:paraId="77A4737D" w14:textId="6E34265F" w:rsidR="00E32FED" w:rsidRPr="00B87587" w:rsidRDefault="00E32FED" w:rsidP="00200AC3">
      <w:pPr>
        <w:pStyle w:val="ListNumber"/>
      </w:pPr>
      <w:r>
        <w:lastRenderedPageBreak/>
        <w:t xml:space="preserve">In </w:t>
      </w:r>
      <w:r w:rsidRPr="00200AC3">
        <w:t>groups</w:t>
      </w:r>
      <w:r>
        <w:t xml:space="preserve"> or pairs, students </w:t>
      </w:r>
      <w:r w:rsidR="001717CF">
        <w:t xml:space="preserve">create their own </w:t>
      </w:r>
      <w:r w:rsidR="00222AA6">
        <w:t>2-, 3-digit numbers by 2-digit numbers</w:t>
      </w:r>
      <w:r w:rsidR="00B87587">
        <w:t xml:space="preserve"> to create a multiplication number sentence. Students swap their number sentence with a partner and </w:t>
      </w:r>
      <w:r w:rsidRPr="00B87587">
        <w:t xml:space="preserve">create a diagram or use concrete materials to </w:t>
      </w:r>
      <w:r w:rsidR="00B87587">
        <w:t>find a solution.</w:t>
      </w:r>
    </w:p>
    <w:p w14:paraId="57F23539" w14:textId="29CEA534" w:rsidR="00664547" w:rsidRDefault="00664547" w:rsidP="00200AC3">
      <w:pPr>
        <w:rPr>
          <w:rFonts w:eastAsia="Calibri"/>
        </w:rPr>
      </w:pPr>
      <w:r>
        <w:t xml:space="preserve">This table details </w:t>
      </w:r>
      <w:r w:rsidRPr="00200AC3">
        <w:t>opportunities</w:t>
      </w:r>
      <w:r>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64547" w14:paraId="4E9800CC" w14:textId="77777777" w:rsidTr="00200AC3">
        <w:trPr>
          <w:cnfStyle w:val="100000000000" w:firstRow="1" w:lastRow="0" w:firstColumn="0" w:lastColumn="0" w:oddVBand="0" w:evenVBand="0" w:oddHBand="0" w:evenHBand="0" w:firstRowFirstColumn="0" w:firstRowLastColumn="0" w:lastRowFirstColumn="0" w:lastRowLastColumn="0"/>
        </w:trPr>
        <w:tc>
          <w:tcPr>
            <w:tcW w:w="2500" w:type="pct"/>
          </w:tcPr>
          <w:p w14:paraId="01F0C1A6" w14:textId="77777777" w:rsidR="00664547" w:rsidRDefault="00664547" w:rsidP="00703321">
            <w:r w:rsidRPr="000A107F">
              <w:t>Too hard?</w:t>
            </w:r>
          </w:p>
        </w:tc>
        <w:tc>
          <w:tcPr>
            <w:tcW w:w="2500" w:type="pct"/>
          </w:tcPr>
          <w:p w14:paraId="0C41AD0A" w14:textId="77777777" w:rsidR="00664547" w:rsidRDefault="00664547" w:rsidP="00703321">
            <w:r w:rsidRPr="000A107F">
              <w:t>Too easy?</w:t>
            </w:r>
          </w:p>
        </w:tc>
      </w:tr>
      <w:tr w:rsidR="00664547" w14:paraId="24CD3C9D" w14:textId="77777777" w:rsidTr="00200AC3">
        <w:trPr>
          <w:cnfStyle w:val="000000100000" w:firstRow="0" w:lastRow="0" w:firstColumn="0" w:lastColumn="0" w:oddVBand="0" w:evenVBand="0" w:oddHBand="1" w:evenHBand="0" w:firstRowFirstColumn="0" w:firstRowLastColumn="0" w:lastRowFirstColumn="0" w:lastRowLastColumn="0"/>
        </w:trPr>
        <w:tc>
          <w:tcPr>
            <w:tcW w:w="2500" w:type="pct"/>
          </w:tcPr>
          <w:p w14:paraId="38636A5E" w14:textId="4D06FC19" w:rsidR="00664547" w:rsidRDefault="00664547" w:rsidP="00200AC3">
            <w:r w:rsidRPr="1E4314D9">
              <w:t xml:space="preserve">Students cannot </w:t>
            </w:r>
            <w:r w:rsidR="001519E7">
              <w:t xml:space="preserve">use partitioning </w:t>
            </w:r>
            <w:r w:rsidR="00225D92">
              <w:t>and place value to multiply</w:t>
            </w:r>
            <w:r w:rsidR="008A3544">
              <w:t>.</w:t>
            </w:r>
          </w:p>
          <w:p w14:paraId="011AD1C9" w14:textId="4063F597" w:rsidR="00FD5093" w:rsidRDefault="006F0476" w:rsidP="00502C13">
            <w:pPr>
              <w:pStyle w:val="ListBullet"/>
            </w:pPr>
            <w:r>
              <w:t>Provide students</w:t>
            </w:r>
            <w:r w:rsidR="00B818B4">
              <w:t xml:space="preserve"> with</w:t>
            </w:r>
            <w:r>
              <w:t xml:space="preserve"> a multiplication chart and MAB materials to support their thinking</w:t>
            </w:r>
            <w:r w:rsidR="008A3544">
              <w:t>.</w:t>
            </w:r>
          </w:p>
          <w:p w14:paraId="3AB6A95B" w14:textId="7BE1397F" w:rsidR="006F0476" w:rsidRDefault="006F0476" w:rsidP="00502C13">
            <w:pPr>
              <w:pStyle w:val="ListBullet"/>
            </w:pPr>
            <w:r>
              <w:t>Students work with smaller numbers</w:t>
            </w:r>
            <w:r w:rsidR="008A3544">
              <w:t>.</w:t>
            </w:r>
          </w:p>
        </w:tc>
        <w:tc>
          <w:tcPr>
            <w:tcW w:w="2500" w:type="pct"/>
          </w:tcPr>
          <w:p w14:paraId="36F50D8F" w14:textId="0E7D15D5" w:rsidR="00401B83" w:rsidRPr="00401B83" w:rsidRDefault="00401B83" w:rsidP="00401B83">
            <w:pPr>
              <w:rPr>
                <w:rFonts w:eastAsia="Calibri"/>
              </w:rPr>
            </w:pPr>
            <w:r w:rsidRPr="1E4314D9">
              <w:rPr>
                <w:rFonts w:eastAsia="Calibri"/>
              </w:rPr>
              <w:t xml:space="preserve">Students can </w:t>
            </w:r>
            <w:r>
              <w:rPr>
                <w:rFonts w:eastAsia="Calibri"/>
              </w:rPr>
              <w:t>use partitioning and place value to multiply</w:t>
            </w:r>
            <w:r w:rsidR="008A3544">
              <w:rPr>
                <w:rFonts w:eastAsia="Calibri"/>
              </w:rPr>
              <w:t>.</w:t>
            </w:r>
          </w:p>
          <w:p w14:paraId="5CBBAABA" w14:textId="6BCDD659" w:rsidR="000336A0" w:rsidRDefault="00401B83" w:rsidP="00200AC3">
            <w:pPr>
              <w:pStyle w:val="ListBullet"/>
            </w:pPr>
            <w:r w:rsidRPr="00200AC3">
              <w:t>Students</w:t>
            </w:r>
            <w:r>
              <w:t xml:space="preserve"> multiply 4-digit numbers</w:t>
            </w:r>
            <w:r w:rsidR="000336A0">
              <w:t xml:space="preserve"> by one-digit numbers</w:t>
            </w:r>
            <w:r w:rsidR="008A3544">
              <w:t>.</w:t>
            </w:r>
          </w:p>
          <w:p w14:paraId="2D5158ED" w14:textId="2082AFC9" w:rsidR="00FD5093" w:rsidRDefault="000336A0" w:rsidP="00FD5093">
            <w:pPr>
              <w:pStyle w:val="ListBullet"/>
            </w:pPr>
            <w:r>
              <w:t xml:space="preserve">Students create equations with missing values for a partner to solve. For example, 17 </w:t>
            </w:r>
            <w:proofErr w:type="gramStart"/>
            <w:r w:rsidRPr="46B5F7C7">
              <w:rPr>
                <w:rFonts w:eastAsia="Calibri"/>
              </w:rPr>
              <w:t>×</w:t>
            </w:r>
            <w:r>
              <w:rPr>
                <w:rFonts w:eastAsia="Calibri"/>
              </w:rPr>
              <w:t xml:space="preserve"> </w:t>
            </w:r>
            <w:r w:rsidR="00A1194B">
              <w:rPr>
                <w:rFonts w:eastAsia="Calibri"/>
              </w:rPr>
              <w:t>?</w:t>
            </w:r>
            <w:proofErr w:type="gramEnd"/>
            <w:r w:rsidR="00A1194B">
              <w:rPr>
                <w:rFonts w:eastAsia="Calibri"/>
              </w:rPr>
              <w:t xml:space="preserve"> = 85</w:t>
            </w:r>
            <w:r w:rsidR="008A3544">
              <w:rPr>
                <w:rFonts w:eastAsia="Calibri"/>
              </w:rPr>
              <w:t>.</w:t>
            </w:r>
          </w:p>
        </w:tc>
      </w:tr>
    </w:tbl>
    <w:p w14:paraId="5014999C" w14:textId="77777777" w:rsidR="007328F8" w:rsidRDefault="007328F8" w:rsidP="00200AC3">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7328F8" w14:paraId="7FB179E1" w14:textId="77777777" w:rsidTr="00200AC3">
        <w:trPr>
          <w:cnfStyle w:val="100000000000" w:firstRow="1" w:lastRow="0" w:firstColumn="0" w:lastColumn="0" w:oddVBand="0" w:evenVBand="0" w:oddHBand="0" w:evenHBand="0" w:firstRowFirstColumn="0" w:firstRowLastColumn="0" w:lastRowFirstColumn="0" w:lastRowLastColumn="0"/>
        </w:trPr>
        <w:tc>
          <w:tcPr>
            <w:tcW w:w="2500" w:type="pct"/>
          </w:tcPr>
          <w:p w14:paraId="4155CCAA" w14:textId="77777777" w:rsidR="007328F8" w:rsidRDefault="007328F8" w:rsidP="00703321">
            <w:r w:rsidRPr="006025E4">
              <w:t>Assessment opportunities</w:t>
            </w:r>
          </w:p>
        </w:tc>
        <w:tc>
          <w:tcPr>
            <w:tcW w:w="2500" w:type="pct"/>
          </w:tcPr>
          <w:p w14:paraId="13996B2E" w14:textId="77777777" w:rsidR="007328F8" w:rsidRDefault="007328F8" w:rsidP="00703321">
            <w:r w:rsidRPr="006025E4">
              <w:t>Links</w:t>
            </w:r>
          </w:p>
        </w:tc>
      </w:tr>
      <w:tr w:rsidR="007328F8" w14:paraId="10AE84A8" w14:textId="77777777" w:rsidTr="00200AC3">
        <w:trPr>
          <w:cnfStyle w:val="000000100000" w:firstRow="0" w:lastRow="0" w:firstColumn="0" w:lastColumn="0" w:oddVBand="0" w:evenVBand="0" w:oddHBand="1" w:evenHBand="0" w:firstRowFirstColumn="0" w:firstRowLastColumn="0" w:lastRowFirstColumn="0" w:lastRowLastColumn="0"/>
        </w:trPr>
        <w:tc>
          <w:tcPr>
            <w:tcW w:w="2500" w:type="pct"/>
          </w:tcPr>
          <w:p w14:paraId="569DB974" w14:textId="77777777" w:rsidR="007328F8" w:rsidRDefault="007328F8" w:rsidP="00703321">
            <w:r>
              <w:t>What to look for:</w:t>
            </w:r>
          </w:p>
          <w:p w14:paraId="2ED69CE0" w14:textId="27A24D19" w:rsidR="008A3544" w:rsidRDefault="008A3544" w:rsidP="00292FC3">
            <w:pPr>
              <w:pStyle w:val="ListBullet"/>
            </w:pPr>
            <w:r w:rsidRPr="00292FC3">
              <w:t>Can</w:t>
            </w:r>
            <w:r>
              <w:t xml:space="preserve"> students use partitioning and place value to multiply 2- and 3-digit numbers by one digit? </w:t>
            </w:r>
            <w:r w:rsidRPr="00292FC3">
              <w:rPr>
                <w:rStyle w:val="Strong"/>
              </w:rPr>
              <w:t>[</w:t>
            </w:r>
            <w:r w:rsidR="00CA1197" w:rsidRPr="007206B6">
              <w:rPr>
                <w:rStyle w:val="cf01"/>
                <w:rFonts w:ascii="Arial" w:hAnsi="Arial" w:cs="Arial"/>
                <w:sz w:val="24"/>
                <w:szCs w:val="24"/>
              </w:rPr>
              <w:t>MAO-WM-01,</w:t>
            </w:r>
            <w:r w:rsidR="00CA1197">
              <w:rPr>
                <w:rStyle w:val="cf01"/>
              </w:rPr>
              <w:t xml:space="preserve"> </w:t>
            </w:r>
            <w:r w:rsidRPr="00292FC3">
              <w:rPr>
                <w:rStyle w:val="Strong"/>
              </w:rPr>
              <w:t>MA3-RN-01, MA3-RN-02, MA3-MR-01]</w:t>
            </w:r>
          </w:p>
          <w:p w14:paraId="6D0D56D6" w14:textId="32B9F243" w:rsidR="007328F8" w:rsidRDefault="008A3544" w:rsidP="00292FC3">
            <w:pPr>
              <w:pStyle w:val="ListBullet"/>
            </w:pPr>
            <w:r>
              <w:t xml:space="preserve">Can students use mental and written strategies to multiply 2- and 3- digit numbers by 2-digit numbers? </w:t>
            </w:r>
            <w:r w:rsidRPr="00292FC3">
              <w:rPr>
                <w:rStyle w:val="Strong"/>
              </w:rPr>
              <w:t>[</w:t>
            </w:r>
            <w:r w:rsidR="00CA1197" w:rsidRPr="004A7C1F">
              <w:rPr>
                <w:rStyle w:val="cf01"/>
                <w:rFonts w:ascii="Arial" w:hAnsi="Arial" w:cs="Arial"/>
                <w:sz w:val="24"/>
                <w:szCs w:val="24"/>
              </w:rPr>
              <w:t>MAO-WM-01,</w:t>
            </w:r>
            <w:r w:rsidR="00CA1197">
              <w:rPr>
                <w:rStyle w:val="cf01"/>
              </w:rPr>
              <w:t xml:space="preserve"> </w:t>
            </w:r>
            <w:r w:rsidRPr="00292FC3">
              <w:rPr>
                <w:rStyle w:val="Strong"/>
              </w:rPr>
              <w:t>MA3-RN-01, MA3-RN-02, MA3-MR-01]</w:t>
            </w:r>
          </w:p>
        </w:tc>
        <w:tc>
          <w:tcPr>
            <w:tcW w:w="2500" w:type="pct"/>
          </w:tcPr>
          <w:p w14:paraId="33C9362C" w14:textId="77777777" w:rsidR="007328F8" w:rsidRDefault="007328F8" w:rsidP="00703321">
            <w:r>
              <w:t xml:space="preserve">Links to </w:t>
            </w:r>
            <w:hyperlink r:id="rId63" w:history="1">
              <w:r w:rsidRPr="009F54DE">
                <w:rPr>
                  <w:rStyle w:val="Hyperlink"/>
                </w:rPr>
                <w:t>National Numeracy Learning Progressions</w:t>
              </w:r>
            </w:hyperlink>
            <w:r>
              <w:t xml:space="preserve"> (NNLP):</w:t>
            </w:r>
          </w:p>
          <w:p w14:paraId="4FDC915D" w14:textId="6BF738DE" w:rsidR="007328F8" w:rsidRDefault="007328F8" w:rsidP="00703321">
            <w:pPr>
              <w:pStyle w:val="ListBullet"/>
            </w:pPr>
            <w:r>
              <w:t xml:space="preserve">Stage 3 – </w:t>
            </w:r>
            <w:r w:rsidR="00EC4CE6">
              <w:t>MuS6, MuS7</w:t>
            </w:r>
            <w:r w:rsidR="008D2D80">
              <w:t>.</w:t>
            </w:r>
          </w:p>
          <w:p w14:paraId="5BC17F77" w14:textId="39FC3331" w:rsidR="007328F8" w:rsidRDefault="007328F8" w:rsidP="00703321">
            <w:r>
              <w:t xml:space="preserve">Links to suggested </w:t>
            </w:r>
            <w:hyperlink r:id="rId64" w:history="1">
              <w:r w:rsidRPr="009F54DE">
                <w:rPr>
                  <w:rStyle w:val="Hyperlink"/>
                </w:rPr>
                <w:t>Interview for Student Reasoning</w:t>
              </w:r>
            </w:hyperlink>
            <w:r>
              <w:t xml:space="preserve"> (</w:t>
            </w:r>
            <w:proofErr w:type="spellStart"/>
            <w:r>
              <w:t>IfSR</w:t>
            </w:r>
            <w:proofErr w:type="spellEnd"/>
            <w:r>
              <w:t>) tasks:</w:t>
            </w:r>
          </w:p>
          <w:p w14:paraId="2B239F99" w14:textId="639051A6" w:rsidR="007328F8" w:rsidRDefault="007328F8" w:rsidP="00703321">
            <w:pPr>
              <w:pStyle w:val="ListBullet"/>
            </w:pPr>
            <w:r w:rsidRPr="00292FC3">
              <w:rPr>
                <w:rStyle w:val="Strong"/>
              </w:rPr>
              <w:t xml:space="preserve">Stage 3 – </w:t>
            </w:r>
            <w:proofErr w:type="spellStart"/>
            <w:r w:rsidRPr="00292FC3">
              <w:rPr>
                <w:rStyle w:val="Strong"/>
              </w:rPr>
              <w:t>IfSR</w:t>
            </w:r>
            <w:proofErr w:type="spellEnd"/>
            <w:r w:rsidRPr="00292FC3">
              <w:rPr>
                <w:rStyle w:val="Strong"/>
              </w:rPr>
              <w:t>-MT</w:t>
            </w:r>
            <w:r>
              <w:t xml:space="preserve">: </w:t>
            </w:r>
            <w:r w:rsidR="008D2D80">
              <w:t>3A.1, 3A.2, 3A.3.</w:t>
            </w:r>
          </w:p>
        </w:tc>
      </w:tr>
    </w:tbl>
    <w:p w14:paraId="632DBA6C" w14:textId="2C6FC80E" w:rsidR="008F4139" w:rsidRPr="00292FC3" w:rsidRDefault="008F4139" w:rsidP="00292FC3">
      <w:pPr>
        <w:pStyle w:val="Heading3"/>
      </w:pPr>
      <w:bookmarkStart w:id="91" w:name="_Toc144741023"/>
      <w:r w:rsidRPr="00292FC3">
        <w:lastRenderedPageBreak/>
        <w:t>Discuss and connect the mathematics –</w:t>
      </w:r>
      <w:r w:rsidR="007B5386" w:rsidRPr="00292FC3">
        <w:t xml:space="preserve"> </w:t>
      </w:r>
      <w:r w:rsidR="005C5B80" w:rsidRPr="00292FC3">
        <w:t>10</w:t>
      </w:r>
      <w:r w:rsidRPr="00292FC3">
        <w:t xml:space="preserve"> </w:t>
      </w:r>
      <w:proofErr w:type="gramStart"/>
      <w:r w:rsidRPr="00292FC3">
        <w:t>minutes</w:t>
      </w:r>
      <w:bookmarkEnd w:id="91"/>
      <w:proofErr w:type="gramEnd"/>
    </w:p>
    <w:p w14:paraId="581C92A8" w14:textId="410B545F" w:rsidR="004B11FB" w:rsidRDefault="002D23F3" w:rsidP="00292FC3">
      <w:pPr>
        <w:pStyle w:val="ListNumber"/>
      </w:pPr>
      <w:r w:rsidRPr="00292FC3">
        <w:t>Regroup</w:t>
      </w:r>
      <w:r>
        <w:t xml:space="preserve"> as a class</w:t>
      </w:r>
      <w:r w:rsidR="004028BA">
        <w:t xml:space="preserve"> and ask:</w:t>
      </w:r>
    </w:p>
    <w:p w14:paraId="5E75CC27" w14:textId="5085D333" w:rsidR="004028BA" w:rsidRPr="00292FC3" w:rsidRDefault="004028BA" w:rsidP="00292FC3">
      <w:pPr>
        <w:pStyle w:val="ListBullet"/>
        <w:ind w:left="1134"/>
      </w:pPr>
      <w:r w:rsidRPr="00292FC3">
        <w:t>What did you notice?</w:t>
      </w:r>
    </w:p>
    <w:p w14:paraId="4051E301" w14:textId="657BEB57" w:rsidR="004028BA" w:rsidRPr="00292FC3" w:rsidRDefault="004028BA" w:rsidP="00292FC3">
      <w:pPr>
        <w:pStyle w:val="ListBullet"/>
        <w:ind w:left="1134"/>
      </w:pPr>
      <w:r w:rsidRPr="00292FC3">
        <w:t>What did you wonder?</w:t>
      </w:r>
    </w:p>
    <w:p w14:paraId="4E3ADBF8" w14:textId="56B9F1E2" w:rsidR="004028BA" w:rsidRPr="00292FC3" w:rsidRDefault="004028BA" w:rsidP="00292FC3">
      <w:pPr>
        <w:pStyle w:val="ListBullet"/>
        <w:ind w:left="1134"/>
      </w:pPr>
      <w:r w:rsidRPr="00292FC3">
        <w:t>What patterns did you identify?</w:t>
      </w:r>
    </w:p>
    <w:p w14:paraId="17AEE9B1" w14:textId="79309FE3" w:rsidR="004028BA" w:rsidRPr="00292FC3" w:rsidRDefault="004028BA" w:rsidP="00292FC3">
      <w:pPr>
        <w:pStyle w:val="ListBullet"/>
        <w:ind w:left="1134"/>
      </w:pPr>
      <w:r w:rsidRPr="00292FC3">
        <w:t xml:space="preserve">How did </w:t>
      </w:r>
      <w:r w:rsidR="008C1969" w:rsidRPr="00292FC3">
        <w:t>an understanding of place value help solve these equations?</w:t>
      </w:r>
    </w:p>
    <w:p w14:paraId="22154BDF" w14:textId="6A876AB5" w:rsidR="008C1969" w:rsidRDefault="008C1969" w:rsidP="00292FC3">
      <w:pPr>
        <w:pStyle w:val="ListBullet"/>
        <w:ind w:left="1134"/>
      </w:pPr>
      <w:r w:rsidRPr="00292FC3">
        <w:t>What</w:t>
      </w:r>
      <w:r>
        <w:t xml:space="preserve"> is the relationship between multiplication and our place value system?</w:t>
      </w:r>
    </w:p>
    <w:p w14:paraId="1406E155" w14:textId="77777777" w:rsidR="007328F8" w:rsidRPr="00DE30F3" w:rsidRDefault="007328F8" w:rsidP="00DE30F3">
      <w:r>
        <w:br w:type="page"/>
      </w:r>
    </w:p>
    <w:p w14:paraId="5FAEB07F" w14:textId="221ED610" w:rsidR="0061576D" w:rsidRPr="00292FC3" w:rsidRDefault="0061576D" w:rsidP="00292FC3">
      <w:pPr>
        <w:pStyle w:val="Heading2"/>
      </w:pPr>
      <w:bookmarkStart w:id="92" w:name="_Lesson_8"/>
      <w:bookmarkStart w:id="93" w:name="_Toc144741024"/>
      <w:bookmarkEnd w:id="92"/>
      <w:r w:rsidRPr="00292FC3">
        <w:lastRenderedPageBreak/>
        <w:t>Lesson 8</w:t>
      </w:r>
      <w:bookmarkEnd w:id="93"/>
    </w:p>
    <w:p w14:paraId="7C6B2500" w14:textId="7C81D24D" w:rsidR="0060076A" w:rsidRDefault="00941BF0" w:rsidP="00292FC3">
      <w:pPr>
        <w:pStyle w:val="FeatureBox3"/>
      </w:pPr>
      <w:r w:rsidRPr="00292FC3">
        <w:rPr>
          <w:rStyle w:val="Strong"/>
        </w:rPr>
        <w:t>Core concept</w:t>
      </w:r>
      <w:r>
        <w:t xml:space="preserve">: </w:t>
      </w:r>
      <w:r w:rsidR="00292FC3" w:rsidRPr="00292FC3">
        <w:t>f</w:t>
      </w:r>
      <w:r w:rsidR="001A4D93" w:rsidRPr="00292FC3">
        <w:t>lexible</w:t>
      </w:r>
      <w:r w:rsidR="001A4D93" w:rsidRPr="001A4D93">
        <w:t xml:space="preserve"> methods of computation in multiplication and division involve composing and decomposing numbers</w:t>
      </w:r>
      <w:r w:rsidR="00CB6A8E">
        <w:t>.</w:t>
      </w:r>
    </w:p>
    <w:p w14:paraId="1D41A795" w14:textId="65CF6775" w:rsidR="008F4139" w:rsidRPr="00292FC3" w:rsidRDefault="008F4139" w:rsidP="00292FC3">
      <w:pPr>
        <w:pStyle w:val="Heading3"/>
      </w:pPr>
      <w:bookmarkStart w:id="94" w:name="_Toc144741025"/>
      <w:r w:rsidRPr="00292FC3">
        <w:t xml:space="preserve">Daily number sense: </w:t>
      </w:r>
      <w:r w:rsidR="005B6E0A" w:rsidRPr="00292FC3">
        <w:t xml:space="preserve">Teacher choice </w:t>
      </w:r>
      <w:r w:rsidRPr="00292FC3">
        <w:t xml:space="preserve">– </w:t>
      </w:r>
      <w:r w:rsidR="005B6E0A" w:rsidRPr="00292FC3">
        <w:t>1</w:t>
      </w:r>
      <w:r w:rsidR="00097725" w:rsidRPr="00292FC3">
        <w:t>5</w:t>
      </w:r>
      <w:r w:rsidRPr="00292FC3">
        <w:t xml:space="preserve"> minutes</w:t>
      </w:r>
      <w:bookmarkEnd w:id="94"/>
    </w:p>
    <w:p w14:paraId="7AC6D358" w14:textId="77777777" w:rsidR="00EF6401" w:rsidRDefault="00EF6401" w:rsidP="00C210AC">
      <w:pPr>
        <w:pStyle w:val="ListNumber"/>
        <w:numPr>
          <w:ilvl w:val="0"/>
          <w:numId w:val="3"/>
        </w:numPr>
      </w:pPr>
      <w:r w:rsidRPr="00292FC3">
        <w:t>From</w:t>
      </w:r>
      <w:r>
        <w:t xml:space="preserve"> a class need surfaced through formative assessment data, identify a short, focused activity that targets students’ knowledge, understanding and skills. Example activities may be drawn from the following resources:</w:t>
      </w:r>
    </w:p>
    <w:p w14:paraId="38A6DD77" w14:textId="77777777" w:rsidR="00EF6401" w:rsidRDefault="00411275" w:rsidP="00941BF0">
      <w:pPr>
        <w:pStyle w:val="ListBullet"/>
        <w:ind w:left="1134"/>
      </w:pPr>
      <w:hyperlink r:id="rId65">
        <w:r w:rsidR="00EF6401" w:rsidRPr="49F11375">
          <w:rPr>
            <w:rStyle w:val="Hyperlink"/>
          </w:rPr>
          <w:t>Mathematics K-6 resources</w:t>
        </w:r>
      </w:hyperlink>
    </w:p>
    <w:p w14:paraId="748AF9DD" w14:textId="77777777" w:rsidR="00EF6401" w:rsidRPr="00EF6401" w:rsidRDefault="00411275" w:rsidP="00941BF0">
      <w:pPr>
        <w:pStyle w:val="ListBullet"/>
        <w:ind w:left="1134"/>
      </w:pPr>
      <w:hyperlink r:id="rId66">
        <w:r w:rsidR="00EF6401" w:rsidRPr="49F11375">
          <w:rPr>
            <w:rStyle w:val="Hyperlink"/>
          </w:rPr>
          <w:t>Universal Resources Hub</w:t>
        </w:r>
      </w:hyperlink>
      <w:r w:rsidR="00EF6401">
        <w:t>.</w:t>
      </w:r>
    </w:p>
    <w:p w14:paraId="12A0991C" w14:textId="04AD707B" w:rsidR="008F4139" w:rsidRDefault="008F4139" w:rsidP="00292FC3">
      <w:pPr>
        <w:pStyle w:val="Heading3"/>
      </w:pPr>
      <w:bookmarkStart w:id="95" w:name="_Toc144741026"/>
      <w:r w:rsidRPr="00292FC3">
        <w:t xml:space="preserve">Core lesson – </w:t>
      </w:r>
      <w:r w:rsidR="00036D31" w:rsidRPr="00292FC3">
        <w:t>45</w:t>
      </w:r>
      <w:r w:rsidR="00584EF3" w:rsidRPr="00292FC3">
        <w:t xml:space="preserve"> </w:t>
      </w:r>
      <w:r w:rsidRPr="00292FC3">
        <w:t>minutes</w:t>
      </w:r>
      <w:bookmarkEnd w:id="95"/>
    </w:p>
    <w:p w14:paraId="71CE3F5A" w14:textId="4E7895BD" w:rsidR="00037F3E" w:rsidRPr="00037F3E" w:rsidRDefault="00037F3E" w:rsidP="00037F3E">
      <w:pPr>
        <w:pStyle w:val="Heading4"/>
      </w:pPr>
      <w:r w:rsidRPr="00037F3E">
        <w:t>Stage 2 task: Patterns</w:t>
      </w:r>
    </w:p>
    <w:p w14:paraId="361E8A89" w14:textId="72910745" w:rsidR="008F4139" w:rsidRDefault="008F4139" w:rsidP="00292FC3">
      <w:r w:rsidRPr="00292FC3">
        <w:t>The</w:t>
      </w:r>
      <w:r w:rsidRPr="00C5416A">
        <w:t xml:space="preserve"> table below contains </w:t>
      </w:r>
      <w:r w:rsidR="00292FC3">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8F4139" w14:paraId="4E9BBBD4" w14:textId="77777777" w:rsidTr="00461182">
        <w:trPr>
          <w:cnfStyle w:val="100000000000" w:firstRow="1" w:lastRow="0" w:firstColumn="0" w:lastColumn="0" w:oddVBand="0" w:evenVBand="0" w:oddHBand="0" w:evenHBand="0" w:firstRowFirstColumn="0" w:firstRowLastColumn="0" w:lastRowFirstColumn="0" w:lastRowLastColumn="0"/>
        </w:trPr>
        <w:tc>
          <w:tcPr>
            <w:tcW w:w="7280" w:type="dxa"/>
          </w:tcPr>
          <w:p w14:paraId="4CB5688F" w14:textId="40D0DAA0" w:rsidR="008F4139" w:rsidRDefault="008F4139" w:rsidP="00461182">
            <w:r w:rsidRPr="008C3A46">
              <w:t>Core concept learning intention</w:t>
            </w:r>
          </w:p>
        </w:tc>
        <w:tc>
          <w:tcPr>
            <w:tcW w:w="7280" w:type="dxa"/>
          </w:tcPr>
          <w:p w14:paraId="66791807" w14:textId="77777777" w:rsidR="008F4139" w:rsidRDefault="008F4139" w:rsidP="00461182">
            <w:r w:rsidRPr="008C3A46">
              <w:t>Core concept success criteria</w:t>
            </w:r>
          </w:p>
        </w:tc>
      </w:tr>
      <w:tr w:rsidR="008F4139" w14:paraId="5F2D566E" w14:textId="77777777" w:rsidTr="00461182">
        <w:trPr>
          <w:cnfStyle w:val="000000100000" w:firstRow="0" w:lastRow="0" w:firstColumn="0" w:lastColumn="0" w:oddVBand="0" w:evenVBand="0" w:oddHBand="1" w:evenHBand="0" w:firstRowFirstColumn="0" w:firstRowLastColumn="0" w:lastRowFirstColumn="0" w:lastRowLastColumn="0"/>
        </w:trPr>
        <w:tc>
          <w:tcPr>
            <w:tcW w:w="7280" w:type="dxa"/>
          </w:tcPr>
          <w:p w14:paraId="47819473" w14:textId="27601002" w:rsidR="008F4139" w:rsidRDefault="00292FC3" w:rsidP="00461182">
            <w:r w:rsidRPr="00292FC3">
              <w:t xml:space="preserve">Students working towards Stage </w:t>
            </w:r>
            <w:r>
              <w:t>2</w:t>
            </w:r>
            <w:r w:rsidRPr="00292FC3">
              <w:t xml:space="preserve"> outcomes</w:t>
            </w:r>
            <w:r w:rsidR="008F4139">
              <w:t xml:space="preserve"> are learning to:</w:t>
            </w:r>
          </w:p>
          <w:p w14:paraId="6C47C15C" w14:textId="451B4075" w:rsidR="008F4139" w:rsidRDefault="00A37A72" w:rsidP="00602498">
            <w:pPr>
              <w:pStyle w:val="ListBullet"/>
            </w:pPr>
            <w:r>
              <w:lastRenderedPageBreak/>
              <w:t xml:space="preserve">use </w:t>
            </w:r>
            <w:r w:rsidRPr="00602498">
              <w:t>known</w:t>
            </w:r>
            <w:r>
              <w:t xml:space="preserve"> number facts and strategies to </w:t>
            </w:r>
            <w:r w:rsidR="00245A41">
              <w:t>generate and describe</w:t>
            </w:r>
            <w:r w:rsidR="000E071A">
              <w:t xml:space="preserve"> number</w:t>
            </w:r>
            <w:r w:rsidR="00245A41">
              <w:t xml:space="preserve"> patterns</w:t>
            </w:r>
            <w:r w:rsidR="4DA7558D">
              <w:t>.</w:t>
            </w:r>
          </w:p>
        </w:tc>
        <w:tc>
          <w:tcPr>
            <w:tcW w:w="7280" w:type="dxa"/>
          </w:tcPr>
          <w:p w14:paraId="74C7EDAD" w14:textId="2B52D513" w:rsidR="008F4139" w:rsidRDefault="00292FC3" w:rsidP="001E1944">
            <w:r w:rsidRPr="00292FC3">
              <w:lastRenderedPageBreak/>
              <w:t xml:space="preserve">Students working towards Stage </w:t>
            </w:r>
            <w:r>
              <w:t>2</w:t>
            </w:r>
            <w:r w:rsidRPr="00292FC3">
              <w:t xml:space="preserve"> outcomes </w:t>
            </w:r>
            <w:r w:rsidR="008F4139">
              <w:t>can:</w:t>
            </w:r>
          </w:p>
          <w:p w14:paraId="25CDB1DE" w14:textId="544AA4E8" w:rsidR="001E1944" w:rsidRDefault="001E1944" w:rsidP="00292FC3">
            <w:pPr>
              <w:pStyle w:val="ListBullet"/>
            </w:pPr>
            <w:r>
              <w:lastRenderedPageBreak/>
              <w:t>investigate and continue number patterns involving known multipl</w:t>
            </w:r>
            <w:r w:rsidR="00034755">
              <w:t>icati</w:t>
            </w:r>
            <w:r w:rsidR="007013B5">
              <w:t>on</w:t>
            </w:r>
            <w:r w:rsidR="00034755">
              <w:t xml:space="preserve"> facts</w:t>
            </w:r>
            <w:r w:rsidR="05533464">
              <w:t>.</w:t>
            </w:r>
          </w:p>
        </w:tc>
      </w:tr>
    </w:tbl>
    <w:p w14:paraId="59E7747E" w14:textId="633BE210" w:rsidR="008E54EC" w:rsidRDefault="008E54EC" w:rsidP="000D05A9">
      <w:pPr>
        <w:pStyle w:val="FeatureBox"/>
      </w:pPr>
      <w:r w:rsidRPr="009E0AED">
        <w:lastRenderedPageBreak/>
        <w:t xml:space="preserve">This activity is an adaption of </w:t>
      </w:r>
      <w:hyperlink r:id="rId67" w:history="1">
        <w:r w:rsidRPr="000D05A9">
          <w:rPr>
            <w:rStyle w:val="Hyperlink"/>
          </w:rPr>
          <w:t xml:space="preserve">Multiplication </w:t>
        </w:r>
        <w:r w:rsidR="000D05A9" w:rsidRPr="000D05A9">
          <w:rPr>
            <w:rStyle w:val="Hyperlink"/>
          </w:rPr>
          <w:t>Table P</w:t>
        </w:r>
        <w:r w:rsidRPr="000D05A9">
          <w:rPr>
            <w:rStyle w:val="Hyperlink"/>
          </w:rPr>
          <w:t>atterns</w:t>
        </w:r>
      </w:hyperlink>
      <w:r>
        <w:t xml:space="preserve"> from</w:t>
      </w:r>
      <w:r w:rsidRPr="009E0AED">
        <w:t xml:space="preserve"> </w:t>
      </w:r>
      <w:hyperlink r:id="rId68" w:history="1">
        <w:r w:rsidRPr="0073705C">
          <w:rPr>
            <w:rStyle w:val="Hyperlink"/>
          </w:rPr>
          <w:t>5280 Math</w:t>
        </w:r>
      </w:hyperlink>
      <w:r>
        <w:t xml:space="preserve"> </w:t>
      </w:r>
      <w:r w:rsidR="00602498">
        <w:t>by Burkart</w:t>
      </w:r>
      <w:r>
        <w:t>.</w:t>
      </w:r>
    </w:p>
    <w:p w14:paraId="49586980" w14:textId="3149C421" w:rsidR="00045000" w:rsidRPr="00045000" w:rsidRDefault="00045000" w:rsidP="00602498">
      <w:pPr>
        <w:pStyle w:val="ListNumber"/>
      </w:pPr>
      <w:r w:rsidRPr="00602498">
        <w:t>Display</w:t>
      </w:r>
      <w:r w:rsidRPr="00045000">
        <w:t xml:space="preserve"> </w:t>
      </w:r>
      <w:hyperlink w:anchor="_Resource_18:_Multiplication" w:history="1">
        <w:r w:rsidR="004D4FDB" w:rsidRPr="004D4FDB">
          <w:rPr>
            <w:rStyle w:val="Hyperlink"/>
          </w:rPr>
          <w:t>Resource 15: Multiplication patterns 1</w:t>
        </w:r>
      </w:hyperlink>
    </w:p>
    <w:p w14:paraId="5FD42ED6" w14:textId="77777777" w:rsidR="00045000" w:rsidRDefault="00045000" w:rsidP="004D4FDB">
      <w:pPr>
        <w:pStyle w:val="ListNumber"/>
      </w:pPr>
      <w:r w:rsidRPr="00045000">
        <w:t>Ask</w:t>
      </w:r>
      <w:r w:rsidRPr="004E61AB">
        <w:t xml:space="preserve"> students what they notice and wonder. Give students time to discuss and think about the image. </w:t>
      </w:r>
    </w:p>
    <w:p w14:paraId="7C055AB2" w14:textId="201A47FE" w:rsidR="00136505" w:rsidRDefault="00484EF5" w:rsidP="00602498">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136505" w14:paraId="5D98F159" w14:textId="77777777" w:rsidTr="00602498">
        <w:trPr>
          <w:cnfStyle w:val="100000000000" w:firstRow="1" w:lastRow="0" w:firstColumn="0" w:lastColumn="0" w:oddVBand="0" w:evenVBand="0" w:oddHBand="0" w:evenHBand="0" w:firstRowFirstColumn="0" w:firstRowLastColumn="0" w:lastRowFirstColumn="0" w:lastRowLastColumn="0"/>
        </w:trPr>
        <w:tc>
          <w:tcPr>
            <w:tcW w:w="2500" w:type="pct"/>
          </w:tcPr>
          <w:p w14:paraId="74755666" w14:textId="77777777" w:rsidR="00136505" w:rsidRDefault="00136505" w:rsidP="005F7F1B">
            <w:r w:rsidRPr="00D36FC4">
              <w:t>Prompts</w:t>
            </w:r>
          </w:p>
        </w:tc>
        <w:tc>
          <w:tcPr>
            <w:tcW w:w="2500" w:type="pct"/>
          </w:tcPr>
          <w:p w14:paraId="54806B15" w14:textId="77777777" w:rsidR="00136505" w:rsidRDefault="00136505" w:rsidP="005F7F1B">
            <w:r w:rsidRPr="00D36FC4">
              <w:t>Anticipated student responses</w:t>
            </w:r>
          </w:p>
        </w:tc>
      </w:tr>
      <w:tr w:rsidR="00136505" w14:paraId="5A540AA2" w14:textId="77777777" w:rsidTr="00602498">
        <w:trPr>
          <w:cnfStyle w:val="000000100000" w:firstRow="0" w:lastRow="0" w:firstColumn="0" w:lastColumn="0" w:oddVBand="0" w:evenVBand="0" w:oddHBand="1" w:evenHBand="0" w:firstRowFirstColumn="0" w:firstRowLastColumn="0" w:lastRowFirstColumn="0" w:lastRowLastColumn="0"/>
        </w:trPr>
        <w:tc>
          <w:tcPr>
            <w:tcW w:w="2500" w:type="pct"/>
          </w:tcPr>
          <w:p w14:paraId="4F6FD2AD" w14:textId="77777777" w:rsidR="00136505" w:rsidRPr="00602498" w:rsidRDefault="00136505" w:rsidP="00602498">
            <w:pPr>
              <w:pStyle w:val="ListBullet"/>
            </w:pPr>
            <w:r w:rsidRPr="00602498">
              <w:t>What do you notice?</w:t>
            </w:r>
          </w:p>
          <w:p w14:paraId="0FF20D8B" w14:textId="77777777" w:rsidR="00136505" w:rsidRPr="00602498" w:rsidRDefault="00136505" w:rsidP="00602498">
            <w:pPr>
              <w:pStyle w:val="ListBullet"/>
            </w:pPr>
            <w:r w:rsidRPr="00602498">
              <w:t>What are you wondering?</w:t>
            </w:r>
          </w:p>
          <w:p w14:paraId="53FE470A" w14:textId="77777777" w:rsidR="00136505" w:rsidRPr="00602498" w:rsidRDefault="00136505" w:rsidP="00602498">
            <w:pPr>
              <w:pStyle w:val="ListBullet"/>
            </w:pPr>
            <w:r w:rsidRPr="00602498">
              <w:t>Does the same thing happen for the green and brown numbers?</w:t>
            </w:r>
          </w:p>
          <w:p w14:paraId="5CF837A7" w14:textId="77777777" w:rsidR="00136505" w:rsidRPr="00602498" w:rsidRDefault="00136505" w:rsidP="00602498">
            <w:pPr>
              <w:pStyle w:val="ListBullet"/>
            </w:pPr>
            <w:r w:rsidRPr="00602498">
              <w:t>What happens if I add some of the numbers in the shaded squares?</w:t>
            </w:r>
          </w:p>
          <w:p w14:paraId="397BE686" w14:textId="77777777" w:rsidR="00136505" w:rsidRPr="00602498" w:rsidRDefault="00136505" w:rsidP="00602498">
            <w:pPr>
              <w:pStyle w:val="ListBullet"/>
            </w:pPr>
            <w:r w:rsidRPr="00602498">
              <w:t>How do the sums of the blue and purple numbers compare to each other?</w:t>
            </w:r>
          </w:p>
          <w:p w14:paraId="614768E3" w14:textId="77777777" w:rsidR="00136505" w:rsidRPr="00DF0231" w:rsidRDefault="00136505" w:rsidP="00602498">
            <w:pPr>
              <w:pStyle w:val="ListBullet"/>
            </w:pPr>
            <w:r w:rsidRPr="00602498">
              <w:t xml:space="preserve">How do </w:t>
            </w:r>
            <w:r>
              <w:t xml:space="preserve">the sums of the brown and green numbers compare </w:t>
            </w:r>
            <w:r>
              <w:lastRenderedPageBreak/>
              <w:t>to each other?</w:t>
            </w:r>
          </w:p>
          <w:p w14:paraId="0B8FADE0" w14:textId="77777777" w:rsidR="00136505" w:rsidRPr="00602498" w:rsidRDefault="00136505" w:rsidP="00602498">
            <w:pPr>
              <w:pStyle w:val="ListBullet"/>
            </w:pPr>
            <w:r w:rsidRPr="00602498">
              <w:t>Why do these things happen?</w:t>
            </w:r>
          </w:p>
          <w:p w14:paraId="220E22F3" w14:textId="77777777" w:rsidR="00136505" w:rsidRPr="00602498" w:rsidRDefault="00136505" w:rsidP="00602498">
            <w:pPr>
              <w:pStyle w:val="ListBullet"/>
            </w:pPr>
            <w:r w:rsidRPr="00602498">
              <w:t>What happens if I add all 8 shaded numbers?</w:t>
            </w:r>
          </w:p>
          <w:p w14:paraId="135F7D13" w14:textId="77777777" w:rsidR="00136505" w:rsidRDefault="00136505" w:rsidP="00602498">
            <w:pPr>
              <w:pStyle w:val="ListBullet"/>
            </w:pPr>
            <w:r w:rsidRPr="00602498">
              <w:t>What</w:t>
            </w:r>
            <w:r>
              <w:t xml:space="preserve"> if I make squares around other middle numbers? Will the patterns be the same?</w:t>
            </w:r>
          </w:p>
        </w:tc>
        <w:tc>
          <w:tcPr>
            <w:tcW w:w="2500" w:type="pct"/>
          </w:tcPr>
          <w:p w14:paraId="514E0F9A" w14:textId="77777777" w:rsidR="00136505" w:rsidRPr="00602498" w:rsidRDefault="00136505" w:rsidP="00602498">
            <w:pPr>
              <w:pStyle w:val="ListBullet"/>
              <w:contextualSpacing w:val="0"/>
            </w:pPr>
            <w:r w:rsidRPr="00602498">
              <w:lastRenderedPageBreak/>
              <w:t>There are numbers surrounded by coloured squares.</w:t>
            </w:r>
          </w:p>
          <w:p w14:paraId="3AB96EA6" w14:textId="77777777" w:rsidR="00136505" w:rsidRPr="00602498" w:rsidRDefault="00136505" w:rsidP="00602498">
            <w:pPr>
              <w:pStyle w:val="ListBullet"/>
            </w:pPr>
            <w:r w:rsidRPr="00602498">
              <w:t>Why are there different colours in the squares?</w:t>
            </w:r>
          </w:p>
          <w:p w14:paraId="76D698C3" w14:textId="77777777" w:rsidR="00136505" w:rsidRPr="00602498" w:rsidRDefault="00136505" w:rsidP="00602498">
            <w:pPr>
              <w:pStyle w:val="ListBullet"/>
            </w:pPr>
            <w:r w:rsidRPr="00602498">
              <w:t>The colours on opposite sides are the same.</w:t>
            </w:r>
          </w:p>
          <w:p w14:paraId="21AF7577" w14:textId="77777777" w:rsidR="00136505" w:rsidRPr="00602498" w:rsidRDefault="00136505" w:rsidP="00602498">
            <w:pPr>
              <w:pStyle w:val="ListBullet"/>
            </w:pPr>
            <w:r w:rsidRPr="00602498">
              <w:t>The left blue number is smaller than the middle number by the same amount that the right blue number is bigger.</w:t>
            </w:r>
          </w:p>
          <w:p w14:paraId="633A1D30" w14:textId="77777777" w:rsidR="00136505" w:rsidRPr="00602498" w:rsidRDefault="00136505" w:rsidP="00602498">
            <w:pPr>
              <w:pStyle w:val="ListBullet"/>
            </w:pPr>
            <w:r w:rsidRPr="00602498">
              <w:t>The same thing happens with the purple numbers.</w:t>
            </w:r>
          </w:p>
          <w:p w14:paraId="477E94CD" w14:textId="77777777" w:rsidR="00136505" w:rsidRPr="00602498" w:rsidRDefault="00136505" w:rsidP="00602498">
            <w:pPr>
              <w:pStyle w:val="ListBullet"/>
            </w:pPr>
            <w:r w:rsidRPr="00602498">
              <w:t>The blue sum equals the purple sum. These sums are double the number in the middle.</w:t>
            </w:r>
          </w:p>
          <w:p w14:paraId="5E1F588F" w14:textId="77777777" w:rsidR="00136505" w:rsidRPr="004E61AB" w:rsidRDefault="00136505" w:rsidP="00602498">
            <w:pPr>
              <w:pStyle w:val="ListBullet"/>
            </w:pPr>
            <w:r w:rsidRPr="00602498">
              <w:t>If</w:t>
            </w:r>
            <w:r w:rsidRPr="004E61AB">
              <w:t xml:space="preserve"> I take 3 from the 12 add it to the 6, there will be 3 nines in a </w:t>
            </w:r>
            <w:r w:rsidRPr="004E61AB">
              <w:lastRenderedPageBreak/>
              <w:t>row.</w:t>
            </w:r>
          </w:p>
          <w:p w14:paraId="739548DA" w14:textId="77777777" w:rsidR="00136505" w:rsidRPr="00602498" w:rsidRDefault="00136505" w:rsidP="00602498">
            <w:pPr>
              <w:pStyle w:val="ListBullet"/>
            </w:pPr>
            <w:r w:rsidRPr="00602498">
              <w:t>I can use the same idea to make 3 in a row of numbers in other purple and blue squares.</w:t>
            </w:r>
          </w:p>
          <w:p w14:paraId="4118CA68" w14:textId="77777777" w:rsidR="00136505" w:rsidRPr="00602498" w:rsidRDefault="00136505" w:rsidP="00602498">
            <w:pPr>
              <w:pStyle w:val="ListBullet"/>
            </w:pPr>
            <w:r w:rsidRPr="00602498">
              <w:t>The sum of the 4 blues and purples equals the sum of the 4 greens and browns.</w:t>
            </w:r>
          </w:p>
          <w:p w14:paraId="6F19D151" w14:textId="77777777" w:rsidR="00136505" w:rsidRPr="00602498" w:rsidRDefault="00136505" w:rsidP="00602498">
            <w:pPr>
              <w:pStyle w:val="ListBullet"/>
            </w:pPr>
            <w:r w:rsidRPr="00602498">
              <w:t>The browns always add up to 2 more than double the middle number.</w:t>
            </w:r>
          </w:p>
          <w:p w14:paraId="4C8012F3" w14:textId="77777777" w:rsidR="00136505" w:rsidRPr="00602498" w:rsidRDefault="00136505" w:rsidP="00602498">
            <w:pPr>
              <w:pStyle w:val="ListBullet"/>
            </w:pPr>
            <w:r w:rsidRPr="00602498">
              <w:t>The greens always add up to 2 less than double the middle number.</w:t>
            </w:r>
          </w:p>
          <w:p w14:paraId="6863DE4C" w14:textId="0B5C675E" w:rsidR="00136505" w:rsidRDefault="00136505" w:rsidP="00602498">
            <w:pPr>
              <w:pStyle w:val="ListBullet"/>
            </w:pPr>
            <w:r w:rsidRPr="00602498">
              <w:t xml:space="preserve">The sum </w:t>
            </w:r>
            <w:r w:rsidRPr="004E61AB">
              <w:t>of all the coloured numbers is 8 times the middle number.</w:t>
            </w:r>
          </w:p>
        </w:tc>
      </w:tr>
    </w:tbl>
    <w:p w14:paraId="25EAD154" w14:textId="34233C97" w:rsidR="007B307D" w:rsidRPr="004E61AB" w:rsidRDefault="007B307D" w:rsidP="00C210AC">
      <w:pPr>
        <w:pStyle w:val="ListNumber"/>
        <w:numPr>
          <w:ilvl w:val="0"/>
          <w:numId w:val="1"/>
        </w:numPr>
      </w:pPr>
      <w:r w:rsidRPr="004E61AB">
        <w:lastRenderedPageBreak/>
        <w:t xml:space="preserve">Record their noticing and wonderings using a </w:t>
      </w:r>
      <w:hyperlink r:id="rId69" w:history="1">
        <w:r w:rsidRPr="00E32E85">
          <w:rPr>
            <w:rStyle w:val="Hyperlink"/>
          </w:rPr>
          <w:t>T-chart</w:t>
        </w:r>
      </w:hyperlink>
      <w:r w:rsidRPr="004E61AB">
        <w:t>.</w:t>
      </w:r>
    </w:p>
    <w:p w14:paraId="704F25EB" w14:textId="72F6434F" w:rsidR="00484EF5" w:rsidRPr="00D553F8" w:rsidRDefault="00D553F8" w:rsidP="00324161">
      <w:pPr>
        <w:pStyle w:val="FeatureBox"/>
        <w:rPr>
          <w:rFonts w:eastAsia="Calibri"/>
        </w:rPr>
      </w:pPr>
      <w:r w:rsidRPr="00324161">
        <w:rPr>
          <w:rStyle w:val="Strong"/>
        </w:rPr>
        <w:t>Note</w:t>
      </w:r>
      <w:r w:rsidRPr="00324161">
        <w:t>:</w:t>
      </w:r>
      <w:r>
        <w:t xml:space="preserve"> </w:t>
      </w:r>
      <w:r w:rsidR="00324161" w:rsidRPr="00324161">
        <w:t>a</w:t>
      </w:r>
      <w:r w:rsidRPr="00324161">
        <w:t>ll</w:t>
      </w:r>
      <w:r>
        <w:t xml:space="preserve"> patterns have regularities that students can perceive visually, </w:t>
      </w:r>
      <w:proofErr w:type="gramStart"/>
      <w:r>
        <w:t>auditorily</w:t>
      </w:r>
      <w:proofErr w:type="gramEnd"/>
      <w:r>
        <w:t xml:space="preserve"> and somatically (through tactile or action-based sensations). To discern, describe, extend, adjust, </w:t>
      </w:r>
      <w:proofErr w:type="gramStart"/>
      <w:r>
        <w:t>make</w:t>
      </w:r>
      <w:proofErr w:type="gramEnd"/>
      <w:r>
        <w:t xml:space="preserve"> and translate patterns, students need to be able to identify the repeating core or pattern rule, which repeats over and over and over again.</w:t>
      </w:r>
    </w:p>
    <w:p w14:paraId="4850B116" w14:textId="43B39E6B" w:rsidR="00C3304F" w:rsidRPr="004E61AB" w:rsidRDefault="00C3304F" w:rsidP="00666E7A">
      <w:pPr>
        <w:pStyle w:val="ListNumber"/>
      </w:pPr>
      <w:r w:rsidRPr="00666E7A">
        <w:t>Provide</w:t>
      </w:r>
      <w:r w:rsidRPr="004E61AB">
        <w:t xml:space="preserve"> students with </w:t>
      </w:r>
      <w:hyperlink w:anchor="_Resource_19:_Suki’s" w:history="1">
        <w:r w:rsidR="00F10C74" w:rsidRPr="00F10C74">
          <w:rPr>
            <w:rStyle w:val="Hyperlink"/>
          </w:rPr>
          <w:t>Resource 16: Multiplication patterns 2</w:t>
        </w:r>
      </w:hyperlink>
      <w:r w:rsidR="00F10C74">
        <w:t xml:space="preserve">. </w:t>
      </w:r>
      <w:r w:rsidRPr="004E61AB">
        <w:t>Explain that students are going to use the multiplication chart to generate and investigate the number patterns involving related multiples.</w:t>
      </w:r>
    </w:p>
    <w:p w14:paraId="5AA67C7F" w14:textId="77777777" w:rsidR="00C3304F" w:rsidRPr="004E61AB" w:rsidRDefault="00C3304F" w:rsidP="00C210AC">
      <w:pPr>
        <w:pStyle w:val="ListNumber"/>
        <w:numPr>
          <w:ilvl w:val="0"/>
          <w:numId w:val="1"/>
        </w:numPr>
      </w:pPr>
      <w:r w:rsidRPr="004E61AB">
        <w:lastRenderedPageBreak/>
        <w:t>Students highlight the 2, 4, 8 multiples using one coloured highlighter. In pairs, students discuss the patterns and answer the following questions:</w:t>
      </w:r>
    </w:p>
    <w:p w14:paraId="4002F65E" w14:textId="76269BD4" w:rsidR="00C3304F" w:rsidRPr="004E61AB" w:rsidRDefault="00C3304F" w:rsidP="00666E7A">
      <w:pPr>
        <w:pStyle w:val="ListBullet"/>
        <w:ind w:left="1134"/>
      </w:pPr>
      <w:r w:rsidRPr="004E61AB">
        <w:t xml:space="preserve">What connection can you make between the twos, </w:t>
      </w:r>
      <w:proofErr w:type="gramStart"/>
      <w:r w:rsidRPr="004E61AB">
        <w:t>fours</w:t>
      </w:r>
      <w:proofErr w:type="gramEnd"/>
      <w:r w:rsidR="0BD99DC3">
        <w:t xml:space="preserve"> and</w:t>
      </w:r>
      <w:r w:rsidRPr="004E61AB">
        <w:t xml:space="preserve"> eights?</w:t>
      </w:r>
    </w:p>
    <w:p w14:paraId="4CB25302" w14:textId="77777777" w:rsidR="00C3304F" w:rsidRPr="004E61AB" w:rsidRDefault="00C3304F" w:rsidP="00C3304F">
      <w:pPr>
        <w:pStyle w:val="ListBullet"/>
        <w:ind w:left="1134"/>
      </w:pPr>
      <w:r w:rsidRPr="004E61AB">
        <w:t>Why do these patterns exist?</w:t>
      </w:r>
    </w:p>
    <w:p w14:paraId="70274BEA" w14:textId="77777777" w:rsidR="00C3304F" w:rsidRPr="004E61AB" w:rsidRDefault="00C3304F" w:rsidP="00C3304F">
      <w:pPr>
        <w:pStyle w:val="ListBullet"/>
        <w:ind w:left="1134"/>
      </w:pPr>
      <w:r w:rsidRPr="004E61AB">
        <w:t>Will these patterns continue forever? Why or why not?</w:t>
      </w:r>
    </w:p>
    <w:p w14:paraId="2E984832" w14:textId="77777777" w:rsidR="00C3304F" w:rsidRPr="004E61AB" w:rsidRDefault="00C3304F" w:rsidP="00C3304F">
      <w:pPr>
        <w:pStyle w:val="ListBullet"/>
        <w:ind w:left="1134"/>
      </w:pPr>
      <w:r w:rsidRPr="004E61AB">
        <w:t>What else do you notice?</w:t>
      </w:r>
    </w:p>
    <w:p w14:paraId="23166721" w14:textId="2C600961" w:rsidR="00C3304F" w:rsidRPr="004E61AB" w:rsidRDefault="00C3304F" w:rsidP="00C210AC">
      <w:pPr>
        <w:pStyle w:val="ListNumber"/>
        <w:numPr>
          <w:ilvl w:val="0"/>
          <w:numId w:val="1"/>
        </w:numPr>
      </w:pPr>
      <w:r w:rsidRPr="004E61AB">
        <w:t>Students highlight the 3, 6 and 9 multiples in a different coloured highlighter. In pairs, students discuss any patterns and answer the following questions:</w:t>
      </w:r>
    </w:p>
    <w:p w14:paraId="2D7F22F9" w14:textId="77777777" w:rsidR="00C3304F" w:rsidRPr="004E61AB" w:rsidRDefault="00C3304F" w:rsidP="00C3304F">
      <w:pPr>
        <w:pStyle w:val="ListBullet"/>
        <w:ind w:left="1134"/>
      </w:pPr>
      <w:r w:rsidRPr="004E61AB">
        <w:t xml:space="preserve">What connection can you make between the threes, </w:t>
      </w:r>
      <w:proofErr w:type="gramStart"/>
      <w:r w:rsidRPr="004E61AB">
        <w:t>sixes</w:t>
      </w:r>
      <w:proofErr w:type="gramEnd"/>
      <w:r w:rsidRPr="004E61AB">
        <w:t xml:space="preserve"> and nines?</w:t>
      </w:r>
    </w:p>
    <w:p w14:paraId="016D76F7" w14:textId="77777777" w:rsidR="00C3304F" w:rsidRPr="004E61AB" w:rsidRDefault="00C3304F" w:rsidP="00C3304F">
      <w:pPr>
        <w:pStyle w:val="ListBullet"/>
        <w:ind w:left="1134"/>
      </w:pPr>
      <w:r w:rsidRPr="004E61AB">
        <w:t>Why do these patterns exist?</w:t>
      </w:r>
    </w:p>
    <w:p w14:paraId="5F79804D" w14:textId="77777777" w:rsidR="00C3304F" w:rsidRPr="004E61AB" w:rsidRDefault="00C3304F" w:rsidP="00C3304F">
      <w:pPr>
        <w:pStyle w:val="ListBullet"/>
        <w:ind w:left="1134"/>
      </w:pPr>
      <w:r w:rsidRPr="004E61AB">
        <w:t>Will these patterns continue forever? Why or why not?</w:t>
      </w:r>
    </w:p>
    <w:p w14:paraId="533BE802" w14:textId="77777777" w:rsidR="00C3304F" w:rsidRDefault="00C3304F" w:rsidP="00C3304F">
      <w:pPr>
        <w:pStyle w:val="ListBullet"/>
        <w:ind w:left="1134"/>
      </w:pPr>
      <w:r w:rsidRPr="004E61AB">
        <w:t>What else do you notice?</w:t>
      </w:r>
    </w:p>
    <w:p w14:paraId="7313E596" w14:textId="3DB8C87C" w:rsidR="003265A3" w:rsidRPr="004E61AB" w:rsidRDefault="003265A3" w:rsidP="00666E7A">
      <w:pPr>
        <w:pStyle w:val="FeatureBox"/>
      </w:pPr>
      <w:r w:rsidRPr="00666E7A">
        <w:rPr>
          <w:rStyle w:val="Strong"/>
        </w:rPr>
        <w:t>Note</w:t>
      </w:r>
      <w:r w:rsidRPr="00666E7A">
        <w:t>:</w:t>
      </w:r>
      <w:r w:rsidRPr="003265A3">
        <w:t xml:space="preserve"> </w:t>
      </w:r>
      <w:r w:rsidRPr="00666E7A">
        <w:t>students</w:t>
      </w:r>
      <w:r w:rsidRPr="003265A3">
        <w:t xml:space="preserve"> need to recognise that the commutative property of multiplication is that the product of </w:t>
      </w:r>
      <w:r w:rsidR="00EF20BF" w:rsidRPr="003265A3">
        <w:t>A</w:t>
      </w:r>
      <w:r w:rsidRPr="003265A3">
        <w:t xml:space="preserve"> and </w:t>
      </w:r>
      <w:r w:rsidR="00EF20BF" w:rsidRPr="003265A3">
        <w:t>B</w:t>
      </w:r>
      <w:r w:rsidRPr="003265A3">
        <w:t xml:space="preserve"> is the same as </w:t>
      </w:r>
      <w:r w:rsidR="00EF20BF" w:rsidRPr="003265A3">
        <w:t>B</w:t>
      </w:r>
      <w:r w:rsidRPr="003265A3">
        <w:t xml:space="preserve"> and </w:t>
      </w:r>
      <w:r w:rsidR="00EF20BF" w:rsidRPr="003265A3">
        <w:t>A</w:t>
      </w:r>
      <w:r w:rsidRPr="003265A3">
        <w:t>.</w:t>
      </w:r>
    </w:p>
    <w:p w14:paraId="1CCEEAD6" w14:textId="4401620F" w:rsidR="001B24E2" w:rsidRPr="004E61AB" w:rsidRDefault="001B24E2" w:rsidP="00666E7A">
      <w:pPr>
        <w:pStyle w:val="ListNumber"/>
      </w:pPr>
      <w:r w:rsidRPr="004E61AB">
        <w:t>Ask students to create a sequence of steps to describe how to generate related multiple of 2, 4, 8</w:t>
      </w:r>
      <w:r w:rsidR="006F1513">
        <w:t>,</w:t>
      </w:r>
      <w:r w:rsidRPr="004E61AB">
        <w:t xml:space="preserve"> and 3, 6 and 9. Have students swap</w:t>
      </w:r>
      <w:r>
        <w:t xml:space="preserve"> </w:t>
      </w:r>
      <w:r w:rsidRPr="004E61AB">
        <w:t>their sequence of steps with a partner to test and create the next 5 sequences in the pattern.</w:t>
      </w:r>
    </w:p>
    <w:p w14:paraId="0E8C3D73" w14:textId="77777777" w:rsidR="001E19A5" w:rsidRDefault="001E19A5">
      <w:pPr>
        <w:spacing w:before="0" w:after="160" w:line="259" w:lineRule="auto"/>
      </w:pPr>
      <w:r>
        <w:br w:type="page"/>
      </w:r>
    </w:p>
    <w:p w14:paraId="4913D767" w14:textId="7DDC7BF4" w:rsidR="001B24E2" w:rsidRDefault="001B24E2" w:rsidP="00666E7A">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D20B6A" w14:paraId="29E907BD" w14:textId="77777777" w:rsidTr="00666E7A">
        <w:trPr>
          <w:cnfStyle w:val="100000000000" w:firstRow="1" w:lastRow="0" w:firstColumn="0" w:lastColumn="0" w:oddVBand="0" w:evenVBand="0" w:oddHBand="0" w:evenHBand="0" w:firstRowFirstColumn="0" w:firstRowLastColumn="0" w:lastRowFirstColumn="0" w:lastRowLastColumn="0"/>
        </w:trPr>
        <w:tc>
          <w:tcPr>
            <w:tcW w:w="2500" w:type="pct"/>
          </w:tcPr>
          <w:p w14:paraId="79BA8071" w14:textId="77777777" w:rsidR="00D20B6A" w:rsidRDefault="00D20B6A" w:rsidP="005F7F1B">
            <w:r w:rsidRPr="000A107F">
              <w:t>Too hard?</w:t>
            </w:r>
          </w:p>
        </w:tc>
        <w:tc>
          <w:tcPr>
            <w:tcW w:w="2500" w:type="pct"/>
          </w:tcPr>
          <w:p w14:paraId="02DE6C2F" w14:textId="77777777" w:rsidR="00D20B6A" w:rsidRDefault="00D20B6A" w:rsidP="005F7F1B">
            <w:r w:rsidRPr="000A107F">
              <w:t>Too easy?</w:t>
            </w:r>
          </w:p>
        </w:tc>
      </w:tr>
      <w:tr w:rsidR="00D20B6A" w14:paraId="78475CB6" w14:textId="77777777" w:rsidTr="00666E7A">
        <w:trPr>
          <w:cnfStyle w:val="000000100000" w:firstRow="0" w:lastRow="0" w:firstColumn="0" w:lastColumn="0" w:oddVBand="0" w:evenVBand="0" w:oddHBand="1" w:evenHBand="0" w:firstRowFirstColumn="0" w:firstRowLastColumn="0" w:lastRowFirstColumn="0" w:lastRowLastColumn="0"/>
        </w:trPr>
        <w:tc>
          <w:tcPr>
            <w:tcW w:w="2500" w:type="pct"/>
          </w:tcPr>
          <w:p w14:paraId="6BDAAE22" w14:textId="77777777" w:rsidR="00D20B6A" w:rsidRDefault="00D20B6A" w:rsidP="00666E7A">
            <w:pPr>
              <w:rPr>
                <w:rFonts w:eastAsia="Calibri"/>
              </w:rPr>
            </w:pPr>
            <w:r w:rsidRPr="63FA3110">
              <w:t>Students cannot investigate number patterns involving related multiples.</w:t>
            </w:r>
          </w:p>
          <w:p w14:paraId="3F574257" w14:textId="77777777" w:rsidR="00D20B6A" w:rsidRDefault="00D20B6A" w:rsidP="00666E7A">
            <w:pPr>
              <w:pStyle w:val="ListBullet"/>
            </w:pPr>
            <w:r w:rsidRPr="612F1B64">
              <w:t>Provide students with concrete materials to make the patterns.</w:t>
            </w:r>
          </w:p>
          <w:p w14:paraId="1198E457" w14:textId="45982DDE" w:rsidR="00D20B6A" w:rsidRDefault="00D20B6A" w:rsidP="005F7F1B">
            <w:pPr>
              <w:pStyle w:val="ListBullet"/>
              <w:rPr>
                <w:rFonts w:eastAsia="Arial"/>
              </w:rPr>
            </w:pPr>
            <w:r w:rsidRPr="612F1B64">
              <w:rPr>
                <w:rFonts w:eastAsia="Arial"/>
              </w:rPr>
              <w:t>Provide number lines or number charts to support identifying the next number in the pattern</w:t>
            </w:r>
            <w:r w:rsidR="00035505">
              <w:rPr>
                <w:rFonts w:eastAsia="Arial"/>
              </w:rPr>
              <w:t>.</w:t>
            </w:r>
          </w:p>
        </w:tc>
        <w:tc>
          <w:tcPr>
            <w:tcW w:w="2500" w:type="pct"/>
          </w:tcPr>
          <w:p w14:paraId="317CA430" w14:textId="77777777" w:rsidR="00D20B6A" w:rsidRDefault="00D20B6A" w:rsidP="005F7F1B">
            <w:pPr>
              <w:rPr>
                <w:rFonts w:eastAsia="Arial"/>
              </w:rPr>
            </w:pPr>
            <w:r w:rsidRPr="63FA3110">
              <w:rPr>
                <w:rFonts w:eastAsia="Arial"/>
              </w:rPr>
              <w:t>Students can investigate number patterns involving related multiples.</w:t>
            </w:r>
          </w:p>
          <w:p w14:paraId="15B3A353" w14:textId="77E3D845" w:rsidR="00D20B6A" w:rsidRDefault="00D20B6A" w:rsidP="00666E7A">
            <w:pPr>
              <w:pStyle w:val="ListBullet"/>
            </w:pPr>
            <w:r w:rsidRPr="00666E7A">
              <w:t>Provide</w:t>
            </w:r>
            <w:r w:rsidRPr="612F1B64">
              <w:t xml:space="preserve"> students </w:t>
            </w:r>
            <w:r w:rsidR="006F1513">
              <w:t xml:space="preserve">with </w:t>
            </w:r>
            <w:r w:rsidRPr="612F1B64">
              <w:t>a copy of the multiplication grid. Have students identify other patterns in related multiples</w:t>
            </w:r>
            <w:r w:rsidR="23F21671" w:rsidRPr="2610BB7C">
              <w:t>,</w:t>
            </w:r>
            <w:r w:rsidRPr="612F1B64">
              <w:t xml:space="preserve"> such as 5 and 10.</w:t>
            </w:r>
          </w:p>
          <w:p w14:paraId="278D717C" w14:textId="7A2474B7" w:rsidR="00D20B6A" w:rsidRDefault="00D20B6A" w:rsidP="005F7F1B">
            <w:pPr>
              <w:pStyle w:val="ListBullet"/>
              <w:rPr>
                <w:rFonts w:eastAsia="Arial"/>
              </w:rPr>
            </w:pPr>
            <w:r w:rsidRPr="612F1B64">
              <w:rPr>
                <w:rFonts w:eastAsia="Arial"/>
              </w:rPr>
              <w:t>Ask students to highlight the 3, 5 and 8 columns. Ask students to identify products of these multiples. Prompt students to explain what they notice and what conjectures they can make.</w:t>
            </w:r>
          </w:p>
        </w:tc>
      </w:tr>
    </w:tbl>
    <w:p w14:paraId="3A34AF83" w14:textId="77777777" w:rsidR="002E1C13" w:rsidRDefault="002E1C13" w:rsidP="00666E7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430A6A" w14:paraId="2B0A31ED" w14:textId="77777777" w:rsidTr="00666E7A">
        <w:trPr>
          <w:cnfStyle w:val="100000000000" w:firstRow="1" w:lastRow="0" w:firstColumn="0" w:lastColumn="0" w:oddVBand="0" w:evenVBand="0" w:oddHBand="0" w:evenHBand="0" w:firstRowFirstColumn="0" w:firstRowLastColumn="0" w:lastRowFirstColumn="0" w:lastRowLastColumn="0"/>
        </w:trPr>
        <w:tc>
          <w:tcPr>
            <w:tcW w:w="2500" w:type="pct"/>
          </w:tcPr>
          <w:p w14:paraId="7356986C" w14:textId="77777777" w:rsidR="00430A6A" w:rsidRDefault="00430A6A" w:rsidP="005F7F1B">
            <w:r w:rsidRPr="006025E4">
              <w:t>Assessment opportunities</w:t>
            </w:r>
          </w:p>
        </w:tc>
        <w:tc>
          <w:tcPr>
            <w:tcW w:w="2500" w:type="pct"/>
          </w:tcPr>
          <w:p w14:paraId="5C224DA9" w14:textId="77777777" w:rsidR="00430A6A" w:rsidRDefault="00430A6A" w:rsidP="005F7F1B">
            <w:r w:rsidRPr="006025E4">
              <w:t>Links</w:t>
            </w:r>
          </w:p>
        </w:tc>
      </w:tr>
      <w:tr w:rsidR="00430A6A" w14:paraId="5ED24AB1" w14:textId="77777777" w:rsidTr="00666E7A">
        <w:trPr>
          <w:cnfStyle w:val="000000100000" w:firstRow="0" w:lastRow="0" w:firstColumn="0" w:lastColumn="0" w:oddVBand="0" w:evenVBand="0" w:oddHBand="1" w:evenHBand="0" w:firstRowFirstColumn="0" w:firstRowLastColumn="0" w:lastRowFirstColumn="0" w:lastRowLastColumn="0"/>
        </w:trPr>
        <w:tc>
          <w:tcPr>
            <w:tcW w:w="2500" w:type="pct"/>
          </w:tcPr>
          <w:p w14:paraId="412A094B" w14:textId="77777777" w:rsidR="00430A6A" w:rsidRDefault="00430A6A" w:rsidP="005F7F1B">
            <w:r>
              <w:t>What to look for:</w:t>
            </w:r>
          </w:p>
          <w:p w14:paraId="04B364EE" w14:textId="77777777" w:rsidR="00430A6A" w:rsidRDefault="00430A6A" w:rsidP="005F7F1B">
            <w:pPr>
              <w:pStyle w:val="ListBullet"/>
              <w:rPr>
                <w:rFonts w:eastAsia="Arial"/>
              </w:rPr>
            </w:pPr>
            <w:r w:rsidRPr="612F1B64">
              <w:rPr>
                <w:rFonts w:eastAsia="Arial"/>
              </w:rPr>
              <w:t xml:space="preserve">Can students investigate and continue number patterns involving related multiples? </w:t>
            </w:r>
            <w:r w:rsidRPr="00666E7A">
              <w:rPr>
                <w:rStyle w:val="Strong"/>
              </w:rPr>
              <w:t>[MAO-WM-01, MA2-MR-01]</w:t>
            </w:r>
          </w:p>
          <w:p w14:paraId="7133BA67" w14:textId="77777777" w:rsidR="00430A6A" w:rsidRDefault="00430A6A" w:rsidP="005F7F1B">
            <w:pPr>
              <w:pStyle w:val="ListBullet"/>
              <w:rPr>
                <w:rFonts w:eastAsia="Arial"/>
              </w:rPr>
            </w:pPr>
            <w:r w:rsidRPr="612F1B64">
              <w:rPr>
                <w:rFonts w:eastAsia="Arial"/>
              </w:rPr>
              <w:t xml:space="preserve">Can students use the known strategy of doubling to connect multiples of 3 to 6 and 4 to 8? </w:t>
            </w:r>
            <w:r w:rsidRPr="00666E7A">
              <w:rPr>
                <w:rStyle w:val="Strong"/>
              </w:rPr>
              <w:t>[MAO-WM-01, MA2-MR-01]</w:t>
            </w:r>
          </w:p>
          <w:p w14:paraId="6882E73E" w14:textId="77777777" w:rsidR="00430A6A" w:rsidRPr="00666E7A" w:rsidRDefault="00430A6A" w:rsidP="005F7F1B">
            <w:pPr>
              <w:pStyle w:val="ListBullet"/>
              <w:rPr>
                <w:rStyle w:val="Strong"/>
              </w:rPr>
            </w:pPr>
            <w:r w:rsidRPr="612F1B64">
              <w:rPr>
                <w:rFonts w:eastAsia="Arial"/>
              </w:rPr>
              <w:lastRenderedPageBreak/>
              <w:t>Can students recognise the connection between even numbers and multiplication facts</w:t>
            </w:r>
            <w:r w:rsidRPr="00666E7A">
              <w:rPr>
                <w:rStyle w:val="Strong"/>
              </w:rPr>
              <w:t>? [MAO-WM-01, MA2-MR-01]</w:t>
            </w:r>
          </w:p>
          <w:p w14:paraId="00EE3009" w14:textId="77777777" w:rsidR="00430A6A" w:rsidRPr="00AE3938" w:rsidRDefault="00430A6A" w:rsidP="00666E7A">
            <w:pPr>
              <w:pStyle w:val="ListBullet"/>
            </w:pPr>
            <w:r w:rsidRPr="612F1B64">
              <w:t xml:space="preserve">Can students identify the commutative property of </w:t>
            </w:r>
            <w:r w:rsidRPr="00666E7A">
              <w:t>multiplication</w:t>
            </w:r>
            <w:r w:rsidRPr="612F1B64">
              <w:t xml:space="preserve">? </w:t>
            </w:r>
            <w:r w:rsidRPr="00666E7A">
              <w:rPr>
                <w:rStyle w:val="Strong"/>
              </w:rPr>
              <w:t>[MAO-WM-01, MA2-MR-01]</w:t>
            </w:r>
          </w:p>
        </w:tc>
        <w:tc>
          <w:tcPr>
            <w:tcW w:w="2500" w:type="pct"/>
          </w:tcPr>
          <w:p w14:paraId="4CB57C12" w14:textId="77777777" w:rsidR="00430A6A" w:rsidRDefault="00430A6A" w:rsidP="005F7F1B">
            <w:r>
              <w:lastRenderedPageBreak/>
              <w:t xml:space="preserve">Links to </w:t>
            </w:r>
            <w:hyperlink r:id="rId70">
              <w:r w:rsidRPr="5271E418">
                <w:rPr>
                  <w:rStyle w:val="Hyperlink"/>
                </w:rPr>
                <w:t>National Numeracy Learning Progressions</w:t>
              </w:r>
            </w:hyperlink>
            <w:r>
              <w:t xml:space="preserve"> (NNLP):</w:t>
            </w:r>
          </w:p>
          <w:p w14:paraId="5A065DC2" w14:textId="738D7C4A" w:rsidR="00FB7F91" w:rsidRDefault="00FB7F91" w:rsidP="008D3D0D">
            <w:pPr>
              <w:pStyle w:val="ListBullet"/>
            </w:pPr>
            <w:r>
              <w:t>Stage 2 - NPA3,</w:t>
            </w:r>
            <w:r w:rsidR="00430A6A">
              <w:t xml:space="preserve"> NPA4, MuS6</w:t>
            </w:r>
            <w:r w:rsidR="00884DE1">
              <w:t>.</w:t>
            </w:r>
          </w:p>
          <w:p w14:paraId="7A73D449" w14:textId="56885847" w:rsidR="00430A6A" w:rsidRDefault="00430A6A" w:rsidP="006C2FDA">
            <w:r>
              <w:t xml:space="preserve">Links to suggested </w:t>
            </w:r>
            <w:hyperlink r:id="rId71">
              <w:r w:rsidRPr="5271E418">
                <w:rPr>
                  <w:rStyle w:val="Hyperlink"/>
                </w:rPr>
                <w:t>Interview for Student Reasoning</w:t>
              </w:r>
            </w:hyperlink>
            <w:r>
              <w:t xml:space="preserve"> (</w:t>
            </w:r>
            <w:proofErr w:type="spellStart"/>
            <w:r>
              <w:t>IfSR</w:t>
            </w:r>
            <w:proofErr w:type="spellEnd"/>
            <w:r>
              <w:t>) tasks:</w:t>
            </w:r>
          </w:p>
          <w:p w14:paraId="517DB695" w14:textId="34F1A1F3" w:rsidR="00430A6A" w:rsidRDefault="00E230F3" w:rsidP="006C2FDA">
            <w:pPr>
              <w:pStyle w:val="ListBullet"/>
            </w:pPr>
            <w:r w:rsidRPr="00666E7A">
              <w:rPr>
                <w:rStyle w:val="Strong"/>
              </w:rPr>
              <w:lastRenderedPageBreak/>
              <w:t xml:space="preserve">Stage 2 – </w:t>
            </w:r>
            <w:proofErr w:type="spellStart"/>
            <w:r w:rsidR="00430A6A" w:rsidRPr="00666E7A">
              <w:rPr>
                <w:rStyle w:val="Strong"/>
              </w:rPr>
              <w:t>IfSR</w:t>
            </w:r>
            <w:proofErr w:type="spellEnd"/>
            <w:r w:rsidR="00430A6A" w:rsidRPr="00666E7A">
              <w:rPr>
                <w:rStyle w:val="Strong"/>
              </w:rPr>
              <w:t>-MT</w:t>
            </w:r>
            <w:r w:rsidR="00430A6A">
              <w:t xml:space="preserve">: </w:t>
            </w:r>
            <w:r w:rsidR="00CA757E">
              <w:t>2A.4, 2A.6, 2A.9</w:t>
            </w:r>
            <w:r w:rsidR="002A0F2C">
              <w:t>.</w:t>
            </w:r>
          </w:p>
        </w:tc>
      </w:tr>
    </w:tbl>
    <w:p w14:paraId="6222B005" w14:textId="46A4AAB2" w:rsidR="00693D23" w:rsidRDefault="006F6CA4" w:rsidP="00F646B2">
      <w:pPr>
        <w:pStyle w:val="ListNumber"/>
      </w:pPr>
      <w:r>
        <w:lastRenderedPageBreak/>
        <w:t xml:space="preserve">Explain that a deep understanding of place value is very helpful when problem solving </w:t>
      </w:r>
      <w:r w:rsidR="61C794D2">
        <w:t>that require</w:t>
      </w:r>
      <w:r>
        <w:t xml:space="preserve"> estimating, selecting efficient strategies and checking answers for reasonableness. This is especially important when numbers get very large or very small.</w:t>
      </w:r>
    </w:p>
    <w:p w14:paraId="7AE3E368" w14:textId="6C811672" w:rsidR="003E1EB6" w:rsidRDefault="003E1EB6" w:rsidP="00666E7A">
      <w:pPr>
        <w:pStyle w:val="FeatureBox"/>
        <w:rPr>
          <w:rFonts w:eastAsia="Calibri"/>
        </w:rPr>
      </w:pPr>
      <w:r w:rsidRPr="00666E7A">
        <w:rPr>
          <w:rStyle w:val="Strong"/>
        </w:rPr>
        <w:t>Note</w:t>
      </w:r>
      <w:r w:rsidRPr="612F1B64">
        <w:rPr>
          <w:b/>
          <w:bCs/>
        </w:rPr>
        <w:t>:</w:t>
      </w:r>
      <w:r>
        <w:t xml:space="preserve"> </w:t>
      </w:r>
      <w:r w:rsidR="00666E7A" w:rsidRPr="00666E7A">
        <w:t>a</w:t>
      </w:r>
      <w:r w:rsidRPr="00666E7A">
        <w:t>ll</w:t>
      </w:r>
      <w:r>
        <w:t xml:space="preserve"> patterns have regularities that students can perceive visually, </w:t>
      </w:r>
      <w:proofErr w:type="gramStart"/>
      <w:r>
        <w:t>auditorily</w:t>
      </w:r>
      <w:proofErr w:type="gramEnd"/>
      <w:r>
        <w:t xml:space="preserve"> and somatically (through tactile or action-based sensations). To discern, describe, </w:t>
      </w:r>
      <w:r w:rsidRPr="00666E7A">
        <w:t>extend</w:t>
      </w:r>
      <w:r>
        <w:t xml:space="preserve">, adjust, </w:t>
      </w:r>
      <w:bookmarkStart w:id="96" w:name="_Int_f9T9nKjX"/>
      <w:proofErr w:type="gramStart"/>
      <w:r>
        <w:t>make</w:t>
      </w:r>
      <w:bookmarkEnd w:id="96"/>
      <w:proofErr w:type="gramEnd"/>
      <w:r>
        <w:t xml:space="preserve"> and translate patterns, students need to be able to identify the repeating core or pattern rule, which repeats over and over and over again.</w:t>
      </w:r>
    </w:p>
    <w:p w14:paraId="0BE2E59F" w14:textId="5B374CFB" w:rsidR="001D34BA" w:rsidRDefault="001D34BA" w:rsidP="00666E7A">
      <w:pPr>
        <w:pStyle w:val="Heading3"/>
      </w:pPr>
      <w:bookmarkStart w:id="97" w:name="_Toc144741027"/>
      <w:r w:rsidRPr="00666E7A">
        <w:t xml:space="preserve">Core lesson – </w:t>
      </w:r>
      <w:r w:rsidR="00F53E7A" w:rsidRPr="00666E7A">
        <w:t>45</w:t>
      </w:r>
      <w:r w:rsidRPr="00666E7A">
        <w:t xml:space="preserve"> minutes</w:t>
      </w:r>
      <w:bookmarkEnd w:id="97"/>
    </w:p>
    <w:p w14:paraId="44E42FD9" w14:textId="701059F5" w:rsidR="00037F3E" w:rsidRPr="00037F3E" w:rsidRDefault="00037F3E" w:rsidP="00037F3E">
      <w:pPr>
        <w:pStyle w:val="Heading4"/>
      </w:pPr>
      <w:r w:rsidRPr="00037F3E">
        <w:t>Stage 3 task: Packing problems</w:t>
      </w:r>
    </w:p>
    <w:p w14:paraId="1A8FC966" w14:textId="2F471138" w:rsidR="001D34BA" w:rsidRDefault="001D34BA" w:rsidP="00666E7A">
      <w:r w:rsidRPr="00C5416A">
        <w:t xml:space="preserve">The table below contains suggested </w:t>
      </w:r>
      <w:r w:rsidR="00666E7A">
        <w:t xml:space="preserve">a </w:t>
      </w:r>
      <w:r w:rsidRPr="00C5416A">
        <w:t>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1D34BA" w14:paraId="4C763B3A" w14:textId="77777777" w:rsidTr="00666E7A">
        <w:trPr>
          <w:cnfStyle w:val="100000000000" w:firstRow="1" w:lastRow="0" w:firstColumn="0" w:lastColumn="0" w:oddVBand="0" w:evenVBand="0" w:oddHBand="0" w:evenHBand="0" w:firstRowFirstColumn="0" w:firstRowLastColumn="0" w:lastRowFirstColumn="0" w:lastRowLastColumn="0"/>
        </w:trPr>
        <w:tc>
          <w:tcPr>
            <w:tcW w:w="2500" w:type="pct"/>
          </w:tcPr>
          <w:p w14:paraId="192E1038" w14:textId="546C6A48" w:rsidR="001D34BA" w:rsidRDefault="001D34BA" w:rsidP="0006722F">
            <w:r w:rsidRPr="008C3A46">
              <w:lastRenderedPageBreak/>
              <w:t>Core concept learning intention</w:t>
            </w:r>
          </w:p>
        </w:tc>
        <w:tc>
          <w:tcPr>
            <w:tcW w:w="2500" w:type="pct"/>
          </w:tcPr>
          <w:p w14:paraId="1730F6BC" w14:textId="77777777" w:rsidR="001D34BA" w:rsidRDefault="001D34BA" w:rsidP="0006722F">
            <w:r w:rsidRPr="008C3A46">
              <w:t>Core concept success criteria</w:t>
            </w:r>
          </w:p>
        </w:tc>
      </w:tr>
      <w:tr w:rsidR="001D34BA" w14:paraId="2E42054C" w14:textId="77777777" w:rsidTr="00666E7A">
        <w:trPr>
          <w:cnfStyle w:val="000000100000" w:firstRow="0" w:lastRow="0" w:firstColumn="0" w:lastColumn="0" w:oddVBand="0" w:evenVBand="0" w:oddHBand="1" w:evenHBand="0" w:firstRowFirstColumn="0" w:firstRowLastColumn="0" w:lastRowFirstColumn="0" w:lastRowLastColumn="0"/>
        </w:trPr>
        <w:tc>
          <w:tcPr>
            <w:tcW w:w="2500" w:type="pct"/>
          </w:tcPr>
          <w:p w14:paraId="6ECAEAFF" w14:textId="3D097903" w:rsidR="001D34BA" w:rsidRDefault="001D34BA" w:rsidP="00666E7A">
            <w:r>
              <w:t xml:space="preserve">Students </w:t>
            </w:r>
            <w:r w:rsidR="00666E7A" w:rsidRPr="00666E7A">
              <w:t xml:space="preserve">working towards Stage </w:t>
            </w:r>
            <w:r w:rsidR="00666E7A">
              <w:t>3</w:t>
            </w:r>
            <w:r w:rsidR="00666E7A" w:rsidRPr="00666E7A">
              <w:t xml:space="preserve"> outcomes </w:t>
            </w:r>
            <w:r>
              <w:t>are learning to:</w:t>
            </w:r>
          </w:p>
          <w:p w14:paraId="79A62B0D" w14:textId="77777777" w:rsidR="001D34BA" w:rsidRDefault="001D34BA" w:rsidP="00666E7A">
            <w:pPr>
              <w:pStyle w:val="ListBullet"/>
            </w:pPr>
            <w:r w:rsidRPr="41350D77">
              <w:t xml:space="preserve">apply an </w:t>
            </w:r>
            <w:r w:rsidRPr="00666E7A">
              <w:t>understanding</w:t>
            </w:r>
            <w:r w:rsidRPr="41350D77">
              <w:t xml:space="preserve"> of place value and the role of zero to represent the properties of numbers</w:t>
            </w:r>
            <w:r>
              <w:t>.</w:t>
            </w:r>
          </w:p>
        </w:tc>
        <w:tc>
          <w:tcPr>
            <w:tcW w:w="2500" w:type="pct"/>
          </w:tcPr>
          <w:p w14:paraId="76CE79A5" w14:textId="29AD1A35" w:rsidR="001D34BA" w:rsidRDefault="001D34BA" w:rsidP="00666E7A">
            <w:r>
              <w:t xml:space="preserve">Students </w:t>
            </w:r>
            <w:r w:rsidR="00666E7A" w:rsidRPr="00666E7A">
              <w:t xml:space="preserve">working towards Stage </w:t>
            </w:r>
            <w:r w:rsidR="00666E7A">
              <w:t>3</w:t>
            </w:r>
            <w:r w:rsidR="00666E7A" w:rsidRPr="00666E7A">
              <w:t xml:space="preserve"> outcomes </w:t>
            </w:r>
            <w:r>
              <w:t>can:</w:t>
            </w:r>
          </w:p>
          <w:p w14:paraId="6A1DACBE" w14:textId="77777777" w:rsidR="001D34BA" w:rsidRPr="00666E7A" w:rsidRDefault="001D34BA" w:rsidP="00666E7A">
            <w:pPr>
              <w:pStyle w:val="ListBullet"/>
            </w:pPr>
            <w:r w:rsidRPr="00666E7A">
              <w:t xml:space="preserve">regroup numbers in different </w:t>
            </w:r>
            <w:proofErr w:type="gramStart"/>
            <w:r w:rsidRPr="00666E7A">
              <w:t>forms</w:t>
            </w:r>
            <w:proofErr w:type="gramEnd"/>
          </w:p>
          <w:p w14:paraId="0F78F454" w14:textId="77777777" w:rsidR="001D34BA" w:rsidRDefault="001D34BA" w:rsidP="00666E7A">
            <w:pPr>
              <w:pStyle w:val="ListBullet"/>
              <w:rPr>
                <w:rFonts w:eastAsia="Calibri"/>
              </w:rPr>
            </w:pPr>
            <w:r w:rsidRPr="00666E7A">
              <w:t xml:space="preserve">identify </w:t>
            </w:r>
            <w:r w:rsidRPr="41350D77">
              <w:rPr>
                <w:rFonts w:eastAsia="Calibri"/>
              </w:rPr>
              <w:t>multiplicative patterns in place value to solve problems.</w:t>
            </w:r>
          </w:p>
        </w:tc>
      </w:tr>
    </w:tbl>
    <w:p w14:paraId="35D1F2BA" w14:textId="145B09BB" w:rsidR="001D34BA" w:rsidRDefault="001D34BA" w:rsidP="00E536F6">
      <w:pPr>
        <w:pStyle w:val="ListNumber"/>
      </w:pPr>
      <w:r>
        <w:t>Display</w:t>
      </w:r>
      <w:r w:rsidR="00282565">
        <w:t xml:space="preserve"> </w:t>
      </w:r>
      <w:hyperlink w:anchor="_Resource_17:_Suki’s_1" w:history="1">
        <w:r w:rsidR="00282565" w:rsidRPr="00282565">
          <w:rPr>
            <w:rStyle w:val="Hyperlink"/>
          </w:rPr>
          <w:t>Resource 17: Suki’s sweets</w:t>
        </w:r>
      </w:hyperlink>
      <w:r w:rsidR="00D55A4B">
        <w:t xml:space="preserve"> or </w:t>
      </w:r>
      <w:hyperlink w:anchor="_Resource_20:_Suki’s" w:history="1">
        <w:r w:rsidR="00D55A4B" w:rsidRPr="00D55A4B">
          <w:rPr>
            <w:rStyle w:val="Hyperlink"/>
          </w:rPr>
          <w:t>Resource 18: Suki’s sweets 2</w:t>
        </w:r>
      </w:hyperlink>
      <w:r>
        <w:t>. Read through the problem aloud to identify key words. Explain that there are multiple correct answers.</w:t>
      </w:r>
    </w:p>
    <w:p w14:paraId="5259934D" w14:textId="77777777" w:rsidR="001D34BA" w:rsidRDefault="001D34BA" w:rsidP="00E536F6">
      <w:pPr>
        <w:pStyle w:val="ListNumber"/>
      </w:pPr>
      <w:r>
        <w:t xml:space="preserve">To </w:t>
      </w:r>
      <w:r w:rsidRPr="00E536F6">
        <w:t>support</w:t>
      </w:r>
      <w:r>
        <w:t xml:space="preserve"> flexible student thinking, a</w:t>
      </w:r>
      <w:r w:rsidRPr="3AE0E3CC">
        <w:t>sk the following questions as necessary:</w:t>
      </w:r>
    </w:p>
    <w:p w14:paraId="5174C09F" w14:textId="77777777" w:rsidR="001D34BA" w:rsidRPr="00E536F6" w:rsidRDefault="001D34BA" w:rsidP="00E536F6">
      <w:pPr>
        <w:pStyle w:val="ListBullet"/>
        <w:ind w:left="1134"/>
      </w:pPr>
      <w:r w:rsidRPr="00E536F6">
        <w:t>What is the least number of boxes required?</w:t>
      </w:r>
    </w:p>
    <w:p w14:paraId="070E70D4" w14:textId="77777777" w:rsidR="001D34BA" w:rsidRPr="00E536F6" w:rsidRDefault="001D34BA" w:rsidP="00E536F6">
      <w:pPr>
        <w:pStyle w:val="ListBullet"/>
        <w:ind w:left="1134"/>
      </w:pPr>
      <w:r w:rsidRPr="00E536F6">
        <w:t>What is the highest number of boxes required?</w:t>
      </w:r>
    </w:p>
    <w:p w14:paraId="500B190E" w14:textId="77777777" w:rsidR="001D34BA" w:rsidRPr="00E536F6" w:rsidRDefault="001D34BA" w:rsidP="00E536F6">
      <w:pPr>
        <w:pStyle w:val="ListBullet"/>
        <w:ind w:left="1134"/>
      </w:pPr>
      <w:r w:rsidRPr="00E536F6">
        <w:t>If there were only 2 large boxes available, what would be the least number required?</w:t>
      </w:r>
    </w:p>
    <w:p w14:paraId="54CD1616" w14:textId="77777777" w:rsidR="001D34BA" w:rsidRPr="00E536F6" w:rsidRDefault="001D34BA" w:rsidP="00E536F6">
      <w:pPr>
        <w:pStyle w:val="ListBullet"/>
        <w:ind w:left="1134"/>
      </w:pPr>
      <w:r w:rsidRPr="00E536F6">
        <w:t>If you only had medium boxes, what would be the least number required?</w:t>
      </w:r>
    </w:p>
    <w:p w14:paraId="5AD52853" w14:textId="77777777" w:rsidR="001D34BA" w:rsidRDefault="001D34BA" w:rsidP="00E536F6">
      <w:pPr>
        <w:pStyle w:val="ListBullet"/>
        <w:ind w:left="1134"/>
        <w:rPr>
          <w:rFonts w:eastAsia="Calibri"/>
        </w:rPr>
      </w:pPr>
      <w:r w:rsidRPr="00E536F6">
        <w:t>Are</w:t>
      </w:r>
      <w:r>
        <w:t xml:space="preserve"> there any patterns that you used to help you solve the problem in more than one way?</w:t>
      </w:r>
    </w:p>
    <w:p w14:paraId="3E78EC4B" w14:textId="060DE1B7" w:rsidR="001D34BA" w:rsidRPr="00DC7E32" w:rsidRDefault="001D34BA" w:rsidP="001D34BA">
      <w:pPr>
        <w:pStyle w:val="ListNumber"/>
        <w:rPr>
          <w:lang w:val="en-US"/>
        </w:rPr>
      </w:pPr>
      <w:r>
        <w:t xml:space="preserve">As a class, discuss different strategies to solve the word problem. Record using words, </w:t>
      </w:r>
      <w:proofErr w:type="gramStart"/>
      <w:r>
        <w:t>algorithms</w:t>
      </w:r>
      <w:proofErr w:type="gramEnd"/>
      <w:r>
        <w:t xml:space="preserve"> and diagrams</w:t>
      </w:r>
      <w:r w:rsidR="00DC7E32">
        <w:t>.</w:t>
      </w:r>
    </w:p>
    <w:p w14:paraId="4AB24813" w14:textId="6F64FC13" w:rsidR="00DC7E32" w:rsidRPr="004C019E" w:rsidRDefault="00DC7E32" w:rsidP="00E536F6">
      <w:pPr>
        <w:pStyle w:val="ListNumber"/>
        <w:rPr>
          <w:lang w:val="en-US"/>
        </w:rPr>
      </w:pPr>
      <w:r w:rsidRPr="00E536F6">
        <w:t>Share</w:t>
      </w:r>
      <w:r>
        <w:t xml:space="preserve"> solutions and student reasoning, such as ‘</w:t>
      </w:r>
      <w:r w:rsidRPr="3AE0E3CC">
        <w:t xml:space="preserve">5436 sweets would be 543 </w:t>
      </w:r>
      <w:proofErr w:type="spellStart"/>
      <w:r w:rsidRPr="3AE0E3CC">
        <w:t>tens</w:t>
      </w:r>
      <w:proofErr w:type="spellEnd"/>
      <w:r w:rsidRPr="3AE0E3CC">
        <w:t xml:space="preserve"> and 6 ones, so you would need 544 packets</w:t>
      </w:r>
      <w:r>
        <w:t>’</w:t>
      </w:r>
      <w:r w:rsidRPr="3AE0E3CC">
        <w:t xml:space="preserve"> or </w:t>
      </w:r>
      <w:r>
        <w:t>‘M</w:t>
      </w:r>
      <w:r w:rsidRPr="3AE0E3CC">
        <w:t xml:space="preserve">edium boxes hold 100 tens or 1000 sweets, so you would need 6 medium </w:t>
      </w:r>
      <w:proofErr w:type="gramStart"/>
      <w:r w:rsidRPr="3AE0E3CC">
        <w:t>boxes</w:t>
      </w:r>
      <w:r>
        <w:t>’</w:t>
      </w:r>
      <w:proofErr w:type="gramEnd"/>
      <w:r w:rsidR="3611C32F" w:rsidRPr="2610BB7C">
        <w:t>.</w:t>
      </w:r>
    </w:p>
    <w:p w14:paraId="5E72C8D6" w14:textId="77777777" w:rsidR="001E19A5" w:rsidRDefault="001E19A5">
      <w:pPr>
        <w:spacing w:before="0" w:after="160" w:line="259" w:lineRule="auto"/>
      </w:pPr>
      <w:r>
        <w:br w:type="page"/>
      </w:r>
    </w:p>
    <w:p w14:paraId="756DA196" w14:textId="351E175B" w:rsidR="004C019E" w:rsidRDefault="004C019E" w:rsidP="00E536F6">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3D4CAB" w14:paraId="215A5000" w14:textId="77777777" w:rsidTr="00E536F6">
        <w:trPr>
          <w:cnfStyle w:val="100000000000" w:firstRow="1" w:lastRow="0" w:firstColumn="0" w:lastColumn="0" w:oddVBand="0" w:evenVBand="0" w:oddHBand="0" w:evenHBand="0" w:firstRowFirstColumn="0" w:firstRowLastColumn="0" w:lastRowFirstColumn="0" w:lastRowLastColumn="0"/>
        </w:trPr>
        <w:tc>
          <w:tcPr>
            <w:tcW w:w="2500" w:type="pct"/>
          </w:tcPr>
          <w:p w14:paraId="4B3E777D" w14:textId="77777777" w:rsidR="003D4CAB" w:rsidRDefault="003D4CAB" w:rsidP="005F7F1B">
            <w:r w:rsidRPr="000A107F">
              <w:t>Too hard?</w:t>
            </w:r>
          </w:p>
        </w:tc>
        <w:tc>
          <w:tcPr>
            <w:tcW w:w="2500" w:type="pct"/>
          </w:tcPr>
          <w:p w14:paraId="367AD56C" w14:textId="77777777" w:rsidR="003D4CAB" w:rsidRDefault="003D4CAB" w:rsidP="005F7F1B">
            <w:r w:rsidRPr="000A107F">
              <w:t>Too easy?</w:t>
            </w:r>
          </w:p>
        </w:tc>
      </w:tr>
      <w:tr w:rsidR="003D4CAB" w14:paraId="440670EF" w14:textId="77777777" w:rsidTr="00E536F6">
        <w:trPr>
          <w:cnfStyle w:val="000000100000" w:firstRow="0" w:lastRow="0" w:firstColumn="0" w:lastColumn="0" w:oddVBand="0" w:evenVBand="0" w:oddHBand="1" w:evenHBand="0" w:firstRowFirstColumn="0" w:firstRowLastColumn="0" w:lastRowFirstColumn="0" w:lastRowLastColumn="0"/>
        </w:trPr>
        <w:tc>
          <w:tcPr>
            <w:tcW w:w="2500" w:type="pct"/>
          </w:tcPr>
          <w:p w14:paraId="20BBD995" w14:textId="77777777" w:rsidR="003D4CAB" w:rsidRPr="00FA3B03" w:rsidRDefault="003D4CAB" w:rsidP="00E536F6">
            <w:r w:rsidRPr="00FA3B03">
              <w:t>Students cannot identify multiplicative patterns in place value to help with problem solving.</w:t>
            </w:r>
          </w:p>
          <w:p w14:paraId="6196EAD7" w14:textId="3B14539C" w:rsidR="003D4CAB" w:rsidRPr="00E536F6" w:rsidRDefault="003D4CAB" w:rsidP="00E536F6">
            <w:pPr>
              <w:pStyle w:val="ListBullet"/>
            </w:pPr>
            <w:r w:rsidRPr="00E536F6">
              <w:t xml:space="preserve">Students use a number slide from </w:t>
            </w:r>
            <w:r w:rsidR="003A1262">
              <w:t xml:space="preserve">a </w:t>
            </w:r>
            <w:r w:rsidR="00950F79" w:rsidRPr="00E536F6">
              <w:t>previous lesson</w:t>
            </w:r>
            <w:r w:rsidRPr="00E536F6">
              <w:t xml:space="preserve"> to model the multiplication of 5 boxes of different sizes.</w:t>
            </w:r>
          </w:p>
          <w:p w14:paraId="75BC1F68" w14:textId="77777777" w:rsidR="003D4CAB" w:rsidRPr="00FA3B03" w:rsidRDefault="003D4CAB" w:rsidP="00E536F6">
            <w:pPr>
              <w:pStyle w:val="ListBullet"/>
            </w:pPr>
            <w:r w:rsidRPr="00E536F6">
              <w:t>Use</w:t>
            </w:r>
            <w:r>
              <w:t xml:space="preserve"> MAB materials to model one solution to the problem.</w:t>
            </w:r>
          </w:p>
        </w:tc>
        <w:tc>
          <w:tcPr>
            <w:tcW w:w="2500" w:type="pct"/>
          </w:tcPr>
          <w:p w14:paraId="4D0DC8CC" w14:textId="77777777" w:rsidR="003D4CAB" w:rsidRDefault="003D4CAB" w:rsidP="00E536F6">
            <w:r>
              <w:t xml:space="preserve">Students can </w:t>
            </w:r>
            <w:r w:rsidRPr="00DDC166">
              <w:t>identify multiplicative patterns in place value to help with problem solving</w:t>
            </w:r>
            <w:r>
              <w:t>.</w:t>
            </w:r>
          </w:p>
          <w:p w14:paraId="24DD293B" w14:textId="77777777" w:rsidR="003D4CAB" w:rsidRPr="00E536F6" w:rsidRDefault="003D4CAB" w:rsidP="00E536F6">
            <w:pPr>
              <w:pStyle w:val="ListBullet"/>
            </w:pPr>
            <w:r w:rsidRPr="00E536F6">
              <w:t>Students write their own packing problems, extending numbers into the millions for real contexts.</w:t>
            </w:r>
          </w:p>
          <w:p w14:paraId="53837E38" w14:textId="77777777" w:rsidR="003D4CAB" w:rsidRPr="00FA3B03" w:rsidRDefault="003D4CAB" w:rsidP="00E536F6">
            <w:pPr>
              <w:pStyle w:val="ListBullet"/>
            </w:pPr>
            <w:r w:rsidRPr="00E536F6">
              <w:t>Students</w:t>
            </w:r>
            <w:r>
              <w:t xml:space="preserve"> investigate sales of a common item in Australia such as fruit and vegetables.</w:t>
            </w:r>
          </w:p>
          <w:p w14:paraId="768E169D" w14:textId="5E363D4C" w:rsidR="003D4CAB" w:rsidRDefault="003D4CAB" w:rsidP="00E536F6">
            <w:pPr>
              <w:pStyle w:val="ListBullet"/>
            </w:pPr>
            <w:r w:rsidRPr="00E536F6">
              <w:t>Add</w:t>
            </w:r>
            <w:r>
              <w:t xml:space="preserve"> a time constraint to the problem. </w:t>
            </w:r>
            <w:r w:rsidR="32428A14">
              <w:t xml:space="preserve">For example, </w:t>
            </w:r>
            <w:r w:rsidR="514BB4FE">
              <w:t xml:space="preserve">ask </w:t>
            </w:r>
            <w:r w:rsidR="03310FC4">
              <w:t xml:space="preserve">how long it </w:t>
            </w:r>
            <w:r w:rsidR="69395D16">
              <w:t xml:space="preserve">would </w:t>
            </w:r>
            <w:r w:rsidR="03310FC4">
              <w:t xml:space="preserve">take to load a truck </w:t>
            </w:r>
            <w:r w:rsidR="2E7E8CBE">
              <w:t>i</w:t>
            </w:r>
            <w:r w:rsidR="23C2C400">
              <w:t>f</w:t>
            </w:r>
            <w:r>
              <w:t xml:space="preserve"> 5 boxes </w:t>
            </w:r>
            <w:r w:rsidR="396458DB">
              <w:t xml:space="preserve">can be loaded in </w:t>
            </w:r>
            <w:r>
              <w:t>a minute.</w:t>
            </w:r>
          </w:p>
        </w:tc>
      </w:tr>
    </w:tbl>
    <w:p w14:paraId="48A3B408" w14:textId="522D4372" w:rsidR="003D4CAB" w:rsidRDefault="00A61AAF" w:rsidP="00E536F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AA3463" w14:paraId="1E7BB1B2" w14:textId="77777777" w:rsidTr="00E536F6">
        <w:trPr>
          <w:cnfStyle w:val="100000000000" w:firstRow="1" w:lastRow="0" w:firstColumn="0" w:lastColumn="0" w:oddVBand="0" w:evenVBand="0" w:oddHBand="0" w:evenHBand="0" w:firstRowFirstColumn="0" w:firstRowLastColumn="0" w:lastRowFirstColumn="0" w:lastRowLastColumn="0"/>
        </w:trPr>
        <w:tc>
          <w:tcPr>
            <w:tcW w:w="2500" w:type="pct"/>
          </w:tcPr>
          <w:p w14:paraId="046353A0" w14:textId="77777777" w:rsidR="00AA3463" w:rsidRDefault="00AA3463" w:rsidP="005F7F1B">
            <w:r w:rsidRPr="006025E4">
              <w:t>Assessment opportunities</w:t>
            </w:r>
          </w:p>
        </w:tc>
        <w:tc>
          <w:tcPr>
            <w:tcW w:w="2500" w:type="pct"/>
          </w:tcPr>
          <w:p w14:paraId="718BE276" w14:textId="77777777" w:rsidR="00AA3463" w:rsidRDefault="00AA3463" w:rsidP="005F7F1B">
            <w:r w:rsidRPr="006025E4">
              <w:t>Links</w:t>
            </w:r>
          </w:p>
        </w:tc>
      </w:tr>
      <w:tr w:rsidR="00AA3463" w14:paraId="67B3E3EF" w14:textId="77777777" w:rsidTr="00E536F6">
        <w:trPr>
          <w:cnfStyle w:val="000000100000" w:firstRow="0" w:lastRow="0" w:firstColumn="0" w:lastColumn="0" w:oddVBand="0" w:evenVBand="0" w:oddHBand="1" w:evenHBand="0" w:firstRowFirstColumn="0" w:firstRowLastColumn="0" w:lastRowFirstColumn="0" w:lastRowLastColumn="0"/>
        </w:trPr>
        <w:tc>
          <w:tcPr>
            <w:tcW w:w="2500" w:type="pct"/>
          </w:tcPr>
          <w:p w14:paraId="0A5CB1A4" w14:textId="77777777" w:rsidR="00AA3463" w:rsidRDefault="00AA3463" w:rsidP="00E536F6">
            <w:r>
              <w:t>What to look for:</w:t>
            </w:r>
          </w:p>
          <w:p w14:paraId="211787FE" w14:textId="5F02177E" w:rsidR="00AA3463" w:rsidRDefault="00AA3463" w:rsidP="00E536F6">
            <w:pPr>
              <w:pStyle w:val="ListBullet"/>
            </w:pPr>
            <w:r w:rsidRPr="00571F3E">
              <w:t xml:space="preserve">Can students </w:t>
            </w:r>
            <w:r w:rsidRPr="00E536F6">
              <w:t>regroup</w:t>
            </w:r>
            <w:r w:rsidRPr="00571F3E">
              <w:t xml:space="preserve"> numbers in different forms?</w:t>
            </w:r>
            <w:r>
              <w:t xml:space="preserve"> </w:t>
            </w:r>
            <w:r w:rsidRPr="00E536F6">
              <w:rPr>
                <w:rStyle w:val="Strong"/>
              </w:rPr>
              <w:t>[</w:t>
            </w:r>
            <w:r w:rsidR="00EB2242" w:rsidRPr="00E536F6">
              <w:rPr>
                <w:rStyle w:val="Strong"/>
              </w:rPr>
              <w:t xml:space="preserve">MAO-WM-01, </w:t>
            </w:r>
            <w:r w:rsidRPr="00E536F6">
              <w:rPr>
                <w:rStyle w:val="Strong"/>
              </w:rPr>
              <w:t>MA3-RN-01]</w:t>
            </w:r>
          </w:p>
          <w:p w14:paraId="1EC8E395" w14:textId="77777777" w:rsidR="00AA3463" w:rsidRDefault="00AA3463" w:rsidP="005F7F1B">
            <w:pPr>
              <w:pStyle w:val="ListBullet"/>
              <w:rPr>
                <w:rFonts w:eastAsia="Calibri"/>
                <w:b/>
                <w:bCs/>
              </w:rPr>
            </w:pPr>
            <w:r>
              <w:t xml:space="preserve">Can students </w:t>
            </w:r>
            <w:r w:rsidRPr="41350D77">
              <w:rPr>
                <w:rFonts w:eastAsia="Calibri"/>
              </w:rPr>
              <w:t xml:space="preserve">identify multiplicative patterns in place value to solve problems </w:t>
            </w:r>
            <w:r>
              <w:t xml:space="preserve">aligned? </w:t>
            </w:r>
            <w:r w:rsidRPr="00E536F6">
              <w:rPr>
                <w:rStyle w:val="Strong"/>
              </w:rPr>
              <w:t>[MAO-WM-01, MA3-RN-01, MA3-</w:t>
            </w:r>
            <w:r w:rsidRPr="00E536F6">
              <w:rPr>
                <w:rStyle w:val="Strong"/>
              </w:rPr>
              <w:lastRenderedPageBreak/>
              <w:t>RN-02, MA3-MR-01]</w:t>
            </w:r>
          </w:p>
        </w:tc>
        <w:tc>
          <w:tcPr>
            <w:tcW w:w="2500" w:type="pct"/>
          </w:tcPr>
          <w:p w14:paraId="1BCF8979" w14:textId="77777777" w:rsidR="00AA3463" w:rsidRDefault="00AA3463" w:rsidP="005F7F1B">
            <w:r>
              <w:lastRenderedPageBreak/>
              <w:t xml:space="preserve">Links to </w:t>
            </w:r>
            <w:hyperlink r:id="rId72" w:history="1">
              <w:r w:rsidRPr="009F54DE">
                <w:rPr>
                  <w:rStyle w:val="Hyperlink"/>
                </w:rPr>
                <w:t>National Numeracy Learning Progressions</w:t>
              </w:r>
            </w:hyperlink>
            <w:r>
              <w:t xml:space="preserve"> (NNLP):</w:t>
            </w:r>
          </w:p>
          <w:p w14:paraId="3AA504BF" w14:textId="34DEBB0C" w:rsidR="00AA3463" w:rsidRDefault="00E230F3" w:rsidP="006C2FDA">
            <w:pPr>
              <w:pStyle w:val="ListBullet"/>
            </w:pPr>
            <w:r>
              <w:t xml:space="preserve">Stage 3 – </w:t>
            </w:r>
            <w:r w:rsidR="000B1ED3">
              <w:t>NPV6</w:t>
            </w:r>
            <w:r w:rsidR="00884DE1">
              <w:t>.</w:t>
            </w:r>
          </w:p>
        </w:tc>
      </w:tr>
    </w:tbl>
    <w:p w14:paraId="7918D989" w14:textId="288AE44B" w:rsidR="00AE2F42" w:rsidRPr="00E536F6" w:rsidRDefault="008F4139" w:rsidP="00E536F6">
      <w:pPr>
        <w:pStyle w:val="Heading3"/>
      </w:pPr>
      <w:bookmarkStart w:id="98" w:name="_Toc144741028"/>
      <w:r w:rsidRPr="00E536F6">
        <w:t xml:space="preserve">Consolidation and meaningful practice – </w:t>
      </w:r>
      <w:r w:rsidR="002C5DD4" w:rsidRPr="00E536F6">
        <w:t>1</w:t>
      </w:r>
      <w:r w:rsidR="00F53E7A" w:rsidRPr="00E536F6">
        <w:t>0</w:t>
      </w:r>
      <w:r w:rsidRPr="00E536F6">
        <w:t xml:space="preserve"> minutes</w:t>
      </w:r>
      <w:bookmarkEnd w:id="98"/>
    </w:p>
    <w:p w14:paraId="514505AC" w14:textId="475557AD" w:rsidR="00683F53" w:rsidRDefault="007279BE" w:rsidP="00E536F6">
      <w:pPr>
        <w:pStyle w:val="ListNumber"/>
      </w:pPr>
      <w:r>
        <w:t>Students write a reflection in their workbooks answering the followi</w:t>
      </w:r>
      <w:r w:rsidR="00A77250">
        <w:t>ng prompt questions:</w:t>
      </w:r>
    </w:p>
    <w:p w14:paraId="27D757DA" w14:textId="608875F1" w:rsidR="00A77250" w:rsidRPr="00E536F6" w:rsidRDefault="00A77250" w:rsidP="00E536F6">
      <w:pPr>
        <w:pStyle w:val="ListBullet"/>
        <w:ind w:left="1134"/>
      </w:pPr>
      <w:r w:rsidRPr="00E536F6">
        <w:t>What do you now know that you didn’t know previously about place value?</w:t>
      </w:r>
    </w:p>
    <w:p w14:paraId="19AEF0FB" w14:textId="61DA7116" w:rsidR="00A77250" w:rsidRPr="00E536F6" w:rsidRDefault="001C6EDC" w:rsidP="00E536F6">
      <w:pPr>
        <w:pStyle w:val="ListBullet"/>
        <w:ind w:left="1134"/>
      </w:pPr>
      <w:r w:rsidRPr="00E536F6">
        <w:t>What connections are there between the base</w:t>
      </w:r>
      <w:r w:rsidR="005E31AE">
        <w:t>-</w:t>
      </w:r>
      <w:r w:rsidRPr="00E536F6">
        <w:t>10 system and multiplicative thinking?</w:t>
      </w:r>
    </w:p>
    <w:p w14:paraId="76BB9E6F" w14:textId="2A464D8E" w:rsidR="001C6EDC" w:rsidRPr="00E536F6" w:rsidRDefault="001C6EDC" w:rsidP="00E536F6">
      <w:pPr>
        <w:pStyle w:val="ListBullet"/>
        <w:ind w:left="1134"/>
      </w:pPr>
      <w:r w:rsidRPr="00E536F6">
        <w:t xml:space="preserve">How does an understanding of place value help </w:t>
      </w:r>
      <w:r w:rsidR="00200DE6" w:rsidRPr="00E536F6">
        <w:t>solve multiplication</w:t>
      </w:r>
      <w:r w:rsidRPr="00E536F6">
        <w:t xml:space="preserve"> problems?</w:t>
      </w:r>
    </w:p>
    <w:p w14:paraId="2E5AC36E" w14:textId="24128F28" w:rsidR="003D4CAB" w:rsidRPr="00DE30F3" w:rsidRDefault="001C6EDC" w:rsidP="00E536F6">
      <w:pPr>
        <w:pStyle w:val="ListBullet"/>
        <w:ind w:left="1134"/>
        <w:rPr>
          <w:b/>
          <w:bCs/>
        </w:rPr>
      </w:pPr>
      <w:r w:rsidRPr="00E536F6">
        <w:t>Can</w:t>
      </w:r>
      <w:r>
        <w:t xml:space="preserve"> you explain the connection with a diagram or image?</w:t>
      </w:r>
    </w:p>
    <w:p w14:paraId="3A23832E" w14:textId="34B6873B" w:rsidR="00481BBD" w:rsidRPr="00DE30F3" w:rsidRDefault="0061576D" w:rsidP="00DE30F3">
      <w:r>
        <w:br w:type="page"/>
      </w:r>
      <w:bookmarkStart w:id="99" w:name="_Resource_1:_Place"/>
      <w:bookmarkStart w:id="100" w:name="_Toc1804951054"/>
      <w:bookmarkEnd w:id="99"/>
    </w:p>
    <w:p w14:paraId="6E51AA09" w14:textId="408657B2" w:rsidR="00931949" w:rsidRDefault="00931949" w:rsidP="00A05F4E">
      <w:pPr>
        <w:pStyle w:val="Heading2"/>
      </w:pPr>
      <w:bookmarkStart w:id="101" w:name="_Resource_1:_Place_1"/>
      <w:bookmarkStart w:id="102" w:name="_Toc144741029"/>
      <w:bookmarkEnd w:id="101"/>
      <w:r>
        <w:lastRenderedPageBreak/>
        <w:t>Resource 1: Place value game</w:t>
      </w:r>
      <w:r w:rsidR="008E3E7B">
        <w:t>board</w:t>
      </w:r>
      <w:bookmarkEnd w:id="102"/>
    </w:p>
    <w:p w14:paraId="6CFED999" w14:textId="4EF62636" w:rsidR="00031B0E" w:rsidRPr="00EF20BF" w:rsidRDefault="00031B0E" w:rsidP="00EF20BF">
      <w:r w:rsidRPr="00A63530">
        <w:rPr>
          <w:noProof/>
        </w:rPr>
        <w:drawing>
          <wp:inline distT="0" distB="0" distL="0" distR="0" wp14:anchorId="38AD482C" wp14:editId="2CEA925B">
            <wp:extent cx="6000750" cy="4188025"/>
            <wp:effectExtent l="0" t="0" r="0" b="3175"/>
            <wp:docPr id="1" name="Picture 1" descr="A gameboard starting at 10 000 with squares in a pathway to 100 000. Students need to complete the pathway with a sequence of numbers i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ameboard starting at 10 000 with squares in a pathway to 100 000. Students need to complete the pathway with a sequence of numbers in order."/>
                    <pic:cNvPicPr/>
                  </pic:nvPicPr>
                  <pic:blipFill>
                    <a:blip r:embed="rId73">
                      <a:extLst>
                        <a:ext uri="{28A0092B-C50C-407E-A947-70E740481C1C}">
                          <a14:useLocalDpi xmlns:a14="http://schemas.microsoft.com/office/drawing/2010/main" val="0"/>
                        </a:ext>
                      </a:extLst>
                    </a:blip>
                    <a:stretch>
                      <a:fillRect/>
                    </a:stretch>
                  </pic:blipFill>
                  <pic:spPr>
                    <a:xfrm>
                      <a:off x="0" y="0"/>
                      <a:ext cx="6013655" cy="4197031"/>
                    </a:xfrm>
                    <a:prstGeom prst="rect">
                      <a:avLst/>
                    </a:prstGeom>
                  </pic:spPr>
                </pic:pic>
              </a:graphicData>
            </a:graphic>
          </wp:inline>
        </w:drawing>
      </w:r>
    </w:p>
    <w:p w14:paraId="66B32AF0" w14:textId="419B7F94" w:rsidR="00441A38" w:rsidRDefault="00441A38">
      <w:pPr>
        <w:spacing w:before="0" w:after="160" w:line="259" w:lineRule="auto"/>
        <w:rPr>
          <w:lang w:val="en-US"/>
        </w:rPr>
      </w:pPr>
      <w:r>
        <w:rPr>
          <w:lang w:val="en-US"/>
        </w:rPr>
        <w:br w:type="page"/>
      </w:r>
    </w:p>
    <w:p w14:paraId="3687B2E3" w14:textId="3DFD6E79" w:rsidR="00A05F4E" w:rsidRDefault="00A05F4E" w:rsidP="00A05F4E">
      <w:pPr>
        <w:pStyle w:val="Heading2"/>
      </w:pPr>
      <w:bookmarkStart w:id="103" w:name="_Resource_2:_Place"/>
      <w:bookmarkStart w:id="104" w:name="_Toc144741030"/>
      <w:bookmarkEnd w:id="103"/>
      <w:r>
        <w:lastRenderedPageBreak/>
        <w:t xml:space="preserve">Resource </w:t>
      </w:r>
      <w:r w:rsidR="00000706">
        <w:t>2</w:t>
      </w:r>
      <w:r>
        <w:t>: Place value houses</w:t>
      </w:r>
      <w:bookmarkEnd w:id="100"/>
      <w:bookmarkEnd w:id="104"/>
    </w:p>
    <w:p w14:paraId="5F670357" w14:textId="7D8AC009" w:rsidR="003C5840" w:rsidRPr="00EF20BF" w:rsidRDefault="0077151C" w:rsidP="00EF20BF">
      <w:r w:rsidRPr="00A63530">
        <w:rPr>
          <w:noProof/>
        </w:rPr>
        <w:drawing>
          <wp:inline distT="0" distB="0" distL="0" distR="0" wp14:anchorId="3BF2E14D" wp14:editId="55CDF67C">
            <wp:extent cx="7448550" cy="4255438"/>
            <wp:effectExtent l="0" t="0" r="0" b="0"/>
            <wp:docPr id="3" name="Picture 3" descr="Place value houses with columns from ones up to mill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 value houses with columns from ones up to millions "/>
                    <pic:cNvPicPr/>
                  </pic:nvPicPr>
                  <pic:blipFill>
                    <a:blip r:embed="rId74"/>
                    <a:stretch>
                      <a:fillRect/>
                    </a:stretch>
                  </pic:blipFill>
                  <pic:spPr>
                    <a:xfrm>
                      <a:off x="0" y="0"/>
                      <a:ext cx="7467910" cy="4266499"/>
                    </a:xfrm>
                    <a:prstGeom prst="rect">
                      <a:avLst/>
                    </a:prstGeom>
                  </pic:spPr>
                </pic:pic>
              </a:graphicData>
            </a:graphic>
          </wp:inline>
        </w:drawing>
      </w:r>
      <w:bookmarkStart w:id="105" w:name="_Resource_3:_Australian"/>
      <w:bookmarkStart w:id="106" w:name="_Toc1382776324"/>
      <w:bookmarkStart w:id="107" w:name="Resource_7"/>
      <w:bookmarkEnd w:id="105"/>
    </w:p>
    <w:p w14:paraId="6A8C3048" w14:textId="3F69AA5D" w:rsidR="00441A38" w:rsidRDefault="00441A38">
      <w:pPr>
        <w:spacing w:before="0" w:after="160" w:line="259" w:lineRule="auto"/>
        <w:rPr>
          <w:lang w:val="en-US"/>
        </w:rPr>
      </w:pPr>
      <w:r>
        <w:rPr>
          <w:lang w:val="en-US"/>
        </w:rPr>
        <w:br w:type="page"/>
      </w:r>
    </w:p>
    <w:p w14:paraId="5C70B6C4" w14:textId="26EDED3C" w:rsidR="00120A4D" w:rsidRDefault="00120A4D" w:rsidP="00E87922">
      <w:pPr>
        <w:pStyle w:val="Heading2"/>
      </w:pPr>
      <w:bookmarkStart w:id="108" w:name="_Resource_3:_Australian_1"/>
      <w:bookmarkStart w:id="109" w:name="_Toc144741031"/>
      <w:bookmarkEnd w:id="108"/>
      <w:r>
        <w:lastRenderedPageBreak/>
        <w:t xml:space="preserve">Resource </w:t>
      </w:r>
      <w:r w:rsidR="001733F1">
        <w:t>3</w:t>
      </w:r>
      <w:r>
        <w:t xml:space="preserve">: </w:t>
      </w:r>
      <w:r w:rsidR="00694FB1">
        <w:t>Australian town</w:t>
      </w:r>
      <w:r>
        <w:t xml:space="preserve"> </w:t>
      </w:r>
      <w:r w:rsidR="009B41D7">
        <w:t>populations</w:t>
      </w:r>
      <w:r>
        <w:t xml:space="preserve"> 2023</w:t>
      </w:r>
      <w:bookmarkEnd w:id="109"/>
    </w:p>
    <w:tbl>
      <w:tblPr>
        <w:tblStyle w:val="Tableheader"/>
        <w:tblW w:w="0" w:type="auto"/>
        <w:tblLook w:val="04A0" w:firstRow="1" w:lastRow="0" w:firstColumn="1" w:lastColumn="0" w:noHBand="0" w:noVBand="1"/>
        <w:tblDescription w:val="Various Australian towns and their populations in 2023."/>
      </w:tblPr>
      <w:tblGrid>
        <w:gridCol w:w="6398"/>
        <w:gridCol w:w="6399"/>
      </w:tblGrid>
      <w:tr w:rsidR="00694FB1" w14:paraId="6B464B13" w14:textId="77777777" w:rsidTr="00200056">
        <w:trPr>
          <w:cnfStyle w:val="100000000000" w:firstRow="1" w:lastRow="0" w:firstColumn="0" w:lastColumn="0" w:oddVBand="0" w:evenVBand="0" w:oddHBand="0"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398" w:type="dxa"/>
          </w:tcPr>
          <w:p w14:paraId="47EFEB7C" w14:textId="0929C9BD" w:rsidR="00694FB1" w:rsidRPr="005A1C96" w:rsidRDefault="00865465" w:rsidP="00643195">
            <w:pPr>
              <w:rPr>
                <w:b w:val="0"/>
                <w:bCs/>
              </w:rPr>
            </w:pPr>
            <w:r w:rsidRPr="00865465">
              <w:rPr>
                <w:bCs/>
              </w:rPr>
              <w:t>Australian town</w:t>
            </w:r>
          </w:p>
        </w:tc>
        <w:tc>
          <w:tcPr>
            <w:tcW w:w="6399" w:type="dxa"/>
          </w:tcPr>
          <w:p w14:paraId="120880EA" w14:textId="0A0C4072" w:rsidR="00694FB1" w:rsidRPr="005A1C96" w:rsidRDefault="00694FB1" w:rsidP="00643195">
            <w:pPr>
              <w:cnfStyle w:val="100000000000" w:firstRow="1" w:lastRow="0" w:firstColumn="0" w:lastColumn="0" w:oddVBand="0" w:evenVBand="0" w:oddHBand="0" w:evenHBand="0" w:firstRowFirstColumn="0" w:firstRowLastColumn="0" w:lastRowFirstColumn="0" w:lastRowLastColumn="0"/>
              <w:rPr>
                <w:b w:val="0"/>
                <w:bCs/>
              </w:rPr>
            </w:pPr>
            <w:r w:rsidRPr="005A1C96">
              <w:rPr>
                <w:bCs/>
              </w:rPr>
              <w:t>Population</w:t>
            </w:r>
          </w:p>
        </w:tc>
      </w:tr>
      <w:tr w:rsidR="00E3751D" w14:paraId="2E12EE60" w14:textId="77777777" w:rsidTr="0020005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6398" w:type="dxa"/>
          </w:tcPr>
          <w:p w14:paraId="4EA56053" w14:textId="470D1DDC" w:rsidR="00E3751D" w:rsidRDefault="005A6A09" w:rsidP="00643195">
            <w:r>
              <w:t>Mount Lawley</w:t>
            </w:r>
          </w:p>
        </w:tc>
        <w:tc>
          <w:tcPr>
            <w:tcW w:w="6399" w:type="dxa"/>
          </w:tcPr>
          <w:p w14:paraId="396D383A" w14:textId="61FBDB12" w:rsidR="00E3751D" w:rsidRPr="00200056" w:rsidRDefault="005A6A09" w:rsidP="00200056">
            <w:pPr>
              <w:cnfStyle w:val="000000100000" w:firstRow="0" w:lastRow="0" w:firstColumn="0" w:lastColumn="0" w:oddVBand="0" w:evenVBand="0" w:oddHBand="1" w:evenHBand="0" w:firstRowFirstColumn="0" w:firstRowLastColumn="0" w:lastRowFirstColumn="0" w:lastRowLastColumn="0"/>
            </w:pPr>
            <w:r w:rsidRPr="00200056">
              <w:t>10 703</w:t>
            </w:r>
          </w:p>
        </w:tc>
      </w:tr>
      <w:tr w:rsidR="00694FB1" w14:paraId="23E596C2" w14:textId="77777777" w:rsidTr="00200056">
        <w:trPr>
          <w:cnfStyle w:val="000000010000" w:firstRow="0" w:lastRow="0" w:firstColumn="0" w:lastColumn="0" w:oddVBand="0" w:evenVBand="0" w:oddHBand="0" w:evenHBand="1"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398" w:type="dxa"/>
          </w:tcPr>
          <w:p w14:paraId="37F8935F" w14:textId="03DAC066" w:rsidR="00694FB1" w:rsidRDefault="00694FB1" w:rsidP="00643195">
            <w:r>
              <w:t>Maitland</w:t>
            </w:r>
          </w:p>
        </w:tc>
        <w:tc>
          <w:tcPr>
            <w:tcW w:w="6399" w:type="dxa"/>
          </w:tcPr>
          <w:p w14:paraId="1CE1F7A1" w14:textId="29C87DBC" w:rsidR="00694FB1" w:rsidRPr="00200056" w:rsidRDefault="00CF2C50" w:rsidP="00200056">
            <w:pPr>
              <w:cnfStyle w:val="000000010000" w:firstRow="0" w:lastRow="0" w:firstColumn="0" w:lastColumn="0" w:oddVBand="0" w:evenVBand="0" w:oddHBand="0" w:evenHBand="1" w:firstRowFirstColumn="0" w:firstRowLastColumn="0" w:lastRowFirstColumn="0" w:lastRowLastColumn="0"/>
            </w:pPr>
            <w:r w:rsidRPr="00200056">
              <w:t>67 132</w:t>
            </w:r>
          </w:p>
        </w:tc>
      </w:tr>
      <w:tr w:rsidR="00E3751D" w14:paraId="00FFEA8C" w14:textId="77777777" w:rsidTr="00200056">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398" w:type="dxa"/>
          </w:tcPr>
          <w:p w14:paraId="73D36F93" w14:textId="2622D092" w:rsidR="00E3751D" w:rsidRDefault="00E3751D" w:rsidP="00643195">
            <w:r>
              <w:t>Vermont</w:t>
            </w:r>
          </w:p>
        </w:tc>
        <w:tc>
          <w:tcPr>
            <w:tcW w:w="6399" w:type="dxa"/>
          </w:tcPr>
          <w:p w14:paraId="116C40D5" w14:textId="34E89A70" w:rsidR="00E3751D" w:rsidRPr="00200056" w:rsidRDefault="00E3751D" w:rsidP="00200056">
            <w:pPr>
              <w:cnfStyle w:val="000000100000" w:firstRow="0" w:lastRow="0" w:firstColumn="0" w:lastColumn="0" w:oddVBand="0" w:evenVBand="0" w:oddHBand="1" w:evenHBand="0" w:firstRowFirstColumn="0" w:firstRowLastColumn="0" w:lastRowFirstColumn="0" w:lastRowLastColumn="0"/>
            </w:pPr>
            <w:r w:rsidRPr="00200056">
              <w:t>9902</w:t>
            </w:r>
          </w:p>
        </w:tc>
      </w:tr>
      <w:tr w:rsidR="00122744" w14:paraId="711373A0" w14:textId="77777777" w:rsidTr="00200056">
        <w:trPr>
          <w:cnfStyle w:val="000000010000" w:firstRow="0" w:lastRow="0" w:firstColumn="0" w:lastColumn="0" w:oddVBand="0" w:evenVBand="0" w:oddHBand="0" w:evenHBand="1"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398" w:type="dxa"/>
          </w:tcPr>
          <w:p w14:paraId="4673138C" w14:textId="2C7BCA3D" w:rsidR="00122744" w:rsidRDefault="00122744" w:rsidP="00643195">
            <w:r>
              <w:t>Hope Vale</w:t>
            </w:r>
          </w:p>
        </w:tc>
        <w:tc>
          <w:tcPr>
            <w:tcW w:w="6399" w:type="dxa"/>
          </w:tcPr>
          <w:p w14:paraId="47C1CE48" w14:textId="115DBBFA" w:rsidR="00122744" w:rsidRPr="00200056" w:rsidRDefault="005A1C96" w:rsidP="00200056">
            <w:pPr>
              <w:cnfStyle w:val="000000010000" w:firstRow="0" w:lastRow="0" w:firstColumn="0" w:lastColumn="0" w:oddVBand="0" w:evenVBand="0" w:oddHBand="0" w:evenHBand="1" w:firstRowFirstColumn="0" w:firstRowLastColumn="0" w:lastRowFirstColumn="0" w:lastRowLastColumn="0"/>
            </w:pPr>
            <w:r w:rsidRPr="00200056">
              <w:t>849</w:t>
            </w:r>
          </w:p>
        </w:tc>
      </w:tr>
      <w:tr w:rsidR="00CF2C50" w14:paraId="0D8826C3" w14:textId="77777777" w:rsidTr="0020005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6398" w:type="dxa"/>
          </w:tcPr>
          <w:p w14:paraId="0A25D04A" w14:textId="1FE82D64" w:rsidR="00CF2C50" w:rsidRDefault="00CF2C50" w:rsidP="00643195">
            <w:r>
              <w:t>Ballarat</w:t>
            </w:r>
          </w:p>
        </w:tc>
        <w:tc>
          <w:tcPr>
            <w:tcW w:w="6399" w:type="dxa"/>
          </w:tcPr>
          <w:p w14:paraId="67B45E07" w14:textId="159BC361" w:rsidR="00CF2C50" w:rsidRPr="00200056" w:rsidRDefault="00CF2C50" w:rsidP="00200056">
            <w:pPr>
              <w:cnfStyle w:val="000000100000" w:firstRow="0" w:lastRow="0" w:firstColumn="0" w:lastColumn="0" w:oddVBand="0" w:evenVBand="0" w:oddHBand="1" w:evenHBand="0" w:firstRowFirstColumn="0" w:firstRowLastColumn="0" w:lastRowFirstColumn="0" w:lastRowLastColumn="0"/>
            </w:pPr>
            <w:r w:rsidRPr="00200056">
              <w:t>97,937</w:t>
            </w:r>
          </w:p>
        </w:tc>
      </w:tr>
      <w:tr w:rsidR="00CF2C50" w14:paraId="66D3D048" w14:textId="77777777" w:rsidTr="00200056">
        <w:trPr>
          <w:cnfStyle w:val="000000010000" w:firstRow="0" w:lastRow="0" w:firstColumn="0" w:lastColumn="0" w:oddVBand="0" w:evenVBand="0" w:oddHBand="0" w:evenHBand="1"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398" w:type="dxa"/>
          </w:tcPr>
          <w:p w14:paraId="70923D61" w14:textId="0DDDC984" w:rsidR="00CF2C50" w:rsidRDefault="00E3751D" w:rsidP="00643195">
            <w:r>
              <w:t>Parkes</w:t>
            </w:r>
          </w:p>
        </w:tc>
        <w:tc>
          <w:tcPr>
            <w:tcW w:w="6399" w:type="dxa"/>
          </w:tcPr>
          <w:p w14:paraId="3549AF38" w14:textId="4B40FD3B" w:rsidR="00CF2C50" w:rsidRPr="00200056" w:rsidRDefault="00E3751D" w:rsidP="00200056">
            <w:pPr>
              <w:cnfStyle w:val="000000010000" w:firstRow="0" w:lastRow="0" w:firstColumn="0" w:lastColumn="0" w:oddVBand="0" w:evenVBand="0" w:oddHBand="0" w:evenHBand="1" w:firstRowFirstColumn="0" w:firstRowLastColumn="0" w:lastRowFirstColumn="0" w:lastRowLastColumn="0"/>
            </w:pPr>
            <w:r w:rsidRPr="00200056">
              <w:t>10 026</w:t>
            </w:r>
          </w:p>
        </w:tc>
      </w:tr>
      <w:tr w:rsidR="005A6A09" w14:paraId="31FA920C" w14:textId="77777777" w:rsidTr="00200056">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398" w:type="dxa"/>
          </w:tcPr>
          <w:p w14:paraId="37AF9795" w14:textId="764B97A3" w:rsidR="005A6A09" w:rsidRDefault="0082487F" w:rsidP="00643195">
            <w:r>
              <w:t>Mackay</w:t>
            </w:r>
          </w:p>
        </w:tc>
        <w:tc>
          <w:tcPr>
            <w:tcW w:w="6399" w:type="dxa"/>
          </w:tcPr>
          <w:p w14:paraId="6656FB7B" w14:textId="7EA6B80D" w:rsidR="005A6A09" w:rsidRPr="00200056" w:rsidRDefault="0082487F" w:rsidP="00200056">
            <w:pPr>
              <w:cnfStyle w:val="000000100000" w:firstRow="0" w:lastRow="0" w:firstColumn="0" w:lastColumn="0" w:oddVBand="0" w:evenVBand="0" w:oddHBand="1" w:evenHBand="0" w:firstRowFirstColumn="0" w:firstRowLastColumn="0" w:lastRowFirstColumn="0" w:lastRowLastColumn="0"/>
            </w:pPr>
            <w:r w:rsidRPr="00200056">
              <w:t>74 219</w:t>
            </w:r>
          </w:p>
        </w:tc>
      </w:tr>
    </w:tbl>
    <w:p w14:paraId="1C147F5C" w14:textId="77777777" w:rsidR="00725995" w:rsidRDefault="00725995">
      <w:pPr>
        <w:spacing w:before="0" w:after="160" w:line="259" w:lineRule="auto"/>
      </w:pPr>
      <w:r>
        <w:br w:type="page"/>
      </w:r>
    </w:p>
    <w:p w14:paraId="540FB283" w14:textId="38B2D253" w:rsidR="00E87922" w:rsidRDefault="00E87922" w:rsidP="00E87922">
      <w:pPr>
        <w:pStyle w:val="Heading2"/>
      </w:pPr>
      <w:bookmarkStart w:id="110" w:name="_Resource_3:_Country_1"/>
      <w:bookmarkStart w:id="111" w:name="_Resource_4:_Country"/>
      <w:bookmarkStart w:id="112" w:name="_Toc144741032"/>
      <w:bookmarkEnd w:id="110"/>
      <w:bookmarkEnd w:id="111"/>
      <w:r>
        <w:lastRenderedPageBreak/>
        <w:t xml:space="preserve">Resource </w:t>
      </w:r>
      <w:r w:rsidR="001733F1">
        <w:t>4</w:t>
      </w:r>
      <w:r>
        <w:t>: Country populations 2023</w:t>
      </w:r>
      <w:bookmarkEnd w:id="106"/>
      <w:bookmarkEnd w:id="112"/>
    </w:p>
    <w:tbl>
      <w:tblPr>
        <w:tblStyle w:val="Tableheader"/>
        <w:tblW w:w="0" w:type="auto"/>
        <w:tblLook w:val="04A0" w:firstRow="1" w:lastRow="0" w:firstColumn="1" w:lastColumn="0" w:noHBand="0" w:noVBand="1"/>
        <w:tblDescription w:val="Various countries and their populations in 2023."/>
      </w:tblPr>
      <w:tblGrid>
        <w:gridCol w:w="6443"/>
        <w:gridCol w:w="6443"/>
      </w:tblGrid>
      <w:tr w:rsidR="00CE31AA" w14:paraId="316C8BFC" w14:textId="77777777" w:rsidTr="00200056">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443" w:type="dxa"/>
          </w:tcPr>
          <w:p w14:paraId="3DE401C5" w14:textId="702E9A09" w:rsidR="00CE31AA" w:rsidRPr="008D2567" w:rsidRDefault="00CE31AA" w:rsidP="00CE31AA">
            <w:pPr>
              <w:rPr>
                <w:b w:val="0"/>
                <w:bCs/>
              </w:rPr>
            </w:pPr>
            <w:r w:rsidRPr="008D2567">
              <w:rPr>
                <w:bCs/>
              </w:rPr>
              <w:t>Country</w:t>
            </w:r>
          </w:p>
        </w:tc>
        <w:tc>
          <w:tcPr>
            <w:tcW w:w="6443" w:type="dxa"/>
          </w:tcPr>
          <w:p w14:paraId="6F24A6E6" w14:textId="082D4313" w:rsidR="00CE31AA" w:rsidRPr="008D2567" w:rsidRDefault="00CE31AA" w:rsidP="00CE31AA">
            <w:pPr>
              <w:cnfStyle w:val="100000000000" w:firstRow="1" w:lastRow="0" w:firstColumn="0" w:lastColumn="0" w:oddVBand="0" w:evenVBand="0" w:oddHBand="0" w:evenHBand="0" w:firstRowFirstColumn="0" w:firstRowLastColumn="0" w:lastRowFirstColumn="0" w:lastRowLastColumn="0"/>
              <w:rPr>
                <w:b w:val="0"/>
                <w:bCs/>
              </w:rPr>
            </w:pPr>
            <w:r w:rsidRPr="008D2567">
              <w:rPr>
                <w:bCs/>
              </w:rPr>
              <w:t>Population</w:t>
            </w:r>
          </w:p>
        </w:tc>
      </w:tr>
      <w:tr w:rsidR="00CE31AA" w14:paraId="2F2FA9A5" w14:textId="77777777" w:rsidTr="00200056">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443" w:type="dxa"/>
          </w:tcPr>
          <w:p w14:paraId="2C431F62" w14:textId="5A630927" w:rsidR="00CE31AA" w:rsidRDefault="00382EA8" w:rsidP="00CE31AA">
            <w:r>
              <w:t>China</w:t>
            </w:r>
          </w:p>
        </w:tc>
        <w:tc>
          <w:tcPr>
            <w:tcW w:w="6443" w:type="dxa"/>
          </w:tcPr>
          <w:p w14:paraId="2617CE77" w14:textId="72DA23B9" w:rsidR="00CE31AA" w:rsidRDefault="00382EA8" w:rsidP="00CE31AA">
            <w:pPr>
              <w:cnfStyle w:val="000000100000" w:firstRow="0" w:lastRow="0" w:firstColumn="0" w:lastColumn="0" w:oddVBand="0" w:evenVBand="0" w:oddHBand="1" w:evenHBand="0" w:firstRowFirstColumn="0" w:firstRowLastColumn="0" w:lastRowFirstColumn="0" w:lastRowLastColumn="0"/>
            </w:pPr>
            <w:r>
              <w:t>1 439 000 000</w:t>
            </w:r>
          </w:p>
        </w:tc>
      </w:tr>
      <w:tr w:rsidR="00CE31AA" w14:paraId="78271373" w14:textId="77777777" w:rsidTr="00200056">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443" w:type="dxa"/>
          </w:tcPr>
          <w:p w14:paraId="528BF748" w14:textId="2502E5FE" w:rsidR="00CE31AA" w:rsidRDefault="00382EA8" w:rsidP="00CE31AA">
            <w:r>
              <w:t>USA</w:t>
            </w:r>
          </w:p>
        </w:tc>
        <w:tc>
          <w:tcPr>
            <w:tcW w:w="6443" w:type="dxa"/>
          </w:tcPr>
          <w:p w14:paraId="5E9A64EA" w14:textId="54FC776C" w:rsidR="00CE31AA" w:rsidRDefault="00382EA8" w:rsidP="00CE31AA">
            <w:pPr>
              <w:cnfStyle w:val="000000010000" w:firstRow="0" w:lastRow="0" w:firstColumn="0" w:lastColumn="0" w:oddVBand="0" w:evenVBand="0" w:oddHBand="0" w:evenHBand="1" w:firstRowFirstColumn="0" w:firstRowLastColumn="0" w:lastRowFirstColumn="0" w:lastRowLastColumn="0"/>
            </w:pPr>
            <w:r>
              <w:t>331 002 651</w:t>
            </w:r>
          </w:p>
        </w:tc>
      </w:tr>
      <w:tr w:rsidR="00CE31AA" w14:paraId="4E3E353D" w14:textId="77777777" w:rsidTr="0020005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443" w:type="dxa"/>
          </w:tcPr>
          <w:p w14:paraId="0E220E9A" w14:textId="5EA28CD5" w:rsidR="00CE31AA" w:rsidRDefault="00382EA8" w:rsidP="00CE31AA">
            <w:r>
              <w:t>India</w:t>
            </w:r>
          </w:p>
        </w:tc>
        <w:tc>
          <w:tcPr>
            <w:tcW w:w="6443" w:type="dxa"/>
          </w:tcPr>
          <w:p w14:paraId="4B96EC1B" w14:textId="5F1B8EE6" w:rsidR="00CE31AA" w:rsidRDefault="00382EA8" w:rsidP="00CE31AA">
            <w:pPr>
              <w:cnfStyle w:val="000000100000" w:firstRow="0" w:lastRow="0" w:firstColumn="0" w:lastColumn="0" w:oddVBand="0" w:evenVBand="0" w:oddHBand="1" w:evenHBand="0" w:firstRowFirstColumn="0" w:firstRowLastColumn="0" w:lastRowFirstColumn="0" w:lastRowLastColumn="0"/>
            </w:pPr>
            <w:r>
              <w:t>1 380 004 000</w:t>
            </w:r>
          </w:p>
        </w:tc>
      </w:tr>
      <w:tr w:rsidR="00CE31AA" w14:paraId="79C1D644" w14:textId="77777777" w:rsidTr="00200056">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443" w:type="dxa"/>
          </w:tcPr>
          <w:p w14:paraId="438D5687" w14:textId="08D4CE90" w:rsidR="00CE31AA" w:rsidRDefault="00382EA8" w:rsidP="00CE31AA">
            <w:r>
              <w:t>Mexico</w:t>
            </w:r>
          </w:p>
        </w:tc>
        <w:tc>
          <w:tcPr>
            <w:tcW w:w="6443" w:type="dxa"/>
          </w:tcPr>
          <w:p w14:paraId="203D4C11" w14:textId="319A77E0" w:rsidR="00CE31AA" w:rsidRDefault="00382EA8" w:rsidP="00CE31AA">
            <w:pPr>
              <w:cnfStyle w:val="000000010000" w:firstRow="0" w:lastRow="0" w:firstColumn="0" w:lastColumn="0" w:oddVBand="0" w:evenVBand="0" w:oddHBand="0" w:evenHBand="1" w:firstRowFirstColumn="0" w:firstRowLastColumn="0" w:lastRowFirstColumn="0" w:lastRowLastColumn="0"/>
            </w:pPr>
            <w:r>
              <w:t>128 932 753</w:t>
            </w:r>
          </w:p>
        </w:tc>
      </w:tr>
      <w:tr w:rsidR="00CE31AA" w14:paraId="7A77DC26" w14:textId="77777777" w:rsidTr="00200056">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443" w:type="dxa"/>
          </w:tcPr>
          <w:p w14:paraId="1C45E791" w14:textId="1FFD1C9C" w:rsidR="00CE31AA" w:rsidRDefault="00382EA8" w:rsidP="00CE31AA">
            <w:r>
              <w:t>Bangladesh</w:t>
            </w:r>
          </w:p>
        </w:tc>
        <w:tc>
          <w:tcPr>
            <w:tcW w:w="6443" w:type="dxa"/>
          </w:tcPr>
          <w:p w14:paraId="40D158B4" w14:textId="3913F51D" w:rsidR="00CE31AA" w:rsidRDefault="00382EA8" w:rsidP="00CE31AA">
            <w:pPr>
              <w:cnfStyle w:val="000000100000" w:firstRow="0" w:lastRow="0" w:firstColumn="0" w:lastColumn="0" w:oddVBand="0" w:evenVBand="0" w:oddHBand="1" w:evenHBand="0" w:firstRowFirstColumn="0" w:firstRowLastColumn="0" w:lastRowFirstColumn="0" w:lastRowLastColumn="0"/>
            </w:pPr>
            <w:r>
              <w:t>164 689 000</w:t>
            </w:r>
          </w:p>
        </w:tc>
      </w:tr>
      <w:tr w:rsidR="00CE31AA" w14:paraId="7807C00E" w14:textId="77777777" w:rsidTr="00200056">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443" w:type="dxa"/>
          </w:tcPr>
          <w:p w14:paraId="63459025" w14:textId="6AE6C1E3" w:rsidR="00CE31AA" w:rsidRDefault="00495D4C" w:rsidP="00CE31AA">
            <w:r>
              <w:t>Brazil</w:t>
            </w:r>
          </w:p>
        </w:tc>
        <w:tc>
          <w:tcPr>
            <w:tcW w:w="6443" w:type="dxa"/>
          </w:tcPr>
          <w:p w14:paraId="7EB7BC78" w14:textId="2438ED72" w:rsidR="00CE31AA" w:rsidRDefault="00495D4C" w:rsidP="00CE31AA">
            <w:pPr>
              <w:cnfStyle w:val="000000010000" w:firstRow="0" w:lastRow="0" w:firstColumn="0" w:lastColumn="0" w:oddVBand="0" w:evenVBand="0" w:oddHBand="0" w:evenHBand="1" w:firstRowFirstColumn="0" w:firstRowLastColumn="0" w:lastRowFirstColumn="0" w:lastRowLastColumn="0"/>
            </w:pPr>
            <w:r>
              <w:t>212 559 000</w:t>
            </w:r>
          </w:p>
        </w:tc>
      </w:tr>
      <w:tr w:rsidR="00CE31AA" w14:paraId="6F0CCD9F" w14:textId="77777777" w:rsidTr="0020005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443" w:type="dxa"/>
          </w:tcPr>
          <w:p w14:paraId="5C5FD936" w14:textId="227E7F22" w:rsidR="00CE31AA" w:rsidRDefault="00495D4C" w:rsidP="00CE31AA">
            <w:r>
              <w:t>Indonesia</w:t>
            </w:r>
          </w:p>
        </w:tc>
        <w:tc>
          <w:tcPr>
            <w:tcW w:w="6443" w:type="dxa"/>
          </w:tcPr>
          <w:p w14:paraId="641CDDD5" w14:textId="361CB283" w:rsidR="00CE31AA" w:rsidRDefault="00495D4C" w:rsidP="00CE31AA">
            <w:pPr>
              <w:cnfStyle w:val="000000100000" w:firstRow="0" w:lastRow="0" w:firstColumn="0" w:lastColumn="0" w:oddVBand="0" w:evenVBand="0" w:oddHBand="1" w:evenHBand="0" w:firstRowFirstColumn="0" w:firstRowLastColumn="0" w:lastRowFirstColumn="0" w:lastRowLastColumn="0"/>
            </w:pPr>
            <w:r>
              <w:t>273 523 615</w:t>
            </w:r>
          </w:p>
        </w:tc>
      </w:tr>
      <w:tr w:rsidR="008D2567" w14:paraId="23903BAD" w14:textId="77777777" w:rsidTr="00200056">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443" w:type="dxa"/>
          </w:tcPr>
          <w:p w14:paraId="62E631E5" w14:textId="4474A169" w:rsidR="008D2567" w:rsidRDefault="008D2567" w:rsidP="00CE31AA">
            <w:r>
              <w:t>Nigeria</w:t>
            </w:r>
          </w:p>
        </w:tc>
        <w:tc>
          <w:tcPr>
            <w:tcW w:w="6443" w:type="dxa"/>
          </w:tcPr>
          <w:p w14:paraId="3414F88E" w14:textId="6C028CA0" w:rsidR="008D2567" w:rsidRDefault="008D2567" w:rsidP="00CE31AA">
            <w:pPr>
              <w:cnfStyle w:val="000000010000" w:firstRow="0" w:lastRow="0" w:firstColumn="0" w:lastColumn="0" w:oddVBand="0" w:evenVBand="0" w:oddHBand="0" w:evenHBand="1" w:firstRowFirstColumn="0" w:firstRowLastColumn="0" w:lastRowFirstColumn="0" w:lastRowLastColumn="0"/>
            </w:pPr>
            <w:r>
              <w:t>206 139 589</w:t>
            </w:r>
          </w:p>
        </w:tc>
      </w:tr>
    </w:tbl>
    <w:p w14:paraId="7515F56C" w14:textId="77777777" w:rsidR="00EE3A98" w:rsidRDefault="00EE3A98">
      <w:pPr>
        <w:spacing w:before="0" w:after="160" w:line="259" w:lineRule="auto"/>
      </w:pPr>
      <w:r>
        <w:br w:type="page"/>
      </w:r>
    </w:p>
    <w:p w14:paraId="23AD900F" w14:textId="795C9320" w:rsidR="00E9387F" w:rsidRPr="00EE3A98" w:rsidRDefault="00E9387F" w:rsidP="00EE3A98">
      <w:pPr>
        <w:pStyle w:val="Heading2"/>
      </w:pPr>
      <w:bookmarkStart w:id="113" w:name="_Resource_4:_Number"/>
      <w:bookmarkStart w:id="114" w:name="_Resource_5:_Decimal"/>
      <w:bookmarkStart w:id="115" w:name="_Resource_6:_Big"/>
      <w:bookmarkStart w:id="116" w:name="_Resource_4:_Big"/>
      <w:bookmarkStart w:id="117" w:name="_Toc458727183"/>
      <w:bookmarkStart w:id="118" w:name="_Toc144741033"/>
      <w:bookmarkStart w:id="119" w:name="Resource_2"/>
      <w:bookmarkEnd w:id="107"/>
      <w:bookmarkEnd w:id="113"/>
      <w:bookmarkEnd w:id="114"/>
      <w:bookmarkEnd w:id="115"/>
      <w:bookmarkEnd w:id="116"/>
      <w:r w:rsidRPr="00EE3A98">
        <w:lastRenderedPageBreak/>
        <w:t xml:space="preserve">Resource </w:t>
      </w:r>
      <w:r w:rsidR="00A311A8" w:rsidRPr="00EE3A98">
        <w:t>5</w:t>
      </w:r>
      <w:r w:rsidRPr="00EE3A98">
        <w:t xml:space="preserve">: Big </w:t>
      </w:r>
      <w:proofErr w:type="gramStart"/>
      <w:r w:rsidRPr="00EE3A98">
        <w:t>numbers</w:t>
      </w:r>
      <w:proofErr w:type="gramEnd"/>
      <w:r w:rsidRPr="00EE3A98">
        <w:t xml:space="preserve"> questions</w:t>
      </w:r>
      <w:bookmarkEnd w:id="117"/>
      <w:bookmarkEnd w:id="118"/>
    </w:p>
    <w:bookmarkEnd w:id="119"/>
    <w:p w14:paraId="547C495E" w14:textId="44B5BA70" w:rsidR="00E9387F" w:rsidRDefault="00E9387F" w:rsidP="00EE3A98">
      <w:r w:rsidRPr="00EE3A98">
        <w:rPr>
          <w:noProof/>
        </w:rPr>
        <w:drawing>
          <wp:inline distT="0" distB="0" distL="0" distR="0" wp14:anchorId="5C728E8B" wp14:editId="4ABDAB67">
            <wp:extent cx="5168900" cy="4156657"/>
            <wp:effectExtent l="0" t="0" r="0" b="0"/>
            <wp:docPr id="1729840206" name="Picture 1729840206" descr="4 images to stimulate discussion about big numbers. A microscope image of microbes, an animation of the solar system, a person sneezing and an dollar sign. For each image a question is posed. They read:These are microbes. Have a guess how many live inside us to keep us healthy.', solar system image 'How far away is Mercury from the sun in kilometres?', person sneezing image 'How many droplets are in a sneeze?', dollar image 'How much did it cost to build the Sydney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40206" name="Picture 1729840206" descr="4 images to stimulate discussion about big numbers. A microscope image of microbes, an animation of the solar system, a person sneezing and an dollar sign. For each image a question is posed. They read:These are microbes. Have a guess how many live inside us to keep us healthy.', solar system image 'How far away is Mercury from the sun in kilometres?', person sneezing image 'How many droplets are in a sneeze?', dollar image 'How much did it cost to build the Sydney Opera House?'"/>
                    <pic:cNvPicPr/>
                  </pic:nvPicPr>
                  <pic:blipFill>
                    <a:blip r:embed="rId75">
                      <a:extLst>
                        <a:ext uri="{28A0092B-C50C-407E-A947-70E740481C1C}">
                          <a14:useLocalDpi xmlns:a14="http://schemas.microsoft.com/office/drawing/2010/main" val="0"/>
                        </a:ext>
                      </a:extLst>
                    </a:blip>
                    <a:stretch>
                      <a:fillRect/>
                    </a:stretch>
                  </pic:blipFill>
                  <pic:spPr>
                    <a:xfrm>
                      <a:off x="0" y="0"/>
                      <a:ext cx="5191420" cy="4174767"/>
                    </a:xfrm>
                    <a:prstGeom prst="rect">
                      <a:avLst/>
                    </a:prstGeom>
                  </pic:spPr>
                </pic:pic>
              </a:graphicData>
            </a:graphic>
          </wp:inline>
        </w:drawing>
      </w:r>
    </w:p>
    <w:p w14:paraId="0448A48F" w14:textId="77777777" w:rsidR="00E9387F" w:rsidRDefault="00E9387F" w:rsidP="00E9387F">
      <w:pPr>
        <w:spacing w:before="0" w:after="160" w:line="259" w:lineRule="auto"/>
      </w:pPr>
      <w:r>
        <w:br w:type="page"/>
      </w:r>
    </w:p>
    <w:p w14:paraId="71DDA3AA" w14:textId="6271F28E" w:rsidR="00E9387F" w:rsidRDefault="00E9387F" w:rsidP="00E9387F">
      <w:pPr>
        <w:pStyle w:val="Heading2"/>
      </w:pPr>
      <w:bookmarkStart w:id="120" w:name="_Resource_7:_Big"/>
      <w:bookmarkStart w:id="121" w:name="_Resource_5:_Big"/>
      <w:bookmarkStart w:id="122" w:name="_Toc1112587918"/>
      <w:bookmarkStart w:id="123" w:name="_Toc144741034"/>
      <w:bookmarkEnd w:id="120"/>
      <w:bookmarkEnd w:id="121"/>
      <w:r>
        <w:lastRenderedPageBreak/>
        <w:t xml:space="preserve">Resource </w:t>
      </w:r>
      <w:r w:rsidR="00A311A8">
        <w:t>6</w:t>
      </w:r>
      <w:r>
        <w:t xml:space="preserve">: Big </w:t>
      </w:r>
      <w:proofErr w:type="gramStart"/>
      <w:r>
        <w:t>numbers</w:t>
      </w:r>
      <w:proofErr w:type="gramEnd"/>
      <w:r>
        <w:t xml:space="preserve"> answers</w:t>
      </w:r>
      <w:bookmarkEnd w:id="122"/>
      <w:bookmarkEnd w:id="123"/>
    </w:p>
    <w:p w14:paraId="5EDCA6EB" w14:textId="77777777" w:rsidR="00E9387F" w:rsidRDefault="00E9387F" w:rsidP="00E9387F">
      <w:r>
        <w:rPr>
          <w:noProof/>
        </w:rPr>
        <w:drawing>
          <wp:inline distT="0" distB="0" distL="0" distR="0" wp14:anchorId="128F564B" wp14:editId="57E97162">
            <wp:extent cx="6376010" cy="4410076"/>
            <wp:effectExtent l="0" t="0" r="0" b="0"/>
            <wp:docPr id="1571154937" name="Picture 1571154937" descr="Four images to stimulate discussion about big numbers, each with an answer. A microscope image of microbes with the answer 'Approximately 100 000 000 or one hundred million microbes live inside the average adult body!'. An animation of the solar system with the answer 'Although orbit changes the distance of Mercury from the sun, the average distance between the two is 58 000 000 kilometres. The furthest planet, Neptune is 4 495 546 000 km away. That's 4 billion, 495 million 546 thousand kilometres!'. A person sneezing with the answer 'Uh oh... 40 000! That's why you cover when you sneeze!'. A dollar sign with the answer '$102 000 000 - one hundred and two million dollars&#10;If we were to build the Opera House again today, the cost would be $1 082 00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54937" name="Picture 1571154937" descr="Four images to stimulate discussion about big numbers, each with an answer. A microscope image of microbes with the answer 'Approximately 100 000 000 or one hundred million microbes live inside the average adult body!'. An animation of the solar system with the answer 'Although orbit changes the distance of Mercury from the sun, the average distance between the two is 58 000 000 kilometres. The furthest planet, Neptune is 4 495 546 000 km away. That's 4 billion, 495 million 546 thousand kilometres!'. A person sneezing with the answer 'Uh oh... 40 000! That's why you cover when you sneeze!'. A dollar sign with the answer '$102 000 000 - one hundred and two million dollars&#10;If we were to build the Opera House again today, the cost would be $1 082 000 000.'"/>
                    <pic:cNvPicPr/>
                  </pic:nvPicPr>
                  <pic:blipFill>
                    <a:blip r:embed="rId76">
                      <a:extLst>
                        <a:ext uri="{28A0092B-C50C-407E-A947-70E740481C1C}">
                          <a14:useLocalDpi xmlns:a14="http://schemas.microsoft.com/office/drawing/2010/main" val="0"/>
                        </a:ext>
                      </a:extLst>
                    </a:blip>
                    <a:stretch>
                      <a:fillRect/>
                    </a:stretch>
                  </pic:blipFill>
                  <pic:spPr>
                    <a:xfrm>
                      <a:off x="0" y="0"/>
                      <a:ext cx="6376010" cy="4410076"/>
                    </a:xfrm>
                    <a:prstGeom prst="rect">
                      <a:avLst/>
                    </a:prstGeom>
                  </pic:spPr>
                </pic:pic>
              </a:graphicData>
            </a:graphic>
          </wp:inline>
        </w:drawing>
      </w:r>
    </w:p>
    <w:p w14:paraId="6DDD2676" w14:textId="77777777" w:rsidR="00E37F5D" w:rsidRDefault="00E37F5D">
      <w:pPr>
        <w:spacing w:before="0" w:after="160" w:line="259" w:lineRule="auto"/>
        <w:rPr>
          <w:color w:val="000000"/>
          <w:sz w:val="18"/>
          <w:szCs w:val="18"/>
          <w:shd w:val="clear" w:color="auto" w:fill="FFFFFF"/>
          <w:lang w:val="en-US"/>
        </w:rPr>
      </w:pPr>
      <w:bookmarkStart w:id="124" w:name="_Resource_8:_Place"/>
      <w:bookmarkStart w:id="125" w:name="_Resource_6:_Place"/>
      <w:bookmarkStart w:id="126" w:name="_Resource_7:_Place"/>
      <w:bookmarkStart w:id="127" w:name="_Toc1852826803"/>
      <w:bookmarkStart w:id="128" w:name="Resource_3"/>
      <w:bookmarkStart w:id="129" w:name="Resource_4"/>
      <w:bookmarkEnd w:id="124"/>
      <w:bookmarkEnd w:id="125"/>
      <w:bookmarkEnd w:id="126"/>
      <w:r>
        <w:rPr>
          <w:color w:val="000000"/>
          <w:shd w:val="clear" w:color="auto" w:fill="FFFFFF"/>
          <w:lang w:val="en-US"/>
        </w:rPr>
        <w:br w:type="page"/>
      </w:r>
    </w:p>
    <w:p w14:paraId="78ADF104" w14:textId="516F6D1C" w:rsidR="00C2360E" w:rsidRDefault="00C2360E" w:rsidP="00200056">
      <w:pPr>
        <w:pStyle w:val="Heading2"/>
      </w:pPr>
      <w:bookmarkStart w:id="130" w:name="_Resource_7:_Place_1"/>
      <w:bookmarkStart w:id="131" w:name="_Toc144741035"/>
      <w:bookmarkEnd w:id="130"/>
      <w:r>
        <w:lastRenderedPageBreak/>
        <w:t xml:space="preserve">Resource </w:t>
      </w:r>
      <w:r w:rsidR="0042547E">
        <w:t>7</w:t>
      </w:r>
      <w:r>
        <w:t>: Place value structure</w:t>
      </w:r>
      <w:bookmarkEnd w:id="127"/>
      <w:bookmarkEnd w:id="128"/>
      <w:bookmarkEnd w:id="129"/>
      <w:bookmarkEnd w:id="131"/>
    </w:p>
    <w:tbl>
      <w:tblPr>
        <w:tblStyle w:val="Tableheader"/>
        <w:tblW w:w="0" w:type="auto"/>
        <w:tblLook w:val="04A0" w:firstRow="1" w:lastRow="0" w:firstColumn="1" w:lastColumn="0" w:noHBand="0" w:noVBand="1"/>
        <w:tblDescription w:val="A table titled place value structure. Place value from millions to thousandths are described by their multiplicative relationship to one."/>
      </w:tblPr>
      <w:tblGrid>
        <w:gridCol w:w="4853"/>
        <w:gridCol w:w="4853"/>
        <w:gridCol w:w="4854"/>
      </w:tblGrid>
      <w:tr w:rsidR="00DD2FA4" w14:paraId="07A2EBFA" w14:textId="77777777" w:rsidTr="00DD2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01CBB06" w14:textId="45A6CEF0" w:rsidR="00DD2FA4" w:rsidRDefault="00731E9C" w:rsidP="00C2360E">
            <w:r>
              <w:t>Name</w:t>
            </w:r>
          </w:p>
        </w:tc>
        <w:tc>
          <w:tcPr>
            <w:tcW w:w="4853" w:type="dxa"/>
          </w:tcPr>
          <w:p w14:paraId="193FC13B" w14:textId="594B7E48" w:rsidR="00DD2FA4" w:rsidRDefault="00731E9C" w:rsidP="00C2360E">
            <w:pPr>
              <w:cnfStyle w:val="100000000000" w:firstRow="1" w:lastRow="0" w:firstColumn="0" w:lastColumn="0" w:oddVBand="0" w:evenVBand="0" w:oddHBand="0" w:evenHBand="0" w:firstRowFirstColumn="0" w:firstRowLastColumn="0" w:lastRowFirstColumn="0" w:lastRowLastColumn="0"/>
            </w:pPr>
            <w:r>
              <w:t>Notation</w:t>
            </w:r>
          </w:p>
        </w:tc>
        <w:tc>
          <w:tcPr>
            <w:tcW w:w="4854" w:type="dxa"/>
          </w:tcPr>
          <w:p w14:paraId="3DE4A536" w14:textId="56B687A3" w:rsidR="00DD2FA4" w:rsidRDefault="00731E9C" w:rsidP="00C2360E">
            <w:pPr>
              <w:cnfStyle w:val="100000000000" w:firstRow="1" w:lastRow="0" w:firstColumn="0" w:lastColumn="0" w:oddVBand="0" w:evenVBand="0" w:oddHBand="0" w:evenHBand="0" w:firstRowFirstColumn="0" w:firstRowLastColumn="0" w:lastRowFirstColumn="0" w:lastRowLastColumn="0"/>
            </w:pPr>
            <w:r>
              <w:t>Value</w:t>
            </w:r>
          </w:p>
        </w:tc>
      </w:tr>
      <w:tr w:rsidR="00DD2FA4" w14:paraId="64C1E4C3" w14:textId="77777777" w:rsidTr="00DD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8B6B872" w14:textId="4EE31F7A" w:rsidR="00DD2FA4" w:rsidRPr="00731E9C" w:rsidRDefault="00731E9C" w:rsidP="00C2360E">
            <w:pPr>
              <w:rPr>
                <w:rStyle w:val="Strong"/>
              </w:rPr>
            </w:pPr>
            <w:r w:rsidRPr="00731E9C">
              <w:rPr>
                <w:rStyle w:val="Strong"/>
              </w:rPr>
              <w:t>Millions</w:t>
            </w:r>
          </w:p>
        </w:tc>
        <w:tc>
          <w:tcPr>
            <w:tcW w:w="4853" w:type="dxa"/>
          </w:tcPr>
          <w:p w14:paraId="34CEA04B" w14:textId="796ADBAA" w:rsidR="00DD2FA4" w:rsidRDefault="00731E9C" w:rsidP="00C2360E">
            <w:pPr>
              <w:cnfStyle w:val="000000100000" w:firstRow="0" w:lastRow="0" w:firstColumn="0" w:lastColumn="0" w:oddVBand="0" w:evenVBand="0" w:oddHBand="1" w:evenHBand="0" w:firstRowFirstColumn="0" w:firstRowLastColumn="0" w:lastRowFirstColumn="0" w:lastRowLastColumn="0"/>
            </w:pPr>
            <w:r w:rsidRPr="00731E9C">
              <w:t>1 000 000</w:t>
            </w:r>
          </w:p>
        </w:tc>
        <w:tc>
          <w:tcPr>
            <w:tcW w:w="4854" w:type="dxa"/>
          </w:tcPr>
          <w:p w14:paraId="75E81D88" w14:textId="777E059B" w:rsidR="00DD2FA4" w:rsidRDefault="00225A88" w:rsidP="00C2360E">
            <w:pPr>
              <w:cnfStyle w:val="000000100000" w:firstRow="0" w:lastRow="0" w:firstColumn="0" w:lastColumn="0" w:oddVBand="0" w:evenVBand="0" w:oddHBand="1" w:evenHBand="0" w:firstRowFirstColumn="0" w:firstRowLastColumn="0" w:lastRowFirstColumn="0" w:lastRowLastColumn="0"/>
            </w:pPr>
            <w:r w:rsidRPr="00225A88">
              <w:t xml:space="preserve">1 </w:t>
            </w:r>
            <w:r>
              <w:t>×</w:t>
            </w:r>
            <w:r w:rsidRPr="00225A88">
              <w:t xml:space="preserve">10 × 10 </w:t>
            </w:r>
            <w:r>
              <w:t>×</w:t>
            </w:r>
            <w:r w:rsidRPr="00225A88">
              <w:t xml:space="preserve"> 10 </w:t>
            </w:r>
            <w:r>
              <w:t>×</w:t>
            </w:r>
            <w:r w:rsidRPr="00225A88">
              <w:t xml:space="preserve"> 10 </w:t>
            </w:r>
            <w:r>
              <w:t>×</w:t>
            </w:r>
            <w:r w:rsidRPr="00225A88">
              <w:t xml:space="preserve"> 10 </w:t>
            </w:r>
            <w:r>
              <w:t>×</w:t>
            </w:r>
            <w:r w:rsidRPr="00225A88">
              <w:t xml:space="preserve"> 10</w:t>
            </w:r>
          </w:p>
        </w:tc>
      </w:tr>
      <w:tr w:rsidR="00225A88" w14:paraId="27D44D7B" w14:textId="77777777" w:rsidTr="00DD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D71FE81" w14:textId="38F0578A" w:rsidR="00225A88" w:rsidRPr="00731E9C" w:rsidRDefault="00225A88" w:rsidP="00225A88">
            <w:pPr>
              <w:rPr>
                <w:rStyle w:val="Strong"/>
              </w:rPr>
            </w:pPr>
            <w:r w:rsidRPr="00731E9C">
              <w:rPr>
                <w:rStyle w:val="Strong"/>
              </w:rPr>
              <w:t>Hundreds of thousands</w:t>
            </w:r>
          </w:p>
        </w:tc>
        <w:tc>
          <w:tcPr>
            <w:tcW w:w="4853" w:type="dxa"/>
          </w:tcPr>
          <w:p w14:paraId="193D89C3" w14:textId="4265CB5B"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302B12">
              <w:t>100 000</w:t>
            </w:r>
          </w:p>
        </w:tc>
        <w:tc>
          <w:tcPr>
            <w:tcW w:w="4854" w:type="dxa"/>
          </w:tcPr>
          <w:p w14:paraId="68DAAAB8" w14:textId="1365854C"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E71B27">
              <w:t xml:space="preserve">1 </w:t>
            </w:r>
            <w:r>
              <w:t>×</w:t>
            </w:r>
            <w:r w:rsidRPr="00E71B27">
              <w:t xml:space="preserve"> 10 </w:t>
            </w:r>
            <w:r>
              <w:t>×</w:t>
            </w:r>
            <w:r w:rsidRPr="00E71B27">
              <w:t xml:space="preserve"> 10 </w:t>
            </w:r>
            <w:r>
              <w:t>×</w:t>
            </w:r>
            <w:r w:rsidRPr="00E71B27">
              <w:t xml:space="preserve"> 10 </w:t>
            </w:r>
            <w:r>
              <w:t>×</w:t>
            </w:r>
            <w:r w:rsidRPr="00E71B27">
              <w:t xml:space="preserve"> 10 </w:t>
            </w:r>
            <w:r>
              <w:t>×</w:t>
            </w:r>
            <w:r w:rsidRPr="00E71B27">
              <w:t xml:space="preserve"> 10</w:t>
            </w:r>
          </w:p>
        </w:tc>
      </w:tr>
      <w:tr w:rsidR="00225A88" w14:paraId="3CF0993A" w14:textId="77777777" w:rsidTr="00DD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6AD2C19" w14:textId="306830F9" w:rsidR="00225A88" w:rsidRPr="00731E9C" w:rsidRDefault="00225A88" w:rsidP="00225A88">
            <w:pPr>
              <w:rPr>
                <w:rStyle w:val="Strong"/>
              </w:rPr>
            </w:pPr>
            <w:r w:rsidRPr="00731E9C">
              <w:rPr>
                <w:rStyle w:val="Strong"/>
              </w:rPr>
              <w:t>Tens of thousands</w:t>
            </w:r>
          </w:p>
        </w:tc>
        <w:tc>
          <w:tcPr>
            <w:tcW w:w="4853" w:type="dxa"/>
          </w:tcPr>
          <w:p w14:paraId="0C816858" w14:textId="56372A83" w:rsidR="00225A88" w:rsidRDefault="00225A88" w:rsidP="00225A88">
            <w:pPr>
              <w:cnfStyle w:val="000000100000" w:firstRow="0" w:lastRow="0" w:firstColumn="0" w:lastColumn="0" w:oddVBand="0" w:evenVBand="0" w:oddHBand="1" w:evenHBand="0" w:firstRowFirstColumn="0" w:firstRowLastColumn="0" w:lastRowFirstColumn="0" w:lastRowLastColumn="0"/>
            </w:pPr>
            <w:r w:rsidRPr="00302B12">
              <w:t>10 000</w:t>
            </w:r>
          </w:p>
        </w:tc>
        <w:tc>
          <w:tcPr>
            <w:tcW w:w="4854" w:type="dxa"/>
          </w:tcPr>
          <w:p w14:paraId="5B8CA05B" w14:textId="710FCE10" w:rsidR="00225A88" w:rsidRDefault="00225A88" w:rsidP="00225A88">
            <w:pPr>
              <w:cnfStyle w:val="000000100000" w:firstRow="0" w:lastRow="0" w:firstColumn="0" w:lastColumn="0" w:oddVBand="0" w:evenVBand="0" w:oddHBand="1" w:evenHBand="0" w:firstRowFirstColumn="0" w:firstRowLastColumn="0" w:lastRowFirstColumn="0" w:lastRowLastColumn="0"/>
            </w:pPr>
            <w:r w:rsidRPr="00E71B27">
              <w:t xml:space="preserve">1 </w:t>
            </w:r>
            <w:r>
              <w:t>×</w:t>
            </w:r>
            <w:r w:rsidRPr="00E71B27">
              <w:t xml:space="preserve"> 10 x 10 </w:t>
            </w:r>
            <w:r>
              <w:t>×</w:t>
            </w:r>
            <w:r w:rsidRPr="00E71B27">
              <w:t xml:space="preserve"> 10 </w:t>
            </w:r>
            <w:r>
              <w:t>×</w:t>
            </w:r>
            <w:r w:rsidRPr="00E71B27">
              <w:t xml:space="preserve"> 10</w:t>
            </w:r>
          </w:p>
        </w:tc>
      </w:tr>
      <w:tr w:rsidR="00225A88" w14:paraId="0ADBB765" w14:textId="77777777" w:rsidTr="00DD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5331B90" w14:textId="282B92CE" w:rsidR="00225A88" w:rsidRPr="00731E9C" w:rsidRDefault="00225A88" w:rsidP="00225A88">
            <w:pPr>
              <w:rPr>
                <w:rStyle w:val="Strong"/>
              </w:rPr>
            </w:pPr>
            <w:r w:rsidRPr="00731E9C">
              <w:rPr>
                <w:rStyle w:val="Strong"/>
              </w:rPr>
              <w:t>Thousands</w:t>
            </w:r>
          </w:p>
        </w:tc>
        <w:tc>
          <w:tcPr>
            <w:tcW w:w="4853" w:type="dxa"/>
          </w:tcPr>
          <w:p w14:paraId="44B546D1" w14:textId="1D66D63C"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302B12">
              <w:t>1000</w:t>
            </w:r>
          </w:p>
        </w:tc>
        <w:tc>
          <w:tcPr>
            <w:tcW w:w="4854" w:type="dxa"/>
          </w:tcPr>
          <w:p w14:paraId="796AA227" w14:textId="36F115CE"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E71B27">
              <w:t xml:space="preserve">1 </w:t>
            </w:r>
            <w:r>
              <w:t>×</w:t>
            </w:r>
            <w:r w:rsidRPr="00E71B27">
              <w:t xml:space="preserve"> 10 </w:t>
            </w:r>
            <w:r>
              <w:t>×</w:t>
            </w:r>
            <w:r w:rsidRPr="00E71B27">
              <w:t xml:space="preserve"> 10 </w:t>
            </w:r>
            <w:r>
              <w:t>×</w:t>
            </w:r>
            <w:r w:rsidRPr="00E71B27">
              <w:t xml:space="preserve"> 10</w:t>
            </w:r>
          </w:p>
        </w:tc>
      </w:tr>
      <w:tr w:rsidR="00225A88" w14:paraId="08862563" w14:textId="77777777" w:rsidTr="00DD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A174FAC" w14:textId="2AABB437" w:rsidR="00225A88" w:rsidRPr="00731E9C" w:rsidRDefault="00225A88" w:rsidP="00225A88">
            <w:pPr>
              <w:rPr>
                <w:rStyle w:val="Strong"/>
              </w:rPr>
            </w:pPr>
            <w:r w:rsidRPr="00731E9C">
              <w:rPr>
                <w:rStyle w:val="Strong"/>
              </w:rPr>
              <w:t>Hundreds</w:t>
            </w:r>
          </w:p>
        </w:tc>
        <w:tc>
          <w:tcPr>
            <w:tcW w:w="4853" w:type="dxa"/>
          </w:tcPr>
          <w:p w14:paraId="5B5832E1" w14:textId="0D356BD4" w:rsidR="00225A88" w:rsidRDefault="00225A88" w:rsidP="00225A88">
            <w:pPr>
              <w:cnfStyle w:val="000000100000" w:firstRow="0" w:lastRow="0" w:firstColumn="0" w:lastColumn="0" w:oddVBand="0" w:evenVBand="0" w:oddHBand="1" w:evenHBand="0" w:firstRowFirstColumn="0" w:firstRowLastColumn="0" w:lastRowFirstColumn="0" w:lastRowLastColumn="0"/>
            </w:pPr>
            <w:r w:rsidRPr="00302B12">
              <w:t>100</w:t>
            </w:r>
          </w:p>
        </w:tc>
        <w:tc>
          <w:tcPr>
            <w:tcW w:w="4854" w:type="dxa"/>
          </w:tcPr>
          <w:p w14:paraId="61A4C0D2" w14:textId="2E50FFD8" w:rsidR="00225A88" w:rsidRDefault="00225A88" w:rsidP="00225A88">
            <w:pPr>
              <w:cnfStyle w:val="000000100000" w:firstRow="0" w:lastRow="0" w:firstColumn="0" w:lastColumn="0" w:oddVBand="0" w:evenVBand="0" w:oddHBand="1" w:evenHBand="0" w:firstRowFirstColumn="0" w:firstRowLastColumn="0" w:lastRowFirstColumn="0" w:lastRowLastColumn="0"/>
            </w:pPr>
            <w:r w:rsidRPr="00E71B27">
              <w:t xml:space="preserve">1 </w:t>
            </w:r>
            <w:r>
              <w:t>×</w:t>
            </w:r>
            <w:r w:rsidRPr="00E71B27">
              <w:t xml:space="preserve"> 10 </w:t>
            </w:r>
            <w:r>
              <w:t>×</w:t>
            </w:r>
            <w:r w:rsidRPr="00E71B27">
              <w:t xml:space="preserve"> 10</w:t>
            </w:r>
          </w:p>
        </w:tc>
      </w:tr>
      <w:tr w:rsidR="00225A88" w14:paraId="1B2C9879" w14:textId="77777777" w:rsidTr="00DD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D550C6D" w14:textId="182D717B" w:rsidR="00225A88" w:rsidRPr="00731E9C" w:rsidRDefault="00225A88" w:rsidP="00225A88">
            <w:pPr>
              <w:rPr>
                <w:rStyle w:val="Strong"/>
              </w:rPr>
            </w:pPr>
            <w:r w:rsidRPr="00731E9C">
              <w:rPr>
                <w:rStyle w:val="Strong"/>
              </w:rPr>
              <w:t>Tens</w:t>
            </w:r>
          </w:p>
        </w:tc>
        <w:tc>
          <w:tcPr>
            <w:tcW w:w="4853" w:type="dxa"/>
          </w:tcPr>
          <w:p w14:paraId="62CA73AF" w14:textId="5576680D"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302B12">
              <w:t>10</w:t>
            </w:r>
          </w:p>
        </w:tc>
        <w:tc>
          <w:tcPr>
            <w:tcW w:w="4854" w:type="dxa"/>
          </w:tcPr>
          <w:p w14:paraId="0BC4E25C" w14:textId="36CB9243"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E71B27">
              <w:t xml:space="preserve">1 </w:t>
            </w:r>
            <w:r>
              <w:t>×</w:t>
            </w:r>
            <w:r w:rsidRPr="00E71B27">
              <w:t xml:space="preserve"> 10</w:t>
            </w:r>
          </w:p>
        </w:tc>
      </w:tr>
      <w:tr w:rsidR="00225A88" w14:paraId="2B63B539" w14:textId="77777777" w:rsidTr="00DD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8E22483" w14:textId="22674ACF" w:rsidR="00225A88" w:rsidRPr="00731E9C" w:rsidRDefault="00225A88" w:rsidP="00225A88">
            <w:pPr>
              <w:rPr>
                <w:rStyle w:val="Strong"/>
              </w:rPr>
            </w:pPr>
            <w:r w:rsidRPr="00731E9C">
              <w:rPr>
                <w:rStyle w:val="Strong"/>
              </w:rPr>
              <w:t>Ones</w:t>
            </w:r>
          </w:p>
        </w:tc>
        <w:tc>
          <w:tcPr>
            <w:tcW w:w="4853" w:type="dxa"/>
          </w:tcPr>
          <w:p w14:paraId="369F852A" w14:textId="3A8291DD" w:rsidR="00225A88" w:rsidRDefault="00225A88" w:rsidP="00225A88">
            <w:pPr>
              <w:cnfStyle w:val="000000100000" w:firstRow="0" w:lastRow="0" w:firstColumn="0" w:lastColumn="0" w:oddVBand="0" w:evenVBand="0" w:oddHBand="1" w:evenHBand="0" w:firstRowFirstColumn="0" w:firstRowLastColumn="0" w:lastRowFirstColumn="0" w:lastRowLastColumn="0"/>
            </w:pPr>
            <w:r w:rsidRPr="00302B12">
              <w:t>1</w:t>
            </w:r>
          </w:p>
        </w:tc>
        <w:tc>
          <w:tcPr>
            <w:tcW w:w="4854" w:type="dxa"/>
          </w:tcPr>
          <w:p w14:paraId="20C4725A" w14:textId="5E6DFE6C" w:rsidR="00225A88" w:rsidRDefault="00225A88" w:rsidP="00225A88">
            <w:pPr>
              <w:cnfStyle w:val="000000100000" w:firstRow="0" w:lastRow="0" w:firstColumn="0" w:lastColumn="0" w:oddVBand="0" w:evenVBand="0" w:oddHBand="1" w:evenHBand="0" w:firstRowFirstColumn="0" w:firstRowLastColumn="0" w:lastRowFirstColumn="0" w:lastRowLastColumn="0"/>
            </w:pPr>
            <w:r w:rsidRPr="00E71B27">
              <w:t>1</w:t>
            </w:r>
          </w:p>
        </w:tc>
      </w:tr>
      <w:tr w:rsidR="00225A88" w14:paraId="73FC94D3" w14:textId="77777777" w:rsidTr="00DD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B2C0CF9" w14:textId="6FADB9D8" w:rsidR="00225A88" w:rsidRPr="00731E9C" w:rsidRDefault="00225A88" w:rsidP="00225A88">
            <w:pPr>
              <w:rPr>
                <w:rStyle w:val="Strong"/>
              </w:rPr>
            </w:pPr>
            <w:r w:rsidRPr="00731E9C">
              <w:rPr>
                <w:rStyle w:val="Strong"/>
              </w:rPr>
              <w:t>Tenths</w:t>
            </w:r>
          </w:p>
        </w:tc>
        <w:tc>
          <w:tcPr>
            <w:tcW w:w="4853" w:type="dxa"/>
          </w:tcPr>
          <w:p w14:paraId="53FA67F3" w14:textId="3E22AEA4"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302B12">
              <w:t>0.1</w:t>
            </w:r>
          </w:p>
        </w:tc>
        <w:tc>
          <w:tcPr>
            <w:tcW w:w="4854" w:type="dxa"/>
          </w:tcPr>
          <w:p w14:paraId="4872B7A8" w14:textId="3CC64FE6"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E71B27">
              <w:t>1 ÷ 10</w:t>
            </w:r>
          </w:p>
        </w:tc>
      </w:tr>
      <w:tr w:rsidR="00225A88" w14:paraId="78565100" w14:textId="77777777" w:rsidTr="00DD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BE658F7" w14:textId="76BF7AB8" w:rsidR="00225A88" w:rsidRPr="00731E9C" w:rsidRDefault="00225A88" w:rsidP="00225A88">
            <w:pPr>
              <w:rPr>
                <w:rStyle w:val="Strong"/>
              </w:rPr>
            </w:pPr>
            <w:r w:rsidRPr="00731E9C">
              <w:rPr>
                <w:rStyle w:val="Strong"/>
              </w:rPr>
              <w:t>Hundredths</w:t>
            </w:r>
          </w:p>
        </w:tc>
        <w:tc>
          <w:tcPr>
            <w:tcW w:w="4853" w:type="dxa"/>
          </w:tcPr>
          <w:p w14:paraId="0EEFCE61" w14:textId="53929DDF" w:rsidR="00225A88" w:rsidRDefault="00225A88" w:rsidP="00225A88">
            <w:pPr>
              <w:cnfStyle w:val="000000100000" w:firstRow="0" w:lastRow="0" w:firstColumn="0" w:lastColumn="0" w:oddVBand="0" w:evenVBand="0" w:oddHBand="1" w:evenHBand="0" w:firstRowFirstColumn="0" w:firstRowLastColumn="0" w:lastRowFirstColumn="0" w:lastRowLastColumn="0"/>
            </w:pPr>
            <w:r w:rsidRPr="00302B12">
              <w:t>0.01</w:t>
            </w:r>
          </w:p>
        </w:tc>
        <w:tc>
          <w:tcPr>
            <w:tcW w:w="4854" w:type="dxa"/>
          </w:tcPr>
          <w:p w14:paraId="20CD2021" w14:textId="1EF3FC27" w:rsidR="00225A88" w:rsidRDefault="00225A88" w:rsidP="00225A88">
            <w:pPr>
              <w:cnfStyle w:val="000000100000" w:firstRow="0" w:lastRow="0" w:firstColumn="0" w:lastColumn="0" w:oddVBand="0" w:evenVBand="0" w:oddHBand="1" w:evenHBand="0" w:firstRowFirstColumn="0" w:firstRowLastColumn="0" w:lastRowFirstColumn="0" w:lastRowLastColumn="0"/>
            </w:pPr>
            <w:r w:rsidRPr="00E71B27">
              <w:t>1 ÷ 10 ÷ 10</w:t>
            </w:r>
          </w:p>
        </w:tc>
      </w:tr>
      <w:tr w:rsidR="00225A88" w14:paraId="23D774D4" w14:textId="77777777" w:rsidTr="00DD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26E63FD" w14:textId="3365326A" w:rsidR="00225A88" w:rsidRPr="00731E9C" w:rsidRDefault="00225A88" w:rsidP="00225A88">
            <w:pPr>
              <w:rPr>
                <w:rStyle w:val="Strong"/>
              </w:rPr>
            </w:pPr>
            <w:r w:rsidRPr="00731E9C">
              <w:rPr>
                <w:rStyle w:val="Strong"/>
              </w:rPr>
              <w:t>Thousandths</w:t>
            </w:r>
          </w:p>
        </w:tc>
        <w:tc>
          <w:tcPr>
            <w:tcW w:w="4853" w:type="dxa"/>
          </w:tcPr>
          <w:p w14:paraId="7FFEA577" w14:textId="3ABF5B1D"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302B12">
              <w:t>0.001</w:t>
            </w:r>
          </w:p>
        </w:tc>
        <w:tc>
          <w:tcPr>
            <w:tcW w:w="4854" w:type="dxa"/>
          </w:tcPr>
          <w:p w14:paraId="671ECE26" w14:textId="111D3698" w:rsidR="00225A88" w:rsidRDefault="00225A88" w:rsidP="00225A88">
            <w:pPr>
              <w:cnfStyle w:val="000000010000" w:firstRow="0" w:lastRow="0" w:firstColumn="0" w:lastColumn="0" w:oddVBand="0" w:evenVBand="0" w:oddHBand="0" w:evenHBand="1" w:firstRowFirstColumn="0" w:firstRowLastColumn="0" w:lastRowFirstColumn="0" w:lastRowLastColumn="0"/>
            </w:pPr>
            <w:r w:rsidRPr="00E71B27">
              <w:t>1 ÷ 10 ÷ 10 ÷ 10</w:t>
            </w:r>
          </w:p>
        </w:tc>
      </w:tr>
    </w:tbl>
    <w:p w14:paraId="25771DF9" w14:textId="77777777" w:rsidR="009D1037" w:rsidRDefault="009D1037">
      <w:pPr>
        <w:spacing w:before="0" w:after="160" w:line="259" w:lineRule="auto"/>
        <w:rPr>
          <w:color w:val="000000"/>
          <w:sz w:val="18"/>
          <w:szCs w:val="18"/>
          <w:shd w:val="clear" w:color="auto" w:fill="FFFFFF"/>
          <w:lang w:val="en-US"/>
        </w:rPr>
      </w:pPr>
      <w:r>
        <w:rPr>
          <w:color w:val="000000"/>
          <w:shd w:val="clear" w:color="auto" w:fill="FFFFFF"/>
          <w:lang w:val="en-US"/>
        </w:rPr>
        <w:br w:type="page"/>
      </w:r>
    </w:p>
    <w:p w14:paraId="344B9D06" w14:textId="736C5E3D" w:rsidR="00A25679" w:rsidRDefault="00A25679" w:rsidP="00F61888">
      <w:pPr>
        <w:pStyle w:val="Heading2"/>
      </w:pPr>
      <w:bookmarkStart w:id="132" w:name="_Resource_9:_Call"/>
      <w:bookmarkStart w:id="133" w:name="_Resource_8:_Decimal"/>
      <w:bookmarkStart w:id="134" w:name="_Toc144741036"/>
      <w:bookmarkStart w:id="135" w:name="_Toc493213654"/>
      <w:bookmarkEnd w:id="132"/>
      <w:bookmarkEnd w:id="133"/>
      <w:r>
        <w:lastRenderedPageBreak/>
        <w:t xml:space="preserve">Resource </w:t>
      </w:r>
      <w:r w:rsidR="00F61888">
        <w:t>8</w:t>
      </w:r>
      <w:r>
        <w:t>: Decimal strip</w:t>
      </w:r>
      <w:bookmarkEnd w:id="134"/>
    </w:p>
    <w:p w14:paraId="74DEB914" w14:textId="1F6F1FCB" w:rsidR="00A25679" w:rsidRDefault="00A25679" w:rsidP="00A25679">
      <w:r>
        <w:rPr>
          <w:noProof/>
        </w:rPr>
        <w:drawing>
          <wp:inline distT="0" distB="0" distL="0" distR="0" wp14:anchorId="05236BF7" wp14:editId="3AF1A591">
            <wp:extent cx="8967275" cy="1400175"/>
            <wp:effectExtent l="0" t="0" r="5715" b="0"/>
            <wp:docPr id="11" name="Picture 11" descr="A strip with 10 equal markings with the number 0 at the left end of the strip and the number one at the right hand end of th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rip with 10 equal markings with the number 0 at the left end of the strip and the number one at the right hand end of the strip."/>
                    <pic:cNvPicPr/>
                  </pic:nvPicPr>
                  <pic:blipFill>
                    <a:blip r:embed="rId77"/>
                    <a:stretch>
                      <a:fillRect/>
                    </a:stretch>
                  </pic:blipFill>
                  <pic:spPr>
                    <a:xfrm>
                      <a:off x="0" y="0"/>
                      <a:ext cx="8976134" cy="1401558"/>
                    </a:xfrm>
                    <a:prstGeom prst="rect">
                      <a:avLst/>
                    </a:prstGeom>
                  </pic:spPr>
                </pic:pic>
              </a:graphicData>
            </a:graphic>
          </wp:inline>
        </w:drawing>
      </w:r>
    </w:p>
    <w:p w14:paraId="690ACAE8" w14:textId="6E336ED7" w:rsidR="00271EF7" w:rsidRDefault="00271EF7">
      <w:pPr>
        <w:spacing w:before="0" w:after="160" w:line="259" w:lineRule="auto"/>
      </w:pPr>
      <w:r>
        <w:br w:type="page"/>
      </w:r>
    </w:p>
    <w:p w14:paraId="08E9BAE8" w14:textId="062703A9" w:rsidR="00022D66" w:rsidRDefault="00022D66" w:rsidP="00022D66">
      <w:pPr>
        <w:pStyle w:val="Heading2"/>
      </w:pPr>
      <w:bookmarkStart w:id="136" w:name="_Resource_8:_Stage"/>
      <w:bookmarkStart w:id="137" w:name="_Resource_9:_Stage"/>
      <w:bookmarkStart w:id="138" w:name="_Toc36693128"/>
      <w:bookmarkStart w:id="139" w:name="_Toc144741037"/>
      <w:bookmarkEnd w:id="135"/>
      <w:bookmarkEnd w:id="136"/>
      <w:bookmarkEnd w:id="137"/>
      <w:r>
        <w:lastRenderedPageBreak/>
        <w:t xml:space="preserve">Resource </w:t>
      </w:r>
      <w:r w:rsidR="00880BD8">
        <w:t>9</w:t>
      </w:r>
      <w:r>
        <w:t xml:space="preserve">: </w:t>
      </w:r>
      <w:bookmarkEnd w:id="138"/>
      <w:r w:rsidR="00BC71A6">
        <w:t>Stage 2 gameboards</w:t>
      </w:r>
      <w:bookmarkEnd w:id="139"/>
    </w:p>
    <w:tbl>
      <w:tblPr>
        <w:tblStyle w:val="TableGrid"/>
        <w:tblW w:w="0" w:type="auto"/>
        <w:tblLook w:val="04A0" w:firstRow="1" w:lastRow="0" w:firstColumn="1" w:lastColumn="0" w:noHBand="0" w:noVBand="1"/>
        <w:tblDescription w:val="Bingo gameboard for Stage 2 students."/>
      </w:tblPr>
      <w:tblGrid>
        <w:gridCol w:w="2912"/>
        <w:gridCol w:w="2912"/>
        <w:gridCol w:w="2912"/>
        <w:gridCol w:w="2912"/>
        <w:gridCol w:w="2912"/>
      </w:tblGrid>
      <w:tr w:rsidR="006A233A" w14:paraId="074049E3" w14:textId="77777777" w:rsidTr="006A233A">
        <w:tc>
          <w:tcPr>
            <w:tcW w:w="2912" w:type="dxa"/>
          </w:tcPr>
          <w:p w14:paraId="71C1726D" w14:textId="599BDC32" w:rsidR="006A233A" w:rsidRPr="003D0CD8" w:rsidRDefault="003D0CD8" w:rsidP="00022D66">
            <w:r>
              <w:t>1</w:t>
            </w:r>
            <w:r w:rsidR="004507C1">
              <w:t>.2</w:t>
            </w:r>
          </w:p>
        </w:tc>
        <w:tc>
          <w:tcPr>
            <w:tcW w:w="2912" w:type="dxa"/>
          </w:tcPr>
          <w:p w14:paraId="254FA221" w14:textId="2D9960AC" w:rsidR="006A233A" w:rsidRDefault="004507C1" w:rsidP="00022D66">
            <w:r>
              <w:t xml:space="preserve">One and </w:t>
            </w:r>
            <w:r w:rsidR="006B5A05">
              <w:t xml:space="preserve">5 </w:t>
            </w:r>
            <w:r>
              <w:t>tenths</w:t>
            </w:r>
          </w:p>
        </w:tc>
        <w:tc>
          <w:tcPr>
            <w:tcW w:w="2912" w:type="dxa"/>
          </w:tcPr>
          <w:p w14:paraId="7B0BA06E" w14:textId="3E692A86" w:rsidR="006A233A" w:rsidRDefault="004507C1" w:rsidP="00022D66">
            <w:r>
              <w:t>7.8</w:t>
            </w:r>
          </w:p>
        </w:tc>
        <w:tc>
          <w:tcPr>
            <w:tcW w:w="2912" w:type="dxa"/>
          </w:tcPr>
          <w:p w14:paraId="08169101" w14:textId="701E7994" w:rsidR="006A233A" w:rsidRDefault="004507C1" w:rsidP="00022D66">
            <w:r>
              <w:t xml:space="preserve">Three and </w:t>
            </w:r>
            <w:r w:rsidR="006B5A05">
              <w:t xml:space="preserve">6 </w:t>
            </w:r>
            <w:r>
              <w:t>tenths</w:t>
            </w:r>
          </w:p>
        </w:tc>
        <w:tc>
          <w:tcPr>
            <w:tcW w:w="2912" w:type="dxa"/>
          </w:tcPr>
          <w:p w14:paraId="64C57C59" w14:textId="6B1D0D8D" w:rsidR="006A233A" w:rsidRDefault="004507C1" w:rsidP="00022D66">
            <w:r>
              <w:t>4.2</w:t>
            </w:r>
          </w:p>
        </w:tc>
      </w:tr>
      <w:tr w:rsidR="006A233A" w14:paraId="60AE04CE" w14:textId="77777777" w:rsidTr="006A233A">
        <w:tc>
          <w:tcPr>
            <w:tcW w:w="2912" w:type="dxa"/>
          </w:tcPr>
          <w:p w14:paraId="485F3DFD" w14:textId="6B0F507C" w:rsidR="006A233A" w:rsidRDefault="00B44CD1" w:rsidP="00022D66">
            <w:r>
              <w:t>6.3</w:t>
            </w:r>
          </w:p>
        </w:tc>
        <w:tc>
          <w:tcPr>
            <w:tcW w:w="2912" w:type="dxa"/>
          </w:tcPr>
          <w:p w14:paraId="08D9F96A" w14:textId="478F84E7" w:rsidR="006A233A" w:rsidRDefault="00B44CD1" w:rsidP="00022D66">
            <w:r>
              <w:t>12.4</w:t>
            </w:r>
          </w:p>
        </w:tc>
        <w:tc>
          <w:tcPr>
            <w:tcW w:w="2912" w:type="dxa"/>
          </w:tcPr>
          <w:p w14:paraId="2D421D91" w14:textId="59480CE2" w:rsidR="006A233A" w:rsidRDefault="00B44CD1" w:rsidP="00022D66">
            <w:r>
              <w:t>Thirteen and 3 tenths</w:t>
            </w:r>
          </w:p>
        </w:tc>
        <w:tc>
          <w:tcPr>
            <w:tcW w:w="2912" w:type="dxa"/>
          </w:tcPr>
          <w:p w14:paraId="5C751725" w14:textId="2FBA2242" w:rsidR="006A233A" w:rsidRDefault="00B44CD1" w:rsidP="00022D66">
            <w:r>
              <w:t>Six and 9 tenths</w:t>
            </w:r>
          </w:p>
        </w:tc>
        <w:tc>
          <w:tcPr>
            <w:tcW w:w="2912" w:type="dxa"/>
          </w:tcPr>
          <w:p w14:paraId="1305CD9F" w14:textId="51300D0D" w:rsidR="006A233A" w:rsidRDefault="00B44CD1" w:rsidP="00022D66">
            <w:r>
              <w:t>2.6</w:t>
            </w:r>
          </w:p>
        </w:tc>
      </w:tr>
      <w:tr w:rsidR="006A233A" w14:paraId="0CA57321" w14:textId="77777777" w:rsidTr="006A233A">
        <w:tc>
          <w:tcPr>
            <w:tcW w:w="2912" w:type="dxa"/>
          </w:tcPr>
          <w:p w14:paraId="0EFB4DF2" w14:textId="74D83E5D" w:rsidR="006A233A" w:rsidRDefault="00B44CD1" w:rsidP="00022D66">
            <w:r>
              <w:t>5.8</w:t>
            </w:r>
          </w:p>
        </w:tc>
        <w:tc>
          <w:tcPr>
            <w:tcW w:w="2912" w:type="dxa"/>
          </w:tcPr>
          <w:p w14:paraId="59EA0119" w14:textId="547EBD74" w:rsidR="006A233A" w:rsidRDefault="00B44CD1" w:rsidP="00022D66">
            <w:r>
              <w:t>3.9</w:t>
            </w:r>
          </w:p>
        </w:tc>
        <w:tc>
          <w:tcPr>
            <w:tcW w:w="2912" w:type="dxa"/>
          </w:tcPr>
          <w:p w14:paraId="0139012A" w14:textId="302D7D5E" w:rsidR="006A233A" w:rsidRDefault="00B44CD1" w:rsidP="00022D66">
            <w:r>
              <w:t>Three and 1 tenth</w:t>
            </w:r>
          </w:p>
        </w:tc>
        <w:tc>
          <w:tcPr>
            <w:tcW w:w="2912" w:type="dxa"/>
          </w:tcPr>
          <w:p w14:paraId="02EE5D03" w14:textId="5C2B0D76" w:rsidR="006A233A" w:rsidRDefault="005A6620" w:rsidP="00022D66">
            <w:r>
              <w:t xml:space="preserve">Seven and </w:t>
            </w:r>
            <w:r w:rsidR="006B5A05">
              <w:t xml:space="preserve">7 </w:t>
            </w:r>
            <w:r>
              <w:t>tenths</w:t>
            </w:r>
          </w:p>
        </w:tc>
        <w:tc>
          <w:tcPr>
            <w:tcW w:w="2912" w:type="dxa"/>
          </w:tcPr>
          <w:p w14:paraId="0D72EAC6" w14:textId="587BC4BA" w:rsidR="006A233A" w:rsidRDefault="005A6620" w:rsidP="00022D66">
            <w:r>
              <w:t>34.1</w:t>
            </w:r>
          </w:p>
        </w:tc>
      </w:tr>
    </w:tbl>
    <w:p w14:paraId="09B40377" w14:textId="018B2DAA" w:rsidR="00022D66" w:rsidRDefault="00022D66" w:rsidP="00022D66"/>
    <w:tbl>
      <w:tblPr>
        <w:tblStyle w:val="TableGrid"/>
        <w:tblW w:w="0" w:type="auto"/>
        <w:tblLook w:val="04A0" w:firstRow="1" w:lastRow="0" w:firstColumn="1" w:lastColumn="0" w:noHBand="0" w:noVBand="1"/>
        <w:tblDescription w:val="Bingo gameboard for Stage 2 students."/>
      </w:tblPr>
      <w:tblGrid>
        <w:gridCol w:w="2912"/>
        <w:gridCol w:w="2912"/>
        <w:gridCol w:w="2912"/>
        <w:gridCol w:w="2912"/>
        <w:gridCol w:w="2912"/>
      </w:tblGrid>
      <w:tr w:rsidR="00BC71A6" w14:paraId="6F8C8511" w14:textId="77777777" w:rsidTr="005F7F1B">
        <w:tc>
          <w:tcPr>
            <w:tcW w:w="2912" w:type="dxa"/>
          </w:tcPr>
          <w:p w14:paraId="5C72C191" w14:textId="657217F3" w:rsidR="00BC71A6" w:rsidRDefault="005A6620" w:rsidP="005F7F1B">
            <w:r>
              <w:t>1.7</w:t>
            </w:r>
          </w:p>
        </w:tc>
        <w:tc>
          <w:tcPr>
            <w:tcW w:w="2912" w:type="dxa"/>
          </w:tcPr>
          <w:p w14:paraId="3978C2E6" w14:textId="7D30ED8E" w:rsidR="00BC71A6" w:rsidRDefault="00A57012" w:rsidP="005F7F1B">
            <w:r>
              <w:t>Ten and one tenth</w:t>
            </w:r>
          </w:p>
        </w:tc>
        <w:tc>
          <w:tcPr>
            <w:tcW w:w="2912" w:type="dxa"/>
          </w:tcPr>
          <w:p w14:paraId="68D9C89F" w14:textId="380B55D6" w:rsidR="00BC71A6" w:rsidRDefault="00A57012" w:rsidP="005F7F1B">
            <w:r>
              <w:t>17.8</w:t>
            </w:r>
          </w:p>
        </w:tc>
        <w:tc>
          <w:tcPr>
            <w:tcW w:w="2912" w:type="dxa"/>
          </w:tcPr>
          <w:p w14:paraId="05F25827" w14:textId="04088AE8" w:rsidR="00BC71A6" w:rsidRDefault="005A6620" w:rsidP="005F7F1B">
            <w:r>
              <w:t>3.5</w:t>
            </w:r>
          </w:p>
        </w:tc>
        <w:tc>
          <w:tcPr>
            <w:tcW w:w="2912" w:type="dxa"/>
          </w:tcPr>
          <w:p w14:paraId="3D2C8238" w14:textId="0615C60F" w:rsidR="00BC71A6" w:rsidRDefault="000F01AE" w:rsidP="005F7F1B">
            <w:r>
              <w:t>13.2</w:t>
            </w:r>
          </w:p>
        </w:tc>
      </w:tr>
      <w:tr w:rsidR="00BC71A6" w14:paraId="591B0E57" w14:textId="77777777" w:rsidTr="005F7F1B">
        <w:tc>
          <w:tcPr>
            <w:tcW w:w="2912" w:type="dxa"/>
          </w:tcPr>
          <w:p w14:paraId="7CD9DE80" w14:textId="7AB05AE1" w:rsidR="00BC71A6" w:rsidRDefault="00A57012" w:rsidP="005F7F1B">
            <w:r>
              <w:t xml:space="preserve">Nine and </w:t>
            </w:r>
            <w:r w:rsidR="006B5A05">
              <w:t xml:space="preserve">6 </w:t>
            </w:r>
            <w:r>
              <w:t>tenths</w:t>
            </w:r>
          </w:p>
        </w:tc>
        <w:tc>
          <w:tcPr>
            <w:tcW w:w="2912" w:type="dxa"/>
          </w:tcPr>
          <w:p w14:paraId="4D39C21F" w14:textId="30262159" w:rsidR="00BC71A6" w:rsidRDefault="005A6620" w:rsidP="005F7F1B">
            <w:r>
              <w:t>4.8</w:t>
            </w:r>
          </w:p>
        </w:tc>
        <w:tc>
          <w:tcPr>
            <w:tcW w:w="2912" w:type="dxa"/>
          </w:tcPr>
          <w:p w14:paraId="3BD8EF36" w14:textId="5A9B62F9" w:rsidR="00BC71A6" w:rsidRDefault="00A57012" w:rsidP="005F7F1B">
            <w:r>
              <w:t xml:space="preserve">Six and </w:t>
            </w:r>
            <w:r w:rsidR="006B5A05">
              <w:t xml:space="preserve">4 </w:t>
            </w:r>
            <w:r>
              <w:t>tenths</w:t>
            </w:r>
          </w:p>
        </w:tc>
        <w:tc>
          <w:tcPr>
            <w:tcW w:w="2912" w:type="dxa"/>
          </w:tcPr>
          <w:p w14:paraId="0C5DBD31" w14:textId="1630C067" w:rsidR="00BC71A6" w:rsidRDefault="00A57012" w:rsidP="005F7F1B">
            <w:r>
              <w:t xml:space="preserve">Nine and </w:t>
            </w:r>
            <w:r w:rsidR="006B5A05">
              <w:t xml:space="preserve">9 </w:t>
            </w:r>
            <w:r>
              <w:t>tenths</w:t>
            </w:r>
          </w:p>
        </w:tc>
        <w:tc>
          <w:tcPr>
            <w:tcW w:w="2912" w:type="dxa"/>
          </w:tcPr>
          <w:p w14:paraId="032FBAB9" w14:textId="7E0FE946" w:rsidR="00BC71A6" w:rsidRDefault="005A6620" w:rsidP="005F7F1B">
            <w:r>
              <w:t>1.9</w:t>
            </w:r>
          </w:p>
        </w:tc>
      </w:tr>
      <w:tr w:rsidR="00BC71A6" w14:paraId="056E8E2E" w14:textId="77777777" w:rsidTr="005F7F1B">
        <w:tc>
          <w:tcPr>
            <w:tcW w:w="2912" w:type="dxa"/>
          </w:tcPr>
          <w:p w14:paraId="7E021637" w14:textId="1E9E2EF9" w:rsidR="00BC71A6" w:rsidRDefault="00A57012" w:rsidP="005F7F1B">
            <w:r>
              <w:t>3.6</w:t>
            </w:r>
          </w:p>
        </w:tc>
        <w:tc>
          <w:tcPr>
            <w:tcW w:w="2912" w:type="dxa"/>
          </w:tcPr>
          <w:p w14:paraId="311B416E" w14:textId="6751F001" w:rsidR="00BC71A6" w:rsidRDefault="00A57012" w:rsidP="005F7F1B">
            <w:r>
              <w:t xml:space="preserve">Fourteen and </w:t>
            </w:r>
            <w:r w:rsidR="006B5A05">
              <w:t xml:space="preserve">5 </w:t>
            </w:r>
            <w:r>
              <w:t>tenths</w:t>
            </w:r>
          </w:p>
        </w:tc>
        <w:tc>
          <w:tcPr>
            <w:tcW w:w="2912" w:type="dxa"/>
          </w:tcPr>
          <w:p w14:paraId="7DA9DFC4" w14:textId="550B5F93" w:rsidR="00BC71A6" w:rsidRDefault="005A6620" w:rsidP="005F7F1B">
            <w:r>
              <w:t>0.6</w:t>
            </w:r>
          </w:p>
        </w:tc>
        <w:tc>
          <w:tcPr>
            <w:tcW w:w="2912" w:type="dxa"/>
          </w:tcPr>
          <w:p w14:paraId="78FA54FD" w14:textId="4D71463B" w:rsidR="00BC71A6" w:rsidRDefault="000F01AE" w:rsidP="005F7F1B">
            <w:r>
              <w:t xml:space="preserve">One and </w:t>
            </w:r>
            <w:r w:rsidR="006B5A05">
              <w:t xml:space="preserve">1 </w:t>
            </w:r>
            <w:r>
              <w:t>tenth</w:t>
            </w:r>
          </w:p>
        </w:tc>
        <w:tc>
          <w:tcPr>
            <w:tcW w:w="2912" w:type="dxa"/>
          </w:tcPr>
          <w:p w14:paraId="369B789A" w14:textId="0DA0268B" w:rsidR="00BC71A6" w:rsidRDefault="000F01AE" w:rsidP="005F7F1B">
            <w:r>
              <w:t xml:space="preserve">Six and </w:t>
            </w:r>
            <w:r w:rsidR="006B5A05">
              <w:t xml:space="preserve">4 </w:t>
            </w:r>
            <w:r>
              <w:t>tenths</w:t>
            </w:r>
          </w:p>
        </w:tc>
      </w:tr>
    </w:tbl>
    <w:p w14:paraId="5EEA4555" w14:textId="77777777" w:rsidR="00BC71A6" w:rsidRDefault="00BC71A6" w:rsidP="00022D66"/>
    <w:tbl>
      <w:tblPr>
        <w:tblStyle w:val="TableGrid"/>
        <w:tblW w:w="0" w:type="auto"/>
        <w:tblLook w:val="04A0" w:firstRow="1" w:lastRow="0" w:firstColumn="1" w:lastColumn="0" w:noHBand="0" w:noVBand="1"/>
        <w:tblDescription w:val="Bingo gameboard for Stage 2 students."/>
      </w:tblPr>
      <w:tblGrid>
        <w:gridCol w:w="2912"/>
        <w:gridCol w:w="2912"/>
        <w:gridCol w:w="2912"/>
        <w:gridCol w:w="2912"/>
        <w:gridCol w:w="2912"/>
      </w:tblGrid>
      <w:tr w:rsidR="00BC71A6" w14:paraId="645A4C19" w14:textId="77777777" w:rsidTr="005F7F1B">
        <w:tc>
          <w:tcPr>
            <w:tcW w:w="2912" w:type="dxa"/>
          </w:tcPr>
          <w:p w14:paraId="6BE8F74F" w14:textId="634AB33A" w:rsidR="00BC71A6" w:rsidRDefault="001B79BA" w:rsidP="005F7F1B">
            <w:r>
              <w:t>8.6</w:t>
            </w:r>
          </w:p>
        </w:tc>
        <w:tc>
          <w:tcPr>
            <w:tcW w:w="2912" w:type="dxa"/>
          </w:tcPr>
          <w:p w14:paraId="63647FFE" w14:textId="53F3658E" w:rsidR="00BC71A6" w:rsidRDefault="001B79BA" w:rsidP="005F7F1B">
            <w:r>
              <w:t xml:space="preserve">Ninety-nine and </w:t>
            </w:r>
            <w:r w:rsidR="006B5A05">
              <w:t xml:space="preserve">2 </w:t>
            </w:r>
            <w:r>
              <w:t>tenths</w:t>
            </w:r>
          </w:p>
        </w:tc>
        <w:tc>
          <w:tcPr>
            <w:tcW w:w="2912" w:type="dxa"/>
          </w:tcPr>
          <w:p w14:paraId="218F1B80" w14:textId="4D704727" w:rsidR="00BC71A6" w:rsidRDefault="002F63AE" w:rsidP="005F7F1B">
            <w:r>
              <w:t>6.3</w:t>
            </w:r>
          </w:p>
        </w:tc>
        <w:tc>
          <w:tcPr>
            <w:tcW w:w="2912" w:type="dxa"/>
          </w:tcPr>
          <w:p w14:paraId="0A1ECA61" w14:textId="08F41E9F" w:rsidR="00BC71A6" w:rsidRDefault="001B79BA" w:rsidP="005F7F1B">
            <w:r>
              <w:t>3.2</w:t>
            </w:r>
          </w:p>
        </w:tc>
        <w:tc>
          <w:tcPr>
            <w:tcW w:w="2912" w:type="dxa"/>
          </w:tcPr>
          <w:p w14:paraId="5A46ACA6" w14:textId="3B8BE83B" w:rsidR="00BC71A6" w:rsidRDefault="002F63AE" w:rsidP="005F7F1B">
            <w:r>
              <w:t xml:space="preserve">Sixty and </w:t>
            </w:r>
            <w:r w:rsidR="006B5A05">
              <w:t xml:space="preserve">3 </w:t>
            </w:r>
            <w:r>
              <w:t>tenths</w:t>
            </w:r>
          </w:p>
        </w:tc>
      </w:tr>
      <w:tr w:rsidR="00BC71A6" w14:paraId="4731EF85" w14:textId="77777777" w:rsidTr="005F7F1B">
        <w:tc>
          <w:tcPr>
            <w:tcW w:w="2912" w:type="dxa"/>
          </w:tcPr>
          <w:p w14:paraId="77263538" w14:textId="0158EBA4" w:rsidR="00BC71A6" w:rsidRDefault="001B79BA" w:rsidP="005F7F1B">
            <w:r>
              <w:t xml:space="preserve">Nine and </w:t>
            </w:r>
            <w:r w:rsidR="006B5A05">
              <w:t xml:space="preserve">2 </w:t>
            </w:r>
            <w:r>
              <w:t>tenths</w:t>
            </w:r>
          </w:p>
        </w:tc>
        <w:tc>
          <w:tcPr>
            <w:tcW w:w="2912" w:type="dxa"/>
          </w:tcPr>
          <w:p w14:paraId="0FD492E4" w14:textId="6FD88BD5" w:rsidR="002F63AE" w:rsidRDefault="002F63AE" w:rsidP="005F7F1B">
            <w:r>
              <w:t>17.9</w:t>
            </w:r>
          </w:p>
        </w:tc>
        <w:tc>
          <w:tcPr>
            <w:tcW w:w="2912" w:type="dxa"/>
          </w:tcPr>
          <w:p w14:paraId="6913FDE2" w14:textId="2804811E" w:rsidR="00BC71A6" w:rsidRDefault="001B79BA" w:rsidP="005F7F1B">
            <w:r>
              <w:t>4.4</w:t>
            </w:r>
          </w:p>
        </w:tc>
        <w:tc>
          <w:tcPr>
            <w:tcW w:w="2912" w:type="dxa"/>
          </w:tcPr>
          <w:p w14:paraId="3EFFA4C3" w14:textId="4B549BA3" w:rsidR="00BC71A6" w:rsidRDefault="002F63AE" w:rsidP="005F7F1B">
            <w:r>
              <w:t xml:space="preserve">Five and </w:t>
            </w:r>
            <w:r w:rsidR="006B5A05">
              <w:t xml:space="preserve">1 </w:t>
            </w:r>
            <w:r>
              <w:t>tenth</w:t>
            </w:r>
          </w:p>
        </w:tc>
        <w:tc>
          <w:tcPr>
            <w:tcW w:w="2912" w:type="dxa"/>
          </w:tcPr>
          <w:p w14:paraId="7060A8A0" w14:textId="34932D1D" w:rsidR="00BC71A6" w:rsidRDefault="001B79BA" w:rsidP="005F7F1B">
            <w:r>
              <w:t>21.5</w:t>
            </w:r>
          </w:p>
        </w:tc>
      </w:tr>
      <w:tr w:rsidR="00BC71A6" w14:paraId="39E51BAE" w14:textId="77777777" w:rsidTr="005F7F1B">
        <w:tc>
          <w:tcPr>
            <w:tcW w:w="2912" w:type="dxa"/>
          </w:tcPr>
          <w:p w14:paraId="61BEA2A6" w14:textId="4B76CA83" w:rsidR="00BC71A6" w:rsidRDefault="001B79BA" w:rsidP="005F7F1B">
            <w:r>
              <w:t>8.9</w:t>
            </w:r>
          </w:p>
        </w:tc>
        <w:tc>
          <w:tcPr>
            <w:tcW w:w="2912" w:type="dxa"/>
          </w:tcPr>
          <w:p w14:paraId="69729245" w14:textId="07E3AABD" w:rsidR="00BC71A6" w:rsidRDefault="002F63AE" w:rsidP="005F7F1B">
            <w:r>
              <w:t xml:space="preserve">Forty and </w:t>
            </w:r>
            <w:r w:rsidR="006B5A05">
              <w:t xml:space="preserve">4 </w:t>
            </w:r>
            <w:r>
              <w:t>tenths</w:t>
            </w:r>
          </w:p>
        </w:tc>
        <w:tc>
          <w:tcPr>
            <w:tcW w:w="2912" w:type="dxa"/>
          </w:tcPr>
          <w:p w14:paraId="6B624458" w14:textId="03EB7C38" w:rsidR="00BC71A6" w:rsidRDefault="002F63AE" w:rsidP="005F7F1B">
            <w:r>
              <w:t>99.5</w:t>
            </w:r>
          </w:p>
        </w:tc>
        <w:tc>
          <w:tcPr>
            <w:tcW w:w="2912" w:type="dxa"/>
          </w:tcPr>
          <w:p w14:paraId="33E4D7A9" w14:textId="16379DB6" w:rsidR="00BC71A6" w:rsidRDefault="001B79BA" w:rsidP="005F7F1B">
            <w:r>
              <w:t>88.5</w:t>
            </w:r>
          </w:p>
        </w:tc>
        <w:tc>
          <w:tcPr>
            <w:tcW w:w="2912" w:type="dxa"/>
          </w:tcPr>
          <w:p w14:paraId="6D323340" w14:textId="4419D087" w:rsidR="00BC71A6" w:rsidRDefault="002F63AE" w:rsidP="005F7F1B">
            <w:r>
              <w:t xml:space="preserve">Nine and </w:t>
            </w:r>
            <w:r w:rsidR="006B5A05">
              <w:t xml:space="preserve">8 </w:t>
            </w:r>
            <w:r>
              <w:t>tenths</w:t>
            </w:r>
          </w:p>
        </w:tc>
      </w:tr>
    </w:tbl>
    <w:p w14:paraId="2F265072" w14:textId="77777777" w:rsidR="00BC71A6" w:rsidRDefault="00BC71A6" w:rsidP="00022D66"/>
    <w:tbl>
      <w:tblPr>
        <w:tblStyle w:val="TableGrid"/>
        <w:tblW w:w="0" w:type="auto"/>
        <w:tblLook w:val="04A0" w:firstRow="1" w:lastRow="0" w:firstColumn="1" w:lastColumn="0" w:noHBand="0" w:noVBand="1"/>
        <w:tblDescription w:val="Bingo gameboard for Stage 2 students."/>
      </w:tblPr>
      <w:tblGrid>
        <w:gridCol w:w="2912"/>
        <w:gridCol w:w="2912"/>
        <w:gridCol w:w="2912"/>
        <w:gridCol w:w="2912"/>
        <w:gridCol w:w="2912"/>
      </w:tblGrid>
      <w:tr w:rsidR="00BC71A6" w14:paraId="73486B8F" w14:textId="77777777" w:rsidTr="005F7F1B">
        <w:tc>
          <w:tcPr>
            <w:tcW w:w="2912" w:type="dxa"/>
          </w:tcPr>
          <w:p w14:paraId="2563BEC0" w14:textId="06380A19" w:rsidR="00BC71A6" w:rsidRDefault="002F63AE" w:rsidP="005F7F1B">
            <w:r>
              <w:lastRenderedPageBreak/>
              <w:t>16.6</w:t>
            </w:r>
          </w:p>
        </w:tc>
        <w:tc>
          <w:tcPr>
            <w:tcW w:w="2912" w:type="dxa"/>
          </w:tcPr>
          <w:p w14:paraId="7E998BBC" w14:textId="6DC5693A" w:rsidR="00BC71A6" w:rsidRDefault="002F63AE" w:rsidP="005F7F1B">
            <w:r>
              <w:t>7.8</w:t>
            </w:r>
          </w:p>
        </w:tc>
        <w:tc>
          <w:tcPr>
            <w:tcW w:w="2912" w:type="dxa"/>
          </w:tcPr>
          <w:p w14:paraId="6392B025" w14:textId="2D61A9E7" w:rsidR="00BC71A6" w:rsidRDefault="00BF4D4A" w:rsidP="005F7F1B">
            <w:r>
              <w:t xml:space="preserve">Six and </w:t>
            </w:r>
            <w:r w:rsidR="006B5A05">
              <w:t xml:space="preserve">2 </w:t>
            </w:r>
            <w:r>
              <w:t>tenths</w:t>
            </w:r>
          </w:p>
        </w:tc>
        <w:tc>
          <w:tcPr>
            <w:tcW w:w="2912" w:type="dxa"/>
          </w:tcPr>
          <w:p w14:paraId="0D7C573B" w14:textId="583650BC" w:rsidR="00BC71A6" w:rsidRDefault="002F63AE" w:rsidP="005F7F1B">
            <w:r>
              <w:t>2.2</w:t>
            </w:r>
          </w:p>
        </w:tc>
        <w:tc>
          <w:tcPr>
            <w:tcW w:w="2912" w:type="dxa"/>
          </w:tcPr>
          <w:p w14:paraId="762B3976" w14:textId="43B3C134" w:rsidR="00BC71A6" w:rsidRDefault="002F63AE" w:rsidP="005F7F1B">
            <w:r>
              <w:t>4.5</w:t>
            </w:r>
          </w:p>
        </w:tc>
      </w:tr>
      <w:tr w:rsidR="00BC71A6" w14:paraId="77AF97B9" w14:textId="77777777" w:rsidTr="005F7F1B">
        <w:tc>
          <w:tcPr>
            <w:tcW w:w="2912" w:type="dxa"/>
          </w:tcPr>
          <w:p w14:paraId="3C534B5B" w14:textId="52C6DDC1" w:rsidR="00BC71A6" w:rsidRDefault="00BF4D4A" w:rsidP="005F7F1B">
            <w:r>
              <w:t>32.8</w:t>
            </w:r>
          </w:p>
        </w:tc>
        <w:tc>
          <w:tcPr>
            <w:tcW w:w="2912" w:type="dxa"/>
          </w:tcPr>
          <w:p w14:paraId="627EA604" w14:textId="16BFDB1D" w:rsidR="00BC71A6" w:rsidRDefault="00BF4D4A" w:rsidP="005F7F1B">
            <w:r>
              <w:t xml:space="preserve">Seven and </w:t>
            </w:r>
            <w:r w:rsidR="006B5A05">
              <w:t xml:space="preserve">4 </w:t>
            </w:r>
            <w:r>
              <w:t>tenths</w:t>
            </w:r>
          </w:p>
        </w:tc>
        <w:tc>
          <w:tcPr>
            <w:tcW w:w="2912" w:type="dxa"/>
          </w:tcPr>
          <w:p w14:paraId="2FB3DDFE" w14:textId="29711995" w:rsidR="00BC71A6" w:rsidRDefault="002F63AE" w:rsidP="005F7F1B">
            <w:r>
              <w:t>78.5</w:t>
            </w:r>
          </w:p>
        </w:tc>
        <w:tc>
          <w:tcPr>
            <w:tcW w:w="2912" w:type="dxa"/>
          </w:tcPr>
          <w:p w14:paraId="22581A63" w14:textId="594592FE" w:rsidR="00BC71A6" w:rsidRDefault="009751DC" w:rsidP="005F7F1B">
            <w:r>
              <w:t xml:space="preserve">Sixty and </w:t>
            </w:r>
            <w:r w:rsidR="006B5A05">
              <w:t xml:space="preserve">4 </w:t>
            </w:r>
            <w:r>
              <w:t>tenths</w:t>
            </w:r>
          </w:p>
        </w:tc>
        <w:tc>
          <w:tcPr>
            <w:tcW w:w="2912" w:type="dxa"/>
          </w:tcPr>
          <w:p w14:paraId="28F91BE3" w14:textId="43B41F8A" w:rsidR="00BC71A6" w:rsidRDefault="004A1053" w:rsidP="005F7F1B">
            <w:r>
              <w:t>44.2</w:t>
            </w:r>
          </w:p>
        </w:tc>
      </w:tr>
      <w:tr w:rsidR="00BC71A6" w14:paraId="6039D71E" w14:textId="77777777" w:rsidTr="005F7F1B">
        <w:tc>
          <w:tcPr>
            <w:tcW w:w="2912" w:type="dxa"/>
          </w:tcPr>
          <w:p w14:paraId="265C8041" w14:textId="53990A2F" w:rsidR="00BC71A6" w:rsidRDefault="002F63AE" w:rsidP="005F7F1B">
            <w:r>
              <w:t>22.9</w:t>
            </w:r>
          </w:p>
        </w:tc>
        <w:tc>
          <w:tcPr>
            <w:tcW w:w="2912" w:type="dxa"/>
          </w:tcPr>
          <w:p w14:paraId="45B114C1" w14:textId="28AD48D7" w:rsidR="00BC71A6" w:rsidRDefault="004A1053" w:rsidP="005F7F1B">
            <w:r>
              <w:t>99.6</w:t>
            </w:r>
          </w:p>
        </w:tc>
        <w:tc>
          <w:tcPr>
            <w:tcW w:w="2912" w:type="dxa"/>
          </w:tcPr>
          <w:p w14:paraId="35761378" w14:textId="5D250199" w:rsidR="00BC71A6" w:rsidRDefault="00BF4D4A" w:rsidP="005F7F1B">
            <w:r>
              <w:t xml:space="preserve">Ten and </w:t>
            </w:r>
            <w:r w:rsidR="006B5A05">
              <w:t xml:space="preserve">3 </w:t>
            </w:r>
            <w:r>
              <w:t>tenths</w:t>
            </w:r>
          </w:p>
        </w:tc>
        <w:tc>
          <w:tcPr>
            <w:tcW w:w="2912" w:type="dxa"/>
          </w:tcPr>
          <w:p w14:paraId="0DD5B6E4" w14:textId="33C30B82" w:rsidR="00BC71A6" w:rsidRDefault="002F63AE" w:rsidP="005F7F1B">
            <w:r>
              <w:t>3.8</w:t>
            </w:r>
          </w:p>
        </w:tc>
        <w:tc>
          <w:tcPr>
            <w:tcW w:w="2912" w:type="dxa"/>
          </w:tcPr>
          <w:p w14:paraId="5AD60991" w14:textId="6FBB36ED" w:rsidR="00BC71A6" w:rsidRDefault="009751DC" w:rsidP="005F7F1B">
            <w:r>
              <w:t xml:space="preserve">Seven and </w:t>
            </w:r>
            <w:r w:rsidR="006B5A05">
              <w:t xml:space="preserve">8 </w:t>
            </w:r>
            <w:r>
              <w:t>tenths</w:t>
            </w:r>
          </w:p>
        </w:tc>
      </w:tr>
    </w:tbl>
    <w:p w14:paraId="49EAE121" w14:textId="77777777" w:rsidR="006A233A" w:rsidRDefault="006A233A" w:rsidP="00022D66"/>
    <w:tbl>
      <w:tblPr>
        <w:tblStyle w:val="TableGrid"/>
        <w:tblW w:w="0" w:type="auto"/>
        <w:tblLook w:val="04A0" w:firstRow="1" w:lastRow="0" w:firstColumn="1" w:lastColumn="0" w:noHBand="0" w:noVBand="1"/>
        <w:tblDescription w:val="Bingo gameboard for Stage 2 students."/>
      </w:tblPr>
      <w:tblGrid>
        <w:gridCol w:w="2912"/>
        <w:gridCol w:w="2912"/>
        <w:gridCol w:w="2912"/>
        <w:gridCol w:w="2912"/>
        <w:gridCol w:w="2912"/>
      </w:tblGrid>
      <w:tr w:rsidR="00BC71A6" w14:paraId="42CDF101" w14:textId="77777777" w:rsidTr="005F7F1B">
        <w:tc>
          <w:tcPr>
            <w:tcW w:w="2912" w:type="dxa"/>
          </w:tcPr>
          <w:p w14:paraId="777F94B0" w14:textId="7C3714F6" w:rsidR="00BC71A6" w:rsidRDefault="0031563A" w:rsidP="005F7F1B">
            <w:r>
              <w:t xml:space="preserve">Eight and </w:t>
            </w:r>
            <w:r w:rsidR="006B5A05">
              <w:t xml:space="preserve">6 </w:t>
            </w:r>
            <w:r>
              <w:t>tenths</w:t>
            </w:r>
          </w:p>
        </w:tc>
        <w:tc>
          <w:tcPr>
            <w:tcW w:w="2912" w:type="dxa"/>
          </w:tcPr>
          <w:p w14:paraId="747813A7" w14:textId="6C76F590" w:rsidR="00BC71A6" w:rsidRDefault="004A1053" w:rsidP="005F7F1B">
            <w:r>
              <w:t>44.7</w:t>
            </w:r>
          </w:p>
        </w:tc>
        <w:tc>
          <w:tcPr>
            <w:tcW w:w="2912" w:type="dxa"/>
          </w:tcPr>
          <w:p w14:paraId="3D96E747" w14:textId="682C0CBD" w:rsidR="00BC71A6" w:rsidRDefault="0031563A" w:rsidP="005F7F1B">
            <w:r>
              <w:t xml:space="preserve">Thirty-two and </w:t>
            </w:r>
            <w:r w:rsidR="006B5A05">
              <w:t xml:space="preserve">6 </w:t>
            </w:r>
            <w:r>
              <w:t>tenths</w:t>
            </w:r>
          </w:p>
        </w:tc>
        <w:tc>
          <w:tcPr>
            <w:tcW w:w="2912" w:type="dxa"/>
          </w:tcPr>
          <w:p w14:paraId="61336123" w14:textId="7CF193BC" w:rsidR="00BC71A6" w:rsidRDefault="0031563A" w:rsidP="005F7F1B">
            <w:r>
              <w:t xml:space="preserve">Nine and </w:t>
            </w:r>
            <w:r w:rsidR="006B5A05">
              <w:t xml:space="preserve">5 </w:t>
            </w:r>
            <w:r w:rsidR="00B13995">
              <w:t>tenths</w:t>
            </w:r>
          </w:p>
        </w:tc>
        <w:tc>
          <w:tcPr>
            <w:tcW w:w="2912" w:type="dxa"/>
          </w:tcPr>
          <w:p w14:paraId="0B226D76" w14:textId="5ABD94C6" w:rsidR="00BC71A6" w:rsidRDefault="00B13995" w:rsidP="005F7F1B">
            <w:r>
              <w:t xml:space="preserve">Fifty and </w:t>
            </w:r>
            <w:r w:rsidR="006B5A05">
              <w:t xml:space="preserve">7 </w:t>
            </w:r>
            <w:r>
              <w:t>tenths</w:t>
            </w:r>
          </w:p>
        </w:tc>
      </w:tr>
      <w:tr w:rsidR="00BC71A6" w14:paraId="6CFCCEB9" w14:textId="77777777" w:rsidTr="005F7F1B">
        <w:tc>
          <w:tcPr>
            <w:tcW w:w="2912" w:type="dxa"/>
          </w:tcPr>
          <w:p w14:paraId="71A3827C" w14:textId="19C26D3B" w:rsidR="00BC71A6" w:rsidRDefault="004A1053" w:rsidP="005F7F1B">
            <w:r>
              <w:t>22.0</w:t>
            </w:r>
          </w:p>
        </w:tc>
        <w:tc>
          <w:tcPr>
            <w:tcW w:w="2912" w:type="dxa"/>
          </w:tcPr>
          <w:p w14:paraId="28D1C80F" w14:textId="360144F9" w:rsidR="00BC71A6" w:rsidRDefault="0031563A" w:rsidP="005F7F1B">
            <w:r>
              <w:t xml:space="preserve">Fifty-five and </w:t>
            </w:r>
            <w:r w:rsidR="006B5A05">
              <w:t xml:space="preserve">2 </w:t>
            </w:r>
            <w:r>
              <w:t>tenths</w:t>
            </w:r>
          </w:p>
        </w:tc>
        <w:tc>
          <w:tcPr>
            <w:tcW w:w="2912" w:type="dxa"/>
          </w:tcPr>
          <w:p w14:paraId="12F4A86A" w14:textId="0BC6C2E1" w:rsidR="00BC71A6" w:rsidRDefault="004A1053" w:rsidP="005F7F1B">
            <w:r>
              <w:t>33.2</w:t>
            </w:r>
          </w:p>
        </w:tc>
        <w:tc>
          <w:tcPr>
            <w:tcW w:w="2912" w:type="dxa"/>
          </w:tcPr>
          <w:p w14:paraId="4EEDB07E" w14:textId="5CEEA4C5" w:rsidR="00BC71A6" w:rsidRDefault="004A1053" w:rsidP="005F7F1B">
            <w:r>
              <w:t>66.8</w:t>
            </w:r>
          </w:p>
        </w:tc>
        <w:tc>
          <w:tcPr>
            <w:tcW w:w="2912" w:type="dxa"/>
          </w:tcPr>
          <w:p w14:paraId="0F989E47" w14:textId="5A56013F" w:rsidR="00BC71A6" w:rsidRDefault="00A03FA4" w:rsidP="005F7F1B">
            <w:r>
              <w:t>33.4</w:t>
            </w:r>
          </w:p>
        </w:tc>
      </w:tr>
      <w:tr w:rsidR="00BC71A6" w14:paraId="6433231F" w14:textId="77777777" w:rsidTr="005F7F1B">
        <w:tc>
          <w:tcPr>
            <w:tcW w:w="2912" w:type="dxa"/>
          </w:tcPr>
          <w:p w14:paraId="3993939B" w14:textId="69BFE483" w:rsidR="00BC71A6" w:rsidRDefault="00B13995" w:rsidP="005F7F1B">
            <w:r>
              <w:t xml:space="preserve">Sixty and </w:t>
            </w:r>
            <w:r w:rsidR="006B5A05">
              <w:t xml:space="preserve">2 </w:t>
            </w:r>
            <w:r>
              <w:t>tenths</w:t>
            </w:r>
          </w:p>
        </w:tc>
        <w:tc>
          <w:tcPr>
            <w:tcW w:w="2912" w:type="dxa"/>
          </w:tcPr>
          <w:p w14:paraId="6D9279A6" w14:textId="5568AB10" w:rsidR="00BC71A6" w:rsidRDefault="00B13995" w:rsidP="005F7F1B">
            <w:r>
              <w:t>99.9</w:t>
            </w:r>
          </w:p>
        </w:tc>
        <w:tc>
          <w:tcPr>
            <w:tcW w:w="2912" w:type="dxa"/>
          </w:tcPr>
          <w:p w14:paraId="2751B511" w14:textId="7BA7770D" w:rsidR="00BC71A6" w:rsidRDefault="00B13995" w:rsidP="005F7F1B">
            <w:r>
              <w:t>48.7</w:t>
            </w:r>
          </w:p>
        </w:tc>
        <w:tc>
          <w:tcPr>
            <w:tcW w:w="2912" w:type="dxa"/>
          </w:tcPr>
          <w:p w14:paraId="049C060D" w14:textId="56902AD1" w:rsidR="00BC71A6" w:rsidRDefault="00B13995" w:rsidP="005F7F1B">
            <w:r>
              <w:t>88.2</w:t>
            </w:r>
          </w:p>
        </w:tc>
        <w:tc>
          <w:tcPr>
            <w:tcW w:w="2912" w:type="dxa"/>
          </w:tcPr>
          <w:p w14:paraId="70A0CF07" w14:textId="01AE708D" w:rsidR="00BC71A6" w:rsidRDefault="007A096E" w:rsidP="005F7F1B">
            <w:r>
              <w:t xml:space="preserve">Six and </w:t>
            </w:r>
            <w:r w:rsidR="006B5A05">
              <w:t xml:space="preserve">4 </w:t>
            </w:r>
            <w:r>
              <w:t>tenths</w:t>
            </w:r>
          </w:p>
        </w:tc>
      </w:tr>
    </w:tbl>
    <w:p w14:paraId="2D858D04" w14:textId="77777777" w:rsidR="00BC71A6" w:rsidRDefault="00BC71A6" w:rsidP="00022D66"/>
    <w:tbl>
      <w:tblPr>
        <w:tblStyle w:val="TableGrid"/>
        <w:tblW w:w="0" w:type="auto"/>
        <w:tblLook w:val="04A0" w:firstRow="1" w:lastRow="0" w:firstColumn="1" w:lastColumn="0" w:noHBand="0" w:noVBand="1"/>
        <w:tblDescription w:val="Bingo gameboard for Stage 2 students."/>
      </w:tblPr>
      <w:tblGrid>
        <w:gridCol w:w="2912"/>
        <w:gridCol w:w="2912"/>
        <w:gridCol w:w="2912"/>
        <w:gridCol w:w="2912"/>
        <w:gridCol w:w="2912"/>
      </w:tblGrid>
      <w:tr w:rsidR="00BC71A6" w14:paraId="592D3396" w14:textId="77777777" w:rsidTr="005F7F1B">
        <w:tc>
          <w:tcPr>
            <w:tcW w:w="2912" w:type="dxa"/>
          </w:tcPr>
          <w:p w14:paraId="55CE6EC3" w14:textId="432B7C71" w:rsidR="00BC71A6" w:rsidRDefault="009751DC" w:rsidP="005F7F1B">
            <w:r>
              <w:t>78.8</w:t>
            </w:r>
          </w:p>
        </w:tc>
        <w:tc>
          <w:tcPr>
            <w:tcW w:w="2912" w:type="dxa"/>
          </w:tcPr>
          <w:p w14:paraId="6B7C23E0" w14:textId="6189A24B" w:rsidR="00BC71A6" w:rsidRDefault="00A03FA4" w:rsidP="005F7F1B">
            <w:r>
              <w:t>47.9</w:t>
            </w:r>
          </w:p>
        </w:tc>
        <w:tc>
          <w:tcPr>
            <w:tcW w:w="2912" w:type="dxa"/>
          </w:tcPr>
          <w:p w14:paraId="14793DF1" w14:textId="1C208779" w:rsidR="00BC71A6" w:rsidRDefault="00BF2CDB" w:rsidP="005F7F1B">
            <w:r>
              <w:t xml:space="preserve">Sixty-six and </w:t>
            </w:r>
            <w:r w:rsidR="008E248A">
              <w:t xml:space="preserve">6 </w:t>
            </w:r>
            <w:r>
              <w:t>tenths</w:t>
            </w:r>
          </w:p>
        </w:tc>
        <w:tc>
          <w:tcPr>
            <w:tcW w:w="2912" w:type="dxa"/>
          </w:tcPr>
          <w:p w14:paraId="0A49F9E1" w14:textId="67BC5993" w:rsidR="00BC71A6" w:rsidRDefault="009751DC" w:rsidP="005F7F1B">
            <w:r>
              <w:t>9.3</w:t>
            </w:r>
          </w:p>
        </w:tc>
        <w:tc>
          <w:tcPr>
            <w:tcW w:w="2912" w:type="dxa"/>
          </w:tcPr>
          <w:p w14:paraId="5303F079" w14:textId="57F6B2B0" w:rsidR="00BC71A6" w:rsidRDefault="00A03FA4" w:rsidP="005F7F1B">
            <w:r>
              <w:t>66.7</w:t>
            </w:r>
          </w:p>
        </w:tc>
      </w:tr>
      <w:tr w:rsidR="00BC71A6" w14:paraId="663C1F3B" w14:textId="77777777" w:rsidTr="005F7F1B">
        <w:tc>
          <w:tcPr>
            <w:tcW w:w="2912" w:type="dxa"/>
          </w:tcPr>
          <w:p w14:paraId="3620F555" w14:textId="26F9F3EB" w:rsidR="00BC71A6" w:rsidRDefault="00F510BE" w:rsidP="005F7F1B">
            <w:r>
              <w:t xml:space="preserve">Ninety-four and </w:t>
            </w:r>
            <w:r w:rsidR="008E248A">
              <w:t xml:space="preserve">5 </w:t>
            </w:r>
            <w:r>
              <w:t>tenths</w:t>
            </w:r>
          </w:p>
        </w:tc>
        <w:tc>
          <w:tcPr>
            <w:tcW w:w="2912" w:type="dxa"/>
          </w:tcPr>
          <w:p w14:paraId="297090AD" w14:textId="4F9303A7" w:rsidR="00BC71A6" w:rsidRDefault="009751DC" w:rsidP="005F7F1B">
            <w:r>
              <w:t>88.3</w:t>
            </w:r>
          </w:p>
        </w:tc>
        <w:tc>
          <w:tcPr>
            <w:tcW w:w="2912" w:type="dxa"/>
          </w:tcPr>
          <w:p w14:paraId="5E6B0BAC" w14:textId="5E0F495F" w:rsidR="00BC71A6" w:rsidRDefault="00F510BE" w:rsidP="005F7F1B">
            <w:r>
              <w:t xml:space="preserve">Thirty and </w:t>
            </w:r>
            <w:r w:rsidR="008E248A">
              <w:t xml:space="preserve">8 </w:t>
            </w:r>
            <w:r>
              <w:t>tenths</w:t>
            </w:r>
          </w:p>
        </w:tc>
        <w:tc>
          <w:tcPr>
            <w:tcW w:w="2912" w:type="dxa"/>
          </w:tcPr>
          <w:p w14:paraId="4BABA29F" w14:textId="00FF38D0" w:rsidR="00BC71A6" w:rsidRDefault="00A03FA4" w:rsidP="005F7F1B">
            <w:r>
              <w:t>15.4</w:t>
            </w:r>
          </w:p>
        </w:tc>
        <w:tc>
          <w:tcPr>
            <w:tcW w:w="2912" w:type="dxa"/>
          </w:tcPr>
          <w:p w14:paraId="128A7F23" w14:textId="3A9A1427" w:rsidR="00BC71A6" w:rsidRDefault="009751DC" w:rsidP="005F7F1B">
            <w:r>
              <w:t>7.4</w:t>
            </w:r>
          </w:p>
        </w:tc>
      </w:tr>
      <w:tr w:rsidR="00BC71A6" w14:paraId="50C75282" w14:textId="77777777" w:rsidTr="005F7F1B">
        <w:tc>
          <w:tcPr>
            <w:tcW w:w="2912" w:type="dxa"/>
          </w:tcPr>
          <w:p w14:paraId="2B86F925" w14:textId="41627462" w:rsidR="00BC71A6" w:rsidRDefault="009751DC" w:rsidP="005F7F1B">
            <w:r>
              <w:t>95.2</w:t>
            </w:r>
          </w:p>
        </w:tc>
        <w:tc>
          <w:tcPr>
            <w:tcW w:w="2912" w:type="dxa"/>
          </w:tcPr>
          <w:p w14:paraId="7410CAB1" w14:textId="0B7EBAE6" w:rsidR="00BC71A6" w:rsidRDefault="00F510BE" w:rsidP="005F7F1B">
            <w:r>
              <w:t xml:space="preserve">Forty-six and </w:t>
            </w:r>
            <w:r w:rsidR="008E248A">
              <w:t xml:space="preserve">5 </w:t>
            </w:r>
            <w:r>
              <w:t>tenths</w:t>
            </w:r>
          </w:p>
        </w:tc>
        <w:tc>
          <w:tcPr>
            <w:tcW w:w="2912" w:type="dxa"/>
          </w:tcPr>
          <w:p w14:paraId="433CE8BA" w14:textId="5DE18B9D" w:rsidR="00BC71A6" w:rsidRDefault="00A03FA4" w:rsidP="005F7F1B">
            <w:r>
              <w:t>44.4</w:t>
            </w:r>
          </w:p>
        </w:tc>
        <w:tc>
          <w:tcPr>
            <w:tcW w:w="2912" w:type="dxa"/>
          </w:tcPr>
          <w:p w14:paraId="12B90E4D" w14:textId="73865773" w:rsidR="00BC71A6" w:rsidRDefault="00F510BE" w:rsidP="005F7F1B">
            <w:r>
              <w:t>33.6</w:t>
            </w:r>
          </w:p>
        </w:tc>
        <w:tc>
          <w:tcPr>
            <w:tcW w:w="2912" w:type="dxa"/>
          </w:tcPr>
          <w:p w14:paraId="60665492" w14:textId="0C3D9F19" w:rsidR="00BC71A6" w:rsidRDefault="00F510BE" w:rsidP="005F7F1B">
            <w:r>
              <w:t>54.4</w:t>
            </w:r>
          </w:p>
        </w:tc>
      </w:tr>
    </w:tbl>
    <w:p w14:paraId="19BC7CAF" w14:textId="77777777" w:rsidR="003273B7" w:rsidRDefault="003273B7">
      <w:pPr>
        <w:spacing w:before="0" w:after="160" w:line="259" w:lineRule="auto"/>
      </w:pPr>
      <w:r>
        <w:br w:type="page"/>
      </w:r>
    </w:p>
    <w:p w14:paraId="42709DDA" w14:textId="7AE68E7D" w:rsidR="007A096E" w:rsidRDefault="007A096E" w:rsidP="00F510BE">
      <w:pPr>
        <w:pStyle w:val="Heading2"/>
      </w:pPr>
      <w:bookmarkStart w:id="140" w:name="_Resource_10:_Stage"/>
      <w:bookmarkStart w:id="141" w:name="_Toc144741038"/>
      <w:bookmarkEnd w:id="140"/>
      <w:r>
        <w:lastRenderedPageBreak/>
        <w:t xml:space="preserve">Resource 10: Stage </w:t>
      </w:r>
      <w:r w:rsidR="00F510BE">
        <w:t>3</w:t>
      </w:r>
      <w:r>
        <w:t xml:space="preserve"> gameboards</w:t>
      </w:r>
      <w:bookmarkEnd w:id="141"/>
    </w:p>
    <w:tbl>
      <w:tblPr>
        <w:tblStyle w:val="TableGrid"/>
        <w:tblW w:w="0" w:type="auto"/>
        <w:tblLook w:val="04A0" w:firstRow="1" w:lastRow="0" w:firstColumn="1" w:lastColumn="0" w:noHBand="0" w:noVBand="1"/>
        <w:tblDescription w:val="Bingo gameboard for Stage 3 students."/>
      </w:tblPr>
      <w:tblGrid>
        <w:gridCol w:w="2912"/>
        <w:gridCol w:w="2912"/>
        <w:gridCol w:w="2912"/>
        <w:gridCol w:w="2912"/>
        <w:gridCol w:w="2912"/>
      </w:tblGrid>
      <w:tr w:rsidR="00BC71A6" w14:paraId="31485506" w14:textId="77777777" w:rsidTr="005F7F1B">
        <w:tc>
          <w:tcPr>
            <w:tcW w:w="2912" w:type="dxa"/>
          </w:tcPr>
          <w:p w14:paraId="423ABECB" w14:textId="7B249660" w:rsidR="00BC71A6" w:rsidRDefault="00A60CCD" w:rsidP="005F7F1B">
            <w:r>
              <w:t>2.368</w:t>
            </w:r>
          </w:p>
        </w:tc>
        <w:tc>
          <w:tcPr>
            <w:tcW w:w="2912" w:type="dxa"/>
          </w:tcPr>
          <w:p w14:paraId="62B636D4" w14:textId="11F0F942" w:rsidR="00BC71A6" w:rsidRDefault="00A60CCD" w:rsidP="005F7F1B">
            <w:r>
              <w:t>4.587</w:t>
            </w:r>
          </w:p>
        </w:tc>
        <w:tc>
          <w:tcPr>
            <w:tcW w:w="2912" w:type="dxa"/>
          </w:tcPr>
          <w:p w14:paraId="03624EFE" w14:textId="7ECE23D8" w:rsidR="00BC71A6" w:rsidRDefault="00A60CCD" w:rsidP="005F7F1B">
            <w:r>
              <w:t>8.45</w:t>
            </w:r>
          </w:p>
        </w:tc>
        <w:tc>
          <w:tcPr>
            <w:tcW w:w="2912" w:type="dxa"/>
          </w:tcPr>
          <w:p w14:paraId="6D7D0FEE" w14:textId="7D039F31" w:rsidR="00BC71A6" w:rsidRDefault="00A60CCD" w:rsidP="005F7F1B">
            <w:r>
              <w:t>3.98</w:t>
            </w:r>
          </w:p>
        </w:tc>
        <w:tc>
          <w:tcPr>
            <w:tcW w:w="2912" w:type="dxa"/>
          </w:tcPr>
          <w:p w14:paraId="71D91D5C" w14:textId="507EA3E5" w:rsidR="00BC71A6" w:rsidRDefault="00A60CCD" w:rsidP="005F7F1B">
            <w:r>
              <w:t>4.12</w:t>
            </w:r>
          </w:p>
        </w:tc>
      </w:tr>
      <w:tr w:rsidR="00BC71A6" w14:paraId="4569CB9C" w14:textId="77777777" w:rsidTr="005F7F1B">
        <w:tc>
          <w:tcPr>
            <w:tcW w:w="2912" w:type="dxa"/>
          </w:tcPr>
          <w:p w14:paraId="3EF291BC" w14:textId="305D3E39" w:rsidR="00BC71A6" w:rsidRDefault="00A60CCD" w:rsidP="005F7F1B">
            <w:r>
              <w:t>120.369</w:t>
            </w:r>
          </w:p>
        </w:tc>
        <w:tc>
          <w:tcPr>
            <w:tcW w:w="2912" w:type="dxa"/>
          </w:tcPr>
          <w:p w14:paraId="7ACDA8DE" w14:textId="1A239B02" w:rsidR="00BC71A6" w:rsidRDefault="004B5580" w:rsidP="005F7F1B">
            <w:r>
              <w:t>978.25</w:t>
            </w:r>
          </w:p>
        </w:tc>
        <w:tc>
          <w:tcPr>
            <w:tcW w:w="2912" w:type="dxa"/>
          </w:tcPr>
          <w:p w14:paraId="3ED4491B" w14:textId="4334D54A" w:rsidR="00BC71A6" w:rsidRDefault="004B5580" w:rsidP="005F7F1B">
            <w:r>
              <w:t>2.189</w:t>
            </w:r>
          </w:p>
        </w:tc>
        <w:tc>
          <w:tcPr>
            <w:tcW w:w="2912" w:type="dxa"/>
          </w:tcPr>
          <w:p w14:paraId="71055F68" w14:textId="619199C5" w:rsidR="00BC71A6" w:rsidRDefault="004B5580" w:rsidP="005F7F1B">
            <w:r>
              <w:t>34.002</w:t>
            </w:r>
          </w:p>
        </w:tc>
        <w:tc>
          <w:tcPr>
            <w:tcW w:w="2912" w:type="dxa"/>
          </w:tcPr>
          <w:p w14:paraId="762A075F" w14:textId="55A7A7C2" w:rsidR="00BC71A6" w:rsidRDefault="004B5580" w:rsidP="005F7F1B">
            <w:r>
              <w:t>65.203</w:t>
            </w:r>
          </w:p>
        </w:tc>
      </w:tr>
      <w:tr w:rsidR="00BC71A6" w14:paraId="441C840E" w14:textId="77777777" w:rsidTr="005F7F1B">
        <w:tc>
          <w:tcPr>
            <w:tcW w:w="2912" w:type="dxa"/>
          </w:tcPr>
          <w:p w14:paraId="06B50282" w14:textId="5C62F9D1" w:rsidR="00BC71A6" w:rsidRDefault="004B5580" w:rsidP="005F7F1B">
            <w:r>
              <w:t>123.345</w:t>
            </w:r>
          </w:p>
        </w:tc>
        <w:tc>
          <w:tcPr>
            <w:tcW w:w="2912" w:type="dxa"/>
          </w:tcPr>
          <w:p w14:paraId="692DD8BE" w14:textId="5794FA4F" w:rsidR="00BC71A6" w:rsidRDefault="004B5580" w:rsidP="005F7F1B">
            <w:r>
              <w:t>6.548</w:t>
            </w:r>
          </w:p>
        </w:tc>
        <w:tc>
          <w:tcPr>
            <w:tcW w:w="2912" w:type="dxa"/>
          </w:tcPr>
          <w:p w14:paraId="1EE0CE9C" w14:textId="03147660" w:rsidR="00BC71A6" w:rsidRDefault="004B5580" w:rsidP="005F7F1B">
            <w:r>
              <w:t>0.3</w:t>
            </w:r>
          </w:p>
        </w:tc>
        <w:tc>
          <w:tcPr>
            <w:tcW w:w="2912" w:type="dxa"/>
          </w:tcPr>
          <w:p w14:paraId="31630B7E" w14:textId="0B92FF27" w:rsidR="00BC71A6" w:rsidRDefault="004B5580" w:rsidP="005F7F1B">
            <w:r>
              <w:t>44.4</w:t>
            </w:r>
          </w:p>
        </w:tc>
        <w:tc>
          <w:tcPr>
            <w:tcW w:w="2912" w:type="dxa"/>
          </w:tcPr>
          <w:p w14:paraId="3FBCABED" w14:textId="269CD4EB" w:rsidR="00BC71A6" w:rsidRDefault="004B5580" w:rsidP="005F7F1B">
            <w:r>
              <w:t>66.7</w:t>
            </w:r>
          </w:p>
        </w:tc>
      </w:tr>
    </w:tbl>
    <w:p w14:paraId="6080A4AF" w14:textId="77777777" w:rsidR="00BC71A6" w:rsidRDefault="00BC71A6" w:rsidP="00022D66"/>
    <w:tbl>
      <w:tblPr>
        <w:tblStyle w:val="TableGrid"/>
        <w:tblW w:w="0" w:type="auto"/>
        <w:tblLook w:val="04A0" w:firstRow="1" w:lastRow="0" w:firstColumn="1" w:lastColumn="0" w:noHBand="0" w:noVBand="1"/>
        <w:tblDescription w:val="Bingo gameboard for Stage 3 students."/>
      </w:tblPr>
      <w:tblGrid>
        <w:gridCol w:w="2912"/>
        <w:gridCol w:w="2912"/>
        <w:gridCol w:w="2912"/>
        <w:gridCol w:w="2912"/>
        <w:gridCol w:w="2912"/>
      </w:tblGrid>
      <w:tr w:rsidR="00BC71A6" w14:paraId="57491E28" w14:textId="77777777" w:rsidTr="005F7F1B">
        <w:tc>
          <w:tcPr>
            <w:tcW w:w="2912" w:type="dxa"/>
          </w:tcPr>
          <w:p w14:paraId="5F78EF8D" w14:textId="0DC1FFCD" w:rsidR="00BC71A6" w:rsidRDefault="00E55A0C" w:rsidP="005F7F1B">
            <w:r>
              <w:t>52.069</w:t>
            </w:r>
          </w:p>
        </w:tc>
        <w:tc>
          <w:tcPr>
            <w:tcW w:w="2912" w:type="dxa"/>
          </w:tcPr>
          <w:p w14:paraId="3D8ACAB1" w14:textId="4AABD551" w:rsidR="00BC71A6" w:rsidRDefault="00E55A0C" w:rsidP="005F7F1B">
            <w:r>
              <w:t>58.96</w:t>
            </w:r>
          </w:p>
        </w:tc>
        <w:tc>
          <w:tcPr>
            <w:tcW w:w="2912" w:type="dxa"/>
          </w:tcPr>
          <w:p w14:paraId="108EB34F" w14:textId="42E25EBB" w:rsidR="00BC71A6" w:rsidRDefault="00E55A0C" w:rsidP="005F7F1B">
            <w:r>
              <w:t>52.15</w:t>
            </w:r>
          </w:p>
        </w:tc>
        <w:tc>
          <w:tcPr>
            <w:tcW w:w="2912" w:type="dxa"/>
          </w:tcPr>
          <w:p w14:paraId="4D818A5B" w14:textId="48DBD012" w:rsidR="00BC71A6" w:rsidRDefault="00E55A0C" w:rsidP="005F7F1B">
            <w:r>
              <w:t>74.95</w:t>
            </w:r>
          </w:p>
        </w:tc>
        <w:tc>
          <w:tcPr>
            <w:tcW w:w="2912" w:type="dxa"/>
          </w:tcPr>
          <w:p w14:paraId="7DA5A8C9" w14:textId="04BA3AC2" w:rsidR="00BC71A6" w:rsidRDefault="00E55A0C" w:rsidP="005F7F1B">
            <w:r>
              <w:t>12.201</w:t>
            </w:r>
          </w:p>
        </w:tc>
      </w:tr>
      <w:tr w:rsidR="00BC71A6" w14:paraId="5270DFEF" w14:textId="77777777" w:rsidTr="005F7F1B">
        <w:tc>
          <w:tcPr>
            <w:tcW w:w="2912" w:type="dxa"/>
          </w:tcPr>
          <w:p w14:paraId="2B16B72E" w14:textId="75D250CD" w:rsidR="00BC71A6" w:rsidRDefault="00E55A0C" w:rsidP="005F7F1B">
            <w:r>
              <w:t>32.02</w:t>
            </w:r>
          </w:p>
        </w:tc>
        <w:tc>
          <w:tcPr>
            <w:tcW w:w="2912" w:type="dxa"/>
          </w:tcPr>
          <w:p w14:paraId="217E209A" w14:textId="4FEC1ADA" w:rsidR="00BC71A6" w:rsidRDefault="00E55A0C" w:rsidP="005F7F1B">
            <w:r>
              <w:t>789.001</w:t>
            </w:r>
          </w:p>
        </w:tc>
        <w:tc>
          <w:tcPr>
            <w:tcW w:w="2912" w:type="dxa"/>
          </w:tcPr>
          <w:p w14:paraId="7EB572F5" w14:textId="37386F33" w:rsidR="00BC71A6" w:rsidRDefault="00E55A0C" w:rsidP="005F7F1B">
            <w:r>
              <w:t>33.698</w:t>
            </w:r>
          </w:p>
        </w:tc>
        <w:tc>
          <w:tcPr>
            <w:tcW w:w="2912" w:type="dxa"/>
          </w:tcPr>
          <w:p w14:paraId="120817FE" w14:textId="0D3FD67F" w:rsidR="00BC71A6" w:rsidRDefault="00E55A0C" w:rsidP="005F7F1B">
            <w:r>
              <w:t>589.77</w:t>
            </w:r>
          </w:p>
        </w:tc>
        <w:tc>
          <w:tcPr>
            <w:tcW w:w="2912" w:type="dxa"/>
          </w:tcPr>
          <w:p w14:paraId="5B8D2FD5" w14:textId="28DA631B" w:rsidR="00BC71A6" w:rsidRDefault="00E55A0C" w:rsidP="005F7F1B">
            <w:r>
              <w:t>201.456</w:t>
            </w:r>
          </w:p>
        </w:tc>
      </w:tr>
      <w:tr w:rsidR="00BC71A6" w14:paraId="62F6F59F" w14:textId="77777777" w:rsidTr="005F7F1B">
        <w:tc>
          <w:tcPr>
            <w:tcW w:w="2912" w:type="dxa"/>
          </w:tcPr>
          <w:p w14:paraId="4F4BC0B2" w14:textId="06AE6A0C" w:rsidR="00BC71A6" w:rsidRDefault="00F43329" w:rsidP="005F7F1B">
            <w:r>
              <w:t>472.32</w:t>
            </w:r>
          </w:p>
        </w:tc>
        <w:tc>
          <w:tcPr>
            <w:tcW w:w="2912" w:type="dxa"/>
          </w:tcPr>
          <w:p w14:paraId="282C4395" w14:textId="07089D41" w:rsidR="00BC71A6" w:rsidRDefault="00F43329" w:rsidP="005F7F1B">
            <w:r>
              <w:t>100.002</w:t>
            </w:r>
          </w:p>
        </w:tc>
        <w:tc>
          <w:tcPr>
            <w:tcW w:w="2912" w:type="dxa"/>
          </w:tcPr>
          <w:p w14:paraId="45297994" w14:textId="5BAE0BC3" w:rsidR="00BC71A6" w:rsidRDefault="00F43329" w:rsidP="005F7F1B">
            <w:r>
              <w:t>45.4</w:t>
            </w:r>
          </w:p>
        </w:tc>
        <w:tc>
          <w:tcPr>
            <w:tcW w:w="2912" w:type="dxa"/>
          </w:tcPr>
          <w:p w14:paraId="632A036C" w14:textId="75906A1E" w:rsidR="00BC71A6" w:rsidRDefault="00F43329" w:rsidP="005F7F1B">
            <w:r>
              <w:t>95.2</w:t>
            </w:r>
          </w:p>
        </w:tc>
        <w:tc>
          <w:tcPr>
            <w:tcW w:w="2912" w:type="dxa"/>
          </w:tcPr>
          <w:p w14:paraId="5DD22C36" w14:textId="7C6E1F25" w:rsidR="00BC71A6" w:rsidRDefault="00F43329" w:rsidP="005F7F1B">
            <w:r>
              <w:t>2.2</w:t>
            </w:r>
          </w:p>
        </w:tc>
      </w:tr>
    </w:tbl>
    <w:p w14:paraId="2BA120ED" w14:textId="77777777" w:rsidR="00BC71A6" w:rsidRDefault="00BC71A6" w:rsidP="00022D66"/>
    <w:tbl>
      <w:tblPr>
        <w:tblStyle w:val="TableGrid"/>
        <w:tblW w:w="0" w:type="auto"/>
        <w:tblLook w:val="04A0" w:firstRow="1" w:lastRow="0" w:firstColumn="1" w:lastColumn="0" w:noHBand="0" w:noVBand="1"/>
        <w:tblDescription w:val="Bingo gameboard for Stage 3 students."/>
      </w:tblPr>
      <w:tblGrid>
        <w:gridCol w:w="2912"/>
        <w:gridCol w:w="2912"/>
        <w:gridCol w:w="2912"/>
        <w:gridCol w:w="2912"/>
        <w:gridCol w:w="2912"/>
      </w:tblGrid>
      <w:tr w:rsidR="00BC71A6" w14:paraId="0A321504" w14:textId="77777777" w:rsidTr="005F7F1B">
        <w:tc>
          <w:tcPr>
            <w:tcW w:w="2912" w:type="dxa"/>
          </w:tcPr>
          <w:p w14:paraId="49706CFD" w14:textId="4E3F7E7A" w:rsidR="00BC71A6" w:rsidRDefault="003E1BE2" w:rsidP="005F7F1B">
            <w:r>
              <w:t>9.8</w:t>
            </w:r>
          </w:p>
        </w:tc>
        <w:tc>
          <w:tcPr>
            <w:tcW w:w="2912" w:type="dxa"/>
          </w:tcPr>
          <w:p w14:paraId="7911F16F" w14:textId="279BDF05" w:rsidR="00BC71A6" w:rsidRDefault="00F43329" w:rsidP="005F7F1B">
            <w:r>
              <w:t>2.2</w:t>
            </w:r>
          </w:p>
        </w:tc>
        <w:tc>
          <w:tcPr>
            <w:tcW w:w="2912" w:type="dxa"/>
          </w:tcPr>
          <w:p w14:paraId="40683320" w14:textId="583B8021" w:rsidR="00BC71A6" w:rsidRDefault="00F43329" w:rsidP="005F7F1B">
            <w:r>
              <w:t>8.9</w:t>
            </w:r>
          </w:p>
        </w:tc>
        <w:tc>
          <w:tcPr>
            <w:tcW w:w="2912" w:type="dxa"/>
          </w:tcPr>
          <w:p w14:paraId="787E1994" w14:textId="14ED8EFC" w:rsidR="00BC71A6" w:rsidRDefault="00F43329" w:rsidP="005F7F1B">
            <w:r>
              <w:t>6.9</w:t>
            </w:r>
          </w:p>
        </w:tc>
        <w:tc>
          <w:tcPr>
            <w:tcW w:w="2912" w:type="dxa"/>
          </w:tcPr>
          <w:p w14:paraId="18A8437F" w14:textId="58D85E99" w:rsidR="00BC71A6" w:rsidRDefault="003E1BE2" w:rsidP="005F7F1B">
            <w:r>
              <w:t>902.667</w:t>
            </w:r>
          </w:p>
        </w:tc>
      </w:tr>
      <w:tr w:rsidR="00BC71A6" w14:paraId="03FF6E86" w14:textId="77777777" w:rsidTr="005F7F1B">
        <w:tc>
          <w:tcPr>
            <w:tcW w:w="2912" w:type="dxa"/>
          </w:tcPr>
          <w:p w14:paraId="3E5CDE92" w14:textId="09D157D9" w:rsidR="00BC71A6" w:rsidRDefault="00F43329" w:rsidP="005F7F1B">
            <w:r>
              <w:t>12.001</w:t>
            </w:r>
          </w:p>
        </w:tc>
        <w:tc>
          <w:tcPr>
            <w:tcW w:w="2912" w:type="dxa"/>
          </w:tcPr>
          <w:p w14:paraId="0BD34FA6" w14:textId="6AE33896" w:rsidR="00BC71A6" w:rsidRDefault="00F43329" w:rsidP="005F7F1B">
            <w:r>
              <w:t>87.608</w:t>
            </w:r>
          </w:p>
        </w:tc>
        <w:tc>
          <w:tcPr>
            <w:tcW w:w="2912" w:type="dxa"/>
          </w:tcPr>
          <w:p w14:paraId="44A34728" w14:textId="5A9ABF27" w:rsidR="00BC71A6" w:rsidRDefault="00F43329" w:rsidP="005F7F1B">
            <w:r>
              <w:t>44.2</w:t>
            </w:r>
          </w:p>
        </w:tc>
        <w:tc>
          <w:tcPr>
            <w:tcW w:w="2912" w:type="dxa"/>
          </w:tcPr>
          <w:p w14:paraId="46ED97AE" w14:textId="04BF247F" w:rsidR="00BC71A6" w:rsidRDefault="00F43329" w:rsidP="005F7F1B">
            <w:r>
              <w:t>17.9</w:t>
            </w:r>
          </w:p>
        </w:tc>
        <w:tc>
          <w:tcPr>
            <w:tcW w:w="2912" w:type="dxa"/>
          </w:tcPr>
          <w:p w14:paraId="23E0D95C" w14:textId="363B10CE" w:rsidR="00BC71A6" w:rsidRDefault="003E1BE2" w:rsidP="005F7F1B">
            <w:r>
              <w:t>35.111</w:t>
            </w:r>
          </w:p>
        </w:tc>
      </w:tr>
      <w:tr w:rsidR="00BC71A6" w14:paraId="030DF2EA" w14:textId="77777777" w:rsidTr="005F7F1B">
        <w:tc>
          <w:tcPr>
            <w:tcW w:w="2912" w:type="dxa"/>
          </w:tcPr>
          <w:p w14:paraId="793FC4D2" w14:textId="16469710" w:rsidR="00BC71A6" w:rsidRDefault="00F43329" w:rsidP="005F7F1B">
            <w:r>
              <w:t>76.540</w:t>
            </w:r>
          </w:p>
        </w:tc>
        <w:tc>
          <w:tcPr>
            <w:tcW w:w="2912" w:type="dxa"/>
          </w:tcPr>
          <w:p w14:paraId="1E6EAAB2" w14:textId="23B6BDE2" w:rsidR="00BC71A6" w:rsidRDefault="00F43329" w:rsidP="005F7F1B">
            <w:r>
              <w:t>99.010</w:t>
            </w:r>
          </w:p>
        </w:tc>
        <w:tc>
          <w:tcPr>
            <w:tcW w:w="2912" w:type="dxa"/>
          </w:tcPr>
          <w:p w14:paraId="169732A0" w14:textId="2EF7A1E1" w:rsidR="00BC71A6" w:rsidRDefault="00F43329" w:rsidP="005F7F1B">
            <w:r>
              <w:t>732.22</w:t>
            </w:r>
          </w:p>
        </w:tc>
        <w:tc>
          <w:tcPr>
            <w:tcW w:w="2912" w:type="dxa"/>
          </w:tcPr>
          <w:p w14:paraId="417DF44C" w14:textId="594F8B19" w:rsidR="00BC71A6" w:rsidRDefault="00F43329" w:rsidP="005F7F1B">
            <w:r>
              <w:t>77.11</w:t>
            </w:r>
          </w:p>
        </w:tc>
        <w:tc>
          <w:tcPr>
            <w:tcW w:w="2912" w:type="dxa"/>
          </w:tcPr>
          <w:p w14:paraId="1811EF17" w14:textId="16430EF7" w:rsidR="00BC71A6" w:rsidRDefault="003E1BE2" w:rsidP="005F7F1B">
            <w:r>
              <w:t>60.009</w:t>
            </w:r>
          </w:p>
        </w:tc>
      </w:tr>
    </w:tbl>
    <w:p w14:paraId="3E4A74D2" w14:textId="77777777" w:rsidR="00BC71A6" w:rsidRDefault="00BC71A6" w:rsidP="00022D66"/>
    <w:tbl>
      <w:tblPr>
        <w:tblStyle w:val="TableGrid"/>
        <w:tblW w:w="0" w:type="auto"/>
        <w:tblLook w:val="04A0" w:firstRow="1" w:lastRow="0" w:firstColumn="1" w:lastColumn="0" w:noHBand="0" w:noVBand="1"/>
        <w:tblDescription w:val="Bingo gameboard for Stage 3 students."/>
      </w:tblPr>
      <w:tblGrid>
        <w:gridCol w:w="2912"/>
        <w:gridCol w:w="2912"/>
        <w:gridCol w:w="2912"/>
        <w:gridCol w:w="2912"/>
        <w:gridCol w:w="2912"/>
      </w:tblGrid>
      <w:tr w:rsidR="003E1BE2" w14:paraId="590860C3" w14:textId="77777777" w:rsidTr="005F7F1B">
        <w:tc>
          <w:tcPr>
            <w:tcW w:w="2912" w:type="dxa"/>
          </w:tcPr>
          <w:p w14:paraId="61B3C953" w14:textId="77777777" w:rsidR="003E1BE2" w:rsidRDefault="003E1BE2" w:rsidP="005F7F1B">
            <w:r>
              <w:lastRenderedPageBreak/>
              <w:t>78.8</w:t>
            </w:r>
          </w:p>
        </w:tc>
        <w:tc>
          <w:tcPr>
            <w:tcW w:w="2912" w:type="dxa"/>
          </w:tcPr>
          <w:p w14:paraId="493F6578" w14:textId="711A997D" w:rsidR="003E1BE2" w:rsidRDefault="00382C34" w:rsidP="005F7F1B">
            <w:r>
              <w:t>22.015</w:t>
            </w:r>
          </w:p>
        </w:tc>
        <w:tc>
          <w:tcPr>
            <w:tcW w:w="2912" w:type="dxa"/>
          </w:tcPr>
          <w:p w14:paraId="20249126" w14:textId="525565E9" w:rsidR="003E1BE2" w:rsidRDefault="00382C34" w:rsidP="005F7F1B">
            <w:r>
              <w:t>2.2</w:t>
            </w:r>
          </w:p>
        </w:tc>
        <w:tc>
          <w:tcPr>
            <w:tcW w:w="2912" w:type="dxa"/>
          </w:tcPr>
          <w:p w14:paraId="35E12F81" w14:textId="7C0E1133" w:rsidR="003E1BE2" w:rsidRDefault="00382C34" w:rsidP="005F7F1B">
            <w:r>
              <w:t>601.87</w:t>
            </w:r>
          </w:p>
        </w:tc>
        <w:tc>
          <w:tcPr>
            <w:tcW w:w="2912" w:type="dxa"/>
          </w:tcPr>
          <w:p w14:paraId="1AE83365" w14:textId="3E0FF272" w:rsidR="003E1BE2" w:rsidRDefault="00382C34" w:rsidP="005F7F1B">
            <w:r>
              <w:t>56.487</w:t>
            </w:r>
          </w:p>
        </w:tc>
      </w:tr>
      <w:tr w:rsidR="003E1BE2" w14:paraId="689218DB" w14:textId="77777777" w:rsidTr="005F7F1B">
        <w:tc>
          <w:tcPr>
            <w:tcW w:w="2912" w:type="dxa"/>
          </w:tcPr>
          <w:p w14:paraId="31750616" w14:textId="15C50917" w:rsidR="003E1BE2" w:rsidRDefault="00382C34" w:rsidP="005F7F1B">
            <w:r>
              <w:t>43.125</w:t>
            </w:r>
          </w:p>
        </w:tc>
        <w:tc>
          <w:tcPr>
            <w:tcW w:w="2912" w:type="dxa"/>
          </w:tcPr>
          <w:p w14:paraId="71774D62" w14:textId="77777777" w:rsidR="003E1BE2" w:rsidRDefault="003E1BE2" w:rsidP="005F7F1B">
            <w:r>
              <w:t>88.3</w:t>
            </w:r>
          </w:p>
        </w:tc>
        <w:tc>
          <w:tcPr>
            <w:tcW w:w="2912" w:type="dxa"/>
          </w:tcPr>
          <w:p w14:paraId="08E0AF2D" w14:textId="1E2DA0CE" w:rsidR="003E1BE2" w:rsidRDefault="00382C34" w:rsidP="005F7F1B">
            <w:r>
              <w:t>55.555</w:t>
            </w:r>
          </w:p>
        </w:tc>
        <w:tc>
          <w:tcPr>
            <w:tcW w:w="2912" w:type="dxa"/>
          </w:tcPr>
          <w:p w14:paraId="2EAD0D84" w14:textId="77777777" w:rsidR="003E1BE2" w:rsidRDefault="003E1BE2" w:rsidP="005F7F1B">
            <w:r>
              <w:t>15.4</w:t>
            </w:r>
          </w:p>
        </w:tc>
        <w:tc>
          <w:tcPr>
            <w:tcW w:w="2912" w:type="dxa"/>
          </w:tcPr>
          <w:p w14:paraId="3FEC5553" w14:textId="43341FAF" w:rsidR="003E1BE2" w:rsidRDefault="00382C34" w:rsidP="005F7F1B">
            <w:r>
              <w:t>67.45</w:t>
            </w:r>
          </w:p>
        </w:tc>
      </w:tr>
      <w:tr w:rsidR="003E1BE2" w14:paraId="095FF5AD" w14:textId="77777777" w:rsidTr="005F7F1B">
        <w:tc>
          <w:tcPr>
            <w:tcW w:w="2912" w:type="dxa"/>
          </w:tcPr>
          <w:p w14:paraId="47D0833E" w14:textId="0433A535" w:rsidR="003E1BE2" w:rsidRDefault="00382C34" w:rsidP="005F7F1B">
            <w:r>
              <w:t>55.876</w:t>
            </w:r>
          </w:p>
        </w:tc>
        <w:tc>
          <w:tcPr>
            <w:tcW w:w="2912" w:type="dxa"/>
          </w:tcPr>
          <w:p w14:paraId="2547BAC4" w14:textId="7774036D" w:rsidR="003E1BE2" w:rsidRDefault="00382C34" w:rsidP="005F7F1B">
            <w:r>
              <w:t>78.9</w:t>
            </w:r>
          </w:p>
        </w:tc>
        <w:tc>
          <w:tcPr>
            <w:tcW w:w="2912" w:type="dxa"/>
          </w:tcPr>
          <w:p w14:paraId="4BD4B17E" w14:textId="77777777" w:rsidR="003E1BE2" w:rsidRDefault="003E1BE2" w:rsidP="005F7F1B">
            <w:r>
              <w:t>44.4</w:t>
            </w:r>
          </w:p>
        </w:tc>
        <w:tc>
          <w:tcPr>
            <w:tcW w:w="2912" w:type="dxa"/>
          </w:tcPr>
          <w:p w14:paraId="39AA02C5" w14:textId="374CC85A" w:rsidR="003E1BE2" w:rsidRDefault="00382C34" w:rsidP="005F7F1B">
            <w:r>
              <w:t>974.2</w:t>
            </w:r>
          </w:p>
        </w:tc>
        <w:tc>
          <w:tcPr>
            <w:tcW w:w="2912" w:type="dxa"/>
          </w:tcPr>
          <w:p w14:paraId="4A390ACB" w14:textId="77777777" w:rsidR="003E1BE2" w:rsidRDefault="003E1BE2" w:rsidP="005F7F1B">
            <w:r>
              <w:t>54.4</w:t>
            </w:r>
          </w:p>
        </w:tc>
      </w:tr>
    </w:tbl>
    <w:p w14:paraId="335B7093" w14:textId="77777777" w:rsidR="005A0B82" w:rsidRDefault="005A0B82" w:rsidP="00022D66"/>
    <w:tbl>
      <w:tblPr>
        <w:tblStyle w:val="TableGrid"/>
        <w:tblW w:w="0" w:type="auto"/>
        <w:tblLook w:val="04A0" w:firstRow="1" w:lastRow="0" w:firstColumn="1" w:lastColumn="0" w:noHBand="0" w:noVBand="1"/>
        <w:tblDescription w:val="Bingo gameboard for Stage 3 students."/>
      </w:tblPr>
      <w:tblGrid>
        <w:gridCol w:w="2912"/>
        <w:gridCol w:w="2912"/>
        <w:gridCol w:w="2912"/>
        <w:gridCol w:w="2912"/>
        <w:gridCol w:w="2912"/>
      </w:tblGrid>
      <w:tr w:rsidR="003E1BE2" w14:paraId="363AB711" w14:textId="77777777" w:rsidTr="005F7F1B">
        <w:tc>
          <w:tcPr>
            <w:tcW w:w="2912" w:type="dxa"/>
          </w:tcPr>
          <w:p w14:paraId="78C31BF1" w14:textId="22A85568" w:rsidR="003E1BE2" w:rsidRDefault="004D2DC9" w:rsidP="005F7F1B">
            <w:r>
              <w:t>1.2</w:t>
            </w:r>
          </w:p>
        </w:tc>
        <w:tc>
          <w:tcPr>
            <w:tcW w:w="2912" w:type="dxa"/>
          </w:tcPr>
          <w:p w14:paraId="7013D453" w14:textId="43A9EDB2" w:rsidR="003E1BE2" w:rsidRDefault="004D2DC9" w:rsidP="005F7F1B">
            <w:r>
              <w:t>6.3</w:t>
            </w:r>
          </w:p>
        </w:tc>
        <w:tc>
          <w:tcPr>
            <w:tcW w:w="2912" w:type="dxa"/>
          </w:tcPr>
          <w:p w14:paraId="43C56405" w14:textId="254A6673" w:rsidR="003E1BE2" w:rsidRDefault="004D2DC9" w:rsidP="005F7F1B">
            <w:r>
              <w:t>87.540</w:t>
            </w:r>
          </w:p>
        </w:tc>
        <w:tc>
          <w:tcPr>
            <w:tcW w:w="2912" w:type="dxa"/>
          </w:tcPr>
          <w:p w14:paraId="069AF501" w14:textId="03D91917" w:rsidR="003E1BE2" w:rsidRDefault="004D2DC9" w:rsidP="005F7F1B">
            <w:r>
              <w:t>87.66</w:t>
            </w:r>
          </w:p>
        </w:tc>
        <w:tc>
          <w:tcPr>
            <w:tcW w:w="2912" w:type="dxa"/>
          </w:tcPr>
          <w:p w14:paraId="01B5CB09" w14:textId="603F94B0" w:rsidR="003E1BE2" w:rsidRDefault="003B124B" w:rsidP="005F7F1B">
            <w:r>
              <w:t>752.2</w:t>
            </w:r>
          </w:p>
        </w:tc>
      </w:tr>
      <w:tr w:rsidR="003E1BE2" w14:paraId="0BDA398E" w14:textId="77777777" w:rsidTr="005F7F1B">
        <w:tc>
          <w:tcPr>
            <w:tcW w:w="2912" w:type="dxa"/>
          </w:tcPr>
          <w:p w14:paraId="058DD3C2" w14:textId="772C75D3" w:rsidR="003E1BE2" w:rsidRDefault="004D2DC9" w:rsidP="005F7F1B">
            <w:r>
              <w:t>1.9</w:t>
            </w:r>
          </w:p>
        </w:tc>
        <w:tc>
          <w:tcPr>
            <w:tcW w:w="2912" w:type="dxa"/>
          </w:tcPr>
          <w:p w14:paraId="2D017605" w14:textId="039FD295" w:rsidR="003E1BE2" w:rsidRDefault="004D2DC9" w:rsidP="005F7F1B">
            <w:r>
              <w:t>98.5</w:t>
            </w:r>
          </w:p>
        </w:tc>
        <w:tc>
          <w:tcPr>
            <w:tcW w:w="2912" w:type="dxa"/>
          </w:tcPr>
          <w:p w14:paraId="2C196EAA" w14:textId="12C627E7" w:rsidR="003E1BE2" w:rsidRDefault="004D2DC9" w:rsidP="005F7F1B">
            <w:r>
              <w:t>784.55</w:t>
            </w:r>
          </w:p>
        </w:tc>
        <w:tc>
          <w:tcPr>
            <w:tcW w:w="2912" w:type="dxa"/>
          </w:tcPr>
          <w:p w14:paraId="66B74938" w14:textId="78166352" w:rsidR="003E1BE2" w:rsidRDefault="004D2DC9" w:rsidP="005F7F1B">
            <w:r>
              <w:t>398</w:t>
            </w:r>
            <w:r w:rsidR="003B124B">
              <w:t>.290</w:t>
            </w:r>
          </w:p>
        </w:tc>
        <w:tc>
          <w:tcPr>
            <w:tcW w:w="2912" w:type="dxa"/>
          </w:tcPr>
          <w:p w14:paraId="2080E4E7" w14:textId="427E62AC" w:rsidR="003E1BE2" w:rsidRDefault="003B124B" w:rsidP="005F7F1B">
            <w:r>
              <w:t>11.11</w:t>
            </w:r>
          </w:p>
        </w:tc>
      </w:tr>
      <w:tr w:rsidR="003E1BE2" w14:paraId="3F10128D" w14:textId="77777777" w:rsidTr="005F7F1B">
        <w:tc>
          <w:tcPr>
            <w:tcW w:w="2912" w:type="dxa"/>
          </w:tcPr>
          <w:p w14:paraId="4DDEA293" w14:textId="264AA172" w:rsidR="003E1BE2" w:rsidRDefault="004D2DC9" w:rsidP="005F7F1B">
            <w:r>
              <w:t>58142.369</w:t>
            </w:r>
          </w:p>
        </w:tc>
        <w:tc>
          <w:tcPr>
            <w:tcW w:w="2912" w:type="dxa"/>
          </w:tcPr>
          <w:p w14:paraId="710FBEC3" w14:textId="60F0FB8F" w:rsidR="003E1BE2" w:rsidRDefault="004D2DC9" w:rsidP="005F7F1B">
            <w:r>
              <w:t>9.19</w:t>
            </w:r>
          </w:p>
        </w:tc>
        <w:tc>
          <w:tcPr>
            <w:tcW w:w="2912" w:type="dxa"/>
          </w:tcPr>
          <w:p w14:paraId="0416251F" w14:textId="5E047903" w:rsidR="003E1BE2" w:rsidRDefault="004D2DC9" w:rsidP="005F7F1B">
            <w:r>
              <w:t>456.22</w:t>
            </w:r>
          </w:p>
        </w:tc>
        <w:tc>
          <w:tcPr>
            <w:tcW w:w="2912" w:type="dxa"/>
          </w:tcPr>
          <w:p w14:paraId="609AC77D" w14:textId="7B7E1205" w:rsidR="003E1BE2" w:rsidRDefault="004D2DC9" w:rsidP="005F7F1B">
            <w:r>
              <w:t>22.765</w:t>
            </w:r>
          </w:p>
        </w:tc>
        <w:tc>
          <w:tcPr>
            <w:tcW w:w="2912" w:type="dxa"/>
          </w:tcPr>
          <w:p w14:paraId="2CE3ED37" w14:textId="263572DB" w:rsidR="003E1BE2" w:rsidRDefault="003B124B" w:rsidP="005F7F1B">
            <w:r>
              <w:t>20.38</w:t>
            </w:r>
          </w:p>
        </w:tc>
      </w:tr>
    </w:tbl>
    <w:p w14:paraId="6F826755" w14:textId="77777777" w:rsidR="003E1BE2" w:rsidRDefault="003E1BE2" w:rsidP="00022D66"/>
    <w:tbl>
      <w:tblPr>
        <w:tblStyle w:val="TableGrid"/>
        <w:tblW w:w="0" w:type="auto"/>
        <w:tblLook w:val="04A0" w:firstRow="1" w:lastRow="0" w:firstColumn="1" w:lastColumn="0" w:noHBand="0" w:noVBand="1"/>
        <w:tblDescription w:val="Bingo gameboard for Stage 3 students."/>
      </w:tblPr>
      <w:tblGrid>
        <w:gridCol w:w="2912"/>
        <w:gridCol w:w="2912"/>
        <w:gridCol w:w="2912"/>
        <w:gridCol w:w="2912"/>
        <w:gridCol w:w="2912"/>
      </w:tblGrid>
      <w:tr w:rsidR="003E1BE2" w14:paraId="34D2022C" w14:textId="77777777" w:rsidTr="005F7F1B">
        <w:tc>
          <w:tcPr>
            <w:tcW w:w="2912" w:type="dxa"/>
          </w:tcPr>
          <w:p w14:paraId="1849ADC9" w14:textId="7F2A0488" w:rsidR="003E1BE2" w:rsidRDefault="003B124B" w:rsidP="005F7F1B">
            <w:r>
              <w:t>12.45</w:t>
            </w:r>
          </w:p>
        </w:tc>
        <w:tc>
          <w:tcPr>
            <w:tcW w:w="2912" w:type="dxa"/>
          </w:tcPr>
          <w:p w14:paraId="5D9CC711" w14:textId="42FE9EEC" w:rsidR="003E1BE2" w:rsidRDefault="00980064" w:rsidP="005F7F1B">
            <w:r>
              <w:t>812.789</w:t>
            </w:r>
          </w:p>
        </w:tc>
        <w:tc>
          <w:tcPr>
            <w:tcW w:w="2912" w:type="dxa"/>
          </w:tcPr>
          <w:p w14:paraId="628DC937" w14:textId="744D867A" w:rsidR="003E1BE2" w:rsidRDefault="00980064" w:rsidP="005F7F1B">
            <w:r>
              <w:t>9.8</w:t>
            </w:r>
          </w:p>
        </w:tc>
        <w:tc>
          <w:tcPr>
            <w:tcW w:w="2912" w:type="dxa"/>
          </w:tcPr>
          <w:p w14:paraId="746D2E5A" w14:textId="43A53A57" w:rsidR="003E1BE2" w:rsidRDefault="00CC53A3" w:rsidP="005F7F1B">
            <w:r>
              <w:t>98.47</w:t>
            </w:r>
          </w:p>
        </w:tc>
        <w:tc>
          <w:tcPr>
            <w:tcW w:w="2912" w:type="dxa"/>
          </w:tcPr>
          <w:p w14:paraId="1B9817B4" w14:textId="33113050" w:rsidR="003E1BE2" w:rsidRDefault="00CC53A3" w:rsidP="005F7F1B">
            <w:r>
              <w:t>654.123</w:t>
            </w:r>
          </w:p>
        </w:tc>
      </w:tr>
      <w:tr w:rsidR="003E1BE2" w14:paraId="72337163" w14:textId="77777777" w:rsidTr="005F7F1B">
        <w:tc>
          <w:tcPr>
            <w:tcW w:w="2912" w:type="dxa"/>
          </w:tcPr>
          <w:p w14:paraId="77AA2B25" w14:textId="6D6C1A65" w:rsidR="003E1BE2" w:rsidRDefault="003B124B" w:rsidP="005F7F1B">
            <w:r>
              <w:t>90.84</w:t>
            </w:r>
          </w:p>
        </w:tc>
        <w:tc>
          <w:tcPr>
            <w:tcW w:w="2912" w:type="dxa"/>
          </w:tcPr>
          <w:p w14:paraId="5646307D" w14:textId="5F7FF13B" w:rsidR="003E1BE2" w:rsidRDefault="00980064" w:rsidP="005F7F1B">
            <w:r>
              <w:t>647.200</w:t>
            </w:r>
          </w:p>
        </w:tc>
        <w:tc>
          <w:tcPr>
            <w:tcW w:w="2912" w:type="dxa"/>
          </w:tcPr>
          <w:p w14:paraId="5DBF0399" w14:textId="7814D882" w:rsidR="003E1BE2" w:rsidRDefault="00980064" w:rsidP="005F7F1B">
            <w:r>
              <w:t>7.25</w:t>
            </w:r>
          </w:p>
        </w:tc>
        <w:tc>
          <w:tcPr>
            <w:tcW w:w="2912" w:type="dxa"/>
          </w:tcPr>
          <w:p w14:paraId="03F9FCC5" w14:textId="158B4CBA" w:rsidR="003E1BE2" w:rsidRDefault="00CC53A3" w:rsidP="005F7F1B">
            <w:r>
              <w:t>55.55</w:t>
            </w:r>
          </w:p>
        </w:tc>
        <w:tc>
          <w:tcPr>
            <w:tcW w:w="2912" w:type="dxa"/>
          </w:tcPr>
          <w:p w14:paraId="2862D288" w14:textId="75D6C952" w:rsidR="003E1BE2" w:rsidRDefault="00CC53A3" w:rsidP="005F7F1B">
            <w:r>
              <w:t>852.258</w:t>
            </w:r>
          </w:p>
        </w:tc>
      </w:tr>
      <w:tr w:rsidR="003E1BE2" w14:paraId="3AFF29D6" w14:textId="77777777" w:rsidTr="005F7F1B">
        <w:tc>
          <w:tcPr>
            <w:tcW w:w="2912" w:type="dxa"/>
          </w:tcPr>
          <w:p w14:paraId="3A91D5D5" w14:textId="006FC686" w:rsidR="003E1BE2" w:rsidRDefault="00980064" w:rsidP="005F7F1B">
            <w:r>
              <w:t>79.33</w:t>
            </w:r>
          </w:p>
        </w:tc>
        <w:tc>
          <w:tcPr>
            <w:tcW w:w="2912" w:type="dxa"/>
          </w:tcPr>
          <w:p w14:paraId="07C51164" w14:textId="1E2EEBDC" w:rsidR="003E1BE2" w:rsidRDefault="00980064" w:rsidP="005F7F1B">
            <w:r>
              <w:t>72.311</w:t>
            </w:r>
          </w:p>
        </w:tc>
        <w:tc>
          <w:tcPr>
            <w:tcW w:w="2912" w:type="dxa"/>
          </w:tcPr>
          <w:p w14:paraId="2E38E7F8" w14:textId="4A8A3C5E" w:rsidR="003E1BE2" w:rsidRDefault="00980064" w:rsidP="005F7F1B">
            <w:r>
              <w:t>9</w:t>
            </w:r>
            <w:r w:rsidR="00CC53A3">
              <w:t>.302</w:t>
            </w:r>
          </w:p>
        </w:tc>
        <w:tc>
          <w:tcPr>
            <w:tcW w:w="2912" w:type="dxa"/>
          </w:tcPr>
          <w:p w14:paraId="5827E93D" w14:textId="53D174C2" w:rsidR="003E1BE2" w:rsidRDefault="00CC53A3" w:rsidP="005F7F1B">
            <w:r>
              <w:t>45.2</w:t>
            </w:r>
          </w:p>
        </w:tc>
        <w:tc>
          <w:tcPr>
            <w:tcW w:w="2912" w:type="dxa"/>
          </w:tcPr>
          <w:p w14:paraId="0E2BA254" w14:textId="35D0A9D2" w:rsidR="003E1BE2" w:rsidRDefault="00CC53A3" w:rsidP="005F7F1B">
            <w:r>
              <w:t>9321.005</w:t>
            </w:r>
          </w:p>
        </w:tc>
      </w:tr>
    </w:tbl>
    <w:p w14:paraId="55873B82" w14:textId="77777777" w:rsidR="003273B7" w:rsidRDefault="003273B7">
      <w:pPr>
        <w:spacing w:before="0" w:after="160" w:line="259" w:lineRule="auto"/>
      </w:pPr>
      <w:r>
        <w:br w:type="page"/>
      </w:r>
    </w:p>
    <w:p w14:paraId="6026B50E" w14:textId="35DA778A" w:rsidR="0015197B" w:rsidRDefault="0015197B" w:rsidP="0015197B">
      <w:pPr>
        <w:pStyle w:val="Heading2"/>
      </w:pPr>
      <w:bookmarkStart w:id="142" w:name="_Resource_11:_Colour"/>
      <w:bookmarkStart w:id="143" w:name="_Resource_12:_Class"/>
      <w:bookmarkStart w:id="144" w:name="_Resource_11:_Class"/>
      <w:bookmarkStart w:id="145" w:name="_Toc2132673241"/>
      <w:bookmarkStart w:id="146" w:name="_Toc144741039"/>
      <w:bookmarkStart w:id="147" w:name="Resource_12"/>
      <w:bookmarkEnd w:id="142"/>
      <w:bookmarkEnd w:id="143"/>
      <w:bookmarkEnd w:id="144"/>
      <w:r>
        <w:lastRenderedPageBreak/>
        <w:t>Resource 1</w:t>
      </w:r>
      <w:r w:rsidR="001C22DA">
        <w:t>1</w:t>
      </w:r>
      <w:r>
        <w:t>: Class number slide</w:t>
      </w:r>
      <w:bookmarkEnd w:id="145"/>
      <w:bookmarkEnd w:id="146"/>
    </w:p>
    <w:bookmarkEnd w:id="147"/>
    <w:p w14:paraId="47FCCAB4" w14:textId="77777777" w:rsidR="0015197B" w:rsidRDefault="0015197B" w:rsidP="0015197B">
      <w:r>
        <w:rPr>
          <w:noProof/>
        </w:rPr>
        <w:drawing>
          <wp:inline distT="0" distB="0" distL="0" distR="0" wp14:anchorId="3994D55D" wp14:editId="2D5D8881">
            <wp:extent cx="7272997" cy="4924425"/>
            <wp:effectExtent l="0" t="0" r="4445" b="0"/>
            <wp:docPr id="821006637" name="Picture 821006637" descr="Resources for making a class sized number slide. There are place value cards for thousandths through to hundreds of thou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06637" name="Picture 821006637" descr="Resources for making a class sized number slide. There are place value cards for thousandths through to hundreds of thousands."/>
                    <pic:cNvPicPr/>
                  </pic:nvPicPr>
                  <pic:blipFill>
                    <a:blip r:embed="rId78">
                      <a:extLst>
                        <a:ext uri="{28A0092B-C50C-407E-A947-70E740481C1C}">
                          <a14:useLocalDpi xmlns:a14="http://schemas.microsoft.com/office/drawing/2010/main" val="0"/>
                        </a:ext>
                      </a:extLst>
                    </a:blip>
                    <a:stretch>
                      <a:fillRect/>
                    </a:stretch>
                  </pic:blipFill>
                  <pic:spPr>
                    <a:xfrm>
                      <a:off x="0" y="0"/>
                      <a:ext cx="7276127" cy="4926544"/>
                    </a:xfrm>
                    <a:prstGeom prst="rect">
                      <a:avLst/>
                    </a:prstGeom>
                  </pic:spPr>
                </pic:pic>
              </a:graphicData>
            </a:graphic>
          </wp:inline>
        </w:drawing>
      </w:r>
    </w:p>
    <w:p w14:paraId="7DA424DE" w14:textId="77777777" w:rsidR="0015197B" w:rsidRDefault="0015197B" w:rsidP="0015197B">
      <w:r>
        <w:rPr>
          <w:noProof/>
        </w:rPr>
        <w:lastRenderedPageBreak/>
        <w:drawing>
          <wp:inline distT="0" distB="0" distL="0" distR="0" wp14:anchorId="6CE98F4A" wp14:editId="4325D40A">
            <wp:extent cx="9126487" cy="4962525"/>
            <wp:effectExtent l="0" t="0" r="0" b="0"/>
            <wp:docPr id="1896870311" name="Picture 1896870311" descr="Resources for making a class sized number slide. There are cards for zero, multiply by 10, divide by 10 and a decima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70311" name="Picture 1896870311" descr="Resources for making a class sized number slide. There are cards for zero, multiply by 10, divide by 10 and a decimal point."/>
                    <pic:cNvPicPr/>
                  </pic:nvPicPr>
                  <pic:blipFill>
                    <a:blip r:embed="rId79">
                      <a:extLst>
                        <a:ext uri="{28A0092B-C50C-407E-A947-70E740481C1C}">
                          <a14:useLocalDpi xmlns:a14="http://schemas.microsoft.com/office/drawing/2010/main" val="0"/>
                        </a:ext>
                      </a:extLst>
                    </a:blip>
                    <a:stretch>
                      <a:fillRect/>
                    </a:stretch>
                  </pic:blipFill>
                  <pic:spPr>
                    <a:xfrm>
                      <a:off x="0" y="0"/>
                      <a:ext cx="9151629" cy="4976196"/>
                    </a:xfrm>
                    <a:prstGeom prst="rect">
                      <a:avLst/>
                    </a:prstGeom>
                  </pic:spPr>
                </pic:pic>
              </a:graphicData>
            </a:graphic>
          </wp:inline>
        </w:drawing>
      </w:r>
    </w:p>
    <w:p w14:paraId="140625DB" w14:textId="19214487" w:rsidR="00B42F46" w:rsidRDefault="00B42F46">
      <w:pPr>
        <w:spacing w:before="0" w:after="160" w:line="259" w:lineRule="auto"/>
      </w:pPr>
      <w:r>
        <w:br w:type="page"/>
      </w:r>
    </w:p>
    <w:p w14:paraId="3381A271" w14:textId="3F84991F" w:rsidR="005E0E70" w:rsidRDefault="005E0E70" w:rsidP="005E0E70">
      <w:pPr>
        <w:pStyle w:val="Heading2"/>
      </w:pPr>
      <w:bookmarkStart w:id="148" w:name="_Resource_13:_Place"/>
      <w:bookmarkStart w:id="149" w:name="_Resource_14:_Fibonacci"/>
      <w:bookmarkStart w:id="150" w:name="_Resource_12:_Place"/>
      <w:bookmarkStart w:id="151" w:name="_Toc911940474"/>
      <w:bookmarkStart w:id="152" w:name="_Toc144741040"/>
      <w:bookmarkEnd w:id="148"/>
      <w:bookmarkEnd w:id="149"/>
      <w:bookmarkEnd w:id="150"/>
      <w:r>
        <w:lastRenderedPageBreak/>
        <w:t>Resource 1</w:t>
      </w:r>
      <w:r w:rsidR="00C54F9B">
        <w:t>2</w:t>
      </w:r>
      <w:r>
        <w:t xml:space="preserve">: </w:t>
      </w:r>
      <w:bookmarkEnd w:id="151"/>
      <w:r w:rsidR="00AF1CBA">
        <w:t>Place value slider</w:t>
      </w:r>
      <w:bookmarkEnd w:id="152"/>
    </w:p>
    <w:p w14:paraId="715A5D84" w14:textId="32C2805F" w:rsidR="00AF1CBA" w:rsidRPr="00AF1CBA" w:rsidRDefault="00AF1CBA" w:rsidP="00AF1CBA">
      <w:r>
        <w:rPr>
          <w:noProof/>
        </w:rPr>
        <w:drawing>
          <wp:inline distT="0" distB="0" distL="0" distR="0" wp14:anchorId="6AC39A3F" wp14:editId="2BD9A229">
            <wp:extent cx="7029450" cy="4970162"/>
            <wp:effectExtent l="0" t="0" r="0" b="1905"/>
            <wp:docPr id="13" name="Picture 13" descr="Place value slider worksheet with instructions for students. The first instruction is to cut the 2 strips provided and glue them together to create a long place value slider. The second instruction is to cut out the provided template and cut a slit along each dotted line. The third instruction is to thread the long strip through each slit with an exampl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ace value slider worksheet with instructions for students. The first instruction is to cut the 2 strips provided and glue them together to create a long place value slider. The second instruction is to cut out the provided template and cut a slit along each dotted line. The third instruction is to thread the long strip through each slit with an example provid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57356" cy="4989893"/>
                    </a:xfrm>
                    <a:prstGeom prst="rect">
                      <a:avLst/>
                    </a:prstGeom>
                    <a:noFill/>
                    <a:ln>
                      <a:noFill/>
                    </a:ln>
                  </pic:spPr>
                </pic:pic>
              </a:graphicData>
            </a:graphic>
          </wp:inline>
        </w:drawing>
      </w:r>
    </w:p>
    <w:p w14:paraId="305C9634" w14:textId="29078A7C" w:rsidR="00BE1EC5" w:rsidRDefault="00BE1EC5">
      <w:pPr>
        <w:spacing w:before="0" w:after="160" w:line="259" w:lineRule="auto"/>
      </w:pPr>
      <w:bookmarkStart w:id="153" w:name="_Resource_15:_Fibonacci"/>
      <w:bookmarkStart w:id="154" w:name="_Resource_13:_Base"/>
      <w:bookmarkStart w:id="155" w:name="_Toc1210594388"/>
      <w:bookmarkEnd w:id="153"/>
      <w:bookmarkEnd w:id="154"/>
      <w:r>
        <w:br w:type="page"/>
      </w:r>
    </w:p>
    <w:p w14:paraId="60176EB9" w14:textId="28160670" w:rsidR="006D2724" w:rsidRDefault="006D2724" w:rsidP="006D2724">
      <w:pPr>
        <w:pStyle w:val="Heading2"/>
      </w:pPr>
      <w:bookmarkStart w:id="156" w:name="_Resource_13:_Base_1"/>
      <w:bookmarkStart w:id="157" w:name="_Resource_13:_Base-10"/>
      <w:bookmarkStart w:id="158" w:name="_Toc144741041"/>
      <w:bookmarkEnd w:id="156"/>
      <w:bookmarkEnd w:id="157"/>
      <w:r>
        <w:lastRenderedPageBreak/>
        <w:t>Resource 1</w:t>
      </w:r>
      <w:r w:rsidR="001729A7">
        <w:t>3</w:t>
      </w:r>
      <w:r>
        <w:t xml:space="preserve">: </w:t>
      </w:r>
      <w:bookmarkEnd w:id="155"/>
      <w:r w:rsidR="001729A7">
        <w:t>Base</w:t>
      </w:r>
      <w:r w:rsidR="00BE1EC5">
        <w:t>-10</w:t>
      </w:r>
      <w:r w:rsidR="001729A7">
        <w:t xml:space="preserve"> patterns</w:t>
      </w:r>
      <w:bookmarkEnd w:id="158"/>
    </w:p>
    <w:p w14:paraId="2813971A" w14:textId="4300532F" w:rsidR="001729A7" w:rsidRPr="001729A7" w:rsidRDefault="00200938" w:rsidP="001729A7">
      <w:r>
        <w:rPr>
          <w:noProof/>
        </w:rPr>
        <w:drawing>
          <wp:inline distT="0" distB="0" distL="0" distR="0" wp14:anchorId="36B0951B" wp14:editId="2F1CCD6A">
            <wp:extent cx="7801418" cy="4924425"/>
            <wp:effectExtent l="0" t="0" r="9525" b="0"/>
            <wp:docPr id="9" name="Picture 9" descr="A number pattern built by repeatedly multiplying or dividing 34 by 10. One version of the pattern is written on black paper. Another version is i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number pattern built by repeatedly multiplying or dividing 34 by 10. One version of the pattern is written on black paper. Another version is in a table."/>
                    <pic:cNvPicPr/>
                  </pic:nvPicPr>
                  <pic:blipFill>
                    <a:blip r:embed="rId81"/>
                    <a:stretch>
                      <a:fillRect/>
                    </a:stretch>
                  </pic:blipFill>
                  <pic:spPr>
                    <a:xfrm>
                      <a:off x="0" y="0"/>
                      <a:ext cx="7807372" cy="4928184"/>
                    </a:xfrm>
                    <a:prstGeom prst="rect">
                      <a:avLst/>
                    </a:prstGeom>
                  </pic:spPr>
                </pic:pic>
              </a:graphicData>
            </a:graphic>
          </wp:inline>
        </w:drawing>
      </w:r>
    </w:p>
    <w:p w14:paraId="6682492A" w14:textId="211CC03B" w:rsidR="00660CCA" w:rsidRDefault="00660CCA">
      <w:pPr>
        <w:spacing w:before="0" w:after="160" w:line="259" w:lineRule="auto"/>
      </w:pPr>
      <w:bookmarkStart w:id="159" w:name="_Resource_16:_More"/>
      <w:bookmarkEnd w:id="159"/>
      <w:r>
        <w:br w:type="page"/>
      </w:r>
    </w:p>
    <w:p w14:paraId="1EBF1921" w14:textId="223E2B5D" w:rsidR="0009557D" w:rsidRDefault="0009557D" w:rsidP="0009557D">
      <w:pPr>
        <w:pStyle w:val="Heading2"/>
      </w:pPr>
      <w:bookmarkStart w:id="160" w:name="_Resource_17:_Make..."/>
      <w:bookmarkStart w:id="161" w:name="_Resource_14:_Make..."/>
      <w:bookmarkStart w:id="162" w:name="Resource_17"/>
      <w:bookmarkStart w:id="163" w:name="_Toc1682086924"/>
      <w:bookmarkStart w:id="164" w:name="_Toc144741042"/>
      <w:bookmarkEnd w:id="160"/>
      <w:bookmarkEnd w:id="161"/>
      <w:r>
        <w:lastRenderedPageBreak/>
        <w:t>Resource 1</w:t>
      </w:r>
      <w:bookmarkEnd w:id="162"/>
      <w:r w:rsidR="00434067">
        <w:t>4</w:t>
      </w:r>
      <w:r>
        <w:t>: Make...</w:t>
      </w:r>
      <w:bookmarkEnd w:id="163"/>
      <w:bookmarkEnd w:id="164"/>
    </w:p>
    <w:p w14:paraId="2433D9C9" w14:textId="77777777" w:rsidR="0009557D" w:rsidRDefault="0009557D" w:rsidP="0009557D">
      <w:r>
        <w:rPr>
          <w:noProof/>
        </w:rPr>
        <w:drawing>
          <wp:inline distT="0" distB="0" distL="0" distR="0" wp14:anchorId="73DDB59A" wp14:editId="22A032EB">
            <wp:extent cx="7686675" cy="5060393"/>
            <wp:effectExtent l="0" t="0" r="0" b="6985"/>
            <wp:docPr id="238136686" name="Picture 238136686" descr="Multiple copies of a blank game sheet for the game Make 10 and Make 1. Additional game sheets are provided for students to choose their own targ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36686" name="Picture 238136686" descr="Multiple copies of a blank game sheet for the game Make 10 and Make 1. Additional game sheets are provided for students to choose their own target number."/>
                    <pic:cNvPicPr/>
                  </pic:nvPicPr>
                  <pic:blipFill>
                    <a:blip r:embed="rId82">
                      <a:extLst>
                        <a:ext uri="{28A0092B-C50C-407E-A947-70E740481C1C}">
                          <a14:useLocalDpi xmlns:a14="http://schemas.microsoft.com/office/drawing/2010/main" val="0"/>
                        </a:ext>
                      </a:extLst>
                    </a:blip>
                    <a:stretch>
                      <a:fillRect/>
                    </a:stretch>
                  </pic:blipFill>
                  <pic:spPr>
                    <a:xfrm>
                      <a:off x="0" y="0"/>
                      <a:ext cx="7695541" cy="5066230"/>
                    </a:xfrm>
                    <a:prstGeom prst="rect">
                      <a:avLst/>
                    </a:prstGeom>
                  </pic:spPr>
                </pic:pic>
              </a:graphicData>
            </a:graphic>
          </wp:inline>
        </w:drawing>
      </w:r>
    </w:p>
    <w:p w14:paraId="200A1E58" w14:textId="6DD27B5C" w:rsidR="00554DDD" w:rsidRDefault="00554DDD" w:rsidP="00554DDD">
      <w:pPr>
        <w:pStyle w:val="Heading2"/>
      </w:pPr>
      <w:bookmarkStart w:id="165" w:name="_Resource_18:_Multiplication"/>
      <w:bookmarkStart w:id="166" w:name="_Resource_15:_Multiplication"/>
      <w:bookmarkStart w:id="167" w:name="_Resource_15:_Multiplication_1"/>
      <w:bookmarkStart w:id="168" w:name="_Toc1000231556"/>
      <w:bookmarkStart w:id="169" w:name="_Toc144741043"/>
      <w:bookmarkEnd w:id="165"/>
      <w:bookmarkEnd w:id="166"/>
      <w:bookmarkEnd w:id="167"/>
      <w:r>
        <w:lastRenderedPageBreak/>
        <w:t>Resource 1</w:t>
      </w:r>
      <w:r w:rsidR="004D4FDB">
        <w:t>5</w:t>
      </w:r>
      <w:r>
        <w:t xml:space="preserve">: Multiplication patterns </w:t>
      </w:r>
      <w:bookmarkEnd w:id="168"/>
      <w:r w:rsidR="004D4FDB">
        <w:t>1</w:t>
      </w:r>
      <w:bookmarkEnd w:id="169"/>
    </w:p>
    <w:p w14:paraId="5853C06E" w14:textId="1E3553E7" w:rsidR="00554DDD" w:rsidRDefault="00554DDD" w:rsidP="00554DDD">
      <w:r>
        <w:rPr>
          <w:noProof/>
        </w:rPr>
        <w:drawing>
          <wp:inline distT="0" distB="0" distL="0" distR="0" wp14:anchorId="50262B5E" wp14:editId="4852126A">
            <wp:extent cx="5867400" cy="4095747"/>
            <wp:effectExtent l="0" t="0" r="0" b="635"/>
            <wp:docPr id="16" name="Picture 16" descr="A multiplication chart up to 10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ultiplication chart up to 10 × 10."/>
                    <pic:cNvPicPr/>
                  </pic:nvPicPr>
                  <pic:blipFill>
                    <a:blip r:embed="rId83"/>
                    <a:stretch>
                      <a:fillRect/>
                    </a:stretch>
                  </pic:blipFill>
                  <pic:spPr>
                    <a:xfrm>
                      <a:off x="0" y="0"/>
                      <a:ext cx="5892568" cy="4113316"/>
                    </a:xfrm>
                    <a:prstGeom prst="rect">
                      <a:avLst/>
                    </a:prstGeom>
                  </pic:spPr>
                </pic:pic>
              </a:graphicData>
            </a:graphic>
          </wp:inline>
        </w:drawing>
      </w:r>
    </w:p>
    <w:p w14:paraId="249A9C43" w14:textId="404239C2" w:rsidR="002A6F76" w:rsidRDefault="002A6F76">
      <w:pPr>
        <w:spacing w:before="0" w:after="160" w:line="259" w:lineRule="auto"/>
      </w:pPr>
      <w:r>
        <w:br w:type="page"/>
      </w:r>
    </w:p>
    <w:p w14:paraId="10AC6797" w14:textId="33DE1B83" w:rsidR="009F1414" w:rsidRDefault="009F1414">
      <w:pPr>
        <w:pStyle w:val="Heading2"/>
      </w:pPr>
      <w:bookmarkStart w:id="170" w:name="_Resource_19:_Suki’s"/>
      <w:bookmarkStart w:id="171" w:name="_Resource_16:_Multiplication"/>
      <w:bookmarkStart w:id="172" w:name="_Toc144741044"/>
      <w:bookmarkStart w:id="173" w:name="_Toc212884986"/>
      <w:bookmarkStart w:id="174" w:name="Resource_19"/>
      <w:bookmarkEnd w:id="170"/>
      <w:bookmarkEnd w:id="171"/>
      <w:r>
        <w:lastRenderedPageBreak/>
        <w:t>Resource 16: Multiplication patterns 2</w:t>
      </w:r>
      <w:bookmarkEnd w:id="172"/>
    </w:p>
    <w:p w14:paraId="218C637A" w14:textId="21D114F7" w:rsidR="009F1414" w:rsidRDefault="009F1414" w:rsidP="009F1414">
      <w:r>
        <w:rPr>
          <w:noProof/>
        </w:rPr>
        <w:drawing>
          <wp:inline distT="0" distB="0" distL="0" distR="0" wp14:anchorId="6D1E12CE" wp14:editId="092EF359">
            <wp:extent cx="6600825" cy="4568999"/>
            <wp:effectExtent l="0" t="0" r="0" b="3175"/>
            <wp:docPr id="17" name="Picture 17" descr="A table with multiplication facts up to 10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with multiplication facts up to 10 × 10"/>
                    <pic:cNvPicPr/>
                  </pic:nvPicPr>
                  <pic:blipFill>
                    <a:blip r:embed="rId84">
                      <a:extLst>
                        <a:ext uri="{28A0092B-C50C-407E-A947-70E740481C1C}">
                          <a14:useLocalDpi xmlns:a14="http://schemas.microsoft.com/office/drawing/2010/main" val="0"/>
                        </a:ext>
                      </a:extLst>
                    </a:blip>
                    <a:stretch>
                      <a:fillRect/>
                    </a:stretch>
                  </pic:blipFill>
                  <pic:spPr>
                    <a:xfrm>
                      <a:off x="0" y="0"/>
                      <a:ext cx="6624877" cy="4585648"/>
                    </a:xfrm>
                    <a:prstGeom prst="rect">
                      <a:avLst/>
                    </a:prstGeom>
                  </pic:spPr>
                </pic:pic>
              </a:graphicData>
            </a:graphic>
          </wp:inline>
        </w:drawing>
      </w:r>
    </w:p>
    <w:p w14:paraId="74127627" w14:textId="77777777" w:rsidR="002A6F76" w:rsidRDefault="002A6F76">
      <w:pPr>
        <w:spacing w:before="0" w:after="160" w:line="259" w:lineRule="auto"/>
        <w:rPr>
          <w:color w:val="000000"/>
          <w:sz w:val="18"/>
          <w:szCs w:val="18"/>
          <w:shd w:val="clear" w:color="auto" w:fill="FFFFFF"/>
          <w:lang w:val="en-US"/>
        </w:rPr>
      </w:pPr>
      <w:bookmarkStart w:id="175" w:name="_Resource_17:_Suki’s"/>
      <w:bookmarkEnd w:id="175"/>
      <w:r>
        <w:rPr>
          <w:color w:val="000000"/>
          <w:shd w:val="clear" w:color="auto" w:fill="FFFFFF"/>
          <w:lang w:val="en-US"/>
        </w:rPr>
        <w:br w:type="page"/>
      </w:r>
    </w:p>
    <w:p w14:paraId="3933549E" w14:textId="4BA4985F" w:rsidR="00AC63A3" w:rsidRDefault="00D658E2" w:rsidP="00AC63A3">
      <w:pPr>
        <w:pStyle w:val="Heading2"/>
      </w:pPr>
      <w:bookmarkStart w:id="176" w:name="_Resource_17:_Suki’s_1"/>
      <w:bookmarkStart w:id="177" w:name="_Toc144741045"/>
      <w:bookmarkEnd w:id="176"/>
      <w:r>
        <w:lastRenderedPageBreak/>
        <w:t>Resource 1</w:t>
      </w:r>
      <w:r w:rsidR="00ED5E53">
        <w:t>7</w:t>
      </w:r>
      <w:r>
        <w:t>: Suki’s sweets</w:t>
      </w:r>
      <w:bookmarkEnd w:id="173"/>
      <w:bookmarkEnd w:id="174"/>
      <w:bookmarkEnd w:id="177"/>
    </w:p>
    <w:p w14:paraId="385122EB" w14:textId="7C5B559B" w:rsidR="00D15A8B" w:rsidRPr="00D15A8B" w:rsidRDefault="00D15A8B" w:rsidP="00D15A8B">
      <w:r>
        <w:rPr>
          <w:noProof/>
        </w:rPr>
        <w:drawing>
          <wp:inline distT="0" distB="0" distL="0" distR="0" wp14:anchorId="56F017C3" wp14:editId="34E40DD1">
            <wp:extent cx="6221861" cy="4400550"/>
            <wp:effectExtent l="0" t="0" r="7620" b="0"/>
            <wp:docPr id="1980558056" name="Picture 1980558056" descr="Suki's Sweets. Suki makes and sells sweets to supermarkets, packed like this: each packet holds 10 sweets, small boxes hold 5 packets, medium boxes hold 10 packets, large boxes hold 100 packets. Suki's latest order is for 543 sweets. How could she complete this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58056" name="Picture 1980558056" descr="Suki's Sweets. Suki makes and sells sweets to supermarkets, packed like this: each packet holds 10 sweets, small boxes hold 5 packets, medium boxes hold 10 packets, large boxes hold 100 packets. Suki's latest order is for 543 sweets. How could she complete this orde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231589" cy="4407430"/>
                    </a:xfrm>
                    <a:prstGeom prst="rect">
                      <a:avLst/>
                    </a:prstGeom>
                  </pic:spPr>
                </pic:pic>
              </a:graphicData>
            </a:graphic>
          </wp:inline>
        </w:drawing>
      </w:r>
    </w:p>
    <w:p w14:paraId="654F70A1" w14:textId="10B16E69" w:rsidR="007440C8" w:rsidRDefault="007440C8">
      <w:pPr>
        <w:spacing w:before="0" w:after="160" w:line="259" w:lineRule="auto"/>
      </w:pPr>
      <w:r>
        <w:br w:type="page"/>
      </w:r>
    </w:p>
    <w:p w14:paraId="463A97C1" w14:textId="767440B3" w:rsidR="00D658E2" w:rsidRDefault="002A7AC7" w:rsidP="00490B59">
      <w:pPr>
        <w:pStyle w:val="Heading2"/>
      </w:pPr>
      <w:bookmarkStart w:id="178" w:name="_Resource_20:_Suki’s"/>
      <w:bookmarkStart w:id="179" w:name="_Resource_18:_Suki’s"/>
      <w:bookmarkStart w:id="180" w:name="_Toc144741046"/>
      <w:bookmarkEnd w:id="178"/>
      <w:bookmarkEnd w:id="179"/>
      <w:r>
        <w:lastRenderedPageBreak/>
        <w:t xml:space="preserve">Resource </w:t>
      </w:r>
      <w:r w:rsidR="00ED5E53">
        <w:t>18</w:t>
      </w:r>
      <w:r>
        <w:t>: Suki’s sweets 2</w:t>
      </w:r>
      <w:bookmarkEnd w:id="180"/>
    </w:p>
    <w:p w14:paraId="57164C76" w14:textId="2A094EEE" w:rsidR="002A7AC7" w:rsidRDefault="00490B59" w:rsidP="00D658E2">
      <w:pPr>
        <w:rPr>
          <w:i/>
          <w:iCs/>
        </w:rPr>
      </w:pPr>
      <w:r>
        <w:rPr>
          <w:noProof/>
        </w:rPr>
        <w:drawing>
          <wp:inline distT="0" distB="0" distL="0" distR="0" wp14:anchorId="4225CDB6" wp14:editId="7FC0882E">
            <wp:extent cx="6381750" cy="4381728"/>
            <wp:effectExtent l="0" t="0" r="0" b="0"/>
            <wp:docPr id="1335937322" name="Picture 1335937322" descr="Suki's Sweets 2. Suki makes and sells sweets to supermarkets, packed like this: each packet holds 10 sweets, small boxes hold 10 packets, medium boxes hold 100 packets, large boxes hold 1000 packets. Suki's latest order is for 5436 sweets. How could she complete this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37322" name="Picture 1335937322" descr="Suki's Sweets 2. Suki makes and sells sweets to supermarkets, packed like this: each packet holds 10 sweets, small boxes hold 10 packets, medium boxes hold 100 packets, large boxes hold 1000 packets. Suki's latest order is for 5436 sweets. How could she complete this orde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386124" cy="4384731"/>
                    </a:xfrm>
                    <a:prstGeom prst="rect">
                      <a:avLst/>
                    </a:prstGeom>
                  </pic:spPr>
                </pic:pic>
              </a:graphicData>
            </a:graphic>
          </wp:inline>
        </w:drawing>
      </w:r>
    </w:p>
    <w:p w14:paraId="6E0BE984" w14:textId="264EBB6C" w:rsidR="007440C8" w:rsidRDefault="007440C8" w:rsidP="007440C8">
      <w:bookmarkStart w:id="181" w:name="_Resource_21:_Suki’s"/>
      <w:bookmarkEnd w:id="181"/>
      <w:r>
        <w:br w:type="page"/>
      </w:r>
    </w:p>
    <w:p w14:paraId="1273DFE9" w14:textId="7800F8BF" w:rsidR="00A10DF1" w:rsidRPr="00612A7A" w:rsidRDefault="00A10DF1" w:rsidP="00612A7A">
      <w:pPr>
        <w:pStyle w:val="Heading2"/>
      </w:pPr>
      <w:bookmarkStart w:id="182" w:name="_Toc144741047"/>
      <w:r w:rsidRPr="00612A7A">
        <w:lastRenderedPageBreak/>
        <w:t>Syllabus outcomes and content</w:t>
      </w:r>
      <w:bookmarkEnd w:id="182"/>
    </w:p>
    <w:p w14:paraId="75754700" w14:textId="55404D09" w:rsidR="009D3601" w:rsidRPr="00612A7A" w:rsidRDefault="009D3601" w:rsidP="00612A7A">
      <w:pPr>
        <w:pStyle w:val="Heading3"/>
      </w:pPr>
      <w:bookmarkStart w:id="183" w:name="_Toc144741048"/>
      <w:r w:rsidRPr="00612A7A">
        <w:t>Stage 2</w:t>
      </w:r>
      <w:bookmarkEnd w:id="183"/>
    </w:p>
    <w:p w14:paraId="2F31BB05" w14:textId="77777777" w:rsidR="00ED48F2" w:rsidRDefault="004A30F9" w:rsidP="00612A7A">
      <w:r w:rsidRPr="004A30F9">
        <w:t xml:space="preserve">The table below outlines the </w:t>
      </w:r>
      <w:hyperlink r:id="rId87" w:history="1">
        <w:r w:rsidRPr="00AB3EED">
          <w:rPr>
            <w:rStyle w:val="Hyperlink"/>
          </w:rPr>
          <w:t>syllabus outcomes</w:t>
        </w:r>
      </w:hyperlink>
      <w:r w:rsidRPr="004A30F9">
        <w:t xml:space="preserve"> and range of relevant syllabus content covered in this unit. Content is linked to </w:t>
      </w:r>
      <w:hyperlink r:id="rId88"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AB572A" w14:paraId="65FB89AE" w14:textId="77777777" w:rsidTr="00461182">
        <w:trPr>
          <w:cnfStyle w:val="100000000000" w:firstRow="1" w:lastRow="0" w:firstColumn="0" w:lastColumn="0" w:oddVBand="0" w:evenVBand="0" w:oddHBand="0" w:evenHBand="0" w:firstRowFirstColumn="0" w:firstRowLastColumn="0" w:lastRowFirstColumn="0" w:lastRowLastColumn="0"/>
        </w:trPr>
        <w:tc>
          <w:tcPr>
            <w:tcW w:w="10768" w:type="dxa"/>
          </w:tcPr>
          <w:p w14:paraId="21E07793" w14:textId="77777777" w:rsidR="00AB572A" w:rsidRDefault="00AB572A" w:rsidP="00461182">
            <w:r w:rsidRPr="00BC5530">
              <w:t>Outcomes and content</w:t>
            </w:r>
          </w:p>
        </w:tc>
        <w:tc>
          <w:tcPr>
            <w:tcW w:w="474" w:type="dxa"/>
          </w:tcPr>
          <w:p w14:paraId="3B580431" w14:textId="77777777" w:rsidR="00AB572A" w:rsidRDefault="00AB572A" w:rsidP="00461182">
            <w:r>
              <w:t>1</w:t>
            </w:r>
          </w:p>
        </w:tc>
        <w:tc>
          <w:tcPr>
            <w:tcW w:w="474" w:type="dxa"/>
          </w:tcPr>
          <w:p w14:paraId="3AA591B6" w14:textId="77777777" w:rsidR="00AB572A" w:rsidRDefault="00AB572A" w:rsidP="00461182">
            <w:r>
              <w:t>2</w:t>
            </w:r>
          </w:p>
        </w:tc>
        <w:tc>
          <w:tcPr>
            <w:tcW w:w="474" w:type="dxa"/>
          </w:tcPr>
          <w:p w14:paraId="7CD3B8A6" w14:textId="77777777" w:rsidR="00AB572A" w:rsidRDefault="00AB572A" w:rsidP="00461182">
            <w:r>
              <w:t>3</w:t>
            </w:r>
          </w:p>
        </w:tc>
        <w:tc>
          <w:tcPr>
            <w:tcW w:w="474" w:type="dxa"/>
          </w:tcPr>
          <w:p w14:paraId="615FA7B9" w14:textId="77777777" w:rsidR="00AB572A" w:rsidRDefault="00AB572A" w:rsidP="00461182">
            <w:r>
              <w:t>4</w:t>
            </w:r>
          </w:p>
        </w:tc>
        <w:tc>
          <w:tcPr>
            <w:tcW w:w="474" w:type="dxa"/>
          </w:tcPr>
          <w:p w14:paraId="2DB241F2" w14:textId="77777777" w:rsidR="00AB572A" w:rsidRDefault="00AB572A" w:rsidP="00461182">
            <w:r>
              <w:t>5</w:t>
            </w:r>
          </w:p>
        </w:tc>
        <w:tc>
          <w:tcPr>
            <w:tcW w:w="474" w:type="dxa"/>
          </w:tcPr>
          <w:p w14:paraId="2A989D4F" w14:textId="77777777" w:rsidR="00AB572A" w:rsidRDefault="00AB572A" w:rsidP="00461182">
            <w:r>
              <w:t>6</w:t>
            </w:r>
          </w:p>
        </w:tc>
        <w:tc>
          <w:tcPr>
            <w:tcW w:w="474" w:type="dxa"/>
          </w:tcPr>
          <w:p w14:paraId="3BD7A29C" w14:textId="77777777" w:rsidR="00AB572A" w:rsidRDefault="00AB572A" w:rsidP="00461182">
            <w:r>
              <w:t>7</w:t>
            </w:r>
          </w:p>
        </w:tc>
        <w:tc>
          <w:tcPr>
            <w:tcW w:w="474" w:type="dxa"/>
          </w:tcPr>
          <w:p w14:paraId="5A861C61" w14:textId="77777777" w:rsidR="00AB572A" w:rsidRDefault="00AB572A" w:rsidP="00461182">
            <w:r>
              <w:t>8</w:t>
            </w:r>
          </w:p>
        </w:tc>
      </w:tr>
      <w:tr w:rsidR="00A85BCA" w14:paraId="6BF43D92" w14:textId="77777777" w:rsidTr="00461182">
        <w:tc>
          <w:tcPr>
            <w:tcW w:w="10768" w:type="dxa"/>
            <w:tcBorders>
              <w:top w:val="single" w:sz="24" w:space="0" w:color="D6143B"/>
              <w:right w:val="nil"/>
            </w:tcBorders>
            <w:shd w:val="clear" w:color="auto" w:fill="EBEBEB"/>
          </w:tcPr>
          <w:p w14:paraId="31B4EDE8" w14:textId="77777777" w:rsidR="00A85BCA" w:rsidRDefault="00056684" w:rsidP="00461182">
            <w:pPr>
              <w:rPr>
                <w:bCs/>
              </w:rPr>
            </w:pPr>
            <w:r w:rsidRPr="00C46D9B">
              <w:rPr>
                <w:rStyle w:val="Strong"/>
              </w:rPr>
              <w:t>Representing numbers using place value A</w:t>
            </w:r>
            <w:r w:rsidRPr="00C46D9B">
              <w:t>:</w:t>
            </w:r>
            <w:r>
              <w:rPr>
                <w:b/>
              </w:rPr>
              <w:t xml:space="preserve"> </w:t>
            </w:r>
            <w:r w:rsidRPr="00056684">
              <w:rPr>
                <w:bCs/>
              </w:rPr>
              <w:t xml:space="preserve">Whole numbers: Read, represent and order numbers to </w:t>
            </w:r>
            <w:proofErr w:type="gramStart"/>
            <w:r w:rsidRPr="00056684">
              <w:rPr>
                <w:bCs/>
              </w:rPr>
              <w:t>thousand</w:t>
            </w:r>
            <w:r w:rsidR="00CC62DD">
              <w:rPr>
                <w:bCs/>
              </w:rPr>
              <w:t>s</w:t>
            </w:r>
            <w:proofErr w:type="gramEnd"/>
          </w:p>
          <w:p w14:paraId="25F8BEDB" w14:textId="0ECDDFCA" w:rsidR="00CC62DD" w:rsidRPr="00C46D9B" w:rsidRDefault="00CC62DD" w:rsidP="00461182">
            <w:pPr>
              <w:rPr>
                <w:rStyle w:val="Strong"/>
              </w:rPr>
            </w:pPr>
            <w:r w:rsidRPr="00C46D9B">
              <w:rPr>
                <w:rStyle w:val="Strong"/>
              </w:rPr>
              <w:t>MAO-WM-01, MA2-RN-01</w:t>
            </w:r>
          </w:p>
        </w:tc>
        <w:tc>
          <w:tcPr>
            <w:tcW w:w="474" w:type="dxa"/>
            <w:tcBorders>
              <w:top w:val="single" w:sz="24" w:space="0" w:color="D6143B"/>
              <w:left w:val="nil"/>
              <w:right w:val="nil"/>
            </w:tcBorders>
            <w:shd w:val="clear" w:color="auto" w:fill="EBEBEB"/>
          </w:tcPr>
          <w:p w14:paraId="52BEA3FC" w14:textId="77777777" w:rsidR="00A85BCA" w:rsidRDefault="00A85BCA" w:rsidP="00461182"/>
        </w:tc>
        <w:tc>
          <w:tcPr>
            <w:tcW w:w="474" w:type="dxa"/>
            <w:tcBorders>
              <w:top w:val="single" w:sz="24" w:space="0" w:color="D6143B"/>
              <w:left w:val="nil"/>
              <w:right w:val="nil"/>
            </w:tcBorders>
            <w:shd w:val="clear" w:color="auto" w:fill="EBEBEB"/>
          </w:tcPr>
          <w:p w14:paraId="76A5DEDF" w14:textId="77777777" w:rsidR="00A85BCA" w:rsidRDefault="00A85BCA" w:rsidP="00461182"/>
        </w:tc>
        <w:tc>
          <w:tcPr>
            <w:tcW w:w="474" w:type="dxa"/>
            <w:tcBorders>
              <w:top w:val="single" w:sz="24" w:space="0" w:color="D6143B"/>
              <w:left w:val="nil"/>
              <w:right w:val="nil"/>
            </w:tcBorders>
            <w:shd w:val="clear" w:color="auto" w:fill="EBEBEB"/>
          </w:tcPr>
          <w:p w14:paraId="54641988" w14:textId="77777777" w:rsidR="00A85BCA" w:rsidRDefault="00A85BCA" w:rsidP="00461182"/>
        </w:tc>
        <w:tc>
          <w:tcPr>
            <w:tcW w:w="474" w:type="dxa"/>
            <w:tcBorders>
              <w:top w:val="single" w:sz="24" w:space="0" w:color="D6143B"/>
              <w:left w:val="nil"/>
              <w:right w:val="nil"/>
            </w:tcBorders>
            <w:shd w:val="clear" w:color="auto" w:fill="EBEBEB"/>
          </w:tcPr>
          <w:p w14:paraId="1F344E73" w14:textId="77777777" w:rsidR="00A85BCA" w:rsidRDefault="00A85BCA" w:rsidP="00461182"/>
        </w:tc>
        <w:tc>
          <w:tcPr>
            <w:tcW w:w="474" w:type="dxa"/>
            <w:tcBorders>
              <w:top w:val="single" w:sz="24" w:space="0" w:color="D6143B"/>
              <w:left w:val="nil"/>
              <w:right w:val="nil"/>
            </w:tcBorders>
            <w:shd w:val="clear" w:color="auto" w:fill="EBEBEB"/>
          </w:tcPr>
          <w:p w14:paraId="34B255AA" w14:textId="77777777" w:rsidR="00A85BCA" w:rsidRDefault="00A85BCA" w:rsidP="00461182"/>
        </w:tc>
        <w:tc>
          <w:tcPr>
            <w:tcW w:w="474" w:type="dxa"/>
            <w:tcBorders>
              <w:top w:val="single" w:sz="24" w:space="0" w:color="D6143B"/>
              <w:left w:val="nil"/>
              <w:right w:val="nil"/>
            </w:tcBorders>
            <w:shd w:val="clear" w:color="auto" w:fill="EBEBEB"/>
          </w:tcPr>
          <w:p w14:paraId="388D23F7" w14:textId="77777777" w:rsidR="00A85BCA" w:rsidRDefault="00A85BCA" w:rsidP="00461182"/>
        </w:tc>
        <w:tc>
          <w:tcPr>
            <w:tcW w:w="474" w:type="dxa"/>
            <w:tcBorders>
              <w:top w:val="single" w:sz="24" w:space="0" w:color="D6143B"/>
              <w:left w:val="nil"/>
              <w:right w:val="nil"/>
            </w:tcBorders>
            <w:shd w:val="clear" w:color="auto" w:fill="EBEBEB"/>
          </w:tcPr>
          <w:p w14:paraId="19A97FF8" w14:textId="77777777" w:rsidR="00A85BCA" w:rsidRDefault="00A85BCA" w:rsidP="00461182"/>
        </w:tc>
        <w:tc>
          <w:tcPr>
            <w:tcW w:w="474" w:type="dxa"/>
            <w:tcBorders>
              <w:top w:val="single" w:sz="24" w:space="0" w:color="D6143B"/>
              <w:left w:val="nil"/>
            </w:tcBorders>
            <w:shd w:val="clear" w:color="auto" w:fill="EBEBEB"/>
          </w:tcPr>
          <w:p w14:paraId="169EFA47" w14:textId="77777777" w:rsidR="00A85BCA" w:rsidRDefault="00A85BCA" w:rsidP="00461182"/>
        </w:tc>
      </w:tr>
      <w:tr w:rsidR="00CC62DD" w14:paraId="3A5344AF" w14:textId="77777777" w:rsidTr="006E51CB">
        <w:tc>
          <w:tcPr>
            <w:tcW w:w="10768" w:type="dxa"/>
          </w:tcPr>
          <w:p w14:paraId="57DCDA79" w14:textId="465550D6" w:rsidR="00CC62DD" w:rsidRDefault="00FA2B82" w:rsidP="00C46D9B">
            <w:pPr>
              <w:pStyle w:val="ListBullet"/>
            </w:pPr>
            <w:r>
              <w:t>Group physical or virtual objects to show the structure of tens, hundreds and a thousand</w:t>
            </w:r>
          </w:p>
        </w:tc>
        <w:tc>
          <w:tcPr>
            <w:tcW w:w="474" w:type="dxa"/>
          </w:tcPr>
          <w:p w14:paraId="4EB62840" w14:textId="135C21F5" w:rsidR="00CC62DD" w:rsidRDefault="00397FD9" w:rsidP="006E51CB">
            <w:r>
              <w:t>x</w:t>
            </w:r>
          </w:p>
        </w:tc>
        <w:tc>
          <w:tcPr>
            <w:tcW w:w="474" w:type="dxa"/>
          </w:tcPr>
          <w:p w14:paraId="3D33065A" w14:textId="77777777" w:rsidR="00CC62DD" w:rsidRDefault="00CC62DD" w:rsidP="006E51CB"/>
        </w:tc>
        <w:tc>
          <w:tcPr>
            <w:tcW w:w="474" w:type="dxa"/>
          </w:tcPr>
          <w:p w14:paraId="69878222" w14:textId="77777777" w:rsidR="00CC62DD" w:rsidRDefault="00CC62DD" w:rsidP="006E51CB"/>
        </w:tc>
        <w:tc>
          <w:tcPr>
            <w:tcW w:w="474" w:type="dxa"/>
          </w:tcPr>
          <w:p w14:paraId="0E985195" w14:textId="77777777" w:rsidR="00CC62DD" w:rsidRDefault="00CC62DD" w:rsidP="006E51CB"/>
        </w:tc>
        <w:tc>
          <w:tcPr>
            <w:tcW w:w="474" w:type="dxa"/>
          </w:tcPr>
          <w:p w14:paraId="047E84F1" w14:textId="77777777" w:rsidR="00CC62DD" w:rsidRDefault="00CC62DD" w:rsidP="006E51CB"/>
        </w:tc>
        <w:tc>
          <w:tcPr>
            <w:tcW w:w="474" w:type="dxa"/>
          </w:tcPr>
          <w:p w14:paraId="04BED3CB" w14:textId="77777777" w:rsidR="00CC62DD" w:rsidRDefault="00CC62DD" w:rsidP="006E51CB"/>
        </w:tc>
        <w:tc>
          <w:tcPr>
            <w:tcW w:w="474" w:type="dxa"/>
          </w:tcPr>
          <w:p w14:paraId="27CFB5BD" w14:textId="77E27FF0" w:rsidR="00CC62DD" w:rsidRDefault="001B404E" w:rsidP="006E51CB">
            <w:r>
              <w:t>x</w:t>
            </w:r>
          </w:p>
        </w:tc>
        <w:tc>
          <w:tcPr>
            <w:tcW w:w="474" w:type="dxa"/>
          </w:tcPr>
          <w:p w14:paraId="667BE6D4" w14:textId="77777777" w:rsidR="00CC62DD" w:rsidRDefault="00CC62DD" w:rsidP="006E51CB"/>
        </w:tc>
      </w:tr>
      <w:tr w:rsidR="00FA2B82" w14:paraId="033E5F1D" w14:textId="77777777" w:rsidTr="006E51CB">
        <w:tc>
          <w:tcPr>
            <w:tcW w:w="10768" w:type="dxa"/>
          </w:tcPr>
          <w:p w14:paraId="4E775B9F" w14:textId="45515CCE" w:rsidR="00FA2B82" w:rsidRPr="00510979" w:rsidRDefault="003E799C" w:rsidP="00C46D9B">
            <w:pPr>
              <w:pStyle w:val="ListBullet"/>
            </w:pPr>
            <w:r w:rsidRPr="00510979">
              <w:t>Regroup numbers flexibly, recognising one thousand as 10 hundreds and one hundred as 10 tens or 100 ones</w:t>
            </w:r>
          </w:p>
        </w:tc>
        <w:tc>
          <w:tcPr>
            <w:tcW w:w="474" w:type="dxa"/>
          </w:tcPr>
          <w:p w14:paraId="5402B482" w14:textId="508F5DAA" w:rsidR="00FA2B82" w:rsidRDefault="00397FD9" w:rsidP="006E51CB">
            <w:r>
              <w:t>x</w:t>
            </w:r>
          </w:p>
        </w:tc>
        <w:tc>
          <w:tcPr>
            <w:tcW w:w="474" w:type="dxa"/>
          </w:tcPr>
          <w:p w14:paraId="06D3BF97" w14:textId="77777777" w:rsidR="00FA2B82" w:rsidRDefault="00FA2B82" w:rsidP="006E51CB"/>
        </w:tc>
        <w:tc>
          <w:tcPr>
            <w:tcW w:w="474" w:type="dxa"/>
          </w:tcPr>
          <w:p w14:paraId="0469A79A" w14:textId="77777777" w:rsidR="00FA2B82" w:rsidRDefault="00FA2B82" w:rsidP="006E51CB"/>
        </w:tc>
        <w:tc>
          <w:tcPr>
            <w:tcW w:w="474" w:type="dxa"/>
          </w:tcPr>
          <w:p w14:paraId="644F64B5" w14:textId="77777777" w:rsidR="00FA2B82" w:rsidRDefault="00FA2B82" w:rsidP="006E51CB"/>
        </w:tc>
        <w:tc>
          <w:tcPr>
            <w:tcW w:w="474" w:type="dxa"/>
          </w:tcPr>
          <w:p w14:paraId="54D76292" w14:textId="77777777" w:rsidR="00FA2B82" w:rsidRDefault="00FA2B82" w:rsidP="006E51CB"/>
        </w:tc>
        <w:tc>
          <w:tcPr>
            <w:tcW w:w="474" w:type="dxa"/>
          </w:tcPr>
          <w:p w14:paraId="65ED6DAD" w14:textId="77777777" w:rsidR="00FA2B82" w:rsidRDefault="00FA2B82" w:rsidP="006E51CB"/>
        </w:tc>
        <w:tc>
          <w:tcPr>
            <w:tcW w:w="474" w:type="dxa"/>
          </w:tcPr>
          <w:p w14:paraId="6095829A" w14:textId="77777777" w:rsidR="00FA2B82" w:rsidRDefault="00FA2B82" w:rsidP="006E51CB"/>
        </w:tc>
        <w:tc>
          <w:tcPr>
            <w:tcW w:w="474" w:type="dxa"/>
          </w:tcPr>
          <w:p w14:paraId="62C03857" w14:textId="77777777" w:rsidR="00FA2B82" w:rsidRDefault="00FA2B82" w:rsidP="006E51CB"/>
        </w:tc>
      </w:tr>
      <w:tr w:rsidR="00FA2B82" w14:paraId="12776016" w14:textId="77777777" w:rsidTr="006E51CB">
        <w:tc>
          <w:tcPr>
            <w:tcW w:w="10768" w:type="dxa"/>
          </w:tcPr>
          <w:p w14:paraId="0F179BC9" w14:textId="23D881B5" w:rsidR="00FA2B82" w:rsidRPr="00510979" w:rsidRDefault="003E799C" w:rsidP="00C46D9B">
            <w:pPr>
              <w:pStyle w:val="ListBullet"/>
            </w:pPr>
            <w:r w:rsidRPr="00510979">
              <w:t>Compare and describe the relative size of numbers by positioning numbers on a number line (Reasons about quantity)</w:t>
            </w:r>
          </w:p>
        </w:tc>
        <w:tc>
          <w:tcPr>
            <w:tcW w:w="474" w:type="dxa"/>
          </w:tcPr>
          <w:p w14:paraId="17C021F3" w14:textId="27091C4D" w:rsidR="00FA2B82" w:rsidRDefault="00397FD9" w:rsidP="006E51CB">
            <w:r>
              <w:t>x</w:t>
            </w:r>
          </w:p>
        </w:tc>
        <w:tc>
          <w:tcPr>
            <w:tcW w:w="474" w:type="dxa"/>
          </w:tcPr>
          <w:p w14:paraId="40E31608" w14:textId="77777777" w:rsidR="00FA2B82" w:rsidRDefault="00FA2B82" w:rsidP="006E51CB"/>
        </w:tc>
        <w:tc>
          <w:tcPr>
            <w:tcW w:w="474" w:type="dxa"/>
          </w:tcPr>
          <w:p w14:paraId="62D117EE" w14:textId="77777777" w:rsidR="00FA2B82" w:rsidRDefault="00FA2B82" w:rsidP="006E51CB"/>
        </w:tc>
        <w:tc>
          <w:tcPr>
            <w:tcW w:w="474" w:type="dxa"/>
          </w:tcPr>
          <w:p w14:paraId="0A8FFC4D" w14:textId="77777777" w:rsidR="00FA2B82" w:rsidRDefault="00FA2B82" w:rsidP="006E51CB"/>
        </w:tc>
        <w:tc>
          <w:tcPr>
            <w:tcW w:w="474" w:type="dxa"/>
          </w:tcPr>
          <w:p w14:paraId="50CECC98" w14:textId="77777777" w:rsidR="00FA2B82" w:rsidRDefault="00FA2B82" w:rsidP="006E51CB"/>
        </w:tc>
        <w:tc>
          <w:tcPr>
            <w:tcW w:w="474" w:type="dxa"/>
          </w:tcPr>
          <w:p w14:paraId="288BCD05" w14:textId="77777777" w:rsidR="00FA2B82" w:rsidRDefault="00FA2B82" w:rsidP="006E51CB"/>
        </w:tc>
        <w:tc>
          <w:tcPr>
            <w:tcW w:w="474" w:type="dxa"/>
          </w:tcPr>
          <w:p w14:paraId="1644FE94" w14:textId="77777777" w:rsidR="00FA2B82" w:rsidRDefault="00FA2B82" w:rsidP="006E51CB"/>
        </w:tc>
        <w:tc>
          <w:tcPr>
            <w:tcW w:w="474" w:type="dxa"/>
          </w:tcPr>
          <w:p w14:paraId="6FE72B5C" w14:textId="77777777" w:rsidR="00FA2B82" w:rsidRDefault="00FA2B82" w:rsidP="006E51CB"/>
        </w:tc>
      </w:tr>
      <w:tr w:rsidR="00FA2B82" w14:paraId="2E271AA1" w14:textId="77777777" w:rsidTr="006E51CB">
        <w:tc>
          <w:tcPr>
            <w:tcW w:w="10768" w:type="dxa"/>
          </w:tcPr>
          <w:p w14:paraId="76BBA1DE" w14:textId="66F837B0" w:rsidR="00FA2B82" w:rsidRPr="00510979" w:rsidRDefault="003E799C" w:rsidP="00C46D9B">
            <w:pPr>
              <w:pStyle w:val="ListBullet"/>
            </w:pPr>
            <w:r w:rsidRPr="00510979">
              <w:t xml:space="preserve">Represent numbers up to and including thousands using physical or virtual manipulatives, words, numerals, </w:t>
            </w:r>
            <w:proofErr w:type="gramStart"/>
            <w:r w:rsidRPr="00510979">
              <w:t>diagrams</w:t>
            </w:r>
            <w:proofErr w:type="gramEnd"/>
            <w:r w:rsidRPr="00510979">
              <w:t xml:space="preserve"> and digital displays</w:t>
            </w:r>
          </w:p>
        </w:tc>
        <w:tc>
          <w:tcPr>
            <w:tcW w:w="474" w:type="dxa"/>
          </w:tcPr>
          <w:p w14:paraId="173DB4D1" w14:textId="238F6BC6" w:rsidR="00FA2B82" w:rsidRDefault="00397FD9" w:rsidP="006E51CB">
            <w:r>
              <w:t>x</w:t>
            </w:r>
          </w:p>
        </w:tc>
        <w:tc>
          <w:tcPr>
            <w:tcW w:w="474" w:type="dxa"/>
          </w:tcPr>
          <w:p w14:paraId="354E7072" w14:textId="4C562922" w:rsidR="00FA2B82" w:rsidRDefault="005869DF" w:rsidP="006E51CB">
            <w:r>
              <w:t>x</w:t>
            </w:r>
          </w:p>
        </w:tc>
        <w:tc>
          <w:tcPr>
            <w:tcW w:w="474" w:type="dxa"/>
          </w:tcPr>
          <w:p w14:paraId="1D3C99F0" w14:textId="77777777" w:rsidR="00FA2B82" w:rsidRDefault="00FA2B82" w:rsidP="006E51CB"/>
        </w:tc>
        <w:tc>
          <w:tcPr>
            <w:tcW w:w="474" w:type="dxa"/>
          </w:tcPr>
          <w:p w14:paraId="38EA3B78" w14:textId="77777777" w:rsidR="00FA2B82" w:rsidRDefault="00FA2B82" w:rsidP="006E51CB"/>
        </w:tc>
        <w:tc>
          <w:tcPr>
            <w:tcW w:w="474" w:type="dxa"/>
          </w:tcPr>
          <w:p w14:paraId="0CF835AD" w14:textId="603777BC" w:rsidR="00FA2B82" w:rsidRDefault="00367896" w:rsidP="006E51CB">
            <w:r>
              <w:t>x</w:t>
            </w:r>
          </w:p>
        </w:tc>
        <w:tc>
          <w:tcPr>
            <w:tcW w:w="474" w:type="dxa"/>
          </w:tcPr>
          <w:p w14:paraId="292FE17A" w14:textId="77777777" w:rsidR="00FA2B82" w:rsidRDefault="00FA2B82" w:rsidP="006E51CB"/>
        </w:tc>
        <w:tc>
          <w:tcPr>
            <w:tcW w:w="474" w:type="dxa"/>
          </w:tcPr>
          <w:p w14:paraId="2CE9BE91" w14:textId="77777777" w:rsidR="00FA2B82" w:rsidRDefault="00FA2B82" w:rsidP="006E51CB"/>
        </w:tc>
        <w:tc>
          <w:tcPr>
            <w:tcW w:w="474" w:type="dxa"/>
          </w:tcPr>
          <w:p w14:paraId="1E4091D3" w14:textId="77777777" w:rsidR="00FA2B82" w:rsidRDefault="00FA2B82" w:rsidP="006E51CB"/>
        </w:tc>
      </w:tr>
      <w:tr w:rsidR="00FA2B82" w14:paraId="6505BB34" w14:textId="77777777" w:rsidTr="006E51CB">
        <w:tc>
          <w:tcPr>
            <w:tcW w:w="10768" w:type="dxa"/>
          </w:tcPr>
          <w:p w14:paraId="16DF1B00" w14:textId="60FAE25F" w:rsidR="00FA2B82" w:rsidRPr="00510979" w:rsidRDefault="003E799C" w:rsidP="00C46D9B">
            <w:pPr>
              <w:pStyle w:val="ListBullet"/>
            </w:pPr>
            <w:r w:rsidRPr="00510979">
              <w:lastRenderedPageBreak/>
              <w:t>Read and order numbers of up to at least 4 digits</w:t>
            </w:r>
          </w:p>
        </w:tc>
        <w:tc>
          <w:tcPr>
            <w:tcW w:w="474" w:type="dxa"/>
          </w:tcPr>
          <w:p w14:paraId="081B8939" w14:textId="50264E70" w:rsidR="00FA2B82" w:rsidRDefault="00397FD9" w:rsidP="006E51CB">
            <w:r>
              <w:t>x</w:t>
            </w:r>
          </w:p>
        </w:tc>
        <w:tc>
          <w:tcPr>
            <w:tcW w:w="474" w:type="dxa"/>
          </w:tcPr>
          <w:p w14:paraId="236C085B" w14:textId="2074CEBA" w:rsidR="00FA2B82" w:rsidRDefault="005869DF" w:rsidP="006E51CB">
            <w:r>
              <w:t>x</w:t>
            </w:r>
          </w:p>
        </w:tc>
        <w:tc>
          <w:tcPr>
            <w:tcW w:w="474" w:type="dxa"/>
          </w:tcPr>
          <w:p w14:paraId="02894AD4" w14:textId="77777777" w:rsidR="00FA2B82" w:rsidRDefault="00FA2B82" w:rsidP="006E51CB"/>
        </w:tc>
        <w:tc>
          <w:tcPr>
            <w:tcW w:w="474" w:type="dxa"/>
          </w:tcPr>
          <w:p w14:paraId="68084A3B" w14:textId="77777777" w:rsidR="00FA2B82" w:rsidRDefault="00FA2B82" w:rsidP="006E51CB"/>
        </w:tc>
        <w:tc>
          <w:tcPr>
            <w:tcW w:w="474" w:type="dxa"/>
          </w:tcPr>
          <w:p w14:paraId="2114A183" w14:textId="4AF951EB" w:rsidR="00FA2B82" w:rsidRDefault="00367896" w:rsidP="006E51CB">
            <w:r>
              <w:t>x</w:t>
            </w:r>
          </w:p>
        </w:tc>
        <w:tc>
          <w:tcPr>
            <w:tcW w:w="474" w:type="dxa"/>
          </w:tcPr>
          <w:p w14:paraId="2F84F489" w14:textId="77777777" w:rsidR="00FA2B82" w:rsidRDefault="00FA2B82" w:rsidP="006E51CB"/>
        </w:tc>
        <w:tc>
          <w:tcPr>
            <w:tcW w:w="474" w:type="dxa"/>
          </w:tcPr>
          <w:p w14:paraId="1AA5EC5C" w14:textId="77777777" w:rsidR="00FA2B82" w:rsidRDefault="00FA2B82" w:rsidP="006E51CB"/>
        </w:tc>
        <w:tc>
          <w:tcPr>
            <w:tcW w:w="474" w:type="dxa"/>
          </w:tcPr>
          <w:p w14:paraId="6A694EED" w14:textId="77777777" w:rsidR="00FA2B82" w:rsidRDefault="00FA2B82" w:rsidP="006E51CB"/>
        </w:tc>
      </w:tr>
      <w:tr w:rsidR="00FA2B82" w14:paraId="396698F4" w14:textId="77777777" w:rsidTr="00E745F6">
        <w:tc>
          <w:tcPr>
            <w:tcW w:w="10768" w:type="dxa"/>
            <w:tcBorders>
              <w:bottom w:val="single" w:sz="4" w:space="0" w:color="auto"/>
            </w:tcBorders>
          </w:tcPr>
          <w:p w14:paraId="38ACB591" w14:textId="0BE19124" w:rsidR="00FA2B82" w:rsidRDefault="0007385A" w:rsidP="00C46D9B">
            <w:pPr>
              <w:pStyle w:val="ListBullet"/>
            </w:pPr>
            <w:r>
              <w:t>Identify the number before and after a number with an internal zero digit</w:t>
            </w:r>
          </w:p>
        </w:tc>
        <w:tc>
          <w:tcPr>
            <w:tcW w:w="474" w:type="dxa"/>
            <w:tcBorders>
              <w:bottom w:val="single" w:sz="4" w:space="0" w:color="auto"/>
            </w:tcBorders>
          </w:tcPr>
          <w:p w14:paraId="54BE3CDD" w14:textId="4662D922" w:rsidR="00FA2B82" w:rsidRDefault="00FA2B82" w:rsidP="006E51CB"/>
        </w:tc>
        <w:tc>
          <w:tcPr>
            <w:tcW w:w="474" w:type="dxa"/>
            <w:tcBorders>
              <w:bottom w:val="single" w:sz="4" w:space="0" w:color="auto"/>
            </w:tcBorders>
          </w:tcPr>
          <w:p w14:paraId="2131C52D" w14:textId="77777777" w:rsidR="00FA2B82" w:rsidRDefault="00FA2B82" w:rsidP="006E51CB"/>
        </w:tc>
        <w:tc>
          <w:tcPr>
            <w:tcW w:w="474" w:type="dxa"/>
            <w:tcBorders>
              <w:bottom w:val="single" w:sz="4" w:space="0" w:color="auto"/>
            </w:tcBorders>
          </w:tcPr>
          <w:p w14:paraId="0D660F7D" w14:textId="77777777" w:rsidR="00FA2B82" w:rsidRDefault="00FA2B82" w:rsidP="006E51CB"/>
        </w:tc>
        <w:tc>
          <w:tcPr>
            <w:tcW w:w="474" w:type="dxa"/>
            <w:tcBorders>
              <w:bottom w:val="single" w:sz="4" w:space="0" w:color="auto"/>
            </w:tcBorders>
          </w:tcPr>
          <w:p w14:paraId="1F6CF478" w14:textId="77777777" w:rsidR="00FA2B82" w:rsidRDefault="00FA2B82" w:rsidP="006E51CB"/>
        </w:tc>
        <w:tc>
          <w:tcPr>
            <w:tcW w:w="474" w:type="dxa"/>
            <w:tcBorders>
              <w:bottom w:val="single" w:sz="4" w:space="0" w:color="auto"/>
            </w:tcBorders>
          </w:tcPr>
          <w:p w14:paraId="31EB7311" w14:textId="77777777" w:rsidR="00FA2B82" w:rsidRDefault="00FA2B82" w:rsidP="006E51CB"/>
        </w:tc>
        <w:tc>
          <w:tcPr>
            <w:tcW w:w="474" w:type="dxa"/>
            <w:tcBorders>
              <w:bottom w:val="single" w:sz="4" w:space="0" w:color="auto"/>
            </w:tcBorders>
          </w:tcPr>
          <w:p w14:paraId="30AA13FD" w14:textId="77777777" w:rsidR="00FA2B82" w:rsidRDefault="00FA2B82" w:rsidP="006E51CB"/>
        </w:tc>
        <w:tc>
          <w:tcPr>
            <w:tcW w:w="474" w:type="dxa"/>
            <w:tcBorders>
              <w:bottom w:val="single" w:sz="4" w:space="0" w:color="auto"/>
            </w:tcBorders>
          </w:tcPr>
          <w:p w14:paraId="07CDAF53" w14:textId="77777777" w:rsidR="00FA2B82" w:rsidRDefault="00FA2B82" w:rsidP="006E51CB"/>
        </w:tc>
        <w:tc>
          <w:tcPr>
            <w:tcW w:w="474" w:type="dxa"/>
            <w:tcBorders>
              <w:bottom w:val="single" w:sz="4" w:space="0" w:color="auto"/>
            </w:tcBorders>
          </w:tcPr>
          <w:p w14:paraId="78CBB188" w14:textId="77777777" w:rsidR="00FA2B82" w:rsidRDefault="00FA2B82" w:rsidP="006E51CB"/>
        </w:tc>
      </w:tr>
      <w:tr w:rsidR="00774301" w14:paraId="7C3384C9" w14:textId="77777777" w:rsidTr="00E745F6">
        <w:tc>
          <w:tcPr>
            <w:tcW w:w="10768" w:type="dxa"/>
            <w:tcBorders>
              <w:top w:val="single" w:sz="4" w:space="0" w:color="auto"/>
              <w:right w:val="nil"/>
            </w:tcBorders>
            <w:shd w:val="clear" w:color="auto" w:fill="EBEBEB"/>
          </w:tcPr>
          <w:p w14:paraId="5DF6B952" w14:textId="60EC7C95" w:rsidR="00774301" w:rsidRDefault="00774301" w:rsidP="00774301">
            <w:pPr>
              <w:rPr>
                <w:bCs/>
              </w:rPr>
            </w:pPr>
            <w:r w:rsidRPr="00BB0B5C">
              <w:rPr>
                <w:rStyle w:val="Strong"/>
              </w:rPr>
              <w:t>Representing numbers using place value A</w:t>
            </w:r>
            <w:r w:rsidRPr="00BB0B5C">
              <w:t>:</w:t>
            </w:r>
            <w:r>
              <w:rPr>
                <w:b/>
              </w:rPr>
              <w:t xml:space="preserve"> </w:t>
            </w:r>
            <w:r w:rsidR="00DA04D1" w:rsidRPr="00DA04D1">
              <w:rPr>
                <w:bCs/>
              </w:rPr>
              <w:t xml:space="preserve">Whole numbers: Apply place value to partition and regroup numbers up to 4 </w:t>
            </w:r>
            <w:proofErr w:type="gramStart"/>
            <w:r w:rsidR="00DA04D1" w:rsidRPr="00DA04D1">
              <w:rPr>
                <w:bCs/>
              </w:rPr>
              <w:t>digits</w:t>
            </w:r>
            <w:proofErr w:type="gramEnd"/>
          </w:p>
          <w:p w14:paraId="54D70E12" w14:textId="089B2979" w:rsidR="00774301" w:rsidRPr="00BB0B5C" w:rsidRDefault="00774301" w:rsidP="00774301">
            <w:pPr>
              <w:rPr>
                <w:rStyle w:val="Strong"/>
              </w:rPr>
            </w:pPr>
            <w:r w:rsidRPr="00BB0B5C">
              <w:rPr>
                <w:rStyle w:val="Strong"/>
              </w:rPr>
              <w:t>MAO-WM-01, MA2-RN-01</w:t>
            </w:r>
          </w:p>
        </w:tc>
        <w:tc>
          <w:tcPr>
            <w:tcW w:w="474" w:type="dxa"/>
            <w:tcBorders>
              <w:top w:val="single" w:sz="4" w:space="0" w:color="auto"/>
              <w:left w:val="nil"/>
              <w:right w:val="nil"/>
            </w:tcBorders>
            <w:shd w:val="clear" w:color="auto" w:fill="EBEBEB"/>
          </w:tcPr>
          <w:p w14:paraId="5943A66C" w14:textId="77777777" w:rsidR="00774301" w:rsidRDefault="00774301" w:rsidP="00461182"/>
        </w:tc>
        <w:tc>
          <w:tcPr>
            <w:tcW w:w="474" w:type="dxa"/>
            <w:tcBorders>
              <w:top w:val="single" w:sz="4" w:space="0" w:color="auto"/>
              <w:left w:val="nil"/>
              <w:right w:val="nil"/>
            </w:tcBorders>
            <w:shd w:val="clear" w:color="auto" w:fill="EBEBEB"/>
          </w:tcPr>
          <w:p w14:paraId="13546DEE" w14:textId="77777777" w:rsidR="00774301" w:rsidRDefault="00774301" w:rsidP="00461182"/>
        </w:tc>
        <w:tc>
          <w:tcPr>
            <w:tcW w:w="474" w:type="dxa"/>
            <w:tcBorders>
              <w:top w:val="single" w:sz="4" w:space="0" w:color="auto"/>
              <w:left w:val="nil"/>
              <w:right w:val="nil"/>
            </w:tcBorders>
            <w:shd w:val="clear" w:color="auto" w:fill="EBEBEB"/>
          </w:tcPr>
          <w:p w14:paraId="2909FE22" w14:textId="77777777" w:rsidR="00774301" w:rsidRDefault="00774301" w:rsidP="00461182"/>
        </w:tc>
        <w:tc>
          <w:tcPr>
            <w:tcW w:w="474" w:type="dxa"/>
            <w:tcBorders>
              <w:top w:val="single" w:sz="4" w:space="0" w:color="auto"/>
              <w:left w:val="nil"/>
              <w:right w:val="nil"/>
            </w:tcBorders>
            <w:shd w:val="clear" w:color="auto" w:fill="EBEBEB"/>
          </w:tcPr>
          <w:p w14:paraId="7F671A71" w14:textId="77777777" w:rsidR="00774301" w:rsidRDefault="00774301" w:rsidP="00461182"/>
        </w:tc>
        <w:tc>
          <w:tcPr>
            <w:tcW w:w="474" w:type="dxa"/>
            <w:tcBorders>
              <w:top w:val="single" w:sz="4" w:space="0" w:color="auto"/>
              <w:left w:val="nil"/>
              <w:right w:val="nil"/>
            </w:tcBorders>
            <w:shd w:val="clear" w:color="auto" w:fill="EBEBEB"/>
          </w:tcPr>
          <w:p w14:paraId="316E54D1" w14:textId="77777777" w:rsidR="00774301" w:rsidRDefault="00774301" w:rsidP="00461182"/>
        </w:tc>
        <w:tc>
          <w:tcPr>
            <w:tcW w:w="474" w:type="dxa"/>
            <w:tcBorders>
              <w:top w:val="single" w:sz="4" w:space="0" w:color="auto"/>
              <w:left w:val="nil"/>
              <w:right w:val="nil"/>
            </w:tcBorders>
            <w:shd w:val="clear" w:color="auto" w:fill="EBEBEB"/>
          </w:tcPr>
          <w:p w14:paraId="70B8A1D3" w14:textId="77777777" w:rsidR="00774301" w:rsidRDefault="00774301" w:rsidP="00461182"/>
        </w:tc>
        <w:tc>
          <w:tcPr>
            <w:tcW w:w="474" w:type="dxa"/>
            <w:tcBorders>
              <w:top w:val="single" w:sz="4" w:space="0" w:color="auto"/>
              <w:left w:val="nil"/>
              <w:right w:val="nil"/>
            </w:tcBorders>
            <w:shd w:val="clear" w:color="auto" w:fill="EBEBEB"/>
          </w:tcPr>
          <w:p w14:paraId="76251BED" w14:textId="77777777" w:rsidR="00774301" w:rsidRDefault="00774301" w:rsidP="00461182"/>
        </w:tc>
        <w:tc>
          <w:tcPr>
            <w:tcW w:w="474" w:type="dxa"/>
            <w:tcBorders>
              <w:top w:val="single" w:sz="4" w:space="0" w:color="auto"/>
              <w:left w:val="nil"/>
            </w:tcBorders>
            <w:shd w:val="clear" w:color="auto" w:fill="EBEBEB"/>
          </w:tcPr>
          <w:p w14:paraId="08AD521B" w14:textId="77777777" w:rsidR="00774301" w:rsidRDefault="00774301" w:rsidP="00461182"/>
        </w:tc>
      </w:tr>
      <w:tr w:rsidR="00DA04D1" w14:paraId="3DE4FDD2" w14:textId="77777777" w:rsidTr="006E51CB">
        <w:tc>
          <w:tcPr>
            <w:tcW w:w="10768" w:type="dxa"/>
          </w:tcPr>
          <w:p w14:paraId="17025C70" w14:textId="27D2E2A5" w:rsidR="00DA04D1" w:rsidRPr="00AF36F6" w:rsidRDefault="00E57581" w:rsidP="00C46D9B">
            <w:pPr>
              <w:pStyle w:val="ListBullet"/>
            </w:pPr>
            <w:r w:rsidRPr="00AF36F6">
              <w:t>Record numbers using standard place value form</w:t>
            </w:r>
          </w:p>
        </w:tc>
        <w:tc>
          <w:tcPr>
            <w:tcW w:w="474" w:type="dxa"/>
          </w:tcPr>
          <w:p w14:paraId="50A0F2E1" w14:textId="5930BF06" w:rsidR="00DA04D1" w:rsidRDefault="00397FD9" w:rsidP="006E51CB">
            <w:r>
              <w:t>x</w:t>
            </w:r>
          </w:p>
        </w:tc>
        <w:tc>
          <w:tcPr>
            <w:tcW w:w="474" w:type="dxa"/>
          </w:tcPr>
          <w:p w14:paraId="49927270" w14:textId="3C2B7316" w:rsidR="00DA04D1" w:rsidRDefault="005869DF" w:rsidP="006E51CB">
            <w:r>
              <w:t>x</w:t>
            </w:r>
          </w:p>
        </w:tc>
        <w:tc>
          <w:tcPr>
            <w:tcW w:w="474" w:type="dxa"/>
          </w:tcPr>
          <w:p w14:paraId="123CFE38" w14:textId="77777777" w:rsidR="00DA04D1" w:rsidRDefault="00DA04D1" w:rsidP="006E51CB"/>
        </w:tc>
        <w:tc>
          <w:tcPr>
            <w:tcW w:w="474" w:type="dxa"/>
          </w:tcPr>
          <w:p w14:paraId="48F1616A" w14:textId="77777777" w:rsidR="00DA04D1" w:rsidRDefault="00DA04D1" w:rsidP="006E51CB"/>
        </w:tc>
        <w:tc>
          <w:tcPr>
            <w:tcW w:w="474" w:type="dxa"/>
          </w:tcPr>
          <w:p w14:paraId="6F330CC0" w14:textId="59C8906B" w:rsidR="00DA04D1" w:rsidRDefault="00367896" w:rsidP="006E51CB">
            <w:r>
              <w:t>x</w:t>
            </w:r>
          </w:p>
        </w:tc>
        <w:tc>
          <w:tcPr>
            <w:tcW w:w="474" w:type="dxa"/>
          </w:tcPr>
          <w:p w14:paraId="147D1B83" w14:textId="77777777" w:rsidR="00DA04D1" w:rsidRDefault="00DA04D1" w:rsidP="006E51CB"/>
        </w:tc>
        <w:tc>
          <w:tcPr>
            <w:tcW w:w="474" w:type="dxa"/>
          </w:tcPr>
          <w:p w14:paraId="1E952A83" w14:textId="77777777" w:rsidR="00DA04D1" w:rsidRDefault="00DA04D1" w:rsidP="006E51CB"/>
        </w:tc>
        <w:tc>
          <w:tcPr>
            <w:tcW w:w="474" w:type="dxa"/>
          </w:tcPr>
          <w:p w14:paraId="5B8CA6B9" w14:textId="77777777" w:rsidR="00DA04D1" w:rsidRDefault="00DA04D1" w:rsidP="006E51CB"/>
        </w:tc>
      </w:tr>
      <w:tr w:rsidR="00E57581" w14:paraId="1CF6A848" w14:textId="77777777" w:rsidTr="00E745F6">
        <w:tc>
          <w:tcPr>
            <w:tcW w:w="10768" w:type="dxa"/>
            <w:tcBorders>
              <w:bottom w:val="single" w:sz="4" w:space="0" w:color="auto"/>
            </w:tcBorders>
          </w:tcPr>
          <w:p w14:paraId="7F168F81" w14:textId="23C6E398" w:rsidR="00E57581" w:rsidRPr="00AF36F6" w:rsidRDefault="00E57581" w:rsidP="00C46D9B">
            <w:pPr>
              <w:pStyle w:val="ListBullet"/>
            </w:pPr>
            <w:r w:rsidRPr="00AF36F6">
              <w:t>Partition numbers of up to 4 digits in non-standard forms (Reasons about quantity)</w:t>
            </w:r>
          </w:p>
        </w:tc>
        <w:tc>
          <w:tcPr>
            <w:tcW w:w="474" w:type="dxa"/>
            <w:tcBorders>
              <w:bottom w:val="single" w:sz="4" w:space="0" w:color="auto"/>
            </w:tcBorders>
          </w:tcPr>
          <w:p w14:paraId="1F8C3436" w14:textId="3E1D2292" w:rsidR="00E57581" w:rsidRDefault="00397FD9" w:rsidP="006E51CB">
            <w:pPr>
              <w:rPr>
                <w:color w:val="000000"/>
                <w:shd w:val="clear" w:color="auto" w:fill="FFFFFF"/>
              </w:rPr>
            </w:pPr>
            <w:r>
              <w:rPr>
                <w:color w:val="000000"/>
                <w:shd w:val="clear" w:color="auto" w:fill="FFFFFF"/>
              </w:rPr>
              <w:t>x</w:t>
            </w:r>
          </w:p>
        </w:tc>
        <w:tc>
          <w:tcPr>
            <w:tcW w:w="474" w:type="dxa"/>
            <w:tcBorders>
              <w:bottom w:val="single" w:sz="4" w:space="0" w:color="auto"/>
            </w:tcBorders>
          </w:tcPr>
          <w:p w14:paraId="60BBC844" w14:textId="6AA0E6EC" w:rsidR="00E57581" w:rsidRDefault="00B3333D" w:rsidP="006E51CB">
            <w:r>
              <w:t>x</w:t>
            </w:r>
          </w:p>
        </w:tc>
        <w:tc>
          <w:tcPr>
            <w:tcW w:w="474" w:type="dxa"/>
            <w:tcBorders>
              <w:bottom w:val="single" w:sz="4" w:space="0" w:color="auto"/>
            </w:tcBorders>
          </w:tcPr>
          <w:p w14:paraId="1EFED1F0" w14:textId="77777777" w:rsidR="00E57581" w:rsidRDefault="00E57581" w:rsidP="006E51CB"/>
        </w:tc>
        <w:tc>
          <w:tcPr>
            <w:tcW w:w="474" w:type="dxa"/>
            <w:tcBorders>
              <w:bottom w:val="single" w:sz="4" w:space="0" w:color="auto"/>
            </w:tcBorders>
          </w:tcPr>
          <w:p w14:paraId="30C8B9FB" w14:textId="77777777" w:rsidR="00E57581" w:rsidRDefault="00E57581" w:rsidP="006E51CB"/>
        </w:tc>
        <w:tc>
          <w:tcPr>
            <w:tcW w:w="474" w:type="dxa"/>
            <w:tcBorders>
              <w:bottom w:val="single" w:sz="4" w:space="0" w:color="auto"/>
            </w:tcBorders>
          </w:tcPr>
          <w:p w14:paraId="1F93AB33" w14:textId="77777777" w:rsidR="00E57581" w:rsidRDefault="00E57581" w:rsidP="006E51CB"/>
        </w:tc>
        <w:tc>
          <w:tcPr>
            <w:tcW w:w="474" w:type="dxa"/>
            <w:tcBorders>
              <w:bottom w:val="single" w:sz="4" w:space="0" w:color="auto"/>
            </w:tcBorders>
          </w:tcPr>
          <w:p w14:paraId="7F1B9545" w14:textId="77777777" w:rsidR="00E57581" w:rsidRDefault="00E57581" w:rsidP="006E51CB"/>
        </w:tc>
        <w:tc>
          <w:tcPr>
            <w:tcW w:w="474" w:type="dxa"/>
            <w:tcBorders>
              <w:bottom w:val="single" w:sz="4" w:space="0" w:color="auto"/>
            </w:tcBorders>
          </w:tcPr>
          <w:p w14:paraId="603A7EC9" w14:textId="77777777" w:rsidR="00E57581" w:rsidRDefault="00E57581" w:rsidP="006E51CB"/>
        </w:tc>
        <w:tc>
          <w:tcPr>
            <w:tcW w:w="474" w:type="dxa"/>
            <w:tcBorders>
              <w:bottom w:val="single" w:sz="4" w:space="0" w:color="auto"/>
            </w:tcBorders>
          </w:tcPr>
          <w:p w14:paraId="3F1ED5A3" w14:textId="77777777" w:rsidR="00E57581" w:rsidRDefault="00E57581" w:rsidP="006E51CB"/>
        </w:tc>
      </w:tr>
      <w:tr w:rsidR="00DA04D1" w14:paraId="68FC540C" w14:textId="77777777" w:rsidTr="00E745F6">
        <w:tc>
          <w:tcPr>
            <w:tcW w:w="10768" w:type="dxa"/>
            <w:tcBorders>
              <w:top w:val="single" w:sz="4" w:space="0" w:color="auto"/>
              <w:bottom w:val="single" w:sz="4" w:space="0" w:color="auto"/>
              <w:right w:val="nil"/>
            </w:tcBorders>
            <w:shd w:val="clear" w:color="auto" w:fill="EBEBEB"/>
          </w:tcPr>
          <w:p w14:paraId="3B8FBC27" w14:textId="3A631400" w:rsidR="00EB011C" w:rsidRDefault="00EB011C" w:rsidP="00EB011C">
            <w:pPr>
              <w:rPr>
                <w:bCs/>
              </w:rPr>
            </w:pPr>
            <w:r w:rsidRPr="00BB0B5C">
              <w:rPr>
                <w:rStyle w:val="Strong"/>
              </w:rPr>
              <w:t>Representing numbers using place value B</w:t>
            </w:r>
            <w:r w:rsidRPr="00BB0B5C">
              <w:t>:</w:t>
            </w:r>
            <w:r>
              <w:rPr>
                <w:b/>
              </w:rPr>
              <w:t xml:space="preserve"> </w:t>
            </w:r>
            <w:r w:rsidRPr="00DA04D1">
              <w:rPr>
                <w:bCs/>
              </w:rPr>
              <w:t xml:space="preserve">Whole numbers: </w:t>
            </w:r>
            <w:r>
              <w:rPr>
                <w:bCs/>
              </w:rPr>
              <w:t>Order numbers in the thousands</w:t>
            </w:r>
          </w:p>
          <w:p w14:paraId="430E5050" w14:textId="4392C06D" w:rsidR="00DA04D1" w:rsidRPr="00BB0B5C" w:rsidRDefault="00EB011C" w:rsidP="00EB011C">
            <w:pPr>
              <w:rPr>
                <w:rStyle w:val="Strong"/>
              </w:rPr>
            </w:pPr>
            <w:r w:rsidRPr="00BB0B5C">
              <w:rPr>
                <w:rStyle w:val="Strong"/>
              </w:rPr>
              <w:t>MAO-WM-01, MA2-RN-01</w:t>
            </w:r>
          </w:p>
        </w:tc>
        <w:tc>
          <w:tcPr>
            <w:tcW w:w="474" w:type="dxa"/>
            <w:tcBorders>
              <w:top w:val="single" w:sz="4" w:space="0" w:color="auto"/>
              <w:left w:val="nil"/>
              <w:bottom w:val="single" w:sz="4" w:space="0" w:color="auto"/>
              <w:right w:val="nil"/>
            </w:tcBorders>
            <w:shd w:val="clear" w:color="auto" w:fill="EBEBEB"/>
          </w:tcPr>
          <w:p w14:paraId="172BD36C" w14:textId="77777777" w:rsidR="00DA04D1" w:rsidRDefault="00DA04D1" w:rsidP="00461182"/>
        </w:tc>
        <w:tc>
          <w:tcPr>
            <w:tcW w:w="474" w:type="dxa"/>
            <w:tcBorders>
              <w:top w:val="single" w:sz="4" w:space="0" w:color="auto"/>
              <w:left w:val="nil"/>
              <w:bottom w:val="single" w:sz="4" w:space="0" w:color="auto"/>
              <w:right w:val="nil"/>
            </w:tcBorders>
            <w:shd w:val="clear" w:color="auto" w:fill="EBEBEB"/>
          </w:tcPr>
          <w:p w14:paraId="075A9F38" w14:textId="77777777" w:rsidR="00DA04D1" w:rsidRDefault="00DA04D1" w:rsidP="00461182"/>
        </w:tc>
        <w:tc>
          <w:tcPr>
            <w:tcW w:w="474" w:type="dxa"/>
            <w:tcBorders>
              <w:top w:val="single" w:sz="4" w:space="0" w:color="auto"/>
              <w:left w:val="nil"/>
              <w:bottom w:val="single" w:sz="4" w:space="0" w:color="auto"/>
              <w:right w:val="nil"/>
            </w:tcBorders>
            <w:shd w:val="clear" w:color="auto" w:fill="EBEBEB"/>
          </w:tcPr>
          <w:p w14:paraId="3A9AD7AC" w14:textId="77777777" w:rsidR="00DA04D1" w:rsidRDefault="00DA04D1" w:rsidP="00461182"/>
        </w:tc>
        <w:tc>
          <w:tcPr>
            <w:tcW w:w="474" w:type="dxa"/>
            <w:tcBorders>
              <w:top w:val="single" w:sz="4" w:space="0" w:color="auto"/>
              <w:left w:val="nil"/>
              <w:bottom w:val="single" w:sz="4" w:space="0" w:color="auto"/>
              <w:right w:val="nil"/>
            </w:tcBorders>
            <w:shd w:val="clear" w:color="auto" w:fill="EBEBEB"/>
          </w:tcPr>
          <w:p w14:paraId="6150C164" w14:textId="77777777" w:rsidR="00DA04D1" w:rsidRDefault="00DA04D1" w:rsidP="00461182"/>
        </w:tc>
        <w:tc>
          <w:tcPr>
            <w:tcW w:w="474" w:type="dxa"/>
            <w:tcBorders>
              <w:top w:val="single" w:sz="4" w:space="0" w:color="auto"/>
              <w:left w:val="nil"/>
              <w:bottom w:val="single" w:sz="4" w:space="0" w:color="auto"/>
              <w:right w:val="nil"/>
            </w:tcBorders>
            <w:shd w:val="clear" w:color="auto" w:fill="EBEBEB"/>
          </w:tcPr>
          <w:p w14:paraId="72180659" w14:textId="77777777" w:rsidR="00DA04D1" w:rsidRDefault="00DA04D1" w:rsidP="00461182"/>
        </w:tc>
        <w:tc>
          <w:tcPr>
            <w:tcW w:w="474" w:type="dxa"/>
            <w:tcBorders>
              <w:top w:val="single" w:sz="4" w:space="0" w:color="auto"/>
              <w:left w:val="nil"/>
              <w:bottom w:val="single" w:sz="4" w:space="0" w:color="auto"/>
              <w:right w:val="nil"/>
            </w:tcBorders>
            <w:shd w:val="clear" w:color="auto" w:fill="EBEBEB"/>
          </w:tcPr>
          <w:p w14:paraId="1EB86930" w14:textId="77777777" w:rsidR="00DA04D1" w:rsidRDefault="00DA04D1" w:rsidP="00461182"/>
        </w:tc>
        <w:tc>
          <w:tcPr>
            <w:tcW w:w="474" w:type="dxa"/>
            <w:tcBorders>
              <w:top w:val="single" w:sz="4" w:space="0" w:color="auto"/>
              <w:left w:val="nil"/>
              <w:bottom w:val="single" w:sz="4" w:space="0" w:color="auto"/>
              <w:right w:val="nil"/>
            </w:tcBorders>
            <w:shd w:val="clear" w:color="auto" w:fill="EBEBEB"/>
          </w:tcPr>
          <w:p w14:paraId="23A81CCC" w14:textId="77777777" w:rsidR="00DA04D1" w:rsidRDefault="00DA04D1" w:rsidP="00461182"/>
        </w:tc>
        <w:tc>
          <w:tcPr>
            <w:tcW w:w="474" w:type="dxa"/>
            <w:tcBorders>
              <w:top w:val="single" w:sz="4" w:space="0" w:color="auto"/>
              <w:left w:val="nil"/>
              <w:bottom w:val="single" w:sz="4" w:space="0" w:color="auto"/>
            </w:tcBorders>
            <w:shd w:val="clear" w:color="auto" w:fill="EBEBEB"/>
          </w:tcPr>
          <w:p w14:paraId="03658718" w14:textId="77777777" w:rsidR="00DA04D1" w:rsidRDefault="00DA04D1" w:rsidP="00461182"/>
        </w:tc>
      </w:tr>
      <w:tr w:rsidR="00EB011C" w14:paraId="731FBD02" w14:textId="77777777" w:rsidTr="00EB011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tcPr>
          <w:p w14:paraId="043A080E" w14:textId="0EBF6FAE" w:rsidR="00EB011C" w:rsidRPr="00C46D9B" w:rsidRDefault="0009337F" w:rsidP="00C46D9B">
            <w:pPr>
              <w:pStyle w:val="ListBullet"/>
              <w:rPr>
                <w:rStyle w:val="Strong"/>
              </w:rPr>
            </w:pPr>
            <w:r w:rsidRPr="00C46D9B">
              <w:rPr>
                <w:rStyle w:val="Strong"/>
              </w:rPr>
              <w:t>Arrange numbers in the thousands in ascending and descending order</w:t>
            </w:r>
          </w:p>
        </w:tc>
        <w:tc>
          <w:tcPr>
            <w:tcW w:w="474" w:type="dxa"/>
          </w:tcPr>
          <w:p w14:paraId="4153BFA7" w14:textId="7EC40943" w:rsidR="00EB011C" w:rsidRDefault="00397FD9" w:rsidP="006E51CB">
            <w:pPr>
              <w:cnfStyle w:val="000000010000" w:firstRow="0" w:lastRow="0" w:firstColumn="0" w:lastColumn="0" w:oddVBand="0" w:evenVBand="0" w:oddHBand="0" w:evenHBand="1" w:firstRowFirstColumn="0" w:firstRowLastColumn="0" w:lastRowFirstColumn="0" w:lastRowLastColumn="0"/>
            </w:pPr>
            <w:r>
              <w:t>x</w:t>
            </w:r>
          </w:p>
        </w:tc>
        <w:tc>
          <w:tcPr>
            <w:tcW w:w="474" w:type="dxa"/>
          </w:tcPr>
          <w:p w14:paraId="44EC36D8" w14:textId="1CBDA48D" w:rsidR="00EB011C" w:rsidRDefault="00435084" w:rsidP="006E51CB">
            <w:pPr>
              <w:cnfStyle w:val="000000010000" w:firstRow="0" w:lastRow="0" w:firstColumn="0" w:lastColumn="0" w:oddVBand="0" w:evenVBand="0" w:oddHBand="0" w:evenHBand="1" w:firstRowFirstColumn="0" w:firstRowLastColumn="0" w:lastRowFirstColumn="0" w:lastRowLastColumn="0"/>
            </w:pPr>
            <w:r>
              <w:t>x</w:t>
            </w:r>
          </w:p>
        </w:tc>
        <w:tc>
          <w:tcPr>
            <w:tcW w:w="474" w:type="dxa"/>
          </w:tcPr>
          <w:p w14:paraId="3500D9C1" w14:textId="77777777" w:rsidR="00EB011C" w:rsidRDefault="00EB011C" w:rsidP="006E51CB">
            <w:pPr>
              <w:cnfStyle w:val="000000010000" w:firstRow="0" w:lastRow="0" w:firstColumn="0" w:lastColumn="0" w:oddVBand="0" w:evenVBand="0" w:oddHBand="0" w:evenHBand="1" w:firstRowFirstColumn="0" w:firstRowLastColumn="0" w:lastRowFirstColumn="0" w:lastRowLastColumn="0"/>
            </w:pPr>
          </w:p>
        </w:tc>
        <w:tc>
          <w:tcPr>
            <w:tcW w:w="474" w:type="dxa"/>
          </w:tcPr>
          <w:p w14:paraId="7CAEA06B" w14:textId="77777777" w:rsidR="00EB011C" w:rsidRDefault="00EB011C" w:rsidP="006E51CB">
            <w:pPr>
              <w:cnfStyle w:val="000000010000" w:firstRow="0" w:lastRow="0" w:firstColumn="0" w:lastColumn="0" w:oddVBand="0" w:evenVBand="0" w:oddHBand="0" w:evenHBand="1" w:firstRowFirstColumn="0" w:firstRowLastColumn="0" w:lastRowFirstColumn="0" w:lastRowLastColumn="0"/>
            </w:pPr>
          </w:p>
        </w:tc>
        <w:tc>
          <w:tcPr>
            <w:tcW w:w="474" w:type="dxa"/>
          </w:tcPr>
          <w:p w14:paraId="524D2ADF" w14:textId="77777777" w:rsidR="00EB011C" w:rsidRDefault="00EB011C" w:rsidP="006E51CB">
            <w:pPr>
              <w:cnfStyle w:val="000000010000" w:firstRow="0" w:lastRow="0" w:firstColumn="0" w:lastColumn="0" w:oddVBand="0" w:evenVBand="0" w:oddHBand="0" w:evenHBand="1" w:firstRowFirstColumn="0" w:firstRowLastColumn="0" w:lastRowFirstColumn="0" w:lastRowLastColumn="0"/>
            </w:pPr>
          </w:p>
        </w:tc>
        <w:tc>
          <w:tcPr>
            <w:tcW w:w="474" w:type="dxa"/>
          </w:tcPr>
          <w:p w14:paraId="75728C8B" w14:textId="77777777" w:rsidR="00EB011C" w:rsidRDefault="00EB011C" w:rsidP="006E51CB">
            <w:pPr>
              <w:cnfStyle w:val="000000010000" w:firstRow="0" w:lastRow="0" w:firstColumn="0" w:lastColumn="0" w:oddVBand="0" w:evenVBand="0" w:oddHBand="0" w:evenHBand="1" w:firstRowFirstColumn="0" w:firstRowLastColumn="0" w:lastRowFirstColumn="0" w:lastRowLastColumn="0"/>
            </w:pPr>
          </w:p>
        </w:tc>
        <w:tc>
          <w:tcPr>
            <w:tcW w:w="474" w:type="dxa"/>
          </w:tcPr>
          <w:p w14:paraId="4686A10A" w14:textId="77777777" w:rsidR="00EB011C" w:rsidRDefault="00EB011C" w:rsidP="006E51CB">
            <w:pPr>
              <w:cnfStyle w:val="000000010000" w:firstRow="0" w:lastRow="0" w:firstColumn="0" w:lastColumn="0" w:oddVBand="0" w:evenVBand="0" w:oddHBand="0" w:evenHBand="1" w:firstRowFirstColumn="0" w:firstRowLastColumn="0" w:lastRowFirstColumn="0" w:lastRowLastColumn="0"/>
            </w:pPr>
          </w:p>
        </w:tc>
        <w:tc>
          <w:tcPr>
            <w:tcW w:w="474" w:type="dxa"/>
          </w:tcPr>
          <w:p w14:paraId="35DCCFE1" w14:textId="77777777" w:rsidR="00EB011C" w:rsidRDefault="00EB011C" w:rsidP="006E51CB">
            <w:pPr>
              <w:cnfStyle w:val="000000010000" w:firstRow="0" w:lastRow="0" w:firstColumn="0" w:lastColumn="0" w:oddVBand="0" w:evenVBand="0" w:oddHBand="0" w:evenHBand="1" w:firstRowFirstColumn="0" w:firstRowLastColumn="0" w:lastRowFirstColumn="0" w:lastRowLastColumn="0"/>
            </w:pPr>
          </w:p>
        </w:tc>
      </w:tr>
      <w:tr w:rsidR="0009337F" w14:paraId="304AD3E2" w14:textId="77777777" w:rsidTr="000933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auto"/>
          </w:tcPr>
          <w:p w14:paraId="1C7ECC69" w14:textId="680D82AB" w:rsidR="0009337F" w:rsidRPr="00C46D9B" w:rsidRDefault="0009337F" w:rsidP="00C46D9B">
            <w:pPr>
              <w:pStyle w:val="ListBullet"/>
              <w:rPr>
                <w:rStyle w:val="Strong"/>
              </w:rPr>
            </w:pPr>
            <w:r w:rsidRPr="00C46D9B">
              <w:rPr>
                <w:rStyle w:val="Strong"/>
              </w:rPr>
              <w:t>Recognise and describe how rearranging digits changes the size of a number (Reasons about relations)</w:t>
            </w:r>
          </w:p>
        </w:tc>
        <w:tc>
          <w:tcPr>
            <w:tcW w:w="474" w:type="dxa"/>
            <w:shd w:val="clear" w:color="auto" w:fill="auto"/>
          </w:tcPr>
          <w:p w14:paraId="47748FD1" w14:textId="41A44175" w:rsidR="0009337F" w:rsidRDefault="00397FD9" w:rsidP="006E51CB">
            <w:pPr>
              <w:cnfStyle w:val="000000100000" w:firstRow="0" w:lastRow="0" w:firstColumn="0" w:lastColumn="0" w:oddVBand="0" w:evenVBand="0" w:oddHBand="1" w:evenHBand="0" w:firstRowFirstColumn="0" w:firstRowLastColumn="0" w:lastRowFirstColumn="0" w:lastRowLastColumn="0"/>
            </w:pPr>
            <w:r>
              <w:t>x</w:t>
            </w:r>
          </w:p>
        </w:tc>
        <w:tc>
          <w:tcPr>
            <w:tcW w:w="474" w:type="dxa"/>
            <w:shd w:val="clear" w:color="auto" w:fill="auto"/>
          </w:tcPr>
          <w:p w14:paraId="5DBE1D31" w14:textId="69EAF1B3" w:rsidR="0009337F" w:rsidRDefault="005869DF" w:rsidP="006E51CB">
            <w:pPr>
              <w:cnfStyle w:val="000000100000" w:firstRow="0" w:lastRow="0" w:firstColumn="0" w:lastColumn="0" w:oddVBand="0" w:evenVBand="0" w:oddHBand="1" w:evenHBand="0" w:firstRowFirstColumn="0" w:firstRowLastColumn="0" w:lastRowFirstColumn="0" w:lastRowLastColumn="0"/>
            </w:pPr>
            <w:r>
              <w:t>x</w:t>
            </w:r>
          </w:p>
        </w:tc>
        <w:tc>
          <w:tcPr>
            <w:tcW w:w="474" w:type="dxa"/>
            <w:shd w:val="clear" w:color="auto" w:fill="auto"/>
          </w:tcPr>
          <w:p w14:paraId="6172B997" w14:textId="77777777" w:rsidR="0009337F" w:rsidRDefault="0009337F"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0946B910" w14:textId="77777777" w:rsidR="0009337F" w:rsidRDefault="0009337F"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7936612B" w14:textId="77777777" w:rsidR="0009337F" w:rsidRDefault="0009337F"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363A9DF7" w14:textId="77777777" w:rsidR="0009337F" w:rsidRDefault="0009337F"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01CAE394" w14:textId="77777777" w:rsidR="0009337F" w:rsidRDefault="0009337F"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5F8945E2" w14:textId="77777777" w:rsidR="0009337F" w:rsidRDefault="0009337F" w:rsidP="006E51CB">
            <w:pPr>
              <w:cnfStyle w:val="000000100000" w:firstRow="0" w:lastRow="0" w:firstColumn="0" w:lastColumn="0" w:oddVBand="0" w:evenVBand="0" w:oddHBand="1" w:evenHBand="0" w:firstRowFirstColumn="0" w:firstRowLastColumn="0" w:lastRowFirstColumn="0" w:lastRowLastColumn="0"/>
            </w:pPr>
          </w:p>
        </w:tc>
      </w:tr>
      <w:tr w:rsidR="00AB572A" w14:paraId="1F2F9069" w14:textId="77777777" w:rsidTr="00E745F6">
        <w:tc>
          <w:tcPr>
            <w:tcW w:w="10768" w:type="dxa"/>
            <w:tcBorders>
              <w:top w:val="single" w:sz="4" w:space="0" w:color="auto"/>
              <w:right w:val="nil"/>
            </w:tcBorders>
            <w:shd w:val="clear" w:color="auto" w:fill="EBEBEB"/>
          </w:tcPr>
          <w:p w14:paraId="19C86280" w14:textId="77777777" w:rsidR="004823BD" w:rsidRDefault="00A44BEE" w:rsidP="004823BD">
            <w:pPr>
              <w:rPr>
                <w:bCs/>
              </w:rPr>
            </w:pPr>
            <w:r w:rsidRPr="00BB0B5C">
              <w:rPr>
                <w:rStyle w:val="Strong"/>
              </w:rPr>
              <w:t>Representing numbers using place value B</w:t>
            </w:r>
            <w:r w:rsidRPr="00BB0B5C">
              <w:t>:</w:t>
            </w:r>
            <w:r>
              <w:rPr>
                <w:b/>
              </w:rPr>
              <w:t xml:space="preserve"> </w:t>
            </w:r>
            <w:r w:rsidR="004823BD" w:rsidRPr="004823BD">
              <w:rPr>
                <w:bCs/>
              </w:rPr>
              <w:t xml:space="preserve">Whole numbers: Apply place value to partition, regroup and rename numbers up to 6 </w:t>
            </w:r>
            <w:proofErr w:type="gramStart"/>
            <w:r w:rsidR="004823BD" w:rsidRPr="004823BD">
              <w:rPr>
                <w:bCs/>
              </w:rPr>
              <w:t>digits</w:t>
            </w:r>
            <w:proofErr w:type="gramEnd"/>
          </w:p>
          <w:p w14:paraId="4117DF73" w14:textId="14C1D019" w:rsidR="00AB572A" w:rsidRPr="00BB0B5C" w:rsidRDefault="00AB572A" w:rsidP="004823BD">
            <w:pPr>
              <w:rPr>
                <w:rStyle w:val="Strong"/>
              </w:rPr>
            </w:pPr>
            <w:r w:rsidRPr="00BB0B5C">
              <w:rPr>
                <w:rStyle w:val="Strong"/>
              </w:rPr>
              <w:lastRenderedPageBreak/>
              <w:t>MAO-WM-01, MA2-RN-01</w:t>
            </w:r>
          </w:p>
        </w:tc>
        <w:tc>
          <w:tcPr>
            <w:tcW w:w="474" w:type="dxa"/>
            <w:tcBorders>
              <w:top w:val="single" w:sz="4" w:space="0" w:color="auto"/>
              <w:left w:val="nil"/>
              <w:right w:val="nil"/>
            </w:tcBorders>
            <w:shd w:val="clear" w:color="auto" w:fill="EBEBEB"/>
          </w:tcPr>
          <w:p w14:paraId="4BE41877" w14:textId="77777777" w:rsidR="00AB572A" w:rsidRDefault="00AB572A" w:rsidP="00461182"/>
        </w:tc>
        <w:tc>
          <w:tcPr>
            <w:tcW w:w="474" w:type="dxa"/>
            <w:tcBorders>
              <w:top w:val="single" w:sz="4" w:space="0" w:color="auto"/>
              <w:left w:val="nil"/>
              <w:right w:val="nil"/>
            </w:tcBorders>
            <w:shd w:val="clear" w:color="auto" w:fill="EBEBEB"/>
          </w:tcPr>
          <w:p w14:paraId="088B7755" w14:textId="77777777" w:rsidR="00AB572A" w:rsidRDefault="00AB572A" w:rsidP="00461182"/>
        </w:tc>
        <w:tc>
          <w:tcPr>
            <w:tcW w:w="474" w:type="dxa"/>
            <w:tcBorders>
              <w:top w:val="single" w:sz="4" w:space="0" w:color="auto"/>
              <w:left w:val="nil"/>
              <w:right w:val="nil"/>
            </w:tcBorders>
            <w:shd w:val="clear" w:color="auto" w:fill="EBEBEB"/>
          </w:tcPr>
          <w:p w14:paraId="696DB325" w14:textId="77777777" w:rsidR="00AB572A" w:rsidRDefault="00AB572A" w:rsidP="00461182"/>
        </w:tc>
        <w:tc>
          <w:tcPr>
            <w:tcW w:w="474" w:type="dxa"/>
            <w:tcBorders>
              <w:top w:val="single" w:sz="4" w:space="0" w:color="auto"/>
              <w:left w:val="nil"/>
              <w:right w:val="nil"/>
            </w:tcBorders>
            <w:shd w:val="clear" w:color="auto" w:fill="EBEBEB"/>
          </w:tcPr>
          <w:p w14:paraId="307E8648" w14:textId="77777777" w:rsidR="00AB572A" w:rsidRDefault="00AB572A" w:rsidP="00461182"/>
        </w:tc>
        <w:tc>
          <w:tcPr>
            <w:tcW w:w="474" w:type="dxa"/>
            <w:tcBorders>
              <w:top w:val="single" w:sz="4" w:space="0" w:color="auto"/>
              <w:left w:val="nil"/>
              <w:right w:val="nil"/>
            </w:tcBorders>
            <w:shd w:val="clear" w:color="auto" w:fill="EBEBEB"/>
          </w:tcPr>
          <w:p w14:paraId="00F24AF5" w14:textId="77777777" w:rsidR="00AB572A" w:rsidRDefault="00AB572A" w:rsidP="00461182"/>
        </w:tc>
        <w:tc>
          <w:tcPr>
            <w:tcW w:w="474" w:type="dxa"/>
            <w:tcBorders>
              <w:top w:val="single" w:sz="4" w:space="0" w:color="auto"/>
              <w:left w:val="nil"/>
              <w:right w:val="nil"/>
            </w:tcBorders>
            <w:shd w:val="clear" w:color="auto" w:fill="EBEBEB"/>
          </w:tcPr>
          <w:p w14:paraId="6A324177" w14:textId="77777777" w:rsidR="00AB572A" w:rsidRDefault="00AB572A" w:rsidP="00461182"/>
        </w:tc>
        <w:tc>
          <w:tcPr>
            <w:tcW w:w="474" w:type="dxa"/>
            <w:tcBorders>
              <w:top w:val="single" w:sz="4" w:space="0" w:color="auto"/>
              <w:left w:val="nil"/>
              <w:right w:val="nil"/>
            </w:tcBorders>
            <w:shd w:val="clear" w:color="auto" w:fill="EBEBEB"/>
          </w:tcPr>
          <w:p w14:paraId="25064F5F" w14:textId="77777777" w:rsidR="00AB572A" w:rsidRDefault="00AB572A" w:rsidP="00461182"/>
        </w:tc>
        <w:tc>
          <w:tcPr>
            <w:tcW w:w="474" w:type="dxa"/>
            <w:tcBorders>
              <w:top w:val="single" w:sz="4" w:space="0" w:color="auto"/>
              <w:left w:val="nil"/>
            </w:tcBorders>
            <w:shd w:val="clear" w:color="auto" w:fill="EBEBEB"/>
          </w:tcPr>
          <w:p w14:paraId="7E1FA5FB" w14:textId="77777777" w:rsidR="00AB572A" w:rsidRDefault="00AB572A" w:rsidP="00461182"/>
        </w:tc>
      </w:tr>
      <w:tr w:rsidR="00AB572A" w14:paraId="1B560068" w14:textId="77777777" w:rsidTr="00461182">
        <w:tc>
          <w:tcPr>
            <w:tcW w:w="10768" w:type="dxa"/>
          </w:tcPr>
          <w:p w14:paraId="7EC3DA4B" w14:textId="4D85321A" w:rsidR="00AB572A" w:rsidRDefault="004F36DB" w:rsidP="00C210AC">
            <w:pPr>
              <w:pStyle w:val="ListBullet"/>
              <w:numPr>
                <w:ilvl w:val="0"/>
                <w:numId w:val="8"/>
              </w:numPr>
              <w:ind w:left="592" w:hanging="567"/>
            </w:pPr>
            <w:r>
              <w:t xml:space="preserve">Name thousands using the place value grouping of ones, </w:t>
            </w:r>
            <w:proofErr w:type="gramStart"/>
            <w:r>
              <w:t>tens</w:t>
            </w:r>
            <w:proofErr w:type="gramEnd"/>
            <w:r>
              <w:t xml:space="preserve"> and hundreds of </w:t>
            </w:r>
            <w:r w:rsidR="00EC0AAC">
              <w:t>thousands</w:t>
            </w:r>
          </w:p>
        </w:tc>
        <w:tc>
          <w:tcPr>
            <w:tcW w:w="474" w:type="dxa"/>
          </w:tcPr>
          <w:p w14:paraId="3A9A5A65" w14:textId="67621BB5" w:rsidR="00AB572A" w:rsidRDefault="00ED140B" w:rsidP="00461182">
            <w:r>
              <w:rPr>
                <w:color w:val="000000"/>
                <w:shd w:val="clear" w:color="auto" w:fill="FFFFFF"/>
              </w:rPr>
              <w:t>x</w:t>
            </w:r>
          </w:p>
        </w:tc>
        <w:tc>
          <w:tcPr>
            <w:tcW w:w="474" w:type="dxa"/>
          </w:tcPr>
          <w:p w14:paraId="4E8AA4F0" w14:textId="754750A4" w:rsidR="00AB572A" w:rsidRDefault="005869DF" w:rsidP="00461182">
            <w:r>
              <w:t>x</w:t>
            </w:r>
          </w:p>
        </w:tc>
        <w:tc>
          <w:tcPr>
            <w:tcW w:w="474" w:type="dxa"/>
          </w:tcPr>
          <w:p w14:paraId="37E679A2" w14:textId="60ADB196" w:rsidR="00AB572A" w:rsidRDefault="00435084" w:rsidP="00461182">
            <w:r>
              <w:t>x</w:t>
            </w:r>
          </w:p>
        </w:tc>
        <w:tc>
          <w:tcPr>
            <w:tcW w:w="474" w:type="dxa"/>
          </w:tcPr>
          <w:p w14:paraId="1FD50BA7" w14:textId="77777777" w:rsidR="00AB572A" w:rsidRDefault="00AB572A" w:rsidP="00461182"/>
        </w:tc>
        <w:tc>
          <w:tcPr>
            <w:tcW w:w="474" w:type="dxa"/>
          </w:tcPr>
          <w:p w14:paraId="4B2CCA4D" w14:textId="09F48D83" w:rsidR="00AB572A" w:rsidRDefault="005E40ED" w:rsidP="00461182">
            <w:r>
              <w:t>x</w:t>
            </w:r>
          </w:p>
        </w:tc>
        <w:tc>
          <w:tcPr>
            <w:tcW w:w="474" w:type="dxa"/>
          </w:tcPr>
          <w:p w14:paraId="1059D480" w14:textId="77777777" w:rsidR="00AB572A" w:rsidRDefault="00AB572A" w:rsidP="00461182"/>
        </w:tc>
        <w:tc>
          <w:tcPr>
            <w:tcW w:w="474" w:type="dxa"/>
          </w:tcPr>
          <w:p w14:paraId="6139F4E3" w14:textId="77777777" w:rsidR="00AB572A" w:rsidRDefault="00AB572A" w:rsidP="00461182"/>
        </w:tc>
        <w:tc>
          <w:tcPr>
            <w:tcW w:w="474" w:type="dxa"/>
          </w:tcPr>
          <w:p w14:paraId="07747FC3" w14:textId="77777777" w:rsidR="00AB572A" w:rsidRDefault="00AB572A" w:rsidP="00461182"/>
        </w:tc>
      </w:tr>
      <w:tr w:rsidR="00EC0AAC" w14:paraId="33E3EB03" w14:textId="77777777" w:rsidTr="00461182">
        <w:tc>
          <w:tcPr>
            <w:tcW w:w="10768" w:type="dxa"/>
          </w:tcPr>
          <w:p w14:paraId="62CFD64D" w14:textId="5B765486" w:rsidR="00EC0AAC" w:rsidRDefault="00EC0AAC" w:rsidP="00C210AC">
            <w:pPr>
              <w:pStyle w:val="ListBullet"/>
              <w:numPr>
                <w:ilvl w:val="0"/>
                <w:numId w:val="8"/>
              </w:numPr>
              <w:ind w:left="592" w:hanging="567"/>
            </w:pPr>
            <w:r>
              <w:t>Use place value to expand the number notation</w:t>
            </w:r>
          </w:p>
        </w:tc>
        <w:tc>
          <w:tcPr>
            <w:tcW w:w="474" w:type="dxa"/>
          </w:tcPr>
          <w:p w14:paraId="5A5D349E" w14:textId="556FF18E" w:rsidR="00EC0AAC" w:rsidRDefault="00EC0AAC" w:rsidP="00461182">
            <w:pPr>
              <w:rPr>
                <w:color w:val="000000"/>
                <w:shd w:val="clear" w:color="auto" w:fill="FFFFFF"/>
              </w:rPr>
            </w:pPr>
          </w:p>
        </w:tc>
        <w:tc>
          <w:tcPr>
            <w:tcW w:w="474" w:type="dxa"/>
          </w:tcPr>
          <w:p w14:paraId="44B879C6" w14:textId="08874B55" w:rsidR="00EC0AAC" w:rsidRDefault="008D4273" w:rsidP="00461182">
            <w:r>
              <w:t>x</w:t>
            </w:r>
          </w:p>
        </w:tc>
        <w:tc>
          <w:tcPr>
            <w:tcW w:w="474" w:type="dxa"/>
          </w:tcPr>
          <w:p w14:paraId="74247BBD" w14:textId="77777777" w:rsidR="00EC0AAC" w:rsidRDefault="00EC0AAC" w:rsidP="00461182"/>
        </w:tc>
        <w:tc>
          <w:tcPr>
            <w:tcW w:w="474" w:type="dxa"/>
          </w:tcPr>
          <w:p w14:paraId="36AC078F" w14:textId="77777777" w:rsidR="00EC0AAC" w:rsidRDefault="00EC0AAC" w:rsidP="00461182"/>
        </w:tc>
        <w:tc>
          <w:tcPr>
            <w:tcW w:w="474" w:type="dxa"/>
          </w:tcPr>
          <w:p w14:paraId="00AAC335" w14:textId="77777777" w:rsidR="00EC0AAC" w:rsidRDefault="00EC0AAC" w:rsidP="00461182"/>
        </w:tc>
        <w:tc>
          <w:tcPr>
            <w:tcW w:w="474" w:type="dxa"/>
          </w:tcPr>
          <w:p w14:paraId="320F7BF5" w14:textId="77777777" w:rsidR="00EC0AAC" w:rsidRDefault="00EC0AAC" w:rsidP="00461182"/>
        </w:tc>
        <w:tc>
          <w:tcPr>
            <w:tcW w:w="474" w:type="dxa"/>
          </w:tcPr>
          <w:p w14:paraId="17132639" w14:textId="77777777" w:rsidR="00EC0AAC" w:rsidRDefault="00EC0AAC" w:rsidP="00461182"/>
        </w:tc>
        <w:tc>
          <w:tcPr>
            <w:tcW w:w="474" w:type="dxa"/>
          </w:tcPr>
          <w:p w14:paraId="54AE0ADF" w14:textId="77777777" w:rsidR="00EC0AAC" w:rsidRDefault="00EC0AAC" w:rsidP="00461182"/>
        </w:tc>
      </w:tr>
      <w:tr w:rsidR="00AB572A" w14:paraId="49A745E9" w14:textId="77777777" w:rsidTr="00461182">
        <w:tc>
          <w:tcPr>
            <w:tcW w:w="10768" w:type="dxa"/>
            <w:tcBorders>
              <w:bottom w:val="single" w:sz="2" w:space="0" w:color="auto"/>
            </w:tcBorders>
          </w:tcPr>
          <w:p w14:paraId="4D5A61D5" w14:textId="0FD00A3E" w:rsidR="00AB572A" w:rsidRDefault="00027F69" w:rsidP="00461182">
            <w:pPr>
              <w:pStyle w:val="ListBullet"/>
            </w:pPr>
            <w:r>
              <w:t>Partition numbers</w:t>
            </w:r>
            <w:r w:rsidR="000A18E7">
              <w:t xml:space="preserve"> of up to 6 digits in non-standard for</w:t>
            </w:r>
            <w:r w:rsidR="007F609B">
              <w:t>ms</w:t>
            </w:r>
          </w:p>
        </w:tc>
        <w:tc>
          <w:tcPr>
            <w:tcW w:w="474" w:type="dxa"/>
            <w:tcBorders>
              <w:bottom w:val="single" w:sz="2" w:space="0" w:color="auto"/>
            </w:tcBorders>
          </w:tcPr>
          <w:p w14:paraId="1F68103B" w14:textId="4292BC70" w:rsidR="00AB572A" w:rsidRDefault="00397FD9" w:rsidP="00461182">
            <w:r>
              <w:t>x</w:t>
            </w:r>
          </w:p>
        </w:tc>
        <w:tc>
          <w:tcPr>
            <w:tcW w:w="474" w:type="dxa"/>
            <w:tcBorders>
              <w:bottom w:val="single" w:sz="2" w:space="0" w:color="auto"/>
            </w:tcBorders>
          </w:tcPr>
          <w:p w14:paraId="764377D4" w14:textId="4961C349" w:rsidR="00AB572A" w:rsidRDefault="008D4273" w:rsidP="00461182">
            <w:r>
              <w:t>x</w:t>
            </w:r>
          </w:p>
        </w:tc>
        <w:tc>
          <w:tcPr>
            <w:tcW w:w="474" w:type="dxa"/>
            <w:tcBorders>
              <w:bottom w:val="single" w:sz="2" w:space="0" w:color="auto"/>
            </w:tcBorders>
          </w:tcPr>
          <w:p w14:paraId="1558FC66" w14:textId="1A165FB3" w:rsidR="00AB572A" w:rsidRDefault="00B31949" w:rsidP="00461182">
            <w:r>
              <w:rPr>
                <w:color w:val="000000"/>
                <w:shd w:val="clear" w:color="auto" w:fill="FFFFFF"/>
              </w:rPr>
              <w:t>x</w:t>
            </w:r>
          </w:p>
        </w:tc>
        <w:tc>
          <w:tcPr>
            <w:tcW w:w="474" w:type="dxa"/>
            <w:tcBorders>
              <w:bottom w:val="single" w:sz="2" w:space="0" w:color="auto"/>
            </w:tcBorders>
          </w:tcPr>
          <w:p w14:paraId="11D79C9D" w14:textId="77777777" w:rsidR="00AB572A" w:rsidRDefault="00AB572A" w:rsidP="00461182"/>
        </w:tc>
        <w:tc>
          <w:tcPr>
            <w:tcW w:w="474" w:type="dxa"/>
            <w:tcBorders>
              <w:bottom w:val="single" w:sz="2" w:space="0" w:color="auto"/>
            </w:tcBorders>
          </w:tcPr>
          <w:p w14:paraId="179FF86C" w14:textId="77777777" w:rsidR="00AB572A" w:rsidRDefault="00AB572A" w:rsidP="00461182"/>
        </w:tc>
        <w:tc>
          <w:tcPr>
            <w:tcW w:w="474" w:type="dxa"/>
            <w:tcBorders>
              <w:bottom w:val="single" w:sz="2" w:space="0" w:color="auto"/>
            </w:tcBorders>
          </w:tcPr>
          <w:p w14:paraId="6F0A025A" w14:textId="77777777" w:rsidR="00AB572A" w:rsidRDefault="00AB572A" w:rsidP="00461182"/>
        </w:tc>
        <w:tc>
          <w:tcPr>
            <w:tcW w:w="474" w:type="dxa"/>
            <w:tcBorders>
              <w:bottom w:val="single" w:sz="2" w:space="0" w:color="auto"/>
            </w:tcBorders>
          </w:tcPr>
          <w:p w14:paraId="6E091C98" w14:textId="043B3F61" w:rsidR="00AB572A" w:rsidRDefault="00333D79" w:rsidP="00461182">
            <w:r>
              <w:t>x</w:t>
            </w:r>
          </w:p>
        </w:tc>
        <w:tc>
          <w:tcPr>
            <w:tcW w:w="474" w:type="dxa"/>
            <w:tcBorders>
              <w:bottom w:val="single" w:sz="2" w:space="0" w:color="auto"/>
            </w:tcBorders>
          </w:tcPr>
          <w:p w14:paraId="6E9AF49E" w14:textId="77777777" w:rsidR="00AB572A" w:rsidRDefault="00AB572A" w:rsidP="00461182"/>
        </w:tc>
      </w:tr>
      <w:tr w:rsidR="009447E4" w14:paraId="58B18348" w14:textId="77777777" w:rsidTr="00461182">
        <w:tc>
          <w:tcPr>
            <w:tcW w:w="10768" w:type="dxa"/>
            <w:tcBorders>
              <w:top w:val="single" w:sz="2" w:space="0" w:color="auto"/>
              <w:right w:val="nil"/>
            </w:tcBorders>
            <w:shd w:val="clear" w:color="auto" w:fill="EBEBEB"/>
          </w:tcPr>
          <w:p w14:paraId="43C5284D" w14:textId="58B61646" w:rsidR="009447E4" w:rsidRPr="009447E4" w:rsidRDefault="009447E4" w:rsidP="009447E4">
            <w:pPr>
              <w:rPr>
                <w:b/>
                <w:bCs/>
              </w:rPr>
            </w:pPr>
            <w:r w:rsidRPr="003F1A92">
              <w:rPr>
                <w:rStyle w:val="Strong"/>
              </w:rPr>
              <w:t>Representing numbers using place value B</w:t>
            </w:r>
            <w:r w:rsidRPr="003F1A92">
              <w:t>:</w:t>
            </w:r>
            <w:r w:rsidRPr="009447E4">
              <w:rPr>
                <w:b/>
                <w:bCs/>
              </w:rPr>
              <w:t xml:space="preserve"> </w:t>
            </w:r>
            <w:r w:rsidRPr="009447E4">
              <w:t xml:space="preserve">Whole numbers: </w:t>
            </w:r>
            <w:r w:rsidR="00665A74" w:rsidRPr="00665A74">
              <w:t xml:space="preserve">Whole numbers: Recognise and represent numbers that are 10, 100 or 1000 times as </w:t>
            </w:r>
            <w:proofErr w:type="gramStart"/>
            <w:r w:rsidR="00665A74" w:rsidRPr="00665A74">
              <w:t>large</w:t>
            </w:r>
            <w:proofErr w:type="gramEnd"/>
          </w:p>
          <w:p w14:paraId="4EC36387" w14:textId="2A93A6F8" w:rsidR="009447E4" w:rsidRPr="003F1A92" w:rsidRDefault="009447E4" w:rsidP="009447E4">
            <w:pPr>
              <w:rPr>
                <w:rStyle w:val="Strong"/>
              </w:rPr>
            </w:pPr>
            <w:r w:rsidRPr="003F1A92">
              <w:rPr>
                <w:rStyle w:val="Strong"/>
              </w:rPr>
              <w:t>MAO-WM-01, MA2-RN-01</w:t>
            </w:r>
          </w:p>
        </w:tc>
        <w:tc>
          <w:tcPr>
            <w:tcW w:w="474" w:type="dxa"/>
            <w:tcBorders>
              <w:top w:val="single" w:sz="2" w:space="0" w:color="auto"/>
              <w:left w:val="nil"/>
              <w:right w:val="nil"/>
            </w:tcBorders>
            <w:shd w:val="clear" w:color="auto" w:fill="EBEBEB"/>
          </w:tcPr>
          <w:p w14:paraId="38CE1C4B" w14:textId="77777777" w:rsidR="009447E4" w:rsidRDefault="009447E4" w:rsidP="00461182"/>
        </w:tc>
        <w:tc>
          <w:tcPr>
            <w:tcW w:w="474" w:type="dxa"/>
            <w:tcBorders>
              <w:top w:val="single" w:sz="2" w:space="0" w:color="auto"/>
              <w:left w:val="nil"/>
              <w:right w:val="nil"/>
            </w:tcBorders>
            <w:shd w:val="clear" w:color="auto" w:fill="EBEBEB"/>
          </w:tcPr>
          <w:p w14:paraId="56203273" w14:textId="77777777" w:rsidR="009447E4" w:rsidRDefault="009447E4" w:rsidP="00461182"/>
        </w:tc>
        <w:tc>
          <w:tcPr>
            <w:tcW w:w="474" w:type="dxa"/>
            <w:tcBorders>
              <w:top w:val="single" w:sz="2" w:space="0" w:color="auto"/>
              <w:left w:val="nil"/>
              <w:right w:val="nil"/>
            </w:tcBorders>
            <w:shd w:val="clear" w:color="auto" w:fill="EBEBEB"/>
          </w:tcPr>
          <w:p w14:paraId="2C3C5160" w14:textId="77777777" w:rsidR="009447E4" w:rsidRDefault="009447E4" w:rsidP="00461182"/>
        </w:tc>
        <w:tc>
          <w:tcPr>
            <w:tcW w:w="474" w:type="dxa"/>
            <w:tcBorders>
              <w:top w:val="single" w:sz="2" w:space="0" w:color="auto"/>
              <w:left w:val="nil"/>
              <w:right w:val="nil"/>
            </w:tcBorders>
            <w:shd w:val="clear" w:color="auto" w:fill="EBEBEB"/>
          </w:tcPr>
          <w:p w14:paraId="210AA36C" w14:textId="77777777" w:rsidR="009447E4" w:rsidRDefault="009447E4" w:rsidP="00461182"/>
        </w:tc>
        <w:tc>
          <w:tcPr>
            <w:tcW w:w="474" w:type="dxa"/>
            <w:tcBorders>
              <w:top w:val="single" w:sz="2" w:space="0" w:color="auto"/>
              <w:left w:val="nil"/>
              <w:right w:val="nil"/>
            </w:tcBorders>
            <w:shd w:val="clear" w:color="auto" w:fill="EBEBEB"/>
          </w:tcPr>
          <w:p w14:paraId="302C2E04" w14:textId="77777777" w:rsidR="009447E4" w:rsidRDefault="009447E4" w:rsidP="00461182"/>
        </w:tc>
        <w:tc>
          <w:tcPr>
            <w:tcW w:w="474" w:type="dxa"/>
            <w:tcBorders>
              <w:top w:val="single" w:sz="2" w:space="0" w:color="auto"/>
              <w:left w:val="nil"/>
              <w:right w:val="nil"/>
            </w:tcBorders>
            <w:shd w:val="clear" w:color="auto" w:fill="EBEBEB"/>
          </w:tcPr>
          <w:p w14:paraId="29EE29BE" w14:textId="77777777" w:rsidR="009447E4" w:rsidRDefault="009447E4" w:rsidP="00461182"/>
        </w:tc>
        <w:tc>
          <w:tcPr>
            <w:tcW w:w="474" w:type="dxa"/>
            <w:tcBorders>
              <w:top w:val="single" w:sz="2" w:space="0" w:color="auto"/>
              <w:left w:val="nil"/>
              <w:right w:val="nil"/>
            </w:tcBorders>
            <w:shd w:val="clear" w:color="auto" w:fill="EBEBEB"/>
          </w:tcPr>
          <w:p w14:paraId="30C43325" w14:textId="77777777" w:rsidR="009447E4" w:rsidRDefault="009447E4" w:rsidP="00461182"/>
        </w:tc>
        <w:tc>
          <w:tcPr>
            <w:tcW w:w="474" w:type="dxa"/>
            <w:tcBorders>
              <w:top w:val="single" w:sz="2" w:space="0" w:color="auto"/>
              <w:left w:val="nil"/>
            </w:tcBorders>
            <w:shd w:val="clear" w:color="auto" w:fill="EBEBEB"/>
          </w:tcPr>
          <w:p w14:paraId="71EAD31A" w14:textId="77777777" w:rsidR="009447E4" w:rsidRDefault="009447E4" w:rsidP="00461182"/>
        </w:tc>
      </w:tr>
      <w:tr w:rsidR="00665A74" w14:paraId="5E90BDD5" w14:textId="77777777" w:rsidTr="006E51CB">
        <w:tc>
          <w:tcPr>
            <w:tcW w:w="10768" w:type="dxa"/>
          </w:tcPr>
          <w:p w14:paraId="672AED60" w14:textId="69B71B23" w:rsidR="00665A74" w:rsidRDefault="00A536F3" w:rsidP="003F1A92">
            <w:pPr>
              <w:pStyle w:val="ListBullet"/>
            </w:pPr>
            <w:r w:rsidRPr="003F1A92">
              <w:t>Recognise</w:t>
            </w:r>
            <w:r>
              <w:t xml:space="preserve"> the number of tens, </w:t>
            </w:r>
            <w:proofErr w:type="gramStart"/>
            <w:r>
              <w:t>hundreds</w:t>
            </w:r>
            <w:proofErr w:type="gramEnd"/>
            <w:r>
              <w:t xml:space="preserve"> or thousands in a number</w:t>
            </w:r>
          </w:p>
        </w:tc>
        <w:tc>
          <w:tcPr>
            <w:tcW w:w="474" w:type="dxa"/>
          </w:tcPr>
          <w:p w14:paraId="74E16A17" w14:textId="5EB2BFDD" w:rsidR="00665A74" w:rsidRDefault="002E10C9" w:rsidP="006E51CB">
            <w:r>
              <w:t>x</w:t>
            </w:r>
          </w:p>
        </w:tc>
        <w:tc>
          <w:tcPr>
            <w:tcW w:w="474" w:type="dxa"/>
          </w:tcPr>
          <w:p w14:paraId="06AFFBFB" w14:textId="4BEDA401" w:rsidR="00665A74" w:rsidRDefault="005869DF" w:rsidP="006E51CB">
            <w:pPr>
              <w:rPr>
                <w:color w:val="000000"/>
                <w:shd w:val="clear" w:color="auto" w:fill="FFFFFF"/>
              </w:rPr>
            </w:pPr>
            <w:r>
              <w:rPr>
                <w:color w:val="000000"/>
                <w:shd w:val="clear" w:color="auto" w:fill="FFFFFF"/>
              </w:rPr>
              <w:t>x</w:t>
            </w:r>
          </w:p>
        </w:tc>
        <w:tc>
          <w:tcPr>
            <w:tcW w:w="474" w:type="dxa"/>
          </w:tcPr>
          <w:p w14:paraId="286276F8" w14:textId="77777777" w:rsidR="00665A74" w:rsidRDefault="00665A74" w:rsidP="006E51CB"/>
        </w:tc>
        <w:tc>
          <w:tcPr>
            <w:tcW w:w="474" w:type="dxa"/>
          </w:tcPr>
          <w:p w14:paraId="647AD711" w14:textId="71CF7243" w:rsidR="00665A74" w:rsidRDefault="00665A74" w:rsidP="006E51CB"/>
        </w:tc>
        <w:tc>
          <w:tcPr>
            <w:tcW w:w="474" w:type="dxa"/>
          </w:tcPr>
          <w:p w14:paraId="5799923F" w14:textId="05E5A3B9" w:rsidR="00665A74" w:rsidRDefault="005E40ED" w:rsidP="006E51CB">
            <w:r>
              <w:t>x</w:t>
            </w:r>
          </w:p>
        </w:tc>
        <w:tc>
          <w:tcPr>
            <w:tcW w:w="474" w:type="dxa"/>
          </w:tcPr>
          <w:p w14:paraId="398C6A61" w14:textId="77777777" w:rsidR="00665A74" w:rsidRDefault="00665A74" w:rsidP="006E51CB"/>
        </w:tc>
        <w:tc>
          <w:tcPr>
            <w:tcW w:w="474" w:type="dxa"/>
          </w:tcPr>
          <w:p w14:paraId="5AD9EFDE" w14:textId="6FFB28ED" w:rsidR="00665A74" w:rsidRDefault="00333D79" w:rsidP="006E51CB">
            <w:r>
              <w:t>x</w:t>
            </w:r>
          </w:p>
        </w:tc>
        <w:tc>
          <w:tcPr>
            <w:tcW w:w="474" w:type="dxa"/>
          </w:tcPr>
          <w:p w14:paraId="75D3EF50" w14:textId="77777777" w:rsidR="00665A74" w:rsidRDefault="00665A74" w:rsidP="006E51CB"/>
        </w:tc>
      </w:tr>
      <w:tr w:rsidR="00A536F3" w14:paraId="3BDF97A7" w14:textId="77777777" w:rsidTr="006E51CB">
        <w:tc>
          <w:tcPr>
            <w:tcW w:w="10768" w:type="dxa"/>
          </w:tcPr>
          <w:p w14:paraId="5CDD3F80" w14:textId="6AE55792" w:rsidR="00A536F3" w:rsidRDefault="00A536F3" w:rsidP="00A536F3">
            <w:pPr>
              <w:pStyle w:val="ListBullet"/>
            </w:pPr>
            <w:r>
              <w:t>Describe how making a number 10, 100 or 1000 times as large changes the place value of digit</w:t>
            </w:r>
            <w:r w:rsidR="003F1A92">
              <w:t>s</w:t>
            </w:r>
          </w:p>
        </w:tc>
        <w:tc>
          <w:tcPr>
            <w:tcW w:w="474" w:type="dxa"/>
          </w:tcPr>
          <w:p w14:paraId="2EDA08F0" w14:textId="4A12A258" w:rsidR="00A536F3" w:rsidRDefault="006E1351" w:rsidP="006E51CB">
            <w:r>
              <w:t>x</w:t>
            </w:r>
          </w:p>
        </w:tc>
        <w:tc>
          <w:tcPr>
            <w:tcW w:w="474" w:type="dxa"/>
          </w:tcPr>
          <w:p w14:paraId="7D95A731" w14:textId="76B9A116" w:rsidR="00A536F3" w:rsidRDefault="005869DF" w:rsidP="006E51CB">
            <w:pPr>
              <w:rPr>
                <w:color w:val="000000"/>
                <w:shd w:val="clear" w:color="auto" w:fill="FFFFFF"/>
              </w:rPr>
            </w:pPr>
            <w:r>
              <w:rPr>
                <w:color w:val="000000"/>
                <w:shd w:val="clear" w:color="auto" w:fill="FFFFFF"/>
              </w:rPr>
              <w:t>x</w:t>
            </w:r>
          </w:p>
        </w:tc>
        <w:tc>
          <w:tcPr>
            <w:tcW w:w="474" w:type="dxa"/>
          </w:tcPr>
          <w:p w14:paraId="713BF1FE" w14:textId="77777777" w:rsidR="00A536F3" w:rsidRDefault="00A536F3" w:rsidP="006E51CB"/>
        </w:tc>
        <w:tc>
          <w:tcPr>
            <w:tcW w:w="474" w:type="dxa"/>
          </w:tcPr>
          <w:p w14:paraId="23BF8C65" w14:textId="77777777" w:rsidR="00A536F3" w:rsidRDefault="00A536F3" w:rsidP="006E51CB"/>
        </w:tc>
        <w:tc>
          <w:tcPr>
            <w:tcW w:w="474" w:type="dxa"/>
          </w:tcPr>
          <w:p w14:paraId="0679C08F" w14:textId="6DBD3D7E" w:rsidR="00A536F3" w:rsidRDefault="003A705A" w:rsidP="006E51CB">
            <w:r>
              <w:t>x</w:t>
            </w:r>
          </w:p>
        </w:tc>
        <w:tc>
          <w:tcPr>
            <w:tcW w:w="474" w:type="dxa"/>
          </w:tcPr>
          <w:p w14:paraId="07DCD477" w14:textId="77777777" w:rsidR="00A536F3" w:rsidRDefault="00A536F3" w:rsidP="006E51CB"/>
        </w:tc>
        <w:tc>
          <w:tcPr>
            <w:tcW w:w="474" w:type="dxa"/>
          </w:tcPr>
          <w:p w14:paraId="3DCF9AA5" w14:textId="115E1140" w:rsidR="00A536F3" w:rsidRDefault="00333D79" w:rsidP="006E51CB">
            <w:r>
              <w:t>x</w:t>
            </w:r>
          </w:p>
        </w:tc>
        <w:tc>
          <w:tcPr>
            <w:tcW w:w="474" w:type="dxa"/>
          </w:tcPr>
          <w:p w14:paraId="606C755F" w14:textId="77777777" w:rsidR="00A536F3" w:rsidRDefault="00A536F3" w:rsidP="006E51CB"/>
        </w:tc>
      </w:tr>
      <w:tr w:rsidR="00AB572A" w14:paraId="0C477B08" w14:textId="77777777" w:rsidTr="00461182">
        <w:tc>
          <w:tcPr>
            <w:tcW w:w="10768" w:type="dxa"/>
            <w:tcBorders>
              <w:top w:val="single" w:sz="2" w:space="0" w:color="auto"/>
              <w:right w:val="nil"/>
            </w:tcBorders>
            <w:shd w:val="clear" w:color="auto" w:fill="EBEBEB"/>
          </w:tcPr>
          <w:p w14:paraId="7ED39D59" w14:textId="1ED82C69" w:rsidR="00C87966" w:rsidRDefault="00ED140B" w:rsidP="00C87966">
            <w:r w:rsidRPr="000A51D2">
              <w:rPr>
                <w:rStyle w:val="Strong"/>
              </w:rPr>
              <w:t>Representing numbers using place value B</w:t>
            </w:r>
            <w:r w:rsidRPr="000A51D2">
              <w:t>:</w:t>
            </w:r>
            <w:r>
              <w:rPr>
                <w:b/>
                <w:bCs/>
              </w:rPr>
              <w:t xml:space="preserve"> </w:t>
            </w:r>
            <w:r w:rsidR="00C87966" w:rsidRPr="00C87966">
              <w:t xml:space="preserve">Decimals: Extend the application of the place value system from whole numbers to tenths and </w:t>
            </w:r>
            <w:proofErr w:type="gramStart"/>
            <w:r w:rsidR="00C87966" w:rsidRPr="00C87966">
              <w:t>hundredths</w:t>
            </w:r>
            <w:proofErr w:type="gramEnd"/>
          </w:p>
          <w:p w14:paraId="6272A9B7" w14:textId="570E07DB" w:rsidR="00AB572A" w:rsidRPr="000A51D2" w:rsidRDefault="00AB572A" w:rsidP="00C87966">
            <w:pPr>
              <w:rPr>
                <w:rStyle w:val="Strong"/>
              </w:rPr>
            </w:pPr>
            <w:r w:rsidRPr="000A51D2">
              <w:rPr>
                <w:rStyle w:val="Strong"/>
              </w:rPr>
              <w:t>MAO-WM-01</w:t>
            </w:r>
            <w:r w:rsidR="00461BE1" w:rsidRPr="000A51D2">
              <w:rPr>
                <w:rStyle w:val="Strong"/>
              </w:rPr>
              <w:t>, MA2-RN-02</w:t>
            </w:r>
          </w:p>
        </w:tc>
        <w:tc>
          <w:tcPr>
            <w:tcW w:w="474" w:type="dxa"/>
            <w:tcBorders>
              <w:top w:val="single" w:sz="2" w:space="0" w:color="auto"/>
              <w:left w:val="nil"/>
              <w:right w:val="nil"/>
            </w:tcBorders>
            <w:shd w:val="clear" w:color="auto" w:fill="EBEBEB"/>
          </w:tcPr>
          <w:p w14:paraId="63E5ADDD" w14:textId="77777777" w:rsidR="00AB572A" w:rsidRDefault="00AB572A" w:rsidP="00461182"/>
        </w:tc>
        <w:tc>
          <w:tcPr>
            <w:tcW w:w="474" w:type="dxa"/>
            <w:tcBorders>
              <w:top w:val="single" w:sz="2" w:space="0" w:color="auto"/>
              <w:left w:val="nil"/>
              <w:right w:val="nil"/>
            </w:tcBorders>
            <w:shd w:val="clear" w:color="auto" w:fill="EBEBEB"/>
          </w:tcPr>
          <w:p w14:paraId="7D4BF60F" w14:textId="77777777" w:rsidR="00AB572A" w:rsidRDefault="00AB572A" w:rsidP="00461182"/>
        </w:tc>
        <w:tc>
          <w:tcPr>
            <w:tcW w:w="474" w:type="dxa"/>
            <w:tcBorders>
              <w:top w:val="single" w:sz="2" w:space="0" w:color="auto"/>
              <w:left w:val="nil"/>
              <w:right w:val="nil"/>
            </w:tcBorders>
            <w:shd w:val="clear" w:color="auto" w:fill="EBEBEB"/>
          </w:tcPr>
          <w:p w14:paraId="662BAA8A" w14:textId="77777777" w:rsidR="00AB572A" w:rsidRDefault="00AB572A" w:rsidP="00461182"/>
        </w:tc>
        <w:tc>
          <w:tcPr>
            <w:tcW w:w="474" w:type="dxa"/>
            <w:tcBorders>
              <w:top w:val="single" w:sz="2" w:space="0" w:color="auto"/>
              <w:left w:val="nil"/>
              <w:right w:val="nil"/>
            </w:tcBorders>
            <w:shd w:val="clear" w:color="auto" w:fill="EBEBEB"/>
          </w:tcPr>
          <w:p w14:paraId="343A4B2C" w14:textId="77777777" w:rsidR="00AB572A" w:rsidRDefault="00AB572A" w:rsidP="00461182"/>
        </w:tc>
        <w:tc>
          <w:tcPr>
            <w:tcW w:w="474" w:type="dxa"/>
            <w:tcBorders>
              <w:top w:val="single" w:sz="2" w:space="0" w:color="auto"/>
              <w:left w:val="nil"/>
              <w:right w:val="nil"/>
            </w:tcBorders>
            <w:shd w:val="clear" w:color="auto" w:fill="EBEBEB"/>
          </w:tcPr>
          <w:p w14:paraId="3B62A50F" w14:textId="77777777" w:rsidR="00AB572A" w:rsidRDefault="00AB572A" w:rsidP="00461182"/>
        </w:tc>
        <w:tc>
          <w:tcPr>
            <w:tcW w:w="474" w:type="dxa"/>
            <w:tcBorders>
              <w:top w:val="single" w:sz="2" w:space="0" w:color="auto"/>
              <w:left w:val="nil"/>
              <w:right w:val="nil"/>
            </w:tcBorders>
            <w:shd w:val="clear" w:color="auto" w:fill="EBEBEB"/>
          </w:tcPr>
          <w:p w14:paraId="526314A1" w14:textId="77777777" w:rsidR="00AB572A" w:rsidRDefault="00AB572A" w:rsidP="00461182"/>
        </w:tc>
        <w:tc>
          <w:tcPr>
            <w:tcW w:w="474" w:type="dxa"/>
            <w:tcBorders>
              <w:top w:val="single" w:sz="2" w:space="0" w:color="auto"/>
              <w:left w:val="nil"/>
              <w:right w:val="nil"/>
            </w:tcBorders>
            <w:shd w:val="clear" w:color="auto" w:fill="EBEBEB"/>
          </w:tcPr>
          <w:p w14:paraId="3E1B38B5" w14:textId="77777777" w:rsidR="00AB572A" w:rsidRDefault="00AB572A" w:rsidP="00461182"/>
        </w:tc>
        <w:tc>
          <w:tcPr>
            <w:tcW w:w="474" w:type="dxa"/>
            <w:tcBorders>
              <w:top w:val="single" w:sz="2" w:space="0" w:color="auto"/>
              <w:left w:val="nil"/>
            </w:tcBorders>
            <w:shd w:val="clear" w:color="auto" w:fill="EBEBEB"/>
          </w:tcPr>
          <w:p w14:paraId="355B57E3" w14:textId="77777777" w:rsidR="00AB572A" w:rsidRDefault="00AB572A" w:rsidP="00461182"/>
        </w:tc>
      </w:tr>
      <w:tr w:rsidR="008F7DDA" w14:paraId="1A4C1EB6" w14:textId="77777777" w:rsidTr="00461182">
        <w:tc>
          <w:tcPr>
            <w:tcW w:w="10768" w:type="dxa"/>
          </w:tcPr>
          <w:p w14:paraId="6953E8AC" w14:textId="0BD43EDB" w:rsidR="008F7DDA" w:rsidRDefault="008F7DDA" w:rsidP="008F7DDA">
            <w:pPr>
              <w:pStyle w:val="ListBullet"/>
            </w:pPr>
            <w:r>
              <w:t xml:space="preserve">Divide a length representing one whole into 10 equal parts and label the divisions using </w:t>
            </w:r>
            <w:r>
              <w:lastRenderedPageBreak/>
              <w:t>decimal notation</w:t>
            </w:r>
          </w:p>
        </w:tc>
        <w:tc>
          <w:tcPr>
            <w:tcW w:w="474" w:type="dxa"/>
          </w:tcPr>
          <w:p w14:paraId="53120120" w14:textId="77777777" w:rsidR="008F7DDA" w:rsidRDefault="008F7DDA" w:rsidP="008F7DDA"/>
        </w:tc>
        <w:tc>
          <w:tcPr>
            <w:tcW w:w="474" w:type="dxa"/>
          </w:tcPr>
          <w:p w14:paraId="74C1FF04" w14:textId="77777777" w:rsidR="008F7DDA" w:rsidRDefault="008F7DDA" w:rsidP="008F7DDA">
            <w:pPr>
              <w:rPr>
                <w:color w:val="000000"/>
                <w:shd w:val="clear" w:color="auto" w:fill="FFFFFF"/>
              </w:rPr>
            </w:pPr>
          </w:p>
        </w:tc>
        <w:tc>
          <w:tcPr>
            <w:tcW w:w="474" w:type="dxa"/>
          </w:tcPr>
          <w:p w14:paraId="516126DA" w14:textId="77777777" w:rsidR="008F7DDA" w:rsidRDefault="008F7DDA" w:rsidP="008F7DDA"/>
        </w:tc>
        <w:tc>
          <w:tcPr>
            <w:tcW w:w="474" w:type="dxa"/>
          </w:tcPr>
          <w:p w14:paraId="171C5057" w14:textId="1F156A7D" w:rsidR="008F7DDA" w:rsidRDefault="008F7DDA" w:rsidP="008F7DDA">
            <w:r>
              <w:rPr>
                <w:color w:val="000000"/>
                <w:shd w:val="clear" w:color="auto" w:fill="FFFFFF"/>
              </w:rPr>
              <w:t>x</w:t>
            </w:r>
          </w:p>
        </w:tc>
        <w:tc>
          <w:tcPr>
            <w:tcW w:w="474" w:type="dxa"/>
          </w:tcPr>
          <w:p w14:paraId="3442D699" w14:textId="77777777" w:rsidR="008F7DDA" w:rsidRDefault="008F7DDA" w:rsidP="008F7DDA"/>
        </w:tc>
        <w:tc>
          <w:tcPr>
            <w:tcW w:w="474" w:type="dxa"/>
          </w:tcPr>
          <w:p w14:paraId="032F7FE1" w14:textId="77777777" w:rsidR="008F7DDA" w:rsidRDefault="008F7DDA" w:rsidP="008F7DDA"/>
        </w:tc>
        <w:tc>
          <w:tcPr>
            <w:tcW w:w="474" w:type="dxa"/>
          </w:tcPr>
          <w:p w14:paraId="50499B7A" w14:textId="77777777" w:rsidR="008F7DDA" w:rsidRDefault="008F7DDA" w:rsidP="008F7DDA"/>
        </w:tc>
        <w:tc>
          <w:tcPr>
            <w:tcW w:w="474" w:type="dxa"/>
          </w:tcPr>
          <w:p w14:paraId="32DE6EC4" w14:textId="77777777" w:rsidR="008F7DDA" w:rsidRDefault="008F7DDA" w:rsidP="008F7DDA"/>
        </w:tc>
      </w:tr>
      <w:tr w:rsidR="00AB572A" w14:paraId="0C0614F9" w14:textId="77777777" w:rsidTr="00461182">
        <w:tc>
          <w:tcPr>
            <w:tcW w:w="10768" w:type="dxa"/>
          </w:tcPr>
          <w:p w14:paraId="2D479409" w14:textId="56A0E61E" w:rsidR="00AB572A" w:rsidRDefault="007D1DDB" w:rsidP="00741B99">
            <w:pPr>
              <w:pStyle w:val="ListBullet"/>
            </w:pPr>
            <w:r>
              <w:t xml:space="preserve">Use the decimal point as a marker to identify the </w:t>
            </w:r>
            <w:r w:rsidR="00982690">
              <w:t>position of the ones digit when expressing tenths as decimals</w:t>
            </w:r>
          </w:p>
        </w:tc>
        <w:tc>
          <w:tcPr>
            <w:tcW w:w="474" w:type="dxa"/>
          </w:tcPr>
          <w:p w14:paraId="2E06E49A" w14:textId="49A37E0B" w:rsidR="00AB572A" w:rsidRDefault="00AB572A" w:rsidP="00461182"/>
        </w:tc>
        <w:tc>
          <w:tcPr>
            <w:tcW w:w="474" w:type="dxa"/>
          </w:tcPr>
          <w:p w14:paraId="597CBEC9" w14:textId="0C7F69F7" w:rsidR="00AB572A" w:rsidRDefault="00AB572A" w:rsidP="00461182"/>
        </w:tc>
        <w:tc>
          <w:tcPr>
            <w:tcW w:w="474" w:type="dxa"/>
          </w:tcPr>
          <w:p w14:paraId="21B012DE" w14:textId="77777777" w:rsidR="00AB572A" w:rsidRDefault="00AB572A" w:rsidP="00461182"/>
        </w:tc>
        <w:tc>
          <w:tcPr>
            <w:tcW w:w="474" w:type="dxa"/>
          </w:tcPr>
          <w:p w14:paraId="7AD08D0F" w14:textId="77777777" w:rsidR="00AB572A" w:rsidRDefault="00AB572A" w:rsidP="00461182"/>
        </w:tc>
        <w:tc>
          <w:tcPr>
            <w:tcW w:w="474" w:type="dxa"/>
          </w:tcPr>
          <w:p w14:paraId="2DC0846B" w14:textId="0FED0AFB" w:rsidR="00AB572A" w:rsidRDefault="003A705A" w:rsidP="00461182">
            <w:r>
              <w:t>x</w:t>
            </w:r>
          </w:p>
        </w:tc>
        <w:tc>
          <w:tcPr>
            <w:tcW w:w="474" w:type="dxa"/>
          </w:tcPr>
          <w:p w14:paraId="4DA4BC09" w14:textId="55C6AE79" w:rsidR="00AB572A" w:rsidRDefault="005E40ED" w:rsidP="00461182">
            <w:r>
              <w:t>x</w:t>
            </w:r>
          </w:p>
        </w:tc>
        <w:tc>
          <w:tcPr>
            <w:tcW w:w="474" w:type="dxa"/>
          </w:tcPr>
          <w:p w14:paraId="43CE83D4" w14:textId="42202FA0" w:rsidR="00AB572A" w:rsidRDefault="005E40ED" w:rsidP="00461182">
            <w:r>
              <w:t>x</w:t>
            </w:r>
          </w:p>
        </w:tc>
        <w:tc>
          <w:tcPr>
            <w:tcW w:w="474" w:type="dxa"/>
          </w:tcPr>
          <w:p w14:paraId="64A43EB2" w14:textId="77777777" w:rsidR="00AB572A" w:rsidRDefault="00AB572A" w:rsidP="00461182"/>
        </w:tc>
      </w:tr>
      <w:tr w:rsidR="00625601" w14:paraId="7A6F27F5" w14:textId="77777777" w:rsidTr="00461182">
        <w:tc>
          <w:tcPr>
            <w:tcW w:w="10768" w:type="dxa"/>
          </w:tcPr>
          <w:p w14:paraId="78D538DF" w14:textId="662C7F53" w:rsidR="00625601" w:rsidRDefault="00625601" w:rsidP="00461182">
            <w:pPr>
              <w:pStyle w:val="ListBullet"/>
            </w:pPr>
            <w:r>
              <w:t xml:space="preserve">Recognise that 10-tenths </w:t>
            </w:r>
            <w:proofErr w:type="gramStart"/>
            <w:r>
              <w:t>is</w:t>
            </w:r>
            <w:proofErr w:type="gramEnd"/>
            <w:r>
              <w:t xml:space="preserve"> recorded as 1.0 </w:t>
            </w:r>
            <w:r w:rsidR="00741B99">
              <w:t xml:space="preserve">and </w:t>
            </w:r>
            <w:r>
              <w:t>regroup when using decimal notation</w:t>
            </w:r>
          </w:p>
        </w:tc>
        <w:tc>
          <w:tcPr>
            <w:tcW w:w="474" w:type="dxa"/>
          </w:tcPr>
          <w:p w14:paraId="26F3B2F5" w14:textId="77777777" w:rsidR="00625601" w:rsidRDefault="00625601" w:rsidP="00461182"/>
        </w:tc>
        <w:tc>
          <w:tcPr>
            <w:tcW w:w="474" w:type="dxa"/>
          </w:tcPr>
          <w:p w14:paraId="6E2522B7" w14:textId="77777777" w:rsidR="00625601" w:rsidRDefault="00625601" w:rsidP="00461182">
            <w:pPr>
              <w:rPr>
                <w:color w:val="000000"/>
                <w:shd w:val="clear" w:color="auto" w:fill="FFFFFF"/>
              </w:rPr>
            </w:pPr>
          </w:p>
        </w:tc>
        <w:tc>
          <w:tcPr>
            <w:tcW w:w="474" w:type="dxa"/>
          </w:tcPr>
          <w:p w14:paraId="21B1ABC9" w14:textId="77777777" w:rsidR="00625601" w:rsidRDefault="00625601" w:rsidP="00461182"/>
        </w:tc>
        <w:tc>
          <w:tcPr>
            <w:tcW w:w="474" w:type="dxa"/>
          </w:tcPr>
          <w:p w14:paraId="381807AD" w14:textId="0F91BC0D" w:rsidR="00625601" w:rsidRDefault="00016ABA" w:rsidP="00461182">
            <w:r>
              <w:rPr>
                <w:color w:val="000000"/>
                <w:shd w:val="clear" w:color="auto" w:fill="FFFFFF"/>
              </w:rPr>
              <w:t>x</w:t>
            </w:r>
          </w:p>
        </w:tc>
        <w:tc>
          <w:tcPr>
            <w:tcW w:w="474" w:type="dxa"/>
          </w:tcPr>
          <w:p w14:paraId="0CEB4088" w14:textId="67CFD488" w:rsidR="00625601" w:rsidRDefault="005E40ED" w:rsidP="00461182">
            <w:r>
              <w:t>x</w:t>
            </w:r>
          </w:p>
        </w:tc>
        <w:tc>
          <w:tcPr>
            <w:tcW w:w="474" w:type="dxa"/>
          </w:tcPr>
          <w:p w14:paraId="38175C3A" w14:textId="2B194338" w:rsidR="00625601" w:rsidRDefault="005E40ED" w:rsidP="00461182">
            <w:r>
              <w:t>x</w:t>
            </w:r>
          </w:p>
        </w:tc>
        <w:tc>
          <w:tcPr>
            <w:tcW w:w="474" w:type="dxa"/>
          </w:tcPr>
          <w:p w14:paraId="7339E719" w14:textId="03347EB5" w:rsidR="00625601" w:rsidRDefault="005E40ED" w:rsidP="00461182">
            <w:r>
              <w:t>x</w:t>
            </w:r>
          </w:p>
        </w:tc>
        <w:tc>
          <w:tcPr>
            <w:tcW w:w="474" w:type="dxa"/>
          </w:tcPr>
          <w:p w14:paraId="0F63959C" w14:textId="77777777" w:rsidR="00625601" w:rsidRDefault="00625601" w:rsidP="00461182"/>
        </w:tc>
      </w:tr>
      <w:tr w:rsidR="0004513B" w14:paraId="6B7C7092" w14:textId="77777777" w:rsidTr="00461182">
        <w:tc>
          <w:tcPr>
            <w:tcW w:w="10768" w:type="dxa"/>
          </w:tcPr>
          <w:p w14:paraId="546784F0" w14:textId="21F0C670" w:rsidR="0004513B" w:rsidRDefault="003602F2" w:rsidP="00461182">
            <w:pPr>
              <w:pStyle w:val="ListBullet"/>
            </w:pPr>
            <w:r>
              <w:t>Represent and compare tenths as decimals using linear representations (Reasons about relations)</w:t>
            </w:r>
          </w:p>
        </w:tc>
        <w:tc>
          <w:tcPr>
            <w:tcW w:w="474" w:type="dxa"/>
          </w:tcPr>
          <w:p w14:paraId="2263D85C" w14:textId="20275965" w:rsidR="0004513B" w:rsidRDefault="0004513B" w:rsidP="00461182"/>
        </w:tc>
        <w:tc>
          <w:tcPr>
            <w:tcW w:w="474" w:type="dxa"/>
          </w:tcPr>
          <w:p w14:paraId="6B700DD9" w14:textId="77777777" w:rsidR="0004513B" w:rsidRDefault="0004513B" w:rsidP="00461182">
            <w:pPr>
              <w:rPr>
                <w:color w:val="000000"/>
                <w:shd w:val="clear" w:color="auto" w:fill="FFFFFF"/>
              </w:rPr>
            </w:pPr>
          </w:p>
        </w:tc>
        <w:tc>
          <w:tcPr>
            <w:tcW w:w="474" w:type="dxa"/>
          </w:tcPr>
          <w:p w14:paraId="44D02229" w14:textId="77777777" w:rsidR="0004513B" w:rsidRDefault="0004513B" w:rsidP="00461182"/>
        </w:tc>
        <w:tc>
          <w:tcPr>
            <w:tcW w:w="474" w:type="dxa"/>
          </w:tcPr>
          <w:p w14:paraId="7FBB611F" w14:textId="3FDF7176" w:rsidR="0004513B" w:rsidRDefault="003602F2" w:rsidP="00461182">
            <w:r>
              <w:rPr>
                <w:color w:val="000000"/>
                <w:shd w:val="clear" w:color="auto" w:fill="FFFFFF"/>
              </w:rPr>
              <w:t>x</w:t>
            </w:r>
          </w:p>
        </w:tc>
        <w:tc>
          <w:tcPr>
            <w:tcW w:w="474" w:type="dxa"/>
          </w:tcPr>
          <w:p w14:paraId="5289E77C" w14:textId="77777777" w:rsidR="0004513B" w:rsidRDefault="0004513B" w:rsidP="00461182"/>
        </w:tc>
        <w:tc>
          <w:tcPr>
            <w:tcW w:w="474" w:type="dxa"/>
          </w:tcPr>
          <w:p w14:paraId="0F82583E" w14:textId="77777777" w:rsidR="0004513B" w:rsidRDefault="0004513B" w:rsidP="00461182"/>
        </w:tc>
        <w:tc>
          <w:tcPr>
            <w:tcW w:w="474" w:type="dxa"/>
          </w:tcPr>
          <w:p w14:paraId="167FEDFC" w14:textId="77777777" w:rsidR="0004513B" w:rsidRDefault="0004513B" w:rsidP="00461182"/>
        </w:tc>
        <w:tc>
          <w:tcPr>
            <w:tcW w:w="474" w:type="dxa"/>
          </w:tcPr>
          <w:p w14:paraId="44D99D82" w14:textId="77777777" w:rsidR="0004513B" w:rsidRDefault="0004513B" w:rsidP="00461182"/>
        </w:tc>
      </w:tr>
      <w:tr w:rsidR="003602F2" w14:paraId="6E9C267B" w14:textId="77777777" w:rsidTr="00461182">
        <w:tc>
          <w:tcPr>
            <w:tcW w:w="10768" w:type="dxa"/>
          </w:tcPr>
          <w:p w14:paraId="304A52B9" w14:textId="073E5AD8" w:rsidR="003602F2" w:rsidRDefault="007E7DA3" w:rsidP="00461182">
            <w:pPr>
              <w:pStyle w:val="ListBullet"/>
            </w:pPr>
            <w:r>
              <w:t>Subdivide tenths into 10 equal parts and record hundredths using place value</w:t>
            </w:r>
          </w:p>
        </w:tc>
        <w:tc>
          <w:tcPr>
            <w:tcW w:w="474" w:type="dxa"/>
          </w:tcPr>
          <w:p w14:paraId="2E545BC6" w14:textId="77777777" w:rsidR="003602F2" w:rsidRDefault="003602F2" w:rsidP="00461182"/>
        </w:tc>
        <w:tc>
          <w:tcPr>
            <w:tcW w:w="474" w:type="dxa"/>
          </w:tcPr>
          <w:p w14:paraId="7551893A" w14:textId="77777777" w:rsidR="003602F2" w:rsidRDefault="003602F2" w:rsidP="00461182">
            <w:pPr>
              <w:rPr>
                <w:color w:val="000000"/>
                <w:shd w:val="clear" w:color="auto" w:fill="FFFFFF"/>
              </w:rPr>
            </w:pPr>
          </w:p>
        </w:tc>
        <w:tc>
          <w:tcPr>
            <w:tcW w:w="474" w:type="dxa"/>
          </w:tcPr>
          <w:p w14:paraId="540A6F27" w14:textId="77777777" w:rsidR="003602F2" w:rsidRDefault="003602F2" w:rsidP="00461182"/>
        </w:tc>
        <w:tc>
          <w:tcPr>
            <w:tcW w:w="474" w:type="dxa"/>
          </w:tcPr>
          <w:p w14:paraId="2F571964" w14:textId="661D0474" w:rsidR="003602F2" w:rsidRDefault="0011549F" w:rsidP="00461182">
            <w:pPr>
              <w:rPr>
                <w:color w:val="000000"/>
                <w:shd w:val="clear" w:color="auto" w:fill="FFFFFF"/>
              </w:rPr>
            </w:pPr>
            <w:r>
              <w:rPr>
                <w:color w:val="000000"/>
                <w:shd w:val="clear" w:color="auto" w:fill="FFFFFF"/>
              </w:rPr>
              <w:t>x</w:t>
            </w:r>
          </w:p>
        </w:tc>
        <w:tc>
          <w:tcPr>
            <w:tcW w:w="474" w:type="dxa"/>
          </w:tcPr>
          <w:p w14:paraId="3B75CC39" w14:textId="77777777" w:rsidR="003602F2" w:rsidRDefault="003602F2" w:rsidP="00461182"/>
        </w:tc>
        <w:tc>
          <w:tcPr>
            <w:tcW w:w="474" w:type="dxa"/>
          </w:tcPr>
          <w:p w14:paraId="312877B5" w14:textId="77777777" w:rsidR="003602F2" w:rsidRDefault="003602F2" w:rsidP="00461182"/>
        </w:tc>
        <w:tc>
          <w:tcPr>
            <w:tcW w:w="474" w:type="dxa"/>
          </w:tcPr>
          <w:p w14:paraId="78851BCA" w14:textId="77777777" w:rsidR="003602F2" w:rsidRDefault="003602F2" w:rsidP="00461182"/>
        </w:tc>
        <w:tc>
          <w:tcPr>
            <w:tcW w:w="474" w:type="dxa"/>
          </w:tcPr>
          <w:p w14:paraId="258807B3" w14:textId="77777777" w:rsidR="003602F2" w:rsidRDefault="003602F2" w:rsidP="00461182"/>
        </w:tc>
      </w:tr>
      <w:tr w:rsidR="007E7DA3" w14:paraId="6A6EAA3B" w14:textId="77777777" w:rsidTr="00461182">
        <w:tc>
          <w:tcPr>
            <w:tcW w:w="10768" w:type="dxa"/>
          </w:tcPr>
          <w:p w14:paraId="0752DE63" w14:textId="593D431A" w:rsidR="007E7DA3" w:rsidRDefault="007E7DA3" w:rsidP="00461182">
            <w:pPr>
              <w:pStyle w:val="ListBullet"/>
            </w:pPr>
            <w:r>
              <w:t>Locate and order decimals representing tenths and hundredths on a number</w:t>
            </w:r>
            <w:r w:rsidR="008F7DDA">
              <w:t xml:space="preserve"> </w:t>
            </w:r>
            <w:r>
              <w:t>line, describing their relative size</w:t>
            </w:r>
          </w:p>
        </w:tc>
        <w:tc>
          <w:tcPr>
            <w:tcW w:w="474" w:type="dxa"/>
          </w:tcPr>
          <w:p w14:paraId="112A386F" w14:textId="49AD555C" w:rsidR="007E7DA3" w:rsidRDefault="007E7DA3" w:rsidP="00461182"/>
        </w:tc>
        <w:tc>
          <w:tcPr>
            <w:tcW w:w="474" w:type="dxa"/>
          </w:tcPr>
          <w:p w14:paraId="1BC3C435" w14:textId="77777777" w:rsidR="007E7DA3" w:rsidRDefault="007E7DA3" w:rsidP="00461182">
            <w:pPr>
              <w:rPr>
                <w:color w:val="000000"/>
                <w:shd w:val="clear" w:color="auto" w:fill="FFFFFF"/>
              </w:rPr>
            </w:pPr>
          </w:p>
        </w:tc>
        <w:tc>
          <w:tcPr>
            <w:tcW w:w="474" w:type="dxa"/>
          </w:tcPr>
          <w:p w14:paraId="404ADC7A" w14:textId="77777777" w:rsidR="007E7DA3" w:rsidRDefault="007E7DA3" w:rsidP="00461182"/>
        </w:tc>
        <w:tc>
          <w:tcPr>
            <w:tcW w:w="474" w:type="dxa"/>
          </w:tcPr>
          <w:p w14:paraId="12F90924" w14:textId="06CAB524" w:rsidR="007E7DA3" w:rsidRDefault="00B514B8" w:rsidP="00461182">
            <w:pPr>
              <w:rPr>
                <w:color w:val="000000"/>
                <w:shd w:val="clear" w:color="auto" w:fill="FFFFFF"/>
              </w:rPr>
            </w:pPr>
            <w:r>
              <w:rPr>
                <w:color w:val="000000"/>
                <w:shd w:val="clear" w:color="auto" w:fill="FFFFFF"/>
              </w:rPr>
              <w:t>x</w:t>
            </w:r>
          </w:p>
        </w:tc>
        <w:tc>
          <w:tcPr>
            <w:tcW w:w="474" w:type="dxa"/>
          </w:tcPr>
          <w:p w14:paraId="76E0753A" w14:textId="77777777" w:rsidR="007E7DA3" w:rsidRDefault="007E7DA3" w:rsidP="00461182"/>
        </w:tc>
        <w:tc>
          <w:tcPr>
            <w:tcW w:w="474" w:type="dxa"/>
          </w:tcPr>
          <w:p w14:paraId="1BFE3965" w14:textId="77777777" w:rsidR="007E7DA3" w:rsidRDefault="007E7DA3" w:rsidP="00461182"/>
        </w:tc>
        <w:tc>
          <w:tcPr>
            <w:tcW w:w="474" w:type="dxa"/>
          </w:tcPr>
          <w:p w14:paraId="02EC8CD2" w14:textId="77777777" w:rsidR="007E7DA3" w:rsidRDefault="007E7DA3" w:rsidP="00461182"/>
        </w:tc>
        <w:tc>
          <w:tcPr>
            <w:tcW w:w="474" w:type="dxa"/>
          </w:tcPr>
          <w:p w14:paraId="47E2FF73" w14:textId="77777777" w:rsidR="007E7DA3" w:rsidRDefault="007E7DA3" w:rsidP="00461182"/>
        </w:tc>
      </w:tr>
      <w:tr w:rsidR="007E7DA3" w14:paraId="393DF1B3" w14:textId="77777777" w:rsidTr="00461182">
        <w:tc>
          <w:tcPr>
            <w:tcW w:w="10768" w:type="dxa"/>
          </w:tcPr>
          <w:p w14:paraId="58F74A7E" w14:textId="14B878AC" w:rsidR="007E7DA3" w:rsidRDefault="007E7DA3" w:rsidP="00461182">
            <w:pPr>
              <w:pStyle w:val="ListBullet"/>
            </w:pPr>
            <w:r>
              <w:t>Interpret zero digits as the end of a decimal</w:t>
            </w:r>
          </w:p>
        </w:tc>
        <w:tc>
          <w:tcPr>
            <w:tcW w:w="474" w:type="dxa"/>
          </w:tcPr>
          <w:p w14:paraId="21F19D17" w14:textId="19B08DB4" w:rsidR="007E7DA3" w:rsidRDefault="007E7DA3" w:rsidP="00461182"/>
        </w:tc>
        <w:tc>
          <w:tcPr>
            <w:tcW w:w="474" w:type="dxa"/>
          </w:tcPr>
          <w:p w14:paraId="4D24429D" w14:textId="3E0F730C" w:rsidR="007E7DA3" w:rsidRDefault="007E7DA3" w:rsidP="00461182">
            <w:pPr>
              <w:rPr>
                <w:color w:val="000000"/>
                <w:shd w:val="clear" w:color="auto" w:fill="FFFFFF"/>
              </w:rPr>
            </w:pPr>
          </w:p>
        </w:tc>
        <w:tc>
          <w:tcPr>
            <w:tcW w:w="474" w:type="dxa"/>
          </w:tcPr>
          <w:p w14:paraId="031C50EA" w14:textId="77777777" w:rsidR="007E7DA3" w:rsidRDefault="007E7DA3" w:rsidP="00461182"/>
        </w:tc>
        <w:tc>
          <w:tcPr>
            <w:tcW w:w="474" w:type="dxa"/>
          </w:tcPr>
          <w:p w14:paraId="7058C63F" w14:textId="77777777" w:rsidR="007E7DA3" w:rsidRDefault="007E7DA3" w:rsidP="00461182">
            <w:pPr>
              <w:rPr>
                <w:color w:val="000000"/>
                <w:shd w:val="clear" w:color="auto" w:fill="FFFFFF"/>
              </w:rPr>
            </w:pPr>
          </w:p>
        </w:tc>
        <w:tc>
          <w:tcPr>
            <w:tcW w:w="474" w:type="dxa"/>
          </w:tcPr>
          <w:p w14:paraId="18BA434C" w14:textId="6A959D08" w:rsidR="007E7DA3" w:rsidRDefault="003A705A" w:rsidP="00461182">
            <w:r>
              <w:t>x</w:t>
            </w:r>
          </w:p>
        </w:tc>
        <w:tc>
          <w:tcPr>
            <w:tcW w:w="474" w:type="dxa"/>
          </w:tcPr>
          <w:p w14:paraId="3CB46DF0" w14:textId="609B5CB0" w:rsidR="007E7DA3" w:rsidRDefault="005D3171" w:rsidP="00461182">
            <w:r>
              <w:t>x</w:t>
            </w:r>
          </w:p>
        </w:tc>
        <w:tc>
          <w:tcPr>
            <w:tcW w:w="474" w:type="dxa"/>
          </w:tcPr>
          <w:p w14:paraId="70EA53EC" w14:textId="433FC64C" w:rsidR="007E7DA3" w:rsidRDefault="005D3171" w:rsidP="00461182">
            <w:r>
              <w:t>x</w:t>
            </w:r>
          </w:p>
        </w:tc>
        <w:tc>
          <w:tcPr>
            <w:tcW w:w="474" w:type="dxa"/>
          </w:tcPr>
          <w:p w14:paraId="68A2665D" w14:textId="77777777" w:rsidR="007E7DA3" w:rsidRDefault="007E7DA3" w:rsidP="00461182"/>
        </w:tc>
      </w:tr>
      <w:tr w:rsidR="007E7DA3" w14:paraId="56710CCB" w14:textId="77777777" w:rsidTr="00461182">
        <w:tc>
          <w:tcPr>
            <w:tcW w:w="10768" w:type="dxa"/>
          </w:tcPr>
          <w:p w14:paraId="2A299FC9" w14:textId="1B17F750" w:rsidR="007E7DA3" w:rsidRDefault="007E7DA3" w:rsidP="00461182">
            <w:pPr>
              <w:pStyle w:val="ListBullet"/>
            </w:pPr>
            <w:r>
              <w:t>Distinguish between the role of zero in various positions</w:t>
            </w:r>
          </w:p>
        </w:tc>
        <w:tc>
          <w:tcPr>
            <w:tcW w:w="474" w:type="dxa"/>
          </w:tcPr>
          <w:p w14:paraId="19E3BB7D" w14:textId="2538FFB8" w:rsidR="007E7DA3" w:rsidRDefault="007E7DA3" w:rsidP="00461182"/>
        </w:tc>
        <w:tc>
          <w:tcPr>
            <w:tcW w:w="474" w:type="dxa"/>
          </w:tcPr>
          <w:p w14:paraId="509C593D" w14:textId="71BD633B" w:rsidR="007E7DA3" w:rsidRDefault="007E7DA3" w:rsidP="00461182">
            <w:pPr>
              <w:rPr>
                <w:color w:val="000000"/>
                <w:shd w:val="clear" w:color="auto" w:fill="FFFFFF"/>
              </w:rPr>
            </w:pPr>
          </w:p>
        </w:tc>
        <w:tc>
          <w:tcPr>
            <w:tcW w:w="474" w:type="dxa"/>
          </w:tcPr>
          <w:p w14:paraId="19186728" w14:textId="77777777" w:rsidR="007E7DA3" w:rsidRDefault="007E7DA3" w:rsidP="00461182"/>
        </w:tc>
        <w:tc>
          <w:tcPr>
            <w:tcW w:w="474" w:type="dxa"/>
          </w:tcPr>
          <w:p w14:paraId="583A35E2" w14:textId="77777777" w:rsidR="007E7DA3" w:rsidRDefault="007E7DA3" w:rsidP="00461182">
            <w:pPr>
              <w:rPr>
                <w:color w:val="000000"/>
                <w:shd w:val="clear" w:color="auto" w:fill="FFFFFF"/>
              </w:rPr>
            </w:pPr>
          </w:p>
        </w:tc>
        <w:tc>
          <w:tcPr>
            <w:tcW w:w="474" w:type="dxa"/>
          </w:tcPr>
          <w:p w14:paraId="4C31FC76" w14:textId="08B62C61" w:rsidR="007E7DA3" w:rsidRDefault="003A705A" w:rsidP="00461182">
            <w:r>
              <w:t>x</w:t>
            </w:r>
          </w:p>
        </w:tc>
        <w:tc>
          <w:tcPr>
            <w:tcW w:w="474" w:type="dxa"/>
          </w:tcPr>
          <w:p w14:paraId="34AF2125" w14:textId="00A71CD7" w:rsidR="007E7DA3" w:rsidRDefault="005D3171" w:rsidP="00461182">
            <w:r>
              <w:t>x</w:t>
            </w:r>
          </w:p>
        </w:tc>
        <w:tc>
          <w:tcPr>
            <w:tcW w:w="474" w:type="dxa"/>
          </w:tcPr>
          <w:p w14:paraId="3D975FF5" w14:textId="260A25AB" w:rsidR="007E7DA3" w:rsidRDefault="005D3171" w:rsidP="00461182">
            <w:r>
              <w:t>x</w:t>
            </w:r>
          </w:p>
        </w:tc>
        <w:tc>
          <w:tcPr>
            <w:tcW w:w="474" w:type="dxa"/>
          </w:tcPr>
          <w:p w14:paraId="734919D6" w14:textId="77777777" w:rsidR="007E7DA3" w:rsidRDefault="007E7DA3" w:rsidP="00461182"/>
        </w:tc>
      </w:tr>
      <w:tr w:rsidR="00AB572A" w14:paraId="54C60727" w14:textId="77777777" w:rsidTr="00461182">
        <w:tc>
          <w:tcPr>
            <w:tcW w:w="10768" w:type="dxa"/>
            <w:tcBorders>
              <w:top w:val="single" w:sz="2" w:space="0" w:color="auto"/>
              <w:right w:val="nil"/>
            </w:tcBorders>
            <w:shd w:val="clear" w:color="auto" w:fill="EBEBEB"/>
          </w:tcPr>
          <w:p w14:paraId="63FF49D8" w14:textId="2D951075" w:rsidR="00AB572A" w:rsidRPr="00A55854" w:rsidRDefault="00A55854" w:rsidP="00461182">
            <w:r w:rsidRPr="000A51D2">
              <w:rPr>
                <w:rStyle w:val="Strong"/>
              </w:rPr>
              <w:t>Multiplicative relations A</w:t>
            </w:r>
            <w:r w:rsidRPr="000A51D2">
              <w:t>:</w:t>
            </w:r>
            <w:r>
              <w:rPr>
                <w:b/>
                <w:bCs/>
              </w:rPr>
              <w:t xml:space="preserve"> </w:t>
            </w:r>
            <w:r>
              <w:t xml:space="preserve">Generate and describe </w:t>
            </w:r>
            <w:proofErr w:type="gramStart"/>
            <w:r>
              <w:t>patterns</w:t>
            </w:r>
            <w:proofErr w:type="gramEnd"/>
          </w:p>
          <w:p w14:paraId="53C0D8BB" w14:textId="2EE37147" w:rsidR="00AB572A" w:rsidRPr="000A51D2" w:rsidRDefault="0071607F" w:rsidP="00461182">
            <w:pPr>
              <w:rPr>
                <w:rStyle w:val="Strong"/>
              </w:rPr>
            </w:pPr>
            <w:r w:rsidRPr="000A51D2">
              <w:rPr>
                <w:rStyle w:val="Strong"/>
              </w:rPr>
              <w:t>MAO-WM-01, MA2-</w:t>
            </w:r>
            <w:r w:rsidR="00C951D1" w:rsidRPr="000A51D2">
              <w:rPr>
                <w:rStyle w:val="Strong"/>
              </w:rPr>
              <w:t>MR-01</w:t>
            </w:r>
            <w:r w:rsidR="00F568E8" w:rsidRPr="000A51D2">
              <w:rPr>
                <w:rStyle w:val="Strong"/>
              </w:rPr>
              <w:t>, MA2-MR-02</w:t>
            </w:r>
          </w:p>
        </w:tc>
        <w:tc>
          <w:tcPr>
            <w:tcW w:w="474" w:type="dxa"/>
            <w:tcBorders>
              <w:top w:val="single" w:sz="2" w:space="0" w:color="auto"/>
              <w:left w:val="nil"/>
              <w:right w:val="nil"/>
            </w:tcBorders>
            <w:shd w:val="clear" w:color="auto" w:fill="EBEBEB"/>
          </w:tcPr>
          <w:p w14:paraId="2847620A" w14:textId="77777777" w:rsidR="00AB572A" w:rsidRDefault="00AB572A" w:rsidP="00461182"/>
        </w:tc>
        <w:tc>
          <w:tcPr>
            <w:tcW w:w="474" w:type="dxa"/>
            <w:tcBorders>
              <w:top w:val="single" w:sz="2" w:space="0" w:color="auto"/>
              <w:left w:val="nil"/>
              <w:right w:val="nil"/>
            </w:tcBorders>
            <w:shd w:val="clear" w:color="auto" w:fill="EBEBEB"/>
          </w:tcPr>
          <w:p w14:paraId="5588E6E2" w14:textId="77777777" w:rsidR="00AB572A" w:rsidRDefault="00AB572A" w:rsidP="00461182"/>
        </w:tc>
        <w:tc>
          <w:tcPr>
            <w:tcW w:w="474" w:type="dxa"/>
            <w:tcBorders>
              <w:top w:val="single" w:sz="2" w:space="0" w:color="auto"/>
              <w:left w:val="nil"/>
              <w:right w:val="nil"/>
            </w:tcBorders>
            <w:shd w:val="clear" w:color="auto" w:fill="EBEBEB"/>
          </w:tcPr>
          <w:p w14:paraId="000E505C" w14:textId="77777777" w:rsidR="00AB572A" w:rsidRDefault="00AB572A" w:rsidP="00461182"/>
        </w:tc>
        <w:tc>
          <w:tcPr>
            <w:tcW w:w="474" w:type="dxa"/>
            <w:tcBorders>
              <w:top w:val="single" w:sz="2" w:space="0" w:color="auto"/>
              <w:left w:val="nil"/>
              <w:right w:val="nil"/>
            </w:tcBorders>
            <w:shd w:val="clear" w:color="auto" w:fill="EBEBEB"/>
          </w:tcPr>
          <w:p w14:paraId="402D8E3F" w14:textId="77777777" w:rsidR="00AB572A" w:rsidRDefault="00AB572A" w:rsidP="00461182"/>
        </w:tc>
        <w:tc>
          <w:tcPr>
            <w:tcW w:w="474" w:type="dxa"/>
            <w:tcBorders>
              <w:top w:val="single" w:sz="2" w:space="0" w:color="auto"/>
              <w:left w:val="nil"/>
              <w:right w:val="nil"/>
            </w:tcBorders>
            <w:shd w:val="clear" w:color="auto" w:fill="EBEBEB"/>
          </w:tcPr>
          <w:p w14:paraId="2EB6E2E7" w14:textId="77777777" w:rsidR="00AB572A" w:rsidRDefault="00AB572A" w:rsidP="00461182"/>
        </w:tc>
        <w:tc>
          <w:tcPr>
            <w:tcW w:w="474" w:type="dxa"/>
            <w:tcBorders>
              <w:top w:val="single" w:sz="2" w:space="0" w:color="auto"/>
              <w:left w:val="nil"/>
              <w:right w:val="nil"/>
            </w:tcBorders>
            <w:shd w:val="clear" w:color="auto" w:fill="EBEBEB"/>
          </w:tcPr>
          <w:p w14:paraId="392B7B21" w14:textId="77777777" w:rsidR="00AB572A" w:rsidRDefault="00AB572A" w:rsidP="00461182"/>
        </w:tc>
        <w:tc>
          <w:tcPr>
            <w:tcW w:w="474" w:type="dxa"/>
            <w:tcBorders>
              <w:top w:val="single" w:sz="2" w:space="0" w:color="auto"/>
              <w:left w:val="nil"/>
              <w:right w:val="nil"/>
            </w:tcBorders>
            <w:shd w:val="clear" w:color="auto" w:fill="EBEBEB"/>
          </w:tcPr>
          <w:p w14:paraId="541F7834" w14:textId="77777777" w:rsidR="00AB572A" w:rsidRDefault="00AB572A" w:rsidP="00461182"/>
        </w:tc>
        <w:tc>
          <w:tcPr>
            <w:tcW w:w="474" w:type="dxa"/>
            <w:tcBorders>
              <w:top w:val="single" w:sz="2" w:space="0" w:color="auto"/>
              <w:left w:val="nil"/>
            </w:tcBorders>
            <w:shd w:val="clear" w:color="auto" w:fill="EBEBEB"/>
          </w:tcPr>
          <w:p w14:paraId="56534D36" w14:textId="77777777" w:rsidR="00AB572A" w:rsidRDefault="00AB572A" w:rsidP="00461182"/>
        </w:tc>
      </w:tr>
      <w:tr w:rsidR="00AB572A" w14:paraId="6BEE1711" w14:textId="77777777" w:rsidTr="00461182">
        <w:tc>
          <w:tcPr>
            <w:tcW w:w="10768" w:type="dxa"/>
          </w:tcPr>
          <w:p w14:paraId="4C0D4AA5" w14:textId="4DA90A1A" w:rsidR="00AB572A" w:rsidRDefault="00DA3D34" w:rsidP="000A51D2">
            <w:pPr>
              <w:pStyle w:val="ListBullet"/>
            </w:pPr>
            <w:r>
              <w:t>Model, describe and record patterns of multiples</w:t>
            </w:r>
          </w:p>
        </w:tc>
        <w:tc>
          <w:tcPr>
            <w:tcW w:w="474" w:type="dxa"/>
          </w:tcPr>
          <w:p w14:paraId="34F56FDD" w14:textId="77777777" w:rsidR="00AB572A" w:rsidRDefault="00AB572A" w:rsidP="00461182"/>
        </w:tc>
        <w:tc>
          <w:tcPr>
            <w:tcW w:w="474" w:type="dxa"/>
          </w:tcPr>
          <w:p w14:paraId="46D1358B" w14:textId="77777777" w:rsidR="00AB572A" w:rsidRDefault="00AB572A" w:rsidP="00461182"/>
        </w:tc>
        <w:tc>
          <w:tcPr>
            <w:tcW w:w="474" w:type="dxa"/>
          </w:tcPr>
          <w:p w14:paraId="6300018A" w14:textId="77777777" w:rsidR="00AB572A" w:rsidRDefault="00AB572A" w:rsidP="00461182"/>
        </w:tc>
        <w:tc>
          <w:tcPr>
            <w:tcW w:w="474" w:type="dxa"/>
          </w:tcPr>
          <w:p w14:paraId="1248087E" w14:textId="77777777" w:rsidR="00AB572A" w:rsidRDefault="00AB572A" w:rsidP="00461182"/>
        </w:tc>
        <w:tc>
          <w:tcPr>
            <w:tcW w:w="474" w:type="dxa"/>
          </w:tcPr>
          <w:p w14:paraId="707A78D3" w14:textId="64E7E815" w:rsidR="00AB572A" w:rsidRPr="000A540C" w:rsidRDefault="000A540C" w:rsidP="005F5439">
            <w:r>
              <w:rPr>
                <w:shd w:val="clear" w:color="auto" w:fill="FFFFFF"/>
              </w:rPr>
              <w:t>x</w:t>
            </w:r>
          </w:p>
        </w:tc>
        <w:tc>
          <w:tcPr>
            <w:tcW w:w="474" w:type="dxa"/>
          </w:tcPr>
          <w:p w14:paraId="257A398E" w14:textId="77777777" w:rsidR="00AB572A" w:rsidRDefault="00AB572A" w:rsidP="00461182"/>
        </w:tc>
        <w:tc>
          <w:tcPr>
            <w:tcW w:w="474" w:type="dxa"/>
          </w:tcPr>
          <w:p w14:paraId="5CFEBCA6" w14:textId="4846BC10" w:rsidR="00AB572A" w:rsidRDefault="001E0CB6" w:rsidP="00461182">
            <w:r>
              <w:t>x</w:t>
            </w:r>
          </w:p>
        </w:tc>
        <w:tc>
          <w:tcPr>
            <w:tcW w:w="474" w:type="dxa"/>
          </w:tcPr>
          <w:p w14:paraId="339811C2" w14:textId="77777777" w:rsidR="00AB572A" w:rsidRDefault="00AB572A" w:rsidP="00461182"/>
        </w:tc>
      </w:tr>
      <w:tr w:rsidR="00AB572A" w14:paraId="6BF9DC1E" w14:textId="77777777" w:rsidTr="00461182">
        <w:tc>
          <w:tcPr>
            <w:tcW w:w="10768" w:type="dxa"/>
            <w:tcBorders>
              <w:bottom w:val="single" w:sz="2" w:space="0" w:color="auto"/>
            </w:tcBorders>
          </w:tcPr>
          <w:p w14:paraId="27F7CDFB" w14:textId="5A949AC7" w:rsidR="00AB572A" w:rsidRDefault="001F2832" w:rsidP="00461182">
            <w:pPr>
              <w:pStyle w:val="ListBullet"/>
            </w:pPr>
            <w:r>
              <w:lastRenderedPageBreak/>
              <w:t>Create and continue a variety of number patterns that increase or decrease by a constant amount</w:t>
            </w:r>
          </w:p>
        </w:tc>
        <w:tc>
          <w:tcPr>
            <w:tcW w:w="474" w:type="dxa"/>
            <w:tcBorders>
              <w:bottom w:val="single" w:sz="2" w:space="0" w:color="auto"/>
            </w:tcBorders>
          </w:tcPr>
          <w:p w14:paraId="68A5D1C0" w14:textId="77777777" w:rsidR="00AB572A" w:rsidRDefault="00AB572A" w:rsidP="00461182"/>
        </w:tc>
        <w:tc>
          <w:tcPr>
            <w:tcW w:w="474" w:type="dxa"/>
            <w:tcBorders>
              <w:bottom w:val="single" w:sz="2" w:space="0" w:color="auto"/>
            </w:tcBorders>
          </w:tcPr>
          <w:p w14:paraId="3C6C9C1A" w14:textId="77777777" w:rsidR="00AB572A" w:rsidRDefault="00AB572A" w:rsidP="00461182"/>
        </w:tc>
        <w:tc>
          <w:tcPr>
            <w:tcW w:w="474" w:type="dxa"/>
            <w:tcBorders>
              <w:bottom w:val="single" w:sz="2" w:space="0" w:color="auto"/>
            </w:tcBorders>
          </w:tcPr>
          <w:p w14:paraId="2DAD53C2" w14:textId="77777777" w:rsidR="00AB572A" w:rsidRDefault="00AB572A" w:rsidP="00461182"/>
        </w:tc>
        <w:tc>
          <w:tcPr>
            <w:tcW w:w="474" w:type="dxa"/>
            <w:tcBorders>
              <w:bottom w:val="single" w:sz="2" w:space="0" w:color="auto"/>
            </w:tcBorders>
          </w:tcPr>
          <w:p w14:paraId="6D7309CC" w14:textId="77777777" w:rsidR="00AB572A" w:rsidRDefault="00AB572A" w:rsidP="00461182"/>
        </w:tc>
        <w:tc>
          <w:tcPr>
            <w:tcW w:w="474" w:type="dxa"/>
            <w:tcBorders>
              <w:bottom w:val="single" w:sz="2" w:space="0" w:color="auto"/>
            </w:tcBorders>
          </w:tcPr>
          <w:p w14:paraId="714BCC85" w14:textId="329F9073" w:rsidR="00AB572A" w:rsidRDefault="00AB572A" w:rsidP="00461182"/>
        </w:tc>
        <w:tc>
          <w:tcPr>
            <w:tcW w:w="474" w:type="dxa"/>
            <w:tcBorders>
              <w:bottom w:val="single" w:sz="2" w:space="0" w:color="auto"/>
            </w:tcBorders>
          </w:tcPr>
          <w:p w14:paraId="03F1FC70" w14:textId="77777777" w:rsidR="00AB572A" w:rsidRDefault="00AB572A" w:rsidP="00461182"/>
        </w:tc>
        <w:tc>
          <w:tcPr>
            <w:tcW w:w="474" w:type="dxa"/>
            <w:tcBorders>
              <w:bottom w:val="single" w:sz="2" w:space="0" w:color="auto"/>
            </w:tcBorders>
          </w:tcPr>
          <w:p w14:paraId="756DFA60" w14:textId="77777777" w:rsidR="00AB572A" w:rsidRDefault="00AB572A" w:rsidP="00461182"/>
        </w:tc>
        <w:tc>
          <w:tcPr>
            <w:tcW w:w="474" w:type="dxa"/>
            <w:tcBorders>
              <w:bottom w:val="single" w:sz="2" w:space="0" w:color="auto"/>
            </w:tcBorders>
          </w:tcPr>
          <w:p w14:paraId="172B1CBA" w14:textId="6E53E87C" w:rsidR="00AB572A" w:rsidRDefault="005D3171" w:rsidP="00461182">
            <w:r>
              <w:t>x</w:t>
            </w:r>
          </w:p>
        </w:tc>
      </w:tr>
      <w:tr w:rsidR="00AB572A" w14:paraId="460D51EF" w14:textId="77777777" w:rsidTr="00461182">
        <w:tc>
          <w:tcPr>
            <w:tcW w:w="10768" w:type="dxa"/>
            <w:tcBorders>
              <w:top w:val="single" w:sz="2" w:space="0" w:color="auto"/>
              <w:right w:val="nil"/>
            </w:tcBorders>
            <w:shd w:val="clear" w:color="auto" w:fill="EBEBEB"/>
          </w:tcPr>
          <w:p w14:paraId="6B7E4EDA" w14:textId="79655708" w:rsidR="00AB572A" w:rsidRPr="00234115" w:rsidRDefault="000A540C" w:rsidP="00461182">
            <w:r w:rsidRPr="009A1838">
              <w:rPr>
                <w:rStyle w:val="Strong"/>
              </w:rPr>
              <w:t xml:space="preserve">Multiplicative relations </w:t>
            </w:r>
            <w:r w:rsidR="003836E5" w:rsidRPr="009A1838">
              <w:rPr>
                <w:rStyle w:val="Strong"/>
              </w:rPr>
              <w:t>A</w:t>
            </w:r>
            <w:r w:rsidR="003836E5" w:rsidRPr="009A1838">
              <w:t>:</w:t>
            </w:r>
            <w:r w:rsidR="003836E5">
              <w:rPr>
                <w:b/>
                <w:bCs/>
              </w:rPr>
              <w:t xml:space="preserve"> </w:t>
            </w:r>
            <w:r w:rsidR="00D150CE" w:rsidRPr="00D150CE">
              <w:t xml:space="preserve">Use arrays to establish multiplication facts from multiples of 2 and 4, 5 and </w:t>
            </w:r>
            <w:proofErr w:type="gramStart"/>
            <w:r w:rsidR="00D150CE" w:rsidRPr="00D150CE">
              <w:t>10</w:t>
            </w:r>
            <w:proofErr w:type="gramEnd"/>
          </w:p>
          <w:p w14:paraId="67A3E705" w14:textId="1067AE37" w:rsidR="00AB572A" w:rsidRPr="009A1838" w:rsidRDefault="001F6EA0" w:rsidP="00461182">
            <w:pPr>
              <w:rPr>
                <w:rStyle w:val="Strong"/>
              </w:rPr>
            </w:pPr>
            <w:r w:rsidRPr="009A1838">
              <w:rPr>
                <w:rStyle w:val="Strong"/>
              </w:rPr>
              <w:t>MAO-WM-01, MA2-MR-01, MA2-MR-02</w:t>
            </w:r>
          </w:p>
        </w:tc>
        <w:tc>
          <w:tcPr>
            <w:tcW w:w="474" w:type="dxa"/>
            <w:tcBorders>
              <w:top w:val="single" w:sz="2" w:space="0" w:color="auto"/>
              <w:left w:val="nil"/>
              <w:right w:val="nil"/>
            </w:tcBorders>
            <w:shd w:val="clear" w:color="auto" w:fill="EBEBEB"/>
          </w:tcPr>
          <w:p w14:paraId="15E2A554" w14:textId="77777777" w:rsidR="00AB572A" w:rsidRDefault="00AB572A" w:rsidP="00461182"/>
        </w:tc>
        <w:tc>
          <w:tcPr>
            <w:tcW w:w="474" w:type="dxa"/>
            <w:tcBorders>
              <w:top w:val="single" w:sz="2" w:space="0" w:color="auto"/>
              <w:left w:val="nil"/>
              <w:right w:val="nil"/>
            </w:tcBorders>
            <w:shd w:val="clear" w:color="auto" w:fill="EBEBEB"/>
          </w:tcPr>
          <w:p w14:paraId="32ED3A51" w14:textId="77777777" w:rsidR="00AB572A" w:rsidRDefault="00AB572A" w:rsidP="00461182"/>
        </w:tc>
        <w:tc>
          <w:tcPr>
            <w:tcW w:w="474" w:type="dxa"/>
            <w:tcBorders>
              <w:top w:val="single" w:sz="2" w:space="0" w:color="auto"/>
              <w:left w:val="nil"/>
              <w:right w:val="nil"/>
            </w:tcBorders>
            <w:shd w:val="clear" w:color="auto" w:fill="EBEBEB"/>
          </w:tcPr>
          <w:p w14:paraId="51E3151C" w14:textId="77777777" w:rsidR="00AB572A" w:rsidRDefault="00AB572A" w:rsidP="00461182"/>
        </w:tc>
        <w:tc>
          <w:tcPr>
            <w:tcW w:w="474" w:type="dxa"/>
            <w:tcBorders>
              <w:top w:val="single" w:sz="2" w:space="0" w:color="auto"/>
              <w:left w:val="nil"/>
              <w:right w:val="nil"/>
            </w:tcBorders>
            <w:shd w:val="clear" w:color="auto" w:fill="EBEBEB"/>
          </w:tcPr>
          <w:p w14:paraId="0FADAB4A" w14:textId="77777777" w:rsidR="00AB572A" w:rsidRDefault="00AB572A" w:rsidP="00461182"/>
        </w:tc>
        <w:tc>
          <w:tcPr>
            <w:tcW w:w="474" w:type="dxa"/>
            <w:tcBorders>
              <w:top w:val="single" w:sz="2" w:space="0" w:color="auto"/>
              <w:left w:val="nil"/>
              <w:right w:val="nil"/>
            </w:tcBorders>
            <w:shd w:val="clear" w:color="auto" w:fill="EBEBEB"/>
          </w:tcPr>
          <w:p w14:paraId="149100BD" w14:textId="77777777" w:rsidR="00AB572A" w:rsidRDefault="00AB572A" w:rsidP="00461182"/>
        </w:tc>
        <w:tc>
          <w:tcPr>
            <w:tcW w:w="474" w:type="dxa"/>
            <w:tcBorders>
              <w:top w:val="single" w:sz="2" w:space="0" w:color="auto"/>
              <w:left w:val="nil"/>
              <w:right w:val="nil"/>
            </w:tcBorders>
            <w:shd w:val="clear" w:color="auto" w:fill="EBEBEB"/>
          </w:tcPr>
          <w:p w14:paraId="19D617BF" w14:textId="77777777" w:rsidR="00AB572A" w:rsidRDefault="00AB572A" w:rsidP="00461182"/>
        </w:tc>
        <w:tc>
          <w:tcPr>
            <w:tcW w:w="474" w:type="dxa"/>
            <w:tcBorders>
              <w:top w:val="single" w:sz="2" w:space="0" w:color="auto"/>
              <w:left w:val="nil"/>
              <w:right w:val="nil"/>
            </w:tcBorders>
            <w:shd w:val="clear" w:color="auto" w:fill="EBEBEB"/>
          </w:tcPr>
          <w:p w14:paraId="4559BFFF" w14:textId="77777777" w:rsidR="00AB572A" w:rsidRDefault="00AB572A" w:rsidP="00461182"/>
        </w:tc>
        <w:tc>
          <w:tcPr>
            <w:tcW w:w="474" w:type="dxa"/>
            <w:tcBorders>
              <w:top w:val="single" w:sz="2" w:space="0" w:color="auto"/>
              <w:left w:val="nil"/>
            </w:tcBorders>
            <w:shd w:val="clear" w:color="auto" w:fill="EBEBEB"/>
          </w:tcPr>
          <w:p w14:paraId="1F2769AA" w14:textId="77777777" w:rsidR="00AB572A" w:rsidRDefault="00AB572A" w:rsidP="00461182"/>
        </w:tc>
      </w:tr>
      <w:tr w:rsidR="00AB572A" w14:paraId="498E4F84" w14:textId="77777777" w:rsidTr="00461182">
        <w:tc>
          <w:tcPr>
            <w:tcW w:w="10768" w:type="dxa"/>
          </w:tcPr>
          <w:p w14:paraId="080D19FD" w14:textId="158D32EF" w:rsidR="00AB572A" w:rsidRPr="00BC5530" w:rsidRDefault="00170CD6" w:rsidP="00461182">
            <w:pPr>
              <w:pStyle w:val="ListBullet"/>
            </w:pPr>
            <w:r>
              <w:t>Create and represent multiplicative structure, using the term multiples when connecting and grouping to arrays</w:t>
            </w:r>
          </w:p>
        </w:tc>
        <w:tc>
          <w:tcPr>
            <w:tcW w:w="474" w:type="dxa"/>
          </w:tcPr>
          <w:p w14:paraId="79AAC26B" w14:textId="77777777" w:rsidR="00AB572A" w:rsidRDefault="00AB572A" w:rsidP="00461182"/>
        </w:tc>
        <w:tc>
          <w:tcPr>
            <w:tcW w:w="474" w:type="dxa"/>
          </w:tcPr>
          <w:p w14:paraId="26F175F6" w14:textId="77777777" w:rsidR="00AB572A" w:rsidRDefault="00AB572A" w:rsidP="00461182"/>
        </w:tc>
        <w:tc>
          <w:tcPr>
            <w:tcW w:w="474" w:type="dxa"/>
          </w:tcPr>
          <w:p w14:paraId="18473835" w14:textId="77777777" w:rsidR="00AB572A" w:rsidRDefault="00AB572A" w:rsidP="00461182"/>
        </w:tc>
        <w:tc>
          <w:tcPr>
            <w:tcW w:w="474" w:type="dxa"/>
          </w:tcPr>
          <w:p w14:paraId="7F441AEC" w14:textId="77777777" w:rsidR="00AB572A" w:rsidRDefault="00AB572A" w:rsidP="00461182"/>
        </w:tc>
        <w:tc>
          <w:tcPr>
            <w:tcW w:w="474" w:type="dxa"/>
          </w:tcPr>
          <w:p w14:paraId="72C9CF7C" w14:textId="77777777" w:rsidR="00AB572A" w:rsidRDefault="00AB572A" w:rsidP="00461182"/>
        </w:tc>
        <w:tc>
          <w:tcPr>
            <w:tcW w:w="474" w:type="dxa"/>
          </w:tcPr>
          <w:p w14:paraId="4329BCB6" w14:textId="4D34A004" w:rsidR="00AB572A" w:rsidRPr="00234115" w:rsidRDefault="00234115" w:rsidP="0045317A">
            <w:r>
              <w:rPr>
                <w:shd w:val="clear" w:color="auto" w:fill="FFFFFF"/>
              </w:rPr>
              <w:t>x</w:t>
            </w:r>
          </w:p>
        </w:tc>
        <w:tc>
          <w:tcPr>
            <w:tcW w:w="474" w:type="dxa"/>
          </w:tcPr>
          <w:p w14:paraId="333964EA" w14:textId="77777777" w:rsidR="00AB572A" w:rsidRDefault="00AB572A" w:rsidP="00461182"/>
        </w:tc>
        <w:tc>
          <w:tcPr>
            <w:tcW w:w="474" w:type="dxa"/>
          </w:tcPr>
          <w:p w14:paraId="3BE133D5" w14:textId="5AE0AA58" w:rsidR="00AB572A" w:rsidRDefault="00056A25" w:rsidP="00461182">
            <w:r>
              <w:t>x</w:t>
            </w:r>
          </w:p>
        </w:tc>
      </w:tr>
      <w:tr w:rsidR="00AB572A" w14:paraId="721D865D" w14:textId="77777777" w:rsidTr="00461182">
        <w:tc>
          <w:tcPr>
            <w:tcW w:w="10768" w:type="dxa"/>
            <w:tcBorders>
              <w:bottom w:val="single" w:sz="2" w:space="0" w:color="auto"/>
            </w:tcBorders>
          </w:tcPr>
          <w:p w14:paraId="738D4C53" w14:textId="1B6DBAF2" w:rsidR="00AB572A" w:rsidRPr="00BC5530" w:rsidRDefault="00CE2721" w:rsidP="00461182">
            <w:pPr>
              <w:pStyle w:val="ListBullet"/>
            </w:pPr>
            <w:r>
              <w:t>Use the array structure to coordinate the number of groups with the number in each group</w:t>
            </w:r>
          </w:p>
        </w:tc>
        <w:tc>
          <w:tcPr>
            <w:tcW w:w="474" w:type="dxa"/>
            <w:tcBorders>
              <w:bottom w:val="single" w:sz="2" w:space="0" w:color="auto"/>
            </w:tcBorders>
          </w:tcPr>
          <w:p w14:paraId="0EB5F009" w14:textId="77777777" w:rsidR="00AB572A" w:rsidRDefault="00AB572A" w:rsidP="00461182"/>
        </w:tc>
        <w:tc>
          <w:tcPr>
            <w:tcW w:w="474" w:type="dxa"/>
            <w:tcBorders>
              <w:bottom w:val="single" w:sz="2" w:space="0" w:color="auto"/>
            </w:tcBorders>
          </w:tcPr>
          <w:p w14:paraId="74C641B0" w14:textId="77777777" w:rsidR="00AB572A" w:rsidRDefault="00AB572A" w:rsidP="00461182"/>
        </w:tc>
        <w:tc>
          <w:tcPr>
            <w:tcW w:w="474" w:type="dxa"/>
            <w:tcBorders>
              <w:bottom w:val="single" w:sz="2" w:space="0" w:color="auto"/>
            </w:tcBorders>
          </w:tcPr>
          <w:p w14:paraId="74D2F485" w14:textId="77777777" w:rsidR="00AB572A" w:rsidRDefault="00AB572A" w:rsidP="00461182"/>
        </w:tc>
        <w:tc>
          <w:tcPr>
            <w:tcW w:w="474" w:type="dxa"/>
            <w:tcBorders>
              <w:bottom w:val="single" w:sz="2" w:space="0" w:color="auto"/>
            </w:tcBorders>
          </w:tcPr>
          <w:p w14:paraId="5BFB8E9F" w14:textId="77777777" w:rsidR="00AB572A" w:rsidRDefault="00AB572A" w:rsidP="00461182"/>
        </w:tc>
        <w:tc>
          <w:tcPr>
            <w:tcW w:w="474" w:type="dxa"/>
            <w:tcBorders>
              <w:bottom w:val="single" w:sz="2" w:space="0" w:color="auto"/>
            </w:tcBorders>
          </w:tcPr>
          <w:p w14:paraId="5C9B50C9" w14:textId="77777777" w:rsidR="00AB572A" w:rsidRDefault="00AB572A" w:rsidP="00461182"/>
        </w:tc>
        <w:tc>
          <w:tcPr>
            <w:tcW w:w="474" w:type="dxa"/>
            <w:tcBorders>
              <w:bottom w:val="single" w:sz="2" w:space="0" w:color="auto"/>
            </w:tcBorders>
          </w:tcPr>
          <w:p w14:paraId="4D7725DB" w14:textId="18E2640E" w:rsidR="00AB572A" w:rsidRDefault="00834D23" w:rsidP="00461182">
            <w:r>
              <w:rPr>
                <w:color w:val="000000"/>
                <w:shd w:val="clear" w:color="auto" w:fill="FFFFFF"/>
              </w:rPr>
              <w:t>x</w:t>
            </w:r>
          </w:p>
        </w:tc>
        <w:tc>
          <w:tcPr>
            <w:tcW w:w="474" w:type="dxa"/>
            <w:tcBorders>
              <w:bottom w:val="single" w:sz="2" w:space="0" w:color="auto"/>
            </w:tcBorders>
          </w:tcPr>
          <w:p w14:paraId="6EF41F8B" w14:textId="77777777" w:rsidR="00AB572A" w:rsidRDefault="00AB572A" w:rsidP="00461182"/>
        </w:tc>
        <w:tc>
          <w:tcPr>
            <w:tcW w:w="474" w:type="dxa"/>
            <w:tcBorders>
              <w:bottom w:val="single" w:sz="2" w:space="0" w:color="auto"/>
            </w:tcBorders>
          </w:tcPr>
          <w:p w14:paraId="266B014C" w14:textId="600C684A" w:rsidR="00AB572A" w:rsidRDefault="00AB572A" w:rsidP="00461182"/>
        </w:tc>
      </w:tr>
      <w:tr w:rsidR="00D150CE" w:rsidRPr="002E71AA" w14:paraId="556501DF" w14:textId="77777777" w:rsidTr="00461182">
        <w:tc>
          <w:tcPr>
            <w:tcW w:w="10768" w:type="dxa"/>
            <w:tcBorders>
              <w:top w:val="single" w:sz="2" w:space="0" w:color="auto"/>
              <w:right w:val="nil"/>
            </w:tcBorders>
            <w:shd w:val="clear" w:color="auto" w:fill="EBEBEB"/>
          </w:tcPr>
          <w:p w14:paraId="3FCD225F" w14:textId="103918D2" w:rsidR="008B4123" w:rsidRPr="008B4123" w:rsidRDefault="00D150CE" w:rsidP="00D150CE">
            <w:r w:rsidRPr="005F5439">
              <w:rPr>
                <w:rStyle w:val="Strong"/>
              </w:rPr>
              <w:t>Multiplicative relations A</w:t>
            </w:r>
            <w:r w:rsidRPr="005F5439">
              <w:t>:</w:t>
            </w:r>
            <w:r>
              <w:rPr>
                <w:b/>
                <w:bCs/>
              </w:rPr>
              <w:t xml:space="preserve"> </w:t>
            </w:r>
            <w:r w:rsidR="008B4123" w:rsidRPr="008B4123">
              <w:t>Recall multiplication facts of 2 and 4, 5 and 10 and related division facts</w:t>
            </w:r>
          </w:p>
          <w:p w14:paraId="1656687D" w14:textId="3A4D3A94" w:rsidR="00D150CE" w:rsidRPr="005F5439" w:rsidRDefault="00D150CE" w:rsidP="00D150CE">
            <w:pPr>
              <w:rPr>
                <w:rStyle w:val="Strong"/>
              </w:rPr>
            </w:pPr>
            <w:r w:rsidRPr="005F5439">
              <w:rPr>
                <w:rStyle w:val="Strong"/>
              </w:rPr>
              <w:t>MAO-WM-01, MA2-MR-01, MA2-MR-02</w:t>
            </w:r>
          </w:p>
        </w:tc>
        <w:tc>
          <w:tcPr>
            <w:tcW w:w="474" w:type="dxa"/>
            <w:tcBorders>
              <w:top w:val="single" w:sz="2" w:space="0" w:color="auto"/>
              <w:left w:val="nil"/>
              <w:right w:val="nil"/>
            </w:tcBorders>
            <w:shd w:val="clear" w:color="auto" w:fill="EBEBEB"/>
          </w:tcPr>
          <w:p w14:paraId="0BF352EA" w14:textId="77777777" w:rsidR="00D150CE" w:rsidRPr="002E71AA" w:rsidRDefault="00D150CE" w:rsidP="00461182"/>
        </w:tc>
        <w:tc>
          <w:tcPr>
            <w:tcW w:w="474" w:type="dxa"/>
            <w:tcBorders>
              <w:top w:val="single" w:sz="2" w:space="0" w:color="auto"/>
              <w:left w:val="nil"/>
              <w:right w:val="nil"/>
            </w:tcBorders>
            <w:shd w:val="clear" w:color="auto" w:fill="EBEBEB"/>
          </w:tcPr>
          <w:p w14:paraId="10C083C6" w14:textId="77777777" w:rsidR="00D150CE" w:rsidRPr="002E71AA" w:rsidRDefault="00D150CE" w:rsidP="00461182"/>
        </w:tc>
        <w:tc>
          <w:tcPr>
            <w:tcW w:w="474" w:type="dxa"/>
            <w:tcBorders>
              <w:top w:val="single" w:sz="2" w:space="0" w:color="auto"/>
              <w:left w:val="nil"/>
              <w:right w:val="nil"/>
            </w:tcBorders>
            <w:shd w:val="clear" w:color="auto" w:fill="EBEBEB"/>
          </w:tcPr>
          <w:p w14:paraId="448BEF36" w14:textId="77777777" w:rsidR="00D150CE" w:rsidRPr="002E71AA" w:rsidRDefault="00D150CE" w:rsidP="00461182"/>
        </w:tc>
        <w:tc>
          <w:tcPr>
            <w:tcW w:w="474" w:type="dxa"/>
            <w:tcBorders>
              <w:top w:val="single" w:sz="2" w:space="0" w:color="auto"/>
              <w:left w:val="nil"/>
              <w:right w:val="nil"/>
            </w:tcBorders>
            <w:shd w:val="clear" w:color="auto" w:fill="EBEBEB"/>
          </w:tcPr>
          <w:p w14:paraId="4764D1DE" w14:textId="77777777" w:rsidR="00D150CE" w:rsidRPr="002E71AA" w:rsidRDefault="00D150CE" w:rsidP="00461182"/>
        </w:tc>
        <w:tc>
          <w:tcPr>
            <w:tcW w:w="474" w:type="dxa"/>
            <w:tcBorders>
              <w:top w:val="single" w:sz="2" w:space="0" w:color="auto"/>
              <w:left w:val="nil"/>
              <w:right w:val="nil"/>
            </w:tcBorders>
            <w:shd w:val="clear" w:color="auto" w:fill="EBEBEB"/>
          </w:tcPr>
          <w:p w14:paraId="01D41708" w14:textId="77777777" w:rsidR="00D150CE" w:rsidRPr="002E71AA" w:rsidRDefault="00D150CE" w:rsidP="00461182"/>
        </w:tc>
        <w:tc>
          <w:tcPr>
            <w:tcW w:w="474" w:type="dxa"/>
            <w:tcBorders>
              <w:top w:val="single" w:sz="2" w:space="0" w:color="auto"/>
              <w:left w:val="nil"/>
              <w:right w:val="nil"/>
            </w:tcBorders>
            <w:shd w:val="clear" w:color="auto" w:fill="EBEBEB"/>
          </w:tcPr>
          <w:p w14:paraId="4084382B" w14:textId="77777777" w:rsidR="00D150CE" w:rsidRPr="002E71AA" w:rsidRDefault="00D150CE" w:rsidP="00461182"/>
        </w:tc>
        <w:tc>
          <w:tcPr>
            <w:tcW w:w="474" w:type="dxa"/>
            <w:tcBorders>
              <w:top w:val="single" w:sz="2" w:space="0" w:color="auto"/>
              <w:left w:val="nil"/>
              <w:right w:val="nil"/>
            </w:tcBorders>
            <w:shd w:val="clear" w:color="auto" w:fill="EBEBEB"/>
          </w:tcPr>
          <w:p w14:paraId="2B6B8E2F" w14:textId="77777777" w:rsidR="00D150CE" w:rsidRPr="002E71AA" w:rsidRDefault="00D150CE" w:rsidP="00461182"/>
        </w:tc>
        <w:tc>
          <w:tcPr>
            <w:tcW w:w="474" w:type="dxa"/>
            <w:tcBorders>
              <w:top w:val="single" w:sz="2" w:space="0" w:color="auto"/>
              <w:left w:val="nil"/>
            </w:tcBorders>
            <w:shd w:val="clear" w:color="auto" w:fill="EBEBEB"/>
          </w:tcPr>
          <w:p w14:paraId="583A7345" w14:textId="77777777" w:rsidR="00D150CE" w:rsidRPr="002E71AA" w:rsidRDefault="00D150CE" w:rsidP="00461182"/>
        </w:tc>
      </w:tr>
      <w:tr w:rsidR="005D3171" w14:paraId="7D33F745" w14:textId="77777777" w:rsidTr="008B412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tcPr>
          <w:p w14:paraId="72B01A69" w14:textId="48B4B2F5" w:rsidR="008B4123" w:rsidRPr="00707F15" w:rsidRDefault="00D11C4C" w:rsidP="00707F15">
            <w:pPr>
              <w:pStyle w:val="ListBullet"/>
              <w:widowControl/>
              <w:mirrorIndents w:val="0"/>
              <w:rPr>
                <w:b w:val="0"/>
              </w:rPr>
            </w:pPr>
            <w:r w:rsidRPr="00707F15">
              <w:rPr>
                <w:b w:val="0"/>
              </w:rPr>
              <w:t>Recognise and use the symbols for multiplied by</w:t>
            </w:r>
            <w:r w:rsidR="0045317A">
              <w:rPr>
                <w:b w:val="0"/>
              </w:rPr>
              <w:t xml:space="preserve"> (×)</w:t>
            </w:r>
            <w:r w:rsidRPr="00707F15">
              <w:rPr>
                <w:b w:val="0"/>
              </w:rPr>
              <w:t xml:space="preserve">, divided by </w:t>
            </w:r>
            <w:r w:rsidR="0045317A">
              <w:rPr>
                <w:b w:val="0"/>
              </w:rPr>
              <w:t>(</w:t>
            </w:r>
            <w:r w:rsidR="00D66869">
              <w:rPr>
                <w:b w:val="0"/>
              </w:rPr>
              <w:t xml:space="preserve">÷) </w:t>
            </w:r>
            <w:r w:rsidRPr="00707F15">
              <w:rPr>
                <w:b w:val="0"/>
              </w:rPr>
              <w:t>and equals</w:t>
            </w:r>
            <w:r w:rsidR="00D66869">
              <w:rPr>
                <w:b w:val="0"/>
              </w:rPr>
              <w:t xml:space="preserve"> (</w:t>
            </w:r>
            <w:r w:rsidR="0054234F">
              <w:rPr>
                <w:b w:val="0"/>
              </w:rPr>
              <w:t>=)</w:t>
            </w:r>
          </w:p>
        </w:tc>
        <w:tc>
          <w:tcPr>
            <w:tcW w:w="474" w:type="dxa"/>
          </w:tcPr>
          <w:p w14:paraId="68F23277" w14:textId="77777777" w:rsidR="008B4123" w:rsidRDefault="008B4123" w:rsidP="006E51CB">
            <w:pPr>
              <w:cnfStyle w:val="000000100000" w:firstRow="0" w:lastRow="0" w:firstColumn="0" w:lastColumn="0" w:oddVBand="0" w:evenVBand="0" w:oddHBand="1" w:evenHBand="0" w:firstRowFirstColumn="0" w:firstRowLastColumn="0" w:lastRowFirstColumn="0" w:lastRowLastColumn="0"/>
            </w:pPr>
          </w:p>
        </w:tc>
        <w:tc>
          <w:tcPr>
            <w:tcW w:w="474" w:type="dxa"/>
          </w:tcPr>
          <w:p w14:paraId="2E86F70B" w14:textId="77777777" w:rsidR="008B4123" w:rsidRDefault="008B4123" w:rsidP="006E51CB">
            <w:pPr>
              <w:cnfStyle w:val="000000100000" w:firstRow="0" w:lastRow="0" w:firstColumn="0" w:lastColumn="0" w:oddVBand="0" w:evenVBand="0" w:oddHBand="1" w:evenHBand="0" w:firstRowFirstColumn="0" w:firstRowLastColumn="0" w:lastRowFirstColumn="0" w:lastRowLastColumn="0"/>
            </w:pPr>
          </w:p>
        </w:tc>
        <w:tc>
          <w:tcPr>
            <w:tcW w:w="474" w:type="dxa"/>
          </w:tcPr>
          <w:p w14:paraId="0AC0257C" w14:textId="77777777" w:rsidR="008B4123" w:rsidRDefault="008B4123" w:rsidP="006E51CB">
            <w:pPr>
              <w:cnfStyle w:val="000000100000" w:firstRow="0" w:lastRow="0" w:firstColumn="0" w:lastColumn="0" w:oddVBand="0" w:evenVBand="0" w:oddHBand="1" w:evenHBand="0" w:firstRowFirstColumn="0" w:firstRowLastColumn="0" w:lastRowFirstColumn="0" w:lastRowLastColumn="0"/>
            </w:pPr>
          </w:p>
        </w:tc>
        <w:tc>
          <w:tcPr>
            <w:tcW w:w="474" w:type="dxa"/>
          </w:tcPr>
          <w:p w14:paraId="086ABA47" w14:textId="77777777" w:rsidR="008B4123" w:rsidRDefault="008B4123" w:rsidP="006E51CB">
            <w:pPr>
              <w:cnfStyle w:val="000000100000" w:firstRow="0" w:lastRow="0" w:firstColumn="0" w:lastColumn="0" w:oddVBand="0" w:evenVBand="0" w:oddHBand="1" w:evenHBand="0" w:firstRowFirstColumn="0" w:firstRowLastColumn="0" w:lastRowFirstColumn="0" w:lastRowLastColumn="0"/>
            </w:pPr>
          </w:p>
        </w:tc>
        <w:tc>
          <w:tcPr>
            <w:tcW w:w="474" w:type="dxa"/>
          </w:tcPr>
          <w:p w14:paraId="0178DA10" w14:textId="2E7549F8" w:rsidR="008B4123" w:rsidRDefault="003F41F5" w:rsidP="006E51CB">
            <w:pPr>
              <w:cnfStyle w:val="000000100000" w:firstRow="0" w:lastRow="0" w:firstColumn="0" w:lastColumn="0" w:oddVBand="0" w:evenVBand="0" w:oddHBand="1" w:evenHBand="0" w:firstRowFirstColumn="0" w:firstRowLastColumn="0" w:lastRowFirstColumn="0" w:lastRowLastColumn="0"/>
            </w:pPr>
            <w:r>
              <w:t>x</w:t>
            </w:r>
          </w:p>
        </w:tc>
        <w:tc>
          <w:tcPr>
            <w:tcW w:w="474" w:type="dxa"/>
          </w:tcPr>
          <w:p w14:paraId="145247FF" w14:textId="421B9AE7" w:rsidR="008B4123" w:rsidRDefault="00271A42" w:rsidP="006E51CB">
            <w:pPr>
              <w:cnfStyle w:val="000000100000" w:firstRow="0" w:lastRow="0" w:firstColumn="0" w:lastColumn="0" w:oddVBand="0" w:evenVBand="0" w:oddHBand="1" w:evenHBand="0" w:firstRowFirstColumn="0" w:firstRowLastColumn="0" w:lastRowFirstColumn="0" w:lastRowLastColumn="0"/>
            </w:pPr>
            <w:r>
              <w:rPr>
                <w:color w:val="000000"/>
                <w:shd w:val="clear" w:color="auto" w:fill="FFFFFF"/>
              </w:rPr>
              <w:t>x</w:t>
            </w:r>
          </w:p>
        </w:tc>
        <w:tc>
          <w:tcPr>
            <w:tcW w:w="474" w:type="dxa"/>
          </w:tcPr>
          <w:p w14:paraId="33A0AD3F" w14:textId="381278BE" w:rsidR="008B4123" w:rsidRDefault="001E0CB6" w:rsidP="006E51CB">
            <w:pPr>
              <w:cnfStyle w:val="000000100000" w:firstRow="0" w:lastRow="0" w:firstColumn="0" w:lastColumn="0" w:oddVBand="0" w:evenVBand="0" w:oddHBand="1" w:evenHBand="0" w:firstRowFirstColumn="0" w:firstRowLastColumn="0" w:lastRowFirstColumn="0" w:lastRowLastColumn="0"/>
            </w:pPr>
            <w:r>
              <w:rPr>
                <w:color w:val="000000"/>
                <w:shd w:val="clear" w:color="auto" w:fill="FFFFFF"/>
              </w:rPr>
              <w:t>x</w:t>
            </w:r>
          </w:p>
        </w:tc>
        <w:tc>
          <w:tcPr>
            <w:tcW w:w="474" w:type="dxa"/>
          </w:tcPr>
          <w:p w14:paraId="3623244A" w14:textId="414E4024" w:rsidR="008B4123" w:rsidRDefault="00056A25" w:rsidP="006E51CB">
            <w:pPr>
              <w:cnfStyle w:val="000000100000" w:firstRow="0" w:lastRow="0" w:firstColumn="0" w:lastColumn="0" w:oddVBand="0" w:evenVBand="0" w:oddHBand="1" w:evenHBand="0" w:firstRowFirstColumn="0" w:firstRowLastColumn="0" w:lastRowFirstColumn="0" w:lastRowLastColumn="0"/>
            </w:pPr>
            <w:r>
              <w:t>x</w:t>
            </w:r>
          </w:p>
        </w:tc>
      </w:tr>
      <w:tr w:rsidR="003F0402" w14:paraId="4FA4599C" w14:textId="77777777" w:rsidTr="003F04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auto"/>
          </w:tcPr>
          <w:p w14:paraId="0469E99D" w14:textId="3FD862DF" w:rsidR="003F0402" w:rsidRPr="00707F15" w:rsidRDefault="003F0402" w:rsidP="00707F15">
            <w:pPr>
              <w:pStyle w:val="ListBullet"/>
              <w:widowControl/>
              <w:mirrorIndents w:val="0"/>
              <w:rPr>
                <w:b w:val="0"/>
              </w:rPr>
            </w:pPr>
            <w:r w:rsidRPr="00707F15">
              <w:rPr>
                <w:b w:val="0"/>
              </w:rPr>
              <w:t>Link multiplication and division fact families using arrays</w:t>
            </w:r>
          </w:p>
        </w:tc>
        <w:tc>
          <w:tcPr>
            <w:tcW w:w="474" w:type="dxa"/>
            <w:shd w:val="clear" w:color="auto" w:fill="auto"/>
          </w:tcPr>
          <w:p w14:paraId="6E33E4D4"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57DE8D14"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0FD7200B"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4AF50F6D"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365DA2BD"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4138F3D8" w14:textId="179FD1D3" w:rsidR="003F0402" w:rsidRDefault="00271A42" w:rsidP="006E51CB">
            <w:pPr>
              <w:cnfStyle w:val="000000010000" w:firstRow="0" w:lastRow="0" w:firstColumn="0" w:lastColumn="0" w:oddVBand="0" w:evenVBand="0" w:oddHBand="0" w:evenHBand="1" w:firstRowFirstColumn="0" w:firstRowLastColumn="0" w:lastRowFirstColumn="0" w:lastRowLastColumn="0"/>
              <w:rPr>
                <w:color w:val="000000"/>
                <w:shd w:val="clear" w:color="auto" w:fill="FFFFFF"/>
              </w:rPr>
            </w:pPr>
            <w:r>
              <w:rPr>
                <w:color w:val="000000"/>
                <w:shd w:val="clear" w:color="auto" w:fill="FFFFFF"/>
              </w:rPr>
              <w:t>x</w:t>
            </w:r>
          </w:p>
        </w:tc>
        <w:tc>
          <w:tcPr>
            <w:tcW w:w="474" w:type="dxa"/>
            <w:shd w:val="clear" w:color="auto" w:fill="auto"/>
          </w:tcPr>
          <w:p w14:paraId="40EF6E60"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rPr>
                <w:color w:val="000000"/>
                <w:shd w:val="clear" w:color="auto" w:fill="FFFFFF"/>
              </w:rPr>
            </w:pPr>
          </w:p>
        </w:tc>
        <w:tc>
          <w:tcPr>
            <w:tcW w:w="474" w:type="dxa"/>
            <w:shd w:val="clear" w:color="auto" w:fill="auto"/>
          </w:tcPr>
          <w:p w14:paraId="3C6A2899"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r>
      <w:tr w:rsidR="003F0402" w14:paraId="2099D06F" w14:textId="77777777" w:rsidTr="003F04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auto"/>
          </w:tcPr>
          <w:p w14:paraId="29178B86" w14:textId="2DEFC0C8" w:rsidR="003F0402" w:rsidRPr="00707F15" w:rsidRDefault="003F0402" w:rsidP="00707F15">
            <w:pPr>
              <w:pStyle w:val="ListBullet"/>
              <w:widowControl/>
              <w:mirrorIndents w:val="0"/>
              <w:rPr>
                <w:b w:val="0"/>
              </w:rPr>
            </w:pPr>
            <w:r w:rsidRPr="00707F15">
              <w:rPr>
                <w:b w:val="0"/>
              </w:rPr>
              <w:t>Generate multiplication fact families for multiples of 2 and 4, 5 and 10</w:t>
            </w:r>
          </w:p>
        </w:tc>
        <w:tc>
          <w:tcPr>
            <w:tcW w:w="474" w:type="dxa"/>
            <w:shd w:val="clear" w:color="auto" w:fill="auto"/>
          </w:tcPr>
          <w:p w14:paraId="075066DB" w14:textId="77777777" w:rsidR="003F0402" w:rsidRDefault="003F0402"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32868480" w14:textId="77777777" w:rsidR="003F0402" w:rsidRDefault="003F0402"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6D95EB07" w14:textId="77777777" w:rsidR="003F0402" w:rsidRDefault="003F0402"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2B666527" w14:textId="77777777" w:rsidR="003F0402" w:rsidRDefault="003F0402"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12435B84" w14:textId="77777777" w:rsidR="003F0402" w:rsidRDefault="003F0402" w:rsidP="006E51CB">
            <w:pPr>
              <w:cnfStyle w:val="000000100000" w:firstRow="0" w:lastRow="0" w:firstColumn="0" w:lastColumn="0" w:oddVBand="0" w:evenVBand="0" w:oddHBand="1" w:evenHBand="0" w:firstRowFirstColumn="0" w:firstRowLastColumn="0" w:lastRowFirstColumn="0" w:lastRowLastColumn="0"/>
            </w:pPr>
          </w:p>
        </w:tc>
        <w:tc>
          <w:tcPr>
            <w:tcW w:w="474" w:type="dxa"/>
            <w:shd w:val="clear" w:color="auto" w:fill="auto"/>
          </w:tcPr>
          <w:p w14:paraId="3D1AA255" w14:textId="77777777" w:rsidR="003F0402" w:rsidRDefault="003F0402" w:rsidP="006E51CB">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p>
        </w:tc>
        <w:tc>
          <w:tcPr>
            <w:tcW w:w="474" w:type="dxa"/>
            <w:shd w:val="clear" w:color="auto" w:fill="auto"/>
          </w:tcPr>
          <w:p w14:paraId="41D26661" w14:textId="77777777" w:rsidR="003F0402" w:rsidRDefault="003F0402" w:rsidP="006E51CB">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p>
        </w:tc>
        <w:tc>
          <w:tcPr>
            <w:tcW w:w="474" w:type="dxa"/>
            <w:shd w:val="clear" w:color="auto" w:fill="auto"/>
          </w:tcPr>
          <w:p w14:paraId="3FAE665D" w14:textId="14291670" w:rsidR="003F0402" w:rsidRDefault="001F01BE" w:rsidP="006E51CB">
            <w:pPr>
              <w:cnfStyle w:val="000000100000" w:firstRow="0" w:lastRow="0" w:firstColumn="0" w:lastColumn="0" w:oddVBand="0" w:evenVBand="0" w:oddHBand="1" w:evenHBand="0" w:firstRowFirstColumn="0" w:firstRowLastColumn="0" w:lastRowFirstColumn="0" w:lastRowLastColumn="0"/>
            </w:pPr>
            <w:r>
              <w:t>x</w:t>
            </w:r>
          </w:p>
        </w:tc>
      </w:tr>
      <w:tr w:rsidR="003F0402" w14:paraId="1A50FCC6" w14:textId="77777777" w:rsidTr="003F04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auto"/>
          </w:tcPr>
          <w:p w14:paraId="20A44AC3" w14:textId="21AA5DD9" w:rsidR="003F0402" w:rsidRPr="00707F15" w:rsidRDefault="003F0402" w:rsidP="00D11C4C">
            <w:pPr>
              <w:pStyle w:val="ListBullet"/>
              <w:rPr>
                <w:b w:val="0"/>
              </w:rPr>
            </w:pPr>
            <w:r w:rsidRPr="00707F15">
              <w:rPr>
                <w:b w:val="0"/>
              </w:rPr>
              <w:lastRenderedPageBreak/>
              <w:t>Model and apply the commutative property of multiplication</w:t>
            </w:r>
          </w:p>
        </w:tc>
        <w:tc>
          <w:tcPr>
            <w:tcW w:w="474" w:type="dxa"/>
            <w:shd w:val="clear" w:color="auto" w:fill="auto"/>
          </w:tcPr>
          <w:p w14:paraId="59D4F0A2"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59204FDD"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47A4C965"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17CF080D"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7C74A4D3"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21E42525" w14:textId="7DE2490F" w:rsidR="003F0402" w:rsidRDefault="00750940" w:rsidP="006E51CB">
            <w:pPr>
              <w:cnfStyle w:val="000000010000" w:firstRow="0" w:lastRow="0" w:firstColumn="0" w:lastColumn="0" w:oddVBand="0" w:evenVBand="0" w:oddHBand="0" w:evenHBand="1" w:firstRowFirstColumn="0" w:firstRowLastColumn="0" w:lastRowFirstColumn="0" w:lastRowLastColumn="0"/>
              <w:rPr>
                <w:color w:val="000000"/>
                <w:shd w:val="clear" w:color="auto" w:fill="FFFFFF"/>
              </w:rPr>
            </w:pPr>
            <w:r>
              <w:rPr>
                <w:color w:val="000000"/>
                <w:shd w:val="clear" w:color="auto" w:fill="FFFFFF"/>
              </w:rPr>
              <w:t>x</w:t>
            </w:r>
          </w:p>
        </w:tc>
        <w:tc>
          <w:tcPr>
            <w:tcW w:w="474" w:type="dxa"/>
            <w:shd w:val="clear" w:color="auto" w:fill="auto"/>
          </w:tcPr>
          <w:p w14:paraId="4871C4E6" w14:textId="77777777" w:rsidR="003F0402" w:rsidRDefault="003F0402" w:rsidP="006E51CB">
            <w:pPr>
              <w:cnfStyle w:val="000000010000" w:firstRow="0" w:lastRow="0" w:firstColumn="0" w:lastColumn="0" w:oddVBand="0" w:evenVBand="0" w:oddHBand="0" w:evenHBand="1" w:firstRowFirstColumn="0" w:firstRowLastColumn="0" w:lastRowFirstColumn="0" w:lastRowLastColumn="0"/>
              <w:rPr>
                <w:color w:val="000000"/>
                <w:shd w:val="clear" w:color="auto" w:fill="FFFFFF"/>
              </w:rPr>
            </w:pPr>
          </w:p>
        </w:tc>
        <w:tc>
          <w:tcPr>
            <w:tcW w:w="474" w:type="dxa"/>
            <w:shd w:val="clear" w:color="auto" w:fill="auto"/>
          </w:tcPr>
          <w:p w14:paraId="4F9B77D5" w14:textId="074E7260" w:rsidR="003F0402" w:rsidRDefault="001F01BE" w:rsidP="006E51CB">
            <w:pPr>
              <w:cnfStyle w:val="000000010000" w:firstRow="0" w:lastRow="0" w:firstColumn="0" w:lastColumn="0" w:oddVBand="0" w:evenVBand="0" w:oddHBand="0" w:evenHBand="1" w:firstRowFirstColumn="0" w:firstRowLastColumn="0" w:lastRowFirstColumn="0" w:lastRowLastColumn="0"/>
            </w:pPr>
            <w:r>
              <w:t>x</w:t>
            </w:r>
          </w:p>
        </w:tc>
      </w:tr>
      <w:tr w:rsidR="00AB572A" w:rsidRPr="002E71AA" w14:paraId="79D6000D" w14:textId="77777777" w:rsidTr="00461182">
        <w:tc>
          <w:tcPr>
            <w:tcW w:w="10768" w:type="dxa"/>
            <w:tcBorders>
              <w:top w:val="single" w:sz="2" w:space="0" w:color="auto"/>
              <w:right w:val="nil"/>
            </w:tcBorders>
            <w:shd w:val="clear" w:color="auto" w:fill="EBEBEB"/>
          </w:tcPr>
          <w:p w14:paraId="71B8A21B" w14:textId="395A6480" w:rsidR="00AB572A" w:rsidRPr="00234115" w:rsidRDefault="00234115" w:rsidP="00461182">
            <w:r w:rsidRPr="00AB30F2">
              <w:rPr>
                <w:rStyle w:val="Strong"/>
              </w:rPr>
              <w:t>Multiplicative relations B</w:t>
            </w:r>
            <w:r w:rsidRPr="00AB30F2">
              <w:t>:</w:t>
            </w:r>
            <w:r>
              <w:rPr>
                <w:b/>
                <w:bCs/>
              </w:rPr>
              <w:t xml:space="preserve"> </w:t>
            </w:r>
            <w:r>
              <w:t xml:space="preserve">Investigate number sequences involving related </w:t>
            </w:r>
            <w:proofErr w:type="gramStart"/>
            <w:r>
              <w:t>multiples</w:t>
            </w:r>
            <w:proofErr w:type="gramEnd"/>
          </w:p>
          <w:p w14:paraId="532FDD9E" w14:textId="4C26E7A2" w:rsidR="00AB572A" w:rsidRPr="00AB30F2" w:rsidRDefault="001F6EA0" w:rsidP="00461182">
            <w:pPr>
              <w:rPr>
                <w:rStyle w:val="Strong"/>
              </w:rPr>
            </w:pPr>
            <w:r w:rsidRPr="00AB30F2">
              <w:rPr>
                <w:rStyle w:val="Strong"/>
              </w:rPr>
              <w:t>MAO-WM-01, MA2-MR-01, MA2-MR-02</w:t>
            </w:r>
          </w:p>
        </w:tc>
        <w:tc>
          <w:tcPr>
            <w:tcW w:w="474" w:type="dxa"/>
            <w:tcBorders>
              <w:top w:val="single" w:sz="2" w:space="0" w:color="auto"/>
              <w:left w:val="nil"/>
              <w:right w:val="nil"/>
            </w:tcBorders>
            <w:shd w:val="clear" w:color="auto" w:fill="EBEBEB"/>
          </w:tcPr>
          <w:p w14:paraId="6E55E152" w14:textId="77777777" w:rsidR="00AB572A" w:rsidRPr="002E71AA" w:rsidRDefault="00AB572A" w:rsidP="00461182"/>
        </w:tc>
        <w:tc>
          <w:tcPr>
            <w:tcW w:w="474" w:type="dxa"/>
            <w:tcBorders>
              <w:top w:val="single" w:sz="2" w:space="0" w:color="auto"/>
              <w:left w:val="nil"/>
              <w:right w:val="nil"/>
            </w:tcBorders>
            <w:shd w:val="clear" w:color="auto" w:fill="EBEBEB"/>
          </w:tcPr>
          <w:p w14:paraId="6FB1E858" w14:textId="77777777" w:rsidR="00AB572A" w:rsidRPr="002E71AA" w:rsidRDefault="00AB572A" w:rsidP="00461182"/>
        </w:tc>
        <w:tc>
          <w:tcPr>
            <w:tcW w:w="474" w:type="dxa"/>
            <w:tcBorders>
              <w:top w:val="single" w:sz="2" w:space="0" w:color="auto"/>
              <w:left w:val="nil"/>
              <w:right w:val="nil"/>
            </w:tcBorders>
            <w:shd w:val="clear" w:color="auto" w:fill="EBEBEB"/>
          </w:tcPr>
          <w:p w14:paraId="172B64FE" w14:textId="77777777" w:rsidR="00AB572A" w:rsidRPr="002E71AA" w:rsidRDefault="00AB572A" w:rsidP="00461182"/>
        </w:tc>
        <w:tc>
          <w:tcPr>
            <w:tcW w:w="474" w:type="dxa"/>
            <w:tcBorders>
              <w:top w:val="single" w:sz="2" w:space="0" w:color="auto"/>
              <w:left w:val="nil"/>
              <w:right w:val="nil"/>
            </w:tcBorders>
            <w:shd w:val="clear" w:color="auto" w:fill="EBEBEB"/>
          </w:tcPr>
          <w:p w14:paraId="76CE22D6" w14:textId="77777777" w:rsidR="00AB572A" w:rsidRPr="002E71AA" w:rsidRDefault="00AB572A" w:rsidP="00461182"/>
        </w:tc>
        <w:tc>
          <w:tcPr>
            <w:tcW w:w="474" w:type="dxa"/>
            <w:tcBorders>
              <w:top w:val="single" w:sz="2" w:space="0" w:color="auto"/>
              <w:left w:val="nil"/>
              <w:right w:val="nil"/>
            </w:tcBorders>
            <w:shd w:val="clear" w:color="auto" w:fill="EBEBEB"/>
          </w:tcPr>
          <w:p w14:paraId="5D1B5F48" w14:textId="77777777" w:rsidR="00AB572A" w:rsidRPr="002E71AA" w:rsidRDefault="00AB572A" w:rsidP="00461182"/>
        </w:tc>
        <w:tc>
          <w:tcPr>
            <w:tcW w:w="474" w:type="dxa"/>
            <w:tcBorders>
              <w:top w:val="single" w:sz="2" w:space="0" w:color="auto"/>
              <w:left w:val="nil"/>
              <w:right w:val="nil"/>
            </w:tcBorders>
            <w:shd w:val="clear" w:color="auto" w:fill="EBEBEB"/>
          </w:tcPr>
          <w:p w14:paraId="7E232A97" w14:textId="77777777" w:rsidR="00AB572A" w:rsidRPr="002E71AA" w:rsidRDefault="00AB572A" w:rsidP="00461182"/>
        </w:tc>
        <w:tc>
          <w:tcPr>
            <w:tcW w:w="474" w:type="dxa"/>
            <w:tcBorders>
              <w:top w:val="single" w:sz="2" w:space="0" w:color="auto"/>
              <w:left w:val="nil"/>
              <w:right w:val="nil"/>
            </w:tcBorders>
            <w:shd w:val="clear" w:color="auto" w:fill="EBEBEB"/>
          </w:tcPr>
          <w:p w14:paraId="2625D01A" w14:textId="77777777" w:rsidR="00AB572A" w:rsidRPr="002E71AA" w:rsidRDefault="00AB572A" w:rsidP="00461182"/>
        </w:tc>
        <w:tc>
          <w:tcPr>
            <w:tcW w:w="474" w:type="dxa"/>
            <w:tcBorders>
              <w:top w:val="single" w:sz="2" w:space="0" w:color="auto"/>
              <w:left w:val="nil"/>
            </w:tcBorders>
            <w:shd w:val="clear" w:color="auto" w:fill="EBEBEB"/>
          </w:tcPr>
          <w:p w14:paraId="13AD48FE" w14:textId="77777777" w:rsidR="00AB572A" w:rsidRPr="002E71AA" w:rsidRDefault="00AB572A" w:rsidP="00461182"/>
        </w:tc>
      </w:tr>
      <w:tr w:rsidR="00AB572A" w14:paraId="432209C9" w14:textId="77777777" w:rsidTr="00461182">
        <w:tc>
          <w:tcPr>
            <w:tcW w:w="10768" w:type="dxa"/>
          </w:tcPr>
          <w:p w14:paraId="21CCF360" w14:textId="21B9FD03" w:rsidR="00AB572A" w:rsidRPr="00BC5530" w:rsidRDefault="00220585" w:rsidP="00461182">
            <w:pPr>
              <w:pStyle w:val="ListBullet"/>
            </w:pPr>
            <w:r>
              <w:t>Generate number patterns using related multiples</w:t>
            </w:r>
          </w:p>
        </w:tc>
        <w:tc>
          <w:tcPr>
            <w:tcW w:w="474" w:type="dxa"/>
          </w:tcPr>
          <w:p w14:paraId="4EA17F11" w14:textId="77777777" w:rsidR="00AB572A" w:rsidRDefault="00AB572A" w:rsidP="00461182"/>
        </w:tc>
        <w:tc>
          <w:tcPr>
            <w:tcW w:w="474" w:type="dxa"/>
          </w:tcPr>
          <w:p w14:paraId="24949D2C" w14:textId="77777777" w:rsidR="00AB572A" w:rsidRDefault="00AB572A" w:rsidP="00461182"/>
        </w:tc>
        <w:tc>
          <w:tcPr>
            <w:tcW w:w="474" w:type="dxa"/>
          </w:tcPr>
          <w:p w14:paraId="745E6D55" w14:textId="77777777" w:rsidR="00AB572A" w:rsidRDefault="00AB572A" w:rsidP="00461182"/>
        </w:tc>
        <w:tc>
          <w:tcPr>
            <w:tcW w:w="474" w:type="dxa"/>
          </w:tcPr>
          <w:p w14:paraId="6595599A" w14:textId="77777777" w:rsidR="00AB572A" w:rsidRDefault="00AB572A" w:rsidP="00461182"/>
        </w:tc>
        <w:tc>
          <w:tcPr>
            <w:tcW w:w="474" w:type="dxa"/>
          </w:tcPr>
          <w:p w14:paraId="2D9B4F60" w14:textId="64A37FCA" w:rsidR="00AB572A" w:rsidRDefault="003F41F5" w:rsidP="00461182">
            <w:r>
              <w:t>x</w:t>
            </w:r>
          </w:p>
        </w:tc>
        <w:tc>
          <w:tcPr>
            <w:tcW w:w="474" w:type="dxa"/>
          </w:tcPr>
          <w:p w14:paraId="3A40D4F7" w14:textId="5879250F" w:rsidR="00AB572A" w:rsidRDefault="00C662B2" w:rsidP="00461182">
            <w:r>
              <w:rPr>
                <w:color w:val="000000"/>
                <w:shd w:val="clear" w:color="auto" w:fill="FFFFFF"/>
              </w:rPr>
              <w:t>x</w:t>
            </w:r>
          </w:p>
        </w:tc>
        <w:tc>
          <w:tcPr>
            <w:tcW w:w="474" w:type="dxa"/>
          </w:tcPr>
          <w:p w14:paraId="6436DF52" w14:textId="03EA8EE9" w:rsidR="00AB572A" w:rsidRDefault="002F5734" w:rsidP="00461182">
            <w:r>
              <w:rPr>
                <w:color w:val="000000"/>
                <w:shd w:val="clear" w:color="auto" w:fill="FFFFFF"/>
              </w:rPr>
              <w:t>x</w:t>
            </w:r>
          </w:p>
        </w:tc>
        <w:tc>
          <w:tcPr>
            <w:tcW w:w="474" w:type="dxa"/>
          </w:tcPr>
          <w:p w14:paraId="28223398" w14:textId="42BF000F" w:rsidR="00AB572A" w:rsidRDefault="001F01BE" w:rsidP="00461182">
            <w:r>
              <w:t>x</w:t>
            </w:r>
          </w:p>
        </w:tc>
      </w:tr>
      <w:tr w:rsidR="006B0847" w14:paraId="79FDF7CD" w14:textId="77777777" w:rsidTr="00461182">
        <w:tc>
          <w:tcPr>
            <w:tcW w:w="10768" w:type="dxa"/>
            <w:tcBorders>
              <w:bottom w:val="single" w:sz="2" w:space="0" w:color="auto"/>
            </w:tcBorders>
          </w:tcPr>
          <w:p w14:paraId="0BDE4D5F" w14:textId="52E7F95B" w:rsidR="006B0847" w:rsidRPr="00BC5530" w:rsidRDefault="006B0847" w:rsidP="006B0847">
            <w:pPr>
              <w:pStyle w:val="ListBullet"/>
            </w:pPr>
            <w:r>
              <w:t>Investigate number patterns involving related multiples</w:t>
            </w:r>
          </w:p>
        </w:tc>
        <w:tc>
          <w:tcPr>
            <w:tcW w:w="474" w:type="dxa"/>
            <w:tcBorders>
              <w:bottom w:val="single" w:sz="2" w:space="0" w:color="auto"/>
            </w:tcBorders>
          </w:tcPr>
          <w:p w14:paraId="6A4AF7D2" w14:textId="77777777" w:rsidR="006B0847" w:rsidRDefault="006B0847" w:rsidP="006B0847"/>
        </w:tc>
        <w:tc>
          <w:tcPr>
            <w:tcW w:w="474" w:type="dxa"/>
            <w:tcBorders>
              <w:bottom w:val="single" w:sz="2" w:space="0" w:color="auto"/>
            </w:tcBorders>
          </w:tcPr>
          <w:p w14:paraId="591229F9" w14:textId="77777777" w:rsidR="006B0847" w:rsidRDefault="006B0847" w:rsidP="006B0847"/>
        </w:tc>
        <w:tc>
          <w:tcPr>
            <w:tcW w:w="474" w:type="dxa"/>
            <w:tcBorders>
              <w:bottom w:val="single" w:sz="2" w:space="0" w:color="auto"/>
            </w:tcBorders>
          </w:tcPr>
          <w:p w14:paraId="28E12ADF" w14:textId="77777777" w:rsidR="006B0847" w:rsidRDefault="006B0847" w:rsidP="006B0847"/>
        </w:tc>
        <w:tc>
          <w:tcPr>
            <w:tcW w:w="474" w:type="dxa"/>
            <w:tcBorders>
              <w:bottom w:val="single" w:sz="2" w:space="0" w:color="auto"/>
            </w:tcBorders>
          </w:tcPr>
          <w:p w14:paraId="613678B0" w14:textId="77777777" w:rsidR="006B0847" w:rsidRDefault="006B0847" w:rsidP="006B0847"/>
        </w:tc>
        <w:tc>
          <w:tcPr>
            <w:tcW w:w="474" w:type="dxa"/>
            <w:tcBorders>
              <w:bottom w:val="single" w:sz="2" w:space="0" w:color="auto"/>
            </w:tcBorders>
          </w:tcPr>
          <w:p w14:paraId="01C0E350" w14:textId="26516419" w:rsidR="006B0847" w:rsidRDefault="0097772C" w:rsidP="006B0847">
            <w:r>
              <w:t>x</w:t>
            </w:r>
          </w:p>
        </w:tc>
        <w:tc>
          <w:tcPr>
            <w:tcW w:w="474" w:type="dxa"/>
            <w:tcBorders>
              <w:bottom w:val="single" w:sz="2" w:space="0" w:color="auto"/>
            </w:tcBorders>
          </w:tcPr>
          <w:p w14:paraId="5FDD32B3" w14:textId="3A8F94EE" w:rsidR="006B0847" w:rsidRDefault="006B0847" w:rsidP="006B0847">
            <w:r>
              <w:rPr>
                <w:color w:val="000000"/>
                <w:shd w:val="clear" w:color="auto" w:fill="FFFFFF"/>
              </w:rPr>
              <w:t>x</w:t>
            </w:r>
          </w:p>
        </w:tc>
        <w:tc>
          <w:tcPr>
            <w:tcW w:w="474" w:type="dxa"/>
            <w:tcBorders>
              <w:bottom w:val="single" w:sz="2" w:space="0" w:color="auto"/>
            </w:tcBorders>
          </w:tcPr>
          <w:p w14:paraId="43EEF78A" w14:textId="31513831" w:rsidR="006B0847" w:rsidRDefault="006B0847" w:rsidP="006B0847">
            <w:r>
              <w:rPr>
                <w:color w:val="000000"/>
                <w:shd w:val="clear" w:color="auto" w:fill="FFFFFF"/>
              </w:rPr>
              <w:t>x</w:t>
            </w:r>
          </w:p>
        </w:tc>
        <w:tc>
          <w:tcPr>
            <w:tcW w:w="474" w:type="dxa"/>
            <w:tcBorders>
              <w:bottom w:val="single" w:sz="2" w:space="0" w:color="auto"/>
            </w:tcBorders>
          </w:tcPr>
          <w:p w14:paraId="419B32F0" w14:textId="34721252" w:rsidR="006B0847" w:rsidRDefault="001F01BE" w:rsidP="006B0847">
            <w:r>
              <w:t>x</w:t>
            </w:r>
          </w:p>
        </w:tc>
      </w:tr>
      <w:tr w:rsidR="006B0847" w14:paraId="7AA39444" w14:textId="77777777" w:rsidTr="00461182">
        <w:tc>
          <w:tcPr>
            <w:tcW w:w="10768" w:type="dxa"/>
            <w:tcBorders>
              <w:top w:val="single" w:sz="2" w:space="0" w:color="auto"/>
              <w:right w:val="nil"/>
            </w:tcBorders>
            <w:shd w:val="clear" w:color="auto" w:fill="EBEBEB"/>
          </w:tcPr>
          <w:p w14:paraId="1F1872C7" w14:textId="5EFD0AAD" w:rsidR="006B0847" w:rsidRPr="00234115" w:rsidRDefault="006B0847" w:rsidP="006B0847">
            <w:r w:rsidRPr="00AB30F2">
              <w:rPr>
                <w:rStyle w:val="Strong"/>
              </w:rPr>
              <w:t>Multiplicative relations B</w:t>
            </w:r>
            <w:r w:rsidRPr="00AB30F2">
              <w:t>:</w:t>
            </w:r>
            <w:r>
              <w:rPr>
                <w:b/>
                <w:bCs/>
              </w:rPr>
              <w:t xml:space="preserve"> </w:t>
            </w:r>
            <w:r>
              <w:t xml:space="preserve">Use known number facts and </w:t>
            </w:r>
            <w:proofErr w:type="gramStart"/>
            <w:r>
              <w:t>strategies</w:t>
            </w:r>
            <w:proofErr w:type="gramEnd"/>
          </w:p>
          <w:p w14:paraId="07F80726" w14:textId="12CE061A" w:rsidR="006B0847" w:rsidRPr="00AB30F2" w:rsidRDefault="006B0847" w:rsidP="006B0847">
            <w:pPr>
              <w:rPr>
                <w:rStyle w:val="Strong"/>
              </w:rPr>
            </w:pPr>
            <w:r w:rsidRPr="00AB30F2">
              <w:rPr>
                <w:rStyle w:val="Strong"/>
              </w:rPr>
              <w:t>MAO-WM-01, MA2-MR-01, MA2-MR-02</w:t>
            </w:r>
          </w:p>
        </w:tc>
        <w:tc>
          <w:tcPr>
            <w:tcW w:w="474" w:type="dxa"/>
            <w:tcBorders>
              <w:top w:val="single" w:sz="2" w:space="0" w:color="auto"/>
              <w:left w:val="nil"/>
              <w:right w:val="nil"/>
            </w:tcBorders>
            <w:shd w:val="clear" w:color="auto" w:fill="EBEBEB"/>
          </w:tcPr>
          <w:p w14:paraId="513701E3" w14:textId="77777777" w:rsidR="006B0847" w:rsidRDefault="006B0847" w:rsidP="006B0847"/>
        </w:tc>
        <w:tc>
          <w:tcPr>
            <w:tcW w:w="474" w:type="dxa"/>
            <w:tcBorders>
              <w:top w:val="single" w:sz="2" w:space="0" w:color="auto"/>
              <w:left w:val="nil"/>
              <w:right w:val="nil"/>
            </w:tcBorders>
            <w:shd w:val="clear" w:color="auto" w:fill="EBEBEB"/>
          </w:tcPr>
          <w:p w14:paraId="46504D70" w14:textId="77777777" w:rsidR="006B0847" w:rsidRDefault="006B0847" w:rsidP="006B0847"/>
        </w:tc>
        <w:tc>
          <w:tcPr>
            <w:tcW w:w="474" w:type="dxa"/>
            <w:tcBorders>
              <w:top w:val="single" w:sz="2" w:space="0" w:color="auto"/>
              <w:left w:val="nil"/>
              <w:right w:val="nil"/>
            </w:tcBorders>
            <w:shd w:val="clear" w:color="auto" w:fill="EBEBEB"/>
          </w:tcPr>
          <w:p w14:paraId="11B791B7" w14:textId="77777777" w:rsidR="006B0847" w:rsidRDefault="006B0847" w:rsidP="006B0847"/>
        </w:tc>
        <w:tc>
          <w:tcPr>
            <w:tcW w:w="474" w:type="dxa"/>
            <w:tcBorders>
              <w:top w:val="single" w:sz="2" w:space="0" w:color="auto"/>
              <w:left w:val="nil"/>
              <w:right w:val="nil"/>
            </w:tcBorders>
            <w:shd w:val="clear" w:color="auto" w:fill="EBEBEB"/>
          </w:tcPr>
          <w:p w14:paraId="4A5DCCA8" w14:textId="77777777" w:rsidR="006B0847" w:rsidRDefault="006B0847" w:rsidP="006B0847"/>
        </w:tc>
        <w:tc>
          <w:tcPr>
            <w:tcW w:w="474" w:type="dxa"/>
            <w:tcBorders>
              <w:top w:val="single" w:sz="2" w:space="0" w:color="auto"/>
              <w:left w:val="nil"/>
              <w:right w:val="nil"/>
            </w:tcBorders>
            <w:shd w:val="clear" w:color="auto" w:fill="EBEBEB"/>
          </w:tcPr>
          <w:p w14:paraId="0B812532" w14:textId="77777777" w:rsidR="006B0847" w:rsidRDefault="006B0847" w:rsidP="006B0847"/>
        </w:tc>
        <w:tc>
          <w:tcPr>
            <w:tcW w:w="474" w:type="dxa"/>
            <w:tcBorders>
              <w:top w:val="single" w:sz="2" w:space="0" w:color="auto"/>
              <w:left w:val="nil"/>
              <w:right w:val="nil"/>
            </w:tcBorders>
            <w:shd w:val="clear" w:color="auto" w:fill="EBEBEB"/>
          </w:tcPr>
          <w:p w14:paraId="747CB2AC" w14:textId="77777777" w:rsidR="006B0847" w:rsidRDefault="006B0847" w:rsidP="006B0847"/>
        </w:tc>
        <w:tc>
          <w:tcPr>
            <w:tcW w:w="474" w:type="dxa"/>
            <w:tcBorders>
              <w:top w:val="single" w:sz="2" w:space="0" w:color="auto"/>
              <w:left w:val="nil"/>
              <w:right w:val="nil"/>
            </w:tcBorders>
            <w:shd w:val="clear" w:color="auto" w:fill="EBEBEB"/>
          </w:tcPr>
          <w:p w14:paraId="6EDF6392" w14:textId="77777777" w:rsidR="006B0847" w:rsidRDefault="006B0847" w:rsidP="006B0847"/>
        </w:tc>
        <w:tc>
          <w:tcPr>
            <w:tcW w:w="474" w:type="dxa"/>
            <w:tcBorders>
              <w:top w:val="single" w:sz="2" w:space="0" w:color="auto"/>
              <w:left w:val="nil"/>
            </w:tcBorders>
            <w:shd w:val="clear" w:color="auto" w:fill="EBEBEB"/>
          </w:tcPr>
          <w:p w14:paraId="0AFBD83F" w14:textId="77777777" w:rsidR="006B0847" w:rsidRDefault="006B0847" w:rsidP="006B0847"/>
        </w:tc>
      </w:tr>
      <w:tr w:rsidR="006B0847" w14:paraId="3B829FD6" w14:textId="77777777" w:rsidTr="00461182">
        <w:tc>
          <w:tcPr>
            <w:tcW w:w="10768" w:type="dxa"/>
          </w:tcPr>
          <w:p w14:paraId="707BFB6C" w14:textId="1E1EAE2F" w:rsidR="006B0847" w:rsidRPr="00BC5530" w:rsidRDefault="008335C2" w:rsidP="006B0847">
            <w:pPr>
              <w:pStyle w:val="ListBullet"/>
            </w:pPr>
            <w:r>
              <w:t>Apply the known strategy of doubling to connect multiples of 3 to 6 and 4 to 8 (Reasons about relations)</w:t>
            </w:r>
          </w:p>
        </w:tc>
        <w:tc>
          <w:tcPr>
            <w:tcW w:w="474" w:type="dxa"/>
          </w:tcPr>
          <w:p w14:paraId="5F694EDA" w14:textId="77777777" w:rsidR="006B0847" w:rsidRDefault="006B0847" w:rsidP="006B0847"/>
        </w:tc>
        <w:tc>
          <w:tcPr>
            <w:tcW w:w="474" w:type="dxa"/>
          </w:tcPr>
          <w:p w14:paraId="6602DB55" w14:textId="77777777" w:rsidR="006B0847" w:rsidRDefault="006B0847" w:rsidP="006B0847"/>
        </w:tc>
        <w:tc>
          <w:tcPr>
            <w:tcW w:w="474" w:type="dxa"/>
          </w:tcPr>
          <w:p w14:paraId="16A5396D" w14:textId="77777777" w:rsidR="006B0847" w:rsidRDefault="006B0847" w:rsidP="006B0847"/>
        </w:tc>
        <w:tc>
          <w:tcPr>
            <w:tcW w:w="474" w:type="dxa"/>
          </w:tcPr>
          <w:p w14:paraId="5B98D380" w14:textId="77777777" w:rsidR="006B0847" w:rsidRDefault="006B0847" w:rsidP="006B0847"/>
        </w:tc>
        <w:tc>
          <w:tcPr>
            <w:tcW w:w="474" w:type="dxa"/>
          </w:tcPr>
          <w:p w14:paraId="10F6CB97" w14:textId="77777777" w:rsidR="006B0847" w:rsidRDefault="006B0847" w:rsidP="006B0847"/>
        </w:tc>
        <w:tc>
          <w:tcPr>
            <w:tcW w:w="474" w:type="dxa"/>
          </w:tcPr>
          <w:p w14:paraId="66ED1D85" w14:textId="3B9F7183" w:rsidR="006B0847" w:rsidRDefault="006B0847" w:rsidP="006B0847">
            <w:r>
              <w:rPr>
                <w:color w:val="000000"/>
                <w:shd w:val="clear" w:color="auto" w:fill="FFFFFF"/>
              </w:rPr>
              <w:t>x</w:t>
            </w:r>
          </w:p>
        </w:tc>
        <w:tc>
          <w:tcPr>
            <w:tcW w:w="474" w:type="dxa"/>
          </w:tcPr>
          <w:p w14:paraId="319263F7" w14:textId="66573BD6" w:rsidR="006B0847" w:rsidRDefault="006B0847" w:rsidP="006B0847"/>
        </w:tc>
        <w:tc>
          <w:tcPr>
            <w:tcW w:w="474" w:type="dxa"/>
          </w:tcPr>
          <w:p w14:paraId="5811BCBE" w14:textId="13E57F74" w:rsidR="006B0847" w:rsidRDefault="006B0847" w:rsidP="006B0847">
            <w:r>
              <w:rPr>
                <w:color w:val="000000"/>
                <w:shd w:val="clear" w:color="auto" w:fill="FFFFFF"/>
              </w:rPr>
              <w:t>x</w:t>
            </w:r>
          </w:p>
        </w:tc>
      </w:tr>
      <w:tr w:rsidR="006B0847" w14:paraId="6A132FE3" w14:textId="77777777" w:rsidTr="00461182">
        <w:tc>
          <w:tcPr>
            <w:tcW w:w="10768" w:type="dxa"/>
            <w:tcBorders>
              <w:bottom w:val="single" w:sz="2" w:space="0" w:color="auto"/>
            </w:tcBorders>
          </w:tcPr>
          <w:p w14:paraId="1D3AB447" w14:textId="5B0BCA22" w:rsidR="006B0847" w:rsidRPr="00BC5530" w:rsidRDefault="008335C2" w:rsidP="006B0847">
            <w:pPr>
              <w:pStyle w:val="ListBullet"/>
            </w:pPr>
            <w:r>
              <w:t>Use known facts to find unknown multiples (Reasons about relations)</w:t>
            </w:r>
          </w:p>
        </w:tc>
        <w:tc>
          <w:tcPr>
            <w:tcW w:w="474" w:type="dxa"/>
            <w:tcBorders>
              <w:bottom w:val="single" w:sz="2" w:space="0" w:color="auto"/>
            </w:tcBorders>
          </w:tcPr>
          <w:p w14:paraId="7022D1F8" w14:textId="77777777" w:rsidR="006B0847" w:rsidRDefault="006B0847" w:rsidP="006B0847"/>
        </w:tc>
        <w:tc>
          <w:tcPr>
            <w:tcW w:w="474" w:type="dxa"/>
            <w:tcBorders>
              <w:bottom w:val="single" w:sz="2" w:space="0" w:color="auto"/>
            </w:tcBorders>
          </w:tcPr>
          <w:p w14:paraId="02DE108E" w14:textId="77777777" w:rsidR="006B0847" w:rsidRDefault="006B0847" w:rsidP="006B0847"/>
        </w:tc>
        <w:tc>
          <w:tcPr>
            <w:tcW w:w="474" w:type="dxa"/>
            <w:tcBorders>
              <w:bottom w:val="single" w:sz="2" w:space="0" w:color="auto"/>
            </w:tcBorders>
          </w:tcPr>
          <w:p w14:paraId="1C2DDBFF" w14:textId="77777777" w:rsidR="006B0847" w:rsidRDefault="006B0847" w:rsidP="006B0847"/>
        </w:tc>
        <w:tc>
          <w:tcPr>
            <w:tcW w:w="474" w:type="dxa"/>
            <w:tcBorders>
              <w:bottom w:val="single" w:sz="2" w:space="0" w:color="auto"/>
            </w:tcBorders>
          </w:tcPr>
          <w:p w14:paraId="265D9943" w14:textId="77777777" w:rsidR="006B0847" w:rsidRDefault="006B0847" w:rsidP="006B0847"/>
        </w:tc>
        <w:tc>
          <w:tcPr>
            <w:tcW w:w="474" w:type="dxa"/>
            <w:tcBorders>
              <w:bottom w:val="single" w:sz="2" w:space="0" w:color="auto"/>
            </w:tcBorders>
          </w:tcPr>
          <w:p w14:paraId="6FCD5EBA" w14:textId="2F6BEC71" w:rsidR="006B0847" w:rsidRDefault="006B0847" w:rsidP="006B0847"/>
        </w:tc>
        <w:tc>
          <w:tcPr>
            <w:tcW w:w="474" w:type="dxa"/>
            <w:tcBorders>
              <w:bottom w:val="single" w:sz="2" w:space="0" w:color="auto"/>
            </w:tcBorders>
          </w:tcPr>
          <w:p w14:paraId="34B7F909" w14:textId="77777777" w:rsidR="006B0847" w:rsidRDefault="006B0847" w:rsidP="006B0847"/>
        </w:tc>
        <w:tc>
          <w:tcPr>
            <w:tcW w:w="474" w:type="dxa"/>
            <w:tcBorders>
              <w:bottom w:val="single" w:sz="2" w:space="0" w:color="auto"/>
            </w:tcBorders>
          </w:tcPr>
          <w:p w14:paraId="10D9A4AA" w14:textId="38FAD79C" w:rsidR="006B0847" w:rsidRDefault="00E47E4E" w:rsidP="006B0847">
            <w:r>
              <w:t>x</w:t>
            </w:r>
          </w:p>
        </w:tc>
        <w:tc>
          <w:tcPr>
            <w:tcW w:w="474" w:type="dxa"/>
            <w:tcBorders>
              <w:bottom w:val="single" w:sz="2" w:space="0" w:color="auto"/>
            </w:tcBorders>
          </w:tcPr>
          <w:p w14:paraId="088ED1CC" w14:textId="77777777" w:rsidR="006B0847" w:rsidRDefault="006B0847" w:rsidP="006B0847"/>
        </w:tc>
      </w:tr>
      <w:tr w:rsidR="006B0847" w14:paraId="52690854" w14:textId="77777777" w:rsidTr="00461182">
        <w:tc>
          <w:tcPr>
            <w:tcW w:w="10768" w:type="dxa"/>
            <w:tcBorders>
              <w:top w:val="single" w:sz="2" w:space="0" w:color="auto"/>
              <w:right w:val="nil"/>
            </w:tcBorders>
            <w:shd w:val="clear" w:color="auto" w:fill="EBEBEB"/>
          </w:tcPr>
          <w:p w14:paraId="7D20FAD1" w14:textId="13BEB136" w:rsidR="006B0847" w:rsidRPr="00721EB8" w:rsidRDefault="006B0847" w:rsidP="006B0847">
            <w:r w:rsidRPr="006C30FC">
              <w:rPr>
                <w:rStyle w:val="Strong"/>
              </w:rPr>
              <w:t>Multiplicative relations B</w:t>
            </w:r>
            <w:r w:rsidRPr="006C30FC">
              <w:t>:</w:t>
            </w:r>
            <w:r>
              <w:rPr>
                <w:b/>
                <w:bCs/>
              </w:rPr>
              <w:t xml:space="preserve"> </w:t>
            </w:r>
            <w:r>
              <w:t xml:space="preserve">Operate with multiples of </w:t>
            </w:r>
            <w:proofErr w:type="gramStart"/>
            <w:r>
              <w:t>10</w:t>
            </w:r>
            <w:proofErr w:type="gramEnd"/>
          </w:p>
          <w:p w14:paraId="75431E95" w14:textId="3E20871B" w:rsidR="006B0847" w:rsidRPr="006C30FC" w:rsidRDefault="006B0847" w:rsidP="006B0847">
            <w:pPr>
              <w:rPr>
                <w:rStyle w:val="Strong"/>
              </w:rPr>
            </w:pPr>
            <w:r w:rsidRPr="006C30FC">
              <w:rPr>
                <w:rStyle w:val="Strong"/>
              </w:rPr>
              <w:t>MAO-WM-01, MA2-MR-01, MA2-MR-02</w:t>
            </w:r>
          </w:p>
        </w:tc>
        <w:tc>
          <w:tcPr>
            <w:tcW w:w="474" w:type="dxa"/>
            <w:tcBorders>
              <w:top w:val="single" w:sz="2" w:space="0" w:color="auto"/>
              <w:left w:val="nil"/>
              <w:right w:val="nil"/>
            </w:tcBorders>
            <w:shd w:val="clear" w:color="auto" w:fill="EBEBEB"/>
          </w:tcPr>
          <w:p w14:paraId="2AF9214F" w14:textId="77777777" w:rsidR="006B0847" w:rsidRDefault="006B0847" w:rsidP="006B0847"/>
        </w:tc>
        <w:tc>
          <w:tcPr>
            <w:tcW w:w="474" w:type="dxa"/>
            <w:tcBorders>
              <w:top w:val="single" w:sz="2" w:space="0" w:color="auto"/>
              <w:left w:val="nil"/>
              <w:right w:val="nil"/>
            </w:tcBorders>
            <w:shd w:val="clear" w:color="auto" w:fill="EBEBEB"/>
          </w:tcPr>
          <w:p w14:paraId="327F8BD2" w14:textId="77777777" w:rsidR="006B0847" w:rsidRDefault="006B0847" w:rsidP="006B0847"/>
        </w:tc>
        <w:tc>
          <w:tcPr>
            <w:tcW w:w="474" w:type="dxa"/>
            <w:tcBorders>
              <w:top w:val="single" w:sz="2" w:space="0" w:color="auto"/>
              <w:left w:val="nil"/>
              <w:right w:val="nil"/>
            </w:tcBorders>
            <w:shd w:val="clear" w:color="auto" w:fill="EBEBEB"/>
          </w:tcPr>
          <w:p w14:paraId="6223D300" w14:textId="77777777" w:rsidR="006B0847" w:rsidRDefault="006B0847" w:rsidP="006B0847"/>
        </w:tc>
        <w:tc>
          <w:tcPr>
            <w:tcW w:w="474" w:type="dxa"/>
            <w:tcBorders>
              <w:top w:val="single" w:sz="2" w:space="0" w:color="auto"/>
              <w:left w:val="nil"/>
              <w:right w:val="nil"/>
            </w:tcBorders>
            <w:shd w:val="clear" w:color="auto" w:fill="EBEBEB"/>
          </w:tcPr>
          <w:p w14:paraId="13628D6E" w14:textId="77777777" w:rsidR="006B0847" w:rsidRDefault="006B0847" w:rsidP="006B0847"/>
        </w:tc>
        <w:tc>
          <w:tcPr>
            <w:tcW w:w="474" w:type="dxa"/>
            <w:tcBorders>
              <w:top w:val="single" w:sz="2" w:space="0" w:color="auto"/>
              <w:left w:val="nil"/>
              <w:right w:val="nil"/>
            </w:tcBorders>
            <w:shd w:val="clear" w:color="auto" w:fill="EBEBEB"/>
          </w:tcPr>
          <w:p w14:paraId="46D8740D" w14:textId="77777777" w:rsidR="006B0847" w:rsidRDefault="006B0847" w:rsidP="006B0847"/>
        </w:tc>
        <w:tc>
          <w:tcPr>
            <w:tcW w:w="474" w:type="dxa"/>
            <w:tcBorders>
              <w:top w:val="single" w:sz="2" w:space="0" w:color="auto"/>
              <w:left w:val="nil"/>
              <w:right w:val="nil"/>
            </w:tcBorders>
            <w:shd w:val="clear" w:color="auto" w:fill="EBEBEB"/>
          </w:tcPr>
          <w:p w14:paraId="78E8EE50" w14:textId="77777777" w:rsidR="006B0847" w:rsidRDefault="006B0847" w:rsidP="006B0847"/>
        </w:tc>
        <w:tc>
          <w:tcPr>
            <w:tcW w:w="474" w:type="dxa"/>
            <w:tcBorders>
              <w:top w:val="single" w:sz="2" w:space="0" w:color="auto"/>
              <w:left w:val="nil"/>
              <w:right w:val="nil"/>
            </w:tcBorders>
            <w:shd w:val="clear" w:color="auto" w:fill="EBEBEB"/>
          </w:tcPr>
          <w:p w14:paraId="1B0B59DE" w14:textId="77777777" w:rsidR="006B0847" w:rsidRDefault="006B0847" w:rsidP="006B0847"/>
        </w:tc>
        <w:tc>
          <w:tcPr>
            <w:tcW w:w="474" w:type="dxa"/>
            <w:tcBorders>
              <w:top w:val="single" w:sz="2" w:space="0" w:color="auto"/>
              <w:left w:val="nil"/>
            </w:tcBorders>
            <w:shd w:val="clear" w:color="auto" w:fill="EBEBEB"/>
          </w:tcPr>
          <w:p w14:paraId="1D835538" w14:textId="77777777" w:rsidR="006B0847" w:rsidRDefault="006B0847" w:rsidP="006B0847"/>
        </w:tc>
      </w:tr>
      <w:tr w:rsidR="006B0847" w14:paraId="562A678B" w14:textId="77777777" w:rsidTr="00461182">
        <w:tc>
          <w:tcPr>
            <w:tcW w:w="10768" w:type="dxa"/>
          </w:tcPr>
          <w:p w14:paraId="22716731" w14:textId="0FFF7E19" w:rsidR="006B0847" w:rsidRPr="00BC5530" w:rsidRDefault="00F856D7" w:rsidP="006B0847">
            <w:pPr>
              <w:pStyle w:val="ListBullet"/>
            </w:pPr>
            <w:r>
              <w:t>Use multiplication facts with multiples of 10 to multiply a one-digit number by a multiple of 10</w:t>
            </w:r>
          </w:p>
        </w:tc>
        <w:tc>
          <w:tcPr>
            <w:tcW w:w="474" w:type="dxa"/>
          </w:tcPr>
          <w:p w14:paraId="7390931F" w14:textId="77777777" w:rsidR="006B0847" w:rsidRDefault="006B0847" w:rsidP="006B0847"/>
        </w:tc>
        <w:tc>
          <w:tcPr>
            <w:tcW w:w="474" w:type="dxa"/>
          </w:tcPr>
          <w:p w14:paraId="0C6901AE" w14:textId="77777777" w:rsidR="006B0847" w:rsidRDefault="006B0847" w:rsidP="006B0847"/>
        </w:tc>
        <w:tc>
          <w:tcPr>
            <w:tcW w:w="474" w:type="dxa"/>
          </w:tcPr>
          <w:p w14:paraId="3372159A" w14:textId="77777777" w:rsidR="006B0847" w:rsidRDefault="006B0847" w:rsidP="006B0847"/>
        </w:tc>
        <w:tc>
          <w:tcPr>
            <w:tcW w:w="474" w:type="dxa"/>
          </w:tcPr>
          <w:p w14:paraId="3AB380EC" w14:textId="77777777" w:rsidR="006B0847" w:rsidRDefault="006B0847" w:rsidP="006B0847"/>
        </w:tc>
        <w:tc>
          <w:tcPr>
            <w:tcW w:w="474" w:type="dxa"/>
          </w:tcPr>
          <w:p w14:paraId="1365BE9F" w14:textId="77777777" w:rsidR="006B0847" w:rsidRDefault="006B0847" w:rsidP="006B0847"/>
        </w:tc>
        <w:tc>
          <w:tcPr>
            <w:tcW w:w="474" w:type="dxa"/>
          </w:tcPr>
          <w:p w14:paraId="414E87EB" w14:textId="77777777" w:rsidR="006B0847" w:rsidRDefault="006B0847" w:rsidP="006B0847"/>
        </w:tc>
        <w:tc>
          <w:tcPr>
            <w:tcW w:w="474" w:type="dxa"/>
          </w:tcPr>
          <w:p w14:paraId="7CC11803" w14:textId="24D9F021" w:rsidR="006B0847" w:rsidRDefault="006B0847" w:rsidP="006B0847">
            <w:r>
              <w:rPr>
                <w:color w:val="000000"/>
                <w:shd w:val="clear" w:color="auto" w:fill="FFFFFF"/>
              </w:rPr>
              <w:t>x</w:t>
            </w:r>
          </w:p>
        </w:tc>
        <w:tc>
          <w:tcPr>
            <w:tcW w:w="474" w:type="dxa"/>
          </w:tcPr>
          <w:p w14:paraId="16C31C89" w14:textId="57DDDB28" w:rsidR="006B0847" w:rsidRDefault="006B0847" w:rsidP="006B0847">
            <w:r>
              <w:rPr>
                <w:color w:val="000000"/>
                <w:shd w:val="clear" w:color="auto" w:fill="FFFFFF"/>
              </w:rPr>
              <w:t>x</w:t>
            </w:r>
          </w:p>
        </w:tc>
      </w:tr>
      <w:tr w:rsidR="00ED5A47" w14:paraId="673DD4B3" w14:textId="77777777" w:rsidTr="00F856D7">
        <w:tc>
          <w:tcPr>
            <w:tcW w:w="10768" w:type="dxa"/>
          </w:tcPr>
          <w:p w14:paraId="33D32D0B" w14:textId="4D45DD42" w:rsidR="00ED5A47" w:rsidRPr="00BC5530" w:rsidRDefault="00ED5A47" w:rsidP="00ED5A47">
            <w:pPr>
              <w:pStyle w:val="ListBullet"/>
            </w:pPr>
            <w:r>
              <w:lastRenderedPageBreak/>
              <w:t>Use place value to rename groups of 10 to multiply</w:t>
            </w:r>
          </w:p>
        </w:tc>
        <w:tc>
          <w:tcPr>
            <w:tcW w:w="474" w:type="dxa"/>
          </w:tcPr>
          <w:p w14:paraId="4773C7E7" w14:textId="77777777" w:rsidR="00ED5A47" w:rsidRDefault="00ED5A47" w:rsidP="00ED5A47"/>
        </w:tc>
        <w:tc>
          <w:tcPr>
            <w:tcW w:w="474" w:type="dxa"/>
          </w:tcPr>
          <w:p w14:paraId="3FC8B8A4" w14:textId="77777777" w:rsidR="00ED5A47" w:rsidRDefault="00ED5A47" w:rsidP="00ED5A47"/>
        </w:tc>
        <w:tc>
          <w:tcPr>
            <w:tcW w:w="474" w:type="dxa"/>
          </w:tcPr>
          <w:p w14:paraId="12604F9C" w14:textId="77777777" w:rsidR="00ED5A47" w:rsidRDefault="00ED5A47" w:rsidP="00ED5A47"/>
        </w:tc>
        <w:tc>
          <w:tcPr>
            <w:tcW w:w="474" w:type="dxa"/>
          </w:tcPr>
          <w:p w14:paraId="13DAD9F5" w14:textId="77777777" w:rsidR="00ED5A47" w:rsidRDefault="00ED5A47" w:rsidP="00ED5A47"/>
        </w:tc>
        <w:tc>
          <w:tcPr>
            <w:tcW w:w="474" w:type="dxa"/>
          </w:tcPr>
          <w:p w14:paraId="4DE84E04" w14:textId="5A5A7F0B" w:rsidR="00ED5A47" w:rsidRDefault="0097772C" w:rsidP="00ED5A47">
            <w:r>
              <w:t>x</w:t>
            </w:r>
          </w:p>
        </w:tc>
        <w:tc>
          <w:tcPr>
            <w:tcW w:w="474" w:type="dxa"/>
          </w:tcPr>
          <w:p w14:paraId="6405CA44" w14:textId="77777777" w:rsidR="00ED5A47" w:rsidRDefault="00ED5A47" w:rsidP="00ED5A47"/>
        </w:tc>
        <w:tc>
          <w:tcPr>
            <w:tcW w:w="474" w:type="dxa"/>
          </w:tcPr>
          <w:p w14:paraId="4D2D723C" w14:textId="752D7E12" w:rsidR="00ED5A47" w:rsidRDefault="00ED5A47" w:rsidP="00ED5A47">
            <w:r>
              <w:rPr>
                <w:color w:val="000000"/>
                <w:shd w:val="clear" w:color="auto" w:fill="FFFFFF"/>
              </w:rPr>
              <w:t>x</w:t>
            </w:r>
          </w:p>
        </w:tc>
        <w:tc>
          <w:tcPr>
            <w:tcW w:w="474" w:type="dxa"/>
          </w:tcPr>
          <w:p w14:paraId="63845856" w14:textId="6D4A71FF" w:rsidR="00ED5A47" w:rsidRDefault="00ED5A47" w:rsidP="00ED5A47">
            <w:r>
              <w:rPr>
                <w:color w:val="000000"/>
                <w:shd w:val="clear" w:color="auto" w:fill="FFFFFF"/>
              </w:rPr>
              <w:t>x</w:t>
            </w:r>
          </w:p>
        </w:tc>
      </w:tr>
    </w:tbl>
    <w:p w14:paraId="543AB266" w14:textId="77777777" w:rsidR="00F06B9E" w:rsidRDefault="00411275" w:rsidP="00F06B9E">
      <w:pPr>
        <w:pStyle w:val="Imageattributioncaption"/>
        <w:spacing w:before="360"/>
      </w:pPr>
      <w:hyperlink r:id="rId89" w:history="1">
        <w:r w:rsidR="00F06B9E" w:rsidRPr="009809F0">
          <w:rPr>
            <w:rStyle w:val="Hyperlink"/>
          </w:rPr>
          <w:t>Mathematics K–10 Syllabus</w:t>
        </w:r>
      </w:hyperlink>
      <w:r w:rsidR="00F06B9E">
        <w:t xml:space="preserve"> © NSW Education Standards Authority (NESA) for and on behalf of the Crown in right of the State of New South Wales</w:t>
      </w:r>
      <w:r w:rsidR="0084431E">
        <w:t>,</w:t>
      </w:r>
      <w:r w:rsidR="00F06B9E">
        <w:t xml:space="preserve"> 2022.</w:t>
      </w:r>
    </w:p>
    <w:p w14:paraId="6ADAC4CD" w14:textId="77777777" w:rsidR="00E31B7A" w:rsidRDefault="00E31B7A">
      <w:pPr>
        <w:spacing w:before="0" w:after="160" w:line="259" w:lineRule="auto"/>
      </w:pPr>
      <w:r>
        <w:br w:type="page"/>
      </w:r>
    </w:p>
    <w:p w14:paraId="65BCCCD4" w14:textId="77777777" w:rsidR="009D3601" w:rsidRPr="006C30FC" w:rsidRDefault="009D3601" w:rsidP="006C30FC">
      <w:pPr>
        <w:pStyle w:val="Heading3"/>
      </w:pPr>
      <w:bookmarkStart w:id="184" w:name="_Toc144741049"/>
      <w:r w:rsidRPr="006C30FC">
        <w:lastRenderedPageBreak/>
        <w:t>Stage 3</w:t>
      </w:r>
      <w:bookmarkEnd w:id="184"/>
    </w:p>
    <w:p w14:paraId="170AD1A3" w14:textId="77777777" w:rsidR="009D3601" w:rsidRDefault="009D3601" w:rsidP="009D3601">
      <w:r w:rsidRPr="004A30F9">
        <w:t xml:space="preserve">The table below outlines the </w:t>
      </w:r>
      <w:hyperlink r:id="rId90" w:history="1">
        <w:r w:rsidRPr="00E813D8">
          <w:rPr>
            <w:rStyle w:val="Hyperlink"/>
          </w:rPr>
          <w:t>syllabus outcomes</w:t>
        </w:r>
      </w:hyperlink>
      <w:r w:rsidRPr="004A30F9">
        <w:t xml:space="preserve"> and range of relevant syllabus content covered in this unit. Content is linked to </w:t>
      </w:r>
      <w:hyperlink r:id="rId91"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AB572A" w14:paraId="18AB3045" w14:textId="77777777" w:rsidTr="00461182">
        <w:trPr>
          <w:cnfStyle w:val="100000000000" w:firstRow="1" w:lastRow="0" w:firstColumn="0" w:lastColumn="0" w:oddVBand="0" w:evenVBand="0" w:oddHBand="0" w:evenHBand="0" w:firstRowFirstColumn="0" w:firstRowLastColumn="0" w:lastRowFirstColumn="0" w:lastRowLastColumn="0"/>
        </w:trPr>
        <w:tc>
          <w:tcPr>
            <w:tcW w:w="10768" w:type="dxa"/>
          </w:tcPr>
          <w:p w14:paraId="15190DEB" w14:textId="77777777" w:rsidR="00AB572A" w:rsidRDefault="00AB572A" w:rsidP="00461182">
            <w:r w:rsidRPr="00BC5530">
              <w:t>Outcomes and content</w:t>
            </w:r>
          </w:p>
        </w:tc>
        <w:tc>
          <w:tcPr>
            <w:tcW w:w="474" w:type="dxa"/>
          </w:tcPr>
          <w:p w14:paraId="7D37B095" w14:textId="77777777" w:rsidR="00AB572A" w:rsidRDefault="00AB572A" w:rsidP="00461182">
            <w:r>
              <w:t>1</w:t>
            </w:r>
          </w:p>
        </w:tc>
        <w:tc>
          <w:tcPr>
            <w:tcW w:w="474" w:type="dxa"/>
          </w:tcPr>
          <w:p w14:paraId="5C7E3784" w14:textId="77777777" w:rsidR="00AB572A" w:rsidRDefault="00AB572A" w:rsidP="00461182">
            <w:r>
              <w:t>2</w:t>
            </w:r>
          </w:p>
        </w:tc>
        <w:tc>
          <w:tcPr>
            <w:tcW w:w="474" w:type="dxa"/>
          </w:tcPr>
          <w:p w14:paraId="7124B8AA" w14:textId="77777777" w:rsidR="00AB572A" w:rsidRDefault="00AB572A" w:rsidP="00461182">
            <w:r>
              <w:t>3</w:t>
            </w:r>
          </w:p>
        </w:tc>
        <w:tc>
          <w:tcPr>
            <w:tcW w:w="474" w:type="dxa"/>
          </w:tcPr>
          <w:p w14:paraId="28CD394F" w14:textId="77777777" w:rsidR="00AB572A" w:rsidRDefault="00AB572A" w:rsidP="00461182">
            <w:r>
              <w:t>4</w:t>
            </w:r>
          </w:p>
        </w:tc>
        <w:tc>
          <w:tcPr>
            <w:tcW w:w="474" w:type="dxa"/>
          </w:tcPr>
          <w:p w14:paraId="641C66BC" w14:textId="77777777" w:rsidR="00AB572A" w:rsidRDefault="00AB572A" w:rsidP="00461182">
            <w:r>
              <w:t>5</w:t>
            </w:r>
          </w:p>
        </w:tc>
        <w:tc>
          <w:tcPr>
            <w:tcW w:w="474" w:type="dxa"/>
          </w:tcPr>
          <w:p w14:paraId="309E2EBD" w14:textId="77777777" w:rsidR="00AB572A" w:rsidRDefault="00AB572A" w:rsidP="00461182">
            <w:r>
              <w:t>6</w:t>
            </w:r>
          </w:p>
        </w:tc>
        <w:tc>
          <w:tcPr>
            <w:tcW w:w="474" w:type="dxa"/>
          </w:tcPr>
          <w:p w14:paraId="3F73C67A" w14:textId="77777777" w:rsidR="00AB572A" w:rsidRDefault="00AB572A" w:rsidP="00461182">
            <w:r>
              <w:t>7</w:t>
            </w:r>
          </w:p>
        </w:tc>
        <w:tc>
          <w:tcPr>
            <w:tcW w:w="474" w:type="dxa"/>
          </w:tcPr>
          <w:p w14:paraId="57920A8A" w14:textId="77777777" w:rsidR="00AB572A" w:rsidRDefault="00AB572A" w:rsidP="00461182">
            <w:r>
              <w:t>8</w:t>
            </w:r>
          </w:p>
        </w:tc>
      </w:tr>
      <w:tr w:rsidR="0057748D" w14:paraId="1DA9FD75" w14:textId="77777777" w:rsidTr="00C230B9">
        <w:tc>
          <w:tcPr>
            <w:tcW w:w="10768" w:type="dxa"/>
            <w:tcBorders>
              <w:top w:val="single" w:sz="24" w:space="0" w:color="D6143B"/>
              <w:bottom w:val="single" w:sz="4" w:space="0" w:color="auto"/>
              <w:right w:val="nil"/>
            </w:tcBorders>
            <w:shd w:val="clear" w:color="auto" w:fill="EBEBEB"/>
          </w:tcPr>
          <w:p w14:paraId="25067C15" w14:textId="7ABAD713" w:rsidR="0057748D" w:rsidRDefault="00C230B9" w:rsidP="00461182">
            <w:pPr>
              <w:rPr>
                <w:bCs/>
              </w:rPr>
            </w:pPr>
            <w:r w:rsidRPr="00283A45">
              <w:rPr>
                <w:rStyle w:val="Strong"/>
              </w:rPr>
              <w:t>Represent</w:t>
            </w:r>
            <w:r w:rsidR="00283A45">
              <w:rPr>
                <w:rStyle w:val="Strong"/>
              </w:rPr>
              <w:t>s</w:t>
            </w:r>
            <w:r w:rsidRPr="00283A45">
              <w:rPr>
                <w:rStyle w:val="Strong"/>
              </w:rPr>
              <w:t xml:space="preserve"> numbers A</w:t>
            </w:r>
            <w:r w:rsidRPr="00283A45">
              <w:t>:</w:t>
            </w:r>
            <w:r w:rsidR="00215557" w:rsidRPr="00215557">
              <w:rPr>
                <w:bCs/>
              </w:rPr>
              <w:t xml:space="preserve"> Whole numbers: Recognise, represent and order numbers in the </w:t>
            </w:r>
            <w:proofErr w:type="gramStart"/>
            <w:r w:rsidR="00215557" w:rsidRPr="00215557">
              <w:rPr>
                <w:bCs/>
              </w:rPr>
              <w:t>millions</w:t>
            </w:r>
            <w:proofErr w:type="gramEnd"/>
          </w:p>
          <w:p w14:paraId="3121B204" w14:textId="04D2F8AA" w:rsidR="00337126" w:rsidRPr="00283A45" w:rsidRDefault="00337126" w:rsidP="00461182">
            <w:pPr>
              <w:rPr>
                <w:rStyle w:val="Strong"/>
              </w:rPr>
            </w:pPr>
            <w:r w:rsidRPr="00283A45">
              <w:rPr>
                <w:rStyle w:val="Strong"/>
              </w:rPr>
              <w:t>MAO-WM-01, MA3-RN-01</w:t>
            </w:r>
          </w:p>
        </w:tc>
        <w:tc>
          <w:tcPr>
            <w:tcW w:w="474" w:type="dxa"/>
            <w:tcBorders>
              <w:top w:val="single" w:sz="24" w:space="0" w:color="D6143B"/>
              <w:left w:val="nil"/>
              <w:bottom w:val="single" w:sz="4" w:space="0" w:color="auto"/>
              <w:right w:val="nil"/>
            </w:tcBorders>
            <w:shd w:val="clear" w:color="auto" w:fill="EBEBEB"/>
          </w:tcPr>
          <w:p w14:paraId="74B7175F" w14:textId="77777777" w:rsidR="0057748D" w:rsidRDefault="0057748D" w:rsidP="00461182"/>
        </w:tc>
        <w:tc>
          <w:tcPr>
            <w:tcW w:w="474" w:type="dxa"/>
            <w:tcBorders>
              <w:top w:val="single" w:sz="24" w:space="0" w:color="D6143B"/>
              <w:left w:val="nil"/>
              <w:bottom w:val="single" w:sz="4" w:space="0" w:color="auto"/>
              <w:right w:val="nil"/>
            </w:tcBorders>
            <w:shd w:val="clear" w:color="auto" w:fill="EBEBEB"/>
          </w:tcPr>
          <w:p w14:paraId="2F088223" w14:textId="77777777" w:rsidR="0057748D" w:rsidRDefault="0057748D" w:rsidP="00461182"/>
        </w:tc>
        <w:tc>
          <w:tcPr>
            <w:tcW w:w="474" w:type="dxa"/>
            <w:tcBorders>
              <w:top w:val="single" w:sz="24" w:space="0" w:color="D6143B"/>
              <w:left w:val="nil"/>
              <w:bottom w:val="single" w:sz="4" w:space="0" w:color="auto"/>
              <w:right w:val="nil"/>
            </w:tcBorders>
            <w:shd w:val="clear" w:color="auto" w:fill="EBEBEB"/>
          </w:tcPr>
          <w:p w14:paraId="74753E78" w14:textId="77777777" w:rsidR="0057748D" w:rsidRDefault="0057748D" w:rsidP="00461182"/>
        </w:tc>
        <w:tc>
          <w:tcPr>
            <w:tcW w:w="474" w:type="dxa"/>
            <w:tcBorders>
              <w:top w:val="single" w:sz="24" w:space="0" w:color="D6143B"/>
              <w:left w:val="nil"/>
              <w:bottom w:val="single" w:sz="4" w:space="0" w:color="auto"/>
              <w:right w:val="nil"/>
            </w:tcBorders>
            <w:shd w:val="clear" w:color="auto" w:fill="EBEBEB"/>
          </w:tcPr>
          <w:p w14:paraId="50EA85EB" w14:textId="77777777" w:rsidR="0057748D" w:rsidRDefault="0057748D" w:rsidP="00461182"/>
        </w:tc>
        <w:tc>
          <w:tcPr>
            <w:tcW w:w="474" w:type="dxa"/>
            <w:tcBorders>
              <w:top w:val="single" w:sz="24" w:space="0" w:color="D6143B"/>
              <w:left w:val="nil"/>
              <w:bottom w:val="single" w:sz="4" w:space="0" w:color="auto"/>
              <w:right w:val="nil"/>
            </w:tcBorders>
            <w:shd w:val="clear" w:color="auto" w:fill="EBEBEB"/>
          </w:tcPr>
          <w:p w14:paraId="502059D1" w14:textId="77777777" w:rsidR="0057748D" w:rsidRDefault="0057748D" w:rsidP="00461182"/>
        </w:tc>
        <w:tc>
          <w:tcPr>
            <w:tcW w:w="474" w:type="dxa"/>
            <w:tcBorders>
              <w:top w:val="single" w:sz="24" w:space="0" w:color="D6143B"/>
              <w:left w:val="nil"/>
              <w:bottom w:val="single" w:sz="4" w:space="0" w:color="auto"/>
              <w:right w:val="nil"/>
            </w:tcBorders>
            <w:shd w:val="clear" w:color="auto" w:fill="EBEBEB"/>
          </w:tcPr>
          <w:p w14:paraId="042291C7" w14:textId="77777777" w:rsidR="0057748D" w:rsidRDefault="0057748D" w:rsidP="00461182"/>
        </w:tc>
        <w:tc>
          <w:tcPr>
            <w:tcW w:w="474" w:type="dxa"/>
            <w:tcBorders>
              <w:top w:val="single" w:sz="24" w:space="0" w:color="D6143B"/>
              <w:left w:val="nil"/>
              <w:bottom w:val="single" w:sz="4" w:space="0" w:color="auto"/>
              <w:right w:val="nil"/>
            </w:tcBorders>
            <w:shd w:val="clear" w:color="auto" w:fill="EBEBEB"/>
          </w:tcPr>
          <w:p w14:paraId="3D3F3385" w14:textId="77777777" w:rsidR="0057748D" w:rsidRDefault="0057748D" w:rsidP="00461182"/>
        </w:tc>
        <w:tc>
          <w:tcPr>
            <w:tcW w:w="474" w:type="dxa"/>
            <w:tcBorders>
              <w:top w:val="single" w:sz="24" w:space="0" w:color="D6143B"/>
              <w:left w:val="nil"/>
              <w:bottom w:val="single" w:sz="4" w:space="0" w:color="auto"/>
            </w:tcBorders>
            <w:shd w:val="clear" w:color="auto" w:fill="EBEBEB"/>
          </w:tcPr>
          <w:p w14:paraId="3CA83FF2" w14:textId="77777777" w:rsidR="0057748D" w:rsidRDefault="0057748D" w:rsidP="00461182"/>
        </w:tc>
      </w:tr>
      <w:tr w:rsidR="00CF6077" w14:paraId="24AAACAA" w14:textId="77777777" w:rsidTr="00CF6077">
        <w:tc>
          <w:tcPr>
            <w:tcW w:w="10768" w:type="dxa"/>
            <w:tcBorders>
              <w:bottom w:val="single" w:sz="4" w:space="0" w:color="auto"/>
            </w:tcBorders>
          </w:tcPr>
          <w:p w14:paraId="28B607CB" w14:textId="0D01A9AB" w:rsidR="00CF6077" w:rsidRDefault="00CF7C5D" w:rsidP="00CF7C5D">
            <w:pPr>
              <w:pStyle w:val="ListBullet"/>
              <w:widowControl/>
              <w:mirrorIndents w:val="0"/>
            </w:pPr>
            <w:r>
              <w:t xml:space="preserve">Name millions using the place value grouping of ones, </w:t>
            </w:r>
            <w:proofErr w:type="gramStart"/>
            <w:r>
              <w:t>tens</w:t>
            </w:r>
            <w:proofErr w:type="gramEnd"/>
            <w:r>
              <w:t xml:space="preserve"> and hundreds</w:t>
            </w:r>
          </w:p>
        </w:tc>
        <w:tc>
          <w:tcPr>
            <w:tcW w:w="474" w:type="dxa"/>
            <w:tcBorders>
              <w:bottom w:val="single" w:sz="4" w:space="0" w:color="auto"/>
            </w:tcBorders>
          </w:tcPr>
          <w:p w14:paraId="6A55C1D2" w14:textId="26CDD3D7" w:rsidR="00CF6077" w:rsidRDefault="00AF5181" w:rsidP="006E51CB">
            <w:r>
              <w:rPr>
                <w:color w:val="000000"/>
                <w:shd w:val="clear" w:color="auto" w:fill="FFFFFF"/>
              </w:rPr>
              <w:t>x</w:t>
            </w:r>
          </w:p>
        </w:tc>
        <w:tc>
          <w:tcPr>
            <w:tcW w:w="474" w:type="dxa"/>
            <w:tcBorders>
              <w:bottom w:val="single" w:sz="4" w:space="0" w:color="auto"/>
            </w:tcBorders>
          </w:tcPr>
          <w:p w14:paraId="76F995A3" w14:textId="13D6CC15" w:rsidR="00CF6077" w:rsidRDefault="00CF7C5D" w:rsidP="006E51CB">
            <w:r>
              <w:t>x</w:t>
            </w:r>
          </w:p>
        </w:tc>
        <w:tc>
          <w:tcPr>
            <w:tcW w:w="474" w:type="dxa"/>
            <w:tcBorders>
              <w:bottom w:val="single" w:sz="4" w:space="0" w:color="auto"/>
              <w:right w:val="single" w:sz="4" w:space="0" w:color="auto"/>
            </w:tcBorders>
          </w:tcPr>
          <w:p w14:paraId="5FEE942F" w14:textId="325FF5A1" w:rsidR="00CF6077" w:rsidRDefault="00CF7C5D" w:rsidP="006E51CB">
            <w:r>
              <w:t>x</w:t>
            </w:r>
          </w:p>
        </w:tc>
        <w:tc>
          <w:tcPr>
            <w:tcW w:w="474" w:type="dxa"/>
            <w:tcBorders>
              <w:left w:val="single" w:sz="4" w:space="0" w:color="auto"/>
              <w:bottom w:val="single" w:sz="4" w:space="0" w:color="auto"/>
              <w:right w:val="single" w:sz="4" w:space="0" w:color="auto"/>
            </w:tcBorders>
          </w:tcPr>
          <w:p w14:paraId="5EB7C695" w14:textId="265EFD94" w:rsidR="00CF6077" w:rsidRDefault="00CF7C5D" w:rsidP="006E51CB">
            <w:r>
              <w:t>x</w:t>
            </w:r>
          </w:p>
        </w:tc>
        <w:tc>
          <w:tcPr>
            <w:tcW w:w="474" w:type="dxa"/>
            <w:tcBorders>
              <w:left w:val="single" w:sz="4" w:space="0" w:color="auto"/>
              <w:bottom w:val="single" w:sz="4" w:space="0" w:color="auto"/>
            </w:tcBorders>
          </w:tcPr>
          <w:p w14:paraId="4B4A3777" w14:textId="77777777" w:rsidR="00CF6077" w:rsidRDefault="00CF6077" w:rsidP="006E51CB"/>
        </w:tc>
        <w:tc>
          <w:tcPr>
            <w:tcW w:w="474" w:type="dxa"/>
            <w:tcBorders>
              <w:bottom w:val="single" w:sz="4" w:space="0" w:color="auto"/>
            </w:tcBorders>
          </w:tcPr>
          <w:p w14:paraId="793EBB4D" w14:textId="77777777" w:rsidR="00CF6077" w:rsidRDefault="00CF6077" w:rsidP="006E51CB"/>
        </w:tc>
        <w:tc>
          <w:tcPr>
            <w:tcW w:w="474" w:type="dxa"/>
            <w:tcBorders>
              <w:bottom w:val="single" w:sz="4" w:space="0" w:color="auto"/>
            </w:tcBorders>
          </w:tcPr>
          <w:p w14:paraId="76A46877" w14:textId="77777777" w:rsidR="00CF6077" w:rsidRDefault="00CF6077" w:rsidP="006E51CB"/>
        </w:tc>
        <w:tc>
          <w:tcPr>
            <w:tcW w:w="474" w:type="dxa"/>
            <w:tcBorders>
              <w:bottom w:val="single" w:sz="4" w:space="0" w:color="auto"/>
            </w:tcBorders>
          </w:tcPr>
          <w:p w14:paraId="1C4881DD" w14:textId="77777777" w:rsidR="00CF6077" w:rsidRDefault="00CF6077" w:rsidP="006E51CB"/>
        </w:tc>
      </w:tr>
      <w:tr w:rsidR="00AB572A" w14:paraId="52F810B6" w14:textId="77777777" w:rsidTr="00CD50DB">
        <w:tc>
          <w:tcPr>
            <w:tcW w:w="10768" w:type="dxa"/>
            <w:tcBorders>
              <w:top w:val="single" w:sz="4" w:space="0" w:color="auto"/>
              <w:right w:val="nil"/>
            </w:tcBorders>
            <w:shd w:val="clear" w:color="auto" w:fill="EBEBEB"/>
          </w:tcPr>
          <w:p w14:paraId="7A677C43" w14:textId="541D826C" w:rsidR="00AB572A" w:rsidRPr="00BA6602" w:rsidRDefault="00BA6602" w:rsidP="00461182">
            <w:pPr>
              <w:rPr>
                <w:bCs/>
              </w:rPr>
            </w:pPr>
            <w:r w:rsidRPr="00283A45">
              <w:rPr>
                <w:rStyle w:val="Strong"/>
              </w:rPr>
              <w:t>Represent</w:t>
            </w:r>
            <w:r w:rsidR="00283A45" w:rsidRPr="00283A45">
              <w:rPr>
                <w:rStyle w:val="Strong"/>
              </w:rPr>
              <w:t>s</w:t>
            </w:r>
            <w:r w:rsidRPr="00283A45">
              <w:rPr>
                <w:rStyle w:val="Strong"/>
              </w:rPr>
              <w:t xml:space="preserve"> numbers A</w:t>
            </w:r>
            <w:r w:rsidRPr="00283A45">
              <w:t>:</w:t>
            </w:r>
            <w:r>
              <w:rPr>
                <w:b/>
              </w:rPr>
              <w:t xml:space="preserve"> </w:t>
            </w:r>
            <w:r w:rsidR="00CD54A3">
              <w:rPr>
                <w:bCs/>
              </w:rPr>
              <w:t xml:space="preserve">Whole numbers: </w:t>
            </w:r>
            <w:r w:rsidR="00DD34EE">
              <w:rPr>
                <w:bCs/>
              </w:rPr>
              <w:t xml:space="preserve">Apply </w:t>
            </w:r>
            <w:r w:rsidR="0050485F">
              <w:rPr>
                <w:bCs/>
              </w:rPr>
              <w:t xml:space="preserve">place value to partition, regroup and rename numbers to </w:t>
            </w:r>
            <w:r w:rsidR="00D124C8">
              <w:rPr>
                <w:bCs/>
              </w:rPr>
              <w:t xml:space="preserve">1 </w:t>
            </w:r>
            <w:proofErr w:type="gramStart"/>
            <w:r w:rsidR="0050485F">
              <w:rPr>
                <w:bCs/>
              </w:rPr>
              <w:t>billion</w:t>
            </w:r>
            <w:proofErr w:type="gramEnd"/>
          </w:p>
          <w:p w14:paraId="6F171531" w14:textId="0EF7B6C8" w:rsidR="00AB572A" w:rsidRPr="00283A45" w:rsidRDefault="00AB572A" w:rsidP="00461182">
            <w:pPr>
              <w:rPr>
                <w:rStyle w:val="Strong"/>
              </w:rPr>
            </w:pPr>
            <w:r w:rsidRPr="00283A45">
              <w:rPr>
                <w:rStyle w:val="Strong"/>
              </w:rPr>
              <w:t>MAO-WM-01, MA</w:t>
            </w:r>
            <w:r w:rsidR="00E37AA1" w:rsidRPr="00283A45">
              <w:rPr>
                <w:rStyle w:val="Strong"/>
              </w:rPr>
              <w:t>3</w:t>
            </w:r>
            <w:r w:rsidRPr="00283A45">
              <w:rPr>
                <w:rStyle w:val="Strong"/>
              </w:rPr>
              <w:t>-RN-01</w:t>
            </w:r>
          </w:p>
        </w:tc>
        <w:tc>
          <w:tcPr>
            <w:tcW w:w="474" w:type="dxa"/>
            <w:tcBorders>
              <w:top w:val="single" w:sz="4" w:space="0" w:color="auto"/>
              <w:left w:val="nil"/>
              <w:right w:val="nil"/>
            </w:tcBorders>
            <w:shd w:val="clear" w:color="auto" w:fill="EBEBEB"/>
          </w:tcPr>
          <w:p w14:paraId="6394E692" w14:textId="77777777" w:rsidR="00AB572A" w:rsidRDefault="00AB572A" w:rsidP="00461182"/>
        </w:tc>
        <w:tc>
          <w:tcPr>
            <w:tcW w:w="474" w:type="dxa"/>
            <w:tcBorders>
              <w:top w:val="single" w:sz="4" w:space="0" w:color="auto"/>
              <w:left w:val="nil"/>
              <w:right w:val="nil"/>
            </w:tcBorders>
            <w:shd w:val="clear" w:color="auto" w:fill="EBEBEB"/>
          </w:tcPr>
          <w:p w14:paraId="625E4CEC" w14:textId="77777777" w:rsidR="00AB572A" w:rsidRDefault="00AB572A" w:rsidP="00461182"/>
        </w:tc>
        <w:tc>
          <w:tcPr>
            <w:tcW w:w="474" w:type="dxa"/>
            <w:tcBorders>
              <w:top w:val="single" w:sz="4" w:space="0" w:color="auto"/>
              <w:left w:val="nil"/>
              <w:right w:val="nil"/>
            </w:tcBorders>
            <w:shd w:val="clear" w:color="auto" w:fill="EBEBEB"/>
          </w:tcPr>
          <w:p w14:paraId="56B9EA6D" w14:textId="77777777" w:rsidR="00AB572A" w:rsidRDefault="00AB572A" w:rsidP="00461182"/>
        </w:tc>
        <w:tc>
          <w:tcPr>
            <w:tcW w:w="474" w:type="dxa"/>
            <w:tcBorders>
              <w:top w:val="single" w:sz="4" w:space="0" w:color="auto"/>
              <w:left w:val="nil"/>
              <w:right w:val="nil"/>
            </w:tcBorders>
            <w:shd w:val="clear" w:color="auto" w:fill="EBEBEB"/>
          </w:tcPr>
          <w:p w14:paraId="356338A1" w14:textId="77777777" w:rsidR="00AB572A" w:rsidRDefault="00AB572A" w:rsidP="00461182"/>
        </w:tc>
        <w:tc>
          <w:tcPr>
            <w:tcW w:w="474" w:type="dxa"/>
            <w:tcBorders>
              <w:top w:val="single" w:sz="4" w:space="0" w:color="auto"/>
              <w:left w:val="nil"/>
              <w:right w:val="nil"/>
            </w:tcBorders>
            <w:shd w:val="clear" w:color="auto" w:fill="EBEBEB"/>
          </w:tcPr>
          <w:p w14:paraId="3A805AF2" w14:textId="77777777" w:rsidR="00AB572A" w:rsidRDefault="00AB572A" w:rsidP="00461182"/>
        </w:tc>
        <w:tc>
          <w:tcPr>
            <w:tcW w:w="474" w:type="dxa"/>
            <w:tcBorders>
              <w:top w:val="single" w:sz="4" w:space="0" w:color="auto"/>
              <w:left w:val="nil"/>
              <w:right w:val="nil"/>
            </w:tcBorders>
            <w:shd w:val="clear" w:color="auto" w:fill="EBEBEB"/>
          </w:tcPr>
          <w:p w14:paraId="692DC350" w14:textId="77777777" w:rsidR="00AB572A" w:rsidRDefault="00AB572A" w:rsidP="00461182"/>
        </w:tc>
        <w:tc>
          <w:tcPr>
            <w:tcW w:w="474" w:type="dxa"/>
            <w:tcBorders>
              <w:top w:val="single" w:sz="4" w:space="0" w:color="auto"/>
              <w:left w:val="nil"/>
              <w:right w:val="nil"/>
            </w:tcBorders>
            <w:shd w:val="clear" w:color="auto" w:fill="EBEBEB"/>
          </w:tcPr>
          <w:p w14:paraId="1BAAC641" w14:textId="77777777" w:rsidR="00AB572A" w:rsidRDefault="00AB572A" w:rsidP="00461182"/>
        </w:tc>
        <w:tc>
          <w:tcPr>
            <w:tcW w:w="474" w:type="dxa"/>
            <w:tcBorders>
              <w:top w:val="single" w:sz="4" w:space="0" w:color="auto"/>
              <w:left w:val="nil"/>
            </w:tcBorders>
            <w:shd w:val="clear" w:color="auto" w:fill="EBEBEB"/>
          </w:tcPr>
          <w:p w14:paraId="01847E90" w14:textId="77777777" w:rsidR="00AB572A" w:rsidRDefault="00AB572A" w:rsidP="00461182"/>
        </w:tc>
      </w:tr>
      <w:tr w:rsidR="00D94EC3" w14:paraId="56EA091D" w14:textId="77777777" w:rsidTr="00C230B9">
        <w:tc>
          <w:tcPr>
            <w:tcW w:w="10768" w:type="dxa"/>
          </w:tcPr>
          <w:p w14:paraId="7DE1B8F8" w14:textId="03647756" w:rsidR="00D94EC3" w:rsidRDefault="00F5164B" w:rsidP="00461182">
            <w:pPr>
              <w:pStyle w:val="ListBullet"/>
            </w:pPr>
            <w:r>
              <w:t xml:space="preserve">Recognise 1000 thousands is 1 million and 1000 </w:t>
            </w:r>
            <w:proofErr w:type="spellStart"/>
            <w:r>
              <w:t>millions</w:t>
            </w:r>
            <w:proofErr w:type="spellEnd"/>
            <w:r>
              <w:t xml:space="preserve"> is 1 billion</w:t>
            </w:r>
          </w:p>
        </w:tc>
        <w:tc>
          <w:tcPr>
            <w:tcW w:w="474" w:type="dxa"/>
          </w:tcPr>
          <w:p w14:paraId="57820584" w14:textId="4042CF05" w:rsidR="00D94EC3" w:rsidRDefault="00F5164B" w:rsidP="00461182">
            <w:pPr>
              <w:rPr>
                <w:color w:val="000000"/>
                <w:shd w:val="clear" w:color="auto" w:fill="FFFFFF"/>
              </w:rPr>
            </w:pPr>
            <w:r>
              <w:rPr>
                <w:color w:val="000000"/>
                <w:shd w:val="clear" w:color="auto" w:fill="FFFFFF"/>
              </w:rPr>
              <w:t>x</w:t>
            </w:r>
          </w:p>
        </w:tc>
        <w:tc>
          <w:tcPr>
            <w:tcW w:w="474" w:type="dxa"/>
          </w:tcPr>
          <w:p w14:paraId="321A89DF" w14:textId="5E0CD62B" w:rsidR="00D94EC3" w:rsidRDefault="00F5164B" w:rsidP="00461182">
            <w:pPr>
              <w:rPr>
                <w:color w:val="000000"/>
                <w:shd w:val="clear" w:color="auto" w:fill="FFFFFF"/>
              </w:rPr>
            </w:pPr>
            <w:r>
              <w:rPr>
                <w:color w:val="000000"/>
                <w:shd w:val="clear" w:color="auto" w:fill="FFFFFF"/>
              </w:rPr>
              <w:t>x</w:t>
            </w:r>
          </w:p>
        </w:tc>
        <w:tc>
          <w:tcPr>
            <w:tcW w:w="474" w:type="dxa"/>
            <w:tcBorders>
              <w:right w:val="single" w:sz="4" w:space="0" w:color="auto"/>
            </w:tcBorders>
          </w:tcPr>
          <w:p w14:paraId="3F27FF96" w14:textId="77777777" w:rsidR="00D94EC3" w:rsidRDefault="00D94EC3" w:rsidP="00461182">
            <w:pPr>
              <w:rPr>
                <w:color w:val="000000"/>
                <w:shd w:val="clear" w:color="auto" w:fill="FFFFFF"/>
              </w:rPr>
            </w:pPr>
          </w:p>
        </w:tc>
        <w:tc>
          <w:tcPr>
            <w:tcW w:w="474" w:type="dxa"/>
            <w:tcBorders>
              <w:left w:val="single" w:sz="4" w:space="0" w:color="auto"/>
              <w:right w:val="single" w:sz="4" w:space="0" w:color="auto"/>
            </w:tcBorders>
          </w:tcPr>
          <w:p w14:paraId="7C84F395" w14:textId="77777777" w:rsidR="00D94EC3" w:rsidRDefault="00D94EC3" w:rsidP="00461182">
            <w:pPr>
              <w:rPr>
                <w:color w:val="000000"/>
                <w:shd w:val="clear" w:color="auto" w:fill="FFFFFF"/>
              </w:rPr>
            </w:pPr>
          </w:p>
        </w:tc>
        <w:tc>
          <w:tcPr>
            <w:tcW w:w="474" w:type="dxa"/>
            <w:tcBorders>
              <w:left w:val="single" w:sz="4" w:space="0" w:color="auto"/>
            </w:tcBorders>
          </w:tcPr>
          <w:p w14:paraId="13819005" w14:textId="77777777" w:rsidR="00D94EC3" w:rsidRDefault="00D94EC3" w:rsidP="00461182"/>
        </w:tc>
        <w:tc>
          <w:tcPr>
            <w:tcW w:w="474" w:type="dxa"/>
          </w:tcPr>
          <w:p w14:paraId="6C7ED114" w14:textId="77777777" w:rsidR="00D94EC3" w:rsidRDefault="00D94EC3" w:rsidP="00461182"/>
        </w:tc>
        <w:tc>
          <w:tcPr>
            <w:tcW w:w="474" w:type="dxa"/>
          </w:tcPr>
          <w:p w14:paraId="5827CE1F" w14:textId="77777777" w:rsidR="00D94EC3" w:rsidRDefault="00D94EC3" w:rsidP="00461182"/>
        </w:tc>
        <w:tc>
          <w:tcPr>
            <w:tcW w:w="474" w:type="dxa"/>
          </w:tcPr>
          <w:p w14:paraId="0A1B5DCC" w14:textId="77777777" w:rsidR="00D94EC3" w:rsidRDefault="00D94EC3" w:rsidP="00461182"/>
        </w:tc>
      </w:tr>
      <w:tr w:rsidR="00AB572A" w14:paraId="16F81541" w14:textId="77777777" w:rsidTr="00C230B9">
        <w:tc>
          <w:tcPr>
            <w:tcW w:w="10768" w:type="dxa"/>
          </w:tcPr>
          <w:p w14:paraId="11A5EB04" w14:textId="4097A896" w:rsidR="00AB572A" w:rsidRDefault="00700F56" w:rsidP="00461182">
            <w:pPr>
              <w:pStyle w:val="ListBullet"/>
            </w:pPr>
            <w:r>
              <w:t xml:space="preserve">Regroup numbers in </w:t>
            </w:r>
            <w:r w:rsidR="00E82B8F">
              <w:t>different forms (Reason about quantity)</w:t>
            </w:r>
          </w:p>
        </w:tc>
        <w:tc>
          <w:tcPr>
            <w:tcW w:w="474" w:type="dxa"/>
          </w:tcPr>
          <w:p w14:paraId="2535AFAD" w14:textId="4144B280" w:rsidR="00AB572A" w:rsidRDefault="008F276D" w:rsidP="00461182">
            <w:r>
              <w:rPr>
                <w:color w:val="000000"/>
                <w:shd w:val="clear" w:color="auto" w:fill="FFFFFF"/>
              </w:rPr>
              <w:t>x</w:t>
            </w:r>
          </w:p>
        </w:tc>
        <w:tc>
          <w:tcPr>
            <w:tcW w:w="474" w:type="dxa"/>
          </w:tcPr>
          <w:p w14:paraId="17A154AB" w14:textId="0380B8B6" w:rsidR="00AB572A" w:rsidRDefault="008D4273" w:rsidP="00461182">
            <w:r>
              <w:rPr>
                <w:color w:val="000000"/>
                <w:shd w:val="clear" w:color="auto" w:fill="FFFFFF"/>
              </w:rPr>
              <w:t>x</w:t>
            </w:r>
          </w:p>
        </w:tc>
        <w:tc>
          <w:tcPr>
            <w:tcW w:w="474" w:type="dxa"/>
            <w:tcBorders>
              <w:right w:val="single" w:sz="4" w:space="0" w:color="auto"/>
            </w:tcBorders>
          </w:tcPr>
          <w:p w14:paraId="2339EF47" w14:textId="7C3ADA48" w:rsidR="00AB572A" w:rsidRDefault="008E78BC" w:rsidP="00461182">
            <w:r>
              <w:rPr>
                <w:color w:val="000000"/>
                <w:shd w:val="clear" w:color="auto" w:fill="FFFFFF"/>
              </w:rPr>
              <w:t>x</w:t>
            </w:r>
          </w:p>
        </w:tc>
        <w:tc>
          <w:tcPr>
            <w:tcW w:w="474" w:type="dxa"/>
            <w:tcBorders>
              <w:left w:val="single" w:sz="4" w:space="0" w:color="auto"/>
              <w:right w:val="single" w:sz="4" w:space="0" w:color="auto"/>
            </w:tcBorders>
          </w:tcPr>
          <w:p w14:paraId="009D3164" w14:textId="78D4F6E3" w:rsidR="00AB572A" w:rsidRDefault="00AB572A" w:rsidP="00461182"/>
        </w:tc>
        <w:tc>
          <w:tcPr>
            <w:tcW w:w="474" w:type="dxa"/>
            <w:tcBorders>
              <w:left w:val="single" w:sz="4" w:space="0" w:color="auto"/>
            </w:tcBorders>
          </w:tcPr>
          <w:p w14:paraId="297C7E74" w14:textId="77777777" w:rsidR="00AB572A" w:rsidRDefault="00AB572A" w:rsidP="00461182"/>
        </w:tc>
        <w:tc>
          <w:tcPr>
            <w:tcW w:w="474" w:type="dxa"/>
          </w:tcPr>
          <w:p w14:paraId="280BF9AA" w14:textId="77777777" w:rsidR="00AB572A" w:rsidRDefault="00AB572A" w:rsidP="00461182"/>
        </w:tc>
        <w:tc>
          <w:tcPr>
            <w:tcW w:w="474" w:type="dxa"/>
          </w:tcPr>
          <w:p w14:paraId="6E75C5B6" w14:textId="0A2E51D8" w:rsidR="00AB572A" w:rsidRDefault="00E47E4E" w:rsidP="00461182">
            <w:r>
              <w:t>x</w:t>
            </w:r>
          </w:p>
        </w:tc>
        <w:tc>
          <w:tcPr>
            <w:tcW w:w="474" w:type="dxa"/>
          </w:tcPr>
          <w:p w14:paraId="372EBC3C" w14:textId="77777777" w:rsidR="00AB572A" w:rsidRDefault="00AB572A" w:rsidP="00461182"/>
        </w:tc>
      </w:tr>
      <w:tr w:rsidR="00A33265" w14:paraId="21A2C4C5" w14:textId="77777777" w:rsidTr="00461182">
        <w:tc>
          <w:tcPr>
            <w:tcW w:w="10768" w:type="dxa"/>
            <w:tcBorders>
              <w:top w:val="single" w:sz="2" w:space="0" w:color="auto"/>
              <w:right w:val="nil"/>
            </w:tcBorders>
            <w:shd w:val="clear" w:color="auto" w:fill="EBEBEB"/>
          </w:tcPr>
          <w:p w14:paraId="5549A85B" w14:textId="4C741392" w:rsidR="00A33265" w:rsidRDefault="000D184A" w:rsidP="00461182">
            <w:r w:rsidRPr="00460673">
              <w:rPr>
                <w:rStyle w:val="Strong"/>
              </w:rPr>
              <w:t>Represent</w:t>
            </w:r>
            <w:r w:rsidR="00283A45" w:rsidRPr="00460673">
              <w:rPr>
                <w:rStyle w:val="Strong"/>
              </w:rPr>
              <w:t>s</w:t>
            </w:r>
            <w:r w:rsidRPr="00460673">
              <w:rPr>
                <w:rStyle w:val="Strong"/>
              </w:rPr>
              <w:t xml:space="preserve"> numbers A</w:t>
            </w:r>
            <w:r w:rsidRPr="00460673">
              <w:t>:</w:t>
            </w:r>
            <w:r>
              <w:rPr>
                <w:b/>
                <w:bCs/>
              </w:rPr>
              <w:t xml:space="preserve"> </w:t>
            </w:r>
            <w:r w:rsidR="006B5CBD" w:rsidRPr="006B5CBD">
              <w:t xml:space="preserve">Decimals and percentages: Recognise that the place value system can be extended beyond </w:t>
            </w:r>
            <w:proofErr w:type="gramStart"/>
            <w:r w:rsidR="006B5CBD" w:rsidRPr="006B5CBD">
              <w:t>hundredths</w:t>
            </w:r>
            <w:proofErr w:type="gramEnd"/>
          </w:p>
          <w:p w14:paraId="744FFDC5" w14:textId="477893F5" w:rsidR="006B5CBD" w:rsidRPr="00460673" w:rsidRDefault="006B5CBD" w:rsidP="00461182">
            <w:pPr>
              <w:rPr>
                <w:rStyle w:val="Strong"/>
              </w:rPr>
            </w:pPr>
            <w:r w:rsidRPr="00460673">
              <w:rPr>
                <w:rStyle w:val="Strong"/>
              </w:rPr>
              <w:t>MAO-WM-01, MA3-RN-02</w:t>
            </w:r>
          </w:p>
        </w:tc>
        <w:tc>
          <w:tcPr>
            <w:tcW w:w="474" w:type="dxa"/>
            <w:tcBorders>
              <w:top w:val="single" w:sz="2" w:space="0" w:color="auto"/>
              <w:left w:val="nil"/>
              <w:right w:val="nil"/>
            </w:tcBorders>
            <w:shd w:val="clear" w:color="auto" w:fill="EBEBEB"/>
          </w:tcPr>
          <w:p w14:paraId="3BC7531F" w14:textId="77777777" w:rsidR="00A33265" w:rsidRDefault="00A33265" w:rsidP="00461182"/>
        </w:tc>
        <w:tc>
          <w:tcPr>
            <w:tcW w:w="474" w:type="dxa"/>
            <w:tcBorders>
              <w:top w:val="single" w:sz="2" w:space="0" w:color="auto"/>
              <w:left w:val="nil"/>
              <w:right w:val="nil"/>
            </w:tcBorders>
            <w:shd w:val="clear" w:color="auto" w:fill="EBEBEB"/>
          </w:tcPr>
          <w:p w14:paraId="68CC9D1B" w14:textId="77777777" w:rsidR="00A33265" w:rsidRDefault="00A33265" w:rsidP="00461182"/>
        </w:tc>
        <w:tc>
          <w:tcPr>
            <w:tcW w:w="474" w:type="dxa"/>
            <w:tcBorders>
              <w:top w:val="single" w:sz="2" w:space="0" w:color="auto"/>
              <w:left w:val="nil"/>
              <w:right w:val="nil"/>
            </w:tcBorders>
            <w:shd w:val="clear" w:color="auto" w:fill="EBEBEB"/>
          </w:tcPr>
          <w:p w14:paraId="0CB414A4" w14:textId="77777777" w:rsidR="00A33265" w:rsidRDefault="00A33265" w:rsidP="00461182"/>
        </w:tc>
        <w:tc>
          <w:tcPr>
            <w:tcW w:w="474" w:type="dxa"/>
            <w:tcBorders>
              <w:top w:val="single" w:sz="2" w:space="0" w:color="auto"/>
              <w:left w:val="nil"/>
              <w:right w:val="nil"/>
            </w:tcBorders>
            <w:shd w:val="clear" w:color="auto" w:fill="EBEBEB"/>
          </w:tcPr>
          <w:p w14:paraId="73888668" w14:textId="77777777" w:rsidR="00A33265" w:rsidRDefault="00A33265" w:rsidP="00461182"/>
        </w:tc>
        <w:tc>
          <w:tcPr>
            <w:tcW w:w="474" w:type="dxa"/>
            <w:tcBorders>
              <w:top w:val="single" w:sz="2" w:space="0" w:color="auto"/>
              <w:left w:val="nil"/>
              <w:right w:val="nil"/>
            </w:tcBorders>
            <w:shd w:val="clear" w:color="auto" w:fill="EBEBEB"/>
          </w:tcPr>
          <w:p w14:paraId="579931C6" w14:textId="77777777" w:rsidR="00A33265" w:rsidRDefault="00A33265" w:rsidP="00461182"/>
        </w:tc>
        <w:tc>
          <w:tcPr>
            <w:tcW w:w="474" w:type="dxa"/>
            <w:tcBorders>
              <w:top w:val="single" w:sz="2" w:space="0" w:color="auto"/>
              <w:left w:val="nil"/>
              <w:right w:val="nil"/>
            </w:tcBorders>
            <w:shd w:val="clear" w:color="auto" w:fill="EBEBEB"/>
          </w:tcPr>
          <w:p w14:paraId="2B176BA6" w14:textId="77777777" w:rsidR="00A33265" w:rsidRDefault="00A33265" w:rsidP="00461182"/>
        </w:tc>
        <w:tc>
          <w:tcPr>
            <w:tcW w:w="474" w:type="dxa"/>
            <w:tcBorders>
              <w:top w:val="single" w:sz="2" w:space="0" w:color="auto"/>
              <w:left w:val="nil"/>
              <w:right w:val="nil"/>
            </w:tcBorders>
            <w:shd w:val="clear" w:color="auto" w:fill="EBEBEB"/>
          </w:tcPr>
          <w:p w14:paraId="3C89764D" w14:textId="77777777" w:rsidR="00A33265" w:rsidRDefault="00A33265" w:rsidP="00461182"/>
        </w:tc>
        <w:tc>
          <w:tcPr>
            <w:tcW w:w="474" w:type="dxa"/>
            <w:tcBorders>
              <w:top w:val="single" w:sz="2" w:space="0" w:color="auto"/>
              <w:left w:val="nil"/>
            </w:tcBorders>
            <w:shd w:val="clear" w:color="auto" w:fill="EBEBEB"/>
          </w:tcPr>
          <w:p w14:paraId="008C4E41" w14:textId="77777777" w:rsidR="00A33265" w:rsidRDefault="00A33265" w:rsidP="00461182"/>
        </w:tc>
      </w:tr>
      <w:tr w:rsidR="006B5CBD" w14:paraId="31D6D31A" w14:textId="77777777" w:rsidTr="006E51CB">
        <w:tc>
          <w:tcPr>
            <w:tcW w:w="10768" w:type="dxa"/>
          </w:tcPr>
          <w:p w14:paraId="29A4D429" w14:textId="662DB16D" w:rsidR="006B5CBD" w:rsidRDefault="001B780F" w:rsidP="00232EC0">
            <w:pPr>
              <w:pStyle w:val="ListBullet"/>
              <w:widowControl/>
              <w:mirrorIndents w:val="0"/>
            </w:pPr>
            <w:r>
              <w:lastRenderedPageBreak/>
              <w:t>Express thousandths as decimals</w:t>
            </w:r>
          </w:p>
        </w:tc>
        <w:tc>
          <w:tcPr>
            <w:tcW w:w="474" w:type="dxa"/>
          </w:tcPr>
          <w:p w14:paraId="336BE5AA" w14:textId="30E0BBDC" w:rsidR="006B5CBD" w:rsidRDefault="006B5CBD" w:rsidP="006E51CB"/>
        </w:tc>
        <w:tc>
          <w:tcPr>
            <w:tcW w:w="474" w:type="dxa"/>
          </w:tcPr>
          <w:p w14:paraId="4D566A26" w14:textId="77777777" w:rsidR="006B5CBD" w:rsidRDefault="006B5CBD" w:rsidP="006E51CB"/>
        </w:tc>
        <w:tc>
          <w:tcPr>
            <w:tcW w:w="474" w:type="dxa"/>
          </w:tcPr>
          <w:p w14:paraId="073300E9" w14:textId="77777777" w:rsidR="006B5CBD" w:rsidRDefault="006B5CBD" w:rsidP="006E51CB"/>
        </w:tc>
        <w:tc>
          <w:tcPr>
            <w:tcW w:w="474" w:type="dxa"/>
          </w:tcPr>
          <w:p w14:paraId="4AB69A99" w14:textId="78D64091" w:rsidR="006B5CBD" w:rsidRDefault="008A7E20" w:rsidP="006E51CB">
            <w:r>
              <w:t>x</w:t>
            </w:r>
          </w:p>
        </w:tc>
        <w:tc>
          <w:tcPr>
            <w:tcW w:w="474" w:type="dxa"/>
          </w:tcPr>
          <w:p w14:paraId="5A55C303" w14:textId="6D19D176" w:rsidR="006B5CBD" w:rsidRDefault="00750940" w:rsidP="006E51CB">
            <w:r>
              <w:t>x</w:t>
            </w:r>
          </w:p>
        </w:tc>
        <w:tc>
          <w:tcPr>
            <w:tcW w:w="474" w:type="dxa"/>
          </w:tcPr>
          <w:p w14:paraId="2727255B" w14:textId="12859661" w:rsidR="006B5CBD" w:rsidRDefault="00750940" w:rsidP="006E51CB">
            <w:r>
              <w:t>x</w:t>
            </w:r>
          </w:p>
        </w:tc>
        <w:tc>
          <w:tcPr>
            <w:tcW w:w="474" w:type="dxa"/>
          </w:tcPr>
          <w:p w14:paraId="23D0D0AD" w14:textId="71F92375" w:rsidR="006B5CBD" w:rsidRDefault="00842ABC" w:rsidP="006E51CB">
            <w:r>
              <w:t>x</w:t>
            </w:r>
          </w:p>
        </w:tc>
        <w:tc>
          <w:tcPr>
            <w:tcW w:w="474" w:type="dxa"/>
          </w:tcPr>
          <w:p w14:paraId="1CE254AB" w14:textId="77777777" w:rsidR="006B5CBD" w:rsidRDefault="006B5CBD" w:rsidP="006E51CB"/>
        </w:tc>
      </w:tr>
      <w:tr w:rsidR="001B780F" w14:paraId="7B2648A7" w14:textId="77777777" w:rsidTr="006E51CB">
        <w:tc>
          <w:tcPr>
            <w:tcW w:w="10768" w:type="dxa"/>
          </w:tcPr>
          <w:p w14:paraId="70FBF266" w14:textId="72E6874B" w:rsidR="001B780F" w:rsidRDefault="00232EC0" w:rsidP="00232EC0">
            <w:pPr>
              <w:pStyle w:val="ListBullet"/>
              <w:widowControl/>
              <w:mirrorIndents w:val="0"/>
            </w:pPr>
            <w:r>
              <w:t>Interpret decimal notation for thousandths</w:t>
            </w:r>
          </w:p>
        </w:tc>
        <w:tc>
          <w:tcPr>
            <w:tcW w:w="474" w:type="dxa"/>
          </w:tcPr>
          <w:p w14:paraId="0C8F1A02" w14:textId="3893B3CD" w:rsidR="001B780F" w:rsidRDefault="001B780F" w:rsidP="006E51CB"/>
        </w:tc>
        <w:tc>
          <w:tcPr>
            <w:tcW w:w="474" w:type="dxa"/>
          </w:tcPr>
          <w:p w14:paraId="68E58861" w14:textId="77777777" w:rsidR="001B780F" w:rsidRDefault="001B780F" w:rsidP="006E51CB"/>
        </w:tc>
        <w:tc>
          <w:tcPr>
            <w:tcW w:w="474" w:type="dxa"/>
          </w:tcPr>
          <w:p w14:paraId="48ADE048" w14:textId="77777777" w:rsidR="001B780F" w:rsidRDefault="001B780F" w:rsidP="006E51CB"/>
        </w:tc>
        <w:tc>
          <w:tcPr>
            <w:tcW w:w="474" w:type="dxa"/>
          </w:tcPr>
          <w:p w14:paraId="51820B56" w14:textId="4E77F27C" w:rsidR="001B780F" w:rsidRDefault="008A7E20" w:rsidP="006E51CB">
            <w:pPr>
              <w:rPr>
                <w:color w:val="000000"/>
                <w:shd w:val="clear" w:color="auto" w:fill="FFFFFF"/>
              </w:rPr>
            </w:pPr>
            <w:r>
              <w:rPr>
                <w:color w:val="000000"/>
                <w:shd w:val="clear" w:color="auto" w:fill="FFFFFF"/>
              </w:rPr>
              <w:t>x</w:t>
            </w:r>
          </w:p>
        </w:tc>
        <w:tc>
          <w:tcPr>
            <w:tcW w:w="474" w:type="dxa"/>
          </w:tcPr>
          <w:p w14:paraId="04F9D2A3" w14:textId="29E6BA1E" w:rsidR="001B780F" w:rsidRDefault="00750940" w:rsidP="006E51CB">
            <w:r>
              <w:t>x</w:t>
            </w:r>
          </w:p>
        </w:tc>
        <w:tc>
          <w:tcPr>
            <w:tcW w:w="474" w:type="dxa"/>
          </w:tcPr>
          <w:p w14:paraId="7F127C5F" w14:textId="137ED131" w:rsidR="001B780F" w:rsidRDefault="00750940" w:rsidP="006E51CB">
            <w:r>
              <w:t>x</w:t>
            </w:r>
          </w:p>
        </w:tc>
        <w:tc>
          <w:tcPr>
            <w:tcW w:w="474" w:type="dxa"/>
          </w:tcPr>
          <w:p w14:paraId="033A3B75" w14:textId="7DD23836" w:rsidR="001B780F" w:rsidRDefault="00842ABC" w:rsidP="006E51CB">
            <w:r>
              <w:t>x</w:t>
            </w:r>
          </w:p>
        </w:tc>
        <w:tc>
          <w:tcPr>
            <w:tcW w:w="474" w:type="dxa"/>
          </w:tcPr>
          <w:p w14:paraId="6C079D31" w14:textId="77777777" w:rsidR="001B780F" w:rsidRDefault="001B780F" w:rsidP="006E51CB"/>
        </w:tc>
      </w:tr>
      <w:tr w:rsidR="001B780F" w14:paraId="51183979" w14:textId="77777777" w:rsidTr="006E51CB">
        <w:tc>
          <w:tcPr>
            <w:tcW w:w="10768" w:type="dxa"/>
          </w:tcPr>
          <w:p w14:paraId="15ABF0A1" w14:textId="1D1F1087" w:rsidR="001B780F" w:rsidRDefault="00232EC0" w:rsidP="00232EC0">
            <w:pPr>
              <w:pStyle w:val="ListBullet"/>
              <w:widowControl/>
              <w:mirrorIndents w:val="0"/>
            </w:pPr>
            <w:r>
              <w:t>Indicate the place value of digits in decimal numbers of up to 3 decimal places</w:t>
            </w:r>
          </w:p>
        </w:tc>
        <w:tc>
          <w:tcPr>
            <w:tcW w:w="474" w:type="dxa"/>
          </w:tcPr>
          <w:p w14:paraId="003B017F" w14:textId="156580E3" w:rsidR="001B780F" w:rsidRDefault="001B780F" w:rsidP="006E51CB"/>
        </w:tc>
        <w:tc>
          <w:tcPr>
            <w:tcW w:w="474" w:type="dxa"/>
          </w:tcPr>
          <w:p w14:paraId="72B510AB" w14:textId="77777777" w:rsidR="001B780F" w:rsidRDefault="001B780F" w:rsidP="006E51CB"/>
        </w:tc>
        <w:tc>
          <w:tcPr>
            <w:tcW w:w="474" w:type="dxa"/>
          </w:tcPr>
          <w:p w14:paraId="274D5E6B" w14:textId="77777777" w:rsidR="001B780F" w:rsidRDefault="001B780F" w:rsidP="006E51CB"/>
        </w:tc>
        <w:tc>
          <w:tcPr>
            <w:tcW w:w="474" w:type="dxa"/>
          </w:tcPr>
          <w:p w14:paraId="5E2BFF1E" w14:textId="6A9E69F8" w:rsidR="001B780F" w:rsidRDefault="008A7E20" w:rsidP="006E51CB">
            <w:pPr>
              <w:rPr>
                <w:color w:val="000000"/>
                <w:shd w:val="clear" w:color="auto" w:fill="FFFFFF"/>
              </w:rPr>
            </w:pPr>
            <w:r>
              <w:rPr>
                <w:color w:val="000000"/>
                <w:shd w:val="clear" w:color="auto" w:fill="FFFFFF"/>
              </w:rPr>
              <w:t>x</w:t>
            </w:r>
          </w:p>
        </w:tc>
        <w:tc>
          <w:tcPr>
            <w:tcW w:w="474" w:type="dxa"/>
          </w:tcPr>
          <w:p w14:paraId="58E71057" w14:textId="400060F2" w:rsidR="001B780F" w:rsidRDefault="00430090" w:rsidP="006E51CB">
            <w:r>
              <w:t>x</w:t>
            </w:r>
          </w:p>
        </w:tc>
        <w:tc>
          <w:tcPr>
            <w:tcW w:w="474" w:type="dxa"/>
          </w:tcPr>
          <w:p w14:paraId="336ACFC5" w14:textId="032BF270" w:rsidR="001B780F" w:rsidRDefault="00750940" w:rsidP="006E51CB">
            <w:r>
              <w:t>x</w:t>
            </w:r>
          </w:p>
        </w:tc>
        <w:tc>
          <w:tcPr>
            <w:tcW w:w="474" w:type="dxa"/>
          </w:tcPr>
          <w:p w14:paraId="23B17D34" w14:textId="04C36170" w:rsidR="001B780F" w:rsidRDefault="00842ABC" w:rsidP="006E51CB">
            <w:r>
              <w:t>x</w:t>
            </w:r>
          </w:p>
        </w:tc>
        <w:tc>
          <w:tcPr>
            <w:tcW w:w="474" w:type="dxa"/>
          </w:tcPr>
          <w:p w14:paraId="6B1CF60D" w14:textId="77777777" w:rsidR="001B780F" w:rsidRDefault="001B780F" w:rsidP="006E51CB"/>
        </w:tc>
      </w:tr>
      <w:tr w:rsidR="00AB572A" w14:paraId="6D60EB3D" w14:textId="77777777" w:rsidTr="00461182">
        <w:tc>
          <w:tcPr>
            <w:tcW w:w="10768" w:type="dxa"/>
            <w:tcBorders>
              <w:top w:val="single" w:sz="2" w:space="0" w:color="auto"/>
              <w:right w:val="nil"/>
            </w:tcBorders>
            <w:shd w:val="clear" w:color="auto" w:fill="EBEBEB"/>
          </w:tcPr>
          <w:p w14:paraId="09C61F14" w14:textId="76C3BB55" w:rsidR="00AB572A" w:rsidRPr="008E78BC" w:rsidRDefault="008E78BC" w:rsidP="00461182">
            <w:r w:rsidRPr="00460673">
              <w:rPr>
                <w:rStyle w:val="Strong"/>
              </w:rPr>
              <w:t>Represent</w:t>
            </w:r>
            <w:r w:rsidR="00460673" w:rsidRPr="00460673">
              <w:rPr>
                <w:rStyle w:val="Strong"/>
              </w:rPr>
              <w:t>s</w:t>
            </w:r>
            <w:r w:rsidRPr="00460673">
              <w:rPr>
                <w:rStyle w:val="Strong"/>
              </w:rPr>
              <w:t xml:space="preserve"> numbers A</w:t>
            </w:r>
            <w:r w:rsidRPr="00460673">
              <w:t xml:space="preserve">: </w:t>
            </w:r>
            <w:r w:rsidR="005F4B07" w:rsidRPr="005F4B07">
              <w:t>Decimals and percentages</w:t>
            </w:r>
            <w:r w:rsidR="005F4B07">
              <w:rPr>
                <w:b/>
                <w:bCs/>
              </w:rPr>
              <w:t xml:space="preserve">: </w:t>
            </w:r>
            <w:r>
              <w:t xml:space="preserve">Compare, order and represent </w:t>
            </w:r>
            <w:proofErr w:type="gramStart"/>
            <w:r>
              <w:t>decimals</w:t>
            </w:r>
            <w:proofErr w:type="gramEnd"/>
          </w:p>
          <w:p w14:paraId="10A2EE7A" w14:textId="454DF4D8" w:rsidR="00AB572A" w:rsidRPr="00460673" w:rsidRDefault="00420AFB" w:rsidP="00461182">
            <w:pPr>
              <w:rPr>
                <w:rStyle w:val="Strong"/>
              </w:rPr>
            </w:pPr>
            <w:r w:rsidRPr="00460673">
              <w:rPr>
                <w:rStyle w:val="Strong"/>
              </w:rPr>
              <w:t>MAO-WM-01</w:t>
            </w:r>
            <w:r w:rsidR="00F80756" w:rsidRPr="00460673">
              <w:rPr>
                <w:rStyle w:val="Strong"/>
              </w:rPr>
              <w:t xml:space="preserve">, </w:t>
            </w:r>
            <w:r w:rsidRPr="00460673">
              <w:rPr>
                <w:rStyle w:val="Strong"/>
              </w:rPr>
              <w:t>MA3-RN-02</w:t>
            </w:r>
          </w:p>
        </w:tc>
        <w:tc>
          <w:tcPr>
            <w:tcW w:w="474" w:type="dxa"/>
            <w:tcBorders>
              <w:top w:val="single" w:sz="2" w:space="0" w:color="auto"/>
              <w:left w:val="nil"/>
              <w:right w:val="nil"/>
            </w:tcBorders>
            <w:shd w:val="clear" w:color="auto" w:fill="EBEBEB"/>
          </w:tcPr>
          <w:p w14:paraId="55A3783D" w14:textId="77777777" w:rsidR="00AB572A" w:rsidRDefault="00AB572A" w:rsidP="00461182"/>
        </w:tc>
        <w:tc>
          <w:tcPr>
            <w:tcW w:w="474" w:type="dxa"/>
            <w:tcBorders>
              <w:top w:val="single" w:sz="2" w:space="0" w:color="auto"/>
              <w:left w:val="nil"/>
              <w:right w:val="nil"/>
            </w:tcBorders>
            <w:shd w:val="clear" w:color="auto" w:fill="EBEBEB"/>
          </w:tcPr>
          <w:p w14:paraId="7B48A5A8" w14:textId="77777777" w:rsidR="00AB572A" w:rsidRDefault="00AB572A" w:rsidP="00461182"/>
        </w:tc>
        <w:tc>
          <w:tcPr>
            <w:tcW w:w="474" w:type="dxa"/>
            <w:tcBorders>
              <w:top w:val="single" w:sz="2" w:space="0" w:color="auto"/>
              <w:left w:val="nil"/>
              <w:right w:val="nil"/>
            </w:tcBorders>
            <w:shd w:val="clear" w:color="auto" w:fill="EBEBEB"/>
          </w:tcPr>
          <w:p w14:paraId="2D0814A5" w14:textId="77777777" w:rsidR="00AB572A" w:rsidRDefault="00AB572A" w:rsidP="00461182"/>
        </w:tc>
        <w:tc>
          <w:tcPr>
            <w:tcW w:w="474" w:type="dxa"/>
            <w:tcBorders>
              <w:top w:val="single" w:sz="2" w:space="0" w:color="auto"/>
              <w:left w:val="nil"/>
              <w:right w:val="nil"/>
            </w:tcBorders>
            <w:shd w:val="clear" w:color="auto" w:fill="EBEBEB"/>
          </w:tcPr>
          <w:p w14:paraId="2A0CC619" w14:textId="77777777" w:rsidR="00AB572A" w:rsidRDefault="00AB572A" w:rsidP="00461182"/>
        </w:tc>
        <w:tc>
          <w:tcPr>
            <w:tcW w:w="474" w:type="dxa"/>
            <w:tcBorders>
              <w:top w:val="single" w:sz="2" w:space="0" w:color="auto"/>
              <w:left w:val="nil"/>
              <w:right w:val="nil"/>
            </w:tcBorders>
            <w:shd w:val="clear" w:color="auto" w:fill="EBEBEB"/>
          </w:tcPr>
          <w:p w14:paraId="471883D9" w14:textId="77777777" w:rsidR="00AB572A" w:rsidRDefault="00AB572A" w:rsidP="00461182"/>
        </w:tc>
        <w:tc>
          <w:tcPr>
            <w:tcW w:w="474" w:type="dxa"/>
            <w:tcBorders>
              <w:top w:val="single" w:sz="2" w:space="0" w:color="auto"/>
              <w:left w:val="nil"/>
              <w:right w:val="nil"/>
            </w:tcBorders>
            <w:shd w:val="clear" w:color="auto" w:fill="EBEBEB"/>
          </w:tcPr>
          <w:p w14:paraId="128702B6" w14:textId="77777777" w:rsidR="00AB572A" w:rsidRDefault="00AB572A" w:rsidP="00461182"/>
        </w:tc>
        <w:tc>
          <w:tcPr>
            <w:tcW w:w="474" w:type="dxa"/>
            <w:tcBorders>
              <w:top w:val="single" w:sz="2" w:space="0" w:color="auto"/>
              <w:left w:val="nil"/>
              <w:right w:val="nil"/>
            </w:tcBorders>
            <w:shd w:val="clear" w:color="auto" w:fill="EBEBEB"/>
          </w:tcPr>
          <w:p w14:paraId="607FC2A7" w14:textId="77777777" w:rsidR="00AB572A" w:rsidRDefault="00AB572A" w:rsidP="00461182"/>
        </w:tc>
        <w:tc>
          <w:tcPr>
            <w:tcW w:w="474" w:type="dxa"/>
            <w:tcBorders>
              <w:top w:val="single" w:sz="2" w:space="0" w:color="auto"/>
              <w:left w:val="nil"/>
            </w:tcBorders>
            <w:shd w:val="clear" w:color="auto" w:fill="EBEBEB"/>
          </w:tcPr>
          <w:p w14:paraId="205B65E6" w14:textId="77777777" w:rsidR="00AB572A" w:rsidRDefault="00AB572A" w:rsidP="00461182"/>
        </w:tc>
      </w:tr>
      <w:tr w:rsidR="00AB572A" w14:paraId="7D73DF11" w14:textId="77777777" w:rsidTr="00461182">
        <w:tc>
          <w:tcPr>
            <w:tcW w:w="10768" w:type="dxa"/>
          </w:tcPr>
          <w:p w14:paraId="3A2D7653" w14:textId="50B550B7" w:rsidR="00AB572A" w:rsidRDefault="004B1949" w:rsidP="00461182">
            <w:pPr>
              <w:pStyle w:val="ListBullet"/>
            </w:pPr>
            <w:r>
              <w:t xml:space="preserve">Compare and order decimal numbers of up to 3 </w:t>
            </w:r>
            <w:r w:rsidR="00D4524A">
              <w:t>decimal places</w:t>
            </w:r>
          </w:p>
        </w:tc>
        <w:tc>
          <w:tcPr>
            <w:tcW w:w="474" w:type="dxa"/>
          </w:tcPr>
          <w:p w14:paraId="7D212F08" w14:textId="720E4DE4" w:rsidR="00AB572A" w:rsidRDefault="00AB572A" w:rsidP="00461182"/>
        </w:tc>
        <w:tc>
          <w:tcPr>
            <w:tcW w:w="474" w:type="dxa"/>
          </w:tcPr>
          <w:p w14:paraId="7D1640C9" w14:textId="77777777" w:rsidR="00AB572A" w:rsidRDefault="00AB572A" w:rsidP="00461182"/>
        </w:tc>
        <w:tc>
          <w:tcPr>
            <w:tcW w:w="474" w:type="dxa"/>
          </w:tcPr>
          <w:p w14:paraId="59C05B06" w14:textId="77777777" w:rsidR="00AB572A" w:rsidRDefault="00AB572A" w:rsidP="00461182"/>
        </w:tc>
        <w:tc>
          <w:tcPr>
            <w:tcW w:w="474" w:type="dxa"/>
          </w:tcPr>
          <w:p w14:paraId="4370E6B2" w14:textId="0A018122" w:rsidR="00AB572A" w:rsidRDefault="006B2F7C" w:rsidP="00461182">
            <w:r>
              <w:rPr>
                <w:color w:val="000000"/>
                <w:shd w:val="clear" w:color="auto" w:fill="FFFFFF"/>
              </w:rPr>
              <w:t>x</w:t>
            </w:r>
          </w:p>
        </w:tc>
        <w:tc>
          <w:tcPr>
            <w:tcW w:w="474" w:type="dxa"/>
          </w:tcPr>
          <w:p w14:paraId="5D4F1B9F" w14:textId="6993F1FD" w:rsidR="00AB572A" w:rsidRDefault="00430090" w:rsidP="00461182">
            <w:r>
              <w:t>x</w:t>
            </w:r>
          </w:p>
        </w:tc>
        <w:tc>
          <w:tcPr>
            <w:tcW w:w="474" w:type="dxa"/>
          </w:tcPr>
          <w:p w14:paraId="3EE37E40" w14:textId="4A87C024" w:rsidR="00AB572A" w:rsidRDefault="00842ABC" w:rsidP="00461182">
            <w:r>
              <w:t>x</w:t>
            </w:r>
          </w:p>
        </w:tc>
        <w:tc>
          <w:tcPr>
            <w:tcW w:w="474" w:type="dxa"/>
          </w:tcPr>
          <w:p w14:paraId="386F2EC6" w14:textId="54E30BF4" w:rsidR="00AB572A" w:rsidRDefault="00842ABC" w:rsidP="00461182">
            <w:r>
              <w:t>x</w:t>
            </w:r>
          </w:p>
        </w:tc>
        <w:tc>
          <w:tcPr>
            <w:tcW w:w="474" w:type="dxa"/>
          </w:tcPr>
          <w:p w14:paraId="1C622D63" w14:textId="77777777" w:rsidR="00AB572A" w:rsidRDefault="00AB572A" w:rsidP="00461182"/>
        </w:tc>
      </w:tr>
      <w:tr w:rsidR="00AB572A" w14:paraId="42D6FEE9" w14:textId="77777777" w:rsidTr="00461182">
        <w:tc>
          <w:tcPr>
            <w:tcW w:w="10768" w:type="dxa"/>
            <w:tcBorders>
              <w:bottom w:val="single" w:sz="2" w:space="0" w:color="auto"/>
            </w:tcBorders>
          </w:tcPr>
          <w:p w14:paraId="6141808A" w14:textId="63B40758" w:rsidR="00AB572A" w:rsidRDefault="00D4524A" w:rsidP="00461182">
            <w:pPr>
              <w:pStyle w:val="ListBullet"/>
            </w:pPr>
            <w:r>
              <w:t>Interpret zero digit(s) at the end of a decimal</w:t>
            </w:r>
          </w:p>
        </w:tc>
        <w:tc>
          <w:tcPr>
            <w:tcW w:w="474" w:type="dxa"/>
            <w:tcBorders>
              <w:bottom w:val="single" w:sz="2" w:space="0" w:color="auto"/>
            </w:tcBorders>
          </w:tcPr>
          <w:p w14:paraId="28ED2798" w14:textId="29CF2455" w:rsidR="00AB572A" w:rsidRDefault="00AB572A" w:rsidP="00461182"/>
        </w:tc>
        <w:tc>
          <w:tcPr>
            <w:tcW w:w="474" w:type="dxa"/>
            <w:tcBorders>
              <w:bottom w:val="single" w:sz="2" w:space="0" w:color="auto"/>
            </w:tcBorders>
          </w:tcPr>
          <w:p w14:paraId="2D14B68E" w14:textId="77777777" w:rsidR="00AB572A" w:rsidRDefault="00AB572A" w:rsidP="00461182"/>
        </w:tc>
        <w:tc>
          <w:tcPr>
            <w:tcW w:w="474" w:type="dxa"/>
            <w:tcBorders>
              <w:bottom w:val="single" w:sz="2" w:space="0" w:color="auto"/>
            </w:tcBorders>
          </w:tcPr>
          <w:p w14:paraId="0EAC323E" w14:textId="77777777" w:rsidR="00AB572A" w:rsidRDefault="00AB572A" w:rsidP="00461182"/>
        </w:tc>
        <w:tc>
          <w:tcPr>
            <w:tcW w:w="474" w:type="dxa"/>
            <w:tcBorders>
              <w:bottom w:val="single" w:sz="2" w:space="0" w:color="auto"/>
            </w:tcBorders>
          </w:tcPr>
          <w:p w14:paraId="7F102107" w14:textId="0B2A856C" w:rsidR="00AB572A" w:rsidRDefault="00D4524A" w:rsidP="00461182">
            <w:r>
              <w:rPr>
                <w:color w:val="000000"/>
                <w:shd w:val="clear" w:color="auto" w:fill="FFFFFF"/>
              </w:rPr>
              <w:t>x</w:t>
            </w:r>
          </w:p>
        </w:tc>
        <w:tc>
          <w:tcPr>
            <w:tcW w:w="474" w:type="dxa"/>
            <w:tcBorders>
              <w:bottom w:val="single" w:sz="2" w:space="0" w:color="auto"/>
            </w:tcBorders>
          </w:tcPr>
          <w:p w14:paraId="28D005B3" w14:textId="6BB7668D" w:rsidR="00AB572A" w:rsidRDefault="00430090" w:rsidP="00461182">
            <w:r>
              <w:t>x</w:t>
            </w:r>
          </w:p>
        </w:tc>
        <w:tc>
          <w:tcPr>
            <w:tcW w:w="474" w:type="dxa"/>
            <w:tcBorders>
              <w:bottom w:val="single" w:sz="2" w:space="0" w:color="auto"/>
            </w:tcBorders>
          </w:tcPr>
          <w:p w14:paraId="4F777D1E" w14:textId="254E788B" w:rsidR="00AB572A" w:rsidRDefault="00842ABC" w:rsidP="00461182">
            <w:r>
              <w:t>x</w:t>
            </w:r>
          </w:p>
        </w:tc>
        <w:tc>
          <w:tcPr>
            <w:tcW w:w="474" w:type="dxa"/>
            <w:tcBorders>
              <w:bottom w:val="single" w:sz="2" w:space="0" w:color="auto"/>
            </w:tcBorders>
          </w:tcPr>
          <w:p w14:paraId="3607C09D" w14:textId="4E732B5C" w:rsidR="00AB572A" w:rsidRDefault="00842ABC" w:rsidP="00461182">
            <w:r>
              <w:t>x</w:t>
            </w:r>
          </w:p>
        </w:tc>
        <w:tc>
          <w:tcPr>
            <w:tcW w:w="474" w:type="dxa"/>
            <w:tcBorders>
              <w:bottom w:val="single" w:sz="2" w:space="0" w:color="auto"/>
            </w:tcBorders>
          </w:tcPr>
          <w:p w14:paraId="62752345" w14:textId="77777777" w:rsidR="00AB572A" w:rsidRDefault="00AB572A" w:rsidP="00461182"/>
        </w:tc>
      </w:tr>
      <w:tr w:rsidR="00D4524A" w14:paraId="27865F55" w14:textId="77777777" w:rsidTr="00461182">
        <w:tc>
          <w:tcPr>
            <w:tcW w:w="10768" w:type="dxa"/>
            <w:tcBorders>
              <w:bottom w:val="single" w:sz="2" w:space="0" w:color="auto"/>
            </w:tcBorders>
          </w:tcPr>
          <w:p w14:paraId="40AADF0E" w14:textId="2E3261AD" w:rsidR="00D4524A" w:rsidRDefault="00324640" w:rsidP="00461182">
            <w:pPr>
              <w:pStyle w:val="ListBullet"/>
            </w:pPr>
            <w:r>
              <w:t>Compare the place value of digits by determining numbers that are 10 or 100</w:t>
            </w:r>
            <w:r w:rsidR="00AA31DF">
              <w:t xml:space="preserve"> times </w:t>
            </w:r>
            <w:r w:rsidR="00F83360">
              <w:t xml:space="preserve">the original decimal number </w:t>
            </w:r>
            <w:r w:rsidR="00606863">
              <w:t xml:space="preserve">as well </w:t>
            </w:r>
            <w:r w:rsidR="00D004B2">
              <w:t>as</w:t>
            </w:r>
            <w:r w:rsidR="000C4132">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000C4132">
              <w:rPr>
                <w:rStyle w:val="CommentReference"/>
              </w:rPr>
              <w:t xml:space="preserve"> </w:t>
            </w:r>
            <w:r w:rsidR="000C4132">
              <w:t xml:space="preserve">or </w:t>
            </w:r>
            <m:oMath>
              <m:f>
                <m:fPr>
                  <m:ctrlPr>
                    <w:rPr>
                      <w:rFonts w:ascii="Cambria Math" w:hAnsi="Cambria Math"/>
                    </w:rPr>
                  </m:ctrlPr>
                </m:fPr>
                <m:num>
                  <m:r>
                    <w:rPr>
                      <w:rFonts w:ascii="Cambria Math" w:hAnsi="Cambria Math"/>
                    </w:rPr>
                    <m:t>1</m:t>
                  </m:r>
                </m:num>
                <m:den>
                  <m:r>
                    <w:rPr>
                      <w:rFonts w:ascii="Cambria Math" w:hAnsi="Cambria Math"/>
                    </w:rPr>
                    <m:t>100</m:t>
                  </m:r>
                </m:den>
              </m:f>
            </m:oMath>
            <w:r w:rsidR="00726549">
              <w:t xml:space="preserve"> t</w:t>
            </w:r>
            <w:r w:rsidR="00DB2510">
              <w:t>imes the original decimal numbers</w:t>
            </w:r>
          </w:p>
        </w:tc>
        <w:tc>
          <w:tcPr>
            <w:tcW w:w="474" w:type="dxa"/>
            <w:tcBorders>
              <w:bottom w:val="single" w:sz="2" w:space="0" w:color="auto"/>
            </w:tcBorders>
          </w:tcPr>
          <w:p w14:paraId="763C0582" w14:textId="77777777" w:rsidR="00D4524A" w:rsidRDefault="00D4524A" w:rsidP="00461182"/>
        </w:tc>
        <w:tc>
          <w:tcPr>
            <w:tcW w:w="474" w:type="dxa"/>
            <w:tcBorders>
              <w:bottom w:val="single" w:sz="2" w:space="0" w:color="auto"/>
            </w:tcBorders>
          </w:tcPr>
          <w:p w14:paraId="77AC3BDE" w14:textId="073C1BF4" w:rsidR="00D4524A" w:rsidRDefault="00D4524A" w:rsidP="00461182"/>
        </w:tc>
        <w:tc>
          <w:tcPr>
            <w:tcW w:w="474" w:type="dxa"/>
            <w:tcBorders>
              <w:bottom w:val="single" w:sz="2" w:space="0" w:color="auto"/>
            </w:tcBorders>
          </w:tcPr>
          <w:p w14:paraId="2581A637" w14:textId="05D56FE6" w:rsidR="00D4524A" w:rsidRDefault="00D4524A" w:rsidP="00461182"/>
        </w:tc>
        <w:tc>
          <w:tcPr>
            <w:tcW w:w="474" w:type="dxa"/>
            <w:tcBorders>
              <w:bottom w:val="single" w:sz="2" w:space="0" w:color="auto"/>
            </w:tcBorders>
          </w:tcPr>
          <w:p w14:paraId="79D25B7A" w14:textId="77777777" w:rsidR="00D4524A" w:rsidRDefault="00D4524A" w:rsidP="00461182">
            <w:pPr>
              <w:rPr>
                <w:color w:val="000000"/>
                <w:shd w:val="clear" w:color="auto" w:fill="FFFFFF"/>
              </w:rPr>
            </w:pPr>
          </w:p>
        </w:tc>
        <w:tc>
          <w:tcPr>
            <w:tcW w:w="474" w:type="dxa"/>
            <w:tcBorders>
              <w:bottom w:val="single" w:sz="2" w:space="0" w:color="auto"/>
            </w:tcBorders>
          </w:tcPr>
          <w:p w14:paraId="160C4CD0" w14:textId="75E621C9" w:rsidR="00D4524A" w:rsidRDefault="00430090" w:rsidP="00461182">
            <w:r>
              <w:t>x</w:t>
            </w:r>
          </w:p>
        </w:tc>
        <w:tc>
          <w:tcPr>
            <w:tcW w:w="474" w:type="dxa"/>
            <w:tcBorders>
              <w:bottom w:val="single" w:sz="2" w:space="0" w:color="auto"/>
            </w:tcBorders>
          </w:tcPr>
          <w:p w14:paraId="70EB73D8" w14:textId="77777777" w:rsidR="00D4524A" w:rsidRDefault="00D4524A" w:rsidP="00461182"/>
        </w:tc>
        <w:tc>
          <w:tcPr>
            <w:tcW w:w="474" w:type="dxa"/>
            <w:tcBorders>
              <w:bottom w:val="single" w:sz="2" w:space="0" w:color="auto"/>
            </w:tcBorders>
          </w:tcPr>
          <w:p w14:paraId="13C80CB9" w14:textId="77777777" w:rsidR="00D4524A" w:rsidRDefault="00D4524A" w:rsidP="00461182"/>
        </w:tc>
        <w:tc>
          <w:tcPr>
            <w:tcW w:w="474" w:type="dxa"/>
            <w:tcBorders>
              <w:bottom w:val="single" w:sz="2" w:space="0" w:color="auto"/>
            </w:tcBorders>
          </w:tcPr>
          <w:p w14:paraId="7C9CD438" w14:textId="77777777" w:rsidR="00D4524A" w:rsidRDefault="00D4524A" w:rsidP="00461182"/>
        </w:tc>
      </w:tr>
      <w:tr w:rsidR="007D3821" w14:paraId="2F2DEE9A" w14:textId="77777777" w:rsidTr="00461182">
        <w:tc>
          <w:tcPr>
            <w:tcW w:w="10768" w:type="dxa"/>
            <w:tcBorders>
              <w:bottom w:val="single" w:sz="2" w:space="0" w:color="auto"/>
            </w:tcBorders>
          </w:tcPr>
          <w:p w14:paraId="579DA15D" w14:textId="6E86BD9C" w:rsidR="007D3821" w:rsidRDefault="007D3821" w:rsidP="00461182">
            <w:pPr>
              <w:pStyle w:val="ListBullet"/>
            </w:pPr>
            <w:r>
              <w:t>Place decimal numbers of up to 3 decimal places on a number line</w:t>
            </w:r>
          </w:p>
        </w:tc>
        <w:tc>
          <w:tcPr>
            <w:tcW w:w="474" w:type="dxa"/>
            <w:tcBorders>
              <w:bottom w:val="single" w:sz="2" w:space="0" w:color="auto"/>
            </w:tcBorders>
          </w:tcPr>
          <w:p w14:paraId="55444846" w14:textId="0AB19824" w:rsidR="007D3821" w:rsidRDefault="007D3821" w:rsidP="00461182"/>
        </w:tc>
        <w:tc>
          <w:tcPr>
            <w:tcW w:w="474" w:type="dxa"/>
            <w:tcBorders>
              <w:bottom w:val="single" w:sz="2" w:space="0" w:color="auto"/>
            </w:tcBorders>
          </w:tcPr>
          <w:p w14:paraId="379576F4" w14:textId="77777777" w:rsidR="007D3821" w:rsidRDefault="007D3821" w:rsidP="00461182"/>
        </w:tc>
        <w:tc>
          <w:tcPr>
            <w:tcW w:w="474" w:type="dxa"/>
            <w:tcBorders>
              <w:bottom w:val="single" w:sz="2" w:space="0" w:color="auto"/>
            </w:tcBorders>
          </w:tcPr>
          <w:p w14:paraId="7C013A17" w14:textId="77777777" w:rsidR="007D3821" w:rsidRDefault="007D3821" w:rsidP="00461182"/>
        </w:tc>
        <w:tc>
          <w:tcPr>
            <w:tcW w:w="474" w:type="dxa"/>
            <w:tcBorders>
              <w:bottom w:val="single" w:sz="2" w:space="0" w:color="auto"/>
            </w:tcBorders>
          </w:tcPr>
          <w:p w14:paraId="561E812F" w14:textId="185BC053" w:rsidR="007D3821" w:rsidRDefault="002141D1" w:rsidP="00461182">
            <w:pPr>
              <w:rPr>
                <w:color w:val="000000"/>
                <w:shd w:val="clear" w:color="auto" w:fill="FFFFFF"/>
              </w:rPr>
            </w:pPr>
            <w:r>
              <w:rPr>
                <w:color w:val="000000"/>
                <w:shd w:val="clear" w:color="auto" w:fill="FFFFFF"/>
              </w:rPr>
              <w:t>x</w:t>
            </w:r>
          </w:p>
        </w:tc>
        <w:tc>
          <w:tcPr>
            <w:tcW w:w="474" w:type="dxa"/>
            <w:tcBorders>
              <w:bottom w:val="single" w:sz="2" w:space="0" w:color="auto"/>
            </w:tcBorders>
          </w:tcPr>
          <w:p w14:paraId="6B4ED970" w14:textId="33535179" w:rsidR="007D3821" w:rsidRDefault="00842ABC" w:rsidP="00461182">
            <w:r>
              <w:t>x</w:t>
            </w:r>
          </w:p>
        </w:tc>
        <w:tc>
          <w:tcPr>
            <w:tcW w:w="474" w:type="dxa"/>
            <w:tcBorders>
              <w:bottom w:val="single" w:sz="2" w:space="0" w:color="auto"/>
            </w:tcBorders>
          </w:tcPr>
          <w:p w14:paraId="4AF89712" w14:textId="1E695BC3" w:rsidR="007D3821" w:rsidRDefault="00842ABC" w:rsidP="00461182">
            <w:r>
              <w:t>x</w:t>
            </w:r>
          </w:p>
        </w:tc>
        <w:tc>
          <w:tcPr>
            <w:tcW w:w="474" w:type="dxa"/>
            <w:tcBorders>
              <w:bottom w:val="single" w:sz="2" w:space="0" w:color="auto"/>
            </w:tcBorders>
          </w:tcPr>
          <w:p w14:paraId="3DC87145" w14:textId="77777777" w:rsidR="007D3821" w:rsidRDefault="007D3821" w:rsidP="00461182"/>
        </w:tc>
        <w:tc>
          <w:tcPr>
            <w:tcW w:w="474" w:type="dxa"/>
            <w:tcBorders>
              <w:bottom w:val="single" w:sz="2" w:space="0" w:color="auto"/>
            </w:tcBorders>
          </w:tcPr>
          <w:p w14:paraId="4DAE34D7" w14:textId="77777777" w:rsidR="007D3821" w:rsidRDefault="007D3821" w:rsidP="00461182"/>
        </w:tc>
      </w:tr>
      <w:tr w:rsidR="00AB572A" w:rsidRPr="002E71AA" w14:paraId="592A4D0E" w14:textId="77777777" w:rsidTr="00461182">
        <w:tc>
          <w:tcPr>
            <w:tcW w:w="10768" w:type="dxa"/>
            <w:tcBorders>
              <w:top w:val="single" w:sz="2" w:space="0" w:color="auto"/>
              <w:right w:val="nil"/>
            </w:tcBorders>
            <w:shd w:val="clear" w:color="auto" w:fill="EBEBEB"/>
          </w:tcPr>
          <w:p w14:paraId="75A628CB" w14:textId="1AA15721" w:rsidR="00AB572A" w:rsidRPr="001661CB" w:rsidRDefault="001661CB" w:rsidP="00461182">
            <w:r w:rsidRPr="00822B60">
              <w:rPr>
                <w:rStyle w:val="Strong"/>
              </w:rPr>
              <w:t>Multiplicative relations A</w:t>
            </w:r>
            <w:r w:rsidRPr="00822B60">
              <w:t>:</w:t>
            </w:r>
            <w:r>
              <w:rPr>
                <w:b/>
                <w:bCs/>
              </w:rPr>
              <w:t xml:space="preserve"> </w:t>
            </w:r>
            <w:r>
              <w:t>Use partitioning and place value to mul</w:t>
            </w:r>
            <w:r w:rsidR="0072758A">
              <w:t xml:space="preserve">tiply 2-, 3- and 4-digit numbers by one-digit </w:t>
            </w:r>
            <w:proofErr w:type="gramStart"/>
            <w:r w:rsidR="0072758A">
              <w:t>numbers</w:t>
            </w:r>
            <w:proofErr w:type="gramEnd"/>
          </w:p>
          <w:p w14:paraId="0277EE09" w14:textId="24D0DB23" w:rsidR="00AB572A" w:rsidRPr="00822B60" w:rsidRDefault="0090632B" w:rsidP="00461182">
            <w:pPr>
              <w:rPr>
                <w:rStyle w:val="Strong"/>
              </w:rPr>
            </w:pPr>
            <w:r w:rsidRPr="00822B60">
              <w:rPr>
                <w:rStyle w:val="Strong"/>
              </w:rPr>
              <w:t>MAO-WM-01, MA3-MR-01</w:t>
            </w:r>
          </w:p>
        </w:tc>
        <w:tc>
          <w:tcPr>
            <w:tcW w:w="474" w:type="dxa"/>
            <w:tcBorders>
              <w:top w:val="single" w:sz="2" w:space="0" w:color="auto"/>
              <w:left w:val="nil"/>
              <w:right w:val="nil"/>
            </w:tcBorders>
            <w:shd w:val="clear" w:color="auto" w:fill="EBEBEB"/>
          </w:tcPr>
          <w:p w14:paraId="4DF378B4" w14:textId="77777777" w:rsidR="00AB572A" w:rsidRPr="002E71AA" w:rsidRDefault="00AB572A" w:rsidP="00461182"/>
        </w:tc>
        <w:tc>
          <w:tcPr>
            <w:tcW w:w="474" w:type="dxa"/>
            <w:tcBorders>
              <w:top w:val="single" w:sz="2" w:space="0" w:color="auto"/>
              <w:left w:val="nil"/>
              <w:right w:val="nil"/>
            </w:tcBorders>
            <w:shd w:val="clear" w:color="auto" w:fill="EBEBEB"/>
          </w:tcPr>
          <w:p w14:paraId="106A7C65" w14:textId="77777777" w:rsidR="00AB572A" w:rsidRPr="002E71AA" w:rsidRDefault="00AB572A" w:rsidP="00461182"/>
        </w:tc>
        <w:tc>
          <w:tcPr>
            <w:tcW w:w="474" w:type="dxa"/>
            <w:tcBorders>
              <w:top w:val="single" w:sz="2" w:space="0" w:color="auto"/>
              <w:left w:val="nil"/>
              <w:right w:val="nil"/>
            </w:tcBorders>
            <w:shd w:val="clear" w:color="auto" w:fill="EBEBEB"/>
          </w:tcPr>
          <w:p w14:paraId="6032E17E" w14:textId="77777777" w:rsidR="00AB572A" w:rsidRPr="002E71AA" w:rsidRDefault="00AB572A" w:rsidP="00461182"/>
        </w:tc>
        <w:tc>
          <w:tcPr>
            <w:tcW w:w="474" w:type="dxa"/>
            <w:tcBorders>
              <w:top w:val="single" w:sz="2" w:space="0" w:color="auto"/>
              <w:left w:val="nil"/>
              <w:right w:val="nil"/>
            </w:tcBorders>
            <w:shd w:val="clear" w:color="auto" w:fill="EBEBEB"/>
          </w:tcPr>
          <w:p w14:paraId="1B017E76" w14:textId="77777777" w:rsidR="00AB572A" w:rsidRPr="002E71AA" w:rsidRDefault="00AB572A" w:rsidP="00461182"/>
        </w:tc>
        <w:tc>
          <w:tcPr>
            <w:tcW w:w="474" w:type="dxa"/>
            <w:tcBorders>
              <w:top w:val="single" w:sz="2" w:space="0" w:color="auto"/>
              <w:left w:val="nil"/>
              <w:right w:val="nil"/>
            </w:tcBorders>
            <w:shd w:val="clear" w:color="auto" w:fill="EBEBEB"/>
          </w:tcPr>
          <w:p w14:paraId="235D269F" w14:textId="77777777" w:rsidR="00AB572A" w:rsidRPr="002E71AA" w:rsidRDefault="00AB572A" w:rsidP="00461182"/>
        </w:tc>
        <w:tc>
          <w:tcPr>
            <w:tcW w:w="474" w:type="dxa"/>
            <w:tcBorders>
              <w:top w:val="single" w:sz="2" w:space="0" w:color="auto"/>
              <w:left w:val="nil"/>
              <w:right w:val="nil"/>
            </w:tcBorders>
            <w:shd w:val="clear" w:color="auto" w:fill="EBEBEB"/>
          </w:tcPr>
          <w:p w14:paraId="479F6C9D" w14:textId="77777777" w:rsidR="00AB572A" w:rsidRPr="002E71AA" w:rsidRDefault="00AB572A" w:rsidP="00461182"/>
        </w:tc>
        <w:tc>
          <w:tcPr>
            <w:tcW w:w="474" w:type="dxa"/>
            <w:tcBorders>
              <w:top w:val="single" w:sz="2" w:space="0" w:color="auto"/>
              <w:left w:val="nil"/>
              <w:right w:val="nil"/>
            </w:tcBorders>
            <w:shd w:val="clear" w:color="auto" w:fill="EBEBEB"/>
          </w:tcPr>
          <w:p w14:paraId="4A16AE7B" w14:textId="77777777" w:rsidR="00AB572A" w:rsidRPr="002E71AA" w:rsidRDefault="00AB572A" w:rsidP="00461182"/>
        </w:tc>
        <w:tc>
          <w:tcPr>
            <w:tcW w:w="474" w:type="dxa"/>
            <w:tcBorders>
              <w:top w:val="single" w:sz="2" w:space="0" w:color="auto"/>
              <w:left w:val="nil"/>
            </w:tcBorders>
            <w:shd w:val="clear" w:color="auto" w:fill="EBEBEB"/>
          </w:tcPr>
          <w:p w14:paraId="633090A7" w14:textId="77777777" w:rsidR="00AB572A" w:rsidRPr="002E71AA" w:rsidRDefault="00AB572A" w:rsidP="00461182"/>
        </w:tc>
      </w:tr>
      <w:tr w:rsidR="00AB572A" w14:paraId="0D980D93" w14:textId="77777777" w:rsidTr="00461182">
        <w:tc>
          <w:tcPr>
            <w:tcW w:w="10768" w:type="dxa"/>
          </w:tcPr>
          <w:p w14:paraId="46DAEBA0" w14:textId="3F7173DF" w:rsidR="00AB572A" w:rsidRPr="00BC5530" w:rsidRDefault="00602AD3" w:rsidP="00461182">
            <w:pPr>
              <w:pStyle w:val="ListBullet"/>
            </w:pPr>
            <w:r>
              <w:lastRenderedPageBreak/>
              <w:t xml:space="preserve">Use mental strategies to multiply one-digit numbers </w:t>
            </w:r>
            <w:r w:rsidR="00822B60">
              <w:t xml:space="preserve">by </w:t>
            </w:r>
            <w:r>
              <w:t>10, 100, 1000 and their multiples</w:t>
            </w:r>
          </w:p>
        </w:tc>
        <w:tc>
          <w:tcPr>
            <w:tcW w:w="474" w:type="dxa"/>
          </w:tcPr>
          <w:p w14:paraId="578E3549" w14:textId="77777777" w:rsidR="00AB572A" w:rsidRDefault="00AB572A" w:rsidP="00461182"/>
        </w:tc>
        <w:tc>
          <w:tcPr>
            <w:tcW w:w="474" w:type="dxa"/>
          </w:tcPr>
          <w:p w14:paraId="059F1B66" w14:textId="77777777" w:rsidR="00AB572A" w:rsidRDefault="00AB572A" w:rsidP="00461182"/>
        </w:tc>
        <w:tc>
          <w:tcPr>
            <w:tcW w:w="474" w:type="dxa"/>
          </w:tcPr>
          <w:p w14:paraId="43EABE6B" w14:textId="77777777" w:rsidR="00AB572A" w:rsidRDefault="00AB572A" w:rsidP="00461182"/>
        </w:tc>
        <w:tc>
          <w:tcPr>
            <w:tcW w:w="474" w:type="dxa"/>
          </w:tcPr>
          <w:p w14:paraId="1F97E8B6" w14:textId="77777777" w:rsidR="00AB572A" w:rsidRDefault="00AB572A" w:rsidP="00461182"/>
        </w:tc>
        <w:tc>
          <w:tcPr>
            <w:tcW w:w="474" w:type="dxa"/>
          </w:tcPr>
          <w:p w14:paraId="21C75FCB" w14:textId="18AB11E2" w:rsidR="00AB572A" w:rsidRDefault="00430090" w:rsidP="00461182">
            <w:r>
              <w:t>x</w:t>
            </w:r>
          </w:p>
        </w:tc>
        <w:tc>
          <w:tcPr>
            <w:tcW w:w="474" w:type="dxa"/>
          </w:tcPr>
          <w:p w14:paraId="78B2A1C5" w14:textId="106BF780" w:rsidR="00AB572A" w:rsidRDefault="00011501" w:rsidP="00461182">
            <w:r>
              <w:rPr>
                <w:color w:val="000000"/>
                <w:shd w:val="clear" w:color="auto" w:fill="FFFFFF"/>
              </w:rPr>
              <w:t>x</w:t>
            </w:r>
          </w:p>
        </w:tc>
        <w:tc>
          <w:tcPr>
            <w:tcW w:w="474" w:type="dxa"/>
          </w:tcPr>
          <w:p w14:paraId="77F4F727" w14:textId="1902AEF6" w:rsidR="00AB572A" w:rsidRDefault="00E72582" w:rsidP="00461182">
            <w:r>
              <w:rPr>
                <w:color w:val="000000"/>
                <w:shd w:val="clear" w:color="auto" w:fill="FFFFFF"/>
              </w:rPr>
              <w:t>x</w:t>
            </w:r>
          </w:p>
        </w:tc>
        <w:tc>
          <w:tcPr>
            <w:tcW w:w="474" w:type="dxa"/>
          </w:tcPr>
          <w:p w14:paraId="0BBA854A" w14:textId="65F5A1BA" w:rsidR="00AB572A" w:rsidRDefault="00822B60" w:rsidP="00461182">
            <w:r>
              <w:rPr>
                <w:color w:val="000000"/>
                <w:shd w:val="clear" w:color="auto" w:fill="FFFFFF"/>
              </w:rPr>
              <w:t>X</w:t>
            </w:r>
          </w:p>
        </w:tc>
      </w:tr>
      <w:tr w:rsidR="008F4BCA" w14:paraId="701D216B" w14:textId="77777777" w:rsidTr="00461182">
        <w:tc>
          <w:tcPr>
            <w:tcW w:w="10768" w:type="dxa"/>
            <w:tcBorders>
              <w:bottom w:val="single" w:sz="2" w:space="0" w:color="auto"/>
            </w:tcBorders>
          </w:tcPr>
          <w:p w14:paraId="1D4D81E4" w14:textId="15B16B81" w:rsidR="008F4BCA" w:rsidRPr="00BC5530" w:rsidRDefault="008F4BCA" w:rsidP="008F4BCA">
            <w:pPr>
              <w:pStyle w:val="ListBullet"/>
            </w:pPr>
            <w:r>
              <w:t>Estimate the product of 2 numbers (one-digit by 2- or 3-digit numbers) using multiples of 10 or 100</w:t>
            </w:r>
          </w:p>
        </w:tc>
        <w:tc>
          <w:tcPr>
            <w:tcW w:w="474" w:type="dxa"/>
            <w:tcBorders>
              <w:bottom w:val="single" w:sz="2" w:space="0" w:color="auto"/>
            </w:tcBorders>
          </w:tcPr>
          <w:p w14:paraId="417CD83A" w14:textId="77777777" w:rsidR="008F4BCA" w:rsidRDefault="008F4BCA" w:rsidP="008F4BCA"/>
        </w:tc>
        <w:tc>
          <w:tcPr>
            <w:tcW w:w="474" w:type="dxa"/>
            <w:tcBorders>
              <w:bottom w:val="single" w:sz="2" w:space="0" w:color="auto"/>
            </w:tcBorders>
          </w:tcPr>
          <w:p w14:paraId="6D7FFF16" w14:textId="77777777" w:rsidR="008F4BCA" w:rsidRDefault="008F4BCA" w:rsidP="008F4BCA"/>
        </w:tc>
        <w:tc>
          <w:tcPr>
            <w:tcW w:w="474" w:type="dxa"/>
            <w:tcBorders>
              <w:bottom w:val="single" w:sz="2" w:space="0" w:color="auto"/>
            </w:tcBorders>
          </w:tcPr>
          <w:p w14:paraId="6269DCE9" w14:textId="77777777" w:rsidR="008F4BCA" w:rsidRDefault="008F4BCA" w:rsidP="008F4BCA"/>
        </w:tc>
        <w:tc>
          <w:tcPr>
            <w:tcW w:w="474" w:type="dxa"/>
            <w:tcBorders>
              <w:bottom w:val="single" w:sz="2" w:space="0" w:color="auto"/>
            </w:tcBorders>
          </w:tcPr>
          <w:p w14:paraId="124CC278" w14:textId="77777777" w:rsidR="008F4BCA" w:rsidRDefault="008F4BCA" w:rsidP="008F4BCA"/>
        </w:tc>
        <w:tc>
          <w:tcPr>
            <w:tcW w:w="474" w:type="dxa"/>
            <w:tcBorders>
              <w:bottom w:val="single" w:sz="2" w:space="0" w:color="auto"/>
            </w:tcBorders>
          </w:tcPr>
          <w:p w14:paraId="25CD37AF" w14:textId="77777777" w:rsidR="008F4BCA" w:rsidRDefault="008F4BCA" w:rsidP="008F4BCA"/>
        </w:tc>
        <w:tc>
          <w:tcPr>
            <w:tcW w:w="474" w:type="dxa"/>
            <w:tcBorders>
              <w:bottom w:val="single" w:sz="2" w:space="0" w:color="auto"/>
            </w:tcBorders>
          </w:tcPr>
          <w:p w14:paraId="4CDDEFFE" w14:textId="222D86BD" w:rsidR="008F4BCA" w:rsidRDefault="008F4BCA" w:rsidP="008F4BCA">
            <w:r>
              <w:rPr>
                <w:color w:val="000000"/>
                <w:shd w:val="clear" w:color="auto" w:fill="FFFFFF"/>
              </w:rPr>
              <w:t>x</w:t>
            </w:r>
          </w:p>
        </w:tc>
        <w:tc>
          <w:tcPr>
            <w:tcW w:w="474" w:type="dxa"/>
            <w:tcBorders>
              <w:bottom w:val="single" w:sz="2" w:space="0" w:color="auto"/>
            </w:tcBorders>
          </w:tcPr>
          <w:p w14:paraId="794CBEAF" w14:textId="0D26BD01" w:rsidR="008F4BCA" w:rsidRDefault="008F4BCA" w:rsidP="008F4BCA">
            <w:r>
              <w:rPr>
                <w:color w:val="000000"/>
                <w:shd w:val="clear" w:color="auto" w:fill="FFFFFF"/>
              </w:rPr>
              <w:t>x</w:t>
            </w:r>
          </w:p>
        </w:tc>
        <w:tc>
          <w:tcPr>
            <w:tcW w:w="474" w:type="dxa"/>
            <w:tcBorders>
              <w:bottom w:val="single" w:sz="2" w:space="0" w:color="auto"/>
            </w:tcBorders>
          </w:tcPr>
          <w:p w14:paraId="103C307F" w14:textId="1B4A5189" w:rsidR="008F4BCA" w:rsidRDefault="008F4BCA" w:rsidP="008F4BCA">
            <w:r>
              <w:rPr>
                <w:color w:val="000000"/>
                <w:shd w:val="clear" w:color="auto" w:fill="FFFFFF"/>
              </w:rPr>
              <w:t>x</w:t>
            </w:r>
          </w:p>
        </w:tc>
      </w:tr>
      <w:tr w:rsidR="00AB572A" w14:paraId="7480B7B0" w14:textId="77777777" w:rsidTr="00461182">
        <w:tc>
          <w:tcPr>
            <w:tcW w:w="10768" w:type="dxa"/>
            <w:tcBorders>
              <w:top w:val="single" w:sz="2" w:space="0" w:color="auto"/>
              <w:right w:val="nil"/>
            </w:tcBorders>
            <w:shd w:val="clear" w:color="auto" w:fill="EBEBEB"/>
          </w:tcPr>
          <w:p w14:paraId="2898094C" w14:textId="5D7FB03F" w:rsidR="00AB572A" w:rsidRPr="00C34DF7" w:rsidRDefault="00C34DF7" w:rsidP="00461182">
            <w:r w:rsidRPr="00822B60">
              <w:rPr>
                <w:rStyle w:val="Strong"/>
              </w:rPr>
              <w:t>Multiplicative relations A</w:t>
            </w:r>
            <w:r w:rsidRPr="00822B60">
              <w:t>:</w:t>
            </w:r>
            <w:r>
              <w:rPr>
                <w:b/>
                <w:bCs/>
              </w:rPr>
              <w:t xml:space="preserve"> </w:t>
            </w:r>
            <w:r>
              <w:t xml:space="preserve">Select and apply mental and written strategies to </w:t>
            </w:r>
            <w:r w:rsidR="004A4529">
              <w:t xml:space="preserve">multiply </w:t>
            </w:r>
            <w:r>
              <w:t xml:space="preserve">2- and 3-digit numbers by 2-digit </w:t>
            </w:r>
            <w:proofErr w:type="gramStart"/>
            <w:r>
              <w:t>numbers</w:t>
            </w:r>
            <w:proofErr w:type="gramEnd"/>
          </w:p>
          <w:p w14:paraId="6BA97329" w14:textId="194F6529" w:rsidR="00AB572A" w:rsidRPr="00822B60" w:rsidRDefault="003113E5" w:rsidP="00461182">
            <w:pPr>
              <w:rPr>
                <w:rStyle w:val="Strong"/>
              </w:rPr>
            </w:pPr>
            <w:r w:rsidRPr="00822B60">
              <w:rPr>
                <w:rStyle w:val="Strong"/>
              </w:rPr>
              <w:t>MAO-WM-01, MA3-MR-01</w:t>
            </w:r>
          </w:p>
        </w:tc>
        <w:tc>
          <w:tcPr>
            <w:tcW w:w="474" w:type="dxa"/>
            <w:tcBorders>
              <w:top w:val="single" w:sz="2" w:space="0" w:color="auto"/>
              <w:left w:val="nil"/>
              <w:right w:val="nil"/>
            </w:tcBorders>
            <w:shd w:val="clear" w:color="auto" w:fill="EBEBEB"/>
          </w:tcPr>
          <w:p w14:paraId="5EB3E1D5" w14:textId="77777777" w:rsidR="00AB572A" w:rsidRDefault="00AB572A" w:rsidP="00461182"/>
        </w:tc>
        <w:tc>
          <w:tcPr>
            <w:tcW w:w="474" w:type="dxa"/>
            <w:tcBorders>
              <w:top w:val="single" w:sz="2" w:space="0" w:color="auto"/>
              <w:left w:val="nil"/>
              <w:right w:val="nil"/>
            </w:tcBorders>
            <w:shd w:val="clear" w:color="auto" w:fill="EBEBEB"/>
          </w:tcPr>
          <w:p w14:paraId="35EB7E9F" w14:textId="77777777" w:rsidR="00AB572A" w:rsidRDefault="00AB572A" w:rsidP="00461182"/>
        </w:tc>
        <w:tc>
          <w:tcPr>
            <w:tcW w:w="474" w:type="dxa"/>
            <w:tcBorders>
              <w:top w:val="single" w:sz="2" w:space="0" w:color="auto"/>
              <w:left w:val="nil"/>
              <w:right w:val="nil"/>
            </w:tcBorders>
            <w:shd w:val="clear" w:color="auto" w:fill="EBEBEB"/>
          </w:tcPr>
          <w:p w14:paraId="2665763A" w14:textId="77777777" w:rsidR="00AB572A" w:rsidRDefault="00AB572A" w:rsidP="00461182"/>
        </w:tc>
        <w:tc>
          <w:tcPr>
            <w:tcW w:w="474" w:type="dxa"/>
            <w:tcBorders>
              <w:top w:val="single" w:sz="2" w:space="0" w:color="auto"/>
              <w:left w:val="nil"/>
              <w:right w:val="nil"/>
            </w:tcBorders>
            <w:shd w:val="clear" w:color="auto" w:fill="EBEBEB"/>
          </w:tcPr>
          <w:p w14:paraId="1D754818" w14:textId="77777777" w:rsidR="00AB572A" w:rsidRDefault="00AB572A" w:rsidP="00461182"/>
        </w:tc>
        <w:tc>
          <w:tcPr>
            <w:tcW w:w="474" w:type="dxa"/>
            <w:tcBorders>
              <w:top w:val="single" w:sz="2" w:space="0" w:color="auto"/>
              <w:left w:val="nil"/>
              <w:right w:val="nil"/>
            </w:tcBorders>
            <w:shd w:val="clear" w:color="auto" w:fill="EBEBEB"/>
          </w:tcPr>
          <w:p w14:paraId="375B7CF6" w14:textId="77777777" w:rsidR="00AB572A" w:rsidRDefault="00AB572A" w:rsidP="00461182"/>
        </w:tc>
        <w:tc>
          <w:tcPr>
            <w:tcW w:w="474" w:type="dxa"/>
            <w:tcBorders>
              <w:top w:val="single" w:sz="2" w:space="0" w:color="auto"/>
              <w:left w:val="nil"/>
              <w:right w:val="nil"/>
            </w:tcBorders>
            <w:shd w:val="clear" w:color="auto" w:fill="EBEBEB"/>
          </w:tcPr>
          <w:p w14:paraId="4BD5C4B4" w14:textId="77777777" w:rsidR="00AB572A" w:rsidRDefault="00AB572A" w:rsidP="00461182"/>
        </w:tc>
        <w:tc>
          <w:tcPr>
            <w:tcW w:w="474" w:type="dxa"/>
            <w:tcBorders>
              <w:top w:val="single" w:sz="2" w:space="0" w:color="auto"/>
              <w:left w:val="nil"/>
              <w:right w:val="nil"/>
            </w:tcBorders>
            <w:shd w:val="clear" w:color="auto" w:fill="EBEBEB"/>
          </w:tcPr>
          <w:p w14:paraId="62E81756" w14:textId="77777777" w:rsidR="00AB572A" w:rsidRDefault="00AB572A" w:rsidP="00461182"/>
        </w:tc>
        <w:tc>
          <w:tcPr>
            <w:tcW w:w="474" w:type="dxa"/>
            <w:tcBorders>
              <w:top w:val="single" w:sz="2" w:space="0" w:color="auto"/>
              <w:left w:val="nil"/>
            </w:tcBorders>
            <w:shd w:val="clear" w:color="auto" w:fill="EBEBEB"/>
          </w:tcPr>
          <w:p w14:paraId="7CD4384C" w14:textId="77777777" w:rsidR="00AB572A" w:rsidRDefault="00AB572A" w:rsidP="00461182"/>
        </w:tc>
      </w:tr>
      <w:tr w:rsidR="00AB572A" w14:paraId="378BA09B" w14:textId="77777777" w:rsidTr="00461182">
        <w:tc>
          <w:tcPr>
            <w:tcW w:w="10768" w:type="dxa"/>
          </w:tcPr>
          <w:p w14:paraId="0913D35A" w14:textId="54BCC146" w:rsidR="00AB572A" w:rsidRPr="00BC5530" w:rsidRDefault="00960984" w:rsidP="00461182">
            <w:pPr>
              <w:pStyle w:val="ListBullet"/>
            </w:pPr>
            <w:r>
              <w:t>Use a multiplic</w:t>
            </w:r>
            <w:r w:rsidR="00EC4CDB">
              <w:t>ation algorithm with understanding (Reasons about relations)</w:t>
            </w:r>
          </w:p>
        </w:tc>
        <w:tc>
          <w:tcPr>
            <w:tcW w:w="474" w:type="dxa"/>
          </w:tcPr>
          <w:p w14:paraId="589FD346" w14:textId="77777777" w:rsidR="00AB572A" w:rsidRDefault="00AB572A" w:rsidP="00461182"/>
        </w:tc>
        <w:tc>
          <w:tcPr>
            <w:tcW w:w="474" w:type="dxa"/>
          </w:tcPr>
          <w:p w14:paraId="06790B63" w14:textId="77777777" w:rsidR="00AB572A" w:rsidRDefault="00AB572A" w:rsidP="00461182"/>
        </w:tc>
        <w:tc>
          <w:tcPr>
            <w:tcW w:w="474" w:type="dxa"/>
          </w:tcPr>
          <w:p w14:paraId="6CB6781B" w14:textId="77777777" w:rsidR="00AB572A" w:rsidRDefault="00AB572A" w:rsidP="00461182"/>
        </w:tc>
        <w:tc>
          <w:tcPr>
            <w:tcW w:w="474" w:type="dxa"/>
          </w:tcPr>
          <w:p w14:paraId="2F2A84EB" w14:textId="77777777" w:rsidR="00AB572A" w:rsidRDefault="00AB572A" w:rsidP="00461182"/>
        </w:tc>
        <w:tc>
          <w:tcPr>
            <w:tcW w:w="474" w:type="dxa"/>
          </w:tcPr>
          <w:p w14:paraId="0D39EE6F" w14:textId="77777777" w:rsidR="00AB572A" w:rsidRDefault="00AB572A" w:rsidP="00461182"/>
        </w:tc>
        <w:tc>
          <w:tcPr>
            <w:tcW w:w="474" w:type="dxa"/>
          </w:tcPr>
          <w:p w14:paraId="027CE19C" w14:textId="25FE0C58" w:rsidR="00AB572A" w:rsidRDefault="00FA7EFC" w:rsidP="00461182">
            <w:r>
              <w:rPr>
                <w:color w:val="000000"/>
                <w:shd w:val="clear" w:color="auto" w:fill="FFFFFF"/>
              </w:rPr>
              <w:t>x</w:t>
            </w:r>
          </w:p>
        </w:tc>
        <w:tc>
          <w:tcPr>
            <w:tcW w:w="474" w:type="dxa"/>
          </w:tcPr>
          <w:p w14:paraId="0BE7C384" w14:textId="7CDF84FE" w:rsidR="00AB572A" w:rsidRDefault="00E72582" w:rsidP="00461182">
            <w:r>
              <w:rPr>
                <w:color w:val="000000"/>
                <w:shd w:val="clear" w:color="auto" w:fill="FFFFFF"/>
              </w:rPr>
              <w:t>x</w:t>
            </w:r>
          </w:p>
        </w:tc>
        <w:tc>
          <w:tcPr>
            <w:tcW w:w="474" w:type="dxa"/>
          </w:tcPr>
          <w:p w14:paraId="55444804" w14:textId="4796BD0D" w:rsidR="00AB572A" w:rsidRDefault="00ED675B" w:rsidP="00461182">
            <w:r>
              <w:rPr>
                <w:color w:val="000000"/>
                <w:shd w:val="clear" w:color="auto" w:fill="FFFFFF"/>
              </w:rPr>
              <w:t>x</w:t>
            </w:r>
          </w:p>
        </w:tc>
      </w:tr>
      <w:tr w:rsidR="00AB572A" w14:paraId="3A09774C" w14:textId="77777777" w:rsidTr="0025446D">
        <w:tc>
          <w:tcPr>
            <w:tcW w:w="10768" w:type="dxa"/>
          </w:tcPr>
          <w:p w14:paraId="029D18BA" w14:textId="5C765948" w:rsidR="00AB572A" w:rsidRPr="00BC5530" w:rsidRDefault="00EC4CDB" w:rsidP="00461182">
            <w:pPr>
              <w:pStyle w:val="ListBullet"/>
            </w:pPr>
            <w:r>
              <w:t>Solve multiplication word problems</w:t>
            </w:r>
          </w:p>
        </w:tc>
        <w:tc>
          <w:tcPr>
            <w:tcW w:w="474" w:type="dxa"/>
          </w:tcPr>
          <w:p w14:paraId="5FCA56CF" w14:textId="77777777" w:rsidR="00AB572A" w:rsidRDefault="00AB572A" w:rsidP="00461182"/>
        </w:tc>
        <w:tc>
          <w:tcPr>
            <w:tcW w:w="474" w:type="dxa"/>
          </w:tcPr>
          <w:p w14:paraId="707128BA" w14:textId="77777777" w:rsidR="00AB572A" w:rsidRDefault="00AB572A" w:rsidP="00461182"/>
        </w:tc>
        <w:tc>
          <w:tcPr>
            <w:tcW w:w="474" w:type="dxa"/>
          </w:tcPr>
          <w:p w14:paraId="40345D22" w14:textId="77777777" w:rsidR="00AB572A" w:rsidRDefault="00AB572A" w:rsidP="00461182"/>
        </w:tc>
        <w:tc>
          <w:tcPr>
            <w:tcW w:w="474" w:type="dxa"/>
          </w:tcPr>
          <w:p w14:paraId="33E5BB0B" w14:textId="77777777" w:rsidR="00AB572A" w:rsidRDefault="00AB572A" w:rsidP="00461182"/>
        </w:tc>
        <w:tc>
          <w:tcPr>
            <w:tcW w:w="474" w:type="dxa"/>
          </w:tcPr>
          <w:p w14:paraId="0F4558BC" w14:textId="77777777" w:rsidR="00AB572A" w:rsidRDefault="00AB572A" w:rsidP="00461182"/>
        </w:tc>
        <w:tc>
          <w:tcPr>
            <w:tcW w:w="474" w:type="dxa"/>
          </w:tcPr>
          <w:p w14:paraId="7269DF90" w14:textId="12FD3E5C" w:rsidR="00AB572A" w:rsidRDefault="00AB572A" w:rsidP="00461182"/>
        </w:tc>
        <w:tc>
          <w:tcPr>
            <w:tcW w:w="474" w:type="dxa"/>
          </w:tcPr>
          <w:p w14:paraId="62B28B26" w14:textId="4AA0B99B" w:rsidR="00AB572A" w:rsidRDefault="00AB572A" w:rsidP="00461182"/>
        </w:tc>
        <w:tc>
          <w:tcPr>
            <w:tcW w:w="474" w:type="dxa"/>
          </w:tcPr>
          <w:p w14:paraId="76912A1C" w14:textId="07727975" w:rsidR="00AB572A" w:rsidRDefault="00011939" w:rsidP="00461182">
            <w:r>
              <w:rPr>
                <w:color w:val="000000"/>
                <w:shd w:val="clear" w:color="auto" w:fill="FFFFFF"/>
              </w:rPr>
              <w:t>x</w:t>
            </w:r>
          </w:p>
        </w:tc>
      </w:tr>
      <w:tr w:rsidR="0025446D" w14:paraId="4658459C" w14:textId="77777777" w:rsidTr="006E51CB">
        <w:tc>
          <w:tcPr>
            <w:tcW w:w="10768" w:type="dxa"/>
            <w:tcBorders>
              <w:top w:val="single" w:sz="2" w:space="0" w:color="auto"/>
              <w:right w:val="nil"/>
            </w:tcBorders>
            <w:shd w:val="clear" w:color="auto" w:fill="EBEBEB"/>
          </w:tcPr>
          <w:p w14:paraId="323C9620" w14:textId="77777777" w:rsidR="0025446D" w:rsidRPr="006B2F7C" w:rsidRDefault="0025446D" w:rsidP="006E51CB">
            <w:r w:rsidRPr="004A4529">
              <w:rPr>
                <w:rStyle w:val="Strong"/>
              </w:rPr>
              <w:t>Multiplicative relations B</w:t>
            </w:r>
            <w:r w:rsidRPr="004A4529">
              <w:t>:</w:t>
            </w:r>
            <w:r>
              <w:rPr>
                <w:b/>
                <w:bCs/>
              </w:rPr>
              <w:t xml:space="preserve"> </w:t>
            </w:r>
            <w:r>
              <w:t xml:space="preserve">Represent and describe number patterns formed by </w:t>
            </w:r>
            <w:proofErr w:type="gramStart"/>
            <w:r>
              <w:t>multiples</w:t>
            </w:r>
            <w:proofErr w:type="gramEnd"/>
          </w:p>
          <w:p w14:paraId="59581BF8" w14:textId="46AEA5DF" w:rsidR="0025446D" w:rsidRPr="004A4529" w:rsidRDefault="0025446D" w:rsidP="006E51CB">
            <w:pPr>
              <w:rPr>
                <w:rStyle w:val="Strong"/>
              </w:rPr>
            </w:pPr>
            <w:r w:rsidRPr="004A4529">
              <w:rPr>
                <w:rStyle w:val="Strong"/>
              </w:rPr>
              <w:t>MAO-WM-01, MA3-MR-01</w:t>
            </w:r>
          </w:p>
        </w:tc>
        <w:tc>
          <w:tcPr>
            <w:tcW w:w="474" w:type="dxa"/>
            <w:tcBorders>
              <w:top w:val="single" w:sz="2" w:space="0" w:color="auto"/>
              <w:left w:val="nil"/>
              <w:right w:val="nil"/>
            </w:tcBorders>
            <w:shd w:val="clear" w:color="auto" w:fill="EBEBEB"/>
          </w:tcPr>
          <w:p w14:paraId="2435EAD6" w14:textId="77777777" w:rsidR="0025446D" w:rsidRDefault="0025446D" w:rsidP="006E51CB"/>
        </w:tc>
        <w:tc>
          <w:tcPr>
            <w:tcW w:w="474" w:type="dxa"/>
            <w:tcBorders>
              <w:top w:val="single" w:sz="2" w:space="0" w:color="auto"/>
              <w:left w:val="nil"/>
              <w:right w:val="nil"/>
            </w:tcBorders>
            <w:shd w:val="clear" w:color="auto" w:fill="EBEBEB"/>
          </w:tcPr>
          <w:p w14:paraId="437EE33E" w14:textId="77777777" w:rsidR="0025446D" w:rsidRDefault="0025446D" w:rsidP="006E51CB"/>
        </w:tc>
        <w:tc>
          <w:tcPr>
            <w:tcW w:w="474" w:type="dxa"/>
            <w:tcBorders>
              <w:top w:val="single" w:sz="2" w:space="0" w:color="auto"/>
              <w:left w:val="nil"/>
              <w:right w:val="nil"/>
            </w:tcBorders>
            <w:shd w:val="clear" w:color="auto" w:fill="EBEBEB"/>
          </w:tcPr>
          <w:p w14:paraId="75E090A5" w14:textId="77777777" w:rsidR="0025446D" w:rsidRDefault="0025446D" w:rsidP="006E51CB"/>
        </w:tc>
        <w:tc>
          <w:tcPr>
            <w:tcW w:w="474" w:type="dxa"/>
            <w:tcBorders>
              <w:top w:val="single" w:sz="2" w:space="0" w:color="auto"/>
              <w:left w:val="nil"/>
              <w:right w:val="nil"/>
            </w:tcBorders>
            <w:shd w:val="clear" w:color="auto" w:fill="EBEBEB"/>
          </w:tcPr>
          <w:p w14:paraId="431A02F3" w14:textId="77777777" w:rsidR="0025446D" w:rsidRDefault="0025446D" w:rsidP="006E51CB"/>
        </w:tc>
        <w:tc>
          <w:tcPr>
            <w:tcW w:w="474" w:type="dxa"/>
            <w:tcBorders>
              <w:top w:val="single" w:sz="2" w:space="0" w:color="auto"/>
              <w:left w:val="nil"/>
              <w:right w:val="nil"/>
            </w:tcBorders>
            <w:shd w:val="clear" w:color="auto" w:fill="EBEBEB"/>
          </w:tcPr>
          <w:p w14:paraId="57F00B9A" w14:textId="77777777" w:rsidR="0025446D" w:rsidRDefault="0025446D" w:rsidP="006E51CB"/>
        </w:tc>
        <w:tc>
          <w:tcPr>
            <w:tcW w:w="474" w:type="dxa"/>
            <w:tcBorders>
              <w:top w:val="single" w:sz="2" w:space="0" w:color="auto"/>
              <w:left w:val="nil"/>
              <w:right w:val="nil"/>
            </w:tcBorders>
            <w:shd w:val="clear" w:color="auto" w:fill="EBEBEB"/>
          </w:tcPr>
          <w:p w14:paraId="2EF9FF4B" w14:textId="77777777" w:rsidR="0025446D" w:rsidRDefault="0025446D" w:rsidP="006E51CB"/>
        </w:tc>
        <w:tc>
          <w:tcPr>
            <w:tcW w:w="474" w:type="dxa"/>
            <w:tcBorders>
              <w:top w:val="single" w:sz="2" w:space="0" w:color="auto"/>
              <w:left w:val="nil"/>
              <w:right w:val="nil"/>
            </w:tcBorders>
            <w:shd w:val="clear" w:color="auto" w:fill="EBEBEB"/>
          </w:tcPr>
          <w:p w14:paraId="47C3ACBF" w14:textId="77777777" w:rsidR="0025446D" w:rsidRDefault="0025446D" w:rsidP="006E51CB"/>
        </w:tc>
        <w:tc>
          <w:tcPr>
            <w:tcW w:w="474" w:type="dxa"/>
            <w:tcBorders>
              <w:top w:val="single" w:sz="2" w:space="0" w:color="auto"/>
              <w:left w:val="nil"/>
            </w:tcBorders>
            <w:shd w:val="clear" w:color="auto" w:fill="EBEBEB"/>
          </w:tcPr>
          <w:p w14:paraId="38C706AF" w14:textId="77777777" w:rsidR="0025446D" w:rsidRDefault="0025446D" w:rsidP="006E51CB"/>
        </w:tc>
      </w:tr>
      <w:tr w:rsidR="0025446D" w14:paraId="2D1C1587" w14:textId="77777777" w:rsidTr="006E51CB">
        <w:tc>
          <w:tcPr>
            <w:tcW w:w="10768" w:type="dxa"/>
            <w:tcBorders>
              <w:bottom w:val="single" w:sz="2" w:space="0" w:color="auto"/>
            </w:tcBorders>
          </w:tcPr>
          <w:p w14:paraId="437349F0" w14:textId="77777777" w:rsidR="0025446D" w:rsidRPr="00BC5530" w:rsidRDefault="0025446D" w:rsidP="006E51CB">
            <w:pPr>
              <w:pStyle w:val="ListBullet"/>
            </w:pPr>
            <w:r>
              <w:t>Describe a pattern formed by multiples in words, in terms of multiplication rather than addition</w:t>
            </w:r>
          </w:p>
        </w:tc>
        <w:tc>
          <w:tcPr>
            <w:tcW w:w="474" w:type="dxa"/>
            <w:tcBorders>
              <w:bottom w:val="single" w:sz="2" w:space="0" w:color="auto"/>
            </w:tcBorders>
          </w:tcPr>
          <w:p w14:paraId="38E854FA" w14:textId="77777777" w:rsidR="0025446D" w:rsidRDefault="0025446D" w:rsidP="006E51CB"/>
        </w:tc>
        <w:tc>
          <w:tcPr>
            <w:tcW w:w="474" w:type="dxa"/>
            <w:tcBorders>
              <w:bottom w:val="single" w:sz="2" w:space="0" w:color="auto"/>
            </w:tcBorders>
          </w:tcPr>
          <w:p w14:paraId="4410DE07" w14:textId="77777777" w:rsidR="0025446D" w:rsidRDefault="0025446D" w:rsidP="006E51CB"/>
        </w:tc>
        <w:tc>
          <w:tcPr>
            <w:tcW w:w="474" w:type="dxa"/>
            <w:tcBorders>
              <w:bottom w:val="single" w:sz="2" w:space="0" w:color="auto"/>
            </w:tcBorders>
          </w:tcPr>
          <w:p w14:paraId="562278E6" w14:textId="77777777" w:rsidR="0025446D" w:rsidRDefault="0025446D" w:rsidP="006E51CB"/>
        </w:tc>
        <w:tc>
          <w:tcPr>
            <w:tcW w:w="474" w:type="dxa"/>
            <w:tcBorders>
              <w:bottom w:val="single" w:sz="2" w:space="0" w:color="auto"/>
            </w:tcBorders>
          </w:tcPr>
          <w:p w14:paraId="0384FEE7" w14:textId="77777777" w:rsidR="0025446D" w:rsidRDefault="0025446D" w:rsidP="006E51CB"/>
        </w:tc>
        <w:tc>
          <w:tcPr>
            <w:tcW w:w="474" w:type="dxa"/>
            <w:tcBorders>
              <w:bottom w:val="single" w:sz="2" w:space="0" w:color="auto"/>
            </w:tcBorders>
          </w:tcPr>
          <w:p w14:paraId="20339440" w14:textId="49C96A82" w:rsidR="0025446D" w:rsidRDefault="0025446D" w:rsidP="006E51CB">
            <w:r>
              <w:rPr>
                <w:color w:val="000000"/>
                <w:shd w:val="clear" w:color="auto" w:fill="FFFFFF"/>
              </w:rPr>
              <w:t>x</w:t>
            </w:r>
          </w:p>
        </w:tc>
        <w:tc>
          <w:tcPr>
            <w:tcW w:w="474" w:type="dxa"/>
            <w:tcBorders>
              <w:bottom w:val="single" w:sz="2" w:space="0" w:color="auto"/>
            </w:tcBorders>
          </w:tcPr>
          <w:p w14:paraId="75CB14CB" w14:textId="516C7B77" w:rsidR="0025446D" w:rsidRDefault="0025446D" w:rsidP="006E51CB">
            <w:r>
              <w:rPr>
                <w:color w:val="000000"/>
                <w:shd w:val="clear" w:color="auto" w:fill="FFFFFF"/>
              </w:rPr>
              <w:t>x</w:t>
            </w:r>
          </w:p>
        </w:tc>
        <w:tc>
          <w:tcPr>
            <w:tcW w:w="474" w:type="dxa"/>
            <w:tcBorders>
              <w:bottom w:val="single" w:sz="2" w:space="0" w:color="auto"/>
            </w:tcBorders>
          </w:tcPr>
          <w:p w14:paraId="0AE99CC5" w14:textId="4BBA9ED7" w:rsidR="0025446D" w:rsidRDefault="0025446D" w:rsidP="006E51CB">
            <w:r>
              <w:rPr>
                <w:color w:val="000000"/>
                <w:shd w:val="clear" w:color="auto" w:fill="FFFFFF"/>
              </w:rPr>
              <w:t>x</w:t>
            </w:r>
          </w:p>
        </w:tc>
        <w:tc>
          <w:tcPr>
            <w:tcW w:w="474" w:type="dxa"/>
            <w:tcBorders>
              <w:bottom w:val="single" w:sz="2" w:space="0" w:color="auto"/>
            </w:tcBorders>
          </w:tcPr>
          <w:p w14:paraId="3F2FF022" w14:textId="77777777" w:rsidR="0025446D" w:rsidRDefault="0025446D" w:rsidP="006E51CB">
            <w:r>
              <w:rPr>
                <w:color w:val="000000"/>
                <w:shd w:val="clear" w:color="auto" w:fill="FFFFFF"/>
              </w:rPr>
              <w:t>x</w:t>
            </w:r>
          </w:p>
        </w:tc>
      </w:tr>
    </w:tbl>
    <w:p w14:paraId="1E8E0F97" w14:textId="77777777" w:rsidR="00F06B9E" w:rsidRDefault="00411275" w:rsidP="00F06B9E">
      <w:pPr>
        <w:pStyle w:val="Imageattributioncaption"/>
        <w:spacing w:before="360"/>
      </w:pPr>
      <w:hyperlink r:id="rId92" w:history="1">
        <w:r w:rsidR="00F06B9E" w:rsidRPr="009809F0">
          <w:rPr>
            <w:rStyle w:val="Hyperlink"/>
          </w:rPr>
          <w:t>Mathematics K–10 Syllabus</w:t>
        </w:r>
      </w:hyperlink>
      <w:r w:rsidR="00F06B9E">
        <w:t xml:space="preserve"> © NSW Education Standards Authority (NESA) for and on behalf of the Crown in right of the State of New South Wales</w:t>
      </w:r>
      <w:r w:rsidR="0084431E">
        <w:t>,</w:t>
      </w:r>
      <w:r w:rsidR="00F06B9E">
        <w:t xml:space="preserve"> 2022.</w:t>
      </w:r>
    </w:p>
    <w:p w14:paraId="4AF8CD7A" w14:textId="77777777" w:rsidR="009D3601" w:rsidRDefault="009D3601">
      <w:pPr>
        <w:spacing w:before="0" w:after="160" w:line="259" w:lineRule="auto"/>
      </w:pPr>
      <w:r>
        <w:br w:type="page"/>
      </w:r>
    </w:p>
    <w:p w14:paraId="45EF8EF2" w14:textId="77777777" w:rsidR="00AC3A8A" w:rsidRPr="00B3147D" w:rsidRDefault="00AC3A8A" w:rsidP="00B3147D">
      <w:pPr>
        <w:pStyle w:val="Heading2"/>
      </w:pPr>
      <w:bookmarkStart w:id="185" w:name="_Toc128555401"/>
      <w:bookmarkStart w:id="186" w:name="_Toc144741050"/>
      <w:r w:rsidRPr="00B3147D">
        <w:lastRenderedPageBreak/>
        <w:t>References</w:t>
      </w:r>
      <w:bookmarkEnd w:id="185"/>
      <w:bookmarkEnd w:id="186"/>
    </w:p>
    <w:p w14:paraId="0D6B9B64" w14:textId="77777777" w:rsidR="00B3147D" w:rsidRDefault="00B3147D" w:rsidP="00B3147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34F536" w14:textId="77777777" w:rsidR="00B3147D" w:rsidRDefault="00B3147D" w:rsidP="00B3147D">
      <w:pPr>
        <w:pStyle w:val="FeatureBox2"/>
      </w:pPr>
      <w:r>
        <w:t xml:space="preserve">Please refer to the NESA Copyright Disclaimer for more information </w:t>
      </w:r>
      <w:hyperlink r:id="rId93" w:history="1">
        <w:r w:rsidRPr="008E291C">
          <w:rPr>
            <w:rStyle w:val="Hyperlink"/>
          </w:rPr>
          <w:t>https://educationstandards.nsw.edu.au/wps/portal/nesa/mini-footer/copyright</w:t>
        </w:r>
      </w:hyperlink>
      <w:r>
        <w:t>.</w:t>
      </w:r>
    </w:p>
    <w:p w14:paraId="2EB00710" w14:textId="77777777" w:rsidR="00B3147D" w:rsidRDefault="00B3147D" w:rsidP="00B3147D">
      <w:pPr>
        <w:pStyle w:val="FeatureBox2"/>
      </w:pPr>
      <w:r>
        <w:t xml:space="preserve">NESA holds the only official and up-to-date versions of the NSW Curriculum and syllabus documents. Please visit the NSW Education Standards Authority (NESA) website </w:t>
      </w:r>
      <w:hyperlink r:id="rId94" w:history="1">
        <w:r w:rsidRPr="008E291C">
          <w:rPr>
            <w:rStyle w:val="Hyperlink"/>
          </w:rPr>
          <w:t>https://educationstandards.nsw.edu.au/</w:t>
        </w:r>
      </w:hyperlink>
      <w:r>
        <w:t xml:space="preserve"> and the NSW Curriculum website </w:t>
      </w:r>
      <w:hyperlink r:id="rId95" w:history="1">
        <w:r w:rsidRPr="008E291C">
          <w:rPr>
            <w:rStyle w:val="Hyperlink"/>
          </w:rPr>
          <w:t>https://curriculum.nsw.edu.au/home</w:t>
        </w:r>
      </w:hyperlink>
      <w:r>
        <w:t>.</w:t>
      </w:r>
    </w:p>
    <w:p w14:paraId="320BC0C3" w14:textId="77777777" w:rsidR="00B3147D" w:rsidRDefault="00411275" w:rsidP="00B3147D">
      <w:hyperlink r:id="rId96" w:history="1">
        <w:r w:rsidR="00B3147D" w:rsidRPr="00126FBF">
          <w:rPr>
            <w:rStyle w:val="Hyperlink"/>
          </w:rPr>
          <w:t>Mathematics K–10 Syllabus</w:t>
        </w:r>
      </w:hyperlink>
      <w:r w:rsidR="00B3147D">
        <w:t xml:space="preserve"> © NSW Education Standards Authority (NESA) for and on behalf of the Crown in right of the State of New South Wales, 2022.</w:t>
      </w:r>
    </w:p>
    <w:p w14:paraId="07EECB6A" w14:textId="2062C406" w:rsidR="00B3147D" w:rsidRDefault="00411275" w:rsidP="00B3147D">
      <w:hyperlink r:id="rId97" w:history="1">
        <w:r w:rsidR="00B3147D" w:rsidRPr="00126FBF">
          <w:rPr>
            <w:rStyle w:val="Hyperlink"/>
          </w:rPr>
          <w:t>National Numeracy Learning Progression</w:t>
        </w:r>
      </w:hyperlink>
      <w:r w:rsidR="00B3147D">
        <w:t xml:space="preserve"> © Australian Curriculum, Assessment and Reporting Authority (ACARA) 2010 to present, unless otherwise indicated. This material was downloaded from the </w:t>
      </w:r>
      <w:hyperlink r:id="rId98" w:history="1">
        <w:r w:rsidR="00B3147D" w:rsidRPr="00584DB2">
          <w:rPr>
            <w:rStyle w:val="Hyperlink"/>
          </w:rPr>
          <w:t>Australian Curriculum</w:t>
        </w:r>
      </w:hyperlink>
      <w:r w:rsidR="00B3147D">
        <w:t xml:space="preserve"> website (National Literacy Learning Progression) (accessed </w:t>
      </w:r>
      <w:r w:rsidR="001A19A6">
        <w:t xml:space="preserve">1 </w:t>
      </w:r>
      <w:r w:rsidR="001A19A6" w:rsidRPr="001A19A6">
        <w:t>September 2023</w:t>
      </w:r>
      <w:r w:rsidR="00B3147D" w:rsidRPr="001A19A6">
        <w:t xml:space="preserve">) and </w:t>
      </w:r>
      <w:r w:rsidR="00B3147D" w:rsidRPr="007206B6">
        <w:t>was not</w:t>
      </w:r>
      <w:r w:rsidR="00B3147D">
        <w:t xml:space="preserve"> modified.</w:t>
      </w:r>
    </w:p>
    <w:p w14:paraId="0088A26B" w14:textId="1FF100DA" w:rsidR="00E404E7" w:rsidRPr="00B3147D" w:rsidRDefault="00EA3323" w:rsidP="00B3147D">
      <w:proofErr w:type="spellStart"/>
      <w:r w:rsidRPr="00B3147D">
        <w:t>Boaler</w:t>
      </w:r>
      <w:proofErr w:type="spellEnd"/>
      <w:r w:rsidRPr="00B3147D">
        <w:t xml:space="preserve"> J, Munson J</w:t>
      </w:r>
      <w:r w:rsidR="003C7F5D">
        <w:t xml:space="preserve"> and</w:t>
      </w:r>
      <w:r w:rsidRPr="00B3147D">
        <w:t xml:space="preserve"> Williams C (2017) </w:t>
      </w:r>
      <w:r w:rsidR="003C7F5D" w:rsidRPr="003C7F5D">
        <w:rPr>
          <w:rStyle w:val="Emphasis"/>
        </w:rPr>
        <w:t>Mindset Mathematics: Visualizing and Investigating Big Ideas, Grade 4</w:t>
      </w:r>
      <w:r w:rsidRPr="00B3147D">
        <w:t xml:space="preserve">, Jossey-Bass, San </w:t>
      </w:r>
      <w:r w:rsidR="000A2500" w:rsidRPr="00B3147D">
        <w:t>Francisco</w:t>
      </w:r>
      <w:r w:rsidR="00B3147D">
        <w:t>.</w:t>
      </w:r>
    </w:p>
    <w:p w14:paraId="76E50A97" w14:textId="06995A59" w:rsidR="00055D6C" w:rsidRPr="00B3147D" w:rsidRDefault="00055D6C" w:rsidP="00B3147D">
      <w:r w:rsidRPr="00B3147D">
        <w:t>Burkhart J (2015</w:t>
      </w:r>
      <w:r w:rsidR="00D660F9">
        <w:t>–</w:t>
      </w:r>
      <w:r w:rsidRPr="00B3147D">
        <w:t xml:space="preserve">2023) </w:t>
      </w:r>
      <w:hyperlink r:id="rId99" w:history="1">
        <w:r w:rsidR="006E6046">
          <w:rPr>
            <w:rStyle w:val="Hyperlink"/>
            <w:i/>
            <w:iCs/>
          </w:rPr>
          <w:t>Deep Math Projects: Multiplication Table Patterns</w:t>
        </w:r>
      </w:hyperlink>
      <w:r w:rsidRPr="00B3147D">
        <w:t xml:space="preserve">, 5280 </w:t>
      </w:r>
      <w:r w:rsidR="00D660F9">
        <w:t>Math</w:t>
      </w:r>
      <w:r w:rsidRPr="00B3147D">
        <w:t xml:space="preserve"> website, accessed 5 July 2023</w:t>
      </w:r>
      <w:r w:rsidR="00B3147D">
        <w:t>.</w:t>
      </w:r>
    </w:p>
    <w:p w14:paraId="0A1546BE" w14:textId="77777777" w:rsidR="009C633E" w:rsidRPr="00182141" w:rsidRDefault="009C633E" w:rsidP="009C633E">
      <w:r w:rsidRPr="00E0742E">
        <w:lastRenderedPageBreak/>
        <w:t xml:space="preserve">Chin A (2015) </w:t>
      </w:r>
      <w:hyperlink r:id="rId100" w:history="1">
        <w:r w:rsidRPr="00E0742E">
          <w:rPr>
            <w:rStyle w:val="Hyperlink"/>
            <w:i/>
            <w:iCs/>
          </w:rPr>
          <w:t>Make 100, 1000, 10, 1: Adding and subtracting using place value</w:t>
        </w:r>
        <w:r w:rsidRPr="00E0742E">
          <w:rPr>
            <w:rStyle w:val="Hyperlink"/>
          </w:rPr>
          <w:t xml:space="preserve"> [PDF 1.10 MB]</w:t>
        </w:r>
      </w:hyperlink>
      <w:r w:rsidRPr="00E0742E">
        <w:t>, Inspired Mathematics Teaching, Anita Chin Mathematics Consultancy, accessed 30 August 2023.</w:t>
      </w:r>
    </w:p>
    <w:p w14:paraId="28759CBF" w14:textId="77777777" w:rsidR="009C633E" w:rsidRPr="00D64C2D" w:rsidRDefault="009C633E" w:rsidP="009C633E">
      <w:r w:rsidRPr="00D44E2F">
        <w:t>Commonwealth of Australia</w:t>
      </w:r>
      <w:r>
        <w:t xml:space="preserve"> (</w:t>
      </w:r>
      <w:r w:rsidRPr="00D64C2D">
        <w:t>The Treasury</w:t>
      </w:r>
      <w:r>
        <w:t>)</w:t>
      </w:r>
      <w:r w:rsidRPr="00D64C2D">
        <w:t xml:space="preserve"> (202</w:t>
      </w:r>
      <w:r>
        <w:t>1</w:t>
      </w:r>
      <w:r w:rsidRPr="00D64C2D">
        <w:t xml:space="preserve">) </w:t>
      </w:r>
      <w:r>
        <w:t>‘</w:t>
      </w:r>
      <w:hyperlink r:id="rId101" w:tgtFrame="_blank" w:history="1">
        <w:r>
          <w:rPr>
            <w:rStyle w:val="Hyperlink"/>
          </w:rPr>
          <w:t>Population in local government areas</w:t>
        </w:r>
      </w:hyperlink>
      <w:r>
        <w:t xml:space="preserve">’, </w:t>
      </w:r>
      <w:r w:rsidRPr="00C82315">
        <w:rPr>
          <w:rStyle w:val="Emphasis"/>
        </w:rPr>
        <w:t>Dashboards</w:t>
      </w:r>
      <w:r>
        <w:t xml:space="preserve">, Centre for Population </w:t>
      </w:r>
      <w:r w:rsidRPr="00D64C2D">
        <w:t>website, accessed 18 May 2023.</w:t>
      </w:r>
    </w:p>
    <w:p w14:paraId="1B43F6A8" w14:textId="07524C93" w:rsidR="007B4636" w:rsidRPr="00B3147D" w:rsidRDefault="007B4636" w:rsidP="007B4636">
      <w:r w:rsidRPr="00B3147D">
        <w:t>New Zealand Ministry of Education (n.d</w:t>
      </w:r>
      <w:r>
        <w:t>.</w:t>
      </w:r>
      <w:r w:rsidRPr="00B3147D">
        <w:t>) ‘</w:t>
      </w:r>
      <w:hyperlink r:id="rId102" w:history="1">
        <w:r w:rsidRPr="00B3147D">
          <w:rPr>
            <w:rStyle w:val="Hyperlink"/>
          </w:rPr>
          <w:t>Missing Number Bingo</w:t>
        </w:r>
      </w:hyperlink>
      <w:r w:rsidRPr="00B3147D">
        <w:t xml:space="preserve">’, </w:t>
      </w:r>
      <w:r w:rsidRPr="002E6DAF">
        <w:rPr>
          <w:rStyle w:val="Emphasis"/>
        </w:rPr>
        <w:t>Resource</w:t>
      </w:r>
      <w:r>
        <w:t xml:space="preserve">, </w:t>
      </w:r>
      <w:r w:rsidRPr="00B3147D">
        <w:t>NZ Maths website, accessed 18 May 2023.</w:t>
      </w:r>
    </w:p>
    <w:p w14:paraId="649B1575" w14:textId="04BEDF63" w:rsidR="00EE3DEE" w:rsidRPr="00B3147D" w:rsidRDefault="00EE3DEE" w:rsidP="00B3147D">
      <w:r w:rsidRPr="00EE3DEE">
        <w:t>State of New South Wales (Department of Education)</w:t>
      </w:r>
      <w:r>
        <w:t xml:space="preserve"> (2023) </w:t>
      </w:r>
      <w:hyperlink r:id="rId103" w:history="1">
        <w:r w:rsidRPr="00EE3DEE">
          <w:rPr>
            <w:rStyle w:val="Hyperlink"/>
          </w:rPr>
          <w:t>Hit it (3-digit numbers)</w:t>
        </w:r>
      </w:hyperlink>
      <w:r>
        <w:t xml:space="preserve">, </w:t>
      </w:r>
      <w:r w:rsidRPr="00EE3DEE">
        <w:rPr>
          <w:rStyle w:val="Emphasis"/>
        </w:rPr>
        <w:t>Mathematics K-6 resources</w:t>
      </w:r>
      <w:r>
        <w:t>, NSW Department of Education website, accessed 18 May 2023.</w:t>
      </w:r>
    </w:p>
    <w:p w14:paraId="3F2F00BA" w14:textId="77777777" w:rsidR="00701957" w:rsidRPr="00F55DF0" w:rsidRDefault="00701957" w:rsidP="00701957">
      <w:r w:rsidRPr="00E70FDD">
        <w:rPr>
          <w:color w:val="000000" w:themeColor="text1"/>
        </w:rPr>
        <w:t>State of New South Wales (</w:t>
      </w:r>
      <w:r w:rsidRPr="437CFEFF">
        <w:rPr>
          <w:color w:val="000000" w:themeColor="text1"/>
        </w:rPr>
        <w:t>Department of Education</w:t>
      </w:r>
      <w:r w:rsidRPr="00E70FDD">
        <w:rPr>
          <w:color w:val="000000" w:themeColor="text1"/>
        </w:rPr>
        <w:t>)</w:t>
      </w:r>
      <w:r w:rsidRPr="437CFEFF">
        <w:rPr>
          <w:color w:val="000000" w:themeColor="text1"/>
        </w:rPr>
        <w:t xml:space="preserve"> (2023) ‘</w:t>
      </w:r>
      <w:hyperlink r:id="rId104">
        <w:r>
          <w:rPr>
            <w:rStyle w:val="Hyperlink"/>
          </w:rPr>
          <w:t>Place value game</w:t>
        </w:r>
      </w:hyperlink>
      <w:r w:rsidRPr="00E70FDD">
        <w:t>’</w:t>
      </w:r>
      <w:r w:rsidRPr="437CFEFF">
        <w:rPr>
          <w:color w:val="000000" w:themeColor="text1"/>
        </w:rPr>
        <w:t xml:space="preserve">, </w:t>
      </w:r>
      <w:r w:rsidRPr="00E70FDD">
        <w:rPr>
          <w:rStyle w:val="Emphasis"/>
        </w:rPr>
        <w:t>Mathematics K-6 resources</w:t>
      </w:r>
      <w:r>
        <w:rPr>
          <w:color w:val="000000" w:themeColor="text1"/>
        </w:rPr>
        <w:t>,</w:t>
      </w:r>
      <w:r w:rsidRPr="437CFEFF">
        <w:rPr>
          <w:color w:val="000000" w:themeColor="text1"/>
        </w:rPr>
        <w:t xml:space="preserve"> </w:t>
      </w:r>
      <w:r>
        <w:rPr>
          <w:color w:val="000000" w:themeColor="text1"/>
        </w:rPr>
        <w:t>NSW Department of Education</w:t>
      </w:r>
      <w:r w:rsidRPr="437CFEFF">
        <w:rPr>
          <w:color w:val="000000" w:themeColor="text1"/>
        </w:rPr>
        <w:t xml:space="preserve"> website</w:t>
      </w:r>
      <w:r w:rsidRPr="00F55DF0">
        <w:t xml:space="preserve">, accessed </w:t>
      </w:r>
      <w:r>
        <w:t xml:space="preserve">28 July </w:t>
      </w:r>
      <w:r w:rsidRPr="00F55DF0">
        <w:t>2023.</w:t>
      </w:r>
    </w:p>
    <w:p w14:paraId="22D4C49A" w14:textId="77777777" w:rsidR="0065356F" w:rsidRDefault="00CB06CB" w:rsidP="002E6DAF">
      <w:r w:rsidRPr="00B3147D">
        <w:t>University of Cambridge (Faculty of Mathematics) (</w:t>
      </w:r>
      <w:r w:rsidR="002E6DAF">
        <w:t>1997–2023</w:t>
      </w:r>
      <w:r w:rsidRPr="00B3147D">
        <w:t xml:space="preserve">) </w:t>
      </w:r>
      <w:hyperlink r:id="rId105" w:history="1">
        <w:r w:rsidRPr="002E6DAF">
          <w:rPr>
            <w:rStyle w:val="Hyperlink"/>
            <w:i/>
            <w:iCs/>
          </w:rPr>
          <w:t>Multiply Multiples 3</w:t>
        </w:r>
      </w:hyperlink>
      <w:r w:rsidRPr="00B3147D">
        <w:t>, NRICH website, accessed 5 July 2023.</w:t>
      </w:r>
    </w:p>
    <w:p w14:paraId="1AECEC73" w14:textId="145C429B" w:rsidR="002B71E9" w:rsidRPr="002E6DAF" w:rsidRDefault="00AE5C32" w:rsidP="002E6DAF">
      <w:r w:rsidRPr="002E6DAF">
        <w:t>University of Melbourne (Faculty of Education) (</w:t>
      </w:r>
      <w:r w:rsidR="0084455E">
        <w:t>2011</w:t>
      </w:r>
      <w:r w:rsidRPr="002E6DAF">
        <w:t xml:space="preserve">) </w:t>
      </w:r>
      <w:r w:rsidR="008F3AF4">
        <w:t>‘</w:t>
      </w:r>
      <w:hyperlink r:id="rId106" w:tgtFrame="_blank" w:history="1">
        <w:r w:rsidRPr="002E6DAF">
          <w:rPr>
            <w:rStyle w:val="Hyperlink"/>
          </w:rPr>
          <w:t>Number Slides</w:t>
        </w:r>
      </w:hyperlink>
      <w:r w:rsidR="008F3AF4">
        <w:t xml:space="preserve">’, </w:t>
      </w:r>
      <w:r w:rsidR="008F3AF4" w:rsidRPr="008F3AF4">
        <w:rPr>
          <w:rStyle w:val="Emphasis"/>
        </w:rPr>
        <w:t>Teaching</w:t>
      </w:r>
      <w:r w:rsidR="008F3AF4">
        <w:t xml:space="preserve">, </w:t>
      </w:r>
      <w:r w:rsidR="0014028A">
        <w:t>University of Melbourne</w:t>
      </w:r>
      <w:r w:rsidR="00036A5E">
        <w:t xml:space="preserve"> </w:t>
      </w:r>
      <w:r w:rsidRPr="002E6DAF">
        <w:t>web</w:t>
      </w:r>
      <w:r w:rsidR="00935170" w:rsidRPr="002E6DAF">
        <w:t>site</w:t>
      </w:r>
      <w:r w:rsidR="000C3335" w:rsidRPr="002E6DAF">
        <w:t>,</w:t>
      </w:r>
      <w:r w:rsidRPr="002E6DAF">
        <w:t xml:space="preserve"> accessed 18 May 2023.</w:t>
      </w:r>
    </w:p>
    <w:p w14:paraId="6BF5AE6D" w14:textId="77777777" w:rsidR="009C633E" w:rsidRPr="00BD63AE" w:rsidRDefault="009C633E" w:rsidP="009C633E">
      <w:r w:rsidRPr="00BD63AE">
        <w:t xml:space="preserve">Worldometers.info (2023) </w:t>
      </w:r>
      <w:hyperlink r:id="rId107" w:anchor="google_vignette" w:history="1">
        <w:r w:rsidRPr="00BD63AE">
          <w:rPr>
            <w:rStyle w:val="Hyperlink"/>
            <w:i/>
            <w:iCs/>
          </w:rPr>
          <w:t>Current World Population</w:t>
        </w:r>
      </w:hyperlink>
      <w:r>
        <w:t xml:space="preserve">, </w:t>
      </w:r>
      <w:proofErr w:type="spellStart"/>
      <w:r w:rsidRPr="00BD63AE">
        <w:t>Worldometer</w:t>
      </w:r>
      <w:proofErr w:type="spellEnd"/>
      <w:r w:rsidRPr="00BD63AE">
        <w:t xml:space="preserve"> website, accessed 18 May 2023.</w:t>
      </w:r>
    </w:p>
    <w:p w14:paraId="41FB2033" w14:textId="77777777" w:rsidR="00E31B7A" w:rsidRPr="002E6DAF" w:rsidRDefault="00E31B7A" w:rsidP="002E6DAF">
      <w:pPr>
        <w:pStyle w:val="Heading3"/>
      </w:pPr>
      <w:bookmarkStart w:id="187" w:name="_Toc144741051"/>
      <w:r w:rsidRPr="002E6DAF">
        <w:t>Further reading</w:t>
      </w:r>
      <w:bookmarkEnd w:id="187"/>
    </w:p>
    <w:p w14:paraId="2975E7CD" w14:textId="77777777" w:rsidR="00372C50" w:rsidRPr="00B3147D" w:rsidRDefault="00372C50" w:rsidP="00372C50">
      <w:r w:rsidRPr="00B3147D">
        <w:t>Clarke D</w:t>
      </w:r>
      <w:r>
        <w:t xml:space="preserve"> and</w:t>
      </w:r>
      <w:r w:rsidRPr="00B3147D">
        <w:t xml:space="preserve"> Roche A (2014) </w:t>
      </w:r>
      <w:r w:rsidRPr="00B42F78">
        <w:rPr>
          <w:rStyle w:val="Emphasis"/>
        </w:rPr>
        <w:t>Engaging Maths: 25 Favourite Lessons</w:t>
      </w:r>
      <w:r>
        <w:t>,</w:t>
      </w:r>
      <w:r w:rsidRPr="00B3147D">
        <w:t xml:space="preserve"> 2nd </w:t>
      </w:r>
      <w:proofErr w:type="spellStart"/>
      <w:r w:rsidRPr="00B3147D">
        <w:t>edn</w:t>
      </w:r>
      <w:proofErr w:type="spellEnd"/>
      <w:r w:rsidRPr="00B3147D">
        <w:t xml:space="preserve">, </w:t>
      </w:r>
      <w:r w:rsidRPr="005F6C51">
        <w:t>Mathematics Teaching and Learning Centre, Australian Catholic University and Catholic Education office</w:t>
      </w:r>
      <w:r>
        <w:t>, Melbourne.</w:t>
      </w:r>
    </w:p>
    <w:p w14:paraId="4E2DF1B1" w14:textId="60971BAF" w:rsidR="00493662" w:rsidRDefault="00AD6287" w:rsidP="00372C50">
      <w:pPr>
        <w:rPr>
          <w:color w:val="000000"/>
          <w:shd w:val="clear" w:color="auto" w:fill="FFFFFF"/>
        </w:rPr>
      </w:pPr>
      <w:r w:rsidRPr="000D459F">
        <w:lastRenderedPageBreak/>
        <w:t>Dabell</w:t>
      </w:r>
      <w:r>
        <w:rPr>
          <w:color w:val="000000"/>
          <w:shd w:val="clear" w:color="auto" w:fill="FFFFFF"/>
        </w:rPr>
        <w:t xml:space="preserve"> J (</w:t>
      </w:r>
      <w:r w:rsidR="00DA4255">
        <w:rPr>
          <w:color w:val="000000"/>
          <w:shd w:val="clear" w:color="auto" w:fill="FFFFFF"/>
        </w:rPr>
        <w:t xml:space="preserve">28 April </w:t>
      </w:r>
      <w:r>
        <w:rPr>
          <w:color w:val="000000"/>
          <w:shd w:val="clear" w:color="auto" w:fill="FFFFFF"/>
        </w:rPr>
        <w:t xml:space="preserve">2021) </w:t>
      </w:r>
      <w:r w:rsidR="00DA4255">
        <w:rPr>
          <w:color w:val="000000"/>
          <w:shd w:val="clear" w:color="auto" w:fill="FFFFFF"/>
        </w:rPr>
        <w:t>‘</w:t>
      </w:r>
      <w:hyperlink r:id="rId108" w:tgtFrame="_blank" w:history="1">
        <w:r w:rsidRPr="00554B4A">
          <w:rPr>
            <w:rStyle w:val="Hyperlink"/>
          </w:rPr>
          <w:t>Maths Misconceptions: Multiplying by 10</w:t>
        </w:r>
      </w:hyperlink>
      <w:r w:rsidR="00DA4255">
        <w:rPr>
          <w:color w:val="000000"/>
          <w:shd w:val="clear" w:color="auto" w:fill="FFFFFF"/>
        </w:rPr>
        <w:t xml:space="preserve">’, </w:t>
      </w:r>
      <w:r w:rsidR="00DA4255" w:rsidRPr="00493662">
        <w:rPr>
          <w:rStyle w:val="Emphasis"/>
        </w:rPr>
        <w:t>Maths — No Problem! blog</w:t>
      </w:r>
      <w:r>
        <w:rPr>
          <w:color w:val="000000"/>
          <w:shd w:val="clear" w:color="auto" w:fill="FFFFFF"/>
        </w:rPr>
        <w:t xml:space="preserve">, accessed 18 </w:t>
      </w:r>
      <w:r w:rsidRPr="000D459F">
        <w:t>May</w:t>
      </w:r>
      <w:r>
        <w:rPr>
          <w:color w:val="000000"/>
          <w:shd w:val="clear" w:color="auto" w:fill="FFFFFF"/>
        </w:rPr>
        <w:t xml:space="preserve"> 2023.</w:t>
      </w:r>
    </w:p>
    <w:p w14:paraId="1E0B66E8" w14:textId="77777777" w:rsidR="00200938" w:rsidRDefault="00200938" w:rsidP="00F55293">
      <w:pPr>
        <w:spacing w:line="25" w:lineRule="atLeast"/>
        <w:rPr>
          <w:color w:val="000000"/>
          <w:shd w:val="clear" w:color="auto" w:fill="FFFFFF"/>
        </w:rPr>
      </w:pPr>
    </w:p>
    <w:p w14:paraId="2A7E017A" w14:textId="77777777" w:rsidR="00200938" w:rsidRDefault="00200938" w:rsidP="00F55293">
      <w:pPr>
        <w:spacing w:line="25" w:lineRule="atLeast"/>
        <w:rPr>
          <w:color w:val="000000"/>
          <w:shd w:val="clear" w:color="auto" w:fill="FFFFFF"/>
        </w:rPr>
        <w:sectPr w:rsidR="00200938" w:rsidSect="00BF3F5A">
          <w:headerReference w:type="default" r:id="rId109"/>
          <w:footerReference w:type="even" r:id="rId110"/>
          <w:footerReference w:type="default" r:id="rId111"/>
          <w:headerReference w:type="first" r:id="rId112"/>
          <w:footerReference w:type="first" r:id="rId113"/>
          <w:pgSz w:w="16838" w:h="11906" w:orient="landscape"/>
          <w:pgMar w:top="1134" w:right="1134" w:bottom="1134" w:left="1134" w:header="709" w:footer="709" w:gutter="0"/>
          <w:pgNumType w:start="0"/>
          <w:cols w:space="708"/>
          <w:titlePg/>
          <w:docGrid w:linePitch="360"/>
        </w:sectPr>
      </w:pPr>
    </w:p>
    <w:p w14:paraId="171F2E28" w14:textId="77777777" w:rsidR="00493662" w:rsidRPr="00B02F35" w:rsidRDefault="00493662" w:rsidP="00493662">
      <w:pPr>
        <w:spacing w:before="0"/>
        <w:rPr>
          <w:rStyle w:val="Strong"/>
          <w:sz w:val="28"/>
          <w:szCs w:val="28"/>
        </w:rPr>
      </w:pPr>
      <w:r w:rsidRPr="00B02F35">
        <w:rPr>
          <w:rStyle w:val="Strong"/>
          <w:sz w:val="28"/>
          <w:szCs w:val="28"/>
        </w:rPr>
        <w:lastRenderedPageBreak/>
        <w:t>© State of New South Wales (Department of Education), 2023</w:t>
      </w:r>
    </w:p>
    <w:p w14:paraId="223A74E6" w14:textId="77777777" w:rsidR="00493662" w:rsidRDefault="00493662" w:rsidP="00493662">
      <w:r>
        <w:t xml:space="preserve">The copyright material published in this resource is subject to the </w:t>
      </w:r>
      <w:r w:rsidRPr="00D06DA9">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7A35028" w14:textId="77777777" w:rsidR="00493662" w:rsidRDefault="00493662" w:rsidP="00493662">
      <w:r>
        <w:t xml:space="preserve">Copyright material available in this resource and owned by the NSW Department of Education is licensed under a </w:t>
      </w:r>
      <w:hyperlink r:id="rId114" w:history="1">
        <w:r w:rsidRPr="00C30D82">
          <w:rPr>
            <w:rStyle w:val="Hyperlink"/>
          </w:rPr>
          <w:t>Creative Commons Attribution 4.0 International (CC BY 4.0) licen</w:t>
        </w:r>
        <w:r>
          <w:rPr>
            <w:rStyle w:val="Hyperlink"/>
          </w:rPr>
          <w:t>s</w:t>
        </w:r>
        <w:r w:rsidRPr="00C30D82">
          <w:rPr>
            <w:rStyle w:val="Hyperlink"/>
          </w:rPr>
          <w:t>e</w:t>
        </w:r>
      </w:hyperlink>
      <w:r>
        <w:t>.</w:t>
      </w:r>
    </w:p>
    <w:p w14:paraId="0F46D5A4" w14:textId="77777777" w:rsidR="00493662" w:rsidRDefault="00493662" w:rsidP="00493662">
      <w:r>
        <w:rPr>
          <w:noProof/>
        </w:rPr>
        <w:drawing>
          <wp:inline distT="0" distB="0" distL="0" distR="0" wp14:anchorId="11ABF99B" wp14:editId="0D9367A8">
            <wp:extent cx="1228725" cy="428625"/>
            <wp:effectExtent l="0" t="0" r="9525" b="9525"/>
            <wp:docPr id="32" name="Picture 32" descr="Creative Commons Attribution license 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7EB684" w14:textId="77777777" w:rsidR="00493662" w:rsidRDefault="00493662" w:rsidP="00493662">
      <w:pPr>
        <w:spacing w:before="120"/>
      </w:pPr>
      <w:r>
        <w:t>This license allows you to share and adapt the material for any purpose, even commercially.</w:t>
      </w:r>
    </w:p>
    <w:p w14:paraId="372CB9CC" w14:textId="77777777" w:rsidR="00493662" w:rsidRDefault="00493662" w:rsidP="00493662">
      <w:pPr>
        <w:spacing w:before="120"/>
      </w:pPr>
      <w:r>
        <w:t>Attribution should be given to © State of New South Wales (Department of Education), 2023.</w:t>
      </w:r>
    </w:p>
    <w:p w14:paraId="49E0AAC4" w14:textId="77777777" w:rsidR="00493662" w:rsidRDefault="00493662" w:rsidP="00493662">
      <w:pPr>
        <w:spacing w:before="120"/>
      </w:pPr>
      <w:r>
        <w:t>Material in this resource not available under a Creative Commons license:</w:t>
      </w:r>
    </w:p>
    <w:p w14:paraId="4B03EB02" w14:textId="77777777" w:rsidR="00493662" w:rsidRDefault="00493662" w:rsidP="00C210AC">
      <w:pPr>
        <w:pStyle w:val="ListBullet"/>
        <w:numPr>
          <w:ilvl w:val="0"/>
          <w:numId w:val="4"/>
        </w:numPr>
      </w:pPr>
      <w:r>
        <w:t xml:space="preserve">the NSW Department of Education logo, other </w:t>
      </w:r>
      <w:proofErr w:type="gramStart"/>
      <w:r>
        <w:t>logos</w:t>
      </w:r>
      <w:proofErr w:type="gramEnd"/>
      <w:r>
        <w:t xml:space="preserve"> and trademark-protected material</w:t>
      </w:r>
    </w:p>
    <w:p w14:paraId="705B8257" w14:textId="77777777" w:rsidR="00493662" w:rsidRDefault="00493662" w:rsidP="00C210AC">
      <w:pPr>
        <w:pStyle w:val="ListBullet"/>
        <w:numPr>
          <w:ilvl w:val="0"/>
          <w:numId w:val="4"/>
        </w:numPr>
      </w:pPr>
      <w:r>
        <w:t>material owned by a third party that has been reproduced with permission. You will need to obtain permission from the third party to reuse its material.</w:t>
      </w:r>
    </w:p>
    <w:p w14:paraId="01A442EA" w14:textId="77777777" w:rsidR="00493662" w:rsidRPr="00C30D82" w:rsidRDefault="00493662" w:rsidP="00493662">
      <w:pPr>
        <w:pStyle w:val="FeatureBox2"/>
        <w:rPr>
          <w:rStyle w:val="Strong"/>
        </w:rPr>
      </w:pPr>
      <w:r w:rsidRPr="00C30D82">
        <w:rPr>
          <w:rStyle w:val="Strong"/>
        </w:rPr>
        <w:t>Links to third-party material and websites</w:t>
      </w:r>
    </w:p>
    <w:p w14:paraId="15A7AF80" w14:textId="77777777" w:rsidR="00493662" w:rsidRDefault="00493662" w:rsidP="0049366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81C6AC" w14:textId="5D23C041" w:rsidR="0051099C" w:rsidRPr="00493662" w:rsidRDefault="00493662" w:rsidP="00493662">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51099C" w:rsidRPr="00493662" w:rsidSect="00374A16">
      <w:headerReference w:type="default" r:id="rId116"/>
      <w:footerReference w:type="default" r:id="rId117"/>
      <w:headerReference w:type="first" r:id="rId118"/>
      <w:footerReference w:type="first" r:id="rId119"/>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1EE1C" w14:textId="77777777" w:rsidR="00DD217F" w:rsidRDefault="00DD217F" w:rsidP="0075711C">
      <w:r>
        <w:separator/>
      </w:r>
    </w:p>
  </w:endnote>
  <w:endnote w:type="continuationSeparator" w:id="0">
    <w:p w14:paraId="7F1280D4" w14:textId="77777777" w:rsidR="00DD217F" w:rsidRDefault="00DD217F" w:rsidP="0075711C">
      <w:r>
        <w:continuationSeparator/>
      </w:r>
    </w:p>
  </w:endnote>
  <w:endnote w:type="continuationNotice" w:id="1">
    <w:p w14:paraId="0BEE1A7E" w14:textId="77777777" w:rsidR="00DD217F" w:rsidRDefault="00DD217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3584" w14:textId="22CBC3D6"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B1B78">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AAAE377"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4FEB" w14:textId="7801F5E0" w:rsidR="00BF3F5A" w:rsidRPr="00D2403C" w:rsidRDefault="00BF3F5A" w:rsidP="00BF3F5A">
    <w:pPr>
      <w:pStyle w:val="Footer"/>
    </w:pPr>
    <w:r>
      <w:t xml:space="preserve">© NSW Department of Education, </w:t>
    </w:r>
    <w:r>
      <w:fldChar w:fldCharType="begin"/>
    </w:r>
    <w:r>
      <w:instrText xml:space="preserve"> DATE  \@ "MMM-yy"  \* MERGEFORMAT </w:instrText>
    </w:r>
    <w:r>
      <w:fldChar w:fldCharType="separate"/>
    </w:r>
    <w:r w:rsidR="005B1B78">
      <w:rPr>
        <w:noProof/>
      </w:rPr>
      <w:t>Sep-23</w:t>
    </w:r>
    <w:r>
      <w:fldChar w:fldCharType="end"/>
    </w:r>
    <w:r>
      <w:ptab w:relativeTo="margin" w:alignment="right" w:leader="none"/>
    </w:r>
    <w:r>
      <w:rPr>
        <w:b/>
        <w:noProof/>
        <w:sz w:val="28"/>
        <w:szCs w:val="28"/>
      </w:rPr>
      <w:drawing>
        <wp:inline distT="0" distB="0" distL="0" distR="0" wp14:anchorId="7B1ABB97" wp14:editId="7C988E77">
          <wp:extent cx="571500" cy="190500"/>
          <wp:effectExtent l="0" t="0" r="0" b="0"/>
          <wp:docPr id="44" name="Picture 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6CFE" w14:textId="77777777" w:rsidR="00BF3F5A" w:rsidRPr="009B05C3" w:rsidRDefault="00BF3F5A" w:rsidP="00BF3F5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90D3268" wp14:editId="3A6D27FB">
          <wp:extent cx="507600" cy="540000"/>
          <wp:effectExtent l="0" t="0" r="635" b="6350"/>
          <wp:docPr id="43" name="Picture 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8EDA" w14:textId="77777777" w:rsidR="00374A16" w:rsidRPr="00374A16" w:rsidRDefault="00411275"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9FBB" w14:textId="77777777" w:rsidR="00C30D82" w:rsidRPr="00C30D82" w:rsidRDefault="00411275"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376A9" w14:textId="77777777" w:rsidR="00DD217F" w:rsidRDefault="00DD217F" w:rsidP="0075711C">
      <w:r>
        <w:separator/>
      </w:r>
    </w:p>
  </w:footnote>
  <w:footnote w:type="continuationSeparator" w:id="0">
    <w:p w14:paraId="3CF43628" w14:textId="77777777" w:rsidR="00DD217F" w:rsidRDefault="00DD217F" w:rsidP="0075711C">
      <w:r>
        <w:continuationSeparator/>
      </w:r>
    </w:p>
  </w:footnote>
  <w:footnote w:type="continuationNotice" w:id="1">
    <w:p w14:paraId="2D74F9A3" w14:textId="77777777" w:rsidR="00DD217F" w:rsidRDefault="00DD217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15A9" w14:textId="50598E5A" w:rsidR="00BF3F5A" w:rsidRDefault="00BF3F5A" w:rsidP="00BF3F5A">
    <w:pPr>
      <w:pStyle w:val="Documentname"/>
    </w:pPr>
    <w:r w:rsidRPr="00BF3F5A">
      <w:t xml:space="preserve">Mathematics 3-6 multi-age – Year B – Unit 1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8991" w14:textId="77777777" w:rsidR="0034077F" w:rsidRPr="00F14D7F" w:rsidRDefault="0034077F" w:rsidP="003407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6248" w14:textId="77777777" w:rsidR="00374A16" w:rsidRPr="00374A16" w:rsidRDefault="00411275"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B5BC" w14:textId="77777777" w:rsidR="00C30D82" w:rsidRPr="00C30D82" w:rsidRDefault="00411275"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F6E0363"/>
    <w:multiLevelType w:val="hybridMultilevel"/>
    <w:tmpl w:val="57D62FF4"/>
    <w:lvl w:ilvl="0" w:tplc="FFFFFFFF">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B73C0"/>
    <w:multiLevelType w:val="hybridMultilevel"/>
    <w:tmpl w:val="A0A698D8"/>
    <w:lvl w:ilvl="0" w:tplc="FFFFFFFF">
      <w:start w:val="1"/>
      <w:numFmt w:val="bullet"/>
      <w:lvlText w:val=""/>
      <w:lvlJc w:val="left"/>
      <w:pPr>
        <w:ind w:left="567" w:hanging="56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48FA27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3A8554E"/>
    <w:multiLevelType w:val="hybridMultilevel"/>
    <w:tmpl w:val="B204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B04FE6"/>
    <w:multiLevelType w:val="hybridMultilevel"/>
    <w:tmpl w:val="BC4A1CB2"/>
    <w:lvl w:ilvl="0" w:tplc="FFFFFFFF">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7711263">
    <w:abstractNumId w:val="3"/>
  </w:num>
  <w:num w:numId="2" w16cid:durableId="1585800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73193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2533614">
    <w:abstractNumId w:val="0"/>
  </w:num>
  <w:num w:numId="5" w16cid:durableId="922647707">
    <w:abstractNumId w:val="1"/>
  </w:num>
  <w:num w:numId="6" w16cid:durableId="532770326">
    <w:abstractNumId w:val="7"/>
  </w:num>
  <w:num w:numId="7" w16cid:durableId="1072041001">
    <w:abstractNumId w:val="2"/>
  </w:num>
  <w:num w:numId="8" w16cid:durableId="241262631">
    <w:abstractNumId w:val="6"/>
  </w:num>
  <w:num w:numId="9" w16cid:durableId="11259322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488488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822356031">
    <w:abstractNumId w:val="0"/>
  </w:num>
  <w:num w:numId="12" w16cid:durableId="1093546271">
    <w:abstractNumId w:val="5"/>
  </w:num>
  <w:num w:numId="13" w16cid:durableId="686099357">
    <w:abstractNumId w:val="3"/>
  </w:num>
  <w:num w:numId="14" w16cid:durableId="8981348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2472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2493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4563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3B6"/>
    <w:rsid w:val="00000706"/>
    <w:rsid w:val="00003F73"/>
    <w:rsid w:val="00004830"/>
    <w:rsid w:val="00004F02"/>
    <w:rsid w:val="00005215"/>
    <w:rsid w:val="00005A39"/>
    <w:rsid w:val="00005FB3"/>
    <w:rsid w:val="00005FEF"/>
    <w:rsid w:val="000061B5"/>
    <w:rsid w:val="000068A8"/>
    <w:rsid w:val="000074D5"/>
    <w:rsid w:val="0001009F"/>
    <w:rsid w:val="00011501"/>
    <w:rsid w:val="00011939"/>
    <w:rsid w:val="00011BD0"/>
    <w:rsid w:val="00012158"/>
    <w:rsid w:val="000122AB"/>
    <w:rsid w:val="00013630"/>
    <w:rsid w:val="00013FF2"/>
    <w:rsid w:val="00015429"/>
    <w:rsid w:val="00015CC8"/>
    <w:rsid w:val="00016ABA"/>
    <w:rsid w:val="00020E3C"/>
    <w:rsid w:val="00022D66"/>
    <w:rsid w:val="00023E78"/>
    <w:rsid w:val="0002415C"/>
    <w:rsid w:val="000252CB"/>
    <w:rsid w:val="00025EA6"/>
    <w:rsid w:val="00026C4A"/>
    <w:rsid w:val="00026F4A"/>
    <w:rsid w:val="000276C8"/>
    <w:rsid w:val="00027F69"/>
    <w:rsid w:val="00031A3B"/>
    <w:rsid w:val="00031B0E"/>
    <w:rsid w:val="00032608"/>
    <w:rsid w:val="000326B5"/>
    <w:rsid w:val="000336A0"/>
    <w:rsid w:val="00033FC6"/>
    <w:rsid w:val="0003417B"/>
    <w:rsid w:val="00034755"/>
    <w:rsid w:val="00034CD9"/>
    <w:rsid w:val="00034ED0"/>
    <w:rsid w:val="00035505"/>
    <w:rsid w:val="000356B5"/>
    <w:rsid w:val="000365B4"/>
    <w:rsid w:val="00036A5E"/>
    <w:rsid w:val="00036D31"/>
    <w:rsid w:val="000370D6"/>
    <w:rsid w:val="00037F3E"/>
    <w:rsid w:val="000414D0"/>
    <w:rsid w:val="000414EE"/>
    <w:rsid w:val="0004201D"/>
    <w:rsid w:val="00042B53"/>
    <w:rsid w:val="00045000"/>
    <w:rsid w:val="0004513B"/>
    <w:rsid w:val="00045582"/>
    <w:rsid w:val="00045F0D"/>
    <w:rsid w:val="00046354"/>
    <w:rsid w:val="000464D9"/>
    <w:rsid w:val="00046645"/>
    <w:rsid w:val="0004750C"/>
    <w:rsid w:val="00047862"/>
    <w:rsid w:val="00050D66"/>
    <w:rsid w:val="000510DE"/>
    <w:rsid w:val="00052767"/>
    <w:rsid w:val="00053838"/>
    <w:rsid w:val="0005464B"/>
    <w:rsid w:val="0005569B"/>
    <w:rsid w:val="00055D6C"/>
    <w:rsid w:val="00055DBF"/>
    <w:rsid w:val="00056684"/>
    <w:rsid w:val="00056A25"/>
    <w:rsid w:val="00056DFB"/>
    <w:rsid w:val="00056E27"/>
    <w:rsid w:val="00060348"/>
    <w:rsid w:val="00060432"/>
    <w:rsid w:val="00060470"/>
    <w:rsid w:val="00061944"/>
    <w:rsid w:val="00061D5B"/>
    <w:rsid w:val="000622D7"/>
    <w:rsid w:val="000625C1"/>
    <w:rsid w:val="000629E0"/>
    <w:rsid w:val="000636D8"/>
    <w:rsid w:val="000636E3"/>
    <w:rsid w:val="00065448"/>
    <w:rsid w:val="000662A0"/>
    <w:rsid w:val="00071215"/>
    <w:rsid w:val="0007183D"/>
    <w:rsid w:val="000732BC"/>
    <w:rsid w:val="00073611"/>
    <w:rsid w:val="0007383B"/>
    <w:rsid w:val="0007385A"/>
    <w:rsid w:val="00073F8C"/>
    <w:rsid w:val="00074F0F"/>
    <w:rsid w:val="00075044"/>
    <w:rsid w:val="0007603F"/>
    <w:rsid w:val="00076767"/>
    <w:rsid w:val="00077BD4"/>
    <w:rsid w:val="00080586"/>
    <w:rsid w:val="00080BE6"/>
    <w:rsid w:val="00080FA4"/>
    <w:rsid w:val="000811E8"/>
    <w:rsid w:val="00083FB1"/>
    <w:rsid w:val="00085AD7"/>
    <w:rsid w:val="00085CE8"/>
    <w:rsid w:val="00086C70"/>
    <w:rsid w:val="00090049"/>
    <w:rsid w:val="00090689"/>
    <w:rsid w:val="000906E0"/>
    <w:rsid w:val="00092D00"/>
    <w:rsid w:val="0009337F"/>
    <w:rsid w:val="00094518"/>
    <w:rsid w:val="00095387"/>
    <w:rsid w:val="0009557D"/>
    <w:rsid w:val="00095822"/>
    <w:rsid w:val="00095C5C"/>
    <w:rsid w:val="000963D7"/>
    <w:rsid w:val="000966C6"/>
    <w:rsid w:val="000973C5"/>
    <w:rsid w:val="00097725"/>
    <w:rsid w:val="000978B2"/>
    <w:rsid w:val="00097B0C"/>
    <w:rsid w:val="000A0051"/>
    <w:rsid w:val="000A09B4"/>
    <w:rsid w:val="000A09DC"/>
    <w:rsid w:val="000A14DB"/>
    <w:rsid w:val="000A18E7"/>
    <w:rsid w:val="000A2500"/>
    <w:rsid w:val="000A2D34"/>
    <w:rsid w:val="000A31AE"/>
    <w:rsid w:val="000A36CE"/>
    <w:rsid w:val="000A4980"/>
    <w:rsid w:val="000A51D2"/>
    <w:rsid w:val="000A540C"/>
    <w:rsid w:val="000A5F4F"/>
    <w:rsid w:val="000A6F16"/>
    <w:rsid w:val="000A74EC"/>
    <w:rsid w:val="000B1477"/>
    <w:rsid w:val="000B1ED3"/>
    <w:rsid w:val="000B2175"/>
    <w:rsid w:val="000B22C7"/>
    <w:rsid w:val="000B262E"/>
    <w:rsid w:val="000B3626"/>
    <w:rsid w:val="000B3A56"/>
    <w:rsid w:val="000B5669"/>
    <w:rsid w:val="000B61BE"/>
    <w:rsid w:val="000B660C"/>
    <w:rsid w:val="000B72BB"/>
    <w:rsid w:val="000B7A16"/>
    <w:rsid w:val="000B7EBD"/>
    <w:rsid w:val="000C0FC1"/>
    <w:rsid w:val="000C1B93"/>
    <w:rsid w:val="000C24ED"/>
    <w:rsid w:val="000C2F07"/>
    <w:rsid w:val="000C3335"/>
    <w:rsid w:val="000C366A"/>
    <w:rsid w:val="000C4132"/>
    <w:rsid w:val="000C419E"/>
    <w:rsid w:val="000C5575"/>
    <w:rsid w:val="000C55CA"/>
    <w:rsid w:val="000C5708"/>
    <w:rsid w:val="000C5869"/>
    <w:rsid w:val="000C5F1F"/>
    <w:rsid w:val="000C6917"/>
    <w:rsid w:val="000C7B17"/>
    <w:rsid w:val="000D05A9"/>
    <w:rsid w:val="000D184A"/>
    <w:rsid w:val="000D2849"/>
    <w:rsid w:val="000D3BBE"/>
    <w:rsid w:val="000D459F"/>
    <w:rsid w:val="000D46E8"/>
    <w:rsid w:val="000D50DE"/>
    <w:rsid w:val="000D5B9E"/>
    <w:rsid w:val="000D5E14"/>
    <w:rsid w:val="000D6271"/>
    <w:rsid w:val="000D6F45"/>
    <w:rsid w:val="000D7466"/>
    <w:rsid w:val="000D7811"/>
    <w:rsid w:val="000E071A"/>
    <w:rsid w:val="000E0B7A"/>
    <w:rsid w:val="000E0D97"/>
    <w:rsid w:val="000E1188"/>
    <w:rsid w:val="000E2B2C"/>
    <w:rsid w:val="000E4CD3"/>
    <w:rsid w:val="000E60C9"/>
    <w:rsid w:val="000E6F52"/>
    <w:rsid w:val="000E7847"/>
    <w:rsid w:val="000F01AE"/>
    <w:rsid w:val="000F094E"/>
    <w:rsid w:val="000F0B53"/>
    <w:rsid w:val="000F17B0"/>
    <w:rsid w:val="000F2FC0"/>
    <w:rsid w:val="000F44B0"/>
    <w:rsid w:val="000F46E8"/>
    <w:rsid w:val="000F4DF3"/>
    <w:rsid w:val="000F52A3"/>
    <w:rsid w:val="000F5345"/>
    <w:rsid w:val="000F58E0"/>
    <w:rsid w:val="000F61FD"/>
    <w:rsid w:val="000F6260"/>
    <w:rsid w:val="000F6457"/>
    <w:rsid w:val="00100A50"/>
    <w:rsid w:val="00103D46"/>
    <w:rsid w:val="0010455C"/>
    <w:rsid w:val="00104FBB"/>
    <w:rsid w:val="0010674B"/>
    <w:rsid w:val="00106D26"/>
    <w:rsid w:val="001100BC"/>
    <w:rsid w:val="00111228"/>
    <w:rsid w:val="00112528"/>
    <w:rsid w:val="00112C84"/>
    <w:rsid w:val="001136D7"/>
    <w:rsid w:val="00113BA1"/>
    <w:rsid w:val="001142D7"/>
    <w:rsid w:val="001147F7"/>
    <w:rsid w:val="00114B3C"/>
    <w:rsid w:val="00114D4C"/>
    <w:rsid w:val="00114DB0"/>
    <w:rsid w:val="0011549F"/>
    <w:rsid w:val="00115747"/>
    <w:rsid w:val="00115D53"/>
    <w:rsid w:val="00116672"/>
    <w:rsid w:val="00116D44"/>
    <w:rsid w:val="0011791E"/>
    <w:rsid w:val="001202FE"/>
    <w:rsid w:val="00120A4D"/>
    <w:rsid w:val="00121418"/>
    <w:rsid w:val="00122744"/>
    <w:rsid w:val="00122B1E"/>
    <w:rsid w:val="00123C5B"/>
    <w:rsid w:val="001242CE"/>
    <w:rsid w:val="00124DE3"/>
    <w:rsid w:val="00124E7D"/>
    <w:rsid w:val="0012544E"/>
    <w:rsid w:val="00126E66"/>
    <w:rsid w:val="00126FDD"/>
    <w:rsid w:val="00127707"/>
    <w:rsid w:val="00127912"/>
    <w:rsid w:val="00127AB1"/>
    <w:rsid w:val="001304A2"/>
    <w:rsid w:val="00131525"/>
    <w:rsid w:val="00132E68"/>
    <w:rsid w:val="0013364E"/>
    <w:rsid w:val="001338C2"/>
    <w:rsid w:val="00133F6E"/>
    <w:rsid w:val="00135539"/>
    <w:rsid w:val="00135989"/>
    <w:rsid w:val="00135F84"/>
    <w:rsid w:val="00136505"/>
    <w:rsid w:val="00136EB2"/>
    <w:rsid w:val="00136FDE"/>
    <w:rsid w:val="00137D4F"/>
    <w:rsid w:val="0014028A"/>
    <w:rsid w:val="00140968"/>
    <w:rsid w:val="00141D89"/>
    <w:rsid w:val="001432AD"/>
    <w:rsid w:val="001444CE"/>
    <w:rsid w:val="001446FB"/>
    <w:rsid w:val="00144C22"/>
    <w:rsid w:val="00145C43"/>
    <w:rsid w:val="00145FC6"/>
    <w:rsid w:val="001475B3"/>
    <w:rsid w:val="00151967"/>
    <w:rsid w:val="0015197B"/>
    <w:rsid w:val="001519E7"/>
    <w:rsid w:val="001519FA"/>
    <w:rsid w:val="00152C2A"/>
    <w:rsid w:val="001557E1"/>
    <w:rsid w:val="001576FE"/>
    <w:rsid w:val="00160087"/>
    <w:rsid w:val="00160A09"/>
    <w:rsid w:val="00161256"/>
    <w:rsid w:val="00162539"/>
    <w:rsid w:val="001647DA"/>
    <w:rsid w:val="00165A4F"/>
    <w:rsid w:val="00165CE8"/>
    <w:rsid w:val="001661CB"/>
    <w:rsid w:val="001662BC"/>
    <w:rsid w:val="001665AE"/>
    <w:rsid w:val="001668EE"/>
    <w:rsid w:val="00167D7E"/>
    <w:rsid w:val="00170C08"/>
    <w:rsid w:val="00170CD6"/>
    <w:rsid w:val="001717CF"/>
    <w:rsid w:val="001729A7"/>
    <w:rsid w:val="00172B43"/>
    <w:rsid w:val="00172DB4"/>
    <w:rsid w:val="001733F1"/>
    <w:rsid w:val="00173F5A"/>
    <w:rsid w:val="00174A89"/>
    <w:rsid w:val="00175F2A"/>
    <w:rsid w:val="00176C40"/>
    <w:rsid w:val="00180BC7"/>
    <w:rsid w:val="00180C60"/>
    <w:rsid w:val="00180FA4"/>
    <w:rsid w:val="001816B7"/>
    <w:rsid w:val="00181A8D"/>
    <w:rsid w:val="001820E3"/>
    <w:rsid w:val="0018421E"/>
    <w:rsid w:val="0018492B"/>
    <w:rsid w:val="00184DA4"/>
    <w:rsid w:val="00186FAF"/>
    <w:rsid w:val="00187284"/>
    <w:rsid w:val="00187489"/>
    <w:rsid w:val="00187AAA"/>
    <w:rsid w:val="00190C6F"/>
    <w:rsid w:val="00191839"/>
    <w:rsid w:val="00192453"/>
    <w:rsid w:val="00193165"/>
    <w:rsid w:val="00193777"/>
    <w:rsid w:val="00193AA7"/>
    <w:rsid w:val="00193B14"/>
    <w:rsid w:val="00193F8A"/>
    <w:rsid w:val="0019402E"/>
    <w:rsid w:val="001958E6"/>
    <w:rsid w:val="00196E4A"/>
    <w:rsid w:val="001A0D64"/>
    <w:rsid w:val="001A0E65"/>
    <w:rsid w:val="001A18CE"/>
    <w:rsid w:val="001A19A6"/>
    <w:rsid w:val="001A2D64"/>
    <w:rsid w:val="001A3009"/>
    <w:rsid w:val="001A4878"/>
    <w:rsid w:val="001A4D93"/>
    <w:rsid w:val="001A4E7F"/>
    <w:rsid w:val="001A5192"/>
    <w:rsid w:val="001A5C0A"/>
    <w:rsid w:val="001A61EC"/>
    <w:rsid w:val="001A727A"/>
    <w:rsid w:val="001A7F0C"/>
    <w:rsid w:val="001B0ABB"/>
    <w:rsid w:val="001B23BC"/>
    <w:rsid w:val="001B24E2"/>
    <w:rsid w:val="001B3961"/>
    <w:rsid w:val="001B404E"/>
    <w:rsid w:val="001B4204"/>
    <w:rsid w:val="001B4688"/>
    <w:rsid w:val="001B4981"/>
    <w:rsid w:val="001B72A9"/>
    <w:rsid w:val="001B780F"/>
    <w:rsid w:val="001B79BA"/>
    <w:rsid w:val="001B7F9C"/>
    <w:rsid w:val="001C0190"/>
    <w:rsid w:val="001C22DA"/>
    <w:rsid w:val="001C30C3"/>
    <w:rsid w:val="001C3BD6"/>
    <w:rsid w:val="001C5F26"/>
    <w:rsid w:val="001C6368"/>
    <w:rsid w:val="001C6EDC"/>
    <w:rsid w:val="001C7E97"/>
    <w:rsid w:val="001D08DC"/>
    <w:rsid w:val="001D1427"/>
    <w:rsid w:val="001D1621"/>
    <w:rsid w:val="001D27E6"/>
    <w:rsid w:val="001D297A"/>
    <w:rsid w:val="001D2D17"/>
    <w:rsid w:val="001D34BA"/>
    <w:rsid w:val="001D5230"/>
    <w:rsid w:val="001D5649"/>
    <w:rsid w:val="001D5D88"/>
    <w:rsid w:val="001E07A7"/>
    <w:rsid w:val="001E0CB6"/>
    <w:rsid w:val="001E1944"/>
    <w:rsid w:val="001E19A5"/>
    <w:rsid w:val="001E2727"/>
    <w:rsid w:val="001E307C"/>
    <w:rsid w:val="001E51CD"/>
    <w:rsid w:val="001E66E9"/>
    <w:rsid w:val="001F01BE"/>
    <w:rsid w:val="001F2286"/>
    <w:rsid w:val="001F2832"/>
    <w:rsid w:val="001F31F8"/>
    <w:rsid w:val="001F6A34"/>
    <w:rsid w:val="001F6B7C"/>
    <w:rsid w:val="001F6EA0"/>
    <w:rsid w:val="00200056"/>
    <w:rsid w:val="002000AE"/>
    <w:rsid w:val="00200938"/>
    <w:rsid w:val="00200988"/>
    <w:rsid w:val="00200AC3"/>
    <w:rsid w:val="00200C63"/>
    <w:rsid w:val="00200D56"/>
    <w:rsid w:val="00200DE6"/>
    <w:rsid w:val="00200E9B"/>
    <w:rsid w:val="00202FCC"/>
    <w:rsid w:val="002033F1"/>
    <w:rsid w:val="00203655"/>
    <w:rsid w:val="0020397D"/>
    <w:rsid w:val="00203E33"/>
    <w:rsid w:val="002041A7"/>
    <w:rsid w:val="00204587"/>
    <w:rsid w:val="00204A2B"/>
    <w:rsid w:val="0020541C"/>
    <w:rsid w:val="00205D0A"/>
    <w:rsid w:val="002068F9"/>
    <w:rsid w:val="002074BB"/>
    <w:rsid w:val="002105AD"/>
    <w:rsid w:val="0021104B"/>
    <w:rsid w:val="00213177"/>
    <w:rsid w:val="002132BC"/>
    <w:rsid w:val="00213FD9"/>
    <w:rsid w:val="002141D1"/>
    <w:rsid w:val="002142CA"/>
    <w:rsid w:val="002144E9"/>
    <w:rsid w:val="00214732"/>
    <w:rsid w:val="002151E1"/>
    <w:rsid w:val="00215557"/>
    <w:rsid w:val="0021585B"/>
    <w:rsid w:val="002165A8"/>
    <w:rsid w:val="0021723D"/>
    <w:rsid w:val="00217D51"/>
    <w:rsid w:val="00220585"/>
    <w:rsid w:val="002205D0"/>
    <w:rsid w:val="00221FC6"/>
    <w:rsid w:val="002228C8"/>
    <w:rsid w:val="00222AA6"/>
    <w:rsid w:val="00224920"/>
    <w:rsid w:val="00224BEF"/>
    <w:rsid w:val="00225A88"/>
    <w:rsid w:val="00225C94"/>
    <w:rsid w:val="00225D92"/>
    <w:rsid w:val="00225FD3"/>
    <w:rsid w:val="00226AC6"/>
    <w:rsid w:val="00230120"/>
    <w:rsid w:val="00232EC0"/>
    <w:rsid w:val="00232F7A"/>
    <w:rsid w:val="0023397D"/>
    <w:rsid w:val="00234115"/>
    <w:rsid w:val="00234784"/>
    <w:rsid w:val="00234B4D"/>
    <w:rsid w:val="002372BE"/>
    <w:rsid w:val="00240DB7"/>
    <w:rsid w:val="00240E01"/>
    <w:rsid w:val="0024119F"/>
    <w:rsid w:val="00241667"/>
    <w:rsid w:val="00241CD5"/>
    <w:rsid w:val="00241E4B"/>
    <w:rsid w:val="00244F93"/>
    <w:rsid w:val="002457E8"/>
    <w:rsid w:val="00245A41"/>
    <w:rsid w:val="00245F38"/>
    <w:rsid w:val="002473C1"/>
    <w:rsid w:val="00247AF7"/>
    <w:rsid w:val="00247E99"/>
    <w:rsid w:val="0025000D"/>
    <w:rsid w:val="00251576"/>
    <w:rsid w:val="00251DF3"/>
    <w:rsid w:val="00252C37"/>
    <w:rsid w:val="00253350"/>
    <w:rsid w:val="0025446D"/>
    <w:rsid w:val="0025592F"/>
    <w:rsid w:val="0025593E"/>
    <w:rsid w:val="002567C1"/>
    <w:rsid w:val="0025702E"/>
    <w:rsid w:val="00257BC4"/>
    <w:rsid w:val="002609DC"/>
    <w:rsid w:val="0026316A"/>
    <w:rsid w:val="002631CA"/>
    <w:rsid w:val="002645F2"/>
    <w:rsid w:val="002649AB"/>
    <w:rsid w:val="0026548C"/>
    <w:rsid w:val="00265F23"/>
    <w:rsid w:val="00266207"/>
    <w:rsid w:val="00266AA2"/>
    <w:rsid w:val="002675FA"/>
    <w:rsid w:val="002708C2"/>
    <w:rsid w:val="0027102B"/>
    <w:rsid w:val="00271A42"/>
    <w:rsid w:val="00271EF7"/>
    <w:rsid w:val="002724C1"/>
    <w:rsid w:val="0027353B"/>
    <w:rsid w:val="0027370C"/>
    <w:rsid w:val="002737F9"/>
    <w:rsid w:val="00273E32"/>
    <w:rsid w:val="002743F2"/>
    <w:rsid w:val="002746EF"/>
    <w:rsid w:val="00274820"/>
    <w:rsid w:val="002757E9"/>
    <w:rsid w:val="00276EA2"/>
    <w:rsid w:val="002778BE"/>
    <w:rsid w:val="00277D68"/>
    <w:rsid w:val="00277F81"/>
    <w:rsid w:val="002802A1"/>
    <w:rsid w:val="002809F6"/>
    <w:rsid w:val="00281158"/>
    <w:rsid w:val="00282565"/>
    <w:rsid w:val="00282631"/>
    <w:rsid w:val="00283519"/>
    <w:rsid w:val="0028399E"/>
    <w:rsid w:val="00283A45"/>
    <w:rsid w:val="0028469C"/>
    <w:rsid w:val="002847FE"/>
    <w:rsid w:val="002861CE"/>
    <w:rsid w:val="002861FA"/>
    <w:rsid w:val="00286307"/>
    <w:rsid w:val="00286864"/>
    <w:rsid w:val="00287BB2"/>
    <w:rsid w:val="002912B3"/>
    <w:rsid w:val="002923FB"/>
    <w:rsid w:val="00292FC3"/>
    <w:rsid w:val="0029364D"/>
    <w:rsid w:val="00294AB5"/>
    <w:rsid w:val="00294F50"/>
    <w:rsid w:val="00294F6F"/>
    <w:rsid w:val="00296101"/>
    <w:rsid w:val="002978AF"/>
    <w:rsid w:val="00297D80"/>
    <w:rsid w:val="002A0F2C"/>
    <w:rsid w:val="002A1694"/>
    <w:rsid w:val="002A28B4"/>
    <w:rsid w:val="002A28C3"/>
    <w:rsid w:val="002A2B8C"/>
    <w:rsid w:val="002A2BCC"/>
    <w:rsid w:val="002A2E67"/>
    <w:rsid w:val="002A2F7C"/>
    <w:rsid w:val="002A352A"/>
    <w:rsid w:val="002A35CF"/>
    <w:rsid w:val="002A362B"/>
    <w:rsid w:val="002A4218"/>
    <w:rsid w:val="002A475D"/>
    <w:rsid w:val="002A6F76"/>
    <w:rsid w:val="002A7253"/>
    <w:rsid w:val="002A7386"/>
    <w:rsid w:val="002A7792"/>
    <w:rsid w:val="002A7AC7"/>
    <w:rsid w:val="002B01F0"/>
    <w:rsid w:val="002B1DA2"/>
    <w:rsid w:val="002B2D46"/>
    <w:rsid w:val="002B3E41"/>
    <w:rsid w:val="002B5E19"/>
    <w:rsid w:val="002B67A2"/>
    <w:rsid w:val="002B6DD6"/>
    <w:rsid w:val="002B6F90"/>
    <w:rsid w:val="002B71E9"/>
    <w:rsid w:val="002B7368"/>
    <w:rsid w:val="002C03AE"/>
    <w:rsid w:val="002C04DB"/>
    <w:rsid w:val="002C0B91"/>
    <w:rsid w:val="002C14C2"/>
    <w:rsid w:val="002C2A87"/>
    <w:rsid w:val="002C41DA"/>
    <w:rsid w:val="002C45E2"/>
    <w:rsid w:val="002C4C43"/>
    <w:rsid w:val="002C5DD4"/>
    <w:rsid w:val="002C7B69"/>
    <w:rsid w:val="002D086B"/>
    <w:rsid w:val="002D0DCB"/>
    <w:rsid w:val="002D1F55"/>
    <w:rsid w:val="002D23F3"/>
    <w:rsid w:val="002D2C28"/>
    <w:rsid w:val="002D2F3E"/>
    <w:rsid w:val="002D3135"/>
    <w:rsid w:val="002D4246"/>
    <w:rsid w:val="002D601C"/>
    <w:rsid w:val="002D6065"/>
    <w:rsid w:val="002D71CE"/>
    <w:rsid w:val="002E001F"/>
    <w:rsid w:val="002E10C9"/>
    <w:rsid w:val="002E1B53"/>
    <w:rsid w:val="002E1C13"/>
    <w:rsid w:val="002E33D0"/>
    <w:rsid w:val="002E39BB"/>
    <w:rsid w:val="002E447F"/>
    <w:rsid w:val="002E4678"/>
    <w:rsid w:val="002E551F"/>
    <w:rsid w:val="002E6033"/>
    <w:rsid w:val="002E66E3"/>
    <w:rsid w:val="002E6DAF"/>
    <w:rsid w:val="002F24EE"/>
    <w:rsid w:val="002F26AB"/>
    <w:rsid w:val="002F3442"/>
    <w:rsid w:val="002F415F"/>
    <w:rsid w:val="002F43E3"/>
    <w:rsid w:val="002F446E"/>
    <w:rsid w:val="002F5268"/>
    <w:rsid w:val="002F5734"/>
    <w:rsid w:val="002F61A4"/>
    <w:rsid w:val="002F63AE"/>
    <w:rsid w:val="002F664B"/>
    <w:rsid w:val="002F66BE"/>
    <w:rsid w:val="002F69AD"/>
    <w:rsid w:val="002F6C6F"/>
    <w:rsid w:val="002F7CFE"/>
    <w:rsid w:val="002FF52B"/>
    <w:rsid w:val="00301512"/>
    <w:rsid w:val="00301B7B"/>
    <w:rsid w:val="00302104"/>
    <w:rsid w:val="00303085"/>
    <w:rsid w:val="0030332E"/>
    <w:rsid w:val="003033DC"/>
    <w:rsid w:val="003045DE"/>
    <w:rsid w:val="00305964"/>
    <w:rsid w:val="0030609E"/>
    <w:rsid w:val="003060B9"/>
    <w:rsid w:val="00306C23"/>
    <w:rsid w:val="00307579"/>
    <w:rsid w:val="00307B34"/>
    <w:rsid w:val="00307D08"/>
    <w:rsid w:val="00310055"/>
    <w:rsid w:val="003113E5"/>
    <w:rsid w:val="00311B5D"/>
    <w:rsid w:val="00314A8F"/>
    <w:rsid w:val="0031563A"/>
    <w:rsid w:val="00315CEC"/>
    <w:rsid w:val="003170B1"/>
    <w:rsid w:val="00317321"/>
    <w:rsid w:val="00320F31"/>
    <w:rsid w:val="00321EDB"/>
    <w:rsid w:val="00322030"/>
    <w:rsid w:val="00324161"/>
    <w:rsid w:val="00324640"/>
    <w:rsid w:val="00326262"/>
    <w:rsid w:val="003265A3"/>
    <w:rsid w:val="003273B7"/>
    <w:rsid w:val="00327F14"/>
    <w:rsid w:val="00330B71"/>
    <w:rsid w:val="00330D5E"/>
    <w:rsid w:val="003322A2"/>
    <w:rsid w:val="0033235B"/>
    <w:rsid w:val="0033255B"/>
    <w:rsid w:val="00333D15"/>
    <w:rsid w:val="00333D79"/>
    <w:rsid w:val="003341F8"/>
    <w:rsid w:val="00334C95"/>
    <w:rsid w:val="00334EEF"/>
    <w:rsid w:val="0033571C"/>
    <w:rsid w:val="0033587A"/>
    <w:rsid w:val="00335C61"/>
    <w:rsid w:val="003368C7"/>
    <w:rsid w:val="003369CE"/>
    <w:rsid w:val="00337126"/>
    <w:rsid w:val="00337681"/>
    <w:rsid w:val="0034077F"/>
    <w:rsid w:val="00340B1C"/>
    <w:rsid w:val="00340DD9"/>
    <w:rsid w:val="0034114C"/>
    <w:rsid w:val="00341A1E"/>
    <w:rsid w:val="00341F0D"/>
    <w:rsid w:val="00342006"/>
    <w:rsid w:val="00344308"/>
    <w:rsid w:val="00344FE1"/>
    <w:rsid w:val="00345DAF"/>
    <w:rsid w:val="00346B0A"/>
    <w:rsid w:val="0034768A"/>
    <w:rsid w:val="0035229F"/>
    <w:rsid w:val="003527A8"/>
    <w:rsid w:val="00353095"/>
    <w:rsid w:val="00353910"/>
    <w:rsid w:val="0035495E"/>
    <w:rsid w:val="003600FA"/>
    <w:rsid w:val="003602F2"/>
    <w:rsid w:val="00360B58"/>
    <w:rsid w:val="00360D61"/>
    <w:rsid w:val="00360E17"/>
    <w:rsid w:val="0036150C"/>
    <w:rsid w:val="00361B81"/>
    <w:rsid w:val="0036209C"/>
    <w:rsid w:val="0036300E"/>
    <w:rsid w:val="00364AC2"/>
    <w:rsid w:val="00364AEB"/>
    <w:rsid w:val="00364EF7"/>
    <w:rsid w:val="00364F2E"/>
    <w:rsid w:val="00365A17"/>
    <w:rsid w:val="00365A96"/>
    <w:rsid w:val="00366991"/>
    <w:rsid w:val="00366BD9"/>
    <w:rsid w:val="00366FE4"/>
    <w:rsid w:val="00367027"/>
    <w:rsid w:val="00367896"/>
    <w:rsid w:val="00371C04"/>
    <w:rsid w:val="00371DDF"/>
    <w:rsid w:val="00372601"/>
    <w:rsid w:val="00372C50"/>
    <w:rsid w:val="00374180"/>
    <w:rsid w:val="00374366"/>
    <w:rsid w:val="00374BF8"/>
    <w:rsid w:val="00375371"/>
    <w:rsid w:val="00380504"/>
    <w:rsid w:val="00381217"/>
    <w:rsid w:val="00381923"/>
    <w:rsid w:val="00381F33"/>
    <w:rsid w:val="00382C34"/>
    <w:rsid w:val="00382EA8"/>
    <w:rsid w:val="003836E5"/>
    <w:rsid w:val="0038481E"/>
    <w:rsid w:val="003854A1"/>
    <w:rsid w:val="00385DFB"/>
    <w:rsid w:val="003865F0"/>
    <w:rsid w:val="00387268"/>
    <w:rsid w:val="00387420"/>
    <w:rsid w:val="00391676"/>
    <w:rsid w:val="00391E81"/>
    <w:rsid w:val="00391EE2"/>
    <w:rsid w:val="00392008"/>
    <w:rsid w:val="0039234A"/>
    <w:rsid w:val="00392DD7"/>
    <w:rsid w:val="00393861"/>
    <w:rsid w:val="00394B6F"/>
    <w:rsid w:val="00395352"/>
    <w:rsid w:val="00395D8D"/>
    <w:rsid w:val="003967ED"/>
    <w:rsid w:val="00397742"/>
    <w:rsid w:val="00397FD9"/>
    <w:rsid w:val="003A0637"/>
    <w:rsid w:val="003A0CA4"/>
    <w:rsid w:val="003A1262"/>
    <w:rsid w:val="003A1647"/>
    <w:rsid w:val="003A1D6A"/>
    <w:rsid w:val="003A5190"/>
    <w:rsid w:val="003A5786"/>
    <w:rsid w:val="003A705A"/>
    <w:rsid w:val="003B05C4"/>
    <w:rsid w:val="003B0791"/>
    <w:rsid w:val="003B124B"/>
    <w:rsid w:val="003B194C"/>
    <w:rsid w:val="003B1C74"/>
    <w:rsid w:val="003B240E"/>
    <w:rsid w:val="003B3C43"/>
    <w:rsid w:val="003B48E4"/>
    <w:rsid w:val="003B4C20"/>
    <w:rsid w:val="003B4D24"/>
    <w:rsid w:val="003B515A"/>
    <w:rsid w:val="003B5281"/>
    <w:rsid w:val="003B7E82"/>
    <w:rsid w:val="003C0027"/>
    <w:rsid w:val="003C1D53"/>
    <w:rsid w:val="003C2312"/>
    <w:rsid w:val="003C2373"/>
    <w:rsid w:val="003C3F8B"/>
    <w:rsid w:val="003C3FD6"/>
    <w:rsid w:val="003C46B9"/>
    <w:rsid w:val="003C5467"/>
    <w:rsid w:val="003C5840"/>
    <w:rsid w:val="003C5B37"/>
    <w:rsid w:val="003C5D17"/>
    <w:rsid w:val="003C6898"/>
    <w:rsid w:val="003C7F5D"/>
    <w:rsid w:val="003D090E"/>
    <w:rsid w:val="003D0CD8"/>
    <w:rsid w:val="003D0D84"/>
    <w:rsid w:val="003D1289"/>
    <w:rsid w:val="003D13EF"/>
    <w:rsid w:val="003D1B93"/>
    <w:rsid w:val="003D1BC0"/>
    <w:rsid w:val="003D1CD1"/>
    <w:rsid w:val="003D2004"/>
    <w:rsid w:val="003D4CAB"/>
    <w:rsid w:val="003D6E44"/>
    <w:rsid w:val="003E0AD2"/>
    <w:rsid w:val="003E15DB"/>
    <w:rsid w:val="003E197D"/>
    <w:rsid w:val="003E1BE2"/>
    <w:rsid w:val="003E1EB6"/>
    <w:rsid w:val="003E1F0B"/>
    <w:rsid w:val="003E23B1"/>
    <w:rsid w:val="003E23C1"/>
    <w:rsid w:val="003E2444"/>
    <w:rsid w:val="003E38C9"/>
    <w:rsid w:val="003E53BA"/>
    <w:rsid w:val="003E59D7"/>
    <w:rsid w:val="003E6D5F"/>
    <w:rsid w:val="003E799C"/>
    <w:rsid w:val="003F0402"/>
    <w:rsid w:val="003F1A92"/>
    <w:rsid w:val="003F31EF"/>
    <w:rsid w:val="003F41F5"/>
    <w:rsid w:val="003F4671"/>
    <w:rsid w:val="003F4B7D"/>
    <w:rsid w:val="00401084"/>
    <w:rsid w:val="00401B83"/>
    <w:rsid w:val="00401E03"/>
    <w:rsid w:val="004028BA"/>
    <w:rsid w:val="00402976"/>
    <w:rsid w:val="00402A2C"/>
    <w:rsid w:val="00402F5C"/>
    <w:rsid w:val="00404913"/>
    <w:rsid w:val="004059B8"/>
    <w:rsid w:val="00405F6A"/>
    <w:rsid w:val="004063EE"/>
    <w:rsid w:val="0040690D"/>
    <w:rsid w:val="004075CD"/>
    <w:rsid w:val="00407EF0"/>
    <w:rsid w:val="0041012D"/>
    <w:rsid w:val="00410A8E"/>
    <w:rsid w:val="00411275"/>
    <w:rsid w:val="00411489"/>
    <w:rsid w:val="00411B17"/>
    <w:rsid w:val="00411CAD"/>
    <w:rsid w:val="00411FFE"/>
    <w:rsid w:val="00412396"/>
    <w:rsid w:val="004127C5"/>
    <w:rsid w:val="00412948"/>
    <w:rsid w:val="00412F2B"/>
    <w:rsid w:val="00413026"/>
    <w:rsid w:val="00413193"/>
    <w:rsid w:val="004135A3"/>
    <w:rsid w:val="004137BD"/>
    <w:rsid w:val="00413D66"/>
    <w:rsid w:val="0041462F"/>
    <w:rsid w:val="004160D0"/>
    <w:rsid w:val="004165B6"/>
    <w:rsid w:val="00416B85"/>
    <w:rsid w:val="0041756D"/>
    <w:rsid w:val="004177C5"/>
    <w:rsid w:val="004178B3"/>
    <w:rsid w:val="004201BC"/>
    <w:rsid w:val="00420AFB"/>
    <w:rsid w:val="004216E7"/>
    <w:rsid w:val="004217DC"/>
    <w:rsid w:val="00421886"/>
    <w:rsid w:val="004227B6"/>
    <w:rsid w:val="00423494"/>
    <w:rsid w:val="00424000"/>
    <w:rsid w:val="00424A69"/>
    <w:rsid w:val="0042547E"/>
    <w:rsid w:val="004255F9"/>
    <w:rsid w:val="0042656D"/>
    <w:rsid w:val="00426656"/>
    <w:rsid w:val="00427C5C"/>
    <w:rsid w:val="00430090"/>
    <w:rsid w:val="00430A6A"/>
    <w:rsid w:val="00430F12"/>
    <w:rsid w:val="004317AA"/>
    <w:rsid w:val="00431DCA"/>
    <w:rsid w:val="0043228E"/>
    <w:rsid w:val="00432E4E"/>
    <w:rsid w:val="004332EF"/>
    <w:rsid w:val="00433CFC"/>
    <w:rsid w:val="00434067"/>
    <w:rsid w:val="00434AE2"/>
    <w:rsid w:val="00435084"/>
    <w:rsid w:val="0043516C"/>
    <w:rsid w:val="0043523D"/>
    <w:rsid w:val="00435B5B"/>
    <w:rsid w:val="00437348"/>
    <w:rsid w:val="0043768C"/>
    <w:rsid w:val="0043778E"/>
    <w:rsid w:val="00437BCB"/>
    <w:rsid w:val="004404CC"/>
    <w:rsid w:val="0044143A"/>
    <w:rsid w:val="00441A38"/>
    <w:rsid w:val="00443AC1"/>
    <w:rsid w:val="00443D96"/>
    <w:rsid w:val="00443ECB"/>
    <w:rsid w:val="0044422B"/>
    <w:rsid w:val="00444284"/>
    <w:rsid w:val="004454E9"/>
    <w:rsid w:val="00445719"/>
    <w:rsid w:val="0044697D"/>
    <w:rsid w:val="004474CB"/>
    <w:rsid w:val="004477D9"/>
    <w:rsid w:val="00447823"/>
    <w:rsid w:val="00450695"/>
    <w:rsid w:val="004507C1"/>
    <w:rsid w:val="00452802"/>
    <w:rsid w:val="0045317A"/>
    <w:rsid w:val="004541AA"/>
    <w:rsid w:val="004554D8"/>
    <w:rsid w:val="00455B74"/>
    <w:rsid w:val="00456035"/>
    <w:rsid w:val="0045653C"/>
    <w:rsid w:val="00456B86"/>
    <w:rsid w:val="00460673"/>
    <w:rsid w:val="00461182"/>
    <w:rsid w:val="00461463"/>
    <w:rsid w:val="00461BE1"/>
    <w:rsid w:val="00463670"/>
    <w:rsid w:val="00464C52"/>
    <w:rsid w:val="00465197"/>
    <w:rsid w:val="004662AB"/>
    <w:rsid w:val="0046660B"/>
    <w:rsid w:val="00466A08"/>
    <w:rsid w:val="004714DE"/>
    <w:rsid w:val="00471C93"/>
    <w:rsid w:val="004724B2"/>
    <w:rsid w:val="00475629"/>
    <w:rsid w:val="00475E55"/>
    <w:rsid w:val="00476219"/>
    <w:rsid w:val="00476F81"/>
    <w:rsid w:val="004777CE"/>
    <w:rsid w:val="00477DE3"/>
    <w:rsid w:val="00480185"/>
    <w:rsid w:val="004811C0"/>
    <w:rsid w:val="004817EC"/>
    <w:rsid w:val="00481BBD"/>
    <w:rsid w:val="004821AB"/>
    <w:rsid w:val="004823BD"/>
    <w:rsid w:val="00483952"/>
    <w:rsid w:val="00484EF5"/>
    <w:rsid w:val="00485801"/>
    <w:rsid w:val="00486300"/>
    <w:rsid w:val="0048642E"/>
    <w:rsid w:val="004865ED"/>
    <w:rsid w:val="004877AE"/>
    <w:rsid w:val="004903C9"/>
    <w:rsid w:val="00490A1A"/>
    <w:rsid w:val="00490B59"/>
    <w:rsid w:val="004928DC"/>
    <w:rsid w:val="004935A6"/>
    <w:rsid w:val="00493662"/>
    <w:rsid w:val="00493A8B"/>
    <w:rsid w:val="0049407E"/>
    <w:rsid w:val="00494336"/>
    <w:rsid w:val="00495D4C"/>
    <w:rsid w:val="00496162"/>
    <w:rsid w:val="00496DC6"/>
    <w:rsid w:val="004A093C"/>
    <w:rsid w:val="004A0BFD"/>
    <w:rsid w:val="004A1053"/>
    <w:rsid w:val="004A1781"/>
    <w:rsid w:val="004A30F9"/>
    <w:rsid w:val="004A33E1"/>
    <w:rsid w:val="004A4291"/>
    <w:rsid w:val="004A4529"/>
    <w:rsid w:val="004A6061"/>
    <w:rsid w:val="004A640F"/>
    <w:rsid w:val="004A6555"/>
    <w:rsid w:val="004B0FCF"/>
    <w:rsid w:val="004B11FB"/>
    <w:rsid w:val="004B139D"/>
    <w:rsid w:val="004B1949"/>
    <w:rsid w:val="004B19DD"/>
    <w:rsid w:val="004B484F"/>
    <w:rsid w:val="004B4D00"/>
    <w:rsid w:val="004B54C6"/>
    <w:rsid w:val="004B5580"/>
    <w:rsid w:val="004B5B4A"/>
    <w:rsid w:val="004B613E"/>
    <w:rsid w:val="004B677D"/>
    <w:rsid w:val="004B678C"/>
    <w:rsid w:val="004C019E"/>
    <w:rsid w:val="004C11A9"/>
    <w:rsid w:val="004C21C0"/>
    <w:rsid w:val="004C22A2"/>
    <w:rsid w:val="004C4557"/>
    <w:rsid w:val="004C51F4"/>
    <w:rsid w:val="004C61F2"/>
    <w:rsid w:val="004C66D8"/>
    <w:rsid w:val="004C694F"/>
    <w:rsid w:val="004D0F56"/>
    <w:rsid w:val="004D172E"/>
    <w:rsid w:val="004D2939"/>
    <w:rsid w:val="004D2DC9"/>
    <w:rsid w:val="004D4A83"/>
    <w:rsid w:val="004D4F86"/>
    <w:rsid w:val="004D4FDB"/>
    <w:rsid w:val="004D6192"/>
    <w:rsid w:val="004D660F"/>
    <w:rsid w:val="004D6E9E"/>
    <w:rsid w:val="004E1776"/>
    <w:rsid w:val="004E1882"/>
    <w:rsid w:val="004E1F7D"/>
    <w:rsid w:val="004E202A"/>
    <w:rsid w:val="004E4201"/>
    <w:rsid w:val="004E5692"/>
    <w:rsid w:val="004E58B0"/>
    <w:rsid w:val="004E5900"/>
    <w:rsid w:val="004E5DDB"/>
    <w:rsid w:val="004E7DBF"/>
    <w:rsid w:val="004F14EF"/>
    <w:rsid w:val="004F20EB"/>
    <w:rsid w:val="004F3084"/>
    <w:rsid w:val="004F3365"/>
    <w:rsid w:val="004F34F7"/>
    <w:rsid w:val="004F36DB"/>
    <w:rsid w:val="004F48DD"/>
    <w:rsid w:val="004F4E58"/>
    <w:rsid w:val="004F527A"/>
    <w:rsid w:val="004F6AF2"/>
    <w:rsid w:val="004F77B6"/>
    <w:rsid w:val="004F7CCB"/>
    <w:rsid w:val="004F7F9E"/>
    <w:rsid w:val="00500ACA"/>
    <w:rsid w:val="00501761"/>
    <w:rsid w:val="005019D5"/>
    <w:rsid w:val="00501D2A"/>
    <w:rsid w:val="00502C13"/>
    <w:rsid w:val="005034DE"/>
    <w:rsid w:val="0050485F"/>
    <w:rsid w:val="005057E7"/>
    <w:rsid w:val="00507AC0"/>
    <w:rsid w:val="00510979"/>
    <w:rsid w:val="0051099C"/>
    <w:rsid w:val="005116D4"/>
    <w:rsid w:val="00511863"/>
    <w:rsid w:val="00511926"/>
    <w:rsid w:val="005126CC"/>
    <w:rsid w:val="005127D4"/>
    <w:rsid w:val="005127E2"/>
    <w:rsid w:val="00512E6F"/>
    <w:rsid w:val="00512F5B"/>
    <w:rsid w:val="00513273"/>
    <w:rsid w:val="00513841"/>
    <w:rsid w:val="00513929"/>
    <w:rsid w:val="00517643"/>
    <w:rsid w:val="005178DD"/>
    <w:rsid w:val="005179BA"/>
    <w:rsid w:val="00517A34"/>
    <w:rsid w:val="005201D3"/>
    <w:rsid w:val="00520E1B"/>
    <w:rsid w:val="005217D3"/>
    <w:rsid w:val="005223CB"/>
    <w:rsid w:val="00522640"/>
    <w:rsid w:val="00523893"/>
    <w:rsid w:val="00524293"/>
    <w:rsid w:val="00524588"/>
    <w:rsid w:val="0052502B"/>
    <w:rsid w:val="00526271"/>
    <w:rsid w:val="00526795"/>
    <w:rsid w:val="005267FA"/>
    <w:rsid w:val="00527808"/>
    <w:rsid w:val="00527C1F"/>
    <w:rsid w:val="00527C74"/>
    <w:rsid w:val="0053007C"/>
    <w:rsid w:val="00530645"/>
    <w:rsid w:val="00531BBD"/>
    <w:rsid w:val="005332BE"/>
    <w:rsid w:val="005332EB"/>
    <w:rsid w:val="005360DB"/>
    <w:rsid w:val="00537FA4"/>
    <w:rsid w:val="0054196D"/>
    <w:rsid w:val="00541FBB"/>
    <w:rsid w:val="0054234F"/>
    <w:rsid w:val="00542B0F"/>
    <w:rsid w:val="0054564F"/>
    <w:rsid w:val="0054597F"/>
    <w:rsid w:val="00545CD1"/>
    <w:rsid w:val="005464CD"/>
    <w:rsid w:val="00547372"/>
    <w:rsid w:val="00551F60"/>
    <w:rsid w:val="005527D6"/>
    <w:rsid w:val="00552BB5"/>
    <w:rsid w:val="00553E79"/>
    <w:rsid w:val="00554ADE"/>
    <w:rsid w:val="00554B4A"/>
    <w:rsid w:val="00554DDD"/>
    <w:rsid w:val="005566D5"/>
    <w:rsid w:val="00556A3F"/>
    <w:rsid w:val="00556BCA"/>
    <w:rsid w:val="00556F0A"/>
    <w:rsid w:val="005609F8"/>
    <w:rsid w:val="0056130E"/>
    <w:rsid w:val="00561655"/>
    <w:rsid w:val="005626F0"/>
    <w:rsid w:val="00562929"/>
    <w:rsid w:val="00563523"/>
    <w:rsid w:val="00563843"/>
    <w:rsid w:val="00563BE8"/>
    <w:rsid w:val="00563BF3"/>
    <w:rsid w:val="005649D2"/>
    <w:rsid w:val="005649E6"/>
    <w:rsid w:val="00565355"/>
    <w:rsid w:val="00567084"/>
    <w:rsid w:val="00570A6F"/>
    <w:rsid w:val="00570AFC"/>
    <w:rsid w:val="00571A4C"/>
    <w:rsid w:val="00573B50"/>
    <w:rsid w:val="00573F46"/>
    <w:rsid w:val="0057432F"/>
    <w:rsid w:val="00575C99"/>
    <w:rsid w:val="00576615"/>
    <w:rsid w:val="00577462"/>
    <w:rsid w:val="0057748D"/>
    <w:rsid w:val="00580A1A"/>
    <w:rsid w:val="00580BD8"/>
    <w:rsid w:val="0058102D"/>
    <w:rsid w:val="005811FC"/>
    <w:rsid w:val="005820D4"/>
    <w:rsid w:val="005827D2"/>
    <w:rsid w:val="00583731"/>
    <w:rsid w:val="00583864"/>
    <w:rsid w:val="00584D15"/>
    <w:rsid w:val="00584EF3"/>
    <w:rsid w:val="00586746"/>
    <w:rsid w:val="005869DF"/>
    <w:rsid w:val="0058729A"/>
    <w:rsid w:val="00587BE5"/>
    <w:rsid w:val="00587F81"/>
    <w:rsid w:val="0059139A"/>
    <w:rsid w:val="00591C19"/>
    <w:rsid w:val="00592188"/>
    <w:rsid w:val="00593478"/>
    <w:rsid w:val="005934B4"/>
    <w:rsid w:val="00593959"/>
    <w:rsid w:val="00593A3E"/>
    <w:rsid w:val="00593F35"/>
    <w:rsid w:val="005956D3"/>
    <w:rsid w:val="00595C1B"/>
    <w:rsid w:val="005969C5"/>
    <w:rsid w:val="005A0B82"/>
    <w:rsid w:val="005A1790"/>
    <w:rsid w:val="005A18DD"/>
    <w:rsid w:val="005A1C96"/>
    <w:rsid w:val="005A1FE4"/>
    <w:rsid w:val="005A247F"/>
    <w:rsid w:val="005A248E"/>
    <w:rsid w:val="005A264D"/>
    <w:rsid w:val="005A31A9"/>
    <w:rsid w:val="005A34D4"/>
    <w:rsid w:val="005A5436"/>
    <w:rsid w:val="005A6620"/>
    <w:rsid w:val="005A66DF"/>
    <w:rsid w:val="005A67CA"/>
    <w:rsid w:val="005A6A09"/>
    <w:rsid w:val="005A6AA4"/>
    <w:rsid w:val="005B184F"/>
    <w:rsid w:val="005B1B78"/>
    <w:rsid w:val="005B22C0"/>
    <w:rsid w:val="005B27F6"/>
    <w:rsid w:val="005B3964"/>
    <w:rsid w:val="005B41CF"/>
    <w:rsid w:val="005B487E"/>
    <w:rsid w:val="005B488D"/>
    <w:rsid w:val="005B4E93"/>
    <w:rsid w:val="005B549D"/>
    <w:rsid w:val="005B55D2"/>
    <w:rsid w:val="005B5ACE"/>
    <w:rsid w:val="005B6E0A"/>
    <w:rsid w:val="005B7185"/>
    <w:rsid w:val="005B71BB"/>
    <w:rsid w:val="005B7450"/>
    <w:rsid w:val="005B77E0"/>
    <w:rsid w:val="005C14A7"/>
    <w:rsid w:val="005C1618"/>
    <w:rsid w:val="005C1E79"/>
    <w:rsid w:val="005C2379"/>
    <w:rsid w:val="005C3BFA"/>
    <w:rsid w:val="005C4527"/>
    <w:rsid w:val="005C4A2A"/>
    <w:rsid w:val="005C5032"/>
    <w:rsid w:val="005C50E3"/>
    <w:rsid w:val="005C5457"/>
    <w:rsid w:val="005C5B80"/>
    <w:rsid w:val="005C5D2E"/>
    <w:rsid w:val="005C5EDD"/>
    <w:rsid w:val="005C62C8"/>
    <w:rsid w:val="005C64B1"/>
    <w:rsid w:val="005C7D13"/>
    <w:rsid w:val="005D0140"/>
    <w:rsid w:val="005D016E"/>
    <w:rsid w:val="005D08F7"/>
    <w:rsid w:val="005D0AA6"/>
    <w:rsid w:val="005D10E0"/>
    <w:rsid w:val="005D19B5"/>
    <w:rsid w:val="005D1EB1"/>
    <w:rsid w:val="005D3171"/>
    <w:rsid w:val="005D31D7"/>
    <w:rsid w:val="005D4895"/>
    <w:rsid w:val="005D49FE"/>
    <w:rsid w:val="005D5C3F"/>
    <w:rsid w:val="005D5D8F"/>
    <w:rsid w:val="005D685F"/>
    <w:rsid w:val="005D7410"/>
    <w:rsid w:val="005E0E70"/>
    <w:rsid w:val="005E1AA3"/>
    <w:rsid w:val="005E1F63"/>
    <w:rsid w:val="005E31AE"/>
    <w:rsid w:val="005E34AA"/>
    <w:rsid w:val="005E3CA3"/>
    <w:rsid w:val="005E40ED"/>
    <w:rsid w:val="005E49EE"/>
    <w:rsid w:val="005E4ABA"/>
    <w:rsid w:val="005E4C9F"/>
    <w:rsid w:val="005E56F7"/>
    <w:rsid w:val="005E7714"/>
    <w:rsid w:val="005E77B0"/>
    <w:rsid w:val="005F0431"/>
    <w:rsid w:val="005F102C"/>
    <w:rsid w:val="005F19DF"/>
    <w:rsid w:val="005F2331"/>
    <w:rsid w:val="005F26B4"/>
    <w:rsid w:val="005F2718"/>
    <w:rsid w:val="005F2AC7"/>
    <w:rsid w:val="005F2EFA"/>
    <w:rsid w:val="005F3176"/>
    <w:rsid w:val="005F35EB"/>
    <w:rsid w:val="005F3870"/>
    <w:rsid w:val="005F46B9"/>
    <w:rsid w:val="005F4B07"/>
    <w:rsid w:val="005F4DFA"/>
    <w:rsid w:val="005F5439"/>
    <w:rsid w:val="005F5714"/>
    <w:rsid w:val="005F6194"/>
    <w:rsid w:val="005F6C51"/>
    <w:rsid w:val="005F7153"/>
    <w:rsid w:val="00600061"/>
    <w:rsid w:val="0060076A"/>
    <w:rsid w:val="006023B6"/>
    <w:rsid w:val="00602498"/>
    <w:rsid w:val="00602833"/>
    <w:rsid w:val="00602AD3"/>
    <w:rsid w:val="00602F2D"/>
    <w:rsid w:val="00603349"/>
    <w:rsid w:val="00603FE0"/>
    <w:rsid w:val="00604711"/>
    <w:rsid w:val="0060472C"/>
    <w:rsid w:val="00605171"/>
    <w:rsid w:val="00605E6D"/>
    <w:rsid w:val="006060B6"/>
    <w:rsid w:val="00606863"/>
    <w:rsid w:val="0060699D"/>
    <w:rsid w:val="0060782E"/>
    <w:rsid w:val="00610A01"/>
    <w:rsid w:val="00611A2E"/>
    <w:rsid w:val="00612A7A"/>
    <w:rsid w:val="00613057"/>
    <w:rsid w:val="00614021"/>
    <w:rsid w:val="00614151"/>
    <w:rsid w:val="0061576D"/>
    <w:rsid w:val="00615B90"/>
    <w:rsid w:val="00615C00"/>
    <w:rsid w:val="0061630F"/>
    <w:rsid w:val="006177A5"/>
    <w:rsid w:val="00621E53"/>
    <w:rsid w:val="006235DB"/>
    <w:rsid w:val="006236F1"/>
    <w:rsid w:val="006251F2"/>
    <w:rsid w:val="00625601"/>
    <w:rsid w:val="006262F5"/>
    <w:rsid w:val="00626BBF"/>
    <w:rsid w:val="0062707E"/>
    <w:rsid w:val="00632434"/>
    <w:rsid w:val="00633687"/>
    <w:rsid w:val="006359CF"/>
    <w:rsid w:val="00636518"/>
    <w:rsid w:val="00636FC7"/>
    <w:rsid w:val="006375D8"/>
    <w:rsid w:val="0064052D"/>
    <w:rsid w:val="00640EDE"/>
    <w:rsid w:val="00640FF1"/>
    <w:rsid w:val="006416E8"/>
    <w:rsid w:val="00642181"/>
    <w:rsid w:val="0064273E"/>
    <w:rsid w:val="006429B7"/>
    <w:rsid w:val="00642FB6"/>
    <w:rsid w:val="0064318E"/>
    <w:rsid w:val="00643195"/>
    <w:rsid w:val="00643CC4"/>
    <w:rsid w:val="00646883"/>
    <w:rsid w:val="00646B6B"/>
    <w:rsid w:val="00647441"/>
    <w:rsid w:val="00650E29"/>
    <w:rsid w:val="0065234E"/>
    <w:rsid w:val="006523EC"/>
    <w:rsid w:val="0065356F"/>
    <w:rsid w:val="00653DB2"/>
    <w:rsid w:val="006542E8"/>
    <w:rsid w:val="00654908"/>
    <w:rsid w:val="00654AFE"/>
    <w:rsid w:val="00654B12"/>
    <w:rsid w:val="00655511"/>
    <w:rsid w:val="00656394"/>
    <w:rsid w:val="006579DE"/>
    <w:rsid w:val="00660256"/>
    <w:rsid w:val="00660444"/>
    <w:rsid w:val="0066087F"/>
    <w:rsid w:val="00660CCA"/>
    <w:rsid w:val="006616B7"/>
    <w:rsid w:val="00662919"/>
    <w:rsid w:val="006634EB"/>
    <w:rsid w:val="00663794"/>
    <w:rsid w:val="00663B74"/>
    <w:rsid w:val="00664547"/>
    <w:rsid w:val="00665A74"/>
    <w:rsid w:val="00666E7A"/>
    <w:rsid w:val="00667225"/>
    <w:rsid w:val="00670CFE"/>
    <w:rsid w:val="00672E71"/>
    <w:rsid w:val="0067348B"/>
    <w:rsid w:val="00673610"/>
    <w:rsid w:val="00673D22"/>
    <w:rsid w:val="006764F0"/>
    <w:rsid w:val="0067748D"/>
    <w:rsid w:val="00677835"/>
    <w:rsid w:val="00680388"/>
    <w:rsid w:val="0068085C"/>
    <w:rsid w:val="00680EAD"/>
    <w:rsid w:val="00682093"/>
    <w:rsid w:val="0068232D"/>
    <w:rsid w:val="00682B86"/>
    <w:rsid w:val="006831A8"/>
    <w:rsid w:val="00683360"/>
    <w:rsid w:val="00683F53"/>
    <w:rsid w:val="006843F7"/>
    <w:rsid w:val="0068441B"/>
    <w:rsid w:val="00684E5D"/>
    <w:rsid w:val="006855A1"/>
    <w:rsid w:val="0068605D"/>
    <w:rsid w:val="00686A31"/>
    <w:rsid w:val="006870B0"/>
    <w:rsid w:val="0068789F"/>
    <w:rsid w:val="00687EAE"/>
    <w:rsid w:val="00687F15"/>
    <w:rsid w:val="00690DE0"/>
    <w:rsid w:val="00691686"/>
    <w:rsid w:val="00692281"/>
    <w:rsid w:val="0069318D"/>
    <w:rsid w:val="006938C8"/>
    <w:rsid w:val="00693D23"/>
    <w:rsid w:val="00694A5B"/>
    <w:rsid w:val="00694FB1"/>
    <w:rsid w:val="006957DA"/>
    <w:rsid w:val="006962C9"/>
    <w:rsid w:val="00696410"/>
    <w:rsid w:val="00697B23"/>
    <w:rsid w:val="00697F8D"/>
    <w:rsid w:val="006A03A7"/>
    <w:rsid w:val="006A0632"/>
    <w:rsid w:val="006A233A"/>
    <w:rsid w:val="006A279A"/>
    <w:rsid w:val="006A3884"/>
    <w:rsid w:val="006A3E08"/>
    <w:rsid w:val="006A4227"/>
    <w:rsid w:val="006A496F"/>
    <w:rsid w:val="006A505A"/>
    <w:rsid w:val="006A5A3F"/>
    <w:rsid w:val="006A6C11"/>
    <w:rsid w:val="006A7AF4"/>
    <w:rsid w:val="006A7FCB"/>
    <w:rsid w:val="006B07F2"/>
    <w:rsid w:val="006B0803"/>
    <w:rsid w:val="006B0847"/>
    <w:rsid w:val="006B0A28"/>
    <w:rsid w:val="006B0F60"/>
    <w:rsid w:val="006B1278"/>
    <w:rsid w:val="006B1DC4"/>
    <w:rsid w:val="006B23E2"/>
    <w:rsid w:val="006B2443"/>
    <w:rsid w:val="006B24BF"/>
    <w:rsid w:val="006B2F7C"/>
    <w:rsid w:val="006B3488"/>
    <w:rsid w:val="006B3C21"/>
    <w:rsid w:val="006B459D"/>
    <w:rsid w:val="006B5A05"/>
    <w:rsid w:val="006B5CBD"/>
    <w:rsid w:val="006B62A5"/>
    <w:rsid w:val="006B75F6"/>
    <w:rsid w:val="006B7726"/>
    <w:rsid w:val="006B798E"/>
    <w:rsid w:val="006B79DF"/>
    <w:rsid w:val="006C1DAE"/>
    <w:rsid w:val="006C210F"/>
    <w:rsid w:val="006C2FDA"/>
    <w:rsid w:val="006C30FC"/>
    <w:rsid w:val="006C3107"/>
    <w:rsid w:val="006C3B34"/>
    <w:rsid w:val="006C68E3"/>
    <w:rsid w:val="006C76AA"/>
    <w:rsid w:val="006C7C3D"/>
    <w:rsid w:val="006D00B0"/>
    <w:rsid w:val="006D0298"/>
    <w:rsid w:val="006D1AF3"/>
    <w:rsid w:val="006D1CF3"/>
    <w:rsid w:val="006D2724"/>
    <w:rsid w:val="006D2CDD"/>
    <w:rsid w:val="006D34E8"/>
    <w:rsid w:val="006D3D95"/>
    <w:rsid w:val="006D5BA0"/>
    <w:rsid w:val="006D5D85"/>
    <w:rsid w:val="006D64C3"/>
    <w:rsid w:val="006D6552"/>
    <w:rsid w:val="006D70A1"/>
    <w:rsid w:val="006E01AF"/>
    <w:rsid w:val="006E127D"/>
    <w:rsid w:val="006E1351"/>
    <w:rsid w:val="006E2A93"/>
    <w:rsid w:val="006E3886"/>
    <w:rsid w:val="006E52B3"/>
    <w:rsid w:val="006E54D3"/>
    <w:rsid w:val="006E56B1"/>
    <w:rsid w:val="006E6046"/>
    <w:rsid w:val="006E6670"/>
    <w:rsid w:val="006E6B2C"/>
    <w:rsid w:val="006E74D4"/>
    <w:rsid w:val="006E7821"/>
    <w:rsid w:val="006E7FA5"/>
    <w:rsid w:val="006F0476"/>
    <w:rsid w:val="006F11E3"/>
    <w:rsid w:val="006F1513"/>
    <w:rsid w:val="006F15DF"/>
    <w:rsid w:val="006F1D70"/>
    <w:rsid w:val="006F2311"/>
    <w:rsid w:val="006F2A73"/>
    <w:rsid w:val="006F2D23"/>
    <w:rsid w:val="006F5208"/>
    <w:rsid w:val="006F5803"/>
    <w:rsid w:val="006F5851"/>
    <w:rsid w:val="006F6CA4"/>
    <w:rsid w:val="00700A97"/>
    <w:rsid w:val="00700F56"/>
    <w:rsid w:val="0070106E"/>
    <w:rsid w:val="007013B5"/>
    <w:rsid w:val="00701957"/>
    <w:rsid w:val="00702665"/>
    <w:rsid w:val="00702A3A"/>
    <w:rsid w:val="00702AF7"/>
    <w:rsid w:val="00703321"/>
    <w:rsid w:val="00705364"/>
    <w:rsid w:val="0070687F"/>
    <w:rsid w:val="0070719B"/>
    <w:rsid w:val="007075BF"/>
    <w:rsid w:val="00707C64"/>
    <w:rsid w:val="00707F15"/>
    <w:rsid w:val="00710930"/>
    <w:rsid w:val="00710C61"/>
    <w:rsid w:val="007129BD"/>
    <w:rsid w:val="00712C59"/>
    <w:rsid w:val="007133D1"/>
    <w:rsid w:val="00713B0D"/>
    <w:rsid w:val="00714C80"/>
    <w:rsid w:val="0071607F"/>
    <w:rsid w:val="0071636F"/>
    <w:rsid w:val="00717092"/>
    <w:rsid w:val="00717237"/>
    <w:rsid w:val="00717A76"/>
    <w:rsid w:val="00717C32"/>
    <w:rsid w:val="00720510"/>
    <w:rsid w:val="007206B6"/>
    <w:rsid w:val="00721D56"/>
    <w:rsid w:val="00721EB8"/>
    <w:rsid w:val="00722502"/>
    <w:rsid w:val="00723138"/>
    <w:rsid w:val="007253D1"/>
    <w:rsid w:val="00725995"/>
    <w:rsid w:val="00725B0B"/>
    <w:rsid w:val="00725D95"/>
    <w:rsid w:val="0072652F"/>
    <w:rsid w:val="00726549"/>
    <w:rsid w:val="0072743C"/>
    <w:rsid w:val="0072758A"/>
    <w:rsid w:val="007279BE"/>
    <w:rsid w:val="007309E6"/>
    <w:rsid w:val="00730D96"/>
    <w:rsid w:val="00730E6B"/>
    <w:rsid w:val="00731986"/>
    <w:rsid w:val="00731CEF"/>
    <w:rsid w:val="00731E9C"/>
    <w:rsid w:val="00731FA1"/>
    <w:rsid w:val="007328F8"/>
    <w:rsid w:val="007335D9"/>
    <w:rsid w:val="00733F79"/>
    <w:rsid w:val="0073555E"/>
    <w:rsid w:val="007361DE"/>
    <w:rsid w:val="0073755B"/>
    <w:rsid w:val="0073762F"/>
    <w:rsid w:val="00741B99"/>
    <w:rsid w:val="007422A7"/>
    <w:rsid w:val="007424DA"/>
    <w:rsid w:val="007440C8"/>
    <w:rsid w:val="00745A44"/>
    <w:rsid w:val="00745EEA"/>
    <w:rsid w:val="007468BC"/>
    <w:rsid w:val="00747292"/>
    <w:rsid w:val="00750940"/>
    <w:rsid w:val="00752171"/>
    <w:rsid w:val="0075439E"/>
    <w:rsid w:val="00754A19"/>
    <w:rsid w:val="00754ACE"/>
    <w:rsid w:val="00754BA1"/>
    <w:rsid w:val="00754C52"/>
    <w:rsid w:val="00755411"/>
    <w:rsid w:val="0075711C"/>
    <w:rsid w:val="007577EB"/>
    <w:rsid w:val="00757C74"/>
    <w:rsid w:val="00757EF9"/>
    <w:rsid w:val="00762080"/>
    <w:rsid w:val="00762B37"/>
    <w:rsid w:val="00763165"/>
    <w:rsid w:val="007640DA"/>
    <w:rsid w:val="0076414B"/>
    <w:rsid w:val="0076422C"/>
    <w:rsid w:val="00764266"/>
    <w:rsid w:val="00764411"/>
    <w:rsid w:val="00764A17"/>
    <w:rsid w:val="007651C8"/>
    <w:rsid w:val="00766D19"/>
    <w:rsid w:val="00766EE5"/>
    <w:rsid w:val="0076719B"/>
    <w:rsid w:val="00770048"/>
    <w:rsid w:val="0077151C"/>
    <w:rsid w:val="0077252F"/>
    <w:rsid w:val="00772F08"/>
    <w:rsid w:val="007738B0"/>
    <w:rsid w:val="00774301"/>
    <w:rsid w:val="007746D7"/>
    <w:rsid w:val="0077668E"/>
    <w:rsid w:val="0077674C"/>
    <w:rsid w:val="00777DE6"/>
    <w:rsid w:val="00777DEF"/>
    <w:rsid w:val="00780E61"/>
    <w:rsid w:val="00781E83"/>
    <w:rsid w:val="007827C4"/>
    <w:rsid w:val="007852A9"/>
    <w:rsid w:val="00785A9E"/>
    <w:rsid w:val="0078652D"/>
    <w:rsid w:val="007865EE"/>
    <w:rsid w:val="00790701"/>
    <w:rsid w:val="007908D0"/>
    <w:rsid w:val="00790DBB"/>
    <w:rsid w:val="007910D0"/>
    <w:rsid w:val="00791CB1"/>
    <w:rsid w:val="00792023"/>
    <w:rsid w:val="00792A3D"/>
    <w:rsid w:val="007936A9"/>
    <w:rsid w:val="007957FD"/>
    <w:rsid w:val="00796357"/>
    <w:rsid w:val="00796F55"/>
    <w:rsid w:val="00797B10"/>
    <w:rsid w:val="007A096E"/>
    <w:rsid w:val="007A209D"/>
    <w:rsid w:val="007A26F5"/>
    <w:rsid w:val="007A392D"/>
    <w:rsid w:val="007A39D7"/>
    <w:rsid w:val="007A534F"/>
    <w:rsid w:val="007A5423"/>
    <w:rsid w:val="007A5C13"/>
    <w:rsid w:val="007A5F31"/>
    <w:rsid w:val="007A691A"/>
    <w:rsid w:val="007A6BD8"/>
    <w:rsid w:val="007A7DD4"/>
    <w:rsid w:val="007B020C"/>
    <w:rsid w:val="007B1466"/>
    <w:rsid w:val="007B307D"/>
    <w:rsid w:val="007B4636"/>
    <w:rsid w:val="007B50B8"/>
    <w:rsid w:val="007B523A"/>
    <w:rsid w:val="007B5386"/>
    <w:rsid w:val="007B66CE"/>
    <w:rsid w:val="007B7908"/>
    <w:rsid w:val="007B7AF6"/>
    <w:rsid w:val="007C0682"/>
    <w:rsid w:val="007C08DE"/>
    <w:rsid w:val="007C0BFA"/>
    <w:rsid w:val="007C0D4E"/>
    <w:rsid w:val="007C235E"/>
    <w:rsid w:val="007C25B7"/>
    <w:rsid w:val="007C4521"/>
    <w:rsid w:val="007C4535"/>
    <w:rsid w:val="007C4F47"/>
    <w:rsid w:val="007C5610"/>
    <w:rsid w:val="007C575D"/>
    <w:rsid w:val="007C61E6"/>
    <w:rsid w:val="007C6ACE"/>
    <w:rsid w:val="007C7DE0"/>
    <w:rsid w:val="007D0588"/>
    <w:rsid w:val="007D0A0B"/>
    <w:rsid w:val="007D0BD7"/>
    <w:rsid w:val="007D1B9A"/>
    <w:rsid w:val="007D1DDB"/>
    <w:rsid w:val="007D3032"/>
    <w:rsid w:val="007D3821"/>
    <w:rsid w:val="007D3C41"/>
    <w:rsid w:val="007D43B1"/>
    <w:rsid w:val="007D490C"/>
    <w:rsid w:val="007D68B0"/>
    <w:rsid w:val="007E2E64"/>
    <w:rsid w:val="007E3087"/>
    <w:rsid w:val="007E3EB0"/>
    <w:rsid w:val="007E534F"/>
    <w:rsid w:val="007E6CB1"/>
    <w:rsid w:val="007E7DA3"/>
    <w:rsid w:val="007F066A"/>
    <w:rsid w:val="007F0BA2"/>
    <w:rsid w:val="007F10A3"/>
    <w:rsid w:val="007F34E4"/>
    <w:rsid w:val="007F3ADF"/>
    <w:rsid w:val="007F42E8"/>
    <w:rsid w:val="007F4511"/>
    <w:rsid w:val="007F596F"/>
    <w:rsid w:val="007F609B"/>
    <w:rsid w:val="007F6422"/>
    <w:rsid w:val="007F644C"/>
    <w:rsid w:val="007F6BE6"/>
    <w:rsid w:val="007F6E2F"/>
    <w:rsid w:val="007F7080"/>
    <w:rsid w:val="007F74C9"/>
    <w:rsid w:val="007F77EE"/>
    <w:rsid w:val="007F7A5B"/>
    <w:rsid w:val="00800C38"/>
    <w:rsid w:val="00800D8F"/>
    <w:rsid w:val="00801A43"/>
    <w:rsid w:val="00801B55"/>
    <w:rsid w:val="0080248A"/>
    <w:rsid w:val="008040CB"/>
    <w:rsid w:val="008040E1"/>
    <w:rsid w:val="00804F58"/>
    <w:rsid w:val="0080506E"/>
    <w:rsid w:val="0080703E"/>
    <w:rsid w:val="0080727F"/>
    <w:rsid w:val="008073B1"/>
    <w:rsid w:val="008109FA"/>
    <w:rsid w:val="0081471A"/>
    <w:rsid w:val="008159EF"/>
    <w:rsid w:val="00820405"/>
    <w:rsid w:val="00820731"/>
    <w:rsid w:val="00821522"/>
    <w:rsid w:val="00822B60"/>
    <w:rsid w:val="0082487F"/>
    <w:rsid w:val="00825756"/>
    <w:rsid w:val="00826642"/>
    <w:rsid w:val="008267B8"/>
    <w:rsid w:val="00826B2E"/>
    <w:rsid w:val="00826BA7"/>
    <w:rsid w:val="008271E7"/>
    <w:rsid w:val="00830723"/>
    <w:rsid w:val="00832047"/>
    <w:rsid w:val="00832A5D"/>
    <w:rsid w:val="00832B57"/>
    <w:rsid w:val="00833198"/>
    <w:rsid w:val="008335C2"/>
    <w:rsid w:val="008340E9"/>
    <w:rsid w:val="008347A4"/>
    <w:rsid w:val="00834A44"/>
    <w:rsid w:val="00834BA3"/>
    <w:rsid w:val="00834D23"/>
    <w:rsid w:val="00835061"/>
    <w:rsid w:val="00835350"/>
    <w:rsid w:val="00835993"/>
    <w:rsid w:val="00836008"/>
    <w:rsid w:val="00836161"/>
    <w:rsid w:val="00836B57"/>
    <w:rsid w:val="00836C95"/>
    <w:rsid w:val="008372BE"/>
    <w:rsid w:val="008376F4"/>
    <w:rsid w:val="00837839"/>
    <w:rsid w:val="008429D0"/>
    <w:rsid w:val="00842ABC"/>
    <w:rsid w:val="00842AD2"/>
    <w:rsid w:val="008431D0"/>
    <w:rsid w:val="0084431E"/>
    <w:rsid w:val="0084455E"/>
    <w:rsid w:val="00845948"/>
    <w:rsid w:val="008467B7"/>
    <w:rsid w:val="00846E86"/>
    <w:rsid w:val="00846FD5"/>
    <w:rsid w:val="00847E45"/>
    <w:rsid w:val="00851024"/>
    <w:rsid w:val="008517EA"/>
    <w:rsid w:val="00851AFD"/>
    <w:rsid w:val="0085262B"/>
    <w:rsid w:val="00852CA6"/>
    <w:rsid w:val="00852D30"/>
    <w:rsid w:val="00853757"/>
    <w:rsid w:val="008537E9"/>
    <w:rsid w:val="00853D85"/>
    <w:rsid w:val="0085531C"/>
    <w:rsid w:val="008559F3"/>
    <w:rsid w:val="00856CA3"/>
    <w:rsid w:val="0085771F"/>
    <w:rsid w:val="008606D9"/>
    <w:rsid w:val="00860CE4"/>
    <w:rsid w:val="00860F3E"/>
    <w:rsid w:val="008625DB"/>
    <w:rsid w:val="00863808"/>
    <w:rsid w:val="00864316"/>
    <w:rsid w:val="00864481"/>
    <w:rsid w:val="0086450A"/>
    <w:rsid w:val="008647B8"/>
    <w:rsid w:val="00864B4C"/>
    <w:rsid w:val="00865465"/>
    <w:rsid w:val="00865BC1"/>
    <w:rsid w:val="00866F98"/>
    <w:rsid w:val="008672FF"/>
    <w:rsid w:val="00867377"/>
    <w:rsid w:val="00870E40"/>
    <w:rsid w:val="008721DD"/>
    <w:rsid w:val="00873BD0"/>
    <w:rsid w:val="008740F6"/>
    <w:rsid w:val="0087420F"/>
    <w:rsid w:val="0087496A"/>
    <w:rsid w:val="00874C3F"/>
    <w:rsid w:val="00875E0A"/>
    <w:rsid w:val="00877022"/>
    <w:rsid w:val="00880135"/>
    <w:rsid w:val="00880BD8"/>
    <w:rsid w:val="00880C00"/>
    <w:rsid w:val="008811C5"/>
    <w:rsid w:val="008812EA"/>
    <w:rsid w:val="00881E6C"/>
    <w:rsid w:val="00882153"/>
    <w:rsid w:val="008823C0"/>
    <w:rsid w:val="0088270A"/>
    <w:rsid w:val="00882DD7"/>
    <w:rsid w:val="00882FD2"/>
    <w:rsid w:val="0088358F"/>
    <w:rsid w:val="00883D01"/>
    <w:rsid w:val="0088456C"/>
    <w:rsid w:val="00884DE1"/>
    <w:rsid w:val="00886774"/>
    <w:rsid w:val="00887227"/>
    <w:rsid w:val="00890142"/>
    <w:rsid w:val="0089034B"/>
    <w:rsid w:val="00890A64"/>
    <w:rsid w:val="00890E70"/>
    <w:rsid w:val="00890EEE"/>
    <w:rsid w:val="00892FD8"/>
    <w:rsid w:val="0089316E"/>
    <w:rsid w:val="00893513"/>
    <w:rsid w:val="00894465"/>
    <w:rsid w:val="00894752"/>
    <w:rsid w:val="00894A76"/>
    <w:rsid w:val="00894BDE"/>
    <w:rsid w:val="0089626E"/>
    <w:rsid w:val="0089651F"/>
    <w:rsid w:val="00897EA5"/>
    <w:rsid w:val="008A0443"/>
    <w:rsid w:val="008A0D61"/>
    <w:rsid w:val="008A1096"/>
    <w:rsid w:val="008A1627"/>
    <w:rsid w:val="008A3544"/>
    <w:rsid w:val="008A4CF6"/>
    <w:rsid w:val="008A6CF0"/>
    <w:rsid w:val="008A6E33"/>
    <w:rsid w:val="008A7E20"/>
    <w:rsid w:val="008B27FB"/>
    <w:rsid w:val="008B2FD7"/>
    <w:rsid w:val="008B370F"/>
    <w:rsid w:val="008B4123"/>
    <w:rsid w:val="008B48D8"/>
    <w:rsid w:val="008B517B"/>
    <w:rsid w:val="008B5B6D"/>
    <w:rsid w:val="008B66C2"/>
    <w:rsid w:val="008B6E01"/>
    <w:rsid w:val="008B6F2D"/>
    <w:rsid w:val="008B7FB0"/>
    <w:rsid w:val="008C0564"/>
    <w:rsid w:val="008C0E24"/>
    <w:rsid w:val="008C1969"/>
    <w:rsid w:val="008C20E3"/>
    <w:rsid w:val="008C2696"/>
    <w:rsid w:val="008C2BEA"/>
    <w:rsid w:val="008C2DAA"/>
    <w:rsid w:val="008C2FCB"/>
    <w:rsid w:val="008C347A"/>
    <w:rsid w:val="008C5911"/>
    <w:rsid w:val="008C616C"/>
    <w:rsid w:val="008C6352"/>
    <w:rsid w:val="008C7648"/>
    <w:rsid w:val="008C78F0"/>
    <w:rsid w:val="008C7DA0"/>
    <w:rsid w:val="008D13F2"/>
    <w:rsid w:val="008D187B"/>
    <w:rsid w:val="008D1D9E"/>
    <w:rsid w:val="008D1F39"/>
    <w:rsid w:val="008D2223"/>
    <w:rsid w:val="008D2567"/>
    <w:rsid w:val="008D282A"/>
    <w:rsid w:val="008D2D80"/>
    <w:rsid w:val="008D339E"/>
    <w:rsid w:val="008D4273"/>
    <w:rsid w:val="008D5AA0"/>
    <w:rsid w:val="008D5C8C"/>
    <w:rsid w:val="008E1A03"/>
    <w:rsid w:val="008E248A"/>
    <w:rsid w:val="008E3DE9"/>
    <w:rsid w:val="008E3E7B"/>
    <w:rsid w:val="008E4556"/>
    <w:rsid w:val="008E54EC"/>
    <w:rsid w:val="008E5EB0"/>
    <w:rsid w:val="008E6C8C"/>
    <w:rsid w:val="008E78BC"/>
    <w:rsid w:val="008F14F7"/>
    <w:rsid w:val="008F1714"/>
    <w:rsid w:val="008F19C5"/>
    <w:rsid w:val="008F276D"/>
    <w:rsid w:val="008F3632"/>
    <w:rsid w:val="008F3AC9"/>
    <w:rsid w:val="008F3AF4"/>
    <w:rsid w:val="008F3B82"/>
    <w:rsid w:val="008F4139"/>
    <w:rsid w:val="008F4378"/>
    <w:rsid w:val="008F4BCA"/>
    <w:rsid w:val="008F5F2C"/>
    <w:rsid w:val="008F6C85"/>
    <w:rsid w:val="008F6FF1"/>
    <w:rsid w:val="008F7DDA"/>
    <w:rsid w:val="0090067B"/>
    <w:rsid w:val="00901E94"/>
    <w:rsid w:val="009031D3"/>
    <w:rsid w:val="009031DA"/>
    <w:rsid w:val="00904F14"/>
    <w:rsid w:val="00905BFF"/>
    <w:rsid w:val="0090632B"/>
    <w:rsid w:val="00906950"/>
    <w:rsid w:val="0090781E"/>
    <w:rsid w:val="00907DE1"/>
    <w:rsid w:val="009107ED"/>
    <w:rsid w:val="00910991"/>
    <w:rsid w:val="0091219A"/>
    <w:rsid w:val="00912E8F"/>
    <w:rsid w:val="0091334B"/>
    <w:rsid w:val="00913448"/>
    <w:rsid w:val="009138BF"/>
    <w:rsid w:val="009149AC"/>
    <w:rsid w:val="00914CA3"/>
    <w:rsid w:val="009156AB"/>
    <w:rsid w:val="009159E1"/>
    <w:rsid w:val="0091634A"/>
    <w:rsid w:val="009165EE"/>
    <w:rsid w:val="0091790F"/>
    <w:rsid w:val="009201C0"/>
    <w:rsid w:val="00922338"/>
    <w:rsid w:val="00924958"/>
    <w:rsid w:val="00925324"/>
    <w:rsid w:val="00931284"/>
    <w:rsid w:val="00931949"/>
    <w:rsid w:val="00932119"/>
    <w:rsid w:val="00932A51"/>
    <w:rsid w:val="009333AC"/>
    <w:rsid w:val="00933D31"/>
    <w:rsid w:val="00935170"/>
    <w:rsid w:val="0093529B"/>
    <w:rsid w:val="00935561"/>
    <w:rsid w:val="009358C2"/>
    <w:rsid w:val="0093679E"/>
    <w:rsid w:val="00940CAF"/>
    <w:rsid w:val="009414D2"/>
    <w:rsid w:val="00941783"/>
    <w:rsid w:val="00941932"/>
    <w:rsid w:val="00941BF0"/>
    <w:rsid w:val="00943AA8"/>
    <w:rsid w:val="009447E4"/>
    <w:rsid w:val="00944F58"/>
    <w:rsid w:val="00945347"/>
    <w:rsid w:val="00946B9B"/>
    <w:rsid w:val="009470D6"/>
    <w:rsid w:val="00950F79"/>
    <w:rsid w:val="009526C6"/>
    <w:rsid w:val="00952E21"/>
    <w:rsid w:val="009535F9"/>
    <w:rsid w:val="0095360A"/>
    <w:rsid w:val="00955120"/>
    <w:rsid w:val="00957083"/>
    <w:rsid w:val="0096054B"/>
    <w:rsid w:val="00960984"/>
    <w:rsid w:val="0096171D"/>
    <w:rsid w:val="00961723"/>
    <w:rsid w:val="0096230C"/>
    <w:rsid w:val="009626C1"/>
    <w:rsid w:val="00962D95"/>
    <w:rsid w:val="00963EA8"/>
    <w:rsid w:val="00964965"/>
    <w:rsid w:val="00964F55"/>
    <w:rsid w:val="00970313"/>
    <w:rsid w:val="0097037A"/>
    <w:rsid w:val="00970E9D"/>
    <w:rsid w:val="00971B10"/>
    <w:rsid w:val="00971CA5"/>
    <w:rsid w:val="0097327F"/>
    <w:rsid w:val="00973942"/>
    <w:rsid w:val="009739C8"/>
    <w:rsid w:val="00973E10"/>
    <w:rsid w:val="0097400A"/>
    <w:rsid w:val="009740A3"/>
    <w:rsid w:val="009751DC"/>
    <w:rsid w:val="0097565D"/>
    <w:rsid w:val="00975830"/>
    <w:rsid w:val="0097614C"/>
    <w:rsid w:val="0097659A"/>
    <w:rsid w:val="00976D72"/>
    <w:rsid w:val="00976EFE"/>
    <w:rsid w:val="0097772C"/>
    <w:rsid w:val="00977839"/>
    <w:rsid w:val="00980064"/>
    <w:rsid w:val="0098069C"/>
    <w:rsid w:val="009809B5"/>
    <w:rsid w:val="009809F0"/>
    <w:rsid w:val="00980EA4"/>
    <w:rsid w:val="00982157"/>
    <w:rsid w:val="00982690"/>
    <w:rsid w:val="009834EC"/>
    <w:rsid w:val="009836E0"/>
    <w:rsid w:val="009867F3"/>
    <w:rsid w:val="00986AC5"/>
    <w:rsid w:val="009874DC"/>
    <w:rsid w:val="009878F9"/>
    <w:rsid w:val="00990014"/>
    <w:rsid w:val="00990196"/>
    <w:rsid w:val="009908A2"/>
    <w:rsid w:val="0099142F"/>
    <w:rsid w:val="00991824"/>
    <w:rsid w:val="00992BED"/>
    <w:rsid w:val="0099316B"/>
    <w:rsid w:val="00994502"/>
    <w:rsid w:val="009950D8"/>
    <w:rsid w:val="009957BA"/>
    <w:rsid w:val="009A1418"/>
    <w:rsid w:val="009A14CC"/>
    <w:rsid w:val="009A1838"/>
    <w:rsid w:val="009A23F7"/>
    <w:rsid w:val="009A253B"/>
    <w:rsid w:val="009A2B7B"/>
    <w:rsid w:val="009A2C95"/>
    <w:rsid w:val="009A3496"/>
    <w:rsid w:val="009A3F88"/>
    <w:rsid w:val="009A41DA"/>
    <w:rsid w:val="009A4CF2"/>
    <w:rsid w:val="009A5A38"/>
    <w:rsid w:val="009B027E"/>
    <w:rsid w:val="009B0D65"/>
    <w:rsid w:val="009B0F27"/>
    <w:rsid w:val="009B1280"/>
    <w:rsid w:val="009B1855"/>
    <w:rsid w:val="009B29B5"/>
    <w:rsid w:val="009B33CA"/>
    <w:rsid w:val="009B3A21"/>
    <w:rsid w:val="009B3BB8"/>
    <w:rsid w:val="009B406B"/>
    <w:rsid w:val="009B41D7"/>
    <w:rsid w:val="009B521C"/>
    <w:rsid w:val="009B5660"/>
    <w:rsid w:val="009B5D51"/>
    <w:rsid w:val="009B6055"/>
    <w:rsid w:val="009B61D3"/>
    <w:rsid w:val="009B6878"/>
    <w:rsid w:val="009B70C9"/>
    <w:rsid w:val="009B7FFB"/>
    <w:rsid w:val="009C1E58"/>
    <w:rsid w:val="009C25A8"/>
    <w:rsid w:val="009C2BCC"/>
    <w:rsid w:val="009C2DB5"/>
    <w:rsid w:val="009C38E1"/>
    <w:rsid w:val="009C44F9"/>
    <w:rsid w:val="009C4765"/>
    <w:rsid w:val="009C5B0E"/>
    <w:rsid w:val="009C633E"/>
    <w:rsid w:val="009C6D6F"/>
    <w:rsid w:val="009D0202"/>
    <w:rsid w:val="009D1037"/>
    <w:rsid w:val="009D11F6"/>
    <w:rsid w:val="009D2A18"/>
    <w:rsid w:val="009D2BE9"/>
    <w:rsid w:val="009D2F63"/>
    <w:rsid w:val="009D3601"/>
    <w:rsid w:val="009D4235"/>
    <w:rsid w:val="009D4319"/>
    <w:rsid w:val="009D43E2"/>
    <w:rsid w:val="009D456B"/>
    <w:rsid w:val="009D4693"/>
    <w:rsid w:val="009D4CF4"/>
    <w:rsid w:val="009D508B"/>
    <w:rsid w:val="009D59E3"/>
    <w:rsid w:val="009D5CD1"/>
    <w:rsid w:val="009D63DE"/>
    <w:rsid w:val="009D6EB7"/>
    <w:rsid w:val="009E2861"/>
    <w:rsid w:val="009E2A6B"/>
    <w:rsid w:val="009E40CB"/>
    <w:rsid w:val="009E4198"/>
    <w:rsid w:val="009E6745"/>
    <w:rsid w:val="009E6FBE"/>
    <w:rsid w:val="009E7B1F"/>
    <w:rsid w:val="009E7E2A"/>
    <w:rsid w:val="009F1414"/>
    <w:rsid w:val="009F2D7A"/>
    <w:rsid w:val="009F3342"/>
    <w:rsid w:val="009F367E"/>
    <w:rsid w:val="009F39BD"/>
    <w:rsid w:val="009F510A"/>
    <w:rsid w:val="009F54DE"/>
    <w:rsid w:val="009F5666"/>
    <w:rsid w:val="009F6031"/>
    <w:rsid w:val="00A01254"/>
    <w:rsid w:val="00A017C7"/>
    <w:rsid w:val="00A02A96"/>
    <w:rsid w:val="00A033B6"/>
    <w:rsid w:val="00A039C7"/>
    <w:rsid w:val="00A03FA4"/>
    <w:rsid w:val="00A045DC"/>
    <w:rsid w:val="00A04CA7"/>
    <w:rsid w:val="00A053FB"/>
    <w:rsid w:val="00A05550"/>
    <w:rsid w:val="00A05F4E"/>
    <w:rsid w:val="00A06946"/>
    <w:rsid w:val="00A0766C"/>
    <w:rsid w:val="00A1064A"/>
    <w:rsid w:val="00A109F5"/>
    <w:rsid w:val="00A10DF1"/>
    <w:rsid w:val="00A10E67"/>
    <w:rsid w:val="00A11915"/>
    <w:rsid w:val="00A1194B"/>
    <w:rsid w:val="00A119B4"/>
    <w:rsid w:val="00A143A4"/>
    <w:rsid w:val="00A14508"/>
    <w:rsid w:val="00A1543A"/>
    <w:rsid w:val="00A15577"/>
    <w:rsid w:val="00A16A3F"/>
    <w:rsid w:val="00A170A2"/>
    <w:rsid w:val="00A207EF"/>
    <w:rsid w:val="00A229F7"/>
    <w:rsid w:val="00A22B1E"/>
    <w:rsid w:val="00A2394A"/>
    <w:rsid w:val="00A24194"/>
    <w:rsid w:val="00A246B9"/>
    <w:rsid w:val="00A249F7"/>
    <w:rsid w:val="00A24BB4"/>
    <w:rsid w:val="00A24DE1"/>
    <w:rsid w:val="00A250A2"/>
    <w:rsid w:val="00A25679"/>
    <w:rsid w:val="00A25A95"/>
    <w:rsid w:val="00A25CB7"/>
    <w:rsid w:val="00A2639E"/>
    <w:rsid w:val="00A275F8"/>
    <w:rsid w:val="00A27BCF"/>
    <w:rsid w:val="00A30478"/>
    <w:rsid w:val="00A30D7E"/>
    <w:rsid w:val="00A311A8"/>
    <w:rsid w:val="00A31332"/>
    <w:rsid w:val="00A3185C"/>
    <w:rsid w:val="00A32816"/>
    <w:rsid w:val="00A329EA"/>
    <w:rsid w:val="00A33265"/>
    <w:rsid w:val="00A33292"/>
    <w:rsid w:val="00A3334C"/>
    <w:rsid w:val="00A3340C"/>
    <w:rsid w:val="00A34EBF"/>
    <w:rsid w:val="00A352AC"/>
    <w:rsid w:val="00A354A9"/>
    <w:rsid w:val="00A361DA"/>
    <w:rsid w:val="00A36D64"/>
    <w:rsid w:val="00A37A72"/>
    <w:rsid w:val="00A37B8D"/>
    <w:rsid w:val="00A41410"/>
    <w:rsid w:val="00A41540"/>
    <w:rsid w:val="00A41AAC"/>
    <w:rsid w:val="00A4279A"/>
    <w:rsid w:val="00A433A8"/>
    <w:rsid w:val="00A43880"/>
    <w:rsid w:val="00A44BEE"/>
    <w:rsid w:val="00A46040"/>
    <w:rsid w:val="00A46BA4"/>
    <w:rsid w:val="00A46BBF"/>
    <w:rsid w:val="00A46D84"/>
    <w:rsid w:val="00A47A6B"/>
    <w:rsid w:val="00A504FE"/>
    <w:rsid w:val="00A505CB"/>
    <w:rsid w:val="00A5061D"/>
    <w:rsid w:val="00A50E19"/>
    <w:rsid w:val="00A52DCF"/>
    <w:rsid w:val="00A534B8"/>
    <w:rsid w:val="00A536F3"/>
    <w:rsid w:val="00A54063"/>
    <w:rsid w:val="00A5409F"/>
    <w:rsid w:val="00A54B7B"/>
    <w:rsid w:val="00A5542A"/>
    <w:rsid w:val="00A55854"/>
    <w:rsid w:val="00A55C82"/>
    <w:rsid w:val="00A57012"/>
    <w:rsid w:val="00A57460"/>
    <w:rsid w:val="00A5752E"/>
    <w:rsid w:val="00A60A0C"/>
    <w:rsid w:val="00A60CCD"/>
    <w:rsid w:val="00A61AAF"/>
    <w:rsid w:val="00A625E8"/>
    <w:rsid w:val="00A63054"/>
    <w:rsid w:val="00A63530"/>
    <w:rsid w:val="00A63A8C"/>
    <w:rsid w:val="00A64285"/>
    <w:rsid w:val="00A645E5"/>
    <w:rsid w:val="00A64CBF"/>
    <w:rsid w:val="00A64FBB"/>
    <w:rsid w:val="00A651FB"/>
    <w:rsid w:val="00A66B13"/>
    <w:rsid w:val="00A67A15"/>
    <w:rsid w:val="00A67C22"/>
    <w:rsid w:val="00A7364E"/>
    <w:rsid w:val="00A74B90"/>
    <w:rsid w:val="00A77250"/>
    <w:rsid w:val="00A77366"/>
    <w:rsid w:val="00A77CED"/>
    <w:rsid w:val="00A8154A"/>
    <w:rsid w:val="00A828E7"/>
    <w:rsid w:val="00A838B0"/>
    <w:rsid w:val="00A83FA2"/>
    <w:rsid w:val="00A85A8F"/>
    <w:rsid w:val="00A85BCA"/>
    <w:rsid w:val="00A8763B"/>
    <w:rsid w:val="00A87E22"/>
    <w:rsid w:val="00A90262"/>
    <w:rsid w:val="00A90306"/>
    <w:rsid w:val="00A907B0"/>
    <w:rsid w:val="00A91349"/>
    <w:rsid w:val="00A9241A"/>
    <w:rsid w:val="00A929BD"/>
    <w:rsid w:val="00A94394"/>
    <w:rsid w:val="00A943CF"/>
    <w:rsid w:val="00A9451A"/>
    <w:rsid w:val="00A94BE2"/>
    <w:rsid w:val="00A95C38"/>
    <w:rsid w:val="00A95CFE"/>
    <w:rsid w:val="00A96B65"/>
    <w:rsid w:val="00A97E17"/>
    <w:rsid w:val="00AA1EB7"/>
    <w:rsid w:val="00AA31DF"/>
    <w:rsid w:val="00AA3463"/>
    <w:rsid w:val="00AA351A"/>
    <w:rsid w:val="00AA3E21"/>
    <w:rsid w:val="00AA447C"/>
    <w:rsid w:val="00AA487A"/>
    <w:rsid w:val="00AA48CD"/>
    <w:rsid w:val="00AA4AFB"/>
    <w:rsid w:val="00AA55D2"/>
    <w:rsid w:val="00AA5D31"/>
    <w:rsid w:val="00AA6811"/>
    <w:rsid w:val="00AA70B3"/>
    <w:rsid w:val="00AB0032"/>
    <w:rsid w:val="00AB0554"/>
    <w:rsid w:val="00AB099B"/>
    <w:rsid w:val="00AB14B6"/>
    <w:rsid w:val="00AB2C3C"/>
    <w:rsid w:val="00AB2D76"/>
    <w:rsid w:val="00AB30F2"/>
    <w:rsid w:val="00AB3583"/>
    <w:rsid w:val="00AB363E"/>
    <w:rsid w:val="00AB3EED"/>
    <w:rsid w:val="00AB4120"/>
    <w:rsid w:val="00AB420C"/>
    <w:rsid w:val="00AB4389"/>
    <w:rsid w:val="00AB452F"/>
    <w:rsid w:val="00AB4E4A"/>
    <w:rsid w:val="00AB572A"/>
    <w:rsid w:val="00AB655E"/>
    <w:rsid w:val="00AB73E2"/>
    <w:rsid w:val="00AB7859"/>
    <w:rsid w:val="00AC1888"/>
    <w:rsid w:val="00AC2990"/>
    <w:rsid w:val="00AC3A8A"/>
    <w:rsid w:val="00AC4DD0"/>
    <w:rsid w:val="00AC5861"/>
    <w:rsid w:val="00AC63A3"/>
    <w:rsid w:val="00AC643B"/>
    <w:rsid w:val="00AC723F"/>
    <w:rsid w:val="00AD00E9"/>
    <w:rsid w:val="00AD016E"/>
    <w:rsid w:val="00AD107B"/>
    <w:rsid w:val="00AD2609"/>
    <w:rsid w:val="00AD36B3"/>
    <w:rsid w:val="00AD5D95"/>
    <w:rsid w:val="00AD6287"/>
    <w:rsid w:val="00AD7575"/>
    <w:rsid w:val="00AD79A1"/>
    <w:rsid w:val="00AE0CAC"/>
    <w:rsid w:val="00AE10B1"/>
    <w:rsid w:val="00AE1ADC"/>
    <w:rsid w:val="00AE2F42"/>
    <w:rsid w:val="00AE3932"/>
    <w:rsid w:val="00AE4121"/>
    <w:rsid w:val="00AE4886"/>
    <w:rsid w:val="00AE50E9"/>
    <w:rsid w:val="00AE5576"/>
    <w:rsid w:val="00AE5C32"/>
    <w:rsid w:val="00AE643F"/>
    <w:rsid w:val="00AE6697"/>
    <w:rsid w:val="00AE761D"/>
    <w:rsid w:val="00AF1134"/>
    <w:rsid w:val="00AF11B8"/>
    <w:rsid w:val="00AF15EA"/>
    <w:rsid w:val="00AF1CBA"/>
    <w:rsid w:val="00AF1F64"/>
    <w:rsid w:val="00AF2993"/>
    <w:rsid w:val="00AF36F6"/>
    <w:rsid w:val="00AF4584"/>
    <w:rsid w:val="00AF5181"/>
    <w:rsid w:val="00AF67CF"/>
    <w:rsid w:val="00AF6FB8"/>
    <w:rsid w:val="00AF7E16"/>
    <w:rsid w:val="00AF7FA8"/>
    <w:rsid w:val="00B001D2"/>
    <w:rsid w:val="00B00F91"/>
    <w:rsid w:val="00B024F9"/>
    <w:rsid w:val="00B02868"/>
    <w:rsid w:val="00B03BF8"/>
    <w:rsid w:val="00B0562A"/>
    <w:rsid w:val="00B0607D"/>
    <w:rsid w:val="00B1061A"/>
    <w:rsid w:val="00B1092C"/>
    <w:rsid w:val="00B110B6"/>
    <w:rsid w:val="00B118CC"/>
    <w:rsid w:val="00B1199B"/>
    <w:rsid w:val="00B11D51"/>
    <w:rsid w:val="00B120BE"/>
    <w:rsid w:val="00B12921"/>
    <w:rsid w:val="00B13995"/>
    <w:rsid w:val="00B13F34"/>
    <w:rsid w:val="00B143F0"/>
    <w:rsid w:val="00B147A9"/>
    <w:rsid w:val="00B14A41"/>
    <w:rsid w:val="00B14E34"/>
    <w:rsid w:val="00B155B7"/>
    <w:rsid w:val="00B16568"/>
    <w:rsid w:val="00B16A8E"/>
    <w:rsid w:val="00B2036D"/>
    <w:rsid w:val="00B2077E"/>
    <w:rsid w:val="00B20C3C"/>
    <w:rsid w:val="00B2191E"/>
    <w:rsid w:val="00B228DE"/>
    <w:rsid w:val="00B23C93"/>
    <w:rsid w:val="00B2411A"/>
    <w:rsid w:val="00B266C3"/>
    <w:rsid w:val="00B26C50"/>
    <w:rsid w:val="00B27AC1"/>
    <w:rsid w:val="00B302CE"/>
    <w:rsid w:val="00B309D3"/>
    <w:rsid w:val="00B3147D"/>
    <w:rsid w:val="00B31949"/>
    <w:rsid w:val="00B31D6C"/>
    <w:rsid w:val="00B3256B"/>
    <w:rsid w:val="00B3291B"/>
    <w:rsid w:val="00B32C6B"/>
    <w:rsid w:val="00B3333D"/>
    <w:rsid w:val="00B33B6B"/>
    <w:rsid w:val="00B33D5A"/>
    <w:rsid w:val="00B359BB"/>
    <w:rsid w:val="00B35AB3"/>
    <w:rsid w:val="00B36417"/>
    <w:rsid w:val="00B36D73"/>
    <w:rsid w:val="00B407EB"/>
    <w:rsid w:val="00B423E7"/>
    <w:rsid w:val="00B42F46"/>
    <w:rsid w:val="00B42F78"/>
    <w:rsid w:val="00B44CD1"/>
    <w:rsid w:val="00B44EBD"/>
    <w:rsid w:val="00B45296"/>
    <w:rsid w:val="00B46033"/>
    <w:rsid w:val="00B46117"/>
    <w:rsid w:val="00B5058F"/>
    <w:rsid w:val="00B510E4"/>
    <w:rsid w:val="00B514B8"/>
    <w:rsid w:val="00B51728"/>
    <w:rsid w:val="00B5240A"/>
    <w:rsid w:val="00B529BC"/>
    <w:rsid w:val="00B52B07"/>
    <w:rsid w:val="00B532BF"/>
    <w:rsid w:val="00B53FCE"/>
    <w:rsid w:val="00B54A19"/>
    <w:rsid w:val="00B55050"/>
    <w:rsid w:val="00B57CB8"/>
    <w:rsid w:val="00B57E28"/>
    <w:rsid w:val="00B57E8E"/>
    <w:rsid w:val="00B61ACC"/>
    <w:rsid w:val="00B61AE3"/>
    <w:rsid w:val="00B62779"/>
    <w:rsid w:val="00B63649"/>
    <w:rsid w:val="00B64584"/>
    <w:rsid w:val="00B646AD"/>
    <w:rsid w:val="00B64EAC"/>
    <w:rsid w:val="00B652FC"/>
    <w:rsid w:val="00B65452"/>
    <w:rsid w:val="00B659B0"/>
    <w:rsid w:val="00B66826"/>
    <w:rsid w:val="00B675CA"/>
    <w:rsid w:val="00B71948"/>
    <w:rsid w:val="00B72931"/>
    <w:rsid w:val="00B72BC5"/>
    <w:rsid w:val="00B73C75"/>
    <w:rsid w:val="00B74C27"/>
    <w:rsid w:val="00B74E55"/>
    <w:rsid w:val="00B76200"/>
    <w:rsid w:val="00B76C3A"/>
    <w:rsid w:val="00B77489"/>
    <w:rsid w:val="00B77D61"/>
    <w:rsid w:val="00B77F4C"/>
    <w:rsid w:val="00B8021B"/>
    <w:rsid w:val="00B80593"/>
    <w:rsid w:val="00B80AAD"/>
    <w:rsid w:val="00B818B4"/>
    <w:rsid w:val="00B82A4C"/>
    <w:rsid w:val="00B84ABE"/>
    <w:rsid w:val="00B8533E"/>
    <w:rsid w:val="00B85A8D"/>
    <w:rsid w:val="00B85AF3"/>
    <w:rsid w:val="00B85CFF"/>
    <w:rsid w:val="00B86858"/>
    <w:rsid w:val="00B87587"/>
    <w:rsid w:val="00B8777F"/>
    <w:rsid w:val="00B9002F"/>
    <w:rsid w:val="00B901D4"/>
    <w:rsid w:val="00B91134"/>
    <w:rsid w:val="00B9133D"/>
    <w:rsid w:val="00B91B84"/>
    <w:rsid w:val="00B91BEC"/>
    <w:rsid w:val="00B92C08"/>
    <w:rsid w:val="00B93741"/>
    <w:rsid w:val="00B94761"/>
    <w:rsid w:val="00B94958"/>
    <w:rsid w:val="00B9498E"/>
    <w:rsid w:val="00B95612"/>
    <w:rsid w:val="00B95A2F"/>
    <w:rsid w:val="00B95DA4"/>
    <w:rsid w:val="00B95FB7"/>
    <w:rsid w:val="00B96A28"/>
    <w:rsid w:val="00B96FC0"/>
    <w:rsid w:val="00B97C8D"/>
    <w:rsid w:val="00B97E19"/>
    <w:rsid w:val="00BA0C2D"/>
    <w:rsid w:val="00BA1E62"/>
    <w:rsid w:val="00BA3F8C"/>
    <w:rsid w:val="00BA42A4"/>
    <w:rsid w:val="00BA4F20"/>
    <w:rsid w:val="00BA53B1"/>
    <w:rsid w:val="00BA54C7"/>
    <w:rsid w:val="00BA6602"/>
    <w:rsid w:val="00BA7230"/>
    <w:rsid w:val="00BA7AAB"/>
    <w:rsid w:val="00BA7EA9"/>
    <w:rsid w:val="00BB0B5C"/>
    <w:rsid w:val="00BB16E3"/>
    <w:rsid w:val="00BB2C4C"/>
    <w:rsid w:val="00BB2F49"/>
    <w:rsid w:val="00BB561F"/>
    <w:rsid w:val="00BB5704"/>
    <w:rsid w:val="00BC039D"/>
    <w:rsid w:val="00BC0B05"/>
    <w:rsid w:val="00BC1927"/>
    <w:rsid w:val="00BC1AFD"/>
    <w:rsid w:val="00BC21DB"/>
    <w:rsid w:val="00BC4694"/>
    <w:rsid w:val="00BC46E3"/>
    <w:rsid w:val="00BC51CB"/>
    <w:rsid w:val="00BC5530"/>
    <w:rsid w:val="00BC56FA"/>
    <w:rsid w:val="00BC66A1"/>
    <w:rsid w:val="00BC71A6"/>
    <w:rsid w:val="00BC7747"/>
    <w:rsid w:val="00BD009D"/>
    <w:rsid w:val="00BD0E25"/>
    <w:rsid w:val="00BD1131"/>
    <w:rsid w:val="00BD313D"/>
    <w:rsid w:val="00BD4775"/>
    <w:rsid w:val="00BD53FB"/>
    <w:rsid w:val="00BD73F8"/>
    <w:rsid w:val="00BE0EC2"/>
    <w:rsid w:val="00BE15AF"/>
    <w:rsid w:val="00BE1EC5"/>
    <w:rsid w:val="00BE25A9"/>
    <w:rsid w:val="00BE3845"/>
    <w:rsid w:val="00BE4030"/>
    <w:rsid w:val="00BE54AE"/>
    <w:rsid w:val="00BE5A81"/>
    <w:rsid w:val="00BE6025"/>
    <w:rsid w:val="00BE6872"/>
    <w:rsid w:val="00BE7784"/>
    <w:rsid w:val="00BE77F2"/>
    <w:rsid w:val="00BF2CDB"/>
    <w:rsid w:val="00BF35D4"/>
    <w:rsid w:val="00BF3A53"/>
    <w:rsid w:val="00BF3F5A"/>
    <w:rsid w:val="00BF4B89"/>
    <w:rsid w:val="00BF4D4A"/>
    <w:rsid w:val="00BF58C5"/>
    <w:rsid w:val="00BF655B"/>
    <w:rsid w:val="00BF6EA8"/>
    <w:rsid w:val="00BF6F2E"/>
    <w:rsid w:val="00BF732E"/>
    <w:rsid w:val="00C00D16"/>
    <w:rsid w:val="00C02456"/>
    <w:rsid w:val="00C02756"/>
    <w:rsid w:val="00C02E09"/>
    <w:rsid w:val="00C03160"/>
    <w:rsid w:val="00C06D07"/>
    <w:rsid w:val="00C11B3D"/>
    <w:rsid w:val="00C1214C"/>
    <w:rsid w:val="00C126D5"/>
    <w:rsid w:val="00C13E13"/>
    <w:rsid w:val="00C15ED7"/>
    <w:rsid w:val="00C170D6"/>
    <w:rsid w:val="00C173D3"/>
    <w:rsid w:val="00C1751A"/>
    <w:rsid w:val="00C17666"/>
    <w:rsid w:val="00C20AAA"/>
    <w:rsid w:val="00C210AC"/>
    <w:rsid w:val="00C21D48"/>
    <w:rsid w:val="00C22799"/>
    <w:rsid w:val="00C230B9"/>
    <w:rsid w:val="00C230CF"/>
    <w:rsid w:val="00C2360E"/>
    <w:rsid w:val="00C2436D"/>
    <w:rsid w:val="00C2522F"/>
    <w:rsid w:val="00C2730C"/>
    <w:rsid w:val="00C2765E"/>
    <w:rsid w:val="00C30E56"/>
    <w:rsid w:val="00C30F86"/>
    <w:rsid w:val="00C314FC"/>
    <w:rsid w:val="00C32681"/>
    <w:rsid w:val="00C3304F"/>
    <w:rsid w:val="00C344AD"/>
    <w:rsid w:val="00C34AE5"/>
    <w:rsid w:val="00C34DF7"/>
    <w:rsid w:val="00C350B6"/>
    <w:rsid w:val="00C37279"/>
    <w:rsid w:val="00C40F7D"/>
    <w:rsid w:val="00C416BA"/>
    <w:rsid w:val="00C4272E"/>
    <w:rsid w:val="00C43561"/>
    <w:rsid w:val="00C436AB"/>
    <w:rsid w:val="00C43DAA"/>
    <w:rsid w:val="00C45D6F"/>
    <w:rsid w:val="00C46344"/>
    <w:rsid w:val="00C4690F"/>
    <w:rsid w:val="00C46D9B"/>
    <w:rsid w:val="00C47A72"/>
    <w:rsid w:val="00C504EA"/>
    <w:rsid w:val="00C50F5A"/>
    <w:rsid w:val="00C514C9"/>
    <w:rsid w:val="00C51FA1"/>
    <w:rsid w:val="00C52733"/>
    <w:rsid w:val="00C5296F"/>
    <w:rsid w:val="00C52B77"/>
    <w:rsid w:val="00C52F0C"/>
    <w:rsid w:val="00C53499"/>
    <w:rsid w:val="00C5416A"/>
    <w:rsid w:val="00C54F9B"/>
    <w:rsid w:val="00C600EA"/>
    <w:rsid w:val="00C604AD"/>
    <w:rsid w:val="00C60A0A"/>
    <w:rsid w:val="00C61193"/>
    <w:rsid w:val="00C61246"/>
    <w:rsid w:val="00C61471"/>
    <w:rsid w:val="00C62B29"/>
    <w:rsid w:val="00C633B8"/>
    <w:rsid w:val="00C63FE4"/>
    <w:rsid w:val="00C65580"/>
    <w:rsid w:val="00C65C73"/>
    <w:rsid w:val="00C65E68"/>
    <w:rsid w:val="00C662B2"/>
    <w:rsid w:val="00C664FC"/>
    <w:rsid w:val="00C66CA6"/>
    <w:rsid w:val="00C66CAF"/>
    <w:rsid w:val="00C70C44"/>
    <w:rsid w:val="00C712E2"/>
    <w:rsid w:val="00C717A0"/>
    <w:rsid w:val="00C7214A"/>
    <w:rsid w:val="00C7215F"/>
    <w:rsid w:val="00C7216F"/>
    <w:rsid w:val="00C7443C"/>
    <w:rsid w:val="00C75BCC"/>
    <w:rsid w:val="00C75CED"/>
    <w:rsid w:val="00C760D4"/>
    <w:rsid w:val="00C7648B"/>
    <w:rsid w:val="00C76553"/>
    <w:rsid w:val="00C77263"/>
    <w:rsid w:val="00C77570"/>
    <w:rsid w:val="00C80E41"/>
    <w:rsid w:val="00C812D6"/>
    <w:rsid w:val="00C812FD"/>
    <w:rsid w:val="00C81C43"/>
    <w:rsid w:val="00C8208E"/>
    <w:rsid w:val="00C82902"/>
    <w:rsid w:val="00C82E3E"/>
    <w:rsid w:val="00C8496D"/>
    <w:rsid w:val="00C84DAB"/>
    <w:rsid w:val="00C85FE4"/>
    <w:rsid w:val="00C863A4"/>
    <w:rsid w:val="00C864C1"/>
    <w:rsid w:val="00C86514"/>
    <w:rsid w:val="00C86F4E"/>
    <w:rsid w:val="00C87966"/>
    <w:rsid w:val="00C8799A"/>
    <w:rsid w:val="00C9194F"/>
    <w:rsid w:val="00C91EC6"/>
    <w:rsid w:val="00C9241C"/>
    <w:rsid w:val="00C94565"/>
    <w:rsid w:val="00C951D1"/>
    <w:rsid w:val="00C95399"/>
    <w:rsid w:val="00C9651A"/>
    <w:rsid w:val="00C96D63"/>
    <w:rsid w:val="00C97209"/>
    <w:rsid w:val="00C973F2"/>
    <w:rsid w:val="00C97F91"/>
    <w:rsid w:val="00CA0226"/>
    <w:rsid w:val="00CA05ED"/>
    <w:rsid w:val="00CA1197"/>
    <w:rsid w:val="00CA3430"/>
    <w:rsid w:val="00CA4D3C"/>
    <w:rsid w:val="00CA4FAF"/>
    <w:rsid w:val="00CA584C"/>
    <w:rsid w:val="00CA5ABC"/>
    <w:rsid w:val="00CA5AE8"/>
    <w:rsid w:val="00CA6574"/>
    <w:rsid w:val="00CA6C2F"/>
    <w:rsid w:val="00CA6C91"/>
    <w:rsid w:val="00CA708C"/>
    <w:rsid w:val="00CA72F5"/>
    <w:rsid w:val="00CA74B5"/>
    <w:rsid w:val="00CA757E"/>
    <w:rsid w:val="00CA7FF4"/>
    <w:rsid w:val="00CB0666"/>
    <w:rsid w:val="00CB06CB"/>
    <w:rsid w:val="00CB06D9"/>
    <w:rsid w:val="00CB0EAA"/>
    <w:rsid w:val="00CB2145"/>
    <w:rsid w:val="00CB215F"/>
    <w:rsid w:val="00CB301F"/>
    <w:rsid w:val="00CB542E"/>
    <w:rsid w:val="00CB608C"/>
    <w:rsid w:val="00CB66B0"/>
    <w:rsid w:val="00CB68B0"/>
    <w:rsid w:val="00CB6A8E"/>
    <w:rsid w:val="00CB6E94"/>
    <w:rsid w:val="00CB6EF3"/>
    <w:rsid w:val="00CC00F2"/>
    <w:rsid w:val="00CC0B8A"/>
    <w:rsid w:val="00CC3181"/>
    <w:rsid w:val="00CC3200"/>
    <w:rsid w:val="00CC45B2"/>
    <w:rsid w:val="00CC53A3"/>
    <w:rsid w:val="00CC5817"/>
    <w:rsid w:val="00CC5AA9"/>
    <w:rsid w:val="00CC62DD"/>
    <w:rsid w:val="00CC7406"/>
    <w:rsid w:val="00CC7F84"/>
    <w:rsid w:val="00CD0C9A"/>
    <w:rsid w:val="00CD0E13"/>
    <w:rsid w:val="00CD10C1"/>
    <w:rsid w:val="00CD1B3D"/>
    <w:rsid w:val="00CD29F3"/>
    <w:rsid w:val="00CD2A4B"/>
    <w:rsid w:val="00CD37E4"/>
    <w:rsid w:val="00CD4C5A"/>
    <w:rsid w:val="00CD4F69"/>
    <w:rsid w:val="00CD50DB"/>
    <w:rsid w:val="00CD5478"/>
    <w:rsid w:val="00CD54A3"/>
    <w:rsid w:val="00CD604A"/>
    <w:rsid w:val="00CD6723"/>
    <w:rsid w:val="00CD68E3"/>
    <w:rsid w:val="00CD7B3D"/>
    <w:rsid w:val="00CE2721"/>
    <w:rsid w:val="00CE31AA"/>
    <w:rsid w:val="00CE3416"/>
    <w:rsid w:val="00CE3B32"/>
    <w:rsid w:val="00CE3E45"/>
    <w:rsid w:val="00CE4B50"/>
    <w:rsid w:val="00CE5951"/>
    <w:rsid w:val="00CE5CB4"/>
    <w:rsid w:val="00CE7C77"/>
    <w:rsid w:val="00CF0440"/>
    <w:rsid w:val="00CF0789"/>
    <w:rsid w:val="00CF0C64"/>
    <w:rsid w:val="00CF2C50"/>
    <w:rsid w:val="00CF2DAC"/>
    <w:rsid w:val="00CF32D6"/>
    <w:rsid w:val="00CF3AC3"/>
    <w:rsid w:val="00CF426A"/>
    <w:rsid w:val="00CF49CB"/>
    <w:rsid w:val="00CF4CEF"/>
    <w:rsid w:val="00CF5F89"/>
    <w:rsid w:val="00CF6077"/>
    <w:rsid w:val="00CF7073"/>
    <w:rsid w:val="00CF72F4"/>
    <w:rsid w:val="00CF7307"/>
    <w:rsid w:val="00CF73E9"/>
    <w:rsid w:val="00CF7C5D"/>
    <w:rsid w:val="00D004B2"/>
    <w:rsid w:val="00D00D2B"/>
    <w:rsid w:val="00D01491"/>
    <w:rsid w:val="00D01893"/>
    <w:rsid w:val="00D01D11"/>
    <w:rsid w:val="00D02D16"/>
    <w:rsid w:val="00D02F18"/>
    <w:rsid w:val="00D0325C"/>
    <w:rsid w:val="00D03D2A"/>
    <w:rsid w:val="00D04382"/>
    <w:rsid w:val="00D043B5"/>
    <w:rsid w:val="00D05B85"/>
    <w:rsid w:val="00D06C66"/>
    <w:rsid w:val="00D1128F"/>
    <w:rsid w:val="00D11569"/>
    <w:rsid w:val="00D11C4C"/>
    <w:rsid w:val="00D11C61"/>
    <w:rsid w:val="00D1209D"/>
    <w:rsid w:val="00D124C8"/>
    <w:rsid w:val="00D136E3"/>
    <w:rsid w:val="00D14ABE"/>
    <w:rsid w:val="00D150CE"/>
    <w:rsid w:val="00D1574D"/>
    <w:rsid w:val="00D15A52"/>
    <w:rsid w:val="00D15A8B"/>
    <w:rsid w:val="00D15F91"/>
    <w:rsid w:val="00D16FAC"/>
    <w:rsid w:val="00D176CC"/>
    <w:rsid w:val="00D207ED"/>
    <w:rsid w:val="00D20B6A"/>
    <w:rsid w:val="00D20EEF"/>
    <w:rsid w:val="00D21696"/>
    <w:rsid w:val="00D2462C"/>
    <w:rsid w:val="00D2535C"/>
    <w:rsid w:val="00D257AD"/>
    <w:rsid w:val="00D2637B"/>
    <w:rsid w:val="00D26E54"/>
    <w:rsid w:val="00D27CFE"/>
    <w:rsid w:val="00D31B7A"/>
    <w:rsid w:val="00D31E35"/>
    <w:rsid w:val="00D31FA4"/>
    <w:rsid w:val="00D338D0"/>
    <w:rsid w:val="00D36217"/>
    <w:rsid w:val="00D374F1"/>
    <w:rsid w:val="00D408EB"/>
    <w:rsid w:val="00D41F8B"/>
    <w:rsid w:val="00D42496"/>
    <w:rsid w:val="00D430E0"/>
    <w:rsid w:val="00D43DDE"/>
    <w:rsid w:val="00D443D5"/>
    <w:rsid w:val="00D444E4"/>
    <w:rsid w:val="00D446CD"/>
    <w:rsid w:val="00D44A59"/>
    <w:rsid w:val="00D44AD4"/>
    <w:rsid w:val="00D4524A"/>
    <w:rsid w:val="00D45992"/>
    <w:rsid w:val="00D47BE5"/>
    <w:rsid w:val="00D47E28"/>
    <w:rsid w:val="00D507B7"/>
    <w:rsid w:val="00D507E2"/>
    <w:rsid w:val="00D50937"/>
    <w:rsid w:val="00D5119D"/>
    <w:rsid w:val="00D52338"/>
    <w:rsid w:val="00D524E2"/>
    <w:rsid w:val="00D53023"/>
    <w:rsid w:val="00D534B3"/>
    <w:rsid w:val="00D54024"/>
    <w:rsid w:val="00D54D9B"/>
    <w:rsid w:val="00D553F8"/>
    <w:rsid w:val="00D559B4"/>
    <w:rsid w:val="00D55A4B"/>
    <w:rsid w:val="00D55C75"/>
    <w:rsid w:val="00D55FF8"/>
    <w:rsid w:val="00D5684F"/>
    <w:rsid w:val="00D57CF9"/>
    <w:rsid w:val="00D6034C"/>
    <w:rsid w:val="00D60B23"/>
    <w:rsid w:val="00D60F6F"/>
    <w:rsid w:val="00D61CE0"/>
    <w:rsid w:val="00D6391F"/>
    <w:rsid w:val="00D641FB"/>
    <w:rsid w:val="00D644A2"/>
    <w:rsid w:val="00D6452C"/>
    <w:rsid w:val="00D648DD"/>
    <w:rsid w:val="00D64FAA"/>
    <w:rsid w:val="00D6501A"/>
    <w:rsid w:val="00D658E2"/>
    <w:rsid w:val="00D660F9"/>
    <w:rsid w:val="00D66869"/>
    <w:rsid w:val="00D66DC5"/>
    <w:rsid w:val="00D678DB"/>
    <w:rsid w:val="00D67DE2"/>
    <w:rsid w:val="00D72AFD"/>
    <w:rsid w:val="00D72FB6"/>
    <w:rsid w:val="00D74550"/>
    <w:rsid w:val="00D759B1"/>
    <w:rsid w:val="00D7701C"/>
    <w:rsid w:val="00D778FC"/>
    <w:rsid w:val="00D811A6"/>
    <w:rsid w:val="00D82274"/>
    <w:rsid w:val="00D82DBB"/>
    <w:rsid w:val="00D82F4C"/>
    <w:rsid w:val="00D84A34"/>
    <w:rsid w:val="00D84A9B"/>
    <w:rsid w:val="00D85156"/>
    <w:rsid w:val="00D8580E"/>
    <w:rsid w:val="00D8651A"/>
    <w:rsid w:val="00D8663C"/>
    <w:rsid w:val="00D91024"/>
    <w:rsid w:val="00D91A1D"/>
    <w:rsid w:val="00D91CCC"/>
    <w:rsid w:val="00D92287"/>
    <w:rsid w:val="00D92535"/>
    <w:rsid w:val="00D93FE3"/>
    <w:rsid w:val="00D94EC3"/>
    <w:rsid w:val="00D95174"/>
    <w:rsid w:val="00D957FA"/>
    <w:rsid w:val="00D95D05"/>
    <w:rsid w:val="00D9689E"/>
    <w:rsid w:val="00D97570"/>
    <w:rsid w:val="00D97A20"/>
    <w:rsid w:val="00DA04D1"/>
    <w:rsid w:val="00DA14B9"/>
    <w:rsid w:val="00DA2F0C"/>
    <w:rsid w:val="00DA2FEA"/>
    <w:rsid w:val="00DA3507"/>
    <w:rsid w:val="00DA3D34"/>
    <w:rsid w:val="00DA4255"/>
    <w:rsid w:val="00DA436C"/>
    <w:rsid w:val="00DA4A28"/>
    <w:rsid w:val="00DA4B30"/>
    <w:rsid w:val="00DA4C07"/>
    <w:rsid w:val="00DA5745"/>
    <w:rsid w:val="00DA59FC"/>
    <w:rsid w:val="00DA5D86"/>
    <w:rsid w:val="00DA6ADD"/>
    <w:rsid w:val="00DA734F"/>
    <w:rsid w:val="00DB062E"/>
    <w:rsid w:val="00DB082A"/>
    <w:rsid w:val="00DB1B89"/>
    <w:rsid w:val="00DB1D17"/>
    <w:rsid w:val="00DB1D99"/>
    <w:rsid w:val="00DB2510"/>
    <w:rsid w:val="00DB3AD8"/>
    <w:rsid w:val="00DB3F3A"/>
    <w:rsid w:val="00DB4BB7"/>
    <w:rsid w:val="00DB57F0"/>
    <w:rsid w:val="00DB5ACB"/>
    <w:rsid w:val="00DB5DE6"/>
    <w:rsid w:val="00DB72BC"/>
    <w:rsid w:val="00DB7414"/>
    <w:rsid w:val="00DB7669"/>
    <w:rsid w:val="00DB7D63"/>
    <w:rsid w:val="00DC0527"/>
    <w:rsid w:val="00DC611C"/>
    <w:rsid w:val="00DC621D"/>
    <w:rsid w:val="00DC6CB5"/>
    <w:rsid w:val="00DC7243"/>
    <w:rsid w:val="00DC74E1"/>
    <w:rsid w:val="00DC7718"/>
    <w:rsid w:val="00DC7CA4"/>
    <w:rsid w:val="00DC7D92"/>
    <w:rsid w:val="00DC7E32"/>
    <w:rsid w:val="00DC7F81"/>
    <w:rsid w:val="00DD10D5"/>
    <w:rsid w:val="00DD156A"/>
    <w:rsid w:val="00DD1B52"/>
    <w:rsid w:val="00DD1E4E"/>
    <w:rsid w:val="00DD2055"/>
    <w:rsid w:val="00DD217F"/>
    <w:rsid w:val="00DD2376"/>
    <w:rsid w:val="00DD2DCB"/>
    <w:rsid w:val="00DD2F4E"/>
    <w:rsid w:val="00DD2FA4"/>
    <w:rsid w:val="00DD31D6"/>
    <w:rsid w:val="00DD3251"/>
    <w:rsid w:val="00DD3412"/>
    <w:rsid w:val="00DD34EE"/>
    <w:rsid w:val="00DD4CBD"/>
    <w:rsid w:val="00DD57E1"/>
    <w:rsid w:val="00DD6D86"/>
    <w:rsid w:val="00DD7557"/>
    <w:rsid w:val="00DD76E4"/>
    <w:rsid w:val="00DE07A5"/>
    <w:rsid w:val="00DE1AA5"/>
    <w:rsid w:val="00DE2817"/>
    <w:rsid w:val="00DE2CE3"/>
    <w:rsid w:val="00DE2DE4"/>
    <w:rsid w:val="00DE30F3"/>
    <w:rsid w:val="00DE320F"/>
    <w:rsid w:val="00DE3490"/>
    <w:rsid w:val="00DE470D"/>
    <w:rsid w:val="00DE4746"/>
    <w:rsid w:val="00DE4F27"/>
    <w:rsid w:val="00DE601E"/>
    <w:rsid w:val="00DE7BF1"/>
    <w:rsid w:val="00DF0606"/>
    <w:rsid w:val="00DF11AA"/>
    <w:rsid w:val="00DF13FB"/>
    <w:rsid w:val="00DF1635"/>
    <w:rsid w:val="00DF251B"/>
    <w:rsid w:val="00DF4155"/>
    <w:rsid w:val="00DF532F"/>
    <w:rsid w:val="00DF538A"/>
    <w:rsid w:val="00DF6EBE"/>
    <w:rsid w:val="00DF715A"/>
    <w:rsid w:val="00E00D87"/>
    <w:rsid w:val="00E019AF"/>
    <w:rsid w:val="00E03899"/>
    <w:rsid w:val="00E039DB"/>
    <w:rsid w:val="00E04D74"/>
    <w:rsid w:val="00E04DAF"/>
    <w:rsid w:val="00E0638B"/>
    <w:rsid w:val="00E06A25"/>
    <w:rsid w:val="00E06B79"/>
    <w:rsid w:val="00E06BCE"/>
    <w:rsid w:val="00E079A8"/>
    <w:rsid w:val="00E07E6F"/>
    <w:rsid w:val="00E112C7"/>
    <w:rsid w:val="00E12091"/>
    <w:rsid w:val="00E128F4"/>
    <w:rsid w:val="00E13777"/>
    <w:rsid w:val="00E13BB1"/>
    <w:rsid w:val="00E13CAB"/>
    <w:rsid w:val="00E13D9C"/>
    <w:rsid w:val="00E13E51"/>
    <w:rsid w:val="00E14A3E"/>
    <w:rsid w:val="00E165DE"/>
    <w:rsid w:val="00E16F1B"/>
    <w:rsid w:val="00E205A0"/>
    <w:rsid w:val="00E2147F"/>
    <w:rsid w:val="00E230F3"/>
    <w:rsid w:val="00E24574"/>
    <w:rsid w:val="00E246EB"/>
    <w:rsid w:val="00E25A0F"/>
    <w:rsid w:val="00E25DC7"/>
    <w:rsid w:val="00E303DE"/>
    <w:rsid w:val="00E30526"/>
    <w:rsid w:val="00E31B7A"/>
    <w:rsid w:val="00E31F0B"/>
    <w:rsid w:val="00E32DFC"/>
    <w:rsid w:val="00E32E85"/>
    <w:rsid w:val="00E32FED"/>
    <w:rsid w:val="00E34736"/>
    <w:rsid w:val="00E35680"/>
    <w:rsid w:val="00E35992"/>
    <w:rsid w:val="00E35BA9"/>
    <w:rsid w:val="00E367B1"/>
    <w:rsid w:val="00E3751D"/>
    <w:rsid w:val="00E37AA1"/>
    <w:rsid w:val="00E37F5D"/>
    <w:rsid w:val="00E404E7"/>
    <w:rsid w:val="00E40AA6"/>
    <w:rsid w:val="00E40B52"/>
    <w:rsid w:val="00E414CF"/>
    <w:rsid w:val="00E416FB"/>
    <w:rsid w:val="00E41F35"/>
    <w:rsid w:val="00E4272D"/>
    <w:rsid w:val="00E42780"/>
    <w:rsid w:val="00E42D42"/>
    <w:rsid w:val="00E43306"/>
    <w:rsid w:val="00E434BC"/>
    <w:rsid w:val="00E445AE"/>
    <w:rsid w:val="00E465C6"/>
    <w:rsid w:val="00E468E5"/>
    <w:rsid w:val="00E47E4E"/>
    <w:rsid w:val="00E47EF4"/>
    <w:rsid w:val="00E5058E"/>
    <w:rsid w:val="00E505AA"/>
    <w:rsid w:val="00E50765"/>
    <w:rsid w:val="00E513DD"/>
    <w:rsid w:val="00E51733"/>
    <w:rsid w:val="00E51950"/>
    <w:rsid w:val="00E51A0E"/>
    <w:rsid w:val="00E532BA"/>
    <w:rsid w:val="00E536F6"/>
    <w:rsid w:val="00E55A0C"/>
    <w:rsid w:val="00E56264"/>
    <w:rsid w:val="00E57119"/>
    <w:rsid w:val="00E57581"/>
    <w:rsid w:val="00E600CA"/>
    <w:rsid w:val="00E604B6"/>
    <w:rsid w:val="00E6053D"/>
    <w:rsid w:val="00E62BD8"/>
    <w:rsid w:val="00E62F3C"/>
    <w:rsid w:val="00E63324"/>
    <w:rsid w:val="00E63AE2"/>
    <w:rsid w:val="00E63AF9"/>
    <w:rsid w:val="00E6482E"/>
    <w:rsid w:val="00E66CA0"/>
    <w:rsid w:val="00E678BA"/>
    <w:rsid w:val="00E70133"/>
    <w:rsid w:val="00E71743"/>
    <w:rsid w:val="00E71817"/>
    <w:rsid w:val="00E72582"/>
    <w:rsid w:val="00E72954"/>
    <w:rsid w:val="00E72C32"/>
    <w:rsid w:val="00E73CEB"/>
    <w:rsid w:val="00E73D84"/>
    <w:rsid w:val="00E745F6"/>
    <w:rsid w:val="00E76A6F"/>
    <w:rsid w:val="00E76E3E"/>
    <w:rsid w:val="00E76E93"/>
    <w:rsid w:val="00E800C6"/>
    <w:rsid w:val="00E80FA4"/>
    <w:rsid w:val="00E8107F"/>
    <w:rsid w:val="00E813D8"/>
    <w:rsid w:val="00E819F2"/>
    <w:rsid w:val="00E81EB5"/>
    <w:rsid w:val="00E82754"/>
    <w:rsid w:val="00E82821"/>
    <w:rsid w:val="00E82B8F"/>
    <w:rsid w:val="00E83288"/>
    <w:rsid w:val="00E836F5"/>
    <w:rsid w:val="00E855BC"/>
    <w:rsid w:val="00E86670"/>
    <w:rsid w:val="00E86CB1"/>
    <w:rsid w:val="00E86D7F"/>
    <w:rsid w:val="00E87922"/>
    <w:rsid w:val="00E91433"/>
    <w:rsid w:val="00E91D12"/>
    <w:rsid w:val="00E9208D"/>
    <w:rsid w:val="00E920F0"/>
    <w:rsid w:val="00E92115"/>
    <w:rsid w:val="00E93662"/>
    <w:rsid w:val="00E9387F"/>
    <w:rsid w:val="00E93A65"/>
    <w:rsid w:val="00E94098"/>
    <w:rsid w:val="00E9424A"/>
    <w:rsid w:val="00E9633C"/>
    <w:rsid w:val="00E96484"/>
    <w:rsid w:val="00E96512"/>
    <w:rsid w:val="00E97493"/>
    <w:rsid w:val="00E97DD3"/>
    <w:rsid w:val="00EA04B6"/>
    <w:rsid w:val="00EA05BB"/>
    <w:rsid w:val="00EA08A5"/>
    <w:rsid w:val="00EA1130"/>
    <w:rsid w:val="00EA22DB"/>
    <w:rsid w:val="00EA2415"/>
    <w:rsid w:val="00EA24C1"/>
    <w:rsid w:val="00EA261B"/>
    <w:rsid w:val="00EA2B12"/>
    <w:rsid w:val="00EA2E74"/>
    <w:rsid w:val="00EA3323"/>
    <w:rsid w:val="00EA472A"/>
    <w:rsid w:val="00EA49DA"/>
    <w:rsid w:val="00EA6380"/>
    <w:rsid w:val="00EA7D20"/>
    <w:rsid w:val="00EA7E57"/>
    <w:rsid w:val="00EB0107"/>
    <w:rsid w:val="00EB011C"/>
    <w:rsid w:val="00EB19A5"/>
    <w:rsid w:val="00EB1B5D"/>
    <w:rsid w:val="00EB2242"/>
    <w:rsid w:val="00EB2F93"/>
    <w:rsid w:val="00EB547A"/>
    <w:rsid w:val="00EB5B09"/>
    <w:rsid w:val="00EB7B76"/>
    <w:rsid w:val="00EC0582"/>
    <w:rsid w:val="00EC09EA"/>
    <w:rsid w:val="00EC0AAC"/>
    <w:rsid w:val="00EC0DBE"/>
    <w:rsid w:val="00EC25A0"/>
    <w:rsid w:val="00EC28F2"/>
    <w:rsid w:val="00EC2E30"/>
    <w:rsid w:val="00EC4232"/>
    <w:rsid w:val="00EC4CDB"/>
    <w:rsid w:val="00EC4CE6"/>
    <w:rsid w:val="00EC570C"/>
    <w:rsid w:val="00EC617B"/>
    <w:rsid w:val="00EC661C"/>
    <w:rsid w:val="00EC6D99"/>
    <w:rsid w:val="00EC6E88"/>
    <w:rsid w:val="00ED140B"/>
    <w:rsid w:val="00ED1864"/>
    <w:rsid w:val="00ED272E"/>
    <w:rsid w:val="00ED2D4A"/>
    <w:rsid w:val="00ED2E39"/>
    <w:rsid w:val="00ED3859"/>
    <w:rsid w:val="00ED38F3"/>
    <w:rsid w:val="00ED4853"/>
    <w:rsid w:val="00ED48F2"/>
    <w:rsid w:val="00ED5A47"/>
    <w:rsid w:val="00ED5BB4"/>
    <w:rsid w:val="00ED5E53"/>
    <w:rsid w:val="00ED6121"/>
    <w:rsid w:val="00ED675B"/>
    <w:rsid w:val="00ED7B7B"/>
    <w:rsid w:val="00ED7C3D"/>
    <w:rsid w:val="00ED7F05"/>
    <w:rsid w:val="00EE0873"/>
    <w:rsid w:val="00EE0C56"/>
    <w:rsid w:val="00EE0DE0"/>
    <w:rsid w:val="00EE262B"/>
    <w:rsid w:val="00EE26E3"/>
    <w:rsid w:val="00EE319B"/>
    <w:rsid w:val="00EE3208"/>
    <w:rsid w:val="00EE3A98"/>
    <w:rsid w:val="00EE3DEE"/>
    <w:rsid w:val="00EE40E6"/>
    <w:rsid w:val="00EE4903"/>
    <w:rsid w:val="00EE7C3B"/>
    <w:rsid w:val="00EF0045"/>
    <w:rsid w:val="00EF0F8F"/>
    <w:rsid w:val="00EF18A6"/>
    <w:rsid w:val="00EF20BF"/>
    <w:rsid w:val="00EF359E"/>
    <w:rsid w:val="00EF451B"/>
    <w:rsid w:val="00EF4DBE"/>
    <w:rsid w:val="00EF5813"/>
    <w:rsid w:val="00EF6401"/>
    <w:rsid w:val="00EF6B68"/>
    <w:rsid w:val="00EF75E9"/>
    <w:rsid w:val="00EF7698"/>
    <w:rsid w:val="00EF7C83"/>
    <w:rsid w:val="00F00981"/>
    <w:rsid w:val="00F00FA2"/>
    <w:rsid w:val="00F02AC8"/>
    <w:rsid w:val="00F06B9E"/>
    <w:rsid w:val="00F06F0E"/>
    <w:rsid w:val="00F07427"/>
    <w:rsid w:val="00F10C74"/>
    <w:rsid w:val="00F11386"/>
    <w:rsid w:val="00F121CC"/>
    <w:rsid w:val="00F1330A"/>
    <w:rsid w:val="00F13373"/>
    <w:rsid w:val="00F14D7F"/>
    <w:rsid w:val="00F15A98"/>
    <w:rsid w:val="00F16419"/>
    <w:rsid w:val="00F16C9C"/>
    <w:rsid w:val="00F173D9"/>
    <w:rsid w:val="00F20AC8"/>
    <w:rsid w:val="00F21501"/>
    <w:rsid w:val="00F223D4"/>
    <w:rsid w:val="00F23D33"/>
    <w:rsid w:val="00F23F3E"/>
    <w:rsid w:val="00F23FE0"/>
    <w:rsid w:val="00F2457A"/>
    <w:rsid w:val="00F25806"/>
    <w:rsid w:val="00F27210"/>
    <w:rsid w:val="00F2778F"/>
    <w:rsid w:val="00F2799F"/>
    <w:rsid w:val="00F3011E"/>
    <w:rsid w:val="00F30647"/>
    <w:rsid w:val="00F30E75"/>
    <w:rsid w:val="00F327C6"/>
    <w:rsid w:val="00F3375C"/>
    <w:rsid w:val="00F3454B"/>
    <w:rsid w:val="00F34CD8"/>
    <w:rsid w:val="00F357C0"/>
    <w:rsid w:val="00F3672A"/>
    <w:rsid w:val="00F37312"/>
    <w:rsid w:val="00F37471"/>
    <w:rsid w:val="00F3755E"/>
    <w:rsid w:val="00F402D4"/>
    <w:rsid w:val="00F40509"/>
    <w:rsid w:val="00F40551"/>
    <w:rsid w:val="00F40A01"/>
    <w:rsid w:val="00F40BFA"/>
    <w:rsid w:val="00F42168"/>
    <w:rsid w:val="00F43329"/>
    <w:rsid w:val="00F4419C"/>
    <w:rsid w:val="00F44395"/>
    <w:rsid w:val="00F44624"/>
    <w:rsid w:val="00F44954"/>
    <w:rsid w:val="00F45053"/>
    <w:rsid w:val="00F468F5"/>
    <w:rsid w:val="00F47ADE"/>
    <w:rsid w:val="00F47B8B"/>
    <w:rsid w:val="00F50900"/>
    <w:rsid w:val="00F5091E"/>
    <w:rsid w:val="00F510BE"/>
    <w:rsid w:val="00F5164B"/>
    <w:rsid w:val="00F51CB1"/>
    <w:rsid w:val="00F520A7"/>
    <w:rsid w:val="00F522E3"/>
    <w:rsid w:val="00F53E7A"/>
    <w:rsid w:val="00F544B4"/>
    <w:rsid w:val="00F54795"/>
    <w:rsid w:val="00F548C1"/>
    <w:rsid w:val="00F549DB"/>
    <w:rsid w:val="00F54C84"/>
    <w:rsid w:val="00F55293"/>
    <w:rsid w:val="00F55823"/>
    <w:rsid w:val="00F567CC"/>
    <w:rsid w:val="00F568E8"/>
    <w:rsid w:val="00F56984"/>
    <w:rsid w:val="00F6015C"/>
    <w:rsid w:val="00F60B63"/>
    <w:rsid w:val="00F61888"/>
    <w:rsid w:val="00F61F70"/>
    <w:rsid w:val="00F63462"/>
    <w:rsid w:val="00F635BC"/>
    <w:rsid w:val="00F646B2"/>
    <w:rsid w:val="00F65495"/>
    <w:rsid w:val="00F66145"/>
    <w:rsid w:val="00F66917"/>
    <w:rsid w:val="00F67719"/>
    <w:rsid w:val="00F7024E"/>
    <w:rsid w:val="00F718FB"/>
    <w:rsid w:val="00F71E3D"/>
    <w:rsid w:val="00F7270A"/>
    <w:rsid w:val="00F72B38"/>
    <w:rsid w:val="00F73338"/>
    <w:rsid w:val="00F735BF"/>
    <w:rsid w:val="00F74557"/>
    <w:rsid w:val="00F7557D"/>
    <w:rsid w:val="00F766CB"/>
    <w:rsid w:val="00F76DD6"/>
    <w:rsid w:val="00F7755B"/>
    <w:rsid w:val="00F776E4"/>
    <w:rsid w:val="00F779B7"/>
    <w:rsid w:val="00F77A8B"/>
    <w:rsid w:val="00F804C2"/>
    <w:rsid w:val="00F80756"/>
    <w:rsid w:val="00F8143A"/>
    <w:rsid w:val="00F81980"/>
    <w:rsid w:val="00F81E7F"/>
    <w:rsid w:val="00F81FBD"/>
    <w:rsid w:val="00F82070"/>
    <w:rsid w:val="00F8288A"/>
    <w:rsid w:val="00F83360"/>
    <w:rsid w:val="00F841DF"/>
    <w:rsid w:val="00F84686"/>
    <w:rsid w:val="00F84D0A"/>
    <w:rsid w:val="00F85064"/>
    <w:rsid w:val="00F8539C"/>
    <w:rsid w:val="00F85629"/>
    <w:rsid w:val="00F856D7"/>
    <w:rsid w:val="00F8608D"/>
    <w:rsid w:val="00F87F11"/>
    <w:rsid w:val="00F87F5C"/>
    <w:rsid w:val="00F9034D"/>
    <w:rsid w:val="00F911BE"/>
    <w:rsid w:val="00F914F6"/>
    <w:rsid w:val="00F91E3B"/>
    <w:rsid w:val="00F93197"/>
    <w:rsid w:val="00F93AF5"/>
    <w:rsid w:val="00F93B06"/>
    <w:rsid w:val="00F93DAA"/>
    <w:rsid w:val="00F94D9E"/>
    <w:rsid w:val="00F968FF"/>
    <w:rsid w:val="00F96941"/>
    <w:rsid w:val="00F96AC2"/>
    <w:rsid w:val="00F96C45"/>
    <w:rsid w:val="00F973A5"/>
    <w:rsid w:val="00F97826"/>
    <w:rsid w:val="00FA2B82"/>
    <w:rsid w:val="00FA3001"/>
    <w:rsid w:val="00FA3555"/>
    <w:rsid w:val="00FA6175"/>
    <w:rsid w:val="00FA6CF5"/>
    <w:rsid w:val="00FA73F8"/>
    <w:rsid w:val="00FA74C6"/>
    <w:rsid w:val="00FA7EFC"/>
    <w:rsid w:val="00FA82B8"/>
    <w:rsid w:val="00FB0228"/>
    <w:rsid w:val="00FB21DC"/>
    <w:rsid w:val="00FB345F"/>
    <w:rsid w:val="00FB3DCF"/>
    <w:rsid w:val="00FB5663"/>
    <w:rsid w:val="00FB59AE"/>
    <w:rsid w:val="00FB7199"/>
    <w:rsid w:val="00FB7F91"/>
    <w:rsid w:val="00FC0734"/>
    <w:rsid w:val="00FC28F5"/>
    <w:rsid w:val="00FC2A72"/>
    <w:rsid w:val="00FC38FD"/>
    <w:rsid w:val="00FC3ED4"/>
    <w:rsid w:val="00FC4191"/>
    <w:rsid w:val="00FC5D5E"/>
    <w:rsid w:val="00FC6F31"/>
    <w:rsid w:val="00FC705D"/>
    <w:rsid w:val="00FC72B0"/>
    <w:rsid w:val="00FC72DA"/>
    <w:rsid w:val="00FC735E"/>
    <w:rsid w:val="00FC7854"/>
    <w:rsid w:val="00FC7E12"/>
    <w:rsid w:val="00FC7FAD"/>
    <w:rsid w:val="00FD02A1"/>
    <w:rsid w:val="00FD0A93"/>
    <w:rsid w:val="00FD0AE2"/>
    <w:rsid w:val="00FD2100"/>
    <w:rsid w:val="00FD228C"/>
    <w:rsid w:val="00FD2D28"/>
    <w:rsid w:val="00FD3C48"/>
    <w:rsid w:val="00FD4AB8"/>
    <w:rsid w:val="00FD5093"/>
    <w:rsid w:val="00FD5678"/>
    <w:rsid w:val="00FD6602"/>
    <w:rsid w:val="00FD6C85"/>
    <w:rsid w:val="00FE12B2"/>
    <w:rsid w:val="00FE173D"/>
    <w:rsid w:val="00FE19C2"/>
    <w:rsid w:val="00FE26EC"/>
    <w:rsid w:val="00FE3B2A"/>
    <w:rsid w:val="00FE3E53"/>
    <w:rsid w:val="00FE57B6"/>
    <w:rsid w:val="00FE5E0D"/>
    <w:rsid w:val="00FE63F7"/>
    <w:rsid w:val="00FE7CDF"/>
    <w:rsid w:val="00FF08FB"/>
    <w:rsid w:val="00FF2445"/>
    <w:rsid w:val="00FF266F"/>
    <w:rsid w:val="00FF28B1"/>
    <w:rsid w:val="00FF2AFB"/>
    <w:rsid w:val="00FF38FD"/>
    <w:rsid w:val="00FF603F"/>
    <w:rsid w:val="00FF646B"/>
    <w:rsid w:val="00FF6F0A"/>
    <w:rsid w:val="01443721"/>
    <w:rsid w:val="016CEEE9"/>
    <w:rsid w:val="017054C6"/>
    <w:rsid w:val="0189D9E3"/>
    <w:rsid w:val="019AEDF6"/>
    <w:rsid w:val="01ADE41B"/>
    <w:rsid w:val="01D31ADE"/>
    <w:rsid w:val="021138A4"/>
    <w:rsid w:val="023AB32A"/>
    <w:rsid w:val="02475EC7"/>
    <w:rsid w:val="027AE26A"/>
    <w:rsid w:val="029173AE"/>
    <w:rsid w:val="02A9DDCE"/>
    <w:rsid w:val="02CB0AB6"/>
    <w:rsid w:val="02D19B7E"/>
    <w:rsid w:val="03310FC4"/>
    <w:rsid w:val="036ABF97"/>
    <w:rsid w:val="03917350"/>
    <w:rsid w:val="03A298AC"/>
    <w:rsid w:val="0417A85D"/>
    <w:rsid w:val="04199767"/>
    <w:rsid w:val="041A267D"/>
    <w:rsid w:val="042A2A34"/>
    <w:rsid w:val="044FD69E"/>
    <w:rsid w:val="048ED432"/>
    <w:rsid w:val="049B4CF5"/>
    <w:rsid w:val="04A02966"/>
    <w:rsid w:val="04AAA0F8"/>
    <w:rsid w:val="04C4D491"/>
    <w:rsid w:val="05091B6B"/>
    <w:rsid w:val="0510BFF2"/>
    <w:rsid w:val="0510F920"/>
    <w:rsid w:val="0522DEED"/>
    <w:rsid w:val="05505E6B"/>
    <w:rsid w:val="05533464"/>
    <w:rsid w:val="05957FD1"/>
    <w:rsid w:val="059716CA"/>
    <w:rsid w:val="059FFA48"/>
    <w:rsid w:val="05F0C129"/>
    <w:rsid w:val="05FA8C1C"/>
    <w:rsid w:val="063A85A5"/>
    <w:rsid w:val="0660D772"/>
    <w:rsid w:val="067ACBE7"/>
    <w:rsid w:val="06C67214"/>
    <w:rsid w:val="06E97697"/>
    <w:rsid w:val="06EEC099"/>
    <w:rsid w:val="07164C3D"/>
    <w:rsid w:val="078067EB"/>
    <w:rsid w:val="078946AE"/>
    <w:rsid w:val="0790356C"/>
    <w:rsid w:val="07930F74"/>
    <w:rsid w:val="079E4666"/>
    <w:rsid w:val="07A2EDD8"/>
    <w:rsid w:val="07AFBA5C"/>
    <w:rsid w:val="07FBB5E1"/>
    <w:rsid w:val="080D3727"/>
    <w:rsid w:val="08127536"/>
    <w:rsid w:val="082DE880"/>
    <w:rsid w:val="0893C92C"/>
    <w:rsid w:val="08C12180"/>
    <w:rsid w:val="08C31EF3"/>
    <w:rsid w:val="08ED7121"/>
    <w:rsid w:val="092EE844"/>
    <w:rsid w:val="096B44F4"/>
    <w:rsid w:val="0995B771"/>
    <w:rsid w:val="09D53DC6"/>
    <w:rsid w:val="09F5F4D1"/>
    <w:rsid w:val="0A086424"/>
    <w:rsid w:val="0A3CB685"/>
    <w:rsid w:val="0A49009B"/>
    <w:rsid w:val="0A967A85"/>
    <w:rsid w:val="0AA339DD"/>
    <w:rsid w:val="0AB80B3A"/>
    <w:rsid w:val="0AF3DF77"/>
    <w:rsid w:val="0B0B48B3"/>
    <w:rsid w:val="0B0D5C62"/>
    <w:rsid w:val="0B742D40"/>
    <w:rsid w:val="0B79EA2E"/>
    <w:rsid w:val="0BD99DC3"/>
    <w:rsid w:val="0BF080C0"/>
    <w:rsid w:val="0C048B9C"/>
    <w:rsid w:val="0C0C6D90"/>
    <w:rsid w:val="0C477AB0"/>
    <w:rsid w:val="0CB61BF8"/>
    <w:rsid w:val="0CE71B17"/>
    <w:rsid w:val="0D2CD00A"/>
    <w:rsid w:val="0D6143CD"/>
    <w:rsid w:val="0DA0E68B"/>
    <w:rsid w:val="0DA920DA"/>
    <w:rsid w:val="0DC6CA33"/>
    <w:rsid w:val="0DD20140"/>
    <w:rsid w:val="0DD9963D"/>
    <w:rsid w:val="0E2670BE"/>
    <w:rsid w:val="0E55408F"/>
    <w:rsid w:val="0E609367"/>
    <w:rsid w:val="0E6D39B5"/>
    <w:rsid w:val="0E7550AE"/>
    <w:rsid w:val="0E8603FB"/>
    <w:rsid w:val="0EA1ED80"/>
    <w:rsid w:val="0EA6DC6C"/>
    <w:rsid w:val="0EB71555"/>
    <w:rsid w:val="0EB75398"/>
    <w:rsid w:val="0EBABF0B"/>
    <w:rsid w:val="0EC965F4"/>
    <w:rsid w:val="0EE52C78"/>
    <w:rsid w:val="0EFA0C55"/>
    <w:rsid w:val="0F3D7D7E"/>
    <w:rsid w:val="0F966E9F"/>
    <w:rsid w:val="1076F939"/>
    <w:rsid w:val="107A543D"/>
    <w:rsid w:val="108AE34E"/>
    <w:rsid w:val="10DF75BE"/>
    <w:rsid w:val="11122F7F"/>
    <w:rsid w:val="11158616"/>
    <w:rsid w:val="11270D0D"/>
    <w:rsid w:val="117A99EF"/>
    <w:rsid w:val="118C03EF"/>
    <w:rsid w:val="11CBF56B"/>
    <w:rsid w:val="11FA8A64"/>
    <w:rsid w:val="1222AAAC"/>
    <w:rsid w:val="1224183E"/>
    <w:rsid w:val="126705BC"/>
    <w:rsid w:val="128D6B01"/>
    <w:rsid w:val="129719EB"/>
    <w:rsid w:val="1303CAA6"/>
    <w:rsid w:val="135E7B65"/>
    <w:rsid w:val="136DADBF"/>
    <w:rsid w:val="13900BD1"/>
    <w:rsid w:val="13EF3CBF"/>
    <w:rsid w:val="1403F33D"/>
    <w:rsid w:val="1418605B"/>
    <w:rsid w:val="141D10F6"/>
    <w:rsid w:val="14451711"/>
    <w:rsid w:val="146166E1"/>
    <w:rsid w:val="1506D4BF"/>
    <w:rsid w:val="150FE755"/>
    <w:rsid w:val="153447AB"/>
    <w:rsid w:val="159479D3"/>
    <w:rsid w:val="15F473E4"/>
    <w:rsid w:val="166BF40E"/>
    <w:rsid w:val="16967EDC"/>
    <w:rsid w:val="16AD27FB"/>
    <w:rsid w:val="172BFE37"/>
    <w:rsid w:val="17426F3A"/>
    <w:rsid w:val="1769C332"/>
    <w:rsid w:val="179DBFA1"/>
    <w:rsid w:val="17B94153"/>
    <w:rsid w:val="17D960B9"/>
    <w:rsid w:val="17EEE8E3"/>
    <w:rsid w:val="1829290B"/>
    <w:rsid w:val="1848F2DD"/>
    <w:rsid w:val="1881DED8"/>
    <w:rsid w:val="18B3AC0D"/>
    <w:rsid w:val="18EAD7A6"/>
    <w:rsid w:val="19144334"/>
    <w:rsid w:val="19252268"/>
    <w:rsid w:val="19472F76"/>
    <w:rsid w:val="194A547C"/>
    <w:rsid w:val="1997104C"/>
    <w:rsid w:val="19F677B8"/>
    <w:rsid w:val="1A0F3FC9"/>
    <w:rsid w:val="1A20F697"/>
    <w:rsid w:val="1A800888"/>
    <w:rsid w:val="1B1F0A70"/>
    <w:rsid w:val="1B6582BE"/>
    <w:rsid w:val="1B817995"/>
    <w:rsid w:val="1BC8BA74"/>
    <w:rsid w:val="1BCCF83F"/>
    <w:rsid w:val="1BD23A1F"/>
    <w:rsid w:val="1BE548F9"/>
    <w:rsid w:val="1C4C5FAA"/>
    <w:rsid w:val="1C7B20AD"/>
    <w:rsid w:val="1C820F11"/>
    <w:rsid w:val="1C91BC35"/>
    <w:rsid w:val="1C93F5FC"/>
    <w:rsid w:val="1CA09985"/>
    <w:rsid w:val="1CE0079C"/>
    <w:rsid w:val="1D358859"/>
    <w:rsid w:val="1D748AFD"/>
    <w:rsid w:val="1D8FECD0"/>
    <w:rsid w:val="1D982842"/>
    <w:rsid w:val="1DCA4C87"/>
    <w:rsid w:val="1DD5C63D"/>
    <w:rsid w:val="1E765014"/>
    <w:rsid w:val="1E7D7C8C"/>
    <w:rsid w:val="1E9D2380"/>
    <w:rsid w:val="1EA754A6"/>
    <w:rsid w:val="1F38FA18"/>
    <w:rsid w:val="1F6446B3"/>
    <w:rsid w:val="1FC91AC3"/>
    <w:rsid w:val="2004F525"/>
    <w:rsid w:val="20067D0E"/>
    <w:rsid w:val="2018404A"/>
    <w:rsid w:val="201E2344"/>
    <w:rsid w:val="202D2077"/>
    <w:rsid w:val="2065B3A7"/>
    <w:rsid w:val="2083FFF0"/>
    <w:rsid w:val="20CFD2FF"/>
    <w:rsid w:val="211576DB"/>
    <w:rsid w:val="211F07D2"/>
    <w:rsid w:val="21488AC8"/>
    <w:rsid w:val="2187E2B5"/>
    <w:rsid w:val="218D4118"/>
    <w:rsid w:val="21C712E2"/>
    <w:rsid w:val="221D27BC"/>
    <w:rsid w:val="22B09E55"/>
    <w:rsid w:val="22CF67C7"/>
    <w:rsid w:val="231D7784"/>
    <w:rsid w:val="2333D841"/>
    <w:rsid w:val="23576663"/>
    <w:rsid w:val="23634A48"/>
    <w:rsid w:val="23C00291"/>
    <w:rsid w:val="23C2C400"/>
    <w:rsid w:val="23C9B1D3"/>
    <w:rsid w:val="23CC370C"/>
    <w:rsid w:val="23E381B0"/>
    <w:rsid w:val="23F21671"/>
    <w:rsid w:val="23F2C437"/>
    <w:rsid w:val="23F513CD"/>
    <w:rsid w:val="241B2359"/>
    <w:rsid w:val="24428425"/>
    <w:rsid w:val="24A055C4"/>
    <w:rsid w:val="24D0B571"/>
    <w:rsid w:val="2530173B"/>
    <w:rsid w:val="2546AAF5"/>
    <w:rsid w:val="255C3E9E"/>
    <w:rsid w:val="25714248"/>
    <w:rsid w:val="25FC3091"/>
    <w:rsid w:val="25FE9F98"/>
    <w:rsid w:val="2601ED64"/>
    <w:rsid w:val="2610BB7C"/>
    <w:rsid w:val="26164D2B"/>
    <w:rsid w:val="26410444"/>
    <w:rsid w:val="2678A541"/>
    <w:rsid w:val="26801447"/>
    <w:rsid w:val="272BFC25"/>
    <w:rsid w:val="2760E4CE"/>
    <w:rsid w:val="27E35BF1"/>
    <w:rsid w:val="28A748FF"/>
    <w:rsid w:val="28AD6B68"/>
    <w:rsid w:val="2915A193"/>
    <w:rsid w:val="2928DD21"/>
    <w:rsid w:val="295064CD"/>
    <w:rsid w:val="29759B70"/>
    <w:rsid w:val="2996FB7F"/>
    <w:rsid w:val="2A263FB8"/>
    <w:rsid w:val="2A43CBC2"/>
    <w:rsid w:val="2A54C98D"/>
    <w:rsid w:val="2A7C08B2"/>
    <w:rsid w:val="2A84E9D3"/>
    <w:rsid w:val="2A99D56E"/>
    <w:rsid w:val="2AD53F42"/>
    <w:rsid w:val="2AF56D80"/>
    <w:rsid w:val="2B121D84"/>
    <w:rsid w:val="2B26DA37"/>
    <w:rsid w:val="2B3F905B"/>
    <w:rsid w:val="2B4D5799"/>
    <w:rsid w:val="2BFAA837"/>
    <w:rsid w:val="2C17C3DE"/>
    <w:rsid w:val="2C2070D1"/>
    <w:rsid w:val="2C21BCA2"/>
    <w:rsid w:val="2C3AC3F7"/>
    <w:rsid w:val="2C4CA9B2"/>
    <w:rsid w:val="2C4D15C9"/>
    <w:rsid w:val="2C57EB31"/>
    <w:rsid w:val="2C5EC6EA"/>
    <w:rsid w:val="2D25D3A0"/>
    <w:rsid w:val="2DACE5BD"/>
    <w:rsid w:val="2DBB50ED"/>
    <w:rsid w:val="2DF37245"/>
    <w:rsid w:val="2E00F2A5"/>
    <w:rsid w:val="2E140766"/>
    <w:rsid w:val="2E1642C3"/>
    <w:rsid w:val="2E24295D"/>
    <w:rsid w:val="2E274042"/>
    <w:rsid w:val="2E551A4B"/>
    <w:rsid w:val="2E5917EF"/>
    <w:rsid w:val="2E7E8CBE"/>
    <w:rsid w:val="2EA1A82B"/>
    <w:rsid w:val="2EC9338B"/>
    <w:rsid w:val="2ED6352A"/>
    <w:rsid w:val="2EEC1802"/>
    <w:rsid w:val="2F166950"/>
    <w:rsid w:val="2F17E63C"/>
    <w:rsid w:val="2F9F52E8"/>
    <w:rsid w:val="2FCDE71B"/>
    <w:rsid w:val="2FE9F439"/>
    <w:rsid w:val="2FED0ED1"/>
    <w:rsid w:val="301D4663"/>
    <w:rsid w:val="30302DD2"/>
    <w:rsid w:val="303E7449"/>
    <w:rsid w:val="30C0FD71"/>
    <w:rsid w:val="30EE2114"/>
    <w:rsid w:val="3148C694"/>
    <w:rsid w:val="3150E3B4"/>
    <w:rsid w:val="315C9C59"/>
    <w:rsid w:val="316A5D3A"/>
    <w:rsid w:val="31727E2B"/>
    <w:rsid w:val="322C19FB"/>
    <w:rsid w:val="32428A14"/>
    <w:rsid w:val="3249C652"/>
    <w:rsid w:val="3261AB20"/>
    <w:rsid w:val="3281972F"/>
    <w:rsid w:val="32A187CE"/>
    <w:rsid w:val="32B18FB8"/>
    <w:rsid w:val="32BE8195"/>
    <w:rsid w:val="32CC6334"/>
    <w:rsid w:val="32D2D795"/>
    <w:rsid w:val="32F0B7BC"/>
    <w:rsid w:val="32F4B8AB"/>
    <w:rsid w:val="33056F48"/>
    <w:rsid w:val="3326AB7B"/>
    <w:rsid w:val="333C0A9D"/>
    <w:rsid w:val="33409384"/>
    <w:rsid w:val="335ADC3A"/>
    <w:rsid w:val="34D16E54"/>
    <w:rsid w:val="3512A3FD"/>
    <w:rsid w:val="35457A54"/>
    <w:rsid w:val="3562C17A"/>
    <w:rsid w:val="35E4B21A"/>
    <w:rsid w:val="3611C32F"/>
    <w:rsid w:val="36BDB1DD"/>
    <w:rsid w:val="36BDF94C"/>
    <w:rsid w:val="36C154B0"/>
    <w:rsid w:val="36CC329B"/>
    <w:rsid w:val="370BBDAD"/>
    <w:rsid w:val="3715B4A3"/>
    <w:rsid w:val="37855639"/>
    <w:rsid w:val="37A3D18E"/>
    <w:rsid w:val="37D79A0B"/>
    <w:rsid w:val="37E3A089"/>
    <w:rsid w:val="37EEB632"/>
    <w:rsid w:val="3829EB14"/>
    <w:rsid w:val="383E33BF"/>
    <w:rsid w:val="385B4EFC"/>
    <w:rsid w:val="3893974A"/>
    <w:rsid w:val="38DEC8C6"/>
    <w:rsid w:val="39386E02"/>
    <w:rsid w:val="393B5A32"/>
    <w:rsid w:val="394ACAA9"/>
    <w:rsid w:val="39556287"/>
    <w:rsid w:val="396458DB"/>
    <w:rsid w:val="397480B6"/>
    <w:rsid w:val="39754356"/>
    <w:rsid w:val="397D401C"/>
    <w:rsid w:val="39804801"/>
    <w:rsid w:val="3995CCB2"/>
    <w:rsid w:val="39993F79"/>
    <w:rsid w:val="39E81500"/>
    <w:rsid w:val="39ECC21C"/>
    <w:rsid w:val="3A1B53AE"/>
    <w:rsid w:val="3A2A7FD9"/>
    <w:rsid w:val="3A42AED5"/>
    <w:rsid w:val="3A58BA41"/>
    <w:rsid w:val="3A73A42B"/>
    <w:rsid w:val="3A7FFF0F"/>
    <w:rsid w:val="3B13BC99"/>
    <w:rsid w:val="3B24C89B"/>
    <w:rsid w:val="3B459932"/>
    <w:rsid w:val="3B65BC9C"/>
    <w:rsid w:val="3B7C2450"/>
    <w:rsid w:val="3B9B8DA6"/>
    <w:rsid w:val="3BED75C8"/>
    <w:rsid w:val="3BF4D702"/>
    <w:rsid w:val="3C009DC4"/>
    <w:rsid w:val="3C2C358C"/>
    <w:rsid w:val="3C428048"/>
    <w:rsid w:val="3C5B93C3"/>
    <w:rsid w:val="3C60917E"/>
    <w:rsid w:val="3C70C63B"/>
    <w:rsid w:val="3C8451A1"/>
    <w:rsid w:val="3CB8B0EA"/>
    <w:rsid w:val="3CBF6F80"/>
    <w:rsid w:val="3CD63C42"/>
    <w:rsid w:val="3CF4EBF1"/>
    <w:rsid w:val="3D411142"/>
    <w:rsid w:val="3D42EDC1"/>
    <w:rsid w:val="3D67086D"/>
    <w:rsid w:val="3D707105"/>
    <w:rsid w:val="3D72A650"/>
    <w:rsid w:val="3D8635D0"/>
    <w:rsid w:val="3D925DCD"/>
    <w:rsid w:val="3DA2A51D"/>
    <w:rsid w:val="3DAB44ED"/>
    <w:rsid w:val="3DEACF03"/>
    <w:rsid w:val="3E1064F7"/>
    <w:rsid w:val="3EA6B679"/>
    <w:rsid w:val="3ECDA261"/>
    <w:rsid w:val="3EDD5B27"/>
    <w:rsid w:val="3EEE41D9"/>
    <w:rsid w:val="3EF23EF8"/>
    <w:rsid w:val="3EF5C7E1"/>
    <w:rsid w:val="3F24B9D7"/>
    <w:rsid w:val="3F454981"/>
    <w:rsid w:val="3FADC74E"/>
    <w:rsid w:val="3FC743BD"/>
    <w:rsid w:val="404E70F8"/>
    <w:rsid w:val="407574EB"/>
    <w:rsid w:val="408939B7"/>
    <w:rsid w:val="40BC7DF2"/>
    <w:rsid w:val="40D6D14C"/>
    <w:rsid w:val="40EB7CA5"/>
    <w:rsid w:val="4123A4EF"/>
    <w:rsid w:val="41319E99"/>
    <w:rsid w:val="415D7B5B"/>
    <w:rsid w:val="4165D347"/>
    <w:rsid w:val="41B0748E"/>
    <w:rsid w:val="41EEF00E"/>
    <w:rsid w:val="41F9BF14"/>
    <w:rsid w:val="42215133"/>
    <w:rsid w:val="42316464"/>
    <w:rsid w:val="4254C2BC"/>
    <w:rsid w:val="425D0FC0"/>
    <w:rsid w:val="42705631"/>
    <w:rsid w:val="428C78DA"/>
    <w:rsid w:val="4293F889"/>
    <w:rsid w:val="429E2F00"/>
    <w:rsid w:val="42AB1AA1"/>
    <w:rsid w:val="42D3576C"/>
    <w:rsid w:val="42D56CB0"/>
    <w:rsid w:val="4305AE09"/>
    <w:rsid w:val="43065F92"/>
    <w:rsid w:val="430C4487"/>
    <w:rsid w:val="432B8423"/>
    <w:rsid w:val="435F2E9A"/>
    <w:rsid w:val="437A21A0"/>
    <w:rsid w:val="43856F6E"/>
    <w:rsid w:val="43AF4D1C"/>
    <w:rsid w:val="43B9A59A"/>
    <w:rsid w:val="43D5FD38"/>
    <w:rsid w:val="43EF5688"/>
    <w:rsid w:val="43F8339A"/>
    <w:rsid w:val="440F45E4"/>
    <w:rsid w:val="44890790"/>
    <w:rsid w:val="44A8993B"/>
    <w:rsid w:val="44A9129C"/>
    <w:rsid w:val="44B484F3"/>
    <w:rsid w:val="44DD263B"/>
    <w:rsid w:val="44E08D2C"/>
    <w:rsid w:val="44FD90D3"/>
    <w:rsid w:val="4541D7AD"/>
    <w:rsid w:val="45A5C958"/>
    <w:rsid w:val="45BB360B"/>
    <w:rsid w:val="45C1ECFD"/>
    <w:rsid w:val="45CDAA93"/>
    <w:rsid w:val="45D52D7F"/>
    <w:rsid w:val="45DABD9F"/>
    <w:rsid w:val="45E45AC9"/>
    <w:rsid w:val="46332438"/>
    <w:rsid w:val="4639BAB6"/>
    <w:rsid w:val="4677916C"/>
    <w:rsid w:val="467EB311"/>
    <w:rsid w:val="4697CC66"/>
    <w:rsid w:val="46B5F7C7"/>
    <w:rsid w:val="46C2731B"/>
    <w:rsid w:val="46F91456"/>
    <w:rsid w:val="4714EC61"/>
    <w:rsid w:val="47425B59"/>
    <w:rsid w:val="47474496"/>
    <w:rsid w:val="4758E4F1"/>
    <w:rsid w:val="477F2253"/>
    <w:rsid w:val="47AEFB29"/>
    <w:rsid w:val="47BA7B0D"/>
    <w:rsid w:val="481356C3"/>
    <w:rsid w:val="483719E4"/>
    <w:rsid w:val="483D2217"/>
    <w:rsid w:val="48609D15"/>
    <w:rsid w:val="487F4A4C"/>
    <w:rsid w:val="48A30E73"/>
    <w:rsid w:val="48A6D389"/>
    <w:rsid w:val="48CD1E47"/>
    <w:rsid w:val="4925BD10"/>
    <w:rsid w:val="49321421"/>
    <w:rsid w:val="4950DE78"/>
    <w:rsid w:val="4972F12F"/>
    <w:rsid w:val="49B187A4"/>
    <w:rsid w:val="49F11375"/>
    <w:rsid w:val="4A06095A"/>
    <w:rsid w:val="4A1944B1"/>
    <w:rsid w:val="4A248406"/>
    <w:rsid w:val="4A3878B8"/>
    <w:rsid w:val="4A5D85A0"/>
    <w:rsid w:val="4ACC5225"/>
    <w:rsid w:val="4ADED870"/>
    <w:rsid w:val="4BA06638"/>
    <w:rsid w:val="4BA199E8"/>
    <w:rsid w:val="4BCDAE59"/>
    <w:rsid w:val="4C1A2FA3"/>
    <w:rsid w:val="4C28B283"/>
    <w:rsid w:val="4C7049D2"/>
    <w:rsid w:val="4C7B9447"/>
    <w:rsid w:val="4CAC43CE"/>
    <w:rsid w:val="4CBCBCE5"/>
    <w:rsid w:val="4CCF9EFD"/>
    <w:rsid w:val="4D058223"/>
    <w:rsid w:val="4D0B47E1"/>
    <w:rsid w:val="4D329330"/>
    <w:rsid w:val="4D35B56C"/>
    <w:rsid w:val="4D515BA5"/>
    <w:rsid w:val="4DA7558D"/>
    <w:rsid w:val="4DC0AFC6"/>
    <w:rsid w:val="4DD4B73F"/>
    <w:rsid w:val="4DDFBD49"/>
    <w:rsid w:val="4E09E64F"/>
    <w:rsid w:val="4E3A97D3"/>
    <w:rsid w:val="4E48BD31"/>
    <w:rsid w:val="4E711559"/>
    <w:rsid w:val="4E84AC45"/>
    <w:rsid w:val="4E9AD11B"/>
    <w:rsid w:val="4EF52ED8"/>
    <w:rsid w:val="4F04686A"/>
    <w:rsid w:val="4F0AF7D8"/>
    <w:rsid w:val="4F385D48"/>
    <w:rsid w:val="4F587964"/>
    <w:rsid w:val="4F61ACDE"/>
    <w:rsid w:val="4FA1F61A"/>
    <w:rsid w:val="4FB16A75"/>
    <w:rsid w:val="4FBF2374"/>
    <w:rsid w:val="4FC9D1FB"/>
    <w:rsid w:val="4FF66682"/>
    <w:rsid w:val="4FFF4150"/>
    <w:rsid w:val="5012E868"/>
    <w:rsid w:val="50199A4D"/>
    <w:rsid w:val="50400B43"/>
    <w:rsid w:val="505D0D0F"/>
    <w:rsid w:val="5060A2AF"/>
    <w:rsid w:val="506D6699"/>
    <w:rsid w:val="507C24D3"/>
    <w:rsid w:val="509C919E"/>
    <w:rsid w:val="509F03EC"/>
    <w:rsid w:val="51010771"/>
    <w:rsid w:val="51229F8F"/>
    <w:rsid w:val="5128613D"/>
    <w:rsid w:val="514BB4FE"/>
    <w:rsid w:val="515A5B9D"/>
    <w:rsid w:val="51D05292"/>
    <w:rsid w:val="51FC9E2D"/>
    <w:rsid w:val="5227B659"/>
    <w:rsid w:val="522B3C8C"/>
    <w:rsid w:val="5260DFB0"/>
    <w:rsid w:val="52858457"/>
    <w:rsid w:val="52A56976"/>
    <w:rsid w:val="52D3E375"/>
    <w:rsid w:val="52DCE265"/>
    <w:rsid w:val="53204C4C"/>
    <w:rsid w:val="5332EE34"/>
    <w:rsid w:val="53425630"/>
    <w:rsid w:val="53BC512F"/>
    <w:rsid w:val="53E8B999"/>
    <w:rsid w:val="53EA5D8E"/>
    <w:rsid w:val="5405AE0C"/>
    <w:rsid w:val="54085250"/>
    <w:rsid w:val="540C638D"/>
    <w:rsid w:val="5414E25B"/>
    <w:rsid w:val="5416B890"/>
    <w:rsid w:val="54214620"/>
    <w:rsid w:val="542611B9"/>
    <w:rsid w:val="5458613D"/>
    <w:rsid w:val="545BB5E4"/>
    <w:rsid w:val="54CA57DA"/>
    <w:rsid w:val="54DC92D0"/>
    <w:rsid w:val="54EAFAF5"/>
    <w:rsid w:val="5558E2BA"/>
    <w:rsid w:val="55B6FD42"/>
    <w:rsid w:val="55CEF373"/>
    <w:rsid w:val="5616F272"/>
    <w:rsid w:val="561728B3"/>
    <w:rsid w:val="56601D8C"/>
    <w:rsid w:val="56AF2238"/>
    <w:rsid w:val="56B1A1CD"/>
    <w:rsid w:val="56B699BB"/>
    <w:rsid w:val="56CAC2AC"/>
    <w:rsid w:val="56DE6455"/>
    <w:rsid w:val="56EB2AA6"/>
    <w:rsid w:val="56F3E9CD"/>
    <w:rsid w:val="5708043A"/>
    <w:rsid w:val="572A02CA"/>
    <w:rsid w:val="572C9C78"/>
    <w:rsid w:val="574813C6"/>
    <w:rsid w:val="575FE7C4"/>
    <w:rsid w:val="57F0E283"/>
    <w:rsid w:val="5807514A"/>
    <w:rsid w:val="580C4C2B"/>
    <w:rsid w:val="583BF57D"/>
    <w:rsid w:val="58577596"/>
    <w:rsid w:val="588E8E2A"/>
    <w:rsid w:val="5891F6EE"/>
    <w:rsid w:val="58985ADB"/>
    <w:rsid w:val="58AD3DA5"/>
    <w:rsid w:val="58D8F825"/>
    <w:rsid w:val="5908DC63"/>
    <w:rsid w:val="59152F02"/>
    <w:rsid w:val="592429E6"/>
    <w:rsid w:val="5943291E"/>
    <w:rsid w:val="594A1747"/>
    <w:rsid w:val="597DDE32"/>
    <w:rsid w:val="598B99B5"/>
    <w:rsid w:val="59A444B4"/>
    <w:rsid w:val="59C5BC61"/>
    <w:rsid w:val="5A4A7468"/>
    <w:rsid w:val="5A5C4448"/>
    <w:rsid w:val="5AD5CCE1"/>
    <w:rsid w:val="5B2E883F"/>
    <w:rsid w:val="5B5EF20B"/>
    <w:rsid w:val="5B87C036"/>
    <w:rsid w:val="5BF73AD2"/>
    <w:rsid w:val="5C0441B4"/>
    <w:rsid w:val="5C402BA9"/>
    <w:rsid w:val="5C4F957A"/>
    <w:rsid w:val="5C5891A7"/>
    <w:rsid w:val="5CA1B4D8"/>
    <w:rsid w:val="5CAB7FA0"/>
    <w:rsid w:val="5D21BF1B"/>
    <w:rsid w:val="5D42FBD3"/>
    <w:rsid w:val="5D5FA93B"/>
    <w:rsid w:val="5D81A3A0"/>
    <w:rsid w:val="5D8FAF1A"/>
    <w:rsid w:val="5DA7745A"/>
    <w:rsid w:val="5DBCA5D1"/>
    <w:rsid w:val="5E3B1146"/>
    <w:rsid w:val="5E519B19"/>
    <w:rsid w:val="5E62D788"/>
    <w:rsid w:val="5E6A0181"/>
    <w:rsid w:val="5E7D0E3D"/>
    <w:rsid w:val="5EA31059"/>
    <w:rsid w:val="5EDC75D3"/>
    <w:rsid w:val="5F1AD9F4"/>
    <w:rsid w:val="5F34809A"/>
    <w:rsid w:val="5F4C9D02"/>
    <w:rsid w:val="5FDE2505"/>
    <w:rsid w:val="600032B0"/>
    <w:rsid w:val="6025CFE4"/>
    <w:rsid w:val="6081A3B6"/>
    <w:rsid w:val="608BFDFB"/>
    <w:rsid w:val="60A6BD8C"/>
    <w:rsid w:val="60DADC0E"/>
    <w:rsid w:val="60E3EFAA"/>
    <w:rsid w:val="60F98AEE"/>
    <w:rsid w:val="610A51AC"/>
    <w:rsid w:val="617C9923"/>
    <w:rsid w:val="617CE71C"/>
    <w:rsid w:val="61A28F3A"/>
    <w:rsid w:val="61C794D2"/>
    <w:rsid w:val="623ACB9B"/>
    <w:rsid w:val="623ED576"/>
    <w:rsid w:val="62746338"/>
    <w:rsid w:val="628E7C42"/>
    <w:rsid w:val="6298F97F"/>
    <w:rsid w:val="62C0869B"/>
    <w:rsid w:val="63232CAD"/>
    <w:rsid w:val="6383A217"/>
    <w:rsid w:val="63B94478"/>
    <w:rsid w:val="63BA303F"/>
    <w:rsid w:val="63C39EBD"/>
    <w:rsid w:val="63FFAACB"/>
    <w:rsid w:val="6405BC1E"/>
    <w:rsid w:val="646941A3"/>
    <w:rsid w:val="651E0B9B"/>
    <w:rsid w:val="6580EA56"/>
    <w:rsid w:val="65956626"/>
    <w:rsid w:val="65EA82D7"/>
    <w:rsid w:val="66527F79"/>
    <w:rsid w:val="66AA18A4"/>
    <w:rsid w:val="66ACA920"/>
    <w:rsid w:val="66AF8B83"/>
    <w:rsid w:val="66D8DC39"/>
    <w:rsid w:val="67263B60"/>
    <w:rsid w:val="67476247"/>
    <w:rsid w:val="6755352D"/>
    <w:rsid w:val="676C6AA2"/>
    <w:rsid w:val="676C7110"/>
    <w:rsid w:val="67CEF271"/>
    <w:rsid w:val="6852F68D"/>
    <w:rsid w:val="685CF1A4"/>
    <w:rsid w:val="687E9CE9"/>
    <w:rsid w:val="689C452F"/>
    <w:rsid w:val="68B20D21"/>
    <w:rsid w:val="68B3570A"/>
    <w:rsid w:val="68E09601"/>
    <w:rsid w:val="69395D16"/>
    <w:rsid w:val="6941063A"/>
    <w:rsid w:val="6947F2C9"/>
    <w:rsid w:val="6A324ADB"/>
    <w:rsid w:val="6A32C41C"/>
    <w:rsid w:val="6B33DCBA"/>
    <w:rsid w:val="6B4EDB59"/>
    <w:rsid w:val="6B91E026"/>
    <w:rsid w:val="6BB329FF"/>
    <w:rsid w:val="6BE79546"/>
    <w:rsid w:val="6C1C5F29"/>
    <w:rsid w:val="6C26B368"/>
    <w:rsid w:val="6C42E8FA"/>
    <w:rsid w:val="6C7B8D50"/>
    <w:rsid w:val="6CCAFF67"/>
    <w:rsid w:val="6CD9E3D8"/>
    <w:rsid w:val="6D07C591"/>
    <w:rsid w:val="6D4EDFD0"/>
    <w:rsid w:val="6D6D6F24"/>
    <w:rsid w:val="6D77D12C"/>
    <w:rsid w:val="6E7E0277"/>
    <w:rsid w:val="6EC04E90"/>
    <w:rsid w:val="6EFF8C98"/>
    <w:rsid w:val="6F4A2D4D"/>
    <w:rsid w:val="6F66272B"/>
    <w:rsid w:val="6F76FCF5"/>
    <w:rsid w:val="6FA8CB20"/>
    <w:rsid w:val="6FF08360"/>
    <w:rsid w:val="6FF7DB49"/>
    <w:rsid w:val="70170786"/>
    <w:rsid w:val="704797CB"/>
    <w:rsid w:val="70999DC9"/>
    <w:rsid w:val="709DFFF0"/>
    <w:rsid w:val="70B0382F"/>
    <w:rsid w:val="70E432D0"/>
    <w:rsid w:val="714B311E"/>
    <w:rsid w:val="715EF463"/>
    <w:rsid w:val="718C53C1"/>
    <w:rsid w:val="71C2D30C"/>
    <w:rsid w:val="71EF28E8"/>
    <w:rsid w:val="71FEFA1C"/>
    <w:rsid w:val="72294D76"/>
    <w:rsid w:val="72329F4E"/>
    <w:rsid w:val="72473759"/>
    <w:rsid w:val="72ADCA37"/>
    <w:rsid w:val="72BC988B"/>
    <w:rsid w:val="72DE08B2"/>
    <w:rsid w:val="73248D06"/>
    <w:rsid w:val="734799CC"/>
    <w:rsid w:val="738A1BEC"/>
    <w:rsid w:val="73A78DE2"/>
    <w:rsid w:val="73AFFD14"/>
    <w:rsid w:val="73CB4451"/>
    <w:rsid w:val="73CCA1E5"/>
    <w:rsid w:val="73D8182A"/>
    <w:rsid w:val="73F3C04B"/>
    <w:rsid w:val="74332DCE"/>
    <w:rsid w:val="749FC220"/>
    <w:rsid w:val="74DED8AB"/>
    <w:rsid w:val="74E4BA85"/>
    <w:rsid w:val="753E7250"/>
    <w:rsid w:val="754698A6"/>
    <w:rsid w:val="75D6DD37"/>
    <w:rsid w:val="7623C309"/>
    <w:rsid w:val="76803799"/>
    <w:rsid w:val="768B8878"/>
    <w:rsid w:val="7691143E"/>
    <w:rsid w:val="76958BA3"/>
    <w:rsid w:val="76BCA9FF"/>
    <w:rsid w:val="76EEB9AC"/>
    <w:rsid w:val="7724D944"/>
    <w:rsid w:val="773D39F8"/>
    <w:rsid w:val="774C85B7"/>
    <w:rsid w:val="77567EF5"/>
    <w:rsid w:val="7763BF87"/>
    <w:rsid w:val="77C85FC6"/>
    <w:rsid w:val="77DB7DD0"/>
    <w:rsid w:val="77F0AE40"/>
    <w:rsid w:val="78154EDC"/>
    <w:rsid w:val="7831F2E7"/>
    <w:rsid w:val="785830D4"/>
    <w:rsid w:val="785DF250"/>
    <w:rsid w:val="786FC02B"/>
    <w:rsid w:val="7891A74D"/>
    <w:rsid w:val="78C054D6"/>
    <w:rsid w:val="78E0DFE8"/>
    <w:rsid w:val="78EF114E"/>
    <w:rsid w:val="790DBB54"/>
    <w:rsid w:val="791F3DB8"/>
    <w:rsid w:val="792AE91C"/>
    <w:rsid w:val="798AEDCB"/>
    <w:rsid w:val="79A9ECAD"/>
    <w:rsid w:val="79B4EF80"/>
    <w:rsid w:val="7A0375A4"/>
    <w:rsid w:val="7A22DE2E"/>
    <w:rsid w:val="7A6F3418"/>
    <w:rsid w:val="7AAC0C9B"/>
    <w:rsid w:val="7ABB0849"/>
    <w:rsid w:val="7AF00D58"/>
    <w:rsid w:val="7B18F4AD"/>
    <w:rsid w:val="7B1D713B"/>
    <w:rsid w:val="7B402544"/>
    <w:rsid w:val="7B7B8891"/>
    <w:rsid w:val="7B9503C0"/>
    <w:rsid w:val="7BC8BBDB"/>
    <w:rsid w:val="7BFC3661"/>
    <w:rsid w:val="7C33E955"/>
    <w:rsid w:val="7C35347E"/>
    <w:rsid w:val="7D3FB340"/>
    <w:rsid w:val="7D4F213B"/>
    <w:rsid w:val="7DA071DB"/>
    <w:rsid w:val="7DE8E87F"/>
    <w:rsid w:val="7DFF240F"/>
    <w:rsid w:val="7E252666"/>
    <w:rsid w:val="7E8DDE39"/>
    <w:rsid w:val="7EBE8455"/>
    <w:rsid w:val="7EC5A402"/>
    <w:rsid w:val="7EE1509E"/>
    <w:rsid w:val="7F02D382"/>
    <w:rsid w:val="7F27079A"/>
    <w:rsid w:val="7F5E80C4"/>
    <w:rsid w:val="7FC5E665"/>
    <w:rsid w:val="7FF969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725F5"/>
  <w15:chartTrackingRefBased/>
  <w15:docId w15:val="{C614BAEC-45AD-4891-A4BE-153E3A10F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936A9"/>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7936A9"/>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7936A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7936A9"/>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7936A9"/>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7936A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936A9"/>
    <w:pPr>
      <w:keepNext/>
      <w:spacing w:after="200" w:line="240" w:lineRule="auto"/>
    </w:pPr>
    <w:rPr>
      <w:b/>
      <w:iCs/>
      <w:szCs w:val="18"/>
    </w:rPr>
  </w:style>
  <w:style w:type="table" w:customStyle="1" w:styleId="Tableheader">
    <w:name w:val="ŠTable header"/>
    <w:basedOn w:val="TableNormal"/>
    <w:uiPriority w:val="99"/>
    <w:rsid w:val="007936A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93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F5714"/>
    <w:pPr>
      <w:numPr>
        <w:numId w:val="13"/>
      </w:numPr>
      <w:contextualSpacing/>
    </w:pPr>
  </w:style>
  <w:style w:type="paragraph" w:styleId="ListNumber2">
    <w:name w:val="List Number 2"/>
    <w:aliases w:val="ŠList Number 2"/>
    <w:basedOn w:val="Normal"/>
    <w:uiPriority w:val="8"/>
    <w:qFormat/>
    <w:rsid w:val="005F5714"/>
    <w:pPr>
      <w:numPr>
        <w:numId w:val="12"/>
      </w:numPr>
      <w:contextualSpacing/>
    </w:pPr>
  </w:style>
  <w:style w:type="paragraph" w:styleId="ListBullet">
    <w:name w:val="List Bullet"/>
    <w:aliases w:val="ŠList Bullet"/>
    <w:basedOn w:val="Normal"/>
    <w:uiPriority w:val="9"/>
    <w:qFormat/>
    <w:rsid w:val="005F5714"/>
    <w:pPr>
      <w:numPr>
        <w:numId w:val="11"/>
      </w:numPr>
      <w:contextualSpacing/>
    </w:pPr>
  </w:style>
  <w:style w:type="paragraph" w:styleId="ListBullet2">
    <w:name w:val="List Bullet 2"/>
    <w:aliases w:val="ŠList Bullet 2"/>
    <w:basedOn w:val="Normal"/>
    <w:uiPriority w:val="10"/>
    <w:qFormat/>
    <w:rsid w:val="005F5714"/>
    <w:pPr>
      <w:numPr>
        <w:numId w:val="10"/>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7936A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7936A9"/>
    <w:rPr>
      <w:b/>
      <w:bCs/>
    </w:rPr>
  </w:style>
  <w:style w:type="character" w:customStyle="1" w:styleId="QuoteChar">
    <w:name w:val="Quote Char"/>
    <w:aliases w:val="ŠQuote Char"/>
    <w:basedOn w:val="DefaultParagraphFont"/>
    <w:link w:val="Quote"/>
    <w:uiPriority w:val="19"/>
    <w:rsid w:val="007936A9"/>
    <w:rPr>
      <w:rFonts w:ascii="Arial" w:hAnsi="Arial" w:cs="Arial"/>
      <w:sz w:val="24"/>
      <w:szCs w:val="24"/>
    </w:rPr>
  </w:style>
  <w:style w:type="paragraph" w:customStyle="1" w:styleId="FeatureBox2">
    <w:name w:val="ŠFeature Box 2"/>
    <w:basedOn w:val="Normal"/>
    <w:next w:val="Normal"/>
    <w:uiPriority w:val="12"/>
    <w:qFormat/>
    <w:rsid w:val="007936A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CommentText">
    <w:name w:val="annotation text"/>
    <w:basedOn w:val="Normal"/>
    <w:link w:val="CommentTextChar"/>
    <w:uiPriority w:val="99"/>
    <w:unhideWhenUsed/>
    <w:rsid w:val="00BB2C4C"/>
    <w:pPr>
      <w:spacing w:line="240" w:lineRule="auto"/>
    </w:pPr>
    <w:rPr>
      <w:sz w:val="20"/>
      <w:szCs w:val="20"/>
    </w:rPr>
  </w:style>
  <w:style w:type="paragraph" w:customStyle="1" w:styleId="FeatureBox">
    <w:name w:val="ŠFeature Box"/>
    <w:basedOn w:val="Normal"/>
    <w:next w:val="Normal"/>
    <w:uiPriority w:val="11"/>
    <w:qFormat/>
    <w:rsid w:val="007936A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936A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936A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936A9"/>
    <w:rPr>
      <w:color w:val="2F5496" w:themeColor="accent1" w:themeShade="BF"/>
      <w:u w:val="single"/>
    </w:rPr>
  </w:style>
  <w:style w:type="paragraph" w:customStyle="1" w:styleId="Logo">
    <w:name w:val="ŠLogo"/>
    <w:basedOn w:val="Normal"/>
    <w:uiPriority w:val="18"/>
    <w:qFormat/>
    <w:rsid w:val="007936A9"/>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7936A9"/>
    <w:pPr>
      <w:tabs>
        <w:tab w:val="right" w:leader="dot" w:pos="14570"/>
      </w:tabs>
      <w:spacing w:before="0"/>
    </w:pPr>
    <w:rPr>
      <w:b/>
      <w:noProof/>
    </w:rPr>
  </w:style>
  <w:style w:type="paragraph" w:styleId="TOC2">
    <w:name w:val="toc 2"/>
    <w:aliases w:val="ŠTOC 2"/>
    <w:basedOn w:val="Normal"/>
    <w:next w:val="Normal"/>
    <w:uiPriority w:val="39"/>
    <w:unhideWhenUsed/>
    <w:rsid w:val="007936A9"/>
    <w:pPr>
      <w:tabs>
        <w:tab w:val="right" w:leader="dot" w:pos="14570"/>
      </w:tabs>
      <w:spacing w:before="0"/>
    </w:pPr>
    <w:rPr>
      <w:noProof/>
    </w:rPr>
  </w:style>
  <w:style w:type="paragraph" w:styleId="TOC3">
    <w:name w:val="toc 3"/>
    <w:aliases w:val="ŠTOC 3"/>
    <w:basedOn w:val="Normal"/>
    <w:next w:val="Normal"/>
    <w:uiPriority w:val="39"/>
    <w:unhideWhenUsed/>
    <w:rsid w:val="007936A9"/>
    <w:pPr>
      <w:spacing w:before="0"/>
      <w:ind w:left="244"/>
    </w:pPr>
  </w:style>
  <w:style w:type="paragraph" w:styleId="Title">
    <w:name w:val="Title"/>
    <w:aliases w:val="ŠTitle"/>
    <w:basedOn w:val="Normal"/>
    <w:next w:val="Normal"/>
    <w:link w:val="TitleChar"/>
    <w:uiPriority w:val="1"/>
    <w:qFormat/>
    <w:rsid w:val="007936A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7936A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7936A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7936A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7936A9"/>
    <w:pPr>
      <w:outlineLvl w:val="9"/>
    </w:pPr>
    <w:rPr>
      <w:sz w:val="40"/>
      <w:szCs w:val="40"/>
    </w:rPr>
  </w:style>
  <w:style w:type="paragraph" w:styleId="Footer">
    <w:name w:val="footer"/>
    <w:aliases w:val="ŠFooter"/>
    <w:basedOn w:val="Normal"/>
    <w:link w:val="FooterChar"/>
    <w:uiPriority w:val="19"/>
    <w:rsid w:val="007936A9"/>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7936A9"/>
    <w:rPr>
      <w:rFonts w:ascii="Arial" w:hAnsi="Arial" w:cs="Arial"/>
      <w:sz w:val="18"/>
      <w:szCs w:val="18"/>
    </w:rPr>
  </w:style>
  <w:style w:type="paragraph" w:styleId="Header">
    <w:name w:val="header"/>
    <w:aliases w:val="ŠHeader"/>
    <w:basedOn w:val="Normal"/>
    <w:link w:val="HeaderChar"/>
    <w:uiPriority w:val="16"/>
    <w:rsid w:val="007936A9"/>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7936A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7936A9"/>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7936A9"/>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7936A9"/>
    <w:rPr>
      <w:rFonts w:ascii="Arial" w:hAnsi="Arial" w:cs="Arial"/>
      <w:color w:val="002664"/>
      <w:sz w:val="32"/>
      <w:szCs w:val="32"/>
    </w:rPr>
  </w:style>
  <w:style w:type="character" w:styleId="UnresolvedMention">
    <w:name w:val="Unresolved Mention"/>
    <w:basedOn w:val="DefaultParagraphFont"/>
    <w:uiPriority w:val="99"/>
    <w:semiHidden/>
    <w:unhideWhenUsed/>
    <w:rsid w:val="007936A9"/>
    <w:rPr>
      <w:color w:val="605E5C"/>
      <w:shd w:val="clear" w:color="auto" w:fill="E1DFDD"/>
    </w:rPr>
  </w:style>
  <w:style w:type="character" w:styleId="Emphasis">
    <w:name w:val="Emphasis"/>
    <w:aliases w:val="ŠLanguage or scientific"/>
    <w:qFormat/>
    <w:rsid w:val="007936A9"/>
    <w:rPr>
      <w:i/>
      <w:iCs/>
    </w:rPr>
  </w:style>
  <w:style w:type="character" w:styleId="SubtleEmphasis">
    <w:name w:val="Subtle Emphasis"/>
    <w:basedOn w:val="DefaultParagraphFont"/>
    <w:uiPriority w:val="19"/>
    <w:semiHidden/>
    <w:qFormat/>
    <w:rsid w:val="007936A9"/>
    <w:rPr>
      <w:i/>
      <w:iCs/>
      <w:color w:val="404040" w:themeColor="text1" w:themeTint="BF"/>
    </w:rPr>
  </w:style>
  <w:style w:type="character" w:styleId="CommentReference">
    <w:name w:val="annotation reference"/>
    <w:basedOn w:val="DefaultParagraphFont"/>
    <w:uiPriority w:val="99"/>
    <w:semiHidden/>
    <w:unhideWhenUsed/>
    <w:rsid w:val="007936A9"/>
    <w:rPr>
      <w:sz w:val="16"/>
      <w:szCs w:val="16"/>
    </w:rPr>
  </w:style>
  <w:style w:type="character" w:customStyle="1" w:styleId="CommentTextChar">
    <w:name w:val="Comment Text Char"/>
    <w:basedOn w:val="DefaultParagraphFont"/>
    <w:link w:val="CommentText"/>
    <w:uiPriority w:val="99"/>
    <w:rsid w:val="00BB2C4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936A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36A9"/>
    <w:rPr>
      <w:rFonts w:ascii="Arial" w:hAnsi="Arial" w:cs="Arial"/>
      <w:b/>
      <w:bCs/>
      <w:sz w:val="20"/>
      <w:szCs w:val="20"/>
    </w:rPr>
  </w:style>
  <w:style w:type="character" w:styleId="FollowedHyperlink">
    <w:name w:val="FollowedHyperlink"/>
    <w:basedOn w:val="DefaultParagraphFont"/>
    <w:uiPriority w:val="99"/>
    <w:semiHidden/>
    <w:unhideWhenUsed/>
    <w:rsid w:val="007936A9"/>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7936A9"/>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936A9"/>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customStyle="1" w:styleId="FeatureBox3">
    <w:name w:val="ŠFeature Box 3"/>
    <w:basedOn w:val="Normal"/>
    <w:next w:val="Normal"/>
    <w:uiPriority w:val="13"/>
    <w:qFormat/>
    <w:rsid w:val="007936A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7936A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7936A9"/>
    <w:pPr>
      <w:spacing w:before="0"/>
      <w:ind w:left="488"/>
    </w:pPr>
  </w:style>
  <w:style w:type="paragraph" w:styleId="NormalWeb">
    <w:name w:val="Normal (Web)"/>
    <w:basedOn w:val="Normal"/>
    <w:uiPriority w:val="99"/>
    <w:semiHidden/>
    <w:unhideWhenUsed/>
    <w:rsid w:val="008F6FF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f01">
    <w:name w:val="cf01"/>
    <w:basedOn w:val="DefaultParagraphFont"/>
    <w:rsid w:val="00CA1197"/>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51218284">
      <w:bodyDiv w:val="1"/>
      <w:marLeft w:val="0"/>
      <w:marRight w:val="0"/>
      <w:marTop w:val="0"/>
      <w:marBottom w:val="0"/>
      <w:divBdr>
        <w:top w:val="none" w:sz="0" w:space="0" w:color="auto"/>
        <w:left w:val="none" w:sz="0" w:space="0" w:color="auto"/>
        <w:bottom w:val="none" w:sz="0" w:space="0" w:color="auto"/>
        <w:right w:val="none" w:sz="0" w:space="0" w:color="auto"/>
      </w:divBdr>
      <w:divsChild>
        <w:div w:id="1241789911">
          <w:marLeft w:val="0"/>
          <w:marRight w:val="0"/>
          <w:marTop w:val="0"/>
          <w:marBottom w:val="0"/>
          <w:divBdr>
            <w:top w:val="single" w:sz="2" w:space="0" w:color="auto"/>
            <w:left w:val="single" w:sz="2" w:space="0" w:color="auto"/>
            <w:bottom w:val="single" w:sz="2" w:space="0" w:color="auto"/>
            <w:right w:val="single" w:sz="2" w:space="0" w:color="auto"/>
          </w:divBdr>
        </w:div>
      </w:divsChild>
    </w:div>
    <w:div w:id="285239156">
      <w:bodyDiv w:val="1"/>
      <w:marLeft w:val="0"/>
      <w:marRight w:val="0"/>
      <w:marTop w:val="0"/>
      <w:marBottom w:val="0"/>
      <w:divBdr>
        <w:top w:val="none" w:sz="0" w:space="0" w:color="auto"/>
        <w:left w:val="none" w:sz="0" w:space="0" w:color="auto"/>
        <w:bottom w:val="none" w:sz="0" w:space="0" w:color="auto"/>
        <w:right w:val="none" w:sz="0" w:space="0" w:color="auto"/>
      </w:divBdr>
      <w:divsChild>
        <w:div w:id="1218513336">
          <w:marLeft w:val="0"/>
          <w:marRight w:val="0"/>
          <w:marTop w:val="0"/>
          <w:marBottom w:val="0"/>
          <w:divBdr>
            <w:top w:val="single" w:sz="2" w:space="0" w:color="auto"/>
            <w:left w:val="single" w:sz="2" w:space="0" w:color="auto"/>
            <w:bottom w:val="single" w:sz="2" w:space="0" w:color="auto"/>
            <w:right w:val="single" w:sz="2" w:space="0" w:color="auto"/>
          </w:divBdr>
        </w:div>
        <w:div w:id="1858543258">
          <w:marLeft w:val="0"/>
          <w:marRight w:val="0"/>
          <w:marTop w:val="0"/>
          <w:marBottom w:val="0"/>
          <w:divBdr>
            <w:top w:val="single" w:sz="2" w:space="0" w:color="auto"/>
            <w:left w:val="single" w:sz="2" w:space="0" w:color="auto"/>
            <w:bottom w:val="single" w:sz="2" w:space="0" w:color="auto"/>
            <w:right w:val="single" w:sz="2" w:space="0" w:color="auto"/>
          </w:divBdr>
        </w:div>
      </w:divsChild>
    </w:div>
    <w:div w:id="343631845">
      <w:bodyDiv w:val="1"/>
      <w:marLeft w:val="0"/>
      <w:marRight w:val="0"/>
      <w:marTop w:val="0"/>
      <w:marBottom w:val="0"/>
      <w:divBdr>
        <w:top w:val="none" w:sz="0" w:space="0" w:color="auto"/>
        <w:left w:val="none" w:sz="0" w:space="0" w:color="auto"/>
        <w:bottom w:val="none" w:sz="0" w:space="0" w:color="auto"/>
        <w:right w:val="none" w:sz="0" w:space="0" w:color="auto"/>
      </w:divBdr>
      <w:divsChild>
        <w:div w:id="201092444">
          <w:marLeft w:val="0"/>
          <w:marRight w:val="0"/>
          <w:marTop w:val="0"/>
          <w:marBottom w:val="0"/>
          <w:divBdr>
            <w:top w:val="none" w:sz="0" w:space="0" w:color="auto"/>
            <w:left w:val="none" w:sz="0" w:space="0" w:color="auto"/>
            <w:bottom w:val="none" w:sz="0" w:space="0" w:color="auto"/>
            <w:right w:val="none" w:sz="0" w:space="0" w:color="auto"/>
          </w:divBdr>
        </w:div>
        <w:div w:id="400104907">
          <w:marLeft w:val="0"/>
          <w:marRight w:val="0"/>
          <w:marTop w:val="0"/>
          <w:marBottom w:val="0"/>
          <w:divBdr>
            <w:top w:val="none" w:sz="0" w:space="0" w:color="auto"/>
            <w:left w:val="none" w:sz="0" w:space="0" w:color="auto"/>
            <w:bottom w:val="none" w:sz="0" w:space="0" w:color="auto"/>
            <w:right w:val="none" w:sz="0"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080367930">
      <w:bodyDiv w:val="1"/>
      <w:marLeft w:val="0"/>
      <w:marRight w:val="0"/>
      <w:marTop w:val="0"/>
      <w:marBottom w:val="0"/>
      <w:divBdr>
        <w:top w:val="none" w:sz="0" w:space="0" w:color="auto"/>
        <w:left w:val="none" w:sz="0" w:space="0" w:color="auto"/>
        <w:bottom w:val="none" w:sz="0" w:space="0" w:color="auto"/>
        <w:right w:val="none" w:sz="0" w:space="0" w:color="auto"/>
      </w:divBdr>
      <w:divsChild>
        <w:div w:id="232785980">
          <w:marLeft w:val="0"/>
          <w:marRight w:val="0"/>
          <w:marTop w:val="0"/>
          <w:marBottom w:val="0"/>
          <w:divBdr>
            <w:top w:val="single" w:sz="2" w:space="0" w:color="auto"/>
            <w:left w:val="single" w:sz="2" w:space="0" w:color="auto"/>
            <w:bottom w:val="single" w:sz="2" w:space="0" w:color="auto"/>
            <w:right w:val="single" w:sz="2" w:space="0" w:color="auto"/>
          </w:divBdr>
        </w:div>
        <w:div w:id="1803884410">
          <w:marLeft w:val="0"/>
          <w:marRight w:val="0"/>
          <w:marTop w:val="0"/>
          <w:marBottom w:val="0"/>
          <w:divBdr>
            <w:top w:val="single" w:sz="2" w:space="0" w:color="auto"/>
            <w:left w:val="single" w:sz="2" w:space="0" w:color="auto"/>
            <w:bottom w:val="single" w:sz="2" w:space="0" w:color="auto"/>
            <w:right w:val="single" w:sz="2" w:space="0" w:color="auto"/>
          </w:divBdr>
        </w:div>
      </w:divsChild>
    </w:div>
    <w:div w:id="1198661318">
      <w:bodyDiv w:val="1"/>
      <w:marLeft w:val="0"/>
      <w:marRight w:val="0"/>
      <w:marTop w:val="0"/>
      <w:marBottom w:val="0"/>
      <w:divBdr>
        <w:top w:val="none" w:sz="0" w:space="0" w:color="auto"/>
        <w:left w:val="none" w:sz="0" w:space="0" w:color="auto"/>
        <w:bottom w:val="none" w:sz="0" w:space="0" w:color="auto"/>
        <w:right w:val="none" w:sz="0" w:space="0" w:color="auto"/>
      </w:divBdr>
      <w:divsChild>
        <w:div w:id="1359741190">
          <w:marLeft w:val="0"/>
          <w:marRight w:val="0"/>
          <w:marTop w:val="0"/>
          <w:marBottom w:val="0"/>
          <w:divBdr>
            <w:top w:val="none" w:sz="0" w:space="0" w:color="auto"/>
            <w:left w:val="none" w:sz="0" w:space="0" w:color="auto"/>
            <w:bottom w:val="none" w:sz="0" w:space="0" w:color="auto"/>
            <w:right w:val="none" w:sz="0" w:space="0" w:color="auto"/>
          </w:divBdr>
        </w:div>
        <w:div w:id="1671833568">
          <w:marLeft w:val="0"/>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19508869">
      <w:bodyDiv w:val="1"/>
      <w:marLeft w:val="0"/>
      <w:marRight w:val="0"/>
      <w:marTop w:val="0"/>
      <w:marBottom w:val="0"/>
      <w:divBdr>
        <w:top w:val="none" w:sz="0" w:space="0" w:color="auto"/>
        <w:left w:val="none" w:sz="0" w:space="0" w:color="auto"/>
        <w:bottom w:val="none" w:sz="0" w:space="0" w:color="auto"/>
        <w:right w:val="none" w:sz="0" w:space="0" w:color="auto"/>
      </w:divBdr>
      <w:divsChild>
        <w:div w:id="1025718381">
          <w:marLeft w:val="0"/>
          <w:marRight w:val="0"/>
          <w:marTop w:val="0"/>
          <w:marBottom w:val="0"/>
          <w:divBdr>
            <w:top w:val="none" w:sz="0" w:space="0" w:color="auto"/>
            <w:left w:val="none" w:sz="0" w:space="0" w:color="auto"/>
            <w:bottom w:val="none" w:sz="0" w:space="0" w:color="auto"/>
            <w:right w:val="none" w:sz="0" w:space="0" w:color="auto"/>
          </w:divBdr>
        </w:div>
        <w:div w:id="2007202292">
          <w:marLeft w:val="0"/>
          <w:marRight w:val="0"/>
          <w:marTop w:val="0"/>
          <w:marBottom w:val="0"/>
          <w:divBdr>
            <w:top w:val="none" w:sz="0" w:space="0" w:color="auto"/>
            <w:left w:val="none" w:sz="0" w:space="0" w:color="auto"/>
            <w:bottom w:val="none" w:sz="0" w:space="0" w:color="auto"/>
            <w:right w:val="none" w:sz="0" w:space="0" w:color="auto"/>
          </w:divBdr>
        </w:div>
      </w:divsChild>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770810090">
      <w:bodyDiv w:val="1"/>
      <w:marLeft w:val="0"/>
      <w:marRight w:val="0"/>
      <w:marTop w:val="0"/>
      <w:marBottom w:val="0"/>
      <w:divBdr>
        <w:top w:val="none" w:sz="0" w:space="0" w:color="auto"/>
        <w:left w:val="none" w:sz="0" w:space="0" w:color="auto"/>
        <w:bottom w:val="none" w:sz="0" w:space="0" w:color="auto"/>
        <w:right w:val="none" w:sz="0" w:space="0" w:color="auto"/>
      </w:divBdr>
      <w:divsChild>
        <w:div w:id="1696078078">
          <w:marLeft w:val="0"/>
          <w:marRight w:val="0"/>
          <w:marTop w:val="0"/>
          <w:marBottom w:val="0"/>
          <w:divBdr>
            <w:top w:val="single" w:sz="2" w:space="0" w:color="auto"/>
            <w:left w:val="single" w:sz="2" w:space="0" w:color="auto"/>
            <w:bottom w:val="single" w:sz="2" w:space="0" w:color="auto"/>
            <w:right w:val="single" w:sz="2" w:space="0" w:color="auto"/>
          </w:divBdr>
        </w:div>
      </w:divsChild>
    </w:div>
    <w:div w:id="1871840672">
      <w:bodyDiv w:val="1"/>
      <w:marLeft w:val="0"/>
      <w:marRight w:val="0"/>
      <w:marTop w:val="0"/>
      <w:marBottom w:val="0"/>
      <w:divBdr>
        <w:top w:val="none" w:sz="0" w:space="0" w:color="auto"/>
        <w:left w:val="none" w:sz="0" w:space="0" w:color="auto"/>
        <w:bottom w:val="none" w:sz="0" w:space="0" w:color="auto"/>
        <w:right w:val="none" w:sz="0" w:space="0" w:color="auto"/>
      </w:divBdr>
    </w:div>
    <w:div w:id="1928885193">
      <w:bodyDiv w:val="1"/>
      <w:marLeft w:val="0"/>
      <w:marRight w:val="0"/>
      <w:marTop w:val="0"/>
      <w:marBottom w:val="0"/>
      <w:divBdr>
        <w:top w:val="none" w:sz="0" w:space="0" w:color="auto"/>
        <w:left w:val="none" w:sz="0" w:space="0" w:color="auto"/>
        <w:bottom w:val="none" w:sz="0" w:space="0" w:color="auto"/>
        <w:right w:val="none" w:sz="0" w:space="0" w:color="auto"/>
      </w:divBdr>
      <w:divsChild>
        <w:div w:id="1550803617">
          <w:marLeft w:val="0"/>
          <w:marRight w:val="0"/>
          <w:marTop w:val="0"/>
          <w:marBottom w:val="0"/>
          <w:divBdr>
            <w:top w:val="single" w:sz="2" w:space="0" w:color="auto"/>
            <w:left w:val="single" w:sz="2" w:space="0" w:color="auto"/>
            <w:bottom w:val="single" w:sz="2" w:space="0" w:color="auto"/>
            <w:right w:val="single" w:sz="2" w:space="0" w:color="auto"/>
          </w:divBdr>
        </w:div>
        <w:div w:id="1581258968">
          <w:marLeft w:val="0"/>
          <w:marRight w:val="0"/>
          <w:marTop w:val="0"/>
          <w:marBottom w:val="0"/>
          <w:divBdr>
            <w:top w:val="single" w:sz="2" w:space="0" w:color="auto"/>
            <w:left w:val="single" w:sz="2" w:space="0" w:color="auto"/>
            <w:bottom w:val="single" w:sz="2" w:space="0" w:color="auto"/>
            <w:right w:val="single" w:sz="2" w:space="0" w:color="auto"/>
          </w:divBdr>
        </w:div>
        <w:div w:id="341394910">
          <w:marLeft w:val="0"/>
          <w:marRight w:val="0"/>
          <w:marTop w:val="0"/>
          <w:marBottom w:val="0"/>
          <w:divBdr>
            <w:top w:val="single" w:sz="2" w:space="0" w:color="auto"/>
            <w:left w:val="single" w:sz="2" w:space="0" w:color="auto"/>
            <w:bottom w:val="single" w:sz="2" w:space="0" w:color="auto"/>
            <w:right w:val="single" w:sz="2" w:space="0" w:color="auto"/>
          </w:divBdr>
        </w:div>
        <w:div w:id="1796943290">
          <w:marLeft w:val="0"/>
          <w:marRight w:val="0"/>
          <w:marTop w:val="0"/>
          <w:marBottom w:val="0"/>
          <w:divBdr>
            <w:top w:val="single" w:sz="2" w:space="0" w:color="auto"/>
            <w:left w:val="single" w:sz="2" w:space="0" w:color="auto"/>
            <w:bottom w:val="single" w:sz="2" w:space="0" w:color="auto"/>
            <w:right w:val="single" w:sz="2" w:space="0" w:color="auto"/>
          </w:divBdr>
        </w:div>
        <w:div w:id="1045444746">
          <w:marLeft w:val="0"/>
          <w:marRight w:val="0"/>
          <w:marTop w:val="0"/>
          <w:marBottom w:val="0"/>
          <w:divBdr>
            <w:top w:val="single" w:sz="2" w:space="0" w:color="auto"/>
            <w:left w:val="single" w:sz="2" w:space="0" w:color="auto"/>
            <w:bottom w:val="single" w:sz="2" w:space="0" w:color="auto"/>
            <w:right w:val="single" w:sz="2" w:space="0" w:color="auto"/>
          </w:divBdr>
        </w:div>
        <w:div w:id="703677287">
          <w:marLeft w:val="0"/>
          <w:marRight w:val="0"/>
          <w:marTop w:val="0"/>
          <w:marBottom w:val="0"/>
          <w:divBdr>
            <w:top w:val="single" w:sz="2" w:space="0" w:color="auto"/>
            <w:left w:val="single" w:sz="2" w:space="0" w:color="auto"/>
            <w:bottom w:val="single" w:sz="2" w:space="0" w:color="auto"/>
            <w:right w:val="single" w:sz="2" w:space="0" w:color="auto"/>
          </w:divBdr>
        </w:div>
        <w:div w:id="194453045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117" Type="http://schemas.openxmlformats.org/officeDocument/2006/relationships/footer" Target="footer4.xml"/><Relationship Id="rId21" Type="http://schemas.openxmlformats.org/officeDocument/2006/relationships/hyperlink" Target="https://education.nsw.gov.au/teaching-and-learning/curriculum/mathematics/mathematics-curriculum-resources-k-12/mathematics-k-6-resources/hit-it"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image" Target="media/image13.png"/><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www.5280math.com" TargetMode="External"/><Relationship Id="rId84" Type="http://schemas.openxmlformats.org/officeDocument/2006/relationships/image" Target="media/image28.png"/><Relationship Id="rId89" Type="http://schemas.openxmlformats.org/officeDocument/2006/relationships/hyperlink" Target="https://curriculum.nsw.edu.au/learning-areas/mathematics/mathematics-k-10" TargetMode="External"/><Relationship Id="rId112" Type="http://schemas.openxmlformats.org/officeDocument/2006/relationships/header" Target="header2.xml"/><Relationship Id="rId16" Type="http://schemas.openxmlformats.org/officeDocument/2006/relationships/hyperlink" Target="https://www.didax.com/math/virtual-manipulatives.html" TargetMode="External"/><Relationship Id="rId107" Type="http://schemas.openxmlformats.org/officeDocument/2006/relationships/hyperlink" Target="https://www.worldometers.info/world-population/" TargetMode="External"/><Relationship Id="rId11" Type="http://schemas.openxmlformats.org/officeDocument/2006/relationships/hyperlink" Target="https://toytheater.com/multiplication-chart/" TargetMode="External"/><Relationship Id="rId3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7" Type="http://schemas.openxmlformats.org/officeDocument/2006/relationships/image" Target="media/image10.png"/><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hyperlink" Target="https://nrich.maths.org/10478/note" TargetMode="External"/><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hyperlink" Target="https://nzmaths.co.nz/resource/missing-number-bingo" TargetMode="External"/><Relationship Id="rId5" Type="http://schemas.openxmlformats.org/officeDocument/2006/relationships/footnotes" Target="footnotes.xml"/><Relationship Id="rId90" Type="http://schemas.openxmlformats.org/officeDocument/2006/relationships/hyperlink" Target="https://curriculum.nsw.edu.au/learning-areas/mathematics/mathematics-k-10-2022" TargetMode="External"/><Relationship Id="rId95" Type="http://schemas.openxmlformats.org/officeDocument/2006/relationships/hyperlink" Target="https://curriculum.nsw.edu.au/home" TargetMode="External"/><Relationship Id="rId22" Type="http://schemas.openxmlformats.org/officeDocument/2006/relationships/hyperlink" Target="https://education.nsw.gov.au/teaching-and-learning/curriculum/mathematics/mathematics-curriculum-resources-k-12/mathematics-k-6-resources" TargetMode="External"/><Relationship Id="rId27" Type="http://schemas.openxmlformats.org/officeDocument/2006/relationships/image" Target="media/image5.png"/><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image" Target="media/image14.png"/><Relationship Id="rId64" Type="http://schemas.openxmlformats.org/officeDocument/2006/relationships/hyperlink" Target="https://education.nsw.gov.au/teaching-and-learning/curriculum/literacy-and-numeracy/assessment-resources/ifsr" TargetMode="External"/><Relationship Id="rId69" Type="http://schemas.openxmlformats.org/officeDocument/2006/relationships/hyperlink" Target="https://app.education.nsw.gov.au/digital-learning-selector/LearningActivity/Card/599" TargetMode="External"/><Relationship Id="rId113" Type="http://schemas.openxmlformats.org/officeDocument/2006/relationships/footer" Target="footer3.xml"/><Relationship Id="rId118" Type="http://schemas.openxmlformats.org/officeDocument/2006/relationships/header" Target="header4.xml"/><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hyperlink" Target="https://education.nsw.gov.au/teaching-and-learning/curriculum/mathematics/mathematics-curriculum-resources-k-12/mathematics-k-6-resources/place-value-game"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resources.education.nsw.gov.au/home" TargetMode="External"/><Relationship Id="rId38" Type="http://schemas.openxmlformats.org/officeDocument/2006/relationships/image" Target="media/image11.png"/><Relationship Id="rId59" Type="http://schemas.openxmlformats.org/officeDocument/2006/relationships/hyperlink" Target="https://nrich.maths.org" TargetMode="External"/><Relationship Id="rId103" Type="http://schemas.openxmlformats.org/officeDocument/2006/relationships/hyperlink" Target="https://education.nsw.gov.au/teaching-and-learning/curriculum/mathematics/mathematics-curriculum-resources-k-12/mathematics-k-6-resources/hit-it" TargetMode="External"/><Relationship Id="rId108" Type="http://schemas.openxmlformats.org/officeDocument/2006/relationships/hyperlink" Target="https://mathsnoproblem.com/blog/teaching-tips/maths-misconceptions-multiplying-ten" TargetMode="External"/><Relationship Id="rId54" Type="http://schemas.openxmlformats.org/officeDocument/2006/relationships/image" Target="media/image15.png"/><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image" Target="media/image19.png"/><Relationship Id="rId91" Type="http://schemas.openxmlformats.org/officeDocument/2006/relationships/hyperlink" Target="https://www.australiancurriculum.edu.au/resources/national-literacy-and-numeracy-learning-progressions/version-3-of-national-literacy-and-numeracy-learning-progressions/" TargetMode="External"/><Relationship Id="rId96" Type="http://schemas.openxmlformats.org/officeDocument/2006/relationships/hyperlink" Target="https://curriculum.nsw.edu.au/learning-areas/mathematics/mathematics-k-10-202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xtranet.education.unimelb.edu.au/SME/TNMY/Decimals/Decimals/teaching/models/numslide.htm" TargetMode="External"/><Relationship Id="rId114" Type="http://schemas.openxmlformats.org/officeDocument/2006/relationships/hyperlink" Target="https://creativecommons.org/licenses/by/4.0/" TargetMode="External"/><Relationship Id="rId119" Type="http://schemas.openxmlformats.org/officeDocument/2006/relationships/footer" Target="footer5.xml"/><Relationship Id="rId44" Type="http://schemas.openxmlformats.org/officeDocument/2006/relationships/hyperlink" Target="https://education.nsw.gov.au/teaching-and-learning/curriculum/literacy-and-numeracy/assessment-resources/ifsr" TargetMode="External"/><Relationship Id="rId60" Type="http://schemas.openxmlformats.org/officeDocument/2006/relationships/hyperlink" Target="https://toytheater.com/multiplication-chart/" TargetMode="External"/><Relationship Id="rId6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81" Type="http://schemas.openxmlformats.org/officeDocument/2006/relationships/image" Target="media/image25.png"/><Relationship Id="rId86"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mathematics/mathematics-curriculum-resources-k-12/mathematics-k-6-resources" TargetMode="External"/><Relationship Id="rId18" Type="http://schemas.openxmlformats.org/officeDocument/2006/relationships/hyperlink" Target="https://www.worldometers.info/world-population/" TargetMode="External"/><Relationship Id="rId39" Type="http://schemas.openxmlformats.org/officeDocument/2006/relationships/image" Target="media/image12.png"/><Relationship Id="rId109" Type="http://schemas.openxmlformats.org/officeDocument/2006/relationships/header" Target="header1.xml"/><Relationship Id="rId34" Type="http://schemas.openxmlformats.org/officeDocument/2006/relationships/image" Target="media/image7.png"/><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0.pn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s://education.nsw.gov.au/teaching-and-learning/curriculum/mathematics/mathematics-curriculum-resources-k-12/mathematics-k-6-resources/place-value-game"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education.nsw.gov.au/teaching-and-learning/curriculum/literacy-and-numeracy/assessment-resources/ifsr" TargetMode="External"/><Relationship Id="rId92" Type="http://schemas.openxmlformats.org/officeDocument/2006/relationships/hyperlink" Target="https://curriculum.nsw.edu.au/learning-areas/mathematics/mathematics-k-10"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nzmaths.co.nz/resource/missing-number-bingo"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resources.education.nsw.gov.au/home" TargetMode="External"/><Relationship Id="rId87" Type="http://schemas.openxmlformats.org/officeDocument/2006/relationships/hyperlink" Target="https://curriculum.nsw.edu.au/learning-areas/mathematics/mathematics-k-10-2022" TargetMode="External"/><Relationship Id="rId110" Type="http://schemas.openxmlformats.org/officeDocument/2006/relationships/footer" Target="footer1.xml"/><Relationship Id="rId115" Type="http://schemas.openxmlformats.org/officeDocument/2006/relationships/image" Target="media/image31.png"/><Relationship Id="rId61" Type="http://schemas.openxmlformats.org/officeDocument/2006/relationships/hyperlink" Target="https://education.nsw.gov.au/teaching-and-learning/curriculum/literacy-and-numeracy/teaching-and-learning-resources/numeracy/talk-moves" TargetMode="External"/><Relationship Id="rId82" Type="http://schemas.openxmlformats.org/officeDocument/2006/relationships/image" Target="media/image26.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image" Target="media/image2.png"/><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image" Target="media/image8.png"/><Relationship Id="rId56" Type="http://schemas.openxmlformats.org/officeDocument/2006/relationships/image" Target="media/image16.png"/><Relationship Id="rId77" Type="http://schemas.openxmlformats.org/officeDocument/2006/relationships/image" Target="media/image21.png"/><Relationship Id="rId100" Type="http://schemas.openxmlformats.org/officeDocument/2006/relationships/hyperlink" Target="https://anitachinmaths.com.au/wp-content/uploads/2021/07/ChinPENCILTEACH-Make100-1000-10-1-AnitaChinMaths-v3.1.pdf" TargetMode="External"/><Relationship Id="rId105" Type="http://schemas.openxmlformats.org/officeDocument/2006/relationships/hyperlink" Target="https://nrich.maths.org/10478/not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hyperlink" Target="https://educationstandards.nsw.edu.au/wps/portal/nesa/mini-footer/copyright" TargetMode="External"/><Relationship Id="rId98" Type="http://schemas.openxmlformats.org/officeDocument/2006/relationships/hyperlink" Target="http://www.australiancurriculum.edu.au/"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education.nsw.gov.au/teaching-and-learning/curriculum/literacy-and-numeracy/assessment-resources/ifsr" TargetMode="External"/><Relationship Id="rId67" Type="http://schemas.openxmlformats.org/officeDocument/2006/relationships/hyperlink" Target="http://www.5280math.com/deep-math-projects" TargetMode="External"/><Relationship Id="rId116" Type="http://schemas.openxmlformats.org/officeDocument/2006/relationships/header" Target="header3.xml"/><Relationship Id="rId20" Type="http://schemas.openxmlformats.org/officeDocument/2006/relationships/hyperlink" Target="https://education.nsw.gov.au/teaching-and-learning/curriculum/literacy-and-numeracy/assessment-resources/ifsr" TargetMode="External"/><Relationship Id="rId41" Type="http://schemas.openxmlformats.org/officeDocument/2006/relationships/hyperlink" Target="https://nzmaths.co.nz"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27.png"/><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111" Type="http://schemas.openxmlformats.org/officeDocument/2006/relationships/footer" Target="footer2.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image" Target="media/image9.png"/><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s://extranet.education.unimelb.edu.au/SME/TNMY/Decimals/Decimals/teaching/models/numslide.htm" TargetMode="External"/><Relationship Id="rId10" Type="http://schemas.openxmlformats.org/officeDocument/2006/relationships/hyperlink" Target="https://www.didax.com/math/virtual-manipulatives.html"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image" Target="media/image17.png"/><Relationship Id="rId78" Type="http://schemas.openxmlformats.org/officeDocument/2006/relationships/image" Target="media/image22.png"/><Relationship Id="rId94" Type="http://schemas.openxmlformats.org/officeDocument/2006/relationships/hyperlink" Target="https://educationstandards.nsw.edu.au/" TargetMode="External"/><Relationship Id="rId99" Type="http://schemas.openxmlformats.org/officeDocument/2006/relationships/hyperlink" Target="http://www.5280math.com/deep-math-projects" TargetMode="External"/><Relationship Id="rId101" Type="http://schemas.openxmlformats.org/officeDocument/2006/relationships/hyperlink" Target="https://population.gov.au/data-and-forecasts/dashboards/population-local-government-area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tthews23\Downloads\EDITORIAL%20Mathematics%20Multi-age%20Stage%202%20and%20Stage%203%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EDITORIAL Mathematics Multi-age Stage 2 and Stage 3 template (1).dotx</Template>
  <TotalTime>2</TotalTime>
  <Pages>120</Pages>
  <Words>15111</Words>
  <Characters>77767</Characters>
  <Application>Microsoft Office Word</Application>
  <DocSecurity>0</DocSecurity>
  <Lines>2654</Lines>
  <Paragraphs>1636</Paragraphs>
  <ScaleCrop>false</ScaleCrop>
  <HeadingPairs>
    <vt:vector size="2" baseType="variant">
      <vt:variant>
        <vt:lpstr>Title</vt:lpstr>
      </vt:variant>
      <vt:variant>
        <vt:i4>1</vt:i4>
      </vt:variant>
    </vt:vector>
  </HeadingPairs>
  <TitlesOfParts>
    <vt:vector size="1" baseType="lpstr">
      <vt:lpstr>Mathematics 3-6 multi-age – Year B – Unit 1</vt:lpstr>
    </vt:vector>
  </TitlesOfParts>
  <Company/>
  <LinksUpToDate>false</LinksUpToDate>
  <CharactersWithSpaces>91879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1</dc:title>
  <dc:subject/>
  <dc:creator>NSW Department of Education</dc:creator>
  <cp:keywords/>
  <dc:description/>
  <dcterms:created xsi:type="dcterms:W3CDTF">2023-09-01T06:20:00Z</dcterms:created>
  <dcterms:modified xsi:type="dcterms:W3CDTF">2023-09-05T00:25:00Z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2023-08-22T03:06:33Z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8deb87e0-7203-4591-9e58-6ce4f1a58130</vt:lpwstr>
  </property>
  <property fmtid="{D5CDD505-2E9C-101B-9397-08002B2CF9AE}" pid="10" name="MSIP_Label_b603dfd7-d93a-4381-a340-2995d8282205_ContentBits">
    <vt:lpwstr>0</vt:lpwstr>
  </property>
</Properties>
</file>