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30F63" w14:textId="4595D77F" w:rsidR="009A6433" w:rsidRDefault="50FB73BC" w:rsidP="0084408F">
      <w:pPr>
        <w:pStyle w:val="Title"/>
      </w:pPr>
      <w:bookmarkStart w:id="0" w:name="_Toc151447405"/>
      <w:r>
        <w:t>PDHPE</w:t>
      </w:r>
      <w:r w:rsidR="007F1136">
        <w:t xml:space="preserve"> </w:t>
      </w:r>
      <w:r w:rsidR="005861BB">
        <w:t xml:space="preserve">Year </w:t>
      </w:r>
      <w:r w:rsidR="00C53E43">
        <w:t>8</w:t>
      </w:r>
      <w:r w:rsidR="00A90D6B">
        <w:t xml:space="preserve"> </w:t>
      </w:r>
      <w:r w:rsidR="005861BB">
        <w:t xml:space="preserve">– </w:t>
      </w:r>
      <w:r w:rsidR="00A90D6B">
        <w:t>t</w:t>
      </w:r>
      <w:r w:rsidR="00C53E43">
        <w:t xml:space="preserve">erritory </w:t>
      </w:r>
      <w:r w:rsidR="00CC787B">
        <w:t>t</w:t>
      </w:r>
      <w:r w:rsidR="00821CD3">
        <w:t>actics</w:t>
      </w:r>
    </w:p>
    <w:bookmarkEnd w:id="0"/>
    <w:p w14:paraId="2072201C" w14:textId="77777777" w:rsidR="00513619" w:rsidRPr="0084408F" w:rsidRDefault="003108D3" w:rsidP="003108D3">
      <w:pPr>
        <w:pStyle w:val="Subtitle0"/>
        <w:rPr>
          <w:highlight w:val="yellow"/>
        </w:rPr>
      </w:pPr>
      <w:r>
        <w:t>Teaching and learning program</w:t>
      </w:r>
      <w:r w:rsidR="00513619">
        <w:rPr>
          <w:highlight w:val="yellow"/>
        </w:rPr>
        <w:br w:type="page"/>
      </w:r>
    </w:p>
    <w:p w14:paraId="0E8B4F83" w14:textId="77777777" w:rsidR="00A3504F" w:rsidRDefault="00D068AB" w:rsidP="00E72991">
      <w:pPr>
        <w:pStyle w:val="TOCHeading"/>
        <w:tabs>
          <w:tab w:val="left" w:pos="9160"/>
        </w:tabs>
        <w:rPr>
          <w:noProof/>
        </w:rPr>
      </w:pPr>
      <w:r>
        <w:t>C</w:t>
      </w:r>
      <w:r w:rsidR="00556AA9">
        <w:t>ontents</w:t>
      </w:r>
      <w:r w:rsidR="00E72991">
        <w:rPr>
          <w:b/>
          <w:noProof/>
        </w:rPr>
        <w:fldChar w:fldCharType="begin"/>
      </w:r>
      <w:r w:rsidR="00E72991">
        <w:rPr>
          <w:b/>
          <w:noProof/>
        </w:rPr>
        <w:instrText xml:space="preserve"> TOC \o "1-3" \h \z \u </w:instrText>
      </w:r>
      <w:r w:rsidR="00E72991">
        <w:rPr>
          <w:b/>
          <w:noProof/>
        </w:rPr>
        <w:fldChar w:fldCharType="separate"/>
      </w:r>
    </w:p>
    <w:p w14:paraId="7953D802" w14:textId="70FE7C6C" w:rsidR="00A3504F" w:rsidRDefault="00A3504F">
      <w:pPr>
        <w:pStyle w:val="TOC1"/>
        <w:rPr>
          <w:rFonts w:asciiTheme="minorHAnsi" w:eastAsia="Batang" w:hAnsiTheme="minorHAnsi" w:cstheme="minorBidi"/>
          <w:b w:val="0"/>
          <w:kern w:val="2"/>
          <w:sz w:val="24"/>
          <w:lang w:eastAsia="ja-JP"/>
          <w14:ligatures w14:val="standardContextual"/>
        </w:rPr>
      </w:pPr>
      <w:hyperlink w:anchor="_Toc237852796" w:history="1">
        <w:r w:rsidRPr="00480FB2">
          <w:rPr>
            <w:rStyle w:val="Hyperlink"/>
          </w:rPr>
          <w:t>About this resource</w:t>
        </w:r>
        <w:r>
          <w:rPr>
            <w:webHidden/>
          </w:rPr>
          <w:tab/>
        </w:r>
        <w:r>
          <w:rPr>
            <w:webHidden/>
          </w:rPr>
          <w:fldChar w:fldCharType="begin"/>
        </w:r>
        <w:r>
          <w:rPr>
            <w:webHidden/>
          </w:rPr>
          <w:instrText xml:space="preserve"> PAGEREF _Toc237852796 \h </w:instrText>
        </w:r>
        <w:r>
          <w:rPr>
            <w:webHidden/>
          </w:rPr>
        </w:r>
        <w:r>
          <w:rPr>
            <w:webHidden/>
          </w:rPr>
          <w:fldChar w:fldCharType="separate"/>
        </w:r>
        <w:r>
          <w:rPr>
            <w:webHidden/>
          </w:rPr>
          <w:t>3</w:t>
        </w:r>
        <w:r>
          <w:rPr>
            <w:webHidden/>
          </w:rPr>
          <w:fldChar w:fldCharType="end"/>
        </w:r>
      </w:hyperlink>
    </w:p>
    <w:p w14:paraId="2092B186" w14:textId="65FBF5A5" w:rsidR="00A3504F" w:rsidRDefault="00A3504F">
      <w:pPr>
        <w:pStyle w:val="TOC1"/>
        <w:rPr>
          <w:rFonts w:asciiTheme="minorHAnsi" w:eastAsia="Batang" w:hAnsiTheme="minorHAnsi" w:cstheme="minorBidi"/>
          <w:b w:val="0"/>
          <w:kern w:val="2"/>
          <w:sz w:val="24"/>
          <w:lang w:eastAsia="ja-JP"/>
          <w14:ligatures w14:val="standardContextual"/>
        </w:rPr>
      </w:pPr>
      <w:hyperlink w:anchor="_Toc237852797" w:history="1">
        <w:r w:rsidRPr="00480FB2">
          <w:rPr>
            <w:rStyle w:val="Hyperlink"/>
          </w:rPr>
          <w:t>Overview</w:t>
        </w:r>
        <w:r>
          <w:rPr>
            <w:webHidden/>
          </w:rPr>
          <w:tab/>
        </w:r>
        <w:r>
          <w:rPr>
            <w:webHidden/>
          </w:rPr>
          <w:fldChar w:fldCharType="begin"/>
        </w:r>
        <w:r>
          <w:rPr>
            <w:webHidden/>
          </w:rPr>
          <w:instrText xml:space="preserve"> PAGEREF _Toc237852797 \h </w:instrText>
        </w:r>
        <w:r>
          <w:rPr>
            <w:webHidden/>
          </w:rPr>
        </w:r>
        <w:r>
          <w:rPr>
            <w:webHidden/>
          </w:rPr>
          <w:fldChar w:fldCharType="separate"/>
        </w:r>
        <w:r>
          <w:rPr>
            <w:webHidden/>
          </w:rPr>
          <w:t>3</w:t>
        </w:r>
        <w:r>
          <w:rPr>
            <w:webHidden/>
          </w:rPr>
          <w:fldChar w:fldCharType="end"/>
        </w:r>
      </w:hyperlink>
    </w:p>
    <w:p w14:paraId="36B131A1" w14:textId="6E770165" w:rsidR="00A3504F" w:rsidRDefault="00A3504F">
      <w:pPr>
        <w:pStyle w:val="TOC1"/>
        <w:rPr>
          <w:rFonts w:asciiTheme="minorHAnsi" w:eastAsia="Batang" w:hAnsiTheme="minorHAnsi" w:cstheme="minorBidi"/>
          <w:b w:val="0"/>
          <w:kern w:val="2"/>
          <w:sz w:val="24"/>
          <w:lang w:eastAsia="ja-JP"/>
          <w14:ligatures w14:val="standardContextual"/>
        </w:rPr>
      </w:pPr>
      <w:hyperlink w:anchor="_Toc237852798" w:history="1">
        <w:r w:rsidRPr="00480FB2">
          <w:rPr>
            <w:rStyle w:val="Hyperlink"/>
          </w:rPr>
          <w:t>Syllabus outcomes</w:t>
        </w:r>
        <w:r>
          <w:rPr>
            <w:webHidden/>
          </w:rPr>
          <w:tab/>
        </w:r>
        <w:r>
          <w:rPr>
            <w:webHidden/>
          </w:rPr>
          <w:fldChar w:fldCharType="begin"/>
        </w:r>
        <w:r>
          <w:rPr>
            <w:webHidden/>
          </w:rPr>
          <w:instrText xml:space="preserve"> PAGEREF _Toc237852798 \h </w:instrText>
        </w:r>
        <w:r>
          <w:rPr>
            <w:webHidden/>
          </w:rPr>
        </w:r>
        <w:r>
          <w:rPr>
            <w:webHidden/>
          </w:rPr>
          <w:fldChar w:fldCharType="separate"/>
        </w:r>
        <w:r>
          <w:rPr>
            <w:webHidden/>
          </w:rPr>
          <w:t>4</w:t>
        </w:r>
        <w:r>
          <w:rPr>
            <w:webHidden/>
          </w:rPr>
          <w:fldChar w:fldCharType="end"/>
        </w:r>
      </w:hyperlink>
    </w:p>
    <w:p w14:paraId="46C9C00F" w14:textId="734AB7DB" w:rsidR="00A3504F" w:rsidRDefault="00A3504F">
      <w:pPr>
        <w:pStyle w:val="TOC2"/>
        <w:rPr>
          <w:rFonts w:asciiTheme="minorHAnsi" w:eastAsia="Batang" w:hAnsiTheme="minorHAnsi" w:cstheme="minorBidi"/>
          <w:kern w:val="2"/>
          <w:sz w:val="24"/>
          <w:lang w:eastAsia="ja-JP"/>
          <w14:ligatures w14:val="standardContextual"/>
        </w:rPr>
      </w:pPr>
      <w:hyperlink w:anchor="_Toc237852799" w:history="1">
        <w:r w:rsidRPr="00480FB2">
          <w:rPr>
            <w:rStyle w:val="Hyperlink"/>
          </w:rPr>
          <w:t>Content</w:t>
        </w:r>
        <w:r>
          <w:rPr>
            <w:webHidden/>
          </w:rPr>
          <w:tab/>
        </w:r>
        <w:r>
          <w:rPr>
            <w:webHidden/>
          </w:rPr>
          <w:fldChar w:fldCharType="begin"/>
        </w:r>
        <w:r>
          <w:rPr>
            <w:webHidden/>
          </w:rPr>
          <w:instrText xml:space="preserve"> PAGEREF _Toc237852799 \h </w:instrText>
        </w:r>
        <w:r>
          <w:rPr>
            <w:webHidden/>
          </w:rPr>
        </w:r>
        <w:r>
          <w:rPr>
            <w:webHidden/>
          </w:rPr>
          <w:fldChar w:fldCharType="separate"/>
        </w:r>
        <w:r>
          <w:rPr>
            <w:webHidden/>
          </w:rPr>
          <w:t>4</w:t>
        </w:r>
        <w:r>
          <w:rPr>
            <w:webHidden/>
          </w:rPr>
          <w:fldChar w:fldCharType="end"/>
        </w:r>
      </w:hyperlink>
    </w:p>
    <w:p w14:paraId="44D9DFBB" w14:textId="7D801EB1" w:rsidR="00A3504F" w:rsidRDefault="00A3504F">
      <w:pPr>
        <w:pStyle w:val="TOC3"/>
        <w:tabs>
          <w:tab w:val="right" w:pos="14560"/>
        </w:tabs>
        <w:rPr>
          <w:rFonts w:asciiTheme="minorHAnsi" w:eastAsia="Batang" w:hAnsiTheme="minorHAnsi" w:cstheme="minorBidi"/>
          <w:noProof/>
          <w:kern w:val="2"/>
          <w:sz w:val="24"/>
          <w:lang w:eastAsia="ja-JP"/>
          <w14:ligatures w14:val="standardContextual"/>
        </w:rPr>
      </w:pPr>
      <w:hyperlink w:anchor="_Toc237852800" w:history="1">
        <w:r w:rsidRPr="00480FB2">
          <w:rPr>
            <w:rStyle w:val="Hyperlink"/>
            <w:noProof/>
            <w:lang w:val="en-US"/>
          </w:rPr>
          <w:t>Focus area – Movement skills and strategies</w:t>
        </w:r>
        <w:r>
          <w:rPr>
            <w:noProof/>
            <w:webHidden/>
          </w:rPr>
          <w:tab/>
        </w:r>
        <w:r>
          <w:rPr>
            <w:noProof/>
            <w:webHidden/>
          </w:rPr>
          <w:fldChar w:fldCharType="begin"/>
        </w:r>
        <w:r>
          <w:rPr>
            <w:noProof/>
            <w:webHidden/>
          </w:rPr>
          <w:instrText xml:space="preserve"> PAGEREF _Toc237852800 \h </w:instrText>
        </w:r>
        <w:r>
          <w:rPr>
            <w:noProof/>
            <w:webHidden/>
          </w:rPr>
        </w:r>
        <w:r>
          <w:rPr>
            <w:noProof/>
            <w:webHidden/>
          </w:rPr>
          <w:fldChar w:fldCharType="separate"/>
        </w:r>
        <w:r>
          <w:rPr>
            <w:noProof/>
            <w:webHidden/>
          </w:rPr>
          <w:t>4</w:t>
        </w:r>
        <w:r>
          <w:rPr>
            <w:noProof/>
            <w:webHidden/>
          </w:rPr>
          <w:fldChar w:fldCharType="end"/>
        </w:r>
      </w:hyperlink>
    </w:p>
    <w:p w14:paraId="7568F26E" w14:textId="588D7DA4" w:rsidR="00A3504F" w:rsidRDefault="00A3504F">
      <w:pPr>
        <w:pStyle w:val="TOC3"/>
        <w:tabs>
          <w:tab w:val="right" w:pos="14560"/>
        </w:tabs>
        <w:rPr>
          <w:rFonts w:asciiTheme="minorHAnsi" w:eastAsia="Batang" w:hAnsiTheme="minorHAnsi" w:cstheme="minorBidi"/>
          <w:noProof/>
          <w:kern w:val="2"/>
          <w:sz w:val="24"/>
          <w:lang w:eastAsia="ja-JP"/>
          <w14:ligatures w14:val="standardContextual"/>
        </w:rPr>
      </w:pPr>
      <w:hyperlink w:anchor="_Toc237852801" w:history="1">
        <w:r w:rsidRPr="00480FB2">
          <w:rPr>
            <w:rStyle w:val="Hyperlink"/>
            <w:noProof/>
            <w:lang w:val="en-US"/>
          </w:rPr>
          <w:t>Focus area – Health and wellbeing through physical activity</w:t>
        </w:r>
        <w:r>
          <w:rPr>
            <w:noProof/>
            <w:webHidden/>
          </w:rPr>
          <w:tab/>
        </w:r>
        <w:r>
          <w:rPr>
            <w:noProof/>
            <w:webHidden/>
          </w:rPr>
          <w:fldChar w:fldCharType="begin"/>
        </w:r>
        <w:r>
          <w:rPr>
            <w:noProof/>
            <w:webHidden/>
          </w:rPr>
          <w:instrText xml:space="preserve"> PAGEREF _Toc237852801 \h </w:instrText>
        </w:r>
        <w:r>
          <w:rPr>
            <w:noProof/>
            <w:webHidden/>
          </w:rPr>
        </w:r>
        <w:r>
          <w:rPr>
            <w:noProof/>
            <w:webHidden/>
          </w:rPr>
          <w:fldChar w:fldCharType="separate"/>
        </w:r>
        <w:r>
          <w:rPr>
            <w:noProof/>
            <w:webHidden/>
          </w:rPr>
          <w:t>5</w:t>
        </w:r>
        <w:r>
          <w:rPr>
            <w:noProof/>
            <w:webHidden/>
          </w:rPr>
          <w:fldChar w:fldCharType="end"/>
        </w:r>
      </w:hyperlink>
    </w:p>
    <w:p w14:paraId="56295C92" w14:textId="46322DCF"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2" w:history="1">
        <w:r w:rsidRPr="00480FB2">
          <w:rPr>
            <w:rStyle w:val="Hyperlink"/>
          </w:rPr>
          <w:t>Related support materials</w:t>
        </w:r>
        <w:r>
          <w:rPr>
            <w:webHidden/>
          </w:rPr>
          <w:tab/>
        </w:r>
        <w:r>
          <w:rPr>
            <w:webHidden/>
          </w:rPr>
          <w:fldChar w:fldCharType="begin"/>
        </w:r>
        <w:r>
          <w:rPr>
            <w:webHidden/>
          </w:rPr>
          <w:instrText xml:space="preserve"> PAGEREF _Toc237852802 \h </w:instrText>
        </w:r>
        <w:r>
          <w:rPr>
            <w:webHidden/>
          </w:rPr>
        </w:r>
        <w:r>
          <w:rPr>
            <w:webHidden/>
          </w:rPr>
          <w:fldChar w:fldCharType="separate"/>
        </w:r>
        <w:r>
          <w:rPr>
            <w:webHidden/>
          </w:rPr>
          <w:t>6</w:t>
        </w:r>
        <w:r>
          <w:rPr>
            <w:webHidden/>
          </w:rPr>
          <w:fldChar w:fldCharType="end"/>
        </w:r>
      </w:hyperlink>
    </w:p>
    <w:p w14:paraId="0BD13B90" w14:textId="39210485"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3" w:history="1">
        <w:r w:rsidRPr="00480FB2">
          <w:rPr>
            <w:rStyle w:val="Hyperlink"/>
          </w:rPr>
          <w:t>Teacher notes</w:t>
        </w:r>
        <w:r>
          <w:rPr>
            <w:webHidden/>
          </w:rPr>
          <w:tab/>
        </w:r>
        <w:r>
          <w:rPr>
            <w:webHidden/>
          </w:rPr>
          <w:fldChar w:fldCharType="begin"/>
        </w:r>
        <w:r>
          <w:rPr>
            <w:webHidden/>
          </w:rPr>
          <w:instrText xml:space="preserve"> PAGEREF _Toc237852803 \h </w:instrText>
        </w:r>
        <w:r>
          <w:rPr>
            <w:webHidden/>
          </w:rPr>
        </w:r>
        <w:r>
          <w:rPr>
            <w:webHidden/>
          </w:rPr>
          <w:fldChar w:fldCharType="separate"/>
        </w:r>
        <w:r>
          <w:rPr>
            <w:webHidden/>
          </w:rPr>
          <w:t>6</w:t>
        </w:r>
        <w:r>
          <w:rPr>
            <w:webHidden/>
          </w:rPr>
          <w:fldChar w:fldCharType="end"/>
        </w:r>
      </w:hyperlink>
    </w:p>
    <w:p w14:paraId="74E6B3B7" w14:textId="0A9FBB4D"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4" w:history="1">
        <w:r w:rsidRPr="00480FB2">
          <w:rPr>
            <w:rStyle w:val="Hyperlink"/>
          </w:rPr>
          <w:t>Learning sequence 1 – revisiting and extending territory game concepts</w:t>
        </w:r>
        <w:r>
          <w:rPr>
            <w:webHidden/>
          </w:rPr>
          <w:tab/>
        </w:r>
        <w:r>
          <w:rPr>
            <w:webHidden/>
          </w:rPr>
          <w:fldChar w:fldCharType="begin"/>
        </w:r>
        <w:r>
          <w:rPr>
            <w:webHidden/>
          </w:rPr>
          <w:instrText xml:space="preserve"> PAGEREF _Toc237852804 \h </w:instrText>
        </w:r>
        <w:r>
          <w:rPr>
            <w:webHidden/>
          </w:rPr>
        </w:r>
        <w:r>
          <w:rPr>
            <w:webHidden/>
          </w:rPr>
          <w:fldChar w:fldCharType="separate"/>
        </w:r>
        <w:r>
          <w:rPr>
            <w:webHidden/>
          </w:rPr>
          <w:t>7</w:t>
        </w:r>
        <w:r>
          <w:rPr>
            <w:webHidden/>
          </w:rPr>
          <w:fldChar w:fldCharType="end"/>
        </w:r>
      </w:hyperlink>
    </w:p>
    <w:p w14:paraId="51895A5B" w14:textId="56CED9CD"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5" w:history="1">
        <w:r w:rsidRPr="00480FB2">
          <w:rPr>
            <w:rStyle w:val="Hyperlink"/>
          </w:rPr>
          <w:t>Learning sequence 2 – basketball basics</w:t>
        </w:r>
        <w:r>
          <w:rPr>
            <w:webHidden/>
          </w:rPr>
          <w:tab/>
        </w:r>
        <w:r>
          <w:rPr>
            <w:webHidden/>
          </w:rPr>
          <w:fldChar w:fldCharType="begin"/>
        </w:r>
        <w:r>
          <w:rPr>
            <w:webHidden/>
          </w:rPr>
          <w:instrText xml:space="preserve"> PAGEREF _Toc237852805 \h </w:instrText>
        </w:r>
        <w:r>
          <w:rPr>
            <w:webHidden/>
          </w:rPr>
        </w:r>
        <w:r>
          <w:rPr>
            <w:webHidden/>
          </w:rPr>
          <w:fldChar w:fldCharType="separate"/>
        </w:r>
        <w:r>
          <w:rPr>
            <w:webHidden/>
          </w:rPr>
          <w:t>22</w:t>
        </w:r>
        <w:r>
          <w:rPr>
            <w:webHidden/>
          </w:rPr>
          <w:fldChar w:fldCharType="end"/>
        </w:r>
      </w:hyperlink>
    </w:p>
    <w:p w14:paraId="1D5C3E09" w14:textId="3727DA62"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6" w:history="1">
        <w:r w:rsidRPr="00480FB2">
          <w:rPr>
            <w:rStyle w:val="Hyperlink"/>
          </w:rPr>
          <w:t>Learning sequence 3 – basketball scoring</w:t>
        </w:r>
        <w:r>
          <w:rPr>
            <w:webHidden/>
          </w:rPr>
          <w:tab/>
        </w:r>
        <w:r>
          <w:rPr>
            <w:webHidden/>
          </w:rPr>
          <w:fldChar w:fldCharType="begin"/>
        </w:r>
        <w:r>
          <w:rPr>
            <w:webHidden/>
          </w:rPr>
          <w:instrText xml:space="preserve"> PAGEREF _Toc237852806 \h </w:instrText>
        </w:r>
        <w:r>
          <w:rPr>
            <w:webHidden/>
          </w:rPr>
        </w:r>
        <w:r>
          <w:rPr>
            <w:webHidden/>
          </w:rPr>
          <w:fldChar w:fldCharType="separate"/>
        </w:r>
        <w:r>
          <w:rPr>
            <w:webHidden/>
          </w:rPr>
          <w:t>38</w:t>
        </w:r>
        <w:r>
          <w:rPr>
            <w:webHidden/>
          </w:rPr>
          <w:fldChar w:fldCharType="end"/>
        </w:r>
      </w:hyperlink>
    </w:p>
    <w:p w14:paraId="76C4A51A" w14:textId="67F62F26"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7" w:history="1">
        <w:r w:rsidRPr="00480FB2">
          <w:rPr>
            <w:rStyle w:val="Hyperlink"/>
          </w:rPr>
          <w:t>Learning sequence 4 – basketball tactics</w:t>
        </w:r>
        <w:r>
          <w:rPr>
            <w:webHidden/>
          </w:rPr>
          <w:tab/>
        </w:r>
        <w:r>
          <w:rPr>
            <w:webHidden/>
          </w:rPr>
          <w:fldChar w:fldCharType="begin"/>
        </w:r>
        <w:r>
          <w:rPr>
            <w:webHidden/>
          </w:rPr>
          <w:instrText xml:space="preserve"> PAGEREF _Toc237852807 \h </w:instrText>
        </w:r>
        <w:r>
          <w:rPr>
            <w:webHidden/>
          </w:rPr>
        </w:r>
        <w:r>
          <w:rPr>
            <w:webHidden/>
          </w:rPr>
          <w:fldChar w:fldCharType="separate"/>
        </w:r>
        <w:r>
          <w:rPr>
            <w:webHidden/>
          </w:rPr>
          <w:t>49</w:t>
        </w:r>
        <w:r>
          <w:rPr>
            <w:webHidden/>
          </w:rPr>
          <w:fldChar w:fldCharType="end"/>
        </w:r>
      </w:hyperlink>
    </w:p>
    <w:p w14:paraId="70FEBB5F" w14:textId="24090B89"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8" w:history="1">
        <w:r w:rsidRPr="00480FB2">
          <w:rPr>
            <w:rStyle w:val="Hyperlink"/>
          </w:rPr>
          <w:t>Learning sequence 5 – touch football basics</w:t>
        </w:r>
        <w:r>
          <w:rPr>
            <w:webHidden/>
          </w:rPr>
          <w:tab/>
        </w:r>
        <w:r>
          <w:rPr>
            <w:webHidden/>
          </w:rPr>
          <w:fldChar w:fldCharType="begin"/>
        </w:r>
        <w:r>
          <w:rPr>
            <w:webHidden/>
          </w:rPr>
          <w:instrText xml:space="preserve"> PAGEREF _Toc237852808 \h </w:instrText>
        </w:r>
        <w:r>
          <w:rPr>
            <w:webHidden/>
          </w:rPr>
        </w:r>
        <w:r>
          <w:rPr>
            <w:webHidden/>
          </w:rPr>
          <w:fldChar w:fldCharType="separate"/>
        </w:r>
        <w:r>
          <w:rPr>
            <w:webHidden/>
          </w:rPr>
          <w:t>65</w:t>
        </w:r>
        <w:r>
          <w:rPr>
            <w:webHidden/>
          </w:rPr>
          <w:fldChar w:fldCharType="end"/>
        </w:r>
      </w:hyperlink>
    </w:p>
    <w:p w14:paraId="77671F1F" w14:textId="1789F65B"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09" w:history="1">
        <w:r w:rsidRPr="00480FB2">
          <w:rPr>
            <w:rStyle w:val="Hyperlink"/>
          </w:rPr>
          <w:t>Learning sequence 6 – tactics in touch football</w:t>
        </w:r>
        <w:r>
          <w:rPr>
            <w:webHidden/>
          </w:rPr>
          <w:tab/>
        </w:r>
        <w:r>
          <w:rPr>
            <w:webHidden/>
          </w:rPr>
          <w:fldChar w:fldCharType="begin"/>
        </w:r>
        <w:r>
          <w:rPr>
            <w:webHidden/>
          </w:rPr>
          <w:instrText xml:space="preserve"> PAGEREF _Toc237852809 \h </w:instrText>
        </w:r>
        <w:r>
          <w:rPr>
            <w:webHidden/>
          </w:rPr>
        </w:r>
        <w:r>
          <w:rPr>
            <w:webHidden/>
          </w:rPr>
          <w:fldChar w:fldCharType="separate"/>
        </w:r>
        <w:r>
          <w:rPr>
            <w:webHidden/>
          </w:rPr>
          <w:t>79</w:t>
        </w:r>
        <w:r>
          <w:rPr>
            <w:webHidden/>
          </w:rPr>
          <w:fldChar w:fldCharType="end"/>
        </w:r>
      </w:hyperlink>
    </w:p>
    <w:p w14:paraId="4A21F2F4" w14:textId="3E3B485D"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0" w:history="1">
        <w:r w:rsidRPr="00480FB2">
          <w:rPr>
            <w:rStyle w:val="Hyperlink"/>
          </w:rPr>
          <w:t>Appendix 1 – tactical concepts</w:t>
        </w:r>
        <w:r>
          <w:rPr>
            <w:webHidden/>
          </w:rPr>
          <w:tab/>
        </w:r>
        <w:r>
          <w:rPr>
            <w:webHidden/>
          </w:rPr>
          <w:fldChar w:fldCharType="begin"/>
        </w:r>
        <w:r>
          <w:rPr>
            <w:webHidden/>
          </w:rPr>
          <w:instrText xml:space="preserve"> PAGEREF _Toc237852810 \h </w:instrText>
        </w:r>
        <w:r>
          <w:rPr>
            <w:webHidden/>
          </w:rPr>
        </w:r>
        <w:r>
          <w:rPr>
            <w:webHidden/>
          </w:rPr>
          <w:fldChar w:fldCharType="separate"/>
        </w:r>
        <w:r>
          <w:rPr>
            <w:webHidden/>
          </w:rPr>
          <w:t>92</w:t>
        </w:r>
        <w:r>
          <w:rPr>
            <w:webHidden/>
          </w:rPr>
          <w:fldChar w:fldCharType="end"/>
        </w:r>
      </w:hyperlink>
    </w:p>
    <w:p w14:paraId="13725CE0" w14:textId="4369DB54"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1" w:history="1">
        <w:r w:rsidRPr="00480FB2">
          <w:rPr>
            <w:rStyle w:val="Hyperlink"/>
          </w:rPr>
          <w:t>Appendix 2 – teacher assessment (self-management and interpersonal skills)</w:t>
        </w:r>
        <w:r>
          <w:rPr>
            <w:webHidden/>
          </w:rPr>
          <w:tab/>
        </w:r>
        <w:r>
          <w:rPr>
            <w:webHidden/>
          </w:rPr>
          <w:fldChar w:fldCharType="begin"/>
        </w:r>
        <w:r>
          <w:rPr>
            <w:webHidden/>
          </w:rPr>
          <w:instrText xml:space="preserve"> PAGEREF _Toc237852811 \h </w:instrText>
        </w:r>
        <w:r>
          <w:rPr>
            <w:webHidden/>
          </w:rPr>
        </w:r>
        <w:r>
          <w:rPr>
            <w:webHidden/>
          </w:rPr>
          <w:fldChar w:fldCharType="separate"/>
        </w:r>
        <w:r>
          <w:rPr>
            <w:webHidden/>
          </w:rPr>
          <w:t>93</w:t>
        </w:r>
        <w:r>
          <w:rPr>
            <w:webHidden/>
          </w:rPr>
          <w:fldChar w:fldCharType="end"/>
        </w:r>
      </w:hyperlink>
    </w:p>
    <w:p w14:paraId="2561B5DF" w14:textId="31DE6497"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2" w:history="1">
        <w:r w:rsidRPr="00480FB2">
          <w:rPr>
            <w:rStyle w:val="Hyperlink"/>
          </w:rPr>
          <w:t>Appendix 3 – chest, bounce and overhead passing</w:t>
        </w:r>
        <w:r>
          <w:rPr>
            <w:webHidden/>
          </w:rPr>
          <w:tab/>
        </w:r>
        <w:r>
          <w:rPr>
            <w:webHidden/>
          </w:rPr>
          <w:fldChar w:fldCharType="begin"/>
        </w:r>
        <w:r>
          <w:rPr>
            <w:webHidden/>
          </w:rPr>
          <w:instrText xml:space="preserve"> PAGEREF _Toc237852812 \h </w:instrText>
        </w:r>
        <w:r>
          <w:rPr>
            <w:webHidden/>
          </w:rPr>
        </w:r>
        <w:r>
          <w:rPr>
            <w:webHidden/>
          </w:rPr>
          <w:fldChar w:fldCharType="separate"/>
        </w:r>
        <w:r>
          <w:rPr>
            <w:webHidden/>
          </w:rPr>
          <w:t>94</w:t>
        </w:r>
        <w:r>
          <w:rPr>
            <w:webHidden/>
          </w:rPr>
          <w:fldChar w:fldCharType="end"/>
        </w:r>
      </w:hyperlink>
    </w:p>
    <w:p w14:paraId="308B0434" w14:textId="2E0D5A8C"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3" w:history="1">
        <w:r w:rsidRPr="00480FB2">
          <w:rPr>
            <w:rStyle w:val="Hyperlink"/>
          </w:rPr>
          <w:t>Appendix 4 – dribbling checklist and feedback</w:t>
        </w:r>
        <w:r>
          <w:rPr>
            <w:webHidden/>
          </w:rPr>
          <w:tab/>
        </w:r>
        <w:r>
          <w:rPr>
            <w:webHidden/>
          </w:rPr>
          <w:fldChar w:fldCharType="begin"/>
        </w:r>
        <w:r>
          <w:rPr>
            <w:webHidden/>
          </w:rPr>
          <w:instrText xml:space="preserve"> PAGEREF _Toc237852813 \h </w:instrText>
        </w:r>
        <w:r>
          <w:rPr>
            <w:webHidden/>
          </w:rPr>
        </w:r>
        <w:r>
          <w:rPr>
            <w:webHidden/>
          </w:rPr>
          <w:fldChar w:fldCharType="separate"/>
        </w:r>
        <w:r>
          <w:rPr>
            <w:webHidden/>
          </w:rPr>
          <w:t>96</w:t>
        </w:r>
        <w:r>
          <w:rPr>
            <w:webHidden/>
          </w:rPr>
          <w:fldChar w:fldCharType="end"/>
        </w:r>
      </w:hyperlink>
    </w:p>
    <w:p w14:paraId="602D10B6" w14:textId="20EC4B59"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4" w:history="1">
        <w:r w:rsidRPr="00480FB2">
          <w:rPr>
            <w:rStyle w:val="Hyperlink"/>
          </w:rPr>
          <w:t>Appendix 5 – BEEF shooting checklist and feedback</w:t>
        </w:r>
        <w:r>
          <w:rPr>
            <w:webHidden/>
          </w:rPr>
          <w:tab/>
        </w:r>
        <w:r>
          <w:rPr>
            <w:webHidden/>
          </w:rPr>
          <w:fldChar w:fldCharType="begin"/>
        </w:r>
        <w:r>
          <w:rPr>
            <w:webHidden/>
          </w:rPr>
          <w:instrText xml:space="preserve"> PAGEREF _Toc237852814 \h </w:instrText>
        </w:r>
        <w:r>
          <w:rPr>
            <w:webHidden/>
          </w:rPr>
        </w:r>
        <w:r>
          <w:rPr>
            <w:webHidden/>
          </w:rPr>
          <w:fldChar w:fldCharType="separate"/>
        </w:r>
        <w:r>
          <w:rPr>
            <w:webHidden/>
          </w:rPr>
          <w:t>97</w:t>
        </w:r>
        <w:r>
          <w:rPr>
            <w:webHidden/>
          </w:rPr>
          <w:fldChar w:fldCharType="end"/>
        </w:r>
      </w:hyperlink>
    </w:p>
    <w:p w14:paraId="3BE6FD72" w14:textId="13167C4A"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5" w:history="1">
        <w:r w:rsidRPr="00480FB2">
          <w:rPr>
            <w:rStyle w:val="Hyperlink"/>
          </w:rPr>
          <w:t>Appendix 6 – self-assessment (tactical concepts)</w:t>
        </w:r>
        <w:r>
          <w:rPr>
            <w:webHidden/>
          </w:rPr>
          <w:tab/>
        </w:r>
        <w:r>
          <w:rPr>
            <w:webHidden/>
          </w:rPr>
          <w:fldChar w:fldCharType="begin"/>
        </w:r>
        <w:r>
          <w:rPr>
            <w:webHidden/>
          </w:rPr>
          <w:instrText xml:space="preserve"> PAGEREF _Toc237852815 \h </w:instrText>
        </w:r>
        <w:r>
          <w:rPr>
            <w:webHidden/>
          </w:rPr>
        </w:r>
        <w:r>
          <w:rPr>
            <w:webHidden/>
          </w:rPr>
          <w:fldChar w:fldCharType="separate"/>
        </w:r>
        <w:r>
          <w:rPr>
            <w:webHidden/>
          </w:rPr>
          <w:t>98</w:t>
        </w:r>
        <w:r>
          <w:rPr>
            <w:webHidden/>
          </w:rPr>
          <w:fldChar w:fldCharType="end"/>
        </w:r>
      </w:hyperlink>
    </w:p>
    <w:p w14:paraId="2795C466" w14:textId="1402A3B4"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6" w:history="1">
        <w:r w:rsidRPr="00480FB2">
          <w:rPr>
            <w:rStyle w:val="Hyperlink"/>
          </w:rPr>
          <w:t>Appendix 7 – peer assessment (tactical concepts)</w:t>
        </w:r>
        <w:r>
          <w:rPr>
            <w:webHidden/>
          </w:rPr>
          <w:tab/>
        </w:r>
        <w:r>
          <w:rPr>
            <w:webHidden/>
          </w:rPr>
          <w:fldChar w:fldCharType="begin"/>
        </w:r>
        <w:r>
          <w:rPr>
            <w:webHidden/>
          </w:rPr>
          <w:instrText xml:space="preserve"> PAGEREF _Toc237852816 \h </w:instrText>
        </w:r>
        <w:r>
          <w:rPr>
            <w:webHidden/>
          </w:rPr>
        </w:r>
        <w:r>
          <w:rPr>
            <w:webHidden/>
          </w:rPr>
          <w:fldChar w:fldCharType="separate"/>
        </w:r>
        <w:r>
          <w:rPr>
            <w:webHidden/>
          </w:rPr>
          <w:t>99</w:t>
        </w:r>
        <w:r>
          <w:rPr>
            <w:webHidden/>
          </w:rPr>
          <w:fldChar w:fldCharType="end"/>
        </w:r>
      </w:hyperlink>
    </w:p>
    <w:p w14:paraId="379C498F" w14:textId="205D9AC6"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7" w:history="1">
        <w:r w:rsidRPr="00480FB2">
          <w:rPr>
            <w:rStyle w:val="Hyperlink"/>
          </w:rPr>
          <w:t>Appendix 8 – teacher assessment (tactical concepts)</w:t>
        </w:r>
        <w:r>
          <w:rPr>
            <w:webHidden/>
          </w:rPr>
          <w:tab/>
        </w:r>
        <w:r>
          <w:rPr>
            <w:webHidden/>
          </w:rPr>
          <w:fldChar w:fldCharType="begin"/>
        </w:r>
        <w:r>
          <w:rPr>
            <w:webHidden/>
          </w:rPr>
          <w:instrText xml:space="preserve"> PAGEREF _Toc237852817 \h </w:instrText>
        </w:r>
        <w:r>
          <w:rPr>
            <w:webHidden/>
          </w:rPr>
        </w:r>
        <w:r>
          <w:rPr>
            <w:webHidden/>
          </w:rPr>
          <w:fldChar w:fldCharType="separate"/>
        </w:r>
        <w:r>
          <w:rPr>
            <w:webHidden/>
          </w:rPr>
          <w:t>100</w:t>
        </w:r>
        <w:r>
          <w:rPr>
            <w:webHidden/>
          </w:rPr>
          <w:fldChar w:fldCharType="end"/>
        </w:r>
      </w:hyperlink>
    </w:p>
    <w:p w14:paraId="01BEB7E3" w14:textId="2EB689DA"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8" w:history="1">
        <w:r w:rsidRPr="00480FB2">
          <w:rPr>
            <w:rStyle w:val="Hyperlink"/>
          </w:rPr>
          <w:t>Program feedback</w:t>
        </w:r>
        <w:r>
          <w:rPr>
            <w:webHidden/>
          </w:rPr>
          <w:tab/>
        </w:r>
        <w:r>
          <w:rPr>
            <w:webHidden/>
          </w:rPr>
          <w:fldChar w:fldCharType="begin"/>
        </w:r>
        <w:r>
          <w:rPr>
            <w:webHidden/>
          </w:rPr>
          <w:instrText xml:space="preserve"> PAGEREF _Toc237852818 \h </w:instrText>
        </w:r>
        <w:r>
          <w:rPr>
            <w:webHidden/>
          </w:rPr>
        </w:r>
        <w:r>
          <w:rPr>
            <w:webHidden/>
          </w:rPr>
          <w:fldChar w:fldCharType="separate"/>
        </w:r>
        <w:r>
          <w:rPr>
            <w:webHidden/>
          </w:rPr>
          <w:t>101</w:t>
        </w:r>
        <w:r>
          <w:rPr>
            <w:webHidden/>
          </w:rPr>
          <w:fldChar w:fldCharType="end"/>
        </w:r>
      </w:hyperlink>
    </w:p>
    <w:p w14:paraId="0CA13724" w14:textId="5F14C342"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19" w:history="1">
        <w:r w:rsidRPr="00480FB2">
          <w:rPr>
            <w:rStyle w:val="Hyperlink"/>
          </w:rPr>
          <w:t>Support and alignment</w:t>
        </w:r>
        <w:r>
          <w:rPr>
            <w:webHidden/>
          </w:rPr>
          <w:tab/>
        </w:r>
        <w:r>
          <w:rPr>
            <w:webHidden/>
          </w:rPr>
          <w:fldChar w:fldCharType="begin"/>
        </w:r>
        <w:r>
          <w:rPr>
            <w:webHidden/>
          </w:rPr>
          <w:instrText xml:space="preserve"> PAGEREF _Toc237852819 \h </w:instrText>
        </w:r>
        <w:r>
          <w:rPr>
            <w:webHidden/>
          </w:rPr>
        </w:r>
        <w:r>
          <w:rPr>
            <w:webHidden/>
          </w:rPr>
          <w:fldChar w:fldCharType="separate"/>
        </w:r>
        <w:r>
          <w:rPr>
            <w:webHidden/>
          </w:rPr>
          <w:t>102</w:t>
        </w:r>
        <w:r>
          <w:rPr>
            <w:webHidden/>
          </w:rPr>
          <w:fldChar w:fldCharType="end"/>
        </w:r>
      </w:hyperlink>
    </w:p>
    <w:p w14:paraId="1FCD11FC" w14:textId="4B5C209D" w:rsidR="00A3504F" w:rsidRDefault="00A3504F">
      <w:pPr>
        <w:pStyle w:val="TOC1"/>
        <w:rPr>
          <w:rFonts w:asciiTheme="minorHAnsi" w:eastAsia="Batang" w:hAnsiTheme="minorHAnsi" w:cstheme="minorBidi"/>
          <w:b w:val="0"/>
          <w:kern w:val="2"/>
          <w:sz w:val="24"/>
          <w:lang w:eastAsia="ja-JP"/>
          <w14:ligatures w14:val="standardContextual"/>
        </w:rPr>
      </w:pPr>
      <w:hyperlink w:anchor="_Toc237852820" w:history="1">
        <w:r w:rsidRPr="00480FB2">
          <w:rPr>
            <w:rStyle w:val="Hyperlink"/>
          </w:rPr>
          <w:t>References</w:t>
        </w:r>
        <w:r>
          <w:rPr>
            <w:webHidden/>
          </w:rPr>
          <w:tab/>
        </w:r>
        <w:r>
          <w:rPr>
            <w:webHidden/>
          </w:rPr>
          <w:fldChar w:fldCharType="begin"/>
        </w:r>
        <w:r>
          <w:rPr>
            <w:webHidden/>
          </w:rPr>
          <w:instrText xml:space="preserve"> PAGEREF _Toc237852820 \h </w:instrText>
        </w:r>
        <w:r>
          <w:rPr>
            <w:webHidden/>
          </w:rPr>
        </w:r>
        <w:r>
          <w:rPr>
            <w:webHidden/>
          </w:rPr>
          <w:fldChar w:fldCharType="separate"/>
        </w:r>
        <w:r>
          <w:rPr>
            <w:webHidden/>
          </w:rPr>
          <w:t>103</w:t>
        </w:r>
        <w:r>
          <w:rPr>
            <w:webHidden/>
          </w:rPr>
          <w:fldChar w:fldCharType="end"/>
        </w:r>
      </w:hyperlink>
    </w:p>
    <w:p w14:paraId="0F24F473" w14:textId="17C29F2B" w:rsidR="000C4DB1" w:rsidRDefault="00E72991" w:rsidP="000C4DB1">
      <w:pPr>
        <w:rPr>
          <w:b/>
          <w:noProof/>
        </w:rPr>
      </w:pPr>
      <w:r>
        <w:rPr>
          <w:b/>
          <w:noProof/>
        </w:rPr>
        <w:fldChar w:fldCharType="end"/>
      </w:r>
      <w:r w:rsidR="000C4DB1">
        <w:rPr>
          <w:b/>
          <w:noProof/>
        </w:rPr>
        <w:br w:type="page"/>
      </w:r>
    </w:p>
    <w:p w14:paraId="689DC0FC" w14:textId="35B64C71" w:rsidR="00622C84" w:rsidRDefault="00622C84" w:rsidP="00273C45">
      <w:pPr>
        <w:pStyle w:val="Heading1"/>
      </w:pPr>
      <w:bookmarkStart w:id="1" w:name="_Toc145666031"/>
      <w:bookmarkStart w:id="2" w:name="_Toc151447406"/>
      <w:bookmarkStart w:id="3" w:name="_Toc151632386"/>
      <w:bookmarkStart w:id="4" w:name="_Toc237852796"/>
      <w:r w:rsidRPr="6D7FDA41">
        <w:t xml:space="preserve">About </w:t>
      </w:r>
      <w:r w:rsidRPr="008324EA">
        <w:t>this</w:t>
      </w:r>
      <w:r w:rsidRPr="6D7FDA41">
        <w:t xml:space="preserve"> </w:t>
      </w:r>
      <w:r w:rsidRPr="00273C45">
        <w:t>resource</w:t>
      </w:r>
      <w:bookmarkEnd w:id="1"/>
      <w:bookmarkEnd w:id="2"/>
      <w:bookmarkEnd w:id="3"/>
      <w:bookmarkEnd w:id="4"/>
    </w:p>
    <w:p w14:paraId="6E076819" w14:textId="77777777" w:rsidR="00E24A86" w:rsidRDefault="00E24A86" w:rsidP="00E24A86">
      <w:pPr>
        <w:rPr>
          <w:noProof/>
        </w:rPr>
      </w:pPr>
      <w:r w:rsidRPr="690257E9">
        <w:rPr>
          <w:noProof/>
        </w:rPr>
        <w:t xml:space="preserve">This teaching and learning program has been developed to assist teachers in NSW Department of Education schools to create learning experiences that are contextualised to their students’ needs, interests and abilities for the </w:t>
      </w:r>
      <w:hyperlink r:id="rId8">
        <w:r w:rsidRPr="00991BD3">
          <w:rPr>
            <w:rStyle w:val="Hyperlink"/>
            <w:noProof/>
          </w:rPr>
          <w:t>Personal Development, Health and Physical Education</w:t>
        </w:r>
        <w:r w:rsidRPr="690257E9">
          <w:rPr>
            <w:rStyle w:val="Hyperlink"/>
            <w:noProof/>
          </w:rPr>
          <w:t xml:space="preserve"> 7–10 Syllabus</w:t>
        </w:r>
      </w:hyperlink>
      <w:r w:rsidRPr="690257E9">
        <w:rPr>
          <w:noProof/>
        </w:rPr>
        <w:t xml:space="preserve"> (NESA 2024). It provides an example of one way to approach programming through a conceptual lens</w:t>
      </w:r>
      <w:r>
        <w:rPr>
          <w:noProof/>
        </w:rPr>
        <w:t>.</w:t>
      </w:r>
      <w:r w:rsidRPr="690257E9">
        <w:rPr>
          <w:noProof/>
        </w:rPr>
        <w:t xml:space="preserve"> </w:t>
      </w:r>
      <w:r>
        <w:rPr>
          <w:noProof/>
        </w:rPr>
        <w:t>T</w:t>
      </w:r>
      <w:r w:rsidRPr="690257E9">
        <w:rPr>
          <w:noProof/>
        </w:rPr>
        <w:t>eachers are encouraged to take an adopt and adapt approach to the learning activities outlined in this program.</w:t>
      </w:r>
    </w:p>
    <w:p w14:paraId="5D5C6E9F" w14:textId="77777777" w:rsidR="00935D2C" w:rsidRDefault="0086180C" w:rsidP="008324EA">
      <w:pPr>
        <w:pStyle w:val="Heading1"/>
      </w:pPr>
      <w:bookmarkStart w:id="5" w:name="_Toc237852797"/>
      <w:r>
        <w:t>Overview</w:t>
      </w:r>
      <w:bookmarkEnd w:id="5"/>
    </w:p>
    <w:p w14:paraId="6136D79D" w14:textId="016DCBC0" w:rsidR="0052453B" w:rsidRDefault="00052CBF" w:rsidP="00556AA9">
      <w:r w:rsidRPr="006D2228">
        <w:rPr>
          <w:rStyle w:val="Strong"/>
        </w:rPr>
        <w:t>Description</w:t>
      </w:r>
      <w:r w:rsidRPr="006D2228">
        <w:t>:</w:t>
      </w:r>
      <w:r>
        <w:t xml:space="preserve"> </w:t>
      </w:r>
      <w:r w:rsidR="009973EE" w:rsidRPr="009973EE">
        <w:t>this teaching and learning program helps students develop and refine movement skills and strategies across a range of territory games. It focuses on tactical awareness and confident decision-making during gameplay.</w:t>
      </w:r>
      <w:r w:rsidR="00CE561A">
        <w:t xml:space="preserve"> </w:t>
      </w:r>
      <w:r w:rsidR="009973EE" w:rsidRPr="009973EE">
        <w:t>Through basketball and touch football, students compare tactics across games, reflect on their contribution to team performance and consider how tactical thinking supports success.</w:t>
      </w:r>
    </w:p>
    <w:p w14:paraId="0A28CBDD" w14:textId="7A5033E7" w:rsidR="00935D2C" w:rsidRDefault="00935D2C" w:rsidP="00556AA9">
      <w:r w:rsidRPr="006D2228">
        <w:rPr>
          <w:rStyle w:val="Strong"/>
        </w:rPr>
        <w:t>Duration</w:t>
      </w:r>
      <w:r w:rsidRPr="006D2228">
        <w:t xml:space="preserve">: </w:t>
      </w:r>
      <w:r w:rsidR="00C55000" w:rsidRPr="0002784F">
        <w:t xml:space="preserve">approximately </w:t>
      </w:r>
      <w:r w:rsidR="00143EE3" w:rsidRPr="0002784F">
        <w:t xml:space="preserve">9.5 </w:t>
      </w:r>
      <w:r w:rsidR="00143EE3" w:rsidRPr="00143EE3">
        <w:t>hours</w:t>
      </w:r>
      <w:r w:rsidR="00A33BB3" w:rsidRPr="00143EE3">
        <w:t>.</w:t>
      </w:r>
    </w:p>
    <w:p w14:paraId="5A21A391" w14:textId="00D8FA9A" w:rsidR="004E4109" w:rsidRDefault="004E4109" w:rsidP="004E4109">
      <w:r w:rsidRPr="006D2228">
        <w:rPr>
          <w:rStyle w:val="Strong"/>
        </w:rPr>
        <w:t>Explicit teaching</w:t>
      </w:r>
      <w:r w:rsidRPr="006D2228">
        <w:t>:</w:t>
      </w:r>
      <w:r w:rsidRPr="3FA46696">
        <w:rPr>
          <w:noProof/>
        </w:rPr>
        <w:t xml:space="preserve"> </w:t>
      </w:r>
      <w:r w:rsidR="00E24A86">
        <w:rPr>
          <w:noProof/>
        </w:rPr>
        <w:t>e</w:t>
      </w:r>
      <w:r w:rsidR="009E484F" w:rsidRPr="009E484F">
        <w:rPr>
          <w:noProof/>
        </w:rPr>
        <w:t xml:space="preserve">xplicit teaching strategies are embedded in this resource. Further information on these strategies can be found on the </w:t>
      </w:r>
      <w:hyperlink r:id="rId9" w:tgtFrame="_blank" w:tooltip="https://education.nsw.gov.au/teaching-and-learning/curriculum/explicit-teaching/explicit-teaching-strategies" w:history="1">
        <w:r w:rsidR="009E484F" w:rsidRPr="009E484F">
          <w:rPr>
            <w:rStyle w:val="Hyperlink"/>
            <w:noProof/>
          </w:rPr>
          <w:t>Explicit teaching strategies</w:t>
        </w:r>
      </w:hyperlink>
      <w:r w:rsidR="009E484F" w:rsidRPr="009E484F">
        <w:rPr>
          <w:noProof/>
        </w:rPr>
        <w:t xml:space="preserve"> webpage.</w:t>
      </w:r>
    </w:p>
    <w:p w14:paraId="578CDA0D" w14:textId="67ED654E" w:rsidR="005872B3" w:rsidRPr="006D2228" w:rsidRDefault="004E4109">
      <w:pPr>
        <w:suppressAutoHyphens w:val="0"/>
        <w:spacing w:before="0" w:after="160" w:line="259" w:lineRule="auto"/>
      </w:pPr>
      <w:r w:rsidRPr="006D2228">
        <w:rPr>
          <w:rStyle w:val="Strong"/>
        </w:rPr>
        <w:t>Assessment</w:t>
      </w:r>
      <w:r w:rsidRPr="006D2228">
        <w:t>:</w:t>
      </w:r>
      <w:r w:rsidR="00CD36DF" w:rsidRPr="00CD36DF">
        <w:t xml:space="preserve"> suggested formative assessments have been outlined within this teaching and learning program</w:t>
      </w:r>
      <w:r w:rsidR="00E53A72">
        <w:t>.</w:t>
      </w:r>
      <w:r w:rsidR="005872B3">
        <w:br w:type="page"/>
      </w:r>
    </w:p>
    <w:p w14:paraId="5195FF89" w14:textId="77777777" w:rsidR="00494D95" w:rsidRDefault="00D43ACF" w:rsidP="002662C0">
      <w:pPr>
        <w:pStyle w:val="Heading1"/>
        <w:rPr>
          <w:noProof/>
        </w:rPr>
      </w:pPr>
      <w:bookmarkStart w:id="6" w:name="_Toc237852798"/>
      <w:r>
        <w:rPr>
          <w:noProof/>
        </w:rPr>
        <w:t xml:space="preserve">Syllabus </w:t>
      </w:r>
      <w:r w:rsidRPr="002662C0">
        <w:t>o</w:t>
      </w:r>
      <w:r w:rsidR="00800B83" w:rsidRPr="002662C0">
        <w:t>utcomes</w:t>
      </w:r>
      <w:bookmarkEnd w:id="6"/>
    </w:p>
    <w:p w14:paraId="02790A4F" w14:textId="77777777" w:rsidR="00A32266" w:rsidRDefault="00A32266" w:rsidP="002662C0">
      <w:r>
        <w:t>A student:</w:t>
      </w:r>
    </w:p>
    <w:p w14:paraId="525450F7" w14:textId="41E56FBF" w:rsidR="00413441" w:rsidRDefault="00413441" w:rsidP="00413441">
      <w:pPr>
        <w:pStyle w:val="ListBullet"/>
      </w:pPr>
      <w:r>
        <w:t>transfers movement skills and concepts for use in a range of dynamic movement environments</w:t>
      </w:r>
      <w:r w:rsidR="003E771C">
        <w:t xml:space="preserve"> </w:t>
      </w:r>
      <w:r w:rsidR="003E771C" w:rsidRPr="0012269C">
        <w:rPr>
          <w:b/>
          <w:bCs/>
        </w:rPr>
        <w:t>PH4-MSS-01</w:t>
      </w:r>
    </w:p>
    <w:p w14:paraId="07B2E867" w14:textId="0A6CA85A" w:rsidR="00413441" w:rsidRDefault="00413441" w:rsidP="00413441">
      <w:pPr>
        <w:pStyle w:val="ListBullet"/>
      </w:pPr>
      <w:r>
        <w:t>demonstrates how strategies and actions can be transferred to solve movement challenges</w:t>
      </w:r>
      <w:r w:rsidR="003E771C">
        <w:t xml:space="preserve"> </w:t>
      </w:r>
      <w:r w:rsidR="003E771C" w:rsidRPr="0012269C">
        <w:rPr>
          <w:b/>
          <w:bCs/>
        </w:rPr>
        <w:t>PH4-MSS-02</w:t>
      </w:r>
      <w:r w:rsidR="003E771C">
        <w:tab/>
      </w:r>
    </w:p>
    <w:p w14:paraId="588BC70D" w14:textId="39CD4CC2" w:rsidR="00686AE3" w:rsidRPr="0012269C" w:rsidRDefault="00413441">
      <w:pPr>
        <w:pStyle w:val="ListBullet"/>
      </w:pPr>
      <w:r w:rsidRPr="0012269C">
        <w:t xml:space="preserve">refines and applies self-management and interpersonal skills to manage complex situations </w:t>
      </w:r>
      <w:r w:rsidR="003E771C" w:rsidRPr="0012269C">
        <w:rPr>
          <w:b/>
          <w:bCs/>
        </w:rPr>
        <w:t>PH4-SMI-01</w:t>
      </w:r>
    </w:p>
    <w:p w14:paraId="05601910" w14:textId="77777777" w:rsidR="00A32266" w:rsidRPr="00E70676" w:rsidRDefault="000D3EC7" w:rsidP="004178A4">
      <w:pPr>
        <w:pStyle w:val="Imageattributioncaption"/>
        <w:rPr>
          <w:noProof/>
        </w:rPr>
      </w:pPr>
      <w:hyperlink r:id="rId10">
        <w:r w:rsidRPr="00991BD3">
          <w:rPr>
            <w:rStyle w:val="Hyperlink"/>
            <w:noProof/>
          </w:rPr>
          <w:t>Personal Development, Health and Physical Education</w:t>
        </w:r>
        <w:r w:rsidRPr="690257E9">
          <w:rPr>
            <w:rStyle w:val="Hyperlink"/>
            <w:noProof/>
          </w:rPr>
          <w:t xml:space="preserve"> 7–10 Syllabus</w:t>
        </w:r>
      </w:hyperlink>
      <w:r w:rsidR="00A32266" w:rsidRPr="4164F77B">
        <w:rPr>
          <w:noProof/>
        </w:rPr>
        <w:t xml:space="preserve"> © NSW Education Standards Authority (NESA) for and on behalf of the Crown in right of the State of New South Wales, 2024.</w:t>
      </w:r>
    </w:p>
    <w:p w14:paraId="6192F035" w14:textId="567E05B2" w:rsidR="00493193" w:rsidRPr="0076541A" w:rsidRDefault="00493193" w:rsidP="000C4DB1">
      <w:pPr>
        <w:pStyle w:val="Heading2"/>
      </w:pPr>
      <w:bookmarkStart w:id="7" w:name="_Toc237852799"/>
      <w:bookmarkStart w:id="8" w:name="_Toc180660987"/>
      <w:bookmarkStart w:id="9" w:name="_Toc145666051"/>
      <w:bookmarkStart w:id="10" w:name="_Toc151447417"/>
      <w:bookmarkStart w:id="11" w:name="_Toc151632397"/>
      <w:r w:rsidRPr="0076541A">
        <w:t>Content</w:t>
      </w:r>
      <w:bookmarkEnd w:id="7"/>
    </w:p>
    <w:p w14:paraId="019CA2C1" w14:textId="039AB809" w:rsidR="0018002A" w:rsidRPr="00F2010D" w:rsidRDefault="00F2010D" w:rsidP="000C4DB1">
      <w:pPr>
        <w:pStyle w:val="Heading3"/>
        <w:rPr>
          <w:noProof/>
          <w:lang w:val="en-US"/>
        </w:rPr>
      </w:pPr>
      <w:bookmarkStart w:id="12" w:name="_Toc237852800"/>
      <w:r w:rsidRPr="005E6142">
        <w:rPr>
          <w:noProof/>
          <w:lang w:val="en-US"/>
        </w:rPr>
        <w:t xml:space="preserve">Focus area – </w:t>
      </w:r>
      <w:r w:rsidR="005E2D0D" w:rsidRPr="005E6142">
        <w:rPr>
          <w:noProof/>
          <w:lang w:val="en-US"/>
        </w:rPr>
        <w:t>Movement skills and</w:t>
      </w:r>
      <w:r w:rsidR="005E2D0D" w:rsidRPr="005E2D0D">
        <w:rPr>
          <w:noProof/>
          <w:lang w:val="en-US"/>
        </w:rPr>
        <w:t xml:space="preserve"> strategies</w:t>
      </w:r>
      <w:bookmarkEnd w:id="8"/>
      <w:bookmarkEnd w:id="12"/>
    </w:p>
    <w:p w14:paraId="711C7577" w14:textId="04FF7026" w:rsidR="007569A4" w:rsidRPr="00261D36" w:rsidRDefault="00745908" w:rsidP="00C4023A">
      <w:pPr>
        <w:rPr>
          <w:rStyle w:val="Strong"/>
        </w:rPr>
      </w:pPr>
      <w:r w:rsidRPr="00261D36">
        <w:rPr>
          <w:rStyle w:val="Strong"/>
        </w:rPr>
        <w:t>Enhancing and valuing movement</w:t>
      </w:r>
    </w:p>
    <w:p w14:paraId="26BAF714" w14:textId="483B59F2" w:rsidR="00D01E9E" w:rsidRPr="00261D36" w:rsidRDefault="00D01E9E" w:rsidP="00261D36">
      <w:pPr>
        <w:pStyle w:val="ListBullet"/>
      </w:pPr>
      <w:r w:rsidRPr="00261D36">
        <w:t>Practise and refine fundamental and specialised movement skills in predictable and dynamic situations</w:t>
      </w:r>
    </w:p>
    <w:p w14:paraId="0D1D0CAC" w14:textId="352FC131" w:rsidR="00944B3A" w:rsidRDefault="00D01E9E" w:rsidP="00944B3A">
      <w:pPr>
        <w:pStyle w:val="ListBullet"/>
      </w:pPr>
      <w:r w:rsidRPr="00261D36">
        <w:t>Demonstrate how to enhance balance, power and accuracy in movement contexts</w:t>
      </w:r>
    </w:p>
    <w:p w14:paraId="779FF49F" w14:textId="04133BD6" w:rsidR="00D01E9E" w:rsidRPr="00261D36" w:rsidRDefault="00D01E9E" w:rsidP="00944B3A">
      <w:pPr>
        <w:pStyle w:val="ListBullet"/>
      </w:pPr>
      <w:r w:rsidRPr="00261D36">
        <w:t>Participate in movement activities that demonstrate and transfer similar skills and strategies to different forms of gameplay, including target, net and court, striking and fielding, and territory games</w:t>
      </w:r>
    </w:p>
    <w:p w14:paraId="3B53FB05" w14:textId="3F8E14B6" w:rsidR="00D01E9E" w:rsidRPr="00261D36" w:rsidRDefault="00D01E9E" w:rsidP="00C4023A">
      <w:pPr>
        <w:pStyle w:val="ListBullet"/>
      </w:pPr>
      <w:r w:rsidRPr="00261D36">
        <w:t>Apply and transfer movement concepts in a range of movement contexts</w:t>
      </w:r>
    </w:p>
    <w:p w14:paraId="1FD1C98F" w14:textId="48BD6D19" w:rsidR="00D01E9E" w:rsidRPr="008A235C" w:rsidRDefault="00D01E9E" w:rsidP="00C4023A">
      <w:pPr>
        <w:pStyle w:val="ListBullet"/>
      </w:pPr>
      <w:r w:rsidRPr="008A235C">
        <w:t>Create and perform movement sequences that solve movement problems, including creating, using and defending space, and achieving and retaining possession</w:t>
      </w:r>
    </w:p>
    <w:p w14:paraId="5B541777" w14:textId="260F2FE6" w:rsidR="00D01E9E" w:rsidRPr="008A235C" w:rsidRDefault="00D01E9E" w:rsidP="00261D36">
      <w:pPr>
        <w:pStyle w:val="ListBullet"/>
      </w:pPr>
      <w:r w:rsidRPr="008A235C">
        <w:t>Implement attacking and defending strategies and predict their effectiveness in different situations</w:t>
      </w:r>
    </w:p>
    <w:p w14:paraId="50E93B6A" w14:textId="2FAD5FE6" w:rsidR="00D01E9E" w:rsidRPr="00261D36" w:rsidRDefault="00D01E9E" w:rsidP="00261D36">
      <w:pPr>
        <w:pStyle w:val="ListBullet"/>
      </w:pPr>
      <w:r w:rsidRPr="00261D36">
        <w:t>Evaluate decisions and actions when solving movement challenges</w:t>
      </w:r>
    </w:p>
    <w:p w14:paraId="6BD34EA4" w14:textId="2944D020" w:rsidR="0018002A" w:rsidRPr="00261D36" w:rsidRDefault="00D01E9E" w:rsidP="00261D36">
      <w:pPr>
        <w:pStyle w:val="ListBullet"/>
      </w:pPr>
      <w:r w:rsidRPr="00261D36">
        <w:t>Provide and apply feedback to improve body control, coordination, skill execution and strategy</w:t>
      </w:r>
    </w:p>
    <w:p w14:paraId="5CE610CF" w14:textId="4FF11FBC" w:rsidR="00D01E9E" w:rsidRPr="00261D36" w:rsidRDefault="008522CF" w:rsidP="00C4023A">
      <w:pPr>
        <w:rPr>
          <w:rStyle w:val="Strong"/>
        </w:rPr>
      </w:pPr>
      <w:r w:rsidRPr="00261D36">
        <w:rPr>
          <w:rStyle w:val="Strong"/>
        </w:rPr>
        <w:t>Applying self-management and interpersonal skills to movement</w:t>
      </w:r>
    </w:p>
    <w:p w14:paraId="7E7F0C63" w14:textId="705B4D67" w:rsidR="00230114" w:rsidRPr="00261D36" w:rsidRDefault="00230114" w:rsidP="00261D36">
      <w:pPr>
        <w:pStyle w:val="ListBullet"/>
      </w:pPr>
      <w:r w:rsidRPr="00261D36">
        <w:t>Recognise and apply attitudes and behaviours that encourage enjoyable, ethical, respectful and inclusive movement experiences</w:t>
      </w:r>
    </w:p>
    <w:p w14:paraId="281D46F5" w14:textId="79B56E03" w:rsidR="00230114" w:rsidRPr="00261D36" w:rsidRDefault="00230114" w:rsidP="00C4023A">
      <w:pPr>
        <w:pStyle w:val="ListBullet"/>
      </w:pPr>
      <w:r w:rsidRPr="00261D36">
        <w:t>Assess the effectiveness of teamwork, cooperation, problem-solving and personal responsibility when involved in team building, initiative games and other forms of physical activity</w:t>
      </w:r>
    </w:p>
    <w:p w14:paraId="0637F45B" w14:textId="404A6433" w:rsidR="00230114" w:rsidRPr="00261D36" w:rsidRDefault="00230114" w:rsidP="00261D36">
      <w:pPr>
        <w:pStyle w:val="ListBullet"/>
      </w:pPr>
      <w:r w:rsidRPr="00261D36">
        <w:t>Apply strategies to enhance resilience and perseverance during physical activity to manage challenging or unfamiliar movements</w:t>
      </w:r>
    </w:p>
    <w:p w14:paraId="2BA6083F" w14:textId="00F2BCCB" w:rsidR="00230114" w:rsidRPr="00261D36" w:rsidRDefault="00230114" w:rsidP="00261D36">
      <w:pPr>
        <w:pStyle w:val="ListBullet"/>
      </w:pPr>
      <w:r w:rsidRPr="00261D36">
        <w:t>Provide and respond to verbal, physical or situational cues to enhance communication, performance and team cohesion</w:t>
      </w:r>
    </w:p>
    <w:p w14:paraId="595A4F07" w14:textId="294853EC" w:rsidR="00230114" w:rsidRPr="00CE06BE" w:rsidRDefault="00CE06BE" w:rsidP="0071415F">
      <w:pPr>
        <w:pStyle w:val="Heading3"/>
        <w:rPr>
          <w:noProof/>
          <w:lang w:val="en-US"/>
        </w:rPr>
      </w:pPr>
      <w:bookmarkStart w:id="13" w:name="_Toc237852801"/>
      <w:r>
        <w:rPr>
          <w:noProof/>
          <w:lang w:val="en-US"/>
        </w:rPr>
        <w:t xml:space="preserve">Focus area – </w:t>
      </w:r>
      <w:r w:rsidR="006C7DCD" w:rsidRPr="006C7DCD">
        <w:rPr>
          <w:noProof/>
          <w:lang w:val="en-US"/>
        </w:rPr>
        <w:t>Health and wellbeing through physical activity</w:t>
      </w:r>
      <w:bookmarkEnd w:id="13"/>
    </w:p>
    <w:p w14:paraId="78969422" w14:textId="4EDDD778" w:rsidR="00230114" w:rsidRPr="00261D36" w:rsidRDefault="00871EBE" w:rsidP="00C4023A">
      <w:pPr>
        <w:rPr>
          <w:rStyle w:val="Strong"/>
        </w:rPr>
      </w:pPr>
      <w:r w:rsidRPr="00261D36">
        <w:rPr>
          <w:rStyle w:val="Strong"/>
        </w:rPr>
        <w:t>Participating safely</w:t>
      </w:r>
    </w:p>
    <w:p w14:paraId="4A66D785" w14:textId="228050A8" w:rsidR="006E3372" w:rsidRPr="00261D36" w:rsidRDefault="006E3372" w:rsidP="00261D36">
      <w:pPr>
        <w:pStyle w:val="ListBullet"/>
      </w:pPr>
      <w:r w:rsidRPr="00261D36">
        <w:t>Explain and apply specific warm-up and cool-down activities to a range of physical activities</w:t>
      </w:r>
    </w:p>
    <w:p w14:paraId="015F7D61" w14:textId="2FA314D9" w:rsidR="006E3372" w:rsidRPr="00261D36" w:rsidRDefault="006E3372" w:rsidP="00261D36">
      <w:pPr>
        <w:pStyle w:val="ListBullet"/>
      </w:pPr>
      <w:r w:rsidRPr="00261D36">
        <w:t>Demonstrate and explain how protective equipment and environmental and individual factors can influence safety during physical activity</w:t>
      </w:r>
    </w:p>
    <w:p w14:paraId="6286E46D" w14:textId="77777777" w:rsidR="00D80DFB" w:rsidRDefault="00D80DFB" w:rsidP="007F79A7">
      <w:pPr>
        <w:pStyle w:val="Heading1"/>
        <w:rPr>
          <w:noProof/>
        </w:rPr>
      </w:pPr>
      <w:bookmarkStart w:id="14" w:name="_Toc237852802"/>
      <w:r>
        <w:rPr>
          <w:noProof/>
        </w:rPr>
        <w:t xml:space="preserve">Related </w:t>
      </w:r>
      <w:r w:rsidRPr="00E64653">
        <w:t>support</w:t>
      </w:r>
      <w:r>
        <w:rPr>
          <w:noProof/>
        </w:rPr>
        <w:t xml:space="preserve"> materials</w:t>
      </w:r>
      <w:bookmarkEnd w:id="14"/>
    </w:p>
    <w:p w14:paraId="6BF60B9A" w14:textId="77777777" w:rsidR="00D80DFB" w:rsidRPr="00765A15" w:rsidRDefault="00D80DFB" w:rsidP="00D80DFB">
      <w:pPr>
        <w:rPr>
          <w:highlight w:val="yellow"/>
        </w:rPr>
      </w:pPr>
      <w:bookmarkStart w:id="15" w:name="_Toc145666033"/>
      <w:r w:rsidRPr="00FA5377">
        <w:t xml:space="preserve">This </w:t>
      </w:r>
      <w:r w:rsidR="00DE2BE6">
        <w:t>teaching and learning program</w:t>
      </w:r>
      <w:r w:rsidRPr="00FA5377">
        <w:t xml:space="preserve"> </w:t>
      </w:r>
      <w:proofErr w:type="gramStart"/>
      <w:r w:rsidRPr="00FA5377">
        <w:t>aligns</w:t>
      </w:r>
      <w:proofErr w:type="gramEnd"/>
      <w:r w:rsidRPr="00FA5377">
        <w:t xml:space="preserve"> with the following support materials</w:t>
      </w:r>
      <w:r>
        <w:t>:</w:t>
      </w:r>
      <w:bookmarkEnd w:id="15"/>
    </w:p>
    <w:p w14:paraId="179FF071" w14:textId="4F8F98E8" w:rsidR="00D80DFB" w:rsidRPr="00CA4D45" w:rsidRDefault="006D57F5" w:rsidP="000D30A9">
      <w:pPr>
        <w:pStyle w:val="ListBullet"/>
      </w:pPr>
      <w:r w:rsidRPr="006D57F5">
        <w:t>PDHPE Years 7</w:t>
      </w:r>
      <w:r w:rsidR="00C24332">
        <w:t>–</w:t>
      </w:r>
      <w:r w:rsidRPr="006D57F5">
        <w:t>8 – sample scope and sequence</w:t>
      </w:r>
      <w:r w:rsidR="00183AD2">
        <w:t>.</w:t>
      </w:r>
    </w:p>
    <w:p w14:paraId="6DD7DA2B" w14:textId="77777777" w:rsidR="00D80DFB" w:rsidRDefault="00D80DFB" w:rsidP="00C24332">
      <w:pPr>
        <w:pStyle w:val="ListBullet"/>
        <w:numPr>
          <w:ilvl w:val="0"/>
          <w:numId w:val="0"/>
        </w:numPr>
        <w:rPr>
          <w:rFonts w:eastAsia="Arial"/>
        </w:rPr>
      </w:pPr>
      <w:r w:rsidRPr="690257E9">
        <w:rPr>
          <w:rFonts w:eastAsia="Arial"/>
        </w:rPr>
        <w:t xml:space="preserve">All </w:t>
      </w:r>
      <w:r>
        <w:rPr>
          <w:rFonts w:eastAsia="Arial"/>
        </w:rPr>
        <w:t>resources</w:t>
      </w:r>
      <w:r w:rsidRPr="690257E9">
        <w:rPr>
          <w:rFonts w:eastAsia="Arial"/>
        </w:rPr>
        <w:t xml:space="preserve"> associated with this </w:t>
      </w:r>
      <w:r w:rsidR="00816663">
        <w:rPr>
          <w:rFonts w:eastAsia="Arial"/>
        </w:rPr>
        <w:t>program</w:t>
      </w:r>
      <w:r w:rsidRPr="690257E9">
        <w:rPr>
          <w:rFonts w:eastAsia="Arial"/>
        </w:rPr>
        <w:t xml:space="preserve"> can be found on the </w:t>
      </w:r>
      <w:hyperlink r:id="rId11">
        <w:r w:rsidRPr="690257E9">
          <w:rPr>
            <w:rStyle w:val="Hyperlink"/>
            <w:rFonts w:eastAsia="Arial"/>
          </w:rPr>
          <w:t>Planning, programming and assessing PDHPE 7–10</w:t>
        </w:r>
        <w:r w:rsidRPr="004178A4">
          <w:t xml:space="preserve"> webpage</w:t>
        </w:r>
      </w:hyperlink>
      <w:r w:rsidRPr="690257E9">
        <w:rPr>
          <w:rFonts w:eastAsia="Arial"/>
        </w:rPr>
        <w:t>.</w:t>
      </w:r>
    </w:p>
    <w:p w14:paraId="0CD98987" w14:textId="216101AF" w:rsidR="008B72D5" w:rsidRPr="006D3DEC" w:rsidRDefault="00B10579" w:rsidP="007F79A7">
      <w:pPr>
        <w:pStyle w:val="Heading1"/>
      </w:pPr>
      <w:bookmarkStart w:id="16" w:name="_Toc237852803"/>
      <w:bookmarkEnd w:id="9"/>
      <w:bookmarkEnd w:id="10"/>
      <w:bookmarkEnd w:id="11"/>
      <w:r>
        <w:t>Teacher notes</w:t>
      </w:r>
      <w:bookmarkEnd w:id="16"/>
    </w:p>
    <w:p w14:paraId="30AFAC64" w14:textId="44F396D4" w:rsidR="00E85305" w:rsidRPr="00E85305" w:rsidRDefault="00E85305" w:rsidP="00E85305">
      <w:r w:rsidRPr="00E85305">
        <w:t xml:space="preserve">This teaching and learning program </w:t>
      </w:r>
      <w:proofErr w:type="gramStart"/>
      <w:r w:rsidRPr="00E85305">
        <w:t>builds</w:t>
      </w:r>
      <w:proofErr w:type="gramEnd"/>
      <w:r w:rsidRPr="00E85305">
        <w:t xml:space="preserve"> on students’ learning in the Year 7 </w:t>
      </w:r>
      <w:r w:rsidR="00496D45">
        <w:t>–</w:t>
      </w:r>
      <w:r w:rsidRPr="00E85305">
        <w:t xml:space="preserve"> mastering space in territory games program. Students apply and adapt territory tactics with a stronger focus on decision-making, personal responsibility and how their actions contribute to team success. Learning moves beyond participation to tactical thinking in dynamic, small-sided games that focus on creating space, supporting play, maintaining possession and defending space.</w:t>
      </w:r>
    </w:p>
    <w:p w14:paraId="5E7554A3" w14:textId="6C86222F" w:rsidR="00E85305" w:rsidRPr="00E85305" w:rsidRDefault="00E85305" w:rsidP="00E85305">
      <w:r w:rsidRPr="00E85305">
        <w:t xml:space="preserve">This teaching and learning program </w:t>
      </w:r>
      <w:proofErr w:type="gramStart"/>
      <w:r w:rsidRPr="00E85305">
        <w:t>is</w:t>
      </w:r>
      <w:proofErr w:type="gramEnd"/>
      <w:r w:rsidRPr="00E85305">
        <w:t xml:space="preserve"> part of a learning sequence from Stage 4 into Stage 5 PDHPE. It connects with the Year 9 </w:t>
      </w:r>
      <w:r w:rsidR="00496D45">
        <w:t>–</w:t>
      </w:r>
      <w:r w:rsidRPr="00E85305">
        <w:t xml:space="preserve"> the real MVPs</w:t>
      </w:r>
      <w:r w:rsidR="000F4DA2">
        <w:t xml:space="preserve"> –</w:t>
      </w:r>
      <w:r w:rsidRPr="00E85305">
        <w:t xml:space="preserve"> behind the scenes in sport program and the Year 10 </w:t>
      </w:r>
      <w:r w:rsidR="00496D45">
        <w:t>–</w:t>
      </w:r>
      <w:r w:rsidRPr="00E85305">
        <w:t xml:space="preserve"> own the zone program, where students analyse performance in more detail and apply tactics in more complex situations. While activities and sports can be adapted to suit student needs and school contexts, any adjustments should maintain the focus on transferable tactical concepts and the progression of learning from Year 7 to Year 10.</w:t>
      </w:r>
    </w:p>
    <w:p w14:paraId="418AC4EB" w14:textId="77777777" w:rsidR="00C05938" w:rsidRPr="00B10579" w:rsidRDefault="00C05938" w:rsidP="00593424">
      <w:r w:rsidRPr="00B10579">
        <w:br w:type="page"/>
      </w:r>
    </w:p>
    <w:p w14:paraId="03B14F8E" w14:textId="024473A4" w:rsidR="3C88A8A5" w:rsidRDefault="00EE6362" w:rsidP="005E403A">
      <w:pPr>
        <w:pStyle w:val="Heading1"/>
      </w:pPr>
      <w:bookmarkStart w:id="17" w:name="_Learning_sequence_1"/>
      <w:bookmarkStart w:id="18" w:name="_Toc237852804"/>
      <w:bookmarkEnd w:id="17"/>
      <w:r>
        <w:t xml:space="preserve">Learning sequence </w:t>
      </w:r>
      <w:r w:rsidR="00630789">
        <w:t>1</w:t>
      </w:r>
      <w:r>
        <w:t xml:space="preserve"> – </w:t>
      </w:r>
      <w:r w:rsidR="00223EE3">
        <w:t>r</w:t>
      </w:r>
      <w:r w:rsidR="001F3302" w:rsidRPr="001F3302">
        <w:t xml:space="preserve">evisiting and extending </w:t>
      </w:r>
      <w:r w:rsidR="001F3302">
        <w:t>t</w:t>
      </w:r>
      <w:r w:rsidR="001F3302" w:rsidRPr="001F3302">
        <w:t xml:space="preserve">erritory </w:t>
      </w:r>
      <w:r w:rsidR="00DE1FFC">
        <w:t xml:space="preserve">game </w:t>
      </w:r>
      <w:r w:rsidR="001F3302">
        <w:t>c</w:t>
      </w:r>
      <w:r w:rsidR="001F3302" w:rsidRPr="001F3302">
        <w:t>oncepts</w:t>
      </w:r>
      <w:bookmarkEnd w:id="18"/>
    </w:p>
    <w:p w14:paraId="3F5BD72F" w14:textId="7825BE5E" w:rsidR="00EE6362" w:rsidRPr="00EE6362" w:rsidRDefault="00EE6362" w:rsidP="004C5D3C">
      <w:pPr>
        <w:pStyle w:val="FeatureBox2"/>
      </w:pPr>
      <w:r w:rsidRPr="00261D36">
        <w:rPr>
          <w:rStyle w:val="Strong"/>
        </w:rPr>
        <w:t>Note:</w:t>
      </w:r>
      <w:r>
        <w:t xml:space="preserve"> </w:t>
      </w:r>
      <w:r w:rsidR="004C5D3C">
        <w:t xml:space="preserve">the </w:t>
      </w:r>
      <w:r w:rsidRPr="00A31D78">
        <w:t xml:space="preserve">duration of this learning sequence is approximately </w:t>
      </w:r>
      <w:r w:rsidR="007F79A7">
        <w:t>1.5 hours</w:t>
      </w:r>
      <w:r w:rsidR="00E51D71">
        <w:t>.</w:t>
      </w:r>
    </w:p>
    <w:p w14:paraId="415B01A3" w14:textId="5E197CEA" w:rsidR="003543FC" w:rsidRPr="00E12512" w:rsidRDefault="00403147" w:rsidP="00E12512">
      <w:pPr>
        <w:pStyle w:val="Caption"/>
      </w:pPr>
      <w:r w:rsidRPr="00E12512">
        <w:t xml:space="preserve">Table </w:t>
      </w:r>
      <w:r>
        <w:fldChar w:fldCharType="begin"/>
      </w:r>
      <w:r>
        <w:instrText>SEQ Table \* ARABIC</w:instrText>
      </w:r>
      <w:r>
        <w:fldChar w:fldCharType="separate"/>
      </w:r>
      <w:r w:rsidR="008D1D96">
        <w:rPr>
          <w:noProof/>
        </w:rPr>
        <w:t>1</w:t>
      </w:r>
      <w:r>
        <w:fldChar w:fldCharType="end"/>
      </w:r>
      <w:r w:rsidRPr="00E12512">
        <w:t xml:space="preserve"> </w:t>
      </w:r>
      <w:r w:rsidR="003543FC" w:rsidRPr="00E12512">
        <w:t>– 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1."/>
      </w:tblPr>
      <w:tblGrid>
        <w:gridCol w:w="3823"/>
        <w:gridCol w:w="10737"/>
      </w:tblGrid>
      <w:tr w:rsidR="00C62853" w:rsidRPr="00403147" w14:paraId="669C3FD5" w14:textId="77777777" w:rsidTr="26D989E8">
        <w:trPr>
          <w:cnfStyle w:val="100000000000" w:firstRow="1" w:lastRow="0" w:firstColumn="0" w:lastColumn="0" w:oddVBand="0" w:evenVBand="0" w:oddHBand="0" w:evenHBand="0" w:firstRowFirstColumn="0" w:firstRowLastColumn="0" w:lastRowFirstColumn="0" w:lastRowLastColumn="0"/>
        </w:trPr>
        <w:tc>
          <w:tcPr>
            <w:tcW w:w="3823" w:type="dxa"/>
          </w:tcPr>
          <w:p w14:paraId="5B5AA2B4" w14:textId="77777777" w:rsidR="004D10D4" w:rsidRPr="00403147" w:rsidRDefault="00F73973" w:rsidP="00EA1B2E">
            <w:r w:rsidRPr="00403147">
              <w:t>Outcome</w:t>
            </w:r>
            <w:r w:rsidR="00496DEC" w:rsidRPr="00403147">
              <w:t>s</w:t>
            </w:r>
            <w:r w:rsidRPr="00403147">
              <w:t xml:space="preserve"> and </w:t>
            </w:r>
            <w:r w:rsidR="00F45620" w:rsidRPr="00403147">
              <w:t>content</w:t>
            </w:r>
          </w:p>
        </w:tc>
        <w:tc>
          <w:tcPr>
            <w:tcW w:w="10737" w:type="dxa"/>
          </w:tcPr>
          <w:p w14:paraId="3F20C116" w14:textId="77777777" w:rsidR="004D10D4" w:rsidRPr="00403147" w:rsidRDefault="00F45620" w:rsidP="00EA1B2E">
            <w:r w:rsidRPr="00403147">
              <w:t>Teaching and learning activities</w:t>
            </w:r>
          </w:p>
        </w:tc>
      </w:tr>
      <w:tr w:rsidR="00C62853" w:rsidRPr="00403147" w14:paraId="55E28B00" w14:textId="77777777" w:rsidTr="26D989E8">
        <w:trPr>
          <w:cnfStyle w:val="000000100000" w:firstRow="0" w:lastRow="0" w:firstColumn="0" w:lastColumn="0" w:oddVBand="0" w:evenVBand="0" w:oddHBand="1" w:evenHBand="0" w:firstRowFirstColumn="0" w:firstRowLastColumn="0" w:lastRowFirstColumn="0" w:lastRowLastColumn="0"/>
        </w:trPr>
        <w:tc>
          <w:tcPr>
            <w:tcW w:w="3823" w:type="dxa"/>
          </w:tcPr>
          <w:p w14:paraId="1349BC3A" w14:textId="778F094F" w:rsidR="002A5B6A" w:rsidRPr="00403147" w:rsidRDefault="002A5B6A" w:rsidP="00EA1B2E">
            <w:pPr>
              <w:rPr>
                <w:rStyle w:val="Strong"/>
              </w:rPr>
            </w:pPr>
            <w:r w:rsidRPr="00403147">
              <w:rPr>
                <w:rStyle w:val="Strong"/>
              </w:rPr>
              <w:t>Outcome</w:t>
            </w:r>
            <w:r w:rsidR="00B37E99">
              <w:rPr>
                <w:rStyle w:val="Strong"/>
              </w:rPr>
              <w:t>s</w:t>
            </w:r>
          </w:p>
          <w:p w14:paraId="0EC6BB7D" w14:textId="21767F03" w:rsidR="00F45620" w:rsidRPr="00866500" w:rsidRDefault="00721801" w:rsidP="00EA1B2E">
            <w:pPr>
              <w:rPr>
                <w:rStyle w:val="Strong"/>
              </w:rPr>
            </w:pPr>
            <w:r w:rsidRPr="0012269C">
              <w:rPr>
                <w:b/>
                <w:bCs/>
              </w:rPr>
              <w:t>PH4-MSS-01</w:t>
            </w:r>
            <w:r w:rsidR="00B37E99">
              <w:rPr>
                <w:b/>
                <w:bCs/>
              </w:rPr>
              <w:t>,</w:t>
            </w:r>
            <w:r w:rsidR="00B37E99">
              <w:rPr>
                <w:b/>
              </w:rPr>
              <w:t xml:space="preserve"> </w:t>
            </w:r>
            <w:r w:rsidR="00B37E99" w:rsidRPr="0012269C">
              <w:rPr>
                <w:b/>
                <w:bCs/>
              </w:rPr>
              <w:t>PH4-SMI-01</w:t>
            </w:r>
          </w:p>
          <w:p w14:paraId="791369A5" w14:textId="77777777" w:rsidR="00E24268" w:rsidRPr="00866500" w:rsidRDefault="00E24268" w:rsidP="00EA1B2E">
            <w:pPr>
              <w:rPr>
                <w:rStyle w:val="Strong"/>
              </w:rPr>
            </w:pPr>
            <w:r w:rsidRPr="00866500">
              <w:rPr>
                <w:rStyle w:val="Strong"/>
              </w:rPr>
              <w:t>Content</w:t>
            </w:r>
          </w:p>
          <w:p w14:paraId="78C8EAD4" w14:textId="16771678" w:rsidR="002A5B6A" w:rsidRPr="00866500" w:rsidRDefault="00CB59B6" w:rsidP="00EA1B2E">
            <w:pPr>
              <w:rPr>
                <w:rStyle w:val="Strong"/>
                <w:highlight w:val="yellow"/>
              </w:rPr>
            </w:pPr>
            <w:r w:rsidRPr="008B4F1E">
              <w:rPr>
                <w:rStyle w:val="Strong"/>
              </w:rPr>
              <w:t xml:space="preserve">Focus area – </w:t>
            </w:r>
            <w:r w:rsidR="00DC338A" w:rsidRPr="00DC338A">
              <w:rPr>
                <w:b/>
                <w:bCs/>
                <w:lang w:val="en-US"/>
              </w:rPr>
              <w:t>Movement skills and strategies</w:t>
            </w:r>
          </w:p>
          <w:p w14:paraId="7EE4C49F" w14:textId="39A1D3BE" w:rsidR="00530F32" w:rsidRDefault="00DC338A" w:rsidP="00EA1B2E">
            <w:pPr>
              <w:rPr>
                <w:b/>
                <w:bCs/>
              </w:rPr>
            </w:pPr>
            <w:r w:rsidRPr="00DC338A">
              <w:rPr>
                <w:b/>
                <w:bCs/>
                <w:lang w:val="en-US"/>
              </w:rPr>
              <w:t>Enhancing and valuing movement</w:t>
            </w:r>
          </w:p>
          <w:p w14:paraId="5B0ECDB5" w14:textId="04187735" w:rsidR="00F62F27" w:rsidRPr="00F62F27" w:rsidRDefault="00F62F27" w:rsidP="00EA1B2E">
            <w:pPr>
              <w:pStyle w:val="ListBullet"/>
              <w:rPr>
                <w:rStyle w:val="Strong"/>
                <w:b w:val="0"/>
                <w:bCs w:val="0"/>
              </w:rPr>
            </w:pPr>
            <w:r w:rsidRPr="00F62F27">
              <w:rPr>
                <w:rStyle w:val="Strong"/>
                <w:b w:val="0"/>
                <w:bCs w:val="0"/>
              </w:rPr>
              <w:t>Practise and refine fundamental and specialised movement skills in predictable and dynamic situations</w:t>
            </w:r>
          </w:p>
          <w:p w14:paraId="40FF33C2" w14:textId="77777777" w:rsidR="0025348D" w:rsidRPr="00261D36" w:rsidRDefault="0025348D" w:rsidP="00EA1B2E">
            <w:pPr>
              <w:pStyle w:val="ListBullet"/>
            </w:pPr>
            <w:r w:rsidRPr="00261D36">
              <w:t>Participate in movement activities that demonstrate and transfer similar skills and strategies to different forms of gameplay, including target, net and court, striking and fielding, and territory games</w:t>
            </w:r>
          </w:p>
          <w:p w14:paraId="455752FC" w14:textId="77777777" w:rsidR="0025348D" w:rsidRPr="008A235C" w:rsidRDefault="0025348D" w:rsidP="00EA1B2E">
            <w:pPr>
              <w:pStyle w:val="ListBullet"/>
            </w:pPr>
            <w:r w:rsidRPr="008A235C">
              <w:t>Create and perform movement sequences that solve movement problems, including creating, using and defending space, and achieving and retaining possession</w:t>
            </w:r>
          </w:p>
          <w:p w14:paraId="78D0568F" w14:textId="12A57AC6" w:rsidR="00C128D8" w:rsidRPr="00C128D8" w:rsidRDefault="009B1F75" w:rsidP="00EA1B2E">
            <w:pPr>
              <w:rPr>
                <w:rStyle w:val="Strong"/>
                <w:highlight w:val="yellow"/>
              </w:rPr>
            </w:pPr>
            <w:r w:rsidRPr="00691D34">
              <w:rPr>
                <w:rStyle w:val="Strong"/>
              </w:rPr>
              <w:t>Applying</w:t>
            </w:r>
            <w:r w:rsidRPr="009B1F75">
              <w:rPr>
                <w:rStyle w:val="Strong"/>
              </w:rPr>
              <w:t xml:space="preserve"> self-management and interpersonal skills to movement</w:t>
            </w:r>
          </w:p>
          <w:p w14:paraId="09464D2A" w14:textId="77777777" w:rsidR="0025348D" w:rsidRPr="00261D36" w:rsidRDefault="0025348D" w:rsidP="00EA1B2E">
            <w:pPr>
              <w:pStyle w:val="ListBullet"/>
            </w:pPr>
            <w:r w:rsidRPr="00261D36">
              <w:t>Recognise and apply attitudes and behaviours that encourage enjoyable, ethical, respectful and inclusive movement experiences</w:t>
            </w:r>
          </w:p>
          <w:p w14:paraId="571DC78E" w14:textId="77777777" w:rsidR="0025348D" w:rsidRPr="00261D36" w:rsidRDefault="0025348D" w:rsidP="00EA1B2E">
            <w:pPr>
              <w:pStyle w:val="ListBullet"/>
            </w:pPr>
            <w:r w:rsidRPr="00261D36">
              <w:t>Assess the effectiveness of teamwork, cooperation, problem-solving and personal responsibility when involved in team building, initiative games and other forms of physical activity</w:t>
            </w:r>
          </w:p>
          <w:p w14:paraId="60AF65D3" w14:textId="77777777" w:rsidR="0025348D" w:rsidRPr="00261D36" w:rsidRDefault="0025348D" w:rsidP="00EA1B2E">
            <w:pPr>
              <w:pStyle w:val="ListBullet"/>
            </w:pPr>
            <w:r w:rsidRPr="00261D36">
              <w:t>Apply strategies to enhance resilience and perseverance during physical activity to manage challenging or unfamiliar movements</w:t>
            </w:r>
          </w:p>
          <w:p w14:paraId="66A4153A" w14:textId="5AB29C78" w:rsidR="00C128D8" w:rsidRPr="00403147" w:rsidRDefault="0025348D" w:rsidP="00EA1B2E">
            <w:pPr>
              <w:pStyle w:val="ListBullet"/>
            </w:pPr>
            <w:r w:rsidRPr="00261D36">
              <w:t>Provide and respond to verbal, physical or situational cues to enhance communication, performance and team cohesion</w:t>
            </w:r>
          </w:p>
        </w:tc>
        <w:tc>
          <w:tcPr>
            <w:tcW w:w="10737" w:type="dxa"/>
          </w:tcPr>
          <w:p w14:paraId="0883A4D6" w14:textId="5E89E311" w:rsidR="00AC4938" w:rsidRPr="000258F0" w:rsidRDefault="00AC4938" w:rsidP="00EA1B2E">
            <w:pPr>
              <w:rPr>
                <w:rStyle w:val="Strong"/>
              </w:rPr>
            </w:pPr>
            <w:r w:rsidRPr="000258F0">
              <w:rPr>
                <w:rStyle w:val="Strong"/>
              </w:rPr>
              <w:t>Learning intention</w:t>
            </w:r>
            <w:r w:rsidR="00024B06">
              <w:rPr>
                <w:rStyle w:val="Strong"/>
              </w:rPr>
              <w:t>s</w:t>
            </w:r>
          </w:p>
          <w:p w14:paraId="3D5764D5" w14:textId="77777777" w:rsidR="00AC4938" w:rsidRPr="00403147" w:rsidRDefault="00AC4938" w:rsidP="00EA1B2E">
            <w:r w:rsidRPr="00403147">
              <w:t>We are learning to:</w:t>
            </w:r>
          </w:p>
          <w:p w14:paraId="39FEF6A5" w14:textId="66EC399D" w:rsidR="002C3A77" w:rsidRDefault="002C3A77" w:rsidP="00EA1B2E">
            <w:pPr>
              <w:pStyle w:val="ListBullet"/>
            </w:pPr>
            <w:r w:rsidRPr="002C3A77">
              <w:t>apply safe, inclusive and respectful behaviours, and demonstrate interpersonal skills that contribute to effective teamwork and team success</w:t>
            </w:r>
          </w:p>
          <w:p w14:paraId="7C3442BF" w14:textId="00243978" w:rsidR="00D364B6" w:rsidRDefault="009009AF" w:rsidP="00EA1B2E">
            <w:pPr>
              <w:pStyle w:val="ListBullet"/>
            </w:pPr>
            <w:r w:rsidRPr="009009AF">
              <w:t>transfer and apply territory game strategies to create</w:t>
            </w:r>
            <w:r w:rsidR="0076621F">
              <w:t xml:space="preserve">, use and </w:t>
            </w:r>
            <w:r w:rsidRPr="009009AF">
              <w:t>defend space</w:t>
            </w:r>
            <w:r w:rsidR="008B3DC1">
              <w:t>, maintain possession and support play</w:t>
            </w:r>
            <w:r w:rsidR="00D364B6">
              <w:t xml:space="preserve"> in new movement experiences</w:t>
            </w:r>
            <w:r w:rsidR="000938B8">
              <w:t>.</w:t>
            </w:r>
          </w:p>
          <w:p w14:paraId="1D8F0D0C" w14:textId="1FF46503" w:rsidR="00AC4938" w:rsidRPr="000A0776" w:rsidRDefault="00AC4938" w:rsidP="00EA1B2E">
            <w:pPr>
              <w:rPr>
                <w:rStyle w:val="Strong"/>
              </w:rPr>
            </w:pPr>
            <w:r w:rsidRPr="000A0776">
              <w:rPr>
                <w:rStyle w:val="Strong"/>
              </w:rPr>
              <w:t>Success criteria</w:t>
            </w:r>
          </w:p>
          <w:p w14:paraId="13F436AA" w14:textId="77777777" w:rsidR="00AC4938" w:rsidRPr="00403147" w:rsidRDefault="00AC4938" w:rsidP="00EA1B2E">
            <w:r w:rsidRPr="00403147">
              <w:t>I can:</w:t>
            </w:r>
          </w:p>
          <w:p w14:paraId="35B3AD5B" w14:textId="7D957C05" w:rsidR="00AD414C" w:rsidRDefault="00AD414C" w:rsidP="00EA1B2E">
            <w:pPr>
              <w:pStyle w:val="ListBullet"/>
            </w:pPr>
            <w:r>
              <w:t>demonstrate</w:t>
            </w:r>
            <w:r w:rsidR="005B4BED">
              <w:t xml:space="preserve"> </w:t>
            </w:r>
            <w:r w:rsidRPr="00AD414C">
              <w:t>respectful, inclusive and encouraging behaviours that support safe and successful participation</w:t>
            </w:r>
          </w:p>
          <w:p w14:paraId="43E314FA" w14:textId="1CB018CF" w:rsidR="00AC4938" w:rsidRDefault="00192300" w:rsidP="00EA1B2E">
            <w:pPr>
              <w:pStyle w:val="ListBullet"/>
            </w:pPr>
            <w:r>
              <w:t xml:space="preserve">implement </w:t>
            </w:r>
            <w:r w:rsidR="005D4C44">
              <w:t xml:space="preserve">effective </w:t>
            </w:r>
            <w:r>
              <w:t xml:space="preserve">strategies </w:t>
            </w:r>
            <w:r w:rsidR="00AA252F">
              <w:t xml:space="preserve">to </w:t>
            </w:r>
            <w:r w:rsidR="00081262">
              <w:t>create, use</w:t>
            </w:r>
            <w:r w:rsidR="001B50CE">
              <w:t xml:space="preserve"> and defend</w:t>
            </w:r>
            <w:r w:rsidR="00BD6C01">
              <w:t xml:space="preserve"> space </w:t>
            </w:r>
            <w:r w:rsidR="00734153">
              <w:t xml:space="preserve">and </w:t>
            </w:r>
            <w:r w:rsidR="000938B8">
              <w:t xml:space="preserve">identify how to </w:t>
            </w:r>
            <w:r w:rsidR="00DC4C75">
              <w:t>m</w:t>
            </w:r>
            <w:r w:rsidR="00216353">
              <w:t xml:space="preserve">aintain </w:t>
            </w:r>
            <w:r w:rsidR="003D7373">
              <w:t xml:space="preserve">possession </w:t>
            </w:r>
            <w:r w:rsidR="00C22EC4">
              <w:t xml:space="preserve">and </w:t>
            </w:r>
            <w:r w:rsidR="00377C05">
              <w:t xml:space="preserve">support </w:t>
            </w:r>
            <w:r w:rsidR="00AE5C77">
              <w:t>play in</w:t>
            </w:r>
            <w:r w:rsidR="00CC2B98">
              <w:t xml:space="preserve"> territory games</w:t>
            </w:r>
            <w:r w:rsidR="000938B8">
              <w:t>.</w:t>
            </w:r>
          </w:p>
          <w:p w14:paraId="355C4483" w14:textId="77C8C54B" w:rsidR="00EB4B0B" w:rsidRPr="00DD6DD4" w:rsidRDefault="00DA47A6" w:rsidP="00EA1B2E">
            <w:pPr>
              <w:rPr>
                <w:rStyle w:val="Strong"/>
              </w:rPr>
            </w:pPr>
            <w:r w:rsidRPr="00DD6DD4">
              <w:rPr>
                <w:rStyle w:val="Strong"/>
              </w:rPr>
              <w:t xml:space="preserve">Introduction </w:t>
            </w:r>
            <w:r w:rsidR="004F5D42" w:rsidRPr="00DD6DD4">
              <w:rPr>
                <w:rStyle w:val="Strong"/>
              </w:rPr>
              <w:t>–</w:t>
            </w:r>
            <w:r w:rsidR="0081787B" w:rsidRPr="00DD6DD4">
              <w:rPr>
                <w:rStyle w:val="Strong"/>
              </w:rPr>
              <w:t xml:space="preserve"> r</w:t>
            </w:r>
            <w:r w:rsidR="0013616E" w:rsidRPr="00DD6DD4">
              <w:rPr>
                <w:rStyle w:val="Strong"/>
              </w:rPr>
              <w:t xml:space="preserve">evisiting </w:t>
            </w:r>
            <w:r w:rsidR="00187ECD" w:rsidRPr="00DD6DD4">
              <w:rPr>
                <w:rStyle w:val="Strong"/>
              </w:rPr>
              <w:t xml:space="preserve">territory </w:t>
            </w:r>
            <w:r w:rsidR="00605220" w:rsidRPr="00DD6DD4">
              <w:rPr>
                <w:rStyle w:val="Strong"/>
              </w:rPr>
              <w:t>concepts</w:t>
            </w:r>
          </w:p>
          <w:p w14:paraId="186EDCDF" w14:textId="664AAD8D" w:rsidR="006F7250" w:rsidRDefault="006F7250" w:rsidP="00EA1B2E">
            <w:pPr>
              <w:pStyle w:val="FeatureBox2"/>
            </w:pPr>
            <w:r w:rsidRPr="00A41434">
              <w:rPr>
                <w:b/>
                <w:bCs/>
              </w:rPr>
              <w:t>Note:</w:t>
            </w:r>
            <w:r>
              <w:t xml:space="preserve"> this </w:t>
            </w:r>
            <w:r w:rsidR="00A0589B">
              <w:t xml:space="preserve">activating prior knowledge </w:t>
            </w:r>
            <w:r w:rsidR="00C105BE">
              <w:t>activity</w:t>
            </w:r>
            <w:r w:rsidR="000A1AA2">
              <w:t xml:space="preserve"> is designed to connect learning from the </w:t>
            </w:r>
            <w:hyperlink r:id="rId12" w:history="1">
              <w:r w:rsidR="002414F6">
                <w:rPr>
                  <w:rStyle w:val="Hyperlink"/>
                </w:rPr>
                <w:t>PDHPE Year 7 – mastering space in territory games – practical program</w:t>
              </w:r>
            </w:hyperlink>
            <w:r w:rsidR="00A41434">
              <w:t>.</w:t>
            </w:r>
          </w:p>
          <w:p w14:paraId="458C44E5" w14:textId="6E88FD6B" w:rsidR="009A66B1" w:rsidRPr="009A66B1" w:rsidRDefault="00AD2945" w:rsidP="00EA1B2E">
            <w:r>
              <w:t>Activate</w:t>
            </w:r>
            <w:r w:rsidR="00655D20">
              <w:t xml:space="preserve"> prior knowledge</w:t>
            </w:r>
            <w:r w:rsidR="00A93F33">
              <w:t xml:space="preserve"> about territory games</w:t>
            </w:r>
            <w:r w:rsidR="00655D20">
              <w:t xml:space="preserve"> </w:t>
            </w:r>
            <w:r w:rsidR="006622EC">
              <w:t xml:space="preserve">by </w:t>
            </w:r>
            <w:r w:rsidR="00BD0D22">
              <w:t>posing</w:t>
            </w:r>
            <w:r w:rsidR="00DD6DD4">
              <w:t xml:space="preserve"> </w:t>
            </w:r>
            <w:r w:rsidR="006622EC">
              <w:t>the</w:t>
            </w:r>
            <w:r w:rsidR="000E6CA6">
              <w:t xml:space="preserve"> following </w:t>
            </w:r>
            <w:r w:rsidR="00BD0D22">
              <w:t xml:space="preserve">class discussion </w:t>
            </w:r>
            <w:r w:rsidR="000E6CA6">
              <w:t>question</w:t>
            </w:r>
            <w:r w:rsidR="006D101D">
              <w:t>s</w:t>
            </w:r>
            <w:r w:rsidR="000E6CA6">
              <w:t>:</w:t>
            </w:r>
          </w:p>
          <w:p w14:paraId="78104DBB" w14:textId="7703F8D7" w:rsidR="00284FF9" w:rsidRPr="00882316" w:rsidRDefault="00284FF9" w:rsidP="00EA1B2E">
            <w:pPr>
              <w:pStyle w:val="ListBullet"/>
            </w:pPr>
            <w:r>
              <w:t xml:space="preserve">What are </w:t>
            </w:r>
            <w:r w:rsidR="00320366" w:rsidRPr="00882316">
              <w:t>examples of territory games?</w:t>
            </w:r>
          </w:p>
          <w:p w14:paraId="197053FF" w14:textId="02B3C7C4" w:rsidR="00320366" w:rsidRPr="00882316" w:rsidRDefault="0054462A" w:rsidP="00EA1B2E">
            <w:pPr>
              <w:pStyle w:val="ListBullet"/>
            </w:pPr>
            <w:r w:rsidRPr="00882316">
              <w:t>Why are these classified as</w:t>
            </w:r>
            <w:r w:rsidR="00320366" w:rsidRPr="00882316">
              <w:t xml:space="preserve"> territory games?</w:t>
            </w:r>
          </w:p>
          <w:p w14:paraId="62EA906D" w14:textId="5BA7122F" w:rsidR="009A66B1" w:rsidRPr="00882316" w:rsidRDefault="003F2FC7" w:rsidP="00EA1B2E">
            <w:pPr>
              <w:pStyle w:val="ListBullet"/>
            </w:pPr>
            <w:r w:rsidRPr="00882316">
              <w:t>How did you</w:t>
            </w:r>
            <w:r w:rsidR="009A66B1" w:rsidRPr="00882316">
              <w:t xml:space="preserve"> </w:t>
            </w:r>
            <w:r w:rsidR="004E29A5" w:rsidRPr="00882316">
              <w:t>create and use space</w:t>
            </w:r>
            <w:r w:rsidR="00E24DA0" w:rsidRPr="00882316">
              <w:t xml:space="preserve"> in Year 7 territory games</w:t>
            </w:r>
            <w:r w:rsidR="009A66B1" w:rsidRPr="00882316">
              <w:t>?</w:t>
            </w:r>
          </w:p>
          <w:p w14:paraId="30683348" w14:textId="7F188676" w:rsidR="009A66B1" w:rsidRPr="00882316" w:rsidRDefault="009A66B1" w:rsidP="00EA1B2E">
            <w:pPr>
              <w:pStyle w:val="ListBullet"/>
            </w:pPr>
            <w:r w:rsidRPr="00882316">
              <w:t xml:space="preserve">How did </w:t>
            </w:r>
            <w:r w:rsidR="00AE3402" w:rsidRPr="00882316">
              <w:t>you</w:t>
            </w:r>
            <w:r w:rsidR="000B37D7" w:rsidRPr="00882316">
              <w:t xml:space="preserve"> </w:t>
            </w:r>
            <w:r w:rsidRPr="00882316">
              <w:t xml:space="preserve">stop </w:t>
            </w:r>
            <w:r w:rsidR="000B37D7" w:rsidRPr="00882316">
              <w:t xml:space="preserve">the opposition from </w:t>
            </w:r>
            <w:r w:rsidR="003B5C14" w:rsidRPr="00882316">
              <w:t>succeeding</w:t>
            </w:r>
            <w:r w:rsidRPr="00882316">
              <w:t>?</w:t>
            </w:r>
          </w:p>
          <w:p w14:paraId="02DF2B29" w14:textId="4BF9BB7D" w:rsidR="00594692" w:rsidRDefault="00594692" w:rsidP="00EA1B2E">
            <w:pPr>
              <w:pStyle w:val="ListBullet"/>
            </w:pPr>
            <w:r w:rsidRPr="00882316">
              <w:t xml:space="preserve">What else </w:t>
            </w:r>
            <w:r w:rsidR="0038655C" w:rsidRPr="00882316">
              <w:t>is</w:t>
            </w:r>
            <w:r w:rsidRPr="00882316">
              <w:t xml:space="preserve"> required</w:t>
            </w:r>
            <w:r>
              <w:t xml:space="preserve"> for team success? (For example, communication</w:t>
            </w:r>
            <w:r w:rsidR="00E3646C">
              <w:t>.</w:t>
            </w:r>
            <w:r>
              <w:t>)</w:t>
            </w:r>
          </w:p>
          <w:p w14:paraId="45680FAA" w14:textId="0C737CE5" w:rsidR="00D845A7" w:rsidRDefault="00B74325" w:rsidP="00EA1B2E">
            <w:r w:rsidRPr="00B74325">
              <w:t xml:space="preserve">Reinforce that </w:t>
            </w:r>
            <w:r w:rsidR="00D95029" w:rsidRPr="00D95029">
              <w:t>tactics are the choices players make to help the team succeed</w:t>
            </w:r>
            <w:r w:rsidR="00A70BEB">
              <w:t>.</w:t>
            </w:r>
            <w:r w:rsidR="00D95029" w:rsidRPr="00D95029">
              <w:t xml:space="preserve"> </w:t>
            </w:r>
            <w:r w:rsidR="00A70BEB">
              <w:t xml:space="preserve">Also </w:t>
            </w:r>
            <w:r w:rsidR="00F436F1">
              <w:t>emphasise that</w:t>
            </w:r>
            <w:r w:rsidR="00D95029" w:rsidRPr="00D95029">
              <w:t xml:space="preserve"> interpersonal skills</w:t>
            </w:r>
            <w:r w:rsidR="00A70BEB">
              <w:t>,</w:t>
            </w:r>
            <w:r w:rsidR="00D95029" w:rsidRPr="00D95029">
              <w:t xml:space="preserve"> </w:t>
            </w:r>
            <w:r w:rsidR="00F436F1">
              <w:t>includ</w:t>
            </w:r>
            <w:r w:rsidR="004574BB">
              <w:t>ing</w:t>
            </w:r>
            <w:r w:rsidR="00D95029" w:rsidRPr="00D95029">
              <w:t xml:space="preserve"> how players communicate, include others and respond respectfully during pla</w:t>
            </w:r>
            <w:r w:rsidR="004574BB">
              <w:t>y</w:t>
            </w:r>
            <w:r w:rsidR="00A70BEB">
              <w:t>,</w:t>
            </w:r>
            <w:r w:rsidR="004574BB">
              <w:t xml:space="preserve"> are also </w:t>
            </w:r>
            <w:r w:rsidR="00D95029" w:rsidRPr="00D95029">
              <w:t>essential for team success</w:t>
            </w:r>
            <w:r w:rsidR="002F3237">
              <w:t>.</w:t>
            </w:r>
          </w:p>
          <w:p w14:paraId="7A5A7D87" w14:textId="236D811A" w:rsidR="005402D9" w:rsidRDefault="005402D9" w:rsidP="00EA1B2E">
            <w:pPr>
              <w:pStyle w:val="FeatureBox2"/>
            </w:pPr>
            <w:r w:rsidRPr="00FE220B">
              <w:rPr>
                <w:rStyle w:val="Strong"/>
              </w:rPr>
              <w:t>Note:</w:t>
            </w:r>
            <w:r>
              <w:t xml:space="preserve"> u</w:t>
            </w:r>
            <w:r w:rsidRPr="00F42812">
              <w:t xml:space="preserve">se </w:t>
            </w:r>
            <w:hyperlink w:anchor="_Appendix_2_–" w:history="1">
              <w:r w:rsidRPr="003B6BCB">
                <w:rPr>
                  <w:rStyle w:val="Hyperlink"/>
                </w:rPr>
                <w:t xml:space="preserve">Appendix </w:t>
              </w:r>
              <w:r w:rsidR="00E231C5" w:rsidRPr="003B6BCB">
                <w:rPr>
                  <w:rStyle w:val="Hyperlink"/>
                </w:rPr>
                <w:t>2</w:t>
              </w:r>
              <w:r w:rsidRPr="003B6BCB">
                <w:rPr>
                  <w:rStyle w:val="Hyperlink"/>
                </w:rPr>
                <w:t xml:space="preserve"> – teacher assessment (self-management and interpersonal skill</w:t>
              </w:r>
              <w:r w:rsidR="005E15CE" w:rsidRPr="003B6BCB">
                <w:rPr>
                  <w:rStyle w:val="Hyperlink"/>
                </w:rPr>
                <w:t>s)</w:t>
              </w:r>
            </w:hyperlink>
            <w:r w:rsidRPr="00144590">
              <w:t xml:space="preserve"> to support ongoing formative assessment during gameplay </w:t>
            </w:r>
            <w:r w:rsidR="00F95B42">
              <w:t xml:space="preserve">activities </w:t>
            </w:r>
            <w:r w:rsidRPr="00144590">
              <w:t xml:space="preserve">across the remainder of </w:t>
            </w:r>
            <w:r w:rsidR="00A70BEB">
              <w:t>L</w:t>
            </w:r>
            <w:r w:rsidRPr="00144590">
              <w:t>earning sequenc</w:t>
            </w:r>
            <w:r>
              <w:t>e 1.</w:t>
            </w:r>
          </w:p>
          <w:p w14:paraId="511FD9F0" w14:textId="77777777" w:rsidR="005402D9" w:rsidRDefault="005402D9" w:rsidP="00EA1B2E">
            <w:pPr>
              <w:pStyle w:val="FeatureBox2"/>
            </w:pPr>
            <w:r w:rsidRPr="00144590">
              <w:t xml:space="preserve">Focus observations on students’ communication, collaboration, personal responsibility and respectful participation to gather evidence of progress towards the success criteria, provide feedback and inform next </w:t>
            </w:r>
            <w:r>
              <w:t>steps for teaching.</w:t>
            </w:r>
          </w:p>
          <w:p w14:paraId="22B84ED3" w14:textId="1142868A" w:rsidR="00F42812" w:rsidRDefault="00A4040A" w:rsidP="00EA1B2E">
            <w:pPr>
              <w:rPr>
                <w:rStyle w:val="Strong"/>
              </w:rPr>
            </w:pPr>
            <w:r>
              <w:rPr>
                <w:rStyle w:val="Strong"/>
              </w:rPr>
              <w:t>Warm-up</w:t>
            </w:r>
            <w:r w:rsidR="00BB70D8">
              <w:rPr>
                <w:rStyle w:val="Strong"/>
              </w:rPr>
              <w:t xml:space="preserve"> – </w:t>
            </w:r>
            <w:r w:rsidR="00A33233">
              <w:rPr>
                <w:rStyle w:val="Strong"/>
              </w:rPr>
              <w:t>crossover</w:t>
            </w:r>
            <w:r w:rsidR="00166903">
              <w:rPr>
                <w:rStyle w:val="Strong"/>
              </w:rPr>
              <w:t xml:space="preserve"> tag</w:t>
            </w:r>
          </w:p>
          <w:p w14:paraId="43EB521A" w14:textId="0AFC4146" w:rsidR="00390CDB" w:rsidRDefault="002F6997" w:rsidP="00EA1B2E">
            <w:pPr>
              <w:rPr>
                <w:rFonts w:eastAsia="Arial"/>
                <w:szCs w:val="22"/>
              </w:rPr>
            </w:pPr>
            <w:r>
              <w:t>Mar</w:t>
            </w:r>
            <w:r w:rsidR="00390CDB">
              <w:t>k</w:t>
            </w:r>
            <w:r>
              <w:t xml:space="preserve"> </w:t>
            </w:r>
            <w:r w:rsidRPr="4281E983">
              <w:rPr>
                <w:rFonts w:eastAsia="Arial"/>
                <w:szCs w:val="22"/>
              </w:rPr>
              <w:t xml:space="preserve">out a playing </w:t>
            </w:r>
            <w:r w:rsidR="009E6AB3">
              <w:rPr>
                <w:rFonts w:eastAsia="Arial"/>
                <w:szCs w:val="22"/>
              </w:rPr>
              <w:t xml:space="preserve">area </w:t>
            </w:r>
            <w:r w:rsidR="00594692">
              <w:rPr>
                <w:rFonts w:eastAsia="Arial"/>
                <w:szCs w:val="22"/>
              </w:rPr>
              <w:t xml:space="preserve">approximately the size of a </w:t>
            </w:r>
            <w:r w:rsidRPr="4281E983">
              <w:rPr>
                <w:rFonts w:eastAsia="Arial"/>
                <w:szCs w:val="22"/>
              </w:rPr>
              <w:t>basketball court</w:t>
            </w:r>
            <w:r w:rsidR="00053B3E">
              <w:rPr>
                <w:rFonts w:eastAsia="Arial"/>
                <w:szCs w:val="22"/>
              </w:rPr>
              <w:t>.</w:t>
            </w:r>
          </w:p>
          <w:p w14:paraId="59F67150" w14:textId="008FCDF6" w:rsidR="00E74833" w:rsidRDefault="00E74833" w:rsidP="00EA1B2E">
            <w:pPr>
              <w:rPr>
                <w:rFonts w:eastAsia="Arial"/>
                <w:szCs w:val="22"/>
              </w:rPr>
            </w:pPr>
            <w:r>
              <w:rPr>
                <w:rFonts w:eastAsia="Arial"/>
                <w:szCs w:val="22"/>
              </w:rPr>
              <w:t>At each baseline</w:t>
            </w:r>
            <w:r w:rsidR="0033128A">
              <w:rPr>
                <w:rFonts w:eastAsia="Arial"/>
                <w:szCs w:val="22"/>
              </w:rPr>
              <w:t>,</w:t>
            </w:r>
            <w:r>
              <w:rPr>
                <w:rFonts w:eastAsia="Arial"/>
                <w:szCs w:val="22"/>
              </w:rPr>
              <w:t xml:space="preserve"> place one empty bucket</w:t>
            </w:r>
            <w:r w:rsidR="009B09B3">
              <w:rPr>
                <w:rFonts w:eastAsia="Arial"/>
                <w:szCs w:val="22"/>
              </w:rPr>
              <w:t xml:space="preserve"> (a large tub or </w:t>
            </w:r>
            <w:r w:rsidR="00A70BEB">
              <w:rPr>
                <w:rFonts w:eastAsia="Arial"/>
                <w:szCs w:val="22"/>
              </w:rPr>
              <w:t xml:space="preserve">crate </w:t>
            </w:r>
            <w:r w:rsidR="009B09B3">
              <w:rPr>
                <w:rFonts w:eastAsia="Arial"/>
                <w:szCs w:val="22"/>
              </w:rPr>
              <w:t>is ideal)</w:t>
            </w:r>
            <w:r>
              <w:rPr>
                <w:rFonts w:eastAsia="Arial"/>
                <w:szCs w:val="22"/>
              </w:rPr>
              <w:t xml:space="preserve"> and one </w:t>
            </w:r>
            <w:r w:rsidR="004B51FE">
              <w:rPr>
                <w:rFonts w:eastAsia="Arial"/>
                <w:szCs w:val="22"/>
              </w:rPr>
              <w:t>hoop</w:t>
            </w:r>
            <w:r>
              <w:rPr>
                <w:rFonts w:eastAsia="Arial"/>
                <w:szCs w:val="22"/>
              </w:rPr>
              <w:t xml:space="preserve"> with a range of small items that can be </w:t>
            </w:r>
            <w:r w:rsidR="000B356B">
              <w:rPr>
                <w:rFonts w:eastAsia="Arial"/>
                <w:szCs w:val="22"/>
              </w:rPr>
              <w:t xml:space="preserve">easily </w:t>
            </w:r>
            <w:r>
              <w:rPr>
                <w:rFonts w:eastAsia="Arial"/>
                <w:szCs w:val="22"/>
              </w:rPr>
              <w:t xml:space="preserve">transported in </w:t>
            </w:r>
            <w:r w:rsidR="00F649E8">
              <w:rPr>
                <w:rFonts w:eastAsia="Arial"/>
                <w:szCs w:val="22"/>
              </w:rPr>
              <w:t>student</w:t>
            </w:r>
            <w:r w:rsidR="000B356B">
              <w:rPr>
                <w:rFonts w:eastAsia="Arial"/>
                <w:szCs w:val="22"/>
              </w:rPr>
              <w:t>s’</w:t>
            </w:r>
            <w:r w:rsidR="00F649E8">
              <w:rPr>
                <w:rFonts w:eastAsia="Arial"/>
                <w:szCs w:val="22"/>
              </w:rPr>
              <w:t xml:space="preserve"> </w:t>
            </w:r>
            <w:r>
              <w:rPr>
                <w:rFonts w:eastAsia="Arial"/>
                <w:szCs w:val="22"/>
              </w:rPr>
              <w:t>hands, such as beanbags or tennis balls.</w:t>
            </w:r>
            <w:r w:rsidR="004B51FE">
              <w:rPr>
                <w:rFonts w:eastAsia="Arial"/>
                <w:szCs w:val="22"/>
              </w:rPr>
              <w:t xml:space="preserve"> </w:t>
            </w:r>
            <w:r w:rsidR="000B356B">
              <w:rPr>
                <w:rFonts w:eastAsia="Arial"/>
                <w:szCs w:val="22"/>
              </w:rPr>
              <w:t>Ensure there are</w:t>
            </w:r>
            <w:r w:rsidR="004B51FE">
              <w:rPr>
                <w:rFonts w:eastAsia="Arial"/>
                <w:szCs w:val="22"/>
              </w:rPr>
              <w:t xml:space="preserve"> more items </w:t>
            </w:r>
            <w:r w:rsidR="000B356B">
              <w:rPr>
                <w:rFonts w:eastAsia="Arial"/>
                <w:szCs w:val="22"/>
              </w:rPr>
              <w:t xml:space="preserve">available </w:t>
            </w:r>
            <w:r w:rsidR="004B51FE">
              <w:rPr>
                <w:rFonts w:eastAsia="Arial"/>
                <w:szCs w:val="22"/>
              </w:rPr>
              <w:t>than the number of students.</w:t>
            </w:r>
          </w:p>
          <w:p w14:paraId="19C8B21C" w14:textId="4831018D" w:rsidR="005A7FDC" w:rsidRDefault="00862217" w:rsidP="00EA1B2E">
            <w:r w:rsidRPr="00862217">
              <w:t xml:space="preserve">Allocate students into </w:t>
            </w:r>
            <w:r w:rsidR="002A5948">
              <w:t>2</w:t>
            </w:r>
            <w:r w:rsidRPr="00862217">
              <w:t xml:space="preserve"> teams</w:t>
            </w:r>
            <w:r w:rsidR="00CA5B45">
              <w:t>.</w:t>
            </w:r>
          </w:p>
          <w:p w14:paraId="449B24C0" w14:textId="15F26278" w:rsidR="00862217" w:rsidRDefault="00773AC4" w:rsidP="00EA1B2E">
            <w:r>
              <w:t xml:space="preserve">Assign each team </w:t>
            </w:r>
            <w:r w:rsidR="00277344">
              <w:t>half o</w:t>
            </w:r>
            <w:r>
              <w:t xml:space="preserve">f the </w:t>
            </w:r>
            <w:r w:rsidR="005736AE">
              <w:t>playing area</w:t>
            </w:r>
            <w:r w:rsidR="003966E6">
              <w:t>.</w:t>
            </w:r>
          </w:p>
          <w:p w14:paraId="0EDDBAB6" w14:textId="77777777" w:rsidR="00862217" w:rsidRDefault="00862217" w:rsidP="00EA1B2E">
            <w:r w:rsidRPr="00862217">
              <w:t>Explain the rules of the game to students:</w:t>
            </w:r>
          </w:p>
          <w:p w14:paraId="4B765E59" w14:textId="27DCF41E" w:rsidR="00496F6C" w:rsidRDefault="00A13CB8" w:rsidP="00EA1B2E">
            <w:pPr>
              <w:pStyle w:val="ListBullet"/>
            </w:pPr>
            <w:r>
              <w:t>E</w:t>
            </w:r>
            <w:r w:rsidR="00496F6C">
              <w:t xml:space="preserve">ach student begins with an item </w:t>
            </w:r>
            <w:r w:rsidR="004B51FE">
              <w:t>they have collected from</w:t>
            </w:r>
            <w:r w:rsidR="00496F6C">
              <w:t xml:space="preserve"> their </w:t>
            </w:r>
            <w:r w:rsidR="004B51FE">
              <w:t>hoop</w:t>
            </w:r>
            <w:r w:rsidR="00496F6C">
              <w:t xml:space="preserve"> in their hand</w:t>
            </w:r>
            <w:r>
              <w:t>.</w:t>
            </w:r>
          </w:p>
          <w:p w14:paraId="46D272DF" w14:textId="628DDAA5" w:rsidR="00E74833" w:rsidRDefault="00A13CB8" w:rsidP="00EA1B2E">
            <w:pPr>
              <w:pStyle w:val="ListBullet"/>
            </w:pPr>
            <w:r>
              <w:t>E</w:t>
            </w:r>
            <w:r w:rsidR="005219FD">
              <w:t>ach team starts in their own defending territory (safe zone)</w:t>
            </w:r>
            <w:r>
              <w:t>.</w:t>
            </w:r>
          </w:p>
          <w:p w14:paraId="34BEBD5A" w14:textId="7709D6AC" w:rsidR="00A609D3" w:rsidRDefault="00A13CB8" w:rsidP="00EA1B2E">
            <w:pPr>
              <w:pStyle w:val="ListBullet"/>
            </w:pPr>
            <w:r>
              <w:t>P</w:t>
            </w:r>
            <w:r w:rsidR="004D3DBD">
              <w:t xml:space="preserve">layers </w:t>
            </w:r>
            <w:r w:rsidR="00390CDB">
              <w:t>cannot</w:t>
            </w:r>
            <w:r w:rsidR="004D3DBD">
              <w:t xml:space="preserve"> be tagged in their </w:t>
            </w:r>
            <w:r w:rsidR="00DA2D02">
              <w:t>safe</w:t>
            </w:r>
            <w:r w:rsidR="004D3DBD">
              <w:t xml:space="preserve"> zone</w:t>
            </w:r>
            <w:r>
              <w:t>.</w:t>
            </w:r>
          </w:p>
          <w:p w14:paraId="4BBB3F26" w14:textId="4F7D8E34" w:rsidR="00C837D0" w:rsidRDefault="00A13CB8" w:rsidP="00EA1B2E">
            <w:pPr>
              <w:pStyle w:val="ListBullet"/>
            </w:pPr>
            <w:r>
              <w:t>O</w:t>
            </w:r>
            <w:r w:rsidR="005219FD">
              <w:t xml:space="preserve">n </w:t>
            </w:r>
            <w:r w:rsidR="00D46A91">
              <w:t>a</w:t>
            </w:r>
            <w:r w:rsidR="005219FD">
              <w:t xml:space="preserve"> signal</w:t>
            </w:r>
            <w:r w:rsidR="00D46A91">
              <w:t xml:space="preserve"> (such as a </w:t>
            </w:r>
            <w:r w:rsidR="0033128A">
              <w:t>teacher’s</w:t>
            </w:r>
            <w:r w:rsidR="00D46A91">
              <w:t xml:space="preserve"> whistle)</w:t>
            </w:r>
            <w:r w:rsidR="005219FD">
              <w:t>, players attempt to cross into the opposition’s territory</w:t>
            </w:r>
            <w:r w:rsidR="00A609D3">
              <w:t xml:space="preserve"> and reach the baseline</w:t>
            </w:r>
            <w:r w:rsidR="00496F6C">
              <w:t xml:space="preserve"> to put their item in the empty bucket</w:t>
            </w:r>
            <w:r>
              <w:t>.</w:t>
            </w:r>
          </w:p>
          <w:p w14:paraId="08C990B1" w14:textId="1EC53556" w:rsidR="007F0C6A" w:rsidRDefault="00A13CB8" w:rsidP="00EA1B2E">
            <w:pPr>
              <w:pStyle w:val="ListBullet"/>
            </w:pPr>
            <w:r>
              <w:t>O</w:t>
            </w:r>
            <w:r w:rsidR="007F0C6A" w:rsidRPr="007F0C6A">
              <w:t>nce in the opposition’s territory, defenders may tag them</w:t>
            </w:r>
            <w:r>
              <w:t>.</w:t>
            </w:r>
          </w:p>
          <w:p w14:paraId="66259B3F" w14:textId="0E9BF2EC" w:rsidR="0052591D" w:rsidRDefault="00A13CB8" w:rsidP="00EA1B2E">
            <w:pPr>
              <w:pStyle w:val="ListBullet"/>
            </w:pPr>
            <w:r>
              <w:t>I</w:t>
            </w:r>
            <w:r w:rsidR="0052591D">
              <w:t>f tagged, pl</w:t>
            </w:r>
            <w:r w:rsidR="00482BC7">
              <w:t>ayers</w:t>
            </w:r>
            <w:r w:rsidR="006333AD">
              <w:t xml:space="preserve"> must</w:t>
            </w:r>
            <w:r w:rsidR="00482BC7">
              <w:t xml:space="preserve"> return</w:t>
            </w:r>
            <w:r w:rsidR="0052591D">
              <w:t xml:space="preserve"> to the</w:t>
            </w:r>
            <w:r w:rsidR="006333AD">
              <w:t>ir own baseline</w:t>
            </w:r>
            <w:r w:rsidR="0052591D">
              <w:t xml:space="preserve"> before trying again</w:t>
            </w:r>
            <w:r>
              <w:t>.</w:t>
            </w:r>
          </w:p>
          <w:p w14:paraId="1F2AC664" w14:textId="0FC2F093" w:rsidR="00A10DB8" w:rsidRDefault="00A13CB8" w:rsidP="00EA1B2E">
            <w:pPr>
              <w:pStyle w:val="ListBullet"/>
            </w:pPr>
            <w:r>
              <w:t>W</w:t>
            </w:r>
            <w:r w:rsidR="00874786">
              <w:t xml:space="preserve">hen </w:t>
            </w:r>
            <w:r w:rsidR="00496F6C">
              <w:t>players</w:t>
            </w:r>
            <w:r w:rsidR="00874786">
              <w:t xml:space="preserve"> </w:t>
            </w:r>
            <w:r w:rsidR="006A3569">
              <w:t xml:space="preserve">successfully reach the </w:t>
            </w:r>
            <w:r w:rsidR="001D4596">
              <w:t>opposition</w:t>
            </w:r>
            <w:r w:rsidR="000B356B">
              <w:t>’</w:t>
            </w:r>
            <w:r w:rsidR="001D4596">
              <w:t xml:space="preserve">s </w:t>
            </w:r>
            <w:r w:rsidR="006A3569">
              <w:t>baseline</w:t>
            </w:r>
            <w:r w:rsidR="00496F6C">
              <w:t xml:space="preserve">, they put their item in the bucket, run around the court to </w:t>
            </w:r>
            <w:r w:rsidR="00037739">
              <w:t xml:space="preserve">collect another item from their own </w:t>
            </w:r>
            <w:r w:rsidR="00974376">
              <w:t>team’s</w:t>
            </w:r>
            <w:r w:rsidR="00037739">
              <w:t xml:space="preserve"> </w:t>
            </w:r>
            <w:r w:rsidR="001D4596">
              <w:t>hoop</w:t>
            </w:r>
            <w:r w:rsidR="00037739">
              <w:t xml:space="preserve"> to try and transport </w:t>
            </w:r>
            <w:r w:rsidR="001D4596">
              <w:t xml:space="preserve">it </w:t>
            </w:r>
            <w:r w:rsidR="00037739">
              <w:t>over</w:t>
            </w:r>
            <w:r>
              <w:t>.</w:t>
            </w:r>
          </w:p>
          <w:p w14:paraId="3DD19FD9" w14:textId="4493EAA7" w:rsidR="00A647AB" w:rsidRDefault="00A13CB8" w:rsidP="00EA1B2E">
            <w:pPr>
              <w:pStyle w:val="ListBullet"/>
            </w:pPr>
            <w:r>
              <w:t>S</w:t>
            </w:r>
            <w:r w:rsidR="00A647AB">
              <w:t>tudents can only transport one item at a time</w:t>
            </w:r>
            <w:r>
              <w:t>.</w:t>
            </w:r>
          </w:p>
          <w:p w14:paraId="25472A4B" w14:textId="799DEBCB" w:rsidR="00A02AEF" w:rsidDel="00A02AEF" w:rsidRDefault="00A13CB8" w:rsidP="00EA1B2E">
            <w:pPr>
              <w:pStyle w:val="ListBullet"/>
            </w:pPr>
            <w:r>
              <w:t>T</w:t>
            </w:r>
            <w:r w:rsidR="00A02AEF">
              <w:t xml:space="preserve">he first team with all </w:t>
            </w:r>
            <w:r w:rsidR="00037739">
              <w:t xml:space="preserve">items </w:t>
            </w:r>
            <w:r w:rsidR="00974376">
              <w:t>transferred to the bucket at the opposite end wins</w:t>
            </w:r>
            <w:r w:rsidR="00A10DB8">
              <w:t>.</w:t>
            </w:r>
          </w:p>
          <w:p w14:paraId="48192739" w14:textId="659FB5AA" w:rsidR="00F95EE3" w:rsidRDefault="000321F7" w:rsidP="00EA1B2E">
            <w:r>
              <w:t xml:space="preserve">After the first round, </w:t>
            </w:r>
            <w:r w:rsidR="00F63130">
              <w:t>pose the following question to the students</w:t>
            </w:r>
            <w:r w:rsidR="0095246C">
              <w:t xml:space="preserve"> for a class </w:t>
            </w:r>
            <w:r w:rsidR="00F94F0C">
              <w:t>discussion</w:t>
            </w:r>
            <w:r w:rsidR="00F95EE3">
              <w:t>:</w:t>
            </w:r>
          </w:p>
          <w:p w14:paraId="7A1DA8DC" w14:textId="211B7D58" w:rsidR="002368D3" w:rsidRDefault="00F95EE3" w:rsidP="00EA1B2E">
            <w:pPr>
              <w:pStyle w:val="ListBullet"/>
            </w:pPr>
            <w:r w:rsidRPr="005D361B">
              <w:t>W</w:t>
            </w:r>
            <w:r w:rsidR="00281577" w:rsidRPr="005D361B">
              <w:t>hat makes a g</w:t>
            </w:r>
            <w:r w:rsidR="00976C79">
              <w:t>ame enjoyable</w:t>
            </w:r>
            <w:r w:rsidR="00281577" w:rsidRPr="005D361B">
              <w:t>?</w:t>
            </w:r>
          </w:p>
          <w:p w14:paraId="5C8FC6B0" w14:textId="3A6BD6DD" w:rsidR="00801CFD" w:rsidRPr="00DE7D4A" w:rsidRDefault="002368D3" w:rsidP="00EA1B2E">
            <w:r w:rsidRPr="00DE7D4A">
              <w:t>Pr</w:t>
            </w:r>
            <w:r w:rsidR="00281577" w:rsidRPr="00DE7D4A">
              <w:t xml:space="preserve">ompt students to think about the best game or sport lesson they have been part of and what people did to make it enjoyable and fair. </w:t>
            </w:r>
            <w:r w:rsidR="00655BED">
              <w:t>Examples</w:t>
            </w:r>
            <w:r w:rsidR="00F94F0C" w:rsidRPr="00DE7D4A">
              <w:t xml:space="preserve"> may </w:t>
            </w:r>
            <w:r w:rsidR="00A647AB" w:rsidRPr="00DE7D4A">
              <w:t>include</w:t>
            </w:r>
            <w:r w:rsidR="00F94F0C" w:rsidRPr="00DE7D4A">
              <w:t xml:space="preserve"> following rules, encouraging teammates, fair play </w:t>
            </w:r>
            <w:r w:rsidR="000B356B">
              <w:t xml:space="preserve">and </w:t>
            </w:r>
            <w:r w:rsidR="00F94F0C" w:rsidRPr="00DE7D4A">
              <w:t>giving everyone a chance.</w:t>
            </w:r>
            <w:r w:rsidR="00AC5433">
              <w:t xml:space="preserve"> </w:t>
            </w:r>
            <w:r w:rsidR="00801CFD" w:rsidRPr="00DE7D4A">
              <w:t>Highlight that these behaviours are choices players make</w:t>
            </w:r>
            <w:r w:rsidR="00426C42">
              <w:t xml:space="preserve"> that demonstrate their self-management and interpersonal skills</w:t>
            </w:r>
            <w:r w:rsidR="00801CFD" w:rsidRPr="00DE7D4A">
              <w:t>.</w:t>
            </w:r>
          </w:p>
          <w:p w14:paraId="766A381C" w14:textId="755B283B" w:rsidR="00281577" w:rsidRPr="00DE7D4A" w:rsidRDefault="00801CFD" w:rsidP="00EA1B2E">
            <w:r w:rsidRPr="00DE7D4A">
              <w:t xml:space="preserve">Ask students </w:t>
            </w:r>
            <w:r w:rsidR="00426C42">
              <w:t xml:space="preserve">to turn and talk with a partner to commit </w:t>
            </w:r>
            <w:r w:rsidR="000B356B">
              <w:t xml:space="preserve">to </w:t>
            </w:r>
            <w:r w:rsidR="00426C42">
              <w:t xml:space="preserve">one thing they </w:t>
            </w:r>
            <w:r w:rsidR="007B442D">
              <w:t xml:space="preserve">will try to do in the next round of </w:t>
            </w:r>
            <w:r w:rsidR="007B442D" w:rsidRPr="00DE7D4A">
              <w:t>crossover tag</w:t>
            </w:r>
            <w:r w:rsidR="007B442D">
              <w:t xml:space="preserve"> to </w:t>
            </w:r>
            <w:r w:rsidR="00426C42">
              <w:t>demonstrate</w:t>
            </w:r>
            <w:r w:rsidR="00E971CB">
              <w:t xml:space="preserve"> </w:t>
            </w:r>
            <w:r w:rsidR="00426C42" w:rsidRPr="00426C42">
              <w:t xml:space="preserve">self-management </w:t>
            </w:r>
            <w:r w:rsidR="002C4718">
              <w:t>or</w:t>
            </w:r>
            <w:r w:rsidR="00426C42" w:rsidRPr="00426C42">
              <w:t xml:space="preserve"> interpersonal skills</w:t>
            </w:r>
            <w:r w:rsidR="00E258C7">
              <w:t xml:space="preserve"> and make the game enjoyable</w:t>
            </w:r>
            <w:r w:rsidR="007B442D">
              <w:t>.</w:t>
            </w:r>
          </w:p>
          <w:p w14:paraId="554577DC" w14:textId="452368B4" w:rsidR="00281577" w:rsidRPr="00DE7D4A" w:rsidRDefault="005D361B" w:rsidP="00EA1B2E">
            <w:r w:rsidRPr="00DE7D4A">
              <w:t>Commence</w:t>
            </w:r>
            <w:r w:rsidR="009A1210" w:rsidRPr="00DE7D4A">
              <w:t xml:space="preserve"> </w:t>
            </w:r>
            <w:r w:rsidR="00D65EEA" w:rsidRPr="00DE7D4A">
              <w:t>round 2</w:t>
            </w:r>
            <w:r w:rsidRPr="00DE7D4A">
              <w:t xml:space="preserve"> of crossover tag</w:t>
            </w:r>
            <w:r w:rsidR="0010446E" w:rsidRPr="00DE7D4A">
              <w:t>.</w:t>
            </w:r>
          </w:p>
          <w:p w14:paraId="268C29AA" w14:textId="651B079F" w:rsidR="00E33D90" w:rsidRPr="00DE7D4A" w:rsidRDefault="00124891" w:rsidP="00EA1B2E">
            <w:r w:rsidRPr="00DE7D4A">
              <w:t xml:space="preserve">At the </w:t>
            </w:r>
            <w:r w:rsidR="00921B42" w:rsidRPr="00DE7D4A">
              <w:t xml:space="preserve">end </w:t>
            </w:r>
            <w:r w:rsidRPr="00DE7D4A">
              <w:t xml:space="preserve">of </w:t>
            </w:r>
            <w:r w:rsidR="007B1A92" w:rsidRPr="00DE7D4A">
              <w:t>the round</w:t>
            </w:r>
            <w:r w:rsidR="0010446E" w:rsidRPr="00DE7D4A">
              <w:t>,</w:t>
            </w:r>
            <w:r w:rsidR="00917883" w:rsidRPr="00DE7D4A">
              <w:t xml:space="preserve"> </w:t>
            </w:r>
            <w:r w:rsidR="0010446E" w:rsidRPr="00DE7D4A">
              <w:t>pose the following questions to the students</w:t>
            </w:r>
            <w:r w:rsidR="00E971CB">
              <w:t xml:space="preserve"> as a turn</w:t>
            </w:r>
            <w:r w:rsidR="000B356B">
              <w:t xml:space="preserve"> </w:t>
            </w:r>
            <w:r w:rsidR="00E971CB">
              <w:t>and</w:t>
            </w:r>
            <w:r w:rsidR="000B356B">
              <w:t xml:space="preserve"> </w:t>
            </w:r>
            <w:r w:rsidR="00E971CB">
              <w:t>talk or class discussion</w:t>
            </w:r>
            <w:r w:rsidR="0010446E" w:rsidRPr="00DE7D4A">
              <w:t>:</w:t>
            </w:r>
          </w:p>
          <w:p w14:paraId="6E1642BF" w14:textId="48D3F59F" w:rsidR="004F14A0" w:rsidRPr="00DE7D4A" w:rsidRDefault="004F14A0" w:rsidP="00EA1B2E">
            <w:pPr>
              <w:pStyle w:val="ListBullet"/>
            </w:pPr>
            <w:r w:rsidRPr="00DE7D4A">
              <w:t xml:space="preserve">How did you </w:t>
            </w:r>
            <w:r w:rsidR="00E971CB">
              <w:t xml:space="preserve">demonstrate improved </w:t>
            </w:r>
            <w:r w:rsidR="00E971CB" w:rsidRPr="00426C42">
              <w:t xml:space="preserve">self-management </w:t>
            </w:r>
            <w:r w:rsidR="00E971CB">
              <w:t>or</w:t>
            </w:r>
            <w:r w:rsidR="00E971CB" w:rsidRPr="00426C42">
              <w:t xml:space="preserve"> interpersonal skills</w:t>
            </w:r>
            <w:r w:rsidRPr="00DE7D4A">
              <w:t xml:space="preserve"> in that round?</w:t>
            </w:r>
          </w:p>
          <w:p w14:paraId="17114C9A" w14:textId="68A72644" w:rsidR="004F14A0" w:rsidRPr="00DE7D4A" w:rsidRDefault="004F14A0" w:rsidP="00EA1B2E">
            <w:pPr>
              <w:pStyle w:val="ListBullet"/>
            </w:pPr>
            <w:r w:rsidRPr="00DE7D4A">
              <w:t>What did you do when something didn’t go your way?</w:t>
            </w:r>
          </w:p>
          <w:p w14:paraId="3EAA6A9E" w14:textId="4E5E51BB" w:rsidR="0044004C" w:rsidRPr="00DE7D4A" w:rsidRDefault="004F14A0" w:rsidP="00EA1B2E">
            <w:pPr>
              <w:pStyle w:val="ListBullet"/>
            </w:pPr>
            <w:r w:rsidRPr="00DE7D4A">
              <w:t>How did you contribute to making the game fair and enjoyabl</w:t>
            </w:r>
            <w:r w:rsidR="00DE7D4A" w:rsidRPr="00DE7D4A">
              <w:t>e for others</w:t>
            </w:r>
            <w:r w:rsidRPr="00DE7D4A">
              <w:t>?</w:t>
            </w:r>
          </w:p>
          <w:p w14:paraId="593FC4B4" w14:textId="59005A78" w:rsidR="00711EA8" w:rsidRDefault="009A1210" w:rsidP="00EA1B2E">
            <w:r>
              <w:t>Commence round 3 of crossover tag.</w:t>
            </w:r>
          </w:p>
          <w:p w14:paraId="600C7DF7" w14:textId="53D33975" w:rsidR="00E675D2" w:rsidRDefault="00631139" w:rsidP="00EA1B2E">
            <w:r w:rsidRPr="006D6EF9">
              <w:t xml:space="preserve">At the </w:t>
            </w:r>
            <w:r w:rsidRPr="006D6EF9" w:rsidDel="00A2301C">
              <w:t xml:space="preserve">end of </w:t>
            </w:r>
            <w:r w:rsidR="0031610D">
              <w:t>the round</w:t>
            </w:r>
            <w:r w:rsidR="006B7993">
              <w:t>, pos</w:t>
            </w:r>
            <w:r w:rsidR="00E675D2">
              <w:t>e the follo</w:t>
            </w:r>
            <w:r w:rsidR="007C2326">
              <w:t>w</w:t>
            </w:r>
            <w:r w:rsidR="00E675D2">
              <w:t>ing questions to the studen</w:t>
            </w:r>
            <w:r w:rsidR="001F7B87">
              <w:t>ts</w:t>
            </w:r>
            <w:r w:rsidR="00393EE6">
              <w:t xml:space="preserve"> as a class discussion</w:t>
            </w:r>
            <w:r w:rsidR="001F7B87">
              <w:t>:</w:t>
            </w:r>
          </w:p>
          <w:p w14:paraId="7B021D15" w14:textId="0EDBECBC" w:rsidR="00180DE1" w:rsidRDefault="00180DE1" w:rsidP="00EA1B2E">
            <w:pPr>
              <w:pStyle w:val="ListBullet"/>
            </w:pPr>
            <w:r>
              <w:t xml:space="preserve">How can an </w:t>
            </w:r>
            <w:r w:rsidR="008A4D4E">
              <w:t>individual’s</w:t>
            </w:r>
            <w:r>
              <w:t xml:space="preserve"> attitude affect gameplay?</w:t>
            </w:r>
          </w:p>
          <w:p w14:paraId="10C4223B" w14:textId="77777777" w:rsidR="00180DE1" w:rsidRPr="00E675D2" w:rsidRDefault="00180DE1" w:rsidP="00EA1B2E">
            <w:pPr>
              <w:pStyle w:val="ListBullet"/>
            </w:pPr>
            <w:r w:rsidRPr="00E675D2">
              <w:t>Can a team be successful without communication or respect? Why or why not?</w:t>
            </w:r>
          </w:p>
          <w:p w14:paraId="4F61FDC9" w14:textId="77777777" w:rsidR="00180DE1" w:rsidRPr="00E675D2" w:rsidRDefault="00180DE1" w:rsidP="00EA1B2E">
            <w:pPr>
              <w:pStyle w:val="ListBullet"/>
            </w:pPr>
            <w:r w:rsidRPr="00E675D2">
              <w:t>How do your actions impact your team’s performance?</w:t>
            </w:r>
          </w:p>
          <w:p w14:paraId="30404121" w14:textId="7D9B8329" w:rsidR="00544E91" w:rsidRDefault="00716C71" w:rsidP="00EA1B2E">
            <w:r w:rsidRPr="00716C71">
              <w:t>During the discussion, emphasise the importance of respect, fairness, resilience and a willingness to improve</w:t>
            </w:r>
            <w:r w:rsidR="00D82D34">
              <w:t xml:space="preserve"> and </w:t>
            </w:r>
            <w:r w:rsidR="00417AE4">
              <w:t xml:space="preserve">highlight </w:t>
            </w:r>
            <w:r w:rsidR="00D82D34">
              <w:t>any examples</w:t>
            </w:r>
            <w:r w:rsidR="00417AE4">
              <w:t xml:space="preserve"> </w:t>
            </w:r>
            <w:r w:rsidR="00D82D34">
              <w:t>observed during game</w:t>
            </w:r>
            <w:r w:rsidR="009920B9">
              <w:t>play</w:t>
            </w:r>
            <w:r w:rsidRPr="00716C71">
              <w:t xml:space="preserve">. </w:t>
            </w:r>
            <w:r w:rsidR="00D82D34">
              <w:t xml:space="preserve">Emphasise how </w:t>
            </w:r>
            <w:r w:rsidRPr="00716C71">
              <w:t>th</w:t>
            </w:r>
            <w:r w:rsidR="00417AE4">
              <w:t>is</w:t>
            </w:r>
            <w:r w:rsidRPr="00716C71">
              <w:t xml:space="preserve"> helped the game run fairly, strengthened teamwork and supported participation.</w:t>
            </w:r>
          </w:p>
          <w:p w14:paraId="725973CA" w14:textId="6137AEF8" w:rsidR="00066854" w:rsidRPr="003C5D65" w:rsidRDefault="003C5D65" w:rsidP="00EA1B2E">
            <w:r w:rsidRPr="003C5D65">
              <w:t>Explain to students that inclusion refers to ensuring everyone has equal access and opportunities to participate. Ask</w:t>
            </w:r>
            <w:r w:rsidR="00066854" w:rsidRPr="003C5D65">
              <w:t xml:space="preserve"> students to provide examples of inclusive behaviours</w:t>
            </w:r>
            <w:r w:rsidR="00B9004F" w:rsidRPr="003C5D65">
              <w:t>.</w:t>
            </w:r>
            <w:r w:rsidR="00606D08" w:rsidRPr="003C5D65">
              <w:t xml:space="preserve"> </w:t>
            </w:r>
            <w:r w:rsidR="00563220" w:rsidRPr="003C5D65">
              <w:t xml:space="preserve">Responses may </w:t>
            </w:r>
            <w:r w:rsidR="00576E6F" w:rsidRPr="003C5D65">
              <w:t>include</w:t>
            </w:r>
            <w:r w:rsidR="00563220" w:rsidRPr="003C5D65">
              <w:t xml:space="preserve"> passing to all teammates, encouraging participation, adjusting play to include others, avoiding negative talk or exclusion.</w:t>
            </w:r>
          </w:p>
          <w:p w14:paraId="1DAADA81" w14:textId="5203A65E" w:rsidR="00EE6A83" w:rsidRDefault="00EE6A83" w:rsidP="00EA1B2E">
            <w:r>
              <w:t xml:space="preserve">Commence round </w:t>
            </w:r>
            <w:r w:rsidR="002D065D">
              <w:t xml:space="preserve">4 (final round) </w:t>
            </w:r>
            <w:r>
              <w:t>of crossover tag.</w:t>
            </w:r>
          </w:p>
          <w:p w14:paraId="0E67E083" w14:textId="542DEA18" w:rsidR="00DD5EDA" w:rsidRDefault="00356EE1" w:rsidP="00EA1B2E">
            <w:r>
              <w:t>At the conclusion of this round, b</w:t>
            </w:r>
            <w:r w:rsidR="000472F7" w:rsidRPr="000472F7">
              <w:t>ring the class together and invite students to share examples</w:t>
            </w:r>
            <w:r w:rsidR="00B36350">
              <w:t xml:space="preserve"> of when they:</w:t>
            </w:r>
          </w:p>
          <w:p w14:paraId="0F435973" w14:textId="6B084209" w:rsidR="00DD5EDA" w:rsidRDefault="000472F7" w:rsidP="00EA1B2E">
            <w:pPr>
              <w:pStyle w:val="ListBullet"/>
            </w:pPr>
            <w:r w:rsidRPr="000472F7">
              <w:t>supported a teammate</w:t>
            </w:r>
          </w:p>
          <w:p w14:paraId="6E62AAA8" w14:textId="185EA667" w:rsidR="003C4419" w:rsidRPr="00F35C03" w:rsidRDefault="000472F7" w:rsidP="00EA1B2E">
            <w:pPr>
              <w:pStyle w:val="ListBullet"/>
            </w:pPr>
            <w:r w:rsidRPr="000472F7">
              <w:t>responded positively when something did not go their way</w:t>
            </w:r>
            <w:r w:rsidR="00CB3FC1">
              <w:t>.</w:t>
            </w:r>
          </w:p>
          <w:p w14:paraId="12C39B00" w14:textId="324C6C3F" w:rsidR="00242BB4" w:rsidRPr="005B71E4" w:rsidRDefault="00C52E51" w:rsidP="00EA1B2E">
            <w:pPr>
              <w:rPr>
                <w:rStyle w:val="Strong"/>
              </w:rPr>
            </w:pPr>
            <w:r w:rsidRPr="005B71E4">
              <w:rPr>
                <w:rStyle w:val="Strong"/>
              </w:rPr>
              <w:t xml:space="preserve">Classifying </w:t>
            </w:r>
            <w:r w:rsidR="0053469E" w:rsidRPr="005B71E4">
              <w:rPr>
                <w:rStyle w:val="Strong"/>
              </w:rPr>
              <w:t>t</w:t>
            </w:r>
            <w:r w:rsidR="009D0069" w:rsidRPr="005B71E4">
              <w:rPr>
                <w:rStyle w:val="Strong"/>
              </w:rPr>
              <w:t>actical concepts</w:t>
            </w:r>
          </w:p>
          <w:p w14:paraId="0FAA738E" w14:textId="009B9E07" w:rsidR="00714E4A" w:rsidRDefault="00242BB4" w:rsidP="00EA1B2E">
            <w:r>
              <w:t xml:space="preserve">Explain </w:t>
            </w:r>
            <w:r w:rsidR="00D23BDF">
              <w:t>to students that you will call out different</w:t>
            </w:r>
            <w:r w:rsidR="002E2FC0">
              <w:t xml:space="preserve"> tactical conce</w:t>
            </w:r>
            <w:r w:rsidR="00224BB4">
              <w:t>pts. T</w:t>
            </w:r>
            <w:r w:rsidR="00722ED1">
              <w:t xml:space="preserve">hey </w:t>
            </w:r>
            <w:r w:rsidR="002E2FC0">
              <w:t xml:space="preserve">will be </w:t>
            </w:r>
            <w:r w:rsidR="00BC094E">
              <w:t xml:space="preserve">required to </w:t>
            </w:r>
            <w:r w:rsidR="00BA628F">
              <w:t xml:space="preserve">classify </w:t>
            </w:r>
            <w:r w:rsidR="007A1936">
              <w:t xml:space="preserve">these </w:t>
            </w:r>
            <w:r w:rsidR="00A543BA">
              <w:t>as either</w:t>
            </w:r>
            <w:r w:rsidR="000460B2">
              <w:t xml:space="preserve"> </w:t>
            </w:r>
            <w:r w:rsidR="00E729E4">
              <w:t>attack</w:t>
            </w:r>
            <w:r w:rsidR="00544E91">
              <w:t>ing</w:t>
            </w:r>
            <w:r w:rsidR="00E729E4">
              <w:t>, defen</w:t>
            </w:r>
            <w:r w:rsidR="00544E91">
              <w:t>ding</w:t>
            </w:r>
            <w:r w:rsidR="00E729E4">
              <w:t xml:space="preserve"> or teamwork</w:t>
            </w:r>
            <w:r w:rsidR="00BA628F">
              <w:t xml:space="preserve"> tactics</w:t>
            </w:r>
            <w:r w:rsidR="00E729E4">
              <w:t>.</w:t>
            </w:r>
          </w:p>
          <w:p w14:paraId="24E3C9C0" w14:textId="228918AB" w:rsidR="00F709A2" w:rsidRDefault="00714E4A" w:rsidP="00EA1B2E">
            <w:r>
              <w:t>Students form a line across the court or playing area</w:t>
            </w:r>
            <w:r w:rsidR="00D23BDF">
              <w:t xml:space="preserve"> and </w:t>
            </w:r>
            <w:r w:rsidR="00442589">
              <w:t>f</w:t>
            </w:r>
            <w:r w:rsidR="008E2D5A">
              <w:t>or each concept, student</w:t>
            </w:r>
            <w:r w:rsidR="00F709A2">
              <w:t xml:space="preserve">s select one of the </w:t>
            </w:r>
            <w:r w:rsidR="00AB7833">
              <w:t xml:space="preserve">following </w:t>
            </w:r>
            <w:r w:rsidR="00F709A2">
              <w:t>options to indicate their response:</w:t>
            </w:r>
          </w:p>
          <w:p w14:paraId="4F1268C7" w14:textId="71124255" w:rsidR="00B66A7D" w:rsidRDefault="00415D9F" w:rsidP="00EA1B2E">
            <w:pPr>
              <w:pStyle w:val="ListBullet"/>
            </w:pPr>
            <w:r>
              <w:t>S</w:t>
            </w:r>
            <w:r w:rsidR="00AB7833">
              <w:t>tep</w:t>
            </w:r>
            <w:r w:rsidR="005C749F">
              <w:t xml:space="preserve"> forward</w:t>
            </w:r>
            <w:r w:rsidR="00B66A7D">
              <w:t xml:space="preserve"> – </w:t>
            </w:r>
            <w:r w:rsidR="00F709A2">
              <w:t>attack</w:t>
            </w:r>
            <w:r>
              <w:t>.</w:t>
            </w:r>
          </w:p>
          <w:p w14:paraId="43EB63CD" w14:textId="64879D14" w:rsidR="00B66A7D" w:rsidRDefault="00415D9F" w:rsidP="00EA1B2E">
            <w:pPr>
              <w:pStyle w:val="ListBullet"/>
            </w:pPr>
            <w:r>
              <w:t>S</w:t>
            </w:r>
            <w:r w:rsidR="00AB7833">
              <w:t>tep</w:t>
            </w:r>
            <w:r w:rsidR="00F709A2">
              <w:t xml:space="preserve"> backwards</w:t>
            </w:r>
            <w:r w:rsidR="00B66A7D">
              <w:t xml:space="preserve"> – defence</w:t>
            </w:r>
            <w:r>
              <w:t>.</w:t>
            </w:r>
          </w:p>
          <w:p w14:paraId="49190A45" w14:textId="41A1FF2D" w:rsidR="00AE6F66" w:rsidRDefault="00415D9F" w:rsidP="00EA1B2E">
            <w:pPr>
              <w:pStyle w:val="ListBullet"/>
            </w:pPr>
            <w:r>
              <w:t>R</w:t>
            </w:r>
            <w:r w:rsidR="00AB7833">
              <w:t>emain</w:t>
            </w:r>
            <w:r w:rsidR="00B66A7D">
              <w:t xml:space="preserve"> in place </w:t>
            </w:r>
            <w:r w:rsidR="00AB7833">
              <w:t>–</w:t>
            </w:r>
            <w:r w:rsidR="00B66A7D">
              <w:t xml:space="preserve"> teamwork</w:t>
            </w:r>
            <w:r w:rsidR="00AB7833">
              <w:t>.</w:t>
            </w:r>
          </w:p>
          <w:p w14:paraId="6CE82B03" w14:textId="3C200EC8" w:rsidR="00254B34" w:rsidRDefault="00DF2BA5" w:rsidP="00EA1B2E">
            <w:r>
              <w:t>Read</w:t>
            </w:r>
            <w:r w:rsidR="00E729E4">
              <w:t xml:space="preserve"> out </w:t>
            </w:r>
            <w:r w:rsidR="00395E8A">
              <w:t xml:space="preserve">a </w:t>
            </w:r>
            <w:r w:rsidR="000D4513">
              <w:t>tactical concept</w:t>
            </w:r>
            <w:r w:rsidR="00A37BE1">
              <w:t>,</w:t>
            </w:r>
            <w:r w:rsidR="00380FEC">
              <w:t xml:space="preserve"> </w:t>
            </w:r>
            <w:r w:rsidR="00A37BE1">
              <w:t>for example, c</w:t>
            </w:r>
            <w:r w:rsidR="00A37BE1" w:rsidRPr="00A37BE1">
              <w:t>hanging speed or direction to get free</w:t>
            </w:r>
            <w:r w:rsidR="00721ECE">
              <w:t xml:space="preserve"> (r</w:t>
            </w:r>
            <w:r w:rsidR="00A3543A">
              <w:t xml:space="preserve">efer to </w:t>
            </w:r>
            <w:hyperlink w:anchor="_Appendix_1_–" w:history="1">
              <w:r w:rsidR="00A3543A" w:rsidRPr="003B6BCB">
                <w:rPr>
                  <w:rStyle w:val="Hyperlink"/>
                </w:rPr>
                <w:t>Appendix 1 – tactical concepts</w:t>
              </w:r>
            </w:hyperlink>
            <w:r w:rsidR="00A3543A" w:rsidRPr="0025193F">
              <w:t xml:space="preserve"> for </w:t>
            </w:r>
            <w:r w:rsidR="00A37BE1">
              <w:t xml:space="preserve">additional </w:t>
            </w:r>
            <w:r w:rsidR="00A3543A" w:rsidRPr="0025193F">
              <w:t>sam</w:t>
            </w:r>
            <w:r w:rsidR="00A3543A">
              <w:t>ple statements</w:t>
            </w:r>
            <w:r w:rsidR="00A37BE1">
              <w:t>)</w:t>
            </w:r>
            <w:r w:rsidR="00A3543A">
              <w:t>. P</w:t>
            </w:r>
            <w:r w:rsidR="000D4513">
              <w:t>rovide student</w:t>
            </w:r>
            <w:r w:rsidR="00395E8A">
              <w:t>s</w:t>
            </w:r>
            <w:r w:rsidR="000D4513">
              <w:t xml:space="preserve"> with time to think and take up their position</w:t>
            </w:r>
            <w:r w:rsidR="00A8312E">
              <w:t>.</w:t>
            </w:r>
            <w:r w:rsidR="00C230CD">
              <w:t xml:space="preserve"> </w:t>
            </w:r>
            <w:r w:rsidR="00A8312E">
              <w:t xml:space="preserve">For each tactical concept, </w:t>
            </w:r>
            <w:r w:rsidR="00C230CD">
              <w:t>s</w:t>
            </w:r>
            <w:r w:rsidR="004C4B24">
              <w:t>elect student</w:t>
            </w:r>
            <w:r w:rsidR="00BC6592">
              <w:t xml:space="preserve">s to </w:t>
            </w:r>
            <w:r w:rsidR="00254B34">
              <w:t>explain</w:t>
            </w:r>
            <w:r w:rsidR="00B47E9B">
              <w:t xml:space="preserve"> how </w:t>
            </w:r>
            <w:r w:rsidR="00A8312E">
              <w:t>it</w:t>
            </w:r>
            <w:r w:rsidR="00254B34">
              <w:t xml:space="preserve"> </w:t>
            </w:r>
            <w:r w:rsidR="00ED253A">
              <w:t xml:space="preserve">supports </w:t>
            </w:r>
            <w:r w:rsidR="00254B34">
              <w:t>success in gameplay.</w:t>
            </w:r>
          </w:p>
          <w:p w14:paraId="2C19BB14" w14:textId="7E277C74" w:rsidR="004C4B24" w:rsidRDefault="008E0FA6" w:rsidP="00EA1B2E">
            <w:r>
              <w:t>Repeat this for a range of tactical concepts.</w:t>
            </w:r>
          </w:p>
          <w:p w14:paraId="476A0BD6" w14:textId="433746FF" w:rsidR="00486A5E" w:rsidRPr="00B7305C" w:rsidRDefault="00FE5F0B" w:rsidP="00EA1B2E">
            <w:pPr>
              <w:rPr>
                <w:rStyle w:val="Strong"/>
              </w:rPr>
            </w:pPr>
            <w:r>
              <w:rPr>
                <w:rStyle w:val="Strong"/>
              </w:rPr>
              <w:t>Maintaining possession</w:t>
            </w:r>
            <w:r w:rsidR="0073219C">
              <w:rPr>
                <w:rStyle w:val="Strong"/>
              </w:rPr>
              <w:t xml:space="preserve"> – attacking advantage</w:t>
            </w:r>
          </w:p>
          <w:p w14:paraId="28A35E1C" w14:textId="34E3ED97" w:rsidR="00BC0002" w:rsidRPr="00862217" w:rsidRDefault="00BC0002" w:rsidP="00EA1B2E">
            <w:pPr>
              <w:pStyle w:val="FeatureBox2"/>
            </w:pPr>
            <w:r>
              <w:rPr>
                <w:rStyle w:val="Strong"/>
              </w:rPr>
              <w:t>N</w:t>
            </w:r>
            <w:r w:rsidRPr="00253C48">
              <w:rPr>
                <w:rStyle w:val="Strong"/>
              </w:rPr>
              <w:t>ote</w:t>
            </w:r>
            <w:r w:rsidRPr="00DB2DF5">
              <w:rPr>
                <w:b/>
                <w:bCs/>
              </w:rPr>
              <w:t>:</w:t>
            </w:r>
            <w:r w:rsidRPr="005509A7">
              <w:t xml:space="preserve"> </w:t>
            </w:r>
            <w:r w:rsidR="00586E3E">
              <w:t>i</w:t>
            </w:r>
            <w:r w:rsidR="00E8188B">
              <w:t>t is recommended to use a basketball or touch football</w:t>
            </w:r>
            <w:r w:rsidR="001B02BF">
              <w:t xml:space="preserve"> as the game ball</w:t>
            </w:r>
            <w:r w:rsidR="00A8312E">
              <w:t>, as t</w:t>
            </w:r>
            <w:r w:rsidR="001B02BF">
              <w:t xml:space="preserve">hese </w:t>
            </w:r>
            <w:r w:rsidR="00234554">
              <w:t xml:space="preserve">sports </w:t>
            </w:r>
            <w:r w:rsidR="00D05196">
              <w:t xml:space="preserve">are </w:t>
            </w:r>
            <w:r w:rsidR="002A5192">
              <w:t xml:space="preserve">the </w:t>
            </w:r>
            <w:r w:rsidR="00D05196">
              <w:t xml:space="preserve">key areas of focus in </w:t>
            </w:r>
            <w:r w:rsidR="009725E5">
              <w:t xml:space="preserve">future </w:t>
            </w:r>
            <w:r w:rsidR="004137F4">
              <w:t>learning sequence</w:t>
            </w:r>
            <w:r w:rsidR="009725E5">
              <w:t>s.</w:t>
            </w:r>
          </w:p>
          <w:p w14:paraId="6A561CDA" w14:textId="44F32609" w:rsidR="00F87C13" w:rsidRDefault="00982BF5" w:rsidP="00EA1B2E">
            <w:r w:rsidRPr="00862217">
              <w:t xml:space="preserve">Allocate students into </w:t>
            </w:r>
            <w:r w:rsidR="00333A98">
              <w:t>groups of 8</w:t>
            </w:r>
            <w:r>
              <w:t>.</w:t>
            </w:r>
          </w:p>
          <w:p w14:paraId="31698EC3" w14:textId="5BE0FC27" w:rsidR="00F87C13" w:rsidRDefault="00A76699" w:rsidP="00EA1B2E">
            <w:r>
              <w:t>M</w:t>
            </w:r>
            <w:r w:rsidR="00F87C13">
              <w:t>ark out</w:t>
            </w:r>
            <w:r w:rsidR="004A4D57">
              <w:t xml:space="preserve"> a </w:t>
            </w:r>
            <w:r w:rsidR="00607E14">
              <w:t>10</w:t>
            </w:r>
            <w:r w:rsidR="009843A9">
              <w:t xml:space="preserve"> </w:t>
            </w:r>
            <w:r w:rsidR="00607E14">
              <w:t>metre</w:t>
            </w:r>
            <w:r w:rsidR="001C4517">
              <w:t xml:space="preserve"> </w:t>
            </w:r>
            <w:r w:rsidR="00607E14">
              <w:t>by</w:t>
            </w:r>
            <w:r w:rsidR="004A4D57">
              <w:t xml:space="preserve"> 10</w:t>
            </w:r>
            <w:r w:rsidR="009843A9">
              <w:t xml:space="preserve"> </w:t>
            </w:r>
            <w:r w:rsidR="001C4517">
              <w:t xml:space="preserve">metre </w:t>
            </w:r>
            <w:r w:rsidR="00F87C13">
              <w:t xml:space="preserve">playing </w:t>
            </w:r>
            <w:r w:rsidR="004A3708">
              <w:t>area</w:t>
            </w:r>
            <w:r>
              <w:t xml:space="preserve"> for each group</w:t>
            </w:r>
            <w:r w:rsidR="007C5CEB">
              <w:t>.</w:t>
            </w:r>
          </w:p>
          <w:p w14:paraId="3FB52726" w14:textId="7B096C78" w:rsidR="00273518" w:rsidRDefault="00273518" w:rsidP="00EA1B2E">
            <w:r>
              <w:t xml:space="preserve">In each </w:t>
            </w:r>
            <w:r w:rsidR="0064340C">
              <w:t>group</w:t>
            </w:r>
            <w:r w:rsidR="00A8312E">
              <w:t>,</w:t>
            </w:r>
            <w:r>
              <w:t xml:space="preserve"> </w:t>
            </w:r>
            <w:r w:rsidR="0064340C">
              <w:t>allocate</w:t>
            </w:r>
            <w:r>
              <w:t xml:space="preserve"> </w:t>
            </w:r>
            <w:r w:rsidR="00A8312E">
              <w:t xml:space="preserve">3 </w:t>
            </w:r>
            <w:r>
              <w:t xml:space="preserve">students with one colour </w:t>
            </w:r>
            <w:r w:rsidR="0064340C">
              <w:t>braid</w:t>
            </w:r>
            <w:r>
              <w:t xml:space="preserve">, </w:t>
            </w:r>
            <w:r w:rsidR="00A8312E">
              <w:t xml:space="preserve">3 </w:t>
            </w:r>
            <w:r>
              <w:t xml:space="preserve">students with a different colour </w:t>
            </w:r>
            <w:r w:rsidR="0064340C">
              <w:t>braid</w:t>
            </w:r>
            <w:r>
              <w:t xml:space="preserve"> and </w:t>
            </w:r>
            <w:r w:rsidR="00A8312E">
              <w:t xml:space="preserve">2 </w:t>
            </w:r>
            <w:r>
              <w:t xml:space="preserve">students </w:t>
            </w:r>
            <w:r w:rsidR="0064340C">
              <w:t xml:space="preserve">to </w:t>
            </w:r>
            <w:r>
              <w:t xml:space="preserve">have no </w:t>
            </w:r>
            <w:r w:rsidR="0064340C">
              <w:t>braid</w:t>
            </w:r>
            <w:r>
              <w:t>.</w:t>
            </w:r>
          </w:p>
          <w:p w14:paraId="155BA823" w14:textId="1CDC0949" w:rsidR="006C5C43" w:rsidRDefault="006C5C43" w:rsidP="00EA1B2E">
            <w:r>
              <w:t>Explain the rules of the game:</w:t>
            </w:r>
          </w:p>
          <w:p w14:paraId="58C20FC0" w14:textId="33933C38" w:rsidR="00E65696" w:rsidRDefault="003B7599" w:rsidP="00EA1B2E">
            <w:pPr>
              <w:pStyle w:val="ListBullet"/>
            </w:pPr>
            <w:r>
              <w:t>T</w:t>
            </w:r>
            <w:r w:rsidR="00E65696">
              <w:t xml:space="preserve">he </w:t>
            </w:r>
            <w:r w:rsidR="00A8312E">
              <w:t xml:space="preserve">2 </w:t>
            </w:r>
            <w:r w:rsidR="00E65696">
              <w:t>players without braids are always on the attacking team, so the game is always 5 attackers and 3 defenders</w:t>
            </w:r>
            <w:r>
              <w:t>.</w:t>
            </w:r>
          </w:p>
          <w:p w14:paraId="0BD38434" w14:textId="3279F74D" w:rsidR="00FE5F0B" w:rsidRDefault="003B7599" w:rsidP="00EA1B2E">
            <w:pPr>
              <w:pStyle w:val="ListBullet"/>
            </w:pPr>
            <w:r>
              <w:t>T</w:t>
            </w:r>
            <w:r w:rsidR="00FE5F0B">
              <w:t>he aim of the game is to make 5 consecutive passes within your team</w:t>
            </w:r>
            <w:r>
              <w:t>.</w:t>
            </w:r>
          </w:p>
          <w:p w14:paraId="148AE809" w14:textId="0C111F57" w:rsidR="00002A5D" w:rsidRDefault="003B7599" w:rsidP="00EA1B2E">
            <w:pPr>
              <w:pStyle w:val="ListBullet"/>
            </w:pPr>
            <w:r>
              <w:t>P</w:t>
            </w:r>
            <w:r w:rsidR="00002A5D">
              <w:t>layers cannot run with the ball</w:t>
            </w:r>
            <w:r>
              <w:t>.</w:t>
            </w:r>
          </w:p>
          <w:p w14:paraId="2FF4659B" w14:textId="07EC0255" w:rsidR="00002A5D" w:rsidRDefault="003B7599" w:rsidP="00EA1B2E">
            <w:pPr>
              <w:pStyle w:val="ListBullet"/>
            </w:pPr>
            <w:r>
              <w:t>D</w:t>
            </w:r>
            <w:r w:rsidR="00002A5D">
              <w:t xml:space="preserve">efenders must stay at least </w:t>
            </w:r>
            <w:r w:rsidR="00A8312E">
              <w:t>one</w:t>
            </w:r>
            <w:r w:rsidR="00002A5D">
              <w:t xml:space="preserve"> metre away from the player with the ball</w:t>
            </w:r>
            <w:r>
              <w:t>.</w:t>
            </w:r>
          </w:p>
          <w:p w14:paraId="4DEAB7F6" w14:textId="0422336D" w:rsidR="00002A5D" w:rsidRDefault="003B7599" w:rsidP="00EA1B2E">
            <w:pPr>
              <w:pStyle w:val="ListBullet"/>
            </w:pPr>
            <w:r>
              <w:t>P</w:t>
            </w:r>
            <w:r w:rsidR="00002A5D">
              <w:t>layers cannot take the ball from another player’s hands</w:t>
            </w:r>
            <w:r>
              <w:t>.</w:t>
            </w:r>
          </w:p>
          <w:p w14:paraId="40A02B3D" w14:textId="2F1B8715" w:rsidR="00002A5D" w:rsidRDefault="003B7599" w:rsidP="00EA1B2E">
            <w:pPr>
              <w:pStyle w:val="ListBullet"/>
            </w:pPr>
            <w:r>
              <w:t>A</w:t>
            </w:r>
            <w:r w:rsidR="00002A5D">
              <w:t>ttackers pass the ball to maintain possession</w:t>
            </w:r>
            <w:r>
              <w:t>.</w:t>
            </w:r>
          </w:p>
          <w:p w14:paraId="5BA798F4" w14:textId="4E1A0A18" w:rsidR="00002A5D" w:rsidRDefault="003B7599" w:rsidP="00EA1B2E">
            <w:pPr>
              <w:pStyle w:val="ListBullet"/>
            </w:pPr>
            <w:r>
              <w:t>I</w:t>
            </w:r>
            <w:r w:rsidR="00002A5D">
              <w:t>f the ball is dropped, possession changes.</w:t>
            </w:r>
          </w:p>
          <w:p w14:paraId="4276117D" w14:textId="58020FE9" w:rsidR="00EA6DC4" w:rsidRPr="00EA6DC4" w:rsidRDefault="00EA6DC4" w:rsidP="00EA1B2E">
            <w:pPr>
              <w:pStyle w:val="FeatureBox2"/>
            </w:pPr>
            <w:r>
              <w:rPr>
                <w:b/>
                <w:bCs/>
              </w:rPr>
              <w:t>Note:</w:t>
            </w:r>
            <w:r w:rsidRPr="00D12122">
              <w:t xml:space="preserve"> </w:t>
            </w:r>
            <w:r w:rsidR="00A8312E" w:rsidRPr="00A8312E">
              <w:t xml:space="preserve">adjust </w:t>
            </w:r>
            <w:r w:rsidR="00614701">
              <w:t xml:space="preserve">team numbers, the size of the playing area and the number of passes to be made to </w:t>
            </w:r>
            <w:r w:rsidR="0082744B">
              <w:t>ensure the game is appropriately challenging for the skill level of your students.</w:t>
            </w:r>
          </w:p>
          <w:p w14:paraId="7C81D02A" w14:textId="0C5CA4A4" w:rsidR="00296520" w:rsidRDefault="0020282B" w:rsidP="00EA1B2E">
            <w:r>
              <w:t xml:space="preserve">After a period of play, </w:t>
            </w:r>
            <w:r w:rsidR="004B7593">
              <w:t xml:space="preserve">circulate to each game and pause to </w:t>
            </w:r>
            <w:r>
              <w:t>pose the following questions as a discussion</w:t>
            </w:r>
            <w:r w:rsidR="00296520">
              <w:t>:</w:t>
            </w:r>
          </w:p>
          <w:p w14:paraId="1B1BE0B5" w14:textId="4D21898C" w:rsidR="00296520" w:rsidRPr="0046041B" w:rsidRDefault="00296520" w:rsidP="00EA1B2E">
            <w:pPr>
              <w:pStyle w:val="ListBullet"/>
            </w:pPr>
            <w:r w:rsidRPr="0046041B">
              <w:t>Where did you move to create space?</w:t>
            </w:r>
          </w:p>
          <w:p w14:paraId="60930CFD" w14:textId="25E5C2D1" w:rsidR="00296520" w:rsidRPr="0046041B" w:rsidRDefault="00296520" w:rsidP="00EA1B2E">
            <w:pPr>
              <w:pStyle w:val="ListBullet"/>
            </w:pPr>
            <w:r w:rsidRPr="0046041B">
              <w:t>How did communication help your team?</w:t>
            </w:r>
          </w:p>
          <w:p w14:paraId="5E1BEC11" w14:textId="63B488EB" w:rsidR="00296520" w:rsidRPr="0046041B" w:rsidRDefault="00296520" w:rsidP="00EA1B2E">
            <w:pPr>
              <w:pStyle w:val="ListBullet"/>
            </w:pPr>
            <w:r w:rsidRPr="0046041B">
              <w:t>Did everyone get involved in the play?</w:t>
            </w:r>
          </w:p>
          <w:p w14:paraId="41071EF2" w14:textId="33011C1A" w:rsidR="00CA560E" w:rsidRPr="0046041B" w:rsidRDefault="00296520" w:rsidP="00EA1B2E">
            <w:pPr>
              <w:pStyle w:val="ListBullet"/>
            </w:pPr>
            <w:r w:rsidRPr="0046041B">
              <w:t>How did you adjust to include all players?</w:t>
            </w:r>
          </w:p>
          <w:p w14:paraId="44BE6A42" w14:textId="02D1ADD9" w:rsidR="00850FAA" w:rsidRDefault="00DF2BA5" w:rsidP="00EA1B2E">
            <w:r>
              <w:t>Introduce</w:t>
            </w:r>
            <w:r w:rsidR="00850FAA">
              <w:t xml:space="preserve"> the following rules:</w:t>
            </w:r>
          </w:p>
          <w:p w14:paraId="47F14A51" w14:textId="62294BA3" w:rsidR="009C7A5A" w:rsidRPr="009816B2" w:rsidRDefault="008A70C2" w:rsidP="00EA1B2E">
            <w:pPr>
              <w:pStyle w:val="ListBullet"/>
            </w:pPr>
            <w:r>
              <w:t>t</w:t>
            </w:r>
            <w:r w:rsidR="000B0722">
              <w:t xml:space="preserve">he ball can be held for </w:t>
            </w:r>
            <w:r w:rsidR="00A8312E">
              <w:t xml:space="preserve">a </w:t>
            </w:r>
            <w:r w:rsidR="000B0722">
              <w:t xml:space="preserve">maximum </w:t>
            </w:r>
            <w:r w:rsidR="00F83820">
              <w:t xml:space="preserve">of </w:t>
            </w:r>
            <w:r w:rsidR="009C7A5A" w:rsidRPr="009816B2">
              <w:t>5</w:t>
            </w:r>
            <w:r w:rsidR="00A8312E">
              <w:t xml:space="preserve"> </w:t>
            </w:r>
            <w:r w:rsidR="009C7A5A" w:rsidRPr="009816B2">
              <w:t>second</w:t>
            </w:r>
            <w:r>
              <w:t>s</w:t>
            </w:r>
          </w:p>
          <w:p w14:paraId="478ED93E" w14:textId="65479EEE" w:rsidR="00AC5554" w:rsidRPr="009816B2" w:rsidRDefault="00D8245D" w:rsidP="00EA1B2E">
            <w:pPr>
              <w:pStyle w:val="ListBullet"/>
            </w:pPr>
            <w:r>
              <w:t xml:space="preserve">even teams </w:t>
            </w:r>
            <w:r w:rsidR="00A8312E">
              <w:t xml:space="preserve">– </w:t>
            </w:r>
            <w:r w:rsidR="009132D9" w:rsidRPr="009816B2">
              <w:t>4 attackers and 4 defenders</w:t>
            </w:r>
            <w:r w:rsidR="00586E3E" w:rsidRPr="009816B2">
              <w:t>.</w:t>
            </w:r>
          </w:p>
          <w:p w14:paraId="29DA3CA9" w14:textId="7291513C" w:rsidR="001A2AD8" w:rsidRDefault="00A57DC8" w:rsidP="00EA1B2E">
            <w:pPr>
              <w:pStyle w:val="FeatureBox2"/>
            </w:pPr>
            <w:r>
              <w:rPr>
                <w:rStyle w:val="Strong"/>
              </w:rPr>
              <w:t>N</w:t>
            </w:r>
            <w:r w:rsidRPr="00253C48">
              <w:rPr>
                <w:rStyle w:val="Strong"/>
              </w:rPr>
              <w:t>ote</w:t>
            </w:r>
            <w:r w:rsidRPr="00F83820">
              <w:rPr>
                <w:b/>
                <w:bCs/>
              </w:rPr>
              <w:t>:</w:t>
            </w:r>
            <w:r w:rsidR="00BC4567" w:rsidRPr="00BC4567">
              <w:rPr>
                <w:rFonts w:ascii="Segoe UI" w:hAnsi="Segoe UI" w:cs="Segoe UI"/>
                <w:color w:val="222222"/>
                <w:sz w:val="18"/>
                <w:szCs w:val="18"/>
              </w:rPr>
              <w:t xml:space="preserve"> </w:t>
            </w:r>
            <w:r w:rsidR="00BC4567" w:rsidRPr="00BC4567">
              <w:t>students who are unable to participate can be assigned a role to stay involved in the lesson. Roles may include:</w:t>
            </w:r>
          </w:p>
          <w:p w14:paraId="43D451FD" w14:textId="07A8EDD3" w:rsidR="001A2AD8" w:rsidRDefault="00415D9F" w:rsidP="00EA1B2E">
            <w:pPr>
              <w:pStyle w:val="FeatureBox2"/>
              <w:numPr>
                <w:ilvl w:val="0"/>
                <w:numId w:val="52"/>
              </w:numPr>
            </w:pPr>
            <w:r>
              <w:t>R</w:t>
            </w:r>
            <w:r w:rsidR="001A2AD8">
              <w:t>eferee</w:t>
            </w:r>
            <w:r w:rsidR="00E63421">
              <w:t xml:space="preserve"> </w:t>
            </w:r>
            <w:r w:rsidR="003B0C1D">
              <w:t>–</w:t>
            </w:r>
            <w:r w:rsidR="00E63421">
              <w:t xml:space="preserve"> </w:t>
            </w:r>
            <w:r w:rsidR="003B0C1D">
              <w:t>enforce the rules of the game</w:t>
            </w:r>
            <w:r>
              <w:t>.</w:t>
            </w:r>
          </w:p>
          <w:p w14:paraId="700A8DD3" w14:textId="76B87790" w:rsidR="0090353F" w:rsidRDefault="00415D9F" w:rsidP="00EA1B2E">
            <w:pPr>
              <w:pStyle w:val="FeatureBox2"/>
              <w:numPr>
                <w:ilvl w:val="0"/>
                <w:numId w:val="52"/>
              </w:numPr>
            </w:pPr>
            <w:r>
              <w:t>C</w:t>
            </w:r>
            <w:r w:rsidR="00E63421">
              <w:t xml:space="preserve">oach </w:t>
            </w:r>
            <w:r w:rsidR="00586E3E">
              <w:t>–</w:t>
            </w:r>
            <w:r w:rsidR="0094121D">
              <w:t xml:space="preserve"> provide feedback to players</w:t>
            </w:r>
            <w:r w:rsidR="009A65F5">
              <w:t xml:space="preserve"> throughout </w:t>
            </w:r>
            <w:r w:rsidR="00AA0CF2">
              <w:t>gameplay</w:t>
            </w:r>
            <w:r w:rsidR="00A8312E">
              <w:t>,</w:t>
            </w:r>
            <w:r w:rsidR="009A65F5">
              <w:t xml:space="preserve"> such a</w:t>
            </w:r>
            <w:r w:rsidR="00F62043">
              <w:t xml:space="preserve">s </w:t>
            </w:r>
            <w:r w:rsidR="00A8312E">
              <w:t>‘</w:t>
            </w:r>
            <w:r w:rsidR="00F62043">
              <w:t>move into space once you have passed the ball</w:t>
            </w:r>
            <w:r w:rsidR="00A8312E">
              <w:t>’</w:t>
            </w:r>
            <w:r>
              <w:t>.</w:t>
            </w:r>
          </w:p>
          <w:p w14:paraId="714EDFDA" w14:textId="1DCFCD32" w:rsidR="003B00CF" w:rsidRDefault="00415D9F" w:rsidP="00EA1B2E">
            <w:pPr>
              <w:pStyle w:val="FeatureBox2"/>
              <w:numPr>
                <w:ilvl w:val="0"/>
                <w:numId w:val="52"/>
              </w:numPr>
            </w:pPr>
            <w:r>
              <w:t>S</w:t>
            </w:r>
            <w:r w:rsidR="00E04F7D">
              <w:t xml:space="preserve">tationary </w:t>
            </w:r>
            <w:r w:rsidR="00A35F8B">
              <w:t>p</w:t>
            </w:r>
            <w:r w:rsidR="003B00CF">
              <w:t>asser – a passing option for the t</w:t>
            </w:r>
            <w:r w:rsidR="00C471DF">
              <w:t>e</w:t>
            </w:r>
            <w:r w:rsidR="003B00CF">
              <w:t>am on the outside of the playing area.</w:t>
            </w:r>
          </w:p>
          <w:p w14:paraId="3FEBC71A" w14:textId="582C3EB7" w:rsidR="00D446FA" w:rsidRPr="00D446FA" w:rsidRDefault="00D446FA" w:rsidP="00EA1B2E">
            <w:pPr>
              <w:widowControl/>
              <w:mirrorIndents w:val="0"/>
            </w:pPr>
            <w:r w:rsidRPr="00D446FA">
              <w:t xml:space="preserve">After </w:t>
            </w:r>
            <w:r w:rsidR="0020282B">
              <w:t>a period of play</w:t>
            </w:r>
            <w:r w:rsidR="009816B2">
              <w:t xml:space="preserve"> with the new rules</w:t>
            </w:r>
            <w:r w:rsidRPr="00D446FA">
              <w:t xml:space="preserve">, </w:t>
            </w:r>
            <w:r w:rsidR="00A26A7F">
              <w:t xml:space="preserve">circulate to each game and </w:t>
            </w:r>
            <w:r w:rsidR="0084182E">
              <w:t xml:space="preserve">pause to </w:t>
            </w:r>
            <w:r w:rsidRPr="00D446FA">
              <w:t xml:space="preserve">ask </w:t>
            </w:r>
            <w:r w:rsidR="00A8312E">
              <w:t xml:space="preserve">students </w:t>
            </w:r>
            <w:r w:rsidRPr="00D446FA">
              <w:t>the following questions</w:t>
            </w:r>
            <w:r w:rsidR="00925F10">
              <w:t xml:space="preserve"> for a discussion</w:t>
            </w:r>
            <w:r w:rsidRPr="00D446FA">
              <w:t>:</w:t>
            </w:r>
          </w:p>
          <w:p w14:paraId="53420198" w14:textId="4018EAF6" w:rsidR="00D446FA" w:rsidRPr="00D446FA" w:rsidRDefault="00187588" w:rsidP="00EA1B2E">
            <w:pPr>
              <w:pStyle w:val="ListBullet"/>
            </w:pPr>
            <w:r>
              <w:t>How did the time limit on holding the ball change how you played</w:t>
            </w:r>
            <w:r w:rsidR="00832728">
              <w:t>?</w:t>
            </w:r>
          </w:p>
          <w:p w14:paraId="2643F332" w14:textId="77777777" w:rsidR="00D446FA" w:rsidRPr="00D446FA" w:rsidRDefault="00D446FA" w:rsidP="00EA1B2E">
            <w:pPr>
              <w:pStyle w:val="ListBullet"/>
            </w:pPr>
            <w:r w:rsidRPr="00D446FA">
              <w:t>Did your team still communicate and include everyone?</w:t>
            </w:r>
          </w:p>
          <w:p w14:paraId="17D589E0" w14:textId="4DA18DF1" w:rsidR="00D446FA" w:rsidRPr="00D446FA" w:rsidRDefault="00D446FA" w:rsidP="00EA1B2E">
            <w:pPr>
              <w:pStyle w:val="ListBullet"/>
            </w:pPr>
            <w:r w:rsidRPr="00D446FA">
              <w:t xml:space="preserve">How did you help your team </w:t>
            </w:r>
            <w:r w:rsidR="00B01509">
              <w:t xml:space="preserve">keep </w:t>
            </w:r>
            <w:r w:rsidRPr="00D446FA">
              <w:t>possession</w:t>
            </w:r>
            <w:r w:rsidR="00B01509">
              <w:t xml:space="preserve"> of the ball</w:t>
            </w:r>
            <w:r w:rsidRPr="00D446FA">
              <w:t>?</w:t>
            </w:r>
          </w:p>
          <w:p w14:paraId="76171F81" w14:textId="77777777" w:rsidR="00D446FA" w:rsidRPr="00D446FA" w:rsidRDefault="00D446FA" w:rsidP="00EA1B2E">
            <w:pPr>
              <w:pStyle w:val="ListBullet"/>
            </w:pPr>
            <w:r w:rsidRPr="00D446FA">
              <w:t>How did you prevent an attacker from receiving a pass?</w:t>
            </w:r>
          </w:p>
          <w:p w14:paraId="37ABEE84" w14:textId="19C71679" w:rsidR="000B7E14" w:rsidRPr="00246D8B" w:rsidRDefault="00E04F7D" w:rsidP="00EA1B2E">
            <w:pPr>
              <w:rPr>
                <w:rStyle w:val="Strong"/>
              </w:rPr>
            </w:pPr>
            <w:r>
              <w:rPr>
                <w:rStyle w:val="Strong"/>
              </w:rPr>
              <w:t>End ball</w:t>
            </w:r>
          </w:p>
          <w:p w14:paraId="214EC1A6" w14:textId="18E9B2E5" w:rsidR="00A221E8" w:rsidRPr="00A221E8" w:rsidRDefault="00A71895" w:rsidP="00EA1B2E">
            <w:r w:rsidRPr="00A221E8">
              <w:t>Mark out a rectangular playing area 40</w:t>
            </w:r>
            <w:r w:rsidR="00A8312E">
              <w:t xml:space="preserve"> </w:t>
            </w:r>
            <w:r w:rsidRPr="00A221E8">
              <w:t xml:space="preserve">metres </w:t>
            </w:r>
            <w:r w:rsidR="00512720">
              <w:t>by</w:t>
            </w:r>
            <w:r w:rsidRPr="00A221E8">
              <w:t xml:space="preserve"> 20</w:t>
            </w:r>
            <w:r w:rsidR="00A8312E">
              <w:t xml:space="preserve"> </w:t>
            </w:r>
            <w:r w:rsidRPr="00A221E8">
              <w:t xml:space="preserve">metres. Use markers to create a </w:t>
            </w:r>
            <w:proofErr w:type="gramStart"/>
            <w:r w:rsidRPr="00A221E8">
              <w:t>5</w:t>
            </w:r>
            <w:r w:rsidR="00A8312E">
              <w:t xml:space="preserve"> </w:t>
            </w:r>
            <w:r w:rsidRPr="00A221E8">
              <w:t>metre</w:t>
            </w:r>
            <w:proofErr w:type="gramEnd"/>
            <w:r w:rsidRPr="00A221E8">
              <w:t xml:space="preserve"> end zone at each end for </w:t>
            </w:r>
            <w:r w:rsidR="00A221E8" w:rsidRPr="00A221E8">
              <w:t>scoring. A</w:t>
            </w:r>
            <w:r w:rsidR="00C3375C" w:rsidRPr="00A221E8">
              <w:t xml:space="preserve"> basketball </w:t>
            </w:r>
            <w:r w:rsidR="00166077">
              <w:t xml:space="preserve">or netball </w:t>
            </w:r>
            <w:r w:rsidR="00C3375C" w:rsidRPr="00A221E8">
              <w:t xml:space="preserve">court is </w:t>
            </w:r>
            <w:r w:rsidR="00504FCD" w:rsidRPr="00A221E8">
              <w:t>ideal for this game.</w:t>
            </w:r>
          </w:p>
          <w:p w14:paraId="0244C271" w14:textId="66E1F6C8" w:rsidR="00451F8E" w:rsidRDefault="00451F8E" w:rsidP="00183B9A">
            <w:pPr>
              <w:pStyle w:val="Caption"/>
              <w:keepNext w:val="0"/>
            </w:pPr>
            <w:r>
              <w:t xml:space="preserve">Figure </w:t>
            </w:r>
            <w:fldSimple w:instr=" SEQ Figure \* ARABIC ">
              <w:r w:rsidR="006D6FA8">
                <w:rPr>
                  <w:noProof/>
                </w:rPr>
                <w:t>1</w:t>
              </w:r>
            </w:fldSimple>
            <w:r>
              <w:t xml:space="preserve"> – </w:t>
            </w:r>
            <w:r w:rsidRPr="00DE0CF9">
              <w:t>set-up for end ball</w:t>
            </w:r>
          </w:p>
          <w:p w14:paraId="2376EB11" w14:textId="26431638" w:rsidR="00321C54" w:rsidRPr="00183B9A" w:rsidRDefault="00321C54" w:rsidP="00183B9A">
            <w:r w:rsidRPr="00183B9A">
              <w:rPr>
                <w:noProof/>
              </w:rPr>
              <w:drawing>
                <wp:inline distT="0" distB="0" distL="0" distR="0" wp14:anchorId="31539FE0" wp14:editId="4AC54F55">
                  <wp:extent cx="4229317" cy="2330570"/>
                  <wp:effectExtent l="0" t="0" r="0" b="0"/>
                  <wp:docPr id="502738730" name="Picture 1" descr="A rectangular field measuring 40 metres in length and 20 metres in width, divided into 4 sections by 3 vertical lines, with a 5 metre end zone at each end. Triangular markers indicate corner points and section divisions along the perimeter and internal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738730" name="Picture 1" descr="A rectangular field measuring 40 metres in length and 20 metres in width, divided into 4 sections by 3 vertical lines, with a 5 metre end zone at each end. Triangular markers indicate corner points and section divisions along the perimeter and internal lines."/>
                          <pic:cNvPicPr/>
                        </pic:nvPicPr>
                        <pic:blipFill>
                          <a:blip r:embed="rId13"/>
                          <a:stretch>
                            <a:fillRect/>
                          </a:stretch>
                        </pic:blipFill>
                        <pic:spPr>
                          <a:xfrm>
                            <a:off x="0" y="0"/>
                            <a:ext cx="4229317" cy="2330570"/>
                          </a:xfrm>
                          <a:prstGeom prst="rect">
                            <a:avLst/>
                          </a:prstGeom>
                        </pic:spPr>
                      </pic:pic>
                    </a:graphicData>
                  </a:graphic>
                </wp:inline>
              </w:drawing>
            </w:r>
          </w:p>
          <w:p w14:paraId="490315DF" w14:textId="1F437366" w:rsidR="00517D06" w:rsidRPr="00F16381" w:rsidRDefault="00517D06" w:rsidP="00EA1B2E">
            <w:pPr>
              <w:pStyle w:val="FeatureBox2"/>
            </w:pPr>
            <w:r w:rsidRPr="00F16381">
              <w:rPr>
                <w:rStyle w:val="Strong"/>
              </w:rPr>
              <w:t>Note:</w:t>
            </w:r>
            <w:r w:rsidRPr="00F16381">
              <w:t xml:space="preserve"> </w:t>
            </w:r>
            <w:r w:rsidR="002E12B5" w:rsidRPr="00F16381">
              <w:t xml:space="preserve">if </w:t>
            </w:r>
            <w:r w:rsidR="00AD5D53">
              <w:t>possible</w:t>
            </w:r>
            <w:r w:rsidR="00954EB2">
              <w:t>,</w:t>
            </w:r>
            <w:r w:rsidR="00AD5D53">
              <w:t xml:space="preserve"> </w:t>
            </w:r>
            <w:r w:rsidR="00725513">
              <w:t>m</w:t>
            </w:r>
            <w:r w:rsidR="00AD5D53">
              <w:t>aximise student engagement by runni</w:t>
            </w:r>
            <w:r w:rsidR="00725513">
              <w:t>ng</w:t>
            </w:r>
            <w:r w:rsidR="00A12648" w:rsidRPr="00F16381">
              <w:t xml:space="preserve"> </w:t>
            </w:r>
            <w:r w:rsidR="002E12B5" w:rsidRPr="00F16381">
              <w:t xml:space="preserve">2 </w:t>
            </w:r>
            <w:r w:rsidR="00F9437A">
              <w:t xml:space="preserve">or 3 </w:t>
            </w:r>
            <w:r w:rsidR="002E12B5" w:rsidRPr="00F16381">
              <w:t xml:space="preserve">consecutive games. </w:t>
            </w:r>
            <w:r w:rsidR="00D05E5F" w:rsidRPr="00F16381">
              <w:t xml:space="preserve">This </w:t>
            </w:r>
            <w:r w:rsidR="00F309B8">
              <w:t>increases student activity and can allow</w:t>
            </w:r>
            <w:r w:rsidR="00D05E5F" w:rsidRPr="00F16381">
              <w:t xml:space="preserve"> </w:t>
            </w:r>
            <w:r w:rsidR="00F0509E">
              <w:t xml:space="preserve">for </w:t>
            </w:r>
            <w:r w:rsidR="00D05E5F" w:rsidRPr="00F16381">
              <w:t xml:space="preserve">differentiation </w:t>
            </w:r>
            <w:r w:rsidR="0061625C">
              <w:t>and</w:t>
            </w:r>
            <w:r w:rsidR="008B197C" w:rsidRPr="00F16381">
              <w:t xml:space="preserve"> encourage participation </w:t>
            </w:r>
            <w:r w:rsidR="0061625C">
              <w:t>by grouping students according to their ability.</w:t>
            </w:r>
          </w:p>
          <w:p w14:paraId="62FE9424" w14:textId="72224686" w:rsidR="00504FCD" w:rsidRDefault="00504FCD" w:rsidP="00EA1B2E">
            <w:r w:rsidRPr="00862217">
              <w:t xml:space="preserve">Allocate students into </w:t>
            </w:r>
            <w:r>
              <w:t>2</w:t>
            </w:r>
            <w:r w:rsidRPr="00862217">
              <w:t xml:space="preserve"> teams</w:t>
            </w:r>
            <w:r>
              <w:t>.</w:t>
            </w:r>
          </w:p>
          <w:p w14:paraId="502DC486" w14:textId="5D727AB5" w:rsidR="00270D1D" w:rsidRDefault="00270D1D" w:rsidP="00EA1B2E">
            <w:r>
              <w:t xml:space="preserve">Assign each team </w:t>
            </w:r>
            <w:r w:rsidR="00504FCD">
              <w:t xml:space="preserve">half </w:t>
            </w:r>
            <w:r>
              <w:t>of the playing area.</w:t>
            </w:r>
          </w:p>
          <w:p w14:paraId="550CB77C" w14:textId="6C7885B9" w:rsidR="00270D1D" w:rsidRPr="00270D1D" w:rsidRDefault="00270D1D" w:rsidP="00EA1B2E">
            <w:r w:rsidRPr="00270D1D">
              <w:t xml:space="preserve">Explain the rules of end </w:t>
            </w:r>
            <w:r w:rsidR="00F0509E">
              <w:t>ball</w:t>
            </w:r>
            <w:r w:rsidRPr="00270D1D">
              <w:t xml:space="preserve"> to students:</w:t>
            </w:r>
          </w:p>
          <w:p w14:paraId="74834FA4" w14:textId="5880C106" w:rsidR="00725513" w:rsidRPr="00F16381" w:rsidRDefault="003B7599" w:rsidP="00EA1B2E">
            <w:pPr>
              <w:pStyle w:val="ListBullet"/>
              <w:numPr>
                <w:ilvl w:val="0"/>
                <w:numId w:val="53"/>
              </w:numPr>
            </w:pPr>
            <w:r>
              <w:t>S</w:t>
            </w:r>
            <w:r w:rsidR="00725513">
              <w:t xml:space="preserve">tudents pass the ball to their team mates to try and </w:t>
            </w:r>
            <w:r w:rsidR="00594914">
              <w:t>advance</w:t>
            </w:r>
            <w:r w:rsidR="00725513">
              <w:t xml:space="preserve"> it to </w:t>
            </w:r>
            <w:r w:rsidR="00594914">
              <w:t>their allocated end zone</w:t>
            </w:r>
            <w:r>
              <w:t>.</w:t>
            </w:r>
          </w:p>
          <w:p w14:paraId="3BF81163" w14:textId="5E79E81B" w:rsidR="00594914" w:rsidRDefault="003B7599" w:rsidP="00EA1B2E">
            <w:pPr>
              <w:pStyle w:val="ListBullet"/>
              <w:numPr>
                <w:ilvl w:val="0"/>
                <w:numId w:val="53"/>
              </w:numPr>
            </w:pPr>
            <w:r>
              <w:t>P</w:t>
            </w:r>
            <w:r w:rsidR="00594914" w:rsidRPr="00F16381">
              <w:t>lay begins at halfway</w:t>
            </w:r>
            <w:r>
              <w:t>.</w:t>
            </w:r>
          </w:p>
          <w:p w14:paraId="75CE9192" w14:textId="05CA475A" w:rsidR="00270D1D" w:rsidRPr="00F16381" w:rsidRDefault="003B7599" w:rsidP="00EA1B2E">
            <w:pPr>
              <w:pStyle w:val="ListBullet"/>
              <w:numPr>
                <w:ilvl w:val="0"/>
                <w:numId w:val="53"/>
              </w:numPr>
            </w:pPr>
            <w:r>
              <w:t>P</w:t>
            </w:r>
            <w:r w:rsidR="009C549E" w:rsidRPr="00F16381">
              <w:t>layers cannot run with the ball</w:t>
            </w:r>
            <w:r>
              <w:t>.</w:t>
            </w:r>
          </w:p>
          <w:p w14:paraId="10B387E0" w14:textId="3C1FFE9E" w:rsidR="00270D1D" w:rsidRPr="00F16381" w:rsidRDefault="003B7599" w:rsidP="00EA1B2E">
            <w:pPr>
              <w:pStyle w:val="ListBullet"/>
              <w:numPr>
                <w:ilvl w:val="0"/>
                <w:numId w:val="53"/>
              </w:numPr>
            </w:pPr>
            <w:r>
              <w:t>P</w:t>
            </w:r>
            <w:r w:rsidR="009C549E" w:rsidRPr="00F16381">
              <w:t>layers must stay one metre away from the player with the ball</w:t>
            </w:r>
            <w:r>
              <w:t>.</w:t>
            </w:r>
          </w:p>
          <w:p w14:paraId="52705D56" w14:textId="3277D2B5" w:rsidR="00270D1D" w:rsidRPr="00F16381" w:rsidRDefault="003B7599" w:rsidP="00EA1B2E">
            <w:pPr>
              <w:pStyle w:val="ListBullet"/>
              <w:numPr>
                <w:ilvl w:val="0"/>
                <w:numId w:val="53"/>
              </w:numPr>
            </w:pPr>
            <w:r>
              <w:t>P</w:t>
            </w:r>
            <w:r w:rsidR="009C549E" w:rsidRPr="00F16381">
              <w:t>layers cannot steal the ball out of other players’ hands</w:t>
            </w:r>
            <w:r>
              <w:t>.</w:t>
            </w:r>
          </w:p>
          <w:p w14:paraId="3BB99897" w14:textId="39DB4564" w:rsidR="00270D1D" w:rsidRPr="00F16381" w:rsidRDefault="003B7599" w:rsidP="00EA1B2E">
            <w:pPr>
              <w:pStyle w:val="ListBullet"/>
              <w:numPr>
                <w:ilvl w:val="0"/>
                <w:numId w:val="53"/>
              </w:numPr>
            </w:pPr>
            <w:r>
              <w:t>I</w:t>
            </w:r>
            <w:r w:rsidR="009C549E" w:rsidRPr="00F16381">
              <w:t>f the ball goes out, it is handed over to the other team to throw in from the sideline</w:t>
            </w:r>
            <w:r>
              <w:t>.</w:t>
            </w:r>
          </w:p>
          <w:p w14:paraId="0B177F5C" w14:textId="2C01ECCA" w:rsidR="00270D1D" w:rsidRPr="00F16381" w:rsidRDefault="003B7599" w:rsidP="00EA1B2E">
            <w:pPr>
              <w:pStyle w:val="ListBullet"/>
              <w:numPr>
                <w:ilvl w:val="0"/>
                <w:numId w:val="53"/>
              </w:numPr>
            </w:pPr>
            <w:r>
              <w:t>T</w:t>
            </w:r>
            <w:r w:rsidR="009C549E" w:rsidRPr="00F16381">
              <w:t>eams score a point by passing the ball to</w:t>
            </w:r>
            <w:r w:rsidR="00762005" w:rsidRPr="00F16381">
              <w:t xml:space="preserve"> a </w:t>
            </w:r>
            <w:r w:rsidR="00270D1D" w:rsidRPr="00F16381">
              <w:t xml:space="preserve">player </w:t>
            </w:r>
            <w:r w:rsidR="002B275A" w:rsidRPr="00F16381">
              <w:t xml:space="preserve">who must catch it </w:t>
            </w:r>
            <w:r w:rsidR="00270D1D" w:rsidRPr="00F16381">
              <w:t>on the full</w:t>
            </w:r>
            <w:r w:rsidR="00762005" w:rsidRPr="00F16381">
              <w:t xml:space="preserve"> in their end zone</w:t>
            </w:r>
            <w:r>
              <w:t>.</w:t>
            </w:r>
          </w:p>
          <w:p w14:paraId="1F7DA419" w14:textId="60E5C498" w:rsidR="00270D1D" w:rsidRDefault="003B7599" w:rsidP="00EA1B2E">
            <w:pPr>
              <w:pStyle w:val="ListBullet"/>
              <w:numPr>
                <w:ilvl w:val="0"/>
                <w:numId w:val="53"/>
              </w:numPr>
            </w:pPr>
            <w:r>
              <w:t>A</w:t>
            </w:r>
            <w:r w:rsidR="009C549E" w:rsidRPr="00F16381">
              <w:t xml:space="preserve">fter a point, the ball </w:t>
            </w:r>
            <w:r w:rsidR="00270D1D" w:rsidRPr="00F16381">
              <w:t>is handed to the opposition who begins play from the edge of that end zone.</w:t>
            </w:r>
          </w:p>
          <w:p w14:paraId="7DD9BC2D" w14:textId="4AC51C66" w:rsidR="007A085F" w:rsidRPr="00F16381" w:rsidRDefault="007A085F" w:rsidP="00EA1B2E">
            <w:r w:rsidRPr="007A085F">
              <w:t xml:space="preserve">Pause the game after 5 minutes </w:t>
            </w:r>
            <w:r w:rsidR="003E4D21">
              <w:t xml:space="preserve">to </w:t>
            </w:r>
            <w:r w:rsidR="00D32DD1">
              <w:t xml:space="preserve">engage students in a </w:t>
            </w:r>
            <w:r w:rsidR="003D3DD3">
              <w:t xml:space="preserve">class discussion to </w:t>
            </w:r>
            <w:r w:rsidR="00F309B8">
              <w:t>explain</w:t>
            </w:r>
            <w:r w:rsidR="003D3DD3">
              <w:t xml:space="preserve"> their understanding of how to c</w:t>
            </w:r>
            <w:r w:rsidR="00DD3686">
              <w:t>reate and defend space</w:t>
            </w:r>
            <w:r w:rsidRPr="007A085F">
              <w:t>.</w:t>
            </w:r>
            <w:r w:rsidR="00DD3686">
              <w:t xml:space="preserve"> For example:</w:t>
            </w:r>
          </w:p>
          <w:p w14:paraId="1DE6A452" w14:textId="77777777" w:rsidR="00FA0AC8" w:rsidRDefault="004161C3" w:rsidP="00EA1B2E">
            <w:pPr>
              <w:pStyle w:val="ListBullet"/>
            </w:pPr>
            <w:r w:rsidRPr="004161C3">
              <w:t>How can you create space when your team has the ball</w:t>
            </w:r>
            <w:r w:rsidR="00FA0AC8">
              <w:t>?</w:t>
            </w:r>
          </w:p>
          <w:p w14:paraId="50D708D1" w14:textId="77777777" w:rsidR="00FA0AC8" w:rsidRDefault="004161C3" w:rsidP="00EA1B2E">
            <w:pPr>
              <w:pStyle w:val="ListBullet"/>
            </w:pPr>
            <w:r w:rsidRPr="004161C3">
              <w:t>How can you support the player with the ball?</w:t>
            </w:r>
          </w:p>
          <w:p w14:paraId="07F0D5EE" w14:textId="77777777" w:rsidR="00FA0AC8" w:rsidRDefault="004161C3" w:rsidP="00EA1B2E">
            <w:pPr>
              <w:pStyle w:val="ListBullet"/>
            </w:pPr>
            <w:r w:rsidRPr="004161C3">
              <w:t>What helps a team maintain possession?</w:t>
            </w:r>
          </w:p>
          <w:p w14:paraId="7D04AA3B" w14:textId="6A9597E3" w:rsidR="004161C3" w:rsidRPr="004161C3" w:rsidRDefault="004161C3" w:rsidP="00EA1B2E">
            <w:pPr>
              <w:pStyle w:val="ListBullet"/>
            </w:pPr>
            <w:r w:rsidRPr="004161C3">
              <w:t>How can defenders protect space and stop the other team from advancing?</w:t>
            </w:r>
          </w:p>
          <w:p w14:paraId="705C8729" w14:textId="028BC121" w:rsidR="00C66B8D" w:rsidRDefault="00A60B57" w:rsidP="00EA1B2E">
            <w:r>
              <w:t>Recommence play</w:t>
            </w:r>
            <w:r w:rsidR="00DD18A7">
              <w:t>.</w:t>
            </w:r>
          </w:p>
          <w:p w14:paraId="3BFC4EC4" w14:textId="61497061" w:rsidR="00E05656" w:rsidRDefault="00E05656" w:rsidP="00EA1B2E">
            <w:r w:rsidRPr="00E05656">
              <w:t xml:space="preserve">Observe play and pause the game at appropriate points to </w:t>
            </w:r>
            <w:r w:rsidR="003E7133">
              <w:t>pose</w:t>
            </w:r>
            <w:r w:rsidRPr="00E05656">
              <w:t xml:space="preserve"> questions about the strategies and tactics students are using. Questions may include:</w:t>
            </w:r>
          </w:p>
          <w:p w14:paraId="75B09788" w14:textId="77777777" w:rsidR="00B940E3" w:rsidRPr="00E05656" w:rsidRDefault="00B940E3" w:rsidP="00EA1B2E">
            <w:pPr>
              <w:pStyle w:val="ListBullet"/>
              <w:numPr>
                <w:ilvl w:val="0"/>
                <w:numId w:val="1"/>
              </w:numPr>
            </w:pPr>
            <w:r w:rsidRPr="00E05656">
              <w:t>Who is creating space for others? How are they doing this?</w:t>
            </w:r>
          </w:p>
          <w:p w14:paraId="12B23139" w14:textId="572FD21A" w:rsidR="00B940E3" w:rsidRPr="00E05656" w:rsidRDefault="00B940E3" w:rsidP="00EA1B2E">
            <w:pPr>
              <w:pStyle w:val="ListBullet"/>
              <w:numPr>
                <w:ilvl w:val="0"/>
                <w:numId w:val="1"/>
              </w:numPr>
            </w:pPr>
            <w:r w:rsidRPr="00E05656">
              <w:t xml:space="preserve">How </w:t>
            </w:r>
            <w:r w:rsidR="00C3577D">
              <w:t>does communication support your team</w:t>
            </w:r>
            <w:r w:rsidRPr="00E05656">
              <w:t>?</w:t>
            </w:r>
          </w:p>
          <w:p w14:paraId="59171213" w14:textId="47D29E27" w:rsidR="00B940E3" w:rsidRPr="00E05656" w:rsidRDefault="00B940E3" w:rsidP="00EA1B2E">
            <w:pPr>
              <w:pStyle w:val="ListBullet"/>
              <w:numPr>
                <w:ilvl w:val="0"/>
                <w:numId w:val="1"/>
              </w:numPr>
            </w:pPr>
            <w:r w:rsidRPr="00E05656">
              <w:t xml:space="preserve">When should you pass quickly </w:t>
            </w:r>
            <w:r w:rsidR="002C6E96">
              <w:t>and when should you</w:t>
            </w:r>
            <w:r w:rsidRPr="00E05656">
              <w:t xml:space="preserve"> hold</w:t>
            </w:r>
            <w:r w:rsidR="002C6E96">
              <w:t xml:space="preserve"> the ball for longer</w:t>
            </w:r>
            <w:r w:rsidRPr="00E05656">
              <w:t>?</w:t>
            </w:r>
          </w:p>
          <w:p w14:paraId="651D4FD9" w14:textId="77777777" w:rsidR="00B940E3" w:rsidRPr="00E05656" w:rsidRDefault="00B940E3" w:rsidP="00EA1B2E">
            <w:pPr>
              <w:pStyle w:val="ListBullet"/>
              <w:numPr>
                <w:ilvl w:val="0"/>
                <w:numId w:val="1"/>
              </w:numPr>
            </w:pPr>
            <w:r w:rsidRPr="00E05656">
              <w:t>How are you helping your team keep the ball?</w:t>
            </w:r>
          </w:p>
          <w:p w14:paraId="2F86FE2D" w14:textId="385413AF" w:rsidR="00B940E3" w:rsidRPr="00E05656" w:rsidRDefault="00B940E3" w:rsidP="00EA1B2E">
            <w:pPr>
              <w:pStyle w:val="ListBullet"/>
              <w:numPr>
                <w:ilvl w:val="0"/>
                <w:numId w:val="1"/>
              </w:numPr>
            </w:pPr>
            <w:r w:rsidRPr="00E05656">
              <w:t>How are you working together to reduce space</w:t>
            </w:r>
            <w:r w:rsidR="002C6E96">
              <w:t xml:space="preserve"> in defence</w:t>
            </w:r>
            <w:r w:rsidRPr="00E05656">
              <w:t>?</w:t>
            </w:r>
          </w:p>
          <w:p w14:paraId="0312CD7B" w14:textId="7118D932" w:rsidR="00887D8F" w:rsidRDefault="00887D8F" w:rsidP="00EA1B2E">
            <w:r>
              <w:t>Introduce</w:t>
            </w:r>
            <w:r w:rsidRPr="00371AFE">
              <w:t xml:space="preserve"> the following rules:</w:t>
            </w:r>
          </w:p>
          <w:p w14:paraId="03619877" w14:textId="69B3D26F" w:rsidR="00887D8F" w:rsidRDefault="003B7599" w:rsidP="00EA1B2E">
            <w:pPr>
              <w:pStyle w:val="ListBullet"/>
              <w:numPr>
                <w:ilvl w:val="0"/>
                <w:numId w:val="4"/>
              </w:numPr>
            </w:pPr>
            <w:r>
              <w:t>O</w:t>
            </w:r>
            <w:r w:rsidR="00F4233A">
              <w:t>nce the ball is in the attacking half, teams cannot pass it backwards over the halfway line</w:t>
            </w:r>
            <w:r>
              <w:t>.</w:t>
            </w:r>
          </w:p>
          <w:p w14:paraId="5222CA39" w14:textId="329CD6A6" w:rsidR="00887D8F" w:rsidRDefault="003B7599" w:rsidP="00EA1B2E">
            <w:pPr>
              <w:pStyle w:val="ListBullet"/>
              <w:numPr>
                <w:ilvl w:val="0"/>
                <w:numId w:val="4"/>
              </w:numPr>
            </w:pPr>
            <w:r>
              <w:t>A</w:t>
            </w:r>
            <w:r w:rsidR="005E371B">
              <w:t>ll players must touch the ball before a point can be scored</w:t>
            </w:r>
            <w:r w:rsidR="00B91CA0">
              <w:t>.</w:t>
            </w:r>
          </w:p>
          <w:p w14:paraId="1BB4D7FF" w14:textId="3183F538" w:rsidR="00887D8F" w:rsidRDefault="0082463A" w:rsidP="00EA1B2E">
            <w:pPr>
              <w:rPr>
                <w:rStyle w:val="Strong"/>
                <w:b w:val="0"/>
                <w:bCs w:val="0"/>
              </w:rPr>
            </w:pPr>
            <w:r>
              <w:t>Consider swapping the</w:t>
            </w:r>
            <w:r w:rsidR="008A4243" w:rsidRPr="00323242">
              <w:t xml:space="preserve"> type of equipment </w:t>
            </w:r>
            <w:r>
              <w:t>used, for example,</w:t>
            </w:r>
            <w:r w:rsidR="008A4243" w:rsidRPr="00323242">
              <w:t xml:space="preserve"> if using a basketball</w:t>
            </w:r>
            <w:r w:rsidR="00DE3DCD">
              <w:t>,</w:t>
            </w:r>
            <w:r w:rsidR="008A4243" w:rsidRPr="00323242">
              <w:t xml:space="preserve"> </w:t>
            </w:r>
            <w:r w:rsidR="000A7129">
              <w:t xml:space="preserve">swap to a </w:t>
            </w:r>
            <w:r w:rsidR="008A4243" w:rsidRPr="00323242">
              <w:t>touch football.</w:t>
            </w:r>
          </w:p>
          <w:p w14:paraId="03CF2064" w14:textId="405DAADE" w:rsidR="00887D8F" w:rsidRDefault="00AC73E0" w:rsidP="00EA1B2E">
            <w:r>
              <w:t xml:space="preserve">Pause </w:t>
            </w:r>
            <w:r w:rsidR="003E7133">
              <w:t xml:space="preserve">the game after </w:t>
            </w:r>
            <w:r w:rsidR="005E7646">
              <w:t xml:space="preserve">5 minutes </w:t>
            </w:r>
            <w:r>
              <w:t xml:space="preserve">and </w:t>
            </w:r>
            <w:r w:rsidR="00887D8F">
              <w:t>pose the following questions</w:t>
            </w:r>
            <w:r w:rsidR="0082463A">
              <w:t xml:space="preserve"> as </w:t>
            </w:r>
            <w:r w:rsidR="00DE3DCD">
              <w:t xml:space="preserve">part of </w:t>
            </w:r>
            <w:r w:rsidR="0082463A">
              <w:t>a class discussion</w:t>
            </w:r>
            <w:r w:rsidR="00887D8F">
              <w:t>:</w:t>
            </w:r>
          </w:p>
          <w:p w14:paraId="3C1A4C22" w14:textId="77777777" w:rsidR="00887D8F" w:rsidRPr="00F34399" w:rsidRDefault="00887D8F" w:rsidP="00EA1B2E">
            <w:pPr>
              <w:pStyle w:val="ListBullet"/>
              <w:numPr>
                <w:ilvl w:val="0"/>
                <w:numId w:val="1"/>
              </w:numPr>
            </w:pPr>
            <w:r w:rsidRPr="00F34399">
              <w:t>What changes occurred with these new rules?</w:t>
            </w:r>
          </w:p>
          <w:p w14:paraId="57E789D8" w14:textId="77777777" w:rsidR="00887D8F" w:rsidRPr="00F34399" w:rsidRDefault="00887D8F" w:rsidP="00EA1B2E">
            <w:pPr>
              <w:pStyle w:val="ListBullet"/>
              <w:numPr>
                <w:ilvl w:val="0"/>
                <w:numId w:val="1"/>
              </w:numPr>
            </w:pPr>
            <w:r w:rsidRPr="00F34399">
              <w:t>How did this impact passing, support and defensive positions?</w:t>
            </w:r>
          </w:p>
          <w:p w14:paraId="68A006F9" w14:textId="1FA36153" w:rsidR="00887D8F" w:rsidRPr="00F34399" w:rsidRDefault="00887D8F" w:rsidP="00EA1B2E">
            <w:pPr>
              <w:pStyle w:val="ListBullet"/>
              <w:numPr>
                <w:ilvl w:val="0"/>
                <w:numId w:val="1"/>
              </w:numPr>
            </w:pPr>
            <w:r w:rsidRPr="00F34399">
              <w:t>How did the new rules change your teamwork?</w:t>
            </w:r>
          </w:p>
          <w:p w14:paraId="5E3860B0" w14:textId="14582017" w:rsidR="00887D8F" w:rsidRPr="00F34399" w:rsidRDefault="00887D8F" w:rsidP="00EA1B2E">
            <w:pPr>
              <w:pStyle w:val="ListBullet"/>
              <w:numPr>
                <w:ilvl w:val="0"/>
                <w:numId w:val="1"/>
              </w:numPr>
            </w:pPr>
            <w:r w:rsidRPr="00F34399">
              <w:t>Did your communication improve or break down? Why?</w:t>
            </w:r>
          </w:p>
          <w:p w14:paraId="33E21ECC" w14:textId="5C6093E5" w:rsidR="00887D8F" w:rsidRPr="00F34399" w:rsidRDefault="00887D8F" w:rsidP="00EA1B2E">
            <w:pPr>
              <w:pStyle w:val="ListBullet"/>
              <w:numPr>
                <w:ilvl w:val="0"/>
                <w:numId w:val="1"/>
              </w:numPr>
            </w:pPr>
            <w:r w:rsidRPr="00F34399">
              <w:t xml:space="preserve">How did </w:t>
            </w:r>
            <w:r w:rsidR="00CF7370">
              <w:t>the rule focused on inclusion</w:t>
            </w:r>
            <w:r w:rsidRPr="00F34399">
              <w:t xml:space="preserve"> impact your success?</w:t>
            </w:r>
          </w:p>
          <w:p w14:paraId="0273A61F" w14:textId="33ECE6F5" w:rsidR="00A30EA3" w:rsidRPr="00A30EA3" w:rsidRDefault="00887D8F" w:rsidP="00EA1B2E">
            <w:r>
              <w:t xml:space="preserve">Recommence </w:t>
            </w:r>
            <w:r w:rsidR="0048111B">
              <w:t xml:space="preserve">play </w:t>
            </w:r>
            <w:r>
              <w:t>for a final 5 minutes.</w:t>
            </w:r>
          </w:p>
          <w:p w14:paraId="24BEEE36" w14:textId="49988B4D" w:rsidR="005D12B1" w:rsidRPr="005D12B1" w:rsidRDefault="005D12B1" w:rsidP="00EA1B2E">
            <w:pPr>
              <w:pStyle w:val="FeatureBox3"/>
              <w:rPr>
                <w:rStyle w:val="Strong"/>
              </w:rPr>
            </w:pPr>
            <w:r w:rsidRPr="005D12B1">
              <w:rPr>
                <w:rStyle w:val="Strong"/>
              </w:rPr>
              <w:t>Formative assessment:</w:t>
            </w:r>
          </w:p>
          <w:p w14:paraId="048C08BF" w14:textId="45E36E7A" w:rsidR="009920B9" w:rsidRDefault="005D12B1" w:rsidP="00EA1B2E">
            <w:pPr>
              <w:pStyle w:val="FeatureBox3"/>
              <w:rPr>
                <w:rStyle w:val="Strong"/>
              </w:rPr>
            </w:pPr>
            <w:r w:rsidRPr="00F76B3C">
              <w:rPr>
                <w:rStyle w:val="Strong"/>
              </w:rPr>
              <w:t>Outcome</w:t>
            </w:r>
          </w:p>
          <w:p w14:paraId="71A168D1" w14:textId="411225CC" w:rsidR="005D12B1" w:rsidRDefault="001C3825" w:rsidP="00EA1B2E">
            <w:pPr>
              <w:pStyle w:val="FeatureBox3"/>
              <w:numPr>
                <w:ilvl w:val="0"/>
                <w:numId w:val="51"/>
              </w:numPr>
              <w:ind w:left="607" w:hanging="607"/>
              <w:rPr>
                <w:rStyle w:val="Strong"/>
              </w:rPr>
            </w:pPr>
            <w:r>
              <w:rPr>
                <w:rStyle w:val="Strong"/>
                <w:b w:val="0"/>
                <w:bCs w:val="0"/>
              </w:rPr>
              <w:t>r</w:t>
            </w:r>
            <w:r w:rsidR="005D12B1" w:rsidRPr="001421C8">
              <w:rPr>
                <w:rStyle w:val="Strong"/>
                <w:b w:val="0"/>
                <w:bCs w:val="0"/>
              </w:rPr>
              <w:t>efines and applies self-management and interpersonal skills to manage complex situations</w:t>
            </w:r>
            <w:r>
              <w:rPr>
                <w:rStyle w:val="Strong"/>
                <w:b w:val="0"/>
                <w:bCs w:val="0"/>
              </w:rPr>
              <w:br/>
            </w:r>
            <w:r w:rsidR="005D12B1" w:rsidRPr="001421C8">
              <w:rPr>
                <w:rStyle w:val="Strong"/>
              </w:rPr>
              <w:t>PH4-SMI-01</w:t>
            </w:r>
          </w:p>
          <w:p w14:paraId="12F5829C" w14:textId="6C73C160" w:rsidR="00C334A7" w:rsidRDefault="001C3825" w:rsidP="00EA1B2E">
            <w:pPr>
              <w:pStyle w:val="FeatureBox3"/>
            </w:pPr>
            <w:r>
              <w:t>U</w:t>
            </w:r>
            <w:r w:rsidR="00202F12" w:rsidRPr="00202F12">
              <w:t xml:space="preserve">se </w:t>
            </w:r>
            <w:r w:rsidR="007A70A5">
              <w:t xml:space="preserve">observations recorded </w:t>
            </w:r>
            <w:r w:rsidR="00642A56">
              <w:t xml:space="preserve">in </w:t>
            </w:r>
            <w:hyperlink w:anchor="_Appendix_2_–" w:history="1">
              <w:r w:rsidR="00202F12" w:rsidRPr="00B140C7">
                <w:rPr>
                  <w:rStyle w:val="Hyperlink"/>
                  <w:color w:val="1F3864" w:themeColor="accent1" w:themeShade="80"/>
                </w:rPr>
                <w:t xml:space="preserve">Appendix </w:t>
              </w:r>
              <w:r w:rsidR="004257E8" w:rsidRPr="00B140C7">
                <w:rPr>
                  <w:rStyle w:val="Hyperlink"/>
                  <w:color w:val="1F3864" w:themeColor="accent1" w:themeShade="80"/>
                </w:rPr>
                <w:t>2</w:t>
              </w:r>
              <w:r w:rsidR="00202F12" w:rsidRPr="00B140C7">
                <w:rPr>
                  <w:rStyle w:val="Hyperlink"/>
                  <w:color w:val="1F3864" w:themeColor="accent1" w:themeShade="80"/>
                </w:rPr>
                <w:t xml:space="preserve"> – teacher assessment (self-management and interpersonal skills)</w:t>
              </w:r>
            </w:hyperlink>
            <w:r w:rsidR="00202F12" w:rsidRPr="00202F12">
              <w:t xml:space="preserve"> to gauge the extent to which students have met the </w:t>
            </w:r>
            <w:r>
              <w:t>L</w:t>
            </w:r>
            <w:r w:rsidR="00202F12" w:rsidRPr="00202F12">
              <w:t xml:space="preserve">earning sequence 1 success criteria of: </w:t>
            </w:r>
            <w:r w:rsidR="00642A56">
              <w:t>‘</w:t>
            </w:r>
            <w:r w:rsidR="00202F12" w:rsidRPr="00202F12">
              <w:t>communicate with teammates using clear verbal, physical or situational cues</w:t>
            </w:r>
            <w:r w:rsidR="00642A56">
              <w:t>’</w:t>
            </w:r>
            <w:r w:rsidR="00202F12" w:rsidRPr="00202F12">
              <w:t xml:space="preserve"> and </w:t>
            </w:r>
            <w:r w:rsidR="00642A56">
              <w:t>‘</w:t>
            </w:r>
            <w:r w:rsidR="00202F12" w:rsidRPr="00202F12">
              <w:t>show respectful, inclusive and encouraging behaviours that help everyone participate safely and successfully</w:t>
            </w:r>
            <w:r w:rsidR="00642A56">
              <w:t>’.</w:t>
            </w:r>
          </w:p>
          <w:p w14:paraId="750B8462" w14:textId="2FCE8434" w:rsidR="00F13AF0" w:rsidRPr="00F13AF0" w:rsidRDefault="001C3825" w:rsidP="00EA1B2E">
            <w:pPr>
              <w:pStyle w:val="FeatureBox3"/>
            </w:pPr>
            <w:r>
              <w:t>U</w:t>
            </w:r>
            <w:r w:rsidR="00C334A7">
              <w:t xml:space="preserve">se the observations </w:t>
            </w:r>
            <w:r w:rsidR="003465A8">
              <w:t>to</w:t>
            </w:r>
            <w:r w:rsidR="00202F12" w:rsidRPr="00202F12">
              <w:t xml:space="preserve"> inform</w:t>
            </w:r>
            <w:r w:rsidR="00C334A7">
              <w:t xml:space="preserve"> any</w:t>
            </w:r>
            <w:r w:rsidR="00202F12" w:rsidRPr="00202F12">
              <w:t xml:space="preserve"> further teaching and learning </w:t>
            </w:r>
            <w:r w:rsidR="00BF4283">
              <w:t>activities.</w:t>
            </w:r>
          </w:p>
        </w:tc>
      </w:tr>
    </w:tbl>
    <w:p w14:paraId="6EFB7250" w14:textId="77777777" w:rsidR="00856FFD" w:rsidRPr="00816F56" w:rsidRDefault="002969FD" w:rsidP="00816F56">
      <w:pPr>
        <w:rPr>
          <w:rStyle w:val="Strong"/>
        </w:rPr>
      </w:pPr>
      <w:bookmarkStart w:id="19" w:name="_Hlk183082684"/>
      <w:r w:rsidRPr="00816F56">
        <w:rPr>
          <w:rStyle w:val="Strong"/>
        </w:rPr>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3C0FF3" w14:paraId="7AB1ABA8" w14:textId="77777777" w:rsidTr="00856FFD">
        <w:trPr>
          <w:trHeight w:val="2324"/>
        </w:trPr>
        <w:tc>
          <w:tcPr>
            <w:tcW w:w="14560" w:type="dxa"/>
          </w:tcPr>
          <w:p w14:paraId="3F5D55CF" w14:textId="77777777" w:rsidR="00856FFD" w:rsidRPr="00856FFD" w:rsidRDefault="00856FFD" w:rsidP="00856FFD">
            <w:bookmarkStart w:id="20" w:name="_Hlk183081581"/>
            <w:r w:rsidRPr="00046009">
              <w:t>[</w:t>
            </w:r>
            <w:r w:rsidR="002969FD" w:rsidRPr="00046009">
              <w:t>C</w:t>
            </w:r>
            <w:r w:rsidRPr="00046009">
              <w:t>lassroom teacher to complete</w:t>
            </w:r>
            <w:r w:rsidR="002969FD" w:rsidRPr="00046009">
              <w:t>.</w:t>
            </w:r>
            <w:r w:rsidRPr="00046009">
              <w:t>]</w:t>
            </w:r>
          </w:p>
        </w:tc>
      </w:tr>
      <w:bookmarkEnd w:id="19"/>
      <w:bookmarkEnd w:id="20"/>
    </w:tbl>
    <w:p w14:paraId="0D13347C" w14:textId="77777777" w:rsidR="0003598F" w:rsidRDefault="0003598F">
      <w:pPr>
        <w:suppressAutoHyphens w:val="0"/>
        <w:spacing w:before="0" w:after="160" w:line="259" w:lineRule="auto"/>
      </w:pPr>
      <w:r>
        <w:br w:type="page"/>
      </w:r>
    </w:p>
    <w:p w14:paraId="34D1349E" w14:textId="6C8313D7" w:rsidR="003543FC" w:rsidRDefault="003543FC" w:rsidP="003543FC">
      <w:pPr>
        <w:pStyle w:val="Heading1"/>
      </w:pPr>
      <w:bookmarkStart w:id="21" w:name="_Toc237852805"/>
      <w:r>
        <w:t xml:space="preserve">Learning sequence </w:t>
      </w:r>
      <w:r w:rsidRPr="00D166CE">
        <w:t>2 –</w:t>
      </w:r>
      <w:r w:rsidR="0056098F">
        <w:t xml:space="preserve"> </w:t>
      </w:r>
      <w:r w:rsidR="001D5CAD">
        <w:t>basketball basic</w:t>
      </w:r>
      <w:r w:rsidR="008C6F5F">
        <w:t>s</w:t>
      </w:r>
      <w:bookmarkEnd w:id="21"/>
    </w:p>
    <w:p w14:paraId="179E1C47" w14:textId="368DFF8C" w:rsidR="00022303" w:rsidRPr="00EE6362" w:rsidRDefault="00022303" w:rsidP="004C5D3C">
      <w:pPr>
        <w:pStyle w:val="FeatureBox2"/>
      </w:pPr>
      <w:r w:rsidRPr="005F2EA5">
        <w:rPr>
          <w:rStyle w:val="Strong"/>
        </w:rPr>
        <w:t>Note</w:t>
      </w:r>
      <w:r w:rsidRPr="00E30418">
        <w:rPr>
          <w:b/>
          <w:bCs/>
        </w:rPr>
        <w:t>:</w:t>
      </w:r>
      <w:r>
        <w:t xml:space="preserve"> </w:t>
      </w:r>
      <w:r w:rsidR="004C5D3C">
        <w:t xml:space="preserve">the </w:t>
      </w:r>
      <w:r w:rsidRPr="00F204AD">
        <w:t xml:space="preserve">duration of this learning sequence is approximately </w:t>
      </w:r>
      <w:r w:rsidR="003F2BCF">
        <w:t>2</w:t>
      </w:r>
      <w:r w:rsidRPr="00F204AD">
        <w:t xml:space="preserve"> hou</w:t>
      </w:r>
      <w:r w:rsidR="003F2BCF">
        <w:t>rs.</w:t>
      </w:r>
    </w:p>
    <w:p w14:paraId="27AFA01E" w14:textId="3B322FC2" w:rsidR="003543FC" w:rsidRDefault="00022303" w:rsidP="00022303">
      <w:pPr>
        <w:pStyle w:val="Caption"/>
      </w:pPr>
      <w:r>
        <w:t xml:space="preserve">Table </w:t>
      </w:r>
      <w:r>
        <w:fldChar w:fldCharType="begin"/>
      </w:r>
      <w:r>
        <w:instrText>SEQ Table \* ARABIC</w:instrText>
      </w:r>
      <w:r>
        <w:fldChar w:fldCharType="separate"/>
      </w:r>
      <w:r w:rsidR="008D1D96">
        <w:rPr>
          <w:noProof/>
        </w:rPr>
        <w:t>2</w:t>
      </w:r>
      <w:r>
        <w:fldChar w:fldCharType="end"/>
      </w:r>
      <w:r>
        <w:t xml:space="preserve"> </w:t>
      </w:r>
      <w:r w:rsidR="003543FC">
        <w:t xml:space="preserve">– </w:t>
      </w:r>
      <w:r w:rsidR="003543FC" w:rsidRPr="00081C9A">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2."/>
      </w:tblPr>
      <w:tblGrid>
        <w:gridCol w:w="3823"/>
        <w:gridCol w:w="10737"/>
      </w:tblGrid>
      <w:tr w:rsidR="00C62853" w:rsidRPr="00403147" w14:paraId="1ECC5204"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179E6DF3" w14:textId="77777777" w:rsidR="0058417D" w:rsidRPr="00403147" w:rsidRDefault="0058417D" w:rsidP="00EA1B2E">
            <w:r w:rsidRPr="00403147">
              <w:t>Outcomes and content</w:t>
            </w:r>
          </w:p>
        </w:tc>
        <w:tc>
          <w:tcPr>
            <w:tcW w:w="10737" w:type="dxa"/>
          </w:tcPr>
          <w:p w14:paraId="33ECCEF5" w14:textId="77777777" w:rsidR="0058417D" w:rsidRPr="00403147" w:rsidRDefault="0058417D" w:rsidP="00EA1B2E">
            <w:r w:rsidRPr="00403147">
              <w:t>Teaching and learning activities</w:t>
            </w:r>
          </w:p>
        </w:tc>
      </w:tr>
      <w:tr w:rsidR="00C62853" w:rsidRPr="00403147" w14:paraId="5EE1C644"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1F732218" w14:textId="52F12AFD" w:rsidR="0058417D" w:rsidRPr="00403147" w:rsidRDefault="0058417D" w:rsidP="00EA1B2E">
            <w:pPr>
              <w:rPr>
                <w:rStyle w:val="Strong"/>
              </w:rPr>
            </w:pPr>
            <w:r w:rsidRPr="00403147">
              <w:rPr>
                <w:rStyle w:val="Strong"/>
              </w:rPr>
              <w:t>Outcome</w:t>
            </w:r>
            <w:r w:rsidR="00274946">
              <w:rPr>
                <w:rStyle w:val="Strong"/>
              </w:rPr>
              <w:t>s</w:t>
            </w:r>
          </w:p>
          <w:p w14:paraId="1EEFC6DE" w14:textId="10211CEC" w:rsidR="0058417D" w:rsidRDefault="00274946" w:rsidP="00EA1B2E">
            <w:pPr>
              <w:rPr>
                <w:rStyle w:val="Strong"/>
              </w:rPr>
            </w:pPr>
            <w:r w:rsidRPr="00274946">
              <w:rPr>
                <w:rStyle w:val="Strong"/>
              </w:rPr>
              <w:t>PH4-MSS-01,</w:t>
            </w:r>
            <w:r w:rsidR="0050304D">
              <w:rPr>
                <w:rStyle w:val="Strong"/>
              </w:rPr>
              <w:t xml:space="preserve"> </w:t>
            </w:r>
            <w:r w:rsidR="0050304D" w:rsidRPr="0050304D">
              <w:rPr>
                <w:rStyle w:val="Strong"/>
              </w:rPr>
              <w:t>PH4-MSS-02</w:t>
            </w:r>
          </w:p>
          <w:p w14:paraId="5D404E58" w14:textId="77777777" w:rsidR="0050304D" w:rsidRDefault="0050304D" w:rsidP="00EA1B2E">
            <w:pPr>
              <w:rPr>
                <w:rStyle w:val="Strong"/>
              </w:rPr>
            </w:pPr>
            <w:r w:rsidRPr="0050304D">
              <w:rPr>
                <w:rStyle w:val="Strong"/>
              </w:rPr>
              <w:t>Content</w:t>
            </w:r>
          </w:p>
          <w:p w14:paraId="22FB9DAD" w14:textId="77777777" w:rsidR="00207099" w:rsidRPr="00207099" w:rsidRDefault="00207099" w:rsidP="00EA1B2E">
            <w:pPr>
              <w:rPr>
                <w:rStyle w:val="Strong"/>
              </w:rPr>
            </w:pPr>
            <w:r w:rsidRPr="00207099">
              <w:rPr>
                <w:rStyle w:val="Strong"/>
              </w:rPr>
              <w:t>Focus area – Health and wellbeing through physical activity</w:t>
            </w:r>
          </w:p>
          <w:p w14:paraId="29DCBCA8" w14:textId="2FA00617" w:rsidR="00207099" w:rsidRPr="00207099" w:rsidRDefault="00207099" w:rsidP="00EA1B2E">
            <w:pPr>
              <w:rPr>
                <w:rStyle w:val="Strong"/>
              </w:rPr>
            </w:pPr>
            <w:r w:rsidRPr="00207099">
              <w:rPr>
                <w:rStyle w:val="Strong"/>
              </w:rPr>
              <w:t>Participating safely</w:t>
            </w:r>
          </w:p>
          <w:p w14:paraId="6D9D17DA" w14:textId="77777777" w:rsidR="0025348D" w:rsidRPr="00261D36" w:rsidRDefault="0025348D" w:rsidP="00EA1B2E">
            <w:pPr>
              <w:pStyle w:val="ListBullet"/>
            </w:pPr>
            <w:r w:rsidRPr="00261D36">
              <w:t>Explain and apply specific warm-up and cool-down activities to a range of physical activities</w:t>
            </w:r>
          </w:p>
          <w:p w14:paraId="070A7252" w14:textId="77777777" w:rsidR="0050304D" w:rsidRPr="0050304D" w:rsidRDefault="0050304D" w:rsidP="00EA1B2E">
            <w:pPr>
              <w:rPr>
                <w:rStyle w:val="Strong"/>
              </w:rPr>
            </w:pPr>
            <w:r w:rsidRPr="0050304D">
              <w:rPr>
                <w:rStyle w:val="Strong"/>
              </w:rPr>
              <w:t>Focus area – Movement skills and strategies</w:t>
            </w:r>
          </w:p>
          <w:p w14:paraId="06E09079" w14:textId="36D059EE" w:rsidR="0050304D" w:rsidRPr="00866500" w:rsidRDefault="0050304D" w:rsidP="00EA1B2E">
            <w:pPr>
              <w:rPr>
                <w:rStyle w:val="Strong"/>
              </w:rPr>
            </w:pPr>
            <w:r w:rsidRPr="0050304D">
              <w:rPr>
                <w:rStyle w:val="Strong"/>
              </w:rPr>
              <w:t>Enhancing and valuing movement</w:t>
            </w:r>
          </w:p>
          <w:p w14:paraId="51E33522" w14:textId="77777777" w:rsidR="0025348D" w:rsidRPr="00261D36" w:rsidRDefault="0025348D" w:rsidP="00EA1B2E">
            <w:pPr>
              <w:pStyle w:val="ListBullet"/>
            </w:pPr>
            <w:r w:rsidRPr="00261D36">
              <w:t>Practise and refine fundamental and specialised movement skills in predictable and dynamic situations</w:t>
            </w:r>
          </w:p>
          <w:p w14:paraId="6237B56F" w14:textId="77777777" w:rsidR="0025348D" w:rsidRPr="00261D36" w:rsidRDefault="0025348D" w:rsidP="00EA1B2E">
            <w:pPr>
              <w:pStyle w:val="ListBullet"/>
            </w:pPr>
            <w:r w:rsidRPr="00261D36">
              <w:t>Apply and transfer movement concepts in a range of movement contexts</w:t>
            </w:r>
          </w:p>
          <w:p w14:paraId="7F374DAE" w14:textId="77777777" w:rsidR="0025348D" w:rsidRPr="008A235C" w:rsidRDefault="0025348D" w:rsidP="00EA1B2E">
            <w:pPr>
              <w:pStyle w:val="ListBullet"/>
            </w:pPr>
            <w:r w:rsidRPr="008A235C">
              <w:t>Create and perform movement sequences that solve movement problems, including creating, using and defending space, and achieving and retaining possession</w:t>
            </w:r>
          </w:p>
          <w:p w14:paraId="29938E84" w14:textId="77777777" w:rsidR="0025348D" w:rsidRPr="00261D36" w:rsidRDefault="0025348D" w:rsidP="00EA1B2E">
            <w:pPr>
              <w:pStyle w:val="ListBullet"/>
            </w:pPr>
            <w:r w:rsidRPr="00261D36">
              <w:t>Evaluate decisions and actions when solving movement challenges</w:t>
            </w:r>
          </w:p>
          <w:p w14:paraId="670A8DFE" w14:textId="77777777" w:rsidR="0025348D" w:rsidRPr="00261D36" w:rsidRDefault="0025348D" w:rsidP="00EA1B2E">
            <w:pPr>
              <w:pStyle w:val="ListBullet"/>
            </w:pPr>
            <w:r w:rsidRPr="00261D36">
              <w:t>Provide and apply feedback to improve body control, coordination, skill execution and strategy</w:t>
            </w:r>
          </w:p>
          <w:p w14:paraId="093BDB38" w14:textId="241A0DD7" w:rsidR="00A0348C" w:rsidRPr="00A0348C" w:rsidRDefault="00A0348C" w:rsidP="00EA1B2E">
            <w:pPr>
              <w:rPr>
                <w:rStyle w:val="Strong"/>
              </w:rPr>
            </w:pPr>
            <w:r w:rsidRPr="00A0348C">
              <w:rPr>
                <w:rStyle w:val="Strong"/>
              </w:rPr>
              <w:t>Applying self-management and interpersonal skills to movement</w:t>
            </w:r>
          </w:p>
          <w:p w14:paraId="32FC1CA1" w14:textId="77FDA3F9" w:rsidR="0058417D" w:rsidRPr="00403147" w:rsidRDefault="00E00C09" w:rsidP="00EA1B2E">
            <w:pPr>
              <w:pStyle w:val="ListBullet"/>
            </w:pPr>
            <w:r w:rsidRPr="00261D36">
              <w:t>Provide and respond to verbal, physical or situational cues to enhance communication, performance and team cohesion</w:t>
            </w:r>
          </w:p>
        </w:tc>
        <w:tc>
          <w:tcPr>
            <w:tcW w:w="10737" w:type="dxa"/>
          </w:tcPr>
          <w:p w14:paraId="0D00E6A9" w14:textId="789FA46F" w:rsidR="002051B1" w:rsidRPr="00973893" w:rsidRDefault="002051B1" w:rsidP="00EA1B2E">
            <w:pPr>
              <w:rPr>
                <w:b/>
                <w:bCs/>
              </w:rPr>
            </w:pPr>
            <w:r w:rsidRPr="00973893">
              <w:rPr>
                <w:b/>
                <w:bCs/>
              </w:rPr>
              <w:t>Learning intentions</w:t>
            </w:r>
          </w:p>
          <w:p w14:paraId="769DA128" w14:textId="77777777" w:rsidR="002051B1" w:rsidRDefault="002051B1" w:rsidP="00EA1B2E">
            <w:r w:rsidRPr="00554F9D">
              <w:t>We are learning to:</w:t>
            </w:r>
          </w:p>
          <w:p w14:paraId="272184A0" w14:textId="59BD1A93" w:rsidR="0058514C" w:rsidRPr="0058514C" w:rsidRDefault="0058514C" w:rsidP="00EA1B2E">
            <w:pPr>
              <w:pStyle w:val="ListBullet"/>
              <w:rPr>
                <w:rStyle w:val="BoldItalic"/>
                <w:b w:val="0"/>
                <w:bCs/>
                <w:i w:val="0"/>
                <w:iCs w:val="0"/>
              </w:rPr>
            </w:pPr>
            <w:r w:rsidRPr="0058514C">
              <w:rPr>
                <w:rStyle w:val="BoldItalic"/>
                <w:b w:val="0"/>
                <w:bCs/>
                <w:i w:val="0"/>
                <w:iCs w:val="0"/>
              </w:rPr>
              <w:t>apply basketball rules, passing and dribbling skills to participate safely and effectively in gameplay</w:t>
            </w:r>
          </w:p>
          <w:p w14:paraId="31F59033" w14:textId="4BE9B2D5" w:rsidR="0058514C" w:rsidRDefault="0058514C" w:rsidP="00EA1B2E">
            <w:pPr>
              <w:pStyle w:val="ListBullet"/>
              <w:rPr>
                <w:rStyle w:val="BoldItalic"/>
                <w:b w:val="0"/>
                <w:bCs/>
                <w:i w:val="0"/>
                <w:iCs w:val="0"/>
              </w:rPr>
            </w:pPr>
            <w:r w:rsidRPr="0058514C">
              <w:rPr>
                <w:rStyle w:val="BoldItalic"/>
                <w:b w:val="0"/>
                <w:bCs/>
                <w:i w:val="0"/>
                <w:iCs w:val="0"/>
              </w:rPr>
              <w:t>apply tactics to create, use and defend space, and maintain possession in small-sided games.</w:t>
            </w:r>
          </w:p>
          <w:p w14:paraId="60F3E92E" w14:textId="77777777" w:rsidR="002051B1" w:rsidRPr="00C30325" w:rsidRDefault="002051B1" w:rsidP="00EA1B2E">
            <w:pPr>
              <w:rPr>
                <w:b/>
                <w:bCs/>
              </w:rPr>
            </w:pPr>
            <w:r w:rsidRPr="00C30325">
              <w:rPr>
                <w:b/>
                <w:bCs/>
              </w:rPr>
              <w:t>Success criteria</w:t>
            </w:r>
          </w:p>
          <w:p w14:paraId="08457CF4" w14:textId="77777777" w:rsidR="002051B1" w:rsidRDefault="002051B1" w:rsidP="00EA1B2E">
            <w:r w:rsidRPr="00403147">
              <w:t>I can:</w:t>
            </w:r>
          </w:p>
          <w:p w14:paraId="4FBD1F00" w14:textId="5AD47916" w:rsidR="00A80380" w:rsidRDefault="00A80380" w:rsidP="00EA1B2E">
            <w:pPr>
              <w:pStyle w:val="ListBullet"/>
            </w:pPr>
            <w:r>
              <w:t>follow basketball rules to participate safely and fairly in gameplay</w:t>
            </w:r>
          </w:p>
          <w:p w14:paraId="3348D776" w14:textId="7AF2FB9D" w:rsidR="00A80380" w:rsidRDefault="00A80380" w:rsidP="00EA1B2E">
            <w:pPr>
              <w:pStyle w:val="ListBullet"/>
            </w:pPr>
            <w:r>
              <w:t>dribble</w:t>
            </w:r>
            <w:r w:rsidR="001274B3">
              <w:t xml:space="preserve">, </w:t>
            </w:r>
            <w:r>
              <w:t>pass</w:t>
            </w:r>
            <w:r w:rsidR="001274B3">
              <w:t xml:space="preserve"> and move</w:t>
            </w:r>
            <w:r>
              <w:t xml:space="preserve"> with control in predictable and dynamic situations</w:t>
            </w:r>
          </w:p>
          <w:p w14:paraId="05B913FF" w14:textId="0C7E8C1B" w:rsidR="00A80380" w:rsidRDefault="00A80380" w:rsidP="00EA1B2E">
            <w:pPr>
              <w:pStyle w:val="ListBullet"/>
            </w:pPr>
            <w:r>
              <w:t>use tactics to create space, support teammates, keep possession and defend in small-sided games.</w:t>
            </w:r>
          </w:p>
          <w:p w14:paraId="7E119A89" w14:textId="16C4D630" w:rsidR="007330B4" w:rsidRDefault="007330B4" w:rsidP="00EA1B2E">
            <w:pPr>
              <w:rPr>
                <w:rStyle w:val="Strong"/>
              </w:rPr>
            </w:pPr>
            <w:r w:rsidRPr="00E14022">
              <w:rPr>
                <w:rStyle w:val="Strong"/>
              </w:rPr>
              <w:t>Introduction</w:t>
            </w:r>
          </w:p>
          <w:p w14:paraId="04626C1D" w14:textId="7B07F8BA" w:rsidR="007330B4" w:rsidRPr="00B72DC1" w:rsidRDefault="007330B4" w:rsidP="00EA1B2E">
            <w:r>
              <w:t xml:space="preserve">Explain to students </w:t>
            </w:r>
            <w:r w:rsidR="008C53D8">
              <w:t xml:space="preserve">that they will </w:t>
            </w:r>
            <w:r w:rsidR="00EA193D">
              <w:t>focus</w:t>
            </w:r>
            <w:r w:rsidR="00BF6152">
              <w:t xml:space="preserve"> on the sport of basketball to develop their understanding of </w:t>
            </w:r>
            <w:r w:rsidR="00D91A92">
              <w:t>territory game</w:t>
            </w:r>
            <w:r w:rsidRPr="00B72DC1">
              <w:t xml:space="preserve"> tactics</w:t>
            </w:r>
            <w:r>
              <w:t>.</w:t>
            </w:r>
          </w:p>
          <w:p w14:paraId="66BB13EC" w14:textId="64DF8FD4" w:rsidR="0038668D" w:rsidRDefault="00A4040A" w:rsidP="00EA1B2E">
            <w:pPr>
              <w:rPr>
                <w:b/>
                <w:bCs/>
              </w:rPr>
            </w:pPr>
            <w:r>
              <w:rPr>
                <w:b/>
                <w:bCs/>
              </w:rPr>
              <w:t>Warm-</w:t>
            </w:r>
            <w:r w:rsidRPr="0038668D">
              <w:rPr>
                <w:rStyle w:val="Strong"/>
              </w:rPr>
              <w:t>up</w:t>
            </w:r>
            <w:r w:rsidR="00703176" w:rsidRPr="00FC2EDB">
              <w:rPr>
                <w:b/>
                <w:bCs/>
              </w:rPr>
              <w:t xml:space="preserve"> </w:t>
            </w:r>
            <w:r w:rsidR="00BF3682" w:rsidRPr="00FC2EDB">
              <w:rPr>
                <w:b/>
                <w:bCs/>
              </w:rPr>
              <w:t xml:space="preserve">– </w:t>
            </w:r>
            <w:r w:rsidR="00D30CAE">
              <w:rPr>
                <w:b/>
                <w:bCs/>
              </w:rPr>
              <w:t>emu</w:t>
            </w:r>
          </w:p>
          <w:p w14:paraId="272C0660" w14:textId="33731D63" w:rsidR="00D91A92" w:rsidRDefault="00D91A92" w:rsidP="00EA1B2E">
            <w:r w:rsidRPr="007265D4">
              <w:t>Use</w:t>
            </w:r>
            <w:r w:rsidRPr="00162DB3">
              <w:t xml:space="preserve"> guided questioning to introduce and build </w:t>
            </w:r>
            <w:r w:rsidR="00EA193D">
              <w:t xml:space="preserve">their </w:t>
            </w:r>
            <w:r w:rsidRPr="00162DB3">
              <w:t>understanding of the purpose of warm-ups. Prompts may include:</w:t>
            </w:r>
          </w:p>
          <w:p w14:paraId="5EFD56C9" w14:textId="77777777" w:rsidR="00D91A92" w:rsidRDefault="00D91A92" w:rsidP="00EA1B2E">
            <w:pPr>
              <w:pStyle w:val="ListBullet"/>
            </w:pPr>
            <w:r>
              <w:t>What is a warm-up?</w:t>
            </w:r>
          </w:p>
          <w:p w14:paraId="37F7398F" w14:textId="15D042B2" w:rsidR="00D91A92" w:rsidRDefault="00D91A92" w:rsidP="00EA1B2E">
            <w:pPr>
              <w:pStyle w:val="ListBullet"/>
            </w:pPr>
            <w:r w:rsidRPr="00293A9B">
              <w:t>Why is it important to warm up before physical activity?</w:t>
            </w:r>
          </w:p>
          <w:p w14:paraId="01F8218E" w14:textId="0318ED83" w:rsidR="00D91A92" w:rsidRPr="00D91A92" w:rsidRDefault="00D91A92" w:rsidP="00EA1B2E">
            <w:pPr>
              <w:pStyle w:val="ListBullet"/>
            </w:pPr>
            <w:r w:rsidRPr="00F009D6">
              <w:t>If you are preparing for a gymnastic routine, would passing and dribbling a basketball be suitable warm-up activities? Explain your reasoning</w:t>
            </w:r>
            <w:r w:rsidR="00E20846">
              <w:t>.</w:t>
            </w:r>
          </w:p>
          <w:p w14:paraId="60B56584" w14:textId="171016D0" w:rsidR="00731822" w:rsidRDefault="00731822" w:rsidP="00EA1B2E">
            <w:r>
              <w:t>Th</w:t>
            </w:r>
            <w:r w:rsidR="00D91A92">
              <w:t>is</w:t>
            </w:r>
            <w:r>
              <w:t xml:space="preserve"> game requires a playing area </w:t>
            </w:r>
            <w:r w:rsidR="00151CBD">
              <w:t>approximately the size of a basketball court</w:t>
            </w:r>
            <w:r>
              <w:t>.</w:t>
            </w:r>
          </w:p>
          <w:p w14:paraId="3001AFCD" w14:textId="7BDDFD77" w:rsidR="00524166" w:rsidRPr="00524166" w:rsidRDefault="00151CBD" w:rsidP="00EA1B2E">
            <w:r>
              <w:t>F</w:t>
            </w:r>
            <w:r w:rsidR="003741B5" w:rsidRPr="00524166">
              <w:t xml:space="preserve">or game </w:t>
            </w:r>
            <w:r w:rsidR="003741B5" w:rsidRPr="004671C7">
              <w:t>rules</w:t>
            </w:r>
            <w:r w:rsidR="003741B5">
              <w:t xml:space="preserve"> and set</w:t>
            </w:r>
            <w:r w:rsidR="00BA4484">
              <w:t>-</w:t>
            </w:r>
            <w:r w:rsidR="003741B5">
              <w:t>up,</w:t>
            </w:r>
            <w:r w:rsidR="003741B5" w:rsidRPr="00524166">
              <w:t xml:space="preserve"> refer </w:t>
            </w:r>
            <w:r w:rsidR="003741B5">
              <w:t>to</w:t>
            </w:r>
            <w:r>
              <w:t xml:space="preserve"> the</w:t>
            </w:r>
            <w:r w:rsidR="003741B5">
              <w:t xml:space="preserve"> </w:t>
            </w:r>
            <w:hyperlink r:id="rId14" w:history="1">
              <w:proofErr w:type="spellStart"/>
              <w:r w:rsidR="00734FB5">
                <w:rPr>
                  <w:color w:val="2F5496" w:themeColor="accent1" w:themeShade="BF"/>
                  <w:u w:val="single"/>
                </w:rPr>
                <w:t>Yulunga</w:t>
              </w:r>
              <w:proofErr w:type="spellEnd"/>
              <w:r w:rsidR="00734FB5">
                <w:rPr>
                  <w:color w:val="2F5496" w:themeColor="accent1" w:themeShade="BF"/>
                  <w:u w:val="single"/>
                </w:rPr>
                <w:t xml:space="preserve"> Traditional Indigenous Games</w:t>
              </w:r>
            </w:hyperlink>
            <w:r w:rsidR="007C2ECA">
              <w:t xml:space="preserve"> </w:t>
            </w:r>
            <w:r w:rsidR="007D2231">
              <w:t>‘</w:t>
            </w:r>
            <w:r w:rsidR="007C2ECA">
              <w:t>Emu</w:t>
            </w:r>
            <w:r w:rsidR="007D2231">
              <w:t>’</w:t>
            </w:r>
            <w:r w:rsidR="007C2ECA">
              <w:t xml:space="preserve"> resource.</w:t>
            </w:r>
          </w:p>
          <w:p w14:paraId="434FF8F0" w14:textId="162A3132" w:rsidR="006F0102" w:rsidRDefault="00630738" w:rsidP="00EA1B2E">
            <w:r>
              <w:t xml:space="preserve">After 5 minutes of play, </w:t>
            </w:r>
            <w:r w:rsidR="00386A85">
              <w:t xml:space="preserve">regroup students and </w:t>
            </w:r>
            <w:r w:rsidR="00283D18">
              <w:t>ask</w:t>
            </w:r>
            <w:r w:rsidR="00386A85">
              <w:t xml:space="preserve"> them </w:t>
            </w:r>
            <w:r w:rsidR="006F0102">
              <w:t>to form a sing</w:t>
            </w:r>
            <w:r w:rsidR="00241C15">
              <w:t xml:space="preserve">le </w:t>
            </w:r>
            <w:r w:rsidR="006F0102">
              <w:t>line.</w:t>
            </w:r>
          </w:p>
          <w:p w14:paraId="4670B0DB" w14:textId="6EAD94F8" w:rsidR="00F22F5D" w:rsidRDefault="00DC4FC9" w:rsidP="00EA1B2E">
            <w:r>
              <w:t>Conclude</w:t>
            </w:r>
            <w:r w:rsidR="003F4E67">
              <w:t xml:space="preserve"> the</w:t>
            </w:r>
            <w:r w:rsidR="00615E7D" w:rsidRPr="00615E7D">
              <w:t xml:space="preserve"> warm-up by modelling dynamic</w:t>
            </w:r>
            <w:r w:rsidR="00151CBD">
              <w:t xml:space="preserve"> flexibility</w:t>
            </w:r>
            <w:r w:rsidR="00615E7D" w:rsidRPr="00615E7D">
              <w:t xml:space="preserve"> movements</w:t>
            </w:r>
            <w:r w:rsidR="00151CBD">
              <w:t xml:space="preserve"> that are relevant for </w:t>
            </w:r>
            <w:r w:rsidR="00EA193D">
              <w:t>b</w:t>
            </w:r>
            <w:r w:rsidR="00151CBD">
              <w:t>asketball</w:t>
            </w:r>
            <w:r w:rsidR="00615E7D" w:rsidRPr="00615E7D">
              <w:t>, such as high knees, butt kicks and arm circles, for students to perform</w:t>
            </w:r>
            <w:r w:rsidR="001F4FEA">
              <w:t>. Make explicit links between these movements and</w:t>
            </w:r>
            <w:r w:rsidR="00642011">
              <w:t xml:space="preserve"> </w:t>
            </w:r>
            <w:r w:rsidR="00EA193D">
              <w:t>b</w:t>
            </w:r>
            <w:r w:rsidR="00151CBD">
              <w:t xml:space="preserve">asketball-specific </w:t>
            </w:r>
            <w:r w:rsidR="00642011">
              <w:t>movements</w:t>
            </w:r>
            <w:r w:rsidR="00615E7D" w:rsidRPr="00615E7D">
              <w:t>.</w:t>
            </w:r>
          </w:p>
          <w:p w14:paraId="3DB86B65" w14:textId="78C703BC" w:rsidR="00FD53EC" w:rsidRDefault="00FD53EC" w:rsidP="00EA1B2E">
            <w:pPr>
              <w:rPr>
                <w:rStyle w:val="Strong"/>
              </w:rPr>
            </w:pPr>
            <w:proofErr w:type="spellStart"/>
            <w:r>
              <w:rPr>
                <w:rStyle w:val="Strong"/>
              </w:rPr>
              <w:t>Pukamitjal</w:t>
            </w:r>
            <w:proofErr w:type="spellEnd"/>
          </w:p>
          <w:p w14:paraId="1C0E36C1" w14:textId="77777777" w:rsidR="00927F61" w:rsidRDefault="00927F61" w:rsidP="00EA1B2E">
            <w:r>
              <w:t>This game requires a playing area approximately the size of a basketball court.</w:t>
            </w:r>
          </w:p>
          <w:p w14:paraId="62277648" w14:textId="1438DBA4" w:rsidR="007247A2" w:rsidRDefault="00151CBD" w:rsidP="00EA1B2E">
            <w:pPr>
              <w:rPr>
                <w:rStyle w:val="Strong"/>
              </w:rPr>
            </w:pPr>
            <w:r>
              <w:t>F</w:t>
            </w:r>
            <w:r w:rsidRPr="00524166">
              <w:t xml:space="preserve">or game </w:t>
            </w:r>
            <w:r w:rsidRPr="004671C7">
              <w:t>rules</w:t>
            </w:r>
            <w:r>
              <w:t xml:space="preserve"> and set</w:t>
            </w:r>
            <w:r w:rsidR="00BA4484">
              <w:t>-</w:t>
            </w:r>
            <w:r>
              <w:t>up,</w:t>
            </w:r>
            <w:r w:rsidRPr="00524166">
              <w:t xml:space="preserve"> refer </w:t>
            </w:r>
            <w:r>
              <w:t xml:space="preserve">to the </w:t>
            </w:r>
            <w:hyperlink r:id="rId15" w:history="1">
              <w:proofErr w:type="spellStart"/>
              <w:r w:rsidR="007247A2">
                <w:rPr>
                  <w:color w:val="2F5496" w:themeColor="accent1" w:themeShade="BF"/>
                  <w:u w:val="single"/>
                </w:rPr>
                <w:t>Yulunga</w:t>
              </w:r>
              <w:proofErr w:type="spellEnd"/>
              <w:r w:rsidR="007247A2">
                <w:rPr>
                  <w:color w:val="2F5496" w:themeColor="accent1" w:themeShade="BF"/>
                  <w:u w:val="single"/>
                </w:rPr>
                <w:t xml:space="preserve"> Traditional Indigenous Games</w:t>
              </w:r>
            </w:hyperlink>
            <w:r w:rsidR="007247A2">
              <w:t xml:space="preserve"> </w:t>
            </w:r>
            <w:r w:rsidR="007D2231">
              <w:t>‘</w:t>
            </w:r>
            <w:proofErr w:type="spellStart"/>
            <w:r w:rsidR="007247A2" w:rsidRPr="008D1BF6">
              <w:t>Pukamitjal</w:t>
            </w:r>
            <w:proofErr w:type="spellEnd"/>
            <w:r w:rsidR="007D2231">
              <w:t>’</w:t>
            </w:r>
            <w:r w:rsidR="007247A2" w:rsidRPr="008D1BF6">
              <w:t xml:space="preserve"> </w:t>
            </w:r>
            <w:r w:rsidR="007247A2">
              <w:t>resource.</w:t>
            </w:r>
          </w:p>
          <w:p w14:paraId="66FCE6EB" w14:textId="10C17522" w:rsidR="00FD53EC" w:rsidRDefault="00FD53EC" w:rsidP="00EA1B2E">
            <w:r w:rsidRPr="00F5246C">
              <w:t xml:space="preserve">Organise students into </w:t>
            </w:r>
            <w:r w:rsidR="003557BB">
              <w:t>groups</w:t>
            </w:r>
            <w:r w:rsidR="00F5246C" w:rsidRPr="00F5246C">
              <w:t xml:space="preserve"> of</w:t>
            </w:r>
            <w:r w:rsidRPr="00F5246C">
              <w:t xml:space="preserve"> </w:t>
            </w:r>
            <w:r w:rsidR="00F31600">
              <w:t>6</w:t>
            </w:r>
            <w:r w:rsidR="00691583">
              <w:t>.</w:t>
            </w:r>
          </w:p>
          <w:p w14:paraId="0FF22B39" w14:textId="7899A9F0" w:rsidR="00145B88" w:rsidRDefault="003557BB" w:rsidP="00EA1B2E">
            <w:r>
              <w:t>Provide each group with a ball</w:t>
            </w:r>
            <w:r w:rsidR="0038333D">
              <w:t xml:space="preserve"> and </w:t>
            </w:r>
            <w:r w:rsidR="002A59A9">
              <w:t xml:space="preserve">8 </w:t>
            </w:r>
            <w:r w:rsidR="0038333D">
              <w:t>markers</w:t>
            </w:r>
            <w:r w:rsidR="0045619A">
              <w:t>.</w:t>
            </w:r>
          </w:p>
          <w:p w14:paraId="73E7ED4C" w14:textId="047A1882" w:rsidR="00161B5C" w:rsidRPr="00EA46CA" w:rsidRDefault="00145B88" w:rsidP="00EA1B2E">
            <w:r w:rsidRPr="00BE17D0">
              <w:t>Each</w:t>
            </w:r>
            <w:r w:rsidR="006F05DC" w:rsidRPr="00BE17D0">
              <w:t xml:space="preserve"> group sets up the playing </w:t>
            </w:r>
            <w:r w:rsidR="000F4C0F" w:rsidRPr="00BE17D0">
              <w:t xml:space="preserve">area by </w:t>
            </w:r>
            <w:r w:rsidR="00271553" w:rsidRPr="00271553">
              <w:t>creating 2</w:t>
            </w:r>
            <w:r w:rsidR="006F05DC" w:rsidRPr="00BE17D0">
              <w:t xml:space="preserve"> parallel lines of markers, positioned 10 metres apar</w:t>
            </w:r>
            <w:r w:rsidR="006F05DC">
              <w:t>t</w:t>
            </w:r>
            <w:r w:rsidR="00D317CD">
              <w:t>.</w:t>
            </w:r>
          </w:p>
          <w:p w14:paraId="5A1DC9AE" w14:textId="62E704F9" w:rsidR="00A517A4" w:rsidRDefault="00A517A4" w:rsidP="00A517A4">
            <w:pPr>
              <w:pStyle w:val="Caption"/>
            </w:pPr>
            <w:r>
              <w:t xml:space="preserve">Figure </w:t>
            </w:r>
            <w:fldSimple w:instr=" SEQ Figure \* ARABIC ">
              <w:r w:rsidR="006D6FA8">
                <w:rPr>
                  <w:noProof/>
                </w:rPr>
                <w:t>2</w:t>
              </w:r>
            </w:fldSimple>
            <w:r>
              <w:t xml:space="preserve"> – </w:t>
            </w:r>
            <w:r w:rsidRPr="00C21E17">
              <w:t xml:space="preserve">set-up for modified game – </w:t>
            </w:r>
            <w:proofErr w:type="spellStart"/>
            <w:r w:rsidRPr="00C21E17">
              <w:t>Pukamitjal</w:t>
            </w:r>
            <w:proofErr w:type="spellEnd"/>
          </w:p>
          <w:p w14:paraId="6D1C481D" w14:textId="77777777" w:rsidR="00BC1FA6" w:rsidRDefault="005102E9" w:rsidP="00EA1B2E">
            <w:pPr>
              <w:pStyle w:val="Caption"/>
              <w:keepNext w:val="0"/>
            </w:pPr>
            <w:r w:rsidRPr="005102E9">
              <w:rPr>
                <w:noProof/>
              </w:rPr>
              <w:drawing>
                <wp:inline distT="0" distB="0" distL="0" distR="0" wp14:anchorId="06379AC7" wp14:editId="75056EC3">
                  <wp:extent cx="3191069" cy="1847850"/>
                  <wp:effectExtent l="0" t="0" r="9525" b="0"/>
                  <wp:docPr id="1858691733" name="Picture 1" descr="Diagram showing the activity set-up for 'Pukamitjal' with rows of circles labelled 'A' and 'D' and triangular markers placed between them, with 10 metre spacing indic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91733" name="Picture 1" descr="Diagram showing the activity set-up for 'Pukamitjal' with rows of circles labelled 'A' and 'D' and triangular markers placed between them, with 10 metre spacing indicated."/>
                          <pic:cNvPicPr/>
                        </pic:nvPicPr>
                        <pic:blipFill>
                          <a:blip r:embed="rId16"/>
                          <a:stretch>
                            <a:fillRect/>
                          </a:stretch>
                        </pic:blipFill>
                        <pic:spPr>
                          <a:xfrm>
                            <a:off x="0" y="0"/>
                            <a:ext cx="3201649" cy="1853976"/>
                          </a:xfrm>
                          <a:prstGeom prst="rect">
                            <a:avLst/>
                          </a:prstGeom>
                        </pic:spPr>
                      </pic:pic>
                    </a:graphicData>
                  </a:graphic>
                </wp:inline>
              </w:drawing>
            </w:r>
          </w:p>
          <w:p w14:paraId="669379B5" w14:textId="644EEBA2" w:rsidR="00D510FF" w:rsidRDefault="00D510FF" w:rsidP="00EA1B2E">
            <w:r>
              <w:t xml:space="preserve">Nominate </w:t>
            </w:r>
            <w:r w:rsidRPr="006F05DC">
              <w:t xml:space="preserve">2 defenders </w:t>
            </w:r>
            <w:r w:rsidR="0033174F">
              <w:t>from each group to stand i</w:t>
            </w:r>
            <w:r w:rsidRPr="006F05DC">
              <w:t>n the middle between the marker lines</w:t>
            </w:r>
            <w:r w:rsidR="004C5DB3">
              <w:t xml:space="preserve"> </w:t>
            </w:r>
            <w:r w:rsidR="00D07859">
              <w:t xml:space="preserve">and </w:t>
            </w:r>
            <w:r w:rsidR="004C5DB3">
              <w:t xml:space="preserve">the remaining 4 </w:t>
            </w:r>
            <w:r w:rsidR="009B2F34">
              <w:t>stand outside of the markers</w:t>
            </w:r>
            <w:r w:rsidR="0033174F">
              <w:t>.</w:t>
            </w:r>
          </w:p>
          <w:p w14:paraId="444617C2" w14:textId="28C03B3C" w:rsidR="007C6888" w:rsidRDefault="00D317CD" w:rsidP="00EA1B2E">
            <w:r>
              <w:t>Explain</w:t>
            </w:r>
            <w:r w:rsidR="0033174F">
              <w:t xml:space="preserve"> that t</w:t>
            </w:r>
            <w:r w:rsidR="007C6888" w:rsidRPr="007C6888">
              <w:t xml:space="preserve">he aim of the game is to maintain </w:t>
            </w:r>
            <w:r w:rsidR="00887BE5" w:rsidRPr="007C6888">
              <w:t>possession</w:t>
            </w:r>
            <w:r w:rsidR="00456E67">
              <w:t xml:space="preserve"> of the ball by passing it </w:t>
            </w:r>
            <w:r w:rsidR="000734EA">
              <w:t>over or around defenders who are standing in the middle</w:t>
            </w:r>
            <w:r w:rsidR="00C7585D">
              <w:t>.</w:t>
            </w:r>
          </w:p>
          <w:p w14:paraId="0F33AE6D" w14:textId="03559C27" w:rsidR="00FD53EC" w:rsidRDefault="00BD540D" w:rsidP="00EA1B2E">
            <w:r w:rsidRPr="008456C9">
              <w:t xml:space="preserve">If defenders gain </w:t>
            </w:r>
            <w:r w:rsidR="00FF76FD" w:rsidRPr="008456C9">
              <w:t>possession</w:t>
            </w:r>
            <w:r w:rsidRPr="008456C9">
              <w:t xml:space="preserve"> </w:t>
            </w:r>
            <w:r w:rsidR="00F16DBE" w:rsidRPr="008456C9">
              <w:t>of the ball</w:t>
            </w:r>
            <w:r w:rsidR="00E82D78">
              <w:t>,</w:t>
            </w:r>
            <w:r w:rsidR="00F16DBE" w:rsidRPr="008456C9">
              <w:t xml:space="preserve"> </w:t>
            </w:r>
            <w:r w:rsidR="00FF76FD" w:rsidRPr="008456C9">
              <w:t xml:space="preserve">players </w:t>
            </w:r>
            <w:r w:rsidRPr="008456C9">
              <w:t>swap positions with the attackers</w:t>
            </w:r>
            <w:r w:rsidR="00C77B25" w:rsidRPr="008456C9">
              <w:t>.</w:t>
            </w:r>
          </w:p>
          <w:p w14:paraId="5B09A818" w14:textId="7626B977" w:rsidR="003622D1" w:rsidRPr="008456C9" w:rsidRDefault="003622D1" w:rsidP="00EA1B2E">
            <w:r>
              <w:t>To progress this activity so students are under pressure when passing, introduce a rule that the attacking players must step past the marker before they pass the ball.</w:t>
            </w:r>
          </w:p>
          <w:p w14:paraId="25D35D50" w14:textId="6696FD76" w:rsidR="0073665A" w:rsidRDefault="00F12C2A" w:rsidP="00EA1B2E">
            <w:r w:rsidRPr="008456C9">
              <w:t>Commence gameplay.</w:t>
            </w:r>
          </w:p>
          <w:p w14:paraId="5A56D8F0" w14:textId="46B903D0" w:rsidR="005D4B57" w:rsidRPr="008456C9" w:rsidRDefault="003C00DE" w:rsidP="00EA1B2E">
            <w:r w:rsidRPr="008456C9">
              <w:t xml:space="preserve">After </w:t>
            </w:r>
            <w:r w:rsidR="005A4073" w:rsidRPr="008456C9">
              <w:t xml:space="preserve">5 </w:t>
            </w:r>
            <w:r w:rsidRPr="008456C9">
              <w:t xml:space="preserve">minutes, </w:t>
            </w:r>
            <w:r w:rsidR="00F0740A">
              <w:t>pause play and pose the following questions for discussion</w:t>
            </w:r>
            <w:r w:rsidRPr="008456C9">
              <w:t>:</w:t>
            </w:r>
          </w:p>
          <w:p w14:paraId="0D442912" w14:textId="77777777" w:rsidR="00017BD4" w:rsidRPr="008456C9" w:rsidRDefault="00017BD4" w:rsidP="00EA1B2E">
            <w:pPr>
              <w:pStyle w:val="ListBullet"/>
            </w:pPr>
            <w:r w:rsidRPr="008456C9">
              <w:t>What was the safest passing option you had? Why?</w:t>
            </w:r>
          </w:p>
          <w:p w14:paraId="0AE85270" w14:textId="5C8BE99A" w:rsidR="00017BD4" w:rsidRPr="008456C9" w:rsidRDefault="00017BD4" w:rsidP="00EA1B2E">
            <w:pPr>
              <w:pStyle w:val="ListBullet"/>
            </w:pPr>
            <w:r w:rsidRPr="008456C9">
              <w:t>What caused you to lose possession?</w:t>
            </w:r>
          </w:p>
          <w:p w14:paraId="0DAF3D53" w14:textId="77777777" w:rsidR="00017BD4" w:rsidRPr="008456C9" w:rsidRDefault="00017BD4" w:rsidP="00EA1B2E">
            <w:pPr>
              <w:pStyle w:val="ListBullet"/>
            </w:pPr>
            <w:r w:rsidRPr="008456C9">
              <w:t>How did pass accuracy and timing affect your success?</w:t>
            </w:r>
          </w:p>
          <w:p w14:paraId="59710FD2" w14:textId="49D98EA9" w:rsidR="007D45C3" w:rsidRPr="008456C9" w:rsidRDefault="00017BD4" w:rsidP="00EA1B2E">
            <w:pPr>
              <w:pStyle w:val="ListBullet"/>
            </w:pPr>
            <w:r w:rsidRPr="008456C9">
              <w:t xml:space="preserve">When was it better to pass early </w:t>
            </w:r>
            <w:r w:rsidR="008456C9" w:rsidRPr="008456C9">
              <w:t>ver</w:t>
            </w:r>
            <w:r w:rsidR="008456C9">
              <w:t>sus</w:t>
            </w:r>
            <w:r w:rsidRPr="008456C9">
              <w:t xml:space="preserve"> hold</w:t>
            </w:r>
            <w:r w:rsidR="008456C9">
              <w:t>ing</w:t>
            </w:r>
            <w:r w:rsidRPr="008456C9">
              <w:t xml:space="preserve"> the ball longer?</w:t>
            </w:r>
          </w:p>
          <w:p w14:paraId="2D241637" w14:textId="2DFB141E" w:rsidR="00FD53EC" w:rsidRPr="006E396C" w:rsidRDefault="00E33E3E" w:rsidP="00EA1B2E">
            <w:pPr>
              <w:rPr>
                <w:rStyle w:val="Strong"/>
              </w:rPr>
            </w:pPr>
            <w:r>
              <w:rPr>
                <w:rStyle w:val="Strong"/>
              </w:rPr>
              <w:t>P</w:t>
            </w:r>
            <w:r w:rsidR="00FD53EC">
              <w:rPr>
                <w:rStyle w:val="Strong"/>
              </w:rPr>
              <w:t xml:space="preserve">assing </w:t>
            </w:r>
            <w:r>
              <w:rPr>
                <w:rStyle w:val="Strong"/>
              </w:rPr>
              <w:t>under pressure</w:t>
            </w:r>
          </w:p>
          <w:p w14:paraId="25DA8E0B" w14:textId="23D53EB7" w:rsidR="002037A8" w:rsidRDefault="002037A8" w:rsidP="00EA1B2E">
            <w:r>
              <w:t xml:space="preserve">Demonstrate </w:t>
            </w:r>
            <w:r w:rsidRPr="00B91D92">
              <w:t>the correct technique for</w:t>
            </w:r>
            <w:r>
              <w:t xml:space="preserve"> a chest, bounce and overhead</w:t>
            </w:r>
            <w:r w:rsidRPr="00B91D92">
              <w:t xml:space="preserve"> pass </w:t>
            </w:r>
            <w:r>
              <w:t>to the class.</w:t>
            </w:r>
          </w:p>
          <w:p w14:paraId="242A7C6E" w14:textId="02544304" w:rsidR="002037A8" w:rsidRDefault="0085088F" w:rsidP="00EA1B2E">
            <w:pPr>
              <w:pStyle w:val="FeatureBox2"/>
            </w:pPr>
            <w:r w:rsidRPr="004C3BA4">
              <w:rPr>
                <w:rStyle w:val="Strong"/>
              </w:rPr>
              <w:t>Note</w:t>
            </w:r>
            <w:r w:rsidRPr="00170D7B">
              <w:rPr>
                <w:b/>
                <w:bCs/>
              </w:rPr>
              <w:t>:</w:t>
            </w:r>
            <w:r>
              <w:t xml:space="preserve"> refer to </w:t>
            </w:r>
            <w:hyperlink w:anchor="_Appendix_3_–" w:history="1">
              <w:r w:rsidRPr="003B6BCB">
                <w:rPr>
                  <w:rStyle w:val="Hyperlink"/>
                </w:rPr>
                <w:t>Appendix 3 – chest, bounce and overhead passing</w:t>
              </w:r>
            </w:hyperlink>
            <w:r>
              <w:t xml:space="preserve"> for a breakdown of specific steps for chest, bounce and overhead passes</w:t>
            </w:r>
            <w:r w:rsidR="00170D7B">
              <w:t>.</w:t>
            </w:r>
          </w:p>
          <w:p w14:paraId="6FE08531" w14:textId="69FE304E" w:rsidR="00483287" w:rsidRPr="00483287" w:rsidRDefault="00483287" w:rsidP="00EA1B2E">
            <w:r w:rsidRPr="00483287">
              <w:t xml:space="preserve">Students </w:t>
            </w:r>
            <w:r w:rsidR="002E01B1">
              <w:t>are allocated into group</w:t>
            </w:r>
            <w:r w:rsidR="003B4F3F">
              <w:t>s</w:t>
            </w:r>
            <w:r w:rsidRPr="00483287">
              <w:t xml:space="preserve"> of 4.</w:t>
            </w:r>
          </w:p>
          <w:p w14:paraId="14119EB0" w14:textId="556C1460" w:rsidR="0056109E" w:rsidRDefault="0056109E" w:rsidP="00EA1B2E">
            <w:r>
              <w:t xml:space="preserve">Provide students with </w:t>
            </w:r>
            <w:r w:rsidR="00E47E2C">
              <w:t xml:space="preserve">4 </w:t>
            </w:r>
            <w:r>
              <w:t xml:space="preserve">markers to set up a </w:t>
            </w:r>
            <w:r w:rsidR="00E33E3E">
              <w:t>6</w:t>
            </w:r>
            <w:r w:rsidR="00BA4484">
              <w:t xml:space="preserve"> </w:t>
            </w:r>
            <w:r w:rsidR="00E33E3E">
              <w:t>metre</w:t>
            </w:r>
            <w:r>
              <w:t xml:space="preserve"> </w:t>
            </w:r>
            <w:r w:rsidR="00E33E3E">
              <w:t>by</w:t>
            </w:r>
            <w:r>
              <w:t xml:space="preserve"> 6</w:t>
            </w:r>
            <w:r w:rsidR="00BA4484">
              <w:t xml:space="preserve"> </w:t>
            </w:r>
            <w:r w:rsidR="00BD5636">
              <w:t>metre playing</w:t>
            </w:r>
            <w:r>
              <w:t xml:space="preserve"> area.</w:t>
            </w:r>
            <w:r w:rsidR="007721E0">
              <w:t xml:space="preserve"> Players can move freely </w:t>
            </w:r>
            <w:r w:rsidR="00AB5937">
              <w:t>within the space.</w:t>
            </w:r>
          </w:p>
          <w:p w14:paraId="1139F492" w14:textId="197DD689" w:rsidR="004A0528" w:rsidRDefault="000C1731" w:rsidP="00EA1B2E">
            <w:r w:rsidRPr="000C1731">
              <w:t xml:space="preserve">Assign </w:t>
            </w:r>
            <w:r w:rsidR="00BA4484">
              <w:t>one</w:t>
            </w:r>
            <w:r w:rsidRPr="00074A89">
              <w:t xml:space="preserve"> defender</w:t>
            </w:r>
            <w:r w:rsidRPr="000C1731">
              <w:t xml:space="preserve"> in each group. The remaining </w:t>
            </w:r>
            <w:r w:rsidRPr="00074A89">
              <w:t>3 students are attackers</w:t>
            </w:r>
            <w:r w:rsidRPr="000C1731">
              <w:t>.</w:t>
            </w:r>
          </w:p>
          <w:p w14:paraId="201362CA" w14:textId="5B83DC81" w:rsidR="00170D7B" w:rsidRDefault="00170D7B" w:rsidP="00170D7B">
            <w:pPr>
              <w:pStyle w:val="Caption"/>
            </w:pPr>
            <w:r>
              <w:t xml:space="preserve">Figure </w:t>
            </w:r>
            <w:fldSimple w:instr=" SEQ Figure \* ARABIC ">
              <w:r w:rsidR="006D6FA8">
                <w:rPr>
                  <w:noProof/>
                </w:rPr>
                <w:t>3</w:t>
              </w:r>
            </w:fldSimple>
            <w:r>
              <w:t xml:space="preserve"> – </w:t>
            </w:r>
            <w:r w:rsidRPr="00621455">
              <w:t>set-up for passing under pressure</w:t>
            </w:r>
          </w:p>
          <w:p w14:paraId="71DC2EB0" w14:textId="6904ECF9" w:rsidR="00CF35B6" w:rsidRDefault="00CF35B6" w:rsidP="00EA1B2E">
            <w:r w:rsidRPr="00CF35B6">
              <w:rPr>
                <w:noProof/>
              </w:rPr>
              <w:drawing>
                <wp:inline distT="0" distB="0" distL="0" distR="0" wp14:anchorId="7D0408AF" wp14:editId="495D1EAF">
                  <wp:extent cx="2228875" cy="1990725"/>
                  <wp:effectExtent l="0" t="0" r="0" b="0"/>
                  <wp:docPr id="1163441273" name="Picture 1" descr="Diagram showing a passing under pressure drill with a 6 metre by 6 metre square marked by cones at each corner, with 3 circles labelled 'A' and one circle labelled 'D' representing attacking and defensive player posi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441273" name="Picture 1" descr="Diagram showing a passing under pressure drill with a 6 metre by 6 metre square marked by cones at each corner, with 3 circles labelled 'A' and one circle labelled 'D' representing attacking and defensive player positions."/>
                          <pic:cNvPicPr/>
                        </pic:nvPicPr>
                        <pic:blipFill>
                          <a:blip r:embed="rId17"/>
                          <a:stretch>
                            <a:fillRect/>
                          </a:stretch>
                        </pic:blipFill>
                        <pic:spPr>
                          <a:xfrm>
                            <a:off x="0" y="0"/>
                            <a:ext cx="2239757" cy="2000444"/>
                          </a:xfrm>
                          <a:prstGeom prst="rect">
                            <a:avLst/>
                          </a:prstGeom>
                        </pic:spPr>
                      </pic:pic>
                    </a:graphicData>
                  </a:graphic>
                </wp:inline>
              </w:drawing>
            </w:r>
          </w:p>
          <w:p w14:paraId="1EAFE464" w14:textId="0EAA73FB" w:rsidR="00FD53EC" w:rsidRDefault="00FD53EC" w:rsidP="00EA1B2E">
            <w:r>
              <w:t xml:space="preserve">Attackers </w:t>
            </w:r>
            <w:r w:rsidR="00FB6A94" w:rsidRPr="00FB6A94">
              <w:t>pass the ball to one another to maintain possession</w:t>
            </w:r>
            <w:r w:rsidR="00C7775A">
              <w:t xml:space="preserve"> and </w:t>
            </w:r>
            <w:r>
              <w:t xml:space="preserve">prevent the defender from obtaining the ball. </w:t>
            </w:r>
            <w:r w:rsidR="001146A7">
              <w:t xml:space="preserve">After each pass, attackers </w:t>
            </w:r>
            <w:r w:rsidR="00792D0C">
              <w:t>must run around one of the markers before they are able to receive the ball again</w:t>
            </w:r>
            <w:r w:rsidR="001146A7">
              <w:t>.</w:t>
            </w:r>
          </w:p>
          <w:p w14:paraId="09F72852" w14:textId="5AAC93AD" w:rsidR="00D96139" w:rsidRDefault="00FD53EC" w:rsidP="00EA1B2E">
            <w:r>
              <w:t xml:space="preserve">If the defender </w:t>
            </w:r>
            <w:r w:rsidR="00C933AE">
              <w:t xml:space="preserve">gains </w:t>
            </w:r>
            <w:r w:rsidR="00B50C3F">
              <w:t>possession</w:t>
            </w:r>
            <w:r>
              <w:t xml:space="preserve">, the attacker who </w:t>
            </w:r>
            <w:r w:rsidR="00C933AE">
              <w:t>made the pass</w:t>
            </w:r>
            <w:r w:rsidR="005D21C5">
              <w:t xml:space="preserve"> </w:t>
            </w:r>
            <w:r>
              <w:t>becomes the defender</w:t>
            </w:r>
            <w:r w:rsidR="00B50C3F">
              <w:t>. A</w:t>
            </w:r>
            <w:r w:rsidR="00FE105F">
              <w:t xml:space="preserve">lternatively, rotate the defender after </w:t>
            </w:r>
            <w:r w:rsidR="00A13CB8">
              <w:t>one</w:t>
            </w:r>
            <w:r w:rsidR="00FE105F">
              <w:t xml:space="preserve"> minute of play.</w:t>
            </w:r>
          </w:p>
          <w:p w14:paraId="2173F28F" w14:textId="2F191958" w:rsidR="00FD53EC" w:rsidRDefault="00532A88" w:rsidP="00EA1B2E">
            <w:r>
              <w:t>After a period of play, pose the following questions for discussion</w:t>
            </w:r>
            <w:r w:rsidR="00FD53EC">
              <w:t>:</w:t>
            </w:r>
          </w:p>
          <w:p w14:paraId="4080074F" w14:textId="47987059" w:rsidR="00E53142" w:rsidRPr="001F66DC" w:rsidRDefault="00E53142" w:rsidP="00EA1B2E">
            <w:pPr>
              <w:pStyle w:val="ListBullet"/>
            </w:pPr>
            <w:r w:rsidRPr="001F66DC">
              <w:t>Wh</w:t>
            </w:r>
            <w:r w:rsidR="008574B6">
              <w:t>ich passes did you select during the game and why?</w:t>
            </w:r>
          </w:p>
          <w:p w14:paraId="0AA54A27" w14:textId="61DC47E8" w:rsidR="00E53142" w:rsidRPr="001F66DC" w:rsidRDefault="00E53142" w:rsidP="00EA1B2E">
            <w:pPr>
              <w:pStyle w:val="ListBullet"/>
            </w:pPr>
            <w:r w:rsidRPr="001F66DC">
              <w:t>How d</w:t>
            </w:r>
            <w:r w:rsidR="00A71907" w:rsidRPr="001F66DC">
              <w:t>id</w:t>
            </w:r>
            <w:r w:rsidRPr="001F66DC">
              <w:t xml:space="preserve"> your </w:t>
            </w:r>
            <w:r w:rsidR="00FC2744" w:rsidRPr="001F66DC">
              <w:t xml:space="preserve">selected </w:t>
            </w:r>
            <w:r w:rsidRPr="001F66DC">
              <w:t xml:space="preserve">pass help </w:t>
            </w:r>
            <w:r w:rsidR="00501179" w:rsidRPr="001F66DC">
              <w:t xml:space="preserve">maintain </w:t>
            </w:r>
            <w:r w:rsidRPr="001F66DC">
              <w:t>possession?</w:t>
            </w:r>
          </w:p>
          <w:p w14:paraId="71F15050" w14:textId="3B3270AC" w:rsidR="00892492" w:rsidRPr="001F66DC" w:rsidRDefault="00892492" w:rsidP="00EA1B2E">
            <w:pPr>
              <w:pStyle w:val="ListBullet"/>
            </w:pPr>
            <w:r w:rsidRPr="001F66DC">
              <w:t>How d</w:t>
            </w:r>
            <w:r w:rsidR="00501179" w:rsidRPr="001F66DC">
              <w:t xml:space="preserve">id </w:t>
            </w:r>
            <w:r w:rsidRPr="001F66DC">
              <w:t>the defender affect your decision?</w:t>
            </w:r>
          </w:p>
          <w:p w14:paraId="060A75E6" w14:textId="26C6639B" w:rsidR="00E4581B" w:rsidRPr="001F66DC" w:rsidRDefault="00E4581B" w:rsidP="00EA1B2E">
            <w:pPr>
              <w:pStyle w:val="ListBullet"/>
            </w:pPr>
            <w:r w:rsidRPr="001F66DC">
              <w:t>How did you create space away from the defender?</w:t>
            </w:r>
          </w:p>
          <w:p w14:paraId="6C1C69B8" w14:textId="054364DB" w:rsidR="007D1F1C" w:rsidRPr="001F66DC" w:rsidRDefault="00E14DE5" w:rsidP="00EA1B2E">
            <w:pPr>
              <w:pStyle w:val="ListBullet"/>
            </w:pPr>
            <w:r w:rsidRPr="001F66DC">
              <w:t>What made it easier or harder to keep possession?</w:t>
            </w:r>
          </w:p>
          <w:p w14:paraId="44465960" w14:textId="16C10D9C" w:rsidR="00FD53EC" w:rsidRPr="00832CB3" w:rsidRDefault="005A4CAA" w:rsidP="00EA1B2E">
            <w:pPr>
              <w:rPr>
                <w:b/>
                <w:bCs/>
              </w:rPr>
            </w:pPr>
            <w:r>
              <w:rPr>
                <w:b/>
                <w:bCs/>
              </w:rPr>
              <w:t>Maintaining possession</w:t>
            </w:r>
            <w:r w:rsidR="0073219C">
              <w:rPr>
                <w:b/>
                <w:bCs/>
              </w:rPr>
              <w:t xml:space="preserve"> – even teams</w:t>
            </w:r>
          </w:p>
          <w:p w14:paraId="59DF9409" w14:textId="44FE1668" w:rsidR="00FD53EC" w:rsidRDefault="00FD53EC" w:rsidP="00EA1B2E">
            <w:r>
              <w:t>Allocate students into 4 teams.</w:t>
            </w:r>
          </w:p>
          <w:p w14:paraId="713F0724" w14:textId="1E925FCD" w:rsidR="00FD53EC" w:rsidRDefault="00FD53EC" w:rsidP="00EA1B2E">
            <w:r w:rsidRPr="002C3340">
              <w:t xml:space="preserve">Provide each </w:t>
            </w:r>
            <w:r>
              <w:t>team</w:t>
            </w:r>
            <w:r w:rsidRPr="002C3340">
              <w:t xml:space="preserve"> with </w:t>
            </w:r>
            <w:r>
              <w:t>a set of braids</w:t>
            </w:r>
            <w:r w:rsidR="00B142F3">
              <w:t>.</w:t>
            </w:r>
          </w:p>
          <w:p w14:paraId="1A01E32C" w14:textId="1C979E77" w:rsidR="00FD53EC" w:rsidRDefault="00FD53EC" w:rsidP="00EA1B2E">
            <w:r>
              <w:t xml:space="preserve">Allocate 2 teams </w:t>
            </w:r>
            <w:r w:rsidR="006657FC">
              <w:t xml:space="preserve">to play in </w:t>
            </w:r>
            <w:r>
              <w:t xml:space="preserve">one half of </w:t>
            </w:r>
            <w:r w:rsidR="006657FC">
              <w:t>a</w:t>
            </w:r>
            <w:r>
              <w:t xml:space="preserve"> basketball court</w:t>
            </w:r>
            <w:r w:rsidR="006657FC">
              <w:t xml:space="preserve"> (or equivalent playing area) and the other </w:t>
            </w:r>
            <w:r w:rsidR="00A13CB8">
              <w:t xml:space="preserve">2 </w:t>
            </w:r>
            <w:r w:rsidR="006657FC">
              <w:t>teams to play in the other half</w:t>
            </w:r>
            <w:r w:rsidR="007F2B56">
              <w:t>.</w:t>
            </w:r>
          </w:p>
          <w:p w14:paraId="0E7B9C20" w14:textId="162481D1" w:rsidR="004D4563" w:rsidRDefault="004D4563" w:rsidP="00EA1B2E">
            <w:r>
              <w:t>Explain the rules to students:</w:t>
            </w:r>
          </w:p>
          <w:p w14:paraId="3013AA14" w14:textId="2E569446" w:rsidR="006C5F6A" w:rsidRDefault="003B7599" w:rsidP="00EA1B2E">
            <w:pPr>
              <w:pStyle w:val="ListBullet"/>
            </w:pPr>
            <w:r>
              <w:t>T</w:t>
            </w:r>
            <w:r w:rsidR="006C5F6A">
              <w:t>he aim of the game is to make 5 consecutive passes within your team</w:t>
            </w:r>
            <w:r>
              <w:t>.</w:t>
            </w:r>
          </w:p>
          <w:p w14:paraId="7D7092DC" w14:textId="4A82FC66" w:rsidR="006C5F6A" w:rsidRDefault="003B7599" w:rsidP="00EA1B2E">
            <w:pPr>
              <w:pStyle w:val="ListBullet"/>
            </w:pPr>
            <w:r>
              <w:t>P</w:t>
            </w:r>
            <w:r w:rsidR="006C5F6A">
              <w:t>layers cannot run with the ball</w:t>
            </w:r>
            <w:r>
              <w:t>.</w:t>
            </w:r>
          </w:p>
          <w:p w14:paraId="62BEFAB4" w14:textId="1E19AD06" w:rsidR="006C5F6A" w:rsidRDefault="003B7599" w:rsidP="00EA1B2E">
            <w:pPr>
              <w:pStyle w:val="ListBullet"/>
            </w:pPr>
            <w:r>
              <w:t>D</w:t>
            </w:r>
            <w:r w:rsidR="006C5F6A">
              <w:t xml:space="preserve">efenders must stay at least </w:t>
            </w:r>
            <w:r>
              <w:t>one</w:t>
            </w:r>
            <w:r w:rsidR="006C5F6A">
              <w:t xml:space="preserve"> metre away from the player with the ball</w:t>
            </w:r>
            <w:r>
              <w:t>.</w:t>
            </w:r>
          </w:p>
          <w:p w14:paraId="53A4C419" w14:textId="5A0F7C18" w:rsidR="006C5F6A" w:rsidRDefault="003B7599" w:rsidP="00EA1B2E">
            <w:pPr>
              <w:pStyle w:val="ListBullet"/>
            </w:pPr>
            <w:r>
              <w:t>P</w:t>
            </w:r>
            <w:r w:rsidR="006C5F6A">
              <w:t>layers cannot take the ball from another player’s hands</w:t>
            </w:r>
            <w:r>
              <w:t>.</w:t>
            </w:r>
          </w:p>
          <w:p w14:paraId="7303E4D2" w14:textId="1F189869" w:rsidR="006C5F6A" w:rsidRDefault="003B7599" w:rsidP="00EA1B2E">
            <w:pPr>
              <w:pStyle w:val="ListBullet"/>
            </w:pPr>
            <w:r>
              <w:t>A</w:t>
            </w:r>
            <w:r w:rsidR="006C5F6A">
              <w:t>ttackers pass the ball to maintain possession</w:t>
            </w:r>
            <w:r>
              <w:t>.</w:t>
            </w:r>
          </w:p>
          <w:p w14:paraId="21CA9CAF" w14:textId="0D9BB902" w:rsidR="00CC238D" w:rsidRDefault="00936400" w:rsidP="00EA1B2E">
            <w:pPr>
              <w:pStyle w:val="ListBullet"/>
            </w:pPr>
            <w:r>
              <w:t>I</w:t>
            </w:r>
            <w:r w:rsidR="006C5F6A">
              <w:t>f the ball is dropped</w:t>
            </w:r>
            <w:r w:rsidR="00B4410A">
              <w:t xml:space="preserve"> or goes out of bounds</w:t>
            </w:r>
            <w:r w:rsidR="006C5F6A">
              <w:t>, possession changes</w:t>
            </w:r>
            <w:r w:rsidR="00680464">
              <w:t xml:space="preserve"> (a bounce pass is still allowable)</w:t>
            </w:r>
            <w:r w:rsidR="003B7599">
              <w:t>.</w:t>
            </w:r>
          </w:p>
          <w:p w14:paraId="49BD0E23" w14:textId="2A15326E" w:rsidR="00FD53EC" w:rsidRDefault="003B7599" w:rsidP="00EA1B2E">
            <w:pPr>
              <w:pStyle w:val="ListBullet"/>
            </w:pPr>
            <w:r>
              <w:t>P</w:t>
            </w:r>
            <w:r w:rsidR="00CC238D">
              <w:t xml:space="preserve">layers </w:t>
            </w:r>
            <w:r w:rsidR="00FD53EC">
              <w:t>cannot pass the ball to the player who passed it to them</w:t>
            </w:r>
            <w:r w:rsidR="002668FA">
              <w:t>.</w:t>
            </w:r>
          </w:p>
          <w:p w14:paraId="0CBBFDD9" w14:textId="081B9576" w:rsidR="002668FA" w:rsidRDefault="00FD53EC" w:rsidP="00EA1B2E">
            <w:r>
              <w:t xml:space="preserve">After 5 minutes of </w:t>
            </w:r>
            <w:r w:rsidR="00AA0CF2">
              <w:t>gameplay</w:t>
            </w:r>
            <w:r>
              <w:t xml:space="preserve">, </w:t>
            </w:r>
            <w:r w:rsidR="00D35C90">
              <w:t>pose the following questions for discussion</w:t>
            </w:r>
            <w:r w:rsidR="001B259B">
              <w:t>:</w:t>
            </w:r>
          </w:p>
          <w:p w14:paraId="6633E036" w14:textId="77777777" w:rsidR="001C43B3" w:rsidRPr="004C4B5C" w:rsidRDefault="001C43B3" w:rsidP="00EA1B2E">
            <w:pPr>
              <w:pStyle w:val="ListBullet"/>
            </w:pPr>
            <w:r w:rsidRPr="004C4B5C">
              <w:t>Where did you move to receive the ball?</w:t>
            </w:r>
          </w:p>
          <w:p w14:paraId="756AAD5D" w14:textId="6F2D6310" w:rsidR="00431B4C" w:rsidRPr="004C4B5C" w:rsidRDefault="001C43B3" w:rsidP="00EA1B2E">
            <w:pPr>
              <w:pStyle w:val="ListBullet"/>
            </w:pPr>
            <w:r w:rsidRPr="004C4B5C">
              <w:t>What happens if everyone stands still?</w:t>
            </w:r>
          </w:p>
          <w:p w14:paraId="5040B5C1" w14:textId="77777777" w:rsidR="005472A3" w:rsidRPr="004C4B5C" w:rsidRDefault="005472A3" w:rsidP="00EA1B2E">
            <w:pPr>
              <w:pStyle w:val="ListBullet"/>
            </w:pPr>
            <w:r w:rsidRPr="004C4B5C">
              <w:t>How many passing options did the ball carrier have?</w:t>
            </w:r>
          </w:p>
          <w:p w14:paraId="3DB553C3" w14:textId="76E2BEE3" w:rsidR="002668FA" w:rsidRPr="004C4B5C" w:rsidRDefault="001925CA" w:rsidP="00EA1B2E">
            <w:pPr>
              <w:pStyle w:val="ListBullet"/>
            </w:pPr>
            <w:r w:rsidRPr="004C4B5C">
              <w:t>How did you move into</w:t>
            </w:r>
            <w:r w:rsidR="005472A3" w:rsidRPr="004C4B5C">
              <w:t xml:space="preserve"> a position to </w:t>
            </w:r>
            <w:r w:rsidRPr="004C4B5C">
              <w:t xml:space="preserve">support the </w:t>
            </w:r>
            <w:r w:rsidR="00463196">
              <w:t>person with the ball</w:t>
            </w:r>
            <w:r w:rsidR="005472A3" w:rsidRPr="004C4B5C">
              <w:t>?</w:t>
            </w:r>
          </w:p>
          <w:p w14:paraId="0C2A4254" w14:textId="0CCF529B" w:rsidR="00FD53EC" w:rsidRDefault="00B61605" w:rsidP="00EA1B2E">
            <w:r>
              <w:t xml:space="preserve">Introduce </w:t>
            </w:r>
            <w:r w:rsidR="00FD53EC">
              <w:t>the following basketball rule:</w:t>
            </w:r>
          </w:p>
          <w:p w14:paraId="3C6A674F" w14:textId="0A3C825A" w:rsidR="00FD53EC" w:rsidRDefault="00415D9F" w:rsidP="00EA1B2E">
            <w:pPr>
              <w:pStyle w:val="ListBullet"/>
            </w:pPr>
            <w:r>
              <w:t>P</w:t>
            </w:r>
            <w:r w:rsidR="00B4410A">
              <w:t xml:space="preserve">layers can come within </w:t>
            </w:r>
            <w:r w:rsidR="003B7599">
              <w:t>one</w:t>
            </w:r>
            <w:r w:rsidR="00B4410A">
              <w:t xml:space="preserve"> metre of the person with the ball, however there is no</w:t>
            </w:r>
            <w:r w:rsidR="009715EC">
              <w:t xml:space="preserve"> </w:t>
            </w:r>
            <w:r w:rsidR="00B4410A">
              <w:t>contact, including</w:t>
            </w:r>
            <w:r w:rsidR="00FD53EC" w:rsidRPr="009A7D0A">
              <w:t xml:space="preserve"> pushing, holding or hitting another player</w:t>
            </w:r>
            <w:r w:rsidR="00A819D1">
              <w:t>.</w:t>
            </w:r>
          </w:p>
          <w:p w14:paraId="7381B24B" w14:textId="59D575E6" w:rsidR="00FD53EC" w:rsidRDefault="00ED141C" w:rsidP="00EA1B2E">
            <w:r>
              <w:t>Provide students with time to discuss tactics, then r</w:t>
            </w:r>
            <w:r w:rsidR="00FD53EC">
              <w:t>ecommence play.</w:t>
            </w:r>
          </w:p>
          <w:p w14:paraId="38B6FED2" w14:textId="0E4A76E8" w:rsidR="00901693" w:rsidRDefault="00FD53EC" w:rsidP="00EA1B2E">
            <w:r w:rsidRPr="00EF6502">
              <w:t>After 5 minutes</w:t>
            </w:r>
            <w:r w:rsidR="001B259B">
              <w:t xml:space="preserve">, pause the game </w:t>
            </w:r>
            <w:r w:rsidR="003B7599">
              <w:t xml:space="preserve">and </w:t>
            </w:r>
            <w:r w:rsidR="00D35C90">
              <w:t>pose the following questions for discussion</w:t>
            </w:r>
            <w:r w:rsidR="001A046C">
              <w:t>:</w:t>
            </w:r>
          </w:p>
          <w:p w14:paraId="6D29CA04" w14:textId="3659DD20" w:rsidR="00493B9B" w:rsidRPr="006F28AB" w:rsidRDefault="002069EA" w:rsidP="00EA1B2E">
            <w:pPr>
              <w:pStyle w:val="ListBullet"/>
            </w:pPr>
            <w:r>
              <w:t>When defending, h</w:t>
            </w:r>
            <w:r w:rsidR="00A819D1">
              <w:t xml:space="preserve">ow did your team </w:t>
            </w:r>
            <w:r>
              <w:t>force an error and gain</w:t>
            </w:r>
            <w:r w:rsidR="002F51CA" w:rsidRPr="006F28AB">
              <w:t xml:space="preserve"> possession?</w:t>
            </w:r>
          </w:p>
          <w:p w14:paraId="5EF4BDA4" w14:textId="33B4D8F1" w:rsidR="002F51CA" w:rsidRPr="006F28AB" w:rsidRDefault="002F51CA" w:rsidP="00EA1B2E">
            <w:pPr>
              <w:pStyle w:val="ListBullet"/>
            </w:pPr>
            <w:r w:rsidRPr="006F28AB">
              <w:t xml:space="preserve">How </w:t>
            </w:r>
            <w:r w:rsidR="00682B3E">
              <w:t>could</w:t>
            </w:r>
            <w:r w:rsidRPr="006F28AB">
              <w:t xml:space="preserve"> you stop attackers </w:t>
            </w:r>
            <w:r w:rsidR="004122D0">
              <w:t xml:space="preserve">from </w:t>
            </w:r>
            <w:r w:rsidRPr="006F28AB">
              <w:t>getting free?</w:t>
            </w:r>
          </w:p>
          <w:p w14:paraId="25AF22AF" w14:textId="014C429D" w:rsidR="002F51CA" w:rsidRPr="006F28AB" w:rsidRDefault="00682B3E" w:rsidP="00EA1B2E">
            <w:pPr>
              <w:pStyle w:val="ListBullet"/>
            </w:pPr>
            <w:r>
              <w:t>When defending, w</w:t>
            </w:r>
            <w:r w:rsidR="002F51CA" w:rsidRPr="006F28AB">
              <w:t>ere you watching the player, the ball or both?</w:t>
            </w:r>
          </w:p>
          <w:p w14:paraId="3A6E600A" w14:textId="5745715E" w:rsidR="002859C0" w:rsidRDefault="00CF2750" w:rsidP="00EA1B2E">
            <w:pPr>
              <w:rPr>
                <w:rStyle w:val="Strong"/>
              </w:rPr>
            </w:pPr>
            <w:r>
              <w:rPr>
                <w:rStyle w:val="Strong"/>
              </w:rPr>
              <w:t>Dribble</w:t>
            </w:r>
            <w:r w:rsidR="00200613">
              <w:rPr>
                <w:rStyle w:val="Strong"/>
              </w:rPr>
              <w:t xml:space="preserve"> battle</w:t>
            </w:r>
          </w:p>
          <w:p w14:paraId="6BBBF23B" w14:textId="13523517" w:rsidR="00200613" w:rsidRDefault="00200613" w:rsidP="00EA1B2E">
            <w:r>
              <w:t xml:space="preserve">For this game use </w:t>
            </w:r>
            <w:r w:rsidR="00BA5519">
              <w:t xml:space="preserve">a </w:t>
            </w:r>
            <w:r>
              <w:t>netball court, or a basketball c</w:t>
            </w:r>
            <w:r w:rsidR="00C97F88">
              <w:t>ou</w:t>
            </w:r>
            <w:r>
              <w:t>rt divided into thirds.</w:t>
            </w:r>
          </w:p>
          <w:p w14:paraId="6B0F544F" w14:textId="58F247CC" w:rsidR="00BA5519" w:rsidRDefault="00067027" w:rsidP="00EA1B2E">
            <w:r>
              <w:t xml:space="preserve">Provide </w:t>
            </w:r>
            <w:r w:rsidR="00200613">
              <w:t>each student with a</w:t>
            </w:r>
            <w:r>
              <w:t xml:space="preserve"> basketball</w:t>
            </w:r>
            <w:r w:rsidR="00373AFC">
              <w:t>.</w:t>
            </w:r>
          </w:p>
          <w:p w14:paraId="0A754ACD" w14:textId="26A2E321" w:rsidR="00246E39" w:rsidRDefault="00246E39" w:rsidP="00EA1B2E">
            <w:r>
              <w:t xml:space="preserve">All students begin in </w:t>
            </w:r>
            <w:r w:rsidR="00BA5519">
              <w:t xml:space="preserve">one </w:t>
            </w:r>
            <w:r>
              <w:t xml:space="preserve">third of the court dribbling their basketball. </w:t>
            </w:r>
            <w:r w:rsidR="00001C31">
              <w:t xml:space="preserve">Allow students to </w:t>
            </w:r>
            <w:r w:rsidR="000E5E61">
              <w:t xml:space="preserve">build confidence while dribbling </w:t>
            </w:r>
            <w:r w:rsidR="00063DCD">
              <w:t>and avoiding other players</w:t>
            </w:r>
            <w:r w:rsidR="005C1985">
              <w:t xml:space="preserve">. Challenge them to go as fast as they can, while maintaining control. </w:t>
            </w:r>
            <w:r w:rsidR="00334107">
              <w:t xml:space="preserve">Use teaching </w:t>
            </w:r>
            <w:r w:rsidR="00C07C87">
              <w:t>cues such as keep your eyes up.</w:t>
            </w:r>
          </w:p>
          <w:p w14:paraId="634D9581" w14:textId="09FC4E1E" w:rsidR="00AF65D3" w:rsidRDefault="005C1985" w:rsidP="00EA1B2E">
            <w:r>
              <w:t xml:space="preserve">After </w:t>
            </w:r>
            <w:r w:rsidR="00B45A15">
              <w:t>1</w:t>
            </w:r>
            <w:r w:rsidR="003B7599">
              <w:t xml:space="preserve"> to </w:t>
            </w:r>
            <w:r w:rsidR="00B45A15">
              <w:t>2 minutes pause the dribbling</w:t>
            </w:r>
            <w:r w:rsidR="006F3793">
              <w:t>. Provide any dribbling technique tips from what you have observed.</w:t>
            </w:r>
            <w:r w:rsidR="00D0575C">
              <w:t xml:space="preserve"> </w:t>
            </w:r>
            <w:r w:rsidR="00AF65D3">
              <w:t>Recommence the activity for another 1</w:t>
            </w:r>
            <w:r w:rsidR="00111A9D">
              <w:t xml:space="preserve"> </w:t>
            </w:r>
            <w:r w:rsidR="003B7599">
              <w:t xml:space="preserve">to </w:t>
            </w:r>
            <w:r w:rsidR="00AF65D3">
              <w:t>2 minutes.</w:t>
            </w:r>
          </w:p>
          <w:p w14:paraId="677D2BE7" w14:textId="4FBF342E" w:rsidR="00246E39" w:rsidRDefault="00AF65D3" w:rsidP="00EA1B2E">
            <w:r>
              <w:t>Pause the dribbling</w:t>
            </w:r>
            <w:r w:rsidR="00961121">
              <w:t xml:space="preserve">, </w:t>
            </w:r>
            <w:r w:rsidR="0043132B">
              <w:t>students will now</w:t>
            </w:r>
            <w:r w:rsidR="00EA61A4" w:rsidRPr="00EA61A4">
              <w:t xml:space="preserve"> dribble their ball within the third while trying to knock other students’ balls out of the area.</w:t>
            </w:r>
          </w:p>
          <w:p w14:paraId="6FFC6949" w14:textId="2F4D8980" w:rsidR="003A5DCE" w:rsidRDefault="003A5DCE" w:rsidP="00EA1B2E">
            <w:r>
              <w:t>If a student</w:t>
            </w:r>
            <w:r w:rsidR="00472709">
              <w:t>’s</w:t>
            </w:r>
            <w:r>
              <w:t xml:space="preserve"> ball goes outside </w:t>
            </w:r>
            <w:r w:rsidR="0078323D">
              <w:t xml:space="preserve">of </w:t>
            </w:r>
            <w:r>
              <w:t xml:space="preserve">the </w:t>
            </w:r>
            <w:r w:rsidR="00B35209">
              <w:t>third</w:t>
            </w:r>
            <w:r>
              <w:t>, they are</w:t>
            </w:r>
            <w:r w:rsidR="00472709">
              <w:t xml:space="preserve"> knocked out of that third and they start the same game in the next third.</w:t>
            </w:r>
            <w:r>
              <w:t xml:space="preserve"> </w:t>
            </w:r>
            <w:r w:rsidR="0078323D">
              <w:t xml:space="preserve">Likewise, if they get knocked out of the second </w:t>
            </w:r>
            <w:r w:rsidR="001F55A4">
              <w:t xml:space="preserve">third </w:t>
            </w:r>
            <w:r w:rsidR="0078323D">
              <w:t>they move to the last third.</w:t>
            </w:r>
            <w:r w:rsidR="009512CA">
              <w:t xml:space="preserve"> Students do not get knocked out of the last third</w:t>
            </w:r>
            <w:r w:rsidR="00120D7D">
              <w:t>;</w:t>
            </w:r>
            <w:r w:rsidR="009512CA">
              <w:t xml:space="preserve"> however</w:t>
            </w:r>
            <w:r w:rsidR="00120D7D">
              <w:t>,</w:t>
            </w:r>
            <w:r w:rsidR="009512CA">
              <w:t xml:space="preserve"> they continue to move around the</w:t>
            </w:r>
            <w:r w:rsidR="007848BB">
              <w:t xml:space="preserve"> third </w:t>
            </w:r>
            <w:r w:rsidR="002E455B">
              <w:t xml:space="preserve">practising </w:t>
            </w:r>
            <w:r w:rsidR="007848BB">
              <w:t>dribbling.</w:t>
            </w:r>
          </w:p>
          <w:p w14:paraId="3C45CF1E" w14:textId="3A1F34D5" w:rsidR="002B18D2" w:rsidRDefault="002B18D2" w:rsidP="00EA1B2E">
            <w:pPr>
              <w:pStyle w:val="FeatureBox2"/>
            </w:pPr>
            <w:r w:rsidRPr="002B18D2">
              <w:rPr>
                <w:b/>
                <w:bCs/>
              </w:rPr>
              <w:t>Note:</w:t>
            </w:r>
            <w:r>
              <w:t xml:space="preserve"> </w:t>
            </w:r>
            <w:r w:rsidR="00373415">
              <w:t>a</w:t>
            </w:r>
            <w:r>
              <w:t>s students play the game</w:t>
            </w:r>
            <w:r w:rsidR="00111A9D">
              <w:t>,</w:t>
            </w:r>
            <w:r>
              <w:t xml:space="preserve"> observe their technique and provide relevant, targeted technique feedback including:</w:t>
            </w:r>
          </w:p>
          <w:p w14:paraId="5D279900" w14:textId="77777777" w:rsidR="002B18D2" w:rsidRDefault="002B18D2" w:rsidP="00EA1B2E">
            <w:pPr>
              <w:pStyle w:val="FeatureBox2"/>
              <w:numPr>
                <w:ilvl w:val="0"/>
                <w:numId w:val="56"/>
              </w:numPr>
            </w:pPr>
            <w:r>
              <w:t>Stance – knees bent, feet shoulder-width apart and ball held to the side of the body.</w:t>
            </w:r>
          </w:p>
          <w:p w14:paraId="53256C71" w14:textId="77777777" w:rsidR="002B18D2" w:rsidRDefault="002B18D2" w:rsidP="00EA1B2E">
            <w:pPr>
              <w:pStyle w:val="FeatureBox2"/>
              <w:numPr>
                <w:ilvl w:val="0"/>
                <w:numId w:val="56"/>
              </w:numPr>
            </w:pPr>
            <w:r>
              <w:t>Stationary – dribble with finger pads, ball stays below waist and eyes up (do not look at the ball).</w:t>
            </w:r>
          </w:p>
          <w:p w14:paraId="5DBE03EA" w14:textId="77777777" w:rsidR="002B18D2" w:rsidRDefault="002B18D2" w:rsidP="00EA1B2E">
            <w:pPr>
              <w:pStyle w:val="FeatureBox2"/>
              <w:numPr>
                <w:ilvl w:val="0"/>
                <w:numId w:val="56"/>
              </w:numPr>
            </w:pPr>
            <w:r>
              <w:t>Moving – walk while dribbling, change hands smoothly, keep control while moving.</w:t>
            </w:r>
          </w:p>
          <w:p w14:paraId="5DA9122E" w14:textId="77777777" w:rsidR="002B18D2" w:rsidRDefault="002B18D2" w:rsidP="00EA1B2E">
            <w:pPr>
              <w:pStyle w:val="FeatureBox2"/>
              <w:numPr>
                <w:ilvl w:val="0"/>
                <w:numId w:val="56"/>
              </w:numPr>
            </w:pPr>
            <w:r>
              <w:t>Protection – turn body slightly to shield the ball and use non-dribbling arm for balance (not pushing).</w:t>
            </w:r>
          </w:p>
          <w:p w14:paraId="588332EF" w14:textId="6F5B08C9" w:rsidR="002B18D2" w:rsidRDefault="002B18D2" w:rsidP="00EA1B2E">
            <w:pPr>
              <w:pStyle w:val="FeatureBox2"/>
              <w:numPr>
                <w:ilvl w:val="0"/>
                <w:numId w:val="56"/>
              </w:numPr>
            </w:pPr>
            <w:r>
              <w:t>Change of direction – slow down, then change direction and dribble low and controlled.</w:t>
            </w:r>
          </w:p>
          <w:p w14:paraId="5F5A0ACA" w14:textId="4CA0BA9B" w:rsidR="007E03FA" w:rsidRDefault="009C2A5C" w:rsidP="00EA1B2E">
            <w:r>
              <w:t>A</w:t>
            </w:r>
            <w:r w:rsidR="005445DB">
              <w:t>fter</w:t>
            </w:r>
            <w:r w:rsidR="00EE4AB3">
              <w:t xml:space="preserve"> 5</w:t>
            </w:r>
            <w:r w:rsidR="00120D7D">
              <w:t xml:space="preserve"> to </w:t>
            </w:r>
            <w:r w:rsidR="00EE4AB3">
              <w:t>10 minutes</w:t>
            </w:r>
            <w:r w:rsidR="005445DB">
              <w:t xml:space="preserve"> of play, </w:t>
            </w:r>
            <w:r w:rsidR="005369C7">
              <w:t xml:space="preserve">pause </w:t>
            </w:r>
            <w:r w:rsidR="005C4D86">
              <w:t xml:space="preserve">the game </w:t>
            </w:r>
            <w:r w:rsidR="00D35C90">
              <w:t>and pose the following questions for discussion</w:t>
            </w:r>
            <w:r w:rsidR="007E03FA">
              <w:t>:</w:t>
            </w:r>
          </w:p>
          <w:p w14:paraId="6CA9BD4D" w14:textId="506DCAF3" w:rsidR="007E03FA" w:rsidRDefault="001F55A4" w:rsidP="00EA1B2E">
            <w:pPr>
              <w:pStyle w:val="ListBullet"/>
            </w:pPr>
            <w:r>
              <w:t xml:space="preserve">What </w:t>
            </w:r>
            <w:r w:rsidR="002E455B">
              <w:t>are</w:t>
            </w:r>
            <w:r>
              <w:t xml:space="preserve"> the main challenges in this game?</w:t>
            </w:r>
          </w:p>
          <w:p w14:paraId="70DE29EE" w14:textId="4D23B49C" w:rsidR="00BE785B" w:rsidRDefault="007E03FA" w:rsidP="00EA1B2E">
            <w:pPr>
              <w:pStyle w:val="ListBullet"/>
            </w:pPr>
            <w:r>
              <w:t>W</w:t>
            </w:r>
            <w:r w:rsidRPr="009E3BE0">
              <w:t>hy do we dribble</w:t>
            </w:r>
            <w:r w:rsidR="00625FA5">
              <w:t xml:space="preserve"> in basketball</w:t>
            </w:r>
            <w:r w:rsidRPr="009E3BE0">
              <w:t>?</w:t>
            </w:r>
            <w:r w:rsidR="001D0B2F">
              <w:t xml:space="preserve"> (</w:t>
            </w:r>
            <w:r w:rsidR="00111A9D">
              <w:t>S</w:t>
            </w:r>
            <w:r w:rsidR="001D0B2F">
              <w:t>uggest</w:t>
            </w:r>
            <w:r w:rsidR="00111A9D">
              <w:t>ed</w:t>
            </w:r>
            <w:r w:rsidR="001D0B2F">
              <w:t xml:space="preserve"> answers include: to progress up the field or to beat a player</w:t>
            </w:r>
            <w:r w:rsidR="00111A9D">
              <w:t>.</w:t>
            </w:r>
            <w:r w:rsidR="001D0B2F">
              <w:t>)</w:t>
            </w:r>
          </w:p>
          <w:p w14:paraId="2B2E598E" w14:textId="6C2A3D9E" w:rsidR="00147D82" w:rsidRDefault="00601E29" w:rsidP="00EA1B2E">
            <w:pPr>
              <w:pStyle w:val="ListBullet"/>
            </w:pPr>
            <w:r>
              <w:t>What strategies did you use to improve your success in this game?</w:t>
            </w:r>
          </w:p>
          <w:p w14:paraId="6D4E3F26" w14:textId="77777777" w:rsidR="00813866" w:rsidRDefault="00813866" w:rsidP="00EA1B2E">
            <w:r>
              <w:t>Introduce and explain the following rules in basketball:</w:t>
            </w:r>
          </w:p>
          <w:p w14:paraId="6DD97576" w14:textId="0F0A3935" w:rsidR="00813866" w:rsidRDefault="00813866" w:rsidP="00EA1B2E">
            <w:pPr>
              <w:pStyle w:val="ListBullet"/>
            </w:pPr>
            <w:r>
              <w:t xml:space="preserve">Dribbling – </w:t>
            </w:r>
            <w:r w:rsidR="00682B3E">
              <w:t xml:space="preserve">you cannot run while holding the ball so you </w:t>
            </w:r>
            <w:r>
              <w:t>must dribble the ball to move</w:t>
            </w:r>
            <w:r w:rsidR="00682B3E">
              <w:t xml:space="preserve"> with it</w:t>
            </w:r>
            <w:r>
              <w:t>.</w:t>
            </w:r>
          </w:p>
          <w:p w14:paraId="4A7C15FF" w14:textId="1F7B6286" w:rsidR="00813866" w:rsidRDefault="00813866" w:rsidP="00EA1B2E">
            <w:pPr>
              <w:pStyle w:val="ListBullet"/>
            </w:pPr>
            <w:r>
              <w:t xml:space="preserve">Carrying or travelling – taking more than </w:t>
            </w:r>
            <w:r w:rsidR="00A13CB8">
              <w:t xml:space="preserve">2 </w:t>
            </w:r>
            <w:r>
              <w:t>steps without dribbling is not allowed.</w:t>
            </w:r>
          </w:p>
          <w:p w14:paraId="5A5F98D8" w14:textId="77777777" w:rsidR="00533EF0" w:rsidRPr="006A03D1" w:rsidRDefault="00813866" w:rsidP="00EA1B2E">
            <w:pPr>
              <w:pStyle w:val="ListBullet"/>
            </w:pPr>
            <w:r>
              <w:t>Double dribble – once you stop dribbling, you must pass or shoot. You cannot start dribbling again.</w:t>
            </w:r>
          </w:p>
          <w:p w14:paraId="08CDF9CC" w14:textId="438A079D" w:rsidR="00D66AD4" w:rsidRDefault="00D66AD4" w:rsidP="00EA1B2E">
            <w:pPr>
              <w:rPr>
                <w:rStyle w:val="Strong"/>
              </w:rPr>
            </w:pPr>
            <w:r>
              <w:rPr>
                <w:rStyle w:val="Strong"/>
              </w:rPr>
              <w:t>Optional activity – dribbling</w:t>
            </w:r>
          </w:p>
          <w:p w14:paraId="6FAC0F42" w14:textId="0F79CADE" w:rsidR="00D66AD4" w:rsidRPr="00D66AD4" w:rsidRDefault="00D66AD4" w:rsidP="00EA1B2E">
            <w:pPr>
              <w:pStyle w:val="FeatureBox2"/>
            </w:pPr>
            <w:r w:rsidRPr="00BD24C9">
              <w:rPr>
                <w:b/>
                <w:bCs/>
              </w:rPr>
              <w:t>Note:</w:t>
            </w:r>
            <w:r>
              <w:t xml:space="preserve"> </w:t>
            </w:r>
            <w:r w:rsidR="00373415">
              <w:t>i</w:t>
            </w:r>
            <w:r>
              <w:t>f students require further support in developing dribbling skills this activity may be</w:t>
            </w:r>
            <w:r w:rsidR="00BD24C9">
              <w:t xml:space="preserve"> selected.</w:t>
            </w:r>
          </w:p>
          <w:p w14:paraId="4FC4D833" w14:textId="6DD49884" w:rsidR="00D66AD4" w:rsidRDefault="00D66AD4" w:rsidP="00EA1B2E">
            <w:r>
              <w:t>Divide students into groups of 3</w:t>
            </w:r>
            <w:r w:rsidR="00A74CD2">
              <w:t xml:space="preserve"> to </w:t>
            </w:r>
            <w:r>
              <w:t>5.</w:t>
            </w:r>
          </w:p>
          <w:p w14:paraId="4DA6F099" w14:textId="3A05E346" w:rsidR="00D66AD4" w:rsidRDefault="00D66AD4" w:rsidP="00EA1B2E">
            <w:r>
              <w:t xml:space="preserve">Provide each group with a ball and a copy of </w:t>
            </w:r>
            <w:hyperlink w:anchor="_Appendix_4_–" w:history="1">
              <w:r w:rsidRPr="003B6BCB">
                <w:rPr>
                  <w:rStyle w:val="Hyperlink"/>
                </w:rPr>
                <w:t>Appendix 4 – dribbling checklist and feedback</w:t>
              </w:r>
            </w:hyperlink>
            <w:r>
              <w:t>.</w:t>
            </w:r>
          </w:p>
          <w:p w14:paraId="1868EFC8" w14:textId="33265A44" w:rsidR="00D66AD4" w:rsidRDefault="00D66AD4" w:rsidP="00EA1B2E">
            <w:r>
              <w:t>Students take turns practising dribbling and complete the dribbling checklist and feedback sheet.</w:t>
            </w:r>
          </w:p>
          <w:p w14:paraId="0CC3891A" w14:textId="77777777" w:rsidR="00D66AD4" w:rsidRDefault="00D66AD4" w:rsidP="00EA1B2E">
            <w:r>
              <w:t>As this is happening, move between groups and provide concurrent feedback to students.</w:t>
            </w:r>
          </w:p>
          <w:p w14:paraId="446F5BD3" w14:textId="11B7B70D" w:rsidR="00D66AD4" w:rsidRDefault="009A3C7F" w:rsidP="00EA1B2E">
            <w:r>
              <w:t>At the conclusion of the activity, pose the following questions for discussion</w:t>
            </w:r>
            <w:r w:rsidR="00D66AD4" w:rsidRPr="00897986">
              <w:t>:</w:t>
            </w:r>
          </w:p>
          <w:p w14:paraId="7F227C06" w14:textId="0FEBE39C" w:rsidR="00D66AD4" w:rsidRDefault="00D66AD4" w:rsidP="00EA1B2E">
            <w:pPr>
              <w:pStyle w:val="ListBullet"/>
            </w:pPr>
            <w:r>
              <w:t>Why is keeping your head up important for decision</w:t>
            </w:r>
            <w:r w:rsidR="00F821E9">
              <w:t>-</w:t>
            </w:r>
            <w:r>
              <w:t>making?</w:t>
            </w:r>
          </w:p>
          <w:p w14:paraId="68FCF23B" w14:textId="77777777" w:rsidR="00D66AD4" w:rsidRDefault="00D66AD4" w:rsidP="00EA1B2E">
            <w:pPr>
              <w:pStyle w:val="ListBullet"/>
            </w:pPr>
            <w:r>
              <w:t>How does dribbling help you escape a defender?</w:t>
            </w:r>
          </w:p>
          <w:p w14:paraId="4AE5AB9B" w14:textId="77777777" w:rsidR="00D66AD4" w:rsidRDefault="00D66AD4" w:rsidP="00EA1B2E">
            <w:pPr>
              <w:pStyle w:val="ListBullet"/>
            </w:pPr>
            <w:r>
              <w:t>What was the area you identified for improvement?</w:t>
            </w:r>
          </w:p>
          <w:p w14:paraId="537618A4" w14:textId="26024313" w:rsidR="00DF05F6" w:rsidRPr="00533EF0" w:rsidRDefault="00DF05F6" w:rsidP="00EA1B2E">
            <w:pPr>
              <w:rPr>
                <w:rStyle w:val="Strong"/>
              </w:rPr>
            </w:pPr>
            <w:r w:rsidRPr="00533EF0">
              <w:rPr>
                <w:rStyle w:val="Strong"/>
              </w:rPr>
              <w:t xml:space="preserve">Maintaining possession – </w:t>
            </w:r>
            <w:r w:rsidR="008C2FC2">
              <w:rPr>
                <w:rStyle w:val="Strong"/>
              </w:rPr>
              <w:t xml:space="preserve">with </w:t>
            </w:r>
            <w:r w:rsidRPr="00533EF0">
              <w:rPr>
                <w:rStyle w:val="Strong"/>
              </w:rPr>
              <w:t>dribbling</w:t>
            </w:r>
          </w:p>
          <w:p w14:paraId="41420F92" w14:textId="6787A1A0" w:rsidR="00DF05F6" w:rsidRDefault="00371F18" w:rsidP="00EA1B2E">
            <w:r>
              <w:t xml:space="preserve">Allocate students back into </w:t>
            </w:r>
            <w:r w:rsidR="00A13CB8">
              <w:t xml:space="preserve">4 </w:t>
            </w:r>
            <w:r>
              <w:t>teams and d</w:t>
            </w:r>
            <w:r w:rsidR="00BF7905" w:rsidRPr="00BF7905">
              <w:t xml:space="preserve">irect </w:t>
            </w:r>
            <w:r>
              <w:t>them</w:t>
            </w:r>
            <w:r w:rsidR="00BF7905" w:rsidRPr="00BF7905">
              <w:t xml:space="preserve"> to play the ‘maintaining possession</w:t>
            </w:r>
            <w:r w:rsidR="00895BBC">
              <w:t>’ game</w:t>
            </w:r>
            <w:r w:rsidR="00BF7905" w:rsidRPr="00BF7905">
              <w:t xml:space="preserve"> from earlier in the lesson</w:t>
            </w:r>
            <w:r w:rsidR="00DF7DD9">
              <w:t>;</w:t>
            </w:r>
            <w:r w:rsidR="00BF7905" w:rsidRPr="00BF7905">
              <w:t xml:space="preserve"> </w:t>
            </w:r>
            <w:r w:rsidR="004F3929" w:rsidRPr="00BF7905">
              <w:t>however,</w:t>
            </w:r>
            <w:r w:rsidR="00BF7905" w:rsidRPr="00BF7905">
              <w:t xml:space="preserve"> introduce that students are allowed to dribble.</w:t>
            </w:r>
          </w:p>
          <w:p w14:paraId="2CC9C12B" w14:textId="59505BAD" w:rsidR="00AC7741" w:rsidRDefault="003C3D3F" w:rsidP="00EA1B2E">
            <w:pPr>
              <w:pStyle w:val="FeatureBox2"/>
            </w:pPr>
            <w:r w:rsidRPr="007B30F6">
              <w:rPr>
                <w:rStyle w:val="Strong"/>
              </w:rPr>
              <w:t>Note:</w:t>
            </w:r>
            <w:r>
              <w:t xml:space="preserve"> during this game</w:t>
            </w:r>
            <w:r w:rsidR="001A5CAD">
              <w:t>, you may like to</w:t>
            </w:r>
            <w:r>
              <w:t xml:space="preserve"> provide opportunities for students to</w:t>
            </w:r>
            <w:r w:rsidR="00AC7741">
              <w:t xml:space="preserve"> </w:t>
            </w:r>
            <w:r w:rsidR="006A03D1">
              <w:t xml:space="preserve">give </w:t>
            </w:r>
            <w:r w:rsidR="00AC7741">
              <w:t>peer feedback</w:t>
            </w:r>
            <w:r w:rsidR="005D63B1">
              <w:t xml:space="preserve"> </w:t>
            </w:r>
            <w:r w:rsidR="008D59F9">
              <w:t xml:space="preserve">to a partner </w:t>
            </w:r>
            <w:r w:rsidR="005D63B1">
              <w:t xml:space="preserve">about dribbling </w:t>
            </w:r>
            <w:r w:rsidR="008D59F9">
              <w:t xml:space="preserve">skills using </w:t>
            </w:r>
            <w:hyperlink w:anchor="_Appendix_4_–" w:history="1">
              <w:r w:rsidR="00AC7741" w:rsidRPr="003B6BCB">
                <w:rPr>
                  <w:rStyle w:val="Hyperlink"/>
                </w:rPr>
                <w:t>Appendix 4 – dribbling checklist</w:t>
              </w:r>
              <w:r w:rsidR="007D13EF" w:rsidRPr="003B6BCB">
                <w:rPr>
                  <w:rStyle w:val="Hyperlink"/>
                </w:rPr>
                <w:t xml:space="preserve"> and feedback</w:t>
              </w:r>
            </w:hyperlink>
            <w:r w:rsidR="007D13EF" w:rsidRPr="006A03D1">
              <w:t>.</w:t>
            </w:r>
          </w:p>
          <w:p w14:paraId="5873885B" w14:textId="4FF63162" w:rsidR="001916A0" w:rsidRPr="00B750C9" w:rsidRDefault="001916A0" w:rsidP="00EA1B2E">
            <w:r w:rsidRPr="00B750C9">
              <w:t xml:space="preserve">After </w:t>
            </w:r>
            <w:r w:rsidR="004E2DF5">
              <w:t>3</w:t>
            </w:r>
            <w:r w:rsidRPr="00B750C9">
              <w:t xml:space="preserve"> </w:t>
            </w:r>
            <w:r w:rsidR="004D46A1" w:rsidRPr="00B750C9">
              <w:t>minutes</w:t>
            </w:r>
            <w:r w:rsidR="004D46A1">
              <w:t>,</w:t>
            </w:r>
            <w:r w:rsidRPr="00B750C9">
              <w:t xml:space="preserve"> </w:t>
            </w:r>
            <w:r w:rsidR="0053476A">
              <w:t xml:space="preserve">pause the game and </w:t>
            </w:r>
            <w:r w:rsidRPr="00B750C9">
              <w:t>ask students to reflect on their performance</w:t>
            </w:r>
            <w:r w:rsidR="00B750C9" w:rsidRPr="00B750C9">
              <w:t xml:space="preserve"> </w:t>
            </w:r>
            <w:r w:rsidR="0053476A">
              <w:t>using</w:t>
            </w:r>
            <w:r w:rsidR="001E699E" w:rsidRPr="00B750C9">
              <w:t xml:space="preserve"> </w:t>
            </w:r>
            <w:r w:rsidR="00B750C9" w:rsidRPr="00B750C9">
              <w:t>questions such as:</w:t>
            </w:r>
          </w:p>
          <w:p w14:paraId="170D217B" w14:textId="7A7C01DD" w:rsidR="002A69DB" w:rsidRPr="002A69DB" w:rsidRDefault="002A69DB" w:rsidP="00EA1B2E">
            <w:pPr>
              <w:pStyle w:val="ListBullet"/>
            </w:pPr>
            <w:r w:rsidRPr="002A69DB">
              <w:t xml:space="preserve">Was it easier to maintain possession of the ball </w:t>
            </w:r>
            <w:r w:rsidR="00E073EE">
              <w:t>now that you were able to dribble</w:t>
            </w:r>
            <w:r w:rsidRPr="002A69DB">
              <w:t>? Why or why not?</w:t>
            </w:r>
          </w:p>
          <w:p w14:paraId="033E9503" w14:textId="7DD6ACFA" w:rsidR="00FA0DA8" w:rsidRDefault="0077532D" w:rsidP="00EA1B2E">
            <w:pPr>
              <w:pStyle w:val="ListBullet"/>
            </w:pPr>
            <w:r>
              <w:t>What feedback did you receive from a peer?</w:t>
            </w:r>
          </w:p>
          <w:p w14:paraId="2DF11A64" w14:textId="0B0C4641" w:rsidR="00D86714" w:rsidRPr="00B750C9" w:rsidRDefault="00660874" w:rsidP="00EA1B2E">
            <w:r>
              <w:t>Continue p</w:t>
            </w:r>
            <w:r w:rsidR="007D1C27">
              <w:t xml:space="preserve">lay for an additional </w:t>
            </w:r>
            <w:r w:rsidR="004E2DF5">
              <w:t>3</w:t>
            </w:r>
            <w:r w:rsidR="007D1C27">
              <w:t xml:space="preserve"> minutes before moving on to the next activity</w:t>
            </w:r>
            <w:r w:rsidR="000265BC">
              <w:t>.</w:t>
            </w:r>
          </w:p>
          <w:p w14:paraId="4774BAED" w14:textId="117C4AE8" w:rsidR="00496C41" w:rsidRPr="00E62E49" w:rsidRDefault="00BC4125" w:rsidP="00EA1B2E">
            <w:pPr>
              <w:rPr>
                <w:rStyle w:val="Strong"/>
              </w:rPr>
            </w:pPr>
            <w:r>
              <w:rPr>
                <w:rStyle w:val="Strong"/>
              </w:rPr>
              <w:t>B</w:t>
            </w:r>
            <w:r w:rsidR="00496C41" w:rsidRPr="00E62E49">
              <w:rPr>
                <w:rStyle w:val="Strong"/>
              </w:rPr>
              <w:t>ucketball</w:t>
            </w:r>
          </w:p>
          <w:p w14:paraId="34A8A3E4" w14:textId="11BFFE11" w:rsidR="00987DFE" w:rsidRDefault="00987DFE" w:rsidP="00EA1B2E">
            <w:pPr>
              <w:pStyle w:val="FeatureBox2"/>
            </w:pPr>
            <w:r w:rsidRPr="00E04199">
              <w:rPr>
                <w:b/>
                <w:bCs/>
              </w:rPr>
              <w:t>Note:</w:t>
            </w:r>
            <w:r>
              <w:t xml:space="preserve"> this game builds on the</w:t>
            </w:r>
            <w:r w:rsidR="00511BED">
              <w:t xml:space="preserve"> skills </w:t>
            </w:r>
            <w:r w:rsidR="00571CE9">
              <w:t>of the</w:t>
            </w:r>
            <w:r>
              <w:t xml:space="preserve"> previous game by introducing a direction </w:t>
            </w:r>
            <w:r w:rsidR="00571CE9">
              <w:t>of</w:t>
            </w:r>
            <w:r>
              <w:t xml:space="preserve"> play and a mechanism for scoring.</w:t>
            </w:r>
          </w:p>
          <w:p w14:paraId="31908CE5" w14:textId="015D62E1" w:rsidR="00371F18" w:rsidRDefault="00371F18" w:rsidP="00EA1B2E">
            <w:r>
              <w:t xml:space="preserve">Keep students in </w:t>
            </w:r>
            <w:r w:rsidR="00A13CB8">
              <w:t xml:space="preserve">4 </w:t>
            </w:r>
            <w:r>
              <w:t>teams.</w:t>
            </w:r>
          </w:p>
          <w:p w14:paraId="6DBE5F36" w14:textId="2C3E2AD7" w:rsidR="0095064F" w:rsidRDefault="00903C57" w:rsidP="00EA1B2E">
            <w:r>
              <w:t>In</w:t>
            </w:r>
            <w:r w:rsidR="00D5141F">
              <w:t xml:space="preserve"> </w:t>
            </w:r>
            <w:r w:rsidR="00371F18">
              <w:t>each</w:t>
            </w:r>
            <w:r w:rsidR="0095064F" w:rsidRPr="0095064F">
              <w:t xml:space="preserve"> half of a basketball court</w:t>
            </w:r>
            <w:r w:rsidR="00214D5D">
              <w:t>,</w:t>
            </w:r>
            <w:r>
              <w:t xml:space="preserve"> p</w:t>
            </w:r>
            <w:r w:rsidR="00FA50ED">
              <w:t xml:space="preserve">lace </w:t>
            </w:r>
            <w:r w:rsidR="00C4258A">
              <w:t>one bucket</w:t>
            </w:r>
            <w:r w:rsidR="00571CE9">
              <w:t xml:space="preserve"> (or alternatively milk crates or empty bins)</w:t>
            </w:r>
            <w:r w:rsidR="00C4258A">
              <w:t xml:space="preserve"> </w:t>
            </w:r>
            <w:r w:rsidR="0093297C">
              <w:t>halfway</w:t>
            </w:r>
            <w:r w:rsidR="00C4258A">
              <w:t xml:space="preserve"> </w:t>
            </w:r>
            <w:r w:rsidR="00D5141F">
              <w:t>along</w:t>
            </w:r>
            <w:r w:rsidR="00C4258A">
              <w:t xml:space="preserve"> the </w:t>
            </w:r>
            <w:r w:rsidR="00571CE9">
              <w:t>sideline</w:t>
            </w:r>
            <w:r w:rsidR="00C4258A">
              <w:t>, and the other in line with it on the opposite sideline.</w:t>
            </w:r>
            <w:r w:rsidR="00330334">
              <w:t xml:space="preserve"> </w:t>
            </w:r>
            <w:r w:rsidR="004739CE">
              <w:t xml:space="preserve">These are the </w:t>
            </w:r>
            <w:r w:rsidR="00D5141F">
              <w:t>scoring</w:t>
            </w:r>
            <w:r w:rsidR="004739CE">
              <w:t xml:space="preserve"> targets for the game.</w:t>
            </w:r>
          </w:p>
          <w:p w14:paraId="570178EB" w14:textId="3611D0EF" w:rsidR="004443F9" w:rsidRDefault="004443F9" w:rsidP="003B6BCB">
            <w:pPr>
              <w:pStyle w:val="Caption"/>
              <w:keepNext w:val="0"/>
            </w:pPr>
            <w:r>
              <w:t xml:space="preserve">Figure </w:t>
            </w:r>
            <w:fldSimple w:instr=" SEQ Figure \* ARABIC ">
              <w:r w:rsidR="006D6FA8">
                <w:rPr>
                  <w:noProof/>
                </w:rPr>
                <w:t>4</w:t>
              </w:r>
            </w:fldSimple>
            <w:r>
              <w:t xml:space="preserve"> – </w:t>
            </w:r>
            <w:r w:rsidRPr="003659EC">
              <w:t>set-up for modified game – bucketball</w:t>
            </w:r>
          </w:p>
          <w:p w14:paraId="4B10D868" w14:textId="5C0A1F55" w:rsidR="00987DFE" w:rsidRPr="004443F9" w:rsidRDefault="003D5734" w:rsidP="004443F9">
            <w:r w:rsidRPr="004443F9">
              <w:rPr>
                <w:noProof/>
              </w:rPr>
              <w:drawing>
                <wp:inline distT="0" distB="0" distL="0" distR="0" wp14:anchorId="6F03EB82" wp14:editId="05735149">
                  <wp:extent cx="2209800" cy="2374091"/>
                  <wp:effectExtent l="0" t="0" r="0" b="7620"/>
                  <wp:docPr id="517120565" name="Picture 1" descr="Diagram showing a modified game of bucketball on a basketball half-court, with 2 markers labelled '1' and '2' indicating player positioning areas near the baseline and three-point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20565" name="Picture 1" descr="Diagram showing a modified game of bucketball on a basketball half-court, with 2 markers labelled '1' and '2' indicating player positioning areas near the baseline and three-point lin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12394" cy="2376878"/>
                          </a:xfrm>
                          <a:prstGeom prst="rect">
                            <a:avLst/>
                          </a:prstGeom>
                          <a:noFill/>
                        </pic:spPr>
                      </pic:pic>
                    </a:graphicData>
                  </a:graphic>
                </wp:inline>
              </w:drawing>
            </w:r>
          </w:p>
          <w:p w14:paraId="727579E4" w14:textId="4FB41830" w:rsidR="00004C87" w:rsidRDefault="00004C87" w:rsidP="00EA1B2E">
            <w:r>
              <w:t>Explain the rules of the game:</w:t>
            </w:r>
          </w:p>
          <w:p w14:paraId="7329F13C" w14:textId="7AD9F2E8" w:rsidR="00375445" w:rsidRDefault="00381A38" w:rsidP="00EA1B2E">
            <w:pPr>
              <w:pStyle w:val="ListBullet"/>
            </w:pPr>
            <w:r>
              <w:t>T</w:t>
            </w:r>
            <w:r w:rsidR="00010829">
              <w:t xml:space="preserve">eams must make </w:t>
            </w:r>
            <w:r w:rsidR="00887E17">
              <w:t xml:space="preserve">3 passes </w:t>
            </w:r>
            <w:r w:rsidR="00010829">
              <w:t>before attempting to scor</w:t>
            </w:r>
            <w:r w:rsidR="00761D4A">
              <w:t>e</w:t>
            </w:r>
            <w:r>
              <w:t>.</w:t>
            </w:r>
          </w:p>
          <w:p w14:paraId="71BADC12" w14:textId="1648A02D" w:rsidR="009436F0" w:rsidRDefault="00381A38" w:rsidP="00EA1B2E">
            <w:pPr>
              <w:pStyle w:val="ListBullet"/>
            </w:pPr>
            <w:r>
              <w:t>N</w:t>
            </w:r>
            <w:r w:rsidR="003B0983">
              <w:t>o double dribbling or travelling</w:t>
            </w:r>
            <w:r>
              <w:t>.</w:t>
            </w:r>
          </w:p>
          <w:p w14:paraId="6F53F47B" w14:textId="7B35956B" w:rsidR="000E4C7F" w:rsidRDefault="00381A38" w:rsidP="00EA1B2E">
            <w:pPr>
              <w:pStyle w:val="ListBullet"/>
            </w:pPr>
            <w:r>
              <w:t>A</w:t>
            </w:r>
            <w:r w:rsidR="000E4C7F">
              <w:t xml:space="preserve"> point is scored when the ball lands in the bucket</w:t>
            </w:r>
            <w:r>
              <w:t>.</w:t>
            </w:r>
          </w:p>
          <w:p w14:paraId="24125BAE" w14:textId="51B2171E" w:rsidR="000E4C7F" w:rsidRDefault="00381A38" w:rsidP="00EA1B2E">
            <w:pPr>
              <w:pStyle w:val="ListBullet"/>
            </w:pPr>
            <w:r>
              <w:t>P</w:t>
            </w:r>
            <w:r w:rsidR="000E4C7F">
              <w:t xml:space="preserve">layers must stay </w:t>
            </w:r>
            <w:r w:rsidR="003B7599">
              <w:t>one</w:t>
            </w:r>
            <w:r w:rsidR="000E4C7F">
              <w:t xml:space="preserve"> metre away from the bucket</w:t>
            </w:r>
            <w:r>
              <w:t>.</w:t>
            </w:r>
          </w:p>
          <w:p w14:paraId="1787AB59" w14:textId="382DAD72" w:rsidR="00C233EE" w:rsidRDefault="00381A38" w:rsidP="00EA1B2E">
            <w:pPr>
              <w:pStyle w:val="ListBullet"/>
            </w:pPr>
            <w:r>
              <w:t>I</w:t>
            </w:r>
            <w:r w:rsidR="003B0983" w:rsidRPr="00250F27">
              <w:t xml:space="preserve">f the ball goes outside the court lines, </w:t>
            </w:r>
            <w:r w:rsidR="00076479">
              <w:t xml:space="preserve">possession is given </w:t>
            </w:r>
            <w:r w:rsidR="006D42D7" w:rsidRPr="00250F27">
              <w:t>to the other team</w:t>
            </w:r>
            <w:r>
              <w:t>.</w:t>
            </w:r>
          </w:p>
          <w:p w14:paraId="4DC3F6BB" w14:textId="4B63B632" w:rsidR="00551776" w:rsidRDefault="00381A38" w:rsidP="00EA1B2E">
            <w:pPr>
              <w:pStyle w:val="ListBullet"/>
            </w:pPr>
            <w:r>
              <w:t>A</w:t>
            </w:r>
            <w:r w:rsidR="003B0983">
              <w:t>fter a point is scored, the other team gets the ball</w:t>
            </w:r>
            <w:r w:rsidR="003343B4">
              <w:t xml:space="preserve"> and commences play from the bucket</w:t>
            </w:r>
            <w:r w:rsidR="00F92CC0">
              <w:t>.</w:t>
            </w:r>
          </w:p>
          <w:p w14:paraId="4C2AEDBF" w14:textId="0F3A1543" w:rsidR="001C421B" w:rsidRPr="001C421B" w:rsidRDefault="001C421B" w:rsidP="00EA1B2E">
            <w:pPr>
              <w:pStyle w:val="FeatureBox2"/>
            </w:pPr>
            <w:r w:rsidRPr="007A53B0">
              <w:rPr>
                <w:b/>
                <w:bCs/>
              </w:rPr>
              <w:t>Note:</w:t>
            </w:r>
            <w:r>
              <w:t xml:space="preserve"> if students are </w:t>
            </w:r>
            <w:r w:rsidR="00615038">
              <w:t xml:space="preserve">still </w:t>
            </w:r>
            <w:r>
              <w:t>developing their skills</w:t>
            </w:r>
            <w:r w:rsidR="007A53B0">
              <w:t xml:space="preserve"> in attack</w:t>
            </w:r>
            <w:r>
              <w:t xml:space="preserve">, begin this game </w:t>
            </w:r>
            <w:r w:rsidR="007367E1">
              <w:t>with uneven team numbers</w:t>
            </w:r>
            <w:r w:rsidR="00B416E8">
              <w:t xml:space="preserve"> that advantage the attacking team</w:t>
            </w:r>
            <w:r w:rsidR="007367E1">
              <w:t xml:space="preserve"> (see </w:t>
            </w:r>
            <w:r w:rsidR="00A2347C">
              <w:t>L</w:t>
            </w:r>
            <w:r w:rsidR="007367E1">
              <w:t>earning sequence 1 – revisiting and extending territory concepts</w:t>
            </w:r>
            <w:r w:rsidR="007A53B0">
              <w:t>,</w:t>
            </w:r>
            <w:r w:rsidR="007367E1">
              <w:t xml:space="preserve"> ‘</w:t>
            </w:r>
            <w:r w:rsidR="00745E28">
              <w:t>M</w:t>
            </w:r>
            <w:r w:rsidR="007367E1">
              <w:t>aintaining possession – attacking advantage’ activity)</w:t>
            </w:r>
            <w:r w:rsidR="007A53B0">
              <w:t>.</w:t>
            </w:r>
          </w:p>
          <w:p w14:paraId="1FB7601A" w14:textId="424E6C01" w:rsidR="0044103D" w:rsidRDefault="001E7405" w:rsidP="00EA1B2E">
            <w:r>
              <w:t xml:space="preserve">After </w:t>
            </w:r>
            <w:r w:rsidR="00256F78">
              <w:t>3 minutes</w:t>
            </w:r>
            <w:r w:rsidR="00CF688E">
              <w:t>,</w:t>
            </w:r>
            <w:r>
              <w:t xml:space="preserve"> </w:t>
            </w:r>
            <w:r w:rsidR="003E41DA">
              <w:t>pause</w:t>
            </w:r>
            <w:r>
              <w:t xml:space="preserve"> play and </w:t>
            </w:r>
            <w:r w:rsidR="00F92CC0">
              <w:t xml:space="preserve">pose </w:t>
            </w:r>
            <w:r w:rsidR="003E41DA">
              <w:t xml:space="preserve">questions </w:t>
            </w:r>
            <w:r w:rsidR="00F92CC0">
              <w:t xml:space="preserve">to students to </w:t>
            </w:r>
            <w:r w:rsidR="00E57473">
              <w:t>explore</w:t>
            </w:r>
            <w:r w:rsidR="00F92CC0">
              <w:t xml:space="preserve"> strategic decision</w:t>
            </w:r>
            <w:r w:rsidR="00F821E9">
              <w:t>-</w:t>
            </w:r>
            <w:r w:rsidR="00F92CC0">
              <w:t xml:space="preserve">making, </w:t>
            </w:r>
            <w:r w:rsidR="003E41DA">
              <w:t>such as:</w:t>
            </w:r>
          </w:p>
          <w:p w14:paraId="518D8005" w14:textId="36022171" w:rsidR="00FB6D42" w:rsidRDefault="00C21354" w:rsidP="00EA1B2E">
            <w:pPr>
              <w:pStyle w:val="ListBullet"/>
            </w:pPr>
            <w:r>
              <w:t>How did having a direction of play and a goal affect where you stand?</w:t>
            </w:r>
          </w:p>
          <w:p w14:paraId="277A4ACE" w14:textId="1899ACDD" w:rsidR="00C21354" w:rsidRPr="00FB6D42" w:rsidRDefault="00C21354" w:rsidP="00EA1B2E">
            <w:pPr>
              <w:pStyle w:val="ListBullet"/>
            </w:pPr>
            <w:r>
              <w:t xml:space="preserve">How did having a direction of play and a goal affect </w:t>
            </w:r>
            <w:r w:rsidR="00064D8A">
              <w:t>how you attacked and tried to create space</w:t>
            </w:r>
            <w:r>
              <w:t>?</w:t>
            </w:r>
          </w:p>
          <w:p w14:paraId="5A8954E1" w14:textId="446F8AFB" w:rsidR="00064D8A" w:rsidRPr="00FB6D42" w:rsidRDefault="00064D8A" w:rsidP="00EA1B2E">
            <w:pPr>
              <w:pStyle w:val="ListBullet"/>
            </w:pPr>
            <w:r>
              <w:t>How did having a direction of play and a goal affect how you defended?</w:t>
            </w:r>
          </w:p>
          <w:p w14:paraId="3A1852E9" w14:textId="4FCF25E3" w:rsidR="00E04676" w:rsidRDefault="00BB19E8" w:rsidP="00EA1B2E">
            <w:r>
              <w:t xml:space="preserve">Introduce a </w:t>
            </w:r>
            <w:r w:rsidR="00E04676">
              <w:t>3</w:t>
            </w:r>
            <w:r w:rsidR="004F113F">
              <w:t>-</w:t>
            </w:r>
            <w:r w:rsidR="00E04676">
              <w:t xml:space="preserve">second </w:t>
            </w:r>
            <w:r w:rsidR="00B70E24">
              <w:t>time limit for players holding the ball</w:t>
            </w:r>
            <w:r w:rsidR="000B4FC9">
              <w:t>.</w:t>
            </w:r>
          </w:p>
          <w:p w14:paraId="2688D87F" w14:textId="049B0C61" w:rsidR="00BB19E8" w:rsidRDefault="00482BF5" w:rsidP="00EA1B2E">
            <w:r>
              <w:t xml:space="preserve">Provide teams with time to discuss tactics, </w:t>
            </w:r>
            <w:r w:rsidR="00381A38">
              <w:t xml:space="preserve">then </w:t>
            </w:r>
            <w:r>
              <w:t>r</w:t>
            </w:r>
            <w:r w:rsidR="004C7CD6">
              <w:t>otate teams and r</w:t>
            </w:r>
            <w:r w:rsidR="00E04676">
              <w:t>ecommence play</w:t>
            </w:r>
            <w:r w:rsidR="000B4FC9">
              <w:t>.</w:t>
            </w:r>
          </w:p>
          <w:p w14:paraId="52D9F320" w14:textId="657C8B2C" w:rsidR="004C7CD6" w:rsidRDefault="004C7CD6" w:rsidP="00EA1B2E">
            <w:r w:rsidRPr="004C7CD6">
              <w:t xml:space="preserve">Pause play after 3 minutes </w:t>
            </w:r>
            <w:r>
              <w:t xml:space="preserve">and </w:t>
            </w:r>
            <w:r w:rsidR="009A3C7F">
              <w:t>pose</w:t>
            </w:r>
            <w:r>
              <w:t xml:space="preserve"> the following questions</w:t>
            </w:r>
            <w:r w:rsidR="009A3C7F">
              <w:t xml:space="preserve"> for discussion</w:t>
            </w:r>
            <w:r>
              <w:t>:</w:t>
            </w:r>
          </w:p>
          <w:p w14:paraId="136445A6" w14:textId="020EE147" w:rsidR="007D3E7D" w:rsidRPr="00CF688E" w:rsidRDefault="00E04676" w:rsidP="00EA1B2E">
            <w:pPr>
              <w:pStyle w:val="ListBullet"/>
            </w:pPr>
            <w:r w:rsidRPr="00CF688E">
              <w:t>How did the time limit change your decisions?</w:t>
            </w:r>
          </w:p>
          <w:p w14:paraId="1B511487" w14:textId="378FD2C9" w:rsidR="00E04676" w:rsidRPr="00CF688E" w:rsidRDefault="00E04676" w:rsidP="00EA1B2E">
            <w:pPr>
              <w:pStyle w:val="ListBullet"/>
            </w:pPr>
            <w:r w:rsidRPr="00CF688E">
              <w:t>Did your team pass quicker or move differently? Why?</w:t>
            </w:r>
          </w:p>
          <w:p w14:paraId="0A0C69C4" w14:textId="7DB438B5" w:rsidR="004C7CD6" w:rsidRPr="004C7CD6" w:rsidRDefault="004C7CD6" w:rsidP="00EA1B2E">
            <w:r w:rsidRPr="004C7CD6">
              <w:t>In</w:t>
            </w:r>
            <w:r w:rsidR="0048498D">
              <w:t xml:space="preserve">crease the playing size to </w:t>
            </w:r>
            <w:r w:rsidR="00E95AAA">
              <w:t>a full basketball court</w:t>
            </w:r>
            <w:r w:rsidR="005D56D7">
              <w:t xml:space="preserve"> </w:t>
            </w:r>
            <w:r w:rsidR="00F95846">
              <w:t xml:space="preserve">while keeping the same team sizes </w:t>
            </w:r>
            <w:r w:rsidR="005D56D7">
              <w:t>if possible</w:t>
            </w:r>
            <w:r w:rsidR="00E95AAA">
              <w:t>.</w:t>
            </w:r>
          </w:p>
          <w:p w14:paraId="47A4210C" w14:textId="487A7211" w:rsidR="00482BF5" w:rsidRDefault="00482BF5" w:rsidP="00EA1B2E">
            <w:r w:rsidRPr="00482BF5">
              <w:t xml:space="preserve">Provide teams with time to discuss tactics, </w:t>
            </w:r>
            <w:r w:rsidR="00381A38">
              <w:t xml:space="preserve">then </w:t>
            </w:r>
            <w:r w:rsidRPr="00482BF5">
              <w:t>rotate teams and recommence play.</w:t>
            </w:r>
          </w:p>
          <w:p w14:paraId="5F90BA8C" w14:textId="07453E7E" w:rsidR="00037CA2" w:rsidRDefault="00331152" w:rsidP="00EA1B2E">
            <w:r>
              <w:t>Afte</w:t>
            </w:r>
            <w:r w:rsidR="00F80495">
              <w:t>r</w:t>
            </w:r>
            <w:r w:rsidR="00037CA2">
              <w:t xml:space="preserve"> 5 minutes, pause play and ask the following</w:t>
            </w:r>
            <w:r w:rsidR="00381A38">
              <w:t xml:space="preserve"> questions</w:t>
            </w:r>
            <w:r w:rsidR="00037CA2">
              <w:t>:</w:t>
            </w:r>
          </w:p>
          <w:p w14:paraId="6432F6A0" w14:textId="282C9062" w:rsidR="007D3E7D" w:rsidRPr="00037CA2" w:rsidRDefault="007D3E7D" w:rsidP="00EA1B2E">
            <w:pPr>
              <w:pStyle w:val="ListBullet"/>
            </w:pPr>
            <w:r w:rsidRPr="00037CA2">
              <w:t xml:space="preserve">How did </w:t>
            </w:r>
            <w:r w:rsidR="009E1080">
              <w:t xml:space="preserve">having </w:t>
            </w:r>
            <w:r w:rsidRPr="00037CA2">
              <w:t>more space impact your decisions?</w:t>
            </w:r>
          </w:p>
          <w:p w14:paraId="0706EF34" w14:textId="47B67323" w:rsidR="00F025B6" w:rsidRPr="00037CA2" w:rsidRDefault="00F025B6" w:rsidP="00EA1B2E">
            <w:pPr>
              <w:pStyle w:val="ListBullet"/>
            </w:pPr>
            <w:r w:rsidRPr="00037CA2">
              <w:t xml:space="preserve">How did </w:t>
            </w:r>
            <w:r w:rsidR="0075045A">
              <w:t>having more space</w:t>
            </w:r>
            <w:r w:rsidRPr="00037CA2">
              <w:t xml:space="preserve"> impact defensive positioning?</w:t>
            </w:r>
            <w:r w:rsidR="00A439A3" w:rsidRPr="00037CA2">
              <w:t xml:space="preserve"> Did you mark a player or a space?</w:t>
            </w:r>
          </w:p>
          <w:p w14:paraId="0A46845C" w14:textId="24CBD75F" w:rsidR="006A45FD" w:rsidRDefault="006A45FD" w:rsidP="00EA1B2E">
            <w:pPr>
              <w:pStyle w:val="FeatureBox3"/>
            </w:pPr>
            <w:r w:rsidRPr="00816F56">
              <w:rPr>
                <w:rStyle w:val="Strong"/>
              </w:rPr>
              <w:t>Formativ</w:t>
            </w:r>
            <w:r>
              <w:rPr>
                <w:rStyle w:val="Strong"/>
              </w:rPr>
              <w:t>e</w:t>
            </w:r>
            <w:r w:rsidRPr="00816F56">
              <w:rPr>
                <w:rStyle w:val="Strong"/>
              </w:rPr>
              <w:t xml:space="preserve"> assessment</w:t>
            </w:r>
            <w:r w:rsidRPr="00BE08DC">
              <w:rPr>
                <w:b/>
                <w:bCs/>
              </w:rPr>
              <w:t>:</w:t>
            </w:r>
          </w:p>
          <w:p w14:paraId="4E5079BD" w14:textId="77777777" w:rsidR="006A45FD" w:rsidRPr="002E51D6" w:rsidRDefault="006A45FD" w:rsidP="00EA1B2E">
            <w:pPr>
              <w:pStyle w:val="FeatureBox3"/>
              <w:rPr>
                <w:rStyle w:val="Strong"/>
              </w:rPr>
            </w:pPr>
            <w:r w:rsidRPr="002E51D6">
              <w:rPr>
                <w:rStyle w:val="Strong"/>
              </w:rPr>
              <w:t>Outcome</w:t>
            </w:r>
          </w:p>
          <w:p w14:paraId="3DAE330E" w14:textId="00B3D3E7" w:rsidR="00201FBE" w:rsidRDefault="006A45FD" w:rsidP="00EA1B2E">
            <w:pPr>
              <w:pStyle w:val="FeatureBox3"/>
              <w:numPr>
                <w:ilvl w:val="0"/>
                <w:numId w:val="2"/>
              </w:numPr>
              <w:ind w:left="596" w:hanging="596"/>
              <w:rPr>
                <w:rStyle w:val="Strong"/>
              </w:rPr>
            </w:pPr>
            <w:r w:rsidRPr="002E51D6">
              <w:rPr>
                <w:rStyle w:val="Strong"/>
                <w:b w:val="0"/>
                <w:bCs w:val="0"/>
              </w:rPr>
              <w:t>transfers movement skills and concepts for use in a range of dynamic movement environments</w:t>
            </w:r>
            <w:r w:rsidR="001C3825">
              <w:rPr>
                <w:rStyle w:val="Strong"/>
                <w:b w:val="0"/>
                <w:bCs w:val="0"/>
              </w:rPr>
              <w:br/>
            </w:r>
            <w:r w:rsidRPr="00FF4883">
              <w:rPr>
                <w:rStyle w:val="Strong"/>
              </w:rPr>
              <w:t>PH4-MSS-01</w:t>
            </w:r>
          </w:p>
          <w:p w14:paraId="1A0F7AAC" w14:textId="1282815F" w:rsidR="004F2E79" w:rsidRPr="00173547" w:rsidRDefault="00D90D31" w:rsidP="00EA1B2E">
            <w:pPr>
              <w:pStyle w:val="FeatureBox3"/>
            </w:pPr>
            <w:r>
              <w:t>U</w:t>
            </w:r>
            <w:r w:rsidR="00AE2006">
              <w:t xml:space="preserve">se </w:t>
            </w:r>
            <w:hyperlink w:anchor="_Appendix_8_–" w:history="1">
              <w:r w:rsidR="00AE2006" w:rsidRPr="00B140C7">
                <w:rPr>
                  <w:rStyle w:val="Hyperlink"/>
                  <w:color w:val="1F3864" w:themeColor="accent1" w:themeShade="80"/>
                </w:rPr>
                <w:t>Appendix 8 – teacher assessment (tactical concepts)</w:t>
              </w:r>
            </w:hyperlink>
            <w:r w:rsidR="00AE2006">
              <w:t xml:space="preserve"> to assess students’ progress towards transf</w:t>
            </w:r>
            <w:r w:rsidR="00520EA3">
              <w:t>erring</w:t>
            </w:r>
            <w:r w:rsidR="00AE2006">
              <w:t xml:space="preserve"> movement skills and territory game tactics and concepts in basketball.</w:t>
            </w:r>
          </w:p>
        </w:tc>
      </w:tr>
    </w:tbl>
    <w:p w14:paraId="167FF7DF" w14:textId="77777777" w:rsidR="00856E81" w:rsidRPr="0058417D" w:rsidRDefault="00856E81" w:rsidP="00E00C09">
      <w:pPr>
        <w:keepNext/>
        <w:rPr>
          <w:rStyle w:val="Strong"/>
        </w:rPr>
      </w:pPr>
      <w:r w:rsidRPr="0058417D">
        <w:rPr>
          <w:rStyle w:val="Strong"/>
        </w:rPr>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3C0FF3" w14:paraId="410897FF" w14:textId="77777777">
        <w:trPr>
          <w:trHeight w:val="2324"/>
        </w:trPr>
        <w:tc>
          <w:tcPr>
            <w:tcW w:w="14560" w:type="dxa"/>
          </w:tcPr>
          <w:p w14:paraId="4654DF55" w14:textId="77777777" w:rsidR="00856E81" w:rsidRPr="00856FFD" w:rsidRDefault="00856E81">
            <w:r w:rsidRPr="00B510D7">
              <w:t>[Classroom teacher to complete.]</w:t>
            </w:r>
          </w:p>
        </w:tc>
      </w:tr>
    </w:tbl>
    <w:p w14:paraId="413F332A" w14:textId="77777777" w:rsidR="00330456" w:rsidRDefault="00330456">
      <w:pPr>
        <w:suppressAutoHyphens w:val="0"/>
        <w:spacing w:before="0" w:after="160" w:line="259" w:lineRule="auto"/>
        <w:rPr>
          <w:rFonts w:eastAsiaTheme="majorEastAsia"/>
          <w:bCs/>
          <w:color w:val="002664"/>
          <w:sz w:val="40"/>
          <w:szCs w:val="52"/>
        </w:rPr>
      </w:pPr>
      <w:r>
        <w:br w:type="page"/>
      </w:r>
    </w:p>
    <w:p w14:paraId="5ACA092F" w14:textId="2BA5F0F6" w:rsidR="00970E0A" w:rsidRDefault="00970E0A" w:rsidP="00970E0A">
      <w:pPr>
        <w:pStyle w:val="Heading1"/>
      </w:pPr>
      <w:bookmarkStart w:id="22" w:name="_Learning_sequence_3"/>
      <w:bookmarkStart w:id="23" w:name="_Toc237852806"/>
      <w:bookmarkEnd w:id="22"/>
      <w:r>
        <w:t xml:space="preserve">Learning sequence </w:t>
      </w:r>
      <w:r w:rsidR="00F82D8A">
        <w:t>3</w:t>
      </w:r>
      <w:r w:rsidRPr="00D166CE">
        <w:t xml:space="preserve"> –</w:t>
      </w:r>
      <w:r>
        <w:t xml:space="preserve"> </w:t>
      </w:r>
      <w:r w:rsidR="00086A22">
        <w:t xml:space="preserve">basketball </w:t>
      </w:r>
      <w:r w:rsidR="006C1E8E">
        <w:t>s</w:t>
      </w:r>
      <w:r w:rsidR="00086A22">
        <w:t>coring</w:t>
      </w:r>
      <w:bookmarkEnd w:id="23"/>
    </w:p>
    <w:p w14:paraId="0DDE03CE" w14:textId="46EC4879" w:rsidR="00970E0A" w:rsidRPr="00EE6362" w:rsidRDefault="00970E0A" w:rsidP="00970E0A">
      <w:pPr>
        <w:pStyle w:val="FeatureBox2"/>
      </w:pPr>
      <w:r w:rsidRPr="005F2EA5">
        <w:rPr>
          <w:rStyle w:val="Strong"/>
        </w:rPr>
        <w:t>Note</w:t>
      </w:r>
      <w:r w:rsidRPr="00E30418">
        <w:rPr>
          <w:b/>
          <w:bCs/>
        </w:rPr>
        <w:t>:</w:t>
      </w:r>
      <w:r>
        <w:t xml:space="preserve"> </w:t>
      </w:r>
      <w:r w:rsidR="00CC5838">
        <w:t>t</w:t>
      </w:r>
      <w:r w:rsidRPr="007E55E5">
        <w:t xml:space="preserve">he duration of this learning sequence is approximately </w:t>
      </w:r>
      <w:r w:rsidR="007E55E5" w:rsidRPr="007E55E5">
        <w:t>1</w:t>
      </w:r>
      <w:r w:rsidR="00424CE4">
        <w:t xml:space="preserve"> hour.</w:t>
      </w:r>
    </w:p>
    <w:p w14:paraId="1944A053" w14:textId="0AA82084" w:rsidR="00970E0A" w:rsidRDefault="00970E0A" w:rsidP="00970E0A">
      <w:pPr>
        <w:pStyle w:val="Caption"/>
      </w:pPr>
      <w:r>
        <w:t xml:space="preserve">Table </w:t>
      </w:r>
      <w:r>
        <w:fldChar w:fldCharType="begin"/>
      </w:r>
      <w:r>
        <w:instrText>SEQ Table \* ARABIC</w:instrText>
      </w:r>
      <w:r>
        <w:fldChar w:fldCharType="separate"/>
      </w:r>
      <w:r w:rsidR="008D1D96">
        <w:rPr>
          <w:noProof/>
        </w:rPr>
        <w:t>3</w:t>
      </w:r>
      <w:r>
        <w:fldChar w:fldCharType="end"/>
      </w:r>
      <w:r>
        <w:t xml:space="preserve"> – </w:t>
      </w:r>
      <w:r w:rsidRPr="00081C9A">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3."/>
      </w:tblPr>
      <w:tblGrid>
        <w:gridCol w:w="3823"/>
        <w:gridCol w:w="10737"/>
      </w:tblGrid>
      <w:tr w:rsidR="00C62853" w:rsidRPr="00403147" w14:paraId="39F571E8"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78C74340" w14:textId="77777777" w:rsidR="00970E0A" w:rsidRPr="00403147" w:rsidRDefault="00970E0A" w:rsidP="00EA1B2E">
            <w:r w:rsidRPr="00403147">
              <w:t>Outcomes and content</w:t>
            </w:r>
          </w:p>
        </w:tc>
        <w:tc>
          <w:tcPr>
            <w:tcW w:w="10737" w:type="dxa"/>
          </w:tcPr>
          <w:p w14:paraId="0F6BE9CF" w14:textId="77777777" w:rsidR="00970E0A" w:rsidRPr="00403147" w:rsidRDefault="00970E0A" w:rsidP="00EA1B2E">
            <w:r w:rsidRPr="00403147">
              <w:t>Teaching and learning activities</w:t>
            </w:r>
          </w:p>
        </w:tc>
      </w:tr>
      <w:tr w:rsidR="00C62853" w:rsidRPr="00403147" w14:paraId="66A62AD8"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40DB1699" w14:textId="77777777" w:rsidR="002F7CCB" w:rsidRPr="0004209E" w:rsidRDefault="002F7CCB" w:rsidP="00EA1B2E">
            <w:pPr>
              <w:rPr>
                <w:rStyle w:val="Strong"/>
              </w:rPr>
            </w:pPr>
            <w:r w:rsidRPr="0004209E">
              <w:rPr>
                <w:rStyle w:val="Strong"/>
              </w:rPr>
              <w:t>Outcomes</w:t>
            </w:r>
          </w:p>
          <w:p w14:paraId="2FFED502" w14:textId="660B2707" w:rsidR="002F7CCB" w:rsidRPr="0004209E" w:rsidRDefault="002F7CCB" w:rsidP="00EA1B2E">
            <w:pPr>
              <w:rPr>
                <w:rStyle w:val="Strong"/>
              </w:rPr>
            </w:pPr>
            <w:r w:rsidRPr="0004209E">
              <w:rPr>
                <w:rStyle w:val="Strong"/>
              </w:rPr>
              <w:t>PH4-MSS-01, PH4-MSS-02</w:t>
            </w:r>
          </w:p>
          <w:p w14:paraId="677F3345" w14:textId="77777777" w:rsidR="00970E0A" w:rsidRPr="0004209E" w:rsidRDefault="002F7CCB" w:rsidP="00EA1B2E">
            <w:pPr>
              <w:rPr>
                <w:rStyle w:val="Strong"/>
              </w:rPr>
            </w:pPr>
            <w:r w:rsidRPr="0004209E">
              <w:rPr>
                <w:rStyle w:val="Strong"/>
              </w:rPr>
              <w:t>Content</w:t>
            </w:r>
          </w:p>
          <w:p w14:paraId="633D79DB" w14:textId="77777777" w:rsidR="00164C0A" w:rsidRPr="0004209E" w:rsidRDefault="00164C0A" w:rsidP="00EA1B2E">
            <w:pPr>
              <w:rPr>
                <w:rStyle w:val="Strong"/>
              </w:rPr>
            </w:pPr>
            <w:r w:rsidRPr="0004209E">
              <w:rPr>
                <w:rStyle w:val="Strong"/>
              </w:rPr>
              <w:t>Focus area – Movement skills and strategies</w:t>
            </w:r>
          </w:p>
          <w:p w14:paraId="4878B694" w14:textId="38815D22" w:rsidR="00164C0A" w:rsidRPr="0004209E" w:rsidRDefault="00164C0A" w:rsidP="00EA1B2E">
            <w:pPr>
              <w:rPr>
                <w:rStyle w:val="Strong"/>
              </w:rPr>
            </w:pPr>
            <w:r w:rsidRPr="0004209E">
              <w:rPr>
                <w:rStyle w:val="Strong"/>
              </w:rPr>
              <w:t>Enhancing and valuing movement</w:t>
            </w:r>
          </w:p>
          <w:p w14:paraId="0D146AD3" w14:textId="77777777" w:rsidR="00E00C09" w:rsidRPr="00261D36" w:rsidRDefault="00E00C09" w:rsidP="00EA1B2E">
            <w:pPr>
              <w:pStyle w:val="ListBullet"/>
            </w:pPr>
            <w:r w:rsidRPr="00261D36">
              <w:t>Practise and refine fundamental and specialised movement skills in predictable and dynamic situations</w:t>
            </w:r>
          </w:p>
          <w:p w14:paraId="13B3E884" w14:textId="77777777" w:rsidR="00E00C09" w:rsidRDefault="00E00C09" w:rsidP="00EA1B2E">
            <w:pPr>
              <w:pStyle w:val="ListBullet"/>
            </w:pPr>
            <w:r w:rsidRPr="00261D36">
              <w:t>Demonstrate how to enhance balance, power and accuracy in movement contexts</w:t>
            </w:r>
          </w:p>
          <w:p w14:paraId="661A4A87" w14:textId="77777777" w:rsidR="00E00C09" w:rsidRPr="008A235C" w:rsidRDefault="00E00C09" w:rsidP="00EA1B2E">
            <w:pPr>
              <w:pStyle w:val="ListBullet"/>
            </w:pPr>
            <w:r w:rsidRPr="008A235C">
              <w:t>Create and perform movement sequences that solve movement problems, including creating, using and defending space, and achieving and retaining possession</w:t>
            </w:r>
          </w:p>
          <w:p w14:paraId="5D899D6B" w14:textId="77777777" w:rsidR="00E00C09" w:rsidRPr="00261D36" w:rsidRDefault="00E00C09" w:rsidP="00EA1B2E">
            <w:pPr>
              <w:pStyle w:val="ListBullet"/>
            </w:pPr>
            <w:r w:rsidRPr="00261D36">
              <w:t>Provide and apply feedback to improve body control, coordination, skill execution and strategy</w:t>
            </w:r>
          </w:p>
          <w:p w14:paraId="011892F1" w14:textId="7AE0925D" w:rsidR="004F31CE" w:rsidRPr="004F31CE" w:rsidRDefault="004F31CE" w:rsidP="00EA1B2E">
            <w:pPr>
              <w:rPr>
                <w:rStyle w:val="Strong"/>
              </w:rPr>
            </w:pPr>
            <w:r w:rsidRPr="004F31CE">
              <w:rPr>
                <w:rStyle w:val="Strong"/>
              </w:rPr>
              <w:t>Applying self-management and interpersonal skills to movement</w:t>
            </w:r>
          </w:p>
          <w:p w14:paraId="03C77F20" w14:textId="77777777" w:rsidR="00E00C09" w:rsidRPr="00261D36" w:rsidRDefault="00E00C09" w:rsidP="00EA1B2E">
            <w:pPr>
              <w:pStyle w:val="ListBullet"/>
            </w:pPr>
            <w:r w:rsidRPr="00261D36">
              <w:t>Assess the effectiveness of teamwork, cooperation, problem-solving and personal responsibility when involved in team building, initiative games and other forms of physical activity</w:t>
            </w:r>
          </w:p>
          <w:p w14:paraId="7B1BC798" w14:textId="286618B8" w:rsidR="002F7CCB" w:rsidRPr="00403147" w:rsidRDefault="00E00C09" w:rsidP="00EA1B2E">
            <w:pPr>
              <w:pStyle w:val="ListBullet"/>
            </w:pPr>
            <w:r w:rsidRPr="00261D36">
              <w:t>Provide and respond to verbal, physical or situational cues to enhance communication, performance and team cohesion</w:t>
            </w:r>
          </w:p>
        </w:tc>
        <w:tc>
          <w:tcPr>
            <w:tcW w:w="10737" w:type="dxa"/>
          </w:tcPr>
          <w:p w14:paraId="73C514F7" w14:textId="59167EC2" w:rsidR="00970E0A" w:rsidRPr="00973893" w:rsidRDefault="00970E0A" w:rsidP="00EA1B2E">
            <w:pPr>
              <w:rPr>
                <w:b/>
                <w:bCs/>
              </w:rPr>
            </w:pPr>
            <w:r w:rsidRPr="00973893">
              <w:rPr>
                <w:b/>
                <w:bCs/>
              </w:rPr>
              <w:t>Learning intention</w:t>
            </w:r>
            <w:r w:rsidR="00695BF8">
              <w:rPr>
                <w:b/>
                <w:bCs/>
              </w:rPr>
              <w:t>s</w:t>
            </w:r>
          </w:p>
          <w:p w14:paraId="6AC24695" w14:textId="77777777" w:rsidR="00970E0A" w:rsidRDefault="00970E0A" w:rsidP="00EA1B2E">
            <w:r w:rsidRPr="00554F9D">
              <w:t>We are learning to:</w:t>
            </w:r>
          </w:p>
          <w:p w14:paraId="5D01027F" w14:textId="1C24CAA1" w:rsidR="00E31DD9" w:rsidRDefault="00E31DD9" w:rsidP="00EA1B2E">
            <w:pPr>
              <w:pStyle w:val="ListBullet"/>
            </w:pPr>
            <w:r>
              <w:t>practise and refine basketball shooting skills by applying balance, power and accuracy in predictable and dynamic situations</w:t>
            </w:r>
          </w:p>
          <w:p w14:paraId="506D7387" w14:textId="0AC99BC1" w:rsidR="00E31DD9" w:rsidRDefault="00E31DD9" w:rsidP="00EA1B2E">
            <w:pPr>
              <w:pStyle w:val="ListBullet"/>
            </w:pPr>
            <w:r>
              <w:t>apply tactics to create and defend space, maintain possession and support play in small-sided games.</w:t>
            </w:r>
          </w:p>
          <w:p w14:paraId="65112182" w14:textId="72A80FAD" w:rsidR="00970E0A" w:rsidRPr="00AD50D0" w:rsidRDefault="00970E0A" w:rsidP="00EA1B2E">
            <w:pPr>
              <w:rPr>
                <w:rStyle w:val="Strong"/>
              </w:rPr>
            </w:pPr>
            <w:r w:rsidRPr="00AD50D0">
              <w:rPr>
                <w:rStyle w:val="Strong"/>
              </w:rPr>
              <w:t>Success criteria</w:t>
            </w:r>
          </w:p>
          <w:p w14:paraId="5D3F5D61" w14:textId="77777777" w:rsidR="00970E0A" w:rsidRDefault="00970E0A" w:rsidP="00EA1B2E">
            <w:r w:rsidRPr="00403147">
              <w:t>I can:</w:t>
            </w:r>
          </w:p>
          <w:p w14:paraId="1BCA2E84" w14:textId="4E3DB024" w:rsidR="00600929" w:rsidRDefault="00600929" w:rsidP="00EA1B2E">
            <w:pPr>
              <w:pStyle w:val="ListBullet"/>
            </w:pPr>
            <w:r>
              <w:t>demonstrate balance, power and accuracy when shooting in predictable and dynamic situations</w:t>
            </w:r>
          </w:p>
          <w:p w14:paraId="32195808" w14:textId="1FF1CE74" w:rsidR="00600929" w:rsidRDefault="00600929" w:rsidP="00EA1B2E">
            <w:pPr>
              <w:pStyle w:val="ListBullet"/>
            </w:pPr>
            <w:r>
              <w:t>use feedback to improve my shooting technique and performance</w:t>
            </w:r>
          </w:p>
          <w:p w14:paraId="1D3531AF" w14:textId="1152F0E4" w:rsidR="00600929" w:rsidRDefault="00600929" w:rsidP="00EA1B2E">
            <w:pPr>
              <w:pStyle w:val="ListBullet"/>
            </w:pPr>
            <w:r>
              <w:t>use tactics to create and defend space, maintain possession and support play in small-sided games.</w:t>
            </w:r>
          </w:p>
          <w:p w14:paraId="2F5360C1" w14:textId="47AFF4EF" w:rsidR="00F41858" w:rsidRDefault="00A4040A" w:rsidP="00EA1B2E">
            <w:pPr>
              <w:pStyle w:val="ListBullet"/>
              <w:numPr>
                <w:ilvl w:val="0"/>
                <w:numId w:val="0"/>
              </w:numPr>
              <w:rPr>
                <w:rStyle w:val="Strong"/>
              </w:rPr>
            </w:pPr>
            <w:r>
              <w:rPr>
                <w:rStyle w:val="Strong"/>
              </w:rPr>
              <w:t>Warm-up</w:t>
            </w:r>
            <w:r w:rsidR="005C32EF" w:rsidRPr="00EE560A">
              <w:rPr>
                <w:rStyle w:val="Strong"/>
              </w:rPr>
              <w:t xml:space="preserve"> – </w:t>
            </w:r>
            <w:r w:rsidR="000B773E">
              <w:rPr>
                <w:rStyle w:val="Strong"/>
              </w:rPr>
              <w:t>bucketball</w:t>
            </w:r>
          </w:p>
          <w:p w14:paraId="57FD2497" w14:textId="722164F0" w:rsidR="00D0716D" w:rsidRPr="00E62E49" w:rsidRDefault="007E57C9" w:rsidP="007F79A7">
            <w:pPr>
              <w:rPr>
                <w:rStyle w:val="Strong"/>
              </w:rPr>
            </w:pPr>
            <w:r w:rsidRPr="00DB4AB7">
              <w:rPr>
                <w:rStyle w:val="Strong"/>
                <w:b w:val="0"/>
                <w:bCs w:val="0"/>
              </w:rPr>
              <w:t xml:space="preserve">Set up </w:t>
            </w:r>
            <w:r w:rsidR="00616037">
              <w:rPr>
                <w:rStyle w:val="Strong"/>
                <w:b w:val="0"/>
                <w:bCs w:val="0"/>
              </w:rPr>
              <w:t xml:space="preserve">this </w:t>
            </w:r>
            <w:r w:rsidR="000012AA" w:rsidRPr="00DB4AB7">
              <w:rPr>
                <w:rStyle w:val="Strong"/>
                <w:b w:val="0"/>
                <w:bCs w:val="0"/>
              </w:rPr>
              <w:t xml:space="preserve">game </w:t>
            </w:r>
            <w:r w:rsidR="00616037" w:rsidRPr="007F79A7">
              <w:t>as</w:t>
            </w:r>
            <w:r w:rsidR="005F7ED4" w:rsidRPr="007F79A7">
              <w:t xml:space="preserve"> per</w:t>
            </w:r>
            <w:r w:rsidR="007F79A7" w:rsidRPr="007F79A7">
              <w:t xml:space="preserve"> </w:t>
            </w:r>
            <w:r w:rsidR="007F79A7">
              <w:t>the Bucketball activity in Learning sequence 2</w:t>
            </w:r>
            <w:r w:rsidR="005F7ED4">
              <w:t>.</w:t>
            </w:r>
          </w:p>
          <w:p w14:paraId="595B374D" w14:textId="28022EA4" w:rsidR="004E5A54" w:rsidRDefault="007D440F" w:rsidP="00EA1B2E">
            <w:r>
              <w:t>P</w:t>
            </w:r>
            <w:r w:rsidR="005F7ED4">
              <w:t>rior to playing, p</w:t>
            </w:r>
            <w:r>
              <w:t xml:space="preserve">ose the following questions to support students to recall the </w:t>
            </w:r>
            <w:r w:rsidR="00AB7927">
              <w:t>rule</w:t>
            </w:r>
            <w:r w:rsidR="00EB71F5">
              <w:t>s</w:t>
            </w:r>
            <w:r w:rsidR="00AB7927">
              <w:t xml:space="preserve"> of the game:</w:t>
            </w:r>
          </w:p>
          <w:p w14:paraId="083B947A" w14:textId="6C216CE3" w:rsidR="00C25010" w:rsidRDefault="00C25010" w:rsidP="00EA1B2E">
            <w:pPr>
              <w:pStyle w:val="ListBullet"/>
            </w:pPr>
            <w:r>
              <w:t>Can players guard the bucket?</w:t>
            </w:r>
          </w:p>
          <w:p w14:paraId="79BFCBA4" w14:textId="0D296605" w:rsidR="008863A0" w:rsidRDefault="008863A0" w:rsidP="00EA1B2E">
            <w:pPr>
              <w:pStyle w:val="ListBullet"/>
            </w:pPr>
            <w:r>
              <w:t>What happens if the ball goes out of the playing area?</w:t>
            </w:r>
          </w:p>
          <w:p w14:paraId="30A2B9C8" w14:textId="4C85BD51" w:rsidR="008863A0" w:rsidRDefault="008863A0" w:rsidP="00EA1B2E">
            <w:pPr>
              <w:pStyle w:val="ListBullet"/>
            </w:pPr>
            <w:r>
              <w:t>How does a team score a point in</w:t>
            </w:r>
            <w:r w:rsidR="005E390D">
              <w:t xml:space="preserve"> </w:t>
            </w:r>
            <w:r w:rsidR="00C25010">
              <w:t>bucket</w:t>
            </w:r>
            <w:r w:rsidR="005E390D">
              <w:t>b</w:t>
            </w:r>
            <w:r>
              <w:t>all?</w:t>
            </w:r>
          </w:p>
          <w:p w14:paraId="24AC1674" w14:textId="33A9DF45" w:rsidR="00743067" w:rsidRDefault="005223BA" w:rsidP="00EA1B2E">
            <w:pPr>
              <w:pStyle w:val="ListBullet"/>
              <w:numPr>
                <w:ilvl w:val="0"/>
                <w:numId w:val="0"/>
              </w:numPr>
            </w:pPr>
            <w:r>
              <w:t>Conduct a think</w:t>
            </w:r>
            <w:r w:rsidR="00AD5DD5">
              <w:t>-</w:t>
            </w:r>
            <w:r>
              <w:t>pair</w:t>
            </w:r>
            <w:r w:rsidR="00AD5DD5">
              <w:t>-</w:t>
            </w:r>
            <w:r>
              <w:t xml:space="preserve">share with the following questions </w:t>
            </w:r>
            <w:r w:rsidR="00A8682F">
              <w:t>to reconnect students with the learning from the previous lesson</w:t>
            </w:r>
            <w:r w:rsidR="004C504F">
              <w:t>:</w:t>
            </w:r>
          </w:p>
          <w:p w14:paraId="169C8922" w14:textId="16E73808" w:rsidR="004C504F" w:rsidRPr="00AD5DD5" w:rsidRDefault="00731A4F" w:rsidP="00EA1B2E">
            <w:pPr>
              <w:pStyle w:val="ListBullet"/>
            </w:pPr>
            <w:r w:rsidRPr="00AD5DD5">
              <w:t xml:space="preserve">What was something </w:t>
            </w:r>
            <w:r w:rsidR="00DD21DF" w:rsidRPr="00AD5DD5">
              <w:t>you learn</w:t>
            </w:r>
            <w:r w:rsidR="00AD5DD5">
              <w:t>ed</w:t>
            </w:r>
            <w:r w:rsidR="00DD21DF" w:rsidRPr="00AD5DD5">
              <w:t xml:space="preserve"> </w:t>
            </w:r>
            <w:r w:rsidR="002F75CF" w:rsidRPr="00AD5DD5">
              <w:t xml:space="preserve">or was reinforced </w:t>
            </w:r>
            <w:r w:rsidR="00DD21DF" w:rsidRPr="00AD5DD5">
              <w:t>about dribbling</w:t>
            </w:r>
            <w:r w:rsidR="0029161E" w:rsidRPr="00AD5DD5">
              <w:t xml:space="preserve"> technique</w:t>
            </w:r>
            <w:r w:rsidR="00E6450B">
              <w:t>s</w:t>
            </w:r>
            <w:r w:rsidR="006B0C57" w:rsidRPr="00AD5DD5">
              <w:t xml:space="preserve"> in our last lesson?</w:t>
            </w:r>
          </w:p>
          <w:p w14:paraId="62601626" w14:textId="61E57BE2" w:rsidR="00A868E1" w:rsidRPr="00AD5DD5" w:rsidRDefault="00A868E1" w:rsidP="00EA1B2E">
            <w:pPr>
              <w:pStyle w:val="ListBullet"/>
            </w:pPr>
            <w:r w:rsidRPr="00AD5DD5">
              <w:t>When would you use a bounce pass in a game of basketball?</w:t>
            </w:r>
          </w:p>
          <w:p w14:paraId="32732161" w14:textId="769A5FA5" w:rsidR="006B0C57" w:rsidRPr="00AD5DD5" w:rsidRDefault="005F0667" w:rsidP="00EA1B2E">
            <w:pPr>
              <w:pStyle w:val="ListBullet"/>
            </w:pPr>
            <w:r w:rsidRPr="00AD5DD5">
              <w:t xml:space="preserve">When </w:t>
            </w:r>
            <w:r w:rsidR="002E2F73" w:rsidRPr="00AD5DD5">
              <w:t>is it valuable to be able to dribble in a game of basketball?</w:t>
            </w:r>
          </w:p>
          <w:p w14:paraId="39727151" w14:textId="769AFA4E" w:rsidR="009C27BE" w:rsidRDefault="00CC3139" w:rsidP="00EA1B2E">
            <w:r>
              <w:t xml:space="preserve">Commence </w:t>
            </w:r>
            <w:r w:rsidR="005F7ED4">
              <w:t>play</w:t>
            </w:r>
            <w:r w:rsidR="004E5A54">
              <w:t>.</w:t>
            </w:r>
          </w:p>
          <w:p w14:paraId="66DAA50C" w14:textId="1C6E0641" w:rsidR="002C063D" w:rsidRPr="002C063D" w:rsidRDefault="00060A5C" w:rsidP="00EA1B2E">
            <w:r>
              <w:t xml:space="preserve">Pause play after </w:t>
            </w:r>
            <w:r w:rsidR="00834793">
              <w:t>5</w:t>
            </w:r>
            <w:r w:rsidR="00B1055D">
              <w:t xml:space="preserve"> minutes</w:t>
            </w:r>
            <w:r>
              <w:t xml:space="preserve"> to</w:t>
            </w:r>
            <w:r w:rsidR="000F59D1">
              <w:t xml:space="preserve"> </w:t>
            </w:r>
            <w:r w:rsidR="0050732F">
              <w:t>pose</w:t>
            </w:r>
            <w:r w:rsidR="000F59D1">
              <w:t xml:space="preserve"> the following questions</w:t>
            </w:r>
            <w:r w:rsidR="0050732F">
              <w:t xml:space="preserve"> for discussion</w:t>
            </w:r>
            <w:r w:rsidR="000F59D1">
              <w:t>:</w:t>
            </w:r>
          </w:p>
          <w:p w14:paraId="43E8BA5E" w14:textId="75E75603" w:rsidR="00DF76E1" w:rsidRDefault="00052F76" w:rsidP="00EA1B2E">
            <w:pPr>
              <w:pStyle w:val="ListBullet"/>
            </w:pPr>
            <w:r>
              <w:t xml:space="preserve">In bucketball, you were aiming for a </w:t>
            </w:r>
            <w:r w:rsidR="00704278">
              <w:t>bucket</w:t>
            </w:r>
            <w:r>
              <w:t xml:space="preserve"> on the ground</w:t>
            </w:r>
            <w:r w:rsidR="003848C8">
              <w:t xml:space="preserve"> to score a point</w:t>
            </w:r>
            <w:r w:rsidR="00AD5DD5">
              <w:t>.</w:t>
            </w:r>
            <w:r w:rsidR="009856B4">
              <w:t xml:space="preserve"> </w:t>
            </w:r>
            <w:r w:rsidR="00316ED8">
              <w:t>W</w:t>
            </w:r>
            <w:r w:rsidR="0050732F">
              <w:t>hat are the differences between this and a basketball hoop?</w:t>
            </w:r>
          </w:p>
          <w:p w14:paraId="646980C4" w14:textId="5AF35633" w:rsidR="00983B63" w:rsidRDefault="009539BD" w:rsidP="00EA1B2E">
            <w:pPr>
              <w:pStyle w:val="ListBullet"/>
            </w:pPr>
            <w:r>
              <w:t xml:space="preserve">We are about to change this rule. </w:t>
            </w:r>
            <w:r w:rsidR="00983B63">
              <w:t xml:space="preserve">How </w:t>
            </w:r>
            <w:r w:rsidR="00060A5C">
              <w:t>do you think this will c</w:t>
            </w:r>
            <w:r w:rsidR="00983B63">
              <w:t>hange the game?</w:t>
            </w:r>
          </w:p>
          <w:p w14:paraId="5FB14A5A" w14:textId="4F410C93" w:rsidR="0050732F" w:rsidRDefault="0050732F" w:rsidP="00EA1B2E">
            <w:pPr>
              <w:pStyle w:val="ListBullet"/>
            </w:pPr>
            <w:r>
              <w:t>What are the key challenges you think you will face when we use the basketball hoop?</w:t>
            </w:r>
          </w:p>
          <w:p w14:paraId="64CC98CC" w14:textId="05A8E01F" w:rsidR="008D5179" w:rsidRPr="00284D56" w:rsidRDefault="005E7AEE" w:rsidP="00EA1B2E">
            <w:pPr>
              <w:rPr>
                <w:rStyle w:val="Strong"/>
              </w:rPr>
            </w:pPr>
            <w:r w:rsidRPr="00284D56">
              <w:rPr>
                <w:rStyle w:val="Strong"/>
              </w:rPr>
              <w:t>Half-court basketball</w:t>
            </w:r>
            <w:r w:rsidR="004704AB">
              <w:rPr>
                <w:rStyle w:val="Strong"/>
              </w:rPr>
              <w:t xml:space="preserve"> with modified scoring</w:t>
            </w:r>
          </w:p>
          <w:p w14:paraId="048F2A3E" w14:textId="77777777" w:rsidR="00047A36" w:rsidRDefault="00047A36" w:rsidP="00EA1B2E">
            <w:r>
              <w:t>Students remain in the same teams from the previous activity.</w:t>
            </w:r>
          </w:p>
          <w:p w14:paraId="1C53B126" w14:textId="40C1B718" w:rsidR="005E7AEE" w:rsidRDefault="005E7AEE" w:rsidP="00EA1B2E">
            <w:r>
              <w:t>Explain the rules of the game:</w:t>
            </w:r>
          </w:p>
          <w:p w14:paraId="3BFB8209" w14:textId="46DBBA49" w:rsidR="003D2E8B" w:rsidRDefault="00316ED8" w:rsidP="00EA1B2E">
            <w:pPr>
              <w:pStyle w:val="ListBullet"/>
            </w:pPr>
            <w:r>
              <w:t>T</w:t>
            </w:r>
            <w:r w:rsidR="00CB5C74">
              <w:t xml:space="preserve">he </w:t>
            </w:r>
            <w:r w:rsidR="00546F6F">
              <w:t>game starts with a pass from the</w:t>
            </w:r>
            <w:r w:rsidR="0025285A">
              <w:t xml:space="preserve"> </w:t>
            </w:r>
            <w:r w:rsidR="004704AB">
              <w:t>halfway</w:t>
            </w:r>
            <w:r w:rsidR="0025285A">
              <w:t xml:space="preserve"> line</w:t>
            </w:r>
            <w:r>
              <w:t>.</w:t>
            </w:r>
          </w:p>
          <w:p w14:paraId="680DB3F2" w14:textId="76864C79" w:rsidR="0006654B" w:rsidRDefault="00316ED8" w:rsidP="00EA1B2E">
            <w:pPr>
              <w:pStyle w:val="ListBullet"/>
            </w:pPr>
            <w:r>
              <w:t>One</w:t>
            </w:r>
            <w:r w:rsidR="00546F6F">
              <w:t xml:space="preserve"> point is scored </w:t>
            </w:r>
            <w:r w:rsidR="00F50630">
              <w:t xml:space="preserve">when the ball </w:t>
            </w:r>
            <w:r w:rsidR="00546F6F">
              <w:t>hits the backboard or rim</w:t>
            </w:r>
            <w:r>
              <w:t>.</w:t>
            </w:r>
          </w:p>
          <w:p w14:paraId="1180FA53" w14:textId="1930A283" w:rsidR="00B42976" w:rsidRDefault="00316ED8" w:rsidP="00EA1B2E">
            <w:pPr>
              <w:pStyle w:val="ListBullet"/>
            </w:pPr>
            <w:r>
              <w:t>Two</w:t>
            </w:r>
            <w:r w:rsidR="00546F6F">
              <w:t xml:space="preserve"> points are scored </w:t>
            </w:r>
            <w:r w:rsidR="006E0F6D">
              <w:t xml:space="preserve">when </w:t>
            </w:r>
            <w:r w:rsidR="003D61E6">
              <w:t>a successful goal is scored through the basket</w:t>
            </w:r>
            <w:r>
              <w:t>.</w:t>
            </w:r>
          </w:p>
          <w:p w14:paraId="4484E192" w14:textId="79D74C6F" w:rsidR="003D2E8B" w:rsidRDefault="00316ED8" w:rsidP="00EA1B2E">
            <w:pPr>
              <w:pStyle w:val="ListBullet"/>
            </w:pPr>
            <w:r>
              <w:t>A</w:t>
            </w:r>
            <w:r w:rsidR="00546F6F">
              <w:t>fter a</w:t>
            </w:r>
            <w:r w:rsidR="00BE7AE4">
              <w:t xml:space="preserve"> </w:t>
            </w:r>
            <w:r w:rsidR="003D61E6">
              <w:t>goal is</w:t>
            </w:r>
            <w:r w:rsidR="00546F6F">
              <w:t xml:space="preserve"> score</w:t>
            </w:r>
            <w:r w:rsidR="000506F8">
              <w:t>d</w:t>
            </w:r>
            <w:r w:rsidR="00546F6F">
              <w:t xml:space="preserve">, the other team </w:t>
            </w:r>
            <w:r w:rsidR="00765131">
              <w:t>restarts play from the half-way line</w:t>
            </w:r>
            <w:r>
              <w:t>.</w:t>
            </w:r>
          </w:p>
          <w:p w14:paraId="1474B070" w14:textId="539C3E27" w:rsidR="003D2E8B" w:rsidRDefault="00316ED8" w:rsidP="00EA1B2E">
            <w:pPr>
              <w:pStyle w:val="ListBullet"/>
            </w:pPr>
            <w:r>
              <w:t>W</w:t>
            </w:r>
            <w:r w:rsidR="00546F6F">
              <w:t xml:space="preserve">hen the </w:t>
            </w:r>
            <w:r w:rsidR="00972B8E">
              <w:t>defending</w:t>
            </w:r>
            <w:r w:rsidR="00C0245E">
              <w:t xml:space="preserve"> team</w:t>
            </w:r>
            <w:r w:rsidR="00972B8E">
              <w:t xml:space="preserve"> </w:t>
            </w:r>
            <w:r w:rsidR="00546F6F">
              <w:t xml:space="preserve">gains possession </w:t>
            </w:r>
            <w:r w:rsidR="00C0245E">
              <w:t xml:space="preserve">through a </w:t>
            </w:r>
            <w:r w:rsidR="00546F6F">
              <w:t xml:space="preserve">rebound, steal or turnover, they must pass or dribble the ball </w:t>
            </w:r>
            <w:r w:rsidR="008C6301">
              <w:t>to the halfway line</w:t>
            </w:r>
            <w:r w:rsidR="00546F6F">
              <w:t xml:space="preserve"> </w:t>
            </w:r>
            <w:r w:rsidR="00D550C3">
              <w:t>before</w:t>
            </w:r>
            <w:r w:rsidR="008C6301">
              <w:t xml:space="preserve"> they can score</w:t>
            </w:r>
            <w:r w:rsidR="00D550C3">
              <w:t>.</w:t>
            </w:r>
          </w:p>
          <w:p w14:paraId="75D02DB9" w14:textId="32682F01" w:rsidR="00570ADB" w:rsidRPr="00570ADB" w:rsidRDefault="00570ADB" w:rsidP="00EA1B2E">
            <w:pPr>
              <w:pStyle w:val="FeatureBox2"/>
            </w:pPr>
            <w:r w:rsidRPr="00301491">
              <w:rPr>
                <w:b/>
                <w:bCs/>
              </w:rPr>
              <w:t>Note:</w:t>
            </w:r>
            <w:r>
              <w:t xml:space="preserve"> </w:t>
            </w:r>
            <w:r w:rsidR="00301491" w:rsidRPr="00301491">
              <w:t>if students are still developing their skills in attack</w:t>
            </w:r>
            <w:r w:rsidR="00301491">
              <w:t>ing and shooting</w:t>
            </w:r>
            <w:r w:rsidR="00301491" w:rsidRPr="00301491">
              <w:t>, begin this game with uneven team numbers that advantage the attacking team (see</w:t>
            </w:r>
            <w:r w:rsidR="007F79A7">
              <w:t xml:space="preserve"> </w:t>
            </w:r>
            <w:r w:rsidR="007F79A7" w:rsidRPr="007F79A7">
              <w:t>the Maintaining possession - attacking advantage activity in Learning sequence 1</w:t>
            </w:r>
            <w:r w:rsidR="00301491" w:rsidRPr="00301491">
              <w:t>).</w:t>
            </w:r>
            <w:r w:rsidR="00C82522">
              <w:t xml:space="preserve"> This can be achieved through one player </w:t>
            </w:r>
            <w:r w:rsidR="000C1C2A">
              <w:t xml:space="preserve">leaving the court when their team becomes the defending side and returning to play once their team </w:t>
            </w:r>
            <w:r w:rsidR="00821BF1">
              <w:t>gets the ball back to halfway.</w:t>
            </w:r>
          </w:p>
          <w:p w14:paraId="54E32909" w14:textId="046B2B01" w:rsidR="00FF0BE2" w:rsidRDefault="008C34B1" w:rsidP="00EA1B2E">
            <w:r>
              <w:t>Pause play after</w:t>
            </w:r>
            <w:r w:rsidR="00097E77" w:rsidRPr="00570ADB">
              <w:t xml:space="preserve"> </w:t>
            </w:r>
            <w:r w:rsidR="00097E77">
              <w:t xml:space="preserve">5 minutes </w:t>
            </w:r>
            <w:r>
              <w:t xml:space="preserve">to </w:t>
            </w:r>
            <w:r w:rsidR="00D14D82">
              <w:t>pose the following questions for discussion</w:t>
            </w:r>
            <w:r w:rsidR="00FF0BE2">
              <w:t>:</w:t>
            </w:r>
          </w:p>
          <w:p w14:paraId="0C35BB7C" w14:textId="7105D98C" w:rsidR="002970BF" w:rsidRPr="007B4C73" w:rsidRDefault="002970BF" w:rsidP="00EA1B2E">
            <w:pPr>
              <w:pStyle w:val="ListBullet"/>
            </w:pPr>
            <w:r w:rsidRPr="007B4C73">
              <w:t>How did your team create opportunities to shoot?</w:t>
            </w:r>
          </w:p>
          <w:p w14:paraId="452E33CA" w14:textId="1D023D76" w:rsidR="00E6102D" w:rsidRPr="007B4C73" w:rsidRDefault="00F54605" w:rsidP="00EA1B2E">
            <w:pPr>
              <w:pStyle w:val="ListBullet"/>
            </w:pPr>
            <w:r w:rsidRPr="007B4C73">
              <w:t xml:space="preserve">How </w:t>
            </w:r>
            <w:r w:rsidR="00CE3D34" w:rsidRPr="007B4C73">
              <w:t>did</w:t>
            </w:r>
            <w:r w:rsidRPr="007B4C73">
              <w:t xml:space="preserve"> players shoot?</w:t>
            </w:r>
            <w:r w:rsidR="00163E58" w:rsidRPr="007B4C73">
              <w:t xml:space="preserve"> </w:t>
            </w:r>
            <w:r w:rsidR="00CE3D34" w:rsidRPr="007B4C73">
              <w:t>Did</w:t>
            </w:r>
            <w:r w:rsidR="00163E58" w:rsidRPr="007B4C73">
              <w:t xml:space="preserve"> they </w:t>
            </w:r>
            <w:r w:rsidR="0063654B" w:rsidRPr="007B4C73">
              <w:t>use</w:t>
            </w:r>
            <w:r w:rsidR="00163E58" w:rsidRPr="007B4C73">
              <w:t xml:space="preserve"> </w:t>
            </w:r>
            <w:r w:rsidR="00A13CB8">
              <w:t>2</w:t>
            </w:r>
            <w:r w:rsidR="00163E58" w:rsidRPr="007B4C73">
              <w:t xml:space="preserve"> hands or one? Did they bend their knees?</w:t>
            </w:r>
          </w:p>
          <w:p w14:paraId="28382E83" w14:textId="546CB6F7" w:rsidR="00922CEE" w:rsidRPr="007B4C73" w:rsidRDefault="002101C7" w:rsidP="00EA1B2E">
            <w:pPr>
              <w:pStyle w:val="ListBullet"/>
            </w:pPr>
            <w:r w:rsidRPr="007B4C73">
              <w:t>Where did you aim</w:t>
            </w:r>
            <w:r w:rsidR="00D30B3C">
              <w:t xml:space="preserve"> for when</w:t>
            </w:r>
            <w:r w:rsidRPr="007B4C73">
              <w:t xml:space="preserve"> shoot</w:t>
            </w:r>
            <w:r w:rsidR="00D30B3C">
              <w:t>ing</w:t>
            </w:r>
            <w:r w:rsidRPr="007B4C73">
              <w:t>?</w:t>
            </w:r>
          </w:p>
          <w:p w14:paraId="0014BC80" w14:textId="087FC9A9" w:rsidR="006920FE" w:rsidRDefault="00000673" w:rsidP="00EA1B2E">
            <w:pPr>
              <w:rPr>
                <w:rStyle w:val="Strong"/>
              </w:rPr>
            </w:pPr>
            <w:r w:rsidRPr="0045555B">
              <w:rPr>
                <w:rStyle w:val="Strong"/>
              </w:rPr>
              <w:t xml:space="preserve">Basketball skills </w:t>
            </w:r>
            <w:r w:rsidR="0045555B" w:rsidRPr="0045555B">
              <w:rPr>
                <w:rStyle w:val="Strong"/>
              </w:rPr>
              <w:t>stations</w:t>
            </w:r>
          </w:p>
          <w:p w14:paraId="6E4904C8" w14:textId="7F7A4D67" w:rsidR="00550D52" w:rsidRPr="00550D52" w:rsidRDefault="00550D52" w:rsidP="00EA1B2E">
            <w:pPr>
              <w:rPr>
                <w:rStyle w:val="Strong"/>
                <w:b w:val="0"/>
                <w:bCs w:val="0"/>
              </w:rPr>
            </w:pPr>
            <w:r w:rsidRPr="00550D52">
              <w:rPr>
                <w:rStyle w:val="Strong"/>
                <w:b w:val="0"/>
                <w:bCs w:val="0"/>
              </w:rPr>
              <w:t xml:space="preserve">Provide a demonstration of good shooting technique. </w:t>
            </w:r>
            <w:r w:rsidR="00951099">
              <w:rPr>
                <w:rStyle w:val="Strong"/>
                <w:b w:val="0"/>
                <w:bCs w:val="0"/>
              </w:rPr>
              <w:t xml:space="preserve">Call out the key features identified in </w:t>
            </w:r>
            <w:hyperlink w:anchor="_Appendix_5_–" w:history="1">
              <w:r w:rsidR="00951099" w:rsidRPr="003B6BCB">
                <w:rPr>
                  <w:rStyle w:val="Hyperlink"/>
                </w:rPr>
                <w:t xml:space="preserve">Appendix 5 – </w:t>
              </w:r>
              <w:r w:rsidR="00745E28" w:rsidRPr="003B6BCB">
                <w:rPr>
                  <w:rStyle w:val="Hyperlink"/>
                </w:rPr>
                <w:t xml:space="preserve">BEEF </w:t>
              </w:r>
              <w:r w:rsidR="00951099" w:rsidRPr="003B6BCB">
                <w:rPr>
                  <w:rStyle w:val="Hyperlink"/>
                </w:rPr>
                <w:t>shooting checklist and feedback</w:t>
              </w:r>
            </w:hyperlink>
            <w:r w:rsidR="00951099">
              <w:t>.</w:t>
            </w:r>
          </w:p>
          <w:p w14:paraId="3D0D580A" w14:textId="2096034A" w:rsidR="003E4693" w:rsidRDefault="003E4693" w:rsidP="00EA1B2E">
            <w:r>
              <w:t>Divide students into 3 groups.</w:t>
            </w:r>
          </w:p>
          <w:p w14:paraId="1730ADDA" w14:textId="04569635" w:rsidR="00AD1FEC" w:rsidRDefault="00044107" w:rsidP="00EA1B2E">
            <w:r>
              <w:t>Set</w:t>
            </w:r>
            <w:r w:rsidR="00BB32B0">
              <w:t xml:space="preserve"> up</w:t>
            </w:r>
            <w:r w:rsidR="006E1646">
              <w:t xml:space="preserve"> </w:t>
            </w:r>
            <w:r w:rsidR="000423B6">
              <w:t xml:space="preserve">the following </w:t>
            </w:r>
            <w:r w:rsidR="00AD1FEC">
              <w:t>3 stations</w:t>
            </w:r>
            <w:r w:rsidR="007819F6">
              <w:t>.</w:t>
            </w:r>
          </w:p>
          <w:p w14:paraId="090B843B" w14:textId="1B85A79B" w:rsidR="00FA7369" w:rsidRDefault="007819F6" w:rsidP="00EA1B2E">
            <w:pPr>
              <w:pStyle w:val="ListBullet"/>
            </w:pPr>
            <w:r>
              <w:t xml:space="preserve">Station 1 </w:t>
            </w:r>
            <w:r w:rsidR="00536FB5">
              <w:t xml:space="preserve">– </w:t>
            </w:r>
            <w:r>
              <w:t>d</w:t>
            </w:r>
            <w:r w:rsidR="006E1646" w:rsidRPr="00270AA4">
              <w:t>ribbling relay</w:t>
            </w:r>
            <w:r w:rsidR="007902EF">
              <w:t>.</w:t>
            </w:r>
          </w:p>
          <w:p w14:paraId="4C2E6B7E" w14:textId="60EA3AA7" w:rsidR="009E606A" w:rsidRDefault="009E606A" w:rsidP="00432F69">
            <w:pPr>
              <w:pStyle w:val="Caption"/>
              <w:keepNext w:val="0"/>
            </w:pPr>
            <w:r>
              <w:t xml:space="preserve">Figure </w:t>
            </w:r>
            <w:fldSimple w:instr=" SEQ Figure \* ARABIC ">
              <w:r w:rsidR="006D6FA8">
                <w:rPr>
                  <w:noProof/>
                </w:rPr>
                <w:t>5</w:t>
              </w:r>
            </w:fldSimple>
            <w:r>
              <w:t xml:space="preserve"> – </w:t>
            </w:r>
            <w:r w:rsidRPr="00135C0C">
              <w:t>set-up for skills in isolation – dribbling relay station</w:t>
            </w:r>
          </w:p>
          <w:p w14:paraId="46995AFE" w14:textId="77777777" w:rsidR="00596ADA" w:rsidRPr="00223A2E" w:rsidRDefault="00596ADA" w:rsidP="00EA1B2E">
            <w:r w:rsidRPr="00223A2E">
              <w:rPr>
                <w:noProof/>
              </w:rPr>
              <w:drawing>
                <wp:inline distT="0" distB="0" distL="0" distR="0" wp14:anchorId="0444A4E2" wp14:editId="39BD2BA6">
                  <wp:extent cx="700217" cy="2304417"/>
                  <wp:effectExtent l="0" t="0" r="5080" b="635"/>
                  <wp:docPr id="1975388749" name="Picture 1" descr="Diagram showing a dribbling relay station drill with 2 parallel lanes marked by circles and cones,10 metres apart, with dashed arrows indicating player movement and between c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88749" name="Picture 1" descr="Diagram showing a dribbling relay station drill with 2 parallel lanes marked by circles and cones,10 metres apart, with dashed arrows indicating player movement and between cones."/>
                          <pic:cNvPicPr/>
                        </pic:nvPicPr>
                        <pic:blipFill rotWithShape="1">
                          <a:blip r:embed="rId19"/>
                          <a:srcRect l="37771"/>
                          <a:stretch>
                            <a:fillRect/>
                          </a:stretch>
                        </pic:blipFill>
                        <pic:spPr bwMode="auto">
                          <a:xfrm>
                            <a:off x="0" y="0"/>
                            <a:ext cx="703206" cy="2314253"/>
                          </a:xfrm>
                          <a:prstGeom prst="rect">
                            <a:avLst/>
                          </a:prstGeom>
                          <a:ln>
                            <a:noFill/>
                          </a:ln>
                          <a:extLst>
                            <a:ext uri="{53640926-AAD7-44D8-BBD7-CCE9431645EC}">
                              <a14:shadowObscured xmlns:a14="http://schemas.microsoft.com/office/drawing/2010/main"/>
                            </a:ext>
                          </a:extLst>
                        </pic:spPr>
                      </pic:pic>
                    </a:graphicData>
                  </a:graphic>
                </wp:inline>
              </w:drawing>
            </w:r>
          </w:p>
          <w:p w14:paraId="10784643" w14:textId="125DDDAE" w:rsidR="00E66469" w:rsidRDefault="00E66469" w:rsidP="00EA1B2E">
            <w:pPr>
              <w:pStyle w:val="ListBullet2"/>
            </w:pPr>
            <w:r w:rsidRPr="00270AA4">
              <w:t xml:space="preserve">Students </w:t>
            </w:r>
            <w:r w:rsidRPr="000875C5">
              <w:t>form</w:t>
            </w:r>
            <w:r w:rsidRPr="00270AA4">
              <w:t xml:space="preserve"> 2 lines facing each other, 10 metres apart.</w:t>
            </w:r>
          </w:p>
          <w:p w14:paraId="712C26CB" w14:textId="77777777" w:rsidR="00E66469" w:rsidRDefault="00E66469" w:rsidP="00EA1B2E">
            <w:pPr>
              <w:pStyle w:val="ListBullet2"/>
            </w:pPr>
            <w:r w:rsidRPr="00270AA4">
              <w:t>Place a marker in front of each line to show the starting position.</w:t>
            </w:r>
          </w:p>
          <w:p w14:paraId="6758B2F1" w14:textId="447CD2FA" w:rsidR="00683F0C" w:rsidRDefault="00683F0C" w:rsidP="00EA1B2E">
            <w:pPr>
              <w:pStyle w:val="ListBullet2"/>
            </w:pPr>
            <w:r>
              <w:t xml:space="preserve">Students dribble the </w:t>
            </w:r>
            <w:r w:rsidR="0098782B">
              <w:t>ball and pass to the next person in the line.</w:t>
            </w:r>
          </w:p>
          <w:p w14:paraId="4803938E" w14:textId="61E0178C" w:rsidR="002226DE" w:rsidRPr="00270AA4" w:rsidRDefault="002226DE" w:rsidP="00EA1B2E">
            <w:pPr>
              <w:pStyle w:val="ListBullet2"/>
            </w:pPr>
            <w:r>
              <w:t>To add complexity</w:t>
            </w:r>
            <w:r w:rsidR="00745E28">
              <w:t>,</w:t>
            </w:r>
            <w:r>
              <w:t xml:space="preserve"> </w:t>
            </w:r>
            <w:r w:rsidR="001D6382">
              <w:t>encourage student</w:t>
            </w:r>
            <w:r w:rsidR="00745E28">
              <w:t>s</w:t>
            </w:r>
            <w:r w:rsidR="001D6382">
              <w:t xml:space="preserve"> to practi</w:t>
            </w:r>
            <w:r w:rsidR="00C90B70">
              <w:t>s</w:t>
            </w:r>
            <w:r w:rsidR="001D6382">
              <w:t xml:space="preserve">e dribbling </w:t>
            </w:r>
            <w:r w:rsidR="004D02B0">
              <w:t xml:space="preserve">in different ways such as </w:t>
            </w:r>
            <w:r w:rsidR="00207BE6">
              <w:t>fast, alternating hands</w:t>
            </w:r>
            <w:r w:rsidR="00502F64">
              <w:t xml:space="preserve"> or</w:t>
            </w:r>
            <w:r w:rsidR="00207BE6">
              <w:t xml:space="preserve"> </w:t>
            </w:r>
            <w:r w:rsidR="008539B5">
              <w:t>shielding the ball</w:t>
            </w:r>
            <w:r w:rsidR="00502F64">
              <w:t>.</w:t>
            </w:r>
          </w:p>
          <w:p w14:paraId="7E4F46E5" w14:textId="3ABC6308" w:rsidR="00E66469" w:rsidRDefault="007902EF" w:rsidP="00EA1B2E">
            <w:pPr>
              <w:pStyle w:val="ListBullet"/>
            </w:pPr>
            <w:r>
              <w:t xml:space="preserve">Station 2 </w:t>
            </w:r>
            <w:r w:rsidR="00323703">
              <w:t>–</w:t>
            </w:r>
            <w:r>
              <w:t xml:space="preserve"> f</w:t>
            </w:r>
            <w:r w:rsidR="00A1561C" w:rsidRPr="00270AA4">
              <w:t>ollow your pass</w:t>
            </w:r>
            <w:r w:rsidR="006751BC">
              <w:t>.</w:t>
            </w:r>
          </w:p>
          <w:p w14:paraId="42C7F937" w14:textId="73844353" w:rsidR="00C90B70" w:rsidRDefault="00C90B70" w:rsidP="00432F69">
            <w:pPr>
              <w:pStyle w:val="Caption"/>
              <w:keepNext w:val="0"/>
            </w:pPr>
            <w:r>
              <w:t xml:space="preserve">Figure </w:t>
            </w:r>
            <w:fldSimple w:instr=" SEQ Figure \* ARABIC ">
              <w:r w:rsidR="006D6FA8">
                <w:rPr>
                  <w:noProof/>
                </w:rPr>
                <w:t>6</w:t>
              </w:r>
            </w:fldSimple>
            <w:r>
              <w:t xml:space="preserve"> – </w:t>
            </w:r>
            <w:r w:rsidRPr="00AB7FB5">
              <w:t>set-up for skills in isolation – follow your pass station</w:t>
            </w:r>
          </w:p>
          <w:p w14:paraId="3013F592" w14:textId="4270E382" w:rsidR="00A1561C" w:rsidRDefault="003F4C8F" w:rsidP="00EA1B2E">
            <w:pPr>
              <w:pStyle w:val="Caption"/>
              <w:keepNext w:val="0"/>
            </w:pPr>
            <w:r w:rsidRPr="003F4C8F">
              <w:rPr>
                <w:noProof/>
              </w:rPr>
              <w:drawing>
                <wp:inline distT="0" distB="0" distL="0" distR="0" wp14:anchorId="6531F637" wp14:editId="1E6FE89C">
                  <wp:extent cx="2591283" cy="2009775"/>
                  <wp:effectExtent l="0" t="0" r="0" b="0"/>
                  <wp:docPr id="1327533912" name="Picture 1" descr="Diagram showing a follow your pass station drill with a triangular layout of 3 cones and groups of circles representing players at each cone, with dashed arrows showing passing direction and a 5 metre distance marked on one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533912" name="Picture 1" descr="Diagram showing a follow your pass station drill with a triangular layout of 3 cones and groups of circles representing players at each cone, with dashed arrows showing passing direction and a 5 metre distance marked on one side."/>
                          <pic:cNvPicPr/>
                        </pic:nvPicPr>
                        <pic:blipFill>
                          <a:blip r:embed="rId20"/>
                          <a:stretch>
                            <a:fillRect/>
                          </a:stretch>
                        </pic:blipFill>
                        <pic:spPr>
                          <a:xfrm>
                            <a:off x="0" y="0"/>
                            <a:ext cx="2600538" cy="2016953"/>
                          </a:xfrm>
                          <a:prstGeom prst="rect">
                            <a:avLst/>
                          </a:prstGeom>
                        </pic:spPr>
                      </pic:pic>
                    </a:graphicData>
                  </a:graphic>
                </wp:inline>
              </w:drawing>
            </w:r>
          </w:p>
          <w:p w14:paraId="2F2EB6BA" w14:textId="4358245B" w:rsidR="00867B64" w:rsidRDefault="00E66469" w:rsidP="00EA1B2E">
            <w:pPr>
              <w:pStyle w:val="ListBullet2"/>
            </w:pPr>
            <w:r w:rsidRPr="00270AA4">
              <w:t>Set up 3 markers in a triangle, with each marker 5 metres apart.</w:t>
            </w:r>
          </w:p>
          <w:p w14:paraId="54BF3BF5" w14:textId="232DB7E8" w:rsidR="00867B64" w:rsidRDefault="00E66469" w:rsidP="00EA1B2E">
            <w:pPr>
              <w:pStyle w:val="ListBullet2"/>
            </w:pPr>
            <w:r w:rsidRPr="00270AA4">
              <w:t xml:space="preserve">Place </w:t>
            </w:r>
            <w:r w:rsidR="00A06686">
              <w:t>2</w:t>
            </w:r>
            <w:r w:rsidRPr="00270AA4">
              <w:t xml:space="preserve"> student</w:t>
            </w:r>
            <w:r w:rsidR="008D0324">
              <w:t>s</w:t>
            </w:r>
            <w:r w:rsidRPr="00270AA4">
              <w:t xml:space="preserve"> at each marker, with additional students lined up behind </w:t>
            </w:r>
            <w:r w:rsidR="00745E28">
              <w:t>one</w:t>
            </w:r>
            <w:r w:rsidRPr="00270AA4">
              <w:t xml:space="preserve"> marker.</w:t>
            </w:r>
          </w:p>
          <w:p w14:paraId="149C1AA5" w14:textId="2C0F92FC" w:rsidR="00867B64" w:rsidRDefault="00E66469" w:rsidP="00EA1B2E">
            <w:pPr>
              <w:pStyle w:val="ListBullet2"/>
            </w:pPr>
            <w:r w:rsidRPr="00270AA4">
              <w:t xml:space="preserve">The first student passes to </w:t>
            </w:r>
            <w:r w:rsidR="00925989">
              <w:t xml:space="preserve">the front student </w:t>
            </w:r>
            <w:r w:rsidRPr="00270AA4">
              <w:t>at the next marker, then follows the pass and joins the back of that line.</w:t>
            </w:r>
          </w:p>
          <w:p w14:paraId="35204B3D" w14:textId="476BFB7F" w:rsidR="00E66469" w:rsidRDefault="00E66469" w:rsidP="00EA1B2E">
            <w:pPr>
              <w:pStyle w:val="ListBullet2"/>
            </w:pPr>
            <w:r w:rsidRPr="00270AA4">
              <w:t>Continue the pattern so students pass and move in the same direction around the triangle.</w:t>
            </w:r>
          </w:p>
          <w:p w14:paraId="137CA634" w14:textId="46B50C61" w:rsidR="004832B1" w:rsidRPr="00E66469" w:rsidRDefault="00D907A1" w:rsidP="00EA1B2E">
            <w:pPr>
              <w:pStyle w:val="ListBullet2"/>
            </w:pPr>
            <w:r>
              <w:t xml:space="preserve">To add complexity, encourage students to alternate the types of passes they make between </w:t>
            </w:r>
            <w:r w:rsidR="001F69FC">
              <w:t>chest, overhead and bounce pa</w:t>
            </w:r>
            <w:r w:rsidR="00257CCE">
              <w:t>sses.</w:t>
            </w:r>
          </w:p>
          <w:p w14:paraId="3A75E5F8" w14:textId="7382DC9E" w:rsidR="00B763A4" w:rsidRPr="00B763A4" w:rsidRDefault="006751BC" w:rsidP="00EA1B2E">
            <w:pPr>
              <w:pStyle w:val="ListBullet"/>
            </w:pPr>
            <w:r>
              <w:t xml:space="preserve">Station 3 </w:t>
            </w:r>
            <w:r w:rsidR="00536FB5">
              <w:t xml:space="preserve">– </w:t>
            </w:r>
            <w:r w:rsidR="002045F0" w:rsidRPr="00223A2E">
              <w:t>around the world</w:t>
            </w:r>
            <w:r>
              <w:t>.</w:t>
            </w:r>
          </w:p>
          <w:p w14:paraId="60455497" w14:textId="099D10B2" w:rsidR="00C90B70" w:rsidRDefault="00C90B70" w:rsidP="00432F69">
            <w:pPr>
              <w:pStyle w:val="Caption"/>
              <w:keepNext w:val="0"/>
            </w:pPr>
            <w:r>
              <w:t xml:space="preserve">Figure </w:t>
            </w:r>
            <w:fldSimple w:instr=" SEQ Figure \* ARABIC ">
              <w:r w:rsidR="006D6FA8">
                <w:rPr>
                  <w:noProof/>
                </w:rPr>
                <w:t>7</w:t>
              </w:r>
            </w:fldSimple>
            <w:r>
              <w:t xml:space="preserve"> – </w:t>
            </w:r>
            <w:r w:rsidRPr="00683361">
              <w:t>set-up for skills in isolation – around the world station</w:t>
            </w:r>
          </w:p>
          <w:p w14:paraId="30BD49E7" w14:textId="2C22F873" w:rsidR="002045F0" w:rsidRPr="003B6BCB" w:rsidRDefault="00D52BE5" w:rsidP="003B6BCB">
            <w:r w:rsidRPr="003B6BCB">
              <w:rPr>
                <w:noProof/>
              </w:rPr>
              <w:drawing>
                <wp:inline distT="0" distB="0" distL="0" distR="0" wp14:anchorId="54A20EAC" wp14:editId="544F9976">
                  <wp:extent cx="2553419" cy="2388429"/>
                  <wp:effectExtent l="0" t="0" r="0" b="0"/>
                  <wp:docPr id="805835901" name="Picture 1" descr="Diagram showing an 'around the world' basketball station on a half-court, with 9 numbered player positions marked around the key and 3 point line to illustrate player plac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835901" name="Picture 1" descr="Diagram showing an 'around the world' basketball station on a half-court, with 9 numbered player positions marked around the key and 3 point line to illustrate player placement."/>
                          <pic:cNvPicPr/>
                        </pic:nvPicPr>
                        <pic:blipFill>
                          <a:blip r:embed="rId21"/>
                          <a:stretch>
                            <a:fillRect/>
                          </a:stretch>
                        </pic:blipFill>
                        <pic:spPr>
                          <a:xfrm>
                            <a:off x="0" y="0"/>
                            <a:ext cx="2568358" cy="2402403"/>
                          </a:xfrm>
                          <a:prstGeom prst="rect">
                            <a:avLst/>
                          </a:prstGeom>
                        </pic:spPr>
                      </pic:pic>
                    </a:graphicData>
                  </a:graphic>
                </wp:inline>
              </w:drawing>
            </w:r>
          </w:p>
          <w:p w14:paraId="4C555254" w14:textId="602370E6" w:rsidR="00867B64" w:rsidRPr="001C3825" w:rsidRDefault="00867B64" w:rsidP="00EA1B2E">
            <w:pPr>
              <w:pStyle w:val="ListBullet2"/>
            </w:pPr>
            <w:r w:rsidRPr="001C3825">
              <w:t xml:space="preserve">Distribute </w:t>
            </w:r>
            <w:hyperlink w:anchor="_Appendix_5_–" w:history="1">
              <w:r w:rsidRPr="003B6BCB">
                <w:rPr>
                  <w:rStyle w:val="Hyperlink"/>
                </w:rPr>
                <w:t xml:space="preserve">Appendix 5 – </w:t>
              </w:r>
              <w:r w:rsidR="007E437A" w:rsidRPr="003B6BCB">
                <w:rPr>
                  <w:rStyle w:val="Hyperlink"/>
                </w:rPr>
                <w:t xml:space="preserve">BEEF </w:t>
              </w:r>
              <w:r w:rsidRPr="003B6BCB">
                <w:rPr>
                  <w:rStyle w:val="Hyperlink"/>
                </w:rPr>
                <w:t>shooting checklist and feedback</w:t>
              </w:r>
            </w:hyperlink>
            <w:r w:rsidRPr="001C3825">
              <w:t xml:space="preserve"> to each student.</w:t>
            </w:r>
          </w:p>
          <w:p w14:paraId="56CCCC38" w14:textId="00B921CA" w:rsidR="00867B64" w:rsidRPr="001C3825" w:rsidRDefault="00867B64" w:rsidP="00EA1B2E">
            <w:pPr>
              <w:pStyle w:val="ListBullet2"/>
            </w:pPr>
            <w:r w:rsidRPr="001C3825">
              <w:t xml:space="preserve">Place </w:t>
            </w:r>
            <w:r w:rsidR="00D52BE5" w:rsidRPr="001C3825">
              <w:t>a series of</w:t>
            </w:r>
            <w:r w:rsidRPr="001C3825">
              <w:t xml:space="preserve"> markers around the key and arc to show different shooting positions</w:t>
            </w:r>
            <w:r w:rsidR="005C2F73" w:rsidRPr="001C3825">
              <w:t xml:space="preserve">, see Figure </w:t>
            </w:r>
            <w:r w:rsidR="007F27FA" w:rsidRPr="001C3825">
              <w:t>7</w:t>
            </w:r>
            <w:r w:rsidR="005C2F73" w:rsidRPr="001C3825">
              <w:t xml:space="preserve"> for an example</w:t>
            </w:r>
            <w:r w:rsidRPr="001C3825">
              <w:t>.</w:t>
            </w:r>
          </w:p>
          <w:p w14:paraId="2636BF55" w14:textId="2BAE14BA" w:rsidR="00867B64" w:rsidRPr="001C3825" w:rsidRDefault="00867B64" w:rsidP="00EA1B2E">
            <w:pPr>
              <w:pStyle w:val="ListBullet2"/>
            </w:pPr>
            <w:r w:rsidRPr="001C3825">
              <w:t xml:space="preserve">Students begin at marker </w:t>
            </w:r>
            <w:r w:rsidR="00745E28">
              <w:t>one</w:t>
            </w:r>
            <w:r w:rsidRPr="001C3825">
              <w:t xml:space="preserve"> and take a shot from each position in order.</w:t>
            </w:r>
          </w:p>
          <w:p w14:paraId="5BC7A832" w14:textId="52C8DB77" w:rsidR="00867B64" w:rsidRPr="001C3825" w:rsidRDefault="00867B64" w:rsidP="00EA1B2E">
            <w:pPr>
              <w:pStyle w:val="ListBullet2"/>
            </w:pPr>
            <w:r w:rsidRPr="001C3825">
              <w:t>After each shot, they move to the next marker and continue around the court.</w:t>
            </w:r>
          </w:p>
          <w:p w14:paraId="3551ECD1" w14:textId="19457D61" w:rsidR="00050E1A" w:rsidRPr="001C3825" w:rsidRDefault="00050E1A" w:rsidP="00EA1B2E">
            <w:pPr>
              <w:pStyle w:val="ListBullet2"/>
            </w:pPr>
            <w:r w:rsidRPr="001C3825">
              <w:t>Students also complete a self-assessment or peer assessment using the checklist.</w:t>
            </w:r>
          </w:p>
          <w:p w14:paraId="5AA11720" w14:textId="4B24BF31" w:rsidR="00116280" w:rsidRDefault="00E50A9A" w:rsidP="00EA1B2E">
            <w:r>
              <w:t>Assign each group a station.</w:t>
            </w:r>
          </w:p>
          <w:p w14:paraId="7FCE92AC" w14:textId="3571EBB4" w:rsidR="00E05964" w:rsidRDefault="00E05964" w:rsidP="00EA1B2E">
            <w:r>
              <w:t xml:space="preserve">As students complete each station, </w:t>
            </w:r>
            <w:r w:rsidR="00745E28">
              <w:t>circulate</w:t>
            </w:r>
            <w:r>
              <w:t xml:space="preserve"> and pose the following station-specific questions:</w:t>
            </w:r>
          </w:p>
          <w:p w14:paraId="53E520F1" w14:textId="03B45371" w:rsidR="00116280" w:rsidRDefault="005D0F3F" w:rsidP="00EA1B2E">
            <w:pPr>
              <w:pStyle w:val="ListBullet"/>
            </w:pPr>
            <w:r>
              <w:t>Station 1</w:t>
            </w:r>
            <w:r w:rsidR="00DB28B3">
              <w:t xml:space="preserve"> – </w:t>
            </w:r>
            <w:r>
              <w:t>d</w:t>
            </w:r>
            <w:r w:rsidR="002578AA">
              <w:t>ribbling relay</w:t>
            </w:r>
            <w:r w:rsidR="00076E93">
              <w:t xml:space="preserve"> station</w:t>
            </w:r>
          </w:p>
          <w:p w14:paraId="3F7404FB" w14:textId="77777777" w:rsidR="002578AA" w:rsidRPr="006E2C1C" w:rsidRDefault="002578AA" w:rsidP="00EA1B2E">
            <w:pPr>
              <w:pStyle w:val="ListBullet2"/>
            </w:pPr>
            <w:r w:rsidRPr="006E2C1C">
              <w:t>How did you stay balanced while dribbling at speed?</w:t>
            </w:r>
          </w:p>
          <w:p w14:paraId="60EFDA3D" w14:textId="74FB45F6" w:rsidR="002578AA" w:rsidRPr="006E2C1C" w:rsidRDefault="002578AA" w:rsidP="00EA1B2E">
            <w:pPr>
              <w:pStyle w:val="ListBullet2"/>
            </w:pPr>
            <w:r w:rsidRPr="006E2C1C">
              <w:t xml:space="preserve">When would you use </w:t>
            </w:r>
            <w:r w:rsidR="000E2D9E">
              <w:t>each type of dribbling</w:t>
            </w:r>
            <w:r w:rsidRPr="006E2C1C">
              <w:t xml:space="preserve"> in a game?</w:t>
            </w:r>
          </w:p>
          <w:p w14:paraId="053EDCFF" w14:textId="4DBFC382" w:rsidR="00596ADA" w:rsidRDefault="005D0F3F" w:rsidP="00EA1B2E">
            <w:pPr>
              <w:pStyle w:val="ListBullet"/>
            </w:pPr>
            <w:r>
              <w:t>Station</w:t>
            </w:r>
            <w:r w:rsidR="00DF1AFD">
              <w:t xml:space="preserve"> 2 </w:t>
            </w:r>
            <w:r w:rsidR="00DB28B3">
              <w:t xml:space="preserve">– </w:t>
            </w:r>
            <w:r w:rsidR="00DF1AFD">
              <w:t>f</w:t>
            </w:r>
            <w:r w:rsidR="00076E93">
              <w:t>ollow your pass station</w:t>
            </w:r>
          </w:p>
          <w:p w14:paraId="0AD3251D" w14:textId="77777777" w:rsidR="00076E93" w:rsidRPr="00076E93" w:rsidRDefault="00076E93" w:rsidP="00EA1B2E">
            <w:pPr>
              <w:pStyle w:val="ListBullet2"/>
            </w:pPr>
            <w:r w:rsidRPr="00076E93">
              <w:t>Where did you move after passing?</w:t>
            </w:r>
          </w:p>
          <w:p w14:paraId="614384E0" w14:textId="77777777" w:rsidR="00076E93" w:rsidRDefault="00076E93" w:rsidP="00EA1B2E">
            <w:pPr>
              <w:pStyle w:val="ListBullet2"/>
            </w:pPr>
            <w:r w:rsidRPr="00076E93">
              <w:t>Were you balanced when you received a pass?</w:t>
            </w:r>
          </w:p>
          <w:p w14:paraId="37CCB9DC" w14:textId="53D980D2" w:rsidR="000E2D9E" w:rsidRPr="00076E93" w:rsidRDefault="000E2D9E" w:rsidP="00EA1B2E">
            <w:pPr>
              <w:pStyle w:val="ListBullet2"/>
            </w:pPr>
            <w:r>
              <w:t>When would you use each type of pass in a game?</w:t>
            </w:r>
          </w:p>
          <w:p w14:paraId="581F6AE4" w14:textId="442FF9BD" w:rsidR="00076E93" w:rsidRPr="00DD7E70" w:rsidRDefault="00DF1AFD" w:rsidP="00EA1B2E">
            <w:pPr>
              <w:pStyle w:val="ListBullet"/>
              <w:numPr>
                <w:ilvl w:val="0"/>
                <w:numId w:val="7"/>
              </w:numPr>
            </w:pPr>
            <w:r>
              <w:t>Station 3</w:t>
            </w:r>
            <w:r w:rsidR="00DB28B3">
              <w:t xml:space="preserve"> – </w:t>
            </w:r>
            <w:r>
              <w:t>s</w:t>
            </w:r>
            <w:r w:rsidR="00DD7E70" w:rsidRPr="00DD7E70">
              <w:t>hooting – around the world station</w:t>
            </w:r>
          </w:p>
          <w:p w14:paraId="2721619C" w14:textId="354A2EDD" w:rsidR="00DD7E70" w:rsidRDefault="00DD7E70" w:rsidP="00EA1B2E">
            <w:pPr>
              <w:pStyle w:val="ListBullet2"/>
            </w:pPr>
            <w:r>
              <w:t>Which positions were easier to score from? Why?</w:t>
            </w:r>
          </w:p>
          <w:p w14:paraId="12228C02" w14:textId="77777777" w:rsidR="00DD7E70" w:rsidRDefault="00DD7E70" w:rsidP="00EA1B2E">
            <w:pPr>
              <w:pStyle w:val="ListBullet2"/>
            </w:pPr>
            <w:r>
              <w:t>What helped you stay balanced?</w:t>
            </w:r>
          </w:p>
          <w:p w14:paraId="75FD2ECD" w14:textId="33F817DF" w:rsidR="006A2799" w:rsidRDefault="006A2799" w:rsidP="00EA1B2E">
            <w:pPr>
              <w:pStyle w:val="ListBullet2"/>
            </w:pPr>
            <w:r>
              <w:t>How did you need to change your body movement when you were further from the ring</w:t>
            </w:r>
            <w:r w:rsidR="00B85187">
              <w:t xml:space="preserve"> to get more power</w:t>
            </w:r>
            <w:r>
              <w:t>?</w:t>
            </w:r>
          </w:p>
          <w:p w14:paraId="49A98645" w14:textId="552E338A" w:rsidR="0045555B" w:rsidRDefault="006A2799" w:rsidP="00EA1B2E">
            <w:pPr>
              <w:pStyle w:val="FeatureBox2"/>
            </w:pPr>
            <w:r w:rsidRPr="006A2799">
              <w:rPr>
                <w:b/>
                <w:bCs/>
              </w:rPr>
              <w:t>Note:</w:t>
            </w:r>
            <w:r>
              <w:t xml:space="preserve"> </w:t>
            </w:r>
            <w:r w:rsidR="00373415">
              <w:t>p</w:t>
            </w:r>
            <w:r w:rsidR="0045555B">
              <w:t>rovide</w:t>
            </w:r>
            <w:r>
              <w:t xml:space="preserve"> specific and targeted feedback to students on their </w:t>
            </w:r>
            <w:r w:rsidR="0045555B">
              <w:t>shooting technique by referring to biomechanical principles embedded in the following BEEF key points:</w:t>
            </w:r>
          </w:p>
          <w:p w14:paraId="0790F47D" w14:textId="77777777" w:rsidR="0045555B" w:rsidRDefault="0045555B" w:rsidP="00EA1B2E">
            <w:pPr>
              <w:pStyle w:val="FeatureBox2"/>
              <w:numPr>
                <w:ilvl w:val="0"/>
                <w:numId w:val="57"/>
              </w:numPr>
            </w:pPr>
            <w:r w:rsidRPr="00B2194E">
              <w:rPr>
                <w:rStyle w:val="Strong"/>
              </w:rPr>
              <w:t>B</w:t>
            </w:r>
            <w:r>
              <w:t>alance – feet shoulder width apart, knees bent.</w:t>
            </w:r>
          </w:p>
          <w:p w14:paraId="5F0016B5" w14:textId="77777777" w:rsidR="0045555B" w:rsidRDefault="0045555B" w:rsidP="00EA1B2E">
            <w:pPr>
              <w:pStyle w:val="FeatureBox2"/>
              <w:numPr>
                <w:ilvl w:val="0"/>
                <w:numId w:val="57"/>
              </w:numPr>
            </w:pPr>
            <w:r w:rsidRPr="00B2194E">
              <w:rPr>
                <w:rStyle w:val="Strong"/>
              </w:rPr>
              <w:t>E</w:t>
            </w:r>
            <w:r>
              <w:t>yes – focus on the target (front of rim or backboard square).</w:t>
            </w:r>
          </w:p>
          <w:p w14:paraId="2173F98B" w14:textId="77777777" w:rsidR="0045555B" w:rsidRDefault="0045555B" w:rsidP="00EA1B2E">
            <w:pPr>
              <w:pStyle w:val="FeatureBox2"/>
              <w:numPr>
                <w:ilvl w:val="0"/>
                <w:numId w:val="57"/>
              </w:numPr>
            </w:pPr>
            <w:r w:rsidRPr="00B2194E">
              <w:rPr>
                <w:rStyle w:val="Strong"/>
              </w:rPr>
              <w:t>E</w:t>
            </w:r>
            <w:r>
              <w:t>lbow – shooting elbow under the ball, pointing to the target.</w:t>
            </w:r>
          </w:p>
          <w:p w14:paraId="76452B32" w14:textId="7118B530" w:rsidR="0020756F" w:rsidRDefault="0045555B" w:rsidP="00EA1B2E">
            <w:pPr>
              <w:pStyle w:val="FeatureBox2"/>
              <w:numPr>
                <w:ilvl w:val="0"/>
                <w:numId w:val="57"/>
              </w:numPr>
            </w:pPr>
            <w:r w:rsidRPr="00B2194E">
              <w:rPr>
                <w:rStyle w:val="Strong"/>
              </w:rPr>
              <w:t>F</w:t>
            </w:r>
            <w:r>
              <w:t>ollow through – wrist flick, fingers down, hold your finish.</w:t>
            </w:r>
          </w:p>
          <w:p w14:paraId="107AB9A7" w14:textId="0117B410" w:rsidR="007A494F" w:rsidRDefault="00EE39DF" w:rsidP="00EA1B2E">
            <w:pPr>
              <w:rPr>
                <w:rStyle w:val="Strong"/>
              </w:rPr>
            </w:pPr>
            <w:r w:rsidRPr="00F46474">
              <w:rPr>
                <w:rStyle w:val="Strong"/>
              </w:rPr>
              <w:t>Half-court basketball</w:t>
            </w:r>
            <w:r w:rsidR="00C42779">
              <w:rPr>
                <w:rStyle w:val="Strong"/>
              </w:rPr>
              <w:t xml:space="preserve"> with modified scoring 2</w:t>
            </w:r>
          </w:p>
          <w:p w14:paraId="330F3D15" w14:textId="1C125626" w:rsidR="004C1A0D" w:rsidRDefault="004C1A0D" w:rsidP="00EA1B2E">
            <w:r>
              <w:t>Allocate students into 4 teams</w:t>
            </w:r>
            <w:r w:rsidR="00B762FB">
              <w:t xml:space="preserve"> to play another round of </w:t>
            </w:r>
            <w:r w:rsidR="00EA74FA">
              <w:t>half-court</w:t>
            </w:r>
            <w:r w:rsidR="00B762FB">
              <w:t xml:space="preserve"> basketball</w:t>
            </w:r>
            <w:r>
              <w:t>.</w:t>
            </w:r>
          </w:p>
          <w:p w14:paraId="1232EA7C" w14:textId="6E6C2A0F" w:rsidR="00692E92" w:rsidRPr="006C74DB" w:rsidRDefault="00C052EE" w:rsidP="00EA1B2E">
            <w:r w:rsidRPr="006C74DB">
              <w:t>Use the same</w:t>
            </w:r>
            <w:r w:rsidR="003B04D8">
              <w:t xml:space="preserve"> rules and</w:t>
            </w:r>
            <w:r w:rsidRPr="006C74DB">
              <w:t xml:space="preserve"> scoring system </w:t>
            </w:r>
            <w:r w:rsidR="00A31053">
              <w:t>but add in</w:t>
            </w:r>
            <w:r w:rsidR="009C1E1C" w:rsidRPr="00DB3C98">
              <w:t xml:space="preserve"> </w:t>
            </w:r>
            <w:r w:rsidR="001261E0" w:rsidRPr="00DB3C98">
              <w:t xml:space="preserve">3 points awarded for </w:t>
            </w:r>
            <w:r w:rsidR="00A31053">
              <w:t xml:space="preserve">a shot outside of the </w:t>
            </w:r>
            <w:r w:rsidR="003B6BCB">
              <w:t>3</w:t>
            </w:r>
            <w:r w:rsidR="003D6140">
              <w:t>-point line on the court</w:t>
            </w:r>
            <w:r w:rsidR="001261E0" w:rsidRPr="00DB3C98">
              <w:t>.</w:t>
            </w:r>
          </w:p>
          <w:p w14:paraId="164B0220" w14:textId="11618FB8" w:rsidR="004B719D" w:rsidRPr="00DC5270" w:rsidRDefault="006F07D0" w:rsidP="00EA1B2E">
            <w:r>
              <w:t xml:space="preserve">After 5 minutes of play, </w:t>
            </w:r>
            <w:r w:rsidR="00DF5950">
              <w:t>pose the following questions for discussion</w:t>
            </w:r>
            <w:r w:rsidR="00ED04E5">
              <w:t>:</w:t>
            </w:r>
          </w:p>
          <w:p w14:paraId="25FB3ACA" w14:textId="116D9BB0" w:rsidR="0058619B" w:rsidRDefault="0058619B" w:rsidP="00EA1B2E">
            <w:pPr>
              <w:pStyle w:val="ListBullet"/>
            </w:pPr>
            <w:r>
              <w:t>How did your team create space for a shot?</w:t>
            </w:r>
          </w:p>
          <w:p w14:paraId="318A26AB" w14:textId="70DDF4B2" w:rsidR="00DF5950" w:rsidRDefault="00DF5950" w:rsidP="00EA1B2E">
            <w:pPr>
              <w:pStyle w:val="ListBullet"/>
            </w:pPr>
            <w:r>
              <w:t>How did you decide whether to shoot or not?</w:t>
            </w:r>
          </w:p>
          <w:p w14:paraId="7FCC6247" w14:textId="290B6E7A" w:rsidR="00375928" w:rsidRDefault="007A782E" w:rsidP="00EA1B2E">
            <w:r>
              <w:t xml:space="preserve">Distribute a copy of </w:t>
            </w:r>
            <w:hyperlink w:anchor="_Appendix_6_–" w:history="1">
              <w:r w:rsidR="00D46873" w:rsidRPr="003B6BCB">
                <w:rPr>
                  <w:rStyle w:val="Hyperlink"/>
                </w:rPr>
                <w:t>Appendix 6 – self-assessment (tactical concepts)</w:t>
              </w:r>
            </w:hyperlink>
            <w:r w:rsidR="009B5FA7">
              <w:t xml:space="preserve"> to each student.</w:t>
            </w:r>
          </w:p>
          <w:p w14:paraId="53D6C501" w14:textId="454DDC4C" w:rsidR="00FF5855" w:rsidRDefault="00077444" w:rsidP="00EA1B2E">
            <w:r>
              <w:t xml:space="preserve">Explain each of the listed </w:t>
            </w:r>
            <w:r w:rsidR="00E57774">
              <w:t xml:space="preserve">concepts that they </w:t>
            </w:r>
            <w:r w:rsidR="00C87964">
              <w:t>will reflect on at the end of this activity.</w:t>
            </w:r>
          </w:p>
          <w:p w14:paraId="2E3B8CFA" w14:textId="03D72E23" w:rsidR="003F6775" w:rsidRDefault="003F6775" w:rsidP="00EA1B2E">
            <w:r>
              <w:t xml:space="preserve">Provide teams with time to discuss tactics, </w:t>
            </w:r>
            <w:r w:rsidR="00D90D31">
              <w:t xml:space="preserve">then </w:t>
            </w:r>
            <w:r>
              <w:t>rotate teams and recommence play.</w:t>
            </w:r>
          </w:p>
          <w:p w14:paraId="6CEC8DB5" w14:textId="634E3E1D" w:rsidR="00B95F3F" w:rsidRDefault="00B95F3F" w:rsidP="00EA1B2E">
            <w:r>
              <w:t>After 5 minutes</w:t>
            </w:r>
            <w:r w:rsidR="005F0E8E">
              <w:t xml:space="preserve">, </w:t>
            </w:r>
            <w:r>
              <w:t xml:space="preserve">rotate teams </w:t>
            </w:r>
            <w:r w:rsidR="00357045">
              <w:t xml:space="preserve">and </w:t>
            </w:r>
            <w:r>
              <w:t xml:space="preserve">play a final </w:t>
            </w:r>
            <w:r w:rsidR="00357045">
              <w:t>game.</w:t>
            </w:r>
          </w:p>
          <w:p w14:paraId="6A212F2D" w14:textId="50EFF56B" w:rsidR="00EA2959" w:rsidRDefault="00702EEA" w:rsidP="00EA1B2E">
            <w:r>
              <w:t>Provide time for students to complete the tactical concepts self-assessment</w:t>
            </w:r>
            <w:r w:rsidR="00996CB7">
              <w:t xml:space="preserve"> worksheet.</w:t>
            </w:r>
          </w:p>
          <w:p w14:paraId="7FEAA975" w14:textId="07E0074E" w:rsidR="007F5B7F" w:rsidRDefault="00350A70" w:rsidP="00EA1B2E">
            <w:r>
              <w:t>Invite</w:t>
            </w:r>
            <w:r w:rsidR="00FD1E5C">
              <w:t xml:space="preserve"> students to share</w:t>
            </w:r>
            <w:r w:rsidR="00987885">
              <w:t xml:space="preserve"> one strength or area for improvement related to either their movement or technique.</w:t>
            </w:r>
          </w:p>
          <w:p w14:paraId="32799D95" w14:textId="459A9C72" w:rsidR="00901926" w:rsidRDefault="00901926" w:rsidP="00EA1B2E">
            <w:pPr>
              <w:pStyle w:val="FeatureBox3"/>
            </w:pPr>
            <w:r w:rsidRPr="00816F56">
              <w:rPr>
                <w:rStyle w:val="Strong"/>
              </w:rPr>
              <w:t>Formativ</w:t>
            </w:r>
            <w:r>
              <w:rPr>
                <w:rStyle w:val="Strong"/>
              </w:rPr>
              <w:t>e</w:t>
            </w:r>
            <w:r w:rsidRPr="00816F56">
              <w:rPr>
                <w:rStyle w:val="Strong"/>
              </w:rPr>
              <w:t xml:space="preserve"> assessment</w:t>
            </w:r>
            <w:r w:rsidRPr="00403147">
              <w:t>:</w:t>
            </w:r>
          </w:p>
          <w:p w14:paraId="6ECC019E" w14:textId="77777777" w:rsidR="005C4FD0" w:rsidRPr="002E51D6" w:rsidRDefault="005C4FD0" w:rsidP="00EA1B2E">
            <w:pPr>
              <w:pStyle w:val="FeatureBox3"/>
              <w:rPr>
                <w:rStyle w:val="Strong"/>
              </w:rPr>
            </w:pPr>
            <w:r w:rsidRPr="002E51D6">
              <w:rPr>
                <w:rStyle w:val="Strong"/>
              </w:rPr>
              <w:t>Outcome</w:t>
            </w:r>
          </w:p>
          <w:p w14:paraId="2366EBE2" w14:textId="76731EFB" w:rsidR="005C4FD0" w:rsidRDefault="005C4FD0" w:rsidP="00EA1B2E">
            <w:pPr>
              <w:pStyle w:val="FeatureBox3"/>
              <w:numPr>
                <w:ilvl w:val="0"/>
                <w:numId w:val="2"/>
              </w:numPr>
              <w:ind w:left="596" w:hanging="596"/>
              <w:mirrorIndents w:val="0"/>
              <w:rPr>
                <w:rStyle w:val="Strong"/>
              </w:rPr>
            </w:pPr>
            <w:r w:rsidRPr="002E51D6">
              <w:rPr>
                <w:rStyle w:val="Strong"/>
                <w:b w:val="0"/>
                <w:bCs w:val="0"/>
              </w:rPr>
              <w:t>transfers movement skills and concepts for use in a range of dynamic movement environments</w:t>
            </w:r>
            <w:r w:rsidR="00A2347C">
              <w:rPr>
                <w:rStyle w:val="Strong"/>
                <w:b w:val="0"/>
                <w:bCs w:val="0"/>
              </w:rPr>
              <w:br/>
            </w:r>
            <w:r w:rsidRPr="00FF4883">
              <w:rPr>
                <w:rStyle w:val="Strong"/>
              </w:rPr>
              <w:t>PH4-MSS-01</w:t>
            </w:r>
          </w:p>
          <w:p w14:paraId="214EC9F3" w14:textId="5789C489" w:rsidR="00194E99" w:rsidRPr="00294623" w:rsidRDefault="00D90D31" w:rsidP="00EA1B2E">
            <w:pPr>
              <w:pStyle w:val="FeatureBox3"/>
            </w:pPr>
            <w:r>
              <w:t>U</w:t>
            </w:r>
            <w:r w:rsidR="00AE2006">
              <w:t xml:space="preserve">se </w:t>
            </w:r>
            <w:hyperlink w:anchor="_Appendix_8_–" w:history="1">
              <w:r w:rsidR="00AE2006" w:rsidRPr="00B140C7">
                <w:rPr>
                  <w:rStyle w:val="Hyperlink"/>
                  <w:color w:val="1F3864" w:themeColor="accent1" w:themeShade="80"/>
                </w:rPr>
                <w:t>Appendix 8 – teacher assessment (tactical concepts)</w:t>
              </w:r>
            </w:hyperlink>
            <w:r w:rsidR="00AE2006">
              <w:t xml:space="preserve"> to assess students’ progress towards transf</w:t>
            </w:r>
            <w:r w:rsidR="68E1BA6B">
              <w:t>err</w:t>
            </w:r>
            <w:r w:rsidR="00AE2006">
              <w:t>ing movement skills and territory game tactics and concepts in basketball.</w:t>
            </w:r>
          </w:p>
        </w:tc>
      </w:tr>
    </w:tbl>
    <w:p w14:paraId="0FC69553" w14:textId="77777777" w:rsidR="00970E0A" w:rsidRPr="0058417D" w:rsidRDefault="00970E0A" w:rsidP="00970E0A">
      <w:pPr>
        <w:rPr>
          <w:rStyle w:val="Strong"/>
        </w:rPr>
      </w:pPr>
      <w:r w:rsidRPr="0058417D">
        <w:rPr>
          <w:rStyle w:val="Strong"/>
        </w:rPr>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3C0FF3" w14:paraId="570E958C" w14:textId="77777777">
        <w:trPr>
          <w:trHeight w:val="2324"/>
        </w:trPr>
        <w:tc>
          <w:tcPr>
            <w:tcW w:w="14560" w:type="dxa"/>
          </w:tcPr>
          <w:p w14:paraId="505B3BB6" w14:textId="77777777" w:rsidR="00970E0A" w:rsidRPr="00856FFD" w:rsidRDefault="00970E0A">
            <w:r w:rsidRPr="00B510D7">
              <w:t>[Classroom teacher to complete.]</w:t>
            </w:r>
          </w:p>
        </w:tc>
      </w:tr>
    </w:tbl>
    <w:p w14:paraId="6F69B2D9" w14:textId="77777777" w:rsidR="00C110A6" w:rsidRDefault="00C110A6">
      <w:pPr>
        <w:suppressAutoHyphens w:val="0"/>
        <w:spacing w:before="0" w:after="160" w:line="259" w:lineRule="auto"/>
      </w:pPr>
      <w:r>
        <w:br w:type="page"/>
      </w:r>
    </w:p>
    <w:p w14:paraId="68806EC2" w14:textId="240BAFF3" w:rsidR="006D4D83" w:rsidRDefault="006D4D83" w:rsidP="00C110A6">
      <w:pPr>
        <w:pStyle w:val="Heading1"/>
      </w:pPr>
      <w:bookmarkStart w:id="24" w:name="_Toc237852807"/>
      <w:r w:rsidRPr="00B62A56">
        <w:t xml:space="preserve">Learning sequence </w:t>
      </w:r>
      <w:r w:rsidR="00CE5AC8" w:rsidRPr="00B62A56">
        <w:t>4</w:t>
      </w:r>
      <w:r w:rsidRPr="00B62A56">
        <w:t xml:space="preserve"> – </w:t>
      </w:r>
      <w:r w:rsidR="0041175C" w:rsidRPr="00B62A56">
        <w:t>bas</w:t>
      </w:r>
      <w:r w:rsidR="005B71FD" w:rsidRPr="00B62A56">
        <w:t>ketball tactics</w:t>
      </w:r>
      <w:bookmarkEnd w:id="24"/>
    </w:p>
    <w:p w14:paraId="4B0CF14F" w14:textId="4239E62A" w:rsidR="007D49CE" w:rsidRPr="00EE6362" w:rsidRDefault="006D4D83" w:rsidP="007D49CE">
      <w:pPr>
        <w:pStyle w:val="FeatureBox2"/>
      </w:pPr>
      <w:r w:rsidRPr="005F2EA5">
        <w:rPr>
          <w:rStyle w:val="Strong"/>
        </w:rPr>
        <w:t>Note</w:t>
      </w:r>
      <w:r w:rsidRPr="00E30418">
        <w:rPr>
          <w:b/>
          <w:bCs/>
        </w:rPr>
        <w:t>:</w:t>
      </w:r>
      <w:r>
        <w:t xml:space="preserve"> </w:t>
      </w:r>
      <w:r w:rsidR="00DE36A5">
        <w:t>t</w:t>
      </w:r>
      <w:r w:rsidR="007D49CE" w:rsidRPr="007E55E5">
        <w:t xml:space="preserve">he duration of this learning sequence is approximately </w:t>
      </w:r>
      <w:r w:rsidR="007D2231">
        <w:t>one hour and 30 minutes.</w:t>
      </w:r>
    </w:p>
    <w:p w14:paraId="14D2B8D6" w14:textId="7DCB0431" w:rsidR="006D4D83" w:rsidRDefault="006D4D83" w:rsidP="006D4D83">
      <w:pPr>
        <w:pStyle w:val="Caption"/>
      </w:pPr>
      <w:r>
        <w:t xml:space="preserve">Table </w:t>
      </w:r>
      <w:r>
        <w:fldChar w:fldCharType="begin"/>
      </w:r>
      <w:r>
        <w:instrText>SEQ Table \* ARABIC</w:instrText>
      </w:r>
      <w:r>
        <w:fldChar w:fldCharType="separate"/>
      </w:r>
      <w:r w:rsidR="008D1D96">
        <w:rPr>
          <w:noProof/>
        </w:rPr>
        <w:t>4</w:t>
      </w:r>
      <w:r>
        <w:fldChar w:fldCharType="end"/>
      </w:r>
      <w:r>
        <w:t xml:space="preserve"> – </w:t>
      </w:r>
      <w:r w:rsidRPr="00081C9A">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4."/>
      </w:tblPr>
      <w:tblGrid>
        <w:gridCol w:w="3823"/>
        <w:gridCol w:w="10737"/>
      </w:tblGrid>
      <w:tr w:rsidR="00C62853" w:rsidRPr="00403147" w14:paraId="083E9BC1"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7309AF33" w14:textId="77777777" w:rsidR="006D4D83" w:rsidRPr="00403147" w:rsidRDefault="006D4D83" w:rsidP="00EA1B2E">
            <w:r w:rsidRPr="00403147">
              <w:t>Outcomes and content</w:t>
            </w:r>
          </w:p>
        </w:tc>
        <w:tc>
          <w:tcPr>
            <w:tcW w:w="10737" w:type="dxa"/>
          </w:tcPr>
          <w:p w14:paraId="55931FFA" w14:textId="77777777" w:rsidR="006D4D83" w:rsidRPr="00403147" w:rsidRDefault="006D4D83" w:rsidP="00EA1B2E">
            <w:r w:rsidRPr="00403147">
              <w:t>Teaching and learning activities</w:t>
            </w:r>
          </w:p>
        </w:tc>
      </w:tr>
      <w:tr w:rsidR="00C62853" w:rsidRPr="00403147" w14:paraId="135B45BF"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3FC53E76" w14:textId="77777777" w:rsidR="00164C0A" w:rsidRPr="004821F4" w:rsidRDefault="00164C0A" w:rsidP="00EA1B2E">
            <w:pPr>
              <w:rPr>
                <w:rStyle w:val="Strong"/>
              </w:rPr>
            </w:pPr>
            <w:r w:rsidRPr="004821F4">
              <w:rPr>
                <w:rStyle w:val="Strong"/>
              </w:rPr>
              <w:t>Outcomes</w:t>
            </w:r>
          </w:p>
          <w:p w14:paraId="0CFA1D05" w14:textId="4CC860F8" w:rsidR="00164C0A" w:rsidRPr="004821F4" w:rsidRDefault="00164C0A" w:rsidP="00EA1B2E">
            <w:pPr>
              <w:rPr>
                <w:rStyle w:val="Strong"/>
              </w:rPr>
            </w:pPr>
            <w:r w:rsidRPr="004821F4">
              <w:rPr>
                <w:rStyle w:val="Strong"/>
              </w:rPr>
              <w:t>PH4-MSS-01, PH4-MSS-02,</w:t>
            </w:r>
            <w:r w:rsidR="00E00C09" w:rsidRPr="004821F4">
              <w:rPr>
                <w:rStyle w:val="Strong"/>
              </w:rPr>
              <w:t xml:space="preserve"> </w:t>
            </w:r>
            <w:r w:rsidR="00E00C09">
              <w:rPr>
                <w:rStyle w:val="Strong"/>
              </w:rPr>
              <w:br/>
            </w:r>
            <w:r w:rsidRPr="004821F4">
              <w:rPr>
                <w:rStyle w:val="Strong"/>
              </w:rPr>
              <w:t>PH4-SMI-01</w:t>
            </w:r>
          </w:p>
          <w:p w14:paraId="72380EB9" w14:textId="77777777" w:rsidR="00164C0A" w:rsidRPr="004821F4" w:rsidRDefault="00164C0A" w:rsidP="00EA1B2E">
            <w:pPr>
              <w:rPr>
                <w:rStyle w:val="Strong"/>
              </w:rPr>
            </w:pPr>
            <w:r w:rsidRPr="004821F4">
              <w:rPr>
                <w:rStyle w:val="Strong"/>
              </w:rPr>
              <w:t>Content</w:t>
            </w:r>
          </w:p>
          <w:p w14:paraId="6B99BB1A" w14:textId="77777777" w:rsidR="00164C0A" w:rsidRPr="004821F4" w:rsidRDefault="00164C0A" w:rsidP="00EA1B2E">
            <w:pPr>
              <w:rPr>
                <w:rStyle w:val="Strong"/>
              </w:rPr>
            </w:pPr>
            <w:r w:rsidRPr="004821F4">
              <w:rPr>
                <w:rStyle w:val="Strong"/>
              </w:rPr>
              <w:t>Focus area – Movement skills and strategies</w:t>
            </w:r>
          </w:p>
          <w:p w14:paraId="03ABC3DE" w14:textId="5D445C86" w:rsidR="00164C0A" w:rsidRPr="004821F4" w:rsidRDefault="00164C0A" w:rsidP="00EA1B2E">
            <w:pPr>
              <w:rPr>
                <w:rStyle w:val="Strong"/>
              </w:rPr>
            </w:pPr>
            <w:r w:rsidRPr="004821F4">
              <w:rPr>
                <w:rStyle w:val="Strong"/>
              </w:rPr>
              <w:t>Enhancing and valuing movement</w:t>
            </w:r>
          </w:p>
          <w:p w14:paraId="48A52A8F" w14:textId="77777777" w:rsidR="00E00C09" w:rsidRPr="00261D36" w:rsidRDefault="00E00C09" w:rsidP="00EA1B2E">
            <w:pPr>
              <w:pStyle w:val="ListBullet"/>
            </w:pPr>
            <w:r w:rsidRPr="00261D36">
              <w:t>Practise and refine fundamental and specialised movement skills in predictable and dynamic situations</w:t>
            </w:r>
          </w:p>
          <w:p w14:paraId="14A2EF21" w14:textId="77777777" w:rsidR="00E00C09" w:rsidRPr="00261D36" w:rsidRDefault="00E00C09" w:rsidP="00EA1B2E">
            <w:pPr>
              <w:pStyle w:val="ListBullet"/>
            </w:pPr>
            <w:r w:rsidRPr="00261D36">
              <w:t>Apply and transfer movement concepts in a range of movement contexts</w:t>
            </w:r>
          </w:p>
          <w:p w14:paraId="464094E0" w14:textId="77777777" w:rsidR="00E00C09" w:rsidRPr="008A235C" w:rsidRDefault="00E00C09" w:rsidP="00EA1B2E">
            <w:pPr>
              <w:pStyle w:val="ListBullet"/>
            </w:pPr>
            <w:r w:rsidRPr="008A235C">
              <w:t>Create and perform movement sequences that solve movement problems, including creating, using and defending space, and achieving and retaining possession</w:t>
            </w:r>
          </w:p>
          <w:p w14:paraId="410E8E3F" w14:textId="77777777" w:rsidR="00E00C09" w:rsidRPr="008A235C" w:rsidRDefault="00E00C09" w:rsidP="00EA1B2E">
            <w:pPr>
              <w:pStyle w:val="ListBullet"/>
            </w:pPr>
            <w:r w:rsidRPr="008A235C">
              <w:t>Implement attacking and defending strategies and predict their effectiveness in different situations</w:t>
            </w:r>
          </w:p>
          <w:p w14:paraId="488DDE68" w14:textId="77777777" w:rsidR="00E00C09" w:rsidRPr="00261D36" w:rsidRDefault="00E00C09" w:rsidP="00EA1B2E">
            <w:pPr>
              <w:pStyle w:val="ListBullet"/>
            </w:pPr>
            <w:r w:rsidRPr="00261D36">
              <w:t>Evaluate decisions and actions when solving movement challenges</w:t>
            </w:r>
          </w:p>
          <w:p w14:paraId="259B5215" w14:textId="77777777" w:rsidR="00E00C09" w:rsidRPr="00261D36" w:rsidRDefault="00E00C09" w:rsidP="00EA1B2E">
            <w:pPr>
              <w:pStyle w:val="ListBullet"/>
            </w:pPr>
            <w:r w:rsidRPr="00261D36">
              <w:t>Provide and apply feedback to improve body control, coordination, skill execution and strategy</w:t>
            </w:r>
          </w:p>
          <w:p w14:paraId="377A7C6A" w14:textId="4C8E0F33" w:rsidR="00164C0A" w:rsidRPr="004821F4" w:rsidRDefault="00164C0A" w:rsidP="00EA1B2E">
            <w:pPr>
              <w:rPr>
                <w:rStyle w:val="Strong"/>
              </w:rPr>
            </w:pPr>
            <w:r w:rsidRPr="004821F4">
              <w:rPr>
                <w:rStyle w:val="Strong"/>
              </w:rPr>
              <w:t>Applying self-management and interpersonal skills to movement</w:t>
            </w:r>
          </w:p>
          <w:p w14:paraId="36BA818E" w14:textId="063A4288" w:rsidR="00164C0A" w:rsidRPr="00403147" w:rsidRDefault="00E00C09" w:rsidP="00EA1B2E">
            <w:pPr>
              <w:pStyle w:val="ListBullet"/>
            </w:pPr>
            <w:r w:rsidRPr="00261D36">
              <w:t>Provide and respond to verbal, physical or situational cues to enhance communication, performance and team cohesion</w:t>
            </w:r>
          </w:p>
        </w:tc>
        <w:tc>
          <w:tcPr>
            <w:tcW w:w="10737" w:type="dxa"/>
          </w:tcPr>
          <w:p w14:paraId="2C08F9DB" w14:textId="6AD8E076" w:rsidR="006D4D83" w:rsidRPr="00973893" w:rsidRDefault="006D4D83" w:rsidP="00EA1B2E">
            <w:pPr>
              <w:rPr>
                <w:b/>
                <w:bCs/>
              </w:rPr>
            </w:pPr>
            <w:r w:rsidRPr="00973893">
              <w:rPr>
                <w:b/>
                <w:bCs/>
              </w:rPr>
              <w:t>Learning intention</w:t>
            </w:r>
            <w:r w:rsidR="00024B06">
              <w:rPr>
                <w:b/>
                <w:bCs/>
              </w:rPr>
              <w:t>s</w:t>
            </w:r>
          </w:p>
          <w:p w14:paraId="6F661528" w14:textId="77777777" w:rsidR="006D4D83" w:rsidRDefault="006D4D83" w:rsidP="00EA1B2E">
            <w:r w:rsidRPr="00554F9D">
              <w:t>We are learning to:</w:t>
            </w:r>
          </w:p>
          <w:p w14:paraId="33A19C13" w14:textId="192B6FA1" w:rsidR="007E35D0" w:rsidRPr="00BB14C9" w:rsidRDefault="005D101B" w:rsidP="00EA1B2E">
            <w:pPr>
              <w:pStyle w:val="ListBullet"/>
            </w:pPr>
            <w:r w:rsidRPr="00BB14C9">
              <w:t xml:space="preserve">apply attacking and defensive basketball tactics to </w:t>
            </w:r>
            <w:r w:rsidR="00B435A2" w:rsidRPr="00BB14C9">
              <w:t>defend</w:t>
            </w:r>
            <w:r w:rsidRPr="00BB14C9">
              <w:t xml:space="preserve"> space, support play, </w:t>
            </w:r>
            <w:r w:rsidR="00AE4D79" w:rsidRPr="00BB14C9">
              <w:t>maintain</w:t>
            </w:r>
            <w:r w:rsidRPr="00BB14C9">
              <w:t xml:space="preserve"> possession and </w:t>
            </w:r>
            <w:r w:rsidR="00B435A2" w:rsidRPr="00BB14C9">
              <w:t>create</w:t>
            </w:r>
            <w:r w:rsidRPr="00BB14C9">
              <w:t xml:space="preserve"> space</w:t>
            </w:r>
          </w:p>
          <w:p w14:paraId="4131C7DE" w14:textId="423FB3C5" w:rsidR="00B73E62" w:rsidRPr="00BB14C9" w:rsidRDefault="00B73E62" w:rsidP="00EA1B2E">
            <w:pPr>
              <w:pStyle w:val="ListBullet"/>
            </w:pPr>
            <w:r w:rsidRPr="00BB14C9">
              <w:t xml:space="preserve">provide </w:t>
            </w:r>
            <w:r w:rsidR="00787E34" w:rsidRPr="00BB14C9">
              <w:t xml:space="preserve">and apply </w:t>
            </w:r>
            <w:r w:rsidR="00894AD9" w:rsidRPr="00BB14C9">
              <w:t xml:space="preserve">constructive </w:t>
            </w:r>
            <w:r w:rsidRPr="00BB14C9">
              <w:t xml:space="preserve">feedback </w:t>
            </w:r>
            <w:r w:rsidR="00787E34" w:rsidRPr="00BB14C9">
              <w:t xml:space="preserve">to improve </w:t>
            </w:r>
            <w:r w:rsidR="00F73FA2" w:rsidRPr="00BB14C9">
              <w:t>tactical decision</w:t>
            </w:r>
            <w:r w:rsidR="00F821E9">
              <w:t>-</w:t>
            </w:r>
            <w:r w:rsidR="00F73FA2" w:rsidRPr="00BB14C9">
              <w:t>making</w:t>
            </w:r>
            <w:r w:rsidR="009566DF" w:rsidRPr="00BB14C9">
              <w:t xml:space="preserve"> in territory games.</w:t>
            </w:r>
          </w:p>
          <w:p w14:paraId="3FC73F5C" w14:textId="77777777" w:rsidR="006D4D83" w:rsidRPr="00C30325" w:rsidRDefault="006D4D83" w:rsidP="00EA1B2E">
            <w:pPr>
              <w:rPr>
                <w:b/>
                <w:bCs/>
              </w:rPr>
            </w:pPr>
            <w:r w:rsidRPr="00C30325">
              <w:rPr>
                <w:b/>
                <w:bCs/>
              </w:rPr>
              <w:t>Success criteria</w:t>
            </w:r>
          </w:p>
          <w:p w14:paraId="59D68F2D" w14:textId="77777777" w:rsidR="006D4D83" w:rsidRDefault="006D4D83" w:rsidP="00EA1B2E">
            <w:r w:rsidRPr="00403147">
              <w:t>I can:</w:t>
            </w:r>
          </w:p>
          <w:p w14:paraId="0951B4C6" w14:textId="70B8922F" w:rsidR="00DA03C5" w:rsidRPr="00BB14C9" w:rsidRDefault="00DA03C5" w:rsidP="00EA1B2E">
            <w:pPr>
              <w:pStyle w:val="ListBullet"/>
            </w:pPr>
            <w:r w:rsidRPr="00BB14C9">
              <w:t xml:space="preserve">defend space by limiting attacking options through </w:t>
            </w:r>
            <w:r w:rsidR="003D6E97" w:rsidRPr="00BB14C9">
              <w:t xml:space="preserve">effective </w:t>
            </w:r>
            <w:r w:rsidRPr="00BB14C9">
              <w:t>defensive positioning</w:t>
            </w:r>
          </w:p>
          <w:p w14:paraId="1DD861BA" w14:textId="32600882" w:rsidR="008E2038" w:rsidRPr="00BB14C9" w:rsidRDefault="008E2038" w:rsidP="00EA1B2E">
            <w:pPr>
              <w:pStyle w:val="ListBullet"/>
            </w:pPr>
            <w:r w:rsidRPr="00BB14C9">
              <w:t xml:space="preserve">create attacking opportunities </w:t>
            </w:r>
            <w:r w:rsidR="006169E8" w:rsidRPr="00BB14C9">
              <w:t>by</w:t>
            </w:r>
            <w:r w:rsidRPr="00BB14C9">
              <w:t xml:space="preserve"> moving into space</w:t>
            </w:r>
            <w:r w:rsidR="003D6E97" w:rsidRPr="00BB14C9">
              <w:t xml:space="preserve"> and supporting teammates</w:t>
            </w:r>
            <w:r w:rsidR="009566DF" w:rsidRPr="00BB14C9">
              <w:t xml:space="preserve"> </w:t>
            </w:r>
            <w:r w:rsidR="00AE4D79" w:rsidRPr="00BB14C9">
              <w:t>effectively</w:t>
            </w:r>
          </w:p>
          <w:p w14:paraId="4617FC43" w14:textId="20E07698" w:rsidR="00C52F51" w:rsidRPr="00BB14C9" w:rsidRDefault="00F73FA2" w:rsidP="00EA1B2E">
            <w:pPr>
              <w:pStyle w:val="ListBullet"/>
            </w:pPr>
            <w:r w:rsidRPr="00BB14C9">
              <w:t>implement feedback to improve tactical decision</w:t>
            </w:r>
            <w:r w:rsidR="00F821E9">
              <w:t>-</w:t>
            </w:r>
            <w:r w:rsidRPr="00BB14C9">
              <w:t xml:space="preserve">making </w:t>
            </w:r>
            <w:r w:rsidR="009566DF" w:rsidRPr="00BB14C9">
              <w:t>in territory games.</w:t>
            </w:r>
          </w:p>
          <w:p w14:paraId="6FC110D1" w14:textId="4C0E6AE0" w:rsidR="00DE4165" w:rsidRPr="0066138A" w:rsidRDefault="00A4040A" w:rsidP="00EA1B2E">
            <w:pPr>
              <w:rPr>
                <w:rStyle w:val="Strong"/>
              </w:rPr>
            </w:pPr>
            <w:r>
              <w:rPr>
                <w:rStyle w:val="Strong"/>
              </w:rPr>
              <w:t>Warm-up</w:t>
            </w:r>
            <w:r w:rsidR="005F589F">
              <w:rPr>
                <w:rStyle w:val="Strong"/>
              </w:rPr>
              <w:t xml:space="preserve"> </w:t>
            </w:r>
            <w:r w:rsidR="00BB14C9">
              <w:rPr>
                <w:rStyle w:val="Strong"/>
              </w:rPr>
              <w:t>one</w:t>
            </w:r>
            <w:r w:rsidR="0066138A" w:rsidRPr="0066138A">
              <w:rPr>
                <w:rStyle w:val="Strong"/>
              </w:rPr>
              <w:t xml:space="preserve"> – golden child</w:t>
            </w:r>
          </w:p>
          <w:p w14:paraId="2E54B34A" w14:textId="07832D0E" w:rsidR="00592AB1" w:rsidRDefault="00621F2C" w:rsidP="00EA1B2E">
            <w:r>
              <w:t xml:space="preserve">Divide the class into </w:t>
            </w:r>
            <w:r w:rsidR="00A13CB8">
              <w:t xml:space="preserve">2 </w:t>
            </w:r>
            <w:r w:rsidR="003367DA">
              <w:t xml:space="preserve">even </w:t>
            </w:r>
            <w:r>
              <w:t>teams</w:t>
            </w:r>
            <w:r w:rsidR="00290B02">
              <w:t>.</w:t>
            </w:r>
          </w:p>
          <w:p w14:paraId="20C49861" w14:textId="10D41264" w:rsidR="00967352" w:rsidRDefault="00721AB3" w:rsidP="00EA1B2E">
            <w:r>
              <w:t>The shooting team</w:t>
            </w:r>
            <w:r w:rsidR="005837A5">
              <w:t xml:space="preserve"> </w:t>
            </w:r>
            <w:r w:rsidR="00967352">
              <w:t xml:space="preserve">stands in </w:t>
            </w:r>
            <w:r w:rsidR="00501230">
              <w:t>a line</w:t>
            </w:r>
            <w:r w:rsidR="0090190C">
              <w:t xml:space="preserve"> behind the free throw line.</w:t>
            </w:r>
            <w:r w:rsidR="008A040F">
              <w:t xml:space="preserve"> </w:t>
            </w:r>
            <w:proofErr w:type="gramStart"/>
            <w:r w:rsidR="008A040F">
              <w:t>T</w:t>
            </w:r>
            <w:r w:rsidR="005837A5">
              <w:t>he running team,</w:t>
            </w:r>
            <w:proofErr w:type="gramEnd"/>
            <w:r w:rsidR="005837A5">
              <w:t xml:space="preserve"> </w:t>
            </w:r>
            <w:r w:rsidR="008A040F">
              <w:t xml:space="preserve">stands in a </w:t>
            </w:r>
            <w:r w:rsidR="00501230">
              <w:t>line</w:t>
            </w:r>
            <w:r w:rsidR="00BE6426">
              <w:t xml:space="preserve"> </w:t>
            </w:r>
            <w:r w:rsidR="00C56010">
              <w:t xml:space="preserve">behind the marker on </w:t>
            </w:r>
            <w:r w:rsidR="0033172E">
              <w:t xml:space="preserve">the </w:t>
            </w:r>
            <w:r w:rsidR="00342E02">
              <w:t xml:space="preserve">outside </w:t>
            </w:r>
            <w:r w:rsidR="00A02C23">
              <w:t xml:space="preserve">of </w:t>
            </w:r>
            <w:r w:rsidR="00342E02">
              <w:t>the sideline.</w:t>
            </w:r>
          </w:p>
          <w:p w14:paraId="598FF643" w14:textId="3FB79EEC" w:rsidR="00F821E9" w:rsidRDefault="00F821E9" w:rsidP="00F821E9">
            <w:pPr>
              <w:pStyle w:val="Caption"/>
            </w:pPr>
            <w:r>
              <w:t xml:space="preserve">Figure </w:t>
            </w:r>
            <w:fldSimple w:instr=" SEQ Figure \* ARABIC ">
              <w:r w:rsidR="006D6FA8">
                <w:rPr>
                  <w:noProof/>
                </w:rPr>
                <w:t>8</w:t>
              </w:r>
            </w:fldSimple>
            <w:r>
              <w:t xml:space="preserve"> – </w:t>
            </w:r>
            <w:r w:rsidRPr="007B10BD">
              <w:t>set-up for warm-up – golden child</w:t>
            </w:r>
          </w:p>
          <w:p w14:paraId="785EF7B2" w14:textId="77777777" w:rsidR="00AA2D99" w:rsidRDefault="00CD6C21" w:rsidP="00EA1B2E">
            <w:pPr>
              <w:pStyle w:val="Caption"/>
              <w:keepNext w:val="0"/>
            </w:pPr>
            <w:r w:rsidRPr="00592AB1">
              <w:rPr>
                <w:noProof/>
              </w:rPr>
              <w:drawing>
                <wp:inline distT="0" distB="0" distL="0" distR="0" wp14:anchorId="3709EACE" wp14:editId="3987E016">
                  <wp:extent cx="3514725" cy="2215647"/>
                  <wp:effectExtent l="0" t="0" r="0" b="0"/>
                  <wp:docPr id="857429047" name="Picture 1" descr="Diagram showing a 'golden child' warm-up set-up on a basketball court, with player positions marked by circles and one triangle arranged from the centre circle to the right key and outside the bas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429047" name="Picture 1" descr="Diagram showing a 'golden child' warm-up set-up on a basketball court, with player positions marked by circles and one triangle arranged from the centre circle to the right key and outside the baseline."/>
                          <pic:cNvPicPr/>
                        </pic:nvPicPr>
                        <pic:blipFill>
                          <a:blip r:embed="rId22"/>
                          <a:stretch>
                            <a:fillRect/>
                          </a:stretch>
                        </pic:blipFill>
                        <pic:spPr>
                          <a:xfrm>
                            <a:off x="0" y="0"/>
                            <a:ext cx="3534298" cy="2227986"/>
                          </a:xfrm>
                          <a:prstGeom prst="rect">
                            <a:avLst/>
                          </a:prstGeom>
                        </pic:spPr>
                      </pic:pic>
                    </a:graphicData>
                  </a:graphic>
                </wp:inline>
              </w:drawing>
            </w:r>
          </w:p>
          <w:p w14:paraId="26972046" w14:textId="11DB5EF3" w:rsidR="00290B02" w:rsidRDefault="00290B02" w:rsidP="00EA1B2E">
            <w:r>
              <w:t>Explain the rules of the game:</w:t>
            </w:r>
          </w:p>
          <w:p w14:paraId="03EA6919" w14:textId="6F85D3CF" w:rsidR="00B70938" w:rsidRDefault="00D24CC0" w:rsidP="00EA1B2E">
            <w:pPr>
              <w:pStyle w:val="ListBullet"/>
            </w:pPr>
            <w:r>
              <w:t xml:space="preserve">The </w:t>
            </w:r>
            <w:r w:rsidR="009B6752">
              <w:t xml:space="preserve">first </w:t>
            </w:r>
            <w:r w:rsidR="00993BBC">
              <w:t xml:space="preserve">student </w:t>
            </w:r>
            <w:r w:rsidR="00E069C2">
              <w:t>in</w:t>
            </w:r>
            <w:r w:rsidR="00993BBC">
              <w:t xml:space="preserve"> the </w:t>
            </w:r>
            <w:r w:rsidR="000C0866">
              <w:t xml:space="preserve">running team </w:t>
            </w:r>
            <w:r w:rsidR="0045401B">
              <w:t>starts behind the marker and runs around the outside of the court.</w:t>
            </w:r>
          </w:p>
          <w:p w14:paraId="34CE7475" w14:textId="09189A68" w:rsidR="00863476" w:rsidRDefault="006C087F" w:rsidP="00EA1B2E">
            <w:pPr>
              <w:pStyle w:val="ListBullet"/>
            </w:pPr>
            <w:r>
              <w:t>While the runn</w:t>
            </w:r>
            <w:r w:rsidR="0045401B">
              <w:t>er is completing their lap</w:t>
            </w:r>
            <w:r w:rsidR="00C27EE1">
              <w:t xml:space="preserve">, students in the </w:t>
            </w:r>
            <w:r w:rsidR="00C415B1">
              <w:t>shooting</w:t>
            </w:r>
            <w:r w:rsidR="00C27EE1">
              <w:t xml:space="preserve"> te</w:t>
            </w:r>
            <w:r w:rsidR="00C415B1">
              <w:t>a</w:t>
            </w:r>
            <w:r w:rsidR="00C27EE1">
              <w:t>m take turns to score</w:t>
            </w:r>
            <w:r w:rsidR="00F63B22">
              <w:t xml:space="preserve"> a basket.</w:t>
            </w:r>
          </w:p>
          <w:p w14:paraId="0F0246CB" w14:textId="5E325984" w:rsidR="00F708D9" w:rsidRDefault="00056252" w:rsidP="00EA1B2E">
            <w:pPr>
              <w:pStyle w:val="ListBullet"/>
            </w:pPr>
            <w:r>
              <w:t xml:space="preserve">If the shooting team </w:t>
            </w:r>
            <w:r w:rsidR="00863476">
              <w:t xml:space="preserve">scores they </w:t>
            </w:r>
            <w:r>
              <w:t>shout ‘Stop!’</w:t>
            </w:r>
            <w:r w:rsidR="005063DA">
              <w:t xml:space="preserve"> When this happens, the current runner needs to freeze on the spot</w:t>
            </w:r>
            <w:r w:rsidR="006E75DA">
              <w:t>.</w:t>
            </w:r>
          </w:p>
          <w:p w14:paraId="22D18588" w14:textId="6158269E" w:rsidR="00415FF8" w:rsidRDefault="00F708D9" w:rsidP="00EA1B2E">
            <w:pPr>
              <w:pStyle w:val="ListBullet"/>
            </w:pPr>
            <w:r>
              <w:t>If the runner</w:t>
            </w:r>
            <w:r w:rsidR="002F4AA9">
              <w:t xml:space="preserve"> completes a lap and</w:t>
            </w:r>
            <w:r w:rsidR="0049180F">
              <w:t xml:space="preserve"> </w:t>
            </w:r>
            <w:r w:rsidR="002F4AA9">
              <w:t xml:space="preserve">returns to the end of the line before a </w:t>
            </w:r>
            <w:r w:rsidR="0049180F">
              <w:t>basket is scored</w:t>
            </w:r>
            <w:r w:rsidR="00DD6419">
              <w:t>,</w:t>
            </w:r>
            <w:r w:rsidR="0049180F">
              <w:t xml:space="preserve"> they score </w:t>
            </w:r>
            <w:r w:rsidR="00DD6419">
              <w:t>one</w:t>
            </w:r>
            <w:r w:rsidR="0049180F">
              <w:t xml:space="preserve"> point and the next runner begins.</w:t>
            </w:r>
          </w:p>
          <w:p w14:paraId="5B76AA81" w14:textId="1D4DD098" w:rsidR="00634509" w:rsidRPr="00BB7A9E" w:rsidRDefault="00BB7A9E" w:rsidP="00EA1B2E">
            <w:pPr>
              <w:pStyle w:val="ListBullet"/>
            </w:pPr>
            <w:r w:rsidRPr="00BB7A9E">
              <w:t>The</w:t>
            </w:r>
            <w:r w:rsidR="00634509" w:rsidRPr="00BB7A9E">
              <w:t xml:space="preserve"> last runner in the line is designated the </w:t>
            </w:r>
            <w:r w:rsidR="007306AC">
              <w:t>‘</w:t>
            </w:r>
            <w:r w:rsidR="006C0994" w:rsidRPr="00BB7A9E">
              <w:t>g</w:t>
            </w:r>
            <w:r w:rsidR="00634509" w:rsidRPr="00BB7A9E">
              <w:t xml:space="preserve">olden </w:t>
            </w:r>
            <w:r w:rsidR="006C0994" w:rsidRPr="00BB7A9E">
              <w:t>child</w:t>
            </w:r>
            <w:r w:rsidR="007306AC">
              <w:t>’</w:t>
            </w:r>
            <w:r w:rsidR="00634509" w:rsidRPr="00BB7A9E">
              <w:t xml:space="preserve">. </w:t>
            </w:r>
            <w:r w:rsidR="00806C44" w:rsidRPr="00BB7A9E">
              <w:t>A</w:t>
            </w:r>
            <w:r w:rsidR="00CD7974" w:rsidRPr="00BB7A9E">
              <w:t>s</w:t>
            </w:r>
            <w:r w:rsidR="00634509" w:rsidRPr="00BB7A9E">
              <w:t xml:space="preserve"> they run their lap, they can tag any frozen teammates to unfreeze them, allowing them to finish the lap</w:t>
            </w:r>
            <w:r w:rsidR="00494FB9">
              <w:t>.</w:t>
            </w:r>
          </w:p>
          <w:p w14:paraId="0D544B10" w14:textId="2CAD0CD4" w:rsidR="00596540" w:rsidRPr="00BB7A9E" w:rsidRDefault="00750887" w:rsidP="00EA1B2E">
            <w:pPr>
              <w:pStyle w:val="ListBullet"/>
            </w:pPr>
            <w:r>
              <w:t xml:space="preserve">Any runner who </w:t>
            </w:r>
            <w:r w:rsidR="00596540" w:rsidRPr="00BB7A9E">
              <w:t>complete</w:t>
            </w:r>
            <w:r>
              <w:t>s</w:t>
            </w:r>
            <w:r w:rsidR="00596540" w:rsidRPr="00BB7A9E">
              <w:t xml:space="preserve"> the lap </w:t>
            </w:r>
            <w:r>
              <w:t>scores a point for their team</w:t>
            </w:r>
            <w:r w:rsidR="004D33C0">
              <w:t>.</w:t>
            </w:r>
          </w:p>
          <w:p w14:paraId="0AD5352B" w14:textId="0AE6BBC3" w:rsidR="001E3D5A" w:rsidRDefault="001E3D5A" w:rsidP="00EA1B2E">
            <w:r>
              <w:t xml:space="preserve">Once all </w:t>
            </w:r>
            <w:r w:rsidR="00DB65B3">
              <w:t>students</w:t>
            </w:r>
            <w:r>
              <w:t xml:space="preserve"> on the running team have had a turn, </w:t>
            </w:r>
            <w:r w:rsidR="00635428">
              <w:t>the shooting team swaps to become the runners</w:t>
            </w:r>
            <w:r w:rsidR="002E469D">
              <w:t xml:space="preserve"> and another round is </w:t>
            </w:r>
            <w:r w:rsidR="00067CC1">
              <w:t>completed.</w:t>
            </w:r>
          </w:p>
          <w:p w14:paraId="4202C8AC" w14:textId="1F71603D" w:rsidR="00DE4165" w:rsidRDefault="00DB65B3" w:rsidP="00EA1B2E">
            <w:r>
              <w:t>At the end of this game, e</w:t>
            </w:r>
            <w:r w:rsidR="003962CD">
              <w:t>xplain</w:t>
            </w:r>
            <w:r w:rsidR="000A549D">
              <w:t xml:space="preserve"> to </w:t>
            </w:r>
            <w:r w:rsidR="00E22716">
              <w:t>students</w:t>
            </w:r>
            <w:r w:rsidR="000A549D">
              <w:t xml:space="preserve"> </w:t>
            </w:r>
            <w:r w:rsidR="00A36652">
              <w:t xml:space="preserve">the learning intentions for this lesson sequence. </w:t>
            </w:r>
            <w:r w:rsidR="00AC44C2">
              <w:t>In</w:t>
            </w:r>
            <w:r w:rsidR="00DE4165" w:rsidRPr="00DE4165">
              <w:t xml:space="preserve"> basketball, teams create scoring opportunities by moving defenders, attacking the key and spacing </w:t>
            </w:r>
            <w:r w:rsidR="00DE4165">
              <w:t xml:space="preserve">the </w:t>
            </w:r>
            <w:r w:rsidR="00DE4165" w:rsidRPr="00DE4165">
              <w:t>court.</w:t>
            </w:r>
            <w:r w:rsidR="00A36652">
              <w:t xml:space="preserve"> We are learning to apply basketball skills and tactics to</w:t>
            </w:r>
            <w:r w:rsidR="0027769F">
              <w:t xml:space="preserve"> defend</w:t>
            </w:r>
            <w:r w:rsidR="00A36652">
              <w:t xml:space="preserve"> space, </w:t>
            </w:r>
            <w:r w:rsidR="00CC0B46">
              <w:t xml:space="preserve">maintain </w:t>
            </w:r>
            <w:r w:rsidR="00A36652">
              <w:t>possession</w:t>
            </w:r>
            <w:r w:rsidR="00CC0B46">
              <w:t>, support play</w:t>
            </w:r>
            <w:r w:rsidR="00A36652">
              <w:t xml:space="preserve"> and </w:t>
            </w:r>
            <w:r w:rsidR="0027769F">
              <w:t>create space</w:t>
            </w:r>
            <w:r w:rsidR="00A36652">
              <w:t xml:space="preserve"> effectively in </w:t>
            </w:r>
            <w:r w:rsidR="00AA0CF2">
              <w:t>gameplay</w:t>
            </w:r>
            <w:r w:rsidR="0027769F">
              <w:t>.</w:t>
            </w:r>
          </w:p>
          <w:p w14:paraId="007D973A" w14:textId="4CA114EA" w:rsidR="005F589F" w:rsidRPr="00A14D26" w:rsidRDefault="005F589F" w:rsidP="00EA1B2E">
            <w:pPr>
              <w:rPr>
                <w:rStyle w:val="Strong"/>
              </w:rPr>
            </w:pPr>
            <w:r w:rsidRPr="00A14D26">
              <w:rPr>
                <w:rStyle w:val="Strong"/>
              </w:rPr>
              <w:t>Warm</w:t>
            </w:r>
            <w:r w:rsidR="00BF4BA0">
              <w:rPr>
                <w:rStyle w:val="Strong"/>
              </w:rPr>
              <w:t>-</w:t>
            </w:r>
            <w:r w:rsidRPr="00A14D26">
              <w:rPr>
                <w:rStyle w:val="Strong"/>
              </w:rPr>
              <w:t xml:space="preserve">up 2 </w:t>
            </w:r>
            <w:r w:rsidR="00A14D26" w:rsidRPr="00A14D26">
              <w:rPr>
                <w:rStyle w:val="Strong"/>
              </w:rPr>
              <w:t>–</w:t>
            </w:r>
            <w:r w:rsidRPr="00A14D26">
              <w:rPr>
                <w:rStyle w:val="Strong"/>
              </w:rPr>
              <w:t xml:space="preserve"> </w:t>
            </w:r>
            <w:r w:rsidR="00A14D26" w:rsidRPr="00A14D26">
              <w:rPr>
                <w:rStyle w:val="Strong"/>
              </w:rPr>
              <w:t>person</w:t>
            </w:r>
            <w:r w:rsidR="009C7C68">
              <w:rPr>
                <w:rStyle w:val="Strong"/>
              </w:rPr>
              <w:t>-</w:t>
            </w:r>
            <w:r w:rsidR="00A14D26" w:rsidRPr="00A14D26">
              <w:rPr>
                <w:rStyle w:val="Strong"/>
              </w:rPr>
              <w:t>to</w:t>
            </w:r>
            <w:r w:rsidR="009C7C68">
              <w:rPr>
                <w:rStyle w:val="Strong"/>
              </w:rPr>
              <w:t>-</w:t>
            </w:r>
            <w:r w:rsidR="00A14D26" w:rsidRPr="00A14D26">
              <w:rPr>
                <w:rStyle w:val="Strong"/>
              </w:rPr>
              <w:t xml:space="preserve">person </w:t>
            </w:r>
            <w:r w:rsidR="00576BCB">
              <w:rPr>
                <w:rStyle w:val="Strong"/>
              </w:rPr>
              <w:t>tag</w:t>
            </w:r>
          </w:p>
          <w:p w14:paraId="46525031" w14:textId="176B46A3" w:rsidR="00A14D26" w:rsidRDefault="00A14D26" w:rsidP="00EA1B2E">
            <w:r>
              <w:t>Allocate students into pairs</w:t>
            </w:r>
            <w:r w:rsidR="00C9143D">
              <w:t>.</w:t>
            </w:r>
          </w:p>
          <w:p w14:paraId="5A88135E" w14:textId="64916525" w:rsidR="00576BCB" w:rsidRDefault="00576BCB" w:rsidP="00EA1B2E">
            <w:r>
              <w:t>Explain the rules of the game:</w:t>
            </w:r>
          </w:p>
          <w:p w14:paraId="2C5D0091" w14:textId="69F08B9E" w:rsidR="00E01656" w:rsidRDefault="00E01656" w:rsidP="00EA1B2E">
            <w:pPr>
              <w:pStyle w:val="ListBullet"/>
            </w:pPr>
            <w:r>
              <w:t>Students must stay within the lines of a full basketball court.</w:t>
            </w:r>
          </w:p>
          <w:p w14:paraId="5951A237" w14:textId="78211869" w:rsidR="00576BCB" w:rsidRDefault="00576BCB" w:rsidP="00EA1B2E">
            <w:pPr>
              <w:pStyle w:val="ListBullet"/>
            </w:pPr>
            <w:r>
              <w:t>On the teachers call</w:t>
            </w:r>
            <w:r w:rsidR="00C350A8">
              <w:t>,</w:t>
            </w:r>
            <w:r>
              <w:t xml:space="preserve"> students play ‘scissor</w:t>
            </w:r>
            <w:r w:rsidR="00DB1BA6">
              <w:t>s</w:t>
            </w:r>
            <w:r>
              <w:t>, paper</w:t>
            </w:r>
            <w:r w:rsidR="005C7A5A">
              <w:t>,</w:t>
            </w:r>
            <w:r>
              <w:t xml:space="preserve"> rock</w:t>
            </w:r>
            <w:r w:rsidR="005C7A5A">
              <w:t>’</w:t>
            </w:r>
            <w:r w:rsidR="00E01656">
              <w:t xml:space="preserve"> with their partner</w:t>
            </w:r>
            <w:r w:rsidR="00622B17">
              <w:t>.</w:t>
            </w:r>
          </w:p>
          <w:p w14:paraId="2B00A3A1" w14:textId="5AAC276D" w:rsidR="005C7A5A" w:rsidRDefault="005C7A5A" w:rsidP="00EA1B2E">
            <w:pPr>
              <w:pStyle w:val="ListBullet"/>
            </w:pPr>
            <w:r>
              <w:t xml:space="preserve">The student who wins </w:t>
            </w:r>
            <w:r w:rsidR="00E01656">
              <w:t>must</w:t>
            </w:r>
            <w:r>
              <w:t xml:space="preserve"> follow their partner around as closely as possible while </w:t>
            </w:r>
            <w:r w:rsidR="005444D0">
              <w:t>their partner</w:t>
            </w:r>
            <w:r>
              <w:t xml:space="preserve"> tr</w:t>
            </w:r>
            <w:r w:rsidR="005444D0">
              <w:t>ies</w:t>
            </w:r>
            <w:r>
              <w:t xml:space="preserve"> to get away</w:t>
            </w:r>
            <w:r w:rsidR="005444D0">
              <w:t xml:space="preserve"> from them</w:t>
            </w:r>
            <w:r>
              <w:t>.</w:t>
            </w:r>
          </w:p>
          <w:p w14:paraId="1D5C0D5A" w14:textId="6305C9B0" w:rsidR="005C7A5A" w:rsidRDefault="005C7A5A" w:rsidP="00EA1B2E">
            <w:pPr>
              <w:pStyle w:val="ListBullet"/>
            </w:pPr>
            <w:r>
              <w:t xml:space="preserve">On the </w:t>
            </w:r>
            <w:r w:rsidR="005444D0">
              <w:t>teacher’s</w:t>
            </w:r>
            <w:r>
              <w:t xml:space="preserve"> signal, such as a whistle, </w:t>
            </w:r>
            <w:r w:rsidR="00F6652D">
              <w:t>students must freeze where they are standing.</w:t>
            </w:r>
          </w:p>
          <w:p w14:paraId="6C2318D4" w14:textId="31479714" w:rsidR="00F6652D" w:rsidRDefault="00F6652D" w:rsidP="00EA1B2E">
            <w:pPr>
              <w:pStyle w:val="ListBullet"/>
            </w:pPr>
            <w:r>
              <w:t xml:space="preserve">If the chasing student </w:t>
            </w:r>
            <w:r w:rsidR="005444D0">
              <w:t>can</w:t>
            </w:r>
            <w:r>
              <w:t xml:space="preserve"> reach out and tag their partner without moving their feet, they win a point</w:t>
            </w:r>
            <w:r w:rsidR="00C350A8">
              <w:t>.</w:t>
            </w:r>
            <w:r w:rsidR="00E01656">
              <w:t xml:space="preserve"> </w:t>
            </w:r>
            <w:r w:rsidR="00C350A8">
              <w:t>I</w:t>
            </w:r>
            <w:r w:rsidR="00E01656">
              <w:t xml:space="preserve">f they </w:t>
            </w:r>
            <w:proofErr w:type="gramStart"/>
            <w:r w:rsidR="00E01656">
              <w:t>are not able to</w:t>
            </w:r>
            <w:proofErr w:type="gramEnd"/>
            <w:r w:rsidR="00E01656">
              <w:t>, the other student wins a point.</w:t>
            </w:r>
          </w:p>
          <w:p w14:paraId="2235598F" w14:textId="7976DBA8" w:rsidR="00E01656" w:rsidRPr="00E01656" w:rsidRDefault="00E01656" w:rsidP="00EA1B2E">
            <w:r w:rsidRPr="00E01656">
              <w:t>Play several rounds of this game</w:t>
            </w:r>
            <w:r w:rsidR="005444D0">
              <w:t>.</w:t>
            </w:r>
          </w:p>
          <w:p w14:paraId="2328F479" w14:textId="74A70406" w:rsidR="0027769F" w:rsidRDefault="00A90212" w:rsidP="00EA1B2E">
            <w:r>
              <w:t>Ask students the following questions:</w:t>
            </w:r>
          </w:p>
          <w:p w14:paraId="345C0A25" w14:textId="77777777" w:rsidR="00AC5F79" w:rsidRDefault="00AC5F79" w:rsidP="00EA1B2E">
            <w:pPr>
              <w:pStyle w:val="ListBullet"/>
            </w:pPr>
            <w:r>
              <w:t>What made it difficult to stay close to your partner when you were chasing them?</w:t>
            </w:r>
          </w:p>
          <w:p w14:paraId="23F27F88" w14:textId="227BA9C4" w:rsidR="00AC5F79" w:rsidRDefault="00AC5F79" w:rsidP="00EA1B2E">
            <w:pPr>
              <w:pStyle w:val="ListBullet"/>
            </w:pPr>
            <w:r>
              <w:t>What strategies did you use to keep an eye on your partner but also not run into other students playing the game</w:t>
            </w:r>
            <w:r w:rsidR="002205AC">
              <w:t>?</w:t>
            </w:r>
          </w:p>
          <w:p w14:paraId="5E730217" w14:textId="3752CF4F" w:rsidR="00DD45DB" w:rsidRDefault="00DD45DB" w:rsidP="00EA1B2E">
            <w:pPr>
              <w:pStyle w:val="ListBullet"/>
            </w:pPr>
            <w:r>
              <w:t>One defensive strategy in basketball is ‘person to person’</w:t>
            </w:r>
            <w:r w:rsidR="000B5A29">
              <w:t>,</w:t>
            </w:r>
            <w:r w:rsidR="0065744F">
              <w:t xml:space="preserve"> which is </w:t>
            </w:r>
            <w:r w:rsidR="00FB6E75">
              <w:t>like</w:t>
            </w:r>
            <w:r w:rsidR="0065744F">
              <w:t xml:space="preserve"> the game that was just played</w:t>
            </w:r>
            <w:r w:rsidR="00154767">
              <w:t>. W</w:t>
            </w:r>
            <w:r w:rsidR="002205AC">
              <w:t xml:space="preserve">hat </w:t>
            </w:r>
            <w:r w:rsidR="0065744F">
              <w:t>could be some advantages and disadvantages of this strategy?</w:t>
            </w:r>
          </w:p>
          <w:p w14:paraId="048E9FD1" w14:textId="1509CFF0" w:rsidR="00946FBA" w:rsidRPr="00C26778" w:rsidRDefault="000C1605" w:rsidP="00EA1B2E">
            <w:pPr>
              <w:rPr>
                <w:rStyle w:val="Strong"/>
              </w:rPr>
            </w:pPr>
            <w:r>
              <w:rPr>
                <w:rStyle w:val="Strong"/>
              </w:rPr>
              <w:t xml:space="preserve">Maintaining possession </w:t>
            </w:r>
            <w:r w:rsidR="008372A9">
              <w:rPr>
                <w:rStyle w:val="Strong"/>
              </w:rPr>
              <w:t>–</w:t>
            </w:r>
            <w:r w:rsidR="003F26F6">
              <w:rPr>
                <w:rStyle w:val="Strong"/>
              </w:rPr>
              <w:t xml:space="preserve"> </w:t>
            </w:r>
            <w:r w:rsidR="00DB54C9">
              <w:rPr>
                <w:rStyle w:val="Strong"/>
              </w:rPr>
              <w:t>defen</w:t>
            </w:r>
            <w:r w:rsidR="003F26F6">
              <w:rPr>
                <w:rStyle w:val="Strong"/>
              </w:rPr>
              <w:t>siv</w:t>
            </w:r>
            <w:r w:rsidR="00DB54C9">
              <w:rPr>
                <w:rStyle w:val="Strong"/>
              </w:rPr>
              <w:t>e</w:t>
            </w:r>
            <w:r w:rsidR="003F26F6">
              <w:rPr>
                <w:rStyle w:val="Strong"/>
              </w:rPr>
              <w:t xml:space="preserve"> focus</w:t>
            </w:r>
          </w:p>
          <w:p w14:paraId="6B76769C" w14:textId="2C41B514" w:rsidR="00F97395" w:rsidRDefault="00B870D4" w:rsidP="00EA1B2E">
            <w:r>
              <w:t>Divide</w:t>
            </w:r>
            <w:r w:rsidR="00FD68EA">
              <w:t xml:space="preserve"> students into groups of </w:t>
            </w:r>
            <w:r w:rsidR="00DB2AEE">
              <w:t>6</w:t>
            </w:r>
            <w:r w:rsidR="000A47B1">
              <w:t xml:space="preserve"> </w:t>
            </w:r>
            <w:r w:rsidR="000E773D">
              <w:t>(</w:t>
            </w:r>
            <w:r w:rsidR="000A47B1">
              <w:t>3 attackers and 3 defenders</w:t>
            </w:r>
            <w:r w:rsidR="000E773D">
              <w:t>)</w:t>
            </w:r>
            <w:r w:rsidR="000A47B1">
              <w:t>.</w:t>
            </w:r>
          </w:p>
          <w:p w14:paraId="4B909229" w14:textId="321CD02A" w:rsidR="0016663D" w:rsidRDefault="0016663D" w:rsidP="00EA1B2E">
            <w:r w:rsidRPr="0016663D">
              <w:t>Set up a</w:t>
            </w:r>
            <w:r>
              <w:t xml:space="preserve"> </w:t>
            </w:r>
            <w:r w:rsidR="00387403" w:rsidRPr="0016663D">
              <w:t>10</w:t>
            </w:r>
            <w:r w:rsidR="000A23D5">
              <w:t xml:space="preserve"> </w:t>
            </w:r>
            <w:r w:rsidR="00387403" w:rsidRPr="0016663D">
              <w:t>metre</w:t>
            </w:r>
            <w:r w:rsidRPr="0016663D">
              <w:t xml:space="preserve"> </w:t>
            </w:r>
            <w:r w:rsidR="00512720">
              <w:t>by</w:t>
            </w:r>
            <w:r w:rsidRPr="0016663D">
              <w:t xml:space="preserve"> 10</w:t>
            </w:r>
            <w:r w:rsidR="000A23D5">
              <w:t xml:space="preserve"> </w:t>
            </w:r>
            <w:r w:rsidRPr="0016663D">
              <w:t>metre playing area.</w:t>
            </w:r>
          </w:p>
          <w:p w14:paraId="5F845252" w14:textId="12F7FCB1" w:rsidR="00C13888" w:rsidRDefault="00C13888" w:rsidP="00EA1B2E">
            <w:r w:rsidRPr="00C13888">
              <w:t>Use the r</w:t>
            </w:r>
            <w:r w:rsidR="00EF14F5">
              <w:t>u</w:t>
            </w:r>
            <w:r w:rsidRPr="00C13888">
              <w:t>les</w:t>
            </w:r>
            <w:r w:rsidR="008372A9">
              <w:t xml:space="preserve"> </w:t>
            </w:r>
            <w:r w:rsidRPr="00C13888">
              <w:t xml:space="preserve">of </w:t>
            </w:r>
            <w:r w:rsidR="00491901">
              <w:t>the ‘</w:t>
            </w:r>
            <w:r w:rsidR="0079108A">
              <w:t>M</w:t>
            </w:r>
            <w:r w:rsidR="00491901">
              <w:t xml:space="preserve">aintaining possession’ game from </w:t>
            </w:r>
            <w:r w:rsidR="007F61D5" w:rsidRPr="00387403">
              <w:t>L</w:t>
            </w:r>
            <w:r w:rsidR="006D3367" w:rsidRPr="00387403">
              <w:t>earning sequence 1</w:t>
            </w:r>
            <w:r w:rsidR="006D3367">
              <w:t>.</w:t>
            </w:r>
          </w:p>
          <w:p w14:paraId="006E03E1" w14:textId="4EA5DECD" w:rsidR="00975CB9" w:rsidRDefault="001D5ADD" w:rsidP="00EA1B2E">
            <w:r>
              <w:t>Explain to students that scoring will now also reward defensive play. Teams will still</w:t>
            </w:r>
            <w:r w:rsidR="00527251">
              <w:t xml:space="preserve"> receive </w:t>
            </w:r>
            <w:r w:rsidR="000B5A29">
              <w:t>one</w:t>
            </w:r>
            <w:r w:rsidR="00527251">
              <w:t xml:space="preserve"> point for making 5 consecutive passes</w:t>
            </w:r>
            <w:r w:rsidR="000B5A29">
              <w:t>;</w:t>
            </w:r>
            <w:r>
              <w:t xml:space="preserve"> however, if</w:t>
            </w:r>
            <w:r w:rsidR="00975CB9">
              <w:t xml:space="preserve"> defenders </w:t>
            </w:r>
            <w:r w:rsidR="00022C2F">
              <w:t>prevent a successful</w:t>
            </w:r>
            <w:r w:rsidR="00975CB9">
              <w:t xml:space="preserve"> pass</w:t>
            </w:r>
            <w:r w:rsidR="00022C2F">
              <w:t xml:space="preserve"> from being made</w:t>
            </w:r>
            <w:r w:rsidR="002D29D0">
              <w:t xml:space="preserve"> and cause a turnover</w:t>
            </w:r>
            <w:r w:rsidR="00975CB9">
              <w:t xml:space="preserve">, they receive </w:t>
            </w:r>
            <w:r w:rsidR="000B5A29">
              <w:t>one</w:t>
            </w:r>
            <w:r w:rsidR="00AC5E6F">
              <w:t xml:space="preserve"> point.</w:t>
            </w:r>
          </w:p>
          <w:p w14:paraId="3406FCCA" w14:textId="163776DB" w:rsidR="003D70A0" w:rsidRDefault="002D29D0" w:rsidP="00EA1B2E">
            <w:r>
              <w:t>After 5 minutes of play, pose</w:t>
            </w:r>
            <w:r w:rsidR="007345B8">
              <w:t xml:space="preserve"> the following questions</w:t>
            </w:r>
            <w:r>
              <w:t xml:space="preserve"> as a class discussion</w:t>
            </w:r>
            <w:r w:rsidR="007345B8">
              <w:t>:</w:t>
            </w:r>
          </w:p>
          <w:p w14:paraId="7C761CD9" w14:textId="42563935" w:rsidR="007345B8" w:rsidRDefault="007345B8" w:rsidP="00EA1B2E">
            <w:pPr>
              <w:pStyle w:val="ListBullet"/>
            </w:pPr>
            <w:r>
              <w:t xml:space="preserve">Where should you position yourself to </w:t>
            </w:r>
            <w:r w:rsidR="002D29D0">
              <w:t xml:space="preserve">prevent </w:t>
            </w:r>
            <w:r w:rsidR="00D33BB2">
              <w:t>the other team from making successful passes</w:t>
            </w:r>
            <w:r>
              <w:t>?</w:t>
            </w:r>
          </w:p>
          <w:p w14:paraId="4CFF7E2D" w14:textId="484410A4" w:rsidR="00946FBA" w:rsidRDefault="00946FBA" w:rsidP="00EA1B2E">
            <w:pPr>
              <w:pStyle w:val="ListBullet"/>
            </w:pPr>
            <w:r w:rsidRPr="00946FBA">
              <w:t>What made it difficult for attackers to get free?</w:t>
            </w:r>
          </w:p>
          <w:p w14:paraId="06A7CAFB" w14:textId="237F3732" w:rsidR="007345B8" w:rsidRDefault="00D33BB2" w:rsidP="00EA1B2E">
            <w:pPr>
              <w:rPr>
                <w:rStyle w:val="Strong"/>
              </w:rPr>
            </w:pPr>
            <w:r>
              <w:rPr>
                <w:rStyle w:val="Strong"/>
              </w:rPr>
              <w:t>Zone</w:t>
            </w:r>
            <w:r w:rsidR="00842EF5" w:rsidRPr="00842EF5">
              <w:rPr>
                <w:rStyle w:val="Strong"/>
              </w:rPr>
              <w:t xml:space="preserve"> defence</w:t>
            </w:r>
          </w:p>
          <w:p w14:paraId="09B3B1B2" w14:textId="699F9B19" w:rsidR="00664C21" w:rsidRDefault="0066382C" w:rsidP="00EA1B2E">
            <w:r>
              <w:t>Students</w:t>
            </w:r>
            <w:r w:rsidR="00516F06">
              <w:t xml:space="preserve"> are</w:t>
            </w:r>
            <w:r>
              <w:t xml:space="preserve"> to remain in the same groups</w:t>
            </w:r>
            <w:r w:rsidR="00516F06">
              <w:t xml:space="preserve"> of 6 (</w:t>
            </w:r>
            <w:r w:rsidR="00505B00">
              <w:t>3 attackers and 3 defenders</w:t>
            </w:r>
            <w:r w:rsidR="00516F06">
              <w:t>).</w:t>
            </w:r>
          </w:p>
          <w:p w14:paraId="2644181E" w14:textId="4B57E89A" w:rsidR="0066382C" w:rsidRDefault="008763F3" w:rsidP="00EA1B2E">
            <w:r>
              <w:t>Using the previous</w:t>
            </w:r>
            <w:r w:rsidR="001B74E5">
              <w:t xml:space="preserve"> 10</w:t>
            </w:r>
            <w:r w:rsidR="00BA4484">
              <w:t xml:space="preserve"> </w:t>
            </w:r>
            <w:r w:rsidR="001B74E5">
              <w:t xml:space="preserve">metre </w:t>
            </w:r>
            <w:r w:rsidR="00512720">
              <w:t>by</w:t>
            </w:r>
            <w:r w:rsidR="001B74E5">
              <w:t xml:space="preserve"> 10</w:t>
            </w:r>
            <w:r w:rsidR="00BA4484">
              <w:t xml:space="preserve"> </w:t>
            </w:r>
            <w:r w:rsidR="004C7B46">
              <w:t>metre playing</w:t>
            </w:r>
            <w:r w:rsidR="00FB203A">
              <w:t xml:space="preserve"> area</w:t>
            </w:r>
            <w:r w:rsidR="001B74E5">
              <w:t xml:space="preserve">, </w:t>
            </w:r>
            <w:r w:rsidR="00D34F9F">
              <w:t xml:space="preserve">mark out </w:t>
            </w:r>
            <w:r w:rsidR="00F26F56">
              <w:t>3 zones</w:t>
            </w:r>
            <w:r w:rsidR="00D34F9F">
              <w:t xml:space="preserve"> </w:t>
            </w:r>
            <w:r w:rsidR="00720AC1">
              <w:t>on the playing area</w:t>
            </w:r>
            <w:r w:rsidR="00DE2D0F">
              <w:t xml:space="preserve"> and use a hoop to replicate the basket.</w:t>
            </w:r>
          </w:p>
          <w:p w14:paraId="51AF0FC2" w14:textId="5812BE70" w:rsidR="0079108A" w:rsidRDefault="0079108A" w:rsidP="0079108A">
            <w:pPr>
              <w:pStyle w:val="Caption"/>
            </w:pPr>
            <w:r>
              <w:t xml:space="preserve">Figure </w:t>
            </w:r>
            <w:fldSimple w:instr=" SEQ Figure \* ARABIC ">
              <w:r w:rsidR="006D6FA8">
                <w:rPr>
                  <w:noProof/>
                </w:rPr>
                <w:t>9</w:t>
              </w:r>
            </w:fldSimple>
            <w:r>
              <w:t xml:space="preserve"> – </w:t>
            </w:r>
            <w:r w:rsidRPr="00C6282C">
              <w:t>set-up for defensive tactics in isolation – zone defence</w:t>
            </w:r>
          </w:p>
          <w:p w14:paraId="75F48205" w14:textId="4B7ADBAB" w:rsidR="00174D1F" w:rsidRDefault="00F95FD6" w:rsidP="00EA1B2E">
            <w:pPr>
              <w:pStyle w:val="Caption"/>
              <w:keepNext w:val="0"/>
            </w:pPr>
            <w:r w:rsidRPr="00F95FD6">
              <w:rPr>
                <w:noProof/>
              </w:rPr>
              <w:drawing>
                <wp:inline distT="0" distB="0" distL="0" distR="0" wp14:anchorId="1CAC995E" wp14:editId="7CCEF90E">
                  <wp:extent cx="2737610" cy="2307265"/>
                  <wp:effectExtent l="0" t="0" r="5715" b="0"/>
                  <wp:docPr id="413082419" name="Picture 1" descr="Diagram showing a zone defence drill set-up with a 10 metre by 10 metre square marked by 4 cones at the corners, 3 horizontal dashed lines labelled '1', '2', and '3' inside the square, and a circle positioned outside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82419" name="Picture 1" descr="Diagram showing a zone defence drill set-up with a 10 metre by 10 metre square marked by 4 cones at the corners, 3 horizontal dashed lines labelled '1', '2', and '3' inside the square, and a circle positioned outside the square."/>
                          <pic:cNvPicPr/>
                        </pic:nvPicPr>
                        <pic:blipFill>
                          <a:blip r:embed="rId23"/>
                          <a:stretch>
                            <a:fillRect/>
                          </a:stretch>
                        </pic:blipFill>
                        <pic:spPr>
                          <a:xfrm>
                            <a:off x="0" y="0"/>
                            <a:ext cx="2745949" cy="2314293"/>
                          </a:xfrm>
                          <a:prstGeom prst="rect">
                            <a:avLst/>
                          </a:prstGeom>
                        </pic:spPr>
                      </pic:pic>
                    </a:graphicData>
                  </a:graphic>
                </wp:inline>
              </w:drawing>
            </w:r>
          </w:p>
          <w:p w14:paraId="43BC2C08" w14:textId="20F11467" w:rsidR="00FC5ACE" w:rsidRDefault="00FC5ACE" w:rsidP="00EA1B2E">
            <w:r>
              <w:t xml:space="preserve">Allocate </w:t>
            </w:r>
            <w:r w:rsidR="00625FDA">
              <w:t>each defender</w:t>
            </w:r>
            <w:r w:rsidR="006B2771">
              <w:t xml:space="preserve"> to </w:t>
            </w:r>
            <w:r w:rsidR="00625FDA">
              <w:t xml:space="preserve">one of the </w:t>
            </w:r>
            <w:r w:rsidR="00A13CB8">
              <w:t xml:space="preserve">3 </w:t>
            </w:r>
            <w:r w:rsidR="00625FDA">
              <w:t xml:space="preserve">zones. </w:t>
            </w:r>
            <w:r w:rsidR="002A37B2">
              <w:t>Defenders</w:t>
            </w:r>
            <w:r w:rsidR="00255CAB">
              <w:t xml:space="preserve"> must stay in their </w:t>
            </w:r>
            <w:r w:rsidR="009C7C68">
              <w:t>zone,</w:t>
            </w:r>
            <w:r w:rsidR="00572B32">
              <w:t xml:space="preserve"> but attackers can move anywhere</w:t>
            </w:r>
            <w:r w:rsidR="005E311B">
              <w:t>.</w:t>
            </w:r>
          </w:p>
          <w:p w14:paraId="1D6B20BE" w14:textId="50974289" w:rsidR="00081A06" w:rsidRDefault="00081A06" w:rsidP="00EA1B2E">
            <w:r>
              <w:t xml:space="preserve">Attackers </w:t>
            </w:r>
            <w:r w:rsidR="005E311B">
              <w:t xml:space="preserve">aim </w:t>
            </w:r>
            <w:r w:rsidR="00DA41A3">
              <w:t xml:space="preserve">to score a point by </w:t>
            </w:r>
            <w:r w:rsidR="003654AE">
              <w:t xml:space="preserve">making 3 consecutive passes and then </w:t>
            </w:r>
            <w:r w:rsidR="00DA41A3">
              <w:t xml:space="preserve">passing </w:t>
            </w:r>
            <w:r w:rsidR="000541B7">
              <w:t>the ball to</w:t>
            </w:r>
            <w:r w:rsidR="00DA41A3">
              <w:t xml:space="preserve"> an attacking player </w:t>
            </w:r>
            <w:r w:rsidR="00C411BF">
              <w:t>who</w:t>
            </w:r>
            <w:r w:rsidR="005E2A09">
              <w:t xml:space="preserve"> is standing in the hoop and catches the ball on the full.</w:t>
            </w:r>
          </w:p>
          <w:p w14:paraId="3A831507" w14:textId="75D32356" w:rsidR="004919B0" w:rsidRDefault="004919B0" w:rsidP="00EA1B2E">
            <w:r>
              <w:t xml:space="preserve">If defenders prevent a pass, they receive </w:t>
            </w:r>
            <w:r w:rsidR="00AB3EFA">
              <w:t>one</w:t>
            </w:r>
            <w:r>
              <w:t xml:space="preserve"> point.</w:t>
            </w:r>
          </w:p>
          <w:p w14:paraId="1B0029EA" w14:textId="51CA8E93" w:rsidR="004919B0" w:rsidRDefault="004919B0" w:rsidP="00EA1B2E">
            <w:r>
              <w:t>Reset after each attempt and swap roles once the defenders have a total of 3 points.</w:t>
            </w:r>
          </w:p>
          <w:p w14:paraId="1190C809" w14:textId="742580A4" w:rsidR="004A27E5" w:rsidRDefault="000D61AF" w:rsidP="00EA1B2E">
            <w:r>
              <w:t>Once all students have had a turn as a defender, ask the following questions:</w:t>
            </w:r>
          </w:p>
          <w:p w14:paraId="2C0B6C6D" w14:textId="3C55E022" w:rsidR="000D61AF" w:rsidRDefault="00A028C3" w:rsidP="00EA1B2E">
            <w:pPr>
              <w:pStyle w:val="ListBullet"/>
            </w:pPr>
            <w:r w:rsidRPr="00A028C3">
              <w:t xml:space="preserve">How did you protect the space near the </w:t>
            </w:r>
            <w:r>
              <w:t>hoop</w:t>
            </w:r>
            <w:r w:rsidRPr="00A028C3">
              <w:t>?</w:t>
            </w:r>
          </w:p>
          <w:p w14:paraId="4D9E0A29" w14:textId="485FE888" w:rsidR="005D03CA" w:rsidRDefault="009C7C68" w:rsidP="00EA1B2E">
            <w:pPr>
              <w:pStyle w:val="ListBullet"/>
            </w:pPr>
            <w:r>
              <w:t>What were the benefits of this formation?</w:t>
            </w:r>
          </w:p>
          <w:p w14:paraId="1FFB487D" w14:textId="03B124D7" w:rsidR="009C7C68" w:rsidRDefault="009C7C68" w:rsidP="00EA1B2E">
            <w:pPr>
              <w:pStyle w:val="ListBullet"/>
            </w:pPr>
            <w:r>
              <w:t>What made this formation challenging?</w:t>
            </w:r>
          </w:p>
          <w:p w14:paraId="2EAF4C6C" w14:textId="04347311" w:rsidR="009C7C68" w:rsidRPr="00664C21" w:rsidRDefault="009C7C68" w:rsidP="00EA1B2E">
            <w:pPr>
              <w:pStyle w:val="ListBullet"/>
            </w:pPr>
            <w:r>
              <w:t>When would a zone defensive structure be used versus person-to-person?</w:t>
            </w:r>
          </w:p>
          <w:p w14:paraId="0A17CC30" w14:textId="4DC05A69" w:rsidR="00022FFE" w:rsidRPr="003D70A0" w:rsidRDefault="003D70A0" w:rsidP="00EA1B2E">
            <w:pPr>
              <w:rPr>
                <w:rStyle w:val="Strong"/>
              </w:rPr>
            </w:pPr>
            <w:r w:rsidRPr="003D70A0">
              <w:rPr>
                <w:rStyle w:val="Strong"/>
              </w:rPr>
              <w:t>Half-court basketball</w:t>
            </w:r>
            <w:r w:rsidR="00022FFE">
              <w:rPr>
                <w:rStyle w:val="Strong"/>
              </w:rPr>
              <w:t xml:space="preserve"> – defensive formations</w:t>
            </w:r>
          </w:p>
          <w:p w14:paraId="381F2C4F" w14:textId="4ECF6A72" w:rsidR="003D70A0" w:rsidRDefault="003D70A0" w:rsidP="00EA1B2E">
            <w:r>
              <w:t>Divide students into 4 teams.</w:t>
            </w:r>
          </w:p>
          <w:p w14:paraId="1EF3A2F3" w14:textId="77777777" w:rsidR="003D70A0" w:rsidRDefault="003D70A0" w:rsidP="00EA1B2E">
            <w:r>
              <w:t>Provide each team with different coloured braids.</w:t>
            </w:r>
          </w:p>
          <w:p w14:paraId="7D4C64BE" w14:textId="7E2CA97D" w:rsidR="003F64EC" w:rsidRDefault="000035CA" w:rsidP="00EA1B2E">
            <w:r>
              <w:t>P</w:t>
            </w:r>
            <w:r w:rsidR="003F64EC">
              <w:t xml:space="preserve">rompt students to recall the rules of half-court basketball and the scoring systems. Refer to </w:t>
            </w:r>
            <w:r w:rsidR="003F64EC" w:rsidRPr="00996C2D">
              <w:t>Learning sequence 3</w:t>
            </w:r>
            <w:r w:rsidR="002F0734" w:rsidRPr="00996C2D">
              <w:t xml:space="preserve"> – </w:t>
            </w:r>
            <w:r w:rsidR="00E00618">
              <w:t>basketball scoring</w:t>
            </w:r>
            <w:r w:rsidR="003F64EC">
              <w:t xml:space="preserve"> </w:t>
            </w:r>
            <w:r w:rsidR="000B2931">
              <w:t xml:space="preserve">as </w:t>
            </w:r>
            <w:r w:rsidR="003F64EC">
              <w:t>required.</w:t>
            </w:r>
          </w:p>
          <w:p w14:paraId="57515057" w14:textId="7276D468" w:rsidR="003D70A0" w:rsidRDefault="00E84FCD" w:rsidP="00EA1B2E">
            <w:r>
              <w:t xml:space="preserve">Explain that </w:t>
            </w:r>
            <w:r w:rsidR="0067195F">
              <w:t xml:space="preserve">in this activity, </w:t>
            </w:r>
            <w:r>
              <w:t>students are to implement person</w:t>
            </w:r>
            <w:r w:rsidR="00AB3EFA">
              <w:t>-</w:t>
            </w:r>
            <w:r>
              <w:t>to</w:t>
            </w:r>
            <w:r w:rsidR="00AB3EFA">
              <w:t>-</w:t>
            </w:r>
            <w:r>
              <w:t>person defen</w:t>
            </w:r>
            <w:r w:rsidR="001B3B6A">
              <w:t>ce.</w:t>
            </w:r>
          </w:p>
          <w:p w14:paraId="4FD13A45" w14:textId="53BF7CFC" w:rsidR="001B3B6A" w:rsidRDefault="001B3B6A" w:rsidP="00EA1B2E">
            <w:r>
              <w:t xml:space="preserve">Allow time for students to </w:t>
            </w:r>
            <w:r w:rsidR="00C037EB">
              <w:t>select a player to defend.</w:t>
            </w:r>
          </w:p>
          <w:p w14:paraId="64F7BAC6" w14:textId="781ABC50" w:rsidR="001B3B6A" w:rsidRDefault="002F6533" w:rsidP="00EA1B2E">
            <w:r>
              <w:t xml:space="preserve">Commence </w:t>
            </w:r>
            <w:r w:rsidR="00AA0CF2">
              <w:t>gameplay</w:t>
            </w:r>
            <w:r>
              <w:t>.</w:t>
            </w:r>
          </w:p>
          <w:p w14:paraId="6BE3265F" w14:textId="4D27BFDB" w:rsidR="005F5D60" w:rsidRDefault="003D70A0" w:rsidP="00EA1B2E">
            <w:r>
              <w:t xml:space="preserve">After 5 minutes, </w:t>
            </w:r>
            <w:r w:rsidR="002F6533">
              <w:t>pause play</w:t>
            </w:r>
            <w:r>
              <w:t xml:space="preserve"> </w:t>
            </w:r>
            <w:r w:rsidR="001A1884">
              <w:t xml:space="preserve">and </w:t>
            </w:r>
            <w:r>
              <w:t xml:space="preserve">ask </w:t>
            </w:r>
            <w:r w:rsidR="002F6533">
              <w:t>questions such as:</w:t>
            </w:r>
          </w:p>
          <w:p w14:paraId="1F356E14" w14:textId="034D74E8" w:rsidR="004A7CC0" w:rsidRDefault="004A7CC0" w:rsidP="00EA1B2E">
            <w:pPr>
              <w:pStyle w:val="ListBullet"/>
            </w:pPr>
            <w:r>
              <w:t xml:space="preserve">Where did you position yourself to prevent your player </w:t>
            </w:r>
            <w:r w:rsidR="007751FE">
              <w:t>from receiving a pass</w:t>
            </w:r>
            <w:r>
              <w:t>?</w:t>
            </w:r>
          </w:p>
          <w:p w14:paraId="063BEB62" w14:textId="7192B32E" w:rsidR="002F6533" w:rsidRDefault="004A7CC0" w:rsidP="00EA1B2E">
            <w:pPr>
              <w:pStyle w:val="ListBullet"/>
            </w:pPr>
            <w:r>
              <w:t>What made it difficult for attackers to get free?</w:t>
            </w:r>
          </w:p>
          <w:p w14:paraId="775FEC9A" w14:textId="77A8C50E" w:rsidR="00F72F73" w:rsidRDefault="00F72F73" w:rsidP="00EA1B2E">
            <w:pPr>
              <w:pStyle w:val="ListBullet"/>
            </w:pPr>
            <w:r>
              <w:t>What are the risks with this type of defensive strategy?</w:t>
            </w:r>
          </w:p>
          <w:p w14:paraId="5F4343C1" w14:textId="3C65626C" w:rsidR="003D70A0" w:rsidRDefault="007751FE" w:rsidP="00EA1B2E">
            <w:r>
              <w:t>Explain to students they will now implement zone defence</w:t>
            </w:r>
            <w:r w:rsidR="00CB7FD0">
              <w:t>.</w:t>
            </w:r>
          </w:p>
          <w:p w14:paraId="05A82F8F" w14:textId="742ABC44" w:rsidR="00C037EB" w:rsidRDefault="00C037EB" w:rsidP="00EA1B2E">
            <w:r>
              <w:t xml:space="preserve">Allow time for </w:t>
            </w:r>
            <w:r w:rsidR="00557365">
              <w:t xml:space="preserve">teams to allocate players </w:t>
            </w:r>
            <w:r w:rsidR="0046321B">
              <w:t>to an area to defend</w:t>
            </w:r>
            <w:r w:rsidR="003F6775">
              <w:t xml:space="preserve"> and discuss tactics, then recommence play</w:t>
            </w:r>
            <w:r w:rsidR="0046321B">
              <w:t>.</w:t>
            </w:r>
          </w:p>
          <w:p w14:paraId="06102F48" w14:textId="73EDC6A8" w:rsidR="003E2FF9" w:rsidRDefault="003E2FF9" w:rsidP="00EA1B2E">
            <w:r w:rsidRPr="003E2FF9">
              <w:t xml:space="preserve">After 5 minutes, pause play </w:t>
            </w:r>
            <w:r w:rsidR="001A1884">
              <w:t xml:space="preserve">and </w:t>
            </w:r>
            <w:r w:rsidRPr="003E2FF9">
              <w:t>ask questions such as:</w:t>
            </w:r>
          </w:p>
          <w:p w14:paraId="04100D78" w14:textId="5E71E2C7" w:rsidR="003E2FF9" w:rsidRPr="00BB14C9" w:rsidRDefault="003E2FF9" w:rsidP="00EA1B2E">
            <w:pPr>
              <w:pStyle w:val="ListBullet"/>
            </w:pPr>
            <w:r w:rsidRPr="00BB14C9">
              <w:t xml:space="preserve">How did you protect the space near the </w:t>
            </w:r>
            <w:r w:rsidR="00FD4FB3" w:rsidRPr="00BB14C9">
              <w:t>basket</w:t>
            </w:r>
            <w:r w:rsidRPr="00BB14C9">
              <w:t>?</w:t>
            </w:r>
          </w:p>
          <w:p w14:paraId="76E15509" w14:textId="26856C0C" w:rsidR="003E2FF9" w:rsidRPr="00BB14C9" w:rsidRDefault="003E2FF9" w:rsidP="00EA1B2E">
            <w:pPr>
              <w:pStyle w:val="ListBullet"/>
            </w:pPr>
            <w:r w:rsidRPr="00BB14C9">
              <w:t>When should you step forward to defend v</w:t>
            </w:r>
            <w:r w:rsidR="00AB3EFA">
              <w:t>ersus</w:t>
            </w:r>
            <w:r w:rsidRPr="00BB14C9">
              <w:t xml:space="preserve"> stay in your zone?</w:t>
            </w:r>
          </w:p>
          <w:p w14:paraId="3D882D0F" w14:textId="0B838568" w:rsidR="003E2FF9" w:rsidRPr="00BB14C9" w:rsidRDefault="003E2FF9" w:rsidP="00EA1B2E">
            <w:pPr>
              <w:pStyle w:val="ListBullet"/>
            </w:pPr>
            <w:r w:rsidRPr="00BB14C9">
              <w:t>How did your team move together when the ball moved?</w:t>
            </w:r>
          </w:p>
          <w:p w14:paraId="37E04324" w14:textId="6BD94865" w:rsidR="006C0985" w:rsidRPr="00BB14C9" w:rsidRDefault="00F72F73" w:rsidP="00EA1B2E">
            <w:pPr>
              <w:pStyle w:val="ListBullet"/>
            </w:pPr>
            <w:r w:rsidRPr="00BB14C9">
              <w:t>Which</w:t>
            </w:r>
            <w:r w:rsidR="007B3CD7" w:rsidRPr="00BB14C9">
              <w:t xml:space="preserve"> defensive tactic made it harder for the attackers? Why?</w:t>
            </w:r>
          </w:p>
          <w:p w14:paraId="511F045F" w14:textId="0BE62646" w:rsidR="00386794" w:rsidRPr="00386794" w:rsidRDefault="00386794" w:rsidP="00EA1B2E">
            <w:pPr>
              <w:rPr>
                <w:rStyle w:val="Strong"/>
              </w:rPr>
            </w:pPr>
            <w:r w:rsidRPr="00386794">
              <w:rPr>
                <w:rStyle w:val="Strong"/>
              </w:rPr>
              <w:t>Attacking tactics in basketball</w:t>
            </w:r>
          </w:p>
          <w:p w14:paraId="418D2345" w14:textId="1FA8363C" w:rsidR="00CA4670" w:rsidRDefault="00CA4670" w:rsidP="00EA1B2E">
            <w:r>
              <w:t xml:space="preserve">Activate prior knowledge through a class discussion by </w:t>
            </w:r>
            <w:r w:rsidR="002013CE">
              <w:t>posing</w:t>
            </w:r>
            <w:r>
              <w:t xml:space="preserve"> the following questions:</w:t>
            </w:r>
          </w:p>
          <w:p w14:paraId="5E8ED5C5" w14:textId="3BB7D634" w:rsidR="00CA4670" w:rsidRDefault="00CA4670" w:rsidP="00EA1B2E">
            <w:pPr>
              <w:pStyle w:val="ListBullet"/>
            </w:pPr>
            <w:r>
              <w:t xml:space="preserve">In </w:t>
            </w:r>
            <w:r w:rsidR="00B11437">
              <w:t xml:space="preserve">our </w:t>
            </w:r>
            <w:r>
              <w:t>tag</w:t>
            </w:r>
            <w:r w:rsidR="00B11437">
              <w:t>ging game earlier</w:t>
            </w:r>
            <w:r>
              <w:t>, how did changing speed or direction help you avoid being tagged?</w:t>
            </w:r>
          </w:p>
          <w:p w14:paraId="28ABE040" w14:textId="7930B543" w:rsidR="00CA4670" w:rsidRDefault="00CA4670" w:rsidP="00EA1B2E">
            <w:pPr>
              <w:pStyle w:val="ListBullet"/>
            </w:pPr>
            <w:r>
              <w:t xml:space="preserve">How is this </w:t>
            </w:r>
            <w:proofErr w:type="gramStart"/>
            <w:r>
              <w:t>similar to</w:t>
            </w:r>
            <w:proofErr w:type="gramEnd"/>
            <w:r>
              <w:t xml:space="preserve"> getting free in basketball?</w:t>
            </w:r>
          </w:p>
          <w:p w14:paraId="64C6D07D" w14:textId="177759AC" w:rsidR="00CA4670" w:rsidRDefault="00CA4670" w:rsidP="00EA1B2E">
            <w:pPr>
              <w:pStyle w:val="ListBullet"/>
            </w:pPr>
            <w:r>
              <w:t xml:space="preserve">How do </w:t>
            </w:r>
            <w:r w:rsidR="001457BE">
              <w:t xml:space="preserve">you </w:t>
            </w:r>
            <w:r>
              <w:t>create space in basketball?</w:t>
            </w:r>
          </w:p>
          <w:p w14:paraId="1122D2F9" w14:textId="7BB0A9DE" w:rsidR="00CA4670" w:rsidRPr="00CA4670" w:rsidRDefault="00CA4670" w:rsidP="00EA1B2E">
            <w:pPr>
              <w:pStyle w:val="ListBullet"/>
            </w:pPr>
            <w:r>
              <w:t xml:space="preserve">How do </w:t>
            </w:r>
            <w:r w:rsidR="001457BE">
              <w:t>you</w:t>
            </w:r>
            <w:r>
              <w:t xml:space="preserve"> maintain possession of the ball?</w:t>
            </w:r>
          </w:p>
          <w:p w14:paraId="41DF93CE" w14:textId="7DFE601B" w:rsidR="008F2E9B" w:rsidRDefault="0098453A" w:rsidP="00EA1B2E">
            <w:pPr>
              <w:rPr>
                <w:rStyle w:val="Strong"/>
              </w:rPr>
            </w:pPr>
            <w:r>
              <w:rPr>
                <w:rStyle w:val="Strong"/>
              </w:rPr>
              <w:t>Passing t</w:t>
            </w:r>
            <w:r w:rsidR="009151A7">
              <w:rPr>
                <w:rStyle w:val="Strong"/>
              </w:rPr>
              <w:t>riangle</w:t>
            </w:r>
            <w:r>
              <w:rPr>
                <w:rStyle w:val="Strong"/>
              </w:rPr>
              <w:t>s</w:t>
            </w:r>
          </w:p>
          <w:p w14:paraId="5BC0E783" w14:textId="0151BC0F" w:rsidR="00BE7A41" w:rsidRDefault="00BE7A41" w:rsidP="00EA1B2E">
            <w:r w:rsidRPr="00B870D4">
              <w:t xml:space="preserve">Divide students into groups of </w:t>
            </w:r>
            <w:r>
              <w:t xml:space="preserve">4. Assign one person in each group to be a </w:t>
            </w:r>
            <w:r w:rsidR="0059701C">
              <w:t>defender</w:t>
            </w:r>
            <w:r>
              <w:t>, while the remaining students in the group are attackers</w:t>
            </w:r>
            <w:r w:rsidRPr="00B870D4">
              <w:t xml:space="preserve"> </w:t>
            </w:r>
            <w:r>
              <w:t>(</w:t>
            </w:r>
            <w:r w:rsidRPr="00B870D4">
              <w:t xml:space="preserve">3 attackers and </w:t>
            </w:r>
            <w:r>
              <w:t>1</w:t>
            </w:r>
            <w:r w:rsidRPr="00B870D4">
              <w:t xml:space="preserve"> defender</w:t>
            </w:r>
            <w:r>
              <w:t>)</w:t>
            </w:r>
            <w:r w:rsidRPr="00B870D4">
              <w:t>.</w:t>
            </w:r>
          </w:p>
          <w:p w14:paraId="28EDA0FC" w14:textId="6F15955F" w:rsidR="009151A7" w:rsidRDefault="009151A7" w:rsidP="00EA1B2E">
            <w:r>
              <w:t xml:space="preserve">Set up a </w:t>
            </w:r>
            <w:r w:rsidR="00015345">
              <w:t>4</w:t>
            </w:r>
            <w:r w:rsidR="000A23D5">
              <w:t xml:space="preserve"> </w:t>
            </w:r>
            <w:r w:rsidR="00015345">
              <w:t>metre by 4</w:t>
            </w:r>
            <w:r w:rsidR="000A23D5">
              <w:t xml:space="preserve"> </w:t>
            </w:r>
            <w:r w:rsidR="00015345">
              <w:t xml:space="preserve">metre square marked out with </w:t>
            </w:r>
            <w:r w:rsidR="00DD2154">
              <w:t>markers</w:t>
            </w:r>
            <w:r w:rsidR="00015345">
              <w:t xml:space="preserve"> for each group.</w:t>
            </w:r>
          </w:p>
          <w:p w14:paraId="39BA0F52" w14:textId="3A247534" w:rsidR="00015345" w:rsidRDefault="00015345" w:rsidP="00EA1B2E">
            <w:r>
              <w:t xml:space="preserve">Each attacking player begins at a </w:t>
            </w:r>
            <w:r w:rsidR="00DD2154">
              <w:t>marker,</w:t>
            </w:r>
            <w:r w:rsidR="000D354A">
              <w:t xml:space="preserve"> and the defender is in the middle of the square.</w:t>
            </w:r>
          </w:p>
          <w:p w14:paraId="74089B77" w14:textId="03872106" w:rsidR="000D354A" w:rsidRDefault="009E0A35" w:rsidP="00EA1B2E">
            <w:r>
              <w:t xml:space="preserve">Attacking </w:t>
            </w:r>
            <w:r w:rsidR="00176FC1">
              <w:t>players</w:t>
            </w:r>
            <w:r>
              <w:t xml:space="preserve"> can only pass to other players who are standing at a </w:t>
            </w:r>
            <w:r w:rsidR="00DD2154">
              <w:t>marker</w:t>
            </w:r>
            <w:r>
              <w:t xml:space="preserve"> that is </w:t>
            </w:r>
            <w:r w:rsidR="00176FC1">
              <w:t>next to theirs (passes cannot be made diagonally across the square).</w:t>
            </w:r>
          </w:p>
          <w:p w14:paraId="3BE9FE84" w14:textId="1D22D3E1" w:rsidR="004776D3" w:rsidRDefault="004776D3" w:rsidP="00EA1B2E">
            <w:r>
              <w:t xml:space="preserve">The attacking players aim to make as many passes as possible </w:t>
            </w:r>
            <w:r w:rsidR="00074806">
              <w:t>while</w:t>
            </w:r>
            <w:r>
              <w:t xml:space="preserve"> the defender attempts to intercept their pass.</w:t>
            </w:r>
          </w:p>
          <w:p w14:paraId="4C4F0306" w14:textId="5AD75419" w:rsidR="001A1EFE" w:rsidRDefault="001A1EFE" w:rsidP="001A1EFE">
            <w:pPr>
              <w:pStyle w:val="Caption"/>
              <w:keepNext w:val="0"/>
            </w:pPr>
            <w:r>
              <w:t xml:space="preserve">Figure </w:t>
            </w:r>
            <w:fldSimple w:instr=" SEQ Figure \* ARABIC ">
              <w:r w:rsidR="006D6FA8">
                <w:rPr>
                  <w:noProof/>
                </w:rPr>
                <w:t>10</w:t>
              </w:r>
            </w:fldSimple>
            <w:r>
              <w:t xml:space="preserve"> – </w:t>
            </w:r>
            <w:r w:rsidRPr="00D01038">
              <w:t>set-up for passing triangles</w:t>
            </w:r>
          </w:p>
          <w:p w14:paraId="10FE0220" w14:textId="31B20928" w:rsidR="00B612E8" w:rsidRDefault="00F178E7" w:rsidP="00EA1B2E">
            <w:r w:rsidRPr="00F178E7">
              <w:rPr>
                <w:noProof/>
              </w:rPr>
              <w:drawing>
                <wp:inline distT="0" distB="0" distL="0" distR="0" wp14:anchorId="16160A91" wp14:editId="4FB286E6">
                  <wp:extent cx="2781300" cy="2512720"/>
                  <wp:effectExtent l="0" t="0" r="0" b="1905"/>
                  <wp:docPr id="219970187" name="Picture 1" descr="Diagram showing a passing triangles drill with a 4 metre by 4 metre square marked by 4 triangular cones, with 3 circles positioned near the cones and dotted arrows indicating movement patterns around the squ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970187" name="Picture 1" descr="Diagram showing a passing triangles drill with a 4 metre by 4 metre square marked by 4 triangular cones, with 3 circles positioned near the cones and dotted arrows indicating movement patterns around the square."/>
                          <pic:cNvPicPr/>
                        </pic:nvPicPr>
                        <pic:blipFill>
                          <a:blip r:embed="rId24"/>
                          <a:stretch>
                            <a:fillRect/>
                          </a:stretch>
                        </pic:blipFill>
                        <pic:spPr>
                          <a:xfrm>
                            <a:off x="0" y="0"/>
                            <a:ext cx="2797480" cy="2527337"/>
                          </a:xfrm>
                          <a:prstGeom prst="rect">
                            <a:avLst/>
                          </a:prstGeom>
                        </pic:spPr>
                      </pic:pic>
                    </a:graphicData>
                  </a:graphic>
                </wp:inline>
              </w:drawing>
            </w:r>
          </w:p>
          <w:p w14:paraId="61A31235" w14:textId="7A46E8B3" w:rsidR="000B5C98" w:rsidRDefault="000B5C98" w:rsidP="00EA1B2E">
            <w:r>
              <w:t>Pause play and rotate the defending player periodically.</w:t>
            </w:r>
          </w:p>
          <w:p w14:paraId="4E52E6DC" w14:textId="5C68238C" w:rsidR="0098453A" w:rsidRDefault="000B5C98" w:rsidP="00EA1B2E">
            <w:r>
              <w:t>Circulate</w:t>
            </w:r>
            <w:r w:rsidR="0098453A">
              <w:t xml:space="preserve"> to each group and pause play to pose the following questions:</w:t>
            </w:r>
          </w:p>
          <w:p w14:paraId="274B5E5D" w14:textId="2410AD8C" w:rsidR="0098453A" w:rsidRPr="00BB14C9" w:rsidRDefault="0098453A" w:rsidP="00EA1B2E">
            <w:pPr>
              <w:pStyle w:val="ListBullet"/>
            </w:pPr>
            <w:r w:rsidRPr="00BB14C9">
              <w:t>Once you pass the ball, what do you need to do next?</w:t>
            </w:r>
          </w:p>
          <w:p w14:paraId="2E1F7032" w14:textId="5376D941" w:rsidR="0098453A" w:rsidRPr="00BB14C9" w:rsidRDefault="00257ACD" w:rsidP="00EA1B2E">
            <w:pPr>
              <w:pStyle w:val="ListBullet"/>
            </w:pPr>
            <w:r w:rsidRPr="00BB14C9">
              <w:t>Why is it difficult for the defender to intercept the ball and disrupt play during this game?</w:t>
            </w:r>
          </w:p>
          <w:p w14:paraId="0C04FB5A" w14:textId="74BCC389" w:rsidR="000B5C98" w:rsidRPr="00BB14C9" w:rsidRDefault="000B5C98" w:rsidP="00EA1B2E">
            <w:pPr>
              <w:pStyle w:val="ListBullet"/>
            </w:pPr>
            <w:r w:rsidRPr="00BB14C9">
              <w:t>How can this strategy be used in a game of basketball?</w:t>
            </w:r>
          </w:p>
          <w:p w14:paraId="411F90CF" w14:textId="537CD201" w:rsidR="00E3676F" w:rsidRDefault="00E3676F" w:rsidP="00EA1B2E">
            <w:r>
              <w:t xml:space="preserve">Increase the playing area </w:t>
            </w:r>
            <w:r w:rsidR="005D72A2">
              <w:t>for each group and explain that they no longer need to be standing at a marker to receive the ball.</w:t>
            </w:r>
          </w:p>
          <w:p w14:paraId="10DACC27" w14:textId="6C770BB2" w:rsidR="003F6775" w:rsidRDefault="003F6775" w:rsidP="00EA1B2E">
            <w:r>
              <w:t>Provide teams with time to discuss tactics, then recommence play.</w:t>
            </w:r>
          </w:p>
          <w:p w14:paraId="622CA7D8" w14:textId="14F1B369" w:rsidR="006245DD" w:rsidRDefault="001D0CC1" w:rsidP="00EA1B2E">
            <w:r>
              <w:t>After a period of play</w:t>
            </w:r>
            <w:r w:rsidR="00074806">
              <w:t>,</w:t>
            </w:r>
            <w:r>
              <w:t xml:space="preserve"> pose the following questions for discussion:</w:t>
            </w:r>
          </w:p>
          <w:p w14:paraId="7020BB68" w14:textId="77777777" w:rsidR="00961AC1" w:rsidRPr="00BB14C9" w:rsidRDefault="00961AC1" w:rsidP="00EA1B2E">
            <w:pPr>
              <w:pStyle w:val="ListBullet"/>
            </w:pPr>
            <w:r w:rsidRPr="00BB14C9">
              <w:t>Where did you need to move when you were attacking to help your team?</w:t>
            </w:r>
          </w:p>
          <w:p w14:paraId="2258EECA" w14:textId="1DB0A498" w:rsidR="00961AC1" w:rsidRPr="00BB14C9" w:rsidRDefault="00961AC1" w:rsidP="00EA1B2E">
            <w:pPr>
              <w:pStyle w:val="ListBullet"/>
            </w:pPr>
            <w:r w:rsidRPr="00BB14C9">
              <w:t>What else did you need to do in attack to ensure success in the game?</w:t>
            </w:r>
          </w:p>
          <w:p w14:paraId="46604464" w14:textId="77777777" w:rsidR="00D43E41" w:rsidRPr="00BB14C9" w:rsidRDefault="00D43E41" w:rsidP="00EA1B2E">
            <w:pPr>
              <w:pStyle w:val="ListBullet"/>
            </w:pPr>
            <w:r w:rsidRPr="00BB14C9">
              <w:t>What was the safest passing option?</w:t>
            </w:r>
          </w:p>
          <w:p w14:paraId="1029AA3E" w14:textId="7B446AC9" w:rsidR="00FF41A1" w:rsidRPr="00F633E8" w:rsidRDefault="00406955" w:rsidP="00EA1B2E">
            <w:pPr>
              <w:rPr>
                <w:rStyle w:val="Strong"/>
              </w:rPr>
            </w:pPr>
            <w:r>
              <w:rPr>
                <w:rStyle w:val="Strong"/>
              </w:rPr>
              <w:t xml:space="preserve">Implementing tactics </w:t>
            </w:r>
            <w:r w:rsidR="003C7B3B">
              <w:rPr>
                <w:rStyle w:val="Strong"/>
              </w:rPr>
              <w:t>–</w:t>
            </w:r>
            <w:r w:rsidR="00510206">
              <w:rPr>
                <w:rStyle w:val="Strong"/>
              </w:rPr>
              <w:t xml:space="preserve"> on court off court</w:t>
            </w:r>
          </w:p>
          <w:p w14:paraId="2A506092" w14:textId="2A10424B" w:rsidR="008F0714" w:rsidRPr="00C9421F" w:rsidRDefault="001D43CC" w:rsidP="00EA1B2E">
            <w:pPr>
              <w:pStyle w:val="FeatureBox2"/>
              <w:rPr>
                <w:rStyle w:val="Strong"/>
                <w:b w:val="0"/>
                <w:bCs w:val="0"/>
              </w:rPr>
            </w:pPr>
            <w:r w:rsidRPr="00131515">
              <w:rPr>
                <w:rStyle w:val="Strong"/>
              </w:rPr>
              <w:t>Note:</w:t>
            </w:r>
            <w:r w:rsidR="008F0714">
              <w:t xml:space="preserve"> </w:t>
            </w:r>
            <w:r w:rsidR="008F0714" w:rsidRPr="008F0714">
              <w:t xml:space="preserve">this activity is a modified version of </w:t>
            </w:r>
            <w:r w:rsidR="00D82EF6">
              <w:t>the ‘</w:t>
            </w:r>
            <w:r w:rsidR="00745E28">
              <w:t>M</w:t>
            </w:r>
            <w:r w:rsidR="00D82EF6">
              <w:t>aintaining possession’ game</w:t>
            </w:r>
            <w:r w:rsidR="008F0714" w:rsidRPr="008F0714">
              <w:t xml:space="preserve"> and works best on a basketball court.</w:t>
            </w:r>
          </w:p>
          <w:p w14:paraId="5E84B9E4" w14:textId="77777777" w:rsidR="0040060C" w:rsidRDefault="0040060C" w:rsidP="00EA1B2E">
            <w:r>
              <w:t>On the basketball court or similar space, p</w:t>
            </w:r>
            <w:r w:rsidRPr="007276DF">
              <w:t xml:space="preserve">lace </w:t>
            </w:r>
            <w:r>
              <w:t>a marker</w:t>
            </w:r>
            <w:r w:rsidRPr="007276DF">
              <w:t xml:space="preserve"> on each sideline at the halfway line</w:t>
            </w:r>
            <w:r>
              <w:t>.</w:t>
            </w:r>
          </w:p>
          <w:p w14:paraId="24DC5325" w14:textId="24F15062" w:rsidR="0040060C" w:rsidRDefault="0040060C" w:rsidP="00EA1B2E">
            <w:r w:rsidRPr="007276DF">
              <w:t>Divide students into 2 teams.</w:t>
            </w:r>
          </w:p>
          <w:p w14:paraId="336E7AD3" w14:textId="77777777" w:rsidR="0040060C" w:rsidRDefault="0040060C" w:rsidP="00EA1B2E">
            <w:r>
              <w:t>Select 6 players from each team to take the court.</w:t>
            </w:r>
          </w:p>
          <w:p w14:paraId="5ABBE980" w14:textId="2F73A452" w:rsidR="00C9421F" w:rsidRDefault="0040060C" w:rsidP="00EA1B2E">
            <w:r>
              <w:t>The remaining team members</w:t>
            </w:r>
            <w:r w:rsidR="00016C07">
              <w:t xml:space="preserve"> line up on an allocated side of the court behind the mark</w:t>
            </w:r>
            <w:r w:rsidR="00C354AB">
              <w:t xml:space="preserve">er. </w:t>
            </w:r>
            <w:r>
              <w:t>These players wait to rotate onto the court during the game.</w:t>
            </w:r>
          </w:p>
          <w:p w14:paraId="75F9B581" w14:textId="340FE353" w:rsidR="00C9421F" w:rsidRDefault="00C9421F" w:rsidP="00C9421F">
            <w:pPr>
              <w:pStyle w:val="Caption"/>
            </w:pPr>
            <w:r>
              <w:t xml:space="preserve">Figure </w:t>
            </w:r>
            <w:fldSimple w:instr=" SEQ Figure \* ARABIC ">
              <w:r w:rsidR="006D6FA8">
                <w:rPr>
                  <w:noProof/>
                </w:rPr>
                <w:t>11</w:t>
              </w:r>
            </w:fldSimple>
            <w:r>
              <w:t xml:space="preserve"> – </w:t>
            </w:r>
            <w:r w:rsidRPr="00E530EB">
              <w:t>set-up for implementing tactics – on court off court</w:t>
            </w:r>
          </w:p>
          <w:p w14:paraId="33D139C3" w14:textId="134F0D3F" w:rsidR="0040060C" w:rsidRDefault="0040060C" w:rsidP="00EA1B2E">
            <w:r w:rsidRPr="00F97643">
              <w:rPr>
                <w:noProof/>
              </w:rPr>
              <w:drawing>
                <wp:inline distT="0" distB="0" distL="0" distR="0" wp14:anchorId="7CA1C880" wp14:editId="78DA2597">
                  <wp:extent cx="3810000" cy="2758160"/>
                  <wp:effectExtent l="0" t="0" r="0" b="4445"/>
                  <wp:docPr id="74316595" name="Picture 1" descr="Diagram showing a basketball court set-up with 2 teams positioned on opposite sidelines. Five players from each team are lined up behind a marker on their allocated side of the halfway line, indicating players waiting to rotate onto the court during the g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16595" name="Picture 1" descr="Diagram showing a basketball court set-up with 2 teams positioned on opposite sidelines. Five players from each team are lined up behind a marker on their allocated side of the halfway line, indicating players waiting to rotate onto the court during the game."/>
                          <pic:cNvPicPr/>
                        </pic:nvPicPr>
                        <pic:blipFill>
                          <a:blip r:embed="rId25"/>
                          <a:stretch>
                            <a:fillRect/>
                          </a:stretch>
                        </pic:blipFill>
                        <pic:spPr>
                          <a:xfrm>
                            <a:off x="0" y="0"/>
                            <a:ext cx="3815994" cy="2762500"/>
                          </a:xfrm>
                          <a:prstGeom prst="rect">
                            <a:avLst/>
                          </a:prstGeom>
                        </pic:spPr>
                      </pic:pic>
                    </a:graphicData>
                  </a:graphic>
                </wp:inline>
              </w:drawing>
            </w:r>
          </w:p>
          <w:p w14:paraId="5C354DD8" w14:textId="04C61086" w:rsidR="00B91814" w:rsidRDefault="00B91814" w:rsidP="00EA1B2E">
            <w:r>
              <w:t>Explain the following</w:t>
            </w:r>
            <w:r w:rsidR="002E5BC5">
              <w:t xml:space="preserve"> modified</w:t>
            </w:r>
            <w:r>
              <w:t xml:space="preserve"> rule</w:t>
            </w:r>
            <w:r w:rsidR="002E5BC5">
              <w:t>s</w:t>
            </w:r>
            <w:r>
              <w:t>:</w:t>
            </w:r>
          </w:p>
          <w:p w14:paraId="3DEE6A4E" w14:textId="4CCBF68F" w:rsidR="00715075" w:rsidRPr="00715075" w:rsidRDefault="00074806" w:rsidP="00EA1B2E">
            <w:pPr>
              <w:pStyle w:val="ListBullet"/>
            </w:pPr>
            <w:r>
              <w:t>T</w:t>
            </w:r>
            <w:r w:rsidR="00715075" w:rsidRPr="00715075">
              <w:t>he aim of the game is to advance the ball down the court using passes and successfully shoot a goal in the basketball ring</w:t>
            </w:r>
            <w:r>
              <w:t>.</w:t>
            </w:r>
          </w:p>
          <w:p w14:paraId="7E710F8B" w14:textId="47BEB872" w:rsidR="00715075" w:rsidRPr="00715075" w:rsidRDefault="00074806" w:rsidP="00EA1B2E">
            <w:pPr>
              <w:pStyle w:val="ListBullet"/>
            </w:pPr>
            <w:r>
              <w:t>T</w:t>
            </w:r>
            <w:r w:rsidR="00715075" w:rsidRPr="00715075">
              <w:t>eams must make 5 passes before they take a shot</w:t>
            </w:r>
            <w:r>
              <w:t>.</w:t>
            </w:r>
          </w:p>
          <w:p w14:paraId="526E4633" w14:textId="7AB6C7D9" w:rsidR="00715075" w:rsidRPr="00715075" w:rsidRDefault="00074806" w:rsidP="00EA1B2E">
            <w:pPr>
              <w:pStyle w:val="ListBullet"/>
            </w:pPr>
            <w:r>
              <w:t>W</w:t>
            </w:r>
            <w:r w:rsidR="00715075" w:rsidRPr="00715075">
              <w:t>hen a player makes a pass,</w:t>
            </w:r>
            <w:r w:rsidR="0059701C" w:rsidRPr="00715075">
              <w:t xml:space="preserve"> </w:t>
            </w:r>
            <w:r w:rsidR="00715075" w:rsidRPr="00715075">
              <w:t>they are to run off the court and join the back of their team’s line on the sideline</w:t>
            </w:r>
            <w:r>
              <w:t>.</w:t>
            </w:r>
          </w:p>
          <w:p w14:paraId="6B87F25C" w14:textId="6865293B" w:rsidR="00715075" w:rsidRPr="00715075" w:rsidRDefault="00074806" w:rsidP="00EA1B2E">
            <w:pPr>
              <w:pStyle w:val="ListBullet"/>
            </w:pPr>
            <w:r>
              <w:t>T</w:t>
            </w:r>
            <w:r w:rsidR="00715075" w:rsidRPr="00715075">
              <w:t>he player at the front of the line then takes the court</w:t>
            </w:r>
            <w:r>
              <w:t>.</w:t>
            </w:r>
            <w:r w:rsidR="007313B5">
              <w:t xml:space="preserve"> </w:t>
            </w:r>
            <w:r>
              <w:t>T</w:t>
            </w:r>
            <w:r w:rsidR="00715075" w:rsidRPr="00715075">
              <w:t>hey are now considered ‘active’ in the game and need to support their team by moving into space or creating space immediately</w:t>
            </w:r>
            <w:r>
              <w:t>.</w:t>
            </w:r>
          </w:p>
          <w:p w14:paraId="59699979" w14:textId="0BEBB081" w:rsidR="00715075" w:rsidRPr="00715075" w:rsidRDefault="00074806" w:rsidP="00EA1B2E">
            <w:pPr>
              <w:pStyle w:val="ListBullet"/>
            </w:pPr>
            <w:r>
              <w:t>O</w:t>
            </w:r>
            <w:r w:rsidR="00715075" w:rsidRPr="00715075">
              <w:t xml:space="preserve">nce a team scores a goal, all 6 players on the court are substituted and join the back of their </w:t>
            </w:r>
            <w:r w:rsidR="00C354AB" w:rsidRPr="00715075">
              <w:t>team’s</w:t>
            </w:r>
            <w:r w:rsidR="00715075" w:rsidRPr="00715075">
              <w:t xml:space="preserve"> line on the sideline</w:t>
            </w:r>
            <w:r w:rsidR="007313B5">
              <w:t xml:space="preserve"> and t</w:t>
            </w:r>
            <w:r w:rsidR="00715075" w:rsidRPr="00715075">
              <w:t xml:space="preserve">he </w:t>
            </w:r>
            <w:r w:rsidR="00C354AB">
              <w:t>next</w:t>
            </w:r>
            <w:r w:rsidR="00715075" w:rsidRPr="00715075">
              <w:t xml:space="preserve"> 6 players in the line take the court</w:t>
            </w:r>
            <w:r>
              <w:t>.</w:t>
            </w:r>
          </w:p>
          <w:p w14:paraId="4331A015" w14:textId="2D4ACB35" w:rsidR="00715075" w:rsidRDefault="00074806" w:rsidP="00EA1B2E">
            <w:pPr>
              <w:pStyle w:val="ListBullet"/>
            </w:pPr>
            <w:r>
              <w:t>W</w:t>
            </w:r>
            <w:r w:rsidR="00715075" w:rsidRPr="00715075">
              <w:t>hen a goal is scored, the opposition collects the ball and performs a throw</w:t>
            </w:r>
            <w:r>
              <w:t>-</w:t>
            </w:r>
            <w:r w:rsidR="00715075" w:rsidRPr="00715075">
              <w:t>in from the baseline where the goal was just scored</w:t>
            </w:r>
            <w:r w:rsidR="00715075">
              <w:t>.</w:t>
            </w:r>
          </w:p>
          <w:p w14:paraId="1591710F" w14:textId="4455AC85" w:rsidR="00231F6F" w:rsidRDefault="006C6F4F" w:rsidP="00EA1B2E">
            <w:pPr>
              <w:pStyle w:val="ListBullet"/>
            </w:pPr>
            <w:r>
              <w:t>Instruct students to</w:t>
            </w:r>
            <w:r w:rsidR="0091222B">
              <w:t xml:space="preserve"> </w:t>
            </w:r>
            <w:r w:rsidR="00532C61">
              <w:t>implement person</w:t>
            </w:r>
            <w:r w:rsidR="00074806">
              <w:t>-</w:t>
            </w:r>
            <w:r w:rsidR="00532C61">
              <w:t>to</w:t>
            </w:r>
            <w:r w:rsidR="00074806">
              <w:t>-</w:t>
            </w:r>
            <w:r w:rsidR="00532C61">
              <w:t>person defence.</w:t>
            </w:r>
          </w:p>
          <w:p w14:paraId="45179830" w14:textId="6060A1F4" w:rsidR="00C53DAE" w:rsidRDefault="002613B0" w:rsidP="00EA1B2E">
            <w:r>
              <w:t xml:space="preserve">After </w:t>
            </w:r>
            <w:r w:rsidR="008707D0">
              <w:t>5 minutes of play, pause the game and</w:t>
            </w:r>
            <w:r w:rsidR="000002CA">
              <w:t xml:space="preserve"> ask</w:t>
            </w:r>
            <w:r w:rsidR="008707D0">
              <w:t xml:space="preserve"> the following questions:</w:t>
            </w:r>
          </w:p>
          <w:p w14:paraId="068EC0DE" w14:textId="11CB4C49" w:rsidR="00B54E20" w:rsidRDefault="00545D7D" w:rsidP="00EA1B2E">
            <w:pPr>
              <w:pStyle w:val="ListBullet"/>
            </w:pPr>
            <w:r>
              <w:t xml:space="preserve">What do you think the purpose of </w:t>
            </w:r>
            <w:r w:rsidR="0043449D">
              <w:t xml:space="preserve">this game is? </w:t>
            </w:r>
            <w:r w:rsidR="00074806">
              <w:t>(</w:t>
            </w:r>
            <w:r w:rsidR="0043449D">
              <w:t>Explain to students that</w:t>
            </w:r>
            <w:r w:rsidR="00B54E20">
              <w:t xml:space="preserve"> </w:t>
            </w:r>
            <w:r w:rsidR="00B54E20" w:rsidRPr="00B54E20">
              <w:t xml:space="preserve">one of the key things it develops is movement off the ball. </w:t>
            </w:r>
            <w:r w:rsidR="00D468B5">
              <w:t>It</w:t>
            </w:r>
            <w:r w:rsidR="00B54E20" w:rsidRPr="00B54E20">
              <w:t xml:space="preserve"> is teaching you to find space, contribute to your team and then move again.</w:t>
            </w:r>
            <w:r w:rsidR="00074806">
              <w:t>)</w:t>
            </w:r>
          </w:p>
          <w:p w14:paraId="2AE75464" w14:textId="68F4201B" w:rsidR="0043449D" w:rsidRDefault="00B54E20" w:rsidP="00EA1B2E">
            <w:pPr>
              <w:pStyle w:val="ListBullet"/>
            </w:pPr>
            <w:r>
              <w:t>What does it</w:t>
            </w:r>
            <w:r w:rsidRPr="00B54E20">
              <w:t xml:space="preserve"> indicate </w:t>
            </w:r>
            <w:r>
              <w:t xml:space="preserve">to you about your </w:t>
            </w:r>
            <w:r w:rsidRPr="00B54E20">
              <w:t xml:space="preserve">performance if </w:t>
            </w:r>
            <w:r>
              <w:t>you</w:t>
            </w:r>
            <w:r w:rsidRPr="00B54E20">
              <w:t xml:space="preserve"> are quickly entering and exiting the court?</w:t>
            </w:r>
          </w:p>
          <w:p w14:paraId="18FB53A0" w14:textId="77777777" w:rsidR="0061570A" w:rsidRDefault="0061570A" w:rsidP="00EA1B2E">
            <w:r w:rsidRPr="0061570A">
              <w:t>Provide teams with time to discuss tactics, then recommence play.</w:t>
            </w:r>
          </w:p>
          <w:p w14:paraId="1CF0FC82" w14:textId="367C0F55" w:rsidR="0061570A" w:rsidRDefault="0061570A" w:rsidP="00EA1B2E">
            <w:r w:rsidRPr="0061570A">
              <w:t>After 5 minutes</w:t>
            </w:r>
            <w:r w:rsidR="00074806">
              <w:t>,</w:t>
            </w:r>
            <w:r w:rsidRPr="0061570A">
              <w:t xml:space="preserve"> stop play and pose the following question:</w:t>
            </w:r>
          </w:p>
          <w:p w14:paraId="3FE35572" w14:textId="17B5DCED" w:rsidR="006C6FA9" w:rsidRDefault="006C6FA9" w:rsidP="00EA1B2E">
            <w:pPr>
              <w:pStyle w:val="ListBullet"/>
            </w:pPr>
            <w:r w:rsidRPr="00A11623">
              <w:t>What made</w:t>
            </w:r>
            <w:r>
              <w:t xml:space="preserve"> it hard for defenders to </w:t>
            </w:r>
            <w:r w:rsidR="008C10B6">
              <w:t>implement person</w:t>
            </w:r>
            <w:r w:rsidR="00074806">
              <w:t>-</w:t>
            </w:r>
            <w:r w:rsidR="008C10B6">
              <w:t>to</w:t>
            </w:r>
            <w:r w:rsidR="00074806">
              <w:t>-</w:t>
            </w:r>
            <w:r w:rsidR="008C10B6">
              <w:t>person defence</w:t>
            </w:r>
            <w:r>
              <w:t>?</w:t>
            </w:r>
          </w:p>
          <w:p w14:paraId="1EB06185" w14:textId="628DFF88" w:rsidR="00422063" w:rsidRDefault="006C6F4F" w:rsidP="00EA1B2E">
            <w:r>
              <w:t>Instruct students to</w:t>
            </w:r>
            <w:r w:rsidR="00506FDE">
              <w:t xml:space="preserve"> implement </w:t>
            </w:r>
            <w:r w:rsidR="00422063">
              <w:t>zone defence.</w:t>
            </w:r>
          </w:p>
          <w:p w14:paraId="7012B7B0" w14:textId="0458EF3C" w:rsidR="00B54B9F" w:rsidRDefault="003F6775" w:rsidP="00EA1B2E">
            <w:r>
              <w:t>Provide teams with time to discuss tactics, then recommence play.</w:t>
            </w:r>
          </w:p>
          <w:p w14:paraId="346C8B45" w14:textId="31AC344F" w:rsidR="007D1A1E" w:rsidRDefault="008C33AB" w:rsidP="00EA1B2E">
            <w:r>
              <w:t xml:space="preserve">After </w:t>
            </w:r>
            <w:r w:rsidR="008230EA">
              <w:t>5 minutes</w:t>
            </w:r>
            <w:r w:rsidR="00074806">
              <w:t>,</w:t>
            </w:r>
            <w:r w:rsidR="008230EA">
              <w:t xml:space="preserve"> </w:t>
            </w:r>
            <w:r w:rsidR="009C67CC">
              <w:t>stop</w:t>
            </w:r>
            <w:r w:rsidR="008230EA">
              <w:t xml:space="preserve"> play and</w:t>
            </w:r>
            <w:r>
              <w:t xml:space="preserve"> </w:t>
            </w:r>
            <w:r w:rsidR="007D1A1E">
              <w:t>pose the following question:</w:t>
            </w:r>
          </w:p>
          <w:p w14:paraId="594065D0" w14:textId="4F4E6F75" w:rsidR="007D1A1E" w:rsidRPr="0062666C" w:rsidRDefault="00994D80" w:rsidP="00EA1B2E">
            <w:pPr>
              <w:pStyle w:val="ListBullet"/>
            </w:pPr>
            <w:r w:rsidRPr="0062666C">
              <w:t>Which defensive tactic was best to implement for this game? Why?</w:t>
            </w:r>
          </w:p>
          <w:p w14:paraId="28D1B6CD" w14:textId="56A34DEB" w:rsidR="005A0BA3" w:rsidRDefault="005A0BA3" w:rsidP="00EA1B2E">
            <w:pPr>
              <w:rPr>
                <w:rStyle w:val="Strong"/>
              </w:rPr>
            </w:pPr>
            <w:r w:rsidRPr="005A0BA3">
              <w:rPr>
                <w:rStyle w:val="Strong"/>
              </w:rPr>
              <w:t>Basketball</w:t>
            </w:r>
          </w:p>
          <w:p w14:paraId="28B60148" w14:textId="3ACC5A46" w:rsidR="00121C19" w:rsidRDefault="00565AC5" w:rsidP="00EA1B2E">
            <w:r>
              <w:t>For this game, use standard basketball rules and scoring systems.</w:t>
            </w:r>
          </w:p>
          <w:p w14:paraId="52080A06" w14:textId="4110D201" w:rsidR="008230EA" w:rsidRPr="009147F2" w:rsidRDefault="006840A0" w:rsidP="00EA1B2E">
            <w:r>
              <w:t xml:space="preserve">If you have </w:t>
            </w:r>
            <w:r w:rsidR="00A13CB8">
              <w:t xml:space="preserve">2 </w:t>
            </w:r>
            <w:r>
              <w:t xml:space="preserve">courts available, allocate students into </w:t>
            </w:r>
            <w:r w:rsidR="00F36146">
              <w:t xml:space="preserve">4 teams to play </w:t>
            </w:r>
            <w:r w:rsidR="00A13CB8">
              <w:t xml:space="preserve">2 </w:t>
            </w:r>
            <w:r w:rsidR="00F36146">
              <w:t>games concurrently. Alternatively, a</w:t>
            </w:r>
            <w:r w:rsidR="005922CA" w:rsidRPr="009147F2">
              <w:t>l</w:t>
            </w:r>
            <w:r w:rsidR="005D396D" w:rsidRPr="009147F2">
              <w:t>locate students into 3 teams</w:t>
            </w:r>
            <w:r w:rsidR="00F36146">
              <w:t xml:space="preserve"> with the </w:t>
            </w:r>
            <w:r w:rsidR="00F021DB">
              <w:t>non-playing team practising skills activities during their bye.</w:t>
            </w:r>
          </w:p>
          <w:p w14:paraId="61E8834E" w14:textId="36E92A51" w:rsidR="0024279D" w:rsidRPr="009147F2" w:rsidRDefault="0024279D" w:rsidP="00EA1B2E">
            <w:r w:rsidRPr="009147F2">
              <w:t xml:space="preserve">Set up a round robin with </w:t>
            </w:r>
            <w:proofErr w:type="gramStart"/>
            <w:r w:rsidRPr="009147F2">
              <w:t>5</w:t>
            </w:r>
            <w:r w:rsidR="000A23D5">
              <w:t xml:space="preserve"> </w:t>
            </w:r>
            <w:r w:rsidRPr="009147F2">
              <w:t>minute</w:t>
            </w:r>
            <w:proofErr w:type="gramEnd"/>
            <w:r w:rsidRPr="009147F2">
              <w:t xml:space="preserve"> </w:t>
            </w:r>
            <w:r w:rsidR="0085270B" w:rsidRPr="009147F2">
              <w:t>rounds.</w:t>
            </w:r>
          </w:p>
          <w:p w14:paraId="41DC274C" w14:textId="1BB82FAC" w:rsidR="009C536F" w:rsidRDefault="00463732" w:rsidP="00EA1B2E">
            <w:r>
              <w:t>A</w:t>
            </w:r>
            <w:r w:rsidR="009C536F">
              <w:t xml:space="preserve"> maximum of 6 players </w:t>
            </w:r>
            <w:r w:rsidR="00E6580E">
              <w:t>take the court for each team. Additional player</w:t>
            </w:r>
            <w:r w:rsidR="00452C78">
              <w:t>s</w:t>
            </w:r>
            <w:r w:rsidR="00E6580E">
              <w:t xml:space="preserve"> </w:t>
            </w:r>
            <w:r w:rsidR="00F36146" w:rsidRPr="009147F2">
              <w:t xml:space="preserve">complete </w:t>
            </w:r>
            <w:hyperlink w:anchor="_Appendix_7_–" w:history="1">
              <w:r w:rsidR="00F36146" w:rsidRPr="003B6BCB">
                <w:rPr>
                  <w:rStyle w:val="Hyperlink"/>
                </w:rPr>
                <w:t>Appendix 7 – peer assessment (tactical concepts)</w:t>
              </w:r>
            </w:hyperlink>
            <w:r w:rsidR="00F36146">
              <w:t xml:space="preserve"> for their </w:t>
            </w:r>
            <w:r w:rsidR="00F021DB">
              <w:t>teammates</w:t>
            </w:r>
            <w:r w:rsidR="00F36146">
              <w:t xml:space="preserve"> </w:t>
            </w:r>
            <w:r w:rsidR="00F021DB">
              <w:t>during</w:t>
            </w:r>
            <w:r w:rsidR="00F36146">
              <w:t xml:space="preserve"> the game they are subbed off.</w:t>
            </w:r>
          </w:p>
          <w:p w14:paraId="2D249CC5" w14:textId="2A094470" w:rsidR="001A36E6" w:rsidRDefault="001A36E6" w:rsidP="00EA1B2E">
            <w:r>
              <w:t>As opportunities arise</w:t>
            </w:r>
            <w:r w:rsidR="006D6998">
              <w:t>,</w:t>
            </w:r>
            <w:r>
              <w:t xml:space="preserve"> pause </w:t>
            </w:r>
            <w:r w:rsidR="008976C1">
              <w:t xml:space="preserve">the </w:t>
            </w:r>
            <w:r>
              <w:t>game</w:t>
            </w:r>
            <w:r w:rsidR="00F021DB">
              <w:t>(s)</w:t>
            </w:r>
            <w:r>
              <w:t xml:space="preserve"> and unpack</w:t>
            </w:r>
            <w:r w:rsidR="006F55D7">
              <w:t xml:space="preserve"> or highlight</w:t>
            </w:r>
            <w:r>
              <w:t xml:space="preserve"> the following sport</w:t>
            </w:r>
            <w:r w:rsidR="006D6998">
              <w:t>-</w:t>
            </w:r>
            <w:r>
              <w:t>specific tactical concepts</w:t>
            </w:r>
            <w:r w:rsidR="002B3748">
              <w:t xml:space="preserve"> when demonstrated by students:</w:t>
            </w:r>
          </w:p>
          <w:p w14:paraId="1DEF1F08" w14:textId="40933C74" w:rsidR="00141DAB" w:rsidRPr="00BB14C9" w:rsidRDefault="006D6998" w:rsidP="00EA1B2E">
            <w:pPr>
              <w:pStyle w:val="ListBullet"/>
            </w:pPr>
            <w:r>
              <w:t>C</w:t>
            </w:r>
            <w:r w:rsidR="00214248" w:rsidRPr="00BB14C9">
              <w:t>reate space by passing then moving into space towards the basket</w:t>
            </w:r>
            <w:r>
              <w:t>.</w:t>
            </w:r>
          </w:p>
          <w:p w14:paraId="79862CD3" w14:textId="6B82F7B8" w:rsidR="00141DAB" w:rsidRPr="00BB14C9" w:rsidRDefault="006D6998" w:rsidP="00EA1B2E">
            <w:pPr>
              <w:pStyle w:val="ListBullet"/>
            </w:pPr>
            <w:r>
              <w:t>S</w:t>
            </w:r>
            <w:r w:rsidR="00214248" w:rsidRPr="00BB14C9">
              <w:t>upport play by providing options for the ball carrier by drawing or dodging a defender</w:t>
            </w:r>
            <w:r>
              <w:t>.</w:t>
            </w:r>
          </w:p>
          <w:p w14:paraId="2B72A053" w14:textId="1A6635EC" w:rsidR="00141DAB" w:rsidRPr="00BB14C9" w:rsidRDefault="006D6998" w:rsidP="00EA1B2E">
            <w:pPr>
              <w:pStyle w:val="ListBullet"/>
            </w:pPr>
            <w:r>
              <w:t>R</w:t>
            </w:r>
            <w:r w:rsidR="00214248" w:rsidRPr="00BB14C9">
              <w:t>etain possession through controlled dribbling and accurate passing</w:t>
            </w:r>
            <w:r>
              <w:t>.</w:t>
            </w:r>
          </w:p>
          <w:p w14:paraId="677D6BCA" w14:textId="5E2F5DBF" w:rsidR="00141DAB" w:rsidRPr="00BB14C9" w:rsidRDefault="006D6998" w:rsidP="00EA1B2E">
            <w:pPr>
              <w:pStyle w:val="ListBullet"/>
            </w:pPr>
            <w:r>
              <w:t>D</w:t>
            </w:r>
            <w:r w:rsidR="00214248" w:rsidRPr="00BB14C9">
              <w:t>efend space by marking players or a zone.</w:t>
            </w:r>
          </w:p>
          <w:p w14:paraId="74AB5A32" w14:textId="73FD7334" w:rsidR="00B8506C" w:rsidRDefault="00B77338" w:rsidP="00EA1B2E">
            <w:r>
              <w:t>Rotate teams</w:t>
            </w:r>
            <w:r w:rsidR="00140A65">
              <w:t xml:space="preserve"> until each </w:t>
            </w:r>
            <w:r w:rsidR="002B3748">
              <w:t>student</w:t>
            </w:r>
            <w:r w:rsidR="00140A65">
              <w:t xml:space="preserve"> has had the opportunity to complete the peer assessment.</w:t>
            </w:r>
          </w:p>
          <w:p w14:paraId="282A8E3E" w14:textId="32A284E7" w:rsidR="00903433" w:rsidRDefault="00903433" w:rsidP="00EA1B2E">
            <w:r>
              <w:t xml:space="preserve">Conclude the lesson by </w:t>
            </w:r>
            <w:r w:rsidR="00D44F0F">
              <w:t>posing the following questions for a class discussion</w:t>
            </w:r>
            <w:r w:rsidR="00E01A9B">
              <w:t>:</w:t>
            </w:r>
          </w:p>
          <w:p w14:paraId="4E18B19B" w14:textId="77777777" w:rsidR="00715E77" w:rsidRPr="00BB14C9" w:rsidRDefault="00715E77" w:rsidP="00EA1B2E">
            <w:pPr>
              <w:pStyle w:val="ListBullet"/>
            </w:pPr>
            <w:r w:rsidRPr="00BB14C9">
              <w:t>How did your team create scoring opportunities?</w:t>
            </w:r>
          </w:p>
          <w:p w14:paraId="24626E0A" w14:textId="48DCB1F1" w:rsidR="00715E77" w:rsidRPr="00BB14C9" w:rsidRDefault="009939BF" w:rsidP="00EA1B2E">
            <w:pPr>
              <w:pStyle w:val="ListBullet"/>
            </w:pPr>
            <w:r w:rsidRPr="00BB14C9">
              <w:t>How</w:t>
            </w:r>
            <w:r w:rsidR="00715E77" w:rsidRPr="00BB14C9">
              <w:t xml:space="preserve"> did you successfully maintain possession?</w:t>
            </w:r>
          </w:p>
          <w:p w14:paraId="6F242A3B" w14:textId="77777777" w:rsidR="00715E77" w:rsidRPr="00BB14C9" w:rsidRDefault="00715E77" w:rsidP="00EA1B2E">
            <w:pPr>
              <w:pStyle w:val="ListBullet"/>
            </w:pPr>
            <w:r w:rsidRPr="00BB14C9">
              <w:t>How did defenders reduce attacking space?</w:t>
            </w:r>
          </w:p>
          <w:p w14:paraId="66A4E43E" w14:textId="77777777" w:rsidR="008D6667" w:rsidRPr="00BB14C9" w:rsidRDefault="008D6667" w:rsidP="00EA1B2E">
            <w:pPr>
              <w:pStyle w:val="ListBullet"/>
            </w:pPr>
            <w:r w:rsidRPr="00BB14C9">
              <w:t>How did supporting play improve your team performance?</w:t>
            </w:r>
          </w:p>
          <w:p w14:paraId="5ED511D6" w14:textId="77777777" w:rsidR="008D6667" w:rsidRPr="00BB14C9" w:rsidRDefault="008D6667" w:rsidP="00EA1B2E">
            <w:pPr>
              <w:pStyle w:val="ListBullet"/>
            </w:pPr>
            <w:r w:rsidRPr="00BB14C9">
              <w:t>When was it best to pass, dribble or shoot?</w:t>
            </w:r>
          </w:p>
          <w:p w14:paraId="2D45A2E5" w14:textId="5917789E" w:rsidR="00547509" w:rsidRPr="00BB14C9" w:rsidRDefault="006C77E9" w:rsidP="00EA1B2E">
            <w:pPr>
              <w:pStyle w:val="ListBullet"/>
            </w:pPr>
            <w:r w:rsidRPr="00BB14C9">
              <w:t>What interpersonal skills were important to ensure team success while you were playing?</w:t>
            </w:r>
          </w:p>
          <w:p w14:paraId="15B15EB5" w14:textId="201326DC" w:rsidR="004033C5" w:rsidRDefault="004033C5" w:rsidP="00EA1B2E">
            <w:pPr>
              <w:pStyle w:val="FeatureBox3"/>
            </w:pPr>
            <w:r w:rsidRPr="00816F56">
              <w:rPr>
                <w:rStyle w:val="Strong"/>
              </w:rPr>
              <w:t>Formativ</w:t>
            </w:r>
            <w:r>
              <w:rPr>
                <w:rStyle w:val="Strong"/>
              </w:rPr>
              <w:t>e</w:t>
            </w:r>
            <w:r w:rsidRPr="00816F56">
              <w:rPr>
                <w:rStyle w:val="Strong"/>
              </w:rPr>
              <w:t xml:space="preserve"> assessment</w:t>
            </w:r>
            <w:r w:rsidRPr="00403147">
              <w:t>:</w:t>
            </w:r>
          </w:p>
          <w:p w14:paraId="508B12B4" w14:textId="77777777" w:rsidR="004033C5" w:rsidRPr="002E51D6" w:rsidRDefault="004033C5" w:rsidP="00EA1B2E">
            <w:pPr>
              <w:pStyle w:val="FeatureBox3"/>
              <w:rPr>
                <w:rStyle w:val="Strong"/>
              </w:rPr>
            </w:pPr>
            <w:r w:rsidRPr="002E51D6">
              <w:rPr>
                <w:rStyle w:val="Strong"/>
              </w:rPr>
              <w:t>Outcome</w:t>
            </w:r>
          </w:p>
          <w:p w14:paraId="02597224" w14:textId="5B63AE51" w:rsidR="004033C5" w:rsidRDefault="004033C5" w:rsidP="00EA1B2E">
            <w:pPr>
              <w:pStyle w:val="FeatureBox3"/>
              <w:numPr>
                <w:ilvl w:val="0"/>
                <w:numId w:val="2"/>
              </w:numPr>
              <w:ind w:left="596" w:hanging="596"/>
              <w:mirrorIndents w:val="0"/>
              <w:rPr>
                <w:rStyle w:val="Strong"/>
              </w:rPr>
            </w:pPr>
            <w:r w:rsidRPr="002E51D6">
              <w:rPr>
                <w:rStyle w:val="Strong"/>
                <w:b w:val="0"/>
                <w:bCs w:val="0"/>
              </w:rPr>
              <w:t>transfers movement skills and concepts for use in a range of dynamic movement environments</w:t>
            </w:r>
            <w:r w:rsidR="00A2347C">
              <w:rPr>
                <w:rStyle w:val="Strong"/>
                <w:b w:val="0"/>
                <w:bCs w:val="0"/>
              </w:rPr>
              <w:br/>
            </w:r>
            <w:r w:rsidRPr="00FF4883">
              <w:rPr>
                <w:rStyle w:val="Strong"/>
              </w:rPr>
              <w:t>PH4-MSS-01</w:t>
            </w:r>
          </w:p>
          <w:p w14:paraId="300D9008" w14:textId="6BBE45E1" w:rsidR="00BB23E6" w:rsidRPr="00276DB7" w:rsidRDefault="00D90D31" w:rsidP="00EA1B2E">
            <w:pPr>
              <w:pStyle w:val="FeatureBox3"/>
            </w:pPr>
            <w:r>
              <w:t>U</w:t>
            </w:r>
            <w:r w:rsidR="00AE2006">
              <w:t xml:space="preserve">se </w:t>
            </w:r>
            <w:hyperlink w:anchor="_Appendix_8_–" w:history="1">
              <w:r w:rsidR="00AE2006" w:rsidRPr="00B140C7">
                <w:rPr>
                  <w:rStyle w:val="Hyperlink"/>
                  <w:color w:val="1F3864" w:themeColor="accent1" w:themeShade="80"/>
                </w:rPr>
                <w:t>Appendix 8 – teacher assessment (tactical concepts)</w:t>
              </w:r>
            </w:hyperlink>
            <w:r w:rsidR="00AE2006">
              <w:t xml:space="preserve"> to assess students’ progress towards trans</w:t>
            </w:r>
            <w:r w:rsidR="00382C7A">
              <w:t>ferring</w:t>
            </w:r>
            <w:r w:rsidR="00AE2006">
              <w:t xml:space="preserve"> movement skills and territory game tactics and concepts in basketball.</w:t>
            </w:r>
          </w:p>
        </w:tc>
      </w:tr>
    </w:tbl>
    <w:p w14:paraId="2F8F64C3" w14:textId="77777777" w:rsidR="006D4D83" w:rsidRPr="0058417D" w:rsidRDefault="006D4D83" w:rsidP="006D4D83">
      <w:pPr>
        <w:rPr>
          <w:rStyle w:val="Strong"/>
        </w:rPr>
      </w:pPr>
      <w:r w:rsidRPr="0058417D">
        <w:rPr>
          <w:rStyle w:val="Strong"/>
        </w:rPr>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3C0FF3" w14:paraId="08541516" w14:textId="77777777">
        <w:trPr>
          <w:trHeight w:val="2324"/>
        </w:trPr>
        <w:tc>
          <w:tcPr>
            <w:tcW w:w="14560" w:type="dxa"/>
          </w:tcPr>
          <w:p w14:paraId="2B196568" w14:textId="77777777" w:rsidR="006D4D83" w:rsidRPr="00856FFD" w:rsidRDefault="006D4D83">
            <w:r w:rsidRPr="00B510D7">
              <w:t>[Classroom teacher to complete.]</w:t>
            </w:r>
          </w:p>
        </w:tc>
      </w:tr>
    </w:tbl>
    <w:p w14:paraId="35257561" w14:textId="77777777" w:rsidR="004D41BF" w:rsidRDefault="004D41BF">
      <w:pPr>
        <w:suppressAutoHyphens w:val="0"/>
        <w:spacing w:before="0" w:after="160" w:line="259" w:lineRule="auto"/>
        <w:rPr>
          <w:rFonts w:eastAsiaTheme="majorEastAsia"/>
          <w:bCs/>
          <w:color w:val="002664"/>
          <w:sz w:val="40"/>
          <w:szCs w:val="52"/>
        </w:rPr>
      </w:pPr>
      <w:r>
        <w:rPr>
          <w:rFonts w:eastAsiaTheme="majorEastAsia"/>
          <w:bCs/>
          <w:color w:val="002664"/>
          <w:sz w:val="40"/>
          <w:szCs w:val="52"/>
        </w:rPr>
        <w:br w:type="page"/>
      </w:r>
    </w:p>
    <w:p w14:paraId="25C736E0" w14:textId="3E673AAF" w:rsidR="00CE5AC8" w:rsidRDefault="00CE5AC8" w:rsidP="00CE5AC8">
      <w:pPr>
        <w:pStyle w:val="Heading1"/>
      </w:pPr>
      <w:bookmarkStart w:id="25" w:name="_Learning_sequence_5"/>
      <w:bookmarkStart w:id="26" w:name="_Toc237852808"/>
      <w:bookmarkEnd w:id="25"/>
      <w:r>
        <w:t>Learning sequence 5</w:t>
      </w:r>
      <w:r w:rsidRPr="00D166CE">
        <w:t xml:space="preserve"> –</w:t>
      </w:r>
      <w:r>
        <w:t xml:space="preserve"> touch football basics</w:t>
      </w:r>
      <w:bookmarkEnd w:id="26"/>
    </w:p>
    <w:p w14:paraId="616F5EF1" w14:textId="7422BD45" w:rsidR="00CE5AC8" w:rsidRPr="00EE6362" w:rsidRDefault="00CE5AC8" w:rsidP="002B3382">
      <w:pPr>
        <w:pStyle w:val="FeatureBox2"/>
      </w:pPr>
      <w:r w:rsidRPr="005F2EA5">
        <w:rPr>
          <w:rStyle w:val="Strong"/>
        </w:rPr>
        <w:t>Note</w:t>
      </w:r>
      <w:r w:rsidRPr="00E30418">
        <w:rPr>
          <w:b/>
          <w:bCs/>
        </w:rPr>
        <w:t>:</w:t>
      </w:r>
      <w:r w:rsidR="002B3382">
        <w:t xml:space="preserve"> the</w:t>
      </w:r>
      <w:r w:rsidR="007D49CE" w:rsidRPr="007D49CE">
        <w:t xml:space="preserve"> duration of this learning sequence is approximately </w:t>
      </w:r>
      <w:r w:rsidR="00AE4BF7">
        <w:t>2</w:t>
      </w:r>
      <w:r w:rsidR="007D49CE" w:rsidRPr="007D49CE">
        <w:t xml:space="preserve"> hour</w:t>
      </w:r>
      <w:r w:rsidR="00AE4BF7">
        <w:t>s</w:t>
      </w:r>
      <w:r w:rsidR="007D49CE" w:rsidRPr="007D49CE">
        <w:t>.</w:t>
      </w:r>
    </w:p>
    <w:p w14:paraId="089A21D0" w14:textId="280AB933" w:rsidR="00CE5AC8" w:rsidRDefault="00CE5AC8" w:rsidP="00CE5AC8">
      <w:pPr>
        <w:pStyle w:val="Caption"/>
      </w:pPr>
      <w:r>
        <w:t xml:space="preserve">Table </w:t>
      </w:r>
      <w:r>
        <w:fldChar w:fldCharType="begin"/>
      </w:r>
      <w:r>
        <w:instrText>SEQ Table \* ARABIC</w:instrText>
      </w:r>
      <w:r>
        <w:fldChar w:fldCharType="separate"/>
      </w:r>
      <w:r w:rsidR="008D1D96">
        <w:rPr>
          <w:noProof/>
        </w:rPr>
        <w:t>5</w:t>
      </w:r>
      <w:r>
        <w:fldChar w:fldCharType="end"/>
      </w:r>
      <w:r>
        <w:t xml:space="preserve"> – </w:t>
      </w:r>
      <w:r w:rsidRPr="00081C9A">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5."/>
      </w:tblPr>
      <w:tblGrid>
        <w:gridCol w:w="3823"/>
        <w:gridCol w:w="10737"/>
      </w:tblGrid>
      <w:tr w:rsidR="00C62853" w:rsidRPr="00403147" w14:paraId="14286A85"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1C0FEF5F" w14:textId="77777777" w:rsidR="00CE5AC8" w:rsidRPr="00403147" w:rsidRDefault="00CE5AC8" w:rsidP="00EA1B2E">
            <w:r w:rsidRPr="00403147">
              <w:t>Outcomes and content</w:t>
            </w:r>
          </w:p>
        </w:tc>
        <w:tc>
          <w:tcPr>
            <w:tcW w:w="10737" w:type="dxa"/>
          </w:tcPr>
          <w:p w14:paraId="2A5EDBF1" w14:textId="77777777" w:rsidR="00CE5AC8" w:rsidRPr="00403147" w:rsidRDefault="00CE5AC8" w:rsidP="00EA1B2E">
            <w:r w:rsidRPr="00403147">
              <w:t>Teaching and learning activities</w:t>
            </w:r>
          </w:p>
        </w:tc>
      </w:tr>
      <w:tr w:rsidR="00C62853" w:rsidRPr="00403147" w14:paraId="1FDD65E8"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6894DBCC" w14:textId="77777777" w:rsidR="003F2399" w:rsidRPr="00724233" w:rsidRDefault="003F2399" w:rsidP="00EA1B2E">
            <w:pPr>
              <w:rPr>
                <w:rStyle w:val="Strong"/>
              </w:rPr>
            </w:pPr>
            <w:r w:rsidRPr="00724233">
              <w:rPr>
                <w:rStyle w:val="Strong"/>
              </w:rPr>
              <w:t>Outcomes</w:t>
            </w:r>
          </w:p>
          <w:p w14:paraId="31C11CAB" w14:textId="6A113B23" w:rsidR="003F2399" w:rsidRPr="00724233" w:rsidRDefault="003F2399" w:rsidP="00EA1B2E">
            <w:pPr>
              <w:rPr>
                <w:rStyle w:val="Strong"/>
              </w:rPr>
            </w:pPr>
            <w:r w:rsidRPr="00724233">
              <w:rPr>
                <w:rStyle w:val="Strong"/>
              </w:rPr>
              <w:t xml:space="preserve">PH4-MSS-01, PH4-MSS-02, </w:t>
            </w:r>
            <w:r w:rsidR="00E20846">
              <w:rPr>
                <w:rStyle w:val="Strong"/>
              </w:rPr>
              <w:br/>
            </w:r>
            <w:r w:rsidRPr="00724233">
              <w:rPr>
                <w:rStyle w:val="Strong"/>
              </w:rPr>
              <w:t>PH4-SMI-01</w:t>
            </w:r>
          </w:p>
          <w:p w14:paraId="587593C0" w14:textId="77777777" w:rsidR="003F2399" w:rsidRPr="00724233" w:rsidRDefault="003F2399" w:rsidP="00EA1B2E">
            <w:pPr>
              <w:rPr>
                <w:rStyle w:val="Strong"/>
              </w:rPr>
            </w:pPr>
            <w:r w:rsidRPr="00724233">
              <w:rPr>
                <w:rStyle w:val="Strong"/>
              </w:rPr>
              <w:t>Content</w:t>
            </w:r>
          </w:p>
          <w:p w14:paraId="31B21F77" w14:textId="77777777" w:rsidR="003F2399" w:rsidRPr="00724233" w:rsidRDefault="003F2399" w:rsidP="00EA1B2E">
            <w:pPr>
              <w:rPr>
                <w:rStyle w:val="Strong"/>
              </w:rPr>
            </w:pPr>
            <w:r w:rsidRPr="00724233">
              <w:rPr>
                <w:rStyle w:val="Strong"/>
              </w:rPr>
              <w:t>Focus area – Movement skills and strategies</w:t>
            </w:r>
          </w:p>
          <w:p w14:paraId="196DF598" w14:textId="77777777" w:rsidR="003F2399" w:rsidRPr="00724233" w:rsidRDefault="003F2399" w:rsidP="00EA1B2E">
            <w:pPr>
              <w:rPr>
                <w:rStyle w:val="Strong"/>
              </w:rPr>
            </w:pPr>
            <w:r w:rsidRPr="00724233">
              <w:rPr>
                <w:rStyle w:val="Strong"/>
              </w:rPr>
              <w:t xml:space="preserve">Enhancing and valuing movement </w:t>
            </w:r>
          </w:p>
          <w:p w14:paraId="75F44BDE" w14:textId="77777777" w:rsidR="00E20846" w:rsidRDefault="003F2399" w:rsidP="00EA1B2E">
            <w:pPr>
              <w:pStyle w:val="ListBullet"/>
            </w:pPr>
            <w:r>
              <w:t>Practise and refine fundamental and specialised movement skills in predictable and dynamic situations</w:t>
            </w:r>
          </w:p>
          <w:p w14:paraId="0AEC9046" w14:textId="4387934B" w:rsidR="003F2399" w:rsidRDefault="003F2399" w:rsidP="00EA1B2E">
            <w:pPr>
              <w:pStyle w:val="ListBullet"/>
            </w:pPr>
            <w:r>
              <w:t>Apply and transfer movement concepts in a range of movement contexts</w:t>
            </w:r>
          </w:p>
          <w:p w14:paraId="7FBF623D" w14:textId="432A819B" w:rsidR="003F2399" w:rsidRDefault="003F2399" w:rsidP="00EA1B2E">
            <w:pPr>
              <w:pStyle w:val="ListBullet"/>
            </w:pPr>
            <w:r>
              <w:t>Evaluate decisions and actions when solving movement challenges</w:t>
            </w:r>
          </w:p>
          <w:p w14:paraId="6C28C1CF" w14:textId="50BAFD96" w:rsidR="003F2399" w:rsidRDefault="003F2399" w:rsidP="00EA1B2E">
            <w:pPr>
              <w:pStyle w:val="ListBullet"/>
            </w:pPr>
            <w:r>
              <w:t>Provide and apply feedback to improve body control, coordination, skill execution and strategy</w:t>
            </w:r>
          </w:p>
          <w:p w14:paraId="72A00195" w14:textId="309F3B02" w:rsidR="003F2399" w:rsidRPr="00724233" w:rsidRDefault="003F2399" w:rsidP="00EA1B2E">
            <w:pPr>
              <w:rPr>
                <w:rStyle w:val="Strong"/>
              </w:rPr>
            </w:pPr>
            <w:r w:rsidRPr="00724233">
              <w:rPr>
                <w:rStyle w:val="Strong"/>
              </w:rPr>
              <w:t>Applying self-management and interpersonal skills to movement</w:t>
            </w:r>
          </w:p>
          <w:p w14:paraId="10584E95" w14:textId="67A79B8F" w:rsidR="003F2399" w:rsidRDefault="003F2399" w:rsidP="00EA1B2E">
            <w:pPr>
              <w:pStyle w:val="ListBullet"/>
            </w:pPr>
            <w:r>
              <w:t>Assess the effectiveness of teamwork, cooperation, problem-solving and personal responsibility when involved in team building, initiative games and other forms of physical activity</w:t>
            </w:r>
          </w:p>
          <w:p w14:paraId="66FCA0FA" w14:textId="77777777" w:rsidR="00E20846" w:rsidRPr="00E20846" w:rsidRDefault="003F2399" w:rsidP="00EA1B2E">
            <w:pPr>
              <w:pStyle w:val="ListBullet"/>
              <w:rPr>
                <w:b/>
                <w:bCs/>
              </w:rPr>
            </w:pPr>
            <w:r>
              <w:t>Provide and respond to verbal, physical or situational cues to enhance communication, performance and team cohesion</w:t>
            </w:r>
          </w:p>
          <w:p w14:paraId="371E8ACD" w14:textId="6DDA33A8" w:rsidR="003F2399" w:rsidRPr="00724233" w:rsidRDefault="003F2399" w:rsidP="00EA1B2E">
            <w:pPr>
              <w:pStyle w:val="ListBullet"/>
              <w:numPr>
                <w:ilvl w:val="0"/>
                <w:numId w:val="0"/>
              </w:numPr>
              <w:rPr>
                <w:rStyle w:val="Strong"/>
              </w:rPr>
            </w:pPr>
            <w:r w:rsidRPr="00724233">
              <w:rPr>
                <w:rStyle w:val="Strong"/>
              </w:rPr>
              <w:t>Focus area – Health and wellbeing through physical activity</w:t>
            </w:r>
          </w:p>
          <w:p w14:paraId="29BFBB22" w14:textId="1B57B5BF" w:rsidR="003F2399" w:rsidRPr="00724233" w:rsidRDefault="003F2399" w:rsidP="00EA1B2E">
            <w:pPr>
              <w:rPr>
                <w:rStyle w:val="Strong"/>
              </w:rPr>
            </w:pPr>
            <w:r w:rsidRPr="00724233">
              <w:rPr>
                <w:rStyle w:val="Strong"/>
              </w:rPr>
              <w:t>Participating safely</w:t>
            </w:r>
          </w:p>
          <w:p w14:paraId="34A5AC7E" w14:textId="702FD3BC" w:rsidR="00CE5AC8" w:rsidRPr="00403147" w:rsidRDefault="003F2399" w:rsidP="00EA1B2E">
            <w:pPr>
              <w:pStyle w:val="ListBullet"/>
            </w:pPr>
            <w:r>
              <w:t>Demonstrate and explain how protective equipment and environmental and individual factors can influence safety during physical activity</w:t>
            </w:r>
          </w:p>
        </w:tc>
        <w:tc>
          <w:tcPr>
            <w:tcW w:w="10737" w:type="dxa"/>
          </w:tcPr>
          <w:p w14:paraId="5B1E89EF" w14:textId="48A24775" w:rsidR="003A51A4" w:rsidRPr="00973893" w:rsidRDefault="003A51A4" w:rsidP="00EA1B2E">
            <w:pPr>
              <w:rPr>
                <w:b/>
                <w:bCs/>
              </w:rPr>
            </w:pPr>
            <w:r w:rsidRPr="00973893">
              <w:rPr>
                <w:b/>
                <w:bCs/>
              </w:rPr>
              <w:t>Learning intentions</w:t>
            </w:r>
          </w:p>
          <w:p w14:paraId="3D9E7AFA" w14:textId="77777777" w:rsidR="003A51A4" w:rsidRDefault="003A51A4" w:rsidP="00EA1B2E">
            <w:r w:rsidRPr="00554F9D">
              <w:t>We are learning to:</w:t>
            </w:r>
          </w:p>
          <w:p w14:paraId="13F3994B" w14:textId="3D9C2C85" w:rsidR="007751C0" w:rsidRPr="00BB14C9" w:rsidRDefault="007751C0" w:rsidP="00EA1B2E">
            <w:pPr>
              <w:pStyle w:val="ListBullet"/>
              <w:rPr>
                <w:rStyle w:val="BoldItalic"/>
                <w:b w:val="0"/>
                <w:i w:val="0"/>
                <w:iCs w:val="0"/>
              </w:rPr>
            </w:pPr>
            <w:r w:rsidRPr="00BB14C9">
              <w:rPr>
                <w:rStyle w:val="BoldItalic"/>
                <w:b w:val="0"/>
                <w:i w:val="0"/>
                <w:iCs w:val="0"/>
              </w:rPr>
              <w:t>apply touch football rules</w:t>
            </w:r>
            <w:r w:rsidR="0014418F" w:rsidRPr="00BB14C9">
              <w:rPr>
                <w:rStyle w:val="BoldItalic"/>
                <w:b w:val="0"/>
                <w:i w:val="0"/>
                <w:iCs w:val="0"/>
              </w:rPr>
              <w:t xml:space="preserve"> and </w:t>
            </w:r>
            <w:r w:rsidRPr="00BB14C9">
              <w:rPr>
                <w:rStyle w:val="BoldItalic"/>
                <w:b w:val="0"/>
                <w:i w:val="0"/>
                <w:iCs w:val="0"/>
              </w:rPr>
              <w:t>skills to participate safely and effectively in gameplay</w:t>
            </w:r>
          </w:p>
          <w:p w14:paraId="43A56A5F" w14:textId="3540A8EC" w:rsidR="00271B7C" w:rsidRPr="00BB14C9" w:rsidRDefault="007751C0" w:rsidP="00EA1B2E">
            <w:pPr>
              <w:pStyle w:val="ListBullet"/>
              <w:rPr>
                <w:rStyle w:val="BoldItalic"/>
                <w:b w:val="0"/>
                <w:i w:val="0"/>
                <w:iCs w:val="0"/>
              </w:rPr>
            </w:pPr>
            <w:r w:rsidRPr="00BB14C9">
              <w:rPr>
                <w:rStyle w:val="BoldItalic"/>
                <w:b w:val="0"/>
                <w:i w:val="0"/>
                <w:iCs w:val="0"/>
              </w:rPr>
              <w:t xml:space="preserve">apply tactics to create, use and defend space, </w:t>
            </w:r>
            <w:r w:rsidR="006F275D" w:rsidRPr="00BB14C9">
              <w:rPr>
                <w:rStyle w:val="BoldItalic"/>
                <w:b w:val="0"/>
                <w:i w:val="0"/>
                <w:iCs w:val="0"/>
              </w:rPr>
              <w:t xml:space="preserve">support play </w:t>
            </w:r>
            <w:r w:rsidRPr="00BB14C9">
              <w:rPr>
                <w:rStyle w:val="BoldItalic"/>
                <w:b w:val="0"/>
                <w:i w:val="0"/>
                <w:iCs w:val="0"/>
              </w:rPr>
              <w:t>and maintain possession in small-sided games.</w:t>
            </w:r>
          </w:p>
          <w:p w14:paraId="44A3888A" w14:textId="77777777" w:rsidR="003A51A4" w:rsidRPr="00C30325" w:rsidRDefault="003A51A4" w:rsidP="00EA1B2E">
            <w:pPr>
              <w:rPr>
                <w:b/>
                <w:bCs/>
              </w:rPr>
            </w:pPr>
            <w:r w:rsidRPr="00C30325">
              <w:rPr>
                <w:b/>
                <w:bCs/>
              </w:rPr>
              <w:t>Success criteria</w:t>
            </w:r>
          </w:p>
          <w:p w14:paraId="50B9E734" w14:textId="77777777" w:rsidR="003A51A4" w:rsidRDefault="003A51A4" w:rsidP="00EA1B2E">
            <w:r w:rsidRPr="00403147">
              <w:t>I can:</w:t>
            </w:r>
          </w:p>
          <w:p w14:paraId="698A03CE" w14:textId="3C86FCF2" w:rsidR="006F275D" w:rsidRPr="00BB14C9" w:rsidRDefault="006F275D" w:rsidP="00EA1B2E">
            <w:pPr>
              <w:pStyle w:val="ListBullet"/>
            </w:pPr>
            <w:r w:rsidRPr="00BB14C9">
              <w:t>follow touch football rules to participate safely and fairly in gameplay</w:t>
            </w:r>
          </w:p>
          <w:p w14:paraId="6EC0F7D6" w14:textId="4A5AAEA5" w:rsidR="006F275D" w:rsidRPr="00BB14C9" w:rsidRDefault="006F275D" w:rsidP="00EA1B2E">
            <w:pPr>
              <w:pStyle w:val="ListBullet"/>
            </w:pPr>
            <w:r w:rsidRPr="00BB14C9">
              <w:t xml:space="preserve">pass </w:t>
            </w:r>
            <w:r w:rsidR="006E1237" w:rsidRPr="00BB14C9">
              <w:t xml:space="preserve">and play the ball </w:t>
            </w:r>
            <w:r w:rsidRPr="00BB14C9">
              <w:t>with control in predictable and dynamic situations</w:t>
            </w:r>
          </w:p>
          <w:p w14:paraId="7BF0AC33" w14:textId="77777777" w:rsidR="006F275D" w:rsidRPr="00BB14C9" w:rsidRDefault="006F275D" w:rsidP="00EA1B2E">
            <w:pPr>
              <w:pStyle w:val="ListBullet"/>
            </w:pPr>
            <w:r w:rsidRPr="00BB14C9">
              <w:t>use tactics to create space, support teammates, keep possession and defend in small-sided games.</w:t>
            </w:r>
          </w:p>
          <w:p w14:paraId="481D57F4" w14:textId="66E99B2E" w:rsidR="00770126" w:rsidRDefault="00A4040A" w:rsidP="00EA1B2E">
            <w:pPr>
              <w:rPr>
                <w:rStyle w:val="Strong"/>
              </w:rPr>
            </w:pPr>
            <w:r>
              <w:rPr>
                <w:rStyle w:val="Strong"/>
              </w:rPr>
              <w:t>Warm-up</w:t>
            </w:r>
            <w:r w:rsidR="00D24A62" w:rsidRPr="00864E92">
              <w:rPr>
                <w:rStyle w:val="Strong"/>
              </w:rPr>
              <w:t xml:space="preserve"> – </w:t>
            </w:r>
            <w:r w:rsidR="007F31B7">
              <w:rPr>
                <w:rStyle w:val="Strong"/>
              </w:rPr>
              <w:t>rats and rabbits</w:t>
            </w:r>
          </w:p>
          <w:p w14:paraId="195B7B1F" w14:textId="758D80BC" w:rsidR="008D44C6" w:rsidRDefault="008D44C6" w:rsidP="00EA1B2E">
            <w:r w:rsidRPr="008D44C6">
              <w:t>Ask students to find a partner.</w:t>
            </w:r>
          </w:p>
          <w:p w14:paraId="1158076F" w14:textId="529E4CAA" w:rsidR="00B248BC" w:rsidRPr="00A6291E" w:rsidRDefault="008D44C6" w:rsidP="00EA1B2E">
            <w:pPr>
              <w:rPr>
                <w:rStyle w:val="Strong"/>
                <w:b w:val="0"/>
                <w:bCs w:val="0"/>
              </w:rPr>
            </w:pPr>
            <w:r w:rsidRPr="008D44C6">
              <w:t xml:space="preserve">Partners form a line and stand </w:t>
            </w:r>
            <w:r w:rsidR="006C77E9" w:rsidRPr="008D44C6">
              <w:t>back</w:t>
            </w:r>
            <w:r w:rsidR="006C77E9">
              <w:t>-to-back</w:t>
            </w:r>
            <w:r w:rsidR="00FF4965">
              <w:t>, ensuring they have one foot touching</w:t>
            </w:r>
            <w:r w:rsidR="000A23D5">
              <w:t>.</w:t>
            </w:r>
          </w:p>
          <w:p w14:paraId="15852A1B" w14:textId="3C092DDA" w:rsidR="00B248BC" w:rsidRDefault="006C77E9" w:rsidP="00EA1B2E">
            <w:r>
              <w:t>Allocate</w:t>
            </w:r>
            <w:r w:rsidR="00B248BC" w:rsidRPr="00B248BC">
              <w:t xml:space="preserve"> one line</w:t>
            </w:r>
            <w:r>
              <w:t xml:space="preserve"> of students</w:t>
            </w:r>
            <w:r w:rsidR="005936F4">
              <w:t xml:space="preserve"> </w:t>
            </w:r>
            <w:r w:rsidR="00A6291E">
              <w:t xml:space="preserve">as </w:t>
            </w:r>
            <w:r>
              <w:t>‘</w:t>
            </w:r>
            <w:r w:rsidR="00B248BC" w:rsidRPr="00B248BC">
              <w:t>rabbits</w:t>
            </w:r>
            <w:r>
              <w:t>’</w:t>
            </w:r>
            <w:r w:rsidR="00B248BC" w:rsidRPr="00B248BC">
              <w:t xml:space="preserve"> and the other </w:t>
            </w:r>
            <w:r>
              <w:t>‘</w:t>
            </w:r>
            <w:proofErr w:type="gramStart"/>
            <w:r w:rsidR="00A56C59" w:rsidRPr="00B248BC">
              <w:t>rat</w:t>
            </w:r>
            <w:r w:rsidR="00A56C59">
              <w:t>s’</w:t>
            </w:r>
            <w:proofErr w:type="gramEnd"/>
            <w:r w:rsidR="008B7ABB">
              <w:t>.</w:t>
            </w:r>
          </w:p>
          <w:p w14:paraId="46C5F835" w14:textId="2F7885F5" w:rsidR="00083A92" w:rsidRDefault="006C77E9" w:rsidP="00EA1B2E">
            <w:r>
              <w:t>Mark out a ‘safe’ line</w:t>
            </w:r>
            <w:r w:rsidR="00083A92" w:rsidRPr="00083A92">
              <w:t xml:space="preserve"> about 10</w:t>
            </w:r>
            <w:r w:rsidR="008B7ABB">
              <w:t xml:space="preserve"> </w:t>
            </w:r>
            <w:r w:rsidR="00DC4FE4">
              <w:t>to</w:t>
            </w:r>
            <w:r w:rsidR="00836178">
              <w:t xml:space="preserve"> </w:t>
            </w:r>
            <w:r w:rsidR="00083A92" w:rsidRPr="00083A92">
              <w:t>15 metres behind each team</w:t>
            </w:r>
            <w:r w:rsidR="000A23D5">
              <w:t>.</w:t>
            </w:r>
          </w:p>
          <w:p w14:paraId="026DA37E" w14:textId="64C461FF" w:rsidR="00A6291E" w:rsidRDefault="00A6291E" w:rsidP="00A6291E">
            <w:pPr>
              <w:pStyle w:val="Caption"/>
            </w:pPr>
            <w:r>
              <w:t xml:space="preserve">Figure </w:t>
            </w:r>
            <w:fldSimple w:instr=" SEQ Figure \* ARABIC ">
              <w:r w:rsidR="006D6FA8">
                <w:rPr>
                  <w:noProof/>
                </w:rPr>
                <w:t>12</w:t>
              </w:r>
            </w:fldSimple>
            <w:r>
              <w:t xml:space="preserve"> – </w:t>
            </w:r>
            <w:r w:rsidRPr="005243CD">
              <w:t>set-up for warm-up – rats and rabbits</w:t>
            </w:r>
          </w:p>
          <w:p w14:paraId="3802C39D" w14:textId="0FBAA5D4" w:rsidR="0023521B" w:rsidRPr="00486111" w:rsidRDefault="00732FD2" w:rsidP="00486111">
            <w:r w:rsidRPr="00486111">
              <w:rPr>
                <w:noProof/>
              </w:rPr>
              <w:drawing>
                <wp:inline distT="0" distB="0" distL="0" distR="0" wp14:anchorId="31928CD7" wp14:editId="4CD0A00F">
                  <wp:extent cx="2057400" cy="1712321"/>
                  <wp:effectExtent l="0" t="0" r="0" b="2540"/>
                  <wp:docPr id="1551168328" name="Picture 1" descr="Diagram showing a warm-up set-up for 'rats and rabbits' with 2 lines of paired players standing back-to-back in the centre, cones marking safe lines 10 metres away on each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68328" name="Picture 1" descr="Diagram showing a warm-up set-up for 'rats and rabbits' with 2 lines of paired players standing back-to-back in the centre, cones marking safe lines 10 metres away on each side."/>
                          <pic:cNvPicPr/>
                        </pic:nvPicPr>
                        <pic:blipFill>
                          <a:blip r:embed="rId26"/>
                          <a:stretch>
                            <a:fillRect/>
                          </a:stretch>
                        </pic:blipFill>
                        <pic:spPr>
                          <a:xfrm>
                            <a:off x="0" y="0"/>
                            <a:ext cx="2074029" cy="1726161"/>
                          </a:xfrm>
                          <a:prstGeom prst="rect">
                            <a:avLst/>
                          </a:prstGeom>
                        </pic:spPr>
                      </pic:pic>
                    </a:graphicData>
                  </a:graphic>
                </wp:inline>
              </w:drawing>
            </w:r>
          </w:p>
          <w:p w14:paraId="6CDCF95F" w14:textId="3CC19FD4" w:rsidR="00533272" w:rsidRDefault="00533272" w:rsidP="00EA1B2E">
            <w:r>
              <w:t xml:space="preserve">Call out either </w:t>
            </w:r>
            <w:r w:rsidR="006E160D">
              <w:t>‘</w:t>
            </w:r>
            <w:r>
              <w:t>rats</w:t>
            </w:r>
            <w:r w:rsidR="006E160D">
              <w:t>’</w:t>
            </w:r>
            <w:r>
              <w:t xml:space="preserve"> or </w:t>
            </w:r>
            <w:r w:rsidR="006E160D">
              <w:t>‘</w:t>
            </w:r>
            <w:proofErr w:type="gramStart"/>
            <w:r>
              <w:t>rabbits</w:t>
            </w:r>
            <w:r w:rsidR="006E160D">
              <w:t>’</w:t>
            </w:r>
            <w:proofErr w:type="gramEnd"/>
            <w:r w:rsidR="00A93596">
              <w:t>.</w:t>
            </w:r>
          </w:p>
          <w:p w14:paraId="612624FC" w14:textId="649431BE" w:rsidR="00533272" w:rsidRDefault="00533272" w:rsidP="00EA1B2E">
            <w:r>
              <w:t xml:space="preserve">If </w:t>
            </w:r>
            <w:r w:rsidR="006E160D">
              <w:t>‘</w:t>
            </w:r>
            <w:r w:rsidR="003B12E6">
              <w:t>r</w:t>
            </w:r>
            <w:r>
              <w:t>ats</w:t>
            </w:r>
            <w:r w:rsidR="006E160D">
              <w:t>’</w:t>
            </w:r>
            <w:r>
              <w:t xml:space="preserve"> </w:t>
            </w:r>
            <w:r w:rsidR="003B12E6">
              <w:t>are</w:t>
            </w:r>
            <w:r>
              <w:t xml:space="preserve"> called, the </w:t>
            </w:r>
            <w:r w:rsidR="003B12E6">
              <w:t>r</w:t>
            </w:r>
            <w:r>
              <w:t>ats must turn and run to their safe line</w:t>
            </w:r>
            <w:r w:rsidR="008C37AC">
              <w:t xml:space="preserve"> </w:t>
            </w:r>
            <w:r w:rsidR="00A56C59">
              <w:t>and</w:t>
            </w:r>
            <w:r>
              <w:t xml:space="preserve"> </w:t>
            </w:r>
            <w:r w:rsidR="00F1381E">
              <w:t xml:space="preserve">the </w:t>
            </w:r>
            <w:r w:rsidR="003B12E6">
              <w:t>r</w:t>
            </w:r>
            <w:r>
              <w:t xml:space="preserve">abbits attempt to tag the </w:t>
            </w:r>
            <w:r w:rsidR="003B12E6">
              <w:t>r</w:t>
            </w:r>
            <w:r>
              <w:t>ats before they reach the line.</w:t>
            </w:r>
          </w:p>
          <w:p w14:paraId="4C5B68BD" w14:textId="70D60800" w:rsidR="00533272" w:rsidRDefault="00533272" w:rsidP="00EA1B2E">
            <w:r>
              <w:t xml:space="preserve">If </w:t>
            </w:r>
            <w:r w:rsidR="008C37AC">
              <w:t>‘</w:t>
            </w:r>
            <w:r w:rsidR="003B12E6">
              <w:t>r</w:t>
            </w:r>
            <w:r>
              <w:t>abbits</w:t>
            </w:r>
            <w:r w:rsidR="008C37AC">
              <w:t>’</w:t>
            </w:r>
            <w:r>
              <w:t xml:space="preserve"> </w:t>
            </w:r>
            <w:r w:rsidR="003B12E6">
              <w:t>are</w:t>
            </w:r>
            <w:r>
              <w:t xml:space="preserve"> called, the </w:t>
            </w:r>
            <w:r w:rsidR="003B12E6">
              <w:t>r</w:t>
            </w:r>
            <w:r>
              <w:t xml:space="preserve">abbits run and the </w:t>
            </w:r>
            <w:r w:rsidR="003B12E6">
              <w:t>r</w:t>
            </w:r>
            <w:r>
              <w:t xml:space="preserve">ats </w:t>
            </w:r>
            <w:r w:rsidR="00EB4F33">
              <w:t xml:space="preserve">try to tag </w:t>
            </w:r>
            <w:r w:rsidR="009957B3">
              <w:t>them.</w:t>
            </w:r>
          </w:p>
          <w:p w14:paraId="7EB0479B" w14:textId="61886DBB" w:rsidR="00083A92" w:rsidRDefault="00374646" w:rsidP="00EA1B2E">
            <w:r>
              <w:t>Players</w:t>
            </w:r>
            <w:r w:rsidR="00533272">
              <w:t xml:space="preserve"> score a point for </w:t>
            </w:r>
            <w:r>
              <w:t>tagging their partner</w:t>
            </w:r>
            <w:r w:rsidR="009957B3">
              <w:t>.</w:t>
            </w:r>
          </w:p>
          <w:p w14:paraId="688B95A9" w14:textId="089FE011" w:rsidR="00B022A1" w:rsidRDefault="00B022A1" w:rsidP="00EA1B2E">
            <w:r>
              <w:t xml:space="preserve">After a few rounds, </w:t>
            </w:r>
            <w:r w:rsidR="000324F7">
              <w:t xml:space="preserve">ask </w:t>
            </w:r>
            <w:r>
              <w:t>students to find a new partner</w:t>
            </w:r>
            <w:r w:rsidR="00E05C77">
              <w:t xml:space="preserve"> and repeat</w:t>
            </w:r>
            <w:r w:rsidR="00445C5B">
              <w:t>.</w:t>
            </w:r>
          </w:p>
          <w:p w14:paraId="16A54691" w14:textId="1070D84C" w:rsidR="00647C98" w:rsidRPr="00647C98" w:rsidRDefault="00647C98" w:rsidP="00EA1B2E">
            <w:pPr>
              <w:pStyle w:val="FeatureBox2"/>
              <w:rPr>
                <w:rStyle w:val="Strong"/>
                <w:b w:val="0"/>
                <w:bCs w:val="0"/>
              </w:rPr>
            </w:pPr>
            <w:r w:rsidRPr="008B7ABB">
              <w:rPr>
                <w:rStyle w:val="Strong"/>
              </w:rPr>
              <w:t>No</w:t>
            </w:r>
            <w:r>
              <w:rPr>
                <w:rStyle w:val="Strong"/>
              </w:rPr>
              <w:t>te:</w:t>
            </w:r>
            <w:r w:rsidRPr="007E0B21">
              <w:rPr>
                <w:rStyle w:val="Strong"/>
                <w:b w:val="0"/>
                <w:bCs w:val="0"/>
              </w:rPr>
              <w:t xml:space="preserve"> </w:t>
            </w:r>
            <w:r w:rsidRPr="00207489">
              <w:t xml:space="preserve">students must be </w:t>
            </w:r>
            <w:r w:rsidR="00662901" w:rsidRPr="00207489">
              <w:t>travelling</w:t>
            </w:r>
            <w:r w:rsidRPr="00207489">
              <w:t xml:space="preserve"> in the same direction to make a tag</w:t>
            </w:r>
            <w:r w:rsidR="008B7ABB">
              <w:t>. T</w:t>
            </w:r>
            <w:r w:rsidRPr="00207489">
              <w:t xml:space="preserve">hey cannot </w:t>
            </w:r>
            <w:r w:rsidR="00662901" w:rsidRPr="00207489">
              <w:t>simply</w:t>
            </w:r>
            <w:r w:rsidRPr="00207489">
              <w:t xml:space="preserve"> </w:t>
            </w:r>
            <w:r w:rsidR="00662901" w:rsidRPr="00207489">
              <w:t>swing their arm around and tag their partner.</w:t>
            </w:r>
          </w:p>
          <w:p w14:paraId="1818481E" w14:textId="7FFB204A" w:rsidR="00C7687A" w:rsidRPr="00864E92" w:rsidRDefault="008B7ABB" w:rsidP="00EA1B2E">
            <w:pPr>
              <w:rPr>
                <w:rStyle w:val="Strong"/>
              </w:rPr>
            </w:pPr>
            <w:r>
              <w:rPr>
                <w:rStyle w:val="Strong"/>
              </w:rPr>
              <w:t>O</w:t>
            </w:r>
            <w:r w:rsidR="00D24A62" w:rsidRPr="00864E92">
              <w:rPr>
                <w:rStyle w:val="Strong"/>
              </w:rPr>
              <w:t>ffside ball tag</w:t>
            </w:r>
          </w:p>
          <w:p w14:paraId="2C26B34F" w14:textId="5CAA8E07" w:rsidR="001A0885" w:rsidRDefault="001A0885" w:rsidP="00EA1B2E">
            <w:pPr>
              <w:pStyle w:val="FeatureBox2"/>
            </w:pPr>
            <w:r w:rsidRPr="00893146">
              <w:rPr>
                <w:rStyle w:val="Strong"/>
              </w:rPr>
              <w:t>Note:</w:t>
            </w:r>
            <w:r>
              <w:t xml:space="preserve"> </w:t>
            </w:r>
            <w:r w:rsidR="009A0FF7">
              <w:t xml:space="preserve">the </w:t>
            </w:r>
            <w:hyperlink r:id="rId27" w:history="1">
              <w:proofErr w:type="spellStart"/>
              <w:r w:rsidR="007D2231">
                <w:rPr>
                  <w:rStyle w:val="Hyperlink"/>
                </w:rPr>
                <w:t>Yulunga</w:t>
              </w:r>
              <w:proofErr w:type="spellEnd"/>
              <w:r w:rsidR="007D2231">
                <w:rPr>
                  <w:rStyle w:val="Hyperlink"/>
                </w:rPr>
                <w:t xml:space="preserve"> Traditional Indigenous Games</w:t>
              </w:r>
            </w:hyperlink>
            <w:r w:rsidR="00213905">
              <w:t xml:space="preserve"> </w:t>
            </w:r>
            <w:r w:rsidR="007D2231">
              <w:t>‘</w:t>
            </w:r>
            <w:r w:rsidR="007D2231" w:rsidRPr="007D2231">
              <w:t xml:space="preserve">Kabi </w:t>
            </w:r>
            <w:proofErr w:type="spellStart"/>
            <w:r w:rsidR="007E0B21">
              <w:t>k</w:t>
            </w:r>
            <w:r w:rsidR="007D2231" w:rsidRPr="007D2231">
              <w:t>abi</w:t>
            </w:r>
            <w:proofErr w:type="spellEnd"/>
            <w:r w:rsidR="007D2231" w:rsidRPr="007D2231">
              <w:t xml:space="preserve"> </w:t>
            </w:r>
            <w:proofErr w:type="spellStart"/>
            <w:r w:rsidR="007E0B21">
              <w:t>b</w:t>
            </w:r>
            <w:r w:rsidR="007D2231" w:rsidRPr="007D2231">
              <w:t>uroinjin</w:t>
            </w:r>
            <w:proofErr w:type="spellEnd"/>
            <w:r w:rsidR="007D2231">
              <w:t>’</w:t>
            </w:r>
            <w:r w:rsidR="007D2231" w:rsidRPr="007D2231">
              <w:t xml:space="preserve"> </w:t>
            </w:r>
            <w:r w:rsidR="007D2231">
              <w:t xml:space="preserve">resource </w:t>
            </w:r>
            <w:r w:rsidR="00213905">
              <w:t>could be used as an alternate game for this activity.</w:t>
            </w:r>
          </w:p>
          <w:p w14:paraId="1F78E0B6" w14:textId="18A5467F" w:rsidR="00EB6EBE" w:rsidRDefault="00DE4EC9" w:rsidP="00EA1B2E">
            <w:r>
              <w:t xml:space="preserve">Mark out </w:t>
            </w:r>
            <w:r w:rsidR="00113BA2">
              <w:t xml:space="preserve">a playing area approximately </w:t>
            </w:r>
            <w:r w:rsidR="00561B46">
              <w:t>4</w:t>
            </w:r>
            <w:r w:rsidR="00113BA2">
              <w:t>0</w:t>
            </w:r>
            <w:r w:rsidR="000A23D5">
              <w:t xml:space="preserve"> </w:t>
            </w:r>
            <w:r w:rsidR="00E13ACE">
              <w:t>metre</w:t>
            </w:r>
            <w:r w:rsidR="008C37AC">
              <w:t>s</w:t>
            </w:r>
            <w:r w:rsidR="00113BA2">
              <w:t xml:space="preserve"> </w:t>
            </w:r>
            <w:r w:rsidR="008C37AC">
              <w:t>by</w:t>
            </w:r>
            <w:r w:rsidR="00113BA2">
              <w:t xml:space="preserve"> </w:t>
            </w:r>
            <w:r w:rsidR="008A21FE">
              <w:t>2</w:t>
            </w:r>
            <w:r w:rsidR="008C37AC">
              <w:t>0</w:t>
            </w:r>
            <w:r w:rsidR="000A23D5">
              <w:t xml:space="preserve"> </w:t>
            </w:r>
            <w:r w:rsidR="00E13ACE">
              <w:t>metre</w:t>
            </w:r>
            <w:r w:rsidR="008C37AC">
              <w:t>s</w:t>
            </w:r>
            <w:r w:rsidR="00D67627">
              <w:t>. Include a 5</w:t>
            </w:r>
            <w:r w:rsidR="00BA4484">
              <w:t xml:space="preserve"> </w:t>
            </w:r>
            <w:r w:rsidR="00D67627">
              <w:t xml:space="preserve">metre try zone </w:t>
            </w:r>
            <w:r w:rsidR="008A21FE">
              <w:t>at</w:t>
            </w:r>
            <w:r w:rsidR="00D67627">
              <w:t xml:space="preserve"> each end.</w:t>
            </w:r>
          </w:p>
          <w:p w14:paraId="30491EE0" w14:textId="55A27BA1" w:rsidR="007E0B21" w:rsidRDefault="007E0B21" w:rsidP="007E0B21">
            <w:pPr>
              <w:pStyle w:val="Caption"/>
              <w:keepNext w:val="0"/>
            </w:pPr>
            <w:r>
              <w:t xml:space="preserve">Figure </w:t>
            </w:r>
            <w:fldSimple w:instr=" SEQ Figure \* ARABIC ">
              <w:r w:rsidR="006D6FA8">
                <w:rPr>
                  <w:noProof/>
                </w:rPr>
                <w:t>13</w:t>
              </w:r>
            </w:fldSimple>
            <w:r>
              <w:t xml:space="preserve"> – </w:t>
            </w:r>
            <w:r w:rsidRPr="006A16E3">
              <w:t>set-up for offside ball tag</w:t>
            </w:r>
          </w:p>
          <w:p w14:paraId="5E3D0AB9" w14:textId="44E46D37" w:rsidR="00A53AFE" w:rsidRPr="00486111" w:rsidRDefault="00BB672C" w:rsidP="00486111">
            <w:r w:rsidRPr="00486111">
              <w:rPr>
                <w:noProof/>
              </w:rPr>
              <w:drawing>
                <wp:inline distT="0" distB="0" distL="0" distR="0" wp14:anchorId="7F68876D" wp14:editId="6BFE5A67">
                  <wp:extent cx="4229317" cy="2330570"/>
                  <wp:effectExtent l="0" t="0" r="0" b="0"/>
                  <wp:docPr id="412265953" name="Picture 1" descr="Diagram showing an offside ball tag set-up with a rectangular field divided into 4 sections, measuring 40 metres by 20 metres, with markers along the edges indicating 5 metre end z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65953" name="Picture 1" descr="Diagram showing an offside ball tag set-up with a rectangular field divided into 4 sections, measuring 40 metres by 20 metres, with markers along the edges indicating 5 metre end zones."/>
                          <pic:cNvPicPr/>
                        </pic:nvPicPr>
                        <pic:blipFill>
                          <a:blip r:embed="rId13"/>
                          <a:stretch>
                            <a:fillRect/>
                          </a:stretch>
                        </pic:blipFill>
                        <pic:spPr>
                          <a:xfrm>
                            <a:off x="0" y="0"/>
                            <a:ext cx="4229317" cy="2330570"/>
                          </a:xfrm>
                          <a:prstGeom prst="rect">
                            <a:avLst/>
                          </a:prstGeom>
                        </pic:spPr>
                      </pic:pic>
                    </a:graphicData>
                  </a:graphic>
                </wp:inline>
              </w:drawing>
            </w:r>
          </w:p>
          <w:p w14:paraId="6C22CA62" w14:textId="1E6EBF31" w:rsidR="00A46D0B" w:rsidRDefault="00A46D0B" w:rsidP="00EA1B2E">
            <w:r>
              <w:t>Divide students into 2 even teams.</w:t>
            </w:r>
          </w:p>
          <w:p w14:paraId="5A78EF95" w14:textId="61D247DA" w:rsidR="00A46D0B" w:rsidRDefault="00A46D0B" w:rsidP="00EA1B2E">
            <w:r>
              <w:t>Explain the rules of the game:</w:t>
            </w:r>
          </w:p>
          <w:p w14:paraId="564D46C1" w14:textId="082DB430" w:rsidR="00FE1A45" w:rsidRPr="00BB14C9" w:rsidRDefault="0050330E" w:rsidP="00EA1B2E">
            <w:pPr>
              <w:pStyle w:val="ListBullet"/>
            </w:pPr>
            <w:r w:rsidRPr="00BB14C9">
              <w:t>Teams try to score by reaching the try line with the ball</w:t>
            </w:r>
            <w:r w:rsidR="009E56D9" w:rsidRPr="00BB14C9">
              <w:t>.</w:t>
            </w:r>
          </w:p>
          <w:p w14:paraId="39EC9BA9" w14:textId="4A82F8F5" w:rsidR="00FE1A45" w:rsidRPr="00BB14C9" w:rsidRDefault="0050330E" w:rsidP="00EA1B2E">
            <w:pPr>
              <w:pStyle w:val="ListBullet"/>
            </w:pPr>
            <w:r w:rsidRPr="00BB14C9">
              <w:t>The attacking team has 3 tags to reach the try line</w:t>
            </w:r>
            <w:r w:rsidR="001823A9" w:rsidRPr="00BB14C9">
              <w:t>.</w:t>
            </w:r>
          </w:p>
          <w:p w14:paraId="713E56CF" w14:textId="362F57AD" w:rsidR="00FE1A45" w:rsidRPr="00BB14C9" w:rsidRDefault="0050330E" w:rsidP="00EA1B2E">
            <w:pPr>
              <w:pStyle w:val="ListBullet"/>
            </w:pPr>
            <w:r w:rsidRPr="00BB14C9">
              <w:t xml:space="preserve">A tag occurs when a defender touches the ball carrier with </w:t>
            </w:r>
            <w:r w:rsidR="00A13CB8" w:rsidRPr="00BB14C9">
              <w:t xml:space="preserve">2 </w:t>
            </w:r>
            <w:r w:rsidRPr="00BB14C9">
              <w:t>hands</w:t>
            </w:r>
            <w:r w:rsidR="001823A9" w:rsidRPr="00BB14C9">
              <w:t>.</w:t>
            </w:r>
          </w:p>
          <w:p w14:paraId="1CF9D026" w14:textId="0B211ACB" w:rsidR="00FE1A45" w:rsidRPr="00BB14C9" w:rsidRDefault="0050330E" w:rsidP="00EA1B2E">
            <w:pPr>
              <w:pStyle w:val="ListBullet"/>
            </w:pPr>
            <w:r w:rsidRPr="00BB14C9">
              <w:t>After a tag, the ball carrier must stop and pass the ball to a teammate</w:t>
            </w:r>
            <w:r w:rsidR="001823A9" w:rsidRPr="00BB14C9">
              <w:t>.</w:t>
            </w:r>
          </w:p>
          <w:p w14:paraId="0D69BAF3" w14:textId="0D2514C2" w:rsidR="00FE1A45" w:rsidRPr="00BB14C9" w:rsidRDefault="0050330E" w:rsidP="00EA1B2E">
            <w:pPr>
              <w:pStyle w:val="ListBullet"/>
            </w:pPr>
            <w:r w:rsidRPr="00BB14C9">
              <w:t>The first pass after a tag must go backwards</w:t>
            </w:r>
            <w:r w:rsidR="001823A9" w:rsidRPr="00BB14C9">
              <w:t>.</w:t>
            </w:r>
          </w:p>
          <w:p w14:paraId="21BE5B22" w14:textId="528F0895" w:rsidR="00FE1A45" w:rsidRPr="00BB14C9" w:rsidRDefault="0050330E" w:rsidP="00EA1B2E">
            <w:pPr>
              <w:pStyle w:val="ListBullet"/>
            </w:pPr>
            <w:r w:rsidRPr="00BB14C9">
              <w:t>After the first pass, the ball may be passed in any direction</w:t>
            </w:r>
            <w:r w:rsidR="001823A9" w:rsidRPr="00BB14C9">
              <w:t>.</w:t>
            </w:r>
          </w:p>
          <w:p w14:paraId="04C26227" w14:textId="55E58F8D" w:rsidR="00FE1A45" w:rsidRPr="00BB14C9" w:rsidRDefault="0050330E" w:rsidP="00EA1B2E">
            <w:pPr>
              <w:pStyle w:val="ListBullet"/>
            </w:pPr>
            <w:r w:rsidRPr="00BB14C9">
              <w:t xml:space="preserve">If the attacking team is tagged </w:t>
            </w:r>
            <w:r w:rsidR="00A13CB8" w:rsidRPr="00BB14C9">
              <w:t xml:space="preserve">3 </w:t>
            </w:r>
            <w:r w:rsidRPr="00BB14C9">
              <w:t>times, possession goes to the other team</w:t>
            </w:r>
            <w:r w:rsidR="001823A9" w:rsidRPr="00BB14C9">
              <w:t>.</w:t>
            </w:r>
          </w:p>
          <w:p w14:paraId="0E5A7E2B" w14:textId="6B5FDA2E" w:rsidR="00FE1A45" w:rsidRPr="00BB14C9" w:rsidRDefault="0050330E" w:rsidP="00EA1B2E">
            <w:pPr>
              <w:pStyle w:val="ListBullet"/>
            </w:pPr>
            <w:r w:rsidRPr="00BB14C9">
              <w:t>If the ball is dropped, intercepted or goes out of bounds, possession changes</w:t>
            </w:r>
            <w:r w:rsidR="001823A9" w:rsidRPr="00BB14C9">
              <w:t>.</w:t>
            </w:r>
          </w:p>
          <w:p w14:paraId="438687AC" w14:textId="4E332EE2" w:rsidR="00A46D0B" w:rsidRPr="00BB14C9" w:rsidRDefault="0050330E" w:rsidP="00EA1B2E">
            <w:pPr>
              <w:pStyle w:val="ListBullet"/>
            </w:pPr>
            <w:r w:rsidRPr="00BB14C9">
              <w:t xml:space="preserve">Defenders must stand one metre away from the ball carrier </w:t>
            </w:r>
            <w:r w:rsidR="00EA66B7" w:rsidRPr="00BB14C9">
              <w:t>after</w:t>
            </w:r>
            <w:r w:rsidRPr="00BB14C9">
              <w:t xml:space="preserve"> a tag occurs.</w:t>
            </w:r>
          </w:p>
          <w:p w14:paraId="59A4F618" w14:textId="20B602FB" w:rsidR="00937177" w:rsidRDefault="00396F38" w:rsidP="00EA1B2E">
            <w:r>
              <w:t>After 5 minutes</w:t>
            </w:r>
            <w:r w:rsidR="00EA66B7">
              <w:t>,</w:t>
            </w:r>
            <w:r>
              <w:t xml:space="preserve"> pause </w:t>
            </w:r>
            <w:r w:rsidR="00AA0CF2">
              <w:t>gameplay</w:t>
            </w:r>
            <w:r>
              <w:t xml:space="preserve"> and </w:t>
            </w:r>
            <w:r w:rsidR="009B2AF5">
              <w:t>pose</w:t>
            </w:r>
            <w:r>
              <w:t xml:space="preserve"> the following questions:</w:t>
            </w:r>
          </w:p>
          <w:p w14:paraId="25ABF28A" w14:textId="2361AB1F" w:rsidR="00411D92" w:rsidRPr="00BB14C9" w:rsidRDefault="00411D92" w:rsidP="00EA1B2E">
            <w:pPr>
              <w:pStyle w:val="ListBullet"/>
            </w:pPr>
            <w:r w:rsidRPr="00BB14C9">
              <w:t xml:space="preserve">Where did you </w:t>
            </w:r>
            <w:r w:rsidR="0011189A" w:rsidRPr="00BB14C9">
              <w:t>position yourself to</w:t>
            </w:r>
            <w:r w:rsidRPr="00BB14C9">
              <w:t xml:space="preserve"> support your team to succeed in attack?</w:t>
            </w:r>
          </w:p>
          <w:p w14:paraId="393E1BAA" w14:textId="556CB421" w:rsidR="0011189A" w:rsidRPr="00BB14C9" w:rsidRDefault="0011189A" w:rsidP="00EA1B2E">
            <w:pPr>
              <w:pStyle w:val="ListBullet"/>
            </w:pPr>
            <w:r w:rsidRPr="00BB14C9">
              <w:t>Were the best passing options longer or shorter? Why?</w:t>
            </w:r>
          </w:p>
          <w:p w14:paraId="2BEF8356" w14:textId="77777777" w:rsidR="0011189A" w:rsidRPr="00BB14C9" w:rsidRDefault="0011189A" w:rsidP="00EA1B2E">
            <w:pPr>
              <w:pStyle w:val="ListBullet"/>
            </w:pPr>
            <w:r w:rsidRPr="00BB14C9">
              <w:t>What defensive strategy did your team use?</w:t>
            </w:r>
          </w:p>
          <w:p w14:paraId="1CCEFE30" w14:textId="20E249EA" w:rsidR="00ED141C" w:rsidRDefault="00AE44CF" w:rsidP="00EA1B2E">
            <w:r>
              <w:t>Provide teams with a few minutes to discuss tactics</w:t>
            </w:r>
            <w:r w:rsidR="00ED141C">
              <w:t xml:space="preserve"> before r</w:t>
            </w:r>
            <w:r w:rsidR="004035F5">
              <w:t>ecommenc</w:t>
            </w:r>
            <w:r w:rsidR="00ED141C">
              <w:t>ing</w:t>
            </w:r>
            <w:r w:rsidR="004035F5">
              <w:t xml:space="preserve"> </w:t>
            </w:r>
            <w:r w:rsidR="00AA0CF2">
              <w:t>play</w:t>
            </w:r>
            <w:r w:rsidR="00ED141C">
              <w:t>.</w:t>
            </w:r>
          </w:p>
          <w:p w14:paraId="70952300" w14:textId="3F70F200" w:rsidR="008623D3" w:rsidRDefault="00ED141C" w:rsidP="00EA1B2E">
            <w:r>
              <w:t>At the conclusion of the game, e</w:t>
            </w:r>
            <w:r w:rsidR="00AE44CF">
              <w:t>xplain to students that in touch football</w:t>
            </w:r>
            <w:r w:rsidR="005025FA">
              <w:t>,</w:t>
            </w:r>
            <w:r w:rsidR="00AE44CF">
              <w:t xml:space="preserve"> the ball can only be passed backwards in attack.</w:t>
            </w:r>
          </w:p>
          <w:p w14:paraId="31B81950" w14:textId="6441E24D" w:rsidR="005B5C31" w:rsidRDefault="00047748" w:rsidP="00EA1B2E">
            <w:pPr>
              <w:rPr>
                <w:rStyle w:val="Strong"/>
              </w:rPr>
            </w:pPr>
            <w:r>
              <w:rPr>
                <w:rStyle w:val="Strong"/>
              </w:rPr>
              <w:t>Touch football skills</w:t>
            </w:r>
          </w:p>
          <w:p w14:paraId="116DAC11" w14:textId="68C89CCF" w:rsidR="003617DB" w:rsidRPr="00006ECE" w:rsidRDefault="003617DB" w:rsidP="00EA1B2E">
            <w:pPr>
              <w:pStyle w:val="FeatureBox2"/>
              <w:rPr>
                <w:rStyle w:val="Strong"/>
                <w:b w:val="0"/>
                <w:bCs w:val="0"/>
              </w:rPr>
            </w:pPr>
            <w:r w:rsidRPr="009E1CDF">
              <w:rPr>
                <w:rStyle w:val="Strong"/>
              </w:rPr>
              <w:t>Note</w:t>
            </w:r>
            <w:r>
              <w:rPr>
                <w:rStyle w:val="Strong"/>
              </w:rPr>
              <w:t>:</w:t>
            </w:r>
            <w:r w:rsidRPr="000C62AD">
              <w:rPr>
                <w:rStyle w:val="Strong"/>
                <w:b w:val="0"/>
                <w:bCs w:val="0"/>
              </w:rPr>
              <w:t xml:space="preserve"> </w:t>
            </w:r>
            <w:r>
              <w:rPr>
                <w:rStyle w:val="Strong"/>
                <w:b w:val="0"/>
                <w:bCs w:val="0"/>
              </w:rPr>
              <w:t>for some students</w:t>
            </w:r>
            <w:r w:rsidR="005025FA">
              <w:rPr>
                <w:rStyle w:val="Strong"/>
                <w:b w:val="0"/>
                <w:bCs w:val="0"/>
              </w:rPr>
              <w:t>,</w:t>
            </w:r>
            <w:r w:rsidR="0000783F">
              <w:rPr>
                <w:rStyle w:val="Strong"/>
                <w:b w:val="0"/>
                <w:bCs w:val="0"/>
              </w:rPr>
              <w:t xml:space="preserve"> playing with an oval ball and passing backwards are new skills that may not have been addressed and taught in PDHPE lessons. The following activities may be used to introduce students to these skills.</w:t>
            </w:r>
          </w:p>
          <w:p w14:paraId="6F426AA6" w14:textId="6A916881" w:rsidR="00465B5D" w:rsidRDefault="00271EF2" w:rsidP="00EA1B2E">
            <w:r>
              <w:t>E</w:t>
            </w:r>
            <w:r w:rsidR="0099774A">
              <w:t xml:space="preserve">xplain and demonstrate </w:t>
            </w:r>
            <w:r w:rsidR="004D78E6">
              <w:t>the following</w:t>
            </w:r>
            <w:r>
              <w:t xml:space="preserve"> touch football skills</w:t>
            </w:r>
            <w:r w:rsidR="00B17940">
              <w:t>:</w:t>
            </w:r>
          </w:p>
          <w:p w14:paraId="5BAE3B64" w14:textId="38042171" w:rsidR="00D80696" w:rsidRPr="00AC4A6A" w:rsidRDefault="00323061" w:rsidP="00EA1B2E">
            <w:pPr>
              <w:pStyle w:val="ListBullet"/>
            </w:pPr>
            <w:r w:rsidRPr="00AC4A6A">
              <w:t>spiral pass</w:t>
            </w:r>
          </w:p>
          <w:p w14:paraId="4B52D7A0" w14:textId="2B5B6707" w:rsidR="00FB7358" w:rsidRPr="00AC4A6A" w:rsidRDefault="00323061" w:rsidP="00EA1B2E">
            <w:pPr>
              <w:pStyle w:val="ListBullet"/>
            </w:pPr>
            <w:r w:rsidRPr="00AC4A6A">
              <w:t>pop or flick pass</w:t>
            </w:r>
          </w:p>
          <w:p w14:paraId="284A88A0" w14:textId="5E1DCE24" w:rsidR="00F0639F" w:rsidRPr="00AC4A6A" w:rsidRDefault="00323061" w:rsidP="00EA1B2E">
            <w:pPr>
              <w:pStyle w:val="ListBullet"/>
            </w:pPr>
            <w:r w:rsidRPr="00AC4A6A">
              <w:t>play the ball</w:t>
            </w:r>
          </w:p>
          <w:p w14:paraId="3A174048" w14:textId="05060847" w:rsidR="00A31D88" w:rsidRPr="00AC4A6A" w:rsidRDefault="00323061" w:rsidP="00EA1B2E">
            <w:pPr>
              <w:pStyle w:val="ListBullet"/>
            </w:pPr>
            <w:r w:rsidRPr="00AC4A6A">
              <w:t>ball scoop.</w:t>
            </w:r>
          </w:p>
          <w:p w14:paraId="6AD9A83D" w14:textId="287958E7" w:rsidR="00EB50D8" w:rsidRDefault="009E1CDF" w:rsidP="00EA1B2E">
            <w:pPr>
              <w:pStyle w:val="FeatureBox2"/>
            </w:pPr>
            <w:r w:rsidRPr="009E1CDF">
              <w:rPr>
                <w:rStyle w:val="Strong"/>
              </w:rPr>
              <w:t>Note:</w:t>
            </w:r>
            <w:r w:rsidR="006E54DA">
              <w:t xml:space="preserve"> </w:t>
            </w:r>
            <w:r w:rsidR="006E54DA" w:rsidRPr="0003388E">
              <w:t xml:space="preserve">refer to the </w:t>
            </w:r>
            <w:hyperlink r:id="rId28" w:history="1">
              <w:r w:rsidR="006E54DA" w:rsidRPr="0003388E">
                <w:rPr>
                  <w:rStyle w:val="Hyperlink"/>
                </w:rPr>
                <w:t xml:space="preserve">Touch Football Australia </w:t>
              </w:r>
              <w:r w:rsidR="000C62AD">
                <w:rPr>
                  <w:rStyle w:val="Hyperlink"/>
                </w:rPr>
                <w:t xml:space="preserve">– </w:t>
              </w:r>
              <w:r w:rsidR="006E54DA" w:rsidRPr="0003388E">
                <w:rPr>
                  <w:rStyle w:val="Hyperlink"/>
                </w:rPr>
                <w:t>Beginners</w:t>
              </w:r>
              <w:r w:rsidR="005025FA">
                <w:rPr>
                  <w:rStyle w:val="Hyperlink"/>
                </w:rPr>
                <w:t>’</w:t>
              </w:r>
              <w:r w:rsidR="006E54DA" w:rsidRPr="0003388E">
                <w:rPr>
                  <w:rStyle w:val="Hyperlink"/>
                </w:rPr>
                <w:t xml:space="preserve"> Hub</w:t>
              </w:r>
            </w:hyperlink>
            <w:r w:rsidR="006E54DA" w:rsidRPr="0003388E">
              <w:t xml:space="preserve"> for short skill tip videos to support understanding of these skills.</w:t>
            </w:r>
          </w:p>
          <w:p w14:paraId="2F835D10" w14:textId="3C4535DD" w:rsidR="00EB0FAC" w:rsidRPr="00AD5898" w:rsidRDefault="00EB0FAC" w:rsidP="00EA1B2E">
            <w:r w:rsidRPr="00AD5898">
              <w:t>Allocate students into groups of 3</w:t>
            </w:r>
            <w:r w:rsidR="000F400C" w:rsidRPr="00AD5898">
              <w:t>.</w:t>
            </w:r>
          </w:p>
          <w:p w14:paraId="3856D8AB" w14:textId="1504D325" w:rsidR="009B059C" w:rsidRPr="00AD5898" w:rsidRDefault="004B183F" w:rsidP="00EA1B2E">
            <w:r w:rsidRPr="00AD5898">
              <w:t xml:space="preserve">Set up the following </w:t>
            </w:r>
            <w:r w:rsidR="00F23A64">
              <w:t>activities</w:t>
            </w:r>
            <w:r w:rsidR="00E103CD">
              <w:t>:</w:t>
            </w:r>
          </w:p>
          <w:p w14:paraId="2D53C3D4" w14:textId="178E371A" w:rsidR="009B059C" w:rsidRPr="00AD5898" w:rsidRDefault="00AC4A6A" w:rsidP="00EA1B2E">
            <w:pPr>
              <w:pStyle w:val="ListBullet"/>
            </w:pPr>
            <w:r>
              <w:t>S</w:t>
            </w:r>
            <w:r w:rsidR="00276A77" w:rsidRPr="00AD5898">
              <w:t>tationary p</w:t>
            </w:r>
            <w:r w:rsidR="009B059C" w:rsidRPr="00AD5898">
              <w:t>assing</w:t>
            </w:r>
            <w:r>
              <w:t>.</w:t>
            </w:r>
          </w:p>
          <w:p w14:paraId="0105EF16" w14:textId="3DB48359" w:rsidR="00486111" w:rsidRDefault="00486111" w:rsidP="00486111">
            <w:pPr>
              <w:pStyle w:val="Caption"/>
              <w:keepNext w:val="0"/>
            </w:pPr>
            <w:r>
              <w:t xml:space="preserve">Figure </w:t>
            </w:r>
            <w:fldSimple w:instr=" SEQ Figure \* ARABIC ">
              <w:r w:rsidR="006D6FA8">
                <w:rPr>
                  <w:noProof/>
                </w:rPr>
                <w:t>14</w:t>
              </w:r>
            </w:fldSimple>
            <w:r>
              <w:t xml:space="preserve"> – </w:t>
            </w:r>
            <w:r w:rsidRPr="00247F1E">
              <w:t>set-up for stationary passing drill</w:t>
            </w:r>
          </w:p>
          <w:p w14:paraId="4DBEB942" w14:textId="3E5AFF9B" w:rsidR="00E977DE" w:rsidRPr="00486111" w:rsidRDefault="00D14A17" w:rsidP="00486111">
            <w:r w:rsidRPr="00486111">
              <w:rPr>
                <w:noProof/>
              </w:rPr>
              <w:drawing>
                <wp:inline distT="0" distB="0" distL="0" distR="0" wp14:anchorId="72A128C7" wp14:editId="78F7948A">
                  <wp:extent cx="2619375" cy="2228909"/>
                  <wp:effectExtent l="0" t="0" r="0" b="0"/>
                  <wp:docPr id="496613913" name="Picture 1" descr="Diagram showing a triangular drill set-up with 3 circles at each point and 3 markers positioned between them, with dashed arrows indicating movement between positions in a cyclical patte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13913" name="Picture 1" descr="Diagram showing a triangular drill set-up with 3 circles at each point and 3 markers positioned between them, with dashed arrows indicating movement between positions in a cyclical pattern."/>
                          <pic:cNvPicPr/>
                        </pic:nvPicPr>
                        <pic:blipFill>
                          <a:blip r:embed="rId29"/>
                          <a:stretch>
                            <a:fillRect/>
                          </a:stretch>
                        </pic:blipFill>
                        <pic:spPr>
                          <a:xfrm>
                            <a:off x="0" y="0"/>
                            <a:ext cx="2626588" cy="2235047"/>
                          </a:xfrm>
                          <a:prstGeom prst="rect">
                            <a:avLst/>
                          </a:prstGeom>
                        </pic:spPr>
                      </pic:pic>
                    </a:graphicData>
                  </a:graphic>
                </wp:inline>
              </w:drawing>
            </w:r>
          </w:p>
          <w:p w14:paraId="06A5BD36" w14:textId="45E4A66E" w:rsidR="008C2588" w:rsidRDefault="00AC4A6A" w:rsidP="00EA1B2E">
            <w:pPr>
              <w:pStyle w:val="ListBullet2"/>
            </w:pPr>
            <w:r>
              <w:t>S</w:t>
            </w:r>
            <w:r w:rsidR="008C2588">
              <w:t xml:space="preserve">tudents stand at a marker and </w:t>
            </w:r>
            <w:r w:rsidR="00DB246F">
              <w:t>pass to one another</w:t>
            </w:r>
            <w:r>
              <w:t>.</w:t>
            </w:r>
          </w:p>
          <w:p w14:paraId="0C4BE9B5" w14:textId="6FD19676" w:rsidR="002244CC" w:rsidRPr="002244CC" w:rsidRDefault="00AC4A6A" w:rsidP="00EA1B2E">
            <w:pPr>
              <w:pStyle w:val="ListBullet2"/>
            </w:pPr>
            <w:r>
              <w:t>E</w:t>
            </w:r>
            <w:r w:rsidR="008C2588">
              <w:t xml:space="preserve">ncourage students to </w:t>
            </w:r>
            <w:r w:rsidR="00DB246F">
              <w:t>pass both ways</w:t>
            </w:r>
            <w:r>
              <w:t>.</w:t>
            </w:r>
          </w:p>
          <w:p w14:paraId="07E046E3" w14:textId="5686182A" w:rsidR="002819D3" w:rsidRPr="00AD5898" w:rsidRDefault="00AC4A6A" w:rsidP="00EA1B2E">
            <w:pPr>
              <w:pStyle w:val="ListBullet"/>
            </w:pPr>
            <w:r>
              <w:t>P</w:t>
            </w:r>
            <w:r w:rsidR="00276A77" w:rsidRPr="00AD5898">
              <w:t>assing on the run</w:t>
            </w:r>
            <w:r>
              <w:t>.</w:t>
            </w:r>
          </w:p>
          <w:p w14:paraId="3BA03F27" w14:textId="591B05E9" w:rsidR="00486111" w:rsidRDefault="00486111" w:rsidP="00486111">
            <w:pPr>
              <w:pStyle w:val="Caption"/>
              <w:keepNext w:val="0"/>
            </w:pPr>
            <w:r>
              <w:t xml:space="preserve">Figure </w:t>
            </w:r>
            <w:fldSimple w:instr=" SEQ Figure \* ARABIC ">
              <w:r w:rsidR="006D6FA8">
                <w:rPr>
                  <w:noProof/>
                </w:rPr>
                <w:t>15</w:t>
              </w:r>
            </w:fldSimple>
            <w:r>
              <w:t xml:space="preserve"> – </w:t>
            </w:r>
            <w:r w:rsidRPr="0066582A">
              <w:t>set-up for passing on the run drill set up</w:t>
            </w:r>
          </w:p>
          <w:p w14:paraId="75E26888" w14:textId="03B41EF3" w:rsidR="003506E3" w:rsidRPr="00486111" w:rsidRDefault="0017170C" w:rsidP="00486111">
            <w:r w:rsidRPr="00486111">
              <w:rPr>
                <w:noProof/>
              </w:rPr>
              <w:drawing>
                <wp:inline distT="0" distB="0" distL="0" distR="0" wp14:anchorId="41E7AA13" wp14:editId="1BE0D532">
                  <wp:extent cx="2219290" cy="1676400"/>
                  <wp:effectExtent l="0" t="0" r="0" b="0"/>
                  <wp:docPr id="1760028277" name="Picture 1" descr="Diagram showing a passing on the run drill set-up with 3 numbered stages, where markers and circles are connected by dashed arrows to illustrate player movement and passing pro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028277" name="Picture 1" descr="Diagram showing a passing on the run drill set-up with 3 numbered stages, where markers and circles are connected by dashed arrows to illustrate player movement and passing progression."/>
                          <pic:cNvPicPr/>
                        </pic:nvPicPr>
                        <pic:blipFill>
                          <a:blip r:embed="rId30"/>
                          <a:stretch>
                            <a:fillRect/>
                          </a:stretch>
                        </pic:blipFill>
                        <pic:spPr>
                          <a:xfrm>
                            <a:off x="0" y="0"/>
                            <a:ext cx="2225360" cy="1680985"/>
                          </a:xfrm>
                          <a:prstGeom prst="rect">
                            <a:avLst/>
                          </a:prstGeom>
                        </pic:spPr>
                      </pic:pic>
                    </a:graphicData>
                  </a:graphic>
                </wp:inline>
              </w:drawing>
            </w:r>
          </w:p>
          <w:p w14:paraId="5246207F" w14:textId="7159E14A" w:rsidR="001F7E6A" w:rsidRDefault="00AC4A6A" w:rsidP="00EA1B2E">
            <w:pPr>
              <w:pStyle w:val="ListBullet2"/>
            </w:pPr>
            <w:r>
              <w:t>S</w:t>
            </w:r>
            <w:r w:rsidR="00DB246F">
              <w:t>et students up in</w:t>
            </w:r>
            <w:r w:rsidR="00EB62BD">
              <w:t xml:space="preserve"> </w:t>
            </w:r>
            <w:r w:rsidR="00D7776A">
              <w:t>3</w:t>
            </w:r>
            <w:r w:rsidR="001F7E6A">
              <w:t xml:space="preserve"> to 5</w:t>
            </w:r>
            <w:r w:rsidR="0000407C">
              <w:t xml:space="preserve"> staggered</w:t>
            </w:r>
            <w:r w:rsidR="001F7E6A">
              <w:t xml:space="preserve"> </w:t>
            </w:r>
            <w:r w:rsidR="00D7776A">
              <w:t>parallel lines</w:t>
            </w:r>
            <w:r>
              <w:t>.</w:t>
            </w:r>
          </w:p>
          <w:p w14:paraId="77334AAB" w14:textId="2024D284" w:rsidR="0000407C" w:rsidRDefault="00AC4A6A" w:rsidP="00EA1B2E">
            <w:pPr>
              <w:pStyle w:val="ListBullet2"/>
            </w:pPr>
            <w:r>
              <w:t>T</w:t>
            </w:r>
            <w:r w:rsidR="0000407C">
              <w:t>he student at the front of the line at one end begins with the ball</w:t>
            </w:r>
            <w:r>
              <w:t>.</w:t>
            </w:r>
          </w:p>
          <w:p w14:paraId="5D6C6EEE" w14:textId="3FACC488" w:rsidR="0000407C" w:rsidRPr="00DB246F" w:rsidRDefault="00AC4A6A" w:rsidP="00EA1B2E">
            <w:pPr>
              <w:pStyle w:val="ListBullet2"/>
            </w:pPr>
            <w:r>
              <w:t>O</w:t>
            </w:r>
            <w:r w:rsidR="0000407C">
              <w:t>n the teacher’s cue, all students begin to run straight ahead and pass the ball down the line</w:t>
            </w:r>
            <w:r w:rsidR="00483FF2">
              <w:t>,</w:t>
            </w:r>
            <w:r w:rsidR="0000407C">
              <w:t xml:space="preserve"> ensuring they remain behind the player passing the ball</w:t>
            </w:r>
            <w:r>
              <w:t>.</w:t>
            </w:r>
          </w:p>
          <w:p w14:paraId="42D395D9" w14:textId="2A02CF8E" w:rsidR="003506E3" w:rsidRPr="00AD5898" w:rsidRDefault="003506E3" w:rsidP="00EA1B2E">
            <w:pPr>
              <w:pStyle w:val="FeatureBox2"/>
            </w:pPr>
            <w:r w:rsidRPr="00AD5898">
              <w:rPr>
                <w:rStyle w:val="Strong"/>
              </w:rPr>
              <w:t>Note:</w:t>
            </w:r>
            <w:r w:rsidRPr="00AD5898">
              <w:t xml:space="preserve"> </w:t>
            </w:r>
            <w:r w:rsidR="008567A4" w:rsidRPr="00AD5898">
              <w:t xml:space="preserve">for an </w:t>
            </w:r>
            <w:r w:rsidRPr="00AD5898">
              <w:t>alternative</w:t>
            </w:r>
            <w:r w:rsidR="008567A4" w:rsidRPr="00AD5898">
              <w:t xml:space="preserve"> activity</w:t>
            </w:r>
            <w:r w:rsidR="007C558C" w:rsidRPr="00AD5898">
              <w:t>,</w:t>
            </w:r>
            <w:r w:rsidR="008567A4" w:rsidRPr="00AD5898">
              <w:t xml:space="preserve"> </w:t>
            </w:r>
            <w:r w:rsidRPr="00AD5898">
              <w:t xml:space="preserve">refer to the </w:t>
            </w:r>
            <w:hyperlink r:id="rId31" w:history="1">
              <w:r w:rsidR="00483FF2" w:rsidRPr="00483FF2">
                <w:rPr>
                  <w:rStyle w:val="Hyperlink"/>
                </w:rPr>
                <w:t>Playing for Life</w:t>
              </w:r>
            </w:hyperlink>
            <w:r w:rsidR="00483FF2" w:rsidRPr="00483FF2">
              <w:t xml:space="preserve"> </w:t>
            </w:r>
            <w:r w:rsidR="00483FF2">
              <w:t>activity card, ‘Pass and run’.</w:t>
            </w:r>
          </w:p>
          <w:p w14:paraId="035E6F07" w14:textId="48E14451" w:rsidR="00BC0C90" w:rsidRPr="00AD5898" w:rsidRDefault="00AC4A6A" w:rsidP="00EA1B2E">
            <w:pPr>
              <w:pStyle w:val="ListBullet"/>
            </w:pPr>
            <w:r>
              <w:t>P</w:t>
            </w:r>
            <w:r w:rsidR="009B059C" w:rsidRPr="00AD5898">
              <w:t>lay the ball</w:t>
            </w:r>
            <w:r w:rsidR="00E977DE" w:rsidRPr="00AD5898">
              <w:t xml:space="preserve"> and dummy half</w:t>
            </w:r>
            <w:r>
              <w:t>.</w:t>
            </w:r>
          </w:p>
          <w:p w14:paraId="2AC890A3" w14:textId="004AFBB5" w:rsidR="00C94055" w:rsidRDefault="00C94055" w:rsidP="00C94055">
            <w:pPr>
              <w:pStyle w:val="Caption"/>
              <w:keepNext w:val="0"/>
            </w:pPr>
            <w:r>
              <w:t xml:space="preserve">Figure </w:t>
            </w:r>
            <w:fldSimple w:instr=" SEQ Figure \* ARABIC ">
              <w:r w:rsidR="006D6FA8">
                <w:rPr>
                  <w:noProof/>
                </w:rPr>
                <w:t>16</w:t>
              </w:r>
            </w:fldSimple>
            <w:r>
              <w:t xml:space="preserve"> – </w:t>
            </w:r>
            <w:r w:rsidRPr="0002567F">
              <w:t>player positioning for play the ball and dummy half drill</w:t>
            </w:r>
          </w:p>
          <w:p w14:paraId="768045D6" w14:textId="0A3E383F" w:rsidR="009B10FC" w:rsidRPr="00C94055" w:rsidRDefault="00281ABA" w:rsidP="00C94055">
            <w:r w:rsidRPr="00C94055">
              <w:rPr>
                <w:noProof/>
              </w:rPr>
              <w:drawing>
                <wp:inline distT="0" distB="0" distL="0" distR="0" wp14:anchorId="21E6B818" wp14:editId="6B7EA55D">
                  <wp:extent cx="2874790" cy="1676400"/>
                  <wp:effectExtent l="0" t="0" r="1905" b="0"/>
                  <wp:docPr id="258574796" name="Picture 1" descr="Diagram showing a play the ball and dummy half drill set-up with 3 numbered stages, using circles and markers connected by solid and dashed arrows to illustrate player movement and passing sequ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574796" name="Picture 1" descr="Diagram showing a play the ball and dummy half drill set-up with 3 numbered stages, using circles and markers connected by solid and dashed arrows to illustrate player movement and passing sequence."/>
                          <pic:cNvPicPr/>
                        </pic:nvPicPr>
                        <pic:blipFill>
                          <a:blip r:embed="rId32"/>
                          <a:stretch>
                            <a:fillRect/>
                          </a:stretch>
                        </pic:blipFill>
                        <pic:spPr>
                          <a:xfrm>
                            <a:off x="0" y="0"/>
                            <a:ext cx="2876995" cy="1677686"/>
                          </a:xfrm>
                          <a:prstGeom prst="rect">
                            <a:avLst/>
                          </a:prstGeom>
                        </pic:spPr>
                      </pic:pic>
                    </a:graphicData>
                  </a:graphic>
                </wp:inline>
              </w:drawing>
            </w:r>
          </w:p>
          <w:p w14:paraId="43C741A5" w14:textId="6B4460F6" w:rsidR="004431D9" w:rsidRDefault="00AC4A6A" w:rsidP="00EA1B2E">
            <w:pPr>
              <w:pStyle w:val="ListBullet2"/>
            </w:pPr>
            <w:r>
              <w:t>U</w:t>
            </w:r>
            <w:r w:rsidR="00281ABA">
              <w:t>s</w:t>
            </w:r>
            <w:r w:rsidR="00F85DDC">
              <w:t>e</w:t>
            </w:r>
            <w:r w:rsidR="00281ABA">
              <w:t xml:space="preserve"> the same set</w:t>
            </w:r>
            <w:r w:rsidR="00BE717E">
              <w:t>-</w:t>
            </w:r>
            <w:r w:rsidR="00281ABA">
              <w:t>up</w:t>
            </w:r>
            <w:r w:rsidR="004B39AB">
              <w:t xml:space="preserve"> and starting cue</w:t>
            </w:r>
            <w:r w:rsidR="00281ABA">
              <w:t xml:space="preserve"> as the previous </w:t>
            </w:r>
            <w:r w:rsidR="00F85DDC">
              <w:t>activity</w:t>
            </w:r>
            <w:r>
              <w:t>.</w:t>
            </w:r>
          </w:p>
          <w:p w14:paraId="223F1ED5" w14:textId="3948AE23" w:rsidR="00F85DDC" w:rsidRDefault="00AC4A6A" w:rsidP="00EA1B2E">
            <w:pPr>
              <w:pStyle w:val="ListBullet2"/>
            </w:pPr>
            <w:r>
              <w:t>I</w:t>
            </w:r>
            <w:r w:rsidR="004B39AB">
              <w:t xml:space="preserve">n this activity, </w:t>
            </w:r>
            <w:r w:rsidR="00BE717E">
              <w:t xml:space="preserve">2 </w:t>
            </w:r>
            <w:r w:rsidR="00F85DDC">
              <w:t>students run forward with the front student holding the ball</w:t>
            </w:r>
            <w:r>
              <w:t>.</w:t>
            </w:r>
          </w:p>
          <w:p w14:paraId="533566F0" w14:textId="344D366E" w:rsidR="00F548C1" w:rsidRDefault="00AC4A6A" w:rsidP="00EA1B2E">
            <w:pPr>
              <w:pStyle w:val="ListBullet2"/>
            </w:pPr>
            <w:r>
              <w:t>T</w:t>
            </w:r>
            <w:r w:rsidR="00F548C1">
              <w:t xml:space="preserve">he front student </w:t>
            </w:r>
            <w:r w:rsidR="004B39AB">
              <w:t>‘</w:t>
            </w:r>
            <w:r w:rsidR="00F548C1">
              <w:t>plays the ball</w:t>
            </w:r>
            <w:r w:rsidR="004B39AB">
              <w:t>’</w:t>
            </w:r>
            <w:r w:rsidR="00F548C1">
              <w:t xml:space="preserve"> by</w:t>
            </w:r>
            <w:r w:rsidR="00CD3082">
              <w:t xml:space="preserve"> </w:t>
            </w:r>
            <w:r w:rsidR="00837357">
              <w:t xml:space="preserve">placing </w:t>
            </w:r>
            <w:r w:rsidR="00CD3082">
              <w:t>the ball on the ground and stepping over it</w:t>
            </w:r>
            <w:r>
              <w:t>.</w:t>
            </w:r>
          </w:p>
          <w:p w14:paraId="6321FE01" w14:textId="112DD8E7" w:rsidR="004B39AB" w:rsidRPr="00AD5898" w:rsidRDefault="00AC4A6A" w:rsidP="00EA1B2E">
            <w:pPr>
              <w:pStyle w:val="ListBullet2"/>
            </w:pPr>
            <w:r>
              <w:t>T</w:t>
            </w:r>
            <w:r w:rsidR="004B39AB">
              <w:t xml:space="preserve">he student behind them collects the ball and passes </w:t>
            </w:r>
            <w:r w:rsidR="00483FF2">
              <w:t xml:space="preserve">it </w:t>
            </w:r>
            <w:r w:rsidR="004B39AB">
              <w:t>to the front student of the next line</w:t>
            </w:r>
            <w:r>
              <w:t>.</w:t>
            </w:r>
          </w:p>
          <w:p w14:paraId="1114EAF3" w14:textId="26E6DF93" w:rsidR="004431D9" w:rsidRPr="00AD5898" w:rsidRDefault="00AC4A6A" w:rsidP="00EA1B2E">
            <w:pPr>
              <w:pStyle w:val="ListBullet2"/>
            </w:pPr>
            <w:r>
              <w:t>R</w:t>
            </w:r>
            <w:r w:rsidR="004431D9" w:rsidRPr="00AD5898">
              <w:t xml:space="preserve">epeat </w:t>
            </w:r>
            <w:r w:rsidR="00F4572B">
              <w:t>down the line.</w:t>
            </w:r>
          </w:p>
          <w:p w14:paraId="1BEF201D" w14:textId="78D41EC1" w:rsidR="003C1978" w:rsidRPr="00AD5898" w:rsidRDefault="003C1978" w:rsidP="00EA1B2E">
            <w:r w:rsidRPr="00AD5898">
              <w:t>Pose the following questions to the students for class discussion:</w:t>
            </w:r>
          </w:p>
          <w:p w14:paraId="37C71A63" w14:textId="77777777" w:rsidR="003C1978" w:rsidRPr="00AC4A6A" w:rsidRDefault="003C1978" w:rsidP="00EA1B2E">
            <w:pPr>
              <w:pStyle w:val="ListBullet"/>
            </w:pPr>
            <w:r w:rsidRPr="00AC4A6A">
              <w:t>How can you make your passes easier to catch?</w:t>
            </w:r>
          </w:p>
          <w:p w14:paraId="03B688B1" w14:textId="36348494" w:rsidR="003C1978" w:rsidRPr="00AC4A6A" w:rsidRDefault="003C1978" w:rsidP="00EA1B2E">
            <w:pPr>
              <w:pStyle w:val="ListBullet"/>
            </w:pPr>
            <w:r w:rsidRPr="00AC4A6A">
              <w:t>Why is accuracy important for maintaining possession</w:t>
            </w:r>
            <w:r w:rsidR="009F75BE" w:rsidRPr="00AC4A6A">
              <w:t>?</w:t>
            </w:r>
          </w:p>
          <w:p w14:paraId="01983000" w14:textId="77777777" w:rsidR="001F4B8A" w:rsidRDefault="008F509A" w:rsidP="00EA1B2E">
            <w:pPr>
              <w:pStyle w:val="FeatureBox2"/>
            </w:pPr>
            <w:r w:rsidRPr="00F05F05">
              <w:rPr>
                <w:rStyle w:val="Strong"/>
              </w:rPr>
              <w:t>Note:</w:t>
            </w:r>
            <w:r>
              <w:t xml:space="preserve"> </w:t>
            </w:r>
            <w:r w:rsidR="00EA0782" w:rsidRPr="00EA0782">
              <w:t xml:space="preserve">having all groups complete the same drill at the same time allows </w:t>
            </w:r>
            <w:r w:rsidR="00F4049B">
              <w:t>time to</w:t>
            </w:r>
            <w:r w:rsidR="00EA0782" w:rsidRPr="00EA0782">
              <w:t xml:space="preserve"> pause and give whole-class feedback if similar errors arise</w:t>
            </w:r>
            <w:r w:rsidR="00F4049B">
              <w:t>.</w:t>
            </w:r>
          </w:p>
          <w:p w14:paraId="36299BC5" w14:textId="67A35124" w:rsidR="00BA0393" w:rsidRPr="00BA0393" w:rsidRDefault="00BA0393" w:rsidP="00EA1B2E">
            <w:pPr>
              <w:widowControl/>
              <w:ind w:left="567" w:hanging="567"/>
              <w:mirrorIndents w:val="0"/>
              <w:rPr>
                <w:b/>
                <w:bCs/>
              </w:rPr>
            </w:pPr>
            <w:r w:rsidRPr="00BA0393">
              <w:rPr>
                <w:b/>
                <w:bCs/>
              </w:rPr>
              <w:t>Modified touch football 4 v</w:t>
            </w:r>
            <w:r w:rsidR="00483FF2">
              <w:rPr>
                <w:b/>
                <w:bCs/>
              </w:rPr>
              <w:t>ersus</w:t>
            </w:r>
            <w:r w:rsidRPr="00BA0393">
              <w:rPr>
                <w:b/>
                <w:bCs/>
              </w:rPr>
              <w:t xml:space="preserve"> 4</w:t>
            </w:r>
          </w:p>
          <w:p w14:paraId="75499527" w14:textId="71E101FF" w:rsidR="00BA0393" w:rsidRPr="00BA0393" w:rsidRDefault="00BA0393" w:rsidP="00EA1B2E">
            <w:r w:rsidRPr="00BA0393">
              <w:t>Allocate students into groups of 9.</w:t>
            </w:r>
          </w:p>
          <w:p w14:paraId="1D346ED1" w14:textId="7081CE97" w:rsidR="00AC0F2E" w:rsidRDefault="00AC0F2E" w:rsidP="00EA1B2E">
            <w:r>
              <w:t xml:space="preserve">Mark out playing areas </w:t>
            </w:r>
            <w:r w:rsidR="009F4827">
              <w:t xml:space="preserve">for each group, </w:t>
            </w:r>
            <w:r>
              <w:t>approximately 20</w:t>
            </w:r>
            <w:r w:rsidR="00BE717E">
              <w:t xml:space="preserve"> </w:t>
            </w:r>
            <w:r>
              <w:t xml:space="preserve">metres by </w:t>
            </w:r>
            <w:r w:rsidR="00AB6EEB">
              <w:t>1</w:t>
            </w:r>
            <w:r w:rsidR="004A2CB3">
              <w:t>5</w:t>
            </w:r>
            <w:r w:rsidR="00BE717E">
              <w:t xml:space="preserve"> </w:t>
            </w:r>
            <w:r>
              <w:t>metres</w:t>
            </w:r>
            <w:r w:rsidR="001A72EA">
              <w:t xml:space="preserve"> (adjust </w:t>
            </w:r>
            <w:r w:rsidR="009A6EC9">
              <w:t xml:space="preserve">the </w:t>
            </w:r>
            <w:r w:rsidR="001A72EA">
              <w:t>width</w:t>
            </w:r>
            <w:r w:rsidR="000C05BE">
              <w:t xml:space="preserve"> according to skill level)</w:t>
            </w:r>
            <w:r>
              <w:t>. Include a 5</w:t>
            </w:r>
            <w:r w:rsidR="00BE717E">
              <w:t xml:space="preserve"> </w:t>
            </w:r>
            <w:r>
              <w:t xml:space="preserve">metre try zone </w:t>
            </w:r>
            <w:r w:rsidR="00A03E7C">
              <w:t>at</w:t>
            </w:r>
            <w:r>
              <w:t xml:space="preserve"> each end.</w:t>
            </w:r>
          </w:p>
          <w:p w14:paraId="068B735F" w14:textId="325392D1" w:rsidR="00D30DF1" w:rsidRDefault="00AE5492" w:rsidP="00EA1B2E">
            <w:r>
              <w:t xml:space="preserve">Within each group of 9, </w:t>
            </w:r>
            <w:r w:rsidR="00A306BA">
              <w:t>d</w:t>
            </w:r>
            <w:r w:rsidR="00D30DF1" w:rsidRPr="00D30DF1">
              <w:t xml:space="preserve">ivide students into 2 </w:t>
            </w:r>
            <w:r w:rsidR="004C2A44">
              <w:t xml:space="preserve">smaller </w:t>
            </w:r>
            <w:r w:rsidR="00D30DF1" w:rsidRPr="00D30DF1">
              <w:t>groups of 4</w:t>
            </w:r>
            <w:r w:rsidR="00D60F58">
              <w:t>,</w:t>
            </w:r>
            <w:r w:rsidR="00D30DF1" w:rsidRPr="00D30DF1">
              <w:t xml:space="preserve"> with </w:t>
            </w:r>
            <w:r w:rsidR="00BE717E">
              <w:t>one</w:t>
            </w:r>
            <w:r w:rsidR="00D30DF1" w:rsidRPr="00D30DF1">
              <w:t xml:space="preserve"> person allocated as the referee.</w:t>
            </w:r>
            <w:r w:rsidR="001F4B8A">
              <w:t xml:space="preserve"> </w:t>
            </w:r>
            <w:r w:rsidR="00D30DF1" w:rsidRPr="00D30DF1">
              <w:t>Students will take turns to rotate as referee to enforce the rules of the game</w:t>
            </w:r>
            <w:r w:rsidR="00D30DF1">
              <w:t>.</w:t>
            </w:r>
          </w:p>
          <w:p w14:paraId="79242F2B" w14:textId="77777777" w:rsidR="00BA0393" w:rsidRPr="00BA0393" w:rsidRDefault="00BA0393" w:rsidP="00EA1B2E">
            <w:r w:rsidRPr="00BA0393">
              <w:t>Explain the following touch football rules:</w:t>
            </w:r>
          </w:p>
          <w:p w14:paraId="7C327024" w14:textId="3EDF7960" w:rsidR="00BA0393" w:rsidRPr="00BE717E" w:rsidRDefault="0038325A" w:rsidP="00EA1B2E">
            <w:pPr>
              <w:pStyle w:val="ListBullet"/>
            </w:pPr>
            <w:r>
              <w:t>T</w:t>
            </w:r>
            <w:r w:rsidR="00004D45" w:rsidRPr="00BE717E">
              <w:t>he</w:t>
            </w:r>
            <w:r w:rsidR="00C06AA7" w:rsidRPr="00BE717E">
              <w:t xml:space="preserve"> attacking team has </w:t>
            </w:r>
            <w:r w:rsidR="00A13CB8">
              <w:t>6</w:t>
            </w:r>
            <w:r w:rsidR="00A13CB8" w:rsidRPr="00BE717E">
              <w:t xml:space="preserve"> </w:t>
            </w:r>
            <w:r w:rsidR="00C06AA7" w:rsidRPr="00BE717E">
              <w:t>touches to score</w:t>
            </w:r>
            <w:r>
              <w:t>.</w:t>
            </w:r>
          </w:p>
          <w:p w14:paraId="36050818" w14:textId="1E402EB8" w:rsidR="00BA0393" w:rsidRPr="00BE717E" w:rsidRDefault="0038325A" w:rsidP="00EA1B2E">
            <w:pPr>
              <w:pStyle w:val="ListBullet"/>
            </w:pPr>
            <w:r>
              <w:t>A</w:t>
            </w:r>
            <w:r w:rsidR="00C06AA7" w:rsidRPr="00BE717E">
              <w:t xml:space="preserve"> touch is made when a defender lightly touches the ball carrier with their hand</w:t>
            </w:r>
            <w:r>
              <w:t>.</w:t>
            </w:r>
          </w:p>
          <w:p w14:paraId="7A1453A9" w14:textId="1E2DA411" w:rsidR="00BA0393" w:rsidRPr="00BE717E" w:rsidRDefault="0038325A" w:rsidP="00EA1B2E">
            <w:pPr>
              <w:pStyle w:val="ListBullet"/>
            </w:pPr>
            <w:r>
              <w:t>A</w:t>
            </w:r>
            <w:r w:rsidR="00004D45" w:rsidRPr="00BE717E">
              <w:t>fter</w:t>
            </w:r>
            <w:r w:rsidR="00C06AA7" w:rsidRPr="00BE717E">
              <w:t xml:space="preserve"> a touch, the attacker performs a play</w:t>
            </w:r>
            <w:r w:rsidR="009A6EC9">
              <w:t>-</w:t>
            </w:r>
            <w:r w:rsidR="00C06AA7" w:rsidRPr="00BE717E">
              <w:t>the</w:t>
            </w:r>
            <w:r w:rsidR="009A6EC9">
              <w:t>-</w:t>
            </w:r>
            <w:r w:rsidR="00C06AA7" w:rsidRPr="00BE717E">
              <w:t>ball</w:t>
            </w:r>
            <w:r>
              <w:t>.</w:t>
            </w:r>
          </w:p>
          <w:p w14:paraId="78DA7D84" w14:textId="57FBDF57" w:rsidR="00BA0393" w:rsidRPr="00BE717E" w:rsidRDefault="0038325A" w:rsidP="00EA1B2E">
            <w:pPr>
              <w:pStyle w:val="ListBullet"/>
            </w:pPr>
            <w:r>
              <w:t>T</w:t>
            </w:r>
            <w:r w:rsidR="00004D45" w:rsidRPr="00BE717E">
              <w:t>he</w:t>
            </w:r>
            <w:r w:rsidR="00C06AA7" w:rsidRPr="00BE717E">
              <w:t xml:space="preserve"> ball must be passed backwards or sideways, never forward</w:t>
            </w:r>
            <w:r>
              <w:t>.</w:t>
            </w:r>
          </w:p>
          <w:p w14:paraId="47C8A58E" w14:textId="74B3EB29" w:rsidR="00BA0393" w:rsidRPr="00BE717E" w:rsidRDefault="0038325A" w:rsidP="00EA1B2E">
            <w:pPr>
              <w:pStyle w:val="ListBullet"/>
            </w:pPr>
            <w:r>
              <w:t>D</w:t>
            </w:r>
            <w:r w:rsidR="00004D45" w:rsidRPr="00BE717E">
              <w:t>efenders</w:t>
            </w:r>
            <w:r w:rsidR="00C06AA7" w:rsidRPr="00BE717E">
              <w:t xml:space="preserve"> must retreat</w:t>
            </w:r>
            <w:r w:rsidR="003E0190" w:rsidRPr="00BE717E">
              <w:t xml:space="preserve"> 7 metres from </w:t>
            </w:r>
            <w:r w:rsidR="006E5E0C" w:rsidRPr="00BE717E">
              <w:t>where the touch was made</w:t>
            </w:r>
            <w:r w:rsidR="00C06AA7" w:rsidRPr="00BE717E">
              <w:t xml:space="preserve"> </w:t>
            </w:r>
            <w:r w:rsidR="003E0190" w:rsidRPr="00BE717E">
              <w:t xml:space="preserve">to </w:t>
            </w:r>
            <w:r w:rsidR="003F1967" w:rsidRPr="00BE717E">
              <w:t>get</w:t>
            </w:r>
            <w:r w:rsidR="00C06AA7" w:rsidRPr="00BE717E">
              <w:t xml:space="preserve"> </w:t>
            </w:r>
            <w:r w:rsidR="003F1967" w:rsidRPr="00BE717E">
              <w:t>‘</w:t>
            </w:r>
            <w:r w:rsidR="00C06AA7" w:rsidRPr="00BE717E">
              <w:t>onside</w:t>
            </w:r>
            <w:r w:rsidR="003F1967" w:rsidRPr="00BE717E">
              <w:t>’</w:t>
            </w:r>
            <w:r w:rsidR="00C06AA7" w:rsidRPr="00BE717E">
              <w:t xml:space="preserve"> before attempting to make the next touc</w:t>
            </w:r>
            <w:r w:rsidR="0014426C" w:rsidRPr="00BE717E">
              <w:t>h</w:t>
            </w:r>
            <w:r>
              <w:t>.</w:t>
            </w:r>
          </w:p>
          <w:p w14:paraId="77841438" w14:textId="35518CF0" w:rsidR="00BA0393" w:rsidRPr="00BE717E" w:rsidRDefault="009A6EC9" w:rsidP="00EA1B2E">
            <w:pPr>
              <w:pStyle w:val="ListBullet"/>
            </w:pPr>
            <w:r>
              <w:t>A</w:t>
            </w:r>
            <w:r w:rsidR="00C06AA7" w:rsidRPr="00BE717E">
              <w:t xml:space="preserve"> try is scored when a player places the ball on or over the try lin</w:t>
            </w:r>
            <w:r w:rsidR="0014426C" w:rsidRPr="00BE717E">
              <w:t>e</w:t>
            </w:r>
            <w:r>
              <w:t>.</w:t>
            </w:r>
          </w:p>
          <w:p w14:paraId="2108AE2B" w14:textId="6ED01621" w:rsidR="00BA0393" w:rsidRPr="00BE717E" w:rsidRDefault="009A6EC9" w:rsidP="00EA1B2E">
            <w:pPr>
              <w:pStyle w:val="ListBullet"/>
            </w:pPr>
            <w:r>
              <w:t xml:space="preserve">The </w:t>
            </w:r>
            <w:r w:rsidR="00770369" w:rsidRPr="00BE717E">
              <w:t>d</w:t>
            </w:r>
            <w:r w:rsidR="00004D45" w:rsidRPr="00BE717E">
              <w:t>ummy</w:t>
            </w:r>
            <w:r w:rsidR="00C06AA7" w:rsidRPr="00BE717E">
              <w:t xml:space="preserve"> half cannot scor</w:t>
            </w:r>
            <w:r w:rsidR="0014426C" w:rsidRPr="00BE717E">
              <w:t>e</w:t>
            </w:r>
            <w:r>
              <w:t>.</w:t>
            </w:r>
          </w:p>
          <w:p w14:paraId="7D00DEB7" w14:textId="1498B592" w:rsidR="00C068B7" w:rsidRPr="00BE717E" w:rsidRDefault="009A6EC9" w:rsidP="00EA1B2E">
            <w:pPr>
              <w:pStyle w:val="ListBullet"/>
            </w:pPr>
            <w:r>
              <w:t>I</w:t>
            </w:r>
            <w:r w:rsidR="0014426C" w:rsidRPr="00BE717E">
              <w:t xml:space="preserve">f the ball is </w:t>
            </w:r>
            <w:r w:rsidR="00C06AA7" w:rsidRPr="00BE717E">
              <w:t>passed forward or goes out of bounds, possession changes</w:t>
            </w:r>
            <w:r>
              <w:t>.</w:t>
            </w:r>
          </w:p>
          <w:p w14:paraId="650E6AFB" w14:textId="417A6879" w:rsidR="00BA0393" w:rsidRPr="00BE717E" w:rsidRDefault="009A6EC9" w:rsidP="00EA1B2E">
            <w:pPr>
              <w:pStyle w:val="ListBullet"/>
            </w:pPr>
            <w:r>
              <w:t>W</w:t>
            </w:r>
            <w:r w:rsidR="00C068B7" w:rsidRPr="00BE717E">
              <w:t>hoever scores a try becomes the referee for the next period of play</w:t>
            </w:r>
            <w:r w:rsidR="00C06AA7" w:rsidRPr="00BE717E">
              <w:t>.</w:t>
            </w:r>
          </w:p>
          <w:p w14:paraId="74ECED66" w14:textId="1967C0F7" w:rsidR="00F86E95" w:rsidRDefault="00F86E95" w:rsidP="00EA1B2E">
            <w:r>
              <w:t xml:space="preserve">Distribute a copy of </w:t>
            </w:r>
            <w:hyperlink w:anchor="_Appendix_6_–" w:history="1">
              <w:r w:rsidRPr="003B6BCB">
                <w:rPr>
                  <w:rStyle w:val="Hyperlink"/>
                </w:rPr>
                <w:t>Appendix 6 – self-assessment (tactical concepts)</w:t>
              </w:r>
            </w:hyperlink>
            <w:r>
              <w:t xml:space="preserve"> to each student</w:t>
            </w:r>
            <w:r w:rsidR="00C96777">
              <w:t xml:space="preserve"> and e</w:t>
            </w:r>
            <w:r>
              <w:t>xplain each of the listed concepts that they will reflect on at the end of this activity.</w:t>
            </w:r>
          </w:p>
          <w:p w14:paraId="34D7D3C8" w14:textId="6F4CEB54" w:rsidR="00797BF9" w:rsidRDefault="00797BF9" w:rsidP="00EA1B2E">
            <w:r>
              <w:t>Commence play.</w:t>
            </w:r>
          </w:p>
          <w:p w14:paraId="24663E86" w14:textId="1FC4F9C7" w:rsidR="00BA0393" w:rsidRDefault="003E4C21" w:rsidP="00EA1B2E">
            <w:r>
              <w:t>Pause play after 5 minutes</w:t>
            </w:r>
            <w:r w:rsidR="001B6131">
              <w:t xml:space="preserve">, use </w:t>
            </w:r>
            <w:r w:rsidR="007C1DC6">
              <w:t xml:space="preserve">a </w:t>
            </w:r>
            <w:r w:rsidR="001B6131">
              <w:t xml:space="preserve">turn and talk questioning </w:t>
            </w:r>
            <w:r w:rsidR="007C1DC6">
              <w:t xml:space="preserve">strategy </w:t>
            </w:r>
            <w:r w:rsidR="00673378">
              <w:t xml:space="preserve">by posing the following </w:t>
            </w:r>
            <w:r w:rsidR="007C1DC6">
              <w:t xml:space="preserve">questions </w:t>
            </w:r>
            <w:r w:rsidR="00673378">
              <w:t>to students:</w:t>
            </w:r>
          </w:p>
          <w:p w14:paraId="53997BB1" w14:textId="442DE4CD" w:rsidR="00D15A6F" w:rsidRDefault="00D15A6F" w:rsidP="00EA1B2E">
            <w:pPr>
              <w:pStyle w:val="ListBullet"/>
            </w:pPr>
            <w:r>
              <w:t xml:space="preserve">How did you move to get away from defenders? </w:t>
            </w:r>
            <w:r w:rsidR="00643DC7">
              <w:t>What was similar or different to basketball?</w:t>
            </w:r>
          </w:p>
          <w:p w14:paraId="77EA0D16" w14:textId="34D92BA4" w:rsidR="00D15A6F" w:rsidRDefault="00DD522F" w:rsidP="00EA1B2E">
            <w:pPr>
              <w:pStyle w:val="ListBullet"/>
            </w:pPr>
            <w:r>
              <w:t>What was the best position to be in to receive a pass</w:t>
            </w:r>
            <w:r w:rsidR="00D15A6F">
              <w:t xml:space="preserve">? </w:t>
            </w:r>
            <w:r>
              <w:t>What was similar or different to basketball?</w:t>
            </w:r>
          </w:p>
          <w:p w14:paraId="7F319EAA" w14:textId="293F553B" w:rsidR="00B35B74" w:rsidRDefault="00B35B74" w:rsidP="00EA1B2E">
            <w:pPr>
              <w:pStyle w:val="ListBullet"/>
            </w:pPr>
            <w:r>
              <w:t xml:space="preserve">With such </w:t>
            </w:r>
            <w:r w:rsidR="003347E0">
              <w:t>small</w:t>
            </w:r>
            <w:r>
              <w:t xml:space="preserve"> team numbers, what did you need to do to ensure </w:t>
            </w:r>
            <w:r w:rsidR="00E24FC0">
              <w:t>you could succeed in attack?</w:t>
            </w:r>
          </w:p>
          <w:p w14:paraId="345A86BF" w14:textId="41DFE887" w:rsidR="00D15A6F" w:rsidRDefault="00D15A6F" w:rsidP="00EA1B2E">
            <w:pPr>
              <w:pStyle w:val="ListBullet"/>
            </w:pPr>
            <w:r>
              <w:t>How did communication help your team?</w:t>
            </w:r>
          </w:p>
          <w:p w14:paraId="703AD9A6" w14:textId="40F0358C" w:rsidR="003F6775" w:rsidRDefault="003F6775" w:rsidP="00EA1B2E">
            <w:r>
              <w:t>Provide teams with time to discuss tactics, then recommence play.</w:t>
            </w:r>
          </w:p>
          <w:p w14:paraId="34E4EC1B" w14:textId="2EBE679C" w:rsidR="0019051D" w:rsidRDefault="00860B88" w:rsidP="00EA1B2E">
            <w:r>
              <w:t>After 5 minutes, regroup students and ask the following question</w:t>
            </w:r>
            <w:r w:rsidR="002969EB">
              <w:t>s:</w:t>
            </w:r>
          </w:p>
          <w:p w14:paraId="3CDB1669" w14:textId="487BA955" w:rsidR="00F019B0" w:rsidRDefault="00F019B0" w:rsidP="00EA1B2E">
            <w:pPr>
              <w:pStyle w:val="ListBullet"/>
            </w:pPr>
            <w:r w:rsidRPr="00F019B0">
              <w:t>How did you position yourself after making a touch?</w:t>
            </w:r>
          </w:p>
          <w:p w14:paraId="362EB549" w14:textId="281C73A7" w:rsidR="002969EB" w:rsidRDefault="002969EB" w:rsidP="00EA1B2E">
            <w:pPr>
              <w:pStyle w:val="ListBullet"/>
            </w:pPr>
            <w:r>
              <w:t>How did your team stop the attackers from scoring?</w:t>
            </w:r>
          </w:p>
          <w:p w14:paraId="38ED8644" w14:textId="30E79BAD" w:rsidR="002969EB" w:rsidRDefault="003347E0" w:rsidP="00EA1B2E">
            <w:pPr>
              <w:pStyle w:val="ListBullet"/>
            </w:pPr>
            <w:r>
              <w:t>Did</w:t>
            </w:r>
            <w:r w:rsidR="00224FF4">
              <w:t xml:space="preserve"> you</w:t>
            </w:r>
            <w:r w:rsidR="00F428B9">
              <w:t>r team use more of a person-to-person or zone approach?</w:t>
            </w:r>
          </w:p>
          <w:p w14:paraId="2599A7D2" w14:textId="424483C1" w:rsidR="00D85F86" w:rsidRDefault="001B1A5E" w:rsidP="00EA1B2E">
            <w:r>
              <w:t xml:space="preserve">Introduce </w:t>
            </w:r>
            <w:r w:rsidR="00986D8D">
              <w:t>continuous</w:t>
            </w:r>
            <w:r w:rsidR="00112BBF">
              <w:t xml:space="preserve"> touch rules. Including:</w:t>
            </w:r>
          </w:p>
          <w:p w14:paraId="1645F9E2" w14:textId="6DF10A4B" w:rsidR="009E73E4" w:rsidRDefault="001B1A5E" w:rsidP="00EA1B2E">
            <w:pPr>
              <w:pStyle w:val="ListBullet"/>
            </w:pPr>
            <w:r>
              <w:t>u</w:t>
            </w:r>
            <w:r w:rsidR="00FF08F3" w:rsidRPr="00FF08F3">
              <w:t>nlimited tags</w:t>
            </w:r>
          </w:p>
          <w:p w14:paraId="65202C0E" w14:textId="1006B9E9" w:rsidR="005460D1" w:rsidRDefault="00D85F86" w:rsidP="00EA1B2E">
            <w:pPr>
              <w:pStyle w:val="ListBullet"/>
            </w:pPr>
            <w:r>
              <w:t>c</w:t>
            </w:r>
            <w:r w:rsidR="005460D1">
              <w:t>hange</w:t>
            </w:r>
            <w:r w:rsidR="007353F9">
              <w:t>-</w:t>
            </w:r>
            <w:r w:rsidR="005460D1">
              <w:t>over when</w:t>
            </w:r>
            <w:r w:rsidR="00676215">
              <w:t xml:space="preserve"> the</w:t>
            </w:r>
            <w:r w:rsidR="005460D1">
              <w:t xml:space="preserve"> ball is dropped or a try is scored</w:t>
            </w:r>
            <w:r>
              <w:t>.</w:t>
            </w:r>
          </w:p>
          <w:p w14:paraId="428491CF" w14:textId="3A6C97DE" w:rsidR="006D38D8" w:rsidRDefault="006D38D8" w:rsidP="00EA1B2E">
            <w:r>
              <w:t>Commence play</w:t>
            </w:r>
            <w:r w:rsidR="002615D9">
              <w:t>.</w:t>
            </w:r>
          </w:p>
          <w:p w14:paraId="067C88D0" w14:textId="6F4A2772" w:rsidR="002615D9" w:rsidRDefault="002615D9" w:rsidP="00EA1B2E">
            <w:r>
              <w:t>After 5 minutes</w:t>
            </w:r>
            <w:r w:rsidR="009850B2">
              <w:t xml:space="preserve">, pause play and ask questions </w:t>
            </w:r>
            <w:r w:rsidR="00112BBF">
              <w:t xml:space="preserve">to </w:t>
            </w:r>
            <w:r w:rsidR="006933F1">
              <w:t>reveal specific tactics. Questions may include</w:t>
            </w:r>
            <w:r w:rsidR="00676215">
              <w:t>:</w:t>
            </w:r>
          </w:p>
          <w:p w14:paraId="4CE91EFF" w14:textId="35C8EF26" w:rsidR="009850B2" w:rsidRDefault="00CA05F1" w:rsidP="00EA1B2E">
            <w:pPr>
              <w:pStyle w:val="ListBullet"/>
            </w:pPr>
            <w:r>
              <w:t xml:space="preserve">What strategies did you use in attack to maintain possession and </w:t>
            </w:r>
            <w:r w:rsidR="00A47699">
              <w:t>advance the ball?</w:t>
            </w:r>
          </w:p>
          <w:p w14:paraId="2656F8A7" w14:textId="51BD735D" w:rsidR="009850B2" w:rsidRDefault="009850B2" w:rsidP="00EA1B2E">
            <w:pPr>
              <w:pStyle w:val="ListBullet"/>
            </w:pPr>
            <w:r>
              <w:t>When was it better to pass instead of run?</w:t>
            </w:r>
          </w:p>
          <w:p w14:paraId="224E746C" w14:textId="0782FF07" w:rsidR="00A47699" w:rsidRDefault="00A47699" w:rsidP="00EA1B2E">
            <w:pPr>
              <w:pStyle w:val="ListBullet"/>
              <w:mirrorIndents w:val="0"/>
            </w:pPr>
            <w:r>
              <w:t>What strategies did you use in defence to cause a turnover or prevent the other team from advancing or scoring?</w:t>
            </w:r>
          </w:p>
          <w:p w14:paraId="77AFA42E" w14:textId="1F1A11B2" w:rsidR="00570601" w:rsidRDefault="00570601" w:rsidP="00EA1B2E">
            <w:r>
              <w:t>Recommence play.</w:t>
            </w:r>
          </w:p>
          <w:p w14:paraId="59FE46F5" w14:textId="3D15D5E0" w:rsidR="00997286" w:rsidRDefault="003A70A5" w:rsidP="00EA1B2E">
            <w:r>
              <w:t xml:space="preserve">After a period of play, </w:t>
            </w:r>
            <w:r w:rsidR="00212CC6">
              <w:t>pause the games and p</w:t>
            </w:r>
            <w:r w:rsidR="00F52F4B">
              <w:t>rovide time for students to complete the tactical concepts self-assessment worksheet</w:t>
            </w:r>
            <w:r w:rsidR="002303E7">
              <w:t xml:space="preserve"> </w:t>
            </w:r>
            <w:hyperlink w:anchor="_Appendix_6_–" w:history="1">
              <w:r w:rsidR="007353F9" w:rsidRPr="003B6BCB">
                <w:rPr>
                  <w:rStyle w:val="Hyperlink"/>
                </w:rPr>
                <w:t>Appendix 6 – self-assessment (tactical concepts)</w:t>
              </w:r>
            </w:hyperlink>
            <w:r w:rsidR="00997286">
              <w:t>.</w:t>
            </w:r>
          </w:p>
          <w:p w14:paraId="0F622401" w14:textId="6D16CBDA" w:rsidR="004A56FE" w:rsidRDefault="00212CC6" w:rsidP="00EA1B2E">
            <w:r>
              <w:t>Conduct a whole</w:t>
            </w:r>
            <w:r w:rsidR="001B3687">
              <w:t>-</w:t>
            </w:r>
            <w:r>
              <w:t>class discussion for students to discuss the s</w:t>
            </w:r>
            <w:r w:rsidR="002560C6">
              <w:t xml:space="preserve">imilarities and differences </w:t>
            </w:r>
            <w:r w:rsidR="00177EDA">
              <w:t xml:space="preserve">between the tactics </w:t>
            </w:r>
            <w:r w:rsidR="002B74DE">
              <w:t xml:space="preserve">they </w:t>
            </w:r>
            <w:r w:rsidR="00177EDA">
              <w:t xml:space="preserve">implemented </w:t>
            </w:r>
            <w:r w:rsidR="002B74DE">
              <w:t xml:space="preserve">in </w:t>
            </w:r>
            <w:r w:rsidR="00B35D16">
              <w:t xml:space="preserve">basketball and </w:t>
            </w:r>
            <w:r>
              <w:t xml:space="preserve">those in </w:t>
            </w:r>
            <w:r w:rsidR="00B35D16">
              <w:t>touch footbal</w:t>
            </w:r>
            <w:r w:rsidR="004A21CB">
              <w:t>l</w:t>
            </w:r>
            <w:r w:rsidR="002B74DE">
              <w:t>.</w:t>
            </w:r>
          </w:p>
          <w:p w14:paraId="03AD833E" w14:textId="0DDBD123" w:rsidR="00AE2006" w:rsidRDefault="00AE2006" w:rsidP="00EA1B2E">
            <w:pPr>
              <w:pStyle w:val="FeatureBox3"/>
            </w:pPr>
            <w:r w:rsidRPr="00816F56">
              <w:rPr>
                <w:rStyle w:val="Strong"/>
              </w:rPr>
              <w:t>Formativ</w:t>
            </w:r>
            <w:r>
              <w:rPr>
                <w:rStyle w:val="Strong"/>
              </w:rPr>
              <w:t>e</w:t>
            </w:r>
            <w:r w:rsidRPr="00816F56">
              <w:rPr>
                <w:rStyle w:val="Strong"/>
              </w:rPr>
              <w:t xml:space="preserve"> assessment</w:t>
            </w:r>
            <w:r w:rsidRPr="00403147">
              <w:t>:</w:t>
            </w:r>
          </w:p>
          <w:p w14:paraId="3290A5EF" w14:textId="77777777" w:rsidR="00AE2006" w:rsidRPr="002E51D6" w:rsidRDefault="00AE2006" w:rsidP="00EA1B2E">
            <w:pPr>
              <w:pStyle w:val="FeatureBox3"/>
              <w:rPr>
                <w:rStyle w:val="Strong"/>
              </w:rPr>
            </w:pPr>
            <w:r w:rsidRPr="002E51D6">
              <w:rPr>
                <w:rStyle w:val="Strong"/>
              </w:rPr>
              <w:t>Outcome</w:t>
            </w:r>
          </w:p>
          <w:p w14:paraId="723A9571" w14:textId="111508DF" w:rsidR="00AE2006" w:rsidRDefault="00AE2006" w:rsidP="00EA1B2E">
            <w:pPr>
              <w:pStyle w:val="FeatureBox3"/>
              <w:numPr>
                <w:ilvl w:val="0"/>
                <w:numId w:val="2"/>
              </w:numPr>
              <w:ind w:left="596" w:hanging="596"/>
              <w:mirrorIndents w:val="0"/>
              <w:rPr>
                <w:rStyle w:val="Strong"/>
              </w:rPr>
            </w:pPr>
            <w:r w:rsidRPr="002E51D6">
              <w:rPr>
                <w:rStyle w:val="Strong"/>
                <w:b w:val="0"/>
                <w:bCs w:val="0"/>
              </w:rPr>
              <w:t>transfers movement skills and concepts for use in a range of dynamic movement environments</w:t>
            </w:r>
            <w:r w:rsidR="00521000">
              <w:rPr>
                <w:rStyle w:val="Strong"/>
                <w:b w:val="0"/>
                <w:bCs w:val="0"/>
              </w:rPr>
              <w:br/>
            </w:r>
            <w:r w:rsidRPr="00FF4883">
              <w:rPr>
                <w:rStyle w:val="Strong"/>
              </w:rPr>
              <w:t>PH4-MSS-01</w:t>
            </w:r>
          </w:p>
          <w:p w14:paraId="73E47EB2" w14:textId="03350F69" w:rsidR="0073273F" w:rsidRPr="0073273F" w:rsidRDefault="00D90D31" w:rsidP="00EA1B2E">
            <w:pPr>
              <w:pStyle w:val="FeatureBox3"/>
            </w:pPr>
            <w:r>
              <w:t>U</w:t>
            </w:r>
            <w:r w:rsidR="00AE2006">
              <w:t xml:space="preserve">se </w:t>
            </w:r>
            <w:hyperlink w:anchor="_Appendix_8_–" w:history="1">
              <w:r w:rsidR="00AE2006" w:rsidRPr="00B140C7">
                <w:rPr>
                  <w:rStyle w:val="Hyperlink"/>
                  <w:color w:val="1F3864" w:themeColor="accent1" w:themeShade="80"/>
                </w:rPr>
                <w:t>Appendix 8 – teacher assessment (tactical concepts)</w:t>
              </w:r>
            </w:hyperlink>
            <w:r w:rsidR="00AE2006">
              <w:t xml:space="preserve"> to assess students’ progress towards transf</w:t>
            </w:r>
            <w:r w:rsidR="008118FD">
              <w:t>erring</w:t>
            </w:r>
            <w:r w:rsidR="00AE2006">
              <w:t xml:space="preserve"> movement skills and territory game tactics and concepts in touch football.</w:t>
            </w:r>
          </w:p>
        </w:tc>
      </w:tr>
    </w:tbl>
    <w:p w14:paraId="0B9B36D9" w14:textId="77777777" w:rsidR="00CE5AC8" w:rsidRPr="0058417D" w:rsidRDefault="00CE5AC8" w:rsidP="001B3687">
      <w:pPr>
        <w:keepNext/>
        <w:rPr>
          <w:rStyle w:val="Strong"/>
        </w:rPr>
      </w:pPr>
      <w:r w:rsidRPr="0058417D">
        <w:rPr>
          <w:rStyle w:val="Strong"/>
        </w:rPr>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3C0FF3" w14:paraId="2E328AA4" w14:textId="77777777">
        <w:trPr>
          <w:trHeight w:val="2324"/>
        </w:trPr>
        <w:tc>
          <w:tcPr>
            <w:tcW w:w="14560" w:type="dxa"/>
          </w:tcPr>
          <w:p w14:paraId="5C93D3D5" w14:textId="77777777" w:rsidR="00CE5AC8" w:rsidRPr="00856FFD" w:rsidRDefault="00CE5AC8">
            <w:r w:rsidRPr="00B510D7">
              <w:t>[Classroom teacher to complete.]</w:t>
            </w:r>
          </w:p>
        </w:tc>
      </w:tr>
    </w:tbl>
    <w:p w14:paraId="39D8FAE6" w14:textId="77777777" w:rsidR="007353F9" w:rsidRDefault="007353F9">
      <w:pPr>
        <w:suppressAutoHyphens w:val="0"/>
        <w:spacing w:before="0" w:after="160" w:line="259" w:lineRule="auto"/>
      </w:pPr>
      <w:r>
        <w:br w:type="page"/>
      </w:r>
    </w:p>
    <w:p w14:paraId="559116A6" w14:textId="27065AE0" w:rsidR="00AC7E20" w:rsidRPr="006C701D" w:rsidRDefault="00AC7E20" w:rsidP="007353F9">
      <w:pPr>
        <w:pStyle w:val="Heading1"/>
      </w:pPr>
      <w:bookmarkStart w:id="27" w:name="_Toc237852809"/>
      <w:r>
        <w:t>Learning sequence 6</w:t>
      </w:r>
      <w:r w:rsidRPr="00D166CE">
        <w:t xml:space="preserve"> –</w:t>
      </w:r>
      <w:r>
        <w:t xml:space="preserve"> </w:t>
      </w:r>
      <w:r w:rsidR="005A6FE4">
        <w:t xml:space="preserve">tactics in </w:t>
      </w:r>
      <w:r w:rsidR="00B67BB1">
        <w:t>touch football</w:t>
      </w:r>
      <w:bookmarkEnd w:id="27"/>
    </w:p>
    <w:p w14:paraId="3A1EC961" w14:textId="395E459D" w:rsidR="00AC7E20" w:rsidRPr="005609D7" w:rsidRDefault="00AC7E20" w:rsidP="00AC7E20">
      <w:pPr>
        <w:pStyle w:val="FeatureBox2"/>
        <w:rPr>
          <w:highlight w:val="yellow"/>
        </w:rPr>
      </w:pPr>
      <w:r w:rsidRPr="005F2EA5">
        <w:rPr>
          <w:rStyle w:val="Strong"/>
        </w:rPr>
        <w:t>Note</w:t>
      </w:r>
      <w:r w:rsidRPr="00E30418">
        <w:rPr>
          <w:b/>
          <w:bCs/>
        </w:rPr>
        <w:t>:</w:t>
      </w:r>
      <w:r>
        <w:t xml:space="preserve"> </w:t>
      </w:r>
      <w:r w:rsidR="00E923DC">
        <w:t xml:space="preserve">the duration of this learning sequence is approximately </w:t>
      </w:r>
      <w:r w:rsidR="007D2231">
        <w:t>one hour and 30 minutes.</w:t>
      </w:r>
    </w:p>
    <w:p w14:paraId="55C495C7" w14:textId="7192EB8C" w:rsidR="00AC7E20" w:rsidRDefault="00AC7E20" w:rsidP="00AC7E20">
      <w:pPr>
        <w:pStyle w:val="Caption"/>
      </w:pPr>
      <w:r>
        <w:t xml:space="preserve">Table </w:t>
      </w:r>
      <w:r>
        <w:fldChar w:fldCharType="begin"/>
      </w:r>
      <w:r>
        <w:instrText>SEQ Table \* ARABIC</w:instrText>
      </w:r>
      <w:r>
        <w:fldChar w:fldCharType="separate"/>
      </w:r>
      <w:r w:rsidR="008D1D96">
        <w:rPr>
          <w:noProof/>
        </w:rPr>
        <w:t>6</w:t>
      </w:r>
      <w:r>
        <w:fldChar w:fldCharType="end"/>
      </w:r>
      <w:r>
        <w:t xml:space="preserve"> – </w:t>
      </w:r>
      <w:r w:rsidRPr="00081C9A">
        <w:t>teaching and learning program</w:t>
      </w:r>
    </w:p>
    <w:tbl>
      <w:tblPr>
        <w:tblStyle w:val="Tableheader"/>
        <w:tblW w:w="0" w:type="auto"/>
        <w:tblLook w:val="0420" w:firstRow="1" w:lastRow="0" w:firstColumn="0" w:lastColumn="0" w:noHBand="0" w:noVBand="1"/>
        <w:tblDescription w:val="Table outlines the outcomes, content and teaching and learning activities for Learning sequence 6."/>
      </w:tblPr>
      <w:tblGrid>
        <w:gridCol w:w="3823"/>
        <w:gridCol w:w="10737"/>
      </w:tblGrid>
      <w:tr w:rsidR="00C62853" w:rsidRPr="00403147" w14:paraId="550DB7D0" w14:textId="77777777">
        <w:trPr>
          <w:cnfStyle w:val="100000000000" w:firstRow="1" w:lastRow="0" w:firstColumn="0" w:lastColumn="0" w:oddVBand="0" w:evenVBand="0" w:oddHBand="0" w:evenHBand="0" w:firstRowFirstColumn="0" w:firstRowLastColumn="0" w:lastRowFirstColumn="0" w:lastRowLastColumn="0"/>
        </w:trPr>
        <w:tc>
          <w:tcPr>
            <w:tcW w:w="3823" w:type="dxa"/>
          </w:tcPr>
          <w:p w14:paraId="71B2CAF5" w14:textId="77777777" w:rsidR="00AC7E20" w:rsidRPr="00403147" w:rsidRDefault="00AC7E20" w:rsidP="00EA1B2E">
            <w:r w:rsidRPr="00403147">
              <w:t>Outcomes and content</w:t>
            </w:r>
          </w:p>
        </w:tc>
        <w:tc>
          <w:tcPr>
            <w:tcW w:w="10737" w:type="dxa"/>
          </w:tcPr>
          <w:p w14:paraId="732106C5" w14:textId="77777777" w:rsidR="00AC7E20" w:rsidRPr="00403147" w:rsidRDefault="00AC7E20" w:rsidP="00EA1B2E">
            <w:r w:rsidRPr="00403147">
              <w:t>Teaching and learning activities</w:t>
            </w:r>
          </w:p>
        </w:tc>
      </w:tr>
      <w:tr w:rsidR="00C62853" w:rsidRPr="00403147" w14:paraId="3A72A4F9" w14:textId="77777777">
        <w:trPr>
          <w:cnfStyle w:val="000000100000" w:firstRow="0" w:lastRow="0" w:firstColumn="0" w:lastColumn="0" w:oddVBand="0" w:evenVBand="0" w:oddHBand="1" w:evenHBand="0" w:firstRowFirstColumn="0" w:firstRowLastColumn="0" w:lastRowFirstColumn="0" w:lastRowLastColumn="0"/>
        </w:trPr>
        <w:tc>
          <w:tcPr>
            <w:tcW w:w="3823" w:type="dxa"/>
          </w:tcPr>
          <w:p w14:paraId="78957EBB" w14:textId="77777777" w:rsidR="003F2399" w:rsidRPr="000B765A" w:rsidRDefault="003F2399" w:rsidP="00EA1B2E">
            <w:pPr>
              <w:rPr>
                <w:rStyle w:val="Strong"/>
              </w:rPr>
            </w:pPr>
            <w:r w:rsidRPr="000B765A">
              <w:rPr>
                <w:rStyle w:val="Strong"/>
              </w:rPr>
              <w:t>Outcomes</w:t>
            </w:r>
          </w:p>
          <w:p w14:paraId="1A2BB762" w14:textId="1A2FEF1D" w:rsidR="003F2399" w:rsidRPr="000B765A" w:rsidRDefault="003F2399" w:rsidP="00EA1B2E">
            <w:pPr>
              <w:rPr>
                <w:rStyle w:val="Strong"/>
              </w:rPr>
            </w:pPr>
            <w:r w:rsidRPr="000B765A">
              <w:rPr>
                <w:rStyle w:val="Strong"/>
              </w:rPr>
              <w:t>PH4-MSS-01, PH4-MSS-02,</w:t>
            </w:r>
            <w:r w:rsidR="00FC6501">
              <w:rPr>
                <w:rStyle w:val="Strong"/>
              </w:rPr>
              <w:br/>
            </w:r>
            <w:r w:rsidRPr="000B765A">
              <w:rPr>
                <w:rStyle w:val="Strong"/>
              </w:rPr>
              <w:t>PH4-SMI-01</w:t>
            </w:r>
          </w:p>
          <w:p w14:paraId="1A26F05D" w14:textId="77777777" w:rsidR="003F2399" w:rsidRPr="000B765A" w:rsidRDefault="003F2399" w:rsidP="00EA1B2E">
            <w:pPr>
              <w:rPr>
                <w:rStyle w:val="Strong"/>
              </w:rPr>
            </w:pPr>
            <w:r w:rsidRPr="000B765A">
              <w:rPr>
                <w:rStyle w:val="Strong"/>
              </w:rPr>
              <w:t>Content</w:t>
            </w:r>
          </w:p>
          <w:p w14:paraId="62DFD761" w14:textId="77777777" w:rsidR="003F2399" w:rsidRPr="000B765A" w:rsidRDefault="003F2399" w:rsidP="00EA1B2E">
            <w:pPr>
              <w:rPr>
                <w:rStyle w:val="Strong"/>
              </w:rPr>
            </w:pPr>
            <w:r w:rsidRPr="000B765A">
              <w:rPr>
                <w:rStyle w:val="Strong"/>
              </w:rPr>
              <w:t>Focus area – Movement skills and strategies</w:t>
            </w:r>
          </w:p>
          <w:p w14:paraId="40569BE6" w14:textId="77777777" w:rsidR="003F2399" w:rsidRPr="000B765A" w:rsidRDefault="003F2399" w:rsidP="00EA1B2E">
            <w:pPr>
              <w:rPr>
                <w:rStyle w:val="Strong"/>
              </w:rPr>
            </w:pPr>
            <w:r w:rsidRPr="000B765A">
              <w:rPr>
                <w:rStyle w:val="Strong"/>
              </w:rPr>
              <w:t xml:space="preserve">Enhancing and valuing movement </w:t>
            </w:r>
          </w:p>
          <w:p w14:paraId="55A7A377" w14:textId="1F84548C" w:rsidR="003F2399" w:rsidRDefault="003F2399" w:rsidP="00EA1B2E">
            <w:pPr>
              <w:pStyle w:val="ListBullet"/>
            </w:pPr>
            <w:r>
              <w:t>Practise and refine fundamental and specialised movement skills in predictable and dynamic situations</w:t>
            </w:r>
          </w:p>
          <w:p w14:paraId="6E3A1DE2" w14:textId="32AC4332" w:rsidR="003F2399" w:rsidRDefault="003F2399" w:rsidP="00EA1B2E">
            <w:pPr>
              <w:pStyle w:val="ListBullet"/>
            </w:pPr>
            <w:r>
              <w:t>Participate in movement activities that demonstrate and transfer similar skills and strategies to different forms of gameplay, including target, net and court, striking and fielding, and territory games</w:t>
            </w:r>
          </w:p>
          <w:p w14:paraId="46996249" w14:textId="6F153ABC" w:rsidR="003F2399" w:rsidRDefault="003F2399" w:rsidP="00EA1B2E">
            <w:pPr>
              <w:pStyle w:val="ListBullet"/>
            </w:pPr>
            <w:r>
              <w:t>Apply and transfer movement concepts in a range of movement contexts</w:t>
            </w:r>
          </w:p>
          <w:p w14:paraId="055C55AD" w14:textId="1C7B2D0B" w:rsidR="003F2399" w:rsidRDefault="003F2399" w:rsidP="00EA1B2E">
            <w:pPr>
              <w:pStyle w:val="ListBullet"/>
            </w:pPr>
            <w:r>
              <w:t>Create and perform movement sequences that solve movement problems, including creating, using and defending space, and achieving and retaining possession</w:t>
            </w:r>
          </w:p>
          <w:p w14:paraId="424F8871" w14:textId="3C7BC475" w:rsidR="003F2399" w:rsidRDefault="003F2399" w:rsidP="00EA1B2E">
            <w:pPr>
              <w:pStyle w:val="ListBullet"/>
            </w:pPr>
            <w:r>
              <w:t>Implement attacking and defending strategies and predict their effectiveness in different situations</w:t>
            </w:r>
          </w:p>
          <w:p w14:paraId="0032328B" w14:textId="732C7E96" w:rsidR="003F2399" w:rsidRDefault="003F2399" w:rsidP="00EA1B2E">
            <w:pPr>
              <w:pStyle w:val="ListBullet"/>
            </w:pPr>
            <w:r>
              <w:t>Evaluate decisions and actions when solving movement challenges</w:t>
            </w:r>
          </w:p>
          <w:p w14:paraId="20C9A9A8" w14:textId="0D0148A4" w:rsidR="003F2399" w:rsidRDefault="003F2399" w:rsidP="00EA1B2E">
            <w:pPr>
              <w:pStyle w:val="ListBullet"/>
            </w:pPr>
            <w:r>
              <w:t>Provide and apply feedback to improve body control, coordination, skill execution and strategy</w:t>
            </w:r>
          </w:p>
          <w:p w14:paraId="737E5D7C" w14:textId="77777777" w:rsidR="003F2399" w:rsidRPr="008515B5" w:rsidRDefault="003F2399" w:rsidP="00EA1B2E">
            <w:pPr>
              <w:rPr>
                <w:rStyle w:val="Strong"/>
              </w:rPr>
            </w:pPr>
            <w:r w:rsidRPr="008515B5">
              <w:rPr>
                <w:rStyle w:val="Strong"/>
              </w:rPr>
              <w:t xml:space="preserve">Applying self-management and interpersonal skills to movement </w:t>
            </w:r>
          </w:p>
          <w:p w14:paraId="34A3589A" w14:textId="164779AA" w:rsidR="00AC7E20" w:rsidRPr="00403147" w:rsidRDefault="003F2399" w:rsidP="00EA1B2E">
            <w:pPr>
              <w:pStyle w:val="ListBullet"/>
            </w:pPr>
            <w:r>
              <w:t>Provide and respond to verbal, physical or situational cues to enhance communication, performance and team cohesion</w:t>
            </w:r>
          </w:p>
        </w:tc>
        <w:tc>
          <w:tcPr>
            <w:tcW w:w="10737" w:type="dxa"/>
          </w:tcPr>
          <w:p w14:paraId="3523E614" w14:textId="3BFFC734" w:rsidR="00FF7BA3" w:rsidRPr="001A64FA" w:rsidRDefault="00FF7BA3" w:rsidP="00EA1B2E">
            <w:pPr>
              <w:rPr>
                <w:rStyle w:val="Strong"/>
              </w:rPr>
            </w:pPr>
            <w:r w:rsidRPr="001A64FA">
              <w:rPr>
                <w:rStyle w:val="Strong"/>
              </w:rPr>
              <w:t>Learning intention</w:t>
            </w:r>
            <w:r w:rsidR="00024B06">
              <w:rPr>
                <w:rStyle w:val="Strong"/>
              </w:rPr>
              <w:t>s</w:t>
            </w:r>
          </w:p>
          <w:p w14:paraId="3D3E66F5" w14:textId="77777777" w:rsidR="00FF7BA3" w:rsidRPr="00E30418" w:rsidRDefault="00FF7BA3" w:rsidP="00EA1B2E">
            <w:pPr>
              <w:rPr>
                <w:rStyle w:val="Strong"/>
                <w:b w:val="0"/>
                <w:bCs w:val="0"/>
              </w:rPr>
            </w:pPr>
            <w:r w:rsidRPr="00E30418">
              <w:rPr>
                <w:rStyle w:val="Strong"/>
                <w:b w:val="0"/>
                <w:bCs w:val="0"/>
              </w:rPr>
              <w:t>We are learning to:</w:t>
            </w:r>
          </w:p>
          <w:p w14:paraId="016065C4" w14:textId="26E63E16" w:rsidR="00E516A3" w:rsidRDefault="00F1260D" w:rsidP="00EA1B2E">
            <w:pPr>
              <w:pStyle w:val="ListBullet"/>
            </w:pPr>
            <w:r w:rsidRPr="00F1260D">
              <w:t xml:space="preserve">apply </w:t>
            </w:r>
            <w:r w:rsidR="000D5861">
              <w:t>defensive and attacking</w:t>
            </w:r>
            <w:r w:rsidR="004E2539">
              <w:t xml:space="preserve"> </w:t>
            </w:r>
            <w:r w:rsidRPr="00F1260D">
              <w:t xml:space="preserve">touch football tactics to </w:t>
            </w:r>
            <w:r w:rsidR="000D5861">
              <w:t>defend</w:t>
            </w:r>
            <w:r w:rsidRPr="00F1260D">
              <w:t xml:space="preserve"> space, support play, </w:t>
            </w:r>
            <w:r w:rsidR="0027368A">
              <w:t>maintain</w:t>
            </w:r>
            <w:r w:rsidRPr="00F1260D">
              <w:t xml:space="preserve"> possession and </w:t>
            </w:r>
            <w:r w:rsidR="000D5861">
              <w:t>create</w:t>
            </w:r>
            <w:r w:rsidRPr="00F1260D">
              <w:t xml:space="preserve"> space</w:t>
            </w:r>
          </w:p>
          <w:p w14:paraId="75FE9573" w14:textId="70A15D1E" w:rsidR="00E516A3" w:rsidRDefault="00F1260D" w:rsidP="00EA1B2E">
            <w:pPr>
              <w:pStyle w:val="ListBullet"/>
            </w:pPr>
            <w:r w:rsidRPr="00F1260D">
              <w:t xml:space="preserve">recognise </w:t>
            </w:r>
            <w:r w:rsidR="00E516A3">
              <w:t xml:space="preserve">similarities and differences </w:t>
            </w:r>
            <w:r w:rsidR="006F0657">
              <w:t xml:space="preserve">between </w:t>
            </w:r>
            <w:r w:rsidR="00903AEB">
              <w:t>touch football and basketball tactics</w:t>
            </w:r>
            <w:r w:rsidR="000D5861">
              <w:t>.</w:t>
            </w:r>
          </w:p>
          <w:p w14:paraId="019AB6BA" w14:textId="77777777" w:rsidR="00FF7BA3" w:rsidRPr="001A64FA" w:rsidRDefault="00FF7BA3" w:rsidP="00EA1B2E">
            <w:pPr>
              <w:rPr>
                <w:rStyle w:val="Strong"/>
              </w:rPr>
            </w:pPr>
            <w:r w:rsidRPr="001A64FA">
              <w:rPr>
                <w:rStyle w:val="Strong"/>
              </w:rPr>
              <w:t>Success criteria</w:t>
            </w:r>
          </w:p>
          <w:p w14:paraId="4266B730" w14:textId="56CC7712" w:rsidR="00FF7BA3" w:rsidRPr="00E30418" w:rsidRDefault="00FF7BA3" w:rsidP="00EA1B2E">
            <w:pPr>
              <w:rPr>
                <w:rStyle w:val="Strong"/>
                <w:b w:val="0"/>
                <w:bCs w:val="0"/>
              </w:rPr>
            </w:pPr>
            <w:r w:rsidRPr="00E30418">
              <w:rPr>
                <w:rStyle w:val="Strong"/>
                <w:b w:val="0"/>
                <w:bCs w:val="0"/>
              </w:rPr>
              <w:t>I can:</w:t>
            </w:r>
          </w:p>
          <w:p w14:paraId="153BA720" w14:textId="7998C21B" w:rsidR="004E2539" w:rsidRPr="00146E44" w:rsidRDefault="004E2539" w:rsidP="00EA1B2E">
            <w:pPr>
              <w:pStyle w:val="ListBullet"/>
            </w:pPr>
            <w:r w:rsidRPr="00146E44">
              <w:t>create attacking opportunities</w:t>
            </w:r>
            <w:r w:rsidR="00767D18">
              <w:t xml:space="preserve"> </w:t>
            </w:r>
            <w:r w:rsidR="00026079">
              <w:t>through accurate passing, quick play</w:t>
            </w:r>
            <w:r w:rsidR="006F0657">
              <w:t>-</w:t>
            </w:r>
            <w:r w:rsidR="00026079">
              <w:t>the</w:t>
            </w:r>
            <w:r w:rsidR="006F0657">
              <w:t>-</w:t>
            </w:r>
            <w:r w:rsidR="00026079">
              <w:t xml:space="preserve">ball and </w:t>
            </w:r>
            <w:r w:rsidR="00767D18">
              <w:t>moving into space</w:t>
            </w:r>
          </w:p>
          <w:p w14:paraId="386C4ED8" w14:textId="6F91BEEA" w:rsidR="008E7166" w:rsidRDefault="004E2539" w:rsidP="00EA1B2E">
            <w:pPr>
              <w:pStyle w:val="ListBullet"/>
            </w:pPr>
            <w:r w:rsidRPr="00146E44">
              <w:t xml:space="preserve">defend space by </w:t>
            </w:r>
            <w:r w:rsidR="00D203CF">
              <w:t xml:space="preserve">limiting attacking options through line </w:t>
            </w:r>
            <w:r w:rsidR="0027368A">
              <w:t>defence</w:t>
            </w:r>
          </w:p>
          <w:p w14:paraId="725DB0DD" w14:textId="139E07A5" w:rsidR="009A6703" w:rsidRPr="00146E44" w:rsidRDefault="009A6703" w:rsidP="00EA1B2E">
            <w:pPr>
              <w:pStyle w:val="ListBullet"/>
            </w:pPr>
            <w:r w:rsidRPr="009A6703">
              <w:t>identify similarities and differences between touch football and basketball tactics</w:t>
            </w:r>
            <w:r w:rsidR="00B201D2">
              <w:t>.</w:t>
            </w:r>
          </w:p>
          <w:p w14:paraId="30ACD61E" w14:textId="2E1987B7" w:rsidR="00575CFC" w:rsidRDefault="00A4040A" w:rsidP="00EA1B2E">
            <w:pPr>
              <w:rPr>
                <w:rStyle w:val="Strong"/>
              </w:rPr>
            </w:pPr>
            <w:r>
              <w:rPr>
                <w:rStyle w:val="Strong"/>
              </w:rPr>
              <w:t>Warm-up</w:t>
            </w:r>
            <w:r w:rsidR="008D194A">
              <w:rPr>
                <w:rStyle w:val="Strong"/>
              </w:rPr>
              <w:t xml:space="preserve"> </w:t>
            </w:r>
            <w:r w:rsidR="008B0803">
              <w:rPr>
                <w:rStyle w:val="Strong"/>
              </w:rPr>
              <w:t>–</w:t>
            </w:r>
            <w:r w:rsidR="008D194A">
              <w:rPr>
                <w:rStyle w:val="Strong"/>
              </w:rPr>
              <w:t xml:space="preserve"> </w:t>
            </w:r>
            <w:r w:rsidR="008B0803">
              <w:rPr>
                <w:rStyle w:val="Strong"/>
              </w:rPr>
              <w:t>all</w:t>
            </w:r>
            <w:r w:rsidR="009D4B82">
              <w:rPr>
                <w:rStyle w:val="Strong"/>
              </w:rPr>
              <w:t>-i</w:t>
            </w:r>
            <w:r w:rsidR="008B0803">
              <w:rPr>
                <w:rStyle w:val="Strong"/>
              </w:rPr>
              <w:t>n tag</w:t>
            </w:r>
          </w:p>
          <w:p w14:paraId="641AB54A" w14:textId="22272D70" w:rsidR="00032619" w:rsidRDefault="00032619" w:rsidP="00EA1B2E">
            <w:r w:rsidRPr="00EC5BED">
              <w:t xml:space="preserve">Refer to the </w:t>
            </w:r>
            <w:hyperlink r:id="rId33" w:history="1">
              <w:r w:rsidR="003529C8">
                <w:rPr>
                  <w:rStyle w:val="Hyperlink"/>
                </w:rPr>
                <w:t>Playing for Life Activity Card – ‘All-in Tag’</w:t>
              </w:r>
            </w:hyperlink>
            <w:r w:rsidRPr="00EC5BED">
              <w:t xml:space="preserve"> and explain the rules of the game to students.</w:t>
            </w:r>
          </w:p>
          <w:p w14:paraId="6FA9BB29" w14:textId="55A52CBA" w:rsidR="00032619" w:rsidRDefault="00032619" w:rsidP="00EA1B2E">
            <w:r>
              <w:t xml:space="preserve">Highlight that in </w:t>
            </w:r>
            <w:r w:rsidRPr="0013504E">
              <w:t>both touch football and basketball, attackers create space by moving away from defenders</w:t>
            </w:r>
            <w:r w:rsidR="00BE3015">
              <w:t xml:space="preserve"> and towards the extremities of the playing area</w:t>
            </w:r>
            <w:r w:rsidRPr="0013504E">
              <w:t xml:space="preserve">. Defenders work together to reduce </w:t>
            </w:r>
            <w:r w:rsidR="00AB7E29">
              <w:t xml:space="preserve">the </w:t>
            </w:r>
            <w:r w:rsidRPr="0013504E">
              <w:t>space</w:t>
            </w:r>
            <w:r w:rsidR="00AB7E29">
              <w:t xml:space="preserve"> that attackers have available</w:t>
            </w:r>
            <w:r w:rsidRPr="0013504E">
              <w:t>.</w:t>
            </w:r>
          </w:p>
          <w:p w14:paraId="5D7E0795" w14:textId="77777777" w:rsidR="00032619" w:rsidRDefault="00032619" w:rsidP="00EA1B2E">
            <w:r>
              <w:t>Commence play.</w:t>
            </w:r>
          </w:p>
          <w:p w14:paraId="46F5CA5A" w14:textId="77777777" w:rsidR="00032619" w:rsidRDefault="00032619" w:rsidP="00EA1B2E">
            <w:r>
              <w:t>After 5 minutes, pause and ask students the following questions for a class discussion:</w:t>
            </w:r>
          </w:p>
          <w:p w14:paraId="5E60B5C3" w14:textId="77777777" w:rsidR="00032619" w:rsidRDefault="00032619" w:rsidP="00EA1B2E">
            <w:pPr>
              <w:pStyle w:val="ListBullet"/>
            </w:pPr>
            <w:r>
              <w:t>What made it difficult to find space?</w:t>
            </w:r>
          </w:p>
          <w:p w14:paraId="3F29D63A" w14:textId="207891F3" w:rsidR="00032619" w:rsidRPr="0013504E" w:rsidRDefault="00032619" w:rsidP="00EA1B2E">
            <w:pPr>
              <w:pStyle w:val="ListBullet"/>
            </w:pPr>
            <w:r>
              <w:t xml:space="preserve">How did changing </w:t>
            </w:r>
            <w:r w:rsidR="00AB7E29">
              <w:t xml:space="preserve">your </w:t>
            </w:r>
            <w:r>
              <w:t>direction help you avoid getting tagged?</w:t>
            </w:r>
          </w:p>
          <w:p w14:paraId="6D217680" w14:textId="7733A732" w:rsidR="00322EC8" w:rsidRDefault="00567515" w:rsidP="00EA1B2E">
            <w:r>
              <w:t xml:space="preserve">Students engage in the same modified touch football game from the previous learning sequence. </w:t>
            </w:r>
            <w:r w:rsidR="00BF7D8C">
              <w:t xml:space="preserve">Refer to </w:t>
            </w:r>
            <w:r w:rsidR="00824891">
              <w:t>L</w:t>
            </w:r>
            <w:r w:rsidR="00BF7D8C" w:rsidRPr="00AB7E29">
              <w:t>earning sequence 5</w:t>
            </w:r>
            <w:r w:rsidR="00BF7D8C">
              <w:t xml:space="preserve"> </w:t>
            </w:r>
            <w:r w:rsidR="00445D53">
              <w:t xml:space="preserve">for </w:t>
            </w:r>
            <w:r w:rsidR="00E44D87">
              <w:t>game rules and set</w:t>
            </w:r>
            <w:r w:rsidR="00BA4484">
              <w:t>-</w:t>
            </w:r>
            <w:r w:rsidR="00E44D87">
              <w:t>up.</w:t>
            </w:r>
            <w:r w:rsidR="005059BD">
              <w:t xml:space="preserve"> </w:t>
            </w:r>
            <w:r w:rsidR="00E44D87">
              <w:t xml:space="preserve">Introduce a </w:t>
            </w:r>
            <w:r w:rsidR="00322EC8">
              <w:t>new rule that 3 passes must be made before a team can score.</w:t>
            </w:r>
          </w:p>
          <w:p w14:paraId="37CBF22E" w14:textId="061114CE" w:rsidR="00115CFC" w:rsidRDefault="00115CFC" w:rsidP="00EA1B2E">
            <w:r>
              <w:t>Commence games.</w:t>
            </w:r>
          </w:p>
          <w:p w14:paraId="2616A076" w14:textId="77777777" w:rsidR="00176351" w:rsidRDefault="003E649D" w:rsidP="00EA1B2E">
            <w:r>
              <w:t>After 5 minutes of play, ask questions such as:</w:t>
            </w:r>
          </w:p>
          <w:p w14:paraId="4D1688DC" w14:textId="13A21656" w:rsidR="00417A69" w:rsidRDefault="00417A69" w:rsidP="00EA1B2E">
            <w:pPr>
              <w:pStyle w:val="ListBullet"/>
            </w:pPr>
            <w:r>
              <w:t xml:space="preserve">How did your team create space differently </w:t>
            </w:r>
            <w:r w:rsidR="003529C8">
              <w:t>in</w:t>
            </w:r>
            <w:r>
              <w:t xml:space="preserve"> basketball?</w:t>
            </w:r>
          </w:p>
          <w:p w14:paraId="748D5063" w14:textId="77777777" w:rsidR="00417A69" w:rsidRDefault="00417A69" w:rsidP="00EA1B2E">
            <w:pPr>
              <w:pStyle w:val="ListBullet"/>
            </w:pPr>
            <w:r>
              <w:t>How is supporting the ball carrier similar in both games?</w:t>
            </w:r>
          </w:p>
          <w:p w14:paraId="6C51D874" w14:textId="77777777" w:rsidR="000B3E30" w:rsidRDefault="00417A69" w:rsidP="00EA1B2E">
            <w:pPr>
              <w:pStyle w:val="ListBullet"/>
            </w:pPr>
            <w:r>
              <w:t>Why is quick passing important in both sports?</w:t>
            </w:r>
          </w:p>
          <w:p w14:paraId="1AE9C8F6" w14:textId="4C3FADBE" w:rsidR="00417A69" w:rsidRPr="00034151" w:rsidRDefault="00417A69" w:rsidP="00EA1B2E">
            <w:pPr>
              <w:pStyle w:val="ListBullet"/>
            </w:pPr>
            <w:r>
              <w:t xml:space="preserve">How does defending space look different in touch </w:t>
            </w:r>
            <w:r w:rsidR="00615AD7">
              <w:t xml:space="preserve">football and </w:t>
            </w:r>
            <w:r>
              <w:t>basketball?</w:t>
            </w:r>
          </w:p>
          <w:p w14:paraId="15CF51B9" w14:textId="41F93D52" w:rsidR="008771B5" w:rsidRPr="00D62F43" w:rsidRDefault="00230B64" w:rsidP="00EA1B2E">
            <w:pPr>
              <w:rPr>
                <w:b/>
                <w:bCs/>
              </w:rPr>
            </w:pPr>
            <w:r>
              <w:rPr>
                <w:rStyle w:val="Strong"/>
              </w:rPr>
              <w:t>Line defence warm</w:t>
            </w:r>
            <w:r w:rsidR="00C350A8">
              <w:rPr>
                <w:rStyle w:val="Strong"/>
              </w:rPr>
              <w:t>-</w:t>
            </w:r>
            <w:r>
              <w:rPr>
                <w:rStyle w:val="Strong"/>
              </w:rPr>
              <w:t>up</w:t>
            </w:r>
          </w:p>
          <w:p w14:paraId="4D7EDD34" w14:textId="43BC816D" w:rsidR="00567515" w:rsidRDefault="00567515" w:rsidP="00EA1B2E">
            <w:r>
              <w:t xml:space="preserve">Arrange students into pairs and assign each pair a number (for example, </w:t>
            </w:r>
            <w:r w:rsidR="00D474C6">
              <w:t>‘</w:t>
            </w:r>
            <w:r>
              <w:t>Pair 1</w:t>
            </w:r>
            <w:r w:rsidR="00D474C6">
              <w:t>’</w:t>
            </w:r>
            <w:r>
              <w:t xml:space="preserve">, </w:t>
            </w:r>
            <w:r w:rsidR="00D474C6">
              <w:t>‘</w:t>
            </w:r>
            <w:r>
              <w:t>Pair 2</w:t>
            </w:r>
            <w:r w:rsidR="00D474C6">
              <w:t>’</w:t>
            </w:r>
            <w:r>
              <w:t>).</w:t>
            </w:r>
          </w:p>
          <w:p w14:paraId="16F8FA2C" w14:textId="00D386EC" w:rsidR="00567515" w:rsidRDefault="00567515" w:rsidP="00EA1B2E">
            <w:r>
              <w:t xml:space="preserve">Set up 2 parallel lines of markers, positioned 10 metres apart. Place markers </w:t>
            </w:r>
            <w:r w:rsidR="00365420">
              <w:t>in</w:t>
            </w:r>
            <w:r>
              <w:t xml:space="preserve"> the middle at the </w:t>
            </w:r>
            <w:proofErr w:type="gramStart"/>
            <w:r w:rsidR="00FF6967">
              <w:t>5</w:t>
            </w:r>
            <w:r w:rsidR="00BA4484">
              <w:t xml:space="preserve"> </w:t>
            </w:r>
            <w:r w:rsidR="00FF6967">
              <w:t>metre</w:t>
            </w:r>
            <w:proofErr w:type="gramEnd"/>
            <w:r>
              <w:t xml:space="preserve"> mark </w:t>
            </w:r>
            <w:r w:rsidR="00615AD7">
              <w:t>as well</w:t>
            </w:r>
            <w:r>
              <w:t>.</w:t>
            </w:r>
          </w:p>
          <w:p w14:paraId="498C8533" w14:textId="20A527E6" w:rsidR="00A0750E" w:rsidRDefault="00567515" w:rsidP="00EA1B2E">
            <w:r>
              <w:t>One student from each pair stands behind a marker on one line, with their partner standing behind the marker directly opposite on the other line. Continue until all pairs are positioned facing their partner</w:t>
            </w:r>
            <w:r w:rsidR="004A4C43">
              <w:t>.</w:t>
            </w:r>
          </w:p>
          <w:p w14:paraId="159D5D50" w14:textId="6A1A81E7" w:rsidR="009E34F9" w:rsidRDefault="009E34F9" w:rsidP="009E34F9">
            <w:pPr>
              <w:pStyle w:val="Caption"/>
              <w:keepNext w:val="0"/>
            </w:pPr>
            <w:r>
              <w:t xml:space="preserve">Figure </w:t>
            </w:r>
            <w:fldSimple w:instr=" SEQ Figure \* ARABIC ">
              <w:r w:rsidR="006D6FA8">
                <w:rPr>
                  <w:noProof/>
                </w:rPr>
                <w:t>17</w:t>
              </w:r>
            </w:fldSimple>
            <w:r>
              <w:t xml:space="preserve"> – </w:t>
            </w:r>
            <w:r w:rsidRPr="00C53893">
              <w:t>set-up for defensive tactics in isolation</w:t>
            </w:r>
          </w:p>
          <w:p w14:paraId="1B60F9EA" w14:textId="2965F2F0" w:rsidR="00567515" w:rsidRPr="009E34F9" w:rsidRDefault="007F27FA" w:rsidP="009E34F9">
            <w:r w:rsidRPr="009E34F9">
              <w:rPr>
                <w:noProof/>
              </w:rPr>
              <w:drawing>
                <wp:inline distT="0" distB="0" distL="0" distR="0" wp14:anchorId="4725B03D" wp14:editId="5859CAFC">
                  <wp:extent cx="2870498" cy="2400300"/>
                  <wp:effectExtent l="0" t="0" r="6350" b="0"/>
                  <wp:docPr id="1429203960" name="Picture 1" descr="Diagram showing a defensive tactics in isolation set-up with 4 points labelled 'P1' to 'P4' arranged in 2 rows, with markers between them and a 10 metre distance indicated between the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203960" name="Picture 1" descr="Diagram showing a defensive tactics in isolation set-up with 4 points labelled 'P1' to 'P4' arranged in 2 rows, with markers between them and a 10 metre distance indicated between the rows."/>
                          <pic:cNvPicPr/>
                        </pic:nvPicPr>
                        <pic:blipFill>
                          <a:blip r:embed="rId34"/>
                          <a:stretch>
                            <a:fillRect/>
                          </a:stretch>
                        </pic:blipFill>
                        <pic:spPr>
                          <a:xfrm>
                            <a:off x="0" y="0"/>
                            <a:ext cx="2878540" cy="2407025"/>
                          </a:xfrm>
                          <a:prstGeom prst="rect">
                            <a:avLst/>
                          </a:prstGeom>
                        </pic:spPr>
                      </pic:pic>
                    </a:graphicData>
                  </a:graphic>
                </wp:inline>
              </w:drawing>
            </w:r>
          </w:p>
          <w:p w14:paraId="72CEC198" w14:textId="67EB0E19" w:rsidR="00567515" w:rsidRDefault="00BC314D" w:rsidP="00EA1B2E">
            <w:r>
              <w:t>C</w:t>
            </w:r>
            <w:r w:rsidR="00567515">
              <w:t>all out a number</w:t>
            </w:r>
            <w:r w:rsidR="006E6D92">
              <w:t>,</w:t>
            </w:r>
            <w:r w:rsidR="00567515">
              <w:t xml:space="preserve"> </w:t>
            </w:r>
            <w:r w:rsidR="006E6D92">
              <w:t>f</w:t>
            </w:r>
            <w:r w:rsidR="00567515">
              <w:t xml:space="preserve">or example, </w:t>
            </w:r>
            <w:r w:rsidR="00615AD7">
              <w:t>‘</w:t>
            </w:r>
            <w:r w:rsidR="00567515">
              <w:t>3</w:t>
            </w:r>
            <w:r w:rsidR="00615AD7">
              <w:t>’</w:t>
            </w:r>
            <w:r w:rsidR="00567515">
              <w:t>. Students in Pair 3 run towards the middle marker</w:t>
            </w:r>
            <w:r w:rsidR="00EC16A8">
              <w:t>s</w:t>
            </w:r>
            <w:r w:rsidR="00567515">
              <w:t xml:space="preserve"> with the aim </w:t>
            </w:r>
            <w:r w:rsidR="00615AD7">
              <w:t>of being the</w:t>
            </w:r>
            <w:r w:rsidR="00567515">
              <w:t xml:space="preserve"> first to pick up the marker.</w:t>
            </w:r>
            <w:r w:rsidR="006E6D92">
              <w:t xml:space="preserve"> </w:t>
            </w:r>
            <w:r w:rsidR="00451A74">
              <w:t>Occasionally,</w:t>
            </w:r>
            <w:r w:rsidR="00230B64">
              <w:t xml:space="preserve"> call ‘all’ for all pairs to run to the middle marker</w:t>
            </w:r>
            <w:r w:rsidR="00615AD7">
              <w:t>s</w:t>
            </w:r>
            <w:r w:rsidR="00230B64">
              <w:t>.</w:t>
            </w:r>
          </w:p>
          <w:p w14:paraId="00E5C927" w14:textId="3B25CADA" w:rsidR="00567515" w:rsidRDefault="00567515" w:rsidP="00EA1B2E">
            <w:pPr>
              <w:pStyle w:val="FeatureBox2"/>
            </w:pPr>
            <w:r w:rsidRPr="00A429B4">
              <w:rPr>
                <w:rStyle w:val="Strong"/>
              </w:rPr>
              <w:t>Note:</w:t>
            </w:r>
            <w:r>
              <w:t xml:space="preserve"> </w:t>
            </w:r>
            <w:r w:rsidR="00040071">
              <w:t>remind student</w:t>
            </w:r>
            <w:r w:rsidR="00615AD7">
              <w:t>s</w:t>
            </w:r>
            <w:r w:rsidR="00040071">
              <w:t xml:space="preserve"> to keep their </w:t>
            </w:r>
            <w:r w:rsidR="005356AF">
              <w:t>eyes up when collecting a cone to</w:t>
            </w:r>
            <w:r>
              <w:t xml:space="preserve"> avoid </w:t>
            </w:r>
            <w:r w:rsidR="005356AF">
              <w:t xml:space="preserve">a </w:t>
            </w:r>
            <w:r>
              <w:t xml:space="preserve">head </w:t>
            </w:r>
            <w:r w:rsidR="0097366F">
              <w:t>clash.</w:t>
            </w:r>
          </w:p>
          <w:p w14:paraId="7F69B4F8" w14:textId="091F4F3F" w:rsidR="00845549" w:rsidRDefault="00845549" w:rsidP="00EA1B2E">
            <w:r>
              <w:t xml:space="preserve">Players retreat to </w:t>
            </w:r>
            <w:r w:rsidR="00615AD7">
              <w:t xml:space="preserve">their </w:t>
            </w:r>
            <w:r>
              <w:t>starting position by running</w:t>
            </w:r>
            <w:r w:rsidR="00AF542F">
              <w:t xml:space="preserve"> or </w:t>
            </w:r>
            <w:r>
              <w:t>walking backwards</w:t>
            </w:r>
            <w:r w:rsidR="00615AD7">
              <w:t>.</w:t>
            </w:r>
          </w:p>
          <w:p w14:paraId="1E6CE683" w14:textId="3F88CD44" w:rsidR="0008644F" w:rsidRDefault="0008644F" w:rsidP="00EA1B2E">
            <w:r>
              <w:t>After a few numbers are called out, introduce running on the spot</w:t>
            </w:r>
            <w:r w:rsidR="002F5CC8">
              <w:t xml:space="preserve"> whil</w:t>
            </w:r>
            <w:r w:rsidR="009E34F9">
              <w:t>e</w:t>
            </w:r>
            <w:r w:rsidR="002F5CC8">
              <w:t xml:space="preserve"> waiting for numbers to be called</w:t>
            </w:r>
            <w:r w:rsidR="00615AD7">
              <w:t>.</w:t>
            </w:r>
          </w:p>
          <w:p w14:paraId="01FD111B" w14:textId="56A3EE45" w:rsidR="003D0429" w:rsidRDefault="003F284F" w:rsidP="00EA1B2E">
            <w:r>
              <w:t>After all students have had a few turns</w:t>
            </w:r>
            <w:r w:rsidR="00C1094A">
              <w:t xml:space="preserve">, draw </w:t>
            </w:r>
            <w:r w:rsidR="00183180">
              <w:t>students’</w:t>
            </w:r>
            <w:r w:rsidR="00C1094A">
              <w:t xml:space="preserve"> attention to </w:t>
            </w:r>
            <w:r w:rsidR="00F263B2">
              <w:t xml:space="preserve">line </w:t>
            </w:r>
            <w:r w:rsidR="0097366F">
              <w:t>defence</w:t>
            </w:r>
            <w:r w:rsidR="00F263B2">
              <w:t xml:space="preserve"> and </w:t>
            </w:r>
            <w:r w:rsidR="00C1094A">
              <w:t>pose the following questions:</w:t>
            </w:r>
          </w:p>
          <w:p w14:paraId="054C06E3" w14:textId="04E10C80" w:rsidR="003D0429" w:rsidRDefault="003D0429" w:rsidP="00EA1B2E">
            <w:pPr>
              <w:pStyle w:val="ListBullet"/>
            </w:pPr>
            <w:r>
              <w:t>Why is it important to get back into line quickly</w:t>
            </w:r>
            <w:r w:rsidR="004C4C92">
              <w:t xml:space="preserve"> in touch football</w:t>
            </w:r>
            <w:r>
              <w:t>?</w:t>
            </w:r>
          </w:p>
          <w:p w14:paraId="50B0D502" w14:textId="0E6238F7" w:rsidR="003D0429" w:rsidRDefault="007D1946" w:rsidP="00EA1B2E">
            <w:pPr>
              <w:pStyle w:val="ListBullet"/>
            </w:pPr>
            <w:r>
              <w:t xml:space="preserve">How does moving up together </w:t>
            </w:r>
            <w:r w:rsidR="00943C25">
              <w:t>help defend</w:t>
            </w:r>
            <w:r w:rsidR="003D0429">
              <w:t xml:space="preserve"> space</w:t>
            </w:r>
            <w:r w:rsidR="00943C25">
              <w:t>?</w:t>
            </w:r>
          </w:p>
          <w:p w14:paraId="66D8425F" w14:textId="2AE87D74" w:rsidR="003D0429" w:rsidRDefault="003D0429" w:rsidP="00EA1B2E">
            <w:pPr>
              <w:pStyle w:val="ListBullet"/>
            </w:pPr>
            <w:r>
              <w:t>How is this different to defending in basketball?</w:t>
            </w:r>
          </w:p>
          <w:p w14:paraId="07BBDC0E" w14:textId="50BFE87B" w:rsidR="003C52C5" w:rsidRDefault="00615AD7" w:rsidP="00EA1B2E">
            <w:pPr>
              <w:pStyle w:val="FeatureBox4"/>
            </w:pPr>
            <w:r>
              <w:rPr>
                <w:rStyle w:val="Strong"/>
              </w:rPr>
              <w:t>Shooter</w:t>
            </w:r>
            <w:r w:rsidR="005F194B">
              <w:rPr>
                <w:rStyle w:val="Strong"/>
              </w:rPr>
              <w:t>:</w:t>
            </w:r>
            <w:r>
              <w:t xml:space="preserve"> </w:t>
            </w:r>
            <w:r w:rsidR="003C52C5">
              <w:t>a</w:t>
            </w:r>
            <w:r w:rsidR="003C52C5" w:rsidRPr="003C52C5">
              <w:t xml:space="preserve"> defender who moves out of the line to make an early touch on the ball carrier before the</w:t>
            </w:r>
            <w:r w:rsidR="003C52C5">
              <w:t xml:space="preserve">y </w:t>
            </w:r>
            <w:r w:rsidR="00D04DC7">
              <w:t>can pass.</w:t>
            </w:r>
          </w:p>
          <w:p w14:paraId="00110B71" w14:textId="6D46898D" w:rsidR="00E404F0" w:rsidRPr="00C40728" w:rsidRDefault="00E404F0" w:rsidP="00EA1B2E">
            <w:r w:rsidRPr="00C40728">
              <w:t>Explain the role of a shooter</w:t>
            </w:r>
            <w:r>
              <w:t xml:space="preserve"> </w:t>
            </w:r>
            <w:r w:rsidR="00790E36">
              <w:t>by outlining how they</w:t>
            </w:r>
            <w:r>
              <w:t>:</w:t>
            </w:r>
          </w:p>
          <w:p w14:paraId="28F08CFF" w14:textId="4617E261" w:rsidR="00E404F0" w:rsidRPr="00C40728" w:rsidRDefault="00E53655" w:rsidP="00EA1B2E">
            <w:pPr>
              <w:pStyle w:val="ListBullet"/>
            </w:pPr>
            <w:r>
              <w:t>l</w:t>
            </w:r>
            <w:r w:rsidR="00E404F0" w:rsidRPr="00C40728">
              <w:t>eave the defensive line to apply pressure</w:t>
            </w:r>
          </w:p>
          <w:p w14:paraId="2F5DED27" w14:textId="1D547C55" w:rsidR="00E404F0" w:rsidRPr="00C40728" w:rsidRDefault="00E53655" w:rsidP="00EA1B2E">
            <w:pPr>
              <w:pStyle w:val="ListBullet"/>
            </w:pPr>
            <w:r>
              <w:t>a</w:t>
            </w:r>
            <w:r w:rsidR="00E404F0" w:rsidRPr="00C40728">
              <w:t>im to make the touch early and stop forward movement</w:t>
            </w:r>
          </w:p>
          <w:p w14:paraId="415FC277" w14:textId="4D327B3B" w:rsidR="00E404F0" w:rsidRPr="00C40728" w:rsidRDefault="00E404F0" w:rsidP="00EA1B2E">
            <w:pPr>
              <w:pStyle w:val="ListBullet"/>
            </w:pPr>
            <w:r w:rsidRPr="00C40728">
              <w:t xml:space="preserve">quickly </w:t>
            </w:r>
            <w:r w:rsidR="00E53655">
              <w:t>retreat</w:t>
            </w:r>
            <w:r w:rsidRPr="00C40728">
              <w:t xml:space="preserve"> into the defensive line</w:t>
            </w:r>
          </w:p>
          <w:p w14:paraId="61789B56" w14:textId="24AE62AC" w:rsidR="00F32F47" w:rsidRDefault="00790E36" w:rsidP="00EA1B2E">
            <w:pPr>
              <w:pStyle w:val="ListBullet"/>
              <w:rPr>
                <w:rStyle w:val="Strong"/>
              </w:rPr>
            </w:pPr>
            <w:r>
              <w:t xml:space="preserve">allow </w:t>
            </w:r>
            <w:r w:rsidR="00E53655">
              <w:t>t</w:t>
            </w:r>
            <w:r w:rsidR="00E404F0" w:rsidRPr="00C40728">
              <w:t xml:space="preserve">eammates </w:t>
            </w:r>
            <w:r>
              <w:t xml:space="preserve">to </w:t>
            </w:r>
            <w:r w:rsidR="00E404F0" w:rsidRPr="00C40728">
              <w:t xml:space="preserve">slide across </w:t>
            </w:r>
            <w:r>
              <w:t>and</w:t>
            </w:r>
            <w:r w:rsidR="00E404F0" w:rsidRPr="00C40728">
              <w:t xml:space="preserve"> cover the </w:t>
            </w:r>
            <w:r w:rsidR="005059BD" w:rsidRPr="00C40728">
              <w:t>space</w:t>
            </w:r>
            <w:r>
              <w:t xml:space="preserve"> created</w:t>
            </w:r>
            <w:r w:rsidR="005059BD">
              <w:t>.</w:t>
            </w:r>
          </w:p>
          <w:p w14:paraId="11B42C25" w14:textId="510C2AF6" w:rsidR="00E404F0" w:rsidRPr="00305D2A" w:rsidRDefault="004D6BB8" w:rsidP="00EA1B2E">
            <w:pPr>
              <w:rPr>
                <w:rStyle w:val="Strong"/>
              </w:rPr>
            </w:pPr>
            <w:r>
              <w:rPr>
                <w:rStyle w:val="Strong"/>
              </w:rPr>
              <w:t xml:space="preserve">Defensive </w:t>
            </w:r>
            <w:r w:rsidR="004E46F2">
              <w:rPr>
                <w:rStyle w:val="Strong"/>
              </w:rPr>
              <w:t xml:space="preserve">advantage </w:t>
            </w:r>
            <w:r>
              <w:rPr>
                <w:rStyle w:val="Strong"/>
              </w:rPr>
              <w:t>–</w:t>
            </w:r>
            <w:r w:rsidR="004E46F2">
              <w:rPr>
                <w:rStyle w:val="Strong"/>
              </w:rPr>
              <w:t xml:space="preserve"> </w:t>
            </w:r>
            <w:r>
              <w:rPr>
                <w:rStyle w:val="Strong"/>
              </w:rPr>
              <w:t xml:space="preserve">shooting </w:t>
            </w:r>
            <w:r w:rsidR="00510C3D">
              <w:rPr>
                <w:rStyle w:val="Strong"/>
              </w:rPr>
              <w:t>practi</w:t>
            </w:r>
            <w:r w:rsidR="00EF1840">
              <w:rPr>
                <w:rStyle w:val="Strong"/>
              </w:rPr>
              <w:t>s</w:t>
            </w:r>
            <w:r w:rsidR="00510C3D">
              <w:rPr>
                <w:rStyle w:val="Strong"/>
              </w:rPr>
              <w:t>e</w:t>
            </w:r>
          </w:p>
          <w:p w14:paraId="6F15F4F2" w14:textId="26BB6F95" w:rsidR="00151559" w:rsidRDefault="00151559" w:rsidP="00EA1B2E">
            <w:r>
              <w:t>Arrange students into groups of 9.</w:t>
            </w:r>
          </w:p>
          <w:p w14:paraId="2BB5E169" w14:textId="4B47FDA7" w:rsidR="00583C34" w:rsidRDefault="00583C34" w:rsidP="00EA1B2E">
            <w:r>
              <w:t>Mark out playing areas for each group, approximately 20</w:t>
            </w:r>
            <w:r w:rsidR="00BA4484">
              <w:t xml:space="preserve"> </w:t>
            </w:r>
            <w:r>
              <w:t>metres by 1</w:t>
            </w:r>
            <w:r w:rsidR="002F6213">
              <w:t>5</w:t>
            </w:r>
            <w:r w:rsidR="00BA4484">
              <w:t xml:space="preserve"> </w:t>
            </w:r>
            <w:r>
              <w:t>metres. Include a 5</w:t>
            </w:r>
            <w:r w:rsidR="00BA4484">
              <w:t xml:space="preserve"> </w:t>
            </w:r>
            <w:r>
              <w:t>metre try zone at each end.</w:t>
            </w:r>
          </w:p>
          <w:p w14:paraId="27D6F144" w14:textId="2B9164DE" w:rsidR="00E404F0" w:rsidRDefault="00E404F0" w:rsidP="00EA1B2E">
            <w:r>
              <w:t xml:space="preserve">Allocate </w:t>
            </w:r>
            <w:r w:rsidR="00C44607">
              <w:t>4</w:t>
            </w:r>
            <w:r>
              <w:t xml:space="preserve"> attackers and </w:t>
            </w:r>
            <w:r w:rsidR="00C44607">
              <w:t>5</w:t>
            </w:r>
            <w:r>
              <w:t xml:space="preserve"> defenders in each group.</w:t>
            </w:r>
          </w:p>
          <w:p w14:paraId="7BF29285" w14:textId="77777777" w:rsidR="00E404F0" w:rsidRDefault="00E404F0" w:rsidP="00EA1B2E">
            <w:r>
              <w:t>Explain the rules of the game:</w:t>
            </w:r>
          </w:p>
          <w:p w14:paraId="41374D02" w14:textId="23DADAD1" w:rsidR="002748DA" w:rsidRDefault="00790E36" w:rsidP="00EA1B2E">
            <w:pPr>
              <w:pStyle w:val="ListBullet"/>
            </w:pPr>
            <w:r>
              <w:t>A</w:t>
            </w:r>
            <w:r w:rsidR="00E404F0">
              <w:t>ttackers start with the ball and attempt to advance toward</w:t>
            </w:r>
            <w:r w:rsidR="00EF1840">
              <w:t>s</w:t>
            </w:r>
            <w:r w:rsidR="00E404F0">
              <w:t xml:space="preserve"> the try line.</w:t>
            </w:r>
          </w:p>
          <w:p w14:paraId="2C76716A" w14:textId="1E095407" w:rsidR="00E404F0" w:rsidRDefault="00790E36" w:rsidP="00EA1B2E">
            <w:pPr>
              <w:pStyle w:val="ListBullet"/>
            </w:pPr>
            <w:r>
              <w:t>O</w:t>
            </w:r>
            <w:r w:rsidR="00E404F0">
              <w:t>ne defender is designated the ‘shooter’. The shooter</w:t>
            </w:r>
          </w:p>
          <w:p w14:paraId="56E9AB99" w14:textId="77777777" w:rsidR="00E404F0" w:rsidRPr="00510C3D" w:rsidRDefault="00E404F0" w:rsidP="00EA1B2E">
            <w:pPr>
              <w:pStyle w:val="ListBullet2"/>
            </w:pPr>
            <w:r w:rsidRPr="00510C3D">
              <w:t>moves forward quickly to tag the ball carrier</w:t>
            </w:r>
          </w:p>
          <w:p w14:paraId="5D690058" w14:textId="46042B0A" w:rsidR="00E404F0" w:rsidRPr="00510C3D" w:rsidRDefault="00E404F0" w:rsidP="00EA1B2E">
            <w:pPr>
              <w:pStyle w:val="ListBullet2"/>
            </w:pPr>
            <w:r w:rsidRPr="00510C3D">
              <w:t>calls out ‘up’ to communicate</w:t>
            </w:r>
          </w:p>
          <w:p w14:paraId="203F2229" w14:textId="66E94AAF" w:rsidR="00E404F0" w:rsidRDefault="00790E36" w:rsidP="00EA1B2E">
            <w:pPr>
              <w:pStyle w:val="ListBullet"/>
            </w:pPr>
            <w:r>
              <w:t>A</w:t>
            </w:r>
            <w:r w:rsidR="00E404F0">
              <w:t>fter the touch</w:t>
            </w:r>
          </w:p>
          <w:p w14:paraId="310E51D7" w14:textId="77777777" w:rsidR="00E404F0" w:rsidRDefault="00E404F0" w:rsidP="00EA1B2E">
            <w:pPr>
              <w:pStyle w:val="ListBullet2"/>
            </w:pPr>
            <w:r>
              <w:t>the shooter must recover quickly into the line</w:t>
            </w:r>
          </w:p>
          <w:p w14:paraId="0D6681DF" w14:textId="77777777" w:rsidR="00E404F0" w:rsidRDefault="00E404F0" w:rsidP="00EA1B2E">
            <w:pPr>
              <w:pStyle w:val="ListBullet2"/>
            </w:pPr>
            <w:r>
              <w:t>other defenders slide across to cover space</w:t>
            </w:r>
          </w:p>
          <w:p w14:paraId="3090F68B" w14:textId="19B7A12E" w:rsidR="00E404F0" w:rsidRDefault="00E404F0" w:rsidP="00EA1B2E">
            <w:pPr>
              <w:pStyle w:val="ListBullet2"/>
            </w:pPr>
            <w:r>
              <w:t>attackers reset with a play-the-ball and continue</w:t>
            </w:r>
            <w:r w:rsidR="00EF1840">
              <w:t>.</w:t>
            </w:r>
          </w:p>
          <w:p w14:paraId="444F049E" w14:textId="668C954C" w:rsidR="00E404F0" w:rsidRDefault="00E404F0" w:rsidP="00EA1B2E">
            <w:r>
              <w:t xml:space="preserve">Rotate </w:t>
            </w:r>
            <w:r w:rsidR="00790E36">
              <w:t xml:space="preserve">the </w:t>
            </w:r>
            <w:r>
              <w:t>shooter role regularly</w:t>
            </w:r>
            <w:r w:rsidR="009B20E0">
              <w:t xml:space="preserve"> as well as attacking and defending roles</w:t>
            </w:r>
            <w:r w:rsidR="00C61F81">
              <w:t>.</w:t>
            </w:r>
          </w:p>
          <w:p w14:paraId="4C896465" w14:textId="3118E582" w:rsidR="00E404F0" w:rsidRDefault="00E404F0" w:rsidP="00EA1B2E">
            <w:r>
              <w:t>Re</w:t>
            </w:r>
            <w:r w:rsidR="004D0F16">
              <w:t>group</w:t>
            </w:r>
            <w:r>
              <w:t xml:space="preserve"> and ask students the following questions:</w:t>
            </w:r>
          </w:p>
          <w:p w14:paraId="4DDD53E7" w14:textId="48407293" w:rsidR="00E404F0" w:rsidRDefault="00E404F0" w:rsidP="00EA1B2E">
            <w:pPr>
              <w:pStyle w:val="ListBullet"/>
            </w:pPr>
            <w:r>
              <w:t>Wh</w:t>
            </w:r>
            <w:r w:rsidR="00E377E9">
              <w:t>at might happen if more than one player shoots</w:t>
            </w:r>
            <w:r>
              <w:t>?</w:t>
            </w:r>
          </w:p>
          <w:p w14:paraId="3EE89D42" w14:textId="078659BF" w:rsidR="00E404F0" w:rsidRDefault="00E404F0" w:rsidP="00EA1B2E">
            <w:pPr>
              <w:pStyle w:val="ListBullet"/>
            </w:pPr>
            <w:r>
              <w:t xml:space="preserve">When should you shoot </w:t>
            </w:r>
            <w:r w:rsidR="00077283">
              <w:t>and when should you</w:t>
            </w:r>
            <w:r>
              <w:t xml:space="preserve"> </w:t>
            </w:r>
            <w:r w:rsidR="00510C3D">
              <w:t xml:space="preserve">hold </w:t>
            </w:r>
            <w:r>
              <w:t>the line?</w:t>
            </w:r>
          </w:p>
          <w:p w14:paraId="7CE5CCBB" w14:textId="77777777" w:rsidR="00E404F0" w:rsidRDefault="00E404F0" w:rsidP="00EA1B2E">
            <w:pPr>
              <w:pStyle w:val="ListBullet"/>
            </w:pPr>
            <w:r w:rsidRPr="00884DB3">
              <w:t>What happens if the shooter doesn’t recover quickly?</w:t>
            </w:r>
          </w:p>
          <w:p w14:paraId="7CAFA168" w14:textId="482DB99F" w:rsidR="00E404F0" w:rsidRDefault="00E377E9" w:rsidP="00EA1B2E">
            <w:r>
              <w:t xml:space="preserve">Recommence play for </w:t>
            </w:r>
            <w:r w:rsidR="00BD5C90">
              <w:t>5 minutes</w:t>
            </w:r>
            <w:r w:rsidR="00AB4322">
              <w:t xml:space="preserve"> for students to continue practi</w:t>
            </w:r>
            <w:r w:rsidR="007A69AE">
              <w:t>s</w:t>
            </w:r>
            <w:r w:rsidR="00AB4322">
              <w:t>ing this strategy</w:t>
            </w:r>
            <w:r w:rsidR="00BD5C90">
              <w:t>.</w:t>
            </w:r>
          </w:p>
          <w:p w14:paraId="30E3F0DB" w14:textId="143A6CCA" w:rsidR="002D526F" w:rsidRPr="008771B5" w:rsidRDefault="004D6BB8" w:rsidP="00EA1B2E">
            <w:pPr>
              <w:rPr>
                <w:rStyle w:val="Strong"/>
              </w:rPr>
            </w:pPr>
            <w:r>
              <w:rPr>
                <w:rStyle w:val="Strong"/>
              </w:rPr>
              <w:t xml:space="preserve">Attacking </w:t>
            </w:r>
            <w:r w:rsidR="00510558">
              <w:rPr>
                <w:rStyle w:val="Strong"/>
              </w:rPr>
              <w:t>tactics</w:t>
            </w:r>
          </w:p>
          <w:p w14:paraId="69F059C9" w14:textId="3686048B" w:rsidR="00332256" w:rsidRDefault="00332256" w:rsidP="00EA1B2E">
            <w:r>
              <w:t xml:space="preserve">Allocate students into groups of </w:t>
            </w:r>
            <w:r w:rsidR="00866B38">
              <w:t>3</w:t>
            </w:r>
            <w:r w:rsidR="00826F9A">
              <w:t xml:space="preserve"> or </w:t>
            </w:r>
            <w:r w:rsidR="002F4447">
              <w:t>5</w:t>
            </w:r>
            <w:r w:rsidR="00741872">
              <w:t>.</w:t>
            </w:r>
          </w:p>
          <w:p w14:paraId="5B4341A2" w14:textId="44B156DA" w:rsidR="00332256" w:rsidRPr="003B708B" w:rsidRDefault="00332256" w:rsidP="00EA1B2E">
            <w:r w:rsidRPr="003B708B">
              <w:t>Set up the following drills:</w:t>
            </w:r>
          </w:p>
          <w:p w14:paraId="7AFC4A04" w14:textId="1D36DC4F" w:rsidR="00C95426" w:rsidRPr="00AD5898" w:rsidRDefault="00790E36" w:rsidP="00EA1B2E">
            <w:pPr>
              <w:pStyle w:val="ListBullet"/>
            </w:pPr>
            <w:r>
              <w:t>D</w:t>
            </w:r>
            <w:r w:rsidR="00C7042D" w:rsidRPr="003B708B">
              <w:t>raw and pass</w:t>
            </w:r>
            <w:r w:rsidR="00415D9F">
              <w:t>.</w:t>
            </w:r>
          </w:p>
          <w:p w14:paraId="604B14F4" w14:textId="67F8F6AB" w:rsidR="007A69AE" w:rsidRDefault="007A69AE" w:rsidP="007A69AE">
            <w:pPr>
              <w:pStyle w:val="Caption"/>
              <w:keepNext w:val="0"/>
            </w:pPr>
            <w:r>
              <w:t xml:space="preserve">Figure </w:t>
            </w:r>
            <w:fldSimple w:instr=" SEQ Figure \* ARABIC ">
              <w:r w:rsidR="006D6FA8">
                <w:rPr>
                  <w:noProof/>
                </w:rPr>
                <w:t>18</w:t>
              </w:r>
            </w:fldSimple>
            <w:r>
              <w:t xml:space="preserve"> – </w:t>
            </w:r>
            <w:r w:rsidRPr="002837B1">
              <w:t>player movement for draw and pass drill</w:t>
            </w:r>
          </w:p>
          <w:p w14:paraId="4C5D67A9" w14:textId="6C73ED55" w:rsidR="00A51BD8" w:rsidRPr="007A69AE" w:rsidRDefault="00B574CA" w:rsidP="007A69AE">
            <w:r w:rsidRPr="007A69AE">
              <w:rPr>
                <w:noProof/>
              </w:rPr>
              <w:drawing>
                <wp:inline distT="0" distB="0" distL="0" distR="0" wp14:anchorId="778674C8" wp14:editId="0F2D1158">
                  <wp:extent cx="1819275" cy="2370304"/>
                  <wp:effectExtent l="0" t="0" r="0" b="0"/>
                  <wp:docPr id="791029454" name="Picture 1" descr="Diagram showing a draw and pass drill set-up with 3 player positions labelled 'A', 'A', and 'D', connected by arrows indicating movement and passing direction, with a 5 metre distance mar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029454" name="Picture 1" descr="Diagram showing a draw and pass drill set-up with 3 player positions labelled 'A', 'A', and 'D', connected by arrows indicating movement and passing direction, with a 5 metre distance marked."/>
                          <pic:cNvPicPr/>
                        </pic:nvPicPr>
                        <pic:blipFill>
                          <a:blip r:embed="rId35"/>
                          <a:stretch>
                            <a:fillRect/>
                          </a:stretch>
                        </pic:blipFill>
                        <pic:spPr>
                          <a:xfrm>
                            <a:off x="0" y="0"/>
                            <a:ext cx="1826990" cy="2380356"/>
                          </a:xfrm>
                          <a:prstGeom prst="rect">
                            <a:avLst/>
                          </a:prstGeom>
                        </pic:spPr>
                      </pic:pic>
                    </a:graphicData>
                  </a:graphic>
                </wp:inline>
              </w:drawing>
            </w:r>
          </w:p>
          <w:p w14:paraId="0FE2756F" w14:textId="5B5EF9F0" w:rsidR="0006417A" w:rsidRPr="003B708B" w:rsidRDefault="00415D9F" w:rsidP="00EA1B2E">
            <w:pPr>
              <w:pStyle w:val="ListBullet2"/>
            </w:pPr>
            <w:r>
              <w:t xml:space="preserve">The </w:t>
            </w:r>
            <w:r w:rsidR="00C7042D" w:rsidRPr="003B708B">
              <w:t>attacker with the ball runs straight at the defender</w:t>
            </w:r>
            <w:r>
              <w:t>.</w:t>
            </w:r>
          </w:p>
          <w:p w14:paraId="7DBFDFDD" w14:textId="312BA794" w:rsidR="0006417A" w:rsidRPr="003B708B" w:rsidRDefault="00415D9F" w:rsidP="00EA1B2E">
            <w:pPr>
              <w:pStyle w:val="ListBullet2"/>
            </w:pPr>
            <w:r>
              <w:t xml:space="preserve">The </w:t>
            </w:r>
            <w:r w:rsidR="00C7042D" w:rsidRPr="003B708B">
              <w:t xml:space="preserve">second attacker runs in support (slightly behind </w:t>
            </w:r>
            <w:r w:rsidR="00510C3D">
              <w:t>and to the</w:t>
            </w:r>
            <w:r w:rsidR="00510C3D" w:rsidRPr="003B708B">
              <w:t xml:space="preserve"> </w:t>
            </w:r>
            <w:r w:rsidR="00C7042D" w:rsidRPr="003B708B">
              <w:t>outside)</w:t>
            </w:r>
            <w:r>
              <w:t>.</w:t>
            </w:r>
          </w:p>
          <w:p w14:paraId="44FC187F" w14:textId="32DC06F2" w:rsidR="0006417A" w:rsidRPr="003B708B" w:rsidRDefault="00415D9F" w:rsidP="00EA1B2E">
            <w:pPr>
              <w:pStyle w:val="ListBullet2"/>
            </w:pPr>
            <w:r>
              <w:t xml:space="preserve">The </w:t>
            </w:r>
            <w:r w:rsidR="00C7042D" w:rsidRPr="003B708B">
              <w:t>ball carrier must draw the defender before passing</w:t>
            </w:r>
            <w:r>
              <w:t>.</w:t>
            </w:r>
          </w:p>
          <w:p w14:paraId="164499AE" w14:textId="606E89B1" w:rsidR="0006417A" w:rsidRPr="003B708B" w:rsidRDefault="00415D9F" w:rsidP="00EA1B2E">
            <w:pPr>
              <w:pStyle w:val="ListBullet2"/>
            </w:pPr>
            <w:r>
              <w:t xml:space="preserve">The </w:t>
            </w:r>
            <w:r w:rsidR="00C7042D" w:rsidRPr="003B708B">
              <w:t>support player catches and runs into space</w:t>
            </w:r>
            <w:r>
              <w:t>.</w:t>
            </w:r>
          </w:p>
          <w:p w14:paraId="128B5435" w14:textId="72C8996D" w:rsidR="0006417A" w:rsidRPr="003B708B" w:rsidRDefault="00415D9F" w:rsidP="00EA1B2E">
            <w:pPr>
              <w:pStyle w:val="ListBullet2"/>
            </w:pPr>
            <w:r>
              <w:t>R</w:t>
            </w:r>
            <w:r w:rsidR="00C7042D" w:rsidRPr="003B708B">
              <w:t>otate roles</w:t>
            </w:r>
            <w:r w:rsidR="00790E36">
              <w:t>.</w:t>
            </w:r>
          </w:p>
          <w:p w14:paraId="61BC57C2" w14:textId="730DAB4D" w:rsidR="00FA25FC" w:rsidRPr="003B708B" w:rsidRDefault="00886FBC" w:rsidP="00EA1B2E">
            <w:pPr>
              <w:pStyle w:val="ListBullet"/>
            </w:pPr>
            <w:r>
              <w:t>Q</w:t>
            </w:r>
            <w:r w:rsidR="00C7042D" w:rsidRPr="003B708B">
              <w:t xml:space="preserve">uick play the ball </w:t>
            </w:r>
            <w:r w:rsidR="00410524" w:rsidRPr="003B708B">
              <w:t>and</w:t>
            </w:r>
            <w:r w:rsidR="00C7042D" w:rsidRPr="003B708B">
              <w:t xml:space="preserve"> </w:t>
            </w:r>
            <w:r w:rsidR="00DC5A79">
              <w:t>r</w:t>
            </w:r>
            <w:r w:rsidR="00473DD2">
              <w:t>e</w:t>
            </w:r>
            <w:r w:rsidR="00DC5A79">
              <w:t>ceive</w:t>
            </w:r>
            <w:r w:rsidR="008725E7">
              <w:t xml:space="preserve"> </w:t>
            </w:r>
            <w:r w:rsidR="00CD20B2">
              <w:t>(</w:t>
            </w:r>
            <w:r w:rsidR="00510C3D">
              <w:t>‘</w:t>
            </w:r>
            <w:r w:rsidR="008725E7">
              <w:t>quickie</w:t>
            </w:r>
            <w:r w:rsidR="00510C3D">
              <w:t>’</w:t>
            </w:r>
            <w:r w:rsidR="00CD20B2">
              <w:t>)</w:t>
            </w:r>
            <w:r w:rsidR="007A69AE">
              <w:t>.</w:t>
            </w:r>
          </w:p>
          <w:p w14:paraId="56C1E9A5" w14:textId="298D2859" w:rsidR="007A69AE" w:rsidRDefault="007A69AE" w:rsidP="007A69AE">
            <w:pPr>
              <w:pStyle w:val="Caption"/>
              <w:keepNext w:val="0"/>
            </w:pPr>
            <w:r>
              <w:t xml:space="preserve">Figure </w:t>
            </w:r>
            <w:fldSimple w:instr=" SEQ Figure \* ARABIC ">
              <w:r w:rsidR="006D6FA8">
                <w:rPr>
                  <w:noProof/>
                </w:rPr>
                <w:t>19</w:t>
              </w:r>
            </w:fldSimple>
            <w:r>
              <w:t xml:space="preserve"> – </w:t>
            </w:r>
            <w:r w:rsidRPr="00340A3E">
              <w:t>diagram for quickie drill</w:t>
            </w:r>
          </w:p>
          <w:p w14:paraId="7CDC7A02" w14:textId="5ABD9A7F" w:rsidR="00F17177" w:rsidRPr="007A69AE" w:rsidRDefault="00215A33" w:rsidP="007A69AE">
            <w:r w:rsidRPr="007A69AE">
              <w:rPr>
                <w:noProof/>
              </w:rPr>
              <w:drawing>
                <wp:inline distT="0" distB="0" distL="0" distR="0" wp14:anchorId="36DCE12A" wp14:editId="4ADFE22D">
                  <wp:extent cx="4178342" cy="1807652"/>
                  <wp:effectExtent l="0" t="0" r="0" b="2540"/>
                  <wp:docPr id="1222355349" name="Picture 1" descr="Diagram showing a quickie drill set-up with 4 phases, featuring player positions labelled 'A1', 'A2', and 'D' with arrows indicating movement and changes in position through each ph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355349" name="Picture 1" descr="Diagram showing a quickie drill set-up with 4 phases, featuring player positions labelled 'A1', 'A2', and 'D' with arrows indicating movement and changes in position through each phase."/>
                          <pic:cNvPicPr/>
                        </pic:nvPicPr>
                        <pic:blipFill>
                          <a:blip r:embed="rId36"/>
                          <a:stretch>
                            <a:fillRect/>
                          </a:stretch>
                        </pic:blipFill>
                        <pic:spPr>
                          <a:xfrm>
                            <a:off x="0" y="0"/>
                            <a:ext cx="4205719" cy="1819496"/>
                          </a:xfrm>
                          <a:prstGeom prst="rect">
                            <a:avLst/>
                          </a:prstGeom>
                        </pic:spPr>
                      </pic:pic>
                    </a:graphicData>
                  </a:graphic>
                </wp:inline>
              </w:drawing>
            </w:r>
          </w:p>
          <w:p w14:paraId="5BCD5147" w14:textId="14B2E170" w:rsidR="005D27EA" w:rsidRPr="00173547" w:rsidRDefault="00415D9F" w:rsidP="00EA1B2E">
            <w:pPr>
              <w:pStyle w:val="ListBullet2"/>
            </w:pPr>
            <w:r>
              <w:t>B</w:t>
            </w:r>
            <w:r w:rsidR="00C7042D" w:rsidRPr="00173547">
              <w:t xml:space="preserve">all carrier </w:t>
            </w:r>
            <w:r w:rsidR="001819F0">
              <w:t xml:space="preserve">(A1) </w:t>
            </w:r>
            <w:r w:rsidR="00C7042D" w:rsidRPr="00173547">
              <w:t>runs straight forward</w:t>
            </w:r>
            <w:r w:rsidR="00215A33">
              <w:t xml:space="preserve"> with </w:t>
            </w:r>
            <w:r w:rsidR="00510C3D">
              <w:t xml:space="preserve">the </w:t>
            </w:r>
            <w:r w:rsidR="00215A33">
              <w:t>support</w:t>
            </w:r>
            <w:r w:rsidR="000F2224">
              <w:t>ing</w:t>
            </w:r>
            <w:r w:rsidR="00215A33">
              <w:t xml:space="preserve"> player</w:t>
            </w:r>
            <w:r w:rsidR="001819F0">
              <w:t xml:space="preserve"> (A2)</w:t>
            </w:r>
            <w:r w:rsidR="00215A33">
              <w:t xml:space="preserve"> behind them ready to act as dummy half</w:t>
            </w:r>
            <w:r>
              <w:t>.</w:t>
            </w:r>
          </w:p>
          <w:p w14:paraId="6EB3FAF7" w14:textId="2D7F3C76" w:rsidR="005D27EA" w:rsidRPr="00173547" w:rsidRDefault="00415D9F" w:rsidP="00EA1B2E">
            <w:pPr>
              <w:pStyle w:val="ListBullet2"/>
            </w:pPr>
            <w:r>
              <w:t>D</w:t>
            </w:r>
            <w:r w:rsidR="00C7042D" w:rsidRPr="00173547">
              <w:t>efender</w:t>
            </w:r>
            <w:r w:rsidR="001819F0">
              <w:t xml:space="preserve"> (D)</w:t>
            </w:r>
            <w:r w:rsidR="00C7042D" w:rsidRPr="00173547">
              <w:t xml:space="preserve"> makes a controlled touch</w:t>
            </w:r>
            <w:r w:rsidR="00215A33">
              <w:t xml:space="preserve"> and begins running backwards</w:t>
            </w:r>
            <w:r>
              <w:t>.</w:t>
            </w:r>
          </w:p>
          <w:p w14:paraId="09AFBE56" w14:textId="521C7980" w:rsidR="005D27EA" w:rsidRDefault="001819F0" w:rsidP="00EA1B2E">
            <w:pPr>
              <w:pStyle w:val="ListBullet2"/>
            </w:pPr>
            <w:r>
              <w:t xml:space="preserve">A1 plays the ball and A2 </w:t>
            </w:r>
            <w:r w:rsidR="00FA0942">
              <w:t xml:space="preserve">scoops </w:t>
            </w:r>
            <w:r w:rsidR="00806FA1">
              <w:t xml:space="preserve">the ball up </w:t>
            </w:r>
            <w:r w:rsidR="00FA0942">
              <w:t>as dummy half</w:t>
            </w:r>
            <w:r w:rsidR="00415D9F">
              <w:t>.</w:t>
            </w:r>
          </w:p>
          <w:p w14:paraId="3F5A4397" w14:textId="7A6E6006" w:rsidR="00FA0942" w:rsidRDefault="00FA0942" w:rsidP="00EA1B2E">
            <w:pPr>
              <w:pStyle w:val="ListBullet2"/>
            </w:pPr>
            <w:r>
              <w:t>A1 steps to one side and backwards while A2 steps to the other side and ahead of A1</w:t>
            </w:r>
            <w:r w:rsidR="00415D9F">
              <w:t>.</w:t>
            </w:r>
          </w:p>
          <w:p w14:paraId="6BE761C1" w14:textId="7CB5B1AA" w:rsidR="00F04F6F" w:rsidRDefault="00F04F6F" w:rsidP="00EA1B2E">
            <w:pPr>
              <w:pStyle w:val="ListBullet2"/>
            </w:pPr>
            <w:r>
              <w:t>A2 quickly makes a short pass to A1</w:t>
            </w:r>
            <w:r w:rsidR="00415D9F">
              <w:t>.</w:t>
            </w:r>
          </w:p>
          <w:p w14:paraId="18012199" w14:textId="58EBA523" w:rsidR="00F04F6F" w:rsidRDefault="00F04F6F" w:rsidP="00EA1B2E">
            <w:pPr>
              <w:pStyle w:val="ListBullet2"/>
            </w:pPr>
            <w:r>
              <w:t>A1 runs towards the defender and A2 follows closely to act as dummy half for the next touch</w:t>
            </w:r>
            <w:r w:rsidR="00415D9F">
              <w:t>.</w:t>
            </w:r>
          </w:p>
          <w:p w14:paraId="66B57EB0" w14:textId="053F4C3E" w:rsidR="00F04F6F" w:rsidRPr="00173547" w:rsidRDefault="00415D9F" w:rsidP="00EA1B2E">
            <w:pPr>
              <w:pStyle w:val="ListBullet2"/>
            </w:pPr>
            <w:r>
              <w:t>R</w:t>
            </w:r>
            <w:r w:rsidR="00F04F6F">
              <w:t>otate roles.</w:t>
            </w:r>
          </w:p>
          <w:p w14:paraId="0DBA6417" w14:textId="5A495C14" w:rsidR="009A6D2E" w:rsidRPr="00173547" w:rsidRDefault="00806FA1" w:rsidP="00EA1B2E">
            <w:pPr>
              <w:pStyle w:val="ListBullet"/>
            </w:pPr>
            <w:r>
              <w:t>W</w:t>
            </w:r>
            <w:r w:rsidR="00C7042D" w:rsidRPr="00173547">
              <w:t>rap around</w:t>
            </w:r>
            <w:r w:rsidR="00415D9F">
              <w:t>.</w:t>
            </w:r>
          </w:p>
          <w:p w14:paraId="6B65D5D4" w14:textId="7EAF7871" w:rsidR="006D6FA8" w:rsidRDefault="006D6FA8" w:rsidP="006D6FA8">
            <w:pPr>
              <w:pStyle w:val="Caption"/>
            </w:pPr>
            <w:r>
              <w:t xml:space="preserve">Figure </w:t>
            </w:r>
            <w:fldSimple w:instr=" SEQ Figure \* ARABIC ">
              <w:r>
                <w:rPr>
                  <w:noProof/>
                </w:rPr>
                <w:t>20</w:t>
              </w:r>
            </w:fldSimple>
            <w:r>
              <w:t xml:space="preserve"> – </w:t>
            </w:r>
            <w:r w:rsidRPr="00FF24C7">
              <w:t>player movement for wrap around drill</w:t>
            </w:r>
          </w:p>
          <w:p w14:paraId="12C71055" w14:textId="0CD6D479" w:rsidR="00E443C0" w:rsidRPr="006D6FA8" w:rsidRDefault="000D6637" w:rsidP="006D6FA8">
            <w:r w:rsidRPr="006D6FA8">
              <w:rPr>
                <w:noProof/>
              </w:rPr>
              <w:drawing>
                <wp:inline distT="0" distB="0" distL="0" distR="0" wp14:anchorId="05D16967" wp14:editId="4765966B">
                  <wp:extent cx="1762963" cy="1682422"/>
                  <wp:effectExtent l="0" t="0" r="8890" b="0"/>
                  <wp:docPr id="87722368" name="Picture 1" descr="Diagram showing a wrap around drill set-up with player positions labelled 'A', 'B', and 'D', where 'D' is positioned 5 metres above 'A' and arrows illustrate movement around and past 'B' towards another 'A' po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22368" name="Picture 1" descr="Diagram showing a wrap around drill set-up with player positions labelled 'A', 'B', and 'D', where 'D' is positioned 5 metres above 'A' and arrows illustrate movement around and past 'B' towards another 'A' position."/>
                          <pic:cNvPicPr/>
                        </pic:nvPicPr>
                        <pic:blipFill>
                          <a:blip r:embed="rId37"/>
                          <a:stretch>
                            <a:fillRect/>
                          </a:stretch>
                        </pic:blipFill>
                        <pic:spPr>
                          <a:xfrm>
                            <a:off x="0" y="0"/>
                            <a:ext cx="1765625" cy="1684962"/>
                          </a:xfrm>
                          <a:prstGeom prst="rect">
                            <a:avLst/>
                          </a:prstGeom>
                        </pic:spPr>
                      </pic:pic>
                    </a:graphicData>
                  </a:graphic>
                </wp:inline>
              </w:drawing>
            </w:r>
          </w:p>
          <w:p w14:paraId="00B3A846" w14:textId="4316E439" w:rsidR="005D27EA" w:rsidRPr="00AD5898" w:rsidRDefault="0010401C" w:rsidP="00EA1B2E">
            <w:pPr>
              <w:pStyle w:val="ListBullet2"/>
            </w:pPr>
            <w:r w:rsidRPr="00AD5898">
              <w:t xml:space="preserve">Player </w:t>
            </w:r>
            <w:r w:rsidR="001443AD" w:rsidRPr="00AD5898">
              <w:t>A</w:t>
            </w:r>
            <w:r w:rsidRPr="00AD5898">
              <w:t xml:space="preserve"> </w:t>
            </w:r>
            <w:r w:rsidR="00C7042D" w:rsidRPr="00AD5898">
              <w:t xml:space="preserve">passes to </w:t>
            </w:r>
            <w:r w:rsidRPr="00AD5898">
              <w:t>P</w:t>
            </w:r>
            <w:r w:rsidR="00C7042D" w:rsidRPr="00AD5898">
              <w:t xml:space="preserve">layer </w:t>
            </w:r>
            <w:r w:rsidR="00C618A6" w:rsidRPr="00AD5898">
              <w:t>B</w:t>
            </w:r>
            <w:r w:rsidR="00415D9F">
              <w:t>.</w:t>
            </w:r>
          </w:p>
          <w:p w14:paraId="3B670715" w14:textId="4E14C425" w:rsidR="00FC5A8E" w:rsidRPr="00AD5898" w:rsidRDefault="0010401C" w:rsidP="00EA1B2E">
            <w:pPr>
              <w:pStyle w:val="ListBullet2"/>
            </w:pPr>
            <w:r w:rsidRPr="00AD5898">
              <w:t>P</w:t>
            </w:r>
            <w:r w:rsidR="00C7042D" w:rsidRPr="00AD5898">
              <w:t xml:space="preserve">layer </w:t>
            </w:r>
            <w:r w:rsidR="00C618A6" w:rsidRPr="00AD5898">
              <w:t>B</w:t>
            </w:r>
            <w:r w:rsidRPr="00AD5898">
              <w:t xml:space="preserve"> </w:t>
            </w:r>
            <w:r w:rsidR="00C7042D" w:rsidRPr="00AD5898">
              <w:t>draws the defender</w:t>
            </w:r>
            <w:r w:rsidR="00415D9F">
              <w:t>.</w:t>
            </w:r>
          </w:p>
          <w:p w14:paraId="074B4725" w14:textId="08DAA6F2" w:rsidR="005D27EA" w:rsidRPr="00AD5898" w:rsidRDefault="0010401C" w:rsidP="00EA1B2E">
            <w:pPr>
              <w:pStyle w:val="ListBullet2"/>
            </w:pPr>
            <w:r w:rsidRPr="00AD5898">
              <w:t>P</w:t>
            </w:r>
            <w:r w:rsidR="00C7042D" w:rsidRPr="00AD5898">
              <w:t xml:space="preserve">layer </w:t>
            </w:r>
            <w:r w:rsidR="00C618A6" w:rsidRPr="00AD5898">
              <w:t>A</w:t>
            </w:r>
            <w:r w:rsidR="00C7042D" w:rsidRPr="00AD5898">
              <w:t xml:space="preserve"> immediately runs around (wraps) behind </w:t>
            </w:r>
            <w:r w:rsidRPr="00AD5898">
              <w:t>P</w:t>
            </w:r>
            <w:r w:rsidR="00C7042D" w:rsidRPr="00AD5898">
              <w:t xml:space="preserve">layer </w:t>
            </w:r>
            <w:r w:rsidR="00C11FC7" w:rsidRPr="00AD5898">
              <w:t>B</w:t>
            </w:r>
            <w:r w:rsidR="00415D9F">
              <w:t>.</w:t>
            </w:r>
          </w:p>
          <w:p w14:paraId="6DF51561" w14:textId="7CD7E754" w:rsidR="005D27EA" w:rsidRPr="00AD5898" w:rsidRDefault="0010401C" w:rsidP="00EA1B2E">
            <w:pPr>
              <w:pStyle w:val="ListBullet2"/>
            </w:pPr>
            <w:r w:rsidRPr="00AD5898">
              <w:t>P</w:t>
            </w:r>
            <w:r w:rsidR="00C7042D" w:rsidRPr="00AD5898">
              <w:t xml:space="preserve">layer </w:t>
            </w:r>
            <w:r w:rsidR="00C618A6" w:rsidRPr="00AD5898">
              <w:t>B</w:t>
            </w:r>
            <w:r w:rsidR="00C7042D" w:rsidRPr="00AD5898">
              <w:t xml:space="preserve"> passes back to </w:t>
            </w:r>
            <w:r w:rsidRPr="00AD5898">
              <w:t>P</w:t>
            </w:r>
            <w:r w:rsidR="00C7042D" w:rsidRPr="00AD5898">
              <w:t xml:space="preserve">layer </w:t>
            </w:r>
            <w:r w:rsidR="00C618A6" w:rsidRPr="00AD5898">
              <w:t>A</w:t>
            </w:r>
            <w:r w:rsidR="00C7042D" w:rsidRPr="00AD5898">
              <w:t xml:space="preserve"> in </w:t>
            </w:r>
            <w:r w:rsidR="00510C3D">
              <w:t xml:space="preserve">the </w:t>
            </w:r>
            <w:r w:rsidR="00C7042D" w:rsidRPr="00AD5898">
              <w:t>space</w:t>
            </w:r>
            <w:r w:rsidR="00415D9F">
              <w:t>.</w:t>
            </w:r>
          </w:p>
          <w:p w14:paraId="6E4225C1" w14:textId="05AD0BAA" w:rsidR="005D27EA" w:rsidRPr="00AD5898" w:rsidRDefault="0010401C" w:rsidP="00EA1B2E">
            <w:pPr>
              <w:pStyle w:val="ListBullet2"/>
            </w:pPr>
            <w:r w:rsidRPr="00AD5898">
              <w:t>P</w:t>
            </w:r>
            <w:r w:rsidR="00C7042D" w:rsidRPr="00AD5898">
              <w:t xml:space="preserve">layer </w:t>
            </w:r>
            <w:r w:rsidR="00C618A6" w:rsidRPr="00AD5898">
              <w:t>A</w:t>
            </w:r>
            <w:r w:rsidRPr="00AD5898">
              <w:t xml:space="preserve"> </w:t>
            </w:r>
            <w:r w:rsidR="00C7042D" w:rsidRPr="00AD5898">
              <w:t>continues running forward</w:t>
            </w:r>
            <w:r w:rsidR="00415D9F">
              <w:t>.</w:t>
            </w:r>
          </w:p>
          <w:p w14:paraId="56624721" w14:textId="5AA525DE" w:rsidR="005D27EA" w:rsidRPr="00AD5898" w:rsidRDefault="00415D9F" w:rsidP="00EA1B2E">
            <w:pPr>
              <w:pStyle w:val="ListBullet2"/>
            </w:pPr>
            <w:r>
              <w:t>R</w:t>
            </w:r>
            <w:r w:rsidR="00C7042D" w:rsidRPr="00AD5898">
              <w:t>otate positions</w:t>
            </w:r>
            <w:r>
              <w:t>.</w:t>
            </w:r>
          </w:p>
          <w:p w14:paraId="0B2EA4C9" w14:textId="77777777" w:rsidR="005A03B2" w:rsidRDefault="005A03B2" w:rsidP="00EA1B2E">
            <w:r w:rsidRPr="00AD5898">
              <w:t>As students complete the activities, pose the following</w:t>
            </w:r>
            <w:r>
              <w:t xml:space="preserve"> questions:</w:t>
            </w:r>
          </w:p>
          <w:p w14:paraId="177469A5" w14:textId="0CAA8D75" w:rsidR="005A03B2" w:rsidRDefault="005A03B2" w:rsidP="00EA1B2E">
            <w:pPr>
              <w:pStyle w:val="ListBullet"/>
            </w:pPr>
            <w:r>
              <w:t xml:space="preserve">Draw and pass – </w:t>
            </w:r>
            <w:r w:rsidR="00415D9F">
              <w:t>H</w:t>
            </w:r>
            <w:r>
              <w:t>ow did you commit the defender? When was the best time to pass?</w:t>
            </w:r>
          </w:p>
          <w:p w14:paraId="6805A260" w14:textId="06018791" w:rsidR="005A03B2" w:rsidRDefault="005A03B2" w:rsidP="00EA1B2E">
            <w:pPr>
              <w:pStyle w:val="ListBullet"/>
            </w:pPr>
            <w:r>
              <w:t xml:space="preserve">Quick play the ball and </w:t>
            </w:r>
            <w:r w:rsidR="00473DD2">
              <w:t>receive</w:t>
            </w:r>
            <w:r>
              <w:t xml:space="preserve"> – </w:t>
            </w:r>
            <w:r w:rsidR="00415D9F">
              <w:t>W</w:t>
            </w:r>
            <w:r>
              <w:t xml:space="preserve">hy is speed important here? How did quick play </w:t>
            </w:r>
            <w:r w:rsidR="00023943">
              <w:t>give an attacking advantage</w:t>
            </w:r>
            <w:r>
              <w:t>?</w:t>
            </w:r>
          </w:p>
          <w:p w14:paraId="63205D10" w14:textId="03BA72C9" w:rsidR="005A03B2" w:rsidRPr="009156F1" w:rsidRDefault="005A03B2" w:rsidP="00EA1B2E">
            <w:pPr>
              <w:pStyle w:val="ListBullet"/>
            </w:pPr>
            <w:r>
              <w:t xml:space="preserve">Wrap around – </w:t>
            </w:r>
            <w:r w:rsidR="00415D9F">
              <w:t>W</w:t>
            </w:r>
            <w:r>
              <w:t xml:space="preserve">here </w:t>
            </w:r>
            <w:r w:rsidR="009156F1">
              <w:t>w</w:t>
            </w:r>
            <w:r>
              <w:t>as the space after your pass? How did your movement support the next play?</w:t>
            </w:r>
          </w:p>
          <w:p w14:paraId="1A1781E6" w14:textId="34D72A5B" w:rsidR="00D76CDC" w:rsidRPr="00122420" w:rsidRDefault="00122420" w:rsidP="00EA1B2E">
            <w:pPr>
              <w:rPr>
                <w:rStyle w:val="Strong"/>
              </w:rPr>
            </w:pPr>
            <w:r w:rsidRPr="00122420">
              <w:rPr>
                <w:rStyle w:val="Strong"/>
              </w:rPr>
              <w:t>Touch football</w:t>
            </w:r>
          </w:p>
          <w:p w14:paraId="2925C93E" w14:textId="13E6A361" w:rsidR="00033E24" w:rsidRDefault="00033E24" w:rsidP="00EA1B2E">
            <w:r>
              <w:t>Allocate students into 3 teams</w:t>
            </w:r>
            <w:r w:rsidR="00023943">
              <w:t xml:space="preserve"> and remind students of touch football rules</w:t>
            </w:r>
            <w:r>
              <w:t>.</w:t>
            </w:r>
          </w:p>
          <w:p w14:paraId="5F840E3A" w14:textId="3366F1C7" w:rsidR="00AE680D" w:rsidRDefault="00AE680D" w:rsidP="00EA1B2E">
            <w:r>
              <w:t xml:space="preserve">Provide </w:t>
            </w:r>
            <w:r w:rsidRPr="00181E01">
              <w:t xml:space="preserve">students </w:t>
            </w:r>
            <w:r w:rsidR="003B6BCB">
              <w:t xml:space="preserve">with </w:t>
            </w:r>
            <w:r>
              <w:t>a copy of</w:t>
            </w:r>
            <w:r w:rsidRPr="00181E01">
              <w:t xml:space="preserve"> </w:t>
            </w:r>
            <w:hyperlink w:anchor="_Appendix_7_–" w:history="1">
              <w:r w:rsidR="00530CCF" w:rsidRPr="003B6BCB">
                <w:rPr>
                  <w:rStyle w:val="Hyperlink"/>
                </w:rPr>
                <w:t>Appendix 7 – peer assessment (tactical concepts)</w:t>
              </w:r>
            </w:hyperlink>
            <w:r>
              <w:t>.</w:t>
            </w:r>
          </w:p>
          <w:p w14:paraId="6822B5E3" w14:textId="21D14B83" w:rsidR="00AE680D" w:rsidRDefault="00AE680D" w:rsidP="00EA1B2E">
            <w:r>
              <w:t xml:space="preserve">Assign one of the 3 teams as an observing team. Assign them a classmate to observe and complete </w:t>
            </w:r>
            <w:r w:rsidR="00AA3292">
              <w:t xml:space="preserve">the </w:t>
            </w:r>
            <w:r>
              <w:t xml:space="preserve">peer </w:t>
            </w:r>
            <w:r w:rsidR="00AA3292">
              <w:t>assessment.</w:t>
            </w:r>
          </w:p>
          <w:p w14:paraId="16A8B81C" w14:textId="0A9F8989" w:rsidR="009C1875" w:rsidRDefault="00AE680D" w:rsidP="00EA1B2E">
            <w:r>
              <w:t xml:space="preserve">The remaining </w:t>
            </w:r>
            <w:r w:rsidR="00A13CB8">
              <w:t xml:space="preserve">2 </w:t>
            </w:r>
            <w:r>
              <w:t xml:space="preserve">teams play a game of touch </w:t>
            </w:r>
            <w:r w:rsidR="0057154D">
              <w:t xml:space="preserve">football. </w:t>
            </w:r>
            <w:r w:rsidR="00346ABB">
              <w:t>C</w:t>
            </w:r>
            <w:r w:rsidR="009C1875">
              <w:t>ommence play.</w:t>
            </w:r>
          </w:p>
          <w:p w14:paraId="425A6261" w14:textId="22D249D6" w:rsidR="00023943" w:rsidRDefault="00023943" w:rsidP="00EA1B2E">
            <w:r>
              <w:t>As opportunities arise</w:t>
            </w:r>
            <w:r w:rsidR="00312D03">
              <w:t>,</w:t>
            </w:r>
            <w:r>
              <w:t xml:space="preserve"> pause gameplay and </w:t>
            </w:r>
            <w:r w:rsidR="00312D03">
              <w:t>discuss and unpack</w:t>
            </w:r>
            <w:r>
              <w:t xml:space="preserve"> the following sport</w:t>
            </w:r>
            <w:r w:rsidR="005858F0">
              <w:t>-</w:t>
            </w:r>
            <w:r>
              <w:t>specific tactical concepts</w:t>
            </w:r>
            <w:r w:rsidR="00312D03">
              <w:t>. How to</w:t>
            </w:r>
            <w:r>
              <w:t>:</w:t>
            </w:r>
          </w:p>
          <w:p w14:paraId="207D082B" w14:textId="0E1265A5" w:rsidR="00023943" w:rsidRDefault="00023943" w:rsidP="00EA1B2E">
            <w:pPr>
              <w:pStyle w:val="ListBullet"/>
            </w:pPr>
            <w:r>
              <w:t>create space by passing then moving into space to receive the ball again and stretch the defence</w:t>
            </w:r>
          </w:p>
          <w:p w14:paraId="77AF26CB" w14:textId="69970D39" w:rsidR="00023943" w:rsidRDefault="00023943" w:rsidP="00EA1B2E">
            <w:pPr>
              <w:pStyle w:val="ListBullet"/>
            </w:pPr>
            <w:r>
              <w:t>support play by positioning yourself behind or beside the ball carrier to provide safe passing options after each touch</w:t>
            </w:r>
            <w:r w:rsidR="0047780B">
              <w:t xml:space="preserve"> and prevent forward passes</w:t>
            </w:r>
          </w:p>
          <w:p w14:paraId="15703D66" w14:textId="77777777" w:rsidR="00023943" w:rsidRDefault="00023943" w:rsidP="00EA1B2E">
            <w:pPr>
              <w:pStyle w:val="ListBullet"/>
            </w:pPr>
            <w:r>
              <w:t>maintain possession through controlled passing and quick play-the-ball, allowing your team to maintain momentum and avoid turnovers</w:t>
            </w:r>
          </w:p>
          <w:p w14:paraId="754DBD0C" w14:textId="420D4B93" w:rsidR="00023943" w:rsidRDefault="00023943" w:rsidP="00EA1B2E">
            <w:pPr>
              <w:pStyle w:val="ListBullet"/>
            </w:pPr>
            <w:r>
              <w:t>defend space by maintaining a flat defensive line and moving forward together, limiting attacking options and preventing line breaks.</w:t>
            </w:r>
          </w:p>
          <w:p w14:paraId="61ABBA33" w14:textId="760AFD87" w:rsidR="002770D7" w:rsidRDefault="00BE1720" w:rsidP="00EA1B2E">
            <w:r>
              <w:t>Provide students with time to discuss and plan tactics as a team, and r</w:t>
            </w:r>
            <w:r w:rsidR="00033E24">
              <w:t>otate teams until each team has had the opportunity to complete the peer assessment.</w:t>
            </w:r>
          </w:p>
          <w:p w14:paraId="141320EE" w14:textId="122B9AA9" w:rsidR="00AC7E20" w:rsidRDefault="000E4844" w:rsidP="00EA1B2E">
            <w:r>
              <w:t xml:space="preserve">Facilitate a class discussion </w:t>
            </w:r>
            <w:r w:rsidR="00F55320">
              <w:t>to</w:t>
            </w:r>
            <w:r>
              <w:t xml:space="preserve"> conclude the lesson by </w:t>
            </w:r>
            <w:r w:rsidR="00023943">
              <w:t>posing</w:t>
            </w:r>
            <w:r>
              <w:t xml:space="preserve"> the following questions:</w:t>
            </w:r>
          </w:p>
          <w:p w14:paraId="3CE2FB3D" w14:textId="78674EC9" w:rsidR="00C317B9" w:rsidRDefault="00C317B9" w:rsidP="00EA1B2E">
            <w:pPr>
              <w:pStyle w:val="ListBullet"/>
            </w:pPr>
            <w:r>
              <w:t>Wh</w:t>
            </w:r>
            <w:r w:rsidR="00BE1720">
              <w:t>ich tactics did you find most effective in attack and defen</w:t>
            </w:r>
            <w:r w:rsidR="00510C3D">
              <w:t>c</w:t>
            </w:r>
            <w:r w:rsidR="00BE1720">
              <w:t>e</w:t>
            </w:r>
            <w:r>
              <w:t>?</w:t>
            </w:r>
          </w:p>
          <w:p w14:paraId="6ACD3683" w14:textId="46B3B251" w:rsidR="00C317B9" w:rsidRDefault="00C317B9" w:rsidP="00EA1B2E">
            <w:pPr>
              <w:pStyle w:val="ListBullet"/>
            </w:pPr>
            <w:r>
              <w:t>How are</w:t>
            </w:r>
            <w:r w:rsidR="00BE1720">
              <w:t xml:space="preserve"> tactics in</w:t>
            </w:r>
            <w:r>
              <w:t xml:space="preserve"> touch football and basketball similar?</w:t>
            </w:r>
          </w:p>
          <w:p w14:paraId="5DB13A3F" w14:textId="23F56157" w:rsidR="00C317B9" w:rsidRDefault="00C317B9" w:rsidP="00EA1B2E">
            <w:pPr>
              <w:pStyle w:val="ListBullet"/>
            </w:pPr>
            <w:r>
              <w:t>What is the biggest</w:t>
            </w:r>
            <w:r w:rsidR="00BE1720">
              <w:t xml:space="preserve"> tactical</w:t>
            </w:r>
            <w:r>
              <w:t xml:space="preserve"> difference between the </w:t>
            </w:r>
            <w:r w:rsidR="00A13CB8">
              <w:t>2</w:t>
            </w:r>
            <w:r>
              <w:t>?</w:t>
            </w:r>
          </w:p>
          <w:p w14:paraId="73146A0F" w14:textId="275305B5" w:rsidR="00C317B9" w:rsidRDefault="00C317B9" w:rsidP="00EA1B2E">
            <w:pPr>
              <w:pStyle w:val="ListBullet"/>
            </w:pPr>
            <w:r>
              <w:t>How can tactics</w:t>
            </w:r>
            <w:r w:rsidR="00BE1720">
              <w:t xml:space="preserve"> from these </w:t>
            </w:r>
            <w:r w:rsidR="00A13CB8">
              <w:t xml:space="preserve">2 </w:t>
            </w:r>
            <w:r w:rsidR="00BE1720">
              <w:t>sports</w:t>
            </w:r>
            <w:r>
              <w:t xml:space="preserve"> transfer to other sports</w:t>
            </w:r>
            <w:r w:rsidR="00BE1720">
              <w:t xml:space="preserve"> you know</w:t>
            </w:r>
            <w:r>
              <w:t>?</w:t>
            </w:r>
          </w:p>
          <w:p w14:paraId="4EC6DE96" w14:textId="4B43336D" w:rsidR="00AE2006" w:rsidRDefault="00AE2006" w:rsidP="00EA1B2E">
            <w:pPr>
              <w:pStyle w:val="FeatureBox3"/>
            </w:pPr>
            <w:r w:rsidRPr="00816F56">
              <w:rPr>
                <w:rStyle w:val="Strong"/>
              </w:rPr>
              <w:t>Formativ</w:t>
            </w:r>
            <w:r>
              <w:rPr>
                <w:rStyle w:val="Strong"/>
              </w:rPr>
              <w:t>e</w:t>
            </w:r>
            <w:r w:rsidRPr="00816F56">
              <w:rPr>
                <w:rStyle w:val="Strong"/>
              </w:rPr>
              <w:t xml:space="preserve"> assessment</w:t>
            </w:r>
            <w:r w:rsidRPr="00403147">
              <w:t>:</w:t>
            </w:r>
          </w:p>
          <w:p w14:paraId="3E56087E" w14:textId="77777777" w:rsidR="00AE2006" w:rsidRPr="002E51D6" w:rsidRDefault="00AE2006" w:rsidP="00EA1B2E">
            <w:pPr>
              <w:pStyle w:val="FeatureBox3"/>
              <w:rPr>
                <w:rStyle w:val="Strong"/>
              </w:rPr>
            </w:pPr>
            <w:r w:rsidRPr="002E51D6">
              <w:rPr>
                <w:rStyle w:val="Strong"/>
              </w:rPr>
              <w:t>Outcome</w:t>
            </w:r>
          </w:p>
          <w:p w14:paraId="0590A81D" w14:textId="54FE3A4B" w:rsidR="00AE2006" w:rsidRDefault="00AE2006" w:rsidP="00EA1B2E">
            <w:pPr>
              <w:pStyle w:val="FeatureBox3"/>
              <w:numPr>
                <w:ilvl w:val="0"/>
                <w:numId w:val="2"/>
              </w:numPr>
              <w:ind w:left="596" w:hanging="596"/>
              <w:mirrorIndents w:val="0"/>
              <w:rPr>
                <w:rStyle w:val="Strong"/>
              </w:rPr>
            </w:pPr>
            <w:r w:rsidRPr="002E51D6">
              <w:rPr>
                <w:rStyle w:val="Strong"/>
                <w:b w:val="0"/>
                <w:bCs w:val="0"/>
              </w:rPr>
              <w:t>transfers movement skills and concepts for use in a range of dynamic movement environments</w:t>
            </w:r>
            <w:r w:rsidR="00A2347C">
              <w:rPr>
                <w:rStyle w:val="Strong"/>
                <w:b w:val="0"/>
                <w:bCs w:val="0"/>
              </w:rPr>
              <w:br/>
            </w:r>
            <w:r w:rsidRPr="00FF4883">
              <w:rPr>
                <w:rStyle w:val="Strong"/>
              </w:rPr>
              <w:t>PH4-MSS-01</w:t>
            </w:r>
          </w:p>
          <w:p w14:paraId="7626680D" w14:textId="77876AEE" w:rsidR="0067658F" w:rsidRPr="00EF41D6" w:rsidRDefault="00D90D31" w:rsidP="00EA1B2E">
            <w:pPr>
              <w:pStyle w:val="FeatureBox3"/>
            </w:pPr>
            <w:r>
              <w:t>U</w:t>
            </w:r>
            <w:r w:rsidR="00AE2006">
              <w:t xml:space="preserve">se </w:t>
            </w:r>
            <w:hyperlink w:anchor="_Appendix_8_–" w:history="1">
              <w:r w:rsidR="00AE2006" w:rsidRPr="00B140C7">
                <w:rPr>
                  <w:rStyle w:val="Hyperlink"/>
                  <w:color w:val="1F3864" w:themeColor="accent1" w:themeShade="80"/>
                </w:rPr>
                <w:t>Appendix 8 – teacher assessment (tactical concepts)</w:t>
              </w:r>
            </w:hyperlink>
            <w:r w:rsidR="00AE2006">
              <w:t xml:space="preserve"> to assess students’ progress towards transf</w:t>
            </w:r>
            <w:r w:rsidR="00B224C9">
              <w:t>erring</w:t>
            </w:r>
            <w:r w:rsidR="00AE2006">
              <w:t xml:space="preserve"> movement skills and territory game tactics and concepts in touch football.</w:t>
            </w:r>
          </w:p>
        </w:tc>
      </w:tr>
    </w:tbl>
    <w:p w14:paraId="5B2FADCF" w14:textId="77777777" w:rsidR="00AC7E20" w:rsidRPr="0058417D" w:rsidRDefault="00AC7E20" w:rsidP="00AC7E20">
      <w:pPr>
        <w:rPr>
          <w:rStyle w:val="Strong"/>
        </w:rPr>
      </w:pPr>
      <w:r w:rsidRPr="0058417D">
        <w:rPr>
          <w:rStyle w:val="Strong"/>
        </w:rPr>
        <w:t>Adjustments, evaluation and registration</w:t>
      </w:r>
    </w:p>
    <w:tbl>
      <w:tblPr>
        <w:tblStyle w:val="TableGrid"/>
        <w:tblW w:w="0" w:type="auto"/>
        <w:tblLook w:val="04A0" w:firstRow="1" w:lastRow="0" w:firstColumn="1" w:lastColumn="0" w:noHBand="0" w:noVBand="1"/>
        <w:tblDescription w:val="Blank single-cell table for teachers to include adjustments, evaluation and/or registration."/>
      </w:tblPr>
      <w:tblGrid>
        <w:gridCol w:w="14560"/>
      </w:tblGrid>
      <w:tr w:rsidR="003C0FF3" w14:paraId="60001299" w14:textId="77777777">
        <w:trPr>
          <w:trHeight w:val="2324"/>
        </w:trPr>
        <w:tc>
          <w:tcPr>
            <w:tcW w:w="14560" w:type="dxa"/>
          </w:tcPr>
          <w:p w14:paraId="4F2BD7BB" w14:textId="77777777" w:rsidR="00AC7E20" w:rsidRPr="00856FFD" w:rsidRDefault="00AC7E20">
            <w:r w:rsidRPr="00B510D7">
              <w:t>[Classroom teacher to complete.]</w:t>
            </w:r>
          </w:p>
        </w:tc>
      </w:tr>
    </w:tbl>
    <w:p w14:paraId="65DBACD3" w14:textId="77777777" w:rsidR="00836178" w:rsidRDefault="00836178">
      <w:pPr>
        <w:suppressAutoHyphens w:val="0"/>
        <w:spacing w:before="0" w:after="160" w:line="259" w:lineRule="auto"/>
      </w:pPr>
      <w:bookmarkStart w:id="28" w:name="_Toc145666058"/>
      <w:bookmarkStart w:id="29" w:name="_Toc152167467"/>
      <w:bookmarkStart w:id="30" w:name="_Toc148105389"/>
      <w:bookmarkStart w:id="31" w:name="_Toc150181683"/>
      <w:bookmarkStart w:id="32" w:name="_Toc150259389"/>
      <w:bookmarkStart w:id="33" w:name="_Toc151447421"/>
      <w:bookmarkStart w:id="34" w:name="_Toc151632401"/>
      <w:bookmarkStart w:id="35" w:name="_Toc145666059"/>
      <w:bookmarkStart w:id="36" w:name="_Toc151564446"/>
      <w:r>
        <w:br w:type="page"/>
      </w:r>
    </w:p>
    <w:p w14:paraId="0119D0BA" w14:textId="15EDFBA5" w:rsidR="00737753" w:rsidRDefault="00D96E28" w:rsidP="00836178">
      <w:pPr>
        <w:pStyle w:val="Heading1"/>
      </w:pPr>
      <w:bookmarkStart w:id="37" w:name="_Appendix_1_–"/>
      <w:bookmarkStart w:id="38" w:name="_Toc237852810"/>
      <w:bookmarkEnd w:id="37"/>
      <w:r>
        <w:t>A</w:t>
      </w:r>
      <w:r w:rsidR="00197DCF" w:rsidRPr="00A612A7">
        <w:t>ppendix</w:t>
      </w:r>
      <w:r w:rsidR="00197DCF">
        <w:t xml:space="preserve"> 1</w:t>
      </w:r>
      <w:r w:rsidR="00E766D3">
        <w:t xml:space="preserve"> – </w:t>
      </w:r>
      <w:r w:rsidR="00435C20">
        <w:t>tactical concepts</w:t>
      </w:r>
      <w:bookmarkEnd w:id="38"/>
    </w:p>
    <w:tbl>
      <w:tblPr>
        <w:tblStyle w:val="Tableheader"/>
        <w:tblW w:w="5000" w:type="pct"/>
        <w:tblLook w:val="04A0" w:firstRow="1" w:lastRow="0" w:firstColumn="1" w:lastColumn="0" w:noHBand="0" w:noVBand="1"/>
        <w:tblDescription w:val="Tactical concepts classified as attack, defence and teamwork, with examples of actions and behaviours for each category."/>
      </w:tblPr>
      <w:tblGrid>
        <w:gridCol w:w="5085"/>
        <w:gridCol w:w="4310"/>
        <w:gridCol w:w="5167"/>
      </w:tblGrid>
      <w:tr w:rsidR="003C0FF3" w:rsidRPr="00306B97" w14:paraId="770A926F" w14:textId="77777777" w:rsidTr="00B158CB">
        <w:trPr>
          <w:cnfStyle w:val="100000000000" w:firstRow="1" w:lastRow="0" w:firstColumn="0" w:lastColumn="0" w:oddVBand="0" w:evenVBand="0" w:oddHBand="0" w:evenHBand="0" w:firstRowFirstColumn="0" w:firstRowLastColumn="0" w:lastRowFirstColumn="0" w:lastRowLastColumn="0"/>
          <w:trHeight w:val="766"/>
        </w:trPr>
        <w:tc>
          <w:tcPr>
            <w:cnfStyle w:val="001000000000" w:firstRow="0" w:lastRow="0" w:firstColumn="1" w:lastColumn="0" w:oddVBand="0" w:evenVBand="0" w:oddHBand="0" w:evenHBand="0" w:firstRowFirstColumn="0" w:firstRowLastColumn="0" w:lastRowFirstColumn="0" w:lastRowLastColumn="0"/>
            <w:tcW w:w="1746" w:type="pct"/>
          </w:tcPr>
          <w:p w14:paraId="1D5857CE" w14:textId="3AD7D44D" w:rsidR="000D7214" w:rsidRPr="005946BF" w:rsidRDefault="000D7214" w:rsidP="003945E7">
            <w:pPr>
              <w:jc w:val="center"/>
              <w:rPr>
                <w:bCs/>
              </w:rPr>
            </w:pPr>
            <w:r w:rsidRPr="005946BF">
              <w:rPr>
                <w:bCs/>
              </w:rPr>
              <w:t>Attack</w:t>
            </w:r>
          </w:p>
        </w:tc>
        <w:tc>
          <w:tcPr>
            <w:tcW w:w="1480" w:type="pct"/>
          </w:tcPr>
          <w:p w14:paraId="612D2C1C" w14:textId="657C1A60" w:rsidR="000D7214" w:rsidRPr="005946BF" w:rsidRDefault="000D7214" w:rsidP="003945E7">
            <w:pPr>
              <w:jc w:val="center"/>
              <w:cnfStyle w:val="100000000000" w:firstRow="1" w:lastRow="0" w:firstColumn="0" w:lastColumn="0" w:oddVBand="0" w:evenVBand="0" w:oddHBand="0" w:evenHBand="0" w:firstRowFirstColumn="0" w:firstRowLastColumn="0" w:lastRowFirstColumn="0" w:lastRowLastColumn="0"/>
              <w:rPr>
                <w:bCs/>
              </w:rPr>
            </w:pPr>
            <w:r w:rsidRPr="005946BF">
              <w:rPr>
                <w:bCs/>
              </w:rPr>
              <w:t>Defence</w:t>
            </w:r>
          </w:p>
        </w:tc>
        <w:tc>
          <w:tcPr>
            <w:tcW w:w="1774" w:type="pct"/>
          </w:tcPr>
          <w:p w14:paraId="1D0229CE" w14:textId="26EA7976" w:rsidR="000D7214" w:rsidRPr="005946BF" w:rsidRDefault="000D7214" w:rsidP="003945E7">
            <w:pPr>
              <w:jc w:val="center"/>
              <w:cnfStyle w:val="100000000000" w:firstRow="1" w:lastRow="0" w:firstColumn="0" w:lastColumn="0" w:oddVBand="0" w:evenVBand="0" w:oddHBand="0" w:evenHBand="0" w:firstRowFirstColumn="0" w:firstRowLastColumn="0" w:lastRowFirstColumn="0" w:lastRowLastColumn="0"/>
              <w:rPr>
                <w:bCs/>
              </w:rPr>
            </w:pPr>
            <w:r w:rsidRPr="005946BF">
              <w:rPr>
                <w:bCs/>
              </w:rPr>
              <w:t>Teamwork</w:t>
            </w:r>
          </w:p>
        </w:tc>
      </w:tr>
      <w:tr w:rsidR="003C0FF3" w:rsidRPr="00306B97" w14:paraId="6D6FF276" w14:textId="77777777" w:rsidTr="00B158CB">
        <w:trPr>
          <w:cnfStyle w:val="000000100000" w:firstRow="0" w:lastRow="0" w:firstColumn="0" w:lastColumn="0" w:oddVBand="0" w:evenVBand="0" w:oddHBand="1" w:evenHBand="0" w:firstRowFirstColumn="0" w:firstRowLastColumn="0" w:lastRowFirstColumn="0" w:lastRowLastColumn="0"/>
          <w:trHeight w:val="874"/>
        </w:trPr>
        <w:tc>
          <w:tcPr>
            <w:cnfStyle w:val="001000000000" w:firstRow="0" w:lastRow="0" w:firstColumn="1" w:lastColumn="0" w:oddVBand="0" w:evenVBand="0" w:oddHBand="0" w:evenHBand="0" w:firstRowFirstColumn="0" w:firstRowLastColumn="0" w:lastRowFirstColumn="0" w:lastRowLastColumn="0"/>
            <w:tcW w:w="1746" w:type="pct"/>
          </w:tcPr>
          <w:p w14:paraId="18A5A4CE" w14:textId="1D8A956A" w:rsidR="00435C20" w:rsidRPr="006931E9" w:rsidRDefault="00C73AAD" w:rsidP="006D098A">
            <w:pPr>
              <w:rPr>
                <w:b w:val="0"/>
                <w:bCs/>
              </w:rPr>
            </w:pPr>
            <w:r w:rsidRPr="006931E9">
              <w:rPr>
                <w:b w:val="0"/>
                <w:bCs/>
              </w:rPr>
              <w:t>Changing speed or direction to get free</w:t>
            </w:r>
          </w:p>
        </w:tc>
        <w:tc>
          <w:tcPr>
            <w:tcW w:w="1480" w:type="pct"/>
          </w:tcPr>
          <w:p w14:paraId="25B02E1B" w14:textId="250B010E" w:rsidR="00435C20" w:rsidRPr="006D098A" w:rsidRDefault="003F270A" w:rsidP="006D098A">
            <w:pPr>
              <w:cnfStyle w:val="000000100000" w:firstRow="0" w:lastRow="0" w:firstColumn="0" w:lastColumn="0" w:oddVBand="0" w:evenVBand="0" w:oddHBand="1" w:evenHBand="0" w:firstRowFirstColumn="0" w:firstRowLastColumn="0" w:lastRowFirstColumn="0" w:lastRowLastColumn="0"/>
            </w:pPr>
            <w:r w:rsidRPr="006D098A">
              <w:t>Staying between the attacker and the scoring area</w:t>
            </w:r>
          </w:p>
        </w:tc>
        <w:tc>
          <w:tcPr>
            <w:tcW w:w="1774" w:type="pct"/>
          </w:tcPr>
          <w:p w14:paraId="72E59AC8" w14:textId="29E2BFF3" w:rsidR="00435C20" w:rsidRPr="006D098A" w:rsidRDefault="00FB45DA" w:rsidP="006D098A">
            <w:pPr>
              <w:cnfStyle w:val="000000100000" w:firstRow="0" w:lastRow="0" w:firstColumn="0" w:lastColumn="0" w:oddVBand="0" w:evenVBand="0" w:oddHBand="1" w:evenHBand="0" w:firstRowFirstColumn="0" w:firstRowLastColumn="0" w:lastRowFirstColumn="0" w:lastRowLastColumn="0"/>
            </w:pPr>
            <w:r w:rsidRPr="006D098A">
              <w:t>Calling for the ball when in space</w:t>
            </w:r>
          </w:p>
        </w:tc>
      </w:tr>
      <w:tr w:rsidR="003C0FF3" w:rsidRPr="00306B97" w14:paraId="3DB2B654" w14:textId="77777777" w:rsidTr="00B158CB">
        <w:trPr>
          <w:cnfStyle w:val="000000010000" w:firstRow="0" w:lastRow="0" w:firstColumn="0" w:lastColumn="0" w:oddVBand="0" w:evenVBand="0" w:oddHBand="0" w:evenHBand="1"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1746" w:type="pct"/>
          </w:tcPr>
          <w:p w14:paraId="7AB58E94" w14:textId="2937D68C" w:rsidR="00435C20" w:rsidRPr="006931E9" w:rsidRDefault="00C73AAD" w:rsidP="006D098A">
            <w:pPr>
              <w:rPr>
                <w:b w:val="0"/>
                <w:bCs/>
              </w:rPr>
            </w:pPr>
            <w:r w:rsidRPr="006931E9">
              <w:rPr>
                <w:b w:val="0"/>
                <w:bCs/>
              </w:rPr>
              <w:t>Using width and depth to stretch the defence</w:t>
            </w:r>
          </w:p>
        </w:tc>
        <w:tc>
          <w:tcPr>
            <w:tcW w:w="1480" w:type="pct"/>
          </w:tcPr>
          <w:p w14:paraId="222BAB65" w14:textId="7DD2C296" w:rsidR="00435C20" w:rsidRPr="006D098A" w:rsidRDefault="00654288" w:rsidP="006D098A">
            <w:pPr>
              <w:cnfStyle w:val="000000010000" w:firstRow="0" w:lastRow="0" w:firstColumn="0" w:lastColumn="0" w:oddVBand="0" w:evenVBand="0" w:oddHBand="0" w:evenHBand="1" w:firstRowFirstColumn="0" w:firstRowLastColumn="0" w:lastRowFirstColumn="0" w:lastRowLastColumn="0"/>
            </w:pPr>
            <w:r w:rsidRPr="006D098A">
              <w:t>Intercepting</w:t>
            </w:r>
          </w:p>
        </w:tc>
        <w:tc>
          <w:tcPr>
            <w:tcW w:w="1774" w:type="pct"/>
          </w:tcPr>
          <w:p w14:paraId="005AFD43" w14:textId="75FD4154" w:rsidR="00435C20" w:rsidRPr="006D098A" w:rsidRDefault="00B97537" w:rsidP="006D098A">
            <w:pPr>
              <w:cnfStyle w:val="000000010000" w:firstRow="0" w:lastRow="0" w:firstColumn="0" w:lastColumn="0" w:oddVBand="0" w:evenVBand="0" w:oddHBand="0" w:evenHBand="1" w:firstRowFirstColumn="0" w:firstRowLastColumn="0" w:lastRowFirstColumn="0" w:lastRowLastColumn="0"/>
            </w:pPr>
            <w:r w:rsidRPr="006D098A">
              <w:t>Encouraging others and staying positive</w:t>
            </w:r>
          </w:p>
        </w:tc>
      </w:tr>
      <w:tr w:rsidR="003C0FF3" w:rsidRPr="00306B97" w14:paraId="4BCA26B7" w14:textId="77777777" w:rsidTr="00B158CB">
        <w:trPr>
          <w:cnfStyle w:val="000000100000" w:firstRow="0" w:lastRow="0" w:firstColumn="0" w:lastColumn="0" w:oddVBand="0" w:evenVBand="0" w:oddHBand="1" w:evenHBand="0" w:firstRowFirstColumn="0" w:firstRowLastColumn="0" w:lastRowFirstColumn="0" w:lastRowLastColumn="0"/>
          <w:trHeight w:val="906"/>
        </w:trPr>
        <w:tc>
          <w:tcPr>
            <w:cnfStyle w:val="001000000000" w:firstRow="0" w:lastRow="0" w:firstColumn="1" w:lastColumn="0" w:oddVBand="0" w:evenVBand="0" w:oddHBand="0" w:evenHBand="0" w:firstRowFirstColumn="0" w:firstRowLastColumn="0" w:lastRowFirstColumn="0" w:lastRowLastColumn="0"/>
            <w:tcW w:w="1746" w:type="pct"/>
          </w:tcPr>
          <w:p w14:paraId="0C0976D5" w14:textId="54172E40" w:rsidR="00435C20" w:rsidRPr="006931E9" w:rsidRDefault="00176207" w:rsidP="006D098A">
            <w:pPr>
              <w:rPr>
                <w:b w:val="0"/>
                <w:bCs/>
              </w:rPr>
            </w:pPr>
            <w:r w:rsidRPr="006931E9">
              <w:rPr>
                <w:b w:val="0"/>
                <w:bCs/>
              </w:rPr>
              <w:t xml:space="preserve">Passing to a </w:t>
            </w:r>
            <w:r w:rsidR="00887748">
              <w:rPr>
                <w:b w:val="0"/>
                <w:bCs/>
              </w:rPr>
              <w:t>teammate</w:t>
            </w:r>
            <w:r w:rsidRPr="006931E9">
              <w:rPr>
                <w:b w:val="0"/>
                <w:bCs/>
              </w:rPr>
              <w:t xml:space="preserve"> in space rather than straight to them</w:t>
            </w:r>
          </w:p>
        </w:tc>
        <w:tc>
          <w:tcPr>
            <w:tcW w:w="1480" w:type="pct"/>
          </w:tcPr>
          <w:p w14:paraId="622081B9" w14:textId="45FF423A" w:rsidR="00435C20" w:rsidRPr="006D098A" w:rsidRDefault="003F270A" w:rsidP="006D098A">
            <w:pPr>
              <w:cnfStyle w:val="000000100000" w:firstRow="0" w:lastRow="0" w:firstColumn="0" w:lastColumn="0" w:oddVBand="0" w:evenVBand="0" w:oddHBand="1" w:evenHBand="0" w:firstRowFirstColumn="0" w:firstRowLastColumn="0" w:lastRowFirstColumn="0" w:lastRowLastColumn="0"/>
            </w:pPr>
            <w:r w:rsidRPr="006D098A">
              <w:t>Applying pressure to force rushed decisions</w:t>
            </w:r>
          </w:p>
        </w:tc>
        <w:tc>
          <w:tcPr>
            <w:tcW w:w="1774" w:type="pct"/>
          </w:tcPr>
          <w:p w14:paraId="141D86D4" w14:textId="1257F86C" w:rsidR="00435C20" w:rsidRPr="006D098A" w:rsidRDefault="00B97537" w:rsidP="006D098A">
            <w:pPr>
              <w:cnfStyle w:val="000000100000" w:firstRow="0" w:lastRow="0" w:firstColumn="0" w:lastColumn="0" w:oddVBand="0" w:evenVBand="0" w:oddHBand="1" w:evenHBand="0" w:firstRowFirstColumn="0" w:firstRowLastColumn="0" w:lastRowFirstColumn="0" w:lastRowLastColumn="0"/>
            </w:pPr>
            <w:r w:rsidRPr="006D098A">
              <w:t>Giving teammates information</w:t>
            </w:r>
          </w:p>
        </w:tc>
      </w:tr>
      <w:tr w:rsidR="003C0FF3" w:rsidRPr="00306B97" w14:paraId="487CF3AC" w14:textId="77777777" w:rsidTr="00B158CB">
        <w:trPr>
          <w:cnfStyle w:val="000000010000" w:firstRow="0" w:lastRow="0" w:firstColumn="0" w:lastColumn="0" w:oddVBand="0" w:evenVBand="0" w:oddHBand="0" w:evenHBand="1" w:firstRowFirstColumn="0" w:firstRowLastColumn="0" w:lastRowFirstColumn="0" w:lastRowLastColumn="0"/>
          <w:trHeight w:val="987"/>
        </w:trPr>
        <w:tc>
          <w:tcPr>
            <w:cnfStyle w:val="001000000000" w:firstRow="0" w:lastRow="0" w:firstColumn="1" w:lastColumn="0" w:oddVBand="0" w:evenVBand="0" w:oddHBand="0" w:evenHBand="0" w:firstRowFirstColumn="0" w:firstRowLastColumn="0" w:lastRowFirstColumn="0" w:lastRowLastColumn="0"/>
            <w:tcW w:w="1746" w:type="pct"/>
          </w:tcPr>
          <w:p w14:paraId="253C210F" w14:textId="04DF5CFE" w:rsidR="00435C20" w:rsidRPr="006931E9" w:rsidRDefault="000D7214" w:rsidP="006D098A">
            <w:pPr>
              <w:rPr>
                <w:b w:val="0"/>
                <w:bCs/>
              </w:rPr>
            </w:pPr>
            <w:r w:rsidRPr="006931E9">
              <w:rPr>
                <w:b w:val="0"/>
                <w:bCs/>
              </w:rPr>
              <w:t>Moving away from the ball to pull a defender out of position</w:t>
            </w:r>
          </w:p>
        </w:tc>
        <w:tc>
          <w:tcPr>
            <w:tcW w:w="1480" w:type="pct"/>
          </w:tcPr>
          <w:p w14:paraId="0ECD097B" w14:textId="19945BE6" w:rsidR="00435C20" w:rsidRPr="006D098A" w:rsidRDefault="003F270A" w:rsidP="006D098A">
            <w:pPr>
              <w:cnfStyle w:val="000000010000" w:firstRow="0" w:lastRow="0" w:firstColumn="0" w:lastColumn="0" w:oddVBand="0" w:evenVBand="0" w:oddHBand="0" w:evenHBand="1" w:firstRowFirstColumn="0" w:firstRowLastColumn="0" w:lastRowFirstColumn="0" w:lastRowLastColumn="0"/>
            </w:pPr>
            <w:r w:rsidRPr="006D098A">
              <w:t>Anticipating passes rather than reacting late</w:t>
            </w:r>
          </w:p>
        </w:tc>
        <w:tc>
          <w:tcPr>
            <w:tcW w:w="1774" w:type="pct"/>
          </w:tcPr>
          <w:p w14:paraId="6AF15CAB" w14:textId="45FB8448" w:rsidR="00435C20" w:rsidRPr="006D098A" w:rsidRDefault="00B97537" w:rsidP="006D098A">
            <w:pPr>
              <w:cnfStyle w:val="000000010000" w:firstRow="0" w:lastRow="0" w:firstColumn="0" w:lastColumn="0" w:oddVBand="0" w:evenVBand="0" w:oddHBand="0" w:evenHBand="1" w:firstRowFirstColumn="0" w:firstRowLastColumn="0" w:lastRowFirstColumn="0" w:lastRowLastColumn="0"/>
            </w:pPr>
            <w:r w:rsidRPr="006D098A">
              <w:t>Making decisions that benefit the team, not just the individual</w:t>
            </w:r>
          </w:p>
        </w:tc>
      </w:tr>
      <w:tr w:rsidR="003C0FF3" w:rsidRPr="00306B97" w14:paraId="61B25168" w14:textId="77777777" w:rsidTr="00B158CB">
        <w:trPr>
          <w:cnfStyle w:val="000000100000" w:firstRow="0" w:lastRow="0" w:firstColumn="0" w:lastColumn="0" w:oddVBand="0" w:evenVBand="0" w:oddHBand="1" w:evenHBand="0" w:firstRowFirstColumn="0" w:firstRowLastColumn="0" w:lastRowFirstColumn="0" w:lastRowLastColumn="0"/>
          <w:trHeight w:val="861"/>
        </w:trPr>
        <w:tc>
          <w:tcPr>
            <w:cnfStyle w:val="001000000000" w:firstRow="0" w:lastRow="0" w:firstColumn="1" w:lastColumn="0" w:oddVBand="0" w:evenVBand="0" w:oddHBand="0" w:evenHBand="0" w:firstRowFirstColumn="0" w:firstRowLastColumn="0" w:lastRowFirstColumn="0" w:lastRowLastColumn="0"/>
            <w:tcW w:w="1746" w:type="pct"/>
          </w:tcPr>
          <w:p w14:paraId="778104D6" w14:textId="3B590A2F" w:rsidR="00B30D5D" w:rsidRPr="006931E9" w:rsidRDefault="00B30D5D" w:rsidP="006D098A">
            <w:pPr>
              <w:rPr>
                <w:b w:val="0"/>
                <w:bCs/>
              </w:rPr>
            </w:pPr>
            <w:r w:rsidRPr="006931E9">
              <w:rPr>
                <w:b w:val="0"/>
                <w:bCs/>
              </w:rPr>
              <w:t>Creating space</w:t>
            </w:r>
          </w:p>
        </w:tc>
        <w:tc>
          <w:tcPr>
            <w:tcW w:w="1480" w:type="pct"/>
          </w:tcPr>
          <w:p w14:paraId="2BA36ECB" w14:textId="69151A8E" w:rsidR="00B30D5D" w:rsidRPr="006D098A" w:rsidRDefault="00B30D5D" w:rsidP="006D098A">
            <w:pPr>
              <w:cnfStyle w:val="000000100000" w:firstRow="0" w:lastRow="0" w:firstColumn="0" w:lastColumn="0" w:oddVBand="0" w:evenVBand="0" w:oddHBand="1" w:evenHBand="0" w:firstRowFirstColumn="0" w:firstRowLastColumn="0" w:lastRowFirstColumn="0" w:lastRowLastColumn="0"/>
            </w:pPr>
            <w:r w:rsidRPr="006D098A">
              <w:t>Minimising space</w:t>
            </w:r>
          </w:p>
        </w:tc>
        <w:tc>
          <w:tcPr>
            <w:tcW w:w="1774" w:type="pct"/>
          </w:tcPr>
          <w:p w14:paraId="37DE2EB3" w14:textId="1E44CDEB" w:rsidR="00B30D5D" w:rsidRPr="006D098A" w:rsidRDefault="004C4C99" w:rsidP="006D098A">
            <w:pPr>
              <w:cnfStyle w:val="000000100000" w:firstRow="0" w:lastRow="0" w:firstColumn="0" w:lastColumn="0" w:oddVBand="0" w:evenVBand="0" w:oddHBand="1" w:evenHBand="0" w:firstRowFirstColumn="0" w:firstRowLastColumn="0" w:lastRowFirstColumn="0" w:lastRowLastColumn="0"/>
            </w:pPr>
            <w:r w:rsidRPr="006D098A">
              <w:t>Cooperation</w:t>
            </w:r>
          </w:p>
        </w:tc>
      </w:tr>
      <w:tr w:rsidR="003C0FF3" w:rsidRPr="00306B97" w14:paraId="5CDF82A1" w14:textId="77777777" w:rsidTr="00B158CB">
        <w:trPr>
          <w:cnfStyle w:val="000000010000" w:firstRow="0" w:lastRow="0" w:firstColumn="0" w:lastColumn="0" w:oddVBand="0" w:evenVBand="0" w:oddHBand="0" w:evenHBand="1"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746" w:type="pct"/>
          </w:tcPr>
          <w:p w14:paraId="0BF6701E" w14:textId="04AA5F61" w:rsidR="004C4C99" w:rsidRPr="006931E9" w:rsidRDefault="004C4C99" w:rsidP="006D098A">
            <w:pPr>
              <w:rPr>
                <w:b w:val="0"/>
                <w:bCs/>
              </w:rPr>
            </w:pPr>
            <w:r w:rsidRPr="006931E9">
              <w:rPr>
                <w:b w:val="0"/>
                <w:bCs/>
              </w:rPr>
              <w:t xml:space="preserve">Supporting </w:t>
            </w:r>
            <w:r w:rsidR="003017E9" w:rsidRPr="006931E9">
              <w:rPr>
                <w:b w:val="0"/>
                <w:bCs/>
              </w:rPr>
              <w:t xml:space="preserve">the </w:t>
            </w:r>
            <w:r w:rsidR="00654288" w:rsidRPr="006931E9">
              <w:rPr>
                <w:b w:val="0"/>
                <w:bCs/>
              </w:rPr>
              <w:t>ball carrier</w:t>
            </w:r>
          </w:p>
        </w:tc>
        <w:tc>
          <w:tcPr>
            <w:tcW w:w="1480" w:type="pct"/>
          </w:tcPr>
          <w:p w14:paraId="0837F290" w14:textId="45B19199" w:rsidR="004C4C99" w:rsidRPr="006D098A" w:rsidRDefault="004C4C99" w:rsidP="006D098A">
            <w:pPr>
              <w:cnfStyle w:val="000000010000" w:firstRow="0" w:lastRow="0" w:firstColumn="0" w:lastColumn="0" w:oddVBand="0" w:evenVBand="0" w:oddHBand="0" w:evenHBand="1" w:firstRowFirstColumn="0" w:firstRowLastColumn="0" w:lastRowFirstColumn="0" w:lastRowLastColumn="0"/>
            </w:pPr>
            <w:r w:rsidRPr="006D098A">
              <w:t>Marking</w:t>
            </w:r>
          </w:p>
        </w:tc>
        <w:tc>
          <w:tcPr>
            <w:tcW w:w="1774" w:type="pct"/>
          </w:tcPr>
          <w:p w14:paraId="6561329C" w14:textId="60C3F53E" w:rsidR="004C4C99" w:rsidRPr="006D098A" w:rsidRDefault="0039402E" w:rsidP="006D098A">
            <w:pPr>
              <w:cnfStyle w:val="000000010000" w:firstRow="0" w:lastRow="0" w:firstColumn="0" w:lastColumn="0" w:oddVBand="0" w:evenVBand="0" w:oddHBand="0" w:evenHBand="1" w:firstRowFirstColumn="0" w:firstRowLastColumn="0" w:lastRowFirstColumn="0" w:lastRowLastColumn="0"/>
            </w:pPr>
            <w:r w:rsidRPr="006D098A">
              <w:t>Communication</w:t>
            </w:r>
          </w:p>
        </w:tc>
      </w:tr>
    </w:tbl>
    <w:p w14:paraId="3EFF3424" w14:textId="5425A8F8" w:rsidR="00D23063" w:rsidRDefault="000D03BA" w:rsidP="00D23063">
      <w:pPr>
        <w:pStyle w:val="Heading1"/>
      </w:pPr>
      <w:bookmarkStart w:id="39" w:name="_Appendix_2_–"/>
      <w:bookmarkStart w:id="40" w:name="_Toc237852811"/>
      <w:bookmarkEnd w:id="39"/>
      <w:r w:rsidRPr="00A65DCB">
        <w:t xml:space="preserve">Appendix </w:t>
      </w:r>
      <w:r>
        <w:t>2</w:t>
      </w:r>
      <w:r w:rsidRPr="00A65DCB">
        <w:t xml:space="preserve"> –</w:t>
      </w:r>
      <w:r w:rsidR="000C4DB1">
        <w:t xml:space="preserve"> </w:t>
      </w:r>
      <w:r w:rsidR="00D23063" w:rsidRPr="00014A39">
        <w:t>teacher assessment</w:t>
      </w:r>
      <w:r w:rsidR="000C4DB1">
        <w:t xml:space="preserve"> </w:t>
      </w:r>
      <w:r w:rsidR="00D23063">
        <w:t>(self-management and interpersonal skills)</w:t>
      </w:r>
      <w:bookmarkEnd w:id="40"/>
    </w:p>
    <w:tbl>
      <w:tblPr>
        <w:tblStyle w:val="Tableheader"/>
        <w:tblW w:w="14324" w:type="dxa"/>
        <w:tblLook w:val="04A0" w:firstRow="1" w:lastRow="0" w:firstColumn="1" w:lastColumn="0" w:noHBand="0" w:noVBand="1"/>
        <w:tblDescription w:val="Teacher assessment criteria for self-management and interpersonal skills, including effort, positive responses to mistakes, communication, collaboration, sportsmanship, responsibility and supporting others. There are blank cells for responses."/>
      </w:tblPr>
      <w:tblGrid>
        <w:gridCol w:w="6513"/>
        <w:gridCol w:w="1559"/>
        <w:gridCol w:w="1559"/>
        <w:gridCol w:w="1560"/>
        <w:gridCol w:w="1574"/>
        <w:gridCol w:w="1559"/>
      </w:tblGrid>
      <w:tr w:rsidR="00D23063" w:rsidRPr="000311E2" w14:paraId="505418DC" w14:textId="77777777" w:rsidTr="00B158CB">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hideMark/>
          </w:tcPr>
          <w:p w14:paraId="529FF958" w14:textId="6422FCCC" w:rsidR="00D23063" w:rsidRPr="000311E2" w:rsidRDefault="00D23063" w:rsidP="000311E2">
            <w:r w:rsidRPr="000311E2">
              <w:t>Criteria</w:t>
            </w:r>
          </w:p>
        </w:tc>
        <w:tc>
          <w:tcPr>
            <w:tcW w:w="1559" w:type="dxa"/>
            <w:hideMark/>
          </w:tcPr>
          <w:p w14:paraId="5E2D7C2F" w14:textId="77777777" w:rsidR="00D23063" w:rsidRPr="000311E2" w:rsidRDefault="00D23063" w:rsidP="000311E2">
            <w:pPr>
              <w:cnfStyle w:val="100000000000" w:firstRow="1" w:lastRow="0" w:firstColumn="0" w:lastColumn="0" w:oddVBand="0" w:evenVBand="0" w:oddHBand="0" w:evenHBand="0" w:firstRowFirstColumn="0" w:firstRowLastColumn="0" w:lastRowFirstColumn="0" w:lastRowLastColumn="0"/>
            </w:pPr>
            <w:r w:rsidRPr="000311E2">
              <w:t>Consistently</w:t>
            </w:r>
          </w:p>
        </w:tc>
        <w:tc>
          <w:tcPr>
            <w:tcW w:w="1559" w:type="dxa"/>
            <w:hideMark/>
          </w:tcPr>
          <w:p w14:paraId="12020167" w14:textId="77777777" w:rsidR="00D23063" w:rsidRPr="000311E2" w:rsidRDefault="00D23063" w:rsidP="000311E2">
            <w:pPr>
              <w:cnfStyle w:val="100000000000" w:firstRow="1" w:lastRow="0" w:firstColumn="0" w:lastColumn="0" w:oddVBand="0" w:evenVBand="0" w:oddHBand="0" w:evenHBand="0" w:firstRowFirstColumn="0" w:firstRowLastColumn="0" w:lastRowFirstColumn="0" w:lastRowLastColumn="0"/>
            </w:pPr>
            <w:r w:rsidRPr="000311E2">
              <w:t>Mostly</w:t>
            </w:r>
          </w:p>
        </w:tc>
        <w:tc>
          <w:tcPr>
            <w:tcW w:w="1560" w:type="dxa"/>
            <w:hideMark/>
          </w:tcPr>
          <w:p w14:paraId="71FC763A" w14:textId="77777777" w:rsidR="00D23063" w:rsidRPr="000311E2" w:rsidRDefault="00D23063" w:rsidP="000311E2">
            <w:pPr>
              <w:cnfStyle w:val="100000000000" w:firstRow="1" w:lastRow="0" w:firstColumn="0" w:lastColumn="0" w:oddVBand="0" w:evenVBand="0" w:oddHBand="0" w:evenHBand="0" w:firstRowFirstColumn="0" w:firstRowLastColumn="0" w:lastRowFirstColumn="0" w:lastRowLastColumn="0"/>
            </w:pPr>
            <w:r w:rsidRPr="000311E2">
              <w:t>Sometimes</w:t>
            </w:r>
          </w:p>
        </w:tc>
        <w:tc>
          <w:tcPr>
            <w:tcW w:w="1574" w:type="dxa"/>
            <w:hideMark/>
          </w:tcPr>
          <w:p w14:paraId="7D50768B" w14:textId="77777777" w:rsidR="00D23063" w:rsidRPr="000311E2" w:rsidRDefault="00D23063" w:rsidP="000311E2">
            <w:pPr>
              <w:cnfStyle w:val="100000000000" w:firstRow="1" w:lastRow="0" w:firstColumn="0" w:lastColumn="0" w:oddVBand="0" w:evenVBand="0" w:oddHBand="0" w:evenHBand="0" w:firstRowFirstColumn="0" w:firstRowLastColumn="0" w:lastRowFirstColumn="0" w:lastRowLastColumn="0"/>
            </w:pPr>
            <w:r w:rsidRPr="000311E2">
              <w:t>Occasionally</w:t>
            </w:r>
          </w:p>
        </w:tc>
        <w:tc>
          <w:tcPr>
            <w:tcW w:w="1559" w:type="dxa"/>
            <w:hideMark/>
          </w:tcPr>
          <w:p w14:paraId="12E0ACDB" w14:textId="77777777" w:rsidR="00D23063" w:rsidRPr="000311E2" w:rsidRDefault="00D23063" w:rsidP="000311E2">
            <w:pPr>
              <w:cnfStyle w:val="100000000000" w:firstRow="1" w:lastRow="0" w:firstColumn="0" w:lastColumn="0" w:oddVBand="0" w:evenVBand="0" w:oddHBand="0" w:evenHBand="0" w:firstRowFirstColumn="0" w:firstRowLastColumn="0" w:lastRowFirstColumn="0" w:lastRowLastColumn="0"/>
            </w:pPr>
            <w:r w:rsidRPr="000311E2">
              <w:t>Rarely</w:t>
            </w:r>
          </w:p>
        </w:tc>
      </w:tr>
      <w:tr w:rsidR="00D23063" w:rsidRPr="000311E2" w14:paraId="101ED7B2" w14:textId="77777777" w:rsidTr="00B158C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tcPr>
          <w:p w14:paraId="454A9ED1" w14:textId="50475904" w:rsidR="00D23063" w:rsidRPr="000311E2" w:rsidRDefault="00D23063" w:rsidP="000311E2">
            <w:r w:rsidRPr="000311E2">
              <w:t>Demonstrates consistent effort and active involvement throughout gameplay</w:t>
            </w:r>
          </w:p>
        </w:tc>
        <w:tc>
          <w:tcPr>
            <w:tcW w:w="1559" w:type="dxa"/>
            <w:hideMark/>
          </w:tcPr>
          <w:p w14:paraId="5ABB8B2B" w14:textId="7976F37D"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hideMark/>
          </w:tcPr>
          <w:p w14:paraId="67D6E941" w14:textId="14F86B1A"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60" w:type="dxa"/>
            <w:hideMark/>
          </w:tcPr>
          <w:p w14:paraId="3ABF4D63" w14:textId="77D874A1"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74" w:type="dxa"/>
            <w:hideMark/>
          </w:tcPr>
          <w:p w14:paraId="5808A295" w14:textId="1971EE18"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hideMark/>
          </w:tcPr>
          <w:p w14:paraId="5E52233E" w14:textId="7F34A9E3"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r>
      <w:tr w:rsidR="00D23063" w:rsidRPr="000311E2" w14:paraId="67A9C5CD" w14:textId="77777777" w:rsidTr="00B158C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tcPr>
          <w:p w14:paraId="0A4576CC" w14:textId="1D08F37A" w:rsidR="00D23063" w:rsidRPr="000311E2" w:rsidRDefault="00D23063" w:rsidP="000311E2">
            <w:r w:rsidRPr="000311E2">
              <w:t>Responds positively to mistakes and quickly re-engages in play</w:t>
            </w:r>
          </w:p>
        </w:tc>
        <w:tc>
          <w:tcPr>
            <w:tcW w:w="1559" w:type="dxa"/>
            <w:hideMark/>
          </w:tcPr>
          <w:p w14:paraId="25EB2D41" w14:textId="3121816B"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59" w:type="dxa"/>
            <w:hideMark/>
          </w:tcPr>
          <w:p w14:paraId="4A33D27B" w14:textId="4AEC538F"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60" w:type="dxa"/>
            <w:hideMark/>
          </w:tcPr>
          <w:p w14:paraId="411E978B" w14:textId="5AB103C5"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74" w:type="dxa"/>
            <w:hideMark/>
          </w:tcPr>
          <w:p w14:paraId="4DA887B0" w14:textId="1D086AB3"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59" w:type="dxa"/>
            <w:hideMark/>
          </w:tcPr>
          <w:p w14:paraId="556A3CC2" w14:textId="26099122"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r>
      <w:tr w:rsidR="00D23063" w:rsidRPr="000311E2" w14:paraId="29E69873" w14:textId="77777777" w:rsidTr="00B158C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tcPr>
          <w:p w14:paraId="771635D1" w14:textId="55B3B64B" w:rsidR="00D23063" w:rsidRPr="000311E2" w:rsidRDefault="00D23063" w:rsidP="000311E2">
            <w:r w:rsidRPr="000311E2">
              <w:t>Listens and responds appropriately to teammates and feedback</w:t>
            </w:r>
          </w:p>
        </w:tc>
        <w:tc>
          <w:tcPr>
            <w:tcW w:w="1559" w:type="dxa"/>
            <w:hideMark/>
          </w:tcPr>
          <w:p w14:paraId="2A1B85CB" w14:textId="16FDAD99"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hideMark/>
          </w:tcPr>
          <w:p w14:paraId="7CE881C0" w14:textId="3800DCB7"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60" w:type="dxa"/>
            <w:hideMark/>
          </w:tcPr>
          <w:p w14:paraId="7EC6AE1D" w14:textId="177416F5"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74" w:type="dxa"/>
            <w:hideMark/>
          </w:tcPr>
          <w:p w14:paraId="2712890B" w14:textId="3D18D32C"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hideMark/>
          </w:tcPr>
          <w:p w14:paraId="0D20443D" w14:textId="5D0A7EFF"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r>
      <w:tr w:rsidR="00D23063" w:rsidRPr="000311E2" w14:paraId="0235C0D6" w14:textId="77777777" w:rsidTr="00B158C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tcPr>
          <w:p w14:paraId="0E7347C6" w14:textId="32C04C24" w:rsidR="00D23063" w:rsidRPr="000311E2" w:rsidRDefault="00D23063" w:rsidP="000311E2">
            <w:r w:rsidRPr="000311E2">
              <w:t>Works collaboratively with others</w:t>
            </w:r>
          </w:p>
        </w:tc>
        <w:tc>
          <w:tcPr>
            <w:tcW w:w="1559" w:type="dxa"/>
            <w:hideMark/>
          </w:tcPr>
          <w:p w14:paraId="77954228" w14:textId="2B8543B7"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59" w:type="dxa"/>
            <w:hideMark/>
          </w:tcPr>
          <w:p w14:paraId="3417E075" w14:textId="3130548C"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60" w:type="dxa"/>
            <w:hideMark/>
          </w:tcPr>
          <w:p w14:paraId="130ABFF3" w14:textId="798FC58F"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74" w:type="dxa"/>
            <w:hideMark/>
          </w:tcPr>
          <w:p w14:paraId="1E727FC8" w14:textId="00846800"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59" w:type="dxa"/>
            <w:hideMark/>
          </w:tcPr>
          <w:p w14:paraId="299CDF78" w14:textId="4FDC2635"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r>
      <w:tr w:rsidR="00D23063" w:rsidRPr="000311E2" w14:paraId="298418E8" w14:textId="77777777" w:rsidTr="00B158C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tcPr>
          <w:p w14:paraId="633374BB" w14:textId="6B9C7DFF" w:rsidR="00D23063" w:rsidRPr="000311E2" w:rsidRDefault="00D23063" w:rsidP="000311E2">
            <w:r w:rsidRPr="000311E2">
              <w:t>Demonstrates sportsmanship in both success and challenge</w:t>
            </w:r>
          </w:p>
        </w:tc>
        <w:tc>
          <w:tcPr>
            <w:tcW w:w="1559" w:type="dxa"/>
            <w:hideMark/>
          </w:tcPr>
          <w:p w14:paraId="48122378" w14:textId="4589DB03"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hideMark/>
          </w:tcPr>
          <w:p w14:paraId="7AE794E5" w14:textId="69C23676"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60" w:type="dxa"/>
            <w:hideMark/>
          </w:tcPr>
          <w:p w14:paraId="21482162" w14:textId="2760535D"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74" w:type="dxa"/>
            <w:hideMark/>
          </w:tcPr>
          <w:p w14:paraId="673580BE" w14:textId="41C44CDC"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hideMark/>
          </w:tcPr>
          <w:p w14:paraId="0A98F88E" w14:textId="6C8CB468"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r>
      <w:tr w:rsidR="00D23063" w:rsidRPr="000311E2" w14:paraId="7A6E5DB8" w14:textId="77777777" w:rsidTr="00B158CB">
        <w:trPr>
          <w:cnfStyle w:val="000000010000" w:firstRow="0" w:lastRow="0" w:firstColumn="0" w:lastColumn="0" w:oddVBand="0" w:evenVBand="0" w:oddHBand="0" w:evenHBand="1"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tcPr>
          <w:p w14:paraId="4BBC5466" w14:textId="79CFD236" w:rsidR="00D23063" w:rsidRPr="000311E2" w:rsidRDefault="00D23063" w:rsidP="000311E2">
            <w:r w:rsidRPr="000311E2">
              <w:t>Takes responsibility for own actions and decisions</w:t>
            </w:r>
          </w:p>
        </w:tc>
        <w:tc>
          <w:tcPr>
            <w:tcW w:w="1559" w:type="dxa"/>
          </w:tcPr>
          <w:p w14:paraId="12FE97E9" w14:textId="77777777"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59" w:type="dxa"/>
          </w:tcPr>
          <w:p w14:paraId="4C168ABA" w14:textId="77777777"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60" w:type="dxa"/>
          </w:tcPr>
          <w:p w14:paraId="17D4ED8B" w14:textId="77777777"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74" w:type="dxa"/>
          </w:tcPr>
          <w:p w14:paraId="5EA9BD85" w14:textId="77777777"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c>
          <w:tcPr>
            <w:tcW w:w="1559" w:type="dxa"/>
          </w:tcPr>
          <w:p w14:paraId="30D870DB" w14:textId="77777777" w:rsidR="00D23063" w:rsidRPr="000311E2" w:rsidRDefault="00D23063" w:rsidP="000311E2">
            <w:pPr>
              <w:cnfStyle w:val="000000010000" w:firstRow="0" w:lastRow="0" w:firstColumn="0" w:lastColumn="0" w:oddVBand="0" w:evenVBand="0" w:oddHBand="0" w:evenHBand="1" w:firstRowFirstColumn="0" w:firstRowLastColumn="0" w:lastRowFirstColumn="0" w:lastRowLastColumn="0"/>
            </w:pPr>
          </w:p>
        </w:tc>
      </w:tr>
      <w:tr w:rsidR="00D23063" w:rsidRPr="000311E2" w14:paraId="53B1EBC2" w14:textId="77777777" w:rsidTr="00B158CB">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6513" w:type="dxa"/>
          </w:tcPr>
          <w:p w14:paraId="770E45B7" w14:textId="205767A6" w:rsidR="00D23063" w:rsidRPr="000311E2" w:rsidRDefault="00D23063" w:rsidP="000311E2">
            <w:r w:rsidRPr="000311E2">
              <w:t>Supports others to play through communication and guidance</w:t>
            </w:r>
          </w:p>
        </w:tc>
        <w:tc>
          <w:tcPr>
            <w:tcW w:w="1559" w:type="dxa"/>
          </w:tcPr>
          <w:p w14:paraId="799570A4" w14:textId="77777777"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tcPr>
          <w:p w14:paraId="750F4AD2" w14:textId="77777777"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60" w:type="dxa"/>
          </w:tcPr>
          <w:p w14:paraId="66B6553F" w14:textId="77777777"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74" w:type="dxa"/>
          </w:tcPr>
          <w:p w14:paraId="7BF12E92" w14:textId="77777777"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c>
          <w:tcPr>
            <w:tcW w:w="1559" w:type="dxa"/>
          </w:tcPr>
          <w:p w14:paraId="6E948B53" w14:textId="77777777" w:rsidR="00D23063" w:rsidRPr="000311E2" w:rsidRDefault="00D23063" w:rsidP="000311E2">
            <w:pPr>
              <w:cnfStyle w:val="000000100000" w:firstRow="0" w:lastRow="0" w:firstColumn="0" w:lastColumn="0" w:oddVBand="0" w:evenVBand="0" w:oddHBand="1" w:evenHBand="0" w:firstRowFirstColumn="0" w:firstRowLastColumn="0" w:lastRowFirstColumn="0" w:lastRowLastColumn="0"/>
            </w:pPr>
          </w:p>
        </w:tc>
      </w:tr>
    </w:tbl>
    <w:p w14:paraId="7A548CB5" w14:textId="7D707EE2" w:rsidR="000D03BA" w:rsidRPr="00D0475E" w:rsidRDefault="00D23063" w:rsidP="00D0475E">
      <w:pPr>
        <w:pStyle w:val="Heading1"/>
        <w:rPr>
          <w:sz w:val="44"/>
          <w:szCs w:val="48"/>
        </w:rPr>
      </w:pPr>
      <w:bookmarkStart w:id="41" w:name="_Appendix_3_–"/>
      <w:bookmarkEnd w:id="41"/>
      <w:r>
        <w:br w:type="page"/>
      </w:r>
      <w:bookmarkStart w:id="42" w:name="_Toc237852812"/>
      <w:r w:rsidR="000D03BA" w:rsidRPr="00A65DCB">
        <w:t xml:space="preserve">Appendix </w:t>
      </w:r>
      <w:r>
        <w:t>3</w:t>
      </w:r>
      <w:r w:rsidR="000D03BA" w:rsidRPr="00A65DCB">
        <w:t xml:space="preserve"> –</w:t>
      </w:r>
      <w:r w:rsidR="000D03BA">
        <w:t xml:space="preserve"> chest, bounce and overhead passing</w:t>
      </w:r>
      <w:bookmarkEnd w:id="42"/>
    </w:p>
    <w:tbl>
      <w:tblPr>
        <w:tblStyle w:val="Tableheader"/>
        <w:tblW w:w="0" w:type="auto"/>
        <w:tblLook w:val="04A0" w:firstRow="1" w:lastRow="0" w:firstColumn="1" w:lastColumn="0" w:noHBand="0" w:noVBand="1"/>
        <w:tblDescription w:val="Key teaching points for chest, bounce and overhead passes, including body positioning, arm action and performance cues for each passing technique."/>
      </w:tblPr>
      <w:tblGrid>
        <w:gridCol w:w="3640"/>
        <w:gridCol w:w="3640"/>
        <w:gridCol w:w="3641"/>
        <w:gridCol w:w="3641"/>
      </w:tblGrid>
      <w:tr w:rsidR="00C62853" w:rsidRPr="000311E2" w14:paraId="4E815AD3" w14:textId="77777777" w:rsidTr="000311E2">
        <w:trPr>
          <w:cnfStyle w:val="100000000000" w:firstRow="1" w:lastRow="0" w:firstColumn="0" w:lastColumn="0" w:oddVBand="0" w:evenVBand="0" w:oddHBand="0" w:evenHBand="0" w:firstRowFirstColumn="0" w:firstRowLastColumn="0" w:lastRowFirstColumn="0" w:lastRowLastColumn="0"/>
          <w:trHeight w:val="807"/>
        </w:trPr>
        <w:tc>
          <w:tcPr>
            <w:cnfStyle w:val="001000000000" w:firstRow="0" w:lastRow="0" w:firstColumn="1" w:lastColumn="0" w:oddVBand="0" w:evenVBand="0" w:oddHBand="0" w:evenHBand="0" w:firstRowFirstColumn="0" w:firstRowLastColumn="0" w:lastRowFirstColumn="0" w:lastRowLastColumn="0"/>
            <w:tcW w:w="3640" w:type="dxa"/>
          </w:tcPr>
          <w:p w14:paraId="18A6FD28" w14:textId="3BA5A07D" w:rsidR="000D03BA" w:rsidRPr="000311E2" w:rsidRDefault="007F79A7">
            <w:pPr>
              <w:jc w:val="center"/>
              <w:rPr>
                <w:rStyle w:val="Strong"/>
                <w:b/>
                <w:bCs w:val="0"/>
              </w:rPr>
            </w:pPr>
            <w:r>
              <w:rPr>
                <w:rStyle w:val="Strong"/>
                <w:b/>
                <w:bCs w:val="0"/>
              </w:rPr>
              <w:t>A</w:t>
            </w:r>
            <w:r>
              <w:rPr>
                <w:rStyle w:val="Strong"/>
                <w:b/>
              </w:rPr>
              <w:t>spect</w:t>
            </w:r>
          </w:p>
        </w:tc>
        <w:tc>
          <w:tcPr>
            <w:tcW w:w="3640" w:type="dxa"/>
          </w:tcPr>
          <w:p w14:paraId="594AB5AE" w14:textId="77777777" w:rsidR="000D03BA" w:rsidRPr="000311E2" w:rsidRDefault="000D03BA">
            <w:pPr>
              <w:jc w:val="center"/>
              <w:cnfStyle w:val="100000000000" w:firstRow="1" w:lastRow="0" w:firstColumn="0" w:lastColumn="0" w:oddVBand="0" w:evenVBand="0" w:oddHBand="0" w:evenHBand="0" w:firstRowFirstColumn="0" w:firstRowLastColumn="0" w:lastRowFirstColumn="0" w:lastRowLastColumn="0"/>
              <w:rPr>
                <w:rStyle w:val="Strong"/>
                <w:b/>
                <w:bCs w:val="0"/>
              </w:rPr>
            </w:pPr>
            <w:r w:rsidRPr="000311E2">
              <w:rPr>
                <w:rStyle w:val="Strong"/>
                <w:b/>
                <w:bCs w:val="0"/>
              </w:rPr>
              <w:t>Chest</w:t>
            </w:r>
          </w:p>
        </w:tc>
        <w:tc>
          <w:tcPr>
            <w:tcW w:w="3641" w:type="dxa"/>
          </w:tcPr>
          <w:p w14:paraId="2228BF5C" w14:textId="77777777" w:rsidR="000D03BA" w:rsidRPr="000311E2" w:rsidRDefault="000D03BA">
            <w:pPr>
              <w:jc w:val="center"/>
              <w:cnfStyle w:val="100000000000" w:firstRow="1" w:lastRow="0" w:firstColumn="0" w:lastColumn="0" w:oddVBand="0" w:evenVBand="0" w:oddHBand="0" w:evenHBand="0" w:firstRowFirstColumn="0" w:firstRowLastColumn="0" w:lastRowFirstColumn="0" w:lastRowLastColumn="0"/>
              <w:rPr>
                <w:rStyle w:val="Strong"/>
                <w:b/>
                <w:bCs w:val="0"/>
              </w:rPr>
            </w:pPr>
            <w:r w:rsidRPr="000311E2">
              <w:rPr>
                <w:rStyle w:val="Strong"/>
                <w:b/>
                <w:bCs w:val="0"/>
              </w:rPr>
              <w:t>Bounce</w:t>
            </w:r>
          </w:p>
        </w:tc>
        <w:tc>
          <w:tcPr>
            <w:tcW w:w="3641" w:type="dxa"/>
          </w:tcPr>
          <w:p w14:paraId="1041FC86" w14:textId="77777777" w:rsidR="000D03BA" w:rsidRPr="000311E2" w:rsidRDefault="000D03BA">
            <w:pPr>
              <w:jc w:val="center"/>
              <w:cnfStyle w:val="100000000000" w:firstRow="1" w:lastRow="0" w:firstColumn="0" w:lastColumn="0" w:oddVBand="0" w:evenVBand="0" w:oddHBand="0" w:evenHBand="0" w:firstRowFirstColumn="0" w:firstRowLastColumn="0" w:lastRowFirstColumn="0" w:lastRowLastColumn="0"/>
              <w:rPr>
                <w:rStyle w:val="Strong"/>
                <w:b/>
                <w:bCs w:val="0"/>
              </w:rPr>
            </w:pPr>
            <w:r w:rsidRPr="000311E2">
              <w:rPr>
                <w:rStyle w:val="Strong"/>
                <w:b/>
                <w:bCs w:val="0"/>
              </w:rPr>
              <w:t>Overhead</w:t>
            </w:r>
          </w:p>
        </w:tc>
      </w:tr>
      <w:tr w:rsidR="00C62853" w14:paraId="7E9FA811" w14:textId="77777777" w:rsidTr="000311E2">
        <w:trPr>
          <w:cnfStyle w:val="000000100000" w:firstRow="0" w:lastRow="0" w:firstColumn="0" w:lastColumn="0" w:oddVBand="0" w:evenVBand="0" w:oddHBand="1" w:evenHBand="0" w:firstRowFirstColumn="0" w:firstRowLastColumn="0" w:lastRowFirstColumn="0" w:lastRowLastColumn="0"/>
          <w:trHeight w:val="3364"/>
        </w:trPr>
        <w:tc>
          <w:tcPr>
            <w:cnfStyle w:val="001000000000" w:firstRow="0" w:lastRow="0" w:firstColumn="1" w:lastColumn="0" w:oddVBand="0" w:evenVBand="0" w:oddHBand="0" w:evenHBand="0" w:firstRowFirstColumn="0" w:firstRowLastColumn="0" w:lastRowFirstColumn="0" w:lastRowLastColumn="0"/>
            <w:tcW w:w="3640" w:type="dxa"/>
          </w:tcPr>
          <w:p w14:paraId="538628B1" w14:textId="73A8CA20" w:rsidR="000D03BA" w:rsidRPr="000311E2" w:rsidRDefault="000D03BA">
            <w:r w:rsidRPr="000311E2">
              <w:t>Body positioning</w:t>
            </w:r>
          </w:p>
        </w:tc>
        <w:tc>
          <w:tcPr>
            <w:tcW w:w="3640" w:type="dxa"/>
          </w:tcPr>
          <w:p w14:paraId="5CD3F88C" w14:textId="3177DD4A" w:rsidR="000D03BA" w:rsidRPr="0008643C"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rsidRPr="0008643C">
              <w:t>Feet shoulder-width apart</w:t>
            </w:r>
          </w:p>
          <w:p w14:paraId="4AF3026D" w14:textId="3016ECDE" w:rsidR="000D03BA" w:rsidRPr="0008643C"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rsidRPr="0008643C">
              <w:t>One foot slightly in front (split stance)</w:t>
            </w:r>
          </w:p>
          <w:p w14:paraId="67B0FB31" w14:textId="2C208EB2" w:rsidR="000D03BA" w:rsidRPr="0008643C"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rsidRPr="0008643C">
              <w:t>Knees slightly bent for balance</w:t>
            </w:r>
          </w:p>
          <w:p w14:paraId="0BA180B6" w14:textId="175D985A" w:rsidR="000D03BA" w:rsidRPr="0008643C"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rsidRPr="0008643C">
              <w:t>Weight on balls of feet (ready to move)</w:t>
            </w:r>
          </w:p>
          <w:p w14:paraId="4DD38DE6" w14:textId="539EAA07" w:rsidR="000D03BA" w:rsidRPr="00A72D7C" w:rsidRDefault="000D03BA" w:rsidP="007F79A7">
            <w:pPr>
              <w:pStyle w:val="ListBullet"/>
              <w:cnfStyle w:val="000000100000" w:firstRow="0" w:lastRow="0" w:firstColumn="0" w:lastColumn="0" w:oddVBand="0" w:evenVBand="0" w:oddHBand="1" w:evenHBand="0" w:firstRowFirstColumn="0" w:firstRowLastColumn="0" w:lastRowFirstColumn="0" w:lastRowLastColumn="0"/>
              <w:rPr>
                <w:bCs/>
              </w:rPr>
            </w:pPr>
            <w:r w:rsidRPr="0008643C">
              <w:t>Core engaged, chest facing target</w:t>
            </w:r>
          </w:p>
        </w:tc>
        <w:tc>
          <w:tcPr>
            <w:tcW w:w="3641" w:type="dxa"/>
          </w:tcPr>
          <w:p w14:paraId="47F78AD8" w14:textId="157624D7"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Feet shoulder-width apart</w:t>
            </w:r>
          </w:p>
          <w:p w14:paraId="7E965595" w14:textId="16785BF3"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Slight forward step</w:t>
            </w:r>
          </w:p>
          <w:p w14:paraId="685E4284" w14:textId="3187996C"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Knees bent (lower centre of gravity)</w:t>
            </w:r>
          </w:p>
          <w:p w14:paraId="032AB8DE" w14:textId="0EB9422D"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Body leans slightly forward</w:t>
            </w:r>
          </w:p>
        </w:tc>
        <w:tc>
          <w:tcPr>
            <w:tcW w:w="3641" w:type="dxa"/>
          </w:tcPr>
          <w:p w14:paraId="1902DA3E" w14:textId="029BA6F4"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Feet shoulder-width apart</w:t>
            </w:r>
          </w:p>
          <w:p w14:paraId="1D7B3BD8" w14:textId="65A8FC36"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Step forward with opposite foot to dominant hand</w:t>
            </w:r>
          </w:p>
          <w:p w14:paraId="1BB3843E" w14:textId="73CF489C"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Knees slightly bent</w:t>
            </w:r>
          </w:p>
          <w:p w14:paraId="50E50FE5" w14:textId="7DDD3208"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Body upright but slightly leaning forward</w:t>
            </w:r>
          </w:p>
        </w:tc>
      </w:tr>
      <w:tr w:rsidR="00C62853" w14:paraId="58F0D305" w14:textId="77777777" w:rsidTr="000311E2">
        <w:trPr>
          <w:cnfStyle w:val="000000010000" w:firstRow="0" w:lastRow="0" w:firstColumn="0" w:lastColumn="0" w:oddVBand="0" w:evenVBand="0" w:oddHBand="0" w:evenHBand="1" w:firstRowFirstColumn="0" w:firstRowLastColumn="0" w:lastRowFirstColumn="0" w:lastRowLastColumn="0"/>
          <w:trHeight w:val="3364"/>
        </w:trPr>
        <w:tc>
          <w:tcPr>
            <w:cnfStyle w:val="001000000000" w:firstRow="0" w:lastRow="0" w:firstColumn="1" w:lastColumn="0" w:oddVBand="0" w:evenVBand="0" w:oddHBand="0" w:evenHBand="0" w:firstRowFirstColumn="0" w:firstRowLastColumn="0" w:lastRowFirstColumn="0" w:lastRowLastColumn="0"/>
            <w:tcW w:w="3640" w:type="dxa"/>
          </w:tcPr>
          <w:p w14:paraId="4DFF993F" w14:textId="77777777" w:rsidR="000D03BA" w:rsidRPr="000311E2" w:rsidRDefault="000D03BA">
            <w:r w:rsidRPr="000311E2">
              <w:t>Arm action</w:t>
            </w:r>
          </w:p>
        </w:tc>
        <w:tc>
          <w:tcPr>
            <w:tcW w:w="3640" w:type="dxa"/>
          </w:tcPr>
          <w:p w14:paraId="61A6F681" w14:textId="46C39AC1"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Ball held at chest, elbows out but relaxed</w:t>
            </w:r>
          </w:p>
          <w:p w14:paraId="5D4B8CED" w14:textId="426B7EAF"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Hands on side of ball, fingers spread</w:t>
            </w:r>
          </w:p>
          <w:p w14:paraId="366A46AD" w14:textId="30E7DB4A" w:rsidR="000D03BA" w:rsidRPr="00FF15C2"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Extend arms forward and snap wrists</w:t>
            </w:r>
          </w:p>
        </w:tc>
        <w:tc>
          <w:tcPr>
            <w:tcW w:w="3641" w:type="dxa"/>
          </w:tcPr>
          <w:p w14:paraId="262627E0" w14:textId="0607EA81"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Push ball downward with both hands</w:t>
            </w:r>
          </w:p>
          <w:p w14:paraId="20D48BBA" w14:textId="5E19339A"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Arms extend toward the floor</w:t>
            </w:r>
          </w:p>
          <w:p w14:paraId="15011FC3" w14:textId="33ECE164"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Wrists snap and fingers point down</w:t>
            </w:r>
          </w:p>
        </w:tc>
        <w:tc>
          <w:tcPr>
            <w:tcW w:w="3641" w:type="dxa"/>
          </w:tcPr>
          <w:p w14:paraId="672C305D" w14:textId="79FBD9D0"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Ball held above forehead (not behind head)</w:t>
            </w:r>
          </w:p>
          <w:p w14:paraId="2548464A" w14:textId="10157345"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Elbows slightly bent</w:t>
            </w:r>
          </w:p>
          <w:p w14:paraId="60BD4AF0" w14:textId="311D28EF" w:rsidR="000D03BA" w:rsidRDefault="000D03BA" w:rsidP="007F79A7">
            <w:pPr>
              <w:pStyle w:val="ListBullet"/>
              <w:cnfStyle w:val="000000010000" w:firstRow="0" w:lastRow="0" w:firstColumn="0" w:lastColumn="0" w:oddVBand="0" w:evenVBand="0" w:oddHBand="0" w:evenHBand="1" w:firstRowFirstColumn="0" w:firstRowLastColumn="0" w:lastRowFirstColumn="0" w:lastRowLastColumn="0"/>
            </w:pPr>
            <w:r>
              <w:t>Extend arms forward and snap wrists forward</w:t>
            </w:r>
          </w:p>
        </w:tc>
      </w:tr>
      <w:tr w:rsidR="00C62853" w14:paraId="6C4C8BEE" w14:textId="77777777" w:rsidTr="000311E2">
        <w:trPr>
          <w:cnfStyle w:val="000000100000" w:firstRow="0" w:lastRow="0" w:firstColumn="0" w:lastColumn="0" w:oddVBand="0" w:evenVBand="0" w:oddHBand="1" w:evenHBand="0" w:firstRowFirstColumn="0" w:firstRowLastColumn="0" w:lastRowFirstColumn="0" w:lastRowLastColumn="0"/>
          <w:trHeight w:val="2494"/>
        </w:trPr>
        <w:tc>
          <w:tcPr>
            <w:cnfStyle w:val="001000000000" w:firstRow="0" w:lastRow="0" w:firstColumn="1" w:lastColumn="0" w:oddVBand="0" w:evenVBand="0" w:oddHBand="0" w:evenHBand="0" w:firstRowFirstColumn="0" w:firstRowLastColumn="0" w:lastRowFirstColumn="0" w:lastRowLastColumn="0"/>
            <w:tcW w:w="3640" w:type="dxa"/>
          </w:tcPr>
          <w:p w14:paraId="29DC4DFF" w14:textId="77777777" w:rsidR="000D03BA" w:rsidRPr="000311E2" w:rsidRDefault="000D03BA">
            <w:r w:rsidRPr="000311E2">
              <w:t>Cues</w:t>
            </w:r>
          </w:p>
        </w:tc>
        <w:tc>
          <w:tcPr>
            <w:tcW w:w="3640" w:type="dxa"/>
          </w:tcPr>
          <w:p w14:paraId="03A8E7B0" w14:textId="328EA33A"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Step, push, snap, thumbs down</w:t>
            </w:r>
          </w:p>
          <w:p w14:paraId="01CCF952" w14:textId="797F0DF1" w:rsidR="000D03BA" w:rsidRPr="00FF15C2"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Step towards target for power and accuracy</w:t>
            </w:r>
          </w:p>
        </w:tc>
        <w:tc>
          <w:tcPr>
            <w:tcW w:w="3641" w:type="dxa"/>
          </w:tcPr>
          <w:p w14:paraId="2F8582FA" w14:textId="77EFFB45"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Low, step, push down, follow through</w:t>
            </w:r>
          </w:p>
          <w:p w14:paraId="2FFE6F8A" w14:textId="0213DBF3"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Aim for the ball to bounce two</w:t>
            </w:r>
            <w:r w:rsidR="00A13CB8">
              <w:t>-</w:t>
            </w:r>
            <w:r>
              <w:t>thirds of the way to your teammate</w:t>
            </w:r>
          </w:p>
        </w:tc>
        <w:tc>
          <w:tcPr>
            <w:tcW w:w="3641" w:type="dxa"/>
          </w:tcPr>
          <w:p w14:paraId="4F09CCE2" w14:textId="00837107"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High, step, extend, snap</w:t>
            </w:r>
          </w:p>
          <w:p w14:paraId="4605EC71" w14:textId="29EF9510" w:rsidR="000D03BA" w:rsidRDefault="000D03BA" w:rsidP="007F79A7">
            <w:pPr>
              <w:pStyle w:val="ListBullet"/>
              <w:cnfStyle w:val="000000100000" w:firstRow="0" w:lastRow="0" w:firstColumn="0" w:lastColumn="0" w:oddVBand="0" w:evenVBand="0" w:oddHBand="1" w:evenHBand="0" w:firstRowFirstColumn="0" w:firstRowLastColumn="0" w:lastRowFirstColumn="0" w:lastRowLastColumn="0"/>
            </w:pPr>
            <w:r>
              <w:t>Keep pass flat and controlled</w:t>
            </w:r>
          </w:p>
        </w:tc>
      </w:tr>
    </w:tbl>
    <w:p w14:paraId="4FA12458" w14:textId="5A6AF267" w:rsidR="00FF7D95" w:rsidRDefault="00FF7D95" w:rsidP="000D03BA">
      <w:pPr>
        <w:suppressAutoHyphens w:val="0"/>
        <w:spacing w:before="0" w:after="160" w:line="259" w:lineRule="auto"/>
      </w:pPr>
      <w:r>
        <w:br w:type="page"/>
      </w:r>
    </w:p>
    <w:p w14:paraId="48FD7F2A" w14:textId="74D7D857" w:rsidR="004B444A" w:rsidRDefault="004B444A" w:rsidP="00203227">
      <w:pPr>
        <w:pStyle w:val="Heading1"/>
      </w:pPr>
      <w:bookmarkStart w:id="43" w:name="_Appendix_4_–"/>
      <w:bookmarkStart w:id="44" w:name="_Toc237852813"/>
      <w:bookmarkEnd w:id="43"/>
      <w:r>
        <w:t xml:space="preserve">Appendix </w:t>
      </w:r>
      <w:r w:rsidR="00C13F9C">
        <w:t>4</w:t>
      </w:r>
      <w:r>
        <w:t xml:space="preserve"> – </w:t>
      </w:r>
      <w:r w:rsidR="005E2CB9">
        <w:t>dribbling checklist and feedback</w:t>
      </w:r>
      <w:bookmarkEnd w:id="44"/>
    </w:p>
    <w:tbl>
      <w:tblPr>
        <w:tblStyle w:val="Tableheader"/>
        <w:tblW w:w="5000" w:type="pct"/>
        <w:tblLook w:val="04A0" w:firstRow="1" w:lastRow="0" w:firstColumn="1" w:lastColumn="0" w:noHBand="0" w:noVBand="1"/>
        <w:tblDescription w:val="Assessment criteria for ball-handling skills, including hand position, ball control, body positioning and maintaining awareness while moving. There are blank cells for responses."/>
      </w:tblPr>
      <w:tblGrid>
        <w:gridCol w:w="7479"/>
        <w:gridCol w:w="2388"/>
        <w:gridCol w:w="2388"/>
        <w:gridCol w:w="2307"/>
      </w:tblGrid>
      <w:tr w:rsidR="003851B3" w:rsidRPr="00A65DCB" w14:paraId="6AE9F5F9" w14:textId="77777777" w:rsidTr="00480888">
        <w:trPr>
          <w:cnfStyle w:val="100000000000" w:firstRow="1" w:lastRow="0" w:firstColumn="0" w:lastColumn="0" w:oddVBand="0" w:evenVBand="0" w:oddHBand="0"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568" w:type="pct"/>
            <w:hideMark/>
          </w:tcPr>
          <w:p w14:paraId="586F3EFC" w14:textId="50FB0041" w:rsidR="00D54B42" w:rsidRPr="00A65DCB" w:rsidRDefault="00D54B42">
            <w:pPr>
              <w:rPr>
                <w:b w:val="0"/>
                <w:bCs/>
              </w:rPr>
            </w:pPr>
            <w:r w:rsidRPr="00A65DCB">
              <w:rPr>
                <w:bCs/>
              </w:rPr>
              <w:t>Criteria</w:t>
            </w:r>
          </w:p>
        </w:tc>
        <w:tc>
          <w:tcPr>
            <w:tcW w:w="820" w:type="pct"/>
            <w:hideMark/>
          </w:tcPr>
          <w:p w14:paraId="3ED040C2" w14:textId="0F5BF6D8" w:rsidR="00D54B42" w:rsidRPr="00A65DCB" w:rsidRDefault="00D54B42" w:rsidP="00D54B42">
            <w:pPr>
              <w:jc w:val="center"/>
              <w:cnfStyle w:val="100000000000" w:firstRow="1" w:lastRow="0" w:firstColumn="0" w:lastColumn="0" w:oddVBand="0" w:evenVBand="0" w:oddHBand="0" w:evenHBand="0" w:firstRowFirstColumn="0" w:firstRowLastColumn="0" w:lastRowFirstColumn="0" w:lastRowLastColumn="0"/>
              <w:rPr>
                <w:b w:val="0"/>
                <w:bCs/>
              </w:rPr>
            </w:pPr>
            <w:r>
              <w:rPr>
                <w:bCs/>
              </w:rPr>
              <w:t>Consistently</w:t>
            </w:r>
          </w:p>
        </w:tc>
        <w:tc>
          <w:tcPr>
            <w:tcW w:w="820" w:type="pct"/>
            <w:hideMark/>
          </w:tcPr>
          <w:p w14:paraId="030F91C0" w14:textId="77777777" w:rsidR="00D54B42" w:rsidRPr="00A65DCB" w:rsidRDefault="00D54B42">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Sometimes</w:t>
            </w:r>
          </w:p>
        </w:tc>
        <w:tc>
          <w:tcPr>
            <w:tcW w:w="792" w:type="pct"/>
            <w:hideMark/>
          </w:tcPr>
          <w:p w14:paraId="32A7D02C" w14:textId="77777777" w:rsidR="00D54B42" w:rsidRPr="00A65DCB" w:rsidRDefault="00D54B42">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N</w:t>
            </w:r>
            <w:r>
              <w:rPr>
                <w:bCs/>
              </w:rPr>
              <w:t>ot yet</w:t>
            </w:r>
          </w:p>
        </w:tc>
      </w:tr>
      <w:tr w:rsidR="003851B3" w:rsidRPr="00A65DCB" w14:paraId="791FBDA0" w14:textId="77777777" w:rsidTr="0048088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568" w:type="pct"/>
          </w:tcPr>
          <w:p w14:paraId="2C8E45C9" w14:textId="2B46AB2D" w:rsidR="00D54B42" w:rsidRPr="00006042" w:rsidRDefault="00D54B42" w:rsidP="00006042">
            <w:r w:rsidRPr="00006042">
              <w:t>Uses finger pads, not palm</w:t>
            </w:r>
          </w:p>
        </w:tc>
        <w:tc>
          <w:tcPr>
            <w:tcW w:w="820" w:type="pct"/>
            <w:hideMark/>
          </w:tcPr>
          <w:p w14:paraId="6917F6AD" w14:textId="6F50FA2A" w:rsidR="00D54B42" w:rsidRPr="00A65DCB" w:rsidRDefault="00D54B42">
            <w:pPr>
              <w:cnfStyle w:val="000000100000" w:firstRow="0" w:lastRow="0" w:firstColumn="0" w:lastColumn="0" w:oddVBand="0" w:evenVBand="0" w:oddHBand="1" w:evenHBand="0" w:firstRowFirstColumn="0" w:firstRowLastColumn="0" w:lastRowFirstColumn="0" w:lastRowLastColumn="0"/>
            </w:pPr>
          </w:p>
        </w:tc>
        <w:tc>
          <w:tcPr>
            <w:tcW w:w="820" w:type="pct"/>
            <w:hideMark/>
          </w:tcPr>
          <w:p w14:paraId="79B5D298" w14:textId="7C3521E7" w:rsidR="00D54B42" w:rsidRPr="00A65DCB" w:rsidRDefault="00D54B42">
            <w:pPr>
              <w:cnfStyle w:val="000000100000" w:firstRow="0" w:lastRow="0" w:firstColumn="0" w:lastColumn="0" w:oddVBand="0" w:evenVBand="0" w:oddHBand="1" w:evenHBand="0" w:firstRowFirstColumn="0" w:firstRowLastColumn="0" w:lastRowFirstColumn="0" w:lastRowLastColumn="0"/>
            </w:pPr>
          </w:p>
        </w:tc>
        <w:tc>
          <w:tcPr>
            <w:tcW w:w="792" w:type="pct"/>
            <w:hideMark/>
          </w:tcPr>
          <w:p w14:paraId="419480D8" w14:textId="2BBF7338" w:rsidR="00D54B42" w:rsidRPr="00A65DCB" w:rsidRDefault="00D54B42">
            <w:pPr>
              <w:cnfStyle w:val="000000100000" w:firstRow="0" w:lastRow="0" w:firstColumn="0" w:lastColumn="0" w:oddVBand="0" w:evenVBand="0" w:oddHBand="1" w:evenHBand="0" w:firstRowFirstColumn="0" w:firstRowLastColumn="0" w:lastRowFirstColumn="0" w:lastRowLastColumn="0"/>
            </w:pPr>
          </w:p>
        </w:tc>
      </w:tr>
      <w:tr w:rsidR="003851B3" w:rsidRPr="00A65DCB" w14:paraId="7F1C5DA0" w14:textId="77777777" w:rsidTr="00480888">
        <w:trPr>
          <w:cnfStyle w:val="000000010000" w:firstRow="0" w:lastRow="0" w:firstColumn="0" w:lastColumn="0" w:oddVBand="0" w:evenVBand="0" w:oddHBand="0" w:evenHBand="1"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568" w:type="pct"/>
          </w:tcPr>
          <w:p w14:paraId="51BA9730" w14:textId="013CB876" w:rsidR="00D54B42" w:rsidRPr="00006042" w:rsidRDefault="00D54B42">
            <w:r w:rsidRPr="00006042">
              <w:t>Keeps ball below waist height</w:t>
            </w:r>
          </w:p>
        </w:tc>
        <w:tc>
          <w:tcPr>
            <w:tcW w:w="820" w:type="pct"/>
            <w:hideMark/>
          </w:tcPr>
          <w:p w14:paraId="7E46F436" w14:textId="48F6EC7B" w:rsidR="00D54B42" w:rsidRPr="00A65DCB" w:rsidRDefault="00D54B42">
            <w:pPr>
              <w:cnfStyle w:val="000000010000" w:firstRow="0" w:lastRow="0" w:firstColumn="0" w:lastColumn="0" w:oddVBand="0" w:evenVBand="0" w:oddHBand="0" w:evenHBand="1" w:firstRowFirstColumn="0" w:firstRowLastColumn="0" w:lastRowFirstColumn="0" w:lastRowLastColumn="0"/>
            </w:pPr>
          </w:p>
        </w:tc>
        <w:tc>
          <w:tcPr>
            <w:tcW w:w="820" w:type="pct"/>
            <w:hideMark/>
          </w:tcPr>
          <w:p w14:paraId="24A3B549" w14:textId="09E61638" w:rsidR="00D54B42" w:rsidRPr="00A65DCB" w:rsidRDefault="00D54B42">
            <w:pPr>
              <w:cnfStyle w:val="000000010000" w:firstRow="0" w:lastRow="0" w:firstColumn="0" w:lastColumn="0" w:oddVBand="0" w:evenVBand="0" w:oddHBand="0" w:evenHBand="1" w:firstRowFirstColumn="0" w:firstRowLastColumn="0" w:lastRowFirstColumn="0" w:lastRowLastColumn="0"/>
            </w:pPr>
          </w:p>
        </w:tc>
        <w:tc>
          <w:tcPr>
            <w:tcW w:w="792" w:type="pct"/>
            <w:hideMark/>
          </w:tcPr>
          <w:p w14:paraId="2419714D" w14:textId="08E35FBB" w:rsidR="00D54B42" w:rsidRPr="00A65DCB" w:rsidRDefault="00D54B42">
            <w:pPr>
              <w:cnfStyle w:val="000000010000" w:firstRow="0" w:lastRow="0" w:firstColumn="0" w:lastColumn="0" w:oddVBand="0" w:evenVBand="0" w:oddHBand="0" w:evenHBand="1" w:firstRowFirstColumn="0" w:firstRowLastColumn="0" w:lastRowFirstColumn="0" w:lastRowLastColumn="0"/>
            </w:pPr>
          </w:p>
        </w:tc>
      </w:tr>
      <w:tr w:rsidR="003851B3" w:rsidRPr="00A65DCB" w14:paraId="2A62E345" w14:textId="77777777" w:rsidTr="0048088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568" w:type="pct"/>
          </w:tcPr>
          <w:p w14:paraId="7E40CE57" w14:textId="592D6717" w:rsidR="00D54B42" w:rsidRPr="00006042" w:rsidRDefault="00D54B42">
            <w:r w:rsidRPr="00006042">
              <w:t>Keeps eyes up (not looking at ball)</w:t>
            </w:r>
          </w:p>
        </w:tc>
        <w:tc>
          <w:tcPr>
            <w:tcW w:w="820" w:type="pct"/>
            <w:hideMark/>
          </w:tcPr>
          <w:p w14:paraId="1738CC54" w14:textId="1990189C" w:rsidR="00D54B42" w:rsidRPr="00A65DCB" w:rsidRDefault="00D54B42">
            <w:pPr>
              <w:cnfStyle w:val="000000100000" w:firstRow="0" w:lastRow="0" w:firstColumn="0" w:lastColumn="0" w:oddVBand="0" w:evenVBand="0" w:oddHBand="1" w:evenHBand="0" w:firstRowFirstColumn="0" w:firstRowLastColumn="0" w:lastRowFirstColumn="0" w:lastRowLastColumn="0"/>
            </w:pPr>
          </w:p>
        </w:tc>
        <w:tc>
          <w:tcPr>
            <w:tcW w:w="820" w:type="pct"/>
            <w:hideMark/>
          </w:tcPr>
          <w:p w14:paraId="15A86DB4" w14:textId="16616301" w:rsidR="00D54B42" w:rsidRPr="00A65DCB" w:rsidRDefault="00D54B42">
            <w:pPr>
              <w:cnfStyle w:val="000000100000" w:firstRow="0" w:lastRow="0" w:firstColumn="0" w:lastColumn="0" w:oddVBand="0" w:evenVBand="0" w:oddHBand="1" w:evenHBand="0" w:firstRowFirstColumn="0" w:firstRowLastColumn="0" w:lastRowFirstColumn="0" w:lastRowLastColumn="0"/>
            </w:pPr>
          </w:p>
        </w:tc>
        <w:tc>
          <w:tcPr>
            <w:tcW w:w="792" w:type="pct"/>
            <w:hideMark/>
          </w:tcPr>
          <w:p w14:paraId="0926A3B4" w14:textId="1670BFB0" w:rsidR="00D54B42" w:rsidRPr="00A65DCB" w:rsidRDefault="00D54B42">
            <w:pPr>
              <w:cnfStyle w:val="000000100000" w:firstRow="0" w:lastRow="0" w:firstColumn="0" w:lastColumn="0" w:oddVBand="0" w:evenVBand="0" w:oddHBand="1" w:evenHBand="0" w:firstRowFirstColumn="0" w:firstRowLastColumn="0" w:lastRowFirstColumn="0" w:lastRowLastColumn="0"/>
            </w:pPr>
          </w:p>
        </w:tc>
      </w:tr>
      <w:tr w:rsidR="003851B3" w:rsidRPr="00A65DCB" w14:paraId="7CE0F93B" w14:textId="77777777" w:rsidTr="00480888">
        <w:trPr>
          <w:cnfStyle w:val="000000010000" w:firstRow="0" w:lastRow="0" w:firstColumn="0" w:lastColumn="0" w:oddVBand="0" w:evenVBand="0" w:oddHBand="0" w:evenHBand="1"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568" w:type="pct"/>
          </w:tcPr>
          <w:p w14:paraId="2EB58E5B" w14:textId="6F9A4738" w:rsidR="00D54B42" w:rsidRPr="00006042" w:rsidRDefault="00D54B42">
            <w:r w:rsidRPr="00006042">
              <w:t>Maintains control while moving</w:t>
            </w:r>
          </w:p>
        </w:tc>
        <w:tc>
          <w:tcPr>
            <w:tcW w:w="820" w:type="pct"/>
            <w:hideMark/>
          </w:tcPr>
          <w:p w14:paraId="06230D0F" w14:textId="59EBF553" w:rsidR="00D54B42" w:rsidRPr="00A65DCB" w:rsidRDefault="00D54B42">
            <w:pPr>
              <w:cnfStyle w:val="000000010000" w:firstRow="0" w:lastRow="0" w:firstColumn="0" w:lastColumn="0" w:oddVBand="0" w:evenVBand="0" w:oddHBand="0" w:evenHBand="1" w:firstRowFirstColumn="0" w:firstRowLastColumn="0" w:lastRowFirstColumn="0" w:lastRowLastColumn="0"/>
            </w:pPr>
          </w:p>
        </w:tc>
        <w:tc>
          <w:tcPr>
            <w:tcW w:w="820" w:type="pct"/>
            <w:hideMark/>
          </w:tcPr>
          <w:p w14:paraId="0A77EDFE" w14:textId="6DDED673" w:rsidR="00D54B42" w:rsidRPr="00A65DCB" w:rsidRDefault="00D54B42">
            <w:pPr>
              <w:cnfStyle w:val="000000010000" w:firstRow="0" w:lastRow="0" w:firstColumn="0" w:lastColumn="0" w:oddVBand="0" w:evenVBand="0" w:oddHBand="0" w:evenHBand="1" w:firstRowFirstColumn="0" w:firstRowLastColumn="0" w:lastRowFirstColumn="0" w:lastRowLastColumn="0"/>
            </w:pPr>
          </w:p>
        </w:tc>
        <w:tc>
          <w:tcPr>
            <w:tcW w:w="792" w:type="pct"/>
            <w:hideMark/>
          </w:tcPr>
          <w:p w14:paraId="1A4FA7B1" w14:textId="70D15275" w:rsidR="00D54B42" w:rsidRPr="00A65DCB" w:rsidRDefault="00D54B42">
            <w:pPr>
              <w:cnfStyle w:val="000000010000" w:firstRow="0" w:lastRow="0" w:firstColumn="0" w:lastColumn="0" w:oddVBand="0" w:evenVBand="0" w:oddHBand="0" w:evenHBand="1" w:firstRowFirstColumn="0" w:firstRowLastColumn="0" w:lastRowFirstColumn="0" w:lastRowLastColumn="0"/>
            </w:pPr>
          </w:p>
        </w:tc>
      </w:tr>
      <w:tr w:rsidR="003851B3" w:rsidRPr="00A65DCB" w14:paraId="159A05A6" w14:textId="77777777" w:rsidTr="00480888">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568" w:type="pct"/>
          </w:tcPr>
          <w:p w14:paraId="5DC634A8" w14:textId="52001050" w:rsidR="00D54B42" w:rsidRPr="00006042" w:rsidRDefault="00D54B42">
            <w:r w:rsidRPr="00006042">
              <w:t>Protects the ball with body position</w:t>
            </w:r>
          </w:p>
        </w:tc>
        <w:tc>
          <w:tcPr>
            <w:tcW w:w="820" w:type="pct"/>
            <w:hideMark/>
          </w:tcPr>
          <w:p w14:paraId="17DF0459" w14:textId="51557B5B" w:rsidR="00D54B42" w:rsidRPr="00A65DCB" w:rsidRDefault="00D54B42">
            <w:pPr>
              <w:cnfStyle w:val="000000100000" w:firstRow="0" w:lastRow="0" w:firstColumn="0" w:lastColumn="0" w:oddVBand="0" w:evenVBand="0" w:oddHBand="1" w:evenHBand="0" w:firstRowFirstColumn="0" w:firstRowLastColumn="0" w:lastRowFirstColumn="0" w:lastRowLastColumn="0"/>
            </w:pPr>
          </w:p>
        </w:tc>
        <w:tc>
          <w:tcPr>
            <w:tcW w:w="820" w:type="pct"/>
            <w:hideMark/>
          </w:tcPr>
          <w:p w14:paraId="34273BCA" w14:textId="246BEBA8" w:rsidR="00D54B42" w:rsidRPr="00A65DCB" w:rsidRDefault="00D54B42">
            <w:pPr>
              <w:cnfStyle w:val="000000100000" w:firstRow="0" w:lastRow="0" w:firstColumn="0" w:lastColumn="0" w:oddVBand="0" w:evenVBand="0" w:oddHBand="1" w:evenHBand="0" w:firstRowFirstColumn="0" w:firstRowLastColumn="0" w:lastRowFirstColumn="0" w:lastRowLastColumn="0"/>
            </w:pPr>
          </w:p>
        </w:tc>
        <w:tc>
          <w:tcPr>
            <w:tcW w:w="792" w:type="pct"/>
            <w:hideMark/>
          </w:tcPr>
          <w:p w14:paraId="4ECFD137" w14:textId="374A6225" w:rsidR="00D54B42" w:rsidRPr="00A65DCB" w:rsidRDefault="00D54B42">
            <w:pPr>
              <w:cnfStyle w:val="000000100000" w:firstRow="0" w:lastRow="0" w:firstColumn="0" w:lastColumn="0" w:oddVBand="0" w:evenVBand="0" w:oddHBand="1" w:evenHBand="0" w:firstRowFirstColumn="0" w:firstRowLastColumn="0" w:lastRowFirstColumn="0" w:lastRowLastColumn="0"/>
            </w:pPr>
          </w:p>
        </w:tc>
      </w:tr>
    </w:tbl>
    <w:p w14:paraId="3286BEF0" w14:textId="77777777" w:rsidR="0031102A" w:rsidRPr="00045E60" w:rsidRDefault="0031102A" w:rsidP="0031102A">
      <w:pPr>
        <w:rPr>
          <w:rStyle w:val="Strong"/>
        </w:rPr>
      </w:pPr>
      <w:r w:rsidRPr="00045E60">
        <w:rPr>
          <w:rStyle w:val="Strong"/>
        </w:rPr>
        <w:t>One strength:</w:t>
      </w:r>
    </w:p>
    <w:p w14:paraId="609AFB87" w14:textId="3E517EBB" w:rsidR="00413543" w:rsidRDefault="0031102A" w:rsidP="00353106">
      <w:r w:rsidRPr="00045E60">
        <w:rPr>
          <w:rStyle w:val="Strong"/>
        </w:rPr>
        <w:t xml:space="preserve">One area </w:t>
      </w:r>
      <w:r w:rsidR="00203732">
        <w:rPr>
          <w:rStyle w:val="Strong"/>
        </w:rPr>
        <w:t>for improvement:</w:t>
      </w:r>
      <w:r w:rsidR="00413543">
        <w:br w:type="page"/>
      </w:r>
    </w:p>
    <w:p w14:paraId="34B05A10" w14:textId="10EC5E00" w:rsidR="00413543" w:rsidRDefault="00413543" w:rsidP="00413543">
      <w:pPr>
        <w:pStyle w:val="Heading1"/>
      </w:pPr>
      <w:bookmarkStart w:id="45" w:name="_Appendix_5_–"/>
      <w:bookmarkStart w:id="46" w:name="_Toc237852814"/>
      <w:bookmarkEnd w:id="45"/>
      <w:r>
        <w:t xml:space="preserve">Appendix </w:t>
      </w:r>
      <w:r w:rsidR="00C13F9C">
        <w:t>5</w:t>
      </w:r>
      <w:r>
        <w:t xml:space="preserve"> – </w:t>
      </w:r>
      <w:r w:rsidR="00FC271F">
        <w:t xml:space="preserve">BEEF </w:t>
      </w:r>
      <w:r w:rsidR="005E2CB9">
        <w:t>shooting checklist and feedback</w:t>
      </w:r>
      <w:bookmarkEnd w:id="46"/>
    </w:p>
    <w:tbl>
      <w:tblPr>
        <w:tblStyle w:val="Tableheader"/>
        <w:tblW w:w="5000" w:type="pct"/>
        <w:tblLook w:val="04A0" w:firstRow="1" w:lastRow="0" w:firstColumn="1" w:lastColumn="0" w:noHBand="0" w:noVBand="1"/>
        <w:tblDescription w:val="Assessment criteria for shooting technique, including balance, eye focus, elbow position and follow-through. There are blank cells for responses."/>
      </w:tblPr>
      <w:tblGrid>
        <w:gridCol w:w="7514"/>
        <w:gridCol w:w="2400"/>
        <w:gridCol w:w="2400"/>
        <w:gridCol w:w="2248"/>
      </w:tblGrid>
      <w:tr w:rsidR="003851B3" w:rsidRPr="00A65DCB" w14:paraId="40848B6E" w14:textId="77777777" w:rsidTr="0074515B">
        <w:trPr>
          <w:cnfStyle w:val="100000000000" w:firstRow="1" w:lastRow="0" w:firstColumn="0" w:lastColumn="0" w:oddVBand="0" w:evenVBand="0" w:oddHBand="0"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80" w:type="pct"/>
            <w:hideMark/>
          </w:tcPr>
          <w:p w14:paraId="6C7BE07E" w14:textId="6E6C1F3F" w:rsidR="00413543" w:rsidRPr="00A65DCB" w:rsidRDefault="00413543">
            <w:pPr>
              <w:rPr>
                <w:b w:val="0"/>
                <w:bCs/>
              </w:rPr>
            </w:pPr>
            <w:r w:rsidRPr="00A65DCB">
              <w:rPr>
                <w:bCs/>
              </w:rPr>
              <w:t>Criteria</w:t>
            </w:r>
          </w:p>
        </w:tc>
        <w:tc>
          <w:tcPr>
            <w:tcW w:w="824" w:type="pct"/>
            <w:hideMark/>
          </w:tcPr>
          <w:p w14:paraId="676022F4" w14:textId="77777777" w:rsidR="00413543" w:rsidRPr="00A65DCB" w:rsidRDefault="00413543">
            <w:pPr>
              <w:jc w:val="center"/>
              <w:cnfStyle w:val="100000000000" w:firstRow="1" w:lastRow="0" w:firstColumn="0" w:lastColumn="0" w:oddVBand="0" w:evenVBand="0" w:oddHBand="0" w:evenHBand="0" w:firstRowFirstColumn="0" w:firstRowLastColumn="0" w:lastRowFirstColumn="0" w:lastRowLastColumn="0"/>
              <w:rPr>
                <w:b w:val="0"/>
                <w:bCs/>
              </w:rPr>
            </w:pPr>
            <w:r>
              <w:rPr>
                <w:bCs/>
              </w:rPr>
              <w:t>Consistently</w:t>
            </w:r>
          </w:p>
        </w:tc>
        <w:tc>
          <w:tcPr>
            <w:tcW w:w="824" w:type="pct"/>
            <w:hideMark/>
          </w:tcPr>
          <w:p w14:paraId="6E29DB1B" w14:textId="77777777" w:rsidR="00413543" w:rsidRPr="00A65DCB" w:rsidRDefault="00413543">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Sometimes</w:t>
            </w:r>
          </w:p>
        </w:tc>
        <w:tc>
          <w:tcPr>
            <w:tcW w:w="772" w:type="pct"/>
            <w:hideMark/>
          </w:tcPr>
          <w:p w14:paraId="56C78D4C" w14:textId="77777777" w:rsidR="00413543" w:rsidRPr="00A65DCB" w:rsidRDefault="00413543">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N</w:t>
            </w:r>
            <w:r>
              <w:rPr>
                <w:bCs/>
              </w:rPr>
              <w:t>ot yet</w:t>
            </w:r>
          </w:p>
        </w:tc>
      </w:tr>
      <w:tr w:rsidR="003851B3" w:rsidRPr="00A65DCB" w14:paraId="43FD3F46" w14:textId="77777777" w:rsidTr="0074515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80" w:type="pct"/>
          </w:tcPr>
          <w:p w14:paraId="37E5C73D" w14:textId="727C6971" w:rsidR="00413543" w:rsidRPr="00006042" w:rsidRDefault="00FC271F">
            <w:r w:rsidRPr="00FC271F">
              <w:t>Balance – feet shoulder width apart, knees bent</w:t>
            </w:r>
          </w:p>
        </w:tc>
        <w:tc>
          <w:tcPr>
            <w:tcW w:w="824" w:type="pct"/>
            <w:hideMark/>
          </w:tcPr>
          <w:p w14:paraId="0519458E" w14:textId="1B1C7A48" w:rsidR="00413543" w:rsidRPr="00A65DCB" w:rsidRDefault="00413543">
            <w:pPr>
              <w:cnfStyle w:val="000000100000" w:firstRow="0" w:lastRow="0" w:firstColumn="0" w:lastColumn="0" w:oddVBand="0" w:evenVBand="0" w:oddHBand="1" w:evenHBand="0" w:firstRowFirstColumn="0" w:firstRowLastColumn="0" w:lastRowFirstColumn="0" w:lastRowLastColumn="0"/>
            </w:pPr>
          </w:p>
        </w:tc>
        <w:tc>
          <w:tcPr>
            <w:tcW w:w="824" w:type="pct"/>
            <w:hideMark/>
          </w:tcPr>
          <w:p w14:paraId="358E1C9F" w14:textId="484262E9" w:rsidR="00413543" w:rsidRPr="00A65DCB" w:rsidRDefault="00413543">
            <w:pPr>
              <w:cnfStyle w:val="000000100000" w:firstRow="0" w:lastRow="0" w:firstColumn="0" w:lastColumn="0" w:oddVBand="0" w:evenVBand="0" w:oddHBand="1" w:evenHBand="0" w:firstRowFirstColumn="0" w:firstRowLastColumn="0" w:lastRowFirstColumn="0" w:lastRowLastColumn="0"/>
            </w:pPr>
          </w:p>
        </w:tc>
        <w:tc>
          <w:tcPr>
            <w:tcW w:w="772" w:type="pct"/>
            <w:hideMark/>
          </w:tcPr>
          <w:p w14:paraId="27ECD6E8" w14:textId="00E2E1A7" w:rsidR="00413543" w:rsidRPr="00A65DCB" w:rsidRDefault="00413543">
            <w:pPr>
              <w:cnfStyle w:val="000000100000" w:firstRow="0" w:lastRow="0" w:firstColumn="0" w:lastColumn="0" w:oddVBand="0" w:evenVBand="0" w:oddHBand="1" w:evenHBand="0" w:firstRowFirstColumn="0" w:firstRowLastColumn="0" w:lastRowFirstColumn="0" w:lastRowLastColumn="0"/>
            </w:pPr>
          </w:p>
        </w:tc>
      </w:tr>
      <w:tr w:rsidR="003851B3" w:rsidRPr="00A65DCB" w14:paraId="78D862B9" w14:textId="77777777" w:rsidTr="0074515B">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80" w:type="pct"/>
          </w:tcPr>
          <w:p w14:paraId="657134B9" w14:textId="6FAC2170" w:rsidR="00413543" w:rsidRPr="00006042" w:rsidRDefault="00FC271F">
            <w:r w:rsidRPr="00FC271F">
              <w:t>Eyes – focus on the target (front of rim or backboard square)</w:t>
            </w:r>
          </w:p>
        </w:tc>
        <w:tc>
          <w:tcPr>
            <w:tcW w:w="824" w:type="pct"/>
            <w:hideMark/>
          </w:tcPr>
          <w:p w14:paraId="4300844F" w14:textId="60878465" w:rsidR="00413543" w:rsidRPr="00A65DCB" w:rsidRDefault="00413543">
            <w:pPr>
              <w:cnfStyle w:val="000000010000" w:firstRow="0" w:lastRow="0" w:firstColumn="0" w:lastColumn="0" w:oddVBand="0" w:evenVBand="0" w:oddHBand="0" w:evenHBand="1" w:firstRowFirstColumn="0" w:firstRowLastColumn="0" w:lastRowFirstColumn="0" w:lastRowLastColumn="0"/>
            </w:pPr>
          </w:p>
        </w:tc>
        <w:tc>
          <w:tcPr>
            <w:tcW w:w="824" w:type="pct"/>
            <w:hideMark/>
          </w:tcPr>
          <w:p w14:paraId="05E0A225" w14:textId="61D761C9" w:rsidR="00413543" w:rsidRPr="00A65DCB" w:rsidRDefault="00413543">
            <w:pPr>
              <w:cnfStyle w:val="000000010000" w:firstRow="0" w:lastRow="0" w:firstColumn="0" w:lastColumn="0" w:oddVBand="0" w:evenVBand="0" w:oddHBand="0" w:evenHBand="1" w:firstRowFirstColumn="0" w:firstRowLastColumn="0" w:lastRowFirstColumn="0" w:lastRowLastColumn="0"/>
            </w:pPr>
          </w:p>
        </w:tc>
        <w:tc>
          <w:tcPr>
            <w:tcW w:w="772" w:type="pct"/>
            <w:hideMark/>
          </w:tcPr>
          <w:p w14:paraId="15B917F2" w14:textId="2AA737A5" w:rsidR="00413543" w:rsidRPr="00A65DCB" w:rsidRDefault="00413543">
            <w:pPr>
              <w:cnfStyle w:val="000000010000" w:firstRow="0" w:lastRow="0" w:firstColumn="0" w:lastColumn="0" w:oddVBand="0" w:evenVBand="0" w:oddHBand="0" w:evenHBand="1" w:firstRowFirstColumn="0" w:firstRowLastColumn="0" w:lastRowFirstColumn="0" w:lastRowLastColumn="0"/>
            </w:pPr>
          </w:p>
        </w:tc>
      </w:tr>
      <w:tr w:rsidR="003851B3" w:rsidRPr="00A65DCB" w14:paraId="252EA530" w14:textId="77777777" w:rsidTr="0074515B">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80" w:type="pct"/>
          </w:tcPr>
          <w:p w14:paraId="20503BCF" w14:textId="78046C4A" w:rsidR="00413543" w:rsidRPr="00006042" w:rsidRDefault="00FC271F">
            <w:r w:rsidRPr="00FC271F">
              <w:t>Elbow – shooting elbow under the ball, pointing to the target</w:t>
            </w:r>
          </w:p>
        </w:tc>
        <w:tc>
          <w:tcPr>
            <w:tcW w:w="824" w:type="pct"/>
            <w:hideMark/>
          </w:tcPr>
          <w:p w14:paraId="41133D8E" w14:textId="3881A334" w:rsidR="00413543" w:rsidRPr="00A65DCB" w:rsidRDefault="00413543">
            <w:pPr>
              <w:cnfStyle w:val="000000100000" w:firstRow="0" w:lastRow="0" w:firstColumn="0" w:lastColumn="0" w:oddVBand="0" w:evenVBand="0" w:oddHBand="1" w:evenHBand="0" w:firstRowFirstColumn="0" w:firstRowLastColumn="0" w:lastRowFirstColumn="0" w:lastRowLastColumn="0"/>
            </w:pPr>
          </w:p>
        </w:tc>
        <w:tc>
          <w:tcPr>
            <w:tcW w:w="824" w:type="pct"/>
            <w:hideMark/>
          </w:tcPr>
          <w:p w14:paraId="1A2D43C2" w14:textId="7A3BF71F" w:rsidR="00413543" w:rsidRPr="00A65DCB" w:rsidRDefault="00413543">
            <w:pPr>
              <w:cnfStyle w:val="000000100000" w:firstRow="0" w:lastRow="0" w:firstColumn="0" w:lastColumn="0" w:oddVBand="0" w:evenVBand="0" w:oddHBand="1" w:evenHBand="0" w:firstRowFirstColumn="0" w:firstRowLastColumn="0" w:lastRowFirstColumn="0" w:lastRowLastColumn="0"/>
            </w:pPr>
          </w:p>
        </w:tc>
        <w:tc>
          <w:tcPr>
            <w:tcW w:w="772" w:type="pct"/>
            <w:hideMark/>
          </w:tcPr>
          <w:p w14:paraId="558D34C7" w14:textId="7954C4CE" w:rsidR="00413543" w:rsidRPr="00A65DCB" w:rsidRDefault="00413543">
            <w:pPr>
              <w:cnfStyle w:val="000000100000" w:firstRow="0" w:lastRow="0" w:firstColumn="0" w:lastColumn="0" w:oddVBand="0" w:evenVBand="0" w:oddHBand="1" w:evenHBand="0" w:firstRowFirstColumn="0" w:firstRowLastColumn="0" w:lastRowFirstColumn="0" w:lastRowLastColumn="0"/>
            </w:pPr>
          </w:p>
        </w:tc>
      </w:tr>
      <w:tr w:rsidR="003851B3" w:rsidRPr="00A65DCB" w14:paraId="0CABCD32" w14:textId="77777777" w:rsidTr="0074515B">
        <w:trPr>
          <w:cnfStyle w:val="000000010000" w:firstRow="0" w:lastRow="0" w:firstColumn="0" w:lastColumn="0" w:oddVBand="0" w:evenVBand="0" w:oddHBand="0" w:evenHBand="1"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2580" w:type="pct"/>
          </w:tcPr>
          <w:p w14:paraId="0983F5B0" w14:textId="60F36F05" w:rsidR="00413543" w:rsidRPr="00006042" w:rsidRDefault="00FC271F">
            <w:r w:rsidRPr="00FC271F">
              <w:t>Follow</w:t>
            </w:r>
            <w:r w:rsidR="00113F17">
              <w:t>-</w:t>
            </w:r>
            <w:r w:rsidRPr="00FC271F">
              <w:t>through – wrist flick, fingers down, hold your finish</w:t>
            </w:r>
          </w:p>
        </w:tc>
        <w:tc>
          <w:tcPr>
            <w:tcW w:w="824" w:type="pct"/>
            <w:hideMark/>
          </w:tcPr>
          <w:p w14:paraId="26750CD9" w14:textId="2ECED88F" w:rsidR="00413543" w:rsidRPr="00A65DCB" w:rsidRDefault="00413543">
            <w:pPr>
              <w:cnfStyle w:val="000000010000" w:firstRow="0" w:lastRow="0" w:firstColumn="0" w:lastColumn="0" w:oddVBand="0" w:evenVBand="0" w:oddHBand="0" w:evenHBand="1" w:firstRowFirstColumn="0" w:firstRowLastColumn="0" w:lastRowFirstColumn="0" w:lastRowLastColumn="0"/>
            </w:pPr>
          </w:p>
        </w:tc>
        <w:tc>
          <w:tcPr>
            <w:tcW w:w="824" w:type="pct"/>
            <w:hideMark/>
          </w:tcPr>
          <w:p w14:paraId="737AA53D" w14:textId="6DB370C2" w:rsidR="00413543" w:rsidRPr="00A65DCB" w:rsidRDefault="00413543">
            <w:pPr>
              <w:cnfStyle w:val="000000010000" w:firstRow="0" w:lastRow="0" w:firstColumn="0" w:lastColumn="0" w:oddVBand="0" w:evenVBand="0" w:oddHBand="0" w:evenHBand="1" w:firstRowFirstColumn="0" w:firstRowLastColumn="0" w:lastRowFirstColumn="0" w:lastRowLastColumn="0"/>
            </w:pPr>
          </w:p>
        </w:tc>
        <w:tc>
          <w:tcPr>
            <w:tcW w:w="772" w:type="pct"/>
            <w:hideMark/>
          </w:tcPr>
          <w:p w14:paraId="43220F25" w14:textId="254B20DB" w:rsidR="00413543" w:rsidRPr="00A65DCB" w:rsidRDefault="00413543">
            <w:pPr>
              <w:cnfStyle w:val="000000010000" w:firstRow="0" w:lastRow="0" w:firstColumn="0" w:lastColumn="0" w:oddVBand="0" w:evenVBand="0" w:oddHBand="0" w:evenHBand="1" w:firstRowFirstColumn="0" w:firstRowLastColumn="0" w:lastRowFirstColumn="0" w:lastRowLastColumn="0"/>
            </w:pPr>
          </w:p>
        </w:tc>
      </w:tr>
    </w:tbl>
    <w:p w14:paraId="37EDAFA1" w14:textId="4EBE95EB" w:rsidR="00413543" w:rsidRPr="008072D6" w:rsidRDefault="00413543" w:rsidP="00413543">
      <w:pPr>
        <w:rPr>
          <w:rStyle w:val="Strong"/>
        </w:rPr>
      </w:pPr>
      <w:r w:rsidRPr="008072D6">
        <w:rPr>
          <w:rStyle w:val="Strong"/>
        </w:rPr>
        <w:t>One strength:</w:t>
      </w:r>
    </w:p>
    <w:p w14:paraId="14147BDE" w14:textId="7A1A901A" w:rsidR="001C2723" w:rsidRPr="004B444A" w:rsidRDefault="00413543" w:rsidP="00113F17">
      <w:r w:rsidRPr="008072D6">
        <w:rPr>
          <w:rStyle w:val="Strong"/>
        </w:rPr>
        <w:t xml:space="preserve">One area </w:t>
      </w:r>
      <w:r w:rsidR="00203732">
        <w:rPr>
          <w:rStyle w:val="Strong"/>
        </w:rPr>
        <w:t>for</w:t>
      </w:r>
      <w:r w:rsidRPr="008072D6">
        <w:rPr>
          <w:rStyle w:val="Strong"/>
        </w:rPr>
        <w:t xml:space="preserve"> improve</w:t>
      </w:r>
      <w:r w:rsidR="00203732">
        <w:rPr>
          <w:rStyle w:val="Strong"/>
        </w:rPr>
        <w:t>ment</w:t>
      </w:r>
      <w:r w:rsidRPr="008072D6">
        <w:rPr>
          <w:rStyle w:val="Strong"/>
        </w:rPr>
        <w:t>:</w:t>
      </w:r>
    </w:p>
    <w:p w14:paraId="18E02391" w14:textId="66218DB0" w:rsidR="00ED46ED" w:rsidRPr="00113F17" w:rsidRDefault="00DE169F" w:rsidP="0074515B">
      <w:pPr>
        <w:pStyle w:val="Heading1"/>
        <w:spacing w:before="0"/>
      </w:pPr>
      <w:bookmarkStart w:id="47" w:name="_Appendix_6_–"/>
      <w:bookmarkEnd w:id="47"/>
      <w:r>
        <w:br w:type="page"/>
      </w:r>
      <w:bookmarkStart w:id="48" w:name="_Toc237852815"/>
      <w:r w:rsidR="00ED46ED" w:rsidRPr="00A65DCB">
        <w:t xml:space="preserve">Appendix </w:t>
      </w:r>
      <w:r w:rsidR="00C13F9C">
        <w:t>6</w:t>
      </w:r>
      <w:r w:rsidR="00ED46ED" w:rsidRPr="00A65DCB">
        <w:t xml:space="preserve"> –</w:t>
      </w:r>
      <w:r w:rsidR="00ED46ED">
        <w:t xml:space="preserve"> </w:t>
      </w:r>
      <w:r w:rsidR="00ED46ED" w:rsidRPr="00A65DCB">
        <w:t>self-assessment</w:t>
      </w:r>
      <w:r w:rsidR="000C4DB1">
        <w:t xml:space="preserve"> </w:t>
      </w:r>
      <w:r w:rsidR="00ED46ED">
        <w:t>(tactical concepts)</w:t>
      </w:r>
      <w:bookmarkEnd w:id="48"/>
    </w:p>
    <w:tbl>
      <w:tblPr>
        <w:tblStyle w:val="Tableheader"/>
        <w:tblW w:w="5000" w:type="pct"/>
        <w:tblLook w:val="04A0" w:firstRow="1" w:lastRow="0" w:firstColumn="1" w:lastColumn="0" w:noHBand="0" w:noVBand="1"/>
        <w:tblDescription w:val="Self-assessment criteria for attacking and defensive tactics, including movement, positioning, passing, ball control, maintaining possession and defending space. There are blank cells for responses."/>
      </w:tblPr>
      <w:tblGrid>
        <w:gridCol w:w="7442"/>
        <w:gridCol w:w="2373"/>
        <w:gridCol w:w="2373"/>
        <w:gridCol w:w="2374"/>
      </w:tblGrid>
      <w:tr w:rsidR="003851B3" w:rsidRPr="00A65DCB" w14:paraId="7E2896D4" w14:textId="77777777" w:rsidTr="0074515B">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hideMark/>
          </w:tcPr>
          <w:p w14:paraId="69C13D93" w14:textId="2438A035" w:rsidR="00ED46ED" w:rsidRPr="00A65DCB" w:rsidRDefault="00ED46ED">
            <w:pPr>
              <w:rPr>
                <w:b w:val="0"/>
                <w:bCs/>
              </w:rPr>
            </w:pPr>
            <w:r w:rsidRPr="00A65DCB">
              <w:rPr>
                <w:bCs/>
              </w:rPr>
              <w:t>Criteria</w:t>
            </w:r>
          </w:p>
        </w:tc>
        <w:tc>
          <w:tcPr>
            <w:tcW w:w="815" w:type="pct"/>
            <w:hideMark/>
          </w:tcPr>
          <w:p w14:paraId="356430AE" w14:textId="77777777" w:rsidR="00ED46ED" w:rsidRPr="00A65DCB" w:rsidRDefault="00ED46ED" w:rsidP="005653AE">
            <w:pPr>
              <w:jc w:val="center"/>
              <w:cnfStyle w:val="100000000000" w:firstRow="1" w:lastRow="0" w:firstColumn="0" w:lastColumn="0" w:oddVBand="0" w:evenVBand="0" w:oddHBand="0" w:evenHBand="0" w:firstRowFirstColumn="0" w:firstRowLastColumn="0" w:lastRowFirstColumn="0" w:lastRowLastColumn="0"/>
              <w:rPr>
                <w:b w:val="0"/>
                <w:bCs/>
              </w:rPr>
            </w:pPr>
            <w:r>
              <w:rPr>
                <w:bCs/>
              </w:rPr>
              <w:t>Consistently</w:t>
            </w:r>
          </w:p>
        </w:tc>
        <w:tc>
          <w:tcPr>
            <w:tcW w:w="815" w:type="pct"/>
            <w:hideMark/>
          </w:tcPr>
          <w:p w14:paraId="5FAC5BD9" w14:textId="7A9149C1" w:rsidR="00ED46ED" w:rsidRPr="00A65DCB" w:rsidRDefault="00ED46ED" w:rsidP="005653AE">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Sometimes</w:t>
            </w:r>
          </w:p>
        </w:tc>
        <w:tc>
          <w:tcPr>
            <w:tcW w:w="815" w:type="pct"/>
            <w:hideMark/>
          </w:tcPr>
          <w:p w14:paraId="724C8F76" w14:textId="77777777" w:rsidR="00ED46ED" w:rsidRPr="00A65DCB" w:rsidRDefault="00ED46ED" w:rsidP="005653AE">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No</w:t>
            </w:r>
            <w:r>
              <w:rPr>
                <w:bCs/>
              </w:rPr>
              <w:t>t yet</w:t>
            </w:r>
          </w:p>
        </w:tc>
      </w:tr>
      <w:tr w:rsidR="003851B3" w:rsidRPr="00A65DCB" w14:paraId="4683952A" w14:textId="77777777" w:rsidTr="0074515B">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762F31AF" w14:textId="19604A64" w:rsidR="00ED46ED" w:rsidRPr="00BF7E8F" w:rsidRDefault="00150787" w:rsidP="00150787">
            <w:r w:rsidRPr="00BF7E8F">
              <w:t>I moved immediately after passing to get into a new space</w:t>
            </w:r>
          </w:p>
        </w:tc>
        <w:tc>
          <w:tcPr>
            <w:tcW w:w="815" w:type="pct"/>
            <w:hideMark/>
          </w:tcPr>
          <w:p w14:paraId="0B91EB5B" w14:textId="41CDD1E1" w:rsidR="00ED46ED" w:rsidRPr="00A65DCB" w:rsidRDefault="00ED46ED">
            <w:pPr>
              <w:cnfStyle w:val="000000100000" w:firstRow="0" w:lastRow="0" w:firstColumn="0" w:lastColumn="0" w:oddVBand="0" w:evenVBand="0" w:oddHBand="1" w:evenHBand="0" w:firstRowFirstColumn="0" w:firstRowLastColumn="0" w:lastRowFirstColumn="0" w:lastRowLastColumn="0"/>
            </w:pPr>
          </w:p>
        </w:tc>
        <w:tc>
          <w:tcPr>
            <w:tcW w:w="815" w:type="pct"/>
            <w:hideMark/>
          </w:tcPr>
          <w:p w14:paraId="77FEC15F" w14:textId="5A8CED63" w:rsidR="00ED46ED" w:rsidRPr="00A65DCB" w:rsidRDefault="00ED46ED">
            <w:pPr>
              <w:cnfStyle w:val="000000100000" w:firstRow="0" w:lastRow="0" w:firstColumn="0" w:lastColumn="0" w:oddVBand="0" w:evenVBand="0" w:oddHBand="1" w:evenHBand="0" w:firstRowFirstColumn="0" w:firstRowLastColumn="0" w:lastRowFirstColumn="0" w:lastRowLastColumn="0"/>
            </w:pPr>
          </w:p>
        </w:tc>
        <w:tc>
          <w:tcPr>
            <w:tcW w:w="815" w:type="pct"/>
            <w:hideMark/>
          </w:tcPr>
          <w:p w14:paraId="034D4603" w14:textId="57B9FA72" w:rsidR="00ED46ED" w:rsidRPr="00A65DCB" w:rsidRDefault="00ED46ED">
            <w:pPr>
              <w:cnfStyle w:val="000000100000" w:firstRow="0" w:lastRow="0" w:firstColumn="0" w:lastColumn="0" w:oddVBand="0" w:evenVBand="0" w:oddHBand="1" w:evenHBand="0" w:firstRowFirstColumn="0" w:firstRowLastColumn="0" w:lastRowFirstColumn="0" w:lastRowLastColumn="0"/>
            </w:pPr>
          </w:p>
        </w:tc>
      </w:tr>
      <w:tr w:rsidR="003851B3" w:rsidRPr="00A65DCB" w14:paraId="498E209D" w14:textId="77777777" w:rsidTr="0074515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40FE4F51" w14:textId="1B2FEC7E" w:rsidR="00ED46ED" w:rsidRPr="00BF7E8F" w:rsidRDefault="00150787">
            <w:r w:rsidRPr="00BF7E8F">
              <w:t>I changed speed or direction to get away from my defender</w:t>
            </w:r>
          </w:p>
        </w:tc>
        <w:tc>
          <w:tcPr>
            <w:tcW w:w="815" w:type="pct"/>
            <w:hideMark/>
          </w:tcPr>
          <w:p w14:paraId="7735A5D9" w14:textId="48BF9530" w:rsidR="00ED46ED" w:rsidRPr="00A65DCB" w:rsidRDefault="00ED46ED">
            <w:pPr>
              <w:cnfStyle w:val="000000010000" w:firstRow="0" w:lastRow="0" w:firstColumn="0" w:lastColumn="0" w:oddVBand="0" w:evenVBand="0" w:oddHBand="0" w:evenHBand="1" w:firstRowFirstColumn="0" w:firstRowLastColumn="0" w:lastRowFirstColumn="0" w:lastRowLastColumn="0"/>
            </w:pPr>
          </w:p>
        </w:tc>
        <w:tc>
          <w:tcPr>
            <w:tcW w:w="815" w:type="pct"/>
            <w:hideMark/>
          </w:tcPr>
          <w:p w14:paraId="6028645A" w14:textId="2B30C737" w:rsidR="00ED46ED" w:rsidRPr="00A65DCB" w:rsidRDefault="00ED46ED">
            <w:pPr>
              <w:cnfStyle w:val="000000010000" w:firstRow="0" w:lastRow="0" w:firstColumn="0" w:lastColumn="0" w:oddVBand="0" w:evenVBand="0" w:oddHBand="0" w:evenHBand="1" w:firstRowFirstColumn="0" w:firstRowLastColumn="0" w:lastRowFirstColumn="0" w:lastRowLastColumn="0"/>
            </w:pPr>
          </w:p>
        </w:tc>
        <w:tc>
          <w:tcPr>
            <w:tcW w:w="815" w:type="pct"/>
            <w:hideMark/>
          </w:tcPr>
          <w:p w14:paraId="089EA78A" w14:textId="53DAC282" w:rsidR="00ED46ED" w:rsidRPr="00A65DCB" w:rsidRDefault="00ED46ED">
            <w:pPr>
              <w:cnfStyle w:val="000000010000" w:firstRow="0" w:lastRow="0" w:firstColumn="0" w:lastColumn="0" w:oddVBand="0" w:evenVBand="0" w:oddHBand="0" w:evenHBand="1" w:firstRowFirstColumn="0" w:firstRowLastColumn="0" w:lastRowFirstColumn="0" w:lastRowLastColumn="0"/>
            </w:pPr>
          </w:p>
        </w:tc>
      </w:tr>
      <w:tr w:rsidR="003851B3" w:rsidRPr="00A65DCB" w14:paraId="77D2D950" w14:textId="77777777" w:rsidTr="0074515B">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6C860BD0" w14:textId="483B4CC9" w:rsidR="00ED46ED" w:rsidRPr="00BF7E8F" w:rsidRDefault="00192E71" w:rsidP="00192E71">
            <w:r w:rsidRPr="00BF7E8F">
              <w:t>I positioned myself behind or beside the ball carrier to receive a pass</w:t>
            </w:r>
          </w:p>
        </w:tc>
        <w:tc>
          <w:tcPr>
            <w:tcW w:w="815" w:type="pct"/>
            <w:hideMark/>
          </w:tcPr>
          <w:p w14:paraId="6D80102A" w14:textId="3F3118F7" w:rsidR="00ED46ED" w:rsidRPr="00A65DCB" w:rsidRDefault="00ED46ED">
            <w:pPr>
              <w:cnfStyle w:val="000000100000" w:firstRow="0" w:lastRow="0" w:firstColumn="0" w:lastColumn="0" w:oddVBand="0" w:evenVBand="0" w:oddHBand="1" w:evenHBand="0" w:firstRowFirstColumn="0" w:firstRowLastColumn="0" w:lastRowFirstColumn="0" w:lastRowLastColumn="0"/>
            </w:pPr>
          </w:p>
        </w:tc>
        <w:tc>
          <w:tcPr>
            <w:tcW w:w="815" w:type="pct"/>
            <w:hideMark/>
          </w:tcPr>
          <w:p w14:paraId="64F900C9" w14:textId="76290A70" w:rsidR="00ED46ED" w:rsidRPr="00A65DCB" w:rsidRDefault="00ED46ED">
            <w:pPr>
              <w:cnfStyle w:val="000000100000" w:firstRow="0" w:lastRow="0" w:firstColumn="0" w:lastColumn="0" w:oddVBand="0" w:evenVBand="0" w:oddHBand="1" w:evenHBand="0" w:firstRowFirstColumn="0" w:firstRowLastColumn="0" w:lastRowFirstColumn="0" w:lastRowLastColumn="0"/>
            </w:pPr>
          </w:p>
        </w:tc>
        <w:tc>
          <w:tcPr>
            <w:tcW w:w="815" w:type="pct"/>
            <w:hideMark/>
          </w:tcPr>
          <w:p w14:paraId="3F9FFDA8" w14:textId="57F2DC91" w:rsidR="00ED46ED" w:rsidRPr="00A65DCB" w:rsidRDefault="00ED46ED">
            <w:pPr>
              <w:cnfStyle w:val="000000100000" w:firstRow="0" w:lastRow="0" w:firstColumn="0" w:lastColumn="0" w:oddVBand="0" w:evenVBand="0" w:oddHBand="1" w:evenHBand="0" w:firstRowFirstColumn="0" w:firstRowLastColumn="0" w:lastRowFirstColumn="0" w:lastRowLastColumn="0"/>
            </w:pPr>
          </w:p>
        </w:tc>
      </w:tr>
      <w:tr w:rsidR="003851B3" w:rsidRPr="00A65DCB" w14:paraId="2DB3D9B6" w14:textId="77777777" w:rsidTr="0074515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6EE7D69C" w14:textId="34BF9461" w:rsidR="00ED46ED" w:rsidRPr="00BF7E8F" w:rsidRDefault="00192E71">
            <w:r w:rsidRPr="00BF7E8F">
              <w:t>I adjusted my position based on where the ball and defenders were</w:t>
            </w:r>
          </w:p>
        </w:tc>
        <w:tc>
          <w:tcPr>
            <w:tcW w:w="815" w:type="pct"/>
            <w:hideMark/>
          </w:tcPr>
          <w:p w14:paraId="4F2104F3" w14:textId="6F2A73C0" w:rsidR="00ED46ED" w:rsidRPr="00A65DCB" w:rsidRDefault="00ED46ED">
            <w:pPr>
              <w:cnfStyle w:val="000000010000" w:firstRow="0" w:lastRow="0" w:firstColumn="0" w:lastColumn="0" w:oddVBand="0" w:evenVBand="0" w:oddHBand="0" w:evenHBand="1" w:firstRowFirstColumn="0" w:firstRowLastColumn="0" w:lastRowFirstColumn="0" w:lastRowLastColumn="0"/>
            </w:pPr>
          </w:p>
        </w:tc>
        <w:tc>
          <w:tcPr>
            <w:tcW w:w="815" w:type="pct"/>
            <w:hideMark/>
          </w:tcPr>
          <w:p w14:paraId="40C7B5DE" w14:textId="19F1DA41" w:rsidR="00ED46ED" w:rsidRPr="00A65DCB" w:rsidRDefault="00ED46ED">
            <w:pPr>
              <w:cnfStyle w:val="000000010000" w:firstRow="0" w:lastRow="0" w:firstColumn="0" w:lastColumn="0" w:oddVBand="0" w:evenVBand="0" w:oddHBand="0" w:evenHBand="1" w:firstRowFirstColumn="0" w:firstRowLastColumn="0" w:lastRowFirstColumn="0" w:lastRowLastColumn="0"/>
            </w:pPr>
          </w:p>
        </w:tc>
        <w:tc>
          <w:tcPr>
            <w:tcW w:w="815" w:type="pct"/>
            <w:hideMark/>
          </w:tcPr>
          <w:p w14:paraId="4898EC73" w14:textId="0F21500C" w:rsidR="00ED46ED" w:rsidRPr="00A65DCB" w:rsidRDefault="00ED46ED">
            <w:pPr>
              <w:cnfStyle w:val="000000010000" w:firstRow="0" w:lastRow="0" w:firstColumn="0" w:lastColumn="0" w:oddVBand="0" w:evenVBand="0" w:oddHBand="0" w:evenHBand="1" w:firstRowFirstColumn="0" w:firstRowLastColumn="0" w:lastRowFirstColumn="0" w:lastRowLastColumn="0"/>
            </w:pPr>
          </w:p>
        </w:tc>
      </w:tr>
      <w:tr w:rsidR="003851B3" w:rsidRPr="00A65DCB" w14:paraId="5D4D462C" w14:textId="77777777" w:rsidTr="0074515B">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67B3DE1A" w14:textId="599BED09" w:rsidR="00ED46ED" w:rsidRPr="00BF7E8F" w:rsidRDefault="00D04CAD" w:rsidP="00D04CAD">
            <w:r w:rsidRPr="00BF7E8F">
              <w:t xml:space="preserve">I </w:t>
            </w:r>
            <w:r w:rsidR="00222B69" w:rsidRPr="00BF7E8F">
              <w:t xml:space="preserve">made </w:t>
            </w:r>
            <w:r w:rsidRPr="00BF7E8F">
              <w:t xml:space="preserve">safe passes </w:t>
            </w:r>
            <w:r w:rsidR="006B54A3">
              <w:t xml:space="preserve">to maintain </w:t>
            </w:r>
            <w:r w:rsidR="00CD2357">
              <w:t>possession</w:t>
            </w:r>
          </w:p>
        </w:tc>
        <w:tc>
          <w:tcPr>
            <w:tcW w:w="815" w:type="pct"/>
            <w:hideMark/>
          </w:tcPr>
          <w:p w14:paraId="7A5C741E" w14:textId="32005681" w:rsidR="00ED46ED" w:rsidRPr="00A65DCB" w:rsidRDefault="00ED46ED">
            <w:pPr>
              <w:cnfStyle w:val="000000100000" w:firstRow="0" w:lastRow="0" w:firstColumn="0" w:lastColumn="0" w:oddVBand="0" w:evenVBand="0" w:oddHBand="1" w:evenHBand="0" w:firstRowFirstColumn="0" w:firstRowLastColumn="0" w:lastRowFirstColumn="0" w:lastRowLastColumn="0"/>
            </w:pPr>
          </w:p>
        </w:tc>
        <w:tc>
          <w:tcPr>
            <w:tcW w:w="815" w:type="pct"/>
            <w:hideMark/>
          </w:tcPr>
          <w:p w14:paraId="47DF9996" w14:textId="7D87353A" w:rsidR="00ED46ED" w:rsidRPr="00A65DCB" w:rsidRDefault="00ED46ED">
            <w:pPr>
              <w:cnfStyle w:val="000000100000" w:firstRow="0" w:lastRow="0" w:firstColumn="0" w:lastColumn="0" w:oddVBand="0" w:evenVBand="0" w:oddHBand="1" w:evenHBand="0" w:firstRowFirstColumn="0" w:firstRowLastColumn="0" w:lastRowFirstColumn="0" w:lastRowLastColumn="0"/>
            </w:pPr>
          </w:p>
        </w:tc>
        <w:tc>
          <w:tcPr>
            <w:tcW w:w="815" w:type="pct"/>
            <w:hideMark/>
          </w:tcPr>
          <w:p w14:paraId="6813DE8A" w14:textId="25F7814F" w:rsidR="00ED46ED" w:rsidRPr="00A65DCB" w:rsidRDefault="00ED46ED">
            <w:pPr>
              <w:cnfStyle w:val="000000100000" w:firstRow="0" w:lastRow="0" w:firstColumn="0" w:lastColumn="0" w:oddVBand="0" w:evenVBand="0" w:oddHBand="1" w:evenHBand="0" w:firstRowFirstColumn="0" w:firstRowLastColumn="0" w:lastRowFirstColumn="0" w:lastRowLastColumn="0"/>
            </w:pPr>
          </w:p>
        </w:tc>
      </w:tr>
      <w:tr w:rsidR="003851B3" w:rsidRPr="00A65DCB" w14:paraId="75F075B0" w14:textId="77777777" w:rsidTr="0074515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73719EF6" w14:textId="75E4BF20" w:rsidR="00E173BD" w:rsidRPr="00BF7E8F" w:rsidRDefault="00E173BD" w:rsidP="00D04CAD">
            <w:r w:rsidRPr="00BF7E8F">
              <w:t>I kept control of the ball when under defensive pressure</w:t>
            </w:r>
          </w:p>
        </w:tc>
        <w:tc>
          <w:tcPr>
            <w:tcW w:w="815" w:type="pct"/>
          </w:tcPr>
          <w:p w14:paraId="68EC2EF6" w14:textId="77777777" w:rsidR="00E173BD" w:rsidRPr="00A65DCB" w:rsidRDefault="00E173BD">
            <w:pPr>
              <w:cnfStyle w:val="000000010000" w:firstRow="0" w:lastRow="0" w:firstColumn="0" w:lastColumn="0" w:oddVBand="0" w:evenVBand="0" w:oddHBand="0" w:evenHBand="1" w:firstRowFirstColumn="0" w:firstRowLastColumn="0" w:lastRowFirstColumn="0" w:lastRowLastColumn="0"/>
            </w:pPr>
          </w:p>
        </w:tc>
        <w:tc>
          <w:tcPr>
            <w:tcW w:w="815" w:type="pct"/>
          </w:tcPr>
          <w:p w14:paraId="47D28D46" w14:textId="77777777" w:rsidR="00E173BD" w:rsidRPr="00A65DCB" w:rsidRDefault="00E173BD">
            <w:pPr>
              <w:cnfStyle w:val="000000010000" w:firstRow="0" w:lastRow="0" w:firstColumn="0" w:lastColumn="0" w:oddVBand="0" w:evenVBand="0" w:oddHBand="0" w:evenHBand="1" w:firstRowFirstColumn="0" w:firstRowLastColumn="0" w:lastRowFirstColumn="0" w:lastRowLastColumn="0"/>
            </w:pPr>
          </w:p>
        </w:tc>
        <w:tc>
          <w:tcPr>
            <w:tcW w:w="815" w:type="pct"/>
          </w:tcPr>
          <w:p w14:paraId="7382A492" w14:textId="77777777" w:rsidR="00E173BD" w:rsidRPr="00A65DCB" w:rsidRDefault="00E173BD">
            <w:pPr>
              <w:cnfStyle w:val="000000010000" w:firstRow="0" w:lastRow="0" w:firstColumn="0" w:lastColumn="0" w:oddVBand="0" w:evenVBand="0" w:oddHBand="0" w:evenHBand="1" w:firstRowFirstColumn="0" w:firstRowLastColumn="0" w:lastRowFirstColumn="0" w:lastRowLastColumn="0"/>
            </w:pPr>
          </w:p>
        </w:tc>
      </w:tr>
      <w:tr w:rsidR="003851B3" w:rsidRPr="00A65DCB" w14:paraId="7C0AB08C" w14:textId="77777777" w:rsidTr="0074515B">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1577D938" w14:textId="38A3BBBC" w:rsidR="00A537EC" w:rsidRPr="00BF7E8F" w:rsidRDefault="00A537EC" w:rsidP="00A537EC">
            <w:r w:rsidRPr="00BF7E8F">
              <w:t xml:space="preserve">I stayed between my opponent and the </w:t>
            </w:r>
            <w:r w:rsidR="00FF0CE9">
              <w:t>basket or try line</w:t>
            </w:r>
          </w:p>
        </w:tc>
        <w:tc>
          <w:tcPr>
            <w:tcW w:w="815" w:type="pct"/>
          </w:tcPr>
          <w:p w14:paraId="31D4E8B3" w14:textId="77777777" w:rsidR="00A537EC" w:rsidRPr="00A65DCB" w:rsidRDefault="00A537EC">
            <w:pPr>
              <w:cnfStyle w:val="000000100000" w:firstRow="0" w:lastRow="0" w:firstColumn="0" w:lastColumn="0" w:oddVBand="0" w:evenVBand="0" w:oddHBand="1" w:evenHBand="0" w:firstRowFirstColumn="0" w:firstRowLastColumn="0" w:lastRowFirstColumn="0" w:lastRowLastColumn="0"/>
            </w:pPr>
          </w:p>
        </w:tc>
        <w:tc>
          <w:tcPr>
            <w:tcW w:w="815" w:type="pct"/>
          </w:tcPr>
          <w:p w14:paraId="4FEFED13" w14:textId="77777777" w:rsidR="00A537EC" w:rsidRPr="00A65DCB" w:rsidRDefault="00A537EC">
            <w:pPr>
              <w:cnfStyle w:val="000000100000" w:firstRow="0" w:lastRow="0" w:firstColumn="0" w:lastColumn="0" w:oddVBand="0" w:evenVBand="0" w:oddHBand="1" w:evenHBand="0" w:firstRowFirstColumn="0" w:firstRowLastColumn="0" w:lastRowFirstColumn="0" w:lastRowLastColumn="0"/>
            </w:pPr>
          </w:p>
        </w:tc>
        <w:tc>
          <w:tcPr>
            <w:tcW w:w="815" w:type="pct"/>
          </w:tcPr>
          <w:p w14:paraId="4266C7C5" w14:textId="77777777" w:rsidR="00A537EC" w:rsidRPr="00A65DCB" w:rsidRDefault="00A537EC">
            <w:pPr>
              <w:cnfStyle w:val="000000100000" w:firstRow="0" w:lastRow="0" w:firstColumn="0" w:lastColumn="0" w:oddVBand="0" w:evenVBand="0" w:oddHBand="1" w:evenHBand="0" w:firstRowFirstColumn="0" w:firstRowLastColumn="0" w:lastRowFirstColumn="0" w:lastRowLastColumn="0"/>
            </w:pPr>
          </w:p>
        </w:tc>
      </w:tr>
      <w:tr w:rsidR="003851B3" w:rsidRPr="00A65DCB" w14:paraId="1ACC0859" w14:textId="77777777" w:rsidTr="0074515B">
        <w:trPr>
          <w:cnfStyle w:val="000000010000" w:firstRow="0" w:lastRow="0" w:firstColumn="0" w:lastColumn="0" w:oddVBand="0" w:evenVBand="0" w:oddHBand="0" w:evenHBand="1"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2555" w:type="pct"/>
          </w:tcPr>
          <w:p w14:paraId="272A454B" w14:textId="52BA376E" w:rsidR="00641B94" w:rsidRPr="00BF7E8F" w:rsidRDefault="00641B94" w:rsidP="00A537EC">
            <w:r w:rsidRPr="00BF7E8F">
              <w:t>I maintained my defensive position instead of chasing the ball</w:t>
            </w:r>
          </w:p>
        </w:tc>
        <w:tc>
          <w:tcPr>
            <w:tcW w:w="815" w:type="pct"/>
          </w:tcPr>
          <w:p w14:paraId="1BB123BE" w14:textId="77777777" w:rsidR="00641B94" w:rsidRPr="00A65DCB" w:rsidRDefault="00641B94">
            <w:pPr>
              <w:cnfStyle w:val="000000010000" w:firstRow="0" w:lastRow="0" w:firstColumn="0" w:lastColumn="0" w:oddVBand="0" w:evenVBand="0" w:oddHBand="0" w:evenHBand="1" w:firstRowFirstColumn="0" w:firstRowLastColumn="0" w:lastRowFirstColumn="0" w:lastRowLastColumn="0"/>
            </w:pPr>
          </w:p>
        </w:tc>
        <w:tc>
          <w:tcPr>
            <w:tcW w:w="815" w:type="pct"/>
          </w:tcPr>
          <w:p w14:paraId="75B4ED29" w14:textId="77777777" w:rsidR="00641B94" w:rsidRPr="00A65DCB" w:rsidRDefault="00641B94">
            <w:pPr>
              <w:cnfStyle w:val="000000010000" w:firstRow="0" w:lastRow="0" w:firstColumn="0" w:lastColumn="0" w:oddVBand="0" w:evenVBand="0" w:oddHBand="0" w:evenHBand="1" w:firstRowFirstColumn="0" w:firstRowLastColumn="0" w:lastRowFirstColumn="0" w:lastRowLastColumn="0"/>
            </w:pPr>
          </w:p>
        </w:tc>
        <w:tc>
          <w:tcPr>
            <w:tcW w:w="815" w:type="pct"/>
          </w:tcPr>
          <w:p w14:paraId="38FB467D" w14:textId="77777777" w:rsidR="00641B94" w:rsidRPr="00A65DCB" w:rsidRDefault="00641B94">
            <w:pPr>
              <w:cnfStyle w:val="000000010000" w:firstRow="0" w:lastRow="0" w:firstColumn="0" w:lastColumn="0" w:oddVBand="0" w:evenVBand="0" w:oddHBand="0" w:evenHBand="1" w:firstRowFirstColumn="0" w:firstRowLastColumn="0" w:lastRowFirstColumn="0" w:lastRowLastColumn="0"/>
            </w:pPr>
          </w:p>
        </w:tc>
      </w:tr>
    </w:tbl>
    <w:p w14:paraId="3C22D0C8" w14:textId="77777777" w:rsidR="00484303" w:rsidRDefault="00ED46ED" w:rsidP="00ED46ED">
      <w:pPr>
        <w:rPr>
          <w:rStyle w:val="Strong"/>
        </w:rPr>
      </w:pPr>
      <w:r w:rsidRPr="00791A91">
        <w:rPr>
          <w:rStyle w:val="Strong"/>
        </w:rPr>
        <w:t>One strength:</w:t>
      </w:r>
    </w:p>
    <w:p w14:paraId="2E1DDAF5" w14:textId="1A1F418F" w:rsidR="00ED46ED" w:rsidRDefault="00ED46ED" w:rsidP="00ED46ED">
      <w:r w:rsidRPr="00791A91">
        <w:rPr>
          <w:rStyle w:val="Strong"/>
        </w:rPr>
        <w:t xml:space="preserve">One area </w:t>
      </w:r>
      <w:r w:rsidR="00203732">
        <w:rPr>
          <w:rStyle w:val="Strong"/>
        </w:rPr>
        <w:t>for</w:t>
      </w:r>
      <w:r w:rsidRPr="00791A91">
        <w:rPr>
          <w:rStyle w:val="Strong"/>
        </w:rPr>
        <w:t xml:space="preserve"> improve</w:t>
      </w:r>
      <w:r w:rsidR="00203732">
        <w:rPr>
          <w:rStyle w:val="Strong"/>
        </w:rPr>
        <w:t>ment</w:t>
      </w:r>
      <w:r w:rsidRPr="00791A91">
        <w:rPr>
          <w:rStyle w:val="Strong"/>
        </w:rPr>
        <w:t>:</w:t>
      </w:r>
      <w:r>
        <w:br w:type="page"/>
      </w:r>
    </w:p>
    <w:p w14:paraId="188143FE" w14:textId="07A85795" w:rsidR="00AC6027" w:rsidRDefault="00AC6027" w:rsidP="00BD7F26">
      <w:pPr>
        <w:pStyle w:val="Heading1"/>
      </w:pPr>
      <w:bookmarkStart w:id="49" w:name="_Appendix_7_–"/>
      <w:bookmarkStart w:id="50" w:name="_Toc237852816"/>
      <w:bookmarkEnd w:id="49"/>
      <w:r w:rsidRPr="00A65DCB">
        <w:t xml:space="preserve">Appendix </w:t>
      </w:r>
      <w:r w:rsidR="00C13F9C">
        <w:t>7</w:t>
      </w:r>
      <w:r w:rsidRPr="00A65DCB">
        <w:t xml:space="preserve"> –</w:t>
      </w:r>
      <w:r w:rsidR="00014A39">
        <w:t xml:space="preserve"> </w:t>
      </w:r>
      <w:r w:rsidRPr="00A65DCB">
        <w:t>peer</w:t>
      </w:r>
      <w:r w:rsidR="000C4DB1">
        <w:t xml:space="preserve"> </w:t>
      </w:r>
      <w:r w:rsidRPr="00A65DCB">
        <w:t>assessment</w:t>
      </w:r>
      <w:r w:rsidR="000C4DB1">
        <w:t xml:space="preserve"> </w:t>
      </w:r>
      <w:r w:rsidR="001C28CF">
        <w:t>(tactical concepts)</w:t>
      </w:r>
      <w:bookmarkEnd w:id="50"/>
    </w:p>
    <w:tbl>
      <w:tblPr>
        <w:tblStyle w:val="Tableheader"/>
        <w:tblW w:w="5000" w:type="pct"/>
        <w:tblLook w:val="04A0" w:firstRow="1" w:lastRow="0" w:firstColumn="1" w:lastColumn="0" w:noHBand="0" w:noVBand="1"/>
        <w:tblDescription w:val="Peer assessment criteria for tactical concepts, including creating space, supporting play, passing decisions, maintaining possession and defending space. There are blank cells for responses."/>
      </w:tblPr>
      <w:tblGrid>
        <w:gridCol w:w="7833"/>
        <w:gridCol w:w="2243"/>
        <w:gridCol w:w="2243"/>
        <w:gridCol w:w="2243"/>
      </w:tblGrid>
      <w:tr w:rsidR="00E95F64" w:rsidRPr="00A65DCB" w14:paraId="69BF678D" w14:textId="77777777" w:rsidTr="0074515B">
        <w:trPr>
          <w:cnfStyle w:val="100000000000" w:firstRow="1" w:lastRow="0" w:firstColumn="0" w:lastColumn="0" w:oddVBand="0" w:evenVBand="0" w:oddHBand="0"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hideMark/>
          </w:tcPr>
          <w:p w14:paraId="1BE3EBC0" w14:textId="53D18FE3" w:rsidR="00714878" w:rsidRPr="00A65DCB" w:rsidRDefault="00714878">
            <w:pPr>
              <w:rPr>
                <w:b w:val="0"/>
                <w:bCs/>
              </w:rPr>
            </w:pPr>
            <w:r w:rsidRPr="00A65DCB">
              <w:rPr>
                <w:bCs/>
              </w:rPr>
              <w:t>Criteria</w:t>
            </w:r>
          </w:p>
        </w:tc>
        <w:tc>
          <w:tcPr>
            <w:tcW w:w="770" w:type="pct"/>
            <w:hideMark/>
          </w:tcPr>
          <w:p w14:paraId="11D7D35C" w14:textId="77777777" w:rsidR="00714878" w:rsidRPr="00A65DCB" w:rsidRDefault="00714878">
            <w:pPr>
              <w:jc w:val="center"/>
              <w:cnfStyle w:val="100000000000" w:firstRow="1" w:lastRow="0" w:firstColumn="0" w:lastColumn="0" w:oddVBand="0" w:evenVBand="0" w:oddHBand="0" w:evenHBand="0" w:firstRowFirstColumn="0" w:firstRowLastColumn="0" w:lastRowFirstColumn="0" w:lastRowLastColumn="0"/>
              <w:rPr>
                <w:b w:val="0"/>
                <w:bCs/>
              </w:rPr>
            </w:pPr>
            <w:r>
              <w:rPr>
                <w:bCs/>
              </w:rPr>
              <w:t>Consistently</w:t>
            </w:r>
          </w:p>
        </w:tc>
        <w:tc>
          <w:tcPr>
            <w:tcW w:w="770" w:type="pct"/>
            <w:hideMark/>
          </w:tcPr>
          <w:p w14:paraId="1FD42327" w14:textId="77777777" w:rsidR="00714878" w:rsidRPr="00A65DCB" w:rsidRDefault="00714878">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Sometimes</w:t>
            </w:r>
          </w:p>
        </w:tc>
        <w:tc>
          <w:tcPr>
            <w:tcW w:w="770" w:type="pct"/>
            <w:hideMark/>
          </w:tcPr>
          <w:p w14:paraId="28554186" w14:textId="77777777" w:rsidR="00714878" w:rsidRPr="00A65DCB" w:rsidRDefault="00714878">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No</w:t>
            </w:r>
            <w:r>
              <w:rPr>
                <w:bCs/>
              </w:rPr>
              <w:t>t yet</w:t>
            </w:r>
          </w:p>
        </w:tc>
      </w:tr>
      <w:tr w:rsidR="00E95F64" w:rsidRPr="00A65DCB" w14:paraId="3614C1EF" w14:textId="77777777" w:rsidTr="0074515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6EF47D10" w14:textId="1A349BFC" w:rsidR="00714878" w:rsidRPr="00BF7E8F" w:rsidRDefault="00A96BE9">
            <w:r w:rsidRPr="00BF7E8F">
              <w:t>The player created space by moving quickly after passing</w:t>
            </w:r>
          </w:p>
        </w:tc>
        <w:tc>
          <w:tcPr>
            <w:tcW w:w="770" w:type="pct"/>
            <w:hideMark/>
          </w:tcPr>
          <w:p w14:paraId="346EBDC8" w14:textId="30405527"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hideMark/>
          </w:tcPr>
          <w:p w14:paraId="17737BF3" w14:textId="140CF1C9"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hideMark/>
          </w:tcPr>
          <w:p w14:paraId="4466C808" w14:textId="3E93607F" w:rsidR="00714878" w:rsidRPr="00A65DCB" w:rsidRDefault="00714878">
            <w:pPr>
              <w:cnfStyle w:val="000000100000" w:firstRow="0" w:lastRow="0" w:firstColumn="0" w:lastColumn="0" w:oddVBand="0" w:evenVBand="0" w:oddHBand="1" w:evenHBand="0" w:firstRowFirstColumn="0" w:firstRowLastColumn="0" w:lastRowFirstColumn="0" w:lastRowLastColumn="0"/>
            </w:pPr>
          </w:p>
        </w:tc>
      </w:tr>
      <w:tr w:rsidR="00E95F64" w:rsidRPr="00A65DCB" w14:paraId="42638D5D" w14:textId="77777777" w:rsidTr="0074515B">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5560BE4C" w14:textId="783CAAEF" w:rsidR="00714878" w:rsidRPr="00BF7E8F" w:rsidRDefault="00C50C20">
            <w:r w:rsidRPr="00BF7E8F">
              <w:t>The player used change of direction to lose a defender</w:t>
            </w:r>
          </w:p>
        </w:tc>
        <w:tc>
          <w:tcPr>
            <w:tcW w:w="770" w:type="pct"/>
            <w:hideMark/>
          </w:tcPr>
          <w:p w14:paraId="7B714698" w14:textId="39E9D693"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hideMark/>
          </w:tcPr>
          <w:p w14:paraId="43AE1F05" w14:textId="154C50EB"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hideMark/>
          </w:tcPr>
          <w:p w14:paraId="09E8C894" w14:textId="47511F0B" w:rsidR="00714878" w:rsidRPr="00A65DCB" w:rsidRDefault="00714878">
            <w:pPr>
              <w:cnfStyle w:val="000000010000" w:firstRow="0" w:lastRow="0" w:firstColumn="0" w:lastColumn="0" w:oddVBand="0" w:evenVBand="0" w:oddHBand="0" w:evenHBand="1" w:firstRowFirstColumn="0" w:firstRowLastColumn="0" w:lastRowFirstColumn="0" w:lastRowLastColumn="0"/>
            </w:pPr>
          </w:p>
        </w:tc>
      </w:tr>
      <w:tr w:rsidR="00E95F64" w:rsidRPr="00A65DCB" w14:paraId="028FD26E" w14:textId="77777777" w:rsidTr="0074515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0032FA16" w14:textId="235D9423" w:rsidR="00714878" w:rsidRPr="00BF7E8F" w:rsidRDefault="00596B79">
            <w:r w:rsidRPr="00BF7E8F">
              <w:t>The player supported play by staying</w:t>
            </w:r>
            <w:r w:rsidR="00C50C20" w:rsidRPr="00BF7E8F">
              <w:t xml:space="preserve"> or moving to a </w:t>
            </w:r>
            <w:r w:rsidRPr="00BF7E8F">
              <w:t xml:space="preserve">position </w:t>
            </w:r>
            <w:r w:rsidR="00C50C20" w:rsidRPr="00BF7E8F">
              <w:t>for a pass</w:t>
            </w:r>
          </w:p>
        </w:tc>
        <w:tc>
          <w:tcPr>
            <w:tcW w:w="770" w:type="pct"/>
            <w:hideMark/>
          </w:tcPr>
          <w:p w14:paraId="3EB0D48A" w14:textId="432C7764"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hideMark/>
          </w:tcPr>
          <w:p w14:paraId="20D694F8" w14:textId="7D950702"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hideMark/>
          </w:tcPr>
          <w:p w14:paraId="631D9FFF" w14:textId="061C292E" w:rsidR="00714878" w:rsidRPr="00A65DCB" w:rsidRDefault="00714878">
            <w:pPr>
              <w:cnfStyle w:val="000000100000" w:firstRow="0" w:lastRow="0" w:firstColumn="0" w:lastColumn="0" w:oddVBand="0" w:evenVBand="0" w:oddHBand="1" w:evenHBand="0" w:firstRowFirstColumn="0" w:firstRowLastColumn="0" w:lastRowFirstColumn="0" w:lastRowLastColumn="0"/>
            </w:pPr>
          </w:p>
        </w:tc>
      </w:tr>
      <w:tr w:rsidR="00E95F64" w:rsidRPr="00A65DCB" w14:paraId="5B95A8B1" w14:textId="77777777" w:rsidTr="0074515B">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628882CD" w14:textId="1A0580F2" w:rsidR="00714878" w:rsidRPr="00BF7E8F" w:rsidRDefault="00596B79">
            <w:r w:rsidRPr="00BF7E8F">
              <w:t>The player adjusted their position to help the ball carrier</w:t>
            </w:r>
          </w:p>
        </w:tc>
        <w:tc>
          <w:tcPr>
            <w:tcW w:w="770" w:type="pct"/>
            <w:hideMark/>
          </w:tcPr>
          <w:p w14:paraId="2A0EDF33" w14:textId="14516AF2"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hideMark/>
          </w:tcPr>
          <w:p w14:paraId="17956126" w14:textId="363D32E2"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hideMark/>
          </w:tcPr>
          <w:p w14:paraId="58BCBC6E" w14:textId="259A1146" w:rsidR="00714878" w:rsidRPr="00A65DCB" w:rsidRDefault="00714878">
            <w:pPr>
              <w:cnfStyle w:val="000000010000" w:firstRow="0" w:lastRow="0" w:firstColumn="0" w:lastColumn="0" w:oddVBand="0" w:evenVBand="0" w:oddHBand="0" w:evenHBand="1" w:firstRowFirstColumn="0" w:firstRowLastColumn="0" w:lastRowFirstColumn="0" w:lastRowLastColumn="0"/>
            </w:pPr>
          </w:p>
        </w:tc>
      </w:tr>
      <w:tr w:rsidR="00E95F64" w:rsidRPr="00A65DCB" w14:paraId="14CB572F" w14:textId="77777777" w:rsidTr="0074515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17757B40" w14:textId="4234951F" w:rsidR="00714878" w:rsidRPr="00BF7E8F" w:rsidRDefault="00EA42D2">
            <w:r w:rsidRPr="00BF7E8F">
              <w:t>The player selected safe passing options</w:t>
            </w:r>
          </w:p>
        </w:tc>
        <w:tc>
          <w:tcPr>
            <w:tcW w:w="770" w:type="pct"/>
            <w:hideMark/>
          </w:tcPr>
          <w:p w14:paraId="1105FDC6" w14:textId="67ED7107"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hideMark/>
          </w:tcPr>
          <w:p w14:paraId="2DE55F43" w14:textId="482D719A"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hideMark/>
          </w:tcPr>
          <w:p w14:paraId="53844802" w14:textId="2CEE32FC" w:rsidR="00714878" w:rsidRPr="00A65DCB" w:rsidRDefault="00714878">
            <w:pPr>
              <w:cnfStyle w:val="000000100000" w:firstRow="0" w:lastRow="0" w:firstColumn="0" w:lastColumn="0" w:oddVBand="0" w:evenVBand="0" w:oddHBand="1" w:evenHBand="0" w:firstRowFirstColumn="0" w:firstRowLastColumn="0" w:lastRowFirstColumn="0" w:lastRowLastColumn="0"/>
            </w:pPr>
          </w:p>
        </w:tc>
      </w:tr>
      <w:tr w:rsidR="00E95F64" w:rsidRPr="00A65DCB" w14:paraId="28C43B7C" w14:textId="77777777" w:rsidTr="0074515B">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57DC7379" w14:textId="19E9BB20" w:rsidR="00714878" w:rsidRPr="00BF7E8F" w:rsidRDefault="00CB205F">
            <w:r w:rsidRPr="00BF7E8F">
              <w:t>The player helped the team keep possession of the ball</w:t>
            </w:r>
          </w:p>
        </w:tc>
        <w:tc>
          <w:tcPr>
            <w:tcW w:w="770" w:type="pct"/>
          </w:tcPr>
          <w:p w14:paraId="3F46DB26" w14:textId="77777777"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tcPr>
          <w:p w14:paraId="1C5213C1" w14:textId="77777777"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tcPr>
          <w:p w14:paraId="13CC8984" w14:textId="77777777" w:rsidR="00714878" w:rsidRPr="00A65DCB" w:rsidRDefault="00714878">
            <w:pPr>
              <w:cnfStyle w:val="000000010000" w:firstRow="0" w:lastRow="0" w:firstColumn="0" w:lastColumn="0" w:oddVBand="0" w:evenVBand="0" w:oddHBand="0" w:evenHBand="1" w:firstRowFirstColumn="0" w:firstRowLastColumn="0" w:lastRowFirstColumn="0" w:lastRowLastColumn="0"/>
            </w:pPr>
          </w:p>
        </w:tc>
      </w:tr>
      <w:tr w:rsidR="00E95F64" w:rsidRPr="00A65DCB" w14:paraId="48C32304" w14:textId="77777777" w:rsidTr="0074515B">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0B2AD62C" w14:textId="51FF7325" w:rsidR="00714878" w:rsidRPr="00BF7E8F" w:rsidRDefault="0076068B">
            <w:r w:rsidRPr="00BF7E8F">
              <w:t>The player defended space by staying goal side</w:t>
            </w:r>
          </w:p>
        </w:tc>
        <w:tc>
          <w:tcPr>
            <w:tcW w:w="770" w:type="pct"/>
          </w:tcPr>
          <w:p w14:paraId="05670C76" w14:textId="77777777"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tcPr>
          <w:p w14:paraId="5D55C05D" w14:textId="77777777" w:rsidR="00714878" w:rsidRPr="00A65DCB" w:rsidRDefault="00714878">
            <w:pPr>
              <w:cnfStyle w:val="000000100000" w:firstRow="0" w:lastRow="0" w:firstColumn="0" w:lastColumn="0" w:oddVBand="0" w:evenVBand="0" w:oddHBand="1" w:evenHBand="0" w:firstRowFirstColumn="0" w:firstRowLastColumn="0" w:lastRowFirstColumn="0" w:lastRowLastColumn="0"/>
            </w:pPr>
          </w:p>
        </w:tc>
        <w:tc>
          <w:tcPr>
            <w:tcW w:w="770" w:type="pct"/>
          </w:tcPr>
          <w:p w14:paraId="3DC1A426" w14:textId="77777777" w:rsidR="00714878" w:rsidRPr="00A65DCB" w:rsidRDefault="00714878">
            <w:pPr>
              <w:cnfStyle w:val="000000100000" w:firstRow="0" w:lastRow="0" w:firstColumn="0" w:lastColumn="0" w:oddVBand="0" w:evenVBand="0" w:oddHBand="1" w:evenHBand="0" w:firstRowFirstColumn="0" w:firstRowLastColumn="0" w:lastRowFirstColumn="0" w:lastRowLastColumn="0"/>
            </w:pPr>
          </w:p>
        </w:tc>
      </w:tr>
      <w:tr w:rsidR="00E95F64" w:rsidRPr="00A65DCB" w14:paraId="2814FBC3" w14:textId="77777777" w:rsidTr="0074515B">
        <w:trPr>
          <w:cnfStyle w:val="000000010000" w:firstRow="0" w:lastRow="0" w:firstColumn="0" w:lastColumn="0" w:oddVBand="0" w:evenVBand="0" w:oddHBand="0" w:evenHBand="1"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2689" w:type="pct"/>
          </w:tcPr>
          <w:p w14:paraId="012328CC" w14:textId="084A8127" w:rsidR="00714878" w:rsidRPr="00BF7E8F" w:rsidRDefault="0076068B">
            <w:r w:rsidRPr="00BF7E8F">
              <w:t xml:space="preserve">The player </w:t>
            </w:r>
            <w:r w:rsidR="00714878" w:rsidRPr="00BF7E8F">
              <w:t>maintained</w:t>
            </w:r>
            <w:r w:rsidRPr="00BF7E8F">
              <w:t xml:space="preserve"> their</w:t>
            </w:r>
            <w:r w:rsidR="00714878" w:rsidRPr="00BF7E8F">
              <w:t xml:space="preserve"> defensive position </w:t>
            </w:r>
            <w:r w:rsidRPr="00BF7E8F">
              <w:t>and did not chase the ball</w:t>
            </w:r>
          </w:p>
        </w:tc>
        <w:tc>
          <w:tcPr>
            <w:tcW w:w="770" w:type="pct"/>
          </w:tcPr>
          <w:p w14:paraId="3CE0D381" w14:textId="77777777"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tcPr>
          <w:p w14:paraId="181EDAF4" w14:textId="77777777" w:rsidR="00714878" w:rsidRPr="00A65DCB" w:rsidRDefault="00714878">
            <w:pPr>
              <w:cnfStyle w:val="000000010000" w:firstRow="0" w:lastRow="0" w:firstColumn="0" w:lastColumn="0" w:oddVBand="0" w:evenVBand="0" w:oddHBand="0" w:evenHBand="1" w:firstRowFirstColumn="0" w:firstRowLastColumn="0" w:lastRowFirstColumn="0" w:lastRowLastColumn="0"/>
            </w:pPr>
          </w:p>
        </w:tc>
        <w:tc>
          <w:tcPr>
            <w:tcW w:w="770" w:type="pct"/>
          </w:tcPr>
          <w:p w14:paraId="72C26E79" w14:textId="77777777" w:rsidR="00714878" w:rsidRPr="00A65DCB" w:rsidRDefault="00714878">
            <w:pPr>
              <w:cnfStyle w:val="000000010000" w:firstRow="0" w:lastRow="0" w:firstColumn="0" w:lastColumn="0" w:oddVBand="0" w:evenVBand="0" w:oddHBand="0" w:evenHBand="1" w:firstRowFirstColumn="0" w:firstRowLastColumn="0" w:lastRowFirstColumn="0" w:lastRowLastColumn="0"/>
            </w:pPr>
          </w:p>
        </w:tc>
      </w:tr>
    </w:tbl>
    <w:p w14:paraId="3A4A0310" w14:textId="76C20932" w:rsidR="0048265E" w:rsidRPr="00791A91" w:rsidRDefault="0048265E" w:rsidP="0048265E">
      <w:pPr>
        <w:rPr>
          <w:rStyle w:val="Strong"/>
        </w:rPr>
      </w:pPr>
      <w:r w:rsidRPr="00791A91">
        <w:rPr>
          <w:rStyle w:val="Strong"/>
        </w:rPr>
        <w:t>One strength:</w:t>
      </w:r>
    </w:p>
    <w:p w14:paraId="2135DC05" w14:textId="4677724A" w:rsidR="00AC6027" w:rsidRPr="00480888" w:rsidRDefault="0048265E" w:rsidP="0048265E">
      <w:pPr>
        <w:suppressAutoHyphens w:val="0"/>
        <w:spacing w:before="0" w:after="160" w:line="278" w:lineRule="auto"/>
        <w:rPr>
          <w:b/>
          <w:bCs/>
        </w:rPr>
      </w:pPr>
      <w:r w:rsidRPr="00791A91">
        <w:rPr>
          <w:rStyle w:val="Strong"/>
        </w:rPr>
        <w:t xml:space="preserve">One area </w:t>
      </w:r>
      <w:r w:rsidR="00203732">
        <w:rPr>
          <w:rStyle w:val="Strong"/>
        </w:rPr>
        <w:t>for</w:t>
      </w:r>
      <w:r w:rsidRPr="00791A91">
        <w:rPr>
          <w:rStyle w:val="Strong"/>
        </w:rPr>
        <w:t xml:space="preserve"> improve</w:t>
      </w:r>
      <w:r w:rsidR="00203732">
        <w:rPr>
          <w:rStyle w:val="Strong"/>
        </w:rPr>
        <w:t>ment</w:t>
      </w:r>
      <w:r w:rsidRPr="00791A91">
        <w:rPr>
          <w:rStyle w:val="Strong"/>
        </w:rPr>
        <w:t>:</w:t>
      </w:r>
      <w:r w:rsidR="00AC6027">
        <w:br w:type="page"/>
      </w:r>
    </w:p>
    <w:p w14:paraId="7E51AC77" w14:textId="60349A83" w:rsidR="00EA09FB" w:rsidRDefault="008178DF" w:rsidP="00EA09FB">
      <w:pPr>
        <w:pStyle w:val="Heading1"/>
      </w:pPr>
      <w:bookmarkStart w:id="51" w:name="_Appendix_8_–"/>
      <w:bookmarkStart w:id="52" w:name="_Toc237852817"/>
      <w:bookmarkEnd w:id="51"/>
      <w:r w:rsidRPr="00A65DCB">
        <w:t xml:space="preserve">Appendix </w:t>
      </w:r>
      <w:r w:rsidR="00C13F9C">
        <w:t>8</w:t>
      </w:r>
      <w:r w:rsidRPr="00A65DCB">
        <w:t xml:space="preserve"> –</w:t>
      </w:r>
      <w:r>
        <w:t xml:space="preserve"> </w:t>
      </w:r>
      <w:r w:rsidR="001C28CF">
        <w:t>teacher assessment (tactical concepts)</w:t>
      </w:r>
      <w:bookmarkEnd w:id="52"/>
    </w:p>
    <w:tbl>
      <w:tblPr>
        <w:tblStyle w:val="Tableheader"/>
        <w:tblW w:w="5000" w:type="pct"/>
        <w:tblLayout w:type="fixed"/>
        <w:tblLook w:val="04A0" w:firstRow="1" w:lastRow="0" w:firstColumn="1" w:lastColumn="0" w:noHBand="0" w:noVBand="1"/>
        <w:tblDescription w:val="Teacher assessment criteria for tactical concepts, including creating and using space, passing decisions, maintaining possession, movement strategies and defensive positioning. There are blank cells for responses."/>
      </w:tblPr>
      <w:tblGrid>
        <w:gridCol w:w="8217"/>
        <w:gridCol w:w="1561"/>
        <w:gridCol w:w="993"/>
        <w:gridCol w:w="1418"/>
        <w:gridCol w:w="1418"/>
        <w:gridCol w:w="955"/>
      </w:tblGrid>
      <w:tr w:rsidR="003851B3" w:rsidRPr="00A65DCB" w14:paraId="3309ACAF" w14:textId="77777777" w:rsidTr="002C7150">
        <w:trPr>
          <w:cnfStyle w:val="100000000000" w:firstRow="1" w:lastRow="0" w:firstColumn="0" w:lastColumn="0" w:oddVBand="0" w:evenVBand="0" w:oddHBand="0"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hideMark/>
          </w:tcPr>
          <w:p w14:paraId="5640824C" w14:textId="71ADBF34" w:rsidR="008178DF" w:rsidRPr="00A65DCB" w:rsidRDefault="008178DF">
            <w:pPr>
              <w:rPr>
                <w:b w:val="0"/>
                <w:bCs/>
              </w:rPr>
            </w:pPr>
            <w:r w:rsidRPr="00A65DCB">
              <w:rPr>
                <w:bCs/>
              </w:rPr>
              <w:t>Criteria</w:t>
            </w:r>
          </w:p>
        </w:tc>
        <w:tc>
          <w:tcPr>
            <w:tcW w:w="536" w:type="pct"/>
            <w:hideMark/>
          </w:tcPr>
          <w:p w14:paraId="03D38611" w14:textId="41D37F6E" w:rsidR="008178DF" w:rsidRPr="00A65DCB" w:rsidRDefault="00583EC6" w:rsidP="005549B3">
            <w:pPr>
              <w:jc w:val="center"/>
              <w:cnfStyle w:val="100000000000" w:firstRow="1" w:lastRow="0" w:firstColumn="0" w:lastColumn="0" w:oddVBand="0" w:evenVBand="0" w:oddHBand="0" w:evenHBand="0" w:firstRowFirstColumn="0" w:firstRowLastColumn="0" w:lastRowFirstColumn="0" w:lastRowLastColumn="0"/>
              <w:rPr>
                <w:b w:val="0"/>
                <w:bCs/>
              </w:rPr>
            </w:pPr>
            <w:r>
              <w:rPr>
                <w:bCs/>
              </w:rPr>
              <w:t>Consistently</w:t>
            </w:r>
          </w:p>
        </w:tc>
        <w:tc>
          <w:tcPr>
            <w:tcW w:w="341" w:type="pct"/>
            <w:hideMark/>
          </w:tcPr>
          <w:p w14:paraId="64CADAB1" w14:textId="60F520B0" w:rsidR="008178DF" w:rsidRPr="00A65DCB" w:rsidRDefault="008178DF" w:rsidP="005549B3">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Mostly</w:t>
            </w:r>
          </w:p>
        </w:tc>
        <w:tc>
          <w:tcPr>
            <w:tcW w:w="487" w:type="pct"/>
            <w:hideMark/>
          </w:tcPr>
          <w:p w14:paraId="5534B20F" w14:textId="36F3E1B8" w:rsidR="008178DF" w:rsidRPr="00A65DCB" w:rsidRDefault="008178DF" w:rsidP="005549B3">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Sometimes</w:t>
            </w:r>
          </w:p>
        </w:tc>
        <w:tc>
          <w:tcPr>
            <w:tcW w:w="487" w:type="pct"/>
            <w:hideMark/>
          </w:tcPr>
          <w:p w14:paraId="619FC9A8" w14:textId="45272B42" w:rsidR="008178DF" w:rsidRPr="00A65DCB" w:rsidRDefault="008178DF" w:rsidP="005549B3">
            <w:pPr>
              <w:jc w:val="center"/>
              <w:cnfStyle w:val="100000000000" w:firstRow="1" w:lastRow="0" w:firstColumn="0" w:lastColumn="0" w:oddVBand="0" w:evenVBand="0" w:oddHBand="0" w:evenHBand="0" w:firstRowFirstColumn="0" w:firstRowLastColumn="0" w:lastRowFirstColumn="0" w:lastRowLastColumn="0"/>
              <w:rPr>
                <w:b w:val="0"/>
                <w:bCs/>
              </w:rPr>
            </w:pPr>
            <w:r w:rsidRPr="00A65DCB">
              <w:rPr>
                <w:bCs/>
              </w:rPr>
              <w:t>Few times</w:t>
            </w:r>
          </w:p>
        </w:tc>
        <w:tc>
          <w:tcPr>
            <w:tcW w:w="328" w:type="pct"/>
            <w:hideMark/>
          </w:tcPr>
          <w:p w14:paraId="4A081490" w14:textId="62B251B4" w:rsidR="008178DF" w:rsidRPr="00A65DCB" w:rsidRDefault="00CD1C3A" w:rsidP="005549B3">
            <w:pPr>
              <w:jc w:val="center"/>
              <w:cnfStyle w:val="100000000000" w:firstRow="1" w:lastRow="0" w:firstColumn="0" w:lastColumn="0" w:oddVBand="0" w:evenVBand="0" w:oddHBand="0" w:evenHBand="0" w:firstRowFirstColumn="0" w:firstRowLastColumn="0" w:lastRowFirstColumn="0" w:lastRowLastColumn="0"/>
              <w:rPr>
                <w:b w:val="0"/>
                <w:bCs/>
              </w:rPr>
            </w:pPr>
            <w:r>
              <w:rPr>
                <w:bCs/>
              </w:rPr>
              <w:t>Rarel</w:t>
            </w:r>
            <w:r w:rsidR="0031065E">
              <w:rPr>
                <w:bCs/>
              </w:rPr>
              <w:t>y</w:t>
            </w:r>
          </w:p>
        </w:tc>
      </w:tr>
      <w:tr w:rsidR="003851B3" w:rsidRPr="00A65DCB" w14:paraId="72BD8437" w14:textId="77777777" w:rsidTr="002C715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hideMark/>
          </w:tcPr>
          <w:p w14:paraId="15327D49" w14:textId="3E2FCD9C" w:rsidR="008178DF" w:rsidRPr="00C67789" w:rsidRDefault="000E59B6">
            <w:r w:rsidRPr="000E59B6">
              <w:t>Uses the depth and width of a playing area to create space</w:t>
            </w:r>
          </w:p>
        </w:tc>
        <w:tc>
          <w:tcPr>
            <w:tcW w:w="536" w:type="pct"/>
            <w:hideMark/>
          </w:tcPr>
          <w:p w14:paraId="4CFD067A" w14:textId="0D9643E4"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341" w:type="pct"/>
            <w:hideMark/>
          </w:tcPr>
          <w:p w14:paraId="21EE4F90" w14:textId="087D1E11"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487" w:type="pct"/>
            <w:hideMark/>
          </w:tcPr>
          <w:p w14:paraId="4E6F079A" w14:textId="4FD47C2C"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487" w:type="pct"/>
            <w:hideMark/>
          </w:tcPr>
          <w:p w14:paraId="148372F1" w14:textId="387341B4"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328" w:type="pct"/>
            <w:hideMark/>
          </w:tcPr>
          <w:p w14:paraId="11DD52C8" w14:textId="2F767582" w:rsidR="008178DF" w:rsidRPr="00A65DCB" w:rsidRDefault="008178DF">
            <w:pPr>
              <w:cnfStyle w:val="000000100000" w:firstRow="0" w:lastRow="0" w:firstColumn="0" w:lastColumn="0" w:oddVBand="0" w:evenVBand="0" w:oddHBand="1" w:evenHBand="0" w:firstRowFirstColumn="0" w:firstRowLastColumn="0" w:lastRowFirstColumn="0" w:lastRowLastColumn="0"/>
            </w:pPr>
          </w:p>
        </w:tc>
      </w:tr>
      <w:tr w:rsidR="003851B3" w:rsidRPr="00A65DCB" w14:paraId="516C8AB3" w14:textId="77777777" w:rsidTr="002C7150">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hideMark/>
          </w:tcPr>
          <w:p w14:paraId="6B862FB5" w14:textId="005E3D36" w:rsidR="008178DF" w:rsidRPr="00C67789" w:rsidRDefault="000E59B6">
            <w:r w:rsidRPr="000E59B6">
              <w:t>Passes the ball first time to optimise movement into space</w:t>
            </w:r>
          </w:p>
        </w:tc>
        <w:tc>
          <w:tcPr>
            <w:tcW w:w="536" w:type="pct"/>
            <w:hideMark/>
          </w:tcPr>
          <w:p w14:paraId="15E12B2B" w14:textId="04CB8984"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341" w:type="pct"/>
            <w:hideMark/>
          </w:tcPr>
          <w:p w14:paraId="7A41C033" w14:textId="299EE10C"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487" w:type="pct"/>
            <w:hideMark/>
          </w:tcPr>
          <w:p w14:paraId="47774B7B" w14:textId="35C83AE6"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487" w:type="pct"/>
            <w:hideMark/>
          </w:tcPr>
          <w:p w14:paraId="46977757" w14:textId="458C8E92"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328" w:type="pct"/>
            <w:hideMark/>
          </w:tcPr>
          <w:p w14:paraId="3BCA0D49" w14:textId="4A3CC532" w:rsidR="008178DF" w:rsidRPr="00A65DCB" w:rsidRDefault="008178DF">
            <w:pPr>
              <w:cnfStyle w:val="000000010000" w:firstRow="0" w:lastRow="0" w:firstColumn="0" w:lastColumn="0" w:oddVBand="0" w:evenVBand="0" w:oddHBand="0" w:evenHBand="1" w:firstRowFirstColumn="0" w:firstRowLastColumn="0" w:lastRowFirstColumn="0" w:lastRowLastColumn="0"/>
            </w:pPr>
          </w:p>
        </w:tc>
      </w:tr>
      <w:tr w:rsidR="003851B3" w:rsidRPr="00A65DCB" w14:paraId="2A608A6B" w14:textId="77777777" w:rsidTr="002C715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hideMark/>
          </w:tcPr>
          <w:p w14:paraId="4C11E56B" w14:textId="39BA4816" w:rsidR="008178DF" w:rsidRPr="00C67789" w:rsidRDefault="000E59B6">
            <w:r w:rsidRPr="000E59B6">
              <w:t>Draws a defender towards them before passing the ball</w:t>
            </w:r>
          </w:p>
        </w:tc>
        <w:tc>
          <w:tcPr>
            <w:tcW w:w="536" w:type="pct"/>
            <w:hideMark/>
          </w:tcPr>
          <w:p w14:paraId="659B2564" w14:textId="3F678485"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341" w:type="pct"/>
            <w:hideMark/>
          </w:tcPr>
          <w:p w14:paraId="0BF66046" w14:textId="2AB7E9FE"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487" w:type="pct"/>
            <w:hideMark/>
          </w:tcPr>
          <w:p w14:paraId="05D802F9" w14:textId="3272498D"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487" w:type="pct"/>
            <w:hideMark/>
          </w:tcPr>
          <w:p w14:paraId="4AF6BE02" w14:textId="65575196"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328" w:type="pct"/>
            <w:hideMark/>
          </w:tcPr>
          <w:p w14:paraId="76E42B5D" w14:textId="74F5AD45" w:rsidR="008178DF" w:rsidRPr="00A65DCB" w:rsidRDefault="008178DF">
            <w:pPr>
              <w:cnfStyle w:val="000000100000" w:firstRow="0" w:lastRow="0" w:firstColumn="0" w:lastColumn="0" w:oddVBand="0" w:evenVBand="0" w:oddHBand="1" w:evenHBand="0" w:firstRowFirstColumn="0" w:firstRowLastColumn="0" w:lastRowFirstColumn="0" w:lastRowLastColumn="0"/>
            </w:pPr>
          </w:p>
        </w:tc>
      </w:tr>
      <w:tr w:rsidR="003851B3" w:rsidRPr="00A65DCB" w14:paraId="36E94729" w14:textId="77777777" w:rsidTr="002C7150">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hideMark/>
          </w:tcPr>
          <w:p w14:paraId="54AAF99F" w14:textId="4B114525" w:rsidR="008178DF" w:rsidRPr="00C67789" w:rsidRDefault="000E59B6">
            <w:r w:rsidRPr="000E59B6">
              <w:t>Positions themselves to create advantage and maintain possession</w:t>
            </w:r>
          </w:p>
        </w:tc>
        <w:tc>
          <w:tcPr>
            <w:tcW w:w="536" w:type="pct"/>
            <w:hideMark/>
          </w:tcPr>
          <w:p w14:paraId="3E371EEE" w14:textId="18685693"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341" w:type="pct"/>
            <w:hideMark/>
          </w:tcPr>
          <w:p w14:paraId="63AA65F4" w14:textId="6EA25A89"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487" w:type="pct"/>
            <w:hideMark/>
          </w:tcPr>
          <w:p w14:paraId="1B162526" w14:textId="42A6D0DD"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487" w:type="pct"/>
            <w:hideMark/>
          </w:tcPr>
          <w:p w14:paraId="3B9BDEAC" w14:textId="2F77EEC1"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328" w:type="pct"/>
            <w:hideMark/>
          </w:tcPr>
          <w:p w14:paraId="65BA4B57" w14:textId="3884B1AB" w:rsidR="008178DF" w:rsidRPr="00A65DCB" w:rsidRDefault="008178DF">
            <w:pPr>
              <w:cnfStyle w:val="000000010000" w:firstRow="0" w:lastRow="0" w:firstColumn="0" w:lastColumn="0" w:oddVBand="0" w:evenVBand="0" w:oddHBand="0" w:evenHBand="1" w:firstRowFirstColumn="0" w:firstRowLastColumn="0" w:lastRowFirstColumn="0" w:lastRowLastColumn="0"/>
            </w:pPr>
          </w:p>
        </w:tc>
      </w:tr>
      <w:tr w:rsidR="003851B3" w:rsidRPr="00A65DCB" w14:paraId="73B22B13" w14:textId="77777777" w:rsidTr="002C715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hideMark/>
          </w:tcPr>
          <w:p w14:paraId="2E5BC1B8" w14:textId="353432AF" w:rsidR="008178DF" w:rsidRPr="00C67789" w:rsidRDefault="000E59B6">
            <w:r w:rsidRPr="000E59B6">
              <w:t>Maintains possession of the ball under pressure</w:t>
            </w:r>
          </w:p>
        </w:tc>
        <w:tc>
          <w:tcPr>
            <w:tcW w:w="536" w:type="pct"/>
            <w:hideMark/>
          </w:tcPr>
          <w:p w14:paraId="112370CF" w14:textId="5D340C50"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341" w:type="pct"/>
            <w:hideMark/>
          </w:tcPr>
          <w:p w14:paraId="17AB7B2F" w14:textId="79DC56EF"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487" w:type="pct"/>
            <w:hideMark/>
          </w:tcPr>
          <w:p w14:paraId="28A18694" w14:textId="43C65716"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487" w:type="pct"/>
            <w:hideMark/>
          </w:tcPr>
          <w:p w14:paraId="57B4A0B3" w14:textId="3308D154" w:rsidR="008178DF" w:rsidRPr="00A65DCB" w:rsidRDefault="008178DF">
            <w:pPr>
              <w:cnfStyle w:val="000000100000" w:firstRow="0" w:lastRow="0" w:firstColumn="0" w:lastColumn="0" w:oddVBand="0" w:evenVBand="0" w:oddHBand="1" w:evenHBand="0" w:firstRowFirstColumn="0" w:firstRowLastColumn="0" w:lastRowFirstColumn="0" w:lastRowLastColumn="0"/>
            </w:pPr>
          </w:p>
        </w:tc>
        <w:tc>
          <w:tcPr>
            <w:tcW w:w="328" w:type="pct"/>
            <w:hideMark/>
          </w:tcPr>
          <w:p w14:paraId="4785D110" w14:textId="376F8C43" w:rsidR="008178DF" w:rsidRPr="00A65DCB" w:rsidRDefault="008178DF">
            <w:pPr>
              <w:cnfStyle w:val="000000100000" w:firstRow="0" w:lastRow="0" w:firstColumn="0" w:lastColumn="0" w:oddVBand="0" w:evenVBand="0" w:oddHBand="1" w:evenHBand="0" w:firstRowFirstColumn="0" w:firstRowLastColumn="0" w:lastRowFirstColumn="0" w:lastRowLastColumn="0"/>
            </w:pPr>
          </w:p>
        </w:tc>
      </w:tr>
      <w:tr w:rsidR="003851B3" w:rsidRPr="00A65DCB" w14:paraId="05F273A1" w14:textId="77777777" w:rsidTr="002C7150">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hideMark/>
          </w:tcPr>
          <w:p w14:paraId="152B770F" w14:textId="27D65115" w:rsidR="008178DF" w:rsidRPr="00C67789" w:rsidRDefault="000E59B6">
            <w:r w:rsidRPr="000E59B6">
              <w:t>Varies intensity of movement to evade an opponent or create indecision in defence</w:t>
            </w:r>
          </w:p>
        </w:tc>
        <w:tc>
          <w:tcPr>
            <w:tcW w:w="536" w:type="pct"/>
            <w:hideMark/>
          </w:tcPr>
          <w:p w14:paraId="3F83375E" w14:textId="5035F8AE"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341" w:type="pct"/>
            <w:hideMark/>
          </w:tcPr>
          <w:p w14:paraId="27EFDE7A" w14:textId="296038DE"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487" w:type="pct"/>
            <w:hideMark/>
          </w:tcPr>
          <w:p w14:paraId="3836B32E" w14:textId="4B6F0040"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487" w:type="pct"/>
            <w:hideMark/>
          </w:tcPr>
          <w:p w14:paraId="2584C2C8" w14:textId="74C3E1A8" w:rsidR="008178DF" w:rsidRPr="00A65DCB" w:rsidRDefault="008178DF">
            <w:pPr>
              <w:cnfStyle w:val="000000010000" w:firstRow="0" w:lastRow="0" w:firstColumn="0" w:lastColumn="0" w:oddVBand="0" w:evenVBand="0" w:oddHBand="0" w:evenHBand="1" w:firstRowFirstColumn="0" w:firstRowLastColumn="0" w:lastRowFirstColumn="0" w:lastRowLastColumn="0"/>
            </w:pPr>
          </w:p>
        </w:tc>
        <w:tc>
          <w:tcPr>
            <w:tcW w:w="328" w:type="pct"/>
            <w:hideMark/>
          </w:tcPr>
          <w:p w14:paraId="713128AD" w14:textId="19899EC6" w:rsidR="008178DF" w:rsidRPr="00A65DCB" w:rsidRDefault="008178DF">
            <w:pPr>
              <w:cnfStyle w:val="000000010000" w:firstRow="0" w:lastRow="0" w:firstColumn="0" w:lastColumn="0" w:oddVBand="0" w:evenVBand="0" w:oddHBand="0" w:evenHBand="1" w:firstRowFirstColumn="0" w:firstRowLastColumn="0" w:lastRowFirstColumn="0" w:lastRowLastColumn="0"/>
            </w:pPr>
          </w:p>
        </w:tc>
      </w:tr>
      <w:tr w:rsidR="003851B3" w:rsidRPr="00A65DCB" w14:paraId="55B9E987" w14:textId="77777777" w:rsidTr="002C7150">
        <w:trPr>
          <w:cnfStyle w:val="000000100000" w:firstRow="0" w:lastRow="0" w:firstColumn="0" w:lastColumn="0" w:oddVBand="0" w:evenVBand="0" w:oddHBand="1" w:evenHBand="0"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tcPr>
          <w:p w14:paraId="1252FA1C" w14:textId="5C2204E0" w:rsidR="005E4E91" w:rsidRPr="00C67789" w:rsidRDefault="00C80436">
            <w:r>
              <w:t xml:space="preserve">Positions themselves to </w:t>
            </w:r>
            <w:r w:rsidR="008552DF">
              <w:t>minimise space</w:t>
            </w:r>
            <w:r w:rsidR="00C957F7">
              <w:t xml:space="preserve"> </w:t>
            </w:r>
            <w:r w:rsidR="009D2262">
              <w:t xml:space="preserve">and </w:t>
            </w:r>
            <w:r w:rsidR="00F12C20">
              <w:t>passing options</w:t>
            </w:r>
          </w:p>
        </w:tc>
        <w:tc>
          <w:tcPr>
            <w:tcW w:w="536" w:type="pct"/>
          </w:tcPr>
          <w:p w14:paraId="1451D09A" w14:textId="77777777" w:rsidR="005E4E91" w:rsidRPr="00A65DCB" w:rsidRDefault="005E4E91">
            <w:pPr>
              <w:cnfStyle w:val="000000100000" w:firstRow="0" w:lastRow="0" w:firstColumn="0" w:lastColumn="0" w:oddVBand="0" w:evenVBand="0" w:oddHBand="1" w:evenHBand="0" w:firstRowFirstColumn="0" w:firstRowLastColumn="0" w:lastRowFirstColumn="0" w:lastRowLastColumn="0"/>
            </w:pPr>
          </w:p>
        </w:tc>
        <w:tc>
          <w:tcPr>
            <w:tcW w:w="341" w:type="pct"/>
          </w:tcPr>
          <w:p w14:paraId="21BC61EA" w14:textId="77777777" w:rsidR="005E4E91" w:rsidRPr="00A65DCB" w:rsidRDefault="005E4E91">
            <w:pPr>
              <w:cnfStyle w:val="000000100000" w:firstRow="0" w:lastRow="0" w:firstColumn="0" w:lastColumn="0" w:oddVBand="0" w:evenVBand="0" w:oddHBand="1" w:evenHBand="0" w:firstRowFirstColumn="0" w:firstRowLastColumn="0" w:lastRowFirstColumn="0" w:lastRowLastColumn="0"/>
            </w:pPr>
          </w:p>
        </w:tc>
        <w:tc>
          <w:tcPr>
            <w:tcW w:w="487" w:type="pct"/>
          </w:tcPr>
          <w:p w14:paraId="530509CD" w14:textId="77777777" w:rsidR="005E4E91" w:rsidRPr="00A65DCB" w:rsidRDefault="005E4E91">
            <w:pPr>
              <w:cnfStyle w:val="000000100000" w:firstRow="0" w:lastRow="0" w:firstColumn="0" w:lastColumn="0" w:oddVBand="0" w:evenVBand="0" w:oddHBand="1" w:evenHBand="0" w:firstRowFirstColumn="0" w:firstRowLastColumn="0" w:lastRowFirstColumn="0" w:lastRowLastColumn="0"/>
            </w:pPr>
          </w:p>
        </w:tc>
        <w:tc>
          <w:tcPr>
            <w:tcW w:w="487" w:type="pct"/>
          </w:tcPr>
          <w:p w14:paraId="0355D55E" w14:textId="77777777" w:rsidR="005E4E91" w:rsidRPr="00A65DCB" w:rsidRDefault="005E4E91">
            <w:pPr>
              <w:cnfStyle w:val="000000100000" w:firstRow="0" w:lastRow="0" w:firstColumn="0" w:lastColumn="0" w:oddVBand="0" w:evenVBand="0" w:oddHBand="1" w:evenHBand="0" w:firstRowFirstColumn="0" w:firstRowLastColumn="0" w:lastRowFirstColumn="0" w:lastRowLastColumn="0"/>
            </w:pPr>
          </w:p>
        </w:tc>
        <w:tc>
          <w:tcPr>
            <w:tcW w:w="328" w:type="pct"/>
          </w:tcPr>
          <w:p w14:paraId="0EE72D1A" w14:textId="77777777" w:rsidR="005E4E91" w:rsidRPr="00A65DCB" w:rsidRDefault="005E4E91">
            <w:pPr>
              <w:cnfStyle w:val="000000100000" w:firstRow="0" w:lastRow="0" w:firstColumn="0" w:lastColumn="0" w:oddVBand="0" w:evenVBand="0" w:oddHBand="1" w:evenHBand="0" w:firstRowFirstColumn="0" w:firstRowLastColumn="0" w:lastRowFirstColumn="0" w:lastRowLastColumn="0"/>
            </w:pPr>
          </w:p>
        </w:tc>
      </w:tr>
      <w:tr w:rsidR="003851B3" w:rsidRPr="00A65DCB" w14:paraId="20C68268" w14:textId="77777777" w:rsidTr="002C7150">
        <w:trPr>
          <w:cnfStyle w:val="000000010000" w:firstRow="0" w:lastRow="0" w:firstColumn="0" w:lastColumn="0" w:oddVBand="0" w:evenVBand="0" w:oddHBand="0" w:evenHBand="1" w:firstRowFirstColumn="0" w:firstRowLastColumn="0" w:lastRowFirstColumn="0" w:lastRowLastColumn="0"/>
          <w:trHeight w:val="546"/>
        </w:trPr>
        <w:tc>
          <w:tcPr>
            <w:cnfStyle w:val="001000000000" w:firstRow="0" w:lastRow="0" w:firstColumn="1" w:lastColumn="0" w:oddVBand="0" w:evenVBand="0" w:oddHBand="0" w:evenHBand="0" w:firstRowFirstColumn="0" w:firstRowLastColumn="0" w:lastRowFirstColumn="0" w:lastRowLastColumn="0"/>
            <w:tcW w:w="2821" w:type="pct"/>
          </w:tcPr>
          <w:p w14:paraId="6ADC287F" w14:textId="3E22D4FC" w:rsidR="00722B30" w:rsidRDefault="00B02C68">
            <w:r>
              <w:t>Adjusts defensive positioning in response to attacking play</w:t>
            </w:r>
          </w:p>
        </w:tc>
        <w:tc>
          <w:tcPr>
            <w:tcW w:w="536" w:type="pct"/>
          </w:tcPr>
          <w:p w14:paraId="1B0A7EF5" w14:textId="77777777" w:rsidR="00722B30" w:rsidRPr="00A65DCB" w:rsidRDefault="00722B30">
            <w:pPr>
              <w:cnfStyle w:val="000000010000" w:firstRow="0" w:lastRow="0" w:firstColumn="0" w:lastColumn="0" w:oddVBand="0" w:evenVBand="0" w:oddHBand="0" w:evenHBand="1" w:firstRowFirstColumn="0" w:firstRowLastColumn="0" w:lastRowFirstColumn="0" w:lastRowLastColumn="0"/>
            </w:pPr>
          </w:p>
        </w:tc>
        <w:tc>
          <w:tcPr>
            <w:tcW w:w="341" w:type="pct"/>
          </w:tcPr>
          <w:p w14:paraId="7CB5495A" w14:textId="77777777" w:rsidR="00722B30" w:rsidRPr="00A65DCB" w:rsidRDefault="00722B30">
            <w:pPr>
              <w:cnfStyle w:val="000000010000" w:firstRow="0" w:lastRow="0" w:firstColumn="0" w:lastColumn="0" w:oddVBand="0" w:evenVBand="0" w:oddHBand="0" w:evenHBand="1" w:firstRowFirstColumn="0" w:firstRowLastColumn="0" w:lastRowFirstColumn="0" w:lastRowLastColumn="0"/>
            </w:pPr>
          </w:p>
        </w:tc>
        <w:tc>
          <w:tcPr>
            <w:tcW w:w="487" w:type="pct"/>
          </w:tcPr>
          <w:p w14:paraId="51CC056B" w14:textId="77777777" w:rsidR="00722B30" w:rsidRPr="00A65DCB" w:rsidRDefault="00722B30">
            <w:pPr>
              <w:cnfStyle w:val="000000010000" w:firstRow="0" w:lastRow="0" w:firstColumn="0" w:lastColumn="0" w:oddVBand="0" w:evenVBand="0" w:oddHBand="0" w:evenHBand="1" w:firstRowFirstColumn="0" w:firstRowLastColumn="0" w:lastRowFirstColumn="0" w:lastRowLastColumn="0"/>
            </w:pPr>
          </w:p>
        </w:tc>
        <w:tc>
          <w:tcPr>
            <w:tcW w:w="487" w:type="pct"/>
          </w:tcPr>
          <w:p w14:paraId="1AF8C04D" w14:textId="77777777" w:rsidR="00722B30" w:rsidRPr="00A65DCB" w:rsidRDefault="00722B30">
            <w:pPr>
              <w:cnfStyle w:val="000000010000" w:firstRow="0" w:lastRow="0" w:firstColumn="0" w:lastColumn="0" w:oddVBand="0" w:evenVBand="0" w:oddHBand="0" w:evenHBand="1" w:firstRowFirstColumn="0" w:firstRowLastColumn="0" w:lastRowFirstColumn="0" w:lastRowLastColumn="0"/>
            </w:pPr>
          </w:p>
        </w:tc>
        <w:tc>
          <w:tcPr>
            <w:tcW w:w="328" w:type="pct"/>
          </w:tcPr>
          <w:p w14:paraId="53F60910" w14:textId="77777777" w:rsidR="00722B30" w:rsidRPr="00A65DCB" w:rsidRDefault="00722B30">
            <w:pPr>
              <w:cnfStyle w:val="000000010000" w:firstRow="0" w:lastRow="0" w:firstColumn="0" w:lastColumn="0" w:oddVBand="0" w:evenVBand="0" w:oddHBand="0" w:evenHBand="1" w:firstRowFirstColumn="0" w:firstRowLastColumn="0" w:lastRowFirstColumn="0" w:lastRowLastColumn="0"/>
            </w:pPr>
          </w:p>
        </w:tc>
      </w:tr>
    </w:tbl>
    <w:p w14:paraId="10B374A3" w14:textId="77777777" w:rsidR="00FE368C" w:rsidRDefault="00FE368C">
      <w:pPr>
        <w:suppressAutoHyphens w:val="0"/>
        <w:spacing w:before="0" w:after="160" w:line="259" w:lineRule="auto"/>
        <w:rPr>
          <w:rFonts w:eastAsiaTheme="majorEastAsia"/>
          <w:bCs/>
          <w:color w:val="002664"/>
          <w:sz w:val="40"/>
          <w:szCs w:val="52"/>
        </w:rPr>
      </w:pPr>
      <w:bookmarkStart w:id="53" w:name="_Toc149324466"/>
      <w:bookmarkStart w:id="54" w:name="_Toc150181685"/>
      <w:bookmarkStart w:id="55" w:name="_Toc150259391"/>
      <w:bookmarkStart w:id="56" w:name="_Toc151447423"/>
      <w:bookmarkStart w:id="57" w:name="_Toc151632403"/>
      <w:bookmarkEnd w:id="28"/>
      <w:bookmarkEnd w:id="29"/>
      <w:bookmarkEnd w:id="30"/>
      <w:bookmarkEnd w:id="31"/>
      <w:bookmarkEnd w:id="32"/>
      <w:bookmarkEnd w:id="33"/>
      <w:bookmarkEnd w:id="34"/>
      <w:bookmarkEnd w:id="35"/>
      <w:bookmarkEnd w:id="36"/>
      <w:r>
        <w:rPr>
          <w:rFonts w:eastAsiaTheme="majorEastAsia"/>
          <w:bCs/>
          <w:color w:val="002664"/>
          <w:sz w:val="40"/>
          <w:szCs w:val="52"/>
        </w:rPr>
        <w:br w:type="page"/>
      </w:r>
    </w:p>
    <w:p w14:paraId="2D006D97" w14:textId="77777777" w:rsidR="00FE368C" w:rsidRPr="005F26F8" w:rsidRDefault="00FE368C" w:rsidP="00FE368C">
      <w:pPr>
        <w:pStyle w:val="Heading1"/>
      </w:pPr>
      <w:bookmarkStart w:id="58" w:name="_Capturing_student_voice"/>
      <w:bookmarkStart w:id="59" w:name="_Toc197684720"/>
      <w:bookmarkStart w:id="60" w:name="_Toc201160149"/>
      <w:bookmarkStart w:id="61" w:name="_Toc204161522"/>
      <w:bookmarkStart w:id="62" w:name="_Toc237852818"/>
      <w:bookmarkEnd w:id="58"/>
      <w:r w:rsidRPr="005F26F8">
        <w:rPr>
          <w:noProof/>
        </w:rPr>
        <w:drawing>
          <wp:anchor distT="0" distB="0" distL="114300" distR="114300" simplePos="0" relativeHeight="251659264" behindDoc="0" locked="0" layoutInCell="1" allowOverlap="1" wp14:anchorId="04790563" wp14:editId="31D05E0A">
            <wp:simplePos x="0" y="0"/>
            <wp:positionH relativeFrom="column">
              <wp:posOffset>-1270</wp:posOffset>
            </wp:positionH>
            <wp:positionV relativeFrom="paragraph">
              <wp:posOffset>0</wp:posOffset>
            </wp:positionV>
            <wp:extent cx="840105" cy="840105"/>
            <wp:effectExtent l="0" t="0" r="0" b="0"/>
            <wp:wrapSquare wrapText="bothSides"/>
            <wp:docPr id="562937688"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37688" name="Picture 7">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840105" cy="8401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26F8">
        <w:t>Program feedback</w:t>
      </w:r>
      <w:bookmarkEnd w:id="59"/>
      <w:bookmarkEnd w:id="60"/>
      <w:bookmarkEnd w:id="61"/>
      <w:bookmarkEnd w:id="62"/>
    </w:p>
    <w:p w14:paraId="0E63FB7C" w14:textId="77777777" w:rsidR="0040374D" w:rsidRPr="005F26F8" w:rsidRDefault="0040374D" w:rsidP="0040374D">
      <w:r w:rsidRPr="005F26F8">
        <w:t>We value your feedback. If you use th</w:t>
      </w:r>
      <w:r>
        <w:t>is</w:t>
      </w:r>
      <w:r w:rsidRPr="005F26F8">
        <w:t xml:space="preserve"> </w:t>
      </w:r>
      <w:r>
        <w:t xml:space="preserve">teaching and learning </w:t>
      </w:r>
      <w:r w:rsidRPr="005F26F8">
        <w:t xml:space="preserve">program in your faculty and school context, please complete the </w:t>
      </w:r>
      <w:hyperlink r:id="rId39" w:history="1">
        <w:r w:rsidRPr="00837391">
          <w:rPr>
            <w:rStyle w:val="Hyperlink"/>
          </w:rPr>
          <w:t>PDHPE 7–10 resource evaluation form</w:t>
        </w:r>
      </w:hyperlink>
      <w:r w:rsidRPr="005F26F8">
        <w:t xml:space="preserve">. If you have further comments or suggestions, please email </w:t>
      </w:r>
      <w:hyperlink r:id="rId40" w:history="1">
        <w:r w:rsidRPr="009718AC">
          <w:rPr>
            <w:rStyle w:val="Hyperlink"/>
            <w:rFonts w:eastAsia="Arial"/>
          </w:rPr>
          <w:t>PDHPEcurriculum@det.nsw.edu.au</w:t>
        </w:r>
      </w:hyperlink>
      <w:r w:rsidRPr="005F26F8">
        <w:t>.</w:t>
      </w:r>
    </w:p>
    <w:p w14:paraId="11A85214" w14:textId="77777777" w:rsidR="00EF01CC" w:rsidRPr="00EF01CC" w:rsidRDefault="00EF01CC" w:rsidP="003C17BE">
      <w:r>
        <w:br w:type="page"/>
      </w:r>
    </w:p>
    <w:p w14:paraId="016180DE" w14:textId="77777777" w:rsidR="00270B6F" w:rsidRDefault="00270B6F" w:rsidP="00442B7A">
      <w:pPr>
        <w:pStyle w:val="Heading1"/>
        <w:spacing w:after="260"/>
      </w:pPr>
      <w:bookmarkStart w:id="63" w:name="_Toc237852819"/>
      <w:r w:rsidRPr="00E95AEF">
        <w:t xml:space="preserve">Support and </w:t>
      </w:r>
      <w:r w:rsidRPr="003E6B4E">
        <w:t>alignment</w:t>
      </w:r>
      <w:bookmarkEnd w:id="53"/>
      <w:bookmarkEnd w:id="54"/>
      <w:bookmarkEnd w:id="55"/>
      <w:bookmarkEnd w:id="56"/>
      <w:bookmarkEnd w:id="57"/>
      <w:bookmarkEnd w:id="63"/>
    </w:p>
    <w:p w14:paraId="4255E3C5" w14:textId="77777777" w:rsidR="00D00301" w:rsidRDefault="00D00301" w:rsidP="00D00301">
      <w:r w:rsidRPr="008D17D0">
        <w:rPr>
          <w:rStyle w:val="Strong"/>
        </w:rPr>
        <w:t>Resource evaluation and support</w:t>
      </w:r>
      <w:r w:rsidRPr="00167BCB">
        <w:t>:</w:t>
      </w:r>
      <w:r>
        <w:t xml:space="preserve"> all curriculum resources are prepared through a rigorous process. Resources are periodically reviewed as part of our ongoing evaluation plan to ensure currency, relevance and effectiveness. For additional support or advice, or to provide feedback, contact the PDHPE Secondary Curriculum team by emailing </w:t>
      </w:r>
      <w:hyperlink r:id="rId41" w:history="1">
        <w:r w:rsidRPr="008508CC">
          <w:rPr>
            <w:rStyle w:val="Hyperlink"/>
          </w:rPr>
          <w:t>PDHPEcurriculum@det.nsw.edu.au</w:t>
        </w:r>
      </w:hyperlink>
      <w:r>
        <w:t>.</w:t>
      </w:r>
    </w:p>
    <w:p w14:paraId="740FCE9C" w14:textId="77777777" w:rsidR="00D00301" w:rsidRPr="00C82E19" w:rsidRDefault="00D00301" w:rsidP="00D00301">
      <w:pPr>
        <w:rPr>
          <w:rFonts w:eastAsia="Arial"/>
        </w:rPr>
      </w:pPr>
      <w:r w:rsidRPr="008D17D0">
        <w:rPr>
          <w:rStyle w:val="Strong"/>
        </w:rPr>
        <w:t>Differentiation</w:t>
      </w:r>
      <w:r w:rsidRPr="008D17D0">
        <w:t xml:space="preserve">: </w:t>
      </w:r>
      <w:r w:rsidRPr="00A825FA">
        <w:t>f</w:t>
      </w:r>
      <w:r w:rsidRPr="19B962B9">
        <w:rPr>
          <w:rFonts w:eastAsia="Arial"/>
        </w:rPr>
        <w:t>urther advice to support Aboriginal and</w:t>
      </w:r>
      <w:r>
        <w:rPr>
          <w:rFonts w:eastAsia="Arial"/>
        </w:rPr>
        <w:t>/or</w:t>
      </w:r>
      <w:r w:rsidRPr="19B962B9">
        <w:rPr>
          <w:rFonts w:eastAsia="Arial"/>
        </w:rPr>
        <w:t xml:space="preserve"> Torres Strait Islander students, </w:t>
      </w:r>
      <w:r w:rsidRPr="00E457DE">
        <w:rPr>
          <w:rFonts w:eastAsia="Arial"/>
        </w:rPr>
        <w:t>students learning English as an additional language or dialect (EAL/D)</w:t>
      </w:r>
      <w:r w:rsidRPr="19B962B9">
        <w:rPr>
          <w:rFonts w:eastAsia="Arial"/>
        </w:rPr>
        <w:t xml:space="preserve">, students with a disability and/or additional needs and </w:t>
      </w:r>
      <w:r>
        <w:rPr>
          <w:rFonts w:eastAsia="Arial"/>
        </w:rPr>
        <w:t>h</w:t>
      </w:r>
      <w:r w:rsidRPr="19B962B9">
        <w:rPr>
          <w:rFonts w:eastAsia="Arial"/>
        </w:rPr>
        <w:t xml:space="preserve">igh </w:t>
      </w:r>
      <w:r>
        <w:rPr>
          <w:rFonts w:eastAsia="Arial"/>
        </w:rPr>
        <w:t>p</w:t>
      </w:r>
      <w:r w:rsidRPr="19B962B9">
        <w:rPr>
          <w:rFonts w:eastAsia="Arial"/>
        </w:rPr>
        <w:t xml:space="preserve">otential and gifted students can be found on the </w:t>
      </w:r>
      <w:hyperlink r:id="rId42">
        <w:r>
          <w:rPr>
            <w:rStyle w:val="Hyperlink"/>
            <w:rFonts w:eastAsia="Arial"/>
          </w:rPr>
          <w:t>Planning, programming and assessing 7–12</w:t>
        </w:r>
      </w:hyperlink>
      <w:r w:rsidRPr="19B962B9">
        <w:rPr>
          <w:rFonts w:eastAsia="Arial"/>
        </w:rPr>
        <w:t xml:space="preserve"> webpage. </w:t>
      </w:r>
      <w:r>
        <w:rPr>
          <w:rFonts w:eastAsia="Arial"/>
        </w:rPr>
        <w:t>This includes the</w:t>
      </w:r>
      <w:r>
        <w:t xml:space="preserve"> </w:t>
      </w:r>
      <w:hyperlink r:id="rId43" w:history="1">
        <w:r w:rsidRPr="00BD39B0">
          <w:rPr>
            <w:rStyle w:val="Hyperlink"/>
          </w:rPr>
          <w:t xml:space="preserve">Inclusion and differentiation </w:t>
        </w:r>
        <w:r>
          <w:rPr>
            <w:rStyle w:val="Hyperlink"/>
          </w:rPr>
          <w:t xml:space="preserve">advice </w:t>
        </w:r>
        <w:r w:rsidRPr="00BD39B0">
          <w:rPr>
            <w:rStyle w:val="Hyperlink"/>
          </w:rPr>
          <w:t>7</w:t>
        </w:r>
        <w:r>
          <w:rPr>
            <w:rStyle w:val="Hyperlink"/>
          </w:rPr>
          <w:t>–</w:t>
        </w:r>
        <w:r w:rsidRPr="00BD39B0">
          <w:rPr>
            <w:rStyle w:val="Hyperlink"/>
          </w:rPr>
          <w:t>10</w:t>
        </w:r>
      </w:hyperlink>
      <w:r>
        <w:t xml:space="preserve"> webpage.</w:t>
      </w:r>
    </w:p>
    <w:p w14:paraId="1D7632E8" w14:textId="77777777" w:rsidR="00D00301" w:rsidRDefault="00D00301" w:rsidP="00D00301">
      <w:r w:rsidRPr="008D17D0">
        <w:rPr>
          <w:rStyle w:val="Strong"/>
        </w:rPr>
        <w:t>Assessment</w:t>
      </w:r>
      <w:r w:rsidRPr="008D17D0">
        <w:t xml:space="preserve">: </w:t>
      </w:r>
      <w:r w:rsidRPr="19B962B9">
        <w:rPr>
          <w:rFonts w:eastAsia="Arial"/>
        </w:rPr>
        <w:t xml:space="preserve">further advice to support formative assessment is available on the </w:t>
      </w:r>
      <w:hyperlink r:id="rId44">
        <w:r>
          <w:rPr>
            <w:rStyle w:val="Hyperlink"/>
            <w:rFonts w:eastAsia="Arial"/>
          </w:rPr>
          <w:t>Planning, programming and assessing 7–12</w:t>
        </w:r>
      </w:hyperlink>
      <w:r w:rsidRPr="19B962B9">
        <w:rPr>
          <w:rFonts w:eastAsia="Arial"/>
        </w:rPr>
        <w:t xml:space="preserve"> webpage.</w:t>
      </w:r>
      <w:r>
        <w:rPr>
          <w:rFonts w:eastAsia="Arial"/>
        </w:rPr>
        <w:t xml:space="preserve"> This includes the</w:t>
      </w:r>
      <w:r>
        <w:t xml:space="preserve"> </w:t>
      </w:r>
      <w:hyperlink r:id="rId45" w:history="1">
        <w:r>
          <w:rPr>
            <w:rStyle w:val="Hyperlink"/>
          </w:rPr>
          <w:t>Classroom assessment advice 7–10</w:t>
        </w:r>
      </w:hyperlink>
      <w:r>
        <w:t xml:space="preserve">. For summative assessment tasks, the </w:t>
      </w:r>
      <w:hyperlink r:id="rId46" w:history="1">
        <w:r>
          <w:rPr>
            <w:rStyle w:val="Hyperlink"/>
          </w:rPr>
          <w:t>Assessment task advice 7–10</w:t>
        </w:r>
      </w:hyperlink>
      <w:r>
        <w:t xml:space="preserve"> webpage is available.</w:t>
      </w:r>
    </w:p>
    <w:p w14:paraId="5A8BA80D" w14:textId="77777777" w:rsidR="00D00301" w:rsidRDefault="00D00301" w:rsidP="00D00301">
      <w:r w:rsidRPr="008D17D0">
        <w:rPr>
          <w:rStyle w:val="Strong"/>
        </w:rPr>
        <w:t>Explicit teaching</w:t>
      </w:r>
      <w:r w:rsidRPr="008D17D0">
        <w:t xml:space="preserve">: </w:t>
      </w:r>
      <w:r w:rsidRPr="002E73A5">
        <w:t xml:space="preserve">further advice to support explicit teaching is available on the </w:t>
      </w:r>
      <w:hyperlink r:id="rId47" w:history="1">
        <w:r w:rsidRPr="002E73A5">
          <w:rPr>
            <w:rStyle w:val="Hyperlink"/>
          </w:rPr>
          <w:t>Explicit teaching</w:t>
        </w:r>
      </w:hyperlink>
      <w:r w:rsidRPr="002E73A5">
        <w:t xml:space="preserve"> webpage. This includes the CESE </w:t>
      </w:r>
      <w:hyperlink r:id="rId48" w:history="1">
        <w:r w:rsidRPr="002E73A5">
          <w:rPr>
            <w:rStyle w:val="Hyperlink"/>
          </w:rPr>
          <w:t>Explicit teaching – Driving learning and engagement</w:t>
        </w:r>
      </w:hyperlink>
      <w:r w:rsidRPr="002E73A5">
        <w:t xml:space="preserve"> webpage.</w:t>
      </w:r>
    </w:p>
    <w:p w14:paraId="708E470F" w14:textId="34064E4A" w:rsidR="003E279D" w:rsidRPr="00AC0F13" w:rsidRDefault="003E279D" w:rsidP="003E279D">
      <w:pPr>
        <w:spacing w:after="160"/>
      </w:pPr>
      <w:r w:rsidRPr="00172F13">
        <w:rPr>
          <w:rStyle w:val="Strong"/>
        </w:rPr>
        <w:t xml:space="preserve">Consulted </w:t>
      </w:r>
      <w:r w:rsidR="0012651A" w:rsidRPr="00172F13">
        <w:rPr>
          <w:rStyle w:val="Strong"/>
        </w:rPr>
        <w:t>with</w:t>
      </w:r>
      <w:r w:rsidR="0012651A">
        <w:rPr>
          <w:rStyle w:val="Strong"/>
        </w:rPr>
        <w:t>:</w:t>
      </w:r>
      <w:r w:rsidR="00163923" w:rsidRPr="00163923">
        <w:rPr>
          <w:rFonts w:ascii="Segoe UI" w:hAnsi="Segoe UI" w:cs="Segoe UI"/>
          <w:sz w:val="18"/>
          <w:szCs w:val="18"/>
        </w:rPr>
        <w:t xml:space="preserve"> </w:t>
      </w:r>
      <w:r w:rsidR="00163923" w:rsidRPr="00163923">
        <w:t>PDHPE subject matter experts</w:t>
      </w:r>
      <w:r w:rsidR="0040374D">
        <w:t>.</w:t>
      </w:r>
    </w:p>
    <w:p w14:paraId="724E4008" w14:textId="77777777" w:rsidR="00D00301" w:rsidRDefault="00D00301" w:rsidP="00D00301">
      <w:r w:rsidRPr="00091A3A">
        <w:rPr>
          <w:rStyle w:val="Strong"/>
        </w:rPr>
        <w:t>Alignment to system priorities and/or needs</w:t>
      </w:r>
      <w:r w:rsidRPr="00091A3A">
        <w:t>:</w:t>
      </w:r>
      <w:r>
        <w:t xml:space="preserve"> </w:t>
      </w:r>
      <w:hyperlink r:id="rId49" w:history="1">
        <w:r>
          <w:rPr>
            <w:rStyle w:val="Hyperlink"/>
          </w:rPr>
          <w:t>School Excellence Policy</w:t>
        </w:r>
      </w:hyperlink>
      <w:r w:rsidRPr="00226120">
        <w:t xml:space="preserve">, </w:t>
      </w:r>
      <w:hyperlink r:id="rId50" w:tgtFrame="_blank" w:history="1">
        <w:r w:rsidRPr="00DA52AD">
          <w:rPr>
            <w:rStyle w:val="Hyperlink"/>
          </w:rPr>
          <w:t>Our Plan for NSW Public Education</w:t>
        </w:r>
      </w:hyperlink>
    </w:p>
    <w:p w14:paraId="3EFB554A" w14:textId="77777777" w:rsidR="00D00301" w:rsidRDefault="00D00301" w:rsidP="00D00301">
      <w:r w:rsidRPr="00091A3A">
        <w:rPr>
          <w:rStyle w:val="Strong"/>
        </w:rPr>
        <w:t>Alignment to the School Excellence Framework</w:t>
      </w:r>
      <w:r w:rsidRPr="008D17D0">
        <w:t>:</w:t>
      </w:r>
      <w:r>
        <w:t xml:space="preserve"> this resource supports the </w:t>
      </w:r>
      <w:hyperlink r:id="rId51" w:history="1">
        <w:r>
          <w:rPr>
            <w:rStyle w:val="Hyperlink"/>
          </w:rPr>
          <w:t>School Excellence Framework</w:t>
        </w:r>
      </w:hyperlink>
      <w:r>
        <w:t xml:space="preserve"> elements of curriculum (curriculum provision) and effective classroom practice (lesson planning, explicit teaching).</w:t>
      </w:r>
    </w:p>
    <w:p w14:paraId="1CDDD0C5" w14:textId="6AE98D87" w:rsidR="00D13098" w:rsidRPr="00AC0F13" w:rsidRDefault="00D00301" w:rsidP="00D00301">
      <w:pPr>
        <w:spacing w:after="160"/>
        <w:rPr>
          <w:rFonts w:eastAsia="Arial"/>
        </w:rPr>
      </w:pPr>
      <w:r w:rsidRPr="003B1B00">
        <w:rPr>
          <w:rStyle w:val="Strong"/>
        </w:rPr>
        <w:t>Alignment to Australian Professional Standards for Teachers</w:t>
      </w:r>
      <w:r>
        <w:t xml:space="preserve">: this resource supports teachers to address </w:t>
      </w:r>
      <w:hyperlink r:id="rId52">
        <w:r>
          <w:rPr>
            <w:rStyle w:val="Hyperlink"/>
          </w:rPr>
          <w:t>Proficient Teacher Standard Descriptors</w:t>
        </w:r>
      </w:hyperlink>
      <w:r>
        <w:t xml:space="preserve"> </w:t>
      </w:r>
      <w:r w:rsidR="00906416">
        <w:rPr>
          <w:rFonts w:eastAsia="Arial"/>
        </w:rPr>
        <w:t>1.1.</w:t>
      </w:r>
      <w:r w:rsidR="00C17C3C">
        <w:rPr>
          <w:rFonts w:eastAsia="Arial"/>
        </w:rPr>
        <w:t>2</w:t>
      </w:r>
      <w:r w:rsidR="00906416">
        <w:rPr>
          <w:rFonts w:eastAsia="Arial"/>
        </w:rPr>
        <w:t>, 1.</w:t>
      </w:r>
      <w:r w:rsidR="00C17C3C">
        <w:rPr>
          <w:rFonts w:eastAsia="Arial"/>
        </w:rPr>
        <w:t>2</w:t>
      </w:r>
      <w:r w:rsidR="00906416">
        <w:rPr>
          <w:rFonts w:eastAsia="Arial"/>
        </w:rPr>
        <w:t xml:space="preserve">.2, </w:t>
      </w:r>
      <w:r w:rsidR="00B0576E">
        <w:rPr>
          <w:rFonts w:eastAsia="Arial"/>
        </w:rPr>
        <w:t>2.1.</w:t>
      </w:r>
      <w:r w:rsidR="00C17C3C">
        <w:rPr>
          <w:rFonts w:eastAsia="Arial"/>
        </w:rPr>
        <w:t>2</w:t>
      </w:r>
      <w:r w:rsidR="00B0576E">
        <w:rPr>
          <w:rFonts w:eastAsia="Arial"/>
        </w:rPr>
        <w:t>, 2.2.2, 2.</w:t>
      </w:r>
      <w:r w:rsidR="00C17C3C">
        <w:rPr>
          <w:rFonts w:eastAsia="Arial"/>
        </w:rPr>
        <w:t>3</w:t>
      </w:r>
      <w:r w:rsidR="00B0576E">
        <w:rPr>
          <w:rFonts w:eastAsia="Arial"/>
        </w:rPr>
        <w:t>.3, 3.1.</w:t>
      </w:r>
      <w:r w:rsidR="00C17C3C">
        <w:rPr>
          <w:rFonts w:eastAsia="Arial"/>
        </w:rPr>
        <w:t>2</w:t>
      </w:r>
      <w:r w:rsidR="00B0576E">
        <w:rPr>
          <w:rFonts w:eastAsia="Arial"/>
        </w:rPr>
        <w:t xml:space="preserve">, </w:t>
      </w:r>
      <w:r w:rsidR="00005D37">
        <w:rPr>
          <w:rFonts w:eastAsia="Arial"/>
        </w:rPr>
        <w:t>3.2.2, 3.3.2</w:t>
      </w:r>
      <w:r w:rsidR="006C0E05">
        <w:rPr>
          <w:rFonts w:eastAsia="Arial"/>
        </w:rPr>
        <w:t>.</w:t>
      </w:r>
    </w:p>
    <w:p w14:paraId="049ED748" w14:textId="68AC0E4F" w:rsidR="00AF330C" w:rsidRDefault="55B56F8B" w:rsidP="00205BD1">
      <w:pPr>
        <w:spacing w:after="160"/>
      </w:pPr>
      <w:r w:rsidRPr="00487D2E">
        <w:rPr>
          <w:rStyle w:val="Strong"/>
        </w:rPr>
        <w:t>Creation date</w:t>
      </w:r>
      <w:r w:rsidRPr="00487D2E">
        <w:t>:</w:t>
      </w:r>
      <w:r w:rsidRPr="6AFCE6A2">
        <w:rPr>
          <w:rFonts w:eastAsia="Arial"/>
        </w:rPr>
        <w:t xml:space="preserve"> </w:t>
      </w:r>
      <w:r w:rsidR="00141EDC" w:rsidRPr="00141EDC">
        <w:rPr>
          <w:rFonts w:eastAsia="Arial"/>
        </w:rPr>
        <w:t>30 March 2026</w:t>
      </w:r>
      <w:bookmarkStart w:id="64" w:name="_Toc145666063"/>
      <w:r w:rsidR="00AF330C">
        <w:br w:type="page"/>
      </w:r>
    </w:p>
    <w:p w14:paraId="5CB5A418" w14:textId="77777777" w:rsidR="00A43D4D" w:rsidRDefault="00A43D4D" w:rsidP="008324EA">
      <w:pPr>
        <w:pStyle w:val="Heading1"/>
      </w:pPr>
      <w:bookmarkStart w:id="65" w:name="_Toc151447424"/>
      <w:bookmarkStart w:id="66" w:name="_Toc151632404"/>
      <w:bookmarkStart w:id="67" w:name="_Toc237852820"/>
      <w:r>
        <w:t>References</w:t>
      </w:r>
      <w:bookmarkEnd w:id="64"/>
      <w:bookmarkEnd w:id="65"/>
      <w:bookmarkEnd w:id="66"/>
      <w:bookmarkEnd w:id="67"/>
    </w:p>
    <w:p w14:paraId="5BD81DB3" w14:textId="77777777" w:rsidR="00EA193D" w:rsidRPr="00AE7FE3" w:rsidRDefault="000258F0" w:rsidP="00EA193D">
      <w:pPr>
        <w:pStyle w:val="FeatureBox2"/>
      </w:pPr>
      <w:r w:rsidRPr="00C93E06">
        <w:t xml:space="preserve">This </w:t>
      </w:r>
      <w:r w:rsidR="00EA193D" w:rsidRPr="00AE7FE3">
        <w:t>resource contains NSW Curriculum and syllabus content. The NSW Curriculum is developed by the NSW Education Standards Authority</w:t>
      </w:r>
      <w:r w:rsidR="00EA193D">
        <w:t xml:space="preserve"> (NESA)</w:t>
      </w:r>
      <w:r w:rsidR="00EA193D" w:rsidRPr="00AE7FE3">
        <w:t>. This content is prepared by NESA for and on behalf of the Crown in right of the State of New South Wales. The material is protected by Crown copyright.</w:t>
      </w:r>
    </w:p>
    <w:p w14:paraId="0CF84036" w14:textId="77777777" w:rsidR="00EA193D" w:rsidRPr="00AE7FE3" w:rsidRDefault="00EA193D" w:rsidP="00EA193D">
      <w:pPr>
        <w:pStyle w:val="FeatureBox2"/>
      </w:pPr>
      <w:r w:rsidRPr="00AE7FE3">
        <w:t>Please refer to the NESA Copyright Disclaimer for more information</w:t>
      </w:r>
      <w:r>
        <w:t xml:space="preserve"> </w:t>
      </w:r>
      <w:hyperlink r:id="rId53" w:history="1">
        <w:r w:rsidRPr="005A267D">
          <w:rPr>
            <w:rStyle w:val="Hyperlink"/>
          </w:rPr>
          <w:t>https://www.nsw.gov.au/education-and-training/nesa/copyright</w:t>
        </w:r>
      </w:hyperlink>
      <w:r w:rsidRPr="00A1020E">
        <w:t>.</w:t>
      </w:r>
    </w:p>
    <w:p w14:paraId="6319B5C9" w14:textId="3320B8B4" w:rsidR="000258F0" w:rsidRPr="00C93E06" w:rsidRDefault="00EA193D" w:rsidP="00EA193D">
      <w:pPr>
        <w:pStyle w:val="FeatureBox2"/>
      </w:pPr>
      <w:r w:rsidRPr="00AE7FE3">
        <w:t xml:space="preserve">NESA holds the only official and up-to-date versions of the NSW Curriculum and syllabus documents. Please visit NESA </w:t>
      </w:r>
      <w:hyperlink r:id="rId54" w:history="1">
        <w:r w:rsidRPr="005A267D">
          <w:rPr>
            <w:rStyle w:val="Hyperlink"/>
          </w:rPr>
          <w:t>https://www.nsw.gov.au/education-and-training/nesa</w:t>
        </w:r>
      </w:hyperlink>
      <w:r w:rsidRPr="00A1020E">
        <w:t xml:space="preserve"> </w:t>
      </w:r>
      <w:r w:rsidRPr="00AE7FE3">
        <w:t xml:space="preserve">and NSW Curriculum </w:t>
      </w:r>
      <w:hyperlink r:id="rId55" w:history="1">
        <w:r>
          <w:rPr>
            <w:rStyle w:val="Hyperlink"/>
          </w:rPr>
          <w:t>https://curriculum.nsw.edu.au</w:t>
        </w:r>
      </w:hyperlink>
      <w:r w:rsidRPr="00AE7FE3">
        <w:t>.</w:t>
      </w:r>
    </w:p>
    <w:p w14:paraId="50675A27" w14:textId="77777777" w:rsidR="001F2E31" w:rsidRDefault="00692CE8" w:rsidP="00A43D4D">
      <w:pPr>
        <w:rPr>
          <w:noProof/>
          <w:szCs w:val="22"/>
        </w:rPr>
      </w:pPr>
      <w:hyperlink r:id="rId56">
        <w:r w:rsidRPr="00991BD3">
          <w:rPr>
            <w:rStyle w:val="Hyperlink"/>
            <w:noProof/>
          </w:rPr>
          <w:t>Personal Development, Health and Physical Education</w:t>
        </w:r>
        <w:r w:rsidRPr="690257E9">
          <w:rPr>
            <w:rStyle w:val="Hyperlink"/>
            <w:noProof/>
          </w:rPr>
          <w:t xml:space="preserve"> 7–10 Syllabus</w:t>
        </w:r>
      </w:hyperlink>
      <w:r w:rsidR="00545DC3" w:rsidRPr="00545DC3">
        <w:rPr>
          <w:noProof/>
          <w:szCs w:val="22"/>
        </w:rPr>
        <w:t xml:space="preserve"> © NSW Education Standards Authority (NESA) for and on behalf of the Crown in right of the State of New South Wales, 2024.</w:t>
      </w:r>
    </w:p>
    <w:p w14:paraId="369EA8E2" w14:textId="49D6910B" w:rsidR="006E3D3E" w:rsidRPr="00832639" w:rsidRDefault="007B0FE5" w:rsidP="006E3D3E">
      <w:pPr>
        <w:rPr>
          <w:noProof/>
          <w:szCs w:val="22"/>
        </w:rPr>
      </w:pPr>
      <w:r>
        <w:rPr>
          <w:noProof/>
          <w:szCs w:val="22"/>
        </w:rPr>
        <w:t>ASC (</w:t>
      </w:r>
      <w:r w:rsidR="006E3D3E" w:rsidRPr="00832639">
        <w:rPr>
          <w:noProof/>
          <w:szCs w:val="22"/>
        </w:rPr>
        <w:t>Australian Sports Commission</w:t>
      </w:r>
      <w:r>
        <w:rPr>
          <w:noProof/>
          <w:szCs w:val="22"/>
        </w:rPr>
        <w:t>)</w:t>
      </w:r>
      <w:r w:rsidR="006E3D3E" w:rsidRPr="00832639">
        <w:rPr>
          <w:noProof/>
          <w:szCs w:val="22"/>
        </w:rPr>
        <w:t xml:space="preserve"> (n.d.) </w:t>
      </w:r>
      <w:hyperlink r:id="rId57" w:history="1">
        <w:r w:rsidR="006E3D3E" w:rsidRPr="00161623">
          <w:rPr>
            <w:rStyle w:val="Hyperlink"/>
            <w:i/>
            <w:iCs/>
            <w:noProof/>
            <w:szCs w:val="22"/>
          </w:rPr>
          <w:t>Playing for Life</w:t>
        </w:r>
      </w:hyperlink>
      <w:r w:rsidR="006E3D3E" w:rsidRPr="00832639">
        <w:rPr>
          <w:noProof/>
          <w:szCs w:val="22"/>
        </w:rPr>
        <w:t xml:space="preserve">, </w:t>
      </w:r>
      <w:r w:rsidR="00161623">
        <w:rPr>
          <w:noProof/>
          <w:szCs w:val="22"/>
        </w:rPr>
        <w:t>ASC</w:t>
      </w:r>
      <w:r w:rsidR="006E3D3E" w:rsidRPr="00832639">
        <w:rPr>
          <w:noProof/>
          <w:szCs w:val="22"/>
        </w:rPr>
        <w:t xml:space="preserve"> website, accessed 5 February 2026.</w:t>
      </w:r>
    </w:p>
    <w:p w14:paraId="72995F08" w14:textId="798D9E65" w:rsidR="00832639" w:rsidRPr="00832639" w:rsidRDefault="007B0FE5" w:rsidP="00832639">
      <w:pPr>
        <w:rPr>
          <w:noProof/>
          <w:szCs w:val="22"/>
        </w:rPr>
      </w:pPr>
      <w:r>
        <w:t>——</w:t>
      </w:r>
      <w:r w:rsidR="00832639" w:rsidRPr="00832639">
        <w:rPr>
          <w:noProof/>
          <w:szCs w:val="22"/>
        </w:rPr>
        <w:t xml:space="preserve">(n.d.) </w:t>
      </w:r>
      <w:hyperlink r:id="rId58" w:history="1">
        <w:r w:rsidR="00832639" w:rsidRPr="00832639">
          <w:rPr>
            <w:rStyle w:val="Hyperlink"/>
            <w:i/>
            <w:iCs/>
            <w:noProof/>
            <w:szCs w:val="22"/>
          </w:rPr>
          <w:t>Yulunga Traditional Indigenous Games</w:t>
        </w:r>
      </w:hyperlink>
      <w:r w:rsidR="00832639" w:rsidRPr="00832639">
        <w:rPr>
          <w:noProof/>
          <w:szCs w:val="22"/>
        </w:rPr>
        <w:t xml:space="preserve">, </w:t>
      </w:r>
      <w:r>
        <w:rPr>
          <w:noProof/>
          <w:szCs w:val="22"/>
        </w:rPr>
        <w:t>ASC</w:t>
      </w:r>
      <w:r w:rsidR="00832639" w:rsidRPr="00832639">
        <w:rPr>
          <w:noProof/>
          <w:szCs w:val="22"/>
        </w:rPr>
        <w:t xml:space="preserve"> website, accessed 5 February 2026.</w:t>
      </w:r>
    </w:p>
    <w:p w14:paraId="4D336161" w14:textId="456EE218" w:rsidR="007B0FE5" w:rsidRPr="007B0FE5" w:rsidRDefault="007B0FE5" w:rsidP="00A43D4D">
      <w:pPr>
        <w:rPr>
          <w:noProof/>
          <w:szCs w:val="22"/>
        </w:rPr>
      </w:pPr>
      <w:r w:rsidRPr="007B0FE5">
        <w:rPr>
          <w:noProof/>
          <w:szCs w:val="22"/>
        </w:rPr>
        <w:t>FIBA Basketball</w:t>
      </w:r>
      <w:r>
        <w:rPr>
          <w:noProof/>
          <w:szCs w:val="22"/>
        </w:rPr>
        <w:t xml:space="preserve"> (</w:t>
      </w:r>
      <w:r w:rsidRPr="007B0FE5">
        <w:rPr>
          <w:noProof/>
          <w:szCs w:val="22"/>
        </w:rPr>
        <w:t>21 Sept</w:t>
      </w:r>
      <w:r>
        <w:rPr>
          <w:noProof/>
          <w:szCs w:val="22"/>
        </w:rPr>
        <w:t>ember</w:t>
      </w:r>
      <w:r w:rsidRPr="007B0FE5">
        <w:rPr>
          <w:noProof/>
          <w:szCs w:val="22"/>
        </w:rPr>
        <w:t xml:space="preserve"> 2022</w:t>
      </w:r>
      <w:r>
        <w:rPr>
          <w:noProof/>
          <w:szCs w:val="22"/>
        </w:rPr>
        <w:t>) ‘</w:t>
      </w:r>
      <w:hyperlink r:id="rId59" w:history="1">
        <w:r w:rsidRPr="007B0FE5">
          <w:rPr>
            <w:rStyle w:val="Hyperlink"/>
            <w:noProof/>
            <w:szCs w:val="22"/>
          </w:rPr>
          <w:t>091 MB Teaching Lay ups</w:t>
        </w:r>
      </w:hyperlink>
      <w:r>
        <w:rPr>
          <w:noProof/>
          <w:szCs w:val="22"/>
        </w:rPr>
        <w:t xml:space="preserve">’ [video], </w:t>
      </w:r>
      <w:r w:rsidRPr="000C6F60">
        <w:rPr>
          <w:i/>
          <w:iCs/>
          <w:noProof/>
          <w:szCs w:val="22"/>
        </w:rPr>
        <w:t>FIBA Basketball</w:t>
      </w:r>
      <w:r>
        <w:rPr>
          <w:noProof/>
          <w:szCs w:val="22"/>
        </w:rPr>
        <w:t xml:space="preserve">, YouTube, </w:t>
      </w:r>
      <w:r w:rsidRPr="007B0FE5">
        <w:rPr>
          <w:noProof/>
          <w:szCs w:val="22"/>
        </w:rPr>
        <w:t>accessed 12 March 2026.</w:t>
      </w:r>
    </w:p>
    <w:p w14:paraId="77027441" w14:textId="36FF89AE" w:rsidR="000E59B6" w:rsidRDefault="00762A17">
      <w:pPr>
        <w:suppressAutoHyphens w:val="0"/>
        <w:spacing w:before="0" w:after="160" w:line="259" w:lineRule="auto"/>
        <w:rPr>
          <w:noProof/>
          <w:szCs w:val="22"/>
        </w:rPr>
        <w:sectPr w:rsidR="000E59B6" w:rsidSect="00BF3C82">
          <w:headerReference w:type="default" r:id="rId60"/>
          <w:footerReference w:type="default" r:id="rId61"/>
          <w:headerReference w:type="first" r:id="rId62"/>
          <w:footerReference w:type="first" r:id="rId63"/>
          <w:pgSz w:w="16838" w:h="11906" w:orient="landscape"/>
          <w:pgMar w:top="1134" w:right="1134" w:bottom="1134" w:left="1134" w:header="709" w:footer="709" w:gutter="0"/>
          <w:pgNumType w:start="0"/>
          <w:cols w:space="708"/>
          <w:titlePg/>
          <w:docGrid w:linePitch="360"/>
        </w:sectPr>
      </w:pPr>
      <w:r w:rsidRPr="00762A17">
        <w:rPr>
          <w:noProof/>
          <w:szCs w:val="22"/>
        </w:rPr>
        <w:t xml:space="preserve">Touch Football Australia </w:t>
      </w:r>
      <w:r w:rsidR="00337596">
        <w:rPr>
          <w:noProof/>
          <w:szCs w:val="22"/>
        </w:rPr>
        <w:t xml:space="preserve">(TFA) </w:t>
      </w:r>
      <w:r w:rsidRPr="00762A17">
        <w:rPr>
          <w:noProof/>
          <w:szCs w:val="22"/>
        </w:rPr>
        <w:t>(n.d.)</w:t>
      </w:r>
      <w:r w:rsidRPr="00762A17">
        <w:rPr>
          <w:i/>
          <w:iCs/>
          <w:noProof/>
          <w:szCs w:val="22"/>
        </w:rPr>
        <w:t xml:space="preserve"> </w:t>
      </w:r>
      <w:hyperlink r:id="rId64" w:history="1">
        <w:r w:rsidR="00337596" w:rsidRPr="00337596">
          <w:rPr>
            <w:rStyle w:val="Hyperlink"/>
            <w:i/>
            <w:iCs/>
            <w:noProof/>
            <w:szCs w:val="22"/>
          </w:rPr>
          <w:t>Beginners</w:t>
        </w:r>
        <w:r w:rsidR="0074515B">
          <w:rPr>
            <w:rStyle w:val="Hyperlink"/>
            <w:i/>
            <w:iCs/>
            <w:noProof/>
            <w:szCs w:val="22"/>
          </w:rPr>
          <w:t>’</w:t>
        </w:r>
        <w:r w:rsidR="00337596" w:rsidRPr="00337596">
          <w:rPr>
            <w:rStyle w:val="Hyperlink"/>
            <w:i/>
            <w:iCs/>
            <w:noProof/>
            <w:szCs w:val="22"/>
          </w:rPr>
          <w:t xml:space="preserve"> Hub</w:t>
        </w:r>
      </w:hyperlink>
      <w:r w:rsidRPr="00762A17">
        <w:rPr>
          <w:noProof/>
          <w:szCs w:val="22"/>
        </w:rPr>
        <w:t xml:space="preserve">, </w:t>
      </w:r>
      <w:r w:rsidR="000C6F60">
        <w:rPr>
          <w:noProof/>
          <w:szCs w:val="22"/>
        </w:rPr>
        <w:t>TFA</w:t>
      </w:r>
      <w:r w:rsidRPr="00762A17">
        <w:rPr>
          <w:noProof/>
          <w:szCs w:val="22"/>
        </w:rPr>
        <w:t xml:space="preserve"> website, accessed 5 February 202</w:t>
      </w:r>
      <w:r w:rsidR="000E59B6">
        <w:rPr>
          <w:noProof/>
          <w:szCs w:val="22"/>
        </w:rPr>
        <w:t>6.</w:t>
      </w:r>
    </w:p>
    <w:p w14:paraId="233B7975" w14:textId="77777777" w:rsidR="000E59B6" w:rsidRPr="00E80FFD" w:rsidRDefault="000E59B6" w:rsidP="000E59B6">
      <w:pPr>
        <w:spacing w:before="0" w:after="0"/>
        <w:rPr>
          <w:rStyle w:val="Strong"/>
          <w:szCs w:val="22"/>
        </w:rPr>
      </w:pPr>
      <w:r w:rsidRPr="00E80FFD">
        <w:rPr>
          <w:rStyle w:val="Strong"/>
          <w:szCs w:val="22"/>
        </w:rPr>
        <w:t>© State of New South Wales (Department of Education), 202</w:t>
      </w:r>
      <w:r>
        <w:rPr>
          <w:rStyle w:val="Strong"/>
          <w:szCs w:val="22"/>
        </w:rPr>
        <w:t>6</w:t>
      </w:r>
    </w:p>
    <w:p w14:paraId="3BAF4B5B" w14:textId="77777777" w:rsidR="000E59B6" w:rsidRPr="00E80FFD" w:rsidRDefault="000E59B6" w:rsidP="000E59B6">
      <w:r>
        <w:t xml:space="preserve">The copyright material </w:t>
      </w:r>
      <w:r w:rsidRPr="00E80FFD">
        <w:t>published</w:t>
      </w:r>
      <w:r>
        <w:t xml:space="preserve"> in this resource is subject to the </w:t>
      </w:r>
      <w:r w:rsidRPr="00DE2DDF">
        <w:rPr>
          <w:rStyle w:val="Emphasis"/>
        </w:rPr>
        <w:t>Copyright Act 1968</w:t>
      </w:r>
      <w:r>
        <w:t xml:space="preserve"> (</w:t>
      </w:r>
      <w:proofErr w:type="spellStart"/>
      <w:r>
        <w:t>Cth</w:t>
      </w:r>
      <w:proofErr w:type="spellEnd"/>
      <w:r>
        <w:t xml:space="preserve">) and is owned by the NSW Department of Education or, where indicated, </w:t>
      </w:r>
      <w:r w:rsidRPr="002D3434">
        <w:t>by</w:t>
      </w:r>
      <w:r>
        <w:t xml:space="preserve"> a party other than t</w:t>
      </w:r>
      <w:r w:rsidRPr="00E80FFD">
        <w:t>he NSW Department of Education (third-party material).</w:t>
      </w:r>
    </w:p>
    <w:p w14:paraId="4EEAB155" w14:textId="77777777" w:rsidR="000E59B6" w:rsidRDefault="000E59B6" w:rsidP="000E59B6">
      <w:r w:rsidRPr="00E80FFD">
        <w:t>Copyright material available in this resource</w:t>
      </w:r>
      <w:r>
        <w:t xml:space="preserve"> and owned by the NSW Department of Education is licensed under a </w:t>
      </w:r>
      <w:hyperlink r:id="rId65" w:history="1">
        <w:r w:rsidRPr="003B3E41">
          <w:rPr>
            <w:rStyle w:val="Hyperlink"/>
          </w:rPr>
          <w:t>Creative Commons Attribution 4.0 International (CC BY 4.0) license</w:t>
        </w:r>
      </w:hyperlink>
      <w:r>
        <w:t>.</w:t>
      </w:r>
    </w:p>
    <w:p w14:paraId="1CA1EA77" w14:textId="77777777" w:rsidR="000E59B6" w:rsidRDefault="000E59B6" w:rsidP="000E59B6">
      <w:pPr>
        <w:spacing w:line="276" w:lineRule="auto"/>
      </w:pPr>
      <w:r>
        <w:rPr>
          <w:noProof/>
        </w:rPr>
        <w:drawing>
          <wp:inline distT="0" distB="0" distL="0" distR="0" wp14:anchorId="6E8DA84E" wp14:editId="4B7EA3DC">
            <wp:extent cx="1228725" cy="428625"/>
            <wp:effectExtent l="0" t="0" r="9525" b="9525"/>
            <wp:docPr id="32" name="Picture 32" descr="Creative Commons Attribution license logo.">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reative Commons Attribution license logo.">
                      <a:hlinkClick r:id="rId65"/>
                    </pic:cNvPr>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0AAC8FE1" w14:textId="77777777" w:rsidR="000E59B6" w:rsidRPr="00E80FFD" w:rsidRDefault="000E59B6" w:rsidP="000E59B6">
      <w:r w:rsidRPr="002D3434">
        <w:t xml:space="preserve">This license allows you to share and </w:t>
      </w:r>
      <w:r w:rsidRPr="00E80FFD">
        <w:t>adapt the material for any purpose, even commercially.</w:t>
      </w:r>
    </w:p>
    <w:p w14:paraId="19186A81" w14:textId="77777777" w:rsidR="000E59B6" w:rsidRPr="00E80FFD" w:rsidRDefault="000E59B6" w:rsidP="000E59B6">
      <w:r w:rsidRPr="00E80FFD">
        <w:t>Attribution should be given to © State of New South Wales (Department of Education), 202</w:t>
      </w:r>
      <w:r>
        <w:t>6</w:t>
      </w:r>
      <w:r w:rsidRPr="00E80FFD">
        <w:t>.</w:t>
      </w:r>
    </w:p>
    <w:p w14:paraId="58BAA071" w14:textId="77777777" w:rsidR="000E59B6" w:rsidRPr="002D3434" w:rsidRDefault="000E59B6" w:rsidP="000E59B6">
      <w:r w:rsidRPr="00E80FFD">
        <w:t>Material in this resource not available</w:t>
      </w:r>
      <w:r w:rsidRPr="002D3434">
        <w:t xml:space="preserve"> under a Creative Commons license:</w:t>
      </w:r>
    </w:p>
    <w:p w14:paraId="0AA9F721" w14:textId="77777777" w:rsidR="000E59B6" w:rsidRPr="002D3434" w:rsidRDefault="000E59B6" w:rsidP="000E59B6">
      <w:pPr>
        <w:pStyle w:val="ListBullet"/>
        <w:numPr>
          <w:ilvl w:val="0"/>
          <w:numId w:val="1"/>
        </w:numPr>
        <w:spacing w:line="276" w:lineRule="auto"/>
        <w:contextualSpacing/>
      </w:pPr>
      <w:r w:rsidRPr="002D3434">
        <w:t>the NSW Department of Education logo, other logos and trademark-protected material</w:t>
      </w:r>
    </w:p>
    <w:p w14:paraId="357A6BEE" w14:textId="77777777" w:rsidR="000E59B6" w:rsidRPr="002D3434" w:rsidRDefault="000E59B6" w:rsidP="000E59B6">
      <w:pPr>
        <w:pStyle w:val="ListBullet"/>
        <w:numPr>
          <w:ilvl w:val="0"/>
          <w:numId w:val="1"/>
        </w:numPr>
        <w:spacing w:line="276" w:lineRule="auto"/>
        <w:contextualSpacing/>
      </w:pPr>
      <w:r w:rsidRPr="002D3434">
        <w:t>material owned by a third party that has been reproduced with permission. You will need to obtain permission from the third party to reuse its material.</w:t>
      </w:r>
    </w:p>
    <w:p w14:paraId="348B531E" w14:textId="77777777" w:rsidR="000E59B6" w:rsidRPr="003B3E41" w:rsidRDefault="000E59B6" w:rsidP="000E59B6">
      <w:pPr>
        <w:pStyle w:val="FeatureBox2"/>
        <w:spacing w:line="276" w:lineRule="auto"/>
        <w:rPr>
          <w:rStyle w:val="Strong"/>
        </w:rPr>
      </w:pPr>
      <w:r w:rsidRPr="003B3E41">
        <w:rPr>
          <w:rStyle w:val="Strong"/>
        </w:rPr>
        <w:t>Links to third-party material and websites</w:t>
      </w:r>
    </w:p>
    <w:p w14:paraId="60006E94" w14:textId="77777777" w:rsidR="000E59B6" w:rsidRDefault="000E59B6" w:rsidP="000E59B6">
      <w:pPr>
        <w:pStyle w:val="FeatureBox2"/>
        <w:spacing w:line="276" w:lineRule="auto"/>
      </w:pPr>
      <w:r>
        <w:t>Please note that the provided (reading/viewing material/list/links/texts) are a suggestion only and implies no endorsement, by the New South Wales Department of Education, of any author, publisher, or book title. School principals and teachers are best placed to assess the suitability of resources that would complement the curriculum and reflect the needs and interests of their students.</w:t>
      </w:r>
    </w:p>
    <w:p w14:paraId="352BB0FC" w14:textId="21C01EEF" w:rsidR="00A43D4D" w:rsidRDefault="000E59B6" w:rsidP="000E59B6">
      <w:pPr>
        <w:pStyle w:val="FeatureBox2"/>
        <w:spacing w:line="276" w:lineRule="auto"/>
      </w:pPr>
      <w:r>
        <w:t xml:space="preserve">If you use the links provided in this document to access a third-party's website, you acknowledge that the terms of use, including licence terms set out on the third-party's website apply to the use which may be made of the materials on that third-party website or where permitted by the </w:t>
      </w:r>
      <w:r w:rsidRPr="00EF7238">
        <w:rPr>
          <w:rStyle w:val="Emphasis"/>
        </w:rPr>
        <w:t>Copyright Act 1968</w:t>
      </w:r>
      <w:r>
        <w:t xml:space="preserve"> (</w:t>
      </w:r>
      <w:proofErr w:type="spellStart"/>
      <w:r>
        <w:t>Cth</w:t>
      </w:r>
      <w:proofErr w:type="spellEnd"/>
      <w:r>
        <w:t>). The department accepts no responsibility for content on third-party websites.</w:t>
      </w:r>
    </w:p>
    <w:sectPr w:rsidR="00A43D4D" w:rsidSect="000E59B6">
      <w:headerReference w:type="default" r:id="rId67"/>
      <w:footerReference w:type="default" r:id="rId68"/>
      <w:headerReference w:type="first" r:id="rId69"/>
      <w:footerReference w:type="first" r:id="rId70"/>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8888F1" w14:textId="77777777" w:rsidR="003B0920" w:rsidRDefault="003B0920" w:rsidP="00E51733">
      <w:r>
        <w:separator/>
      </w:r>
    </w:p>
    <w:p w14:paraId="2DFA5E7E" w14:textId="77777777" w:rsidR="003B0920" w:rsidRDefault="003B0920"/>
  </w:endnote>
  <w:endnote w:type="continuationSeparator" w:id="0">
    <w:p w14:paraId="3C254FB4" w14:textId="77777777" w:rsidR="003B0920" w:rsidRDefault="003B0920" w:rsidP="00E51733">
      <w:r>
        <w:continuationSeparator/>
      </w:r>
    </w:p>
    <w:p w14:paraId="7E6F7631" w14:textId="77777777" w:rsidR="003B0920" w:rsidRDefault="003B0920"/>
  </w:endnote>
  <w:endnote w:type="continuationNotice" w:id="1">
    <w:p w14:paraId="0FA6FB99" w14:textId="77777777" w:rsidR="003B0920" w:rsidRDefault="003B0920">
      <w:pPr>
        <w:spacing w:before="0" w:line="240" w:lineRule="auto"/>
      </w:pPr>
    </w:p>
    <w:p w14:paraId="140EE75D" w14:textId="77777777" w:rsidR="003B0920" w:rsidRDefault="003B0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auto"/>
    <w:pitch w:val="variable"/>
    <w:sig w:usb0="A00000FF" w:usb1="4000205B" w:usb2="00000000" w:usb3="00000000" w:csb0="00000193" w:csb1="00000000"/>
    <w:embedRegular r:id="rId1" w:fontKey="{F28FB0B6-6D07-4DA6-8577-58EAEBFB6C1B}"/>
  </w:font>
  <w:font w:name="Calibri">
    <w:panose1 w:val="020F0502020204030204"/>
    <w:charset w:val="00"/>
    <w:family w:val="swiss"/>
    <w:pitch w:val="variable"/>
    <w:sig w:usb0="E4002EFF" w:usb1="C200247B" w:usb2="00000009" w:usb3="00000000" w:csb0="000001FF" w:csb1="00000000"/>
    <w:embedRegular r:id="rId2" w:fontKey="{6D3A87DD-8A5B-4831-ADF8-4E72191BA33D}"/>
    <w:embedBold r:id="rId3" w:fontKey="{EF3B3B7E-BC27-43B1-8EBB-FC134A9BBDF7}"/>
    <w:embedItalic r:id="rId4" w:fontKey="{C4F31720-E08F-4A12-972B-E43ED85538A1}"/>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embedRegular r:id="rId5" w:fontKey="{A78E5F32-83C9-4095-BE0E-6068DA1931A5}"/>
  </w:font>
  <w:font w:name="Calibri Light">
    <w:panose1 w:val="020F0302020204030204"/>
    <w:charset w:val="00"/>
    <w:family w:val="swiss"/>
    <w:pitch w:val="variable"/>
    <w:sig w:usb0="E4002EFF" w:usb1="C200247B" w:usb2="00000009" w:usb3="00000000" w:csb0="000001FF" w:csb1="00000000"/>
    <w:embedRegular r:id="rId6" w:fontKey="{2900B46C-4004-4748-B653-1C33543D98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AE825" w14:textId="4BE107EA" w:rsidR="00961E3E" w:rsidRPr="00D2403C" w:rsidRDefault="00961E3E" w:rsidP="00961E3E">
    <w:pPr>
      <w:pStyle w:val="Footer"/>
    </w:pPr>
    <w:r>
      <w:t>© NSW Department of Education</w:t>
    </w:r>
    <w:r w:rsidR="000C4DB1">
      <w:t xml:space="preserve">, </w:t>
    </w:r>
    <w:r w:rsidR="000C4DB1" w:rsidRPr="000C4DB1">
      <w:t>Jul-26</w:t>
    </w:r>
    <w:r>
      <w:ptab w:relativeTo="margin" w:alignment="right" w:leader="none"/>
    </w:r>
    <w:r>
      <w:rPr>
        <w:b/>
        <w:noProof/>
        <w:sz w:val="28"/>
        <w:szCs w:val="28"/>
      </w:rPr>
      <w:drawing>
        <wp:inline distT="0" distB="0" distL="0" distR="0" wp14:anchorId="49D894B4" wp14:editId="14CD9F40">
          <wp:extent cx="571500" cy="190500"/>
          <wp:effectExtent l="0" t="0" r="0" b="0"/>
          <wp:docPr id="1869940791" name="Picture 1869940791" descr="Creative Commons Attribution licens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424504" name="Picture 1016424504" descr="Creative Commons Attribution license logo.">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1500" cy="19050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8E255" w14:textId="1714BE82" w:rsidR="007F3268" w:rsidRPr="00E80FFD" w:rsidRDefault="000C4DB1" w:rsidP="000C4DB1">
    <w:pPr>
      <w:pStyle w:val="Logo"/>
      <w:ind w:right="-31"/>
      <w:jc w:val="right"/>
    </w:pPr>
    <w:r w:rsidRPr="008426B6">
      <w:rPr>
        <w:noProof/>
      </w:rPr>
      <w:drawing>
        <wp:inline distT="0" distB="0" distL="0" distR="0" wp14:anchorId="5A436F6B" wp14:editId="681636FB">
          <wp:extent cx="834442" cy="906218"/>
          <wp:effectExtent l="0" t="0" r="3810" b="8255"/>
          <wp:docPr id="2018142573" name="Graphic 2018142573"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NSW Government logo."/>
                  <pic:cNvPicPr/>
                </pic:nvPicPr>
                <pic:blipFill>
                  <a:blip r:embed="rId1">
                    <a:extLst>
                      <a:ext uri="{96DAC541-7B7A-43D3-8B79-37D633B846F1}">
                        <asvg:svgBlip xmlns:asvg="http://schemas.microsoft.com/office/drawing/2016/SVG/main" r:embed="rId2"/>
                      </a:ext>
                    </a:extLst>
                  </a:blip>
                  <a:stretch>
                    <a:fillRect/>
                  </a:stretch>
                </pic:blipFill>
                <pic:spPr>
                  <a:xfrm>
                    <a:off x="0" y="0"/>
                    <a:ext cx="868910" cy="943651"/>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09839" w14:textId="77777777" w:rsidR="000E59B6" w:rsidRDefault="000E59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6381B" w14:textId="77777777" w:rsidR="000E59B6" w:rsidRPr="00E80FFD" w:rsidRDefault="000E59B6" w:rsidP="00E93D41">
    <w:pPr>
      <w:spacing w:before="0"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1D5C8" w14:textId="77777777" w:rsidR="003B0920" w:rsidRDefault="003B0920" w:rsidP="00E51733">
      <w:r>
        <w:separator/>
      </w:r>
    </w:p>
    <w:p w14:paraId="57C34028" w14:textId="77777777" w:rsidR="003B0920" w:rsidRDefault="003B0920"/>
  </w:footnote>
  <w:footnote w:type="continuationSeparator" w:id="0">
    <w:p w14:paraId="0E59A61D" w14:textId="77777777" w:rsidR="003B0920" w:rsidRDefault="003B0920" w:rsidP="00E51733">
      <w:r>
        <w:continuationSeparator/>
      </w:r>
    </w:p>
    <w:p w14:paraId="20466780" w14:textId="77777777" w:rsidR="003B0920" w:rsidRDefault="003B0920"/>
  </w:footnote>
  <w:footnote w:type="continuationNotice" w:id="1">
    <w:p w14:paraId="5E44E48C" w14:textId="77777777" w:rsidR="003B0920" w:rsidRDefault="003B0920">
      <w:pPr>
        <w:spacing w:before="0" w:line="240" w:lineRule="auto"/>
      </w:pPr>
    </w:p>
    <w:p w14:paraId="1400BA29" w14:textId="77777777" w:rsidR="003B0920" w:rsidRDefault="003B09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22A8D" w14:textId="2BF18B9F" w:rsidR="001A3D11" w:rsidRDefault="001A3D11" w:rsidP="001A3D11">
    <w:pPr>
      <w:pStyle w:val="Documentname"/>
    </w:pPr>
    <w:r w:rsidRPr="001A3D11">
      <w:t xml:space="preserve">PDHPE </w:t>
    </w:r>
    <w:r w:rsidR="0040374D">
      <w:t xml:space="preserve">Year 8 </w:t>
    </w:r>
    <w:r w:rsidR="00BB52EA">
      <w:t>–</w:t>
    </w:r>
    <w:r w:rsidR="009A3644">
      <w:t xml:space="preserve"> terri</w:t>
    </w:r>
    <w:r w:rsidR="00BB52EA">
      <w:t xml:space="preserve">tory tactics – teaching and learning program </w:t>
    </w:r>
    <w:r w:rsidR="00A75BB7" w:rsidRPr="00A75BB7">
      <w:t>|</w:t>
    </w:r>
    <w:r w:rsidR="00A75BB7">
      <w:t xml:space="preserve"> </w:t>
    </w:r>
    <w:r w:rsidRPr="001A3D11">
      <w:rPr>
        <w:noProof/>
      </w:rPr>
      <w:fldChar w:fldCharType="begin"/>
    </w:r>
    <w:r w:rsidRPr="001A3D11">
      <w:instrText xml:space="preserve"> PAGE   \* MERGEFORMAT </w:instrText>
    </w:r>
    <w:r w:rsidRPr="001A3D11">
      <w:fldChar w:fldCharType="separate"/>
    </w:r>
    <w:r w:rsidRPr="001A3D11">
      <w:t>2</w:t>
    </w:r>
    <w:r w:rsidRPr="001A3D11">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49F35" w14:textId="4F653FF0" w:rsidR="007F3268" w:rsidRPr="00FA6449" w:rsidRDefault="003B0920" w:rsidP="000C4DB1">
    <w:pPr>
      <w:pStyle w:val="Header"/>
      <w:spacing w:after="0"/>
    </w:pPr>
    <w:r>
      <w:pict w14:anchorId="47F9D5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261406" o:spid="_x0000_s1025" type="#_x0000_t75" style="position:absolute;margin-left:-355.75pt;margin-top:-326.5pt;width:1439.8pt;height:734.9pt;z-index:-251658752;mso-position-horizontal-relative:margin;mso-position-vertical-relative:margin" o:allowincell="f">
          <v:imagedata r:id="rId1" o:title="Untitled design (1)" cropbottom="6069f"/>
          <w10:wrap anchorx="margin" anchory="margin"/>
        </v:shape>
      </w:pict>
    </w:r>
    <w:r>
      <w:pict w14:anchorId="50DACD16">
        <v:shape id="_x0000_s1026" type="#_x0000_t75" style="position:absolute;margin-left:-355.75pt;margin-top:-341.4pt;width:1439.8pt;height:734.9pt;z-index:-251656704;mso-position-horizontal-relative:margin;mso-position-vertical-relative:margin" o:allowincell="f">
          <v:imagedata r:id="rId1" o:title="Untitled design (1)" cropbottom="6069f"/>
          <w10:wrap anchorx="margin" anchory="margin"/>
        </v:shape>
      </w:pict>
    </w:r>
    <w:r w:rsidR="000C4DB1" w:rsidRPr="009D43DD">
      <w:t>NSW Department of Education</w:t>
    </w:r>
    <w:r w:rsidR="000C4DB1" w:rsidRPr="009D43DD">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0FB93" w14:textId="77777777" w:rsidR="000E59B6" w:rsidRDefault="000E59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ED9F4" w14:textId="77777777" w:rsidR="000E59B6" w:rsidRPr="00FA6449" w:rsidRDefault="000E59B6" w:rsidP="00E93D41">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848C65F2"/>
    <w:lvl w:ilvl="0">
      <w:start w:val="1"/>
      <w:numFmt w:val="bullet"/>
      <w:pStyle w:val="ListBullet3"/>
      <w:lvlText w:val="o"/>
      <w:lvlJc w:val="left"/>
      <w:pPr>
        <w:ind w:left="1494" w:hanging="360"/>
      </w:pPr>
      <w:rPr>
        <w:rFonts w:ascii="Courier New" w:hAnsi="Courier New" w:cs="Courier New" w:hint="default"/>
        <w:b w:val="0"/>
        <w:i w:val="0"/>
        <w:color w:val="000000" w:themeColor="text1"/>
        <w:sz w:val="22"/>
      </w:rPr>
    </w:lvl>
  </w:abstractNum>
  <w:abstractNum w:abstractNumId="1" w15:restartNumberingAfterBreak="0">
    <w:nsid w:val="FFFFFF83"/>
    <w:multiLevelType w:val="singleLevel"/>
    <w:tmpl w:val="BA14457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5A0843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236FA6"/>
    <w:multiLevelType w:val="hybridMultilevel"/>
    <w:tmpl w:val="12769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BA2DC8"/>
    <w:multiLevelType w:val="hybridMultilevel"/>
    <w:tmpl w:val="36AE0DE8"/>
    <w:lvl w:ilvl="0" w:tplc="48DA67B2">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B544953"/>
    <w:multiLevelType w:val="hybridMultilevel"/>
    <w:tmpl w:val="94E49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20A33C8"/>
    <w:multiLevelType w:val="hybridMultilevel"/>
    <w:tmpl w:val="917CD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7607DC4"/>
    <w:multiLevelType w:val="hybridMultilevel"/>
    <w:tmpl w:val="489C1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8BE6721"/>
    <w:multiLevelType w:val="hybridMultilevel"/>
    <w:tmpl w:val="4BDCC6F2"/>
    <w:lvl w:ilvl="0" w:tplc="821ABEF4">
      <w:start w:val="1"/>
      <w:numFmt w:val="bullet"/>
      <w:lvlText w:val=""/>
      <w:lvlJc w:val="left"/>
      <w:pPr>
        <w:ind w:left="567" w:hanging="567"/>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1A1841F3"/>
    <w:multiLevelType w:val="hybridMultilevel"/>
    <w:tmpl w:val="A48895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A27831"/>
    <w:multiLevelType w:val="hybridMultilevel"/>
    <w:tmpl w:val="9C16A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71595F"/>
    <w:multiLevelType w:val="multilevel"/>
    <w:tmpl w:val="C46E31E0"/>
    <w:lvl w:ilvl="0">
      <w:start w:val="1"/>
      <w:numFmt w:val="bullet"/>
      <w:pStyle w:val="ListBullet"/>
      <w:lvlText w:val=""/>
      <w:lvlJc w:val="left"/>
      <w:pPr>
        <w:ind w:left="567" w:hanging="567"/>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1E4E4C29"/>
    <w:multiLevelType w:val="hybridMultilevel"/>
    <w:tmpl w:val="21900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32846"/>
    <w:multiLevelType w:val="hybridMultilevel"/>
    <w:tmpl w:val="61A42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C183F24"/>
    <w:multiLevelType w:val="multilevel"/>
    <w:tmpl w:val="2480C894"/>
    <w:lvl w:ilvl="0">
      <w:start w:val="1"/>
      <w:numFmt w:val="decimal"/>
      <w:pStyle w:val="ListNumber"/>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423949A3"/>
    <w:multiLevelType w:val="hybridMultilevel"/>
    <w:tmpl w:val="810C2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B84BF1"/>
    <w:multiLevelType w:val="multilevel"/>
    <w:tmpl w:val="1410FD10"/>
    <w:lvl w:ilvl="0">
      <w:start w:val="1"/>
      <w:numFmt w:val="bullet"/>
      <w:pStyle w:val="ListBullet2"/>
      <w:lvlText w:val="o"/>
      <w:lvlJc w:val="left"/>
      <w:pPr>
        <w:ind w:left="1134" w:hanging="283"/>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43A72DB4"/>
    <w:multiLevelType w:val="hybridMultilevel"/>
    <w:tmpl w:val="30F2FB5C"/>
    <w:lvl w:ilvl="0" w:tplc="2FFC1EBA">
      <w:start w:val="1"/>
      <w:numFmt w:val="bullet"/>
      <w:lvlText w:val=""/>
      <w:lvlJc w:val="left"/>
      <w:pPr>
        <w:ind w:left="567" w:hanging="567"/>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7E97BB5"/>
    <w:multiLevelType w:val="hybridMultilevel"/>
    <w:tmpl w:val="603C4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A723D0B"/>
    <w:multiLevelType w:val="hybridMultilevel"/>
    <w:tmpl w:val="707EED32"/>
    <w:lvl w:ilvl="0" w:tplc="C744326E">
      <w:start w:val="1"/>
      <w:numFmt w:val="bullet"/>
      <w:lvlText w:val=""/>
      <w:lvlJc w:val="left"/>
      <w:pPr>
        <w:ind w:left="567" w:hanging="56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B41509"/>
    <w:multiLevelType w:val="hybridMultilevel"/>
    <w:tmpl w:val="3CA60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54E29C8"/>
    <w:multiLevelType w:val="hybridMultilevel"/>
    <w:tmpl w:val="490E3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55C4F4B"/>
    <w:multiLevelType w:val="hybridMultilevel"/>
    <w:tmpl w:val="75EC6D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6993DE0"/>
    <w:multiLevelType w:val="multilevel"/>
    <w:tmpl w:val="68F4CE22"/>
    <w:lvl w:ilvl="0">
      <w:start w:val="1"/>
      <w:numFmt w:val="lowerLetter"/>
      <w:pStyle w:val="ListNumber2"/>
      <w:lvlText w:val="%1."/>
      <w:lvlJc w:val="left"/>
      <w:pPr>
        <w:ind w:left="1134" w:hanging="567"/>
      </w:pPr>
      <w:rPr>
        <w:rFonts w:hint="default"/>
      </w:rPr>
    </w:lvl>
    <w:lvl w:ilvl="1">
      <w:start w:val="1"/>
      <w:numFmt w:val="lowerLetter"/>
      <w:lvlText w:val="%2."/>
      <w:lvlJc w:val="left"/>
      <w:pPr>
        <w:ind w:left="1440" w:hanging="360"/>
      </w:pPr>
      <w:rPr>
        <w:rFonts w:hint="default"/>
      </w:rPr>
    </w:lvl>
    <w:lvl w:ilvl="2">
      <w:start w:val="1"/>
      <w:numFmt w:val="lowerRoman"/>
      <w:pStyle w:val="ListNumber3"/>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C2B69B9"/>
    <w:multiLevelType w:val="hybridMultilevel"/>
    <w:tmpl w:val="57584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E284A21"/>
    <w:multiLevelType w:val="hybridMultilevel"/>
    <w:tmpl w:val="43D220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786F52"/>
    <w:multiLevelType w:val="hybridMultilevel"/>
    <w:tmpl w:val="E724E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6C94168"/>
    <w:multiLevelType w:val="hybridMultilevel"/>
    <w:tmpl w:val="C69CE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2C1A47"/>
    <w:multiLevelType w:val="hybridMultilevel"/>
    <w:tmpl w:val="8B409D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782242">
    <w:abstractNumId w:val="11"/>
  </w:num>
  <w:num w:numId="2" w16cid:durableId="103355096">
    <w:abstractNumId w:val="10"/>
  </w:num>
  <w:num w:numId="3" w16cid:durableId="1027754065">
    <w:abstractNumId w:val="7"/>
  </w:num>
  <w:num w:numId="4" w16cid:durableId="1649746085">
    <w:abstractNumId w:val="11"/>
  </w:num>
  <w:num w:numId="5" w16cid:durableId="1667123430">
    <w:abstractNumId w:val="22"/>
  </w:num>
  <w:num w:numId="6" w16cid:durableId="853106059">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7" w16cid:durableId="806969179">
    <w:abstractNumId w:val="11"/>
  </w:num>
  <w:num w:numId="8" w16cid:durableId="1215652777">
    <w:abstractNumId w:val="13"/>
  </w:num>
  <w:num w:numId="9" w16cid:durableId="1026515546">
    <w:abstractNumId w:val="0"/>
  </w:num>
  <w:num w:numId="10" w16cid:durableId="1798837258">
    <w:abstractNumId w:val="23"/>
  </w:num>
  <w:num w:numId="11" w16cid:durableId="39746323">
    <w:abstractNumId w:val="14"/>
  </w:num>
  <w:num w:numId="12" w16cid:durableId="1595817983">
    <w:abstractNumId w:val="24"/>
  </w:num>
  <w:num w:numId="13" w16cid:durableId="863711723">
    <w:abstractNumId w:val="15"/>
  </w:num>
  <w:num w:numId="14" w16cid:durableId="427313019">
    <w:abstractNumId w:val="25"/>
  </w:num>
  <w:num w:numId="15" w16cid:durableId="1416516893">
    <w:abstractNumId w:val="6"/>
  </w:num>
  <w:num w:numId="16" w16cid:durableId="914627789">
    <w:abstractNumId w:val="9"/>
  </w:num>
  <w:num w:numId="17" w16cid:durableId="950476292">
    <w:abstractNumId w:val="18"/>
  </w:num>
  <w:num w:numId="18" w16cid:durableId="739640700">
    <w:abstractNumId w:val="12"/>
  </w:num>
  <w:num w:numId="19" w16cid:durableId="38864088">
    <w:abstractNumId w:val="5"/>
  </w:num>
  <w:num w:numId="20" w16cid:durableId="1761557727">
    <w:abstractNumId w:val="28"/>
  </w:num>
  <w:num w:numId="21" w16cid:durableId="2015643605">
    <w:abstractNumId w:val="27"/>
  </w:num>
  <w:num w:numId="22" w16cid:durableId="345445872">
    <w:abstractNumId w:val="20"/>
  </w:num>
  <w:num w:numId="23" w16cid:durableId="1534994434">
    <w:abstractNumId w:val="3"/>
  </w:num>
  <w:num w:numId="24" w16cid:durableId="827017980">
    <w:abstractNumId w:val="21"/>
  </w:num>
  <w:num w:numId="25" w16cid:durableId="2113671116">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26" w16cid:durableId="1054431032">
    <w:abstractNumId w:val="0"/>
  </w:num>
  <w:num w:numId="27" w16cid:durableId="41487705">
    <w:abstractNumId w:val="11"/>
  </w:num>
  <w:num w:numId="28" w16cid:durableId="1071972663">
    <w:abstractNumId w:val="23"/>
  </w:num>
  <w:num w:numId="29" w16cid:durableId="1001853272">
    <w:abstractNumId w:val="23"/>
  </w:num>
  <w:num w:numId="30" w16cid:durableId="321935375">
    <w:abstractNumId w:val="14"/>
  </w:num>
  <w:num w:numId="31" w16cid:durableId="456264711">
    <w:abstractNumId w:val="2"/>
  </w:num>
  <w:num w:numId="32" w16cid:durableId="405759464">
    <w:abstractNumId w:val="1"/>
  </w:num>
  <w:num w:numId="33" w16cid:durableId="1739747372">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34" w16cid:durableId="485366205">
    <w:abstractNumId w:val="0"/>
  </w:num>
  <w:num w:numId="35" w16cid:durableId="738333184">
    <w:abstractNumId w:val="11"/>
  </w:num>
  <w:num w:numId="36" w16cid:durableId="1062873551">
    <w:abstractNumId w:val="23"/>
  </w:num>
  <w:num w:numId="37" w16cid:durableId="406028279">
    <w:abstractNumId w:val="23"/>
  </w:num>
  <w:num w:numId="38" w16cid:durableId="1944803462">
    <w:abstractNumId w:val="14"/>
  </w:num>
  <w:num w:numId="39" w16cid:durableId="1133979436">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0" w16cid:durableId="1889147642">
    <w:abstractNumId w:val="0"/>
  </w:num>
  <w:num w:numId="41" w16cid:durableId="794372787">
    <w:abstractNumId w:val="11"/>
  </w:num>
  <w:num w:numId="42" w16cid:durableId="1489403154">
    <w:abstractNumId w:val="23"/>
  </w:num>
  <w:num w:numId="43" w16cid:durableId="1977753187">
    <w:abstractNumId w:val="23"/>
  </w:num>
  <w:num w:numId="44" w16cid:durableId="1897935173">
    <w:abstractNumId w:val="14"/>
  </w:num>
  <w:num w:numId="45" w16cid:durableId="2125419316">
    <w:abstractNumId w:val="16"/>
    <w:lvlOverride w:ilvl="0">
      <w:lvl w:ilvl="0">
        <w:start w:val="1"/>
        <w:numFmt w:val="bullet"/>
        <w:pStyle w:val="ListBullet2"/>
        <w:lvlText w:val="—"/>
        <w:lvlJc w:val="left"/>
        <w:pPr>
          <w:ind w:left="927" w:hanging="360"/>
        </w:pPr>
        <w:rPr>
          <w:rFonts w:ascii="Public Sans Light" w:hAnsi="Public Sans Light" w:cs="Times New Roman" w:hint="default"/>
          <w:b w:val="0"/>
          <w:i w:val="0"/>
          <w:color w:val="000000" w:themeColor="text1"/>
          <w:sz w:val="22"/>
        </w:rPr>
      </w:lvl>
    </w:lvlOverride>
    <w:lvlOverride w:ilvl="1">
      <w:lvl w:ilvl="1" w:tentative="1">
        <w:start w:val="1"/>
        <w:numFmt w:val="bullet"/>
        <w:lvlText w:val="o"/>
        <w:lvlJc w:val="left"/>
        <w:pPr>
          <w:ind w:left="1647" w:hanging="360"/>
        </w:pPr>
        <w:rPr>
          <w:rFonts w:ascii="Courier New" w:hAnsi="Courier New" w:cs="Courier New" w:hint="default"/>
        </w:rPr>
      </w:lvl>
    </w:lvlOverride>
    <w:lvlOverride w:ilvl="2">
      <w:lvl w:ilvl="2" w:tentative="1">
        <w:start w:val="1"/>
        <w:numFmt w:val="bullet"/>
        <w:lvlText w:val=""/>
        <w:lvlJc w:val="left"/>
        <w:pPr>
          <w:ind w:left="2367" w:hanging="360"/>
        </w:pPr>
        <w:rPr>
          <w:rFonts w:ascii="Wingdings" w:hAnsi="Wingdings" w:hint="default"/>
        </w:rPr>
      </w:lvl>
    </w:lvlOverride>
    <w:lvlOverride w:ilvl="3">
      <w:lvl w:ilvl="3" w:tentative="1">
        <w:start w:val="1"/>
        <w:numFmt w:val="bullet"/>
        <w:lvlText w:val=""/>
        <w:lvlJc w:val="left"/>
        <w:pPr>
          <w:ind w:left="3087" w:hanging="360"/>
        </w:pPr>
        <w:rPr>
          <w:rFonts w:ascii="Symbol" w:hAnsi="Symbol" w:hint="default"/>
        </w:rPr>
      </w:lvl>
    </w:lvlOverride>
    <w:lvlOverride w:ilvl="4">
      <w:lvl w:ilvl="4" w:tentative="1">
        <w:start w:val="1"/>
        <w:numFmt w:val="bullet"/>
        <w:lvlText w:val="o"/>
        <w:lvlJc w:val="left"/>
        <w:pPr>
          <w:ind w:left="3807" w:hanging="360"/>
        </w:pPr>
        <w:rPr>
          <w:rFonts w:ascii="Courier New" w:hAnsi="Courier New" w:cs="Courier New" w:hint="default"/>
        </w:rPr>
      </w:lvl>
    </w:lvlOverride>
    <w:lvlOverride w:ilvl="5">
      <w:lvl w:ilvl="5" w:tentative="1">
        <w:start w:val="1"/>
        <w:numFmt w:val="bullet"/>
        <w:lvlText w:val=""/>
        <w:lvlJc w:val="left"/>
        <w:pPr>
          <w:ind w:left="4527" w:hanging="360"/>
        </w:pPr>
        <w:rPr>
          <w:rFonts w:ascii="Wingdings" w:hAnsi="Wingdings" w:hint="default"/>
        </w:rPr>
      </w:lvl>
    </w:lvlOverride>
    <w:lvlOverride w:ilvl="6">
      <w:lvl w:ilvl="6" w:tentative="1">
        <w:start w:val="1"/>
        <w:numFmt w:val="bullet"/>
        <w:lvlText w:val=""/>
        <w:lvlJc w:val="left"/>
        <w:pPr>
          <w:ind w:left="5247" w:hanging="360"/>
        </w:pPr>
        <w:rPr>
          <w:rFonts w:ascii="Symbol" w:hAnsi="Symbol" w:hint="default"/>
        </w:rPr>
      </w:lvl>
    </w:lvlOverride>
    <w:lvlOverride w:ilvl="7">
      <w:lvl w:ilvl="7" w:tentative="1">
        <w:start w:val="1"/>
        <w:numFmt w:val="bullet"/>
        <w:lvlText w:val="o"/>
        <w:lvlJc w:val="left"/>
        <w:pPr>
          <w:ind w:left="5967" w:hanging="360"/>
        </w:pPr>
        <w:rPr>
          <w:rFonts w:ascii="Courier New" w:hAnsi="Courier New" w:cs="Courier New" w:hint="default"/>
        </w:rPr>
      </w:lvl>
    </w:lvlOverride>
    <w:lvlOverride w:ilvl="8">
      <w:lvl w:ilvl="8" w:tentative="1">
        <w:start w:val="1"/>
        <w:numFmt w:val="bullet"/>
        <w:lvlText w:val=""/>
        <w:lvlJc w:val="left"/>
        <w:pPr>
          <w:ind w:left="6687" w:hanging="360"/>
        </w:pPr>
        <w:rPr>
          <w:rFonts w:ascii="Wingdings" w:hAnsi="Wingdings" w:hint="default"/>
        </w:rPr>
      </w:lvl>
    </w:lvlOverride>
  </w:num>
  <w:num w:numId="46" w16cid:durableId="930895501">
    <w:abstractNumId w:val="0"/>
  </w:num>
  <w:num w:numId="47" w16cid:durableId="607198980">
    <w:abstractNumId w:val="11"/>
  </w:num>
  <w:num w:numId="48" w16cid:durableId="417290763">
    <w:abstractNumId w:val="23"/>
  </w:num>
  <w:num w:numId="49" w16cid:durableId="845750562">
    <w:abstractNumId w:val="23"/>
  </w:num>
  <w:num w:numId="50" w16cid:durableId="1008941024">
    <w:abstractNumId w:val="14"/>
  </w:num>
  <w:num w:numId="51" w16cid:durableId="261189737">
    <w:abstractNumId w:val="17"/>
  </w:num>
  <w:num w:numId="52" w16cid:durableId="823668205">
    <w:abstractNumId w:val="8"/>
  </w:num>
  <w:num w:numId="53" w16cid:durableId="1496384973">
    <w:abstractNumId w:val="11"/>
    <w:lvlOverride w:ilvl="0">
      <w:lvl w:ilvl="0">
        <w:start w:val="1"/>
        <w:numFmt w:val="bullet"/>
        <w:pStyle w:val="ListBullet"/>
        <w:lvlText w:val=""/>
        <w:lvlJc w:val="left"/>
        <w:pPr>
          <w:ind w:left="567" w:hanging="567"/>
        </w:pPr>
        <w:rPr>
          <w:rFonts w:ascii="Symbol" w:hAnsi="Symbol" w:hint="default"/>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54" w16cid:durableId="1883125908">
    <w:abstractNumId w:val="16"/>
    <w:lvlOverride w:ilvl="0">
      <w:lvl w:ilvl="0">
        <w:start w:val="1"/>
        <w:numFmt w:val="bullet"/>
        <w:pStyle w:val="ListBullet2"/>
        <w:lvlText w:val="—"/>
        <w:lvlJc w:val="left"/>
        <w:pPr>
          <w:ind w:left="1134" w:hanging="567"/>
        </w:pPr>
        <w:rPr>
          <w:rFonts w:ascii="Public Sans Light" w:hAnsi="Public Sans Light" w:hint="default"/>
          <w:b w:val="0"/>
          <w:i w:val="0"/>
          <w:color w:val="000000" w:themeColor="text1"/>
          <w:sz w:val="22"/>
        </w:rPr>
      </w:lvl>
    </w:lvlOverride>
    <w:lvlOverride w:ilvl="1">
      <w:lvl w:ilvl="1">
        <w:start w:val="1"/>
        <w:numFmt w:val="bullet"/>
        <w:lvlText w:val="o"/>
        <w:lvlJc w:val="left"/>
        <w:pPr>
          <w:ind w:left="1647" w:hanging="360"/>
        </w:pPr>
        <w:rPr>
          <w:rFonts w:ascii="Courier New" w:hAnsi="Courier New" w:cs="Courier New" w:hint="default"/>
        </w:rPr>
      </w:lvl>
    </w:lvlOverride>
    <w:lvlOverride w:ilvl="2">
      <w:lvl w:ilvl="2">
        <w:start w:val="1"/>
        <w:numFmt w:val="bullet"/>
        <w:lvlText w:val=""/>
        <w:lvlJc w:val="left"/>
        <w:pPr>
          <w:ind w:left="2367" w:hanging="360"/>
        </w:pPr>
        <w:rPr>
          <w:rFonts w:ascii="Wingdings" w:hAnsi="Wingdings" w:hint="default"/>
        </w:rPr>
      </w:lvl>
    </w:lvlOverride>
    <w:lvlOverride w:ilvl="3">
      <w:lvl w:ilvl="3">
        <w:start w:val="1"/>
        <w:numFmt w:val="bullet"/>
        <w:lvlText w:val=""/>
        <w:lvlJc w:val="left"/>
        <w:pPr>
          <w:ind w:left="3087" w:hanging="360"/>
        </w:pPr>
        <w:rPr>
          <w:rFonts w:ascii="Symbol" w:hAnsi="Symbol" w:hint="default"/>
        </w:rPr>
      </w:lvl>
    </w:lvlOverride>
    <w:lvlOverride w:ilvl="4">
      <w:lvl w:ilvl="4">
        <w:start w:val="1"/>
        <w:numFmt w:val="bullet"/>
        <w:lvlText w:val="o"/>
        <w:lvlJc w:val="left"/>
        <w:pPr>
          <w:ind w:left="3807" w:hanging="360"/>
        </w:pPr>
        <w:rPr>
          <w:rFonts w:ascii="Courier New" w:hAnsi="Courier New" w:cs="Courier New" w:hint="default"/>
        </w:rPr>
      </w:lvl>
    </w:lvlOverride>
    <w:lvlOverride w:ilvl="5">
      <w:lvl w:ilvl="5">
        <w:start w:val="1"/>
        <w:numFmt w:val="bullet"/>
        <w:lvlText w:val=""/>
        <w:lvlJc w:val="left"/>
        <w:pPr>
          <w:ind w:left="4527" w:hanging="360"/>
        </w:pPr>
        <w:rPr>
          <w:rFonts w:ascii="Wingdings" w:hAnsi="Wingdings" w:hint="default"/>
        </w:rPr>
      </w:lvl>
    </w:lvlOverride>
    <w:lvlOverride w:ilvl="6">
      <w:lvl w:ilvl="6">
        <w:start w:val="1"/>
        <w:numFmt w:val="bullet"/>
        <w:lvlText w:val=""/>
        <w:lvlJc w:val="left"/>
        <w:pPr>
          <w:ind w:left="5247" w:hanging="360"/>
        </w:pPr>
        <w:rPr>
          <w:rFonts w:ascii="Symbol" w:hAnsi="Symbol" w:hint="default"/>
        </w:rPr>
      </w:lvl>
    </w:lvlOverride>
    <w:lvlOverride w:ilvl="7">
      <w:lvl w:ilvl="7">
        <w:start w:val="1"/>
        <w:numFmt w:val="bullet"/>
        <w:lvlText w:val="o"/>
        <w:lvlJc w:val="left"/>
        <w:pPr>
          <w:ind w:left="5967" w:hanging="360"/>
        </w:pPr>
        <w:rPr>
          <w:rFonts w:ascii="Courier New" w:hAnsi="Courier New" w:cs="Courier New" w:hint="default"/>
        </w:rPr>
      </w:lvl>
    </w:lvlOverride>
    <w:lvlOverride w:ilvl="8">
      <w:lvl w:ilvl="8">
        <w:start w:val="1"/>
        <w:numFmt w:val="bullet"/>
        <w:lvlText w:val=""/>
        <w:lvlJc w:val="left"/>
        <w:pPr>
          <w:ind w:left="6687" w:hanging="360"/>
        </w:pPr>
        <w:rPr>
          <w:rFonts w:ascii="Wingdings" w:hAnsi="Wingdings" w:hint="default"/>
        </w:rPr>
      </w:lvl>
    </w:lvlOverride>
  </w:num>
  <w:num w:numId="55" w16cid:durableId="2109546320">
    <w:abstractNumId w:val="26"/>
  </w:num>
  <w:num w:numId="56" w16cid:durableId="333729454">
    <w:abstractNumId w:val="19"/>
  </w:num>
  <w:num w:numId="57" w16cid:durableId="347147351">
    <w:abstractNumId w:val="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embedTrueTypeFont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363"/>
    <w:rsid w:val="0000006A"/>
    <w:rsid w:val="000002CA"/>
    <w:rsid w:val="000003EA"/>
    <w:rsid w:val="00000462"/>
    <w:rsid w:val="00000464"/>
    <w:rsid w:val="0000052A"/>
    <w:rsid w:val="00000673"/>
    <w:rsid w:val="00000769"/>
    <w:rsid w:val="000008F8"/>
    <w:rsid w:val="00000A52"/>
    <w:rsid w:val="00000B6D"/>
    <w:rsid w:val="00000B76"/>
    <w:rsid w:val="00000C41"/>
    <w:rsid w:val="00000CA2"/>
    <w:rsid w:val="00000CCE"/>
    <w:rsid w:val="00000D0E"/>
    <w:rsid w:val="00000E22"/>
    <w:rsid w:val="00000E5D"/>
    <w:rsid w:val="0000115D"/>
    <w:rsid w:val="000012AA"/>
    <w:rsid w:val="000012FA"/>
    <w:rsid w:val="0000171B"/>
    <w:rsid w:val="00001772"/>
    <w:rsid w:val="00001900"/>
    <w:rsid w:val="00001B48"/>
    <w:rsid w:val="00001C31"/>
    <w:rsid w:val="00001D25"/>
    <w:rsid w:val="00001E7A"/>
    <w:rsid w:val="00001EA5"/>
    <w:rsid w:val="00001FD7"/>
    <w:rsid w:val="00002188"/>
    <w:rsid w:val="0000222C"/>
    <w:rsid w:val="00002240"/>
    <w:rsid w:val="00002326"/>
    <w:rsid w:val="00002396"/>
    <w:rsid w:val="000025A0"/>
    <w:rsid w:val="00002783"/>
    <w:rsid w:val="000027BC"/>
    <w:rsid w:val="0000287C"/>
    <w:rsid w:val="00002960"/>
    <w:rsid w:val="00002A5D"/>
    <w:rsid w:val="00002BA1"/>
    <w:rsid w:val="00002BC1"/>
    <w:rsid w:val="00002DFB"/>
    <w:rsid w:val="00002E96"/>
    <w:rsid w:val="00002F8E"/>
    <w:rsid w:val="00002FBB"/>
    <w:rsid w:val="00002FC8"/>
    <w:rsid w:val="00002FF0"/>
    <w:rsid w:val="00003060"/>
    <w:rsid w:val="00003082"/>
    <w:rsid w:val="0000314B"/>
    <w:rsid w:val="0000318E"/>
    <w:rsid w:val="000031D5"/>
    <w:rsid w:val="000031F1"/>
    <w:rsid w:val="000032BA"/>
    <w:rsid w:val="00003321"/>
    <w:rsid w:val="000035CA"/>
    <w:rsid w:val="000038FF"/>
    <w:rsid w:val="00003905"/>
    <w:rsid w:val="00003A5F"/>
    <w:rsid w:val="00003B8E"/>
    <w:rsid w:val="00003B8F"/>
    <w:rsid w:val="00003C2F"/>
    <w:rsid w:val="00003F4F"/>
    <w:rsid w:val="00004008"/>
    <w:rsid w:val="0000407C"/>
    <w:rsid w:val="000040C3"/>
    <w:rsid w:val="00004174"/>
    <w:rsid w:val="0000421C"/>
    <w:rsid w:val="000044E6"/>
    <w:rsid w:val="000044F0"/>
    <w:rsid w:val="000044FC"/>
    <w:rsid w:val="00004503"/>
    <w:rsid w:val="00004535"/>
    <w:rsid w:val="000045E8"/>
    <w:rsid w:val="0000467F"/>
    <w:rsid w:val="00004A9F"/>
    <w:rsid w:val="00004C87"/>
    <w:rsid w:val="00004CB3"/>
    <w:rsid w:val="00004D45"/>
    <w:rsid w:val="00004F6E"/>
    <w:rsid w:val="0000502A"/>
    <w:rsid w:val="0000503D"/>
    <w:rsid w:val="0000508C"/>
    <w:rsid w:val="000051A4"/>
    <w:rsid w:val="0000521C"/>
    <w:rsid w:val="000052FB"/>
    <w:rsid w:val="000054F6"/>
    <w:rsid w:val="0000569C"/>
    <w:rsid w:val="0000598F"/>
    <w:rsid w:val="00005A6F"/>
    <w:rsid w:val="00005AE9"/>
    <w:rsid w:val="00005C07"/>
    <w:rsid w:val="00005D37"/>
    <w:rsid w:val="00005D84"/>
    <w:rsid w:val="00005ECE"/>
    <w:rsid w:val="00005F0B"/>
    <w:rsid w:val="00006014"/>
    <w:rsid w:val="00006042"/>
    <w:rsid w:val="00006242"/>
    <w:rsid w:val="000063B5"/>
    <w:rsid w:val="000063D5"/>
    <w:rsid w:val="000063DA"/>
    <w:rsid w:val="0000648D"/>
    <w:rsid w:val="00006510"/>
    <w:rsid w:val="00006644"/>
    <w:rsid w:val="00006665"/>
    <w:rsid w:val="0000672A"/>
    <w:rsid w:val="0000680A"/>
    <w:rsid w:val="000068A8"/>
    <w:rsid w:val="0000696C"/>
    <w:rsid w:val="00006991"/>
    <w:rsid w:val="00006A80"/>
    <w:rsid w:val="00006CB4"/>
    <w:rsid w:val="00006CCC"/>
    <w:rsid w:val="00006DAC"/>
    <w:rsid w:val="00006ECE"/>
    <w:rsid w:val="00006F2E"/>
    <w:rsid w:val="00006F9F"/>
    <w:rsid w:val="00007001"/>
    <w:rsid w:val="00007026"/>
    <w:rsid w:val="00007179"/>
    <w:rsid w:val="000071B7"/>
    <w:rsid w:val="00007496"/>
    <w:rsid w:val="0000753F"/>
    <w:rsid w:val="000075B9"/>
    <w:rsid w:val="000075E6"/>
    <w:rsid w:val="00007682"/>
    <w:rsid w:val="000076E3"/>
    <w:rsid w:val="000077EF"/>
    <w:rsid w:val="0000783F"/>
    <w:rsid w:val="000078B6"/>
    <w:rsid w:val="00007BB2"/>
    <w:rsid w:val="00007D01"/>
    <w:rsid w:val="00007EF1"/>
    <w:rsid w:val="00007F86"/>
    <w:rsid w:val="0001000F"/>
    <w:rsid w:val="00010016"/>
    <w:rsid w:val="000102AB"/>
    <w:rsid w:val="000102BF"/>
    <w:rsid w:val="0001031D"/>
    <w:rsid w:val="000103FD"/>
    <w:rsid w:val="000105E3"/>
    <w:rsid w:val="00010739"/>
    <w:rsid w:val="00010742"/>
    <w:rsid w:val="00010829"/>
    <w:rsid w:val="00010863"/>
    <w:rsid w:val="000109ED"/>
    <w:rsid w:val="00010AEF"/>
    <w:rsid w:val="00010CA6"/>
    <w:rsid w:val="00010CB9"/>
    <w:rsid w:val="00010CEF"/>
    <w:rsid w:val="00010E8C"/>
    <w:rsid w:val="00010F32"/>
    <w:rsid w:val="00011007"/>
    <w:rsid w:val="000111E4"/>
    <w:rsid w:val="0001123A"/>
    <w:rsid w:val="00011256"/>
    <w:rsid w:val="000112E1"/>
    <w:rsid w:val="00011361"/>
    <w:rsid w:val="00011437"/>
    <w:rsid w:val="0001147D"/>
    <w:rsid w:val="000115B4"/>
    <w:rsid w:val="000115E0"/>
    <w:rsid w:val="0001162A"/>
    <w:rsid w:val="0001187B"/>
    <w:rsid w:val="0001189B"/>
    <w:rsid w:val="00011A29"/>
    <w:rsid w:val="00011B97"/>
    <w:rsid w:val="00011BB8"/>
    <w:rsid w:val="00011C16"/>
    <w:rsid w:val="00011C3E"/>
    <w:rsid w:val="00011C82"/>
    <w:rsid w:val="00011FDA"/>
    <w:rsid w:val="0001203E"/>
    <w:rsid w:val="00012213"/>
    <w:rsid w:val="0001221D"/>
    <w:rsid w:val="000122F8"/>
    <w:rsid w:val="000125D3"/>
    <w:rsid w:val="00012990"/>
    <w:rsid w:val="00012A37"/>
    <w:rsid w:val="00012A7C"/>
    <w:rsid w:val="00012AFC"/>
    <w:rsid w:val="00012B02"/>
    <w:rsid w:val="00012B59"/>
    <w:rsid w:val="00012C47"/>
    <w:rsid w:val="00012C61"/>
    <w:rsid w:val="00012CA7"/>
    <w:rsid w:val="00012DE6"/>
    <w:rsid w:val="000131C5"/>
    <w:rsid w:val="0001338F"/>
    <w:rsid w:val="00013727"/>
    <w:rsid w:val="00013790"/>
    <w:rsid w:val="00013872"/>
    <w:rsid w:val="00013A6E"/>
    <w:rsid w:val="00013A8B"/>
    <w:rsid w:val="00013CDB"/>
    <w:rsid w:val="00013D91"/>
    <w:rsid w:val="00013E86"/>
    <w:rsid w:val="00013F0E"/>
    <w:rsid w:val="00013F2C"/>
    <w:rsid w:val="00013FE0"/>
    <w:rsid w:val="00013FF2"/>
    <w:rsid w:val="000140C8"/>
    <w:rsid w:val="00014287"/>
    <w:rsid w:val="000142D7"/>
    <w:rsid w:val="0001431E"/>
    <w:rsid w:val="00014499"/>
    <w:rsid w:val="000144C3"/>
    <w:rsid w:val="0001453C"/>
    <w:rsid w:val="00014660"/>
    <w:rsid w:val="0001470D"/>
    <w:rsid w:val="000149BE"/>
    <w:rsid w:val="00014A39"/>
    <w:rsid w:val="00014CB1"/>
    <w:rsid w:val="00014DE6"/>
    <w:rsid w:val="00014DFF"/>
    <w:rsid w:val="00014E2E"/>
    <w:rsid w:val="00014F72"/>
    <w:rsid w:val="00015043"/>
    <w:rsid w:val="000152F9"/>
    <w:rsid w:val="00015345"/>
    <w:rsid w:val="000155FC"/>
    <w:rsid w:val="00015615"/>
    <w:rsid w:val="00015684"/>
    <w:rsid w:val="000156BA"/>
    <w:rsid w:val="0001574F"/>
    <w:rsid w:val="000157D3"/>
    <w:rsid w:val="00015820"/>
    <w:rsid w:val="000158BF"/>
    <w:rsid w:val="0001596E"/>
    <w:rsid w:val="00015A54"/>
    <w:rsid w:val="00015C15"/>
    <w:rsid w:val="00015C3F"/>
    <w:rsid w:val="00015CCE"/>
    <w:rsid w:val="00015CDF"/>
    <w:rsid w:val="00015D64"/>
    <w:rsid w:val="00015EA7"/>
    <w:rsid w:val="00015EB7"/>
    <w:rsid w:val="00015F21"/>
    <w:rsid w:val="00015F8C"/>
    <w:rsid w:val="0001608D"/>
    <w:rsid w:val="00016161"/>
    <w:rsid w:val="000161D5"/>
    <w:rsid w:val="000163F9"/>
    <w:rsid w:val="00016409"/>
    <w:rsid w:val="00016594"/>
    <w:rsid w:val="00016723"/>
    <w:rsid w:val="00016756"/>
    <w:rsid w:val="0001698A"/>
    <w:rsid w:val="00016B15"/>
    <w:rsid w:val="00016C07"/>
    <w:rsid w:val="00016C7E"/>
    <w:rsid w:val="00016D89"/>
    <w:rsid w:val="00016DB0"/>
    <w:rsid w:val="00016DCC"/>
    <w:rsid w:val="00016E39"/>
    <w:rsid w:val="00016E74"/>
    <w:rsid w:val="00016E9B"/>
    <w:rsid w:val="00016F7E"/>
    <w:rsid w:val="00016F99"/>
    <w:rsid w:val="00017059"/>
    <w:rsid w:val="00017063"/>
    <w:rsid w:val="000171DB"/>
    <w:rsid w:val="0001746E"/>
    <w:rsid w:val="00017575"/>
    <w:rsid w:val="0001757F"/>
    <w:rsid w:val="00017717"/>
    <w:rsid w:val="00017902"/>
    <w:rsid w:val="00017942"/>
    <w:rsid w:val="000179C1"/>
    <w:rsid w:val="00017B68"/>
    <w:rsid w:val="00017BBD"/>
    <w:rsid w:val="00017BD4"/>
    <w:rsid w:val="00017C08"/>
    <w:rsid w:val="00017C6F"/>
    <w:rsid w:val="00017CEC"/>
    <w:rsid w:val="00017D71"/>
    <w:rsid w:val="00017E13"/>
    <w:rsid w:val="00017ECE"/>
    <w:rsid w:val="000202EE"/>
    <w:rsid w:val="00020412"/>
    <w:rsid w:val="000206C3"/>
    <w:rsid w:val="000206F9"/>
    <w:rsid w:val="0002084C"/>
    <w:rsid w:val="000209F4"/>
    <w:rsid w:val="00020A1D"/>
    <w:rsid w:val="00020CC9"/>
    <w:rsid w:val="00020D55"/>
    <w:rsid w:val="00020D83"/>
    <w:rsid w:val="00020D8B"/>
    <w:rsid w:val="00020DC2"/>
    <w:rsid w:val="00020E2F"/>
    <w:rsid w:val="00020E3F"/>
    <w:rsid w:val="0002115D"/>
    <w:rsid w:val="00021416"/>
    <w:rsid w:val="0002151E"/>
    <w:rsid w:val="0002156E"/>
    <w:rsid w:val="00021723"/>
    <w:rsid w:val="0002177D"/>
    <w:rsid w:val="000217F5"/>
    <w:rsid w:val="00021943"/>
    <w:rsid w:val="000219CA"/>
    <w:rsid w:val="00021A34"/>
    <w:rsid w:val="00021AA6"/>
    <w:rsid w:val="00021B7E"/>
    <w:rsid w:val="00021F77"/>
    <w:rsid w:val="00022248"/>
    <w:rsid w:val="00022303"/>
    <w:rsid w:val="0002231D"/>
    <w:rsid w:val="000223F5"/>
    <w:rsid w:val="0002265E"/>
    <w:rsid w:val="000226C6"/>
    <w:rsid w:val="000226CB"/>
    <w:rsid w:val="00022798"/>
    <w:rsid w:val="00022C2F"/>
    <w:rsid w:val="00022C88"/>
    <w:rsid w:val="00022D66"/>
    <w:rsid w:val="00022D8A"/>
    <w:rsid w:val="00022DF9"/>
    <w:rsid w:val="00022ECD"/>
    <w:rsid w:val="00022ED3"/>
    <w:rsid w:val="00022FFE"/>
    <w:rsid w:val="000230F3"/>
    <w:rsid w:val="000231C1"/>
    <w:rsid w:val="0002322A"/>
    <w:rsid w:val="000234E2"/>
    <w:rsid w:val="00023699"/>
    <w:rsid w:val="000238C2"/>
    <w:rsid w:val="00023943"/>
    <w:rsid w:val="00023CEC"/>
    <w:rsid w:val="00023D4F"/>
    <w:rsid w:val="00023D67"/>
    <w:rsid w:val="00023D7A"/>
    <w:rsid w:val="00024068"/>
    <w:rsid w:val="000243EA"/>
    <w:rsid w:val="000243FE"/>
    <w:rsid w:val="00024412"/>
    <w:rsid w:val="00024797"/>
    <w:rsid w:val="000248A6"/>
    <w:rsid w:val="00024A81"/>
    <w:rsid w:val="00024B06"/>
    <w:rsid w:val="00024B15"/>
    <w:rsid w:val="00024BE8"/>
    <w:rsid w:val="00024C2A"/>
    <w:rsid w:val="00024C71"/>
    <w:rsid w:val="00024CB4"/>
    <w:rsid w:val="00024CFE"/>
    <w:rsid w:val="000251DF"/>
    <w:rsid w:val="000252CB"/>
    <w:rsid w:val="00025309"/>
    <w:rsid w:val="000253A8"/>
    <w:rsid w:val="00025627"/>
    <w:rsid w:val="000258F0"/>
    <w:rsid w:val="00025BCC"/>
    <w:rsid w:val="00025C0D"/>
    <w:rsid w:val="00025C11"/>
    <w:rsid w:val="00025C9E"/>
    <w:rsid w:val="00025D57"/>
    <w:rsid w:val="00025DD9"/>
    <w:rsid w:val="00025E60"/>
    <w:rsid w:val="00025E99"/>
    <w:rsid w:val="00026079"/>
    <w:rsid w:val="000260EE"/>
    <w:rsid w:val="0002624E"/>
    <w:rsid w:val="00026419"/>
    <w:rsid w:val="0002657F"/>
    <w:rsid w:val="000265BC"/>
    <w:rsid w:val="0002667E"/>
    <w:rsid w:val="000268DA"/>
    <w:rsid w:val="00026947"/>
    <w:rsid w:val="000269BA"/>
    <w:rsid w:val="00026B19"/>
    <w:rsid w:val="00026B2B"/>
    <w:rsid w:val="00026C82"/>
    <w:rsid w:val="00026E5D"/>
    <w:rsid w:val="00026E84"/>
    <w:rsid w:val="00026ED0"/>
    <w:rsid w:val="00026F03"/>
    <w:rsid w:val="000272F0"/>
    <w:rsid w:val="000272F7"/>
    <w:rsid w:val="000275BB"/>
    <w:rsid w:val="000275FB"/>
    <w:rsid w:val="00027847"/>
    <w:rsid w:val="0002784F"/>
    <w:rsid w:val="00027BF3"/>
    <w:rsid w:val="00027CC1"/>
    <w:rsid w:val="00027D72"/>
    <w:rsid w:val="00027EA9"/>
    <w:rsid w:val="00027EC1"/>
    <w:rsid w:val="00027F3B"/>
    <w:rsid w:val="000300BB"/>
    <w:rsid w:val="000301DA"/>
    <w:rsid w:val="00030241"/>
    <w:rsid w:val="000302DF"/>
    <w:rsid w:val="000303CF"/>
    <w:rsid w:val="0003043D"/>
    <w:rsid w:val="000305FD"/>
    <w:rsid w:val="00030663"/>
    <w:rsid w:val="000306B2"/>
    <w:rsid w:val="000306F6"/>
    <w:rsid w:val="0003080F"/>
    <w:rsid w:val="00030830"/>
    <w:rsid w:val="000308BA"/>
    <w:rsid w:val="00030965"/>
    <w:rsid w:val="00030972"/>
    <w:rsid w:val="00030975"/>
    <w:rsid w:val="0003099F"/>
    <w:rsid w:val="00030B89"/>
    <w:rsid w:val="00030C15"/>
    <w:rsid w:val="00030C9C"/>
    <w:rsid w:val="00030E48"/>
    <w:rsid w:val="00030F14"/>
    <w:rsid w:val="000310DA"/>
    <w:rsid w:val="000311E2"/>
    <w:rsid w:val="0003142B"/>
    <w:rsid w:val="00031481"/>
    <w:rsid w:val="000314BE"/>
    <w:rsid w:val="00031502"/>
    <w:rsid w:val="0003150E"/>
    <w:rsid w:val="00031961"/>
    <w:rsid w:val="00031BE4"/>
    <w:rsid w:val="00031D6A"/>
    <w:rsid w:val="00032053"/>
    <w:rsid w:val="000321F7"/>
    <w:rsid w:val="00032388"/>
    <w:rsid w:val="000324F7"/>
    <w:rsid w:val="0003250A"/>
    <w:rsid w:val="00032619"/>
    <w:rsid w:val="00032684"/>
    <w:rsid w:val="000328A1"/>
    <w:rsid w:val="000328EF"/>
    <w:rsid w:val="00032B39"/>
    <w:rsid w:val="00032CE0"/>
    <w:rsid w:val="00032D6F"/>
    <w:rsid w:val="00032E1F"/>
    <w:rsid w:val="0003301A"/>
    <w:rsid w:val="0003303C"/>
    <w:rsid w:val="0003342E"/>
    <w:rsid w:val="0003343E"/>
    <w:rsid w:val="000334A2"/>
    <w:rsid w:val="00033644"/>
    <w:rsid w:val="000337D4"/>
    <w:rsid w:val="0003388E"/>
    <w:rsid w:val="000338A2"/>
    <w:rsid w:val="00033B1A"/>
    <w:rsid w:val="00033BD0"/>
    <w:rsid w:val="00033C5D"/>
    <w:rsid w:val="00033CC0"/>
    <w:rsid w:val="00033E06"/>
    <w:rsid w:val="00033E24"/>
    <w:rsid w:val="00033E89"/>
    <w:rsid w:val="00033EFF"/>
    <w:rsid w:val="00034151"/>
    <w:rsid w:val="00034425"/>
    <w:rsid w:val="00034482"/>
    <w:rsid w:val="000346E2"/>
    <w:rsid w:val="000348BB"/>
    <w:rsid w:val="0003493F"/>
    <w:rsid w:val="00034A76"/>
    <w:rsid w:val="00034AC0"/>
    <w:rsid w:val="00034AF5"/>
    <w:rsid w:val="00034E2F"/>
    <w:rsid w:val="00034F29"/>
    <w:rsid w:val="00034F7E"/>
    <w:rsid w:val="0003504D"/>
    <w:rsid w:val="0003508A"/>
    <w:rsid w:val="000350BB"/>
    <w:rsid w:val="0003523C"/>
    <w:rsid w:val="000352E5"/>
    <w:rsid w:val="000352F8"/>
    <w:rsid w:val="000353B0"/>
    <w:rsid w:val="000354D7"/>
    <w:rsid w:val="0003598F"/>
    <w:rsid w:val="00035995"/>
    <w:rsid w:val="00035BAE"/>
    <w:rsid w:val="00035C28"/>
    <w:rsid w:val="00035E57"/>
    <w:rsid w:val="00035E81"/>
    <w:rsid w:val="0003613D"/>
    <w:rsid w:val="0003636D"/>
    <w:rsid w:val="00036398"/>
    <w:rsid w:val="0003651D"/>
    <w:rsid w:val="0003653C"/>
    <w:rsid w:val="000365E5"/>
    <w:rsid w:val="0003660A"/>
    <w:rsid w:val="00036728"/>
    <w:rsid w:val="000367B0"/>
    <w:rsid w:val="000368A3"/>
    <w:rsid w:val="000368E4"/>
    <w:rsid w:val="00036963"/>
    <w:rsid w:val="00036AD4"/>
    <w:rsid w:val="00036AE6"/>
    <w:rsid w:val="00036B0A"/>
    <w:rsid w:val="00036C2D"/>
    <w:rsid w:val="00036C78"/>
    <w:rsid w:val="00036D5E"/>
    <w:rsid w:val="00036EBF"/>
    <w:rsid w:val="00036EF9"/>
    <w:rsid w:val="00036F68"/>
    <w:rsid w:val="00036F96"/>
    <w:rsid w:val="0003702B"/>
    <w:rsid w:val="00037149"/>
    <w:rsid w:val="00037203"/>
    <w:rsid w:val="00037223"/>
    <w:rsid w:val="00037257"/>
    <w:rsid w:val="000373EE"/>
    <w:rsid w:val="00037493"/>
    <w:rsid w:val="000376E5"/>
    <w:rsid w:val="00037739"/>
    <w:rsid w:val="00037773"/>
    <w:rsid w:val="000377F6"/>
    <w:rsid w:val="00037A97"/>
    <w:rsid w:val="00037AAD"/>
    <w:rsid w:val="00037B19"/>
    <w:rsid w:val="00037C60"/>
    <w:rsid w:val="00037CA2"/>
    <w:rsid w:val="00037DC6"/>
    <w:rsid w:val="00037E9B"/>
    <w:rsid w:val="00037F00"/>
    <w:rsid w:val="00037F03"/>
    <w:rsid w:val="00040071"/>
    <w:rsid w:val="00040072"/>
    <w:rsid w:val="000400D2"/>
    <w:rsid w:val="000402E2"/>
    <w:rsid w:val="0004046E"/>
    <w:rsid w:val="000405DF"/>
    <w:rsid w:val="00040626"/>
    <w:rsid w:val="0004063C"/>
    <w:rsid w:val="00040650"/>
    <w:rsid w:val="000406C8"/>
    <w:rsid w:val="00040995"/>
    <w:rsid w:val="000409EB"/>
    <w:rsid w:val="00040A2F"/>
    <w:rsid w:val="00040C56"/>
    <w:rsid w:val="00040CAD"/>
    <w:rsid w:val="00040E2D"/>
    <w:rsid w:val="00040E5B"/>
    <w:rsid w:val="00040E76"/>
    <w:rsid w:val="00040EF1"/>
    <w:rsid w:val="00040F2B"/>
    <w:rsid w:val="00041042"/>
    <w:rsid w:val="00041076"/>
    <w:rsid w:val="000410C6"/>
    <w:rsid w:val="000412DB"/>
    <w:rsid w:val="0004130E"/>
    <w:rsid w:val="000413DB"/>
    <w:rsid w:val="000415D5"/>
    <w:rsid w:val="00041740"/>
    <w:rsid w:val="0004184A"/>
    <w:rsid w:val="00041A08"/>
    <w:rsid w:val="00041B98"/>
    <w:rsid w:val="00041DD0"/>
    <w:rsid w:val="0004209E"/>
    <w:rsid w:val="000420D3"/>
    <w:rsid w:val="00042101"/>
    <w:rsid w:val="0004218E"/>
    <w:rsid w:val="00042206"/>
    <w:rsid w:val="0004234E"/>
    <w:rsid w:val="000423B6"/>
    <w:rsid w:val="000424A9"/>
    <w:rsid w:val="00042651"/>
    <w:rsid w:val="000427D8"/>
    <w:rsid w:val="00042A14"/>
    <w:rsid w:val="00042C6F"/>
    <w:rsid w:val="00042D50"/>
    <w:rsid w:val="00042F36"/>
    <w:rsid w:val="00042F4A"/>
    <w:rsid w:val="00042F4E"/>
    <w:rsid w:val="00043029"/>
    <w:rsid w:val="000431D1"/>
    <w:rsid w:val="000432D9"/>
    <w:rsid w:val="00043332"/>
    <w:rsid w:val="00043665"/>
    <w:rsid w:val="000437D7"/>
    <w:rsid w:val="000438F3"/>
    <w:rsid w:val="00043C84"/>
    <w:rsid w:val="00043DE1"/>
    <w:rsid w:val="00044039"/>
    <w:rsid w:val="00044107"/>
    <w:rsid w:val="0004413B"/>
    <w:rsid w:val="0004425E"/>
    <w:rsid w:val="00044351"/>
    <w:rsid w:val="00044356"/>
    <w:rsid w:val="000444B6"/>
    <w:rsid w:val="000445A6"/>
    <w:rsid w:val="000445F8"/>
    <w:rsid w:val="00044619"/>
    <w:rsid w:val="00044849"/>
    <w:rsid w:val="00044892"/>
    <w:rsid w:val="00044906"/>
    <w:rsid w:val="00044923"/>
    <w:rsid w:val="00044ABA"/>
    <w:rsid w:val="00044D5C"/>
    <w:rsid w:val="00044D5D"/>
    <w:rsid w:val="00044E16"/>
    <w:rsid w:val="00044F87"/>
    <w:rsid w:val="00045016"/>
    <w:rsid w:val="0004541D"/>
    <w:rsid w:val="0004549C"/>
    <w:rsid w:val="000455B3"/>
    <w:rsid w:val="000455C4"/>
    <w:rsid w:val="000457AC"/>
    <w:rsid w:val="00045801"/>
    <w:rsid w:val="000459B0"/>
    <w:rsid w:val="00045C7E"/>
    <w:rsid w:val="00045E11"/>
    <w:rsid w:val="00045E60"/>
    <w:rsid w:val="00045F03"/>
    <w:rsid w:val="00045F0D"/>
    <w:rsid w:val="00046009"/>
    <w:rsid w:val="000460B2"/>
    <w:rsid w:val="000460EB"/>
    <w:rsid w:val="00046296"/>
    <w:rsid w:val="00046301"/>
    <w:rsid w:val="00046375"/>
    <w:rsid w:val="00046411"/>
    <w:rsid w:val="00046590"/>
    <w:rsid w:val="0004666D"/>
    <w:rsid w:val="00046B3F"/>
    <w:rsid w:val="00046D46"/>
    <w:rsid w:val="00047050"/>
    <w:rsid w:val="00047066"/>
    <w:rsid w:val="00047160"/>
    <w:rsid w:val="000472F7"/>
    <w:rsid w:val="0004750C"/>
    <w:rsid w:val="0004761F"/>
    <w:rsid w:val="00047705"/>
    <w:rsid w:val="00047748"/>
    <w:rsid w:val="00047862"/>
    <w:rsid w:val="00047A36"/>
    <w:rsid w:val="00047AD4"/>
    <w:rsid w:val="00047E70"/>
    <w:rsid w:val="00047F52"/>
    <w:rsid w:val="00047FD1"/>
    <w:rsid w:val="00050052"/>
    <w:rsid w:val="00050099"/>
    <w:rsid w:val="0005015F"/>
    <w:rsid w:val="000501E3"/>
    <w:rsid w:val="000503DC"/>
    <w:rsid w:val="00050549"/>
    <w:rsid w:val="00050594"/>
    <w:rsid w:val="000506EA"/>
    <w:rsid w:val="000506F8"/>
    <w:rsid w:val="0005075A"/>
    <w:rsid w:val="0005080C"/>
    <w:rsid w:val="0005080F"/>
    <w:rsid w:val="0005084A"/>
    <w:rsid w:val="00050900"/>
    <w:rsid w:val="000509C2"/>
    <w:rsid w:val="00050C02"/>
    <w:rsid w:val="00050C22"/>
    <w:rsid w:val="00050E1A"/>
    <w:rsid w:val="00050EE6"/>
    <w:rsid w:val="00050F3A"/>
    <w:rsid w:val="00050FD4"/>
    <w:rsid w:val="000512AB"/>
    <w:rsid w:val="0005138C"/>
    <w:rsid w:val="0005175C"/>
    <w:rsid w:val="00051A00"/>
    <w:rsid w:val="00051D81"/>
    <w:rsid w:val="00051DBA"/>
    <w:rsid w:val="00051EF0"/>
    <w:rsid w:val="00051F04"/>
    <w:rsid w:val="00052111"/>
    <w:rsid w:val="00052135"/>
    <w:rsid w:val="00052325"/>
    <w:rsid w:val="00052342"/>
    <w:rsid w:val="00052688"/>
    <w:rsid w:val="00052852"/>
    <w:rsid w:val="00052CBF"/>
    <w:rsid w:val="00052D86"/>
    <w:rsid w:val="00052E46"/>
    <w:rsid w:val="00052EF4"/>
    <w:rsid w:val="00052F36"/>
    <w:rsid w:val="00052F76"/>
    <w:rsid w:val="0005305A"/>
    <w:rsid w:val="00053273"/>
    <w:rsid w:val="000533BC"/>
    <w:rsid w:val="00053765"/>
    <w:rsid w:val="00053811"/>
    <w:rsid w:val="000538DC"/>
    <w:rsid w:val="000538E4"/>
    <w:rsid w:val="000539F3"/>
    <w:rsid w:val="00053AA0"/>
    <w:rsid w:val="00053B3E"/>
    <w:rsid w:val="00053D11"/>
    <w:rsid w:val="00053E00"/>
    <w:rsid w:val="00053FC1"/>
    <w:rsid w:val="00054015"/>
    <w:rsid w:val="0005405D"/>
    <w:rsid w:val="000541B7"/>
    <w:rsid w:val="000542A9"/>
    <w:rsid w:val="000543D7"/>
    <w:rsid w:val="00054678"/>
    <w:rsid w:val="000546A8"/>
    <w:rsid w:val="000546B7"/>
    <w:rsid w:val="00054751"/>
    <w:rsid w:val="00054939"/>
    <w:rsid w:val="00054A51"/>
    <w:rsid w:val="00054A76"/>
    <w:rsid w:val="00054ABD"/>
    <w:rsid w:val="00054B7B"/>
    <w:rsid w:val="00054BB6"/>
    <w:rsid w:val="00054C60"/>
    <w:rsid w:val="00054D26"/>
    <w:rsid w:val="00054E4E"/>
    <w:rsid w:val="00054E58"/>
    <w:rsid w:val="00054EF3"/>
    <w:rsid w:val="000550C0"/>
    <w:rsid w:val="0005516D"/>
    <w:rsid w:val="00055194"/>
    <w:rsid w:val="0005524A"/>
    <w:rsid w:val="00055263"/>
    <w:rsid w:val="00055338"/>
    <w:rsid w:val="000553B8"/>
    <w:rsid w:val="00055459"/>
    <w:rsid w:val="0005579C"/>
    <w:rsid w:val="000558FD"/>
    <w:rsid w:val="00055B0B"/>
    <w:rsid w:val="00055BA0"/>
    <w:rsid w:val="00055E8B"/>
    <w:rsid w:val="00056030"/>
    <w:rsid w:val="000560EC"/>
    <w:rsid w:val="00056252"/>
    <w:rsid w:val="00056361"/>
    <w:rsid w:val="000564AC"/>
    <w:rsid w:val="000564CC"/>
    <w:rsid w:val="000566E4"/>
    <w:rsid w:val="00056728"/>
    <w:rsid w:val="000568B3"/>
    <w:rsid w:val="00056BFE"/>
    <w:rsid w:val="00056C45"/>
    <w:rsid w:val="00056DD4"/>
    <w:rsid w:val="00056DE1"/>
    <w:rsid w:val="00056E43"/>
    <w:rsid w:val="00056F4D"/>
    <w:rsid w:val="00056F94"/>
    <w:rsid w:val="0005706A"/>
    <w:rsid w:val="000570AF"/>
    <w:rsid w:val="00057128"/>
    <w:rsid w:val="0005720E"/>
    <w:rsid w:val="00057253"/>
    <w:rsid w:val="00057556"/>
    <w:rsid w:val="00057614"/>
    <w:rsid w:val="00057706"/>
    <w:rsid w:val="00057BC0"/>
    <w:rsid w:val="00057C0A"/>
    <w:rsid w:val="00057C76"/>
    <w:rsid w:val="00057F49"/>
    <w:rsid w:val="000601BA"/>
    <w:rsid w:val="000602AF"/>
    <w:rsid w:val="00060489"/>
    <w:rsid w:val="000605AC"/>
    <w:rsid w:val="0006064A"/>
    <w:rsid w:val="0006083B"/>
    <w:rsid w:val="00060A5C"/>
    <w:rsid w:val="00060A6D"/>
    <w:rsid w:val="00060B3A"/>
    <w:rsid w:val="00060CC0"/>
    <w:rsid w:val="00060E22"/>
    <w:rsid w:val="00060F08"/>
    <w:rsid w:val="00061065"/>
    <w:rsid w:val="00061302"/>
    <w:rsid w:val="000618E1"/>
    <w:rsid w:val="0006199B"/>
    <w:rsid w:val="000619C0"/>
    <w:rsid w:val="000619C8"/>
    <w:rsid w:val="000619D1"/>
    <w:rsid w:val="00061A32"/>
    <w:rsid w:val="00061A8C"/>
    <w:rsid w:val="00061AB1"/>
    <w:rsid w:val="00061B28"/>
    <w:rsid w:val="00061BA4"/>
    <w:rsid w:val="00061D5B"/>
    <w:rsid w:val="00061F1F"/>
    <w:rsid w:val="00061FB8"/>
    <w:rsid w:val="00062086"/>
    <w:rsid w:val="00062268"/>
    <w:rsid w:val="0006226C"/>
    <w:rsid w:val="00062524"/>
    <w:rsid w:val="00062658"/>
    <w:rsid w:val="00062775"/>
    <w:rsid w:val="000627A1"/>
    <w:rsid w:val="000627EE"/>
    <w:rsid w:val="00062865"/>
    <w:rsid w:val="00062ACB"/>
    <w:rsid w:val="00062FFA"/>
    <w:rsid w:val="0006306C"/>
    <w:rsid w:val="000631C0"/>
    <w:rsid w:val="00063643"/>
    <w:rsid w:val="00063673"/>
    <w:rsid w:val="00063748"/>
    <w:rsid w:val="0006376A"/>
    <w:rsid w:val="000637A7"/>
    <w:rsid w:val="0006394D"/>
    <w:rsid w:val="00063C93"/>
    <w:rsid w:val="00063D34"/>
    <w:rsid w:val="00063DCD"/>
    <w:rsid w:val="00063F67"/>
    <w:rsid w:val="00064061"/>
    <w:rsid w:val="000640BD"/>
    <w:rsid w:val="0006417A"/>
    <w:rsid w:val="00064274"/>
    <w:rsid w:val="000642B3"/>
    <w:rsid w:val="00064388"/>
    <w:rsid w:val="00064415"/>
    <w:rsid w:val="000644B4"/>
    <w:rsid w:val="000646CC"/>
    <w:rsid w:val="000646DB"/>
    <w:rsid w:val="00064949"/>
    <w:rsid w:val="00064C26"/>
    <w:rsid w:val="00064D0D"/>
    <w:rsid w:val="00064D8A"/>
    <w:rsid w:val="00064E12"/>
    <w:rsid w:val="00064E21"/>
    <w:rsid w:val="00064F5C"/>
    <w:rsid w:val="000650C5"/>
    <w:rsid w:val="000650D6"/>
    <w:rsid w:val="00065173"/>
    <w:rsid w:val="0006520D"/>
    <w:rsid w:val="00065241"/>
    <w:rsid w:val="0006554C"/>
    <w:rsid w:val="000655B8"/>
    <w:rsid w:val="00065789"/>
    <w:rsid w:val="00065987"/>
    <w:rsid w:val="00065A6C"/>
    <w:rsid w:val="00065B36"/>
    <w:rsid w:val="00065B64"/>
    <w:rsid w:val="00065BEE"/>
    <w:rsid w:val="00065D45"/>
    <w:rsid w:val="00066037"/>
    <w:rsid w:val="000660C5"/>
    <w:rsid w:val="00066117"/>
    <w:rsid w:val="00066254"/>
    <w:rsid w:val="00066318"/>
    <w:rsid w:val="00066331"/>
    <w:rsid w:val="00066455"/>
    <w:rsid w:val="0006654B"/>
    <w:rsid w:val="0006667A"/>
    <w:rsid w:val="000667CC"/>
    <w:rsid w:val="00066854"/>
    <w:rsid w:val="000668AF"/>
    <w:rsid w:val="000668BF"/>
    <w:rsid w:val="00066961"/>
    <w:rsid w:val="0006701C"/>
    <w:rsid w:val="00067027"/>
    <w:rsid w:val="0006708F"/>
    <w:rsid w:val="000672D0"/>
    <w:rsid w:val="000674F0"/>
    <w:rsid w:val="0006757E"/>
    <w:rsid w:val="00067590"/>
    <w:rsid w:val="000676AA"/>
    <w:rsid w:val="00067A47"/>
    <w:rsid w:val="00067A6A"/>
    <w:rsid w:val="00067AB9"/>
    <w:rsid w:val="00067CC1"/>
    <w:rsid w:val="00067D9A"/>
    <w:rsid w:val="00067FB2"/>
    <w:rsid w:val="00070170"/>
    <w:rsid w:val="0007038A"/>
    <w:rsid w:val="00070487"/>
    <w:rsid w:val="000705B5"/>
    <w:rsid w:val="00070769"/>
    <w:rsid w:val="00070784"/>
    <w:rsid w:val="00070834"/>
    <w:rsid w:val="000708C6"/>
    <w:rsid w:val="00070938"/>
    <w:rsid w:val="00070996"/>
    <w:rsid w:val="00070B40"/>
    <w:rsid w:val="00070D99"/>
    <w:rsid w:val="00070DF5"/>
    <w:rsid w:val="00070F3C"/>
    <w:rsid w:val="0007117B"/>
    <w:rsid w:val="000712BE"/>
    <w:rsid w:val="0007131E"/>
    <w:rsid w:val="000713C9"/>
    <w:rsid w:val="000716DE"/>
    <w:rsid w:val="00071A09"/>
    <w:rsid w:val="00071A4C"/>
    <w:rsid w:val="00071B66"/>
    <w:rsid w:val="00071B67"/>
    <w:rsid w:val="00071CBA"/>
    <w:rsid w:val="00071E47"/>
    <w:rsid w:val="00071ED0"/>
    <w:rsid w:val="00072249"/>
    <w:rsid w:val="00072280"/>
    <w:rsid w:val="000722AC"/>
    <w:rsid w:val="0007235F"/>
    <w:rsid w:val="0007242B"/>
    <w:rsid w:val="00072499"/>
    <w:rsid w:val="0007272C"/>
    <w:rsid w:val="000728D7"/>
    <w:rsid w:val="00072943"/>
    <w:rsid w:val="0007297C"/>
    <w:rsid w:val="00072B0E"/>
    <w:rsid w:val="00072B9F"/>
    <w:rsid w:val="00072CAD"/>
    <w:rsid w:val="00072CD3"/>
    <w:rsid w:val="00072D42"/>
    <w:rsid w:val="00072D4F"/>
    <w:rsid w:val="00072EC8"/>
    <w:rsid w:val="00073047"/>
    <w:rsid w:val="00073062"/>
    <w:rsid w:val="00073258"/>
    <w:rsid w:val="00073466"/>
    <w:rsid w:val="000734EA"/>
    <w:rsid w:val="00073546"/>
    <w:rsid w:val="000737DE"/>
    <w:rsid w:val="0007397C"/>
    <w:rsid w:val="000739B7"/>
    <w:rsid w:val="000739CD"/>
    <w:rsid w:val="00073A61"/>
    <w:rsid w:val="00073CF2"/>
    <w:rsid w:val="00073F5D"/>
    <w:rsid w:val="00073FF9"/>
    <w:rsid w:val="000740BB"/>
    <w:rsid w:val="00074570"/>
    <w:rsid w:val="00074806"/>
    <w:rsid w:val="00074884"/>
    <w:rsid w:val="00074921"/>
    <w:rsid w:val="00074927"/>
    <w:rsid w:val="00074A89"/>
    <w:rsid w:val="00074C54"/>
    <w:rsid w:val="00074F0F"/>
    <w:rsid w:val="00075095"/>
    <w:rsid w:val="00075356"/>
    <w:rsid w:val="0007551F"/>
    <w:rsid w:val="000755EB"/>
    <w:rsid w:val="00075623"/>
    <w:rsid w:val="000757A0"/>
    <w:rsid w:val="0007586C"/>
    <w:rsid w:val="000758B6"/>
    <w:rsid w:val="00075991"/>
    <w:rsid w:val="000759DD"/>
    <w:rsid w:val="00075A2F"/>
    <w:rsid w:val="00075BA7"/>
    <w:rsid w:val="00075C69"/>
    <w:rsid w:val="00075D4A"/>
    <w:rsid w:val="00075ED6"/>
    <w:rsid w:val="0007617D"/>
    <w:rsid w:val="00076410"/>
    <w:rsid w:val="0007641C"/>
    <w:rsid w:val="00076479"/>
    <w:rsid w:val="00076775"/>
    <w:rsid w:val="00076854"/>
    <w:rsid w:val="00076879"/>
    <w:rsid w:val="000769BB"/>
    <w:rsid w:val="00076A23"/>
    <w:rsid w:val="00076AE2"/>
    <w:rsid w:val="00076CE9"/>
    <w:rsid w:val="00076E93"/>
    <w:rsid w:val="00076EFD"/>
    <w:rsid w:val="000770DA"/>
    <w:rsid w:val="0007714E"/>
    <w:rsid w:val="00077283"/>
    <w:rsid w:val="0007734E"/>
    <w:rsid w:val="000773B7"/>
    <w:rsid w:val="00077403"/>
    <w:rsid w:val="00077444"/>
    <w:rsid w:val="00077497"/>
    <w:rsid w:val="00077626"/>
    <w:rsid w:val="00077906"/>
    <w:rsid w:val="00077921"/>
    <w:rsid w:val="000779FD"/>
    <w:rsid w:val="00077AEF"/>
    <w:rsid w:val="00077B56"/>
    <w:rsid w:val="00077C13"/>
    <w:rsid w:val="00077CB3"/>
    <w:rsid w:val="00077EAE"/>
    <w:rsid w:val="00077ED1"/>
    <w:rsid w:val="00077F87"/>
    <w:rsid w:val="00077FC9"/>
    <w:rsid w:val="0008000D"/>
    <w:rsid w:val="0008029C"/>
    <w:rsid w:val="0008030B"/>
    <w:rsid w:val="00080383"/>
    <w:rsid w:val="00080601"/>
    <w:rsid w:val="00080742"/>
    <w:rsid w:val="000809AD"/>
    <w:rsid w:val="00080AAA"/>
    <w:rsid w:val="00080ADF"/>
    <w:rsid w:val="00080B94"/>
    <w:rsid w:val="00080C5B"/>
    <w:rsid w:val="00080D28"/>
    <w:rsid w:val="00080DE2"/>
    <w:rsid w:val="00080EB8"/>
    <w:rsid w:val="00081082"/>
    <w:rsid w:val="000810D4"/>
    <w:rsid w:val="00081151"/>
    <w:rsid w:val="00081262"/>
    <w:rsid w:val="0008132F"/>
    <w:rsid w:val="00081396"/>
    <w:rsid w:val="0008155D"/>
    <w:rsid w:val="000815B4"/>
    <w:rsid w:val="0008169D"/>
    <w:rsid w:val="0008194D"/>
    <w:rsid w:val="000819FC"/>
    <w:rsid w:val="00081A06"/>
    <w:rsid w:val="00081CAF"/>
    <w:rsid w:val="00081CD0"/>
    <w:rsid w:val="00081D13"/>
    <w:rsid w:val="0008209A"/>
    <w:rsid w:val="000820FB"/>
    <w:rsid w:val="000820FF"/>
    <w:rsid w:val="000821CE"/>
    <w:rsid w:val="00082582"/>
    <w:rsid w:val="000826A4"/>
    <w:rsid w:val="000826DE"/>
    <w:rsid w:val="00082A44"/>
    <w:rsid w:val="00082AC7"/>
    <w:rsid w:val="00082C35"/>
    <w:rsid w:val="00082C86"/>
    <w:rsid w:val="00082D87"/>
    <w:rsid w:val="00082DA6"/>
    <w:rsid w:val="00082DEA"/>
    <w:rsid w:val="000830C2"/>
    <w:rsid w:val="0008321A"/>
    <w:rsid w:val="00083258"/>
    <w:rsid w:val="000832A0"/>
    <w:rsid w:val="000832DC"/>
    <w:rsid w:val="00083335"/>
    <w:rsid w:val="0008353B"/>
    <w:rsid w:val="00083707"/>
    <w:rsid w:val="00083A92"/>
    <w:rsid w:val="00083A9B"/>
    <w:rsid w:val="00083B61"/>
    <w:rsid w:val="00083C98"/>
    <w:rsid w:val="00083CDD"/>
    <w:rsid w:val="00083D50"/>
    <w:rsid w:val="00083D56"/>
    <w:rsid w:val="00083F87"/>
    <w:rsid w:val="00084088"/>
    <w:rsid w:val="00084142"/>
    <w:rsid w:val="00084180"/>
    <w:rsid w:val="00084184"/>
    <w:rsid w:val="0008439D"/>
    <w:rsid w:val="000843BA"/>
    <w:rsid w:val="00084419"/>
    <w:rsid w:val="000844E3"/>
    <w:rsid w:val="000844FA"/>
    <w:rsid w:val="0008466F"/>
    <w:rsid w:val="00084745"/>
    <w:rsid w:val="00084789"/>
    <w:rsid w:val="00084AB5"/>
    <w:rsid w:val="00084EA7"/>
    <w:rsid w:val="00084EBB"/>
    <w:rsid w:val="00084F1B"/>
    <w:rsid w:val="00084F7A"/>
    <w:rsid w:val="0008535D"/>
    <w:rsid w:val="000853AF"/>
    <w:rsid w:val="00085430"/>
    <w:rsid w:val="000854A8"/>
    <w:rsid w:val="00085760"/>
    <w:rsid w:val="00085A3A"/>
    <w:rsid w:val="00085B3F"/>
    <w:rsid w:val="00085BF6"/>
    <w:rsid w:val="00085C3B"/>
    <w:rsid w:val="00085D9C"/>
    <w:rsid w:val="00085EC8"/>
    <w:rsid w:val="00085F13"/>
    <w:rsid w:val="00085F6B"/>
    <w:rsid w:val="00086119"/>
    <w:rsid w:val="0008616D"/>
    <w:rsid w:val="000861A2"/>
    <w:rsid w:val="00086431"/>
    <w:rsid w:val="0008643C"/>
    <w:rsid w:val="0008644F"/>
    <w:rsid w:val="0008646E"/>
    <w:rsid w:val="0008680A"/>
    <w:rsid w:val="00086857"/>
    <w:rsid w:val="00086965"/>
    <w:rsid w:val="000869CD"/>
    <w:rsid w:val="00086A22"/>
    <w:rsid w:val="00086AFC"/>
    <w:rsid w:val="00086D67"/>
    <w:rsid w:val="000871C4"/>
    <w:rsid w:val="00087233"/>
    <w:rsid w:val="0008753B"/>
    <w:rsid w:val="000875C5"/>
    <w:rsid w:val="000875CE"/>
    <w:rsid w:val="0008762F"/>
    <w:rsid w:val="000877B9"/>
    <w:rsid w:val="00087817"/>
    <w:rsid w:val="00087A81"/>
    <w:rsid w:val="00087B23"/>
    <w:rsid w:val="00087BFB"/>
    <w:rsid w:val="00087FA0"/>
    <w:rsid w:val="000900F9"/>
    <w:rsid w:val="000903FB"/>
    <w:rsid w:val="000905EF"/>
    <w:rsid w:val="0009078F"/>
    <w:rsid w:val="000907FD"/>
    <w:rsid w:val="00090834"/>
    <w:rsid w:val="000908D6"/>
    <w:rsid w:val="00090945"/>
    <w:rsid w:val="00090AD3"/>
    <w:rsid w:val="00090BA2"/>
    <w:rsid w:val="00090E5E"/>
    <w:rsid w:val="00090F7F"/>
    <w:rsid w:val="0009103D"/>
    <w:rsid w:val="000913B3"/>
    <w:rsid w:val="0009181B"/>
    <w:rsid w:val="00091924"/>
    <w:rsid w:val="00091982"/>
    <w:rsid w:val="00091E5A"/>
    <w:rsid w:val="000921CA"/>
    <w:rsid w:val="0009221F"/>
    <w:rsid w:val="000922D6"/>
    <w:rsid w:val="00092495"/>
    <w:rsid w:val="000926F9"/>
    <w:rsid w:val="0009274F"/>
    <w:rsid w:val="0009287F"/>
    <w:rsid w:val="00092A13"/>
    <w:rsid w:val="00092A74"/>
    <w:rsid w:val="00092B77"/>
    <w:rsid w:val="00092D8D"/>
    <w:rsid w:val="00092D9C"/>
    <w:rsid w:val="00092DAA"/>
    <w:rsid w:val="00092FE0"/>
    <w:rsid w:val="0009300E"/>
    <w:rsid w:val="0009314D"/>
    <w:rsid w:val="0009337F"/>
    <w:rsid w:val="000933F0"/>
    <w:rsid w:val="0009346F"/>
    <w:rsid w:val="000937AC"/>
    <w:rsid w:val="000937F6"/>
    <w:rsid w:val="0009388F"/>
    <w:rsid w:val="000938B8"/>
    <w:rsid w:val="000939A3"/>
    <w:rsid w:val="00093ABF"/>
    <w:rsid w:val="00093D2D"/>
    <w:rsid w:val="00093EB2"/>
    <w:rsid w:val="00093FD3"/>
    <w:rsid w:val="00094355"/>
    <w:rsid w:val="0009441B"/>
    <w:rsid w:val="00094494"/>
    <w:rsid w:val="00094778"/>
    <w:rsid w:val="00094793"/>
    <w:rsid w:val="00094A69"/>
    <w:rsid w:val="00094B48"/>
    <w:rsid w:val="00094C1D"/>
    <w:rsid w:val="00094D65"/>
    <w:rsid w:val="000950AC"/>
    <w:rsid w:val="000952FA"/>
    <w:rsid w:val="00095409"/>
    <w:rsid w:val="0009572E"/>
    <w:rsid w:val="000957B9"/>
    <w:rsid w:val="0009581C"/>
    <w:rsid w:val="0009584F"/>
    <w:rsid w:val="00095995"/>
    <w:rsid w:val="000959DB"/>
    <w:rsid w:val="000959E9"/>
    <w:rsid w:val="00095AA6"/>
    <w:rsid w:val="00095C2D"/>
    <w:rsid w:val="00095D3F"/>
    <w:rsid w:val="00095D4B"/>
    <w:rsid w:val="00095E73"/>
    <w:rsid w:val="000962A5"/>
    <w:rsid w:val="00096321"/>
    <w:rsid w:val="00096449"/>
    <w:rsid w:val="00096588"/>
    <w:rsid w:val="000966B1"/>
    <w:rsid w:val="000966DC"/>
    <w:rsid w:val="000966E9"/>
    <w:rsid w:val="000969DE"/>
    <w:rsid w:val="00096F58"/>
    <w:rsid w:val="000971B8"/>
    <w:rsid w:val="00097232"/>
    <w:rsid w:val="000972B3"/>
    <w:rsid w:val="000973FF"/>
    <w:rsid w:val="00097402"/>
    <w:rsid w:val="00097632"/>
    <w:rsid w:val="00097641"/>
    <w:rsid w:val="0009775C"/>
    <w:rsid w:val="0009783F"/>
    <w:rsid w:val="0009788F"/>
    <w:rsid w:val="00097BB4"/>
    <w:rsid w:val="00097CF9"/>
    <w:rsid w:val="00097D06"/>
    <w:rsid w:val="00097DB8"/>
    <w:rsid w:val="00097E6F"/>
    <w:rsid w:val="00097E77"/>
    <w:rsid w:val="000A0118"/>
    <w:rsid w:val="000A01D2"/>
    <w:rsid w:val="000A0330"/>
    <w:rsid w:val="000A03A5"/>
    <w:rsid w:val="000A05E1"/>
    <w:rsid w:val="000A0709"/>
    <w:rsid w:val="000A0776"/>
    <w:rsid w:val="000A081E"/>
    <w:rsid w:val="000A08A6"/>
    <w:rsid w:val="000A0926"/>
    <w:rsid w:val="000A0BD8"/>
    <w:rsid w:val="000A0CC8"/>
    <w:rsid w:val="000A0D07"/>
    <w:rsid w:val="000A0D38"/>
    <w:rsid w:val="000A1215"/>
    <w:rsid w:val="000A12E3"/>
    <w:rsid w:val="000A130B"/>
    <w:rsid w:val="000A1552"/>
    <w:rsid w:val="000A166A"/>
    <w:rsid w:val="000A16D5"/>
    <w:rsid w:val="000A1AA2"/>
    <w:rsid w:val="000A1AED"/>
    <w:rsid w:val="000A1B99"/>
    <w:rsid w:val="000A1C4C"/>
    <w:rsid w:val="000A1C93"/>
    <w:rsid w:val="000A1D96"/>
    <w:rsid w:val="000A1DD4"/>
    <w:rsid w:val="000A1E7A"/>
    <w:rsid w:val="000A1E7F"/>
    <w:rsid w:val="000A1F36"/>
    <w:rsid w:val="000A1F4B"/>
    <w:rsid w:val="000A20B2"/>
    <w:rsid w:val="000A2178"/>
    <w:rsid w:val="000A2214"/>
    <w:rsid w:val="000A23D5"/>
    <w:rsid w:val="000A2B66"/>
    <w:rsid w:val="000A2BC4"/>
    <w:rsid w:val="000A2CA8"/>
    <w:rsid w:val="000A3144"/>
    <w:rsid w:val="000A31C9"/>
    <w:rsid w:val="000A33FB"/>
    <w:rsid w:val="000A3468"/>
    <w:rsid w:val="000A34D0"/>
    <w:rsid w:val="000A3858"/>
    <w:rsid w:val="000A3880"/>
    <w:rsid w:val="000A399D"/>
    <w:rsid w:val="000A3A9B"/>
    <w:rsid w:val="000A3CCE"/>
    <w:rsid w:val="000A3CE0"/>
    <w:rsid w:val="000A3D6A"/>
    <w:rsid w:val="000A3D95"/>
    <w:rsid w:val="000A3FD1"/>
    <w:rsid w:val="000A422E"/>
    <w:rsid w:val="000A46A9"/>
    <w:rsid w:val="000A46AF"/>
    <w:rsid w:val="000A46DD"/>
    <w:rsid w:val="000A46EC"/>
    <w:rsid w:val="000A4752"/>
    <w:rsid w:val="000A47B1"/>
    <w:rsid w:val="000A4860"/>
    <w:rsid w:val="000A49C7"/>
    <w:rsid w:val="000A4A40"/>
    <w:rsid w:val="000A4EED"/>
    <w:rsid w:val="000A4F28"/>
    <w:rsid w:val="000A4FF2"/>
    <w:rsid w:val="000A5183"/>
    <w:rsid w:val="000A51E0"/>
    <w:rsid w:val="000A529C"/>
    <w:rsid w:val="000A52EF"/>
    <w:rsid w:val="000A530F"/>
    <w:rsid w:val="000A5351"/>
    <w:rsid w:val="000A53F1"/>
    <w:rsid w:val="000A5453"/>
    <w:rsid w:val="000A5466"/>
    <w:rsid w:val="000A5488"/>
    <w:rsid w:val="000A549D"/>
    <w:rsid w:val="000A56CD"/>
    <w:rsid w:val="000A5BF9"/>
    <w:rsid w:val="000A602F"/>
    <w:rsid w:val="000A6055"/>
    <w:rsid w:val="000A609D"/>
    <w:rsid w:val="000A6136"/>
    <w:rsid w:val="000A61EC"/>
    <w:rsid w:val="000A6243"/>
    <w:rsid w:val="000A653B"/>
    <w:rsid w:val="000A6667"/>
    <w:rsid w:val="000A6729"/>
    <w:rsid w:val="000A67C8"/>
    <w:rsid w:val="000A67D6"/>
    <w:rsid w:val="000A681A"/>
    <w:rsid w:val="000A6888"/>
    <w:rsid w:val="000A68ED"/>
    <w:rsid w:val="000A6ACC"/>
    <w:rsid w:val="000A6C01"/>
    <w:rsid w:val="000A6C17"/>
    <w:rsid w:val="000A6C6A"/>
    <w:rsid w:val="000A6D99"/>
    <w:rsid w:val="000A6ECC"/>
    <w:rsid w:val="000A6F5C"/>
    <w:rsid w:val="000A6FDD"/>
    <w:rsid w:val="000A7071"/>
    <w:rsid w:val="000A7129"/>
    <w:rsid w:val="000A7185"/>
    <w:rsid w:val="000A7257"/>
    <w:rsid w:val="000A7259"/>
    <w:rsid w:val="000A72A9"/>
    <w:rsid w:val="000A7421"/>
    <w:rsid w:val="000A74CA"/>
    <w:rsid w:val="000A75F5"/>
    <w:rsid w:val="000A76FA"/>
    <w:rsid w:val="000A7921"/>
    <w:rsid w:val="000A7995"/>
    <w:rsid w:val="000A7A24"/>
    <w:rsid w:val="000A7A41"/>
    <w:rsid w:val="000A7A56"/>
    <w:rsid w:val="000A7A70"/>
    <w:rsid w:val="000A7BF3"/>
    <w:rsid w:val="000A7C3E"/>
    <w:rsid w:val="000A7C82"/>
    <w:rsid w:val="000A7CE4"/>
    <w:rsid w:val="000A7D08"/>
    <w:rsid w:val="000A7F33"/>
    <w:rsid w:val="000A7F47"/>
    <w:rsid w:val="000A7FBF"/>
    <w:rsid w:val="000A7FCE"/>
    <w:rsid w:val="000A7FEE"/>
    <w:rsid w:val="000B0204"/>
    <w:rsid w:val="000B02D2"/>
    <w:rsid w:val="000B0350"/>
    <w:rsid w:val="000B042E"/>
    <w:rsid w:val="000B0528"/>
    <w:rsid w:val="000B0541"/>
    <w:rsid w:val="000B064B"/>
    <w:rsid w:val="000B0722"/>
    <w:rsid w:val="000B0843"/>
    <w:rsid w:val="000B0974"/>
    <w:rsid w:val="000B09B6"/>
    <w:rsid w:val="000B09D1"/>
    <w:rsid w:val="000B0B28"/>
    <w:rsid w:val="000B0B50"/>
    <w:rsid w:val="000B0C4C"/>
    <w:rsid w:val="000B0D0F"/>
    <w:rsid w:val="000B105B"/>
    <w:rsid w:val="000B14CE"/>
    <w:rsid w:val="000B14F6"/>
    <w:rsid w:val="000B158D"/>
    <w:rsid w:val="000B1703"/>
    <w:rsid w:val="000B184F"/>
    <w:rsid w:val="000B20DC"/>
    <w:rsid w:val="000B24EE"/>
    <w:rsid w:val="000B2505"/>
    <w:rsid w:val="000B25A2"/>
    <w:rsid w:val="000B261D"/>
    <w:rsid w:val="000B2707"/>
    <w:rsid w:val="000B2913"/>
    <w:rsid w:val="000B2931"/>
    <w:rsid w:val="000B2938"/>
    <w:rsid w:val="000B294B"/>
    <w:rsid w:val="000B2CA6"/>
    <w:rsid w:val="000B2D00"/>
    <w:rsid w:val="000B2D2B"/>
    <w:rsid w:val="000B2E78"/>
    <w:rsid w:val="000B2FE9"/>
    <w:rsid w:val="000B3068"/>
    <w:rsid w:val="000B316F"/>
    <w:rsid w:val="000B31C5"/>
    <w:rsid w:val="000B31E3"/>
    <w:rsid w:val="000B3319"/>
    <w:rsid w:val="000B3324"/>
    <w:rsid w:val="000B342B"/>
    <w:rsid w:val="000B34C5"/>
    <w:rsid w:val="000B352B"/>
    <w:rsid w:val="000B356B"/>
    <w:rsid w:val="000B35E6"/>
    <w:rsid w:val="000B37A4"/>
    <w:rsid w:val="000B37D7"/>
    <w:rsid w:val="000B38D3"/>
    <w:rsid w:val="000B3A01"/>
    <w:rsid w:val="000B3AB5"/>
    <w:rsid w:val="000B3B46"/>
    <w:rsid w:val="000B3CF4"/>
    <w:rsid w:val="000B3E30"/>
    <w:rsid w:val="000B3FE5"/>
    <w:rsid w:val="000B4010"/>
    <w:rsid w:val="000B4119"/>
    <w:rsid w:val="000B41D5"/>
    <w:rsid w:val="000B430D"/>
    <w:rsid w:val="000B4371"/>
    <w:rsid w:val="000B43DA"/>
    <w:rsid w:val="000B447A"/>
    <w:rsid w:val="000B46B7"/>
    <w:rsid w:val="000B4A6B"/>
    <w:rsid w:val="000B4AC0"/>
    <w:rsid w:val="000B4C0B"/>
    <w:rsid w:val="000B4CAB"/>
    <w:rsid w:val="000B4CE7"/>
    <w:rsid w:val="000B4DBC"/>
    <w:rsid w:val="000B4DE7"/>
    <w:rsid w:val="000B4E81"/>
    <w:rsid w:val="000B4FC9"/>
    <w:rsid w:val="000B518D"/>
    <w:rsid w:val="000B524C"/>
    <w:rsid w:val="000B5378"/>
    <w:rsid w:val="000B5519"/>
    <w:rsid w:val="000B5586"/>
    <w:rsid w:val="000B5736"/>
    <w:rsid w:val="000B588D"/>
    <w:rsid w:val="000B58D8"/>
    <w:rsid w:val="000B5A29"/>
    <w:rsid w:val="000B5B8A"/>
    <w:rsid w:val="000B5B90"/>
    <w:rsid w:val="000B5C2F"/>
    <w:rsid w:val="000B5C98"/>
    <w:rsid w:val="000B5DF0"/>
    <w:rsid w:val="000B5F6F"/>
    <w:rsid w:val="000B6119"/>
    <w:rsid w:val="000B613F"/>
    <w:rsid w:val="000B6172"/>
    <w:rsid w:val="000B6299"/>
    <w:rsid w:val="000B64B5"/>
    <w:rsid w:val="000B651B"/>
    <w:rsid w:val="000B6580"/>
    <w:rsid w:val="000B6721"/>
    <w:rsid w:val="000B6967"/>
    <w:rsid w:val="000B6B0C"/>
    <w:rsid w:val="000B6B52"/>
    <w:rsid w:val="000B6BD0"/>
    <w:rsid w:val="000B6BDD"/>
    <w:rsid w:val="000B6BDE"/>
    <w:rsid w:val="000B6E3A"/>
    <w:rsid w:val="000B6E75"/>
    <w:rsid w:val="000B6EDE"/>
    <w:rsid w:val="000B6EFF"/>
    <w:rsid w:val="000B6F8C"/>
    <w:rsid w:val="000B7168"/>
    <w:rsid w:val="000B7212"/>
    <w:rsid w:val="000B7234"/>
    <w:rsid w:val="000B72AA"/>
    <w:rsid w:val="000B735A"/>
    <w:rsid w:val="000B73EE"/>
    <w:rsid w:val="000B74E9"/>
    <w:rsid w:val="000B765A"/>
    <w:rsid w:val="000B773E"/>
    <w:rsid w:val="000B7954"/>
    <w:rsid w:val="000B7A4F"/>
    <w:rsid w:val="000B7A52"/>
    <w:rsid w:val="000B7A63"/>
    <w:rsid w:val="000B7A95"/>
    <w:rsid w:val="000B7AD5"/>
    <w:rsid w:val="000B7D86"/>
    <w:rsid w:val="000B7E14"/>
    <w:rsid w:val="000B7E6F"/>
    <w:rsid w:val="000C012B"/>
    <w:rsid w:val="000C03B9"/>
    <w:rsid w:val="000C03C0"/>
    <w:rsid w:val="000C05BE"/>
    <w:rsid w:val="000C05EE"/>
    <w:rsid w:val="000C064F"/>
    <w:rsid w:val="000C0782"/>
    <w:rsid w:val="000C0837"/>
    <w:rsid w:val="000C0866"/>
    <w:rsid w:val="000C096D"/>
    <w:rsid w:val="000C09D2"/>
    <w:rsid w:val="000C0A66"/>
    <w:rsid w:val="000C0A7B"/>
    <w:rsid w:val="000C0ACD"/>
    <w:rsid w:val="000C0B2F"/>
    <w:rsid w:val="000C0B9B"/>
    <w:rsid w:val="000C0C41"/>
    <w:rsid w:val="000C0C5E"/>
    <w:rsid w:val="000C0C88"/>
    <w:rsid w:val="000C0CA2"/>
    <w:rsid w:val="000C0D9A"/>
    <w:rsid w:val="000C0ECF"/>
    <w:rsid w:val="000C0FAA"/>
    <w:rsid w:val="000C1117"/>
    <w:rsid w:val="000C12CF"/>
    <w:rsid w:val="000C13C1"/>
    <w:rsid w:val="000C14B7"/>
    <w:rsid w:val="000C1605"/>
    <w:rsid w:val="000C16E5"/>
    <w:rsid w:val="000C1731"/>
    <w:rsid w:val="000C176D"/>
    <w:rsid w:val="000C1AE7"/>
    <w:rsid w:val="000C1B14"/>
    <w:rsid w:val="000C1B70"/>
    <w:rsid w:val="000C1B93"/>
    <w:rsid w:val="000C1C0B"/>
    <w:rsid w:val="000C1C2A"/>
    <w:rsid w:val="000C1C52"/>
    <w:rsid w:val="000C1DBD"/>
    <w:rsid w:val="000C1E20"/>
    <w:rsid w:val="000C1FF6"/>
    <w:rsid w:val="000C220A"/>
    <w:rsid w:val="000C23CC"/>
    <w:rsid w:val="000C2452"/>
    <w:rsid w:val="000C24ED"/>
    <w:rsid w:val="000C2797"/>
    <w:rsid w:val="000C28D9"/>
    <w:rsid w:val="000C2968"/>
    <w:rsid w:val="000C2EEF"/>
    <w:rsid w:val="000C2FA3"/>
    <w:rsid w:val="000C303F"/>
    <w:rsid w:val="000C3142"/>
    <w:rsid w:val="000C32DB"/>
    <w:rsid w:val="000C333B"/>
    <w:rsid w:val="000C355E"/>
    <w:rsid w:val="000C3595"/>
    <w:rsid w:val="000C368C"/>
    <w:rsid w:val="000C3735"/>
    <w:rsid w:val="000C3799"/>
    <w:rsid w:val="000C37FC"/>
    <w:rsid w:val="000C3AC1"/>
    <w:rsid w:val="000C3B70"/>
    <w:rsid w:val="000C3C49"/>
    <w:rsid w:val="000C3C6B"/>
    <w:rsid w:val="000C3D1F"/>
    <w:rsid w:val="000C3E07"/>
    <w:rsid w:val="000C3F27"/>
    <w:rsid w:val="000C42AC"/>
    <w:rsid w:val="000C4342"/>
    <w:rsid w:val="000C43DD"/>
    <w:rsid w:val="000C4469"/>
    <w:rsid w:val="000C4826"/>
    <w:rsid w:val="000C48B8"/>
    <w:rsid w:val="000C4ADF"/>
    <w:rsid w:val="000C4B2A"/>
    <w:rsid w:val="000C4D05"/>
    <w:rsid w:val="000C4D76"/>
    <w:rsid w:val="000C4DB1"/>
    <w:rsid w:val="000C4E18"/>
    <w:rsid w:val="000C4E5F"/>
    <w:rsid w:val="000C4F2D"/>
    <w:rsid w:val="000C4FE2"/>
    <w:rsid w:val="000C56FB"/>
    <w:rsid w:val="000C588D"/>
    <w:rsid w:val="000C5A7A"/>
    <w:rsid w:val="000C5ADA"/>
    <w:rsid w:val="000C5F68"/>
    <w:rsid w:val="000C607C"/>
    <w:rsid w:val="000C6261"/>
    <w:rsid w:val="000C62AD"/>
    <w:rsid w:val="000C63F9"/>
    <w:rsid w:val="000C65D9"/>
    <w:rsid w:val="000C65F7"/>
    <w:rsid w:val="000C66DE"/>
    <w:rsid w:val="000C68FD"/>
    <w:rsid w:val="000C6914"/>
    <w:rsid w:val="000C6A8D"/>
    <w:rsid w:val="000C6D69"/>
    <w:rsid w:val="000C6D7D"/>
    <w:rsid w:val="000C6DA3"/>
    <w:rsid w:val="000C6E9A"/>
    <w:rsid w:val="000C6F60"/>
    <w:rsid w:val="000C708A"/>
    <w:rsid w:val="000C70F6"/>
    <w:rsid w:val="000C7204"/>
    <w:rsid w:val="000C7357"/>
    <w:rsid w:val="000C73C8"/>
    <w:rsid w:val="000C77B0"/>
    <w:rsid w:val="000C77E2"/>
    <w:rsid w:val="000C79AF"/>
    <w:rsid w:val="000C7B78"/>
    <w:rsid w:val="000C7BD3"/>
    <w:rsid w:val="000C7EEB"/>
    <w:rsid w:val="000D0119"/>
    <w:rsid w:val="000D0347"/>
    <w:rsid w:val="000D03BA"/>
    <w:rsid w:val="000D0486"/>
    <w:rsid w:val="000D0624"/>
    <w:rsid w:val="000D0625"/>
    <w:rsid w:val="000D06E5"/>
    <w:rsid w:val="000D091F"/>
    <w:rsid w:val="000D0B89"/>
    <w:rsid w:val="000D0C8C"/>
    <w:rsid w:val="000D0DB9"/>
    <w:rsid w:val="000D1200"/>
    <w:rsid w:val="000D1235"/>
    <w:rsid w:val="000D12AB"/>
    <w:rsid w:val="000D1339"/>
    <w:rsid w:val="000D1398"/>
    <w:rsid w:val="000D1574"/>
    <w:rsid w:val="000D163B"/>
    <w:rsid w:val="000D16F7"/>
    <w:rsid w:val="000D1868"/>
    <w:rsid w:val="000D18F1"/>
    <w:rsid w:val="000D1946"/>
    <w:rsid w:val="000D1A5D"/>
    <w:rsid w:val="000D1C80"/>
    <w:rsid w:val="000D1DB6"/>
    <w:rsid w:val="000D1DD3"/>
    <w:rsid w:val="000D1DE9"/>
    <w:rsid w:val="000D1FB4"/>
    <w:rsid w:val="000D2031"/>
    <w:rsid w:val="000D2045"/>
    <w:rsid w:val="000D2057"/>
    <w:rsid w:val="000D20A0"/>
    <w:rsid w:val="000D21D4"/>
    <w:rsid w:val="000D22A9"/>
    <w:rsid w:val="000D232C"/>
    <w:rsid w:val="000D2345"/>
    <w:rsid w:val="000D23BD"/>
    <w:rsid w:val="000D2411"/>
    <w:rsid w:val="000D25D5"/>
    <w:rsid w:val="000D25E9"/>
    <w:rsid w:val="000D25F4"/>
    <w:rsid w:val="000D27EE"/>
    <w:rsid w:val="000D299B"/>
    <w:rsid w:val="000D2C92"/>
    <w:rsid w:val="000D2D0B"/>
    <w:rsid w:val="000D30A9"/>
    <w:rsid w:val="000D3171"/>
    <w:rsid w:val="000D3275"/>
    <w:rsid w:val="000D344D"/>
    <w:rsid w:val="000D34FC"/>
    <w:rsid w:val="000D354A"/>
    <w:rsid w:val="000D35C9"/>
    <w:rsid w:val="000D3B64"/>
    <w:rsid w:val="000D3BBE"/>
    <w:rsid w:val="000D3C65"/>
    <w:rsid w:val="000D3CDE"/>
    <w:rsid w:val="000D3EC7"/>
    <w:rsid w:val="000D3F11"/>
    <w:rsid w:val="000D3F49"/>
    <w:rsid w:val="000D40A5"/>
    <w:rsid w:val="000D41B8"/>
    <w:rsid w:val="000D431C"/>
    <w:rsid w:val="000D4333"/>
    <w:rsid w:val="000D449E"/>
    <w:rsid w:val="000D4513"/>
    <w:rsid w:val="000D4707"/>
    <w:rsid w:val="000D474A"/>
    <w:rsid w:val="000D4818"/>
    <w:rsid w:val="000D4B53"/>
    <w:rsid w:val="000D4C68"/>
    <w:rsid w:val="000D4CD3"/>
    <w:rsid w:val="000D4D73"/>
    <w:rsid w:val="000D50E1"/>
    <w:rsid w:val="000D50F7"/>
    <w:rsid w:val="000D516C"/>
    <w:rsid w:val="000D51F4"/>
    <w:rsid w:val="000D521C"/>
    <w:rsid w:val="000D5740"/>
    <w:rsid w:val="000D5812"/>
    <w:rsid w:val="000D5861"/>
    <w:rsid w:val="000D5938"/>
    <w:rsid w:val="000D5ADE"/>
    <w:rsid w:val="000D5B7A"/>
    <w:rsid w:val="000D5BBD"/>
    <w:rsid w:val="000D5BF5"/>
    <w:rsid w:val="000D5C14"/>
    <w:rsid w:val="000D5C1D"/>
    <w:rsid w:val="000D5D5E"/>
    <w:rsid w:val="000D5ED4"/>
    <w:rsid w:val="000D6080"/>
    <w:rsid w:val="000D60E5"/>
    <w:rsid w:val="000D613B"/>
    <w:rsid w:val="000D61AF"/>
    <w:rsid w:val="000D6260"/>
    <w:rsid w:val="000D626A"/>
    <w:rsid w:val="000D62A3"/>
    <w:rsid w:val="000D6306"/>
    <w:rsid w:val="000D6326"/>
    <w:rsid w:val="000D636D"/>
    <w:rsid w:val="000D6446"/>
    <w:rsid w:val="000D652C"/>
    <w:rsid w:val="000D6637"/>
    <w:rsid w:val="000D6688"/>
    <w:rsid w:val="000D6751"/>
    <w:rsid w:val="000D6792"/>
    <w:rsid w:val="000D67C7"/>
    <w:rsid w:val="000D6804"/>
    <w:rsid w:val="000D681D"/>
    <w:rsid w:val="000D695E"/>
    <w:rsid w:val="000D6CE2"/>
    <w:rsid w:val="000D6DB1"/>
    <w:rsid w:val="000D6DBB"/>
    <w:rsid w:val="000D6DCF"/>
    <w:rsid w:val="000D6DE5"/>
    <w:rsid w:val="000D7214"/>
    <w:rsid w:val="000D7466"/>
    <w:rsid w:val="000D75D2"/>
    <w:rsid w:val="000D77A3"/>
    <w:rsid w:val="000D77B6"/>
    <w:rsid w:val="000D77EB"/>
    <w:rsid w:val="000D79DE"/>
    <w:rsid w:val="000D7A8F"/>
    <w:rsid w:val="000D7B09"/>
    <w:rsid w:val="000D7CF1"/>
    <w:rsid w:val="000D7D12"/>
    <w:rsid w:val="000D7DD4"/>
    <w:rsid w:val="000D7E38"/>
    <w:rsid w:val="000D7E57"/>
    <w:rsid w:val="000D7F68"/>
    <w:rsid w:val="000D7F9D"/>
    <w:rsid w:val="000D7FF3"/>
    <w:rsid w:val="000E0642"/>
    <w:rsid w:val="000E06E9"/>
    <w:rsid w:val="000E0A03"/>
    <w:rsid w:val="000E0A47"/>
    <w:rsid w:val="000E0A8C"/>
    <w:rsid w:val="000E0ABF"/>
    <w:rsid w:val="000E0C41"/>
    <w:rsid w:val="000E0EAE"/>
    <w:rsid w:val="000E10A6"/>
    <w:rsid w:val="000E1318"/>
    <w:rsid w:val="000E1518"/>
    <w:rsid w:val="000E188E"/>
    <w:rsid w:val="000E192E"/>
    <w:rsid w:val="000E19D4"/>
    <w:rsid w:val="000E1AAE"/>
    <w:rsid w:val="000E1E04"/>
    <w:rsid w:val="000E1E6A"/>
    <w:rsid w:val="000E1F9A"/>
    <w:rsid w:val="000E1FAD"/>
    <w:rsid w:val="000E2142"/>
    <w:rsid w:val="000E2175"/>
    <w:rsid w:val="000E2245"/>
    <w:rsid w:val="000E2294"/>
    <w:rsid w:val="000E231D"/>
    <w:rsid w:val="000E2353"/>
    <w:rsid w:val="000E2383"/>
    <w:rsid w:val="000E24FC"/>
    <w:rsid w:val="000E271F"/>
    <w:rsid w:val="000E27CC"/>
    <w:rsid w:val="000E2823"/>
    <w:rsid w:val="000E28A7"/>
    <w:rsid w:val="000E2A4B"/>
    <w:rsid w:val="000E2A69"/>
    <w:rsid w:val="000E2B1E"/>
    <w:rsid w:val="000E2C52"/>
    <w:rsid w:val="000E2D9E"/>
    <w:rsid w:val="000E2DF5"/>
    <w:rsid w:val="000E2DFD"/>
    <w:rsid w:val="000E2E5A"/>
    <w:rsid w:val="000E2FDF"/>
    <w:rsid w:val="000E3195"/>
    <w:rsid w:val="000E3347"/>
    <w:rsid w:val="000E3690"/>
    <w:rsid w:val="000E37EA"/>
    <w:rsid w:val="000E3868"/>
    <w:rsid w:val="000E3917"/>
    <w:rsid w:val="000E3946"/>
    <w:rsid w:val="000E39D7"/>
    <w:rsid w:val="000E3DFA"/>
    <w:rsid w:val="000E3F06"/>
    <w:rsid w:val="000E3FED"/>
    <w:rsid w:val="000E4049"/>
    <w:rsid w:val="000E411C"/>
    <w:rsid w:val="000E457F"/>
    <w:rsid w:val="000E45D2"/>
    <w:rsid w:val="000E4612"/>
    <w:rsid w:val="000E4635"/>
    <w:rsid w:val="000E4844"/>
    <w:rsid w:val="000E4A6A"/>
    <w:rsid w:val="000E4BF0"/>
    <w:rsid w:val="000E4C7F"/>
    <w:rsid w:val="000E4D31"/>
    <w:rsid w:val="000E4D98"/>
    <w:rsid w:val="000E4FFF"/>
    <w:rsid w:val="000E5194"/>
    <w:rsid w:val="000E5211"/>
    <w:rsid w:val="000E5225"/>
    <w:rsid w:val="000E52BA"/>
    <w:rsid w:val="000E5335"/>
    <w:rsid w:val="000E54CF"/>
    <w:rsid w:val="000E55A3"/>
    <w:rsid w:val="000E587B"/>
    <w:rsid w:val="000E58CA"/>
    <w:rsid w:val="000E59B6"/>
    <w:rsid w:val="000E5AD6"/>
    <w:rsid w:val="000E5C0B"/>
    <w:rsid w:val="000E5C42"/>
    <w:rsid w:val="000E5C88"/>
    <w:rsid w:val="000E5CBB"/>
    <w:rsid w:val="000E5D55"/>
    <w:rsid w:val="000E5DA1"/>
    <w:rsid w:val="000E5DB0"/>
    <w:rsid w:val="000E5E61"/>
    <w:rsid w:val="000E5ED9"/>
    <w:rsid w:val="000E5EEC"/>
    <w:rsid w:val="000E614B"/>
    <w:rsid w:val="000E624D"/>
    <w:rsid w:val="000E6347"/>
    <w:rsid w:val="000E635D"/>
    <w:rsid w:val="000E6493"/>
    <w:rsid w:val="000E6562"/>
    <w:rsid w:val="000E6572"/>
    <w:rsid w:val="000E65AC"/>
    <w:rsid w:val="000E6759"/>
    <w:rsid w:val="000E677B"/>
    <w:rsid w:val="000E6836"/>
    <w:rsid w:val="000E6965"/>
    <w:rsid w:val="000E69E0"/>
    <w:rsid w:val="000E6A5D"/>
    <w:rsid w:val="000E6A75"/>
    <w:rsid w:val="000E6B2D"/>
    <w:rsid w:val="000E6C8A"/>
    <w:rsid w:val="000E6CA6"/>
    <w:rsid w:val="000E6EB9"/>
    <w:rsid w:val="000E6FCB"/>
    <w:rsid w:val="000E7050"/>
    <w:rsid w:val="000E7055"/>
    <w:rsid w:val="000E7096"/>
    <w:rsid w:val="000E71DD"/>
    <w:rsid w:val="000E7223"/>
    <w:rsid w:val="000E72C1"/>
    <w:rsid w:val="000E73FB"/>
    <w:rsid w:val="000E748B"/>
    <w:rsid w:val="000E7647"/>
    <w:rsid w:val="000E7656"/>
    <w:rsid w:val="000E773D"/>
    <w:rsid w:val="000E789D"/>
    <w:rsid w:val="000E7942"/>
    <w:rsid w:val="000E7B62"/>
    <w:rsid w:val="000E7C31"/>
    <w:rsid w:val="000E7C96"/>
    <w:rsid w:val="000E7DDE"/>
    <w:rsid w:val="000E7F85"/>
    <w:rsid w:val="000F0232"/>
    <w:rsid w:val="000F02E1"/>
    <w:rsid w:val="000F02FB"/>
    <w:rsid w:val="000F0366"/>
    <w:rsid w:val="000F0505"/>
    <w:rsid w:val="000F06CD"/>
    <w:rsid w:val="000F09FC"/>
    <w:rsid w:val="000F0A9A"/>
    <w:rsid w:val="000F0C0E"/>
    <w:rsid w:val="000F0DF3"/>
    <w:rsid w:val="000F0DF5"/>
    <w:rsid w:val="000F0F51"/>
    <w:rsid w:val="000F0FB8"/>
    <w:rsid w:val="000F1022"/>
    <w:rsid w:val="000F1240"/>
    <w:rsid w:val="000F1320"/>
    <w:rsid w:val="000F13A6"/>
    <w:rsid w:val="000F13DE"/>
    <w:rsid w:val="000F15FA"/>
    <w:rsid w:val="000F161F"/>
    <w:rsid w:val="000F1692"/>
    <w:rsid w:val="000F16C1"/>
    <w:rsid w:val="000F16C4"/>
    <w:rsid w:val="000F1958"/>
    <w:rsid w:val="000F1B50"/>
    <w:rsid w:val="000F1D37"/>
    <w:rsid w:val="000F1D9A"/>
    <w:rsid w:val="000F1E03"/>
    <w:rsid w:val="000F213D"/>
    <w:rsid w:val="000F2224"/>
    <w:rsid w:val="000F233E"/>
    <w:rsid w:val="000F27F6"/>
    <w:rsid w:val="000F2867"/>
    <w:rsid w:val="000F2937"/>
    <w:rsid w:val="000F2C23"/>
    <w:rsid w:val="000F2C6B"/>
    <w:rsid w:val="000F2D54"/>
    <w:rsid w:val="000F2D71"/>
    <w:rsid w:val="000F2E27"/>
    <w:rsid w:val="000F30BD"/>
    <w:rsid w:val="000F3100"/>
    <w:rsid w:val="000F3251"/>
    <w:rsid w:val="000F3362"/>
    <w:rsid w:val="000F350A"/>
    <w:rsid w:val="000F3525"/>
    <w:rsid w:val="000F359C"/>
    <w:rsid w:val="000F3699"/>
    <w:rsid w:val="000F37ED"/>
    <w:rsid w:val="000F3805"/>
    <w:rsid w:val="000F3915"/>
    <w:rsid w:val="000F3934"/>
    <w:rsid w:val="000F3951"/>
    <w:rsid w:val="000F3ACC"/>
    <w:rsid w:val="000F3F68"/>
    <w:rsid w:val="000F3F83"/>
    <w:rsid w:val="000F400C"/>
    <w:rsid w:val="000F4136"/>
    <w:rsid w:val="000F4193"/>
    <w:rsid w:val="000F42CC"/>
    <w:rsid w:val="000F4428"/>
    <w:rsid w:val="000F4873"/>
    <w:rsid w:val="000F4AE4"/>
    <w:rsid w:val="000F4C0F"/>
    <w:rsid w:val="000F4C45"/>
    <w:rsid w:val="000F4DA2"/>
    <w:rsid w:val="000F4E98"/>
    <w:rsid w:val="000F508F"/>
    <w:rsid w:val="000F5584"/>
    <w:rsid w:val="000F55FD"/>
    <w:rsid w:val="000F5827"/>
    <w:rsid w:val="000F585E"/>
    <w:rsid w:val="000F58EC"/>
    <w:rsid w:val="000F59BF"/>
    <w:rsid w:val="000F59D1"/>
    <w:rsid w:val="000F59DE"/>
    <w:rsid w:val="000F5A0B"/>
    <w:rsid w:val="000F5AB7"/>
    <w:rsid w:val="000F5B71"/>
    <w:rsid w:val="000F5C21"/>
    <w:rsid w:val="000F5C44"/>
    <w:rsid w:val="000F5DA3"/>
    <w:rsid w:val="000F5DC4"/>
    <w:rsid w:val="000F5ED7"/>
    <w:rsid w:val="000F5F2B"/>
    <w:rsid w:val="000F6002"/>
    <w:rsid w:val="000F6255"/>
    <w:rsid w:val="000F6567"/>
    <w:rsid w:val="000F65C6"/>
    <w:rsid w:val="000F679F"/>
    <w:rsid w:val="000F6975"/>
    <w:rsid w:val="000F6BB6"/>
    <w:rsid w:val="000F6DFC"/>
    <w:rsid w:val="000F703E"/>
    <w:rsid w:val="000F70D7"/>
    <w:rsid w:val="000F7107"/>
    <w:rsid w:val="000F7391"/>
    <w:rsid w:val="000F741E"/>
    <w:rsid w:val="000F7436"/>
    <w:rsid w:val="000F74C6"/>
    <w:rsid w:val="000F7614"/>
    <w:rsid w:val="000F77C6"/>
    <w:rsid w:val="000F789A"/>
    <w:rsid w:val="000F7B12"/>
    <w:rsid w:val="000F7D46"/>
    <w:rsid w:val="000F7F81"/>
    <w:rsid w:val="001000DA"/>
    <w:rsid w:val="00100153"/>
    <w:rsid w:val="00100201"/>
    <w:rsid w:val="00100233"/>
    <w:rsid w:val="0010038B"/>
    <w:rsid w:val="001003E8"/>
    <w:rsid w:val="001003ED"/>
    <w:rsid w:val="0010066C"/>
    <w:rsid w:val="001009C8"/>
    <w:rsid w:val="001009CA"/>
    <w:rsid w:val="00100A5E"/>
    <w:rsid w:val="00100EF3"/>
    <w:rsid w:val="001011D0"/>
    <w:rsid w:val="00101405"/>
    <w:rsid w:val="00101417"/>
    <w:rsid w:val="00101493"/>
    <w:rsid w:val="0010164D"/>
    <w:rsid w:val="00101677"/>
    <w:rsid w:val="00101709"/>
    <w:rsid w:val="0010178A"/>
    <w:rsid w:val="00101A39"/>
    <w:rsid w:val="00101CF1"/>
    <w:rsid w:val="00101EC7"/>
    <w:rsid w:val="00101F0E"/>
    <w:rsid w:val="0010209C"/>
    <w:rsid w:val="0010235A"/>
    <w:rsid w:val="0010242B"/>
    <w:rsid w:val="00102455"/>
    <w:rsid w:val="001024D2"/>
    <w:rsid w:val="001026D1"/>
    <w:rsid w:val="0010284B"/>
    <w:rsid w:val="00102B05"/>
    <w:rsid w:val="00102B24"/>
    <w:rsid w:val="00102B3D"/>
    <w:rsid w:val="00102CE6"/>
    <w:rsid w:val="00102D7E"/>
    <w:rsid w:val="00102F0A"/>
    <w:rsid w:val="00102F20"/>
    <w:rsid w:val="00102F4E"/>
    <w:rsid w:val="00102FDA"/>
    <w:rsid w:val="00103130"/>
    <w:rsid w:val="0010333A"/>
    <w:rsid w:val="0010358D"/>
    <w:rsid w:val="001036F8"/>
    <w:rsid w:val="001037DA"/>
    <w:rsid w:val="00103A0C"/>
    <w:rsid w:val="00103BAA"/>
    <w:rsid w:val="00103C9F"/>
    <w:rsid w:val="00103D70"/>
    <w:rsid w:val="00103F88"/>
    <w:rsid w:val="0010401C"/>
    <w:rsid w:val="00104066"/>
    <w:rsid w:val="00104271"/>
    <w:rsid w:val="001042AF"/>
    <w:rsid w:val="00104325"/>
    <w:rsid w:val="00104332"/>
    <w:rsid w:val="0010437B"/>
    <w:rsid w:val="0010446E"/>
    <w:rsid w:val="0010451B"/>
    <w:rsid w:val="00104546"/>
    <w:rsid w:val="0010456B"/>
    <w:rsid w:val="001045AE"/>
    <w:rsid w:val="001045F6"/>
    <w:rsid w:val="00104612"/>
    <w:rsid w:val="00104B53"/>
    <w:rsid w:val="00104F1D"/>
    <w:rsid w:val="001051BF"/>
    <w:rsid w:val="001053F5"/>
    <w:rsid w:val="0010555D"/>
    <w:rsid w:val="00105668"/>
    <w:rsid w:val="0010587F"/>
    <w:rsid w:val="00105933"/>
    <w:rsid w:val="00105942"/>
    <w:rsid w:val="00105A02"/>
    <w:rsid w:val="00105A38"/>
    <w:rsid w:val="00105AD8"/>
    <w:rsid w:val="00105B64"/>
    <w:rsid w:val="00105BDE"/>
    <w:rsid w:val="00105CF5"/>
    <w:rsid w:val="0010604D"/>
    <w:rsid w:val="00106079"/>
    <w:rsid w:val="0010615B"/>
    <w:rsid w:val="0010616F"/>
    <w:rsid w:val="001062A5"/>
    <w:rsid w:val="0010638A"/>
    <w:rsid w:val="001063A0"/>
    <w:rsid w:val="001063C3"/>
    <w:rsid w:val="00106578"/>
    <w:rsid w:val="0010661E"/>
    <w:rsid w:val="001066F3"/>
    <w:rsid w:val="00106817"/>
    <w:rsid w:val="00106933"/>
    <w:rsid w:val="00106944"/>
    <w:rsid w:val="0010698E"/>
    <w:rsid w:val="00106AC9"/>
    <w:rsid w:val="00106C9F"/>
    <w:rsid w:val="00106CD7"/>
    <w:rsid w:val="00106CFD"/>
    <w:rsid w:val="00106E17"/>
    <w:rsid w:val="00106E92"/>
    <w:rsid w:val="00106EC4"/>
    <w:rsid w:val="001070A6"/>
    <w:rsid w:val="0010729C"/>
    <w:rsid w:val="00107324"/>
    <w:rsid w:val="0010738D"/>
    <w:rsid w:val="00107492"/>
    <w:rsid w:val="00107543"/>
    <w:rsid w:val="001077A6"/>
    <w:rsid w:val="001077FC"/>
    <w:rsid w:val="00107B68"/>
    <w:rsid w:val="00107BF7"/>
    <w:rsid w:val="00107E01"/>
    <w:rsid w:val="0011005E"/>
    <w:rsid w:val="001100E2"/>
    <w:rsid w:val="001102EB"/>
    <w:rsid w:val="00110377"/>
    <w:rsid w:val="0011050B"/>
    <w:rsid w:val="00110576"/>
    <w:rsid w:val="001106BB"/>
    <w:rsid w:val="00110789"/>
    <w:rsid w:val="0011086F"/>
    <w:rsid w:val="001109C2"/>
    <w:rsid w:val="00110B45"/>
    <w:rsid w:val="00110C47"/>
    <w:rsid w:val="00110FFA"/>
    <w:rsid w:val="001110A9"/>
    <w:rsid w:val="00111111"/>
    <w:rsid w:val="001111D9"/>
    <w:rsid w:val="00111210"/>
    <w:rsid w:val="001112CB"/>
    <w:rsid w:val="00111347"/>
    <w:rsid w:val="00111600"/>
    <w:rsid w:val="0011172C"/>
    <w:rsid w:val="001117E2"/>
    <w:rsid w:val="0011189A"/>
    <w:rsid w:val="00111A9D"/>
    <w:rsid w:val="00111C5A"/>
    <w:rsid w:val="00111CB1"/>
    <w:rsid w:val="00111D46"/>
    <w:rsid w:val="00111D7A"/>
    <w:rsid w:val="00111FDC"/>
    <w:rsid w:val="00112101"/>
    <w:rsid w:val="001121B5"/>
    <w:rsid w:val="001123B3"/>
    <w:rsid w:val="001124D6"/>
    <w:rsid w:val="00112528"/>
    <w:rsid w:val="001126D3"/>
    <w:rsid w:val="0011274E"/>
    <w:rsid w:val="0011289D"/>
    <w:rsid w:val="00112AC2"/>
    <w:rsid w:val="00112BBF"/>
    <w:rsid w:val="00112BC9"/>
    <w:rsid w:val="00112C53"/>
    <w:rsid w:val="00112D6C"/>
    <w:rsid w:val="00112E1C"/>
    <w:rsid w:val="00112E84"/>
    <w:rsid w:val="00112F40"/>
    <w:rsid w:val="00112FF7"/>
    <w:rsid w:val="00113140"/>
    <w:rsid w:val="001134D3"/>
    <w:rsid w:val="001134E0"/>
    <w:rsid w:val="0011357A"/>
    <w:rsid w:val="00113941"/>
    <w:rsid w:val="0011396B"/>
    <w:rsid w:val="001139D4"/>
    <w:rsid w:val="00113BA2"/>
    <w:rsid w:val="00113C36"/>
    <w:rsid w:val="00113DA2"/>
    <w:rsid w:val="00113F17"/>
    <w:rsid w:val="00114064"/>
    <w:rsid w:val="00114204"/>
    <w:rsid w:val="001142B7"/>
    <w:rsid w:val="00114472"/>
    <w:rsid w:val="00114519"/>
    <w:rsid w:val="00114574"/>
    <w:rsid w:val="001146A7"/>
    <w:rsid w:val="001146FF"/>
    <w:rsid w:val="00114997"/>
    <w:rsid w:val="00114EC7"/>
    <w:rsid w:val="00114FB6"/>
    <w:rsid w:val="00114FE8"/>
    <w:rsid w:val="001152DE"/>
    <w:rsid w:val="00115327"/>
    <w:rsid w:val="00115362"/>
    <w:rsid w:val="001156DB"/>
    <w:rsid w:val="001156F8"/>
    <w:rsid w:val="001159EF"/>
    <w:rsid w:val="00115B41"/>
    <w:rsid w:val="00115C4F"/>
    <w:rsid w:val="00115CFC"/>
    <w:rsid w:val="00115D92"/>
    <w:rsid w:val="00115F34"/>
    <w:rsid w:val="00115FCC"/>
    <w:rsid w:val="00116275"/>
    <w:rsid w:val="00116280"/>
    <w:rsid w:val="001163AE"/>
    <w:rsid w:val="0011650A"/>
    <w:rsid w:val="00116666"/>
    <w:rsid w:val="00116792"/>
    <w:rsid w:val="001167C0"/>
    <w:rsid w:val="00116A72"/>
    <w:rsid w:val="00116C9A"/>
    <w:rsid w:val="00116FE4"/>
    <w:rsid w:val="0011709A"/>
    <w:rsid w:val="001170DB"/>
    <w:rsid w:val="001171C0"/>
    <w:rsid w:val="001171D1"/>
    <w:rsid w:val="00117532"/>
    <w:rsid w:val="001177D2"/>
    <w:rsid w:val="001177F1"/>
    <w:rsid w:val="00117925"/>
    <w:rsid w:val="00117992"/>
    <w:rsid w:val="00117A16"/>
    <w:rsid w:val="00117A80"/>
    <w:rsid w:val="00117B20"/>
    <w:rsid w:val="00117C59"/>
    <w:rsid w:val="00117C8C"/>
    <w:rsid w:val="00117EB4"/>
    <w:rsid w:val="00120239"/>
    <w:rsid w:val="00120273"/>
    <w:rsid w:val="0012027F"/>
    <w:rsid w:val="001204B8"/>
    <w:rsid w:val="001204C7"/>
    <w:rsid w:val="00120547"/>
    <w:rsid w:val="001205C5"/>
    <w:rsid w:val="001205E8"/>
    <w:rsid w:val="00120623"/>
    <w:rsid w:val="001206E5"/>
    <w:rsid w:val="001206ED"/>
    <w:rsid w:val="00120753"/>
    <w:rsid w:val="00120775"/>
    <w:rsid w:val="0012094B"/>
    <w:rsid w:val="00120B38"/>
    <w:rsid w:val="00120BAD"/>
    <w:rsid w:val="00120D7B"/>
    <w:rsid w:val="00120D7D"/>
    <w:rsid w:val="00120E73"/>
    <w:rsid w:val="00120E9C"/>
    <w:rsid w:val="00120F2A"/>
    <w:rsid w:val="00120F3C"/>
    <w:rsid w:val="0012119B"/>
    <w:rsid w:val="00121258"/>
    <w:rsid w:val="00121354"/>
    <w:rsid w:val="001216AB"/>
    <w:rsid w:val="001216BB"/>
    <w:rsid w:val="00121778"/>
    <w:rsid w:val="00121787"/>
    <w:rsid w:val="00121809"/>
    <w:rsid w:val="0012185A"/>
    <w:rsid w:val="00121A11"/>
    <w:rsid w:val="00121B83"/>
    <w:rsid w:val="00121C19"/>
    <w:rsid w:val="00121D1B"/>
    <w:rsid w:val="00121D35"/>
    <w:rsid w:val="00121E84"/>
    <w:rsid w:val="00122118"/>
    <w:rsid w:val="001222DE"/>
    <w:rsid w:val="00122404"/>
    <w:rsid w:val="00122420"/>
    <w:rsid w:val="0012259D"/>
    <w:rsid w:val="00122618"/>
    <w:rsid w:val="0012269C"/>
    <w:rsid w:val="001226AE"/>
    <w:rsid w:val="00122890"/>
    <w:rsid w:val="0012293D"/>
    <w:rsid w:val="00122DA7"/>
    <w:rsid w:val="00122E6A"/>
    <w:rsid w:val="00122EF9"/>
    <w:rsid w:val="00123012"/>
    <w:rsid w:val="00123428"/>
    <w:rsid w:val="00123496"/>
    <w:rsid w:val="00123588"/>
    <w:rsid w:val="0012358C"/>
    <w:rsid w:val="00123658"/>
    <w:rsid w:val="0012375C"/>
    <w:rsid w:val="001238BD"/>
    <w:rsid w:val="0012393B"/>
    <w:rsid w:val="00123998"/>
    <w:rsid w:val="00123A7B"/>
    <w:rsid w:val="00123A80"/>
    <w:rsid w:val="00123BC2"/>
    <w:rsid w:val="00123C85"/>
    <w:rsid w:val="00123DF4"/>
    <w:rsid w:val="00123E38"/>
    <w:rsid w:val="00123FDF"/>
    <w:rsid w:val="00124086"/>
    <w:rsid w:val="001241FD"/>
    <w:rsid w:val="00124238"/>
    <w:rsid w:val="001242B1"/>
    <w:rsid w:val="0012433F"/>
    <w:rsid w:val="00124891"/>
    <w:rsid w:val="001248D9"/>
    <w:rsid w:val="00124A0D"/>
    <w:rsid w:val="00124A94"/>
    <w:rsid w:val="00124B1D"/>
    <w:rsid w:val="00124BB5"/>
    <w:rsid w:val="00124BD7"/>
    <w:rsid w:val="00124E4C"/>
    <w:rsid w:val="00124E5A"/>
    <w:rsid w:val="00125005"/>
    <w:rsid w:val="0012507E"/>
    <w:rsid w:val="001250BF"/>
    <w:rsid w:val="00125343"/>
    <w:rsid w:val="00125482"/>
    <w:rsid w:val="001254AA"/>
    <w:rsid w:val="00125506"/>
    <w:rsid w:val="00125660"/>
    <w:rsid w:val="00125691"/>
    <w:rsid w:val="0012575B"/>
    <w:rsid w:val="001258E7"/>
    <w:rsid w:val="001259C9"/>
    <w:rsid w:val="00125AA9"/>
    <w:rsid w:val="00125AFA"/>
    <w:rsid w:val="00125BD7"/>
    <w:rsid w:val="00125DBC"/>
    <w:rsid w:val="00125ECE"/>
    <w:rsid w:val="00126023"/>
    <w:rsid w:val="0012607E"/>
    <w:rsid w:val="00126154"/>
    <w:rsid w:val="001261AC"/>
    <w:rsid w:val="001261E0"/>
    <w:rsid w:val="00126284"/>
    <w:rsid w:val="001262B3"/>
    <w:rsid w:val="00126311"/>
    <w:rsid w:val="00126447"/>
    <w:rsid w:val="0012651A"/>
    <w:rsid w:val="00126596"/>
    <w:rsid w:val="001265DD"/>
    <w:rsid w:val="0012660E"/>
    <w:rsid w:val="001266AD"/>
    <w:rsid w:val="001267C4"/>
    <w:rsid w:val="001267C5"/>
    <w:rsid w:val="001268C9"/>
    <w:rsid w:val="00126AC8"/>
    <w:rsid w:val="00126C26"/>
    <w:rsid w:val="00126C86"/>
    <w:rsid w:val="00126D57"/>
    <w:rsid w:val="00126E83"/>
    <w:rsid w:val="00126FDE"/>
    <w:rsid w:val="00127171"/>
    <w:rsid w:val="001272E9"/>
    <w:rsid w:val="00127304"/>
    <w:rsid w:val="00127349"/>
    <w:rsid w:val="0012737C"/>
    <w:rsid w:val="001273ED"/>
    <w:rsid w:val="0012741F"/>
    <w:rsid w:val="001274B3"/>
    <w:rsid w:val="001274CC"/>
    <w:rsid w:val="00127739"/>
    <w:rsid w:val="00127749"/>
    <w:rsid w:val="001279E1"/>
    <w:rsid w:val="00127AD2"/>
    <w:rsid w:val="00127B74"/>
    <w:rsid w:val="00127C95"/>
    <w:rsid w:val="00127CC0"/>
    <w:rsid w:val="00127CDF"/>
    <w:rsid w:val="00127D62"/>
    <w:rsid w:val="00127DD0"/>
    <w:rsid w:val="00127F70"/>
    <w:rsid w:val="00127FE7"/>
    <w:rsid w:val="00130072"/>
    <w:rsid w:val="001300E7"/>
    <w:rsid w:val="00130109"/>
    <w:rsid w:val="001301FF"/>
    <w:rsid w:val="001303F2"/>
    <w:rsid w:val="00130442"/>
    <w:rsid w:val="00130532"/>
    <w:rsid w:val="00130772"/>
    <w:rsid w:val="00130853"/>
    <w:rsid w:val="0013089F"/>
    <w:rsid w:val="00130961"/>
    <w:rsid w:val="0013097C"/>
    <w:rsid w:val="001309BD"/>
    <w:rsid w:val="00130B38"/>
    <w:rsid w:val="00130B8A"/>
    <w:rsid w:val="00130BAC"/>
    <w:rsid w:val="00130DCB"/>
    <w:rsid w:val="00130E2F"/>
    <w:rsid w:val="00131017"/>
    <w:rsid w:val="0013107E"/>
    <w:rsid w:val="00131282"/>
    <w:rsid w:val="0013129B"/>
    <w:rsid w:val="001313A0"/>
    <w:rsid w:val="0013143E"/>
    <w:rsid w:val="00131515"/>
    <w:rsid w:val="0013154C"/>
    <w:rsid w:val="0013158A"/>
    <w:rsid w:val="00131783"/>
    <w:rsid w:val="0013182B"/>
    <w:rsid w:val="00131893"/>
    <w:rsid w:val="001319B4"/>
    <w:rsid w:val="001319E4"/>
    <w:rsid w:val="00131A41"/>
    <w:rsid w:val="00131AA7"/>
    <w:rsid w:val="00131AC8"/>
    <w:rsid w:val="00131C21"/>
    <w:rsid w:val="00131CAF"/>
    <w:rsid w:val="00131D97"/>
    <w:rsid w:val="00131F39"/>
    <w:rsid w:val="001321FA"/>
    <w:rsid w:val="0013247B"/>
    <w:rsid w:val="001325D1"/>
    <w:rsid w:val="0013267B"/>
    <w:rsid w:val="001327C2"/>
    <w:rsid w:val="001327CA"/>
    <w:rsid w:val="001327EF"/>
    <w:rsid w:val="00132879"/>
    <w:rsid w:val="00132939"/>
    <w:rsid w:val="001329AE"/>
    <w:rsid w:val="001329AF"/>
    <w:rsid w:val="00132A1D"/>
    <w:rsid w:val="00132BA5"/>
    <w:rsid w:val="00132C38"/>
    <w:rsid w:val="00132D2B"/>
    <w:rsid w:val="00132DC5"/>
    <w:rsid w:val="00132E23"/>
    <w:rsid w:val="00132F97"/>
    <w:rsid w:val="00132FDB"/>
    <w:rsid w:val="001332FA"/>
    <w:rsid w:val="00133324"/>
    <w:rsid w:val="001333A3"/>
    <w:rsid w:val="00133466"/>
    <w:rsid w:val="001334D5"/>
    <w:rsid w:val="0013367D"/>
    <w:rsid w:val="00133D4F"/>
    <w:rsid w:val="00133D67"/>
    <w:rsid w:val="00133D92"/>
    <w:rsid w:val="00133EB9"/>
    <w:rsid w:val="0013426D"/>
    <w:rsid w:val="00134471"/>
    <w:rsid w:val="00134525"/>
    <w:rsid w:val="001345E1"/>
    <w:rsid w:val="00134A26"/>
    <w:rsid w:val="00134B05"/>
    <w:rsid w:val="00134D85"/>
    <w:rsid w:val="00134DF2"/>
    <w:rsid w:val="00134F82"/>
    <w:rsid w:val="00134F87"/>
    <w:rsid w:val="0013504E"/>
    <w:rsid w:val="0013504F"/>
    <w:rsid w:val="00135057"/>
    <w:rsid w:val="0013505E"/>
    <w:rsid w:val="00135350"/>
    <w:rsid w:val="001353DC"/>
    <w:rsid w:val="00135465"/>
    <w:rsid w:val="0013553B"/>
    <w:rsid w:val="001357DB"/>
    <w:rsid w:val="00135823"/>
    <w:rsid w:val="00135827"/>
    <w:rsid w:val="001358C4"/>
    <w:rsid w:val="00135B01"/>
    <w:rsid w:val="00135B10"/>
    <w:rsid w:val="00135CD3"/>
    <w:rsid w:val="00135D7E"/>
    <w:rsid w:val="00135E01"/>
    <w:rsid w:val="0013600C"/>
    <w:rsid w:val="00136027"/>
    <w:rsid w:val="0013616E"/>
    <w:rsid w:val="0013618E"/>
    <w:rsid w:val="001361C4"/>
    <w:rsid w:val="00136244"/>
    <w:rsid w:val="001362A1"/>
    <w:rsid w:val="00136352"/>
    <w:rsid w:val="0013640B"/>
    <w:rsid w:val="00136453"/>
    <w:rsid w:val="00136552"/>
    <w:rsid w:val="00136643"/>
    <w:rsid w:val="00136846"/>
    <w:rsid w:val="00136880"/>
    <w:rsid w:val="00136D74"/>
    <w:rsid w:val="00136E11"/>
    <w:rsid w:val="001371F2"/>
    <w:rsid w:val="001372D0"/>
    <w:rsid w:val="001373A0"/>
    <w:rsid w:val="001374C0"/>
    <w:rsid w:val="001375D4"/>
    <w:rsid w:val="00137650"/>
    <w:rsid w:val="0013771F"/>
    <w:rsid w:val="00137AFC"/>
    <w:rsid w:val="00137B61"/>
    <w:rsid w:val="00137BC2"/>
    <w:rsid w:val="00137BF5"/>
    <w:rsid w:val="0014014E"/>
    <w:rsid w:val="0014018D"/>
    <w:rsid w:val="00140267"/>
    <w:rsid w:val="001403A6"/>
    <w:rsid w:val="001407B5"/>
    <w:rsid w:val="001407E4"/>
    <w:rsid w:val="00140814"/>
    <w:rsid w:val="0014082A"/>
    <w:rsid w:val="00140A65"/>
    <w:rsid w:val="00140B7D"/>
    <w:rsid w:val="00140EFF"/>
    <w:rsid w:val="00140FD4"/>
    <w:rsid w:val="0014104D"/>
    <w:rsid w:val="00141108"/>
    <w:rsid w:val="0014125A"/>
    <w:rsid w:val="001413F1"/>
    <w:rsid w:val="00141742"/>
    <w:rsid w:val="00141832"/>
    <w:rsid w:val="00141856"/>
    <w:rsid w:val="0014191E"/>
    <w:rsid w:val="00141B0A"/>
    <w:rsid w:val="00141D3F"/>
    <w:rsid w:val="00141DAB"/>
    <w:rsid w:val="00141EAB"/>
    <w:rsid w:val="00141EDC"/>
    <w:rsid w:val="00141EEB"/>
    <w:rsid w:val="00141F43"/>
    <w:rsid w:val="00141F73"/>
    <w:rsid w:val="00141FCC"/>
    <w:rsid w:val="0014206C"/>
    <w:rsid w:val="00142138"/>
    <w:rsid w:val="001421C8"/>
    <w:rsid w:val="001421E1"/>
    <w:rsid w:val="0014222D"/>
    <w:rsid w:val="001422FE"/>
    <w:rsid w:val="00142330"/>
    <w:rsid w:val="0014238E"/>
    <w:rsid w:val="00142752"/>
    <w:rsid w:val="00142811"/>
    <w:rsid w:val="00142815"/>
    <w:rsid w:val="00142872"/>
    <w:rsid w:val="001428BF"/>
    <w:rsid w:val="00142999"/>
    <w:rsid w:val="00142ABE"/>
    <w:rsid w:val="00142AD0"/>
    <w:rsid w:val="00142C16"/>
    <w:rsid w:val="00142CB0"/>
    <w:rsid w:val="00142D55"/>
    <w:rsid w:val="00142F40"/>
    <w:rsid w:val="0014307A"/>
    <w:rsid w:val="00143135"/>
    <w:rsid w:val="00143520"/>
    <w:rsid w:val="00143566"/>
    <w:rsid w:val="001436D3"/>
    <w:rsid w:val="001437F9"/>
    <w:rsid w:val="0014389E"/>
    <w:rsid w:val="00143BBA"/>
    <w:rsid w:val="00143CC6"/>
    <w:rsid w:val="00143CFA"/>
    <w:rsid w:val="00143EE3"/>
    <w:rsid w:val="00143F1C"/>
    <w:rsid w:val="0014418F"/>
    <w:rsid w:val="00144236"/>
    <w:rsid w:val="0014426C"/>
    <w:rsid w:val="0014429E"/>
    <w:rsid w:val="001442ED"/>
    <w:rsid w:val="00144317"/>
    <w:rsid w:val="00144324"/>
    <w:rsid w:val="00144359"/>
    <w:rsid w:val="001443A0"/>
    <w:rsid w:val="001443A5"/>
    <w:rsid w:val="001443AD"/>
    <w:rsid w:val="00144590"/>
    <w:rsid w:val="00144600"/>
    <w:rsid w:val="00144720"/>
    <w:rsid w:val="0014481C"/>
    <w:rsid w:val="001448AA"/>
    <w:rsid w:val="00144A64"/>
    <w:rsid w:val="00144A75"/>
    <w:rsid w:val="00144D30"/>
    <w:rsid w:val="0014500C"/>
    <w:rsid w:val="001452C8"/>
    <w:rsid w:val="00145418"/>
    <w:rsid w:val="00145581"/>
    <w:rsid w:val="0014577E"/>
    <w:rsid w:val="001457BE"/>
    <w:rsid w:val="001458F9"/>
    <w:rsid w:val="001459CD"/>
    <w:rsid w:val="00145B4B"/>
    <w:rsid w:val="00145B88"/>
    <w:rsid w:val="00145BC8"/>
    <w:rsid w:val="00145BE9"/>
    <w:rsid w:val="00145D95"/>
    <w:rsid w:val="00145E78"/>
    <w:rsid w:val="00145EDE"/>
    <w:rsid w:val="00145F6B"/>
    <w:rsid w:val="00145F83"/>
    <w:rsid w:val="00145F88"/>
    <w:rsid w:val="00145FF7"/>
    <w:rsid w:val="00146079"/>
    <w:rsid w:val="00146095"/>
    <w:rsid w:val="00146201"/>
    <w:rsid w:val="001463BA"/>
    <w:rsid w:val="00146426"/>
    <w:rsid w:val="0014659C"/>
    <w:rsid w:val="00146809"/>
    <w:rsid w:val="001468FF"/>
    <w:rsid w:val="0014694A"/>
    <w:rsid w:val="001469D4"/>
    <w:rsid w:val="00146AB6"/>
    <w:rsid w:val="00146AF7"/>
    <w:rsid w:val="00146AFF"/>
    <w:rsid w:val="00146B22"/>
    <w:rsid w:val="00146BDC"/>
    <w:rsid w:val="00146CB8"/>
    <w:rsid w:val="00146D47"/>
    <w:rsid w:val="00146D49"/>
    <w:rsid w:val="00146D75"/>
    <w:rsid w:val="00146E44"/>
    <w:rsid w:val="00146F52"/>
    <w:rsid w:val="00147029"/>
    <w:rsid w:val="0014707A"/>
    <w:rsid w:val="00147549"/>
    <w:rsid w:val="00147580"/>
    <w:rsid w:val="0014766C"/>
    <w:rsid w:val="001478E9"/>
    <w:rsid w:val="00147900"/>
    <w:rsid w:val="001479F6"/>
    <w:rsid w:val="00147A3C"/>
    <w:rsid w:val="00147BAF"/>
    <w:rsid w:val="00147CE4"/>
    <w:rsid w:val="00147D82"/>
    <w:rsid w:val="00147F9E"/>
    <w:rsid w:val="0015012F"/>
    <w:rsid w:val="0015023A"/>
    <w:rsid w:val="0015048F"/>
    <w:rsid w:val="00150603"/>
    <w:rsid w:val="00150787"/>
    <w:rsid w:val="001507FF"/>
    <w:rsid w:val="0015097D"/>
    <w:rsid w:val="00150ABA"/>
    <w:rsid w:val="00150AD3"/>
    <w:rsid w:val="00150D27"/>
    <w:rsid w:val="00150DC8"/>
    <w:rsid w:val="001511C4"/>
    <w:rsid w:val="00151229"/>
    <w:rsid w:val="001512B2"/>
    <w:rsid w:val="001512BE"/>
    <w:rsid w:val="0015132A"/>
    <w:rsid w:val="00151559"/>
    <w:rsid w:val="00151660"/>
    <w:rsid w:val="0015179A"/>
    <w:rsid w:val="00151919"/>
    <w:rsid w:val="0015193F"/>
    <w:rsid w:val="00151B1C"/>
    <w:rsid w:val="00151CBD"/>
    <w:rsid w:val="00151DB8"/>
    <w:rsid w:val="00151E9E"/>
    <w:rsid w:val="00151F71"/>
    <w:rsid w:val="0015223F"/>
    <w:rsid w:val="00152286"/>
    <w:rsid w:val="0015228A"/>
    <w:rsid w:val="001523CC"/>
    <w:rsid w:val="00152620"/>
    <w:rsid w:val="00152724"/>
    <w:rsid w:val="00152773"/>
    <w:rsid w:val="00152863"/>
    <w:rsid w:val="001529A8"/>
    <w:rsid w:val="00152B0F"/>
    <w:rsid w:val="00152E0E"/>
    <w:rsid w:val="00152ECD"/>
    <w:rsid w:val="00152F79"/>
    <w:rsid w:val="0015302A"/>
    <w:rsid w:val="00153059"/>
    <w:rsid w:val="00153132"/>
    <w:rsid w:val="00153170"/>
    <w:rsid w:val="001531A7"/>
    <w:rsid w:val="00153214"/>
    <w:rsid w:val="0015335D"/>
    <w:rsid w:val="001535DE"/>
    <w:rsid w:val="001535E7"/>
    <w:rsid w:val="00153763"/>
    <w:rsid w:val="00153768"/>
    <w:rsid w:val="00153ABA"/>
    <w:rsid w:val="00153BD9"/>
    <w:rsid w:val="00153D13"/>
    <w:rsid w:val="00153D78"/>
    <w:rsid w:val="00153EF4"/>
    <w:rsid w:val="00153F68"/>
    <w:rsid w:val="00154068"/>
    <w:rsid w:val="00154096"/>
    <w:rsid w:val="00154416"/>
    <w:rsid w:val="00154740"/>
    <w:rsid w:val="00154767"/>
    <w:rsid w:val="00154782"/>
    <w:rsid w:val="001547B7"/>
    <w:rsid w:val="001549EB"/>
    <w:rsid w:val="00154B8D"/>
    <w:rsid w:val="00154C76"/>
    <w:rsid w:val="00154D01"/>
    <w:rsid w:val="00154D31"/>
    <w:rsid w:val="00154D4E"/>
    <w:rsid w:val="00154F57"/>
    <w:rsid w:val="00154FE4"/>
    <w:rsid w:val="001550D7"/>
    <w:rsid w:val="001550E7"/>
    <w:rsid w:val="00155130"/>
    <w:rsid w:val="00155199"/>
    <w:rsid w:val="001551C4"/>
    <w:rsid w:val="00155206"/>
    <w:rsid w:val="00155308"/>
    <w:rsid w:val="001555DC"/>
    <w:rsid w:val="001556C6"/>
    <w:rsid w:val="00155728"/>
    <w:rsid w:val="001557DD"/>
    <w:rsid w:val="00155827"/>
    <w:rsid w:val="00155982"/>
    <w:rsid w:val="00155A37"/>
    <w:rsid w:val="00155AB4"/>
    <w:rsid w:val="00155CC9"/>
    <w:rsid w:val="00155CFA"/>
    <w:rsid w:val="00155FA7"/>
    <w:rsid w:val="00155FEC"/>
    <w:rsid w:val="00156084"/>
    <w:rsid w:val="00156AA2"/>
    <w:rsid w:val="00156AB9"/>
    <w:rsid w:val="00156ADB"/>
    <w:rsid w:val="00156BE4"/>
    <w:rsid w:val="00156D4D"/>
    <w:rsid w:val="00156ED3"/>
    <w:rsid w:val="00156FC3"/>
    <w:rsid w:val="0015703F"/>
    <w:rsid w:val="001570D1"/>
    <w:rsid w:val="00157206"/>
    <w:rsid w:val="00157337"/>
    <w:rsid w:val="0015745A"/>
    <w:rsid w:val="0015751F"/>
    <w:rsid w:val="0015754E"/>
    <w:rsid w:val="00157590"/>
    <w:rsid w:val="001576A3"/>
    <w:rsid w:val="00157707"/>
    <w:rsid w:val="001577C1"/>
    <w:rsid w:val="001577E8"/>
    <w:rsid w:val="001579AE"/>
    <w:rsid w:val="00157A34"/>
    <w:rsid w:val="00157E33"/>
    <w:rsid w:val="00157E42"/>
    <w:rsid w:val="00157E78"/>
    <w:rsid w:val="00157F2D"/>
    <w:rsid w:val="00157FE8"/>
    <w:rsid w:val="0016000A"/>
    <w:rsid w:val="001600B2"/>
    <w:rsid w:val="001600E2"/>
    <w:rsid w:val="00160141"/>
    <w:rsid w:val="001601DC"/>
    <w:rsid w:val="00160253"/>
    <w:rsid w:val="001602FA"/>
    <w:rsid w:val="001605AF"/>
    <w:rsid w:val="001609A0"/>
    <w:rsid w:val="00160D53"/>
    <w:rsid w:val="00160F05"/>
    <w:rsid w:val="00160F66"/>
    <w:rsid w:val="00161196"/>
    <w:rsid w:val="00161217"/>
    <w:rsid w:val="0016130C"/>
    <w:rsid w:val="00161378"/>
    <w:rsid w:val="00161487"/>
    <w:rsid w:val="00161623"/>
    <w:rsid w:val="0016173F"/>
    <w:rsid w:val="00161862"/>
    <w:rsid w:val="00161B5C"/>
    <w:rsid w:val="00161BC2"/>
    <w:rsid w:val="00161C57"/>
    <w:rsid w:val="00161DFF"/>
    <w:rsid w:val="00161E0B"/>
    <w:rsid w:val="00161ECB"/>
    <w:rsid w:val="00161F5D"/>
    <w:rsid w:val="00161F91"/>
    <w:rsid w:val="00162377"/>
    <w:rsid w:val="0016251E"/>
    <w:rsid w:val="001625E8"/>
    <w:rsid w:val="00162728"/>
    <w:rsid w:val="00162804"/>
    <w:rsid w:val="00162846"/>
    <w:rsid w:val="001628AF"/>
    <w:rsid w:val="00162905"/>
    <w:rsid w:val="001629D7"/>
    <w:rsid w:val="00162A01"/>
    <w:rsid w:val="00162B32"/>
    <w:rsid w:val="00162DB3"/>
    <w:rsid w:val="00162E28"/>
    <w:rsid w:val="001630A9"/>
    <w:rsid w:val="001632E9"/>
    <w:rsid w:val="00163384"/>
    <w:rsid w:val="00163413"/>
    <w:rsid w:val="001634A8"/>
    <w:rsid w:val="0016360A"/>
    <w:rsid w:val="00163643"/>
    <w:rsid w:val="00163683"/>
    <w:rsid w:val="0016369D"/>
    <w:rsid w:val="0016369E"/>
    <w:rsid w:val="00163779"/>
    <w:rsid w:val="00163894"/>
    <w:rsid w:val="00163923"/>
    <w:rsid w:val="0016396A"/>
    <w:rsid w:val="00163A31"/>
    <w:rsid w:val="00163AA2"/>
    <w:rsid w:val="00163C2F"/>
    <w:rsid w:val="00163C76"/>
    <w:rsid w:val="00163E3C"/>
    <w:rsid w:val="00163E58"/>
    <w:rsid w:val="00164451"/>
    <w:rsid w:val="0016445B"/>
    <w:rsid w:val="0016451A"/>
    <w:rsid w:val="001645B3"/>
    <w:rsid w:val="001647A3"/>
    <w:rsid w:val="001647DE"/>
    <w:rsid w:val="00164915"/>
    <w:rsid w:val="00164B65"/>
    <w:rsid w:val="00164C0A"/>
    <w:rsid w:val="00164E0D"/>
    <w:rsid w:val="00164F20"/>
    <w:rsid w:val="00164F71"/>
    <w:rsid w:val="00164F8E"/>
    <w:rsid w:val="00165138"/>
    <w:rsid w:val="00165365"/>
    <w:rsid w:val="00165464"/>
    <w:rsid w:val="00165517"/>
    <w:rsid w:val="0016553D"/>
    <w:rsid w:val="001655B9"/>
    <w:rsid w:val="001656B4"/>
    <w:rsid w:val="00165806"/>
    <w:rsid w:val="00165882"/>
    <w:rsid w:val="001659E1"/>
    <w:rsid w:val="00165D85"/>
    <w:rsid w:val="00165DF2"/>
    <w:rsid w:val="00166021"/>
    <w:rsid w:val="00166042"/>
    <w:rsid w:val="00166077"/>
    <w:rsid w:val="00166153"/>
    <w:rsid w:val="0016630B"/>
    <w:rsid w:val="0016634E"/>
    <w:rsid w:val="001663D5"/>
    <w:rsid w:val="0016661E"/>
    <w:rsid w:val="0016663D"/>
    <w:rsid w:val="00166759"/>
    <w:rsid w:val="001668A1"/>
    <w:rsid w:val="00166903"/>
    <w:rsid w:val="00166C16"/>
    <w:rsid w:val="00166CB4"/>
    <w:rsid w:val="00166CCB"/>
    <w:rsid w:val="00166CE8"/>
    <w:rsid w:val="00166E10"/>
    <w:rsid w:val="00166E27"/>
    <w:rsid w:val="00166FDD"/>
    <w:rsid w:val="00167052"/>
    <w:rsid w:val="0016711F"/>
    <w:rsid w:val="00167201"/>
    <w:rsid w:val="0016760B"/>
    <w:rsid w:val="0016763E"/>
    <w:rsid w:val="0016768D"/>
    <w:rsid w:val="00167756"/>
    <w:rsid w:val="00167949"/>
    <w:rsid w:val="001679CE"/>
    <w:rsid w:val="00167A73"/>
    <w:rsid w:val="00167A83"/>
    <w:rsid w:val="00167AD9"/>
    <w:rsid w:val="00167B6C"/>
    <w:rsid w:val="00167C30"/>
    <w:rsid w:val="00167C54"/>
    <w:rsid w:val="00167F12"/>
    <w:rsid w:val="00167F2D"/>
    <w:rsid w:val="00170077"/>
    <w:rsid w:val="00170093"/>
    <w:rsid w:val="0017021A"/>
    <w:rsid w:val="00170262"/>
    <w:rsid w:val="00170341"/>
    <w:rsid w:val="0017047E"/>
    <w:rsid w:val="0017052F"/>
    <w:rsid w:val="001705A8"/>
    <w:rsid w:val="00170617"/>
    <w:rsid w:val="00170798"/>
    <w:rsid w:val="00170A75"/>
    <w:rsid w:val="00170BD8"/>
    <w:rsid w:val="00170C05"/>
    <w:rsid w:val="00170D40"/>
    <w:rsid w:val="00170D7B"/>
    <w:rsid w:val="00170EAC"/>
    <w:rsid w:val="00170EC9"/>
    <w:rsid w:val="001710AD"/>
    <w:rsid w:val="001710E1"/>
    <w:rsid w:val="00171179"/>
    <w:rsid w:val="0017134D"/>
    <w:rsid w:val="00171399"/>
    <w:rsid w:val="0017170C"/>
    <w:rsid w:val="0017188A"/>
    <w:rsid w:val="0017190D"/>
    <w:rsid w:val="001719BE"/>
    <w:rsid w:val="001719CA"/>
    <w:rsid w:val="00171A73"/>
    <w:rsid w:val="00171CD7"/>
    <w:rsid w:val="00171F39"/>
    <w:rsid w:val="00172286"/>
    <w:rsid w:val="0017247D"/>
    <w:rsid w:val="001725F6"/>
    <w:rsid w:val="001726AA"/>
    <w:rsid w:val="0017295C"/>
    <w:rsid w:val="001729BB"/>
    <w:rsid w:val="00172DFE"/>
    <w:rsid w:val="00172EFA"/>
    <w:rsid w:val="00172F13"/>
    <w:rsid w:val="00172FFA"/>
    <w:rsid w:val="0017331D"/>
    <w:rsid w:val="00173390"/>
    <w:rsid w:val="001733D4"/>
    <w:rsid w:val="001734A0"/>
    <w:rsid w:val="00173547"/>
    <w:rsid w:val="001737C4"/>
    <w:rsid w:val="00173809"/>
    <w:rsid w:val="0017383D"/>
    <w:rsid w:val="0017388C"/>
    <w:rsid w:val="001738F8"/>
    <w:rsid w:val="001739A6"/>
    <w:rsid w:val="00173A0A"/>
    <w:rsid w:val="00173D8F"/>
    <w:rsid w:val="00173DBD"/>
    <w:rsid w:val="00173DDB"/>
    <w:rsid w:val="0017408C"/>
    <w:rsid w:val="0017413C"/>
    <w:rsid w:val="0017418A"/>
    <w:rsid w:val="001742D1"/>
    <w:rsid w:val="001743F7"/>
    <w:rsid w:val="00174530"/>
    <w:rsid w:val="001745D1"/>
    <w:rsid w:val="00174942"/>
    <w:rsid w:val="00174AF4"/>
    <w:rsid w:val="00174B5E"/>
    <w:rsid w:val="00174C19"/>
    <w:rsid w:val="00174C3B"/>
    <w:rsid w:val="00174C87"/>
    <w:rsid w:val="00174D10"/>
    <w:rsid w:val="00174D1F"/>
    <w:rsid w:val="00174D9A"/>
    <w:rsid w:val="00174FDB"/>
    <w:rsid w:val="0017513F"/>
    <w:rsid w:val="001752B2"/>
    <w:rsid w:val="0017541B"/>
    <w:rsid w:val="001754DE"/>
    <w:rsid w:val="001754E7"/>
    <w:rsid w:val="00175588"/>
    <w:rsid w:val="0017567E"/>
    <w:rsid w:val="001756A7"/>
    <w:rsid w:val="0017573B"/>
    <w:rsid w:val="00175875"/>
    <w:rsid w:val="001758A7"/>
    <w:rsid w:val="00175992"/>
    <w:rsid w:val="00175AAC"/>
    <w:rsid w:val="00175B47"/>
    <w:rsid w:val="00175B49"/>
    <w:rsid w:val="00175C3C"/>
    <w:rsid w:val="00175FEA"/>
    <w:rsid w:val="00176112"/>
    <w:rsid w:val="0017617E"/>
    <w:rsid w:val="001761F1"/>
    <w:rsid w:val="00176207"/>
    <w:rsid w:val="00176351"/>
    <w:rsid w:val="00176409"/>
    <w:rsid w:val="00176525"/>
    <w:rsid w:val="0017679F"/>
    <w:rsid w:val="001767A2"/>
    <w:rsid w:val="0017689B"/>
    <w:rsid w:val="001768C0"/>
    <w:rsid w:val="00176933"/>
    <w:rsid w:val="00176A37"/>
    <w:rsid w:val="00176D20"/>
    <w:rsid w:val="00176D63"/>
    <w:rsid w:val="00176F07"/>
    <w:rsid w:val="00176F09"/>
    <w:rsid w:val="00176FA7"/>
    <w:rsid w:val="00176FC1"/>
    <w:rsid w:val="0017718F"/>
    <w:rsid w:val="001772B1"/>
    <w:rsid w:val="001772EB"/>
    <w:rsid w:val="00177468"/>
    <w:rsid w:val="0017746E"/>
    <w:rsid w:val="001776B5"/>
    <w:rsid w:val="00177700"/>
    <w:rsid w:val="00177753"/>
    <w:rsid w:val="0017779E"/>
    <w:rsid w:val="00177858"/>
    <w:rsid w:val="00177962"/>
    <w:rsid w:val="00177A6E"/>
    <w:rsid w:val="00177AF9"/>
    <w:rsid w:val="00177BE2"/>
    <w:rsid w:val="00177C01"/>
    <w:rsid w:val="00177C5E"/>
    <w:rsid w:val="00177CD9"/>
    <w:rsid w:val="00177D5C"/>
    <w:rsid w:val="00177DBA"/>
    <w:rsid w:val="00177E14"/>
    <w:rsid w:val="00177E1F"/>
    <w:rsid w:val="00177EDA"/>
    <w:rsid w:val="00177F82"/>
    <w:rsid w:val="00177FC6"/>
    <w:rsid w:val="0018002A"/>
    <w:rsid w:val="00180234"/>
    <w:rsid w:val="001805F8"/>
    <w:rsid w:val="00180687"/>
    <w:rsid w:val="0018075F"/>
    <w:rsid w:val="00180966"/>
    <w:rsid w:val="0018097B"/>
    <w:rsid w:val="00180A74"/>
    <w:rsid w:val="00180D5F"/>
    <w:rsid w:val="00180DE1"/>
    <w:rsid w:val="00181144"/>
    <w:rsid w:val="00181149"/>
    <w:rsid w:val="0018122F"/>
    <w:rsid w:val="00181806"/>
    <w:rsid w:val="001819F0"/>
    <w:rsid w:val="00181B8C"/>
    <w:rsid w:val="00181BCD"/>
    <w:rsid w:val="00181D34"/>
    <w:rsid w:val="00181E01"/>
    <w:rsid w:val="00181E84"/>
    <w:rsid w:val="00181F32"/>
    <w:rsid w:val="00181FDF"/>
    <w:rsid w:val="0018227F"/>
    <w:rsid w:val="00182293"/>
    <w:rsid w:val="001823A9"/>
    <w:rsid w:val="001824BB"/>
    <w:rsid w:val="001827B9"/>
    <w:rsid w:val="00182947"/>
    <w:rsid w:val="001829CE"/>
    <w:rsid w:val="00182A34"/>
    <w:rsid w:val="00182A39"/>
    <w:rsid w:val="00182B36"/>
    <w:rsid w:val="00182E91"/>
    <w:rsid w:val="00183022"/>
    <w:rsid w:val="00183035"/>
    <w:rsid w:val="00183043"/>
    <w:rsid w:val="00183180"/>
    <w:rsid w:val="001831E3"/>
    <w:rsid w:val="00183282"/>
    <w:rsid w:val="001832E4"/>
    <w:rsid w:val="001832FB"/>
    <w:rsid w:val="00183347"/>
    <w:rsid w:val="001835CF"/>
    <w:rsid w:val="00183621"/>
    <w:rsid w:val="0018365D"/>
    <w:rsid w:val="00183885"/>
    <w:rsid w:val="0018394E"/>
    <w:rsid w:val="00183AD2"/>
    <w:rsid w:val="00183B48"/>
    <w:rsid w:val="00183B81"/>
    <w:rsid w:val="00183B9A"/>
    <w:rsid w:val="00183C53"/>
    <w:rsid w:val="00183C94"/>
    <w:rsid w:val="00183D9F"/>
    <w:rsid w:val="00183DDF"/>
    <w:rsid w:val="00183F7B"/>
    <w:rsid w:val="0018406F"/>
    <w:rsid w:val="00184105"/>
    <w:rsid w:val="00184375"/>
    <w:rsid w:val="00184431"/>
    <w:rsid w:val="0018462E"/>
    <w:rsid w:val="00184702"/>
    <w:rsid w:val="00184824"/>
    <w:rsid w:val="00184847"/>
    <w:rsid w:val="001848F6"/>
    <w:rsid w:val="00184B96"/>
    <w:rsid w:val="00184BD7"/>
    <w:rsid w:val="00185267"/>
    <w:rsid w:val="001854EB"/>
    <w:rsid w:val="001855E2"/>
    <w:rsid w:val="00185B30"/>
    <w:rsid w:val="00185B80"/>
    <w:rsid w:val="00185C08"/>
    <w:rsid w:val="00185C37"/>
    <w:rsid w:val="00185D2F"/>
    <w:rsid w:val="00185D6D"/>
    <w:rsid w:val="00185F41"/>
    <w:rsid w:val="00185F97"/>
    <w:rsid w:val="00185FB3"/>
    <w:rsid w:val="00186117"/>
    <w:rsid w:val="00186231"/>
    <w:rsid w:val="001862DA"/>
    <w:rsid w:val="001862FF"/>
    <w:rsid w:val="0018634C"/>
    <w:rsid w:val="00186528"/>
    <w:rsid w:val="001865EA"/>
    <w:rsid w:val="00186753"/>
    <w:rsid w:val="001867AD"/>
    <w:rsid w:val="001867DE"/>
    <w:rsid w:val="00186894"/>
    <w:rsid w:val="00186AAC"/>
    <w:rsid w:val="00186BBA"/>
    <w:rsid w:val="00186C60"/>
    <w:rsid w:val="00186CEA"/>
    <w:rsid w:val="00186D85"/>
    <w:rsid w:val="0018702F"/>
    <w:rsid w:val="001871DD"/>
    <w:rsid w:val="00187286"/>
    <w:rsid w:val="001872DA"/>
    <w:rsid w:val="00187588"/>
    <w:rsid w:val="0018761E"/>
    <w:rsid w:val="0018776C"/>
    <w:rsid w:val="0018777B"/>
    <w:rsid w:val="00187B57"/>
    <w:rsid w:val="00187B92"/>
    <w:rsid w:val="00187BD5"/>
    <w:rsid w:val="00187E8F"/>
    <w:rsid w:val="00187ECD"/>
    <w:rsid w:val="00187EE5"/>
    <w:rsid w:val="00187FBD"/>
    <w:rsid w:val="00187FD7"/>
    <w:rsid w:val="0018AA03"/>
    <w:rsid w:val="001901EC"/>
    <w:rsid w:val="0019023C"/>
    <w:rsid w:val="001902C7"/>
    <w:rsid w:val="001902DE"/>
    <w:rsid w:val="0019039B"/>
    <w:rsid w:val="001903AC"/>
    <w:rsid w:val="00190415"/>
    <w:rsid w:val="00190474"/>
    <w:rsid w:val="0019051D"/>
    <w:rsid w:val="00190606"/>
    <w:rsid w:val="001907B5"/>
    <w:rsid w:val="0019086B"/>
    <w:rsid w:val="00190B22"/>
    <w:rsid w:val="00190C6F"/>
    <w:rsid w:val="00190D72"/>
    <w:rsid w:val="00191079"/>
    <w:rsid w:val="0019107E"/>
    <w:rsid w:val="0019110A"/>
    <w:rsid w:val="001912FD"/>
    <w:rsid w:val="00191304"/>
    <w:rsid w:val="001913C0"/>
    <w:rsid w:val="00191663"/>
    <w:rsid w:val="00191670"/>
    <w:rsid w:val="001916A0"/>
    <w:rsid w:val="001917ED"/>
    <w:rsid w:val="0019190F"/>
    <w:rsid w:val="00191968"/>
    <w:rsid w:val="00191B84"/>
    <w:rsid w:val="00191CDB"/>
    <w:rsid w:val="00191D12"/>
    <w:rsid w:val="00191E9A"/>
    <w:rsid w:val="00192022"/>
    <w:rsid w:val="00192238"/>
    <w:rsid w:val="00192300"/>
    <w:rsid w:val="001923FE"/>
    <w:rsid w:val="001925CA"/>
    <w:rsid w:val="0019269A"/>
    <w:rsid w:val="00192727"/>
    <w:rsid w:val="00192A06"/>
    <w:rsid w:val="00192A67"/>
    <w:rsid w:val="00192AC9"/>
    <w:rsid w:val="00192D6C"/>
    <w:rsid w:val="00192E43"/>
    <w:rsid w:val="00192E71"/>
    <w:rsid w:val="00193034"/>
    <w:rsid w:val="0019319D"/>
    <w:rsid w:val="00193490"/>
    <w:rsid w:val="00193770"/>
    <w:rsid w:val="00193779"/>
    <w:rsid w:val="0019383F"/>
    <w:rsid w:val="001938A1"/>
    <w:rsid w:val="001938A4"/>
    <w:rsid w:val="00193B70"/>
    <w:rsid w:val="00193B86"/>
    <w:rsid w:val="00193BA0"/>
    <w:rsid w:val="00193C80"/>
    <w:rsid w:val="00193CA8"/>
    <w:rsid w:val="00193CCE"/>
    <w:rsid w:val="001940CE"/>
    <w:rsid w:val="00194439"/>
    <w:rsid w:val="001945E8"/>
    <w:rsid w:val="0019463E"/>
    <w:rsid w:val="001946A1"/>
    <w:rsid w:val="001947C5"/>
    <w:rsid w:val="00194A57"/>
    <w:rsid w:val="00194BD2"/>
    <w:rsid w:val="00194C95"/>
    <w:rsid w:val="00194CE4"/>
    <w:rsid w:val="00194E99"/>
    <w:rsid w:val="00194EA4"/>
    <w:rsid w:val="00195388"/>
    <w:rsid w:val="001954D6"/>
    <w:rsid w:val="001954FA"/>
    <w:rsid w:val="001955C9"/>
    <w:rsid w:val="00195837"/>
    <w:rsid w:val="0019599D"/>
    <w:rsid w:val="00195A17"/>
    <w:rsid w:val="00195A77"/>
    <w:rsid w:val="00195B5C"/>
    <w:rsid w:val="00195C0F"/>
    <w:rsid w:val="00195C83"/>
    <w:rsid w:val="00196041"/>
    <w:rsid w:val="00196095"/>
    <w:rsid w:val="001960FA"/>
    <w:rsid w:val="00196147"/>
    <w:rsid w:val="00196380"/>
    <w:rsid w:val="0019640D"/>
    <w:rsid w:val="001966B0"/>
    <w:rsid w:val="001968CA"/>
    <w:rsid w:val="001969DD"/>
    <w:rsid w:val="00196C72"/>
    <w:rsid w:val="00196D5E"/>
    <w:rsid w:val="00196E83"/>
    <w:rsid w:val="0019707C"/>
    <w:rsid w:val="00197150"/>
    <w:rsid w:val="0019776C"/>
    <w:rsid w:val="00197775"/>
    <w:rsid w:val="001977F7"/>
    <w:rsid w:val="0019780E"/>
    <w:rsid w:val="00197877"/>
    <w:rsid w:val="001978FA"/>
    <w:rsid w:val="00197B8B"/>
    <w:rsid w:val="00197BED"/>
    <w:rsid w:val="00197C0A"/>
    <w:rsid w:val="00197D2B"/>
    <w:rsid w:val="00197DCF"/>
    <w:rsid w:val="001A0050"/>
    <w:rsid w:val="001A03D4"/>
    <w:rsid w:val="001A03E1"/>
    <w:rsid w:val="001A03EC"/>
    <w:rsid w:val="001A046C"/>
    <w:rsid w:val="001A0530"/>
    <w:rsid w:val="001A05BD"/>
    <w:rsid w:val="001A07EF"/>
    <w:rsid w:val="001A0885"/>
    <w:rsid w:val="001A09E5"/>
    <w:rsid w:val="001A0A42"/>
    <w:rsid w:val="001A0D5A"/>
    <w:rsid w:val="001A0DE7"/>
    <w:rsid w:val="001A0EBC"/>
    <w:rsid w:val="001A0F09"/>
    <w:rsid w:val="001A1325"/>
    <w:rsid w:val="001A13A3"/>
    <w:rsid w:val="001A13FF"/>
    <w:rsid w:val="001A141C"/>
    <w:rsid w:val="001A14C3"/>
    <w:rsid w:val="001A15EF"/>
    <w:rsid w:val="001A17D6"/>
    <w:rsid w:val="001A1884"/>
    <w:rsid w:val="001A1A5B"/>
    <w:rsid w:val="001A1AFF"/>
    <w:rsid w:val="001A1C03"/>
    <w:rsid w:val="001A1C31"/>
    <w:rsid w:val="001A1EFE"/>
    <w:rsid w:val="001A1F8F"/>
    <w:rsid w:val="001A1FF7"/>
    <w:rsid w:val="001A2032"/>
    <w:rsid w:val="001A23A6"/>
    <w:rsid w:val="001A241A"/>
    <w:rsid w:val="001A2450"/>
    <w:rsid w:val="001A2578"/>
    <w:rsid w:val="001A27FB"/>
    <w:rsid w:val="001A2818"/>
    <w:rsid w:val="001A29C0"/>
    <w:rsid w:val="001A2AD8"/>
    <w:rsid w:val="001A2D64"/>
    <w:rsid w:val="001A2E06"/>
    <w:rsid w:val="001A2EA5"/>
    <w:rsid w:val="001A3009"/>
    <w:rsid w:val="001A30C0"/>
    <w:rsid w:val="001A30ED"/>
    <w:rsid w:val="001A30FF"/>
    <w:rsid w:val="001A334B"/>
    <w:rsid w:val="001A3386"/>
    <w:rsid w:val="001A34E2"/>
    <w:rsid w:val="001A35E0"/>
    <w:rsid w:val="001A36E6"/>
    <w:rsid w:val="001A3711"/>
    <w:rsid w:val="001A375A"/>
    <w:rsid w:val="001A37C7"/>
    <w:rsid w:val="001A37E9"/>
    <w:rsid w:val="001A3846"/>
    <w:rsid w:val="001A3A54"/>
    <w:rsid w:val="001A3D11"/>
    <w:rsid w:val="001A3D8B"/>
    <w:rsid w:val="001A3ED0"/>
    <w:rsid w:val="001A3ED1"/>
    <w:rsid w:val="001A3F35"/>
    <w:rsid w:val="001A3FBB"/>
    <w:rsid w:val="001A414D"/>
    <w:rsid w:val="001A4247"/>
    <w:rsid w:val="001A433D"/>
    <w:rsid w:val="001A44C4"/>
    <w:rsid w:val="001A46A3"/>
    <w:rsid w:val="001A470D"/>
    <w:rsid w:val="001A4751"/>
    <w:rsid w:val="001A476A"/>
    <w:rsid w:val="001A47B8"/>
    <w:rsid w:val="001A47DE"/>
    <w:rsid w:val="001A48B7"/>
    <w:rsid w:val="001A4A12"/>
    <w:rsid w:val="001A4B89"/>
    <w:rsid w:val="001A4DA5"/>
    <w:rsid w:val="001A4E00"/>
    <w:rsid w:val="001A4FB9"/>
    <w:rsid w:val="001A4FFA"/>
    <w:rsid w:val="001A5095"/>
    <w:rsid w:val="001A5186"/>
    <w:rsid w:val="001A51CD"/>
    <w:rsid w:val="001A5323"/>
    <w:rsid w:val="001A5425"/>
    <w:rsid w:val="001A54E6"/>
    <w:rsid w:val="001A559D"/>
    <w:rsid w:val="001A5622"/>
    <w:rsid w:val="001A5905"/>
    <w:rsid w:val="001A5960"/>
    <w:rsid w:val="001A5A8C"/>
    <w:rsid w:val="001A5CAD"/>
    <w:rsid w:val="001A5CF8"/>
    <w:rsid w:val="001A5D94"/>
    <w:rsid w:val="001A5DF8"/>
    <w:rsid w:val="001A60CC"/>
    <w:rsid w:val="001A6234"/>
    <w:rsid w:val="001A6253"/>
    <w:rsid w:val="001A626B"/>
    <w:rsid w:val="001A635C"/>
    <w:rsid w:val="001A64FA"/>
    <w:rsid w:val="001A651A"/>
    <w:rsid w:val="001A6795"/>
    <w:rsid w:val="001A6C9F"/>
    <w:rsid w:val="001A6E7F"/>
    <w:rsid w:val="001A6F4A"/>
    <w:rsid w:val="001A6F54"/>
    <w:rsid w:val="001A6FFF"/>
    <w:rsid w:val="001A70AC"/>
    <w:rsid w:val="001A7117"/>
    <w:rsid w:val="001A7121"/>
    <w:rsid w:val="001A7292"/>
    <w:rsid w:val="001A72EA"/>
    <w:rsid w:val="001A73AA"/>
    <w:rsid w:val="001A745A"/>
    <w:rsid w:val="001A75B3"/>
    <w:rsid w:val="001A75F5"/>
    <w:rsid w:val="001A7651"/>
    <w:rsid w:val="001A79EE"/>
    <w:rsid w:val="001A7AB7"/>
    <w:rsid w:val="001A7B3C"/>
    <w:rsid w:val="001A7D4D"/>
    <w:rsid w:val="001B0184"/>
    <w:rsid w:val="001B02BF"/>
    <w:rsid w:val="001B02D5"/>
    <w:rsid w:val="001B042C"/>
    <w:rsid w:val="001B0451"/>
    <w:rsid w:val="001B0453"/>
    <w:rsid w:val="001B0878"/>
    <w:rsid w:val="001B087D"/>
    <w:rsid w:val="001B08B1"/>
    <w:rsid w:val="001B09F6"/>
    <w:rsid w:val="001B0A41"/>
    <w:rsid w:val="001B0C32"/>
    <w:rsid w:val="001B0CC8"/>
    <w:rsid w:val="001B0D4E"/>
    <w:rsid w:val="001B0D88"/>
    <w:rsid w:val="001B0F60"/>
    <w:rsid w:val="001B1093"/>
    <w:rsid w:val="001B10B9"/>
    <w:rsid w:val="001B11E2"/>
    <w:rsid w:val="001B1251"/>
    <w:rsid w:val="001B1289"/>
    <w:rsid w:val="001B1412"/>
    <w:rsid w:val="001B1464"/>
    <w:rsid w:val="001B1471"/>
    <w:rsid w:val="001B1514"/>
    <w:rsid w:val="001B17ED"/>
    <w:rsid w:val="001B19E3"/>
    <w:rsid w:val="001B1A5E"/>
    <w:rsid w:val="001B1D3D"/>
    <w:rsid w:val="001B1FAF"/>
    <w:rsid w:val="001B21C6"/>
    <w:rsid w:val="001B227A"/>
    <w:rsid w:val="001B235D"/>
    <w:rsid w:val="001B2422"/>
    <w:rsid w:val="001B2533"/>
    <w:rsid w:val="001B2599"/>
    <w:rsid w:val="001B259B"/>
    <w:rsid w:val="001B2670"/>
    <w:rsid w:val="001B269A"/>
    <w:rsid w:val="001B279D"/>
    <w:rsid w:val="001B282E"/>
    <w:rsid w:val="001B289A"/>
    <w:rsid w:val="001B28E6"/>
    <w:rsid w:val="001B293C"/>
    <w:rsid w:val="001B2A48"/>
    <w:rsid w:val="001B2AED"/>
    <w:rsid w:val="001B2B8F"/>
    <w:rsid w:val="001B2E54"/>
    <w:rsid w:val="001B2EBF"/>
    <w:rsid w:val="001B2F10"/>
    <w:rsid w:val="001B2F64"/>
    <w:rsid w:val="001B2FE7"/>
    <w:rsid w:val="001B2FF3"/>
    <w:rsid w:val="001B30B7"/>
    <w:rsid w:val="001B3143"/>
    <w:rsid w:val="001B31DC"/>
    <w:rsid w:val="001B31EA"/>
    <w:rsid w:val="001B33A7"/>
    <w:rsid w:val="001B3595"/>
    <w:rsid w:val="001B3629"/>
    <w:rsid w:val="001B364C"/>
    <w:rsid w:val="001B3679"/>
    <w:rsid w:val="001B3687"/>
    <w:rsid w:val="001B3950"/>
    <w:rsid w:val="001B399A"/>
    <w:rsid w:val="001B399C"/>
    <w:rsid w:val="001B3B6A"/>
    <w:rsid w:val="001B3F86"/>
    <w:rsid w:val="001B40D2"/>
    <w:rsid w:val="001B40EB"/>
    <w:rsid w:val="001B429E"/>
    <w:rsid w:val="001B4420"/>
    <w:rsid w:val="001B445F"/>
    <w:rsid w:val="001B4484"/>
    <w:rsid w:val="001B4500"/>
    <w:rsid w:val="001B4509"/>
    <w:rsid w:val="001B47D5"/>
    <w:rsid w:val="001B4847"/>
    <w:rsid w:val="001B490A"/>
    <w:rsid w:val="001B4975"/>
    <w:rsid w:val="001B49B4"/>
    <w:rsid w:val="001B4AD6"/>
    <w:rsid w:val="001B4CA8"/>
    <w:rsid w:val="001B4D43"/>
    <w:rsid w:val="001B4DEF"/>
    <w:rsid w:val="001B4EAE"/>
    <w:rsid w:val="001B4EDB"/>
    <w:rsid w:val="001B50CE"/>
    <w:rsid w:val="001B5153"/>
    <w:rsid w:val="001B520B"/>
    <w:rsid w:val="001B52B7"/>
    <w:rsid w:val="001B53D4"/>
    <w:rsid w:val="001B549D"/>
    <w:rsid w:val="001B5560"/>
    <w:rsid w:val="001B5661"/>
    <w:rsid w:val="001B5841"/>
    <w:rsid w:val="001B5993"/>
    <w:rsid w:val="001B5AA8"/>
    <w:rsid w:val="001B5ABF"/>
    <w:rsid w:val="001B5DD8"/>
    <w:rsid w:val="001B5F44"/>
    <w:rsid w:val="001B6131"/>
    <w:rsid w:val="001B6159"/>
    <w:rsid w:val="001B6263"/>
    <w:rsid w:val="001B6286"/>
    <w:rsid w:val="001B62AC"/>
    <w:rsid w:val="001B62EB"/>
    <w:rsid w:val="001B6351"/>
    <w:rsid w:val="001B64CC"/>
    <w:rsid w:val="001B65BD"/>
    <w:rsid w:val="001B6793"/>
    <w:rsid w:val="001B6A01"/>
    <w:rsid w:val="001B6AE2"/>
    <w:rsid w:val="001B6B9B"/>
    <w:rsid w:val="001B6BCF"/>
    <w:rsid w:val="001B6BFA"/>
    <w:rsid w:val="001B6DB8"/>
    <w:rsid w:val="001B71E9"/>
    <w:rsid w:val="001B7487"/>
    <w:rsid w:val="001B74E5"/>
    <w:rsid w:val="001B75A9"/>
    <w:rsid w:val="001B7697"/>
    <w:rsid w:val="001B7740"/>
    <w:rsid w:val="001B79B7"/>
    <w:rsid w:val="001B7A05"/>
    <w:rsid w:val="001B7A13"/>
    <w:rsid w:val="001B7ADA"/>
    <w:rsid w:val="001B7F1D"/>
    <w:rsid w:val="001C01E6"/>
    <w:rsid w:val="001C01FD"/>
    <w:rsid w:val="001C0345"/>
    <w:rsid w:val="001C052B"/>
    <w:rsid w:val="001C0587"/>
    <w:rsid w:val="001C05C1"/>
    <w:rsid w:val="001C0732"/>
    <w:rsid w:val="001C079F"/>
    <w:rsid w:val="001C07F4"/>
    <w:rsid w:val="001C082B"/>
    <w:rsid w:val="001C0977"/>
    <w:rsid w:val="001C0A7D"/>
    <w:rsid w:val="001C0BDB"/>
    <w:rsid w:val="001C0E55"/>
    <w:rsid w:val="001C0EA8"/>
    <w:rsid w:val="001C0EBE"/>
    <w:rsid w:val="001C1182"/>
    <w:rsid w:val="001C1198"/>
    <w:rsid w:val="001C1395"/>
    <w:rsid w:val="001C1448"/>
    <w:rsid w:val="001C1A07"/>
    <w:rsid w:val="001C1A29"/>
    <w:rsid w:val="001C1C9B"/>
    <w:rsid w:val="001C1CB7"/>
    <w:rsid w:val="001C1CF9"/>
    <w:rsid w:val="001C2074"/>
    <w:rsid w:val="001C20C7"/>
    <w:rsid w:val="001C212A"/>
    <w:rsid w:val="001C21A4"/>
    <w:rsid w:val="001C2240"/>
    <w:rsid w:val="001C256D"/>
    <w:rsid w:val="001C25D2"/>
    <w:rsid w:val="001C2723"/>
    <w:rsid w:val="001C2848"/>
    <w:rsid w:val="001C28CF"/>
    <w:rsid w:val="001C2A8B"/>
    <w:rsid w:val="001C2A95"/>
    <w:rsid w:val="001C2AE7"/>
    <w:rsid w:val="001C2C16"/>
    <w:rsid w:val="001C2C44"/>
    <w:rsid w:val="001C2E55"/>
    <w:rsid w:val="001C2E6A"/>
    <w:rsid w:val="001C2F8A"/>
    <w:rsid w:val="001C31F3"/>
    <w:rsid w:val="001C31F8"/>
    <w:rsid w:val="001C3257"/>
    <w:rsid w:val="001C338B"/>
    <w:rsid w:val="001C342A"/>
    <w:rsid w:val="001C374F"/>
    <w:rsid w:val="001C3825"/>
    <w:rsid w:val="001C38A7"/>
    <w:rsid w:val="001C38FD"/>
    <w:rsid w:val="001C395A"/>
    <w:rsid w:val="001C3A36"/>
    <w:rsid w:val="001C3C15"/>
    <w:rsid w:val="001C3D02"/>
    <w:rsid w:val="001C3DB0"/>
    <w:rsid w:val="001C3E88"/>
    <w:rsid w:val="001C3FA0"/>
    <w:rsid w:val="001C421B"/>
    <w:rsid w:val="001C423B"/>
    <w:rsid w:val="001C42FA"/>
    <w:rsid w:val="001C434C"/>
    <w:rsid w:val="001C4362"/>
    <w:rsid w:val="001C43B3"/>
    <w:rsid w:val="001C43DB"/>
    <w:rsid w:val="001C4444"/>
    <w:rsid w:val="001C4517"/>
    <w:rsid w:val="001C455C"/>
    <w:rsid w:val="001C4574"/>
    <w:rsid w:val="001C473F"/>
    <w:rsid w:val="001C4804"/>
    <w:rsid w:val="001C4815"/>
    <w:rsid w:val="001C4868"/>
    <w:rsid w:val="001C487F"/>
    <w:rsid w:val="001C492F"/>
    <w:rsid w:val="001C4A70"/>
    <w:rsid w:val="001C4B0B"/>
    <w:rsid w:val="001C4B73"/>
    <w:rsid w:val="001C4CFD"/>
    <w:rsid w:val="001C4E22"/>
    <w:rsid w:val="001C4F4A"/>
    <w:rsid w:val="001C5068"/>
    <w:rsid w:val="001C51FD"/>
    <w:rsid w:val="001C5222"/>
    <w:rsid w:val="001C5237"/>
    <w:rsid w:val="001C5242"/>
    <w:rsid w:val="001C53B2"/>
    <w:rsid w:val="001C5451"/>
    <w:rsid w:val="001C5515"/>
    <w:rsid w:val="001C552A"/>
    <w:rsid w:val="001C5584"/>
    <w:rsid w:val="001C55CB"/>
    <w:rsid w:val="001C56FA"/>
    <w:rsid w:val="001C5953"/>
    <w:rsid w:val="001C5992"/>
    <w:rsid w:val="001C59F2"/>
    <w:rsid w:val="001C5A71"/>
    <w:rsid w:val="001C5B1D"/>
    <w:rsid w:val="001C5B9B"/>
    <w:rsid w:val="001C5C0F"/>
    <w:rsid w:val="001C5D21"/>
    <w:rsid w:val="001C5D25"/>
    <w:rsid w:val="001C5D89"/>
    <w:rsid w:val="001C5F89"/>
    <w:rsid w:val="001C5F8C"/>
    <w:rsid w:val="001C5F92"/>
    <w:rsid w:val="001C617D"/>
    <w:rsid w:val="001C61F4"/>
    <w:rsid w:val="001C6401"/>
    <w:rsid w:val="001C644F"/>
    <w:rsid w:val="001C6558"/>
    <w:rsid w:val="001C66EC"/>
    <w:rsid w:val="001C688C"/>
    <w:rsid w:val="001C69BD"/>
    <w:rsid w:val="001C6A29"/>
    <w:rsid w:val="001C6CF6"/>
    <w:rsid w:val="001C6EF8"/>
    <w:rsid w:val="001C6F73"/>
    <w:rsid w:val="001C6F80"/>
    <w:rsid w:val="001C70D0"/>
    <w:rsid w:val="001C718A"/>
    <w:rsid w:val="001C7218"/>
    <w:rsid w:val="001C72BA"/>
    <w:rsid w:val="001C73F1"/>
    <w:rsid w:val="001C74DF"/>
    <w:rsid w:val="001C752A"/>
    <w:rsid w:val="001C789D"/>
    <w:rsid w:val="001C7B06"/>
    <w:rsid w:val="001C7C88"/>
    <w:rsid w:val="001C7CCB"/>
    <w:rsid w:val="001C7DC0"/>
    <w:rsid w:val="001C7E97"/>
    <w:rsid w:val="001C7F1F"/>
    <w:rsid w:val="001D0133"/>
    <w:rsid w:val="001D035E"/>
    <w:rsid w:val="001D0403"/>
    <w:rsid w:val="001D0476"/>
    <w:rsid w:val="001D089C"/>
    <w:rsid w:val="001D0B2F"/>
    <w:rsid w:val="001D0BC0"/>
    <w:rsid w:val="001D0CC1"/>
    <w:rsid w:val="001D0D20"/>
    <w:rsid w:val="001D0E9E"/>
    <w:rsid w:val="001D1084"/>
    <w:rsid w:val="001D1190"/>
    <w:rsid w:val="001D1209"/>
    <w:rsid w:val="001D13F3"/>
    <w:rsid w:val="001D1583"/>
    <w:rsid w:val="001D16F6"/>
    <w:rsid w:val="001D16F8"/>
    <w:rsid w:val="001D1794"/>
    <w:rsid w:val="001D17AE"/>
    <w:rsid w:val="001D17ED"/>
    <w:rsid w:val="001D186A"/>
    <w:rsid w:val="001D18CA"/>
    <w:rsid w:val="001D1A45"/>
    <w:rsid w:val="001D1BFA"/>
    <w:rsid w:val="001D1C89"/>
    <w:rsid w:val="001D1D34"/>
    <w:rsid w:val="001D1D5C"/>
    <w:rsid w:val="001D1F64"/>
    <w:rsid w:val="001D213F"/>
    <w:rsid w:val="001D216F"/>
    <w:rsid w:val="001D2239"/>
    <w:rsid w:val="001D2425"/>
    <w:rsid w:val="001D265B"/>
    <w:rsid w:val="001D266D"/>
    <w:rsid w:val="001D2726"/>
    <w:rsid w:val="001D27ED"/>
    <w:rsid w:val="001D2913"/>
    <w:rsid w:val="001D2ABB"/>
    <w:rsid w:val="001D2BC2"/>
    <w:rsid w:val="001D3178"/>
    <w:rsid w:val="001D3230"/>
    <w:rsid w:val="001D3241"/>
    <w:rsid w:val="001D328F"/>
    <w:rsid w:val="001D337A"/>
    <w:rsid w:val="001D349E"/>
    <w:rsid w:val="001D3555"/>
    <w:rsid w:val="001D38DC"/>
    <w:rsid w:val="001D38EE"/>
    <w:rsid w:val="001D3E98"/>
    <w:rsid w:val="001D3FF2"/>
    <w:rsid w:val="001D41C2"/>
    <w:rsid w:val="001D42E3"/>
    <w:rsid w:val="001D43BE"/>
    <w:rsid w:val="001D43CC"/>
    <w:rsid w:val="001D4596"/>
    <w:rsid w:val="001D478E"/>
    <w:rsid w:val="001D484B"/>
    <w:rsid w:val="001D491A"/>
    <w:rsid w:val="001D49CC"/>
    <w:rsid w:val="001D4A37"/>
    <w:rsid w:val="001D4B21"/>
    <w:rsid w:val="001D4B6A"/>
    <w:rsid w:val="001D4E62"/>
    <w:rsid w:val="001D51BD"/>
    <w:rsid w:val="001D51F7"/>
    <w:rsid w:val="001D5230"/>
    <w:rsid w:val="001D5281"/>
    <w:rsid w:val="001D52A1"/>
    <w:rsid w:val="001D52D9"/>
    <w:rsid w:val="001D5312"/>
    <w:rsid w:val="001D5352"/>
    <w:rsid w:val="001D5457"/>
    <w:rsid w:val="001D55AB"/>
    <w:rsid w:val="001D562E"/>
    <w:rsid w:val="001D5A10"/>
    <w:rsid w:val="001D5ADD"/>
    <w:rsid w:val="001D5CAD"/>
    <w:rsid w:val="001D5D02"/>
    <w:rsid w:val="001D5E75"/>
    <w:rsid w:val="001D5EF9"/>
    <w:rsid w:val="001D6068"/>
    <w:rsid w:val="001D6150"/>
    <w:rsid w:val="001D6382"/>
    <w:rsid w:val="001D64CC"/>
    <w:rsid w:val="001D6586"/>
    <w:rsid w:val="001D65BA"/>
    <w:rsid w:val="001D6665"/>
    <w:rsid w:val="001D68E2"/>
    <w:rsid w:val="001D6928"/>
    <w:rsid w:val="001D692B"/>
    <w:rsid w:val="001D69F6"/>
    <w:rsid w:val="001D6A4F"/>
    <w:rsid w:val="001D6E4F"/>
    <w:rsid w:val="001D6E56"/>
    <w:rsid w:val="001D6ED1"/>
    <w:rsid w:val="001D7491"/>
    <w:rsid w:val="001D74D1"/>
    <w:rsid w:val="001D754D"/>
    <w:rsid w:val="001D76A6"/>
    <w:rsid w:val="001D7720"/>
    <w:rsid w:val="001D7743"/>
    <w:rsid w:val="001D776E"/>
    <w:rsid w:val="001D7A70"/>
    <w:rsid w:val="001D7B0B"/>
    <w:rsid w:val="001D7B2D"/>
    <w:rsid w:val="001D7D83"/>
    <w:rsid w:val="001D7F5E"/>
    <w:rsid w:val="001E00FB"/>
    <w:rsid w:val="001E013F"/>
    <w:rsid w:val="001E02D4"/>
    <w:rsid w:val="001E0354"/>
    <w:rsid w:val="001E0361"/>
    <w:rsid w:val="001E041C"/>
    <w:rsid w:val="001E0470"/>
    <w:rsid w:val="001E05D9"/>
    <w:rsid w:val="001E07AB"/>
    <w:rsid w:val="001E0822"/>
    <w:rsid w:val="001E0A04"/>
    <w:rsid w:val="001E0DC0"/>
    <w:rsid w:val="001E0E97"/>
    <w:rsid w:val="001E0EBC"/>
    <w:rsid w:val="001E103F"/>
    <w:rsid w:val="001E1189"/>
    <w:rsid w:val="001E11B8"/>
    <w:rsid w:val="001E11D2"/>
    <w:rsid w:val="001E14F9"/>
    <w:rsid w:val="001E1530"/>
    <w:rsid w:val="001E163A"/>
    <w:rsid w:val="001E1708"/>
    <w:rsid w:val="001E19A3"/>
    <w:rsid w:val="001E19B3"/>
    <w:rsid w:val="001E1A3A"/>
    <w:rsid w:val="001E1AB0"/>
    <w:rsid w:val="001E1BCF"/>
    <w:rsid w:val="001E1D84"/>
    <w:rsid w:val="001E1FB1"/>
    <w:rsid w:val="001E1FCC"/>
    <w:rsid w:val="001E2029"/>
    <w:rsid w:val="001E20CC"/>
    <w:rsid w:val="001E219B"/>
    <w:rsid w:val="001E2540"/>
    <w:rsid w:val="001E2681"/>
    <w:rsid w:val="001E26C9"/>
    <w:rsid w:val="001E2A50"/>
    <w:rsid w:val="001E2C61"/>
    <w:rsid w:val="001E2EA1"/>
    <w:rsid w:val="001E2EB3"/>
    <w:rsid w:val="001E2F28"/>
    <w:rsid w:val="001E2FD3"/>
    <w:rsid w:val="001E3031"/>
    <w:rsid w:val="001E34AD"/>
    <w:rsid w:val="001E35E0"/>
    <w:rsid w:val="001E36BE"/>
    <w:rsid w:val="001E37A6"/>
    <w:rsid w:val="001E39F9"/>
    <w:rsid w:val="001E3BE8"/>
    <w:rsid w:val="001E3C29"/>
    <w:rsid w:val="001E3D5A"/>
    <w:rsid w:val="001E423A"/>
    <w:rsid w:val="001E4252"/>
    <w:rsid w:val="001E4589"/>
    <w:rsid w:val="001E477A"/>
    <w:rsid w:val="001E47FE"/>
    <w:rsid w:val="001E49EC"/>
    <w:rsid w:val="001E4A53"/>
    <w:rsid w:val="001E4BD2"/>
    <w:rsid w:val="001E4C1B"/>
    <w:rsid w:val="001E4C65"/>
    <w:rsid w:val="001E4EAF"/>
    <w:rsid w:val="001E4EF5"/>
    <w:rsid w:val="001E4FE8"/>
    <w:rsid w:val="001E50A8"/>
    <w:rsid w:val="001E51A3"/>
    <w:rsid w:val="001E53B9"/>
    <w:rsid w:val="001E5688"/>
    <w:rsid w:val="001E588E"/>
    <w:rsid w:val="001E58B4"/>
    <w:rsid w:val="001E5A5A"/>
    <w:rsid w:val="001E5B67"/>
    <w:rsid w:val="001E5CDA"/>
    <w:rsid w:val="001E5DAA"/>
    <w:rsid w:val="001E5DBC"/>
    <w:rsid w:val="001E5E77"/>
    <w:rsid w:val="001E5E9E"/>
    <w:rsid w:val="001E60FF"/>
    <w:rsid w:val="001E6192"/>
    <w:rsid w:val="001E624F"/>
    <w:rsid w:val="001E6317"/>
    <w:rsid w:val="001E644D"/>
    <w:rsid w:val="001E6696"/>
    <w:rsid w:val="001E66F0"/>
    <w:rsid w:val="001E699E"/>
    <w:rsid w:val="001E6A81"/>
    <w:rsid w:val="001E6ACA"/>
    <w:rsid w:val="001E6AD9"/>
    <w:rsid w:val="001E6C39"/>
    <w:rsid w:val="001E6E55"/>
    <w:rsid w:val="001E6F7D"/>
    <w:rsid w:val="001E7181"/>
    <w:rsid w:val="001E7355"/>
    <w:rsid w:val="001E7405"/>
    <w:rsid w:val="001E7517"/>
    <w:rsid w:val="001E763C"/>
    <w:rsid w:val="001E764E"/>
    <w:rsid w:val="001E7768"/>
    <w:rsid w:val="001E77CE"/>
    <w:rsid w:val="001E7995"/>
    <w:rsid w:val="001E7C43"/>
    <w:rsid w:val="001E7DB8"/>
    <w:rsid w:val="001E7DC7"/>
    <w:rsid w:val="001E7E9E"/>
    <w:rsid w:val="001E7EE5"/>
    <w:rsid w:val="001E7F98"/>
    <w:rsid w:val="001F000C"/>
    <w:rsid w:val="001F03F5"/>
    <w:rsid w:val="001F048F"/>
    <w:rsid w:val="001F0571"/>
    <w:rsid w:val="001F05B3"/>
    <w:rsid w:val="001F05B9"/>
    <w:rsid w:val="001F0648"/>
    <w:rsid w:val="001F0657"/>
    <w:rsid w:val="001F0855"/>
    <w:rsid w:val="001F09C7"/>
    <w:rsid w:val="001F0AFD"/>
    <w:rsid w:val="001F0B7E"/>
    <w:rsid w:val="001F0CD1"/>
    <w:rsid w:val="001F0F52"/>
    <w:rsid w:val="001F111E"/>
    <w:rsid w:val="001F1140"/>
    <w:rsid w:val="001F12B0"/>
    <w:rsid w:val="001F130A"/>
    <w:rsid w:val="001F14A9"/>
    <w:rsid w:val="001F14B3"/>
    <w:rsid w:val="001F1512"/>
    <w:rsid w:val="001F164A"/>
    <w:rsid w:val="001F1678"/>
    <w:rsid w:val="001F175A"/>
    <w:rsid w:val="001F178D"/>
    <w:rsid w:val="001F1958"/>
    <w:rsid w:val="001F1AB4"/>
    <w:rsid w:val="001F1C45"/>
    <w:rsid w:val="001F1CA4"/>
    <w:rsid w:val="001F1CC1"/>
    <w:rsid w:val="001F1D3B"/>
    <w:rsid w:val="001F1F59"/>
    <w:rsid w:val="001F1F9A"/>
    <w:rsid w:val="001F20F1"/>
    <w:rsid w:val="001F2135"/>
    <w:rsid w:val="001F224D"/>
    <w:rsid w:val="001F22F7"/>
    <w:rsid w:val="001F23CB"/>
    <w:rsid w:val="001F24E9"/>
    <w:rsid w:val="001F24EE"/>
    <w:rsid w:val="001F26AD"/>
    <w:rsid w:val="001F290E"/>
    <w:rsid w:val="001F2BEB"/>
    <w:rsid w:val="001F2BFB"/>
    <w:rsid w:val="001F2C76"/>
    <w:rsid w:val="001F2D44"/>
    <w:rsid w:val="001F2D78"/>
    <w:rsid w:val="001F2E31"/>
    <w:rsid w:val="001F2F0A"/>
    <w:rsid w:val="001F3284"/>
    <w:rsid w:val="001F3302"/>
    <w:rsid w:val="001F33CA"/>
    <w:rsid w:val="001F3609"/>
    <w:rsid w:val="001F36DD"/>
    <w:rsid w:val="001F3739"/>
    <w:rsid w:val="001F3965"/>
    <w:rsid w:val="001F3B28"/>
    <w:rsid w:val="001F3B59"/>
    <w:rsid w:val="001F3BA3"/>
    <w:rsid w:val="001F3BB7"/>
    <w:rsid w:val="001F3CCF"/>
    <w:rsid w:val="001F3D00"/>
    <w:rsid w:val="001F3E33"/>
    <w:rsid w:val="001F4045"/>
    <w:rsid w:val="001F4239"/>
    <w:rsid w:val="001F42C7"/>
    <w:rsid w:val="001F45AB"/>
    <w:rsid w:val="001F45E7"/>
    <w:rsid w:val="001F4694"/>
    <w:rsid w:val="001F470C"/>
    <w:rsid w:val="001F4876"/>
    <w:rsid w:val="001F497F"/>
    <w:rsid w:val="001F49C3"/>
    <w:rsid w:val="001F4AE5"/>
    <w:rsid w:val="001F4B66"/>
    <w:rsid w:val="001F4B8A"/>
    <w:rsid w:val="001F4B97"/>
    <w:rsid w:val="001F4D72"/>
    <w:rsid w:val="001F4DF9"/>
    <w:rsid w:val="001F4EB6"/>
    <w:rsid w:val="001F4F4F"/>
    <w:rsid w:val="001F4F52"/>
    <w:rsid w:val="001F4FEA"/>
    <w:rsid w:val="001F502A"/>
    <w:rsid w:val="001F52EC"/>
    <w:rsid w:val="001F53E2"/>
    <w:rsid w:val="001F55A4"/>
    <w:rsid w:val="001F560F"/>
    <w:rsid w:val="001F575A"/>
    <w:rsid w:val="001F5824"/>
    <w:rsid w:val="001F587D"/>
    <w:rsid w:val="001F5AB2"/>
    <w:rsid w:val="001F5D16"/>
    <w:rsid w:val="001F5E62"/>
    <w:rsid w:val="001F5F6C"/>
    <w:rsid w:val="001F5FB2"/>
    <w:rsid w:val="001F5FC2"/>
    <w:rsid w:val="001F60C9"/>
    <w:rsid w:val="001F6226"/>
    <w:rsid w:val="001F6605"/>
    <w:rsid w:val="001F66DC"/>
    <w:rsid w:val="001F6903"/>
    <w:rsid w:val="001F6940"/>
    <w:rsid w:val="001F69FC"/>
    <w:rsid w:val="001F6DC9"/>
    <w:rsid w:val="001F6F95"/>
    <w:rsid w:val="001F70C7"/>
    <w:rsid w:val="001F70C9"/>
    <w:rsid w:val="001F7340"/>
    <w:rsid w:val="001F73F9"/>
    <w:rsid w:val="001F7408"/>
    <w:rsid w:val="001F74CB"/>
    <w:rsid w:val="001F7873"/>
    <w:rsid w:val="001F7898"/>
    <w:rsid w:val="001F78DB"/>
    <w:rsid w:val="001F79FF"/>
    <w:rsid w:val="001F7AE3"/>
    <w:rsid w:val="001F7B87"/>
    <w:rsid w:val="001F7BB9"/>
    <w:rsid w:val="001F7C6E"/>
    <w:rsid w:val="001F7E6A"/>
    <w:rsid w:val="001F7EB9"/>
    <w:rsid w:val="0020013E"/>
    <w:rsid w:val="002002A9"/>
    <w:rsid w:val="00200518"/>
    <w:rsid w:val="00200552"/>
    <w:rsid w:val="002005CF"/>
    <w:rsid w:val="00200613"/>
    <w:rsid w:val="00200642"/>
    <w:rsid w:val="002006A0"/>
    <w:rsid w:val="002006FE"/>
    <w:rsid w:val="00200753"/>
    <w:rsid w:val="0020098D"/>
    <w:rsid w:val="00200993"/>
    <w:rsid w:val="0020099C"/>
    <w:rsid w:val="00200A47"/>
    <w:rsid w:val="00200AB8"/>
    <w:rsid w:val="00200BF7"/>
    <w:rsid w:val="00200CD0"/>
    <w:rsid w:val="00200DE0"/>
    <w:rsid w:val="00200F78"/>
    <w:rsid w:val="00200F7F"/>
    <w:rsid w:val="002010F7"/>
    <w:rsid w:val="0020129E"/>
    <w:rsid w:val="002012B0"/>
    <w:rsid w:val="00201392"/>
    <w:rsid w:val="002013CE"/>
    <w:rsid w:val="00201546"/>
    <w:rsid w:val="00201655"/>
    <w:rsid w:val="002017C7"/>
    <w:rsid w:val="0020197A"/>
    <w:rsid w:val="002019DA"/>
    <w:rsid w:val="00201A4B"/>
    <w:rsid w:val="00201AAE"/>
    <w:rsid w:val="00201B75"/>
    <w:rsid w:val="00201BEF"/>
    <w:rsid w:val="00201CE2"/>
    <w:rsid w:val="00201E08"/>
    <w:rsid w:val="00201EDE"/>
    <w:rsid w:val="00201FBE"/>
    <w:rsid w:val="00202280"/>
    <w:rsid w:val="00202356"/>
    <w:rsid w:val="00202426"/>
    <w:rsid w:val="0020282B"/>
    <w:rsid w:val="00202A31"/>
    <w:rsid w:val="00202A6F"/>
    <w:rsid w:val="00202ACE"/>
    <w:rsid w:val="00202B99"/>
    <w:rsid w:val="00202C43"/>
    <w:rsid w:val="00202CF1"/>
    <w:rsid w:val="00202E67"/>
    <w:rsid w:val="00202EC5"/>
    <w:rsid w:val="00202F12"/>
    <w:rsid w:val="00202F8F"/>
    <w:rsid w:val="00202FED"/>
    <w:rsid w:val="0020307A"/>
    <w:rsid w:val="00203227"/>
    <w:rsid w:val="00203732"/>
    <w:rsid w:val="0020374F"/>
    <w:rsid w:val="0020375A"/>
    <w:rsid w:val="002037A8"/>
    <w:rsid w:val="00203819"/>
    <w:rsid w:val="0020387C"/>
    <w:rsid w:val="0020395F"/>
    <w:rsid w:val="00203C71"/>
    <w:rsid w:val="00203C87"/>
    <w:rsid w:val="00203F4C"/>
    <w:rsid w:val="00203F8D"/>
    <w:rsid w:val="00203FD7"/>
    <w:rsid w:val="00204009"/>
    <w:rsid w:val="0020447B"/>
    <w:rsid w:val="0020459B"/>
    <w:rsid w:val="002045F0"/>
    <w:rsid w:val="00204630"/>
    <w:rsid w:val="0020473C"/>
    <w:rsid w:val="00204B14"/>
    <w:rsid w:val="00204B60"/>
    <w:rsid w:val="00204BE1"/>
    <w:rsid w:val="00204FC1"/>
    <w:rsid w:val="00204FE7"/>
    <w:rsid w:val="002051B1"/>
    <w:rsid w:val="0020522C"/>
    <w:rsid w:val="0020551E"/>
    <w:rsid w:val="0020556C"/>
    <w:rsid w:val="0020562D"/>
    <w:rsid w:val="00205656"/>
    <w:rsid w:val="002056D4"/>
    <w:rsid w:val="00205836"/>
    <w:rsid w:val="00205847"/>
    <w:rsid w:val="00205853"/>
    <w:rsid w:val="00205887"/>
    <w:rsid w:val="00205A7F"/>
    <w:rsid w:val="00205B3F"/>
    <w:rsid w:val="00205BD1"/>
    <w:rsid w:val="00205C0E"/>
    <w:rsid w:val="00205CB5"/>
    <w:rsid w:val="00205D83"/>
    <w:rsid w:val="00205F26"/>
    <w:rsid w:val="00206039"/>
    <w:rsid w:val="0020610B"/>
    <w:rsid w:val="002061E3"/>
    <w:rsid w:val="0020629F"/>
    <w:rsid w:val="00206476"/>
    <w:rsid w:val="0020668F"/>
    <w:rsid w:val="00206879"/>
    <w:rsid w:val="002068A9"/>
    <w:rsid w:val="002068EF"/>
    <w:rsid w:val="002069EA"/>
    <w:rsid w:val="00206AD5"/>
    <w:rsid w:val="00206BD2"/>
    <w:rsid w:val="00206D08"/>
    <w:rsid w:val="00206FCB"/>
    <w:rsid w:val="00207099"/>
    <w:rsid w:val="002070D7"/>
    <w:rsid w:val="0020713D"/>
    <w:rsid w:val="00207489"/>
    <w:rsid w:val="0020756F"/>
    <w:rsid w:val="002075C2"/>
    <w:rsid w:val="002075E6"/>
    <w:rsid w:val="00207775"/>
    <w:rsid w:val="00207779"/>
    <w:rsid w:val="002077AD"/>
    <w:rsid w:val="00207807"/>
    <w:rsid w:val="00207987"/>
    <w:rsid w:val="00207B46"/>
    <w:rsid w:val="00207BE6"/>
    <w:rsid w:val="00207C3C"/>
    <w:rsid w:val="00207ED0"/>
    <w:rsid w:val="00207FE6"/>
    <w:rsid w:val="00207FFD"/>
    <w:rsid w:val="0021000C"/>
    <w:rsid w:val="00210028"/>
    <w:rsid w:val="0021004D"/>
    <w:rsid w:val="002101C7"/>
    <w:rsid w:val="0021023C"/>
    <w:rsid w:val="00210320"/>
    <w:rsid w:val="0021034A"/>
    <w:rsid w:val="002104C8"/>
    <w:rsid w:val="002105AD"/>
    <w:rsid w:val="002109DF"/>
    <w:rsid w:val="002109E2"/>
    <w:rsid w:val="00210D06"/>
    <w:rsid w:val="00210E31"/>
    <w:rsid w:val="002110BD"/>
    <w:rsid w:val="00211170"/>
    <w:rsid w:val="00211211"/>
    <w:rsid w:val="00211373"/>
    <w:rsid w:val="002114E6"/>
    <w:rsid w:val="00211537"/>
    <w:rsid w:val="00211580"/>
    <w:rsid w:val="0021158A"/>
    <w:rsid w:val="00211594"/>
    <w:rsid w:val="0021166B"/>
    <w:rsid w:val="002116E3"/>
    <w:rsid w:val="002116E8"/>
    <w:rsid w:val="00211A7E"/>
    <w:rsid w:val="00211B95"/>
    <w:rsid w:val="00211BAE"/>
    <w:rsid w:val="00211D13"/>
    <w:rsid w:val="00211E64"/>
    <w:rsid w:val="0021201E"/>
    <w:rsid w:val="0021247A"/>
    <w:rsid w:val="002124CA"/>
    <w:rsid w:val="002125CC"/>
    <w:rsid w:val="002128B9"/>
    <w:rsid w:val="0021299C"/>
    <w:rsid w:val="00212B16"/>
    <w:rsid w:val="00212B68"/>
    <w:rsid w:val="00212C1D"/>
    <w:rsid w:val="00212CC6"/>
    <w:rsid w:val="00212E34"/>
    <w:rsid w:val="00212FA2"/>
    <w:rsid w:val="002130DF"/>
    <w:rsid w:val="00213192"/>
    <w:rsid w:val="002131EC"/>
    <w:rsid w:val="002133AA"/>
    <w:rsid w:val="00213433"/>
    <w:rsid w:val="00213457"/>
    <w:rsid w:val="0021358B"/>
    <w:rsid w:val="00213651"/>
    <w:rsid w:val="00213905"/>
    <w:rsid w:val="00213961"/>
    <w:rsid w:val="00213A2F"/>
    <w:rsid w:val="00213A65"/>
    <w:rsid w:val="00213B7A"/>
    <w:rsid w:val="00213F3E"/>
    <w:rsid w:val="00214011"/>
    <w:rsid w:val="0021405B"/>
    <w:rsid w:val="00214248"/>
    <w:rsid w:val="002142C4"/>
    <w:rsid w:val="00214372"/>
    <w:rsid w:val="0021437D"/>
    <w:rsid w:val="002143B4"/>
    <w:rsid w:val="002143F1"/>
    <w:rsid w:val="00214523"/>
    <w:rsid w:val="002146FA"/>
    <w:rsid w:val="0021485F"/>
    <w:rsid w:val="002148B6"/>
    <w:rsid w:val="00214CFB"/>
    <w:rsid w:val="00214D5D"/>
    <w:rsid w:val="00214D7F"/>
    <w:rsid w:val="00215089"/>
    <w:rsid w:val="002152DC"/>
    <w:rsid w:val="002158A6"/>
    <w:rsid w:val="002159D4"/>
    <w:rsid w:val="00215A33"/>
    <w:rsid w:val="00215E6A"/>
    <w:rsid w:val="00216112"/>
    <w:rsid w:val="00216266"/>
    <w:rsid w:val="002162A6"/>
    <w:rsid w:val="00216353"/>
    <w:rsid w:val="0021672C"/>
    <w:rsid w:val="0021675E"/>
    <w:rsid w:val="002167EF"/>
    <w:rsid w:val="002169B3"/>
    <w:rsid w:val="00216AFA"/>
    <w:rsid w:val="00216B7F"/>
    <w:rsid w:val="00216BC8"/>
    <w:rsid w:val="00216DA3"/>
    <w:rsid w:val="00216F1A"/>
    <w:rsid w:val="00217158"/>
    <w:rsid w:val="00217325"/>
    <w:rsid w:val="002173F1"/>
    <w:rsid w:val="00217457"/>
    <w:rsid w:val="00217702"/>
    <w:rsid w:val="0021777F"/>
    <w:rsid w:val="0021780F"/>
    <w:rsid w:val="00217814"/>
    <w:rsid w:val="0021794E"/>
    <w:rsid w:val="002179EE"/>
    <w:rsid w:val="00217AD8"/>
    <w:rsid w:val="00217B95"/>
    <w:rsid w:val="00217C77"/>
    <w:rsid w:val="00217D4E"/>
    <w:rsid w:val="00217FE7"/>
    <w:rsid w:val="00220048"/>
    <w:rsid w:val="0022016E"/>
    <w:rsid w:val="00220193"/>
    <w:rsid w:val="00220218"/>
    <w:rsid w:val="00220384"/>
    <w:rsid w:val="002203EF"/>
    <w:rsid w:val="002203F1"/>
    <w:rsid w:val="0022041E"/>
    <w:rsid w:val="00220500"/>
    <w:rsid w:val="00220569"/>
    <w:rsid w:val="002205AC"/>
    <w:rsid w:val="002205EF"/>
    <w:rsid w:val="002205F6"/>
    <w:rsid w:val="00220634"/>
    <w:rsid w:val="00220726"/>
    <w:rsid w:val="0022090A"/>
    <w:rsid w:val="00220983"/>
    <w:rsid w:val="00220AAE"/>
    <w:rsid w:val="00220DC9"/>
    <w:rsid w:val="00220E2E"/>
    <w:rsid w:val="00220EDD"/>
    <w:rsid w:val="00220EFD"/>
    <w:rsid w:val="002210F6"/>
    <w:rsid w:val="0022126D"/>
    <w:rsid w:val="0022146B"/>
    <w:rsid w:val="0022153D"/>
    <w:rsid w:val="002216BA"/>
    <w:rsid w:val="00221928"/>
    <w:rsid w:val="002219ED"/>
    <w:rsid w:val="00221C49"/>
    <w:rsid w:val="00221E40"/>
    <w:rsid w:val="00221E5A"/>
    <w:rsid w:val="00221F44"/>
    <w:rsid w:val="00221F67"/>
    <w:rsid w:val="00221F8B"/>
    <w:rsid w:val="00222180"/>
    <w:rsid w:val="00222196"/>
    <w:rsid w:val="00222237"/>
    <w:rsid w:val="002224C4"/>
    <w:rsid w:val="002224F7"/>
    <w:rsid w:val="002225D5"/>
    <w:rsid w:val="002226DE"/>
    <w:rsid w:val="002228E3"/>
    <w:rsid w:val="00222919"/>
    <w:rsid w:val="0022292C"/>
    <w:rsid w:val="00222B69"/>
    <w:rsid w:val="00222E91"/>
    <w:rsid w:val="00222F7C"/>
    <w:rsid w:val="002232D7"/>
    <w:rsid w:val="0022340F"/>
    <w:rsid w:val="0022394E"/>
    <w:rsid w:val="00223984"/>
    <w:rsid w:val="00223987"/>
    <w:rsid w:val="00223A2E"/>
    <w:rsid w:val="00223AB0"/>
    <w:rsid w:val="00223B0B"/>
    <w:rsid w:val="00223C38"/>
    <w:rsid w:val="00223D99"/>
    <w:rsid w:val="00223DC5"/>
    <w:rsid w:val="00223E39"/>
    <w:rsid w:val="00223EA3"/>
    <w:rsid w:val="00223EE3"/>
    <w:rsid w:val="002241DD"/>
    <w:rsid w:val="002242C5"/>
    <w:rsid w:val="002244CC"/>
    <w:rsid w:val="0022463E"/>
    <w:rsid w:val="0022473E"/>
    <w:rsid w:val="00224987"/>
    <w:rsid w:val="0022499E"/>
    <w:rsid w:val="00224A13"/>
    <w:rsid w:val="00224BB4"/>
    <w:rsid w:val="00224C08"/>
    <w:rsid w:val="00224C4B"/>
    <w:rsid w:val="00224EB9"/>
    <w:rsid w:val="00224EEE"/>
    <w:rsid w:val="00224F60"/>
    <w:rsid w:val="00224FF4"/>
    <w:rsid w:val="00225040"/>
    <w:rsid w:val="00225074"/>
    <w:rsid w:val="00225083"/>
    <w:rsid w:val="002250E7"/>
    <w:rsid w:val="002251B6"/>
    <w:rsid w:val="0022539A"/>
    <w:rsid w:val="00225473"/>
    <w:rsid w:val="002254D2"/>
    <w:rsid w:val="00225540"/>
    <w:rsid w:val="002255C8"/>
    <w:rsid w:val="002255E1"/>
    <w:rsid w:val="0022560E"/>
    <w:rsid w:val="0022587F"/>
    <w:rsid w:val="0022588D"/>
    <w:rsid w:val="002258E7"/>
    <w:rsid w:val="00225A34"/>
    <w:rsid w:val="00225C04"/>
    <w:rsid w:val="00225F63"/>
    <w:rsid w:val="00226558"/>
    <w:rsid w:val="0022655F"/>
    <w:rsid w:val="00226578"/>
    <w:rsid w:val="00226599"/>
    <w:rsid w:val="002265BD"/>
    <w:rsid w:val="002267CE"/>
    <w:rsid w:val="002267D6"/>
    <w:rsid w:val="00226829"/>
    <w:rsid w:val="002269A9"/>
    <w:rsid w:val="00226A59"/>
    <w:rsid w:val="00226B63"/>
    <w:rsid w:val="00226EC9"/>
    <w:rsid w:val="00227118"/>
    <w:rsid w:val="002271B1"/>
    <w:rsid w:val="002273FB"/>
    <w:rsid w:val="00227478"/>
    <w:rsid w:val="002274BB"/>
    <w:rsid w:val="002274BF"/>
    <w:rsid w:val="00227656"/>
    <w:rsid w:val="002279FB"/>
    <w:rsid w:val="00227A7E"/>
    <w:rsid w:val="00227A82"/>
    <w:rsid w:val="00227DCA"/>
    <w:rsid w:val="00227E6A"/>
    <w:rsid w:val="00227E70"/>
    <w:rsid w:val="00230114"/>
    <w:rsid w:val="0023011B"/>
    <w:rsid w:val="00230144"/>
    <w:rsid w:val="0023016B"/>
    <w:rsid w:val="0023023A"/>
    <w:rsid w:val="002303E7"/>
    <w:rsid w:val="002305D5"/>
    <w:rsid w:val="00230834"/>
    <w:rsid w:val="002309C7"/>
    <w:rsid w:val="00230B64"/>
    <w:rsid w:val="00230C15"/>
    <w:rsid w:val="00230DB1"/>
    <w:rsid w:val="00230E9D"/>
    <w:rsid w:val="0023100A"/>
    <w:rsid w:val="00231041"/>
    <w:rsid w:val="00231065"/>
    <w:rsid w:val="002310D6"/>
    <w:rsid w:val="002313DA"/>
    <w:rsid w:val="002313FF"/>
    <w:rsid w:val="002314D0"/>
    <w:rsid w:val="0023170E"/>
    <w:rsid w:val="0023180C"/>
    <w:rsid w:val="002318A5"/>
    <w:rsid w:val="00231974"/>
    <w:rsid w:val="002319A1"/>
    <w:rsid w:val="002319A7"/>
    <w:rsid w:val="00231E41"/>
    <w:rsid w:val="00231E69"/>
    <w:rsid w:val="00231EB3"/>
    <w:rsid w:val="00231F6F"/>
    <w:rsid w:val="00232161"/>
    <w:rsid w:val="0023220F"/>
    <w:rsid w:val="002322B2"/>
    <w:rsid w:val="00232384"/>
    <w:rsid w:val="002323B4"/>
    <w:rsid w:val="00232477"/>
    <w:rsid w:val="00232497"/>
    <w:rsid w:val="002324CE"/>
    <w:rsid w:val="0023251B"/>
    <w:rsid w:val="002325B6"/>
    <w:rsid w:val="0023298F"/>
    <w:rsid w:val="002329FD"/>
    <w:rsid w:val="00232AAC"/>
    <w:rsid w:val="00232B66"/>
    <w:rsid w:val="00232BAF"/>
    <w:rsid w:val="00232BF5"/>
    <w:rsid w:val="00232DAC"/>
    <w:rsid w:val="00232FE6"/>
    <w:rsid w:val="00233210"/>
    <w:rsid w:val="002332E4"/>
    <w:rsid w:val="00233321"/>
    <w:rsid w:val="00233514"/>
    <w:rsid w:val="0023353C"/>
    <w:rsid w:val="002336AE"/>
    <w:rsid w:val="0023378B"/>
    <w:rsid w:val="0023378C"/>
    <w:rsid w:val="00233795"/>
    <w:rsid w:val="00233819"/>
    <w:rsid w:val="00233907"/>
    <w:rsid w:val="0023395D"/>
    <w:rsid w:val="002339B7"/>
    <w:rsid w:val="00233AE4"/>
    <w:rsid w:val="00233B1E"/>
    <w:rsid w:val="00233B8B"/>
    <w:rsid w:val="00233C30"/>
    <w:rsid w:val="00233C73"/>
    <w:rsid w:val="00233D60"/>
    <w:rsid w:val="00233EA4"/>
    <w:rsid w:val="00233EEB"/>
    <w:rsid w:val="002340BF"/>
    <w:rsid w:val="00234128"/>
    <w:rsid w:val="0023413A"/>
    <w:rsid w:val="00234295"/>
    <w:rsid w:val="002344DE"/>
    <w:rsid w:val="0023453E"/>
    <w:rsid w:val="00234542"/>
    <w:rsid w:val="00234554"/>
    <w:rsid w:val="0023457B"/>
    <w:rsid w:val="002346A4"/>
    <w:rsid w:val="00234764"/>
    <w:rsid w:val="002347C5"/>
    <w:rsid w:val="002348FE"/>
    <w:rsid w:val="00234939"/>
    <w:rsid w:val="00234AC2"/>
    <w:rsid w:val="00234CD7"/>
    <w:rsid w:val="00234D13"/>
    <w:rsid w:val="002350D3"/>
    <w:rsid w:val="00235204"/>
    <w:rsid w:val="0023521B"/>
    <w:rsid w:val="00235264"/>
    <w:rsid w:val="002354AF"/>
    <w:rsid w:val="00235533"/>
    <w:rsid w:val="00235572"/>
    <w:rsid w:val="002356F5"/>
    <w:rsid w:val="0023577C"/>
    <w:rsid w:val="00235A56"/>
    <w:rsid w:val="00235B1F"/>
    <w:rsid w:val="00235B82"/>
    <w:rsid w:val="00235CBB"/>
    <w:rsid w:val="00235D53"/>
    <w:rsid w:val="00235D67"/>
    <w:rsid w:val="00235E3A"/>
    <w:rsid w:val="00235F20"/>
    <w:rsid w:val="00235F31"/>
    <w:rsid w:val="002360C6"/>
    <w:rsid w:val="00236104"/>
    <w:rsid w:val="00236195"/>
    <w:rsid w:val="002361BE"/>
    <w:rsid w:val="002361D3"/>
    <w:rsid w:val="002361E0"/>
    <w:rsid w:val="00236322"/>
    <w:rsid w:val="00236546"/>
    <w:rsid w:val="00236679"/>
    <w:rsid w:val="002367CB"/>
    <w:rsid w:val="0023683F"/>
    <w:rsid w:val="00236859"/>
    <w:rsid w:val="002368D3"/>
    <w:rsid w:val="002369FE"/>
    <w:rsid w:val="00236B17"/>
    <w:rsid w:val="00236B45"/>
    <w:rsid w:val="00236B9C"/>
    <w:rsid w:val="00236BA4"/>
    <w:rsid w:val="00236BAE"/>
    <w:rsid w:val="00236BEB"/>
    <w:rsid w:val="00236C45"/>
    <w:rsid w:val="00236D12"/>
    <w:rsid w:val="00236F82"/>
    <w:rsid w:val="0023703E"/>
    <w:rsid w:val="00237188"/>
    <w:rsid w:val="002372C8"/>
    <w:rsid w:val="002372E1"/>
    <w:rsid w:val="00237438"/>
    <w:rsid w:val="0023753E"/>
    <w:rsid w:val="002375D5"/>
    <w:rsid w:val="002376AA"/>
    <w:rsid w:val="0023770D"/>
    <w:rsid w:val="002377AD"/>
    <w:rsid w:val="00237863"/>
    <w:rsid w:val="002378CA"/>
    <w:rsid w:val="002379C9"/>
    <w:rsid w:val="00237C2B"/>
    <w:rsid w:val="00237C65"/>
    <w:rsid w:val="002400BA"/>
    <w:rsid w:val="002401A4"/>
    <w:rsid w:val="00240654"/>
    <w:rsid w:val="0024075A"/>
    <w:rsid w:val="002407F4"/>
    <w:rsid w:val="0024083C"/>
    <w:rsid w:val="00240A61"/>
    <w:rsid w:val="00240ACF"/>
    <w:rsid w:val="00240B94"/>
    <w:rsid w:val="00240C90"/>
    <w:rsid w:val="00240CD2"/>
    <w:rsid w:val="00240E2F"/>
    <w:rsid w:val="00240EB2"/>
    <w:rsid w:val="002410F9"/>
    <w:rsid w:val="002411A4"/>
    <w:rsid w:val="002412D3"/>
    <w:rsid w:val="00241332"/>
    <w:rsid w:val="002413CB"/>
    <w:rsid w:val="002414F6"/>
    <w:rsid w:val="00241621"/>
    <w:rsid w:val="00241632"/>
    <w:rsid w:val="0024182B"/>
    <w:rsid w:val="002418ED"/>
    <w:rsid w:val="00241A6E"/>
    <w:rsid w:val="00241BB3"/>
    <w:rsid w:val="00241C06"/>
    <w:rsid w:val="00241C15"/>
    <w:rsid w:val="00241C69"/>
    <w:rsid w:val="00241EF6"/>
    <w:rsid w:val="00241FF1"/>
    <w:rsid w:val="0024203A"/>
    <w:rsid w:val="00242090"/>
    <w:rsid w:val="002420C7"/>
    <w:rsid w:val="0024212F"/>
    <w:rsid w:val="002421AF"/>
    <w:rsid w:val="0024223F"/>
    <w:rsid w:val="002422A6"/>
    <w:rsid w:val="002422AC"/>
    <w:rsid w:val="00242513"/>
    <w:rsid w:val="00242531"/>
    <w:rsid w:val="002426B0"/>
    <w:rsid w:val="00242742"/>
    <w:rsid w:val="0024276A"/>
    <w:rsid w:val="0024279D"/>
    <w:rsid w:val="002428C8"/>
    <w:rsid w:val="0024294E"/>
    <w:rsid w:val="00242A3A"/>
    <w:rsid w:val="00242BB4"/>
    <w:rsid w:val="00242BBD"/>
    <w:rsid w:val="00242CA9"/>
    <w:rsid w:val="00242CC3"/>
    <w:rsid w:val="00242CCE"/>
    <w:rsid w:val="00242D0C"/>
    <w:rsid w:val="00242E41"/>
    <w:rsid w:val="00243241"/>
    <w:rsid w:val="00243290"/>
    <w:rsid w:val="00243461"/>
    <w:rsid w:val="00243572"/>
    <w:rsid w:val="0024389F"/>
    <w:rsid w:val="002439AA"/>
    <w:rsid w:val="002439AD"/>
    <w:rsid w:val="00243A46"/>
    <w:rsid w:val="00243AD4"/>
    <w:rsid w:val="00243D23"/>
    <w:rsid w:val="00243E4D"/>
    <w:rsid w:val="002440F5"/>
    <w:rsid w:val="00244137"/>
    <w:rsid w:val="002442EA"/>
    <w:rsid w:val="0024449B"/>
    <w:rsid w:val="002446C6"/>
    <w:rsid w:val="0024470C"/>
    <w:rsid w:val="0024472B"/>
    <w:rsid w:val="00244752"/>
    <w:rsid w:val="002447C1"/>
    <w:rsid w:val="002448D3"/>
    <w:rsid w:val="00244A8A"/>
    <w:rsid w:val="00244C7B"/>
    <w:rsid w:val="00244D36"/>
    <w:rsid w:val="00244D73"/>
    <w:rsid w:val="00244E3F"/>
    <w:rsid w:val="00244FA2"/>
    <w:rsid w:val="00245292"/>
    <w:rsid w:val="002453BA"/>
    <w:rsid w:val="002454DD"/>
    <w:rsid w:val="00245512"/>
    <w:rsid w:val="002456B1"/>
    <w:rsid w:val="00245704"/>
    <w:rsid w:val="00245A82"/>
    <w:rsid w:val="00245F27"/>
    <w:rsid w:val="00245F39"/>
    <w:rsid w:val="00246239"/>
    <w:rsid w:val="00246344"/>
    <w:rsid w:val="0024637B"/>
    <w:rsid w:val="00246392"/>
    <w:rsid w:val="002463E8"/>
    <w:rsid w:val="002464D2"/>
    <w:rsid w:val="00246517"/>
    <w:rsid w:val="0024655E"/>
    <w:rsid w:val="00246580"/>
    <w:rsid w:val="002466BD"/>
    <w:rsid w:val="002467B9"/>
    <w:rsid w:val="002468B4"/>
    <w:rsid w:val="002468DA"/>
    <w:rsid w:val="00246949"/>
    <w:rsid w:val="00246A1A"/>
    <w:rsid w:val="00246A63"/>
    <w:rsid w:val="00246ADD"/>
    <w:rsid w:val="00246ADE"/>
    <w:rsid w:val="00246BDD"/>
    <w:rsid w:val="00246D04"/>
    <w:rsid w:val="00246D8B"/>
    <w:rsid w:val="00246DD0"/>
    <w:rsid w:val="00246E39"/>
    <w:rsid w:val="00246E78"/>
    <w:rsid w:val="00246E7A"/>
    <w:rsid w:val="00246F24"/>
    <w:rsid w:val="00246FD8"/>
    <w:rsid w:val="00247133"/>
    <w:rsid w:val="00247298"/>
    <w:rsid w:val="002472E7"/>
    <w:rsid w:val="0024747F"/>
    <w:rsid w:val="0024750E"/>
    <w:rsid w:val="002475AD"/>
    <w:rsid w:val="002475F1"/>
    <w:rsid w:val="00247802"/>
    <w:rsid w:val="00247888"/>
    <w:rsid w:val="00247E1E"/>
    <w:rsid w:val="00247F3B"/>
    <w:rsid w:val="00249051"/>
    <w:rsid w:val="00250037"/>
    <w:rsid w:val="0025005F"/>
    <w:rsid w:val="0025008A"/>
    <w:rsid w:val="002501EC"/>
    <w:rsid w:val="0025035E"/>
    <w:rsid w:val="002503EE"/>
    <w:rsid w:val="002503F5"/>
    <w:rsid w:val="00250415"/>
    <w:rsid w:val="00250515"/>
    <w:rsid w:val="002505E1"/>
    <w:rsid w:val="0025068A"/>
    <w:rsid w:val="00250693"/>
    <w:rsid w:val="002507E8"/>
    <w:rsid w:val="00250830"/>
    <w:rsid w:val="00250838"/>
    <w:rsid w:val="00250894"/>
    <w:rsid w:val="002509F2"/>
    <w:rsid w:val="00250A0E"/>
    <w:rsid w:val="00250A27"/>
    <w:rsid w:val="00250C5C"/>
    <w:rsid w:val="00250CCD"/>
    <w:rsid w:val="00250CD5"/>
    <w:rsid w:val="00250E34"/>
    <w:rsid w:val="00250F27"/>
    <w:rsid w:val="0025113C"/>
    <w:rsid w:val="002511E3"/>
    <w:rsid w:val="00251498"/>
    <w:rsid w:val="00251585"/>
    <w:rsid w:val="0025185B"/>
    <w:rsid w:val="00251889"/>
    <w:rsid w:val="0025188A"/>
    <w:rsid w:val="002518A8"/>
    <w:rsid w:val="002519AF"/>
    <w:rsid w:val="00251A40"/>
    <w:rsid w:val="00251AE2"/>
    <w:rsid w:val="00251B3D"/>
    <w:rsid w:val="00251C61"/>
    <w:rsid w:val="00251E50"/>
    <w:rsid w:val="00251F3F"/>
    <w:rsid w:val="0025205E"/>
    <w:rsid w:val="00252362"/>
    <w:rsid w:val="002523DF"/>
    <w:rsid w:val="00252574"/>
    <w:rsid w:val="00252659"/>
    <w:rsid w:val="002527A2"/>
    <w:rsid w:val="0025285A"/>
    <w:rsid w:val="00252BB8"/>
    <w:rsid w:val="00252BCA"/>
    <w:rsid w:val="00252CF0"/>
    <w:rsid w:val="00252DA5"/>
    <w:rsid w:val="00252F2C"/>
    <w:rsid w:val="002530E0"/>
    <w:rsid w:val="00253357"/>
    <w:rsid w:val="0025348D"/>
    <w:rsid w:val="002536FB"/>
    <w:rsid w:val="002537ED"/>
    <w:rsid w:val="002538E8"/>
    <w:rsid w:val="00253918"/>
    <w:rsid w:val="00253955"/>
    <w:rsid w:val="002539C2"/>
    <w:rsid w:val="00253BE8"/>
    <w:rsid w:val="00253CBA"/>
    <w:rsid w:val="00253CBD"/>
    <w:rsid w:val="002541DA"/>
    <w:rsid w:val="002543D7"/>
    <w:rsid w:val="0025462D"/>
    <w:rsid w:val="00254693"/>
    <w:rsid w:val="002546F8"/>
    <w:rsid w:val="0025471D"/>
    <w:rsid w:val="00254939"/>
    <w:rsid w:val="00254A7B"/>
    <w:rsid w:val="00254B34"/>
    <w:rsid w:val="00254F3E"/>
    <w:rsid w:val="00254F50"/>
    <w:rsid w:val="0025500C"/>
    <w:rsid w:val="00255404"/>
    <w:rsid w:val="0025542D"/>
    <w:rsid w:val="002554BF"/>
    <w:rsid w:val="002555C4"/>
    <w:rsid w:val="0025581D"/>
    <w:rsid w:val="002558E3"/>
    <w:rsid w:val="0025592F"/>
    <w:rsid w:val="0025594D"/>
    <w:rsid w:val="00255CAB"/>
    <w:rsid w:val="00255E87"/>
    <w:rsid w:val="002560C6"/>
    <w:rsid w:val="002560F3"/>
    <w:rsid w:val="00256130"/>
    <w:rsid w:val="002563F4"/>
    <w:rsid w:val="00256500"/>
    <w:rsid w:val="00256756"/>
    <w:rsid w:val="00256847"/>
    <w:rsid w:val="002569C0"/>
    <w:rsid w:val="00256B7A"/>
    <w:rsid w:val="00256BC8"/>
    <w:rsid w:val="00256BF6"/>
    <w:rsid w:val="00256BF7"/>
    <w:rsid w:val="00256C4A"/>
    <w:rsid w:val="00256E4E"/>
    <w:rsid w:val="00256EC3"/>
    <w:rsid w:val="00256F78"/>
    <w:rsid w:val="002571F2"/>
    <w:rsid w:val="0025740A"/>
    <w:rsid w:val="00257459"/>
    <w:rsid w:val="00257491"/>
    <w:rsid w:val="002578AA"/>
    <w:rsid w:val="002578F0"/>
    <w:rsid w:val="0025795A"/>
    <w:rsid w:val="00257A67"/>
    <w:rsid w:val="00257ACD"/>
    <w:rsid w:val="00257BC2"/>
    <w:rsid w:val="00257C1D"/>
    <w:rsid w:val="00257CB6"/>
    <w:rsid w:val="00257CC5"/>
    <w:rsid w:val="00257CCE"/>
    <w:rsid w:val="00257D20"/>
    <w:rsid w:val="00257E17"/>
    <w:rsid w:val="0025D52E"/>
    <w:rsid w:val="00260058"/>
    <w:rsid w:val="002600EA"/>
    <w:rsid w:val="00260466"/>
    <w:rsid w:val="00260596"/>
    <w:rsid w:val="00260604"/>
    <w:rsid w:val="0026066B"/>
    <w:rsid w:val="002606DD"/>
    <w:rsid w:val="002607CA"/>
    <w:rsid w:val="0026081C"/>
    <w:rsid w:val="00260A77"/>
    <w:rsid w:val="00260AD6"/>
    <w:rsid w:val="00260BE5"/>
    <w:rsid w:val="00261034"/>
    <w:rsid w:val="00261084"/>
    <w:rsid w:val="0026127D"/>
    <w:rsid w:val="002612F5"/>
    <w:rsid w:val="0026131D"/>
    <w:rsid w:val="00261387"/>
    <w:rsid w:val="002613B0"/>
    <w:rsid w:val="002613B1"/>
    <w:rsid w:val="002615D9"/>
    <w:rsid w:val="002615EF"/>
    <w:rsid w:val="00261668"/>
    <w:rsid w:val="00261714"/>
    <w:rsid w:val="0026181E"/>
    <w:rsid w:val="0026195F"/>
    <w:rsid w:val="00261A1B"/>
    <w:rsid w:val="00261A3F"/>
    <w:rsid w:val="00261C8D"/>
    <w:rsid w:val="00261D36"/>
    <w:rsid w:val="00261D5C"/>
    <w:rsid w:val="00261EAB"/>
    <w:rsid w:val="00261ED5"/>
    <w:rsid w:val="00261F4F"/>
    <w:rsid w:val="002621E0"/>
    <w:rsid w:val="0026225C"/>
    <w:rsid w:val="002625B6"/>
    <w:rsid w:val="002625F7"/>
    <w:rsid w:val="00262823"/>
    <w:rsid w:val="00262B86"/>
    <w:rsid w:val="00262B90"/>
    <w:rsid w:val="00262BCD"/>
    <w:rsid w:val="00262EFF"/>
    <w:rsid w:val="00262F9C"/>
    <w:rsid w:val="002631EE"/>
    <w:rsid w:val="002633AC"/>
    <w:rsid w:val="002634C1"/>
    <w:rsid w:val="00263567"/>
    <w:rsid w:val="0026380B"/>
    <w:rsid w:val="00263BA6"/>
    <w:rsid w:val="00263E1B"/>
    <w:rsid w:val="00263E9B"/>
    <w:rsid w:val="00263ECB"/>
    <w:rsid w:val="00264092"/>
    <w:rsid w:val="002643DF"/>
    <w:rsid w:val="0026468A"/>
    <w:rsid w:val="0026494F"/>
    <w:rsid w:val="00264CFB"/>
    <w:rsid w:val="00264D24"/>
    <w:rsid w:val="00264E2F"/>
    <w:rsid w:val="00264E6A"/>
    <w:rsid w:val="00264F71"/>
    <w:rsid w:val="00264FF3"/>
    <w:rsid w:val="0026510E"/>
    <w:rsid w:val="0026512C"/>
    <w:rsid w:val="00265257"/>
    <w:rsid w:val="0026526C"/>
    <w:rsid w:val="00265363"/>
    <w:rsid w:val="0026548C"/>
    <w:rsid w:val="002654C0"/>
    <w:rsid w:val="0026555D"/>
    <w:rsid w:val="002655EB"/>
    <w:rsid w:val="00265675"/>
    <w:rsid w:val="0026575B"/>
    <w:rsid w:val="0026587B"/>
    <w:rsid w:val="00265BCC"/>
    <w:rsid w:val="00265DE6"/>
    <w:rsid w:val="00265F5F"/>
    <w:rsid w:val="002660D3"/>
    <w:rsid w:val="002661A1"/>
    <w:rsid w:val="00266207"/>
    <w:rsid w:val="00266248"/>
    <w:rsid w:val="002662C0"/>
    <w:rsid w:val="002662D0"/>
    <w:rsid w:val="0026636B"/>
    <w:rsid w:val="00266679"/>
    <w:rsid w:val="00266705"/>
    <w:rsid w:val="0026674F"/>
    <w:rsid w:val="00266785"/>
    <w:rsid w:val="0026678D"/>
    <w:rsid w:val="002667EF"/>
    <w:rsid w:val="002668FA"/>
    <w:rsid w:val="0026692A"/>
    <w:rsid w:val="002669CB"/>
    <w:rsid w:val="00266A71"/>
    <w:rsid w:val="00266B9C"/>
    <w:rsid w:val="00266C16"/>
    <w:rsid w:val="00266C71"/>
    <w:rsid w:val="00266E0D"/>
    <w:rsid w:val="00266E89"/>
    <w:rsid w:val="00266F6B"/>
    <w:rsid w:val="00266FB2"/>
    <w:rsid w:val="00266FF9"/>
    <w:rsid w:val="0026710D"/>
    <w:rsid w:val="002671CE"/>
    <w:rsid w:val="00267372"/>
    <w:rsid w:val="00267541"/>
    <w:rsid w:val="0026760D"/>
    <w:rsid w:val="002676DF"/>
    <w:rsid w:val="002677E3"/>
    <w:rsid w:val="002678AB"/>
    <w:rsid w:val="00267C25"/>
    <w:rsid w:val="00267D26"/>
    <w:rsid w:val="00267E51"/>
    <w:rsid w:val="002702A5"/>
    <w:rsid w:val="002705CD"/>
    <w:rsid w:val="00270667"/>
    <w:rsid w:val="00270680"/>
    <w:rsid w:val="002707B7"/>
    <w:rsid w:val="0027083B"/>
    <w:rsid w:val="0027089E"/>
    <w:rsid w:val="002708F8"/>
    <w:rsid w:val="0027090C"/>
    <w:rsid w:val="00270970"/>
    <w:rsid w:val="00270AA4"/>
    <w:rsid w:val="00270B10"/>
    <w:rsid w:val="00270B46"/>
    <w:rsid w:val="00270B6F"/>
    <w:rsid w:val="00270C22"/>
    <w:rsid w:val="00270CE0"/>
    <w:rsid w:val="00270CF6"/>
    <w:rsid w:val="00270D1D"/>
    <w:rsid w:val="00270F04"/>
    <w:rsid w:val="00270F6D"/>
    <w:rsid w:val="0027106F"/>
    <w:rsid w:val="002710CD"/>
    <w:rsid w:val="002711AB"/>
    <w:rsid w:val="00271531"/>
    <w:rsid w:val="00271553"/>
    <w:rsid w:val="0027167A"/>
    <w:rsid w:val="0027170D"/>
    <w:rsid w:val="002717E1"/>
    <w:rsid w:val="0027196F"/>
    <w:rsid w:val="00271A37"/>
    <w:rsid w:val="00271AE6"/>
    <w:rsid w:val="00271B2B"/>
    <w:rsid w:val="00271B7C"/>
    <w:rsid w:val="00271DA8"/>
    <w:rsid w:val="00271DAB"/>
    <w:rsid w:val="00271DFA"/>
    <w:rsid w:val="00271E4E"/>
    <w:rsid w:val="00271E5B"/>
    <w:rsid w:val="00271EC3"/>
    <w:rsid w:val="00271EF2"/>
    <w:rsid w:val="00272176"/>
    <w:rsid w:val="00272319"/>
    <w:rsid w:val="00272489"/>
    <w:rsid w:val="00272537"/>
    <w:rsid w:val="00272A52"/>
    <w:rsid w:val="00272CE4"/>
    <w:rsid w:val="00272F4E"/>
    <w:rsid w:val="002730C3"/>
    <w:rsid w:val="0027312C"/>
    <w:rsid w:val="002731B6"/>
    <w:rsid w:val="002732A3"/>
    <w:rsid w:val="002732D6"/>
    <w:rsid w:val="00273518"/>
    <w:rsid w:val="00273561"/>
    <w:rsid w:val="002735C4"/>
    <w:rsid w:val="0027368A"/>
    <w:rsid w:val="0027370C"/>
    <w:rsid w:val="002738CA"/>
    <w:rsid w:val="00273931"/>
    <w:rsid w:val="00273955"/>
    <w:rsid w:val="00273961"/>
    <w:rsid w:val="00273972"/>
    <w:rsid w:val="00273A28"/>
    <w:rsid w:val="00273A3F"/>
    <w:rsid w:val="00273C45"/>
    <w:rsid w:val="00273CC6"/>
    <w:rsid w:val="00273D6A"/>
    <w:rsid w:val="00273D7A"/>
    <w:rsid w:val="00273E61"/>
    <w:rsid w:val="00274106"/>
    <w:rsid w:val="00274434"/>
    <w:rsid w:val="00274482"/>
    <w:rsid w:val="00274647"/>
    <w:rsid w:val="002746A1"/>
    <w:rsid w:val="002746E5"/>
    <w:rsid w:val="002747F6"/>
    <w:rsid w:val="0027487F"/>
    <w:rsid w:val="002748DA"/>
    <w:rsid w:val="00274946"/>
    <w:rsid w:val="00274A26"/>
    <w:rsid w:val="00274AAC"/>
    <w:rsid w:val="00274AF9"/>
    <w:rsid w:val="00274D35"/>
    <w:rsid w:val="00274E06"/>
    <w:rsid w:val="00274EA3"/>
    <w:rsid w:val="00275307"/>
    <w:rsid w:val="00275321"/>
    <w:rsid w:val="002754CC"/>
    <w:rsid w:val="0027565D"/>
    <w:rsid w:val="0027583D"/>
    <w:rsid w:val="00275896"/>
    <w:rsid w:val="002758A8"/>
    <w:rsid w:val="002759C9"/>
    <w:rsid w:val="00275A8D"/>
    <w:rsid w:val="00275AE2"/>
    <w:rsid w:val="00275BAE"/>
    <w:rsid w:val="00275BF1"/>
    <w:rsid w:val="00275C20"/>
    <w:rsid w:val="00275D80"/>
    <w:rsid w:val="00275DF3"/>
    <w:rsid w:val="0027606D"/>
    <w:rsid w:val="0027609E"/>
    <w:rsid w:val="002760E6"/>
    <w:rsid w:val="002760F0"/>
    <w:rsid w:val="002761B9"/>
    <w:rsid w:val="00276284"/>
    <w:rsid w:val="00276448"/>
    <w:rsid w:val="002767D7"/>
    <w:rsid w:val="002767DE"/>
    <w:rsid w:val="00276A77"/>
    <w:rsid w:val="00276B7F"/>
    <w:rsid w:val="00276B81"/>
    <w:rsid w:val="00276C4D"/>
    <w:rsid w:val="00276DB7"/>
    <w:rsid w:val="00276EA1"/>
    <w:rsid w:val="00276EB4"/>
    <w:rsid w:val="00276FA2"/>
    <w:rsid w:val="00277039"/>
    <w:rsid w:val="00277042"/>
    <w:rsid w:val="002770AC"/>
    <w:rsid w:val="002770B7"/>
    <w:rsid w:val="002770D7"/>
    <w:rsid w:val="0027711F"/>
    <w:rsid w:val="00277178"/>
    <w:rsid w:val="0027727B"/>
    <w:rsid w:val="00277344"/>
    <w:rsid w:val="002773F4"/>
    <w:rsid w:val="00277622"/>
    <w:rsid w:val="0027769F"/>
    <w:rsid w:val="00277A4C"/>
    <w:rsid w:val="00277C06"/>
    <w:rsid w:val="00277C66"/>
    <w:rsid w:val="00277E1D"/>
    <w:rsid w:val="00277EF7"/>
    <w:rsid w:val="00277F58"/>
    <w:rsid w:val="00277F66"/>
    <w:rsid w:val="0028024C"/>
    <w:rsid w:val="002806E8"/>
    <w:rsid w:val="0028076A"/>
    <w:rsid w:val="0028077A"/>
    <w:rsid w:val="00280883"/>
    <w:rsid w:val="0028093C"/>
    <w:rsid w:val="00280A07"/>
    <w:rsid w:val="00280B21"/>
    <w:rsid w:val="00280B73"/>
    <w:rsid w:val="00280C8A"/>
    <w:rsid w:val="00280CA8"/>
    <w:rsid w:val="00280CF2"/>
    <w:rsid w:val="00280DB8"/>
    <w:rsid w:val="00280EAB"/>
    <w:rsid w:val="002813C6"/>
    <w:rsid w:val="00281577"/>
    <w:rsid w:val="0028170D"/>
    <w:rsid w:val="00281889"/>
    <w:rsid w:val="00281967"/>
    <w:rsid w:val="002819D3"/>
    <w:rsid w:val="00281A24"/>
    <w:rsid w:val="00281ABA"/>
    <w:rsid w:val="00281ABF"/>
    <w:rsid w:val="00281ADA"/>
    <w:rsid w:val="00281B0B"/>
    <w:rsid w:val="00281B70"/>
    <w:rsid w:val="00281E01"/>
    <w:rsid w:val="00281E0C"/>
    <w:rsid w:val="00282330"/>
    <w:rsid w:val="002824E1"/>
    <w:rsid w:val="0028265F"/>
    <w:rsid w:val="00282734"/>
    <w:rsid w:val="00282838"/>
    <w:rsid w:val="002828AF"/>
    <w:rsid w:val="002828B2"/>
    <w:rsid w:val="002829DE"/>
    <w:rsid w:val="00282A30"/>
    <w:rsid w:val="00282A9D"/>
    <w:rsid w:val="00282D00"/>
    <w:rsid w:val="00282D67"/>
    <w:rsid w:val="00282E0B"/>
    <w:rsid w:val="00282EA3"/>
    <w:rsid w:val="00282EA6"/>
    <w:rsid w:val="002830B2"/>
    <w:rsid w:val="002831A8"/>
    <w:rsid w:val="00283276"/>
    <w:rsid w:val="002832D5"/>
    <w:rsid w:val="0028333B"/>
    <w:rsid w:val="0028348B"/>
    <w:rsid w:val="002835CB"/>
    <w:rsid w:val="00283659"/>
    <w:rsid w:val="00283800"/>
    <w:rsid w:val="00283957"/>
    <w:rsid w:val="00283A74"/>
    <w:rsid w:val="00283A91"/>
    <w:rsid w:val="00283AB0"/>
    <w:rsid w:val="00283AD9"/>
    <w:rsid w:val="00283B1B"/>
    <w:rsid w:val="00283D18"/>
    <w:rsid w:val="00283D42"/>
    <w:rsid w:val="00283D46"/>
    <w:rsid w:val="00283E86"/>
    <w:rsid w:val="00283FC6"/>
    <w:rsid w:val="00284062"/>
    <w:rsid w:val="00284340"/>
    <w:rsid w:val="002843A7"/>
    <w:rsid w:val="0028445C"/>
    <w:rsid w:val="00284539"/>
    <w:rsid w:val="002845D1"/>
    <w:rsid w:val="002846AA"/>
    <w:rsid w:val="002846EC"/>
    <w:rsid w:val="00284708"/>
    <w:rsid w:val="0028476A"/>
    <w:rsid w:val="00284815"/>
    <w:rsid w:val="00284921"/>
    <w:rsid w:val="00284BB9"/>
    <w:rsid w:val="00284D52"/>
    <w:rsid w:val="00284D56"/>
    <w:rsid w:val="00284F09"/>
    <w:rsid w:val="00284F38"/>
    <w:rsid w:val="00284FF9"/>
    <w:rsid w:val="002850CD"/>
    <w:rsid w:val="002851EB"/>
    <w:rsid w:val="002854D8"/>
    <w:rsid w:val="00285531"/>
    <w:rsid w:val="00285720"/>
    <w:rsid w:val="0028580E"/>
    <w:rsid w:val="002859C0"/>
    <w:rsid w:val="00285A95"/>
    <w:rsid w:val="00285C5B"/>
    <w:rsid w:val="00285CDE"/>
    <w:rsid w:val="00285FD1"/>
    <w:rsid w:val="002861D9"/>
    <w:rsid w:val="00286495"/>
    <w:rsid w:val="00286505"/>
    <w:rsid w:val="00286831"/>
    <w:rsid w:val="002868DB"/>
    <w:rsid w:val="0028690F"/>
    <w:rsid w:val="00286ABF"/>
    <w:rsid w:val="00286D23"/>
    <w:rsid w:val="00286D7C"/>
    <w:rsid w:val="00286D98"/>
    <w:rsid w:val="00286F36"/>
    <w:rsid w:val="0028707E"/>
    <w:rsid w:val="00287230"/>
    <w:rsid w:val="002872D2"/>
    <w:rsid w:val="0028745B"/>
    <w:rsid w:val="002876B1"/>
    <w:rsid w:val="00287875"/>
    <w:rsid w:val="002878D2"/>
    <w:rsid w:val="00287999"/>
    <w:rsid w:val="00287AAB"/>
    <w:rsid w:val="00287C40"/>
    <w:rsid w:val="00287E0E"/>
    <w:rsid w:val="00287E29"/>
    <w:rsid w:val="0029013B"/>
    <w:rsid w:val="0029014A"/>
    <w:rsid w:val="0029017C"/>
    <w:rsid w:val="0029030C"/>
    <w:rsid w:val="002904E5"/>
    <w:rsid w:val="0029056B"/>
    <w:rsid w:val="00290582"/>
    <w:rsid w:val="0029080B"/>
    <w:rsid w:val="002908AE"/>
    <w:rsid w:val="0029098B"/>
    <w:rsid w:val="00290AD7"/>
    <w:rsid w:val="00290B02"/>
    <w:rsid w:val="00290C72"/>
    <w:rsid w:val="00290D3A"/>
    <w:rsid w:val="00290E49"/>
    <w:rsid w:val="00290EF0"/>
    <w:rsid w:val="002910D5"/>
    <w:rsid w:val="002911DC"/>
    <w:rsid w:val="0029127D"/>
    <w:rsid w:val="00291449"/>
    <w:rsid w:val="00291551"/>
    <w:rsid w:val="002915AD"/>
    <w:rsid w:val="00291617"/>
    <w:rsid w:val="0029161E"/>
    <w:rsid w:val="00291657"/>
    <w:rsid w:val="00291731"/>
    <w:rsid w:val="00291782"/>
    <w:rsid w:val="00291791"/>
    <w:rsid w:val="00291AA9"/>
    <w:rsid w:val="00291D0A"/>
    <w:rsid w:val="00291D0B"/>
    <w:rsid w:val="00291D25"/>
    <w:rsid w:val="00291D33"/>
    <w:rsid w:val="00291DA8"/>
    <w:rsid w:val="00291F30"/>
    <w:rsid w:val="00292196"/>
    <w:rsid w:val="00292234"/>
    <w:rsid w:val="002922AE"/>
    <w:rsid w:val="0029234D"/>
    <w:rsid w:val="00292547"/>
    <w:rsid w:val="0029257F"/>
    <w:rsid w:val="002925B5"/>
    <w:rsid w:val="002926F3"/>
    <w:rsid w:val="0029281C"/>
    <w:rsid w:val="00292824"/>
    <w:rsid w:val="00292877"/>
    <w:rsid w:val="002929F0"/>
    <w:rsid w:val="00292AE8"/>
    <w:rsid w:val="00292EA4"/>
    <w:rsid w:val="00292EFE"/>
    <w:rsid w:val="00292FB9"/>
    <w:rsid w:val="00293023"/>
    <w:rsid w:val="0029311E"/>
    <w:rsid w:val="00293163"/>
    <w:rsid w:val="0029318F"/>
    <w:rsid w:val="00293282"/>
    <w:rsid w:val="002933A1"/>
    <w:rsid w:val="002934D9"/>
    <w:rsid w:val="0029352F"/>
    <w:rsid w:val="00293547"/>
    <w:rsid w:val="0029358D"/>
    <w:rsid w:val="00293683"/>
    <w:rsid w:val="0029380D"/>
    <w:rsid w:val="002938D6"/>
    <w:rsid w:val="002938E1"/>
    <w:rsid w:val="0029397A"/>
    <w:rsid w:val="002939AC"/>
    <w:rsid w:val="002939B5"/>
    <w:rsid w:val="00293A3A"/>
    <w:rsid w:val="00293A9B"/>
    <w:rsid w:val="00293AB1"/>
    <w:rsid w:val="00293B5C"/>
    <w:rsid w:val="00293C1B"/>
    <w:rsid w:val="00293CA7"/>
    <w:rsid w:val="00293D73"/>
    <w:rsid w:val="00293EB2"/>
    <w:rsid w:val="00293F24"/>
    <w:rsid w:val="00293F5E"/>
    <w:rsid w:val="00294041"/>
    <w:rsid w:val="0029405F"/>
    <w:rsid w:val="00294113"/>
    <w:rsid w:val="00294142"/>
    <w:rsid w:val="002941F3"/>
    <w:rsid w:val="00294231"/>
    <w:rsid w:val="00294517"/>
    <w:rsid w:val="00294623"/>
    <w:rsid w:val="00294647"/>
    <w:rsid w:val="00294675"/>
    <w:rsid w:val="00294688"/>
    <w:rsid w:val="00294801"/>
    <w:rsid w:val="0029485F"/>
    <w:rsid w:val="002949CD"/>
    <w:rsid w:val="00294A46"/>
    <w:rsid w:val="00294A7A"/>
    <w:rsid w:val="00294E12"/>
    <w:rsid w:val="00294F39"/>
    <w:rsid w:val="00294FAF"/>
    <w:rsid w:val="002950E0"/>
    <w:rsid w:val="00295177"/>
    <w:rsid w:val="00295277"/>
    <w:rsid w:val="002952AA"/>
    <w:rsid w:val="002952E0"/>
    <w:rsid w:val="002953DD"/>
    <w:rsid w:val="0029548C"/>
    <w:rsid w:val="00295536"/>
    <w:rsid w:val="00295602"/>
    <w:rsid w:val="00295613"/>
    <w:rsid w:val="002956A8"/>
    <w:rsid w:val="0029574F"/>
    <w:rsid w:val="00295AC4"/>
    <w:rsid w:val="00295C47"/>
    <w:rsid w:val="00295E98"/>
    <w:rsid w:val="00295EC2"/>
    <w:rsid w:val="00295F84"/>
    <w:rsid w:val="00296098"/>
    <w:rsid w:val="00296099"/>
    <w:rsid w:val="0029620E"/>
    <w:rsid w:val="0029645B"/>
    <w:rsid w:val="00296520"/>
    <w:rsid w:val="0029676D"/>
    <w:rsid w:val="002967A2"/>
    <w:rsid w:val="002968D2"/>
    <w:rsid w:val="002969EB"/>
    <w:rsid w:val="002969FD"/>
    <w:rsid w:val="00296AAF"/>
    <w:rsid w:val="00296AF2"/>
    <w:rsid w:val="00296C60"/>
    <w:rsid w:val="00296C8B"/>
    <w:rsid w:val="00296FFD"/>
    <w:rsid w:val="002970BF"/>
    <w:rsid w:val="00297112"/>
    <w:rsid w:val="00297246"/>
    <w:rsid w:val="00297405"/>
    <w:rsid w:val="0029740E"/>
    <w:rsid w:val="00297462"/>
    <w:rsid w:val="0029750F"/>
    <w:rsid w:val="00297536"/>
    <w:rsid w:val="002975B3"/>
    <w:rsid w:val="00297833"/>
    <w:rsid w:val="002978D2"/>
    <w:rsid w:val="00297A33"/>
    <w:rsid w:val="00297AC8"/>
    <w:rsid w:val="00297C4E"/>
    <w:rsid w:val="00297DA6"/>
    <w:rsid w:val="00297DC3"/>
    <w:rsid w:val="00297EA5"/>
    <w:rsid w:val="00297F9A"/>
    <w:rsid w:val="002A00B0"/>
    <w:rsid w:val="002A00B5"/>
    <w:rsid w:val="002A030E"/>
    <w:rsid w:val="002A0563"/>
    <w:rsid w:val="002A0635"/>
    <w:rsid w:val="002A06BA"/>
    <w:rsid w:val="002A06D9"/>
    <w:rsid w:val="002A082E"/>
    <w:rsid w:val="002A083F"/>
    <w:rsid w:val="002A0DDE"/>
    <w:rsid w:val="002A0E15"/>
    <w:rsid w:val="002A0F9B"/>
    <w:rsid w:val="002A105F"/>
    <w:rsid w:val="002A125E"/>
    <w:rsid w:val="002A1343"/>
    <w:rsid w:val="002A167B"/>
    <w:rsid w:val="002A18DC"/>
    <w:rsid w:val="002A19D9"/>
    <w:rsid w:val="002A1A4E"/>
    <w:rsid w:val="002A1D5D"/>
    <w:rsid w:val="002A21F2"/>
    <w:rsid w:val="002A22E3"/>
    <w:rsid w:val="002A258F"/>
    <w:rsid w:val="002A26AE"/>
    <w:rsid w:val="002A280B"/>
    <w:rsid w:val="002A28B4"/>
    <w:rsid w:val="002A29BF"/>
    <w:rsid w:val="002A2A56"/>
    <w:rsid w:val="002A2B58"/>
    <w:rsid w:val="002A2B8C"/>
    <w:rsid w:val="002A2D5A"/>
    <w:rsid w:val="002A2E92"/>
    <w:rsid w:val="002A2F73"/>
    <w:rsid w:val="002A2FF1"/>
    <w:rsid w:val="002A310F"/>
    <w:rsid w:val="002A323B"/>
    <w:rsid w:val="002A3390"/>
    <w:rsid w:val="002A33B8"/>
    <w:rsid w:val="002A3481"/>
    <w:rsid w:val="002A3483"/>
    <w:rsid w:val="002A355E"/>
    <w:rsid w:val="002A356F"/>
    <w:rsid w:val="002A35CF"/>
    <w:rsid w:val="002A3656"/>
    <w:rsid w:val="002A379E"/>
    <w:rsid w:val="002A37B2"/>
    <w:rsid w:val="002A3987"/>
    <w:rsid w:val="002A39CE"/>
    <w:rsid w:val="002A3A41"/>
    <w:rsid w:val="002A405D"/>
    <w:rsid w:val="002A409E"/>
    <w:rsid w:val="002A4302"/>
    <w:rsid w:val="002A4361"/>
    <w:rsid w:val="002A43C0"/>
    <w:rsid w:val="002A4560"/>
    <w:rsid w:val="002A45A3"/>
    <w:rsid w:val="002A475D"/>
    <w:rsid w:val="002A4A20"/>
    <w:rsid w:val="002A4A2F"/>
    <w:rsid w:val="002A4AF5"/>
    <w:rsid w:val="002A4B55"/>
    <w:rsid w:val="002A4D53"/>
    <w:rsid w:val="002A4E0E"/>
    <w:rsid w:val="002A4E3B"/>
    <w:rsid w:val="002A4FBE"/>
    <w:rsid w:val="002A50A2"/>
    <w:rsid w:val="002A5192"/>
    <w:rsid w:val="002A52B0"/>
    <w:rsid w:val="002A530B"/>
    <w:rsid w:val="002A53ED"/>
    <w:rsid w:val="002A547F"/>
    <w:rsid w:val="002A5612"/>
    <w:rsid w:val="002A586B"/>
    <w:rsid w:val="002A58FE"/>
    <w:rsid w:val="002A5948"/>
    <w:rsid w:val="002A59A9"/>
    <w:rsid w:val="002A59BA"/>
    <w:rsid w:val="002A5A5D"/>
    <w:rsid w:val="002A5B6A"/>
    <w:rsid w:val="002A5DAA"/>
    <w:rsid w:val="002A5E0A"/>
    <w:rsid w:val="002A5E96"/>
    <w:rsid w:val="002A6233"/>
    <w:rsid w:val="002A62B4"/>
    <w:rsid w:val="002A6342"/>
    <w:rsid w:val="002A6384"/>
    <w:rsid w:val="002A646D"/>
    <w:rsid w:val="002A64A1"/>
    <w:rsid w:val="002A6522"/>
    <w:rsid w:val="002A659B"/>
    <w:rsid w:val="002A6704"/>
    <w:rsid w:val="002A6844"/>
    <w:rsid w:val="002A68BC"/>
    <w:rsid w:val="002A693C"/>
    <w:rsid w:val="002A69A1"/>
    <w:rsid w:val="002A69DB"/>
    <w:rsid w:val="002A6A9D"/>
    <w:rsid w:val="002A6C59"/>
    <w:rsid w:val="002A6C6B"/>
    <w:rsid w:val="002A6CB6"/>
    <w:rsid w:val="002A6CF9"/>
    <w:rsid w:val="002A6E4B"/>
    <w:rsid w:val="002A73D6"/>
    <w:rsid w:val="002A73F9"/>
    <w:rsid w:val="002A7883"/>
    <w:rsid w:val="002A7942"/>
    <w:rsid w:val="002A7B0B"/>
    <w:rsid w:val="002A7CAD"/>
    <w:rsid w:val="002A7DD9"/>
    <w:rsid w:val="002B0113"/>
    <w:rsid w:val="002B0181"/>
    <w:rsid w:val="002B03D3"/>
    <w:rsid w:val="002B0485"/>
    <w:rsid w:val="002B0532"/>
    <w:rsid w:val="002B092D"/>
    <w:rsid w:val="002B09DC"/>
    <w:rsid w:val="002B09FD"/>
    <w:rsid w:val="002B0A08"/>
    <w:rsid w:val="002B0B77"/>
    <w:rsid w:val="002B0BA9"/>
    <w:rsid w:val="002B0DC4"/>
    <w:rsid w:val="002B0E7B"/>
    <w:rsid w:val="002B0F9C"/>
    <w:rsid w:val="002B10BB"/>
    <w:rsid w:val="002B113A"/>
    <w:rsid w:val="002B116B"/>
    <w:rsid w:val="002B11FC"/>
    <w:rsid w:val="002B13A9"/>
    <w:rsid w:val="002B15EA"/>
    <w:rsid w:val="002B185D"/>
    <w:rsid w:val="002B18D2"/>
    <w:rsid w:val="002B1905"/>
    <w:rsid w:val="002B196C"/>
    <w:rsid w:val="002B1B62"/>
    <w:rsid w:val="002B1CD6"/>
    <w:rsid w:val="002B1D32"/>
    <w:rsid w:val="002B1DDB"/>
    <w:rsid w:val="002B1DFF"/>
    <w:rsid w:val="002B1F22"/>
    <w:rsid w:val="002B1FC9"/>
    <w:rsid w:val="002B2168"/>
    <w:rsid w:val="002B21B5"/>
    <w:rsid w:val="002B21DE"/>
    <w:rsid w:val="002B244F"/>
    <w:rsid w:val="002B25DB"/>
    <w:rsid w:val="002B25F8"/>
    <w:rsid w:val="002B264B"/>
    <w:rsid w:val="002B2672"/>
    <w:rsid w:val="002B275A"/>
    <w:rsid w:val="002B2861"/>
    <w:rsid w:val="002B2872"/>
    <w:rsid w:val="002B2A26"/>
    <w:rsid w:val="002B2A2B"/>
    <w:rsid w:val="002B2ACE"/>
    <w:rsid w:val="002B2B8E"/>
    <w:rsid w:val="002B2BDF"/>
    <w:rsid w:val="002B2C6D"/>
    <w:rsid w:val="002B2C82"/>
    <w:rsid w:val="002B2CBE"/>
    <w:rsid w:val="002B2CC1"/>
    <w:rsid w:val="002B2D87"/>
    <w:rsid w:val="002B2D9A"/>
    <w:rsid w:val="002B2F2C"/>
    <w:rsid w:val="002B2F93"/>
    <w:rsid w:val="002B3013"/>
    <w:rsid w:val="002B30D4"/>
    <w:rsid w:val="002B331D"/>
    <w:rsid w:val="002B3382"/>
    <w:rsid w:val="002B3748"/>
    <w:rsid w:val="002B383D"/>
    <w:rsid w:val="002B3933"/>
    <w:rsid w:val="002B3BE9"/>
    <w:rsid w:val="002B3D81"/>
    <w:rsid w:val="002B3D86"/>
    <w:rsid w:val="002B3DE6"/>
    <w:rsid w:val="002B3FC6"/>
    <w:rsid w:val="002B3FF5"/>
    <w:rsid w:val="002B404C"/>
    <w:rsid w:val="002B40D5"/>
    <w:rsid w:val="002B4199"/>
    <w:rsid w:val="002B4354"/>
    <w:rsid w:val="002B4A03"/>
    <w:rsid w:val="002B4AEF"/>
    <w:rsid w:val="002B4F84"/>
    <w:rsid w:val="002B50F2"/>
    <w:rsid w:val="002B55B0"/>
    <w:rsid w:val="002B57F8"/>
    <w:rsid w:val="002B594A"/>
    <w:rsid w:val="002B5965"/>
    <w:rsid w:val="002B5996"/>
    <w:rsid w:val="002B5B89"/>
    <w:rsid w:val="002B5C1C"/>
    <w:rsid w:val="002B5D6D"/>
    <w:rsid w:val="002B5F05"/>
    <w:rsid w:val="002B5F32"/>
    <w:rsid w:val="002B6287"/>
    <w:rsid w:val="002B643A"/>
    <w:rsid w:val="002B655B"/>
    <w:rsid w:val="002B6B52"/>
    <w:rsid w:val="002B6B60"/>
    <w:rsid w:val="002B6B74"/>
    <w:rsid w:val="002B6C50"/>
    <w:rsid w:val="002B6DC3"/>
    <w:rsid w:val="002B6FC0"/>
    <w:rsid w:val="002B6FF9"/>
    <w:rsid w:val="002B7005"/>
    <w:rsid w:val="002B7121"/>
    <w:rsid w:val="002B7128"/>
    <w:rsid w:val="002B71C7"/>
    <w:rsid w:val="002B727B"/>
    <w:rsid w:val="002B74DE"/>
    <w:rsid w:val="002B76CA"/>
    <w:rsid w:val="002B7815"/>
    <w:rsid w:val="002B7910"/>
    <w:rsid w:val="002B79F2"/>
    <w:rsid w:val="002B7A84"/>
    <w:rsid w:val="002B7AA7"/>
    <w:rsid w:val="002B7B01"/>
    <w:rsid w:val="002B7C90"/>
    <w:rsid w:val="002B7D14"/>
    <w:rsid w:val="002B7D79"/>
    <w:rsid w:val="002B7FF0"/>
    <w:rsid w:val="002C02BB"/>
    <w:rsid w:val="002C02EE"/>
    <w:rsid w:val="002C0306"/>
    <w:rsid w:val="002C0426"/>
    <w:rsid w:val="002C05B5"/>
    <w:rsid w:val="002C063D"/>
    <w:rsid w:val="002C07D0"/>
    <w:rsid w:val="002C07FC"/>
    <w:rsid w:val="002C085C"/>
    <w:rsid w:val="002C0C33"/>
    <w:rsid w:val="002C0D60"/>
    <w:rsid w:val="002C1041"/>
    <w:rsid w:val="002C10B7"/>
    <w:rsid w:val="002C117A"/>
    <w:rsid w:val="002C1328"/>
    <w:rsid w:val="002C1359"/>
    <w:rsid w:val="002C1387"/>
    <w:rsid w:val="002C15B1"/>
    <w:rsid w:val="002C1628"/>
    <w:rsid w:val="002C1A6D"/>
    <w:rsid w:val="002C1A81"/>
    <w:rsid w:val="002C1ABB"/>
    <w:rsid w:val="002C1B6D"/>
    <w:rsid w:val="002C1DBF"/>
    <w:rsid w:val="002C1E3F"/>
    <w:rsid w:val="002C1F3C"/>
    <w:rsid w:val="002C1F6A"/>
    <w:rsid w:val="002C1FF4"/>
    <w:rsid w:val="002C205B"/>
    <w:rsid w:val="002C2073"/>
    <w:rsid w:val="002C220A"/>
    <w:rsid w:val="002C230E"/>
    <w:rsid w:val="002C2328"/>
    <w:rsid w:val="002C23AE"/>
    <w:rsid w:val="002C23C2"/>
    <w:rsid w:val="002C253E"/>
    <w:rsid w:val="002C296C"/>
    <w:rsid w:val="002C29FF"/>
    <w:rsid w:val="002C2A90"/>
    <w:rsid w:val="002C2B3C"/>
    <w:rsid w:val="002C2BDF"/>
    <w:rsid w:val="002C2C91"/>
    <w:rsid w:val="002C32E2"/>
    <w:rsid w:val="002C3340"/>
    <w:rsid w:val="002C33A9"/>
    <w:rsid w:val="002C33AD"/>
    <w:rsid w:val="002C34A5"/>
    <w:rsid w:val="002C34C0"/>
    <w:rsid w:val="002C34F3"/>
    <w:rsid w:val="002C3500"/>
    <w:rsid w:val="002C357A"/>
    <w:rsid w:val="002C35DB"/>
    <w:rsid w:val="002C35E9"/>
    <w:rsid w:val="002C375A"/>
    <w:rsid w:val="002C3930"/>
    <w:rsid w:val="002C39FB"/>
    <w:rsid w:val="002C3A77"/>
    <w:rsid w:val="002C3AF1"/>
    <w:rsid w:val="002C3CFE"/>
    <w:rsid w:val="002C3EB0"/>
    <w:rsid w:val="002C3EFC"/>
    <w:rsid w:val="002C3F31"/>
    <w:rsid w:val="002C3FC7"/>
    <w:rsid w:val="002C41F1"/>
    <w:rsid w:val="002C422B"/>
    <w:rsid w:val="002C42AB"/>
    <w:rsid w:val="002C42F6"/>
    <w:rsid w:val="002C4306"/>
    <w:rsid w:val="002C44AA"/>
    <w:rsid w:val="002C44BA"/>
    <w:rsid w:val="002C4506"/>
    <w:rsid w:val="002C4577"/>
    <w:rsid w:val="002C4663"/>
    <w:rsid w:val="002C4718"/>
    <w:rsid w:val="002C490F"/>
    <w:rsid w:val="002C4995"/>
    <w:rsid w:val="002C4CED"/>
    <w:rsid w:val="002C4D2E"/>
    <w:rsid w:val="002C4D8B"/>
    <w:rsid w:val="002C4E5E"/>
    <w:rsid w:val="002C4EE5"/>
    <w:rsid w:val="002C4F66"/>
    <w:rsid w:val="002C5033"/>
    <w:rsid w:val="002C5049"/>
    <w:rsid w:val="002C5201"/>
    <w:rsid w:val="002C5356"/>
    <w:rsid w:val="002C53E0"/>
    <w:rsid w:val="002C543D"/>
    <w:rsid w:val="002C5466"/>
    <w:rsid w:val="002C548E"/>
    <w:rsid w:val="002C556D"/>
    <w:rsid w:val="002C5702"/>
    <w:rsid w:val="002C5831"/>
    <w:rsid w:val="002C58C7"/>
    <w:rsid w:val="002C5929"/>
    <w:rsid w:val="002C5A70"/>
    <w:rsid w:val="002C5B0D"/>
    <w:rsid w:val="002C5B51"/>
    <w:rsid w:val="002C5BDC"/>
    <w:rsid w:val="002C5C0B"/>
    <w:rsid w:val="002C5E35"/>
    <w:rsid w:val="002C5F31"/>
    <w:rsid w:val="002C5F93"/>
    <w:rsid w:val="002C5FB7"/>
    <w:rsid w:val="002C60C4"/>
    <w:rsid w:val="002C613C"/>
    <w:rsid w:val="002C62BD"/>
    <w:rsid w:val="002C658E"/>
    <w:rsid w:val="002C662C"/>
    <w:rsid w:val="002C66FB"/>
    <w:rsid w:val="002C68F3"/>
    <w:rsid w:val="002C6A8C"/>
    <w:rsid w:val="002C6B08"/>
    <w:rsid w:val="002C6B65"/>
    <w:rsid w:val="002C6D86"/>
    <w:rsid w:val="002C6E96"/>
    <w:rsid w:val="002C7150"/>
    <w:rsid w:val="002C7152"/>
    <w:rsid w:val="002C71C1"/>
    <w:rsid w:val="002C71CF"/>
    <w:rsid w:val="002C7241"/>
    <w:rsid w:val="002C7367"/>
    <w:rsid w:val="002C744D"/>
    <w:rsid w:val="002C7655"/>
    <w:rsid w:val="002C76B9"/>
    <w:rsid w:val="002C7784"/>
    <w:rsid w:val="002C796D"/>
    <w:rsid w:val="002C7B44"/>
    <w:rsid w:val="002C7C68"/>
    <w:rsid w:val="002C7D38"/>
    <w:rsid w:val="002C7D7C"/>
    <w:rsid w:val="002C7DE7"/>
    <w:rsid w:val="002D00E2"/>
    <w:rsid w:val="002D014F"/>
    <w:rsid w:val="002D02E7"/>
    <w:rsid w:val="002D0346"/>
    <w:rsid w:val="002D0499"/>
    <w:rsid w:val="002D065D"/>
    <w:rsid w:val="002D0A05"/>
    <w:rsid w:val="002D0A40"/>
    <w:rsid w:val="002D0D1C"/>
    <w:rsid w:val="002D0D27"/>
    <w:rsid w:val="002D0DC0"/>
    <w:rsid w:val="002D0F06"/>
    <w:rsid w:val="002D0F26"/>
    <w:rsid w:val="002D0F47"/>
    <w:rsid w:val="002D101B"/>
    <w:rsid w:val="002D10D9"/>
    <w:rsid w:val="002D124B"/>
    <w:rsid w:val="002D13CA"/>
    <w:rsid w:val="002D163E"/>
    <w:rsid w:val="002D16CD"/>
    <w:rsid w:val="002D1752"/>
    <w:rsid w:val="002D1771"/>
    <w:rsid w:val="002D1839"/>
    <w:rsid w:val="002D187D"/>
    <w:rsid w:val="002D18A3"/>
    <w:rsid w:val="002D199B"/>
    <w:rsid w:val="002D1A30"/>
    <w:rsid w:val="002D1A34"/>
    <w:rsid w:val="002D1BA0"/>
    <w:rsid w:val="002D1C1C"/>
    <w:rsid w:val="002D1E3C"/>
    <w:rsid w:val="002D1E5E"/>
    <w:rsid w:val="002D1F7D"/>
    <w:rsid w:val="002D2021"/>
    <w:rsid w:val="002D2096"/>
    <w:rsid w:val="002D21F6"/>
    <w:rsid w:val="002D2210"/>
    <w:rsid w:val="002D221E"/>
    <w:rsid w:val="002D22B2"/>
    <w:rsid w:val="002D2410"/>
    <w:rsid w:val="002D2421"/>
    <w:rsid w:val="002D2473"/>
    <w:rsid w:val="002D24E7"/>
    <w:rsid w:val="002D25E3"/>
    <w:rsid w:val="002D29D0"/>
    <w:rsid w:val="002D2B4B"/>
    <w:rsid w:val="002D2CF8"/>
    <w:rsid w:val="002D2D19"/>
    <w:rsid w:val="002D2DEB"/>
    <w:rsid w:val="002D2E55"/>
    <w:rsid w:val="002D2E84"/>
    <w:rsid w:val="002D2F08"/>
    <w:rsid w:val="002D2F94"/>
    <w:rsid w:val="002D305E"/>
    <w:rsid w:val="002D30C1"/>
    <w:rsid w:val="002D31C5"/>
    <w:rsid w:val="002D3241"/>
    <w:rsid w:val="002D3266"/>
    <w:rsid w:val="002D32FC"/>
    <w:rsid w:val="002D3311"/>
    <w:rsid w:val="002D3435"/>
    <w:rsid w:val="002D355F"/>
    <w:rsid w:val="002D357B"/>
    <w:rsid w:val="002D364C"/>
    <w:rsid w:val="002D371F"/>
    <w:rsid w:val="002D393A"/>
    <w:rsid w:val="002D3A85"/>
    <w:rsid w:val="002D3BA0"/>
    <w:rsid w:val="002D3BF7"/>
    <w:rsid w:val="002D3C22"/>
    <w:rsid w:val="002D3CAC"/>
    <w:rsid w:val="002D3E66"/>
    <w:rsid w:val="002D404D"/>
    <w:rsid w:val="002D4314"/>
    <w:rsid w:val="002D466F"/>
    <w:rsid w:val="002D47C7"/>
    <w:rsid w:val="002D47EE"/>
    <w:rsid w:val="002D48FD"/>
    <w:rsid w:val="002D4982"/>
    <w:rsid w:val="002D4A3B"/>
    <w:rsid w:val="002D4A7B"/>
    <w:rsid w:val="002D4AD3"/>
    <w:rsid w:val="002D4B6B"/>
    <w:rsid w:val="002D4D94"/>
    <w:rsid w:val="002D4E59"/>
    <w:rsid w:val="002D502D"/>
    <w:rsid w:val="002D5038"/>
    <w:rsid w:val="002D5092"/>
    <w:rsid w:val="002D526F"/>
    <w:rsid w:val="002D5422"/>
    <w:rsid w:val="002D551C"/>
    <w:rsid w:val="002D5563"/>
    <w:rsid w:val="002D5646"/>
    <w:rsid w:val="002D5694"/>
    <w:rsid w:val="002D589B"/>
    <w:rsid w:val="002D5B4F"/>
    <w:rsid w:val="002D5D3C"/>
    <w:rsid w:val="002D5D88"/>
    <w:rsid w:val="002D5E74"/>
    <w:rsid w:val="002D5F50"/>
    <w:rsid w:val="002D5F97"/>
    <w:rsid w:val="002D5FB0"/>
    <w:rsid w:val="002D612B"/>
    <w:rsid w:val="002D618C"/>
    <w:rsid w:val="002D6297"/>
    <w:rsid w:val="002D62C8"/>
    <w:rsid w:val="002D63E8"/>
    <w:rsid w:val="002D6539"/>
    <w:rsid w:val="002D6852"/>
    <w:rsid w:val="002D68CE"/>
    <w:rsid w:val="002D6C36"/>
    <w:rsid w:val="002D6C51"/>
    <w:rsid w:val="002D6D04"/>
    <w:rsid w:val="002D6E46"/>
    <w:rsid w:val="002D6F22"/>
    <w:rsid w:val="002D6F66"/>
    <w:rsid w:val="002D6FC2"/>
    <w:rsid w:val="002D715B"/>
    <w:rsid w:val="002D71B7"/>
    <w:rsid w:val="002D73A7"/>
    <w:rsid w:val="002D77AF"/>
    <w:rsid w:val="002D78C6"/>
    <w:rsid w:val="002D7924"/>
    <w:rsid w:val="002D7A2A"/>
    <w:rsid w:val="002D7A83"/>
    <w:rsid w:val="002D7AE7"/>
    <w:rsid w:val="002D7DC6"/>
    <w:rsid w:val="002D7F26"/>
    <w:rsid w:val="002D7F71"/>
    <w:rsid w:val="002E0146"/>
    <w:rsid w:val="002E01B1"/>
    <w:rsid w:val="002E0260"/>
    <w:rsid w:val="002E040B"/>
    <w:rsid w:val="002E0439"/>
    <w:rsid w:val="002E05A8"/>
    <w:rsid w:val="002E08E2"/>
    <w:rsid w:val="002E0C9E"/>
    <w:rsid w:val="002E0F3D"/>
    <w:rsid w:val="002E100A"/>
    <w:rsid w:val="002E1134"/>
    <w:rsid w:val="002E12A4"/>
    <w:rsid w:val="002E12B5"/>
    <w:rsid w:val="002E12B8"/>
    <w:rsid w:val="002E148A"/>
    <w:rsid w:val="002E1660"/>
    <w:rsid w:val="002E19EB"/>
    <w:rsid w:val="002E1ACF"/>
    <w:rsid w:val="002E1BD9"/>
    <w:rsid w:val="002E20B2"/>
    <w:rsid w:val="002E2101"/>
    <w:rsid w:val="002E21E4"/>
    <w:rsid w:val="002E2307"/>
    <w:rsid w:val="002E2378"/>
    <w:rsid w:val="002E24B4"/>
    <w:rsid w:val="002E2531"/>
    <w:rsid w:val="002E2688"/>
    <w:rsid w:val="002E2881"/>
    <w:rsid w:val="002E2964"/>
    <w:rsid w:val="002E2AAA"/>
    <w:rsid w:val="002E2BF6"/>
    <w:rsid w:val="002E2C15"/>
    <w:rsid w:val="002E2D91"/>
    <w:rsid w:val="002E2DD1"/>
    <w:rsid w:val="002E2DDF"/>
    <w:rsid w:val="002E2F1E"/>
    <w:rsid w:val="002E2F45"/>
    <w:rsid w:val="002E2F73"/>
    <w:rsid w:val="002E2FC0"/>
    <w:rsid w:val="002E32C9"/>
    <w:rsid w:val="002E32DF"/>
    <w:rsid w:val="002E3311"/>
    <w:rsid w:val="002E339F"/>
    <w:rsid w:val="002E33C9"/>
    <w:rsid w:val="002E33E6"/>
    <w:rsid w:val="002E354B"/>
    <w:rsid w:val="002E3931"/>
    <w:rsid w:val="002E3DF5"/>
    <w:rsid w:val="002E3F30"/>
    <w:rsid w:val="002E40A1"/>
    <w:rsid w:val="002E4255"/>
    <w:rsid w:val="002E42EF"/>
    <w:rsid w:val="002E455B"/>
    <w:rsid w:val="002E4568"/>
    <w:rsid w:val="002E4576"/>
    <w:rsid w:val="002E469D"/>
    <w:rsid w:val="002E4737"/>
    <w:rsid w:val="002E4779"/>
    <w:rsid w:val="002E47C8"/>
    <w:rsid w:val="002E481B"/>
    <w:rsid w:val="002E4841"/>
    <w:rsid w:val="002E48FF"/>
    <w:rsid w:val="002E4901"/>
    <w:rsid w:val="002E498E"/>
    <w:rsid w:val="002E4D1B"/>
    <w:rsid w:val="002E4E18"/>
    <w:rsid w:val="002E4E96"/>
    <w:rsid w:val="002E4F1C"/>
    <w:rsid w:val="002E5021"/>
    <w:rsid w:val="002E514F"/>
    <w:rsid w:val="002E5172"/>
    <w:rsid w:val="002E51D6"/>
    <w:rsid w:val="002E5516"/>
    <w:rsid w:val="002E5665"/>
    <w:rsid w:val="002E56A8"/>
    <w:rsid w:val="002E56AF"/>
    <w:rsid w:val="002E56BD"/>
    <w:rsid w:val="002E57A3"/>
    <w:rsid w:val="002E58B4"/>
    <w:rsid w:val="002E5A3C"/>
    <w:rsid w:val="002E5BC5"/>
    <w:rsid w:val="002E5C57"/>
    <w:rsid w:val="002E5CB0"/>
    <w:rsid w:val="002E5DBB"/>
    <w:rsid w:val="002E5E75"/>
    <w:rsid w:val="002E5EF5"/>
    <w:rsid w:val="002E5FB0"/>
    <w:rsid w:val="002E60F2"/>
    <w:rsid w:val="002E6204"/>
    <w:rsid w:val="002E62B1"/>
    <w:rsid w:val="002E62EF"/>
    <w:rsid w:val="002E636F"/>
    <w:rsid w:val="002E64D7"/>
    <w:rsid w:val="002E64FC"/>
    <w:rsid w:val="002E652F"/>
    <w:rsid w:val="002E664B"/>
    <w:rsid w:val="002E669B"/>
    <w:rsid w:val="002E66AA"/>
    <w:rsid w:val="002E6B31"/>
    <w:rsid w:val="002E6C2A"/>
    <w:rsid w:val="002E6C9E"/>
    <w:rsid w:val="002E6FEA"/>
    <w:rsid w:val="002E748E"/>
    <w:rsid w:val="002E750A"/>
    <w:rsid w:val="002E7752"/>
    <w:rsid w:val="002E792F"/>
    <w:rsid w:val="002E7A0E"/>
    <w:rsid w:val="002E7AF5"/>
    <w:rsid w:val="002E7B65"/>
    <w:rsid w:val="002E7E35"/>
    <w:rsid w:val="002E7FC5"/>
    <w:rsid w:val="002F00B8"/>
    <w:rsid w:val="002F014E"/>
    <w:rsid w:val="002F0203"/>
    <w:rsid w:val="002F041F"/>
    <w:rsid w:val="002F046D"/>
    <w:rsid w:val="002F04A6"/>
    <w:rsid w:val="002F05BD"/>
    <w:rsid w:val="002F0734"/>
    <w:rsid w:val="002F08E0"/>
    <w:rsid w:val="002F097D"/>
    <w:rsid w:val="002F09B3"/>
    <w:rsid w:val="002F0A2E"/>
    <w:rsid w:val="002F0B15"/>
    <w:rsid w:val="002F0B68"/>
    <w:rsid w:val="002F0B96"/>
    <w:rsid w:val="002F0E31"/>
    <w:rsid w:val="002F1029"/>
    <w:rsid w:val="002F1078"/>
    <w:rsid w:val="002F10CA"/>
    <w:rsid w:val="002F10E5"/>
    <w:rsid w:val="002F11FD"/>
    <w:rsid w:val="002F13DC"/>
    <w:rsid w:val="002F1584"/>
    <w:rsid w:val="002F184F"/>
    <w:rsid w:val="002F196C"/>
    <w:rsid w:val="002F1DA0"/>
    <w:rsid w:val="002F1DC7"/>
    <w:rsid w:val="002F1E37"/>
    <w:rsid w:val="002F2325"/>
    <w:rsid w:val="002F23D3"/>
    <w:rsid w:val="002F245F"/>
    <w:rsid w:val="002F2481"/>
    <w:rsid w:val="002F25DB"/>
    <w:rsid w:val="002F265C"/>
    <w:rsid w:val="002F272B"/>
    <w:rsid w:val="002F2749"/>
    <w:rsid w:val="002F2837"/>
    <w:rsid w:val="002F2960"/>
    <w:rsid w:val="002F2A3C"/>
    <w:rsid w:val="002F2AE7"/>
    <w:rsid w:val="002F2AFF"/>
    <w:rsid w:val="002F2B49"/>
    <w:rsid w:val="002F2B9F"/>
    <w:rsid w:val="002F300E"/>
    <w:rsid w:val="002F3237"/>
    <w:rsid w:val="002F3512"/>
    <w:rsid w:val="002F3556"/>
    <w:rsid w:val="002F3760"/>
    <w:rsid w:val="002F3AE6"/>
    <w:rsid w:val="002F3BC2"/>
    <w:rsid w:val="002F3E49"/>
    <w:rsid w:val="002F40A6"/>
    <w:rsid w:val="002F422A"/>
    <w:rsid w:val="002F432D"/>
    <w:rsid w:val="002F4340"/>
    <w:rsid w:val="002F4382"/>
    <w:rsid w:val="002F4447"/>
    <w:rsid w:val="002F4605"/>
    <w:rsid w:val="002F466B"/>
    <w:rsid w:val="002F469E"/>
    <w:rsid w:val="002F46A2"/>
    <w:rsid w:val="002F46D9"/>
    <w:rsid w:val="002F4710"/>
    <w:rsid w:val="002F48A0"/>
    <w:rsid w:val="002F48CF"/>
    <w:rsid w:val="002F49D8"/>
    <w:rsid w:val="002F4A2B"/>
    <w:rsid w:val="002F4A97"/>
    <w:rsid w:val="002F4AA9"/>
    <w:rsid w:val="002F4AB8"/>
    <w:rsid w:val="002F4B51"/>
    <w:rsid w:val="002F4B77"/>
    <w:rsid w:val="002F4BEF"/>
    <w:rsid w:val="002F5110"/>
    <w:rsid w:val="002F5194"/>
    <w:rsid w:val="002F51CA"/>
    <w:rsid w:val="002F5241"/>
    <w:rsid w:val="002F55C5"/>
    <w:rsid w:val="002F57E8"/>
    <w:rsid w:val="002F5807"/>
    <w:rsid w:val="002F5A4D"/>
    <w:rsid w:val="002F5B3C"/>
    <w:rsid w:val="002F5B6D"/>
    <w:rsid w:val="002F5C0B"/>
    <w:rsid w:val="002F5CC8"/>
    <w:rsid w:val="002F5D05"/>
    <w:rsid w:val="002F5F09"/>
    <w:rsid w:val="002F5F2A"/>
    <w:rsid w:val="002F5F45"/>
    <w:rsid w:val="002F5FEE"/>
    <w:rsid w:val="002F6015"/>
    <w:rsid w:val="002F6150"/>
    <w:rsid w:val="002F6213"/>
    <w:rsid w:val="002F6471"/>
    <w:rsid w:val="002F6533"/>
    <w:rsid w:val="002F65D8"/>
    <w:rsid w:val="002F6707"/>
    <w:rsid w:val="002F67E5"/>
    <w:rsid w:val="002F6834"/>
    <w:rsid w:val="002F6997"/>
    <w:rsid w:val="002F6B26"/>
    <w:rsid w:val="002F70D5"/>
    <w:rsid w:val="002F733B"/>
    <w:rsid w:val="002F751D"/>
    <w:rsid w:val="002F7544"/>
    <w:rsid w:val="002F75CF"/>
    <w:rsid w:val="002F75FF"/>
    <w:rsid w:val="002F7753"/>
    <w:rsid w:val="002F779A"/>
    <w:rsid w:val="002F782A"/>
    <w:rsid w:val="002F7AD8"/>
    <w:rsid w:val="002F7AEC"/>
    <w:rsid w:val="002F7CCB"/>
    <w:rsid w:val="002F7CFE"/>
    <w:rsid w:val="002F7D25"/>
    <w:rsid w:val="002F7DC4"/>
    <w:rsid w:val="002F7E2A"/>
    <w:rsid w:val="002F7F6A"/>
    <w:rsid w:val="0030000D"/>
    <w:rsid w:val="0030006D"/>
    <w:rsid w:val="003000D0"/>
    <w:rsid w:val="00300162"/>
    <w:rsid w:val="003003E5"/>
    <w:rsid w:val="003003FC"/>
    <w:rsid w:val="0030049D"/>
    <w:rsid w:val="0030091F"/>
    <w:rsid w:val="00300AE3"/>
    <w:rsid w:val="00300CCD"/>
    <w:rsid w:val="00300D66"/>
    <w:rsid w:val="00300E76"/>
    <w:rsid w:val="00300F46"/>
    <w:rsid w:val="00300F4A"/>
    <w:rsid w:val="0030116C"/>
    <w:rsid w:val="00301196"/>
    <w:rsid w:val="0030128D"/>
    <w:rsid w:val="003013FE"/>
    <w:rsid w:val="00301491"/>
    <w:rsid w:val="003014F0"/>
    <w:rsid w:val="003017A5"/>
    <w:rsid w:val="003017E9"/>
    <w:rsid w:val="00301870"/>
    <w:rsid w:val="00301A34"/>
    <w:rsid w:val="00301C1B"/>
    <w:rsid w:val="00301C82"/>
    <w:rsid w:val="00301CE0"/>
    <w:rsid w:val="00301FE5"/>
    <w:rsid w:val="0030204A"/>
    <w:rsid w:val="0030208C"/>
    <w:rsid w:val="00302153"/>
    <w:rsid w:val="00302268"/>
    <w:rsid w:val="003023B9"/>
    <w:rsid w:val="003023E2"/>
    <w:rsid w:val="003026BD"/>
    <w:rsid w:val="003026EC"/>
    <w:rsid w:val="0030285F"/>
    <w:rsid w:val="00302AC3"/>
    <w:rsid w:val="00302B0C"/>
    <w:rsid w:val="00302BF8"/>
    <w:rsid w:val="00302E83"/>
    <w:rsid w:val="00302F06"/>
    <w:rsid w:val="00303064"/>
    <w:rsid w:val="00303085"/>
    <w:rsid w:val="003032C2"/>
    <w:rsid w:val="003032CB"/>
    <w:rsid w:val="00303372"/>
    <w:rsid w:val="00303439"/>
    <w:rsid w:val="003035C1"/>
    <w:rsid w:val="003036B9"/>
    <w:rsid w:val="0030388A"/>
    <w:rsid w:val="00303BE5"/>
    <w:rsid w:val="00303D9F"/>
    <w:rsid w:val="00303DC4"/>
    <w:rsid w:val="00303DF9"/>
    <w:rsid w:val="00303E9F"/>
    <w:rsid w:val="00303F79"/>
    <w:rsid w:val="00304050"/>
    <w:rsid w:val="0030406D"/>
    <w:rsid w:val="00304196"/>
    <w:rsid w:val="003041F6"/>
    <w:rsid w:val="0030426B"/>
    <w:rsid w:val="00304637"/>
    <w:rsid w:val="0030474D"/>
    <w:rsid w:val="0030485C"/>
    <w:rsid w:val="00304904"/>
    <w:rsid w:val="003049F4"/>
    <w:rsid w:val="00304C5A"/>
    <w:rsid w:val="0030501B"/>
    <w:rsid w:val="00305286"/>
    <w:rsid w:val="0030549D"/>
    <w:rsid w:val="003054FF"/>
    <w:rsid w:val="003058D8"/>
    <w:rsid w:val="00305A32"/>
    <w:rsid w:val="00305AC8"/>
    <w:rsid w:val="00305B0D"/>
    <w:rsid w:val="00305B2D"/>
    <w:rsid w:val="00305B85"/>
    <w:rsid w:val="00305CB6"/>
    <w:rsid w:val="00305F13"/>
    <w:rsid w:val="00306032"/>
    <w:rsid w:val="003060C5"/>
    <w:rsid w:val="00306156"/>
    <w:rsid w:val="00306288"/>
    <w:rsid w:val="003064A4"/>
    <w:rsid w:val="00306667"/>
    <w:rsid w:val="0030687C"/>
    <w:rsid w:val="003069D6"/>
    <w:rsid w:val="00306B8D"/>
    <w:rsid w:val="00306B97"/>
    <w:rsid w:val="00306C23"/>
    <w:rsid w:val="00306DA0"/>
    <w:rsid w:val="00306E4F"/>
    <w:rsid w:val="00306EE1"/>
    <w:rsid w:val="00306F3F"/>
    <w:rsid w:val="003071B0"/>
    <w:rsid w:val="003071DA"/>
    <w:rsid w:val="003072EC"/>
    <w:rsid w:val="003075F8"/>
    <w:rsid w:val="00307852"/>
    <w:rsid w:val="003079D9"/>
    <w:rsid w:val="003079EC"/>
    <w:rsid w:val="00307AF2"/>
    <w:rsid w:val="00307B4A"/>
    <w:rsid w:val="00307BD5"/>
    <w:rsid w:val="00307BE7"/>
    <w:rsid w:val="00307C96"/>
    <w:rsid w:val="00307E8F"/>
    <w:rsid w:val="00307F79"/>
    <w:rsid w:val="00307FF0"/>
    <w:rsid w:val="003100A8"/>
    <w:rsid w:val="0031013D"/>
    <w:rsid w:val="00310327"/>
    <w:rsid w:val="003103A1"/>
    <w:rsid w:val="00310563"/>
    <w:rsid w:val="0031065E"/>
    <w:rsid w:val="0031071E"/>
    <w:rsid w:val="00310788"/>
    <w:rsid w:val="0031078A"/>
    <w:rsid w:val="003108D3"/>
    <w:rsid w:val="00310965"/>
    <w:rsid w:val="00310A0C"/>
    <w:rsid w:val="00310B7A"/>
    <w:rsid w:val="00310E20"/>
    <w:rsid w:val="00310EBE"/>
    <w:rsid w:val="0031102A"/>
    <w:rsid w:val="003110A4"/>
    <w:rsid w:val="0031113C"/>
    <w:rsid w:val="003111A4"/>
    <w:rsid w:val="003113BE"/>
    <w:rsid w:val="00311436"/>
    <w:rsid w:val="00311736"/>
    <w:rsid w:val="00311776"/>
    <w:rsid w:val="003117B2"/>
    <w:rsid w:val="00311884"/>
    <w:rsid w:val="00311B82"/>
    <w:rsid w:val="00311BAA"/>
    <w:rsid w:val="00311C66"/>
    <w:rsid w:val="00311DB8"/>
    <w:rsid w:val="00311DEB"/>
    <w:rsid w:val="00311E07"/>
    <w:rsid w:val="00311F70"/>
    <w:rsid w:val="00311FB6"/>
    <w:rsid w:val="00312118"/>
    <w:rsid w:val="00312242"/>
    <w:rsid w:val="00312347"/>
    <w:rsid w:val="0031244D"/>
    <w:rsid w:val="00312D03"/>
    <w:rsid w:val="00313067"/>
    <w:rsid w:val="00313074"/>
    <w:rsid w:val="003133AD"/>
    <w:rsid w:val="003133E9"/>
    <w:rsid w:val="0031340B"/>
    <w:rsid w:val="00313414"/>
    <w:rsid w:val="00313473"/>
    <w:rsid w:val="003137D6"/>
    <w:rsid w:val="0031383B"/>
    <w:rsid w:val="00313A27"/>
    <w:rsid w:val="00313AFE"/>
    <w:rsid w:val="00313B50"/>
    <w:rsid w:val="00313C1A"/>
    <w:rsid w:val="00313CBA"/>
    <w:rsid w:val="00313D7B"/>
    <w:rsid w:val="00313E62"/>
    <w:rsid w:val="00313EF8"/>
    <w:rsid w:val="00313F5D"/>
    <w:rsid w:val="00313FC8"/>
    <w:rsid w:val="0031400A"/>
    <w:rsid w:val="0031400E"/>
    <w:rsid w:val="0031406B"/>
    <w:rsid w:val="0031424E"/>
    <w:rsid w:val="0031428D"/>
    <w:rsid w:val="00314474"/>
    <w:rsid w:val="0031452B"/>
    <w:rsid w:val="00314629"/>
    <w:rsid w:val="0031478E"/>
    <w:rsid w:val="00314805"/>
    <w:rsid w:val="00314875"/>
    <w:rsid w:val="003148B6"/>
    <w:rsid w:val="00314B71"/>
    <w:rsid w:val="00314CEF"/>
    <w:rsid w:val="00314E58"/>
    <w:rsid w:val="00314F82"/>
    <w:rsid w:val="0031557E"/>
    <w:rsid w:val="003155DE"/>
    <w:rsid w:val="00315672"/>
    <w:rsid w:val="0031580F"/>
    <w:rsid w:val="0031591E"/>
    <w:rsid w:val="00315A38"/>
    <w:rsid w:val="00315B1E"/>
    <w:rsid w:val="00315CE4"/>
    <w:rsid w:val="00315E2D"/>
    <w:rsid w:val="0031606A"/>
    <w:rsid w:val="0031610D"/>
    <w:rsid w:val="0031615E"/>
    <w:rsid w:val="00316255"/>
    <w:rsid w:val="003163F4"/>
    <w:rsid w:val="003167BE"/>
    <w:rsid w:val="00316A1A"/>
    <w:rsid w:val="00316A39"/>
    <w:rsid w:val="00316A7F"/>
    <w:rsid w:val="00316A92"/>
    <w:rsid w:val="00316C0B"/>
    <w:rsid w:val="00316CB8"/>
    <w:rsid w:val="00316D88"/>
    <w:rsid w:val="00316ED8"/>
    <w:rsid w:val="003170B2"/>
    <w:rsid w:val="003172F0"/>
    <w:rsid w:val="00317373"/>
    <w:rsid w:val="0031740A"/>
    <w:rsid w:val="00317470"/>
    <w:rsid w:val="0031753F"/>
    <w:rsid w:val="00317598"/>
    <w:rsid w:val="003175B9"/>
    <w:rsid w:val="0031760A"/>
    <w:rsid w:val="00317674"/>
    <w:rsid w:val="003178B1"/>
    <w:rsid w:val="0031792C"/>
    <w:rsid w:val="00317B6F"/>
    <w:rsid w:val="00317E5B"/>
    <w:rsid w:val="00317F3C"/>
    <w:rsid w:val="00317F9D"/>
    <w:rsid w:val="003201FC"/>
    <w:rsid w:val="00320297"/>
    <w:rsid w:val="00320366"/>
    <w:rsid w:val="0032042B"/>
    <w:rsid w:val="00320500"/>
    <w:rsid w:val="00320524"/>
    <w:rsid w:val="00320631"/>
    <w:rsid w:val="0032074D"/>
    <w:rsid w:val="003207A9"/>
    <w:rsid w:val="003207C1"/>
    <w:rsid w:val="0032083C"/>
    <w:rsid w:val="003208A2"/>
    <w:rsid w:val="00320A56"/>
    <w:rsid w:val="00320D92"/>
    <w:rsid w:val="00320DCB"/>
    <w:rsid w:val="00320DE9"/>
    <w:rsid w:val="00320E89"/>
    <w:rsid w:val="003211B8"/>
    <w:rsid w:val="003211C0"/>
    <w:rsid w:val="003211E4"/>
    <w:rsid w:val="003212D2"/>
    <w:rsid w:val="0032131E"/>
    <w:rsid w:val="003214C4"/>
    <w:rsid w:val="00321613"/>
    <w:rsid w:val="00321639"/>
    <w:rsid w:val="00321665"/>
    <w:rsid w:val="003216B3"/>
    <w:rsid w:val="003217E2"/>
    <w:rsid w:val="00321869"/>
    <w:rsid w:val="00321B14"/>
    <w:rsid w:val="00321B34"/>
    <w:rsid w:val="00321BCA"/>
    <w:rsid w:val="00321C54"/>
    <w:rsid w:val="00321C73"/>
    <w:rsid w:val="00321F1B"/>
    <w:rsid w:val="003220F4"/>
    <w:rsid w:val="00322108"/>
    <w:rsid w:val="003222FC"/>
    <w:rsid w:val="003224D3"/>
    <w:rsid w:val="00322632"/>
    <w:rsid w:val="00322801"/>
    <w:rsid w:val="00322886"/>
    <w:rsid w:val="0032294F"/>
    <w:rsid w:val="00322A3A"/>
    <w:rsid w:val="00322B61"/>
    <w:rsid w:val="00322C67"/>
    <w:rsid w:val="00322CA5"/>
    <w:rsid w:val="00322D87"/>
    <w:rsid w:val="00322E0A"/>
    <w:rsid w:val="00322EC8"/>
    <w:rsid w:val="00322F92"/>
    <w:rsid w:val="00323061"/>
    <w:rsid w:val="003230E9"/>
    <w:rsid w:val="0032311C"/>
    <w:rsid w:val="00323242"/>
    <w:rsid w:val="003233F0"/>
    <w:rsid w:val="003234B2"/>
    <w:rsid w:val="003234DC"/>
    <w:rsid w:val="00323703"/>
    <w:rsid w:val="00323851"/>
    <w:rsid w:val="003238BC"/>
    <w:rsid w:val="00323986"/>
    <w:rsid w:val="00323A52"/>
    <w:rsid w:val="00323C7A"/>
    <w:rsid w:val="00323DB4"/>
    <w:rsid w:val="00323E4B"/>
    <w:rsid w:val="00323EE1"/>
    <w:rsid w:val="0032400A"/>
    <w:rsid w:val="00324028"/>
    <w:rsid w:val="003241C2"/>
    <w:rsid w:val="0032425C"/>
    <w:rsid w:val="00324566"/>
    <w:rsid w:val="0032457A"/>
    <w:rsid w:val="003245CF"/>
    <w:rsid w:val="0032473A"/>
    <w:rsid w:val="0032479C"/>
    <w:rsid w:val="00324994"/>
    <w:rsid w:val="00324A4E"/>
    <w:rsid w:val="00324AD6"/>
    <w:rsid w:val="00324AF4"/>
    <w:rsid w:val="00324B2C"/>
    <w:rsid w:val="00324B61"/>
    <w:rsid w:val="00324B64"/>
    <w:rsid w:val="00324DDE"/>
    <w:rsid w:val="00325089"/>
    <w:rsid w:val="003250C6"/>
    <w:rsid w:val="003250C8"/>
    <w:rsid w:val="003253C6"/>
    <w:rsid w:val="003255F6"/>
    <w:rsid w:val="00325616"/>
    <w:rsid w:val="00325710"/>
    <w:rsid w:val="0032579F"/>
    <w:rsid w:val="00325931"/>
    <w:rsid w:val="00325AFA"/>
    <w:rsid w:val="00325D55"/>
    <w:rsid w:val="00325F9D"/>
    <w:rsid w:val="0032612F"/>
    <w:rsid w:val="00326201"/>
    <w:rsid w:val="00326389"/>
    <w:rsid w:val="003264DF"/>
    <w:rsid w:val="003265A6"/>
    <w:rsid w:val="0032679F"/>
    <w:rsid w:val="0032683B"/>
    <w:rsid w:val="0032688B"/>
    <w:rsid w:val="0032689D"/>
    <w:rsid w:val="0032694A"/>
    <w:rsid w:val="00326A45"/>
    <w:rsid w:val="00326B40"/>
    <w:rsid w:val="00326B6B"/>
    <w:rsid w:val="00326D2B"/>
    <w:rsid w:val="00326E2E"/>
    <w:rsid w:val="00327027"/>
    <w:rsid w:val="00327247"/>
    <w:rsid w:val="003272C7"/>
    <w:rsid w:val="0032762A"/>
    <w:rsid w:val="0032785D"/>
    <w:rsid w:val="003278C9"/>
    <w:rsid w:val="00327A1A"/>
    <w:rsid w:val="00327D0B"/>
    <w:rsid w:val="00327FE2"/>
    <w:rsid w:val="00327FF3"/>
    <w:rsid w:val="003300C1"/>
    <w:rsid w:val="00330334"/>
    <w:rsid w:val="00330362"/>
    <w:rsid w:val="00330456"/>
    <w:rsid w:val="003304CA"/>
    <w:rsid w:val="0033052B"/>
    <w:rsid w:val="003307FF"/>
    <w:rsid w:val="00330963"/>
    <w:rsid w:val="00330ACF"/>
    <w:rsid w:val="00331136"/>
    <w:rsid w:val="00331152"/>
    <w:rsid w:val="003311C3"/>
    <w:rsid w:val="003311F7"/>
    <w:rsid w:val="0033128A"/>
    <w:rsid w:val="003312AD"/>
    <w:rsid w:val="0033146E"/>
    <w:rsid w:val="003314B7"/>
    <w:rsid w:val="003315CA"/>
    <w:rsid w:val="00331669"/>
    <w:rsid w:val="003316E1"/>
    <w:rsid w:val="0033172E"/>
    <w:rsid w:val="0033174F"/>
    <w:rsid w:val="00331936"/>
    <w:rsid w:val="00331AEA"/>
    <w:rsid w:val="00331BDE"/>
    <w:rsid w:val="00331C9E"/>
    <w:rsid w:val="00331DD8"/>
    <w:rsid w:val="00331E5C"/>
    <w:rsid w:val="00332256"/>
    <w:rsid w:val="00332349"/>
    <w:rsid w:val="0033258C"/>
    <w:rsid w:val="0033267E"/>
    <w:rsid w:val="003327F9"/>
    <w:rsid w:val="00332935"/>
    <w:rsid w:val="00332E00"/>
    <w:rsid w:val="00332FF5"/>
    <w:rsid w:val="00333088"/>
    <w:rsid w:val="003330DF"/>
    <w:rsid w:val="0033312C"/>
    <w:rsid w:val="00333229"/>
    <w:rsid w:val="00333703"/>
    <w:rsid w:val="0033374F"/>
    <w:rsid w:val="00333A37"/>
    <w:rsid w:val="00333A98"/>
    <w:rsid w:val="00333AA7"/>
    <w:rsid w:val="00333BDB"/>
    <w:rsid w:val="00333C38"/>
    <w:rsid w:val="00333EC3"/>
    <w:rsid w:val="00333F2B"/>
    <w:rsid w:val="00333FB1"/>
    <w:rsid w:val="00333FC9"/>
    <w:rsid w:val="00334001"/>
    <w:rsid w:val="00334031"/>
    <w:rsid w:val="00334069"/>
    <w:rsid w:val="003340B5"/>
    <w:rsid w:val="00334107"/>
    <w:rsid w:val="003341DF"/>
    <w:rsid w:val="00334342"/>
    <w:rsid w:val="003343B4"/>
    <w:rsid w:val="003346A5"/>
    <w:rsid w:val="00334741"/>
    <w:rsid w:val="003347E0"/>
    <w:rsid w:val="00334950"/>
    <w:rsid w:val="00334AC4"/>
    <w:rsid w:val="00334E35"/>
    <w:rsid w:val="00334F37"/>
    <w:rsid w:val="00334F79"/>
    <w:rsid w:val="00335084"/>
    <w:rsid w:val="003351D0"/>
    <w:rsid w:val="00335454"/>
    <w:rsid w:val="0033571B"/>
    <w:rsid w:val="00335756"/>
    <w:rsid w:val="003359CF"/>
    <w:rsid w:val="00335A10"/>
    <w:rsid w:val="00335AE2"/>
    <w:rsid w:val="00335B43"/>
    <w:rsid w:val="00335BD7"/>
    <w:rsid w:val="00335C56"/>
    <w:rsid w:val="00335E86"/>
    <w:rsid w:val="00335F18"/>
    <w:rsid w:val="00336069"/>
    <w:rsid w:val="00336091"/>
    <w:rsid w:val="003361DF"/>
    <w:rsid w:val="003362B6"/>
    <w:rsid w:val="00336414"/>
    <w:rsid w:val="003364C3"/>
    <w:rsid w:val="003366E4"/>
    <w:rsid w:val="003367DA"/>
    <w:rsid w:val="003367FD"/>
    <w:rsid w:val="00336822"/>
    <w:rsid w:val="00336ADC"/>
    <w:rsid w:val="00336B7C"/>
    <w:rsid w:val="00336C65"/>
    <w:rsid w:val="00336E55"/>
    <w:rsid w:val="00336E6F"/>
    <w:rsid w:val="00336E9C"/>
    <w:rsid w:val="00337071"/>
    <w:rsid w:val="00337180"/>
    <w:rsid w:val="0033723D"/>
    <w:rsid w:val="003374BC"/>
    <w:rsid w:val="00337564"/>
    <w:rsid w:val="00337596"/>
    <w:rsid w:val="003376C9"/>
    <w:rsid w:val="0033772E"/>
    <w:rsid w:val="003377A5"/>
    <w:rsid w:val="0033781B"/>
    <w:rsid w:val="00337834"/>
    <w:rsid w:val="00337A04"/>
    <w:rsid w:val="00337D85"/>
    <w:rsid w:val="00337EBE"/>
    <w:rsid w:val="00337FD4"/>
    <w:rsid w:val="00340024"/>
    <w:rsid w:val="00340068"/>
    <w:rsid w:val="00340234"/>
    <w:rsid w:val="00340236"/>
    <w:rsid w:val="00340247"/>
    <w:rsid w:val="003402D6"/>
    <w:rsid w:val="0034064E"/>
    <w:rsid w:val="00340872"/>
    <w:rsid w:val="003408AF"/>
    <w:rsid w:val="003408F0"/>
    <w:rsid w:val="0034091A"/>
    <w:rsid w:val="00340B69"/>
    <w:rsid w:val="00340CB1"/>
    <w:rsid w:val="00340DD9"/>
    <w:rsid w:val="00340F7E"/>
    <w:rsid w:val="00341077"/>
    <w:rsid w:val="003412C7"/>
    <w:rsid w:val="00341537"/>
    <w:rsid w:val="0034163E"/>
    <w:rsid w:val="003416A7"/>
    <w:rsid w:val="0034173D"/>
    <w:rsid w:val="0034184F"/>
    <w:rsid w:val="00341899"/>
    <w:rsid w:val="0034190B"/>
    <w:rsid w:val="00341933"/>
    <w:rsid w:val="003419EF"/>
    <w:rsid w:val="00341B84"/>
    <w:rsid w:val="00341C74"/>
    <w:rsid w:val="00341CF1"/>
    <w:rsid w:val="00342026"/>
    <w:rsid w:val="003421DA"/>
    <w:rsid w:val="0034239A"/>
    <w:rsid w:val="00342411"/>
    <w:rsid w:val="0034241E"/>
    <w:rsid w:val="00342492"/>
    <w:rsid w:val="003425ED"/>
    <w:rsid w:val="003425FC"/>
    <w:rsid w:val="0034287C"/>
    <w:rsid w:val="00342AF7"/>
    <w:rsid w:val="00342DEC"/>
    <w:rsid w:val="00342E02"/>
    <w:rsid w:val="00342E70"/>
    <w:rsid w:val="00342E77"/>
    <w:rsid w:val="00342F10"/>
    <w:rsid w:val="00342F14"/>
    <w:rsid w:val="00343031"/>
    <w:rsid w:val="00343134"/>
    <w:rsid w:val="003433FA"/>
    <w:rsid w:val="00343414"/>
    <w:rsid w:val="00343628"/>
    <w:rsid w:val="0034367A"/>
    <w:rsid w:val="00343797"/>
    <w:rsid w:val="0034386B"/>
    <w:rsid w:val="00343AB8"/>
    <w:rsid w:val="00343AFF"/>
    <w:rsid w:val="00343B13"/>
    <w:rsid w:val="00343B2C"/>
    <w:rsid w:val="00343C93"/>
    <w:rsid w:val="00343CD3"/>
    <w:rsid w:val="00343D7B"/>
    <w:rsid w:val="00343E4E"/>
    <w:rsid w:val="00343E72"/>
    <w:rsid w:val="00344217"/>
    <w:rsid w:val="0034428E"/>
    <w:rsid w:val="003442D0"/>
    <w:rsid w:val="0034446E"/>
    <w:rsid w:val="00344AC2"/>
    <w:rsid w:val="00344AC8"/>
    <w:rsid w:val="00344B6E"/>
    <w:rsid w:val="00344B8B"/>
    <w:rsid w:val="00344C17"/>
    <w:rsid w:val="00344C68"/>
    <w:rsid w:val="00344C72"/>
    <w:rsid w:val="00344E3C"/>
    <w:rsid w:val="00344E9F"/>
    <w:rsid w:val="00344FC4"/>
    <w:rsid w:val="00345037"/>
    <w:rsid w:val="00345154"/>
    <w:rsid w:val="00345197"/>
    <w:rsid w:val="00345216"/>
    <w:rsid w:val="0034525D"/>
    <w:rsid w:val="00345274"/>
    <w:rsid w:val="00345287"/>
    <w:rsid w:val="003453F6"/>
    <w:rsid w:val="00345707"/>
    <w:rsid w:val="0034571A"/>
    <w:rsid w:val="00345833"/>
    <w:rsid w:val="003458B0"/>
    <w:rsid w:val="00345CDA"/>
    <w:rsid w:val="00345D33"/>
    <w:rsid w:val="00345D51"/>
    <w:rsid w:val="00346113"/>
    <w:rsid w:val="003461AF"/>
    <w:rsid w:val="003463C1"/>
    <w:rsid w:val="003464FC"/>
    <w:rsid w:val="00346551"/>
    <w:rsid w:val="003465A8"/>
    <w:rsid w:val="00346624"/>
    <w:rsid w:val="00346657"/>
    <w:rsid w:val="00346709"/>
    <w:rsid w:val="003468EF"/>
    <w:rsid w:val="0034695B"/>
    <w:rsid w:val="00346ABB"/>
    <w:rsid w:val="00346B31"/>
    <w:rsid w:val="00346EB3"/>
    <w:rsid w:val="00347562"/>
    <w:rsid w:val="003476B9"/>
    <w:rsid w:val="00347724"/>
    <w:rsid w:val="00347953"/>
    <w:rsid w:val="00347998"/>
    <w:rsid w:val="00347A14"/>
    <w:rsid w:val="00347A19"/>
    <w:rsid w:val="00347A33"/>
    <w:rsid w:val="00347DFA"/>
    <w:rsid w:val="00347EDE"/>
    <w:rsid w:val="00350080"/>
    <w:rsid w:val="00350340"/>
    <w:rsid w:val="003503F6"/>
    <w:rsid w:val="003506E3"/>
    <w:rsid w:val="00350892"/>
    <w:rsid w:val="003508F2"/>
    <w:rsid w:val="00350977"/>
    <w:rsid w:val="0035098A"/>
    <w:rsid w:val="00350A59"/>
    <w:rsid w:val="00350A70"/>
    <w:rsid w:val="00350AC1"/>
    <w:rsid w:val="00350AE2"/>
    <w:rsid w:val="00350DB4"/>
    <w:rsid w:val="00350DE7"/>
    <w:rsid w:val="00351017"/>
    <w:rsid w:val="00351103"/>
    <w:rsid w:val="00351233"/>
    <w:rsid w:val="0035126F"/>
    <w:rsid w:val="0035128F"/>
    <w:rsid w:val="003514FF"/>
    <w:rsid w:val="00351591"/>
    <w:rsid w:val="003515C4"/>
    <w:rsid w:val="0035192E"/>
    <w:rsid w:val="00351A00"/>
    <w:rsid w:val="00351B47"/>
    <w:rsid w:val="00351C26"/>
    <w:rsid w:val="00351C64"/>
    <w:rsid w:val="00351C66"/>
    <w:rsid w:val="00351DC5"/>
    <w:rsid w:val="00351F6C"/>
    <w:rsid w:val="00351FAE"/>
    <w:rsid w:val="0035210D"/>
    <w:rsid w:val="00352259"/>
    <w:rsid w:val="0035243B"/>
    <w:rsid w:val="00352470"/>
    <w:rsid w:val="003525B9"/>
    <w:rsid w:val="00352601"/>
    <w:rsid w:val="003529C8"/>
    <w:rsid w:val="00352AAF"/>
    <w:rsid w:val="00352E5B"/>
    <w:rsid w:val="00352F4C"/>
    <w:rsid w:val="00352FEE"/>
    <w:rsid w:val="00353004"/>
    <w:rsid w:val="00353069"/>
    <w:rsid w:val="003530F4"/>
    <w:rsid w:val="00353106"/>
    <w:rsid w:val="00353119"/>
    <w:rsid w:val="003531D9"/>
    <w:rsid w:val="0035334C"/>
    <w:rsid w:val="0035338D"/>
    <w:rsid w:val="003533FB"/>
    <w:rsid w:val="0035345C"/>
    <w:rsid w:val="00353703"/>
    <w:rsid w:val="0035380B"/>
    <w:rsid w:val="00353964"/>
    <w:rsid w:val="00353A49"/>
    <w:rsid w:val="00353C8D"/>
    <w:rsid w:val="00353C9A"/>
    <w:rsid w:val="00353D49"/>
    <w:rsid w:val="00353D6E"/>
    <w:rsid w:val="00353DD8"/>
    <w:rsid w:val="00353FA8"/>
    <w:rsid w:val="0035439C"/>
    <w:rsid w:val="003543FC"/>
    <w:rsid w:val="0035481A"/>
    <w:rsid w:val="00354BFE"/>
    <w:rsid w:val="00354CB3"/>
    <w:rsid w:val="00354DC3"/>
    <w:rsid w:val="00354ED4"/>
    <w:rsid w:val="00354F3C"/>
    <w:rsid w:val="00354F8A"/>
    <w:rsid w:val="00354FD5"/>
    <w:rsid w:val="00355149"/>
    <w:rsid w:val="0035523D"/>
    <w:rsid w:val="00355371"/>
    <w:rsid w:val="00355410"/>
    <w:rsid w:val="0035557C"/>
    <w:rsid w:val="003556D8"/>
    <w:rsid w:val="003556F0"/>
    <w:rsid w:val="003557BB"/>
    <w:rsid w:val="00355896"/>
    <w:rsid w:val="00355987"/>
    <w:rsid w:val="003559DF"/>
    <w:rsid w:val="00355BEA"/>
    <w:rsid w:val="00355CFB"/>
    <w:rsid w:val="00355D10"/>
    <w:rsid w:val="00355D1E"/>
    <w:rsid w:val="00355D5C"/>
    <w:rsid w:val="00355F5D"/>
    <w:rsid w:val="00356081"/>
    <w:rsid w:val="003561EE"/>
    <w:rsid w:val="003563C1"/>
    <w:rsid w:val="003564C6"/>
    <w:rsid w:val="0035651B"/>
    <w:rsid w:val="00356561"/>
    <w:rsid w:val="00356563"/>
    <w:rsid w:val="00356616"/>
    <w:rsid w:val="003566CF"/>
    <w:rsid w:val="003566DB"/>
    <w:rsid w:val="003569F7"/>
    <w:rsid w:val="00356A70"/>
    <w:rsid w:val="00356AA7"/>
    <w:rsid w:val="00356C4E"/>
    <w:rsid w:val="00356EE1"/>
    <w:rsid w:val="00357013"/>
    <w:rsid w:val="00357045"/>
    <w:rsid w:val="003572D1"/>
    <w:rsid w:val="00357318"/>
    <w:rsid w:val="00357332"/>
    <w:rsid w:val="003574E4"/>
    <w:rsid w:val="0035755C"/>
    <w:rsid w:val="00357665"/>
    <w:rsid w:val="00357735"/>
    <w:rsid w:val="00357B87"/>
    <w:rsid w:val="00357CAB"/>
    <w:rsid w:val="00357D64"/>
    <w:rsid w:val="00357E0A"/>
    <w:rsid w:val="00357E58"/>
    <w:rsid w:val="003601E6"/>
    <w:rsid w:val="00360219"/>
    <w:rsid w:val="00360262"/>
    <w:rsid w:val="00360288"/>
    <w:rsid w:val="00360490"/>
    <w:rsid w:val="0036076B"/>
    <w:rsid w:val="00360825"/>
    <w:rsid w:val="00360840"/>
    <w:rsid w:val="003608E9"/>
    <w:rsid w:val="0036095C"/>
    <w:rsid w:val="003609E1"/>
    <w:rsid w:val="00360AC7"/>
    <w:rsid w:val="00360B42"/>
    <w:rsid w:val="00360BAC"/>
    <w:rsid w:val="00360C53"/>
    <w:rsid w:val="00360D90"/>
    <w:rsid w:val="00360E17"/>
    <w:rsid w:val="00360F24"/>
    <w:rsid w:val="00360F8A"/>
    <w:rsid w:val="0036101A"/>
    <w:rsid w:val="00361059"/>
    <w:rsid w:val="003610C6"/>
    <w:rsid w:val="0036128F"/>
    <w:rsid w:val="00361678"/>
    <w:rsid w:val="003617DB"/>
    <w:rsid w:val="00361AAA"/>
    <w:rsid w:val="00361BF9"/>
    <w:rsid w:val="00361C9C"/>
    <w:rsid w:val="00361CF2"/>
    <w:rsid w:val="00361D52"/>
    <w:rsid w:val="00361D58"/>
    <w:rsid w:val="00361DCD"/>
    <w:rsid w:val="00361F32"/>
    <w:rsid w:val="00362001"/>
    <w:rsid w:val="00362005"/>
    <w:rsid w:val="0036200C"/>
    <w:rsid w:val="0036209C"/>
    <w:rsid w:val="00362128"/>
    <w:rsid w:val="00362174"/>
    <w:rsid w:val="0036217C"/>
    <w:rsid w:val="003621B4"/>
    <w:rsid w:val="003621F8"/>
    <w:rsid w:val="003622D1"/>
    <w:rsid w:val="003622E0"/>
    <w:rsid w:val="003623CE"/>
    <w:rsid w:val="00362582"/>
    <w:rsid w:val="00362632"/>
    <w:rsid w:val="003626F8"/>
    <w:rsid w:val="003627CD"/>
    <w:rsid w:val="00362CDE"/>
    <w:rsid w:val="00362D7A"/>
    <w:rsid w:val="00362DBD"/>
    <w:rsid w:val="00363254"/>
    <w:rsid w:val="0036332C"/>
    <w:rsid w:val="0036339F"/>
    <w:rsid w:val="003633A5"/>
    <w:rsid w:val="0036340C"/>
    <w:rsid w:val="00363575"/>
    <w:rsid w:val="00363695"/>
    <w:rsid w:val="00363772"/>
    <w:rsid w:val="0036390C"/>
    <w:rsid w:val="00363A6E"/>
    <w:rsid w:val="00363B20"/>
    <w:rsid w:val="00363BFC"/>
    <w:rsid w:val="00363F09"/>
    <w:rsid w:val="00364489"/>
    <w:rsid w:val="00364586"/>
    <w:rsid w:val="00364970"/>
    <w:rsid w:val="00364B20"/>
    <w:rsid w:val="00364B52"/>
    <w:rsid w:val="00364DC3"/>
    <w:rsid w:val="003650B6"/>
    <w:rsid w:val="0036510F"/>
    <w:rsid w:val="00365147"/>
    <w:rsid w:val="00365319"/>
    <w:rsid w:val="003653DE"/>
    <w:rsid w:val="00365408"/>
    <w:rsid w:val="00365420"/>
    <w:rsid w:val="003654AE"/>
    <w:rsid w:val="003654AF"/>
    <w:rsid w:val="00365609"/>
    <w:rsid w:val="00365AF4"/>
    <w:rsid w:val="00365C8F"/>
    <w:rsid w:val="00365DA7"/>
    <w:rsid w:val="00365F82"/>
    <w:rsid w:val="00366385"/>
    <w:rsid w:val="003664A6"/>
    <w:rsid w:val="003664B7"/>
    <w:rsid w:val="00366516"/>
    <w:rsid w:val="0036660D"/>
    <w:rsid w:val="00366756"/>
    <w:rsid w:val="0036676B"/>
    <w:rsid w:val="003667DD"/>
    <w:rsid w:val="0036688C"/>
    <w:rsid w:val="00366B47"/>
    <w:rsid w:val="00366EE8"/>
    <w:rsid w:val="00367167"/>
    <w:rsid w:val="003672CA"/>
    <w:rsid w:val="00367335"/>
    <w:rsid w:val="003673CA"/>
    <w:rsid w:val="003673E9"/>
    <w:rsid w:val="003674CC"/>
    <w:rsid w:val="00367527"/>
    <w:rsid w:val="0036770F"/>
    <w:rsid w:val="003678E7"/>
    <w:rsid w:val="00367AED"/>
    <w:rsid w:val="00367D49"/>
    <w:rsid w:val="00367E1C"/>
    <w:rsid w:val="00367FA2"/>
    <w:rsid w:val="003700AD"/>
    <w:rsid w:val="0037025F"/>
    <w:rsid w:val="003703AB"/>
    <w:rsid w:val="003706A7"/>
    <w:rsid w:val="003706B1"/>
    <w:rsid w:val="00370718"/>
    <w:rsid w:val="00370783"/>
    <w:rsid w:val="003707DB"/>
    <w:rsid w:val="003707ED"/>
    <w:rsid w:val="00370C47"/>
    <w:rsid w:val="00370F7F"/>
    <w:rsid w:val="0037104D"/>
    <w:rsid w:val="00371188"/>
    <w:rsid w:val="00371435"/>
    <w:rsid w:val="00371575"/>
    <w:rsid w:val="003715FD"/>
    <w:rsid w:val="00371702"/>
    <w:rsid w:val="003718DC"/>
    <w:rsid w:val="0037196A"/>
    <w:rsid w:val="00371AFE"/>
    <w:rsid w:val="00371D45"/>
    <w:rsid w:val="00371DC9"/>
    <w:rsid w:val="00371F18"/>
    <w:rsid w:val="00371F3C"/>
    <w:rsid w:val="0037216F"/>
    <w:rsid w:val="00372436"/>
    <w:rsid w:val="00372445"/>
    <w:rsid w:val="0037254D"/>
    <w:rsid w:val="00372662"/>
    <w:rsid w:val="003727D4"/>
    <w:rsid w:val="00372B24"/>
    <w:rsid w:val="00372B4E"/>
    <w:rsid w:val="00372E46"/>
    <w:rsid w:val="00372F4E"/>
    <w:rsid w:val="00372F63"/>
    <w:rsid w:val="00373066"/>
    <w:rsid w:val="0037315E"/>
    <w:rsid w:val="00373265"/>
    <w:rsid w:val="00373293"/>
    <w:rsid w:val="003733D5"/>
    <w:rsid w:val="003733E8"/>
    <w:rsid w:val="00373415"/>
    <w:rsid w:val="0037348C"/>
    <w:rsid w:val="003734EA"/>
    <w:rsid w:val="0037354C"/>
    <w:rsid w:val="00373579"/>
    <w:rsid w:val="003735C5"/>
    <w:rsid w:val="00373773"/>
    <w:rsid w:val="00373928"/>
    <w:rsid w:val="00373AFC"/>
    <w:rsid w:val="00374035"/>
    <w:rsid w:val="00374150"/>
    <w:rsid w:val="00374196"/>
    <w:rsid w:val="003741B5"/>
    <w:rsid w:val="003742EE"/>
    <w:rsid w:val="00374314"/>
    <w:rsid w:val="00374431"/>
    <w:rsid w:val="0037444D"/>
    <w:rsid w:val="0037445A"/>
    <w:rsid w:val="003744F3"/>
    <w:rsid w:val="00374511"/>
    <w:rsid w:val="00374522"/>
    <w:rsid w:val="00374646"/>
    <w:rsid w:val="00374655"/>
    <w:rsid w:val="00374698"/>
    <w:rsid w:val="00374786"/>
    <w:rsid w:val="003747F4"/>
    <w:rsid w:val="00374900"/>
    <w:rsid w:val="00374B6C"/>
    <w:rsid w:val="00374B90"/>
    <w:rsid w:val="00374BE2"/>
    <w:rsid w:val="00374C2B"/>
    <w:rsid w:val="00374D48"/>
    <w:rsid w:val="00375045"/>
    <w:rsid w:val="0037516E"/>
    <w:rsid w:val="00375232"/>
    <w:rsid w:val="00375252"/>
    <w:rsid w:val="00375445"/>
    <w:rsid w:val="003755D2"/>
    <w:rsid w:val="003756F2"/>
    <w:rsid w:val="00375928"/>
    <w:rsid w:val="00375B5E"/>
    <w:rsid w:val="00375DBF"/>
    <w:rsid w:val="0037601F"/>
    <w:rsid w:val="003762A5"/>
    <w:rsid w:val="003764CF"/>
    <w:rsid w:val="003765FE"/>
    <w:rsid w:val="003766E4"/>
    <w:rsid w:val="00376779"/>
    <w:rsid w:val="00376837"/>
    <w:rsid w:val="003769F3"/>
    <w:rsid w:val="00376C40"/>
    <w:rsid w:val="00376DD5"/>
    <w:rsid w:val="003770BE"/>
    <w:rsid w:val="00377112"/>
    <w:rsid w:val="0037723F"/>
    <w:rsid w:val="0037765D"/>
    <w:rsid w:val="00377C05"/>
    <w:rsid w:val="00377D14"/>
    <w:rsid w:val="00377D65"/>
    <w:rsid w:val="00377F39"/>
    <w:rsid w:val="0038004F"/>
    <w:rsid w:val="003800FD"/>
    <w:rsid w:val="00380100"/>
    <w:rsid w:val="003801BC"/>
    <w:rsid w:val="00380279"/>
    <w:rsid w:val="00380310"/>
    <w:rsid w:val="003803DE"/>
    <w:rsid w:val="00380707"/>
    <w:rsid w:val="00380847"/>
    <w:rsid w:val="00380D5B"/>
    <w:rsid w:val="00380DA2"/>
    <w:rsid w:val="00380E38"/>
    <w:rsid w:val="00380FEC"/>
    <w:rsid w:val="0038111A"/>
    <w:rsid w:val="00381142"/>
    <w:rsid w:val="00381167"/>
    <w:rsid w:val="0038116D"/>
    <w:rsid w:val="00381185"/>
    <w:rsid w:val="00381307"/>
    <w:rsid w:val="00381367"/>
    <w:rsid w:val="00381385"/>
    <w:rsid w:val="003813B7"/>
    <w:rsid w:val="0038164D"/>
    <w:rsid w:val="00381682"/>
    <w:rsid w:val="00381912"/>
    <w:rsid w:val="0038197D"/>
    <w:rsid w:val="00381A34"/>
    <w:rsid w:val="00381A38"/>
    <w:rsid w:val="00381ABB"/>
    <w:rsid w:val="00381B09"/>
    <w:rsid w:val="00381CBD"/>
    <w:rsid w:val="00381DE2"/>
    <w:rsid w:val="00381F96"/>
    <w:rsid w:val="0038201E"/>
    <w:rsid w:val="00382036"/>
    <w:rsid w:val="0038256D"/>
    <w:rsid w:val="00382732"/>
    <w:rsid w:val="0038282F"/>
    <w:rsid w:val="00382A18"/>
    <w:rsid w:val="00382BD9"/>
    <w:rsid w:val="00382C21"/>
    <w:rsid w:val="00382C7A"/>
    <w:rsid w:val="00382CC0"/>
    <w:rsid w:val="00383047"/>
    <w:rsid w:val="00383221"/>
    <w:rsid w:val="0038325A"/>
    <w:rsid w:val="00383275"/>
    <w:rsid w:val="0038333D"/>
    <w:rsid w:val="0038359A"/>
    <w:rsid w:val="00383889"/>
    <w:rsid w:val="00383909"/>
    <w:rsid w:val="003839F4"/>
    <w:rsid w:val="00383A12"/>
    <w:rsid w:val="00383A46"/>
    <w:rsid w:val="00383BE7"/>
    <w:rsid w:val="00383CE3"/>
    <w:rsid w:val="00383D23"/>
    <w:rsid w:val="00384120"/>
    <w:rsid w:val="00384249"/>
    <w:rsid w:val="0038438E"/>
    <w:rsid w:val="00384481"/>
    <w:rsid w:val="00384798"/>
    <w:rsid w:val="003848C8"/>
    <w:rsid w:val="00384C1C"/>
    <w:rsid w:val="00384C83"/>
    <w:rsid w:val="00384CBD"/>
    <w:rsid w:val="00384CF8"/>
    <w:rsid w:val="003851B3"/>
    <w:rsid w:val="00385265"/>
    <w:rsid w:val="003853C9"/>
    <w:rsid w:val="003854EB"/>
    <w:rsid w:val="003854FA"/>
    <w:rsid w:val="0038555E"/>
    <w:rsid w:val="003855BC"/>
    <w:rsid w:val="00385638"/>
    <w:rsid w:val="0038579D"/>
    <w:rsid w:val="003857A5"/>
    <w:rsid w:val="00385898"/>
    <w:rsid w:val="00385A6C"/>
    <w:rsid w:val="00385B71"/>
    <w:rsid w:val="00385D05"/>
    <w:rsid w:val="00385D9D"/>
    <w:rsid w:val="00385DFB"/>
    <w:rsid w:val="00385FD2"/>
    <w:rsid w:val="00385FFC"/>
    <w:rsid w:val="003860B2"/>
    <w:rsid w:val="003860E5"/>
    <w:rsid w:val="003861D7"/>
    <w:rsid w:val="003861FB"/>
    <w:rsid w:val="003863B5"/>
    <w:rsid w:val="003864E1"/>
    <w:rsid w:val="0038655C"/>
    <w:rsid w:val="003865D6"/>
    <w:rsid w:val="0038668D"/>
    <w:rsid w:val="00386794"/>
    <w:rsid w:val="003867C8"/>
    <w:rsid w:val="0038681B"/>
    <w:rsid w:val="00386A5D"/>
    <w:rsid w:val="00386A71"/>
    <w:rsid w:val="00386A85"/>
    <w:rsid w:val="00386DD6"/>
    <w:rsid w:val="00386DE6"/>
    <w:rsid w:val="00386E5A"/>
    <w:rsid w:val="00386EA6"/>
    <w:rsid w:val="00386F3C"/>
    <w:rsid w:val="00386F77"/>
    <w:rsid w:val="00387084"/>
    <w:rsid w:val="003871B8"/>
    <w:rsid w:val="00387403"/>
    <w:rsid w:val="00387528"/>
    <w:rsid w:val="00387702"/>
    <w:rsid w:val="0038788B"/>
    <w:rsid w:val="00387898"/>
    <w:rsid w:val="003878C2"/>
    <w:rsid w:val="003878E5"/>
    <w:rsid w:val="00387951"/>
    <w:rsid w:val="00387BF5"/>
    <w:rsid w:val="00387C3B"/>
    <w:rsid w:val="00387C85"/>
    <w:rsid w:val="00387D03"/>
    <w:rsid w:val="00387E4A"/>
    <w:rsid w:val="00387E93"/>
    <w:rsid w:val="00387F85"/>
    <w:rsid w:val="0038BB56"/>
    <w:rsid w:val="00390058"/>
    <w:rsid w:val="00390265"/>
    <w:rsid w:val="003902C3"/>
    <w:rsid w:val="00390365"/>
    <w:rsid w:val="00390376"/>
    <w:rsid w:val="003903B3"/>
    <w:rsid w:val="003903BC"/>
    <w:rsid w:val="003905FD"/>
    <w:rsid w:val="003906D3"/>
    <w:rsid w:val="00390A5D"/>
    <w:rsid w:val="00390B4E"/>
    <w:rsid w:val="00390BF4"/>
    <w:rsid w:val="00390CDB"/>
    <w:rsid w:val="00390D57"/>
    <w:rsid w:val="00390F07"/>
    <w:rsid w:val="0039101A"/>
    <w:rsid w:val="00391044"/>
    <w:rsid w:val="0039130F"/>
    <w:rsid w:val="003915A7"/>
    <w:rsid w:val="003915ED"/>
    <w:rsid w:val="00391830"/>
    <w:rsid w:val="003918E8"/>
    <w:rsid w:val="003919A2"/>
    <w:rsid w:val="00391AD1"/>
    <w:rsid w:val="00391BC3"/>
    <w:rsid w:val="00391C58"/>
    <w:rsid w:val="00391D9E"/>
    <w:rsid w:val="00391DA0"/>
    <w:rsid w:val="00391F62"/>
    <w:rsid w:val="00391FC6"/>
    <w:rsid w:val="00391FD9"/>
    <w:rsid w:val="00392006"/>
    <w:rsid w:val="0039200C"/>
    <w:rsid w:val="0039208E"/>
    <w:rsid w:val="003921BE"/>
    <w:rsid w:val="0039236C"/>
    <w:rsid w:val="00392394"/>
    <w:rsid w:val="00392492"/>
    <w:rsid w:val="003928BD"/>
    <w:rsid w:val="003928E7"/>
    <w:rsid w:val="00392AB3"/>
    <w:rsid w:val="00392D0F"/>
    <w:rsid w:val="00392DB2"/>
    <w:rsid w:val="00392DFD"/>
    <w:rsid w:val="00392E70"/>
    <w:rsid w:val="0039316E"/>
    <w:rsid w:val="003935F2"/>
    <w:rsid w:val="0039364A"/>
    <w:rsid w:val="00393717"/>
    <w:rsid w:val="00393756"/>
    <w:rsid w:val="00393968"/>
    <w:rsid w:val="00393A83"/>
    <w:rsid w:val="00393AFB"/>
    <w:rsid w:val="00393C6B"/>
    <w:rsid w:val="00393D48"/>
    <w:rsid w:val="00393DB0"/>
    <w:rsid w:val="00393EE6"/>
    <w:rsid w:val="00393F5F"/>
    <w:rsid w:val="0039402E"/>
    <w:rsid w:val="003941C9"/>
    <w:rsid w:val="003944D8"/>
    <w:rsid w:val="0039455F"/>
    <w:rsid w:val="003945E7"/>
    <w:rsid w:val="00394845"/>
    <w:rsid w:val="0039490D"/>
    <w:rsid w:val="00394A4F"/>
    <w:rsid w:val="00394AE3"/>
    <w:rsid w:val="00394C8F"/>
    <w:rsid w:val="00394E48"/>
    <w:rsid w:val="00394EC3"/>
    <w:rsid w:val="00394F10"/>
    <w:rsid w:val="00394F2D"/>
    <w:rsid w:val="00394FB3"/>
    <w:rsid w:val="00395150"/>
    <w:rsid w:val="003952B8"/>
    <w:rsid w:val="0039552A"/>
    <w:rsid w:val="00395548"/>
    <w:rsid w:val="00395C50"/>
    <w:rsid w:val="00395D69"/>
    <w:rsid w:val="00395E1B"/>
    <w:rsid w:val="00395E1D"/>
    <w:rsid w:val="00395E85"/>
    <w:rsid w:val="00395E8A"/>
    <w:rsid w:val="00395F63"/>
    <w:rsid w:val="003962CD"/>
    <w:rsid w:val="003964EE"/>
    <w:rsid w:val="00396689"/>
    <w:rsid w:val="003966E6"/>
    <w:rsid w:val="00396B9B"/>
    <w:rsid w:val="00396D5B"/>
    <w:rsid w:val="00396DED"/>
    <w:rsid w:val="00396E3E"/>
    <w:rsid w:val="00396F38"/>
    <w:rsid w:val="003971B0"/>
    <w:rsid w:val="00397291"/>
    <w:rsid w:val="0039729B"/>
    <w:rsid w:val="003973A0"/>
    <w:rsid w:val="00397453"/>
    <w:rsid w:val="003975C8"/>
    <w:rsid w:val="0039762E"/>
    <w:rsid w:val="0039762F"/>
    <w:rsid w:val="0039775E"/>
    <w:rsid w:val="00397763"/>
    <w:rsid w:val="003977D6"/>
    <w:rsid w:val="00397816"/>
    <w:rsid w:val="0039787C"/>
    <w:rsid w:val="003978BC"/>
    <w:rsid w:val="003A0016"/>
    <w:rsid w:val="003A00D6"/>
    <w:rsid w:val="003A02CA"/>
    <w:rsid w:val="003A02D7"/>
    <w:rsid w:val="003A0429"/>
    <w:rsid w:val="003A0438"/>
    <w:rsid w:val="003A05B3"/>
    <w:rsid w:val="003A062A"/>
    <w:rsid w:val="003A06E1"/>
    <w:rsid w:val="003A09D9"/>
    <w:rsid w:val="003A0A74"/>
    <w:rsid w:val="003A0B84"/>
    <w:rsid w:val="003A0C4E"/>
    <w:rsid w:val="003A0DF7"/>
    <w:rsid w:val="003A0E60"/>
    <w:rsid w:val="003A0E8D"/>
    <w:rsid w:val="003A0EA5"/>
    <w:rsid w:val="003A0F58"/>
    <w:rsid w:val="003A10EA"/>
    <w:rsid w:val="003A1174"/>
    <w:rsid w:val="003A1179"/>
    <w:rsid w:val="003A1373"/>
    <w:rsid w:val="003A1412"/>
    <w:rsid w:val="003A1459"/>
    <w:rsid w:val="003A14EF"/>
    <w:rsid w:val="003A1649"/>
    <w:rsid w:val="003A17CC"/>
    <w:rsid w:val="003A1A12"/>
    <w:rsid w:val="003A1CC2"/>
    <w:rsid w:val="003A1EAF"/>
    <w:rsid w:val="003A2057"/>
    <w:rsid w:val="003A2251"/>
    <w:rsid w:val="003A227C"/>
    <w:rsid w:val="003A237A"/>
    <w:rsid w:val="003A270E"/>
    <w:rsid w:val="003A2A88"/>
    <w:rsid w:val="003A2B24"/>
    <w:rsid w:val="003A2D1A"/>
    <w:rsid w:val="003A2EAB"/>
    <w:rsid w:val="003A2EED"/>
    <w:rsid w:val="003A3014"/>
    <w:rsid w:val="003A3032"/>
    <w:rsid w:val="003A3144"/>
    <w:rsid w:val="003A324A"/>
    <w:rsid w:val="003A32DF"/>
    <w:rsid w:val="003A345D"/>
    <w:rsid w:val="003A3655"/>
    <w:rsid w:val="003A378B"/>
    <w:rsid w:val="003A384E"/>
    <w:rsid w:val="003A38BC"/>
    <w:rsid w:val="003A3933"/>
    <w:rsid w:val="003A3C63"/>
    <w:rsid w:val="003A3D6F"/>
    <w:rsid w:val="003A3E25"/>
    <w:rsid w:val="003A3F8C"/>
    <w:rsid w:val="003A3FED"/>
    <w:rsid w:val="003A4096"/>
    <w:rsid w:val="003A42B3"/>
    <w:rsid w:val="003A438E"/>
    <w:rsid w:val="003A43C9"/>
    <w:rsid w:val="003A4609"/>
    <w:rsid w:val="003A48B8"/>
    <w:rsid w:val="003A48F9"/>
    <w:rsid w:val="003A4A48"/>
    <w:rsid w:val="003A4ADA"/>
    <w:rsid w:val="003A4C16"/>
    <w:rsid w:val="003A4CE2"/>
    <w:rsid w:val="003A4D26"/>
    <w:rsid w:val="003A4DD8"/>
    <w:rsid w:val="003A4E3B"/>
    <w:rsid w:val="003A501B"/>
    <w:rsid w:val="003A5071"/>
    <w:rsid w:val="003A5190"/>
    <w:rsid w:val="003A51A4"/>
    <w:rsid w:val="003A51AF"/>
    <w:rsid w:val="003A5219"/>
    <w:rsid w:val="003A5324"/>
    <w:rsid w:val="003A535D"/>
    <w:rsid w:val="003A537E"/>
    <w:rsid w:val="003A541D"/>
    <w:rsid w:val="003A5642"/>
    <w:rsid w:val="003A57EA"/>
    <w:rsid w:val="003A58BF"/>
    <w:rsid w:val="003A590A"/>
    <w:rsid w:val="003A59AA"/>
    <w:rsid w:val="003A5A03"/>
    <w:rsid w:val="003A5B7B"/>
    <w:rsid w:val="003A5BDC"/>
    <w:rsid w:val="003A5C01"/>
    <w:rsid w:val="003A5C9E"/>
    <w:rsid w:val="003A5DC9"/>
    <w:rsid w:val="003A5DCE"/>
    <w:rsid w:val="003A5E60"/>
    <w:rsid w:val="003A600E"/>
    <w:rsid w:val="003A606F"/>
    <w:rsid w:val="003A6236"/>
    <w:rsid w:val="003A632C"/>
    <w:rsid w:val="003A63A0"/>
    <w:rsid w:val="003A6532"/>
    <w:rsid w:val="003A65A9"/>
    <w:rsid w:val="003A67CD"/>
    <w:rsid w:val="003A6942"/>
    <w:rsid w:val="003A6E64"/>
    <w:rsid w:val="003A6E7F"/>
    <w:rsid w:val="003A70A5"/>
    <w:rsid w:val="003A7267"/>
    <w:rsid w:val="003A7290"/>
    <w:rsid w:val="003A73E6"/>
    <w:rsid w:val="003A75D3"/>
    <w:rsid w:val="003A7785"/>
    <w:rsid w:val="003A7859"/>
    <w:rsid w:val="003A7964"/>
    <w:rsid w:val="003A7A11"/>
    <w:rsid w:val="003A7A22"/>
    <w:rsid w:val="003A7E81"/>
    <w:rsid w:val="003A7EA5"/>
    <w:rsid w:val="003A7F82"/>
    <w:rsid w:val="003A7FDE"/>
    <w:rsid w:val="003B0020"/>
    <w:rsid w:val="003B0057"/>
    <w:rsid w:val="003B006E"/>
    <w:rsid w:val="003B00CF"/>
    <w:rsid w:val="003B00D7"/>
    <w:rsid w:val="003B012B"/>
    <w:rsid w:val="003B02D5"/>
    <w:rsid w:val="003B032B"/>
    <w:rsid w:val="003B04D3"/>
    <w:rsid w:val="003B04D8"/>
    <w:rsid w:val="003B0512"/>
    <w:rsid w:val="003B059E"/>
    <w:rsid w:val="003B0641"/>
    <w:rsid w:val="003B0703"/>
    <w:rsid w:val="003B078D"/>
    <w:rsid w:val="003B084E"/>
    <w:rsid w:val="003B08F6"/>
    <w:rsid w:val="003B0920"/>
    <w:rsid w:val="003B0983"/>
    <w:rsid w:val="003B09E5"/>
    <w:rsid w:val="003B0A56"/>
    <w:rsid w:val="003B0B30"/>
    <w:rsid w:val="003B0C1D"/>
    <w:rsid w:val="003B0C3F"/>
    <w:rsid w:val="003B0C8A"/>
    <w:rsid w:val="003B0D1E"/>
    <w:rsid w:val="003B10D6"/>
    <w:rsid w:val="003B1226"/>
    <w:rsid w:val="003B12DC"/>
    <w:rsid w:val="003B12E6"/>
    <w:rsid w:val="003B14B6"/>
    <w:rsid w:val="003B150D"/>
    <w:rsid w:val="003B1626"/>
    <w:rsid w:val="003B17E0"/>
    <w:rsid w:val="003B192A"/>
    <w:rsid w:val="003B1A28"/>
    <w:rsid w:val="003B1AA1"/>
    <w:rsid w:val="003B1C5A"/>
    <w:rsid w:val="003B1E19"/>
    <w:rsid w:val="003B2201"/>
    <w:rsid w:val="003B2211"/>
    <w:rsid w:val="003B2241"/>
    <w:rsid w:val="003B2294"/>
    <w:rsid w:val="003B240E"/>
    <w:rsid w:val="003B2598"/>
    <w:rsid w:val="003B260D"/>
    <w:rsid w:val="003B2A5C"/>
    <w:rsid w:val="003B2AB7"/>
    <w:rsid w:val="003B2AF8"/>
    <w:rsid w:val="003B2B8C"/>
    <w:rsid w:val="003B2C3C"/>
    <w:rsid w:val="003B2E5E"/>
    <w:rsid w:val="003B2ED3"/>
    <w:rsid w:val="003B3147"/>
    <w:rsid w:val="003B3289"/>
    <w:rsid w:val="003B32C1"/>
    <w:rsid w:val="003B32EC"/>
    <w:rsid w:val="003B3420"/>
    <w:rsid w:val="003B34BA"/>
    <w:rsid w:val="003B3688"/>
    <w:rsid w:val="003B36B2"/>
    <w:rsid w:val="003B37AC"/>
    <w:rsid w:val="003B3AAA"/>
    <w:rsid w:val="003B3B3C"/>
    <w:rsid w:val="003B3C2C"/>
    <w:rsid w:val="003B4079"/>
    <w:rsid w:val="003B40C3"/>
    <w:rsid w:val="003B40CA"/>
    <w:rsid w:val="003B411F"/>
    <w:rsid w:val="003B4281"/>
    <w:rsid w:val="003B4297"/>
    <w:rsid w:val="003B44A6"/>
    <w:rsid w:val="003B44CA"/>
    <w:rsid w:val="003B4577"/>
    <w:rsid w:val="003B4675"/>
    <w:rsid w:val="003B4792"/>
    <w:rsid w:val="003B4B37"/>
    <w:rsid w:val="003B4B9B"/>
    <w:rsid w:val="003B4E1B"/>
    <w:rsid w:val="003B4E78"/>
    <w:rsid w:val="003B4F3F"/>
    <w:rsid w:val="003B4F7D"/>
    <w:rsid w:val="003B513D"/>
    <w:rsid w:val="003B5805"/>
    <w:rsid w:val="003B58C5"/>
    <w:rsid w:val="003B58FD"/>
    <w:rsid w:val="003B5938"/>
    <w:rsid w:val="003B598D"/>
    <w:rsid w:val="003B5A35"/>
    <w:rsid w:val="003B5C14"/>
    <w:rsid w:val="003B5CE9"/>
    <w:rsid w:val="003B5CF2"/>
    <w:rsid w:val="003B5F82"/>
    <w:rsid w:val="003B608B"/>
    <w:rsid w:val="003B6129"/>
    <w:rsid w:val="003B61CB"/>
    <w:rsid w:val="003B63FE"/>
    <w:rsid w:val="003B64A1"/>
    <w:rsid w:val="003B64E3"/>
    <w:rsid w:val="003B658C"/>
    <w:rsid w:val="003B65F8"/>
    <w:rsid w:val="003B6619"/>
    <w:rsid w:val="003B6716"/>
    <w:rsid w:val="003B671F"/>
    <w:rsid w:val="003B6749"/>
    <w:rsid w:val="003B6769"/>
    <w:rsid w:val="003B6AD9"/>
    <w:rsid w:val="003B6BCB"/>
    <w:rsid w:val="003B6C27"/>
    <w:rsid w:val="003B6C5B"/>
    <w:rsid w:val="003B6CBB"/>
    <w:rsid w:val="003B6F34"/>
    <w:rsid w:val="003B6F35"/>
    <w:rsid w:val="003B708B"/>
    <w:rsid w:val="003B71C8"/>
    <w:rsid w:val="003B720B"/>
    <w:rsid w:val="003B7223"/>
    <w:rsid w:val="003B7322"/>
    <w:rsid w:val="003B7499"/>
    <w:rsid w:val="003B7599"/>
    <w:rsid w:val="003B7616"/>
    <w:rsid w:val="003B7627"/>
    <w:rsid w:val="003B76E8"/>
    <w:rsid w:val="003B784E"/>
    <w:rsid w:val="003B79B8"/>
    <w:rsid w:val="003B7A42"/>
    <w:rsid w:val="003B7C68"/>
    <w:rsid w:val="003B7D4A"/>
    <w:rsid w:val="003B7E14"/>
    <w:rsid w:val="003B7E50"/>
    <w:rsid w:val="003B7EC5"/>
    <w:rsid w:val="003B7FA1"/>
    <w:rsid w:val="003C00DE"/>
    <w:rsid w:val="003C0287"/>
    <w:rsid w:val="003C02EC"/>
    <w:rsid w:val="003C03A9"/>
    <w:rsid w:val="003C04A5"/>
    <w:rsid w:val="003C05A5"/>
    <w:rsid w:val="003C0878"/>
    <w:rsid w:val="003C0893"/>
    <w:rsid w:val="003C09DE"/>
    <w:rsid w:val="003C0ACA"/>
    <w:rsid w:val="003C0D1B"/>
    <w:rsid w:val="003C0DA9"/>
    <w:rsid w:val="003C0FD2"/>
    <w:rsid w:val="003C0FF3"/>
    <w:rsid w:val="003C10A5"/>
    <w:rsid w:val="003C10B7"/>
    <w:rsid w:val="003C10E3"/>
    <w:rsid w:val="003C133B"/>
    <w:rsid w:val="003C1357"/>
    <w:rsid w:val="003C13F9"/>
    <w:rsid w:val="003C1555"/>
    <w:rsid w:val="003C15B9"/>
    <w:rsid w:val="003C17BE"/>
    <w:rsid w:val="003C1978"/>
    <w:rsid w:val="003C1AB9"/>
    <w:rsid w:val="003C1BDA"/>
    <w:rsid w:val="003C1C77"/>
    <w:rsid w:val="003C1E8A"/>
    <w:rsid w:val="003C1EC7"/>
    <w:rsid w:val="003C1F4B"/>
    <w:rsid w:val="003C206E"/>
    <w:rsid w:val="003C212C"/>
    <w:rsid w:val="003C214B"/>
    <w:rsid w:val="003C220D"/>
    <w:rsid w:val="003C276D"/>
    <w:rsid w:val="003C2812"/>
    <w:rsid w:val="003C2898"/>
    <w:rsid w:val="003C28D3"/>
    <w:rsid w:val="003C2918"/>
    <w:rsid w:val="003C2D38"/>
    <w:rsid w:val="003C30D0"/>
    <w:rsid w:val="003C31DF"/>
    <w:rsid w:val="003C322E"/>
    <w:rsid w:val="003C325B"/>
    <w:rsid w:val="003C32B5"/>
    <w:rsid w:val="003C347E"/>
    <w:rsid w:val="003C34D2"/>
    <w:rsid w:val="003C365C"/>
    <w:rsid w:val="003C3860"/>
    <w:rsid w:val="003C3899"/>
    <w:rsid w:val="003C39D7"/>
    <w:rsid w:val="003C3B68"/>
    <w:rsid w:val="003C3CAA"/>
    <w:rsid w:val="003C3D12"/>
    <w:rsid w:val="003C3D3F"/>
    <w:rsid w:val="003C3E3F"/>
    <w:rsid w:val="003C3F2F"/>
    <w:rsid w:val="003C3F3D"/>
    <w:rsid w:val="003C4118"/>
    <w:rsid w:val="003C4149"/>
    <w:rsid w:val="003C41C5"/>
    <w:rsid w:val="003C42E9"/>
    <w:rsid w:val="003C434F"/>
    <w:rsid w:val="003C43B0"/>
    <w:rsid w:val="003C4419"/>
    <w:rsid w:val="003C46F5"/>
    <w:rsid w:val="003C4806"/>
    <w:rsid w:val="003C4902"/>
    <w:rsid w:val="003C4A6C"/>
    <w:rsid w:val="003C4B9E"/>
    <w:rsid w:val="003C4BC7"/>
    <w:rsid w:val="003C4EF1"/>
    <w:rsid w:val="003C4FB2"/>
    <w:rsid w:val="003C5053"/>
    <w:rsid w:val="003C52C5"/>
    <w:rsid w:val="003C53E5"/>
    <w:rsid w:val="003C54FE"/>
    <w:rsid w:val="003C5622"/>
    <w:rsid w:val="003C594E"/>
    <w:rsid w:val="003C5A4C"/>
    <w:rsid w:val="003C5A80"/>
    <w:rsid w:val="003C5D2B"/>
    <w:rsid w:val="003C5D65"/>
    <w:rsid w:val="003C5E16"/>
    <w:rsid w:val="003C5FEA"/>
    <w:rsid w:val="003C6030"/>
    <w:rsid w:val="003C60E6"/>
    <w:rsid w:val="003C616B"/>
    <w:rsid w:val="003C6255"/>
    <w:rsid w:val="003C62A8"/>
    <w:rsid w:val="003C62D3"/>
    <w:rsid w:val="003C62FD"/>
    <w:rsid w:val="003C6350"/>
    <w:rsid w:val="003C6609"/>
    <w:rsid w:val="003C67F0"/>
    <w:rsid w:val="003C6867"/>
    <w:rsid w:val="003C6A18"/>
    <w:rsid w:val="003C6A57"/>
    <w:rsid w:val="003C6B55"/>
    <w:rsid w:val="003C6C2F"/>
    <w:rsid w:val="003C6CFF"/>
    <w:rsid w:val="003C6D1E"/>
    <w:rsid w:val="003C6D57"/>
    <w:rsid w:val="003C6FA6"/>
    <w:rsid w:val="003C709E"/>
    <w:rsid w:val="003C7231"/>
    <w:rsid w:val="003C72AD"/>
    <w:rsid w:val="003C73A6"/>
    <w:rsid w:val="003C7415"/>
    <w:rsid w:val="003C7444"/>
    <w:rsid w:val="003C74E2"/>
    <w:rsid w:val="003C76B9"/>
    <w:rsid w:val="003C773C"/>
    <w:rsid w:val="003C7743"/>
    <w:rsid w:val="003C774C"/>
    <w:rsid w:val="003C7778"/>
    <w:rsid w:val="003C77B5"/>
    <w:rsid w:val="003C7839"/>
    <w:rsid w:val="003C7847"/>
    <w:rsid w:val="003C78DC"/>
    <w:rsid w:val="003C78EA"/>
    <w:rsid w:val="003C7930"/>
    <w:rsid w:val="003C7AC2"/>
    <w:rsid w:val="003C7B3B"/>
    <w:rsid w:val="003C7CD1"/>
    <w:rsid w:val="003C7CD3"/>
    <w:rsid w:val="003C7DE2"/>
    <w:rsid w:val="003C7E14"/>
    <w:rsid w:val="003C7E8F"/>
    <w:rsid w:val="003D0027"/>
    <w:rsid w:val="003D02AA"/>
    <w:rsid w:val="003D039E"/>
    <w:rsid w:val="003D03F4"/>
    <w:rsid w:val="003D0429"/>
    <w:rsid w:val="003D0549"/>
    <w:rsid w:val="003D0762"/>
    <w:rsid w:val="003D0770"/>
    <w:rsid w:val="003D0841"/>
    <w:rsid w:val="003D085F"/>
    <w:rsid w:val="003D0A8E"/>
    <w:rsid w:val="003D0AD0"/>
    <w:rsid w:val="003D0B93"/>
    <w:rsid w:val="003D0B96"/>
    <w:rsid w:val="003D0C8F"/>
    <w:rsid w:val="003D0CB5"/>
    <w:rsid w:val="003D0FBF"/>
    <w:rsid w:val="003D1018"/>
    <w:rsid w:val="003D1021"/>
    <w:rsid w:val="003D12A9"/>
    <w:rsid w:val="003D12ED"/>
    <w:rsid w:val="003D13EF"/>
    <w:rsid w:val="003D142E"/>
    <w:rsid w:val="003D1458"/>
    <w:rsid w:val="003D1559"/>
    <w:rsid w:val="003D1592"/>
    <w:rsid w:val="003D19BB"/>
    <w:rsid w:val="003D1AC3"/>
    <w:rsid w:val="003D1AE3"/>
    <w:rsid w:val="003D1B7C"/>
    <w:rsid w:val="003D1D9F"/>
    <w:rsid w:val="003D201F"/>
    <w:rsid w:val="003D2049"/>
    <w:rsid w:val="003D2059"/>
    <w:rsid w:val="003D2361"/>
    <w:rsid w:val="003D2374"/>
    <w:rsid w:val="003D25C0"/>
    <w:rsid w:val="003D267C"/>
    <w:rsid w:val="003D2754"/>
    <w:rsid w:val="003D2917"/>
    <w:rsid w:val="003D2BBF"/>
    <w:rsid w:val="003D2CDE"/>
    <w:rsid w:val="003D2D4B"/>
    <w:rsid w:val="003D2E8B"/>
    <w:rsid w:val="003D2ECD"/>
    <w:rsid w:val="003D307D"/>
    <w:rsid w:val="003D30AD"/>
    <w:rsid w:val="003D3115"/>
    <w:rsid w:val="003D3214"/>
    <w:rsid w:val="003D3222"/>
    <w:rsid w:val="003D327D"/>
    <w:rsid w:val="003D3340"/>
    <w:rsid w:val="003D33F9"/>
    <w:rsid w:val="003D342A"/>
    <w:rsid w:val="003D3550"/>
    <w:rsid w:val="003D3591"/>
    <w:rsid w:val="003D3664"/>
    <w:rsid w:val="003D3785"/>
    <w:rsid w:val="003D3899"/>
    <w:rsid w:val="003D3B48"/>
    <w:rsid w:val="003D3C33"/>
    <w:rsid w:val="003D3D6E"/>
    <w:rsid w:val="003D3DD3"/>
    <w:rsid w:val="003D3DD9"/>
    <w:rsid w:val="003D3F93"/>
    <w:rsid w:val="003D415C"/>
    <w:rsid w:val="003D45A8"/>
    <w:rsid w:val="003D45FA"/>
    <w:rsid w:val="003D463F"/>
    <w:rsid w:val="003D4797"/>
    <w:rsid w:val="003D4889"/>
    <w:rsid w:val="003D48D4"/>
    <w:rsid w:val="003D4960"/>
    <w:rsid w:val="003D496D"/>
    <w:rsid w:val="003D4A36"/>
    <w:rsid w:val="003D4A38"/>
    <w:rsid w:val="003D4DC4"/>
    <w:rsid w:val="003D4DF5"/>
    <w:rsid w:val="003D4EAB"/>
    <w:rsid w:val="003D50A9"/>
    <w:rsid w:val="003D50F5"/>
    <w:rsid w:val="003D5115"/>
    <w:rsid w:val="003D5185"/>
    <w:rsid w:val="003D5223"/>
    <w:rsid w:val="003D5395"/>
    <w:rsid w:val="003D548E"/>
    <w:rsid w:val="003D56C0"/>
    <w:rsid w:val="003D5706"/>
    <w:rsid w:val="003D5734"/>
    <w:rsid w:val="003D581E"/>
    <w:rsid w:val="003D5A8E"/>
    <w:rsid w:val="003D5AB5"/>
    <w:rsid w:val="003D5D25"/>
    <w:rsid w:val="003D6012"/>
    <w:rsid w:val="003D6132"/>
    <w:rsid w:val="003D6140"/>
    <w:rsid w:val="003D61E6"/>
    <w:rsid w:val="003D622F"/>
    <w:rsid w:val="003D6734"/>
    <w:rsid w:val="003D6888"/>
    <w:rsid w:val="003D6A63"/>
    <w:rsid w:val="003D6D77"/>
    <w:rsid w:val="003D6E62"/>
    <w:rsid w:val="003D6E80"/>
    <w:rsid w:val="003D6E97"/>
    <w:rsid w:val="003D6EFC"/>
    <w:rsid w:val="003D6F5F"/>
    <w:rsid w:val="003D708B"/>
    <w:rsid w:val="003D70A0"/>
    <w:rsid w:val="003D70BD"/>
    <w:rsid w:val="003D7127"/>
    <w:rsid w:val="003D7144"/>
    <w:rsid w:val="003D7186"/>
    <w:rsid w:val="003D7373"/>
    <w:rsid w:val="003D75D7"/>
    <w:rsid w:val="003D7649"/>
    <w:rsid w:val="003D773B"/>
    <w:rsid w:val="003D7855"/>
    <w:rsid w:val="003D78B8"/>
    <w:rsid w:val="003D78F3"/>
    <w:rsid w:val="003D7951"/>
    <w:rsid w:val="003D7C3E"/>
    <w:rsid w:val="003D7C8C"/>
    <w:rsid w:val="003D7E0A"/>
    <w:rsid w:val="003D7FC6"/>
    <w:rsid w:val="003E0190"/>
    <w:rsid w:val="003E031F"/>
    <w:rsid w:val="003E04B2"/>
    <w:rsid w:val="003E06F2"/>
    <w:rsid w:val="003E06F5"/>
    <w:rsid w:val="003E08CD"/>
    <w:rsid w:val="003E09BA"/>
    <w:rsid w:val="003E0AF1"/>
    <w:rsid w:val="003E0C18"/>
    <w:rsid w:val="003E0D4D"/>
    <w:rsid w:val="003E0FCC"/>
    <w:rsid w:val="003E1201"/>
    <w:rsid w:val="003E147E"/>
    <w:rsid w:val="003E15AD"/>
    <w:rsid w:val="003E1656"/>
    <w:rsid w:val="003E1669"/>
    <w:rsid w:val="003E169D"/>
    <w:rsid w:val="003E17DF"/>
    <w:rsid w:val="003E1992"/>
    <w:rsid w:val="003E1BE5"/>
    <w:rsid w:val="003E1E11"/>
    <w:rsid w:val="003E1EF9"/>
    <w:rsid w:val="003E200B"/>
    <w:rsid w:val="003E20C3"/>
    <w:rsid w:val="003E20F7"/>
    <w:rsid w:val="003E2292"/>
    <w:rsid w:val="003E2465"/>
    <w:rsid w:val="003E24A1"/>
    <w:rsid w:val="003E2708"/>
    <w:rsid w:val="003E275E"/>
    <w:rsid w:val="003E279D"/>
    <w:rsid w:val="003E27EF"/>
    <w:rsid w:val="003E29E4"/>
    <w:rsid w:val="003E2A96"/>
    <w:rsid w:val="003E2C66"/>
    <w:rsid w:val="003E2DD3"/>
    <w:rsid w:val="003E2E56"/>
    <w:rsid w:val="003E2F70"/>
    <w:rsid w:val="003E2FF9"/>
    <w:rsid w:val="003E3074"/>
    <w:rsid w:val="003E309C"/>
    <w:rsid w:val="003E311B"/>
    <w:rsid w:val="003E332B"/>
    <w:rsid w:val="003E3678"/>
    <w:rsid w:val="003E37E3"/>
    <w:rsid w:val="003E38B3"/>
    <w:rsid w:val="003E39E8"/>
    <w:rsid w:val="003E3A45"/>
    <w:rsid w:val="003E3BDA"/>
    <w:rsid w:val="003E3DEA"/>
    <w:rsid w:val="003E3E86"/>
    <w:rsid w:val="003E3EDC"/>
    <w:rsid w:val="003E415A"/>
    <w:rsid w:val="003E41DA"/>
    <w:rsid w:val="003E430A"/>
    <w:rsid w:val="003E4367"/>
    <w:rsid w:val="003E438A"/>
    <w:rsid w:val="003E446F"/>
    <w:rsid w:val="003E447E"/>
    <w:rsid w:val="003E44DE"/>
    <w:rsid w:val="003E4538"/>
    <w:rsid w:val="003E4583"/>
    <w:rsid w:val="003E4693"/>
    <w:rsid w:val="003E47C0"/>
    <w:rsid w:val="003E48E9"/>
    <w:rsid w:val="003E496B"/>
    <w:rsid w:val="003E4A0B"/>
    <w:rsid w:val="003E4C19"/>
    <w:rsid w:val="003E4C21"/>
    <w:rsid w:val="003E4D21"/>
    <w:rsid w:val="003E4D67"/>
    <w:rsid w:val="003E4DC7"/>
    <w:rsid w:val="003E4E8E"/>
    <w:rsid w:val="003E5026"/>
    <w:rsid w:val="003E5061"/>
    <w:rsid w:val="003E51F5"/>
    <w:rsid w:val="003E530B"/>
    <w:rsid w:val="003E535E"/>
    <w:rsid w:val="003E57D2"/>
    <w:rsid w:val="003E5A14"/>
    <w:rsid w:val="003E5DBF"/>
    <w:rsid w:val="003E5F44"/>
    <w:rsid w:val="003E6034"/>
    <w:rsid w:val="003E603B"/>
    <w:rsid w:val="003E619B"/>
    <w:rsid w:val="003E63E1"/>
    <w:rsid w:val="003E6476"/>
    <w:rsid w:val="003E649D"/>
    <w:rsid w:val="003E65D1"/>
    <w:rsid w:val="003E6699"/>
    <w:rsid w:val="003E6A7C"/>
    <w:rsid w:val="003E6B13"/>
    <w:rsid w:val="003E6CED"/>
    <w:rsid w:val="003E6E3F"/>
    <w:rsid w:val="003E6EE9"/>
    <w:rsid w:val="003E703D"/>
    <w:rsid w:val="003E70EE"/>
    <w:rsid w:val="003E7133"/>
    <w:rsid w:val="003E7444"/>
    <w:rsid w:val="003E747B"/>
    <w:rsid w:val="003E7640"/>
    <w:rsid w:val="003E76AA"/>
    <w:rsid w:val="003E76DF"/>
    <w:rsid w:val="003E771C"/>
    <w:rsid w:val="003E7734"/>
    <w:rsid w:val="003E7A53"/>
    <w:rsid w:val="003E7ACF"/>
    <w:rsid w:val="003E7BEC"/>
    <w:rsid w:val="003E7D43"/>
    <w:rsid w:val="003E7D4F"/>
    <w:rsid w:val="003E7D68"/>
    <w:rsid w:val="003E7E24"/>
    <w:rsid w:val="003F0257"/>
    <w:rsid w:val="003F03E4"/>
    <w:rsid w:val="003F0592"/>
    <w:rsid w:val="003F08C8"/>
    <w:rsid w:val="003F093A"/>
    <w:rsid w:val="003F0A4C"/>
    <w:rsid w:val="003F0B0D"/>
    <w:rsid w:val="003F0B11"/>
    <w:rsid w:val="003F0BB3"/>
    <w:rsid w:val="003F0C82"/>
    <w:rsid w:val="003F0D37"/>
    <w:rsid w:val="003F0E6E"/>
    <w:rsid w:val="003F0FE6"/>
    <w:rsid w:val="003F1018"/>
    <w:rsid w:val="003F1176"/>
    <w:rsid w:val="003F12B3"/>
    <w:rsid w:val="003F1430"/>
    <w:rsid w:val="003F16D4"/>
    <w:rsid w:val="003F172E"/>
    <w:rsid w:val="003F18B1"/>
    <w:rsid w:val="003F195F"/>
    <w:rsid w:val="003F1967"/>
    <w:rsid w:val="003F1ACE"/>
    <w:rsid w:val="003F1D34"/>
    <w:rsid w:val="003F1D86"/>
    <w:rsid w:val="003F1F0F"/>
    <w:rsid w:val="003F20D5"/>
    <w:rsid w:val="003F2399"/>
    <w:rsid w:val="003F247C"/>
    <w:rsid w:val="003F24A4"/>
    <w:rsid w:val="003F2681"/>
    <w:rsid w:val="003F26F6"/>
    <w:rsid w:val="003F270A"/>
    <w:rsid w:val="003F284F"/>
    <w:rsid w:val="003F287B"/>
    <w:rsid w:val="003F2AE0"/>
    <w:rsid w:val="003F2BCF"/>
    <w:rsid w:val="003F2C9B"/>
    <w:rsid w:val="003F2E5F"/>
    <w:rsid w:val="003F2F2F"/>
    <w:rsid w:val="003F2FC7"/>
    <w:rsid w:val="003F2FD8"/>
    <w:rsid w:val="003F2FEA"/>
    <w:rsid w:val="003F3026"/>
    <w:rsid w:val="003F32D6"/>
    <w:rsid w:val="003F3322"/>
    <w:rsid w:val="003F35DA"/>
    <w:rsid w:val="003F36F4"/>
    <w:rsid w:val="003F373C"/>
    <w:rsid w:val="003F385C"/>
    <w:rsid w:val="003F38E1"/>
    <w:rsid w:val="003F38EB"/>
    <w:rsid w:val="003F39E3"/>
    <w:rsid w:val="003F39F7"/>
    <w:rsid w:val="003F3BE0"/>
    <w:rsid w:val="003F3E7F"/>
    <w:rsid w:val="003F3FEF"/>
    <w:rsid w:val="003F3FF8"/>
    <w:rsid w:val="003F41AB"/>
    <w:rsid w:val="003F433F"/>
    <w:rsid w:val="003F457F"/>
    <w:rsid w:val="003F45E6"/>
    <w:rsid w:val="003F4600"/>
    <w:rsid w:val="003F4736"/>
    <w:rsid w:val="003F4924"/>
    <w:rsid w:val="003F4B38"/>
    <w:rsid w:val="003F4B58"/>
    <w:rsid w:val="003F4B7A"/>
    <w:rsid w:val="003F4C0A"/>
    <w:rsid w:val="003F4C8F"/>
    <w:rsid w:val="003F4E67"/>
    <w:rsid w:val="003F5138"/>
    <w:rsid w:val="003F514C"/>
    <w:rsid w:val="003F517D"/>
    <w:rsid w:val="003F51E8"/>
    <w:rsid w:val="003F5337"/>
    <w:rsid w:val="003F5387"/>
    <w:rsid w:val="003F5431"/>
    <w:rsid w:val="003F5451"/>
    <w:rsid w:val="003F548A"/>
    <w:rsid w:val="003F5700"/>
    <w:rsid w:val="003F597B"/>
    <w:rsid w:val="003F5A50"/>
    <w:rsid w:val="003F5A9F"/>
    <w:rsid w:val="003F5C7A"/>
    <w:rsid w:val="003F5DB1"/>
    <w:rsid w:val="003F5EF2"/>
    <w:rsid w:val="003F5F3A"/>
    <w:rsid w:val="003F5F4F"/>
    <w:rsid w:val="003F5F52"/>
    <w:rsid w:val="003F5FE3"/>
    <w:rsid w:val="003F6131"/>
    <w:rsid w:val="003F61A8"/>
    <w:rsid w:val="003F6229"/>
    <w:rsid w:val="003F6499"/>
    <w:rsid w:val="003F64EC"/>
    <w:rsid w:val="003F655B"/>
    <w:rsid w:val="003F65C4"/>
    <w:rsid w:val="003F667B"/>
    <w:rsid w:val="003F6697"/>
    <w:rsid w:val="003F6775"/>
    <w:rsid w:val="003F6924"/>
    <w:rsid w:val="003F6936"/>
    <w:rsid w:val="003F6B54"/>
    <w:rsid w:val="003F6CC8"/>
    <w:rsid w:val="003F6F87"/>
    <w:rsid w:val="003F6FD8"/>
    <w:rsid w:val="003F7090"/>
    <w:rsid w:val="003F7151"/>
    <w:rsid w:val="003F7339"/>
    <w:rsid w:val="003F740B"/>
    <w:rsid w:val="003F74C2"/>
    <w:rsid w:val="003F74D2"/>
    <w:rsid w:val="003F74D7"/>
    <w:rsid w:val="003F767D"/>
    <w:rsid w:val="003F7683"/>
    <w:rsid w:val="003F775A"/>
    <w:rsid w:val="003F7800"/>
    <w:rsid w:val="003F78E8"/>
    <w:rsid w:val="003F79DF"/>
    <w:rsid w:val="003F79E0"/>
    <w:rsid w:val="003F7B6F"/>
    <w:rsid w:val="003F7E04"/>
    <w:rsid w:val="003F7FB0"/>
    <w:rsid w:val="003F7FEF"/>
    <w:rsid w:val="004000EA"/>
    <w:rsid w:val="00400264"/>
    <w:rsid w:val="004002CB"/>
    <w:rsid w:val="00400308"/>
    <w:rsid w:val="004005B6"/>
    <w:rsid w:val="0040060C"/>
    <w:rsid w:val="004006F2"/>
    <w:rsid w:val="00400744"/>
    <w:rsid w:val="004007BB"/>
    <w:rsid w:val="00400959"/>
    <w:rsid w:val="00400A57"/>
    <w:rsid w:val="00400AB7"/>
    <w:rsid w:val="00400ACE"/>
    <w:rsid w:val="00400E09"/>
    <w:rsid w:val="00400F10"/>
    <w:rsid w:val="00400F1B"/>
    <w:rsid w:val="00401084"/>
    <w:rsid w:val="00401086"/>
    <w:rsid w:val="004010E3"/>
    <w:rsid w:val="004012D5"/>
    <w:rsid w:val="004013B4"/>
    <w:rsid w:val="004013D0"/>
    <w:rsid w:val="00401867"/>
    <w:rsid w:val="004018D1"/>
    <w:rsid w:val="00401A04"/>
    <w:rsid w:val="00401A3F"/>
    <w:rsid w:val="00401C8F"/>
    <w:rsid w:val="00401F1E"/>
    <w:rsid w:val="0040205A"/>
    <w:rsid w:val="0040224C"/>
    <w:rsid w:val="004022A7"/>
    <w:rsid w:val="004023DB"/>
    <w:rsid w:val="004024AA"/>
    <w:rsid w:val="0040255D"/>
    <w:rsid w:val="00402878"/>
    <w:rsid w:val="00402A60"/>
    <w:rsid w:val="00402B30"/>
    <w:rsid w:val="00402F74"/>
    <w:rsid w:val="00403147"/>
    <w:rsid w:val="0040321D"/>
    <w:rsid w:val="00403244"/>
    <w:rsid w:val="004033C5"/>
    <w:rsid w:val="0040345C"/>
    <w:rsid w:val="00403559"/>
    <w:rsid w:val="004035F5"/>
    <w:rsid w:val="0040374D"/>
    <w:rsid w:val="0040382C"/>
    <w:rsid w:val="004038CF"/>
    <w:rsid w:val="004039F1"/>
    <w:rsid w:val="00403A0D"/>
    <w:rsid w:val="00403B18"/>
    <w:rsid w:val="00403C21"/>
    <w:rsid w:val="00403D94"/>
    <w:rsid w:val="00403E76"/>
    <w:rsid w:val="00403F5D"/>
    <w:rsid w:val="00403F76"/>
    <w:rsid w:val="0040416D"/>
    <w:rsid w:val="004041AE"/>
    <w:rsid w:val="004041D3"/>
    <w:rsid w:val="00404366"/>
    <w:rsid w:val="0040444B"/>
    <w:rsid w:val="00404521"/>
    <w:rsid w:val="004045D8"/>
    <w:rsid w:val="0040464E"/>
    <w:rsid w:val="00404657"/>
    <w:rsid w:val="004047B0"/>
    <w:rsid w:val="004049B2"/>
    <w:rsid w:val="004049DE"/>
    <w:rsid w:val="00404C99"/>
    <w:rsid w:val="00404D24"/>
    <w:rsid w:val="00404F93"/>
    <w:rsid w:val="0040504A"/>
    <w:rsid w:val="004050B7"/>
    <w:rsid w:val="0040533B"/>
    <w:rsid w:val="00405363"/>
    <w:rsid w:val="00405448"/>
    <w:rsid w:val="004054EE"/>
    <w:rsid w:val="0040560E"/>
    <w:rsid w:val="00405702"/>
    <w:rsid w:val="00405718"/>
    <w:rsid w:val="00405733"/>
    <w:rsid w:val="0040573A"/>
    <w:rsid w:val="00405784"/>
    <w:rsid w:val="00405950"/>
    <w:rsid w:val="004059B7"/>
    <w:rsid w:val="00405A46"/>
    <w:rsid w:val="00405DA7"/>
    <w:rsid w:val="00406084"/>
    <w:rsid w:val="004061A2"/>
    <w:rsid w:val="004062EA"/>
    <w:rsid w:val="00406541"/>
    <w:rsid w:val="004065DB"/>
    <w:rsid w:val="00406955"/>
    <w:rsid w:val="00406B08"/>
    <w:rsid w:val="00406E53"/>
    <w:rsid w:val="00406E8A"/>
    <w:rsid w:val="00406EAB"/>
    <w:rsid w:val="00407000"/>
    <w:rsid w:val="0040701C"/>
    <w:rsid w:val="00407060"/>
    <w:rsid w:val="004070ED"/>
    <w:rsid w:val="00407290"/>
    <w:rsid w:val="0040731E"/>
    <w:rsid w:val="00407354"/>
    <w:rsid w:val="0040763E"/>
    <w:rsid w:val="00407642"/>
    <w:rsid w:val="004077B5"/>
    <w:rsid w:val="00407922"/>
    <w:rsid w:val="00407AB8"/>
    <w:rsid w:val="00407D2C"/>
    <w:rsid w:val="00407EB0"/>
    <w:rsid w:val="00407EF0"/>
    <w:rsid w:val="0040BC23"/>
    <w:rsid w:val="004100A5"/>
    <w:rsid w:val="004101D4"/>
    <w:rsid w:val="00410250"/>
    <w:rsid w:val="00410266"/>
    <w:rsid w:val="004102C2"/>
    <w:rsid w:val="004103C7"/>
    <w:rsid w:val="00410524"/>
    <w:rsid w:val="0041082B"/>
    <w:rsid w:val="0041099C"/>
    <w:rsid w:val="004109F2"/>
    <w:rsid w:val="00410BBE"/>
    <w:rsid w:val="00410C75"/>
    <w:rsid w:val="00410D01"/>
    <w:rsid w:val="00410D30"/>
    <w:rsid w:val="00410D79"/>
    <w:rsid w:val="00410DB7"/>
    <w:rsid w:val="00410E06"/>
    <w:rsid w:val="00410F49"/>
    <w:rsid w:val="00411055"/>
    <w:rsid w:val="0041105B"/>
    <w:rsid w:val="0041108F"/>
    <w:rsid w:val="00411099"/>
    <w:rsid w:val="004111A6"/>
    <w:rsid w:val="004111B6"/>
    <w:rsid w:val="0041120A"/>
    <w:rsid w:val="004112AA"/>
    <w:rsid w:val="004112B8"/>
    <w:rsid w:val="0041141F"/>
    <w:rsid w:val="00411623"/>
    <w:rsid w:val="0041175C"/>
    <w:rsid w:val="00411867"/>
    <w:rsid w:val="00411986"/>
    <w:rsid w:val="00411A27"/>
    <w:rsid w:val="00411B49"/>
    <w:rsid w:val="00411B7B"/>
    <w:rsid w:val="00411C5F"/>
    <w:rsid w:val="00411C83"/>
    <w:rsid w:val="00411D92"/>
    <w:rsid w:val="00411DE8"/>
    <w:rsid w:val="00411EF2"/>
    <w:rsid w:val="004122D0"/>
    <w:rsid w:val="004123E0"/>
    <w:rsid w:val="0041272B"/>
    <w:rsid w:val="00412772"/>
    <w:rsid w:val="0041287F"/>
    <w:rsid w:val="0041298E"/>
    <w:rsid w:val="00412A01"/>
    <w:rsid w:val="00412A96"/>
    <w:rsid w:val="00412B5D"/>
    <w:rsid w:val="00412B91"/>
    <w:rsid w:val="00412BA4"/>
    <w:rsid w:val="00412CEF"/>
    <w:rsid w:val="00412E61"/>
    <w:rsid w:val="00412F2B"/>
    <w:rsid w:val="00412F6E"/>
    <w:rsid w:val="0041316F"/>
    <w:rsid w:val="004131E6"/>
    <w:rsid w:val="004132B8"/>
    <w:rsid w:val="00413441"/>
    <w:rsid w:val="00413543"/>
    <w:rsid w:val="0041376E"/>
    <w:rsid w:val="004137F4"/>
    <w:rsid w:val="004138F7"/>
    <w:rsid w:val="00413B59"/>
    <w:rsid w:val="00413B7E"/>
    <w:rsid w:val="00413C92"/>
    <w:rsid w:val="00413CDE"/>
    <w:rsid w:val="00413ECA"/>
    <w:rsid w:val="00413F34"/>
    <w:rsid w:val="00413FC1"/>
    <w:rsid w:val="004140BF"/>
    <w:rsid w:val="004141BC"/>
    <w:rsid w:val="004141D6"/>
    <w:rsid w:val="004143C8"/>
    <w:rsid w:val="004143DE"/>
    <w:rsid w:val="0041440E"/>
    <w:rsid w:val="00414417"/>
    <w:rsid w:val="0041443F"/>
    <w:rsid w:val="00414622"/>
    <w:rsid w:val="004148A5"/>
    <w:rsid w:val="00414AEF"/>
    <w:rsid w:val="00414BFD"/>
    <w:rsid w:val="00414C2F"/>
    <w:rsid w:val="00414E14"/>
    <w:rsid w:val="00414E58"/>
    <w:rsid w:val="00414EEE"/>
    <w:rsid w:val="00414EFA"/>
    <w:rsid w:val="00414F25"/>
    <w:rsid w:val="004152D6"/>
    <w:rsid w:val="0041533F"/>
    <w:rsid w:val="004153EF"/>
    <w:rsid w:val="0041541B"/>
    <w:rsid w:val="00415516"/>
    <w:rsid w:val="00415739"/>
    <w:rsid w:val="004157A8"/>
    <w:rsid w:val="004157C3"/>
    <w:rsid w:val="0041585D"/>
    <w:rsid w:val="00415876"/>
    <w:rsid w:val="004158C9"/>
    <w:rsid w:val="00415985"/>
    <w:rsid w:val="00415CDF"/>
    <w:rsid w:val="00415D23"/>
    <w:rsid w:val="00415D9F"/>
    <w:rsid w:val="00415DA3"/>
    <w:rsid w:val="00415E9E"/>
    <w:rsid w:val="00415F0E"/>
    <w:rsid w:val="00415FF8"/>
    <w:rsid w:val="004160CE"/>
    <w:rsid w:val="00416122"/>
    <w:rsid w:val="004161AC"/>
    <w:rsid w:val="004161C3"/>
    <w:rsid w:val="004161F9"/>
    <w:rsid w:val="00416258"/>
    <w:rsid w:val="00416323"/>
    <w:rsid w:val="004166D1"/>
    <w:rsid w:val="00416A77"/>
    <w:rsid w:val="00416A7D"/>
    <w:rsid w:val="00416D46"/>
    <w:rsid w:val="00416D71"/>
    <w:rsid w:val="00416F61"/>
    <w:rsid w:val="00417088"/>
    <w:rsid w:val="0041708A"/>
    <w:rsid w:val="0041732D"/>
    <w:rsid w:val="00417393"/>
    <w:rsid w:val="004173B7"/>
    <w:rsid w:val="00417565"/>
    <w:rsid w:val="004175BB"/>
    <w:rsid w:val="00417688"/>
    <w:rsid w:val="004176B6"/>
    <w:rsid w:val="00417803"/>
    <w:rsid w:val="004178A4"/>
    <w:rsid w:val="004178B3"/>
    <w:rsid w:val="00417948"/>
    <w:rsid w:val="00417A69"/>
    <w:rsid w:val="00417A7F"/>
    <w:rsid w:val="00417AE2"/>
    <w:rsid w:val="00417AE4"/>
    <w:rsid w:val="00417DAD"/>
    <w:rsid w:val="00417E3D"/>
    <w:rsid w:val="00417E42"/>
    <w:rsid w:val="00417FAC"/>
    <w:rsid w:val="0042019B"/>
    <w:rsid w:val="004201EA"/>
    <w:rsid w:val="00420491"/>
    <w:rsid w:val="00420506"/>
    <w:rsid w:val="00420800"/>
    <w:rsid w:val="00420817"/>
    <w:rsid w:val="004208E2"/>
    <w:rsid w:val="00420A46"/>
    <w:rsid w:val="00420A73"/>
    <w:rsid w:val="00420D3A"/>
    <w:rsid w:val="00421340"/>
    <w:rsid w:val="0042135A"/>
    <w:rsid w:val="004214A3"/>
    <w:rsid w:val="00421589"/>
    <w:rsid w:val="004216AE"/>
    <w:rsid w:val="0042175E"/>
    <w:rsid w:val="004217F9"/>
    <w:rsid w:val="004219C5"/>
    <w:rsid w:val="00421A5F"/>
    <w:rsid w:val="00421B8D"/>
    <w:rsid w:val="00421BA3"/>
    <w:rsid w:val="00421BD6"/>
    <w:rsid w:val="00421C23"/>
    <w:rsid w:val="00421C71"/>
    <w:rsid w:val="00421D27"/>
    <w:rsid w:val="00421DEC"/>
    <w:rsid w:val="00421E2D"/>
    <w:rsid w:val="00421F1D"/>
    <w:rsid w:val="00422043"/>
    <w:rsid w:val="00422049"/>
    <w:rsid w:val="00422063"/>
    <w:rsid w:val="0042214F"/>
    <w:rsid w:val="0042225A"/>
    <w:rsid w:val="004223DB"/>
    <w:rsid w:val="0042242A"/>
    <w:rsid w:val="00422559"/>
    <w:rsid w:val="00422715"/>
    <w:rsid w:val="00422792"/>
    <w:rsid w:val="004227DD"/>
    <w:rsid w:val="00422890"/>
    <w:rsid w:val="00422978"/>
    <w:rsid w:val="00422B30"/>
    <w:rsid w:val="00422DFF"/>
    <w:rsid w:val="00422F10"/>
    <w:rsid w:val="0042318A"/>
    <w:rsid w:val="0042323D"/>
    <w:rsid w:val="004232EF"/>
    <w:rsid w:val="00423322"/>
    <w:rsid w:val="004233AA"/>
    <w:rsid w:val="004233CE"/>
    <w:rsid w:val="0042347E"/>
    <w:rsid w:val="00423735"/>
    <w:rsid w:val="00423758"/>
    <w:rsid w:val="00423796"/>
    <w:rsid w:val="004238BA"/>
    <w:rsid w:val="004238E5"/>
    <w:rsid w:val="00423A3F"/>
    <w:rsid w:val="00423BDF"/>
    <w:rsid w:val="00423CAE"/>
    <w:rsid w:val="00423D82"/>
    <w:rsid w:val="00423DDA"/>
    <w:rsid w:val="00423E26"/>
    <w:rsid w:val="00423E8D"/>
    <w:rsid w:val="00423E92"/>
    <w:rsid w:val="00423EB1"/>
    <w:rsid w:val="00423EBD"/>
    <w:rsid w:val="004240F9"/>
    <w:rsid w:val="00424592"/>
    <w:rsid w:val="004245B3"/>
    <w:rsid w:val="00424720"/>
    <w:rsid w:val="00424A61"/>
    <w:rsid w:val="00424AA8"/>
    <w:rsid w:val="00424CE4"/>
    <w:rsid w:val="00424DF5"/>
    <w:rsid w:val="004250A5"/>
    <w:rsid w:val="004251BA"/>
    <w:rsid w:val="00425311"/>
    <w:rsid w:val="0042562E"/>
    <w:rsid w:val="004257E8"/>
    <w:rsid w:val="004257FB"/>
    <w:rsid w:val="004258DE"/>
    <w:rsid w:val="00425966"/>
    <w:rsid w:val="00425998"/>
    <w:rsid w:val="00425B57"/>
    <w:rsid w:val="00425C46"/>
    <w:rsid w:val="00425D04"/>
    <w:rsid w:val="00425DA1"/>
    <w:rsid w:val="00425EC7"/>
    <w:rsid w:val="00425FC8"/>
    <w:rsid w:val="00425FCA"/>
    <w:rsid w:val="00426070"/>
    <w:rsid w:val="00426309"/>
    <w:rsid w:val="00426319"/>
    <w:rsid w:val="00426647"/>
    <w:rsid w:val="00426679"/>
    <w:rsid w:val="00426857"/>
    <w:rsid w:val="0042689B"/>
    <w:rsid w:val="004268BA"/>
    <w:rsid w:val="00426943"/>
    <w:rsid w:val="00426B5C"/>
    <w:rsid w:val="00426C42"/>
    <w:rsid w:val="00426D48"/>
    <w:rsid w:val="00426D8E"/>
    <w:rsid w:val="00426E90"/>
    <w:rsid w:val="00426F9C"/>
    <w:rsid w:val="00427033"/>
    <w:rsid w:val="0042717A"/>
    <w:rsid w:val="0042728D"/>
    <w:rsid w:val="004272F5"/>
    <w:rsid w:val="00427340"/>
    <w:rsid w:val="00427360"/>
    <w:rsid w:val="0042744D"/>
    <w:rsid w:val="004275B0"/>
    <w:rsid w:val="004275EA"/>
    <w:rsid w:val="00427618"/>
    <w:rsid w:val="0042771C"/>
    <w:rsid w:val="004278E0"/>
    <w:rsid w:val="00427905"/>
    <w:rsid w:val="00427C0D"/>
    <w:rsid w:val="00427C9E"/>
    <w:rsid w:val="00427CF7"/>
    <w:rsid w:val="00427DB0"/>
    <w:rsid w:val="004300B5"/>
    <w:rsid w:val="00430288"/>
    <w:rsid w:val="004303A3"/>
    <w:rsid w:val="004303DE"/>
    <w:rsid w:val="004305C5"/>
    <w:rsid w:val="004305E8"/>
    <w:rsid w:val="004305F0"/>
    <w:rsid w:val="00430704"/>
    <w:rsid w:val="004307D6"/>
    <w:rsid w:val="004307E0"/>
    <w:rsid w:val="0043085D"/>
    <w:rsid w:val="00430C37"/>
    <w:rsid w:val="00430CAE"/>
    <w:rsid w:val="00430D73"/>
    <w:rsid w:val="00430EF4"/>
    <w:rsid w:val="00430F12"/>
    <w:rsid w:val="00431039"/>
    <w:rsid w:val="004311DA"/>
    <w:rsid w:val="004311F0"/>
    <w:rsid w:val="0043132B"/>
    <w:rsid w:val="0043134F"/>
    <w:rsid w:val="004314F5"/>
    <w:rsid w:val="0043166F"/>
    <w:rsid w:val="004316FB"/>
    <w:rsid w:val="00431756"/>
    <w:rsid w:val="00431853"/>
    <w:rsid w:val="004319FB"/>
    <w:rsid w:val="00431B26"/>
    <w:rsid w:val="00431B4C"/>
    <w:rsid w:val="00431B85"/>
    <w:rsid w:val="00431C3E"/>
    <w:rsid w:val="00431D81"/>
    <w:rsid w:val="00432409"/>
    <w:rsid w:val="0043248E"/>
    <w:rsid w:val="0043254E"/>
    <w:rsid w:val="004326F4"/>
    <w:rsid w:val="00432B09"/>
    <w:rsid w:val="00432C28"/>
    <w:rsid w:val="00432D94"/>
    <w:rsid w:val="00432DD1"/>
    <w:rsid w:val="00432F33"/>
    <w:rsid w:val="00432F69"/>
    <w:rsid w:val="00433119"/>
    <w:rsid w:val="00433161"/>
    <w:rsid w:val="004332C9"/>
    <w:rsid w:val="004332CB"/>
    <w:rsid w:val="004333FA"/>
    <w:rsid w:val="0043347B"/>
    <w:rsid w:val="00433571"/>
    <w:rsid w:val="0043372F"/>
    <w:rsid w:val="004337A6"/>
    <w:rsid w:val="004338E8"/>
    <w:rsid w:val="00433BCA"/>
    <w:rsid w:val="00433C8C"/>
    <w:rsid w:val="00433D2F"/>
    <w:rsid w:val="00433D85"/>
    <w:rsid w:val="00433E8D"/>
    <w:rsid w:val="0043421A"/>
    <w:rsid w:val="0043426E"/>
    <w:rsid w:val="0043449D"/>
    <w:rsid w:val="00434664"/>
    <w:rsid w:val="00434756"/>
    <w:rsid w:val="004349A6"/>
    <w:rsid w:val="004349D3"/>
    <w:rsid w:val="00434B2F"/>
    <w:rsid w:val="00434B60"/>
    <w:rsid w:val="00434D02"/>
    <w:rsid w:val="00434DAE"/>
    <w:rsid w:val="00434EDD"/>
    <w:rsid w:val="0043510A"/>
    <w:rsid w:val="004353C6"/>
    <w:rsid w:val="0043540E"/>
    <w:rsid w:val="004354F0"/>
    <w:rsid w:val="00435658"/>
    <w:rsid w:val="0043575C"/>
    <w:rsid w:val="004359E9"/>
    <w:rsid w:val="00435A11"/>
    <w:rsid w:val="00435BD7"/>
    <w:rsid w:val="00435BFF"/>
    <w:rsid w:val="00435C11"/>
    <w:rsid w:val="00435C20"/>
    <w:rsid w:val="00435E61"/>
    <w:rsid w:val="0043622A"/>
    <w:rsid w:val="0043636D"/>
    <w:rsid w:val="00436596"/>
    <w:rsid w:val="00436626"/>
    <w:rsid w:val="004366CD"/>
    <w:rsid w:val="00436741"/>
    <w:rsid w:val="0043677B"/>
    <w:rsid w:val="0043679E"/>
    <w:rsid w:val="00436CFB"/>
    <w:rsid w:val="00436F24"/>
    <w:rsid w:val="00436FDF"/>
    <w:rsid w:val="0043706E"/>
    <w:rsid w:val="00437208"/>
    <w:rsid w:val="00437278"/>
    <w:rsid w:val="004373BE"/>
    <w:rsid w:val="0043751B"/>
    <w:rsid w:val="0043766D"/>
    <w:rsid w:val="00437718"/>
    <w:rsid w:val="00437735"/>
    <w:rsid w:val="00437873"/>
    <w:rsid w:val="00437900"/>
    <w:rsid w:val="00437A6B"/>
    <w:rsid w:val="00437DF0"/>
    <w:rsid w:val="00437E67"/>
    <w:rsid w:val="00437FC6"/>
    <w:rsid w:val="0044004C"/>
    <w:rsid w:val="0044018A"/>
    <w:rsid w:val="004401CE"/>
    <w:rsid w:val="0044041C"/>
    <w:rsid w:val="004404DD"/>
    <w:rsid w:val="00440571"/>
    <w:rsid w:val="0044059D"/>
    <w:rsid w:val="00440879"/>
    <w:rsid w:val="00440899"/>
    <w:rsid w:val="00440A31"/>
    <w:rsid w:val="00440A62"/>
    <w:rsid w:val="00440AAF"/>
    <w:rsid w:val="00440BD2"/>
    <w:rsid w:val="00440BF8"/>
    <w:rsid w:val="00440C07"/>
    <w:rsid w:val="00440DF7"/>
    <w:rsid w:val="00440F81"/>
    <w:rsid w:val="0044103A"/>
    <w:rsid w:val="0044103D"/>
    <w:rsid w:val="004410E3"/>
    <w:rsid w:val="0044111D"/>
    <w:rsid w:val="00441286"/>
    <w:rsid w:val="0044129B"/>
    <w:rsid w:val="004412D4"/>
    <w:rsid w:val="00441461"/>
    <w:rsid w:val="00441463"/>
    <w:rsid w:val="004414C8"/>
    <w:rsid w:val="004416CA"/>
    <w:rsid w:val="004418F9"/>
    <w:rsid w:val="00441AD0"/>
    <w:rsid w:val="00441C06"/>
    <w:rsid w:val="00441C9F"/>
    <w:rsid w:val="00441CB5"/>
    <w:rsid w:val="00441CCC"/>
    <w:rsid w:val="00441FAE"/>
    <w:rsid w:val="004420B9"/>
    <w:rsid w:val="0044226D"/>
    <w:rsid w:val="004422E0"/>
    <w:rsid w:val="0044236F"/>
    <w:rsid w:val="00442499"/>
    <w:rsid w:val="00442589"/>
    <w:rsid w:val="004426FE"/>
    <w:rsid w:val="00442781"/>
    <w:rsid w:val="0044289A"/>
    <w:rsid w:val="00442A46"/>
    <w:rsid w:val="00442B47"/>
    <w:rsid w:val="00442B7A"/>
    <w:rsid w:val="00442BB0"/>
    <w:rsid w:val="00442C04"/>
    <w:rsid w:val="00442C14"/>
    <w:rsid w:val="00442CF3"/>
    <w:rsid w:val="00442D02"/>
    <w:rsid w:val="00442E7C"/>
    <w:rsid w:val="004430B4"/>
    <w:rsid w:val="00443106"/>
    <w:rsid w:val="004431D9"/>
    <w:rsid w:val="00443292"/>
    <w:rsid w:val="00443339"/>
    <w:rsid w:val="004434C7"/>
    <w:rsid w:val="004434FD"/>
    <w:rsid w:val="004436DD"/>
    <w:rsid w:val="00443957"/>
    <w:rsid w:val="00443997"/>
    <w:rsid w:val="00443B77"/>
    <w:rsid w:val="00443C2B"/>
    <w:rsid w:val="00443D3E"/>
    <w:rsid w:val="00443D46"/>
    <w:rsid w:val="00443D65"/>
    <w:rsid w:val="00443DA5"/>
    <w:rsid w:val="00443DC6"/>
    <w:rsid w:val="00443E9A"/>
    <w:rsid w:val="004440D1"/>
    <w:rsid w:val="00444297"/>
    <w:rsid w:val="00444298"/>
    <w:rsid w:val="004442C6"/>
    <w:rsid w:val="00444321"/>
    <w:rsid w:val="00444330"/>
    <w:rsid w:val="004443D4"/>
    <w:rsid w:val="004443F9"/>
    <w:rsid w:val="00444490"/>
    <w:rsid w:val="00444555"/>
    <w:rsid w:val="00444602"/>
    <w:rsid w:val="00444758"/>
    <w:rsid w:val="004447E9"/>
    <w:rsid w:val="00444852"/>
    <w:rsid w:val="004449B9"/>
    <w:rsid w:val="00444A78"/>
    <w:rsid w:val="00444B55"/>
    <w:rsid w:val="00444CAC"/>
    <w:rsid w:val="00444CDF"/>
    <w:rsid w:val="00444E2C"/>
    <w:rsid w:val="00444E97"/>
    <w:rsid w:val="004452CC"/>
    <w:rsid w:val="00445356"/>
    <w:rsid w:val="00445404"/>
    <w:rsid w:val="0044545C"/>
    <w:rsid w:val="00445AD8"/>
    <w:rsid w:val="00445C33"/>
    <w:rsid w:val="00445C5B"/>
    <w:rsid w:val="00445D53"/>
    <w:rsid w:val="00445E67"/>
    <w:rsid w:val="00445FBB"/>
    <w:rsid w:val="00445FD4"/>
    <w:rsid w:val="00446010"/>
    <w:rsid w:val="004460C2"/>
    <w:rsid w:val="0044614B"/>
    <w:rsid w:val="004461B4"/>
    <w:rsid w:val="004462B4"/>
    <w:rsid w:val="004464F7"/>
    <w:rsid w:val="00446560"/>
    <w:rsid w:val="0044661E"/>
    <w:rsid w:val="0044666C"/>
    <w:rsid w:val="004469D9"/>
    <w:rsid w:val="00446A23"/>
    <w:rsid w:val="00446B36"/>
    <w:rsid w:val="00446D2B"/>
    <w:rsid w:val="00446F06"/>
    <w:rsid w:val="00446F5A"/>
    <w:rsid w:val="00446F8A"/>
    <w:rsid w:val="00447069"/>
    <w:rsid w:val="00447141"/>
    <w:rsid w:val="004471E0"/>
    <w:rsid w:val="00447362"/>
    <w:rsid w:val="004473A6"/>
    <w:rsid w:val="004474C8"/>
    <w:rsid w:val="004474DB"/>
    <w:rsid w:val="00447533"/>
    <w:rsid w:val="004477BF"/>
    <w:rsid w:val="004478AB"/>
    <w:rsid w:val="00447AF3"/>
    <w:rsid w:val="00447CA4"/>
    <w:rsid w:val="00447D5A"/>
    <w:rsid w:val="00447ED9"/>
    <w:rsid w:val="004500F0"/>
    <w:rsid w:val="00450324"/>
    <w:rsid w:val="00450333"/>
    <w:rsid w:val="00450488"/>
    <w:rsid w:val="004504FA"/>
    <w:rsid w:val="00450508"/>
    <w:rsid w:val="0045050D"/>
    <w:rsid w:val="00450661"/>
    <w:rsid w:val="00450748"/>
    <w:rsid w:val="004507A8"/>
    <w:rsid w:val="00450919"/>
    <w:rsid w:val="00450963"/>
    <w:rsid w:val="0045097F"/>
    <w:rsid w:val="00450A43"/>
    <w:rsid w:val="00450B81"/>
    <w:rsid w:val="00450E0C"/>
    <w:rsid w:val="00450F06"/>
    <w:rsid w:val="004511CA"/>
    <w:rsid w:val="00451347"/>
    <w:rsid w:val="00451367"/>
    <w:rsid w:val="004514E8"/>
    <w:rsid w:val="0045150D"/>
    <w:rsid w:val="0045155B"/>
    <w:rsid w:val="004515B8"/>
    <w:rsid w:val="0045168B"/>
    <w:rsid w:val="004516C1"/>
    <w:rsid w:val="00451936"/>
    <w:rsid w:val="00451A74"/>
    <w:rsid w:val="00451B00"/>
    <w:rsid w:val="00451BB1"/>
    <w:rsid w:val="00451CB5"/>
    <w:rsid w:val="00451E23"/>
    <w:rsid w:val="00451EE1"/>
    <w:rsid w:val="00451F11"/>
    <w:rsid w:val="00451F8E"/>
    <w:rsid w:val="004520C5"/>
    <w:rsid w:val="00452122"/>
    <w:rsid w:val="004521A3"/>
    <w:rsid w:val="0045229C"/>
    <w:rsid w:val="0045236F"/>
    <w:rsid w:val="004523FB"/>
    <w:rsid w:val="004524C8"/>
    <w:rsid w:val="00452538"/>
    <w:rsid w:val="00452574"/>
    <w:rsid w:val="00452698"/>
    <w:rsid w:val="00452755"/>
    <w:rsid w:val="00452876"/>
    <w:rsid w:val="00452A0C"/>
    <w:rsid w:val="00452AD5"/>
    <w:rsid w:val="00452AF0"/>
    <w:rsid w:val="00452BC2"/>
    <w:rsid w:val="00452C70"/>
    <w:rsid w:val="00452C78"/>
    <w:rsid w:val="00452D9F"/>
    <w:rsid w:val="00452F05"/>
    <w:rsid w:val="00453094"/>
    <w:rsid w:val="004531D1"/>
    <w:rsid w:val="004531D5"/>
    <w:rsid w:val="004531DE"/>
    <w:rsid w:val="0045347A"/>
    <w:rsid w:val="00453604"/>
    <w:rsid w:val="00453630"/>
    <w:rsid w:val="004536E5"/>
    <w:rsid w:val="0045379E"/>
    <w:rsid w:val="00453893"/>
    <w:rsid w:val="0045397C"/>
    <w:rsid w:val="00453B88"/>
    <w:rsid w:val="00453C9F"/>
    <w:rsid w:val="00453D85"/>
    <w:rsid w:val="00453E94"/>
    <w:rsid w:val="0045401B"/>
    <w:rsid w:val="0045403C"/>
    <w:rsid w:val="00454115"/>
    <w:rsid w:val="0045424B"/>
    <w:rsid w:val="0045441F"/>
    <w:rsid w:val="0045443B"/>
    <w:rsid w:val="00454478"/>
    <w:rsid w:val="0045491B"/>
    <w:rsid w:val="00454ACD"/>
    <w:rsid w:val="00454CAC"/>
    <w:rsid w:val="00454D3B"/>
    <w:rsid w:val="00454E66"/>
    <w:rsid w:val="00454EB3"/>
    <w:rsid w:val="00454FAC"/>
    <w:rsid w:val="00455282"/>
    <w:rsid w:val="00455317"/>
    <w:rsid w:val="004553F8"/>
    <w:rsid w:val="00455441"/>
    <w:rsid w:val="004554CC"/>
    <w:rsid w:val="0045555B"/>
    <w:rsid w:val="0045563A"/>
    <w:rsid w:val="00455720"/>
    <w:rsid w:val="0045574D"/>
    <w:rsid w:val="00455787"/>
    <w:rsid w:val="004559AB"/>
    <w:rsid w:val="004559B0"/>
    <w:rsid w:val="00455D6B"/>
    <w:rsid w:val="00455DA7"/>
    <w:rsid w:val="00455E17"/>
    <w:rsid w:val="00455FD1"/>
    <w:rsid w:val="0045600F"/>
    <w:rsid w:val="004560B3"/>
    <w:rsid w:val="004560DC"/>
    <w:rsid w:val="00456188"/>
    <w:rsid w:val="0045619A"/>
    <w:rsid w:val="00456254"/>
    <w:rsid w:val="0045654D"/>
    <w:rsid w:val="004565D3"/>
    <w:rsid w:val="0045661C"/>
    <w:rsid w:val="00456680"/>
    <w:rsid w:val="00456683"/>
    <w:rsid w:val="00456739"/>
    <w:rsid w:val="004568B7"/>
    <w:rsid w:val="004569EB"/>
    <w:rsid w:val="00456B85"/>
    <w:rsid w:val="00456D79"/>
    <w:rsid w:val="00456E67"/>
    <w:rsid w:val="00456EC9"/>
    <w:rsid w:val="004570C3"/>
    <w:rsid w:val="00457116"/>
    <w:rsid w:val="004571AF"/>
    <w:rsid w:val="0045720A"/>
    <w:rsid w:val="0045727C"/>
    <w:rsid w:val="0045729E"/>
    <w:rsid w:val="004572A4"/>
    <w:rsid w:val="004574BB"/>
    <w:rsid w:val="0045755F"/>
    <w:rsid w:val="0045758A"/>
    <w:rsid w:val="004575B9"/>
    <w:rsid w:val="00457641"/>
    <w:rsid w:val="00457AD2"/>
    <w:rsid w:val="00457C19"/>
    <w:rsid w:val="00457C1A"/>
    <w:rsid w:val="00457E09"/>
    <w:rsid w:val="00457E45"/>
    <w:rsid w:val="00460144"/>
    <w:rsid w:val="00460196"/>
    <w:rsid w:val="004601B8"/>
    <w:rsid w:val="00460244"/>
    <w:rsid w:val="0046026B"/>
    <w:rsid w:val="004602D0"/>
    <w:rsid w:val="0046041B"/>
    <w:rsid w:val="00460526"/>
    <w:rsid w:val="0046056B"/>
    <w:rsid w:val="00460772"/>
    <w:rsid w:val="0046078D"/>
    <w:rsid w:val="004607BC"/>
    <w:rsid w:val="004609BB"/>
    <w:rsid w:val="00460CAC"/>
    <w:rsid w:val="00460D1C"/>
    <w:rsid w:val="00460D32"/>
    <w:rsid w:val="00460E56"/>
    <w:rsid w:val="00461095"/>
    <w:rsid w:val="004610EA"/>
    <w:rsid w:val="004611B7"/>
    <w:rsid w:val="004611C3"/>
    <w:rsid w:val="00461243"/>
    <w:rsid w:val="0046137F"/>
    <w:rsid w:val="004614F5"/>
    <w:rsid w:val="0046157A"/>
    <w:rsid w:val="004617CC"/>
    <w:rsid w:val="004619D4"/>
    <w:rsid w:val="00461C38"/>
    <w:rsid w:val="00461C96"/>
    <w:rsid w:val="00461CCC"/>
    <w:rsid w:val="00461DF0"/>
    <w:rsid w:val="00461E22"/>
    <w:rsid w:val="00461E7C"/>
    <w:rsid w:val="00461E9D"/>
    <w:rsid w:val="00461EE3"/>
    <w:rsid w:val="0046208D"/>
    <w:rsid w:val="00462173"/>
    <w:rsid w:val="00462316"/>
    <w:rsid w:val="004623B7"/>
    <w:rsid w:val="004623F2"/>
    <w:rsid w:val="0046251A"/>
    <w:rsid w:val="00462557"/>
    <w:rsid w:val="004626EA"/>
    <w:rsid w:val="00462740"/>
    <w:rsid w:val="004628F8"/>
    <w:rsid w:val="0046292D"/>
    <w:rsid w:val="00462A7C"/>
    <w:rsid w:val="00462AA0"/>
    <w:rsid w:val="00462CD0"/>
    <w:rsid w:val="00462F0E"/>
    <w:rsid w:val="00462F71"/>
    <w:rsid w:val="00463031"/>
    <w:rsid w:val="0046313C"/>
    <w:rsid w:val="00463152"/>
    <w:rsid w:val="00463196"/>
    <w:rsid w:val="0046321B"/>
    <w:rsid w:val="0046332E"/>
    <w:rsid w:val="004633F6"/>
    <w:rsid w:val="00463446"/>
    <w:rsid w:val="00463732"/>
    <w:rsid w:val="004638A9"/>
    <w:rsid w:val="00463924"/>
    <w:rsid w:val="00463A98"/>
    <w:rsid w:val="00463B24"/>
    <w:rsid w:val="00463E09"/>
    <w:rsid w:val="00463E42"/>
    <w:rsid w:val="00463E46"/>
    <w:rsid w:val="00463E93"/>
    <w:rsid w:val="004640E4"/>
    <w:rsid w:val="00464173"/>
    <w:rsid w:val="00464256"/>
    <w:rsid w:val="004644FA"/>
    <w:rsid w:val="00464544"/>
    <w:rsid w:val="00464778"/>
    <w:rsid w:val="004649A3"/>
    <w:rsid w:val="004649E3"/>
    <w:rsid w:val="004649E8"/>
    <w:rsid w:val="00464B67"/>
    <w:rsid w:val="00464E53"/>
    <w:rsid w:val="00464E7E"/>
    <w:rsid w:val="00464ED3"/>
    <w:rsid w:val="00464F41"/>
    <w:rsid w:val="0046517B"/>
    <w:rsid w:val="00465249"/>
    <w:rsid w:val="004653B1"/>
    <w:rsid w:val="00465886"/>
    <w:rsid w:val="004658DF"/>
    <w:rsid w:val="00465939"/>
    <w:rsid w:val="00465A9D"/>
    <w:rsid w:val="00465B0A"/>
    <w:rsid w:val="00465B5D"/>
    <w:rsid w:val="00465D27"/>
    <w:rsid w:val="00465D47"/>
    <w:rsid w:val="00465F43"/>
    <w:rsid w:val="004661BB"/>
    <w:rsid w:val="00466228"/>
    <w:rsid w:val="00466257"/>
    <w:rsid w:val="004662AB"/>
    <w:rsid w:val="0046634B"/>
    <w:rsid w:val="00466354"/>
    <w:rsid w:val="004667D0"/>
    <w:rsid w:val="0046681F"/>
    <w:rsid w:val="00466979"/>
    <w:rsid w:val="00466D25"/>
    <w:rsid w:val="00466D92"/>
    <w:rsid w:val="00466E18"/>
    <w:rsid w:val="00466E47"/>
    <w:rsid w:val="00466F6F"/>
    <w:rsid w:val="00467093"/>
    <w:rsid w:val="00467197"/>
    <w:rsid w:val="004671C7"/>
    <w:rsid w:val="00467328"/>
    <w:rsid w:val="004673C5"/>
    <w:rsid w:val="00467413"/>
    <w:rsid w:val="00467498"/>
    <w:rsid w:val="00467602"/>
    <w:rsid w:val="0046772B"/>
    <w:rsid w:val="0046796A"/>
    <w:rsid w:val="004679ED"/>
    <w:rsid w:val="00467B1A"/>
    <w:rsid w:val="00467C61"/>
    <w:rsid w:val="00467CDD"/>
    <w:rsid w:val="00467D6F"/>
    <w:rsid w:val="00467E92"/>
    <w:rsid w:val="00467F27"/>
    <w:rsid w:val="00467F80"/>
    <w:rsid w:val="00470158"/>
    <w:rsid w:val="004701F0"/>
    <w:rsid w:val="004703DF"/>
    <w:rsid w:val="004704AB"/>
    <w:rsid w:val="0047061A"/>
    <w:rsid w:val="0047075C"/>
    <w:rsid w:val="004707D8"/>
    <w:rsid w:val="0047084C"/>
    <w:rsid w:val="00470919"/>
    <w:rsid w:val="0047091B"/>
    <w:rsid w:val="00470ADD"/>
    <w:rsid w:val="00470BB5"/>
    <w:rsid w:val="00470C9C"/>
    <w:rsid w:val="00470D33"/>
    <w:rsid w:val="00470E93"/>
    <w:rsid w:val="00470FF0"/>
    <w:rsid w:val="00471153"/>
    <w:rsid w:val="0047115B"/>
    <w:rsid w:val="0047118D"/>
    <w:rsid w:val="0047123B"/>
    <w:rsid w:val="00471259"/>
    <w:rsid w:val="0047147E"/>
    <w:rsid w:val="00471489"/>
    <w:rsid w:val="004714BA"/>
    <w:rsid w:val="00471573"/>
    <w:rsid w:val="00471607"/>
    <w:rsid w:val="00471640"/>
    <w:rsid w:val="004719B4"/>
    <w:rsid w:val="004719CD"/>
    <w:rsid w:val="00471B8A"/>
    <w:rsid w:val="00471BF2"/>
    <w:rsid w:val="00471F82"/>
    <w:rsid w:val="00472017"/>
    <w:rsid w:val="00472170"/>
    <w:rsid w:val="0047219E"/>
    <w:rsid w:val="004722BF"/>
    <w:rsid w:val="004723EE"/>
    <w:rsid w:val="00472603"/>
    <w:rsid w:val="00472709"/>
    <w:rsid w:val="00472768"/>
    <w:rsid w:val="00472875"/>
    <w:rsid w:val="0047296A"/>
    <w:rsid w:val="0047299F"/>
    <w:rsid w:val="00472D6D"/>
    <w:rsid w:val="00472DC4"/>
    <w:rsid w:val="00472E5E"/>
    <w:rsid w:val="00472ED2"/>
    <w:rsid w:val="0047310A"/>
    <w:rsid w:val="0047314B"/>
    <w:rsid w:val="00473344"/>
    <w:rsid w:val="00473429"/>
    <w:rsid w:val="00473508"/>
    <w:rsid w:val="00473576"/>
    <w:rsid w:val="00473586"/>
    <w:rsid w:val="004739CE"/>
    <w:rsid w:val="00473B6C"/>
    <w:rsid w:val="00473C9F"/>
    <w:rsid w:val="00473DD2"/>
    <w:rsid w:val="00473E48"/>
    <w:rsid w:val="00473EF8"/>
    <w:rsid w:val="00473FCB"/>
    <w:rsid w:val="00473FF0"/>
    <w:rsid w:val="00474005"/>
    <w:rsid w:val="00474027"/>
    <w:rsid w:val="00474091"/>
    <w:rsid w:val="004740B8"/>
    <w:rsid w:val="004740F3"/>
    <w:rsid w:val="004741B8"/>
    <w:rsid w:val="00474208"/>
    <w:rsid w:val="00474227"/>
    <w:rsid w:val="00474301"/>
    <w:rsid w:val="0047431C"/>
    <w:rsid w:val="00474472"/>
    <w:rsid w:val="00474496"/>
    <w:rsid w:val="00474527"/>
    <w:rsid w:val="00474638"/>
    <w:rsid w:val="00474876"/>
    <w:rsid w:val="004749A1"/>
    <w:rsid w:val="00474AA5"/>
    <w:rsid w:val="00474B8D"/>
    <w:rsid w:val="00474C68"/>
    <w:rsid w:val="00474E61"/>
    <w:rsid w:val="00475228"/>
    <w:rsid w:val="00475433"/>
    <w:rsid w:val="00475696"/>
    <w:rsid w:val="00475702"/>
    <w:rsid w:val="004757B5"/>
    <w:rsid w:val="00475943"/>
    <w:rsid w:val="00475995"/>
    <w:rsid w:val="004759BD"/>
    <w:rsid w:val="004759CE"/>
    <w:rsid w:val="00475A62"/>
    <w:rsid w:val="00475BFA"/>
    <w:rsid w:val="00475C73"/>
    <w:rsid w:val="00476075"/>
    <w:rsid w:val="004760AA"/>
    <w:rsid w:val="0047615E"/>
    <w:rsid w:val="004762EE"/>
    <w:rsid w:val="00476369"/>
    <w:rsid w:val="0047641E"/>
    <w:rsid w:val="0047643A"/>
    <w:rsid w:val="00476472"/>
    <w:rsid w:val="0047678A"/>
    <w:rsid w:val="004769A2"/>
    <w:rsid w:val="00476A29"/>
    <w:rsid w:val="00476A77"/>
    <w:rsid w:val="00476CD6"/>
    <w:rsid w:val="00476F2F"/>
    <w:rsid w:val="00477080"/>
    <w:rsid w:val="004770A0"/>
    <w:rsid w:val="004773DD"/>
    <w:rsid w:val="00477487"/>
    <w:rsid w:val="004776D3"/>
    <w:rsid w:val="004776DE"/>
    <w:rsid w:val="0047770F"/>
    <w:rsid w:val="0047780B"/>
    <w:rsid w:val="0047786F"/>
    <w:rsid w:val="00477A0A"/>
    <w:rsid w:val="00477A83"/>
    <w:rsid w:val="00477AF7"/>
    <w:rsid w:val="00477B81"/>
    <w:rsid w:val="00480185"/>
    <w:rsid w:val="00480309"/>
    <w:rsid w:val="00480402"/>
    <w:rsid w:val="004804AC"/>
    <w:rsid w:val="004805A8"/>
    <w:rsid w:val="004806E9"/>
    <w:rsid w:val="00480888"/>
    <w:rsid w:val="00480AA1"/>
    <w:rsid w:val="00480B1F"/>
    <w:rsid w:val="00480B68"/>
    <w:rsid w:val="00480F80"/>
    <w:rsid w:val="00481049"/>
    <w:rsid w:val="0048111B"/>
    <w:rsid w:val="004816ED"/>
    <w:rsid w:val="00481708"/>
    <w:rsid w:val="00481A0E"/>
    <w:rsid w:val="00481D41"/>
    <w:rsid w:val="00481DD1"/>
    <w:rsid w:val="00481F10"/>
    <w:rsid w:val="00481F6B"/>
    <w:rsid w:val="00482174"/>
    <w:rsid w:val="004821F4"/>
    <w:rsid w:val="0048240B"/>
    <w:rsid w:val="004824A9"/>
    <w:rsid w:val="00482569"/>
    <w:rsid w:val="00482650"/>
    <w:rsid w:val="0048265E"/>
    <w:rsid w:val="004826F1"/>
    <w:rsid w:val="00482794"/>
    <w:rsid w:val="00482BC7"/>
    <w:rsid w:val="00482BDF"/>
    <w:rsid w:val="00482BF5"/>
    <w:rsid w:val="00482D6C"/>
    <w:rsid w:val="00482D88"/>
    <w:rsid w:val="00482FCF"/>
    <w:rsid w:val="00483195"/>
    <w:rsid w:val="00483287"/>
    <w:rsid w:val="00483291"/>
    <w:rsid w:val="004832B1"/>
    <w:rsid w:val="004832B6"/>
    <w:rsid w:val="00483419"/>
    <w:rsid w:val="0048341B"/>
    <w:rsid w:val="004834D6"/>
    <w:rsid w:val="00483561"/>
    <w:rsid w:val="0048373C"/>
    <w:rsid w:val="00483839"/>
    <w:rsid w:val="00483842"/>
    <w:rsid w:val="00483847"/>
    <w:rsid w:val="00483862"/>
    <w:rsid w:val="00483991"/>
    <w:rsid w:val="00483B76"/>
    <w:rsid w:val="00483DA6"/>
    <w:rsid w:val="00483F07"/>
    <w:rsid w:val="00483F14"/>
    <w:rsid w:val="00483F27"/>
    <w:rsid w:val="00483FF2"/>
    <w:rsid w:val="0048405C"/>
    <w:rsid w:val="00484124"/>
    <w:rsid w:val="004841A8"/>
    <w:rsid w:val="00484303"/>
    <w:rsid w:val="0048437A"/>
    <w:rsid w:val="004843F3"/>
    <w:rsid w:val="004844E7"/>
    <w:rsid w:val="00484552"/>
    <w:rsid w:val="004847B4"/>
    <w:rsid w:val="004847F1"/>
    <w:rsid w:val="0048489B"/>
    <w:rsid w:val="0048498D"/>
    <w:rsid w:val="00484AB3"/>
    <w:rsid w:val="00484B48"/>
    <w:rsid w:val="00484BF2"/>
    <w:rsid w:val="00484CCA"/>
    <w:rsid w:val="00484FE9"/>
    <w:rsid w:val="00484FFE"/>
    <w:rsid w:val="004850C7"/>
    <w:rsid w:val="00485106"/>
    <w:rsid w:val="0048510C"/>
    <w:rsid w:val="00485324"/>
    <w:rsid w:val="00485464"/>
    <w:rsid w:val="0048554F"/>
    <w:rsid w:val="004855A1"/>
    <w:rsid w:val="004856A4"/>
    <w:rsid w:val="00485890"/>
    <w:rsid w:val="00485A28"/>
    <w:rsid w:val="00485A56"/>
    <w:rsid w:val="00485A5B"/>
    <w:rsid w:val="00485FB5"/>
    <w:rsid w:val="00486043"/>
    <w:rsid w:val="00486111"/>
    <w:rsid w:val="0048622D"/>
    <w:rsid w:val="0048624E"/>
    <w:rsid w:val="004862A5"/>
    <w:rsid w:val="0048642E"/>
    <w:rsid w:val="004864BE"/>
    <w:rsid w:val="004866D0"/>
    <w:rsid w:val="004867DA"/>
    <w:rsid w:val="00486906"/>
    <w:rsid w:val="00486A5E"/>
    <w:rsid w:val="00486B7D"/>
    <w:rsid w:val="00486BB7"/>
    <w:rsid w:val="00486D8A"/>
    <w:rsid w:val="00486E2D"/>
    <w:rsid w:val="00486EF6"/>
    <w:rsid w:val="00486F02"/>
    <w:rsid w:val="00486FEC"/>
    <w:rsid w:val="00487242"/>
    <w:rsid w:val="00487395"/>
    <w:rsid w:val="004874F8"/>
    <w:rsid w:val="0048755D"/>
    <w:rsid w:val="004875FE"/>
    <w:rsid w:val="0048766D"/>
    <w:rsid w:val="00487680"/>
    <w:rsid w:val="00487717"/>
    <w:rsid w:val="004877C7"/>
    <w:rsid w:val="004879EA"/>
    <w:rsid w:val="00487B24"/>
    <w:rsid w:val="00487BBB"/>
    <w:rsid w:val="00487C8B"/>
    <w:rsid w:val="00487CB4"/>
    <w:rsid w:val="00487D2E"/>
    <w:rsid w:val="00490008"/>
    <w:rsid w:val="0049001E"/>
    <w:rsid w:val="00490023"/>
    <w:rsid w:val="004901B7"/>
    <w:rsid w:val="0049034F"/>
    <w:rsid w:val="00490644"/>
    <w:rsid w:val="004906A3"/>
    <w:rsid w:val="00490845"/>
    <w:rsid w:val="00490953"/>
    <w:rsid w:val="004909E6"/>
    <w:rsid w:val="004909ED"/>
    <w:rsid w:val="00490B3D"/>
    <w:rsid w:val="00490DD9"/>
    <w:rsid w:val="00490EF0"/>
    <w:rsid w:val="00490F49"/>
    <w:rsid w:val="00491100"/>
    <w:rsid w:val="004911AA"/>
    <w:rsid w:val="004912DE"/>
    <w:rsid w:val="00491389"/>
    <w:rsid w:val="004913EF"/>
    <w:rsid w:val="0049147A"/>
    <w:rsid w:val="004915BF"/>
    <w:rsid w:val="004916DE"/>
    <w:rsid w:val="004917B8"/>
    <w:rsid w:val="0049180F"/>
    <w:rsid w:val="00491811"/>
    <w:rsid w:val="00491901"/>
    <w:rsid w:val="004919A7"/>
    <w:rsid w:val="004919B0"/>
    <w:rsid w:val="00491BE6"/>
    <w:rsid w:val="00491C41"/>
    <w:rsid w:val="00491CB2"/>
    <w:rsid w:val="00491EF0"/>
    <w:rsid w:val="00492112"/>
    <w:rsid w:val="00492141"/>
    <w:rsid w:val="00492200"/>
    <w:rsid w:val="00492256"/>
    <w:rsid w:val="004924F5"/>
    <w:rsid w:val="004925DA"/>
    <w:rsid w:val="004925E4"/>
    <w:rsid w:val="00492808"/>
    <w:rsid w:val="0049285A"/>
    <w:rsid w:val="00492A9A"/>
    <w:rsid w:val="00492ADE"/>
    <w:rsid w:val="00492C6F"/>
    <w:rsid w:val="00492CBD"/>
    <w:rsid w:val="00492DBB"/>
    <w:rsid w:val="00493052"/>
    <w:rsid w:val="00493084"/>
    <w:rsid w:val="00493193"/>
    <w:rsid w:val="004931C0"/>
    <w:rsid w:val="004934AF"/>
    <w:rsid w:val="00493753"/>
    <w:rsid w:val="004937ED"/>
    <w:rsid w:val="0049386C"/>
    <w:rsid w:val="00493900"/>
    <w:rsid w:val="004939A7"/>
    <w:rsid w:val="00493A0D"/>
    <w:rsid w:val="00493B9B"/>
    <w:rsid w:val="00493CE6"/>
    <w:rsid w:val="00493E04"/>
    <w:rsid w:val="00493EE0"/>
    <w:rsid w:val="0049405E"/>
    <w:rsid w:val="00494263"/>
    <w:rsid w:val="004942C7"/>
    <w:rsid w:val="004942CD"/>
    <w:rsid w:val="00494557"/>
    <w:rsid w:val="0049456E"/>
    <w:rsid w:val="004945ED"/>
    <w:rsid w:val="0049462B"/>
    <w:rsid w:val="00494911"/>
    <w:rsid w:val="00494913"/>
    <w:rsid w:val="00494B97"/>
    <w:rsid w:val="00494D95"/>
    <w:rsid w:val="00494E16"/>
    <w:rsid w:val="00494F16"/>
    <w:rsid w:val="00494FB9"/>
    <w:rsid w:val="004952B2"/>
    <w:rsid w:val="004952E5"/>
    <w:rsid w:val="00495529"/>
    <w:rsid w:val="004955B1"/>
    <w:rsid w:val="0049579E"/>
    <w:rsid w:val="004957F5"/>
    <w:rsid w:val="0049580A"/>
    <w:rsid w:val="00495910"/>
    <w:rsid w:val="00495D1C"/>
    <w:rsid w:val="00495F24"/>
    <w:rsid w:val="00496155"/>
    <w:rsid w:val="00496228"/>
    <w:rsid w:val="00496422"/>
    <w:rsid w:val="004965B7"/>
    <w:rsid w:val="00496789"/>
    <w:rsid w:val="0049684F"/>
    <w:rsid w:val="0049699F"/>
    <w:rsid w:val="004969D1"/>
    <w:rsid w:val="00496A78"/>
    <w:rsid w:val="00496ADA"/>
    <w:rsid w:val="00496BFE"/>
    <w:rsid w:val="00496C41"/>
    <w:rsid w:val="00496C7A"/>
    <w:rsid w:val="00496D45"/>
    <w:rsid w:val="00496D46"/>
    <w:rsid w:val="00496DEC"/>
    <w:rsid w:val="00496E6B"/>
    <w:rsid w:val="00496EED"/>
    <w:rsid w:val="00496F6C"/>
    <w:rsid w:val="004971FE"/>
    <w:rsid w:val="0049726D"/>
    <w:rsid w:val="004972B2"/>
    <w:rsid w:val="00497319"/>
    <w:rsid w:val="004973AC"/>
    <w:rsid w:val="0049748C"/>
    <w:rsid w:val="004975D8"/>
    <w:rsid w:val="004979D5"/>
    <w:rsid w:val="00497ACE"/>
    <w:rsid w:val="00497BD3"/>
    <w:rsid w:val="00497D26"/>
    <w:rsid w:val="00497FA9"/>
    <w:rsid w:val="0049FDD9"/>
    <w:rsid w:val="004A00F0"/>
    <w:rsid w:val="004A0122"/>
    <w:rsid w:val="004A0528"/>
    <w:rsid w:val="004A0558"/>
    <w:rsid w:val="004A0A63"/>
    <w:rsid w:val="004A0BB9"/>
    <w:rsid w:val="004A0C85"/>
    <w:rsid w:val="004A0E8F"/>
    <w:rsid w:val="004A1227"/>
    <w:rsid w:val="004A1315"/>
    <w:rsid w:val="004A139F"/>
    <w:rsid w:val="004A1433"/>
    <w:rsid w:val="004A1441"/>
    <w:rsid w:val="004A1680"/>
    <w:rsid w:val="004A16C2"/>
    <w:rsid w:val="004A1709"/>
    <w:rsid w:val="004A1785"/>
    <w:rsid w:val="004A180B"/>
    <w:rsid w:val="004A18BD"/>
    <w:rsid w:val="004A190C"/>
    <w:rsid w:val="004A1A87"/>
    <w:rsid w:val="004A1BDC"/>
    <w:rsid w:val="004A1CC2"/>
    <w:rsid w:val="004A1DAE"/>
    <w:rsid w:val="004A1E5D"/>
    <w:rsid w:val="004A20B4"/>
    <w:rsid w:val="004A2197"/>
    <w:rsid w:val="004A21CB"/>
    <w:rsid w:val="004A21FD"/>
    <w:rsid w:val="004A2512"/>
    <w:rsid w:val="004A2533"/>
    <w:rsid w:val="004A2632"/>
    <w:rsid w:val="004A26E1"/>
    <w:rsid w:val="004A2735"/>
    <w:rsid w:val="004A27E5"/>
    <w:rsid w:val="004A286D"/>
    <w:rsid w:val="004A28B0"/>
    <w:rsid w:val="004A28EF"/>
    <w:rsid w:val="004A28F3"/>
    <w:rsid w:val="004A2C3B"/>
    <w:rsid w:val="004A2C5F"/>
    <w:rsid w:val="004A2CB3"/>
    <w:rsid w:val="004A2D31"/>
    <w:rsid w:val="004A2E07"/>
    <w:rsid w:val="004A2E5B"/>
    <w:rsid w:val="004A2E6E"/>
    <w:rsid w:val="004A3167"/>
    <w:rsid w:val="004A332E"/>
    <w:rsid w:val="004A3386"/>
    <w:rsid w:val="004A343F"/>
    <w:rsid w:val="004A347A"/>
    <w:rsid w:val="004A3499"/>
    <w:rsid w:val="004A36F8"/>
    <w:rsid w:val="004A3708"/>
    <w:rsid w:val="004A3727"/>
    <w:rsid w:val="004A3756"/>
    <w:rsid w:val="004A3764"/>
    <w:rsid w:val="004A3836"/>
    <w:rsid w:val="004A3A58"/>
    <w:rsid w:val="004A3A66"/>
    <w:rsid w:val="004A3A7B"/>
    <w:rsid w:val="004A3C48"/>
    <w:rsid w:val="004A3CD8"/>
    <w:rsid w:val="004A3CEC"/>
    <w:rsid w:val="004A3F42"/>
    <w:rsid w:val="004A3F6D"/>
    <w:rsid w:val="004A4352"/>
    <w:rsid w:val="004A45F5"/>
    <w:rsid w:val="004A46D2"/>
    <w:rsid w:val="004A4789"/>
    <w:rsid w:val="004A4C43"/>
    <w:rsid w:val="004A4D57"/>
    <w:rsid w:val="004A4E86"/>
    <w:rsid w:val="004A4F53"/>
    <w:rsid w:val="004A4F96"/>
    <w:rsid w:val="004A4FD2"/>
    <w:rsid w:val="004A504C"/>
    <w:rsid w:val="004A504F"/>
    <w:rsid w:val="004A5089"/>
    <w:rsid w:val="004A5126"/>
    <w:rsid w:val="004A5321"/>
    <w:rsid w:val="004A53A7"/>
    <w:rsid w:val="004A561F"/>
    <w:rsid w:val="004A56FE"/>
    <w:rsid w:val="004A5A27"/>
    <w:rsid w:val="004A5A4F"/>
    <w:rsid w:val="004A5C39"/>
    <w:rsid w:val="004A5CC5"/>
    <w:rsid w:val="004A5D5E"/>
    <w:rsid w:val="004A5F15"/>
    <w:rsid w:val="004A5F7F"/>
    <w:rsid w:val="004A61C9"/>
    <w:rsid w:val="004A61E6"/>
    <w:rsid w:val="004A63A0"/>
    <w:rsid w:val="004A64C3"/>
    <w:rsid w:val="004A6773"/>
    <w:rsid w:val="004A67BD"/>
    <w:rsid w:val="004A6E08"/>
    <w:rsid w:val="004A6EDA"/>
    <w:rsid w:val="004A6FF6"/>
    <w:rsid w:val="004A75B3"/>
    <w:rsid w:val="004A7784"/>
    <w:rsid w:val="004A77DD"/>
    <w:rsid w:val="004A7A0E"/>
    <w:rsid w:val="004A7CC0"/>
    <w:rsid w:val="004A7D60"/>
    <w:rsid w:val="004A7E4D"/>
    <w:rsid w:val="004A7FCE"/>
    <w:rsid w:val="004AF80F"/>
    <w:rsid w:val="004B0009"/>
    <w:rsid w:val="004B035D"/>
    <w:rsid w:val="004B0438"/>
    <w:rsid w:val="004B0670"/>
    <w:rsid w:val="004B07B9"/>
    <w:rsid w:val="004B0898"/>
    <w:rsid w:val="004B099B"/>
    <w:rsid w:val="004B0B5F"/>
    <w:rsid w:val="004B0BCC"/>
    <w:rsid w:val="004B0BE6"/>
    <w:rsid w:val="004B0F84"/>
    <w:rsid w:val="004B1100"/>
    <w:rsid w:val="004B1174"/>
    <w:rsid w:val="004B131C"/>
    <w:rsid w:val="004B1455"/>
    <w:rsid w:val="004B14F2"/>
    <w:rsid w:val="004B176F"/>
    <w:rsid w:val="004B183F"/>
    <w:rsid w:val="004B190A"/>
    <w:rsid w:val="004B1B9F"/>
    <w:rsid w:val="004B1C69"/>
    <w:rsid w:val="004B1D11"/>
    <w:rsid w:val="004B1F30"/>
    <w:rsid w:val="004B1F59"/>
    <w:rsid w:val="004B20CB"/>
    <w:rsid w:val="004B21C3"/>
    <w:rsid w:val="004B21DA"/>
    <w:rsid w:val="004B2492"/>
    <w:rsid w:val="004B24EE"/>
    <w:rsid w:val="004B26A0"/>
    <w:rsid w:val="004B26B2"/>
    <w:rsid w:val="004B2775"/>
    <w:rsid w:val="004B2891"/>
    <w:rsid w:val="004B29EA"/>
    <w:rsid w:val="004B2E0D"/>
    <w:rsid w:val="004B2F06"/>
    <w:rsid w:val="004B2FFF"/>
    <w:rsid w:val="004B310C"/>
    <w:rsid w:val="004B35EA"/>
    <w:rsid w:val="004B369D"/>
    <w:rsid w:val="004B3864"/>
    <w:rsid w:val="004B391B"/>
    <w:rsid w:val="004B39AB"/>
    <w:rsid w:val="004B3A87"/>
    <w:rsid w:val="004B3AB2"/>
    <w:rsid w:val="004B3ABF"/>
    <w:rsid w:val="004B3BAC"/>
    <w:rsid w:val="004B3D07"/>
    <w:rsid w:val="004B3E85"/>
    <w:rsid w:val="004B3ED6"/>
    <w:rsid w:val="004B3F4F"/>
    <w:rsid w:val="004B3F84"/>
    <w:rsid w:val="004B40F5"/>
    <w:rsid w:val="004B43F7"/>
    <w:rsid w:val="004B444A"/>
    <w:rsid w:val="004B4518"/>
    <w:rsid w:val="004B46A6"/>
    <w:rsid w:val="004B4712"/>
    <w:rsid w:val="004B484F"/>
    <w:rsid w:val="004B4995"/>
    <w:rsid w:val="004B4ABE"/>
    <w:rsid w:val="004B4B42"/>
    <w:rsid w:val="004B4B80"/>
    <w:rsid w:val="004B4C18"/>
    <w:rsid w:val="004B4D11"/>
    <w:rsid w:val="004B4DC0"/>
    <w:rsid w:val="004B4F99"/>
    <w:rsid w:val="004B50B9"/>
    <w:rsid w:val="004B51C9"/>
    <w:rsid w:val="004B51FE"/>
    <w:rsid w:val="004B54D7"/>
    <w:rsid w:val="004B54FA"/>
    <w:rsid w:val="004B5632"/>
    <w:rsid w:val="004B58F3"/>
    <w:rsid w:val="004B5BBC"/>
    <w:rsid w:val="004B5E31"/>
    <w:rsid w:val="004B5EC3"/>
    <w:rsid w:val="004B5EF0"/>
    <w:rsid w:val="004B616F"/>
    <w:rsid w:val="004B6268"/>
    <w:rsid w:val="004B62E5"/>
    <w:rsid w:val="004B6489"/>
    <w:rsid w:val="004B6553"/>
    <w:rsid w:val="004B66B2"/>
    <w:rsid w:val="004B6728"/>
    <w:rsid w:val="004B67A7"/>
    <w:rsid w:val="004B6993"/>
    <w:rsid w:val="004B6A45"/>
    <w:rsid w:val="004B6CF3"/>
    <w:rsid w:val="004B7027"/>
    <w:rsid w:val="004B705C"/>
    <w:rsid w:val="004B70E3"/>
    <w:rsid w:val="004B719D"/>
    <w:rsid w:val="004B739B"/>
    <w:rsid w:val="004B7403"/>
    <w:rsid w:val="004B7422"/>
    <w:rsid w:val="004B7593"/>
    <w:rsid w:val="004B75BA"/>
    <w:rsid w:val="004B7633"/>
    <w:rsid w:val="004B7694"/>
    <w:rsid w:val="004B7813"/>
    <w:rsid w:val="004B79B3"/>
    <w:rsid w:val="004B79EA"/>
    <w:rsid w:val="004B7A0C"/>
    <w:rsid w:val="004B7B6C"/>
    <w:rsid w:val="004B7BF1"/>
    <w:rsid w:val="004B7C2F"/>
    <w:rsid w:val="004B7EB3"/>
    <w:rsid w:val="004B7FB0"/>
    <w:rsid w:val="004B7FDF"/>
    <w:rsid w:val="004B7FE3"/>
    <w:rsid w:val="004C0032"/>
    <w:rsid w:val="004C009B"/>
    <w:rsid w:val="004C0109"/>
    <w:rsid w:val="004C0121"/>
    <w:rsid w:val="004C012C"/>
    <w:rsid w:val="004C01EB"/>
    <w:rsid w:val="004C0257"/>
    <w:rsid w:val="004C02A9"/>
    <w:rsid w:val="004C038F"/>
    <w:rsid w:val="004C0AF1"/>
    <w:rsid w:val="004C0B74"/>
    <w:rsid w:val="004C0BD9"/>
    <w:rsid w:val="004C0C0C"/>
    <w:rsid w:val="004C0C46"/>
    <w:rsid w:val="004C0DEF"/>
    <w:rsid w:val="004C1033"/>
    <w:rsid w:val="004C10B0"/>
    <w:rsid w:val="004C10C9"/>
    <w:rsid w:val="004C10D4"/>
    <w:rsid w:val="004C116B"/>
    <w:rsid w:val="004C1192"/>
    <w:rsid w:val="004C11A9"/>
    <w:rsid w:val="004C1234"/>
    <w:rsid w:val="004C127D"/>
    <w:rsid w:val="004C1297"/>
    <w:rsid w:val="004C1323"/>
    <w:rsid w:val="004C132E"/>
    <w:rsid w:val="004C19B8"/>
    <w:rsid w:val="004C1A0D"/>
    <w:rsid w:val="004C1A22"/>
    <w:rsid w:val="004C1C22"/>
    <w:rsid w:val="004C1C28"/>
    <w:rsid w:val="004C1E4F"/>
    <w:rsid w:val="004C1FED"/>
    <w:rsid w:val="004C2143"/>
    <w:rsid w:val="004C2691"/>
    <w:rsid w:val="004C279E"/>
    <w:rsid w:val="004C2917"/>
    <w:rsid w:val="004C29BF"/>
    <w:rsid w:val="004C2A44"/>
    <w:rsid w:val="004C2E7A"/>
    <w:rsid w:val="004C343B"/>
    <w:rsid w:val="004C34D7"/>
    <w:rsid w:val="004C3576"/>
    <w:rsid w:val="004C3633"/>
    <w:rsid w:val="004C36CB"/>
    <w:rsid w:val="004C36E8"/>
    <w:rsid w:val="004C3763"/>
    <w:rsid w:val="004C3768"/>
    <w:rsid w:val="004C3819"/>
    <w:rsid w:val="004C3905"/>
    <w:rsid w:val="004C399D"/>
    <w:rsid w:val="004C3BA4"/>
    <w:rsid w:val="004C3CE0"/>
    <w:rsid w:val="004C3D3D"/>
    <w:rsid w:val="004C3E26"/>
    <w:rsid w:val="004C3E61"/>
    <w:rsid w:val="004C3ED9"/>
    <w:rsid w:val="004C3F26"/>
    <w:rsid w:val="004C403F"/>
    <w:rsid w:val="004C406F"/>
    <w:rsid w:val="004C40B8"/>
    <w:rsid w:val="004C44B1"/>
    <w:rsid w:val="004C4662"/>
    <w:rsid w:val="004C490A"/>
    <w:rsid w:val="004C494B"/>
    <w:rsid w:val="004C4A62"/>
    <w:rsid w:val="004C4AAE"/>
    <w:rsid w:val="004C4AC6"/>
    <w:rsid w:val="004C4B24"/>
    <w:rsid w:val="004C4B5C"/>
    <w:rsid w:val="004C4B87"/>
    <w:rsid w:val="004C4C7A"/>
    <w:rsid w:val="004C4C92"/>
    <w:rsid w:val="004C4C99"/>
    <w:rsid w:val="004C4CD6"/>
    <w:rsid w:val="004C4F39"/>
    <w:rsid w:val="004C4F3E"/>
    <w:rsid w:val="004C4F68"/>
    <w:rsid w:val="004C504F"/>
    <w:rsid w:val="004C51A3"/>
    <w:rsid w:val="004C51E4"/>
    <w:rsid w:val="004C521D"/>
    <w:rsid w:val="004C5283"/>
    <w:rsid w:val="004C52AE"/>
    <w:rsid w:val="004C53EE"/>
    <w:rsid w:val="004C54D8"/>
    <w:rsid w:val="004C54FD"/>
    <w:rsid w:val="004C5575"/>
    <w:rsid w:val="004C570E"/>
    <w:rsid w:val="004C5838"/>
    <w:rsid w:val="004C5876"/>
    <w:rsid w:val="004C588B"/>
    <w:rsid w:val="004C5A52"/>
    <w:rsid w:val="004C5AF1"/>
    <w:rsid w:val="004C5B56"/>
    <w:rsid w:val="004C5B65"/>
    <w:rsid w:val="004C5BB8"/>
    <w:rsid w:val="004C5C42"/>
    <w:rsid w:val="004C5CAA"/>
    <w:rsid w:val="004C5CE2"/>
    <w:rsid w:val="004C5D3C"/>
    <w:rsid w:val="004C5D41"/>
    <w:rsid w:val="004C5D48"/>
    <w:rsid w:val="004C5DB3"/>
    <w:rsid w:val="004C5DEA"/>
    <w:rsid w:val="004C5E23"/>
    <w:rsid w:val="004C5F21"/>
    <w:rsid w:val="004C60C3"/>
    <w:rsid w:val="004C612E"/>
    <w:rsid w:val="004C61E6"/>
    <w:rsid w:val="004C63D7"/>
    <w:rsid w:val="004C643B"/>
    <w:rsid w:val="004C645E"/>
    <w:rsid w:val="004C6474"/>
    <w:rsid w:val="004C6572"/>
    <w:rsid w:val="004C6584"/>
    <w:rsid w:val="004C6606"/>
    <w:rsid w:val="004C662E"/>
    <w:rsid w:val="004C6703"/>
    <w:rsid w:val="004C694D"/>
    <w:rsid w:val="004C6A9C"/>
    <w:rsid w:val="004C6AF3"/>
    <w:rsid w:val="004C6B0F"/>
    <w:rsid w:val="004C6B8C"/>
    <w:rsid w:val="004C6BCA"/>
    <w:rsid w:val="004C6D75"/>
    <w:rsid w:val="004C6DA6"/>
    <w:rsid w:val="004C6E46"/>
    <w:rsid w:val="004C6F11"/>
    <w:rsid w:val="004C6FDC"/>
    <w:rsid w:val="004C7089"/>
    <w:rsid w:val="004C70E7"/>
    <w:rsid w:val="004C7150"/>
    <w:rsid w:val="004C73A0"/>
    <w:rsid w:val="004C7457"/>
    <w:rsid w:val="004C7552"/>
    <w:rsid w:val="004C75F7"/>
    <w:rsid w:val="004C7654"/>
    <w:rsid w:val="004C78A6"/>
    <w:rsid w:val="004C7968"/>
    <w:rsid w:val="004C7A0F"/>
    <w:rsid w:val="004C7A47"/>
    <w:rsid w:val="004C7B31"/>
    <w:rsid w:val="004C7B46"/>
    <w:rsid w:val="004C7BCD"/>
    <w:rsid w:val="004C7CBE"/>
    <w:rsid w:val="004C7CD6"/>
    <w:rsid w:val="004C7D43"/>
    <w:rsid w:val="004C7D7A"/>
    <w:rsid w:val="004C7ED4"/>
    <w:rsid w:val="004D00C7"/>
    <w:rsid w:val="004D02B0"/>
    <w:rsid w:val="004D0336"/>
    <w:rsid w:val="004D0351"/>
    <w:rsid w:val="004D040B"/>
    <w:rsid w:val="004D0529"/>
    <w:rsid w:val="004D06A4"/>
    <w:rsid w:val="004D074A"/>
    <w:rsid w:val="004D0AAB"/>
    <w:rsid w:val="004D0B2C"/>
    <w:rsid w:val="004D0CF6"/>
    <w:rsid w:val="004D0F16"/>
    <w:rsid w:val="004D0FED"/>
    <w:rsid w:val="004D109A"/>
    <w:rsid w:val="004D10D4"/>
    <w:rsid w:val="004D11B1"/>
    <w:rsid w:val="004D129F"/>
    <w:rsid w:val="004D1522"/>
    <w:rsid w:val="004D15C0"/>
    <w:rsid w:val="004D1886"/>
    <w:rsid w:val="004D1A13"/>
    <w:rsid w:val="004D1D87"/>
    <w:rsid w:val="004D1E75"/>
    <w:rsid w:val="004D1EEA"/>
    <w:rsid w:val="004D1F15"/>
    <w:rsid w:val="004D1F7E"/>
    <w:rsid w:val="004D1FAE"/>
    <w:rsid w:val="004D1FB3"/>
    <w:rsid w:val="004D2039"/>
    <w:rsid w:val="004D2155"/>
    <w:rsid w:val="004D22B9"/>
    <w:rsid w:val="004D23AC"/>
    <w:rsid w:val="004D23C8"/>
    <w:rsid w:val="004D23F2"/>
    <w:rsid w:val="004D24C1"/>
    <w:rsid w:val="004D2849"/>
    <w:rsid w:val="004D287E"/>
    <w:rsid w:val="004D2884"/>
    <w:rsid w:val="004D2892"/>
    <w:rsid w:val="004D2D25"/>
    <w:rsid w:val="004D2E60"/>
    <w:rsid w:val="004D2ECF"/>
    <w:rsid w:val="004D2F40"/>
    <w:rsid w:val="004D314F"/>
    <w:rsid w:val="004D336F"/>
    <w:rsid w:val="004D33C0"/>
    <w:rsid w:val="004D353A"/>
    <w:rsid w:val="004D3724"/>
    <w:rsid w:val="004D3776"/>
    <w:rsid w:val="004D3AB8"/>
    <w:rsid w:val="004D3BD0"/>
    <w:rsid w:val="004D3C20"/>
    <w:rsid w:val="004D3CB9"/>
    <w:rsid w:val="004D3CCE"/>
    <w:rsid w:val="004D3DBD"/>
    <w:rsid w:val="004D40AC"/>
    <w:rsid w:val="004D416A"/>
    <w:rsid w:val="004D41BF"/>
    <w:rsid w:val="004D41E7"/>
    <w:rsid w:val="004D43F0"/>
    <w:rsid w:val="004D44B5"/>
    <w:rsid w:val="004D4563"/>
    <w:rsid w:val="004D46A1"/>
    <w:rsid w:val="004D49D8"/>
    <w:rsid w:val="004D4D72"/>
    <w:rsid w:val="004D5039"/>
    <w:rsid w:val="004D50D5"/>
    <w:rsid w:val="004D51C2"/>
    <w:rsid w:val="004D52EB"/>
    <w:rsid w:val="004D5338"/>
    <w:rsid w:val="004D5591"/>
    <w:rsid w:val="004D5A7A"/>
    <w:rsid w:val="004D5ABA"/>
    <w:rsid w:val="004D5AC8"/>
    <w:rsid w:val="004D5ACC"/>
    <w:rsid w:val="004D5BAC"/>
    <w:rsid w:val="004D5C56"/>
    <w:rsid w:val="004D5C7F"/>
    <w:rsid w:val="004D5D5C"/>
    <w:rsid w:val="004D5FC7"/>
    <w:rsid w:val="004D604E"/>
    <w:rsid w:val="004D62D2"/>
    <w:rsid w:val="004D64E9"/>
    <w:rsid w:val="004D6A30"/>
    <w:rsid w:val="004D6AB9"/>
    <w:rsid w:val="004D6B38"/>
    <w:rsid w:val="004D6BB8"/>
    <w:rsid w:val="004D6EF2"/>
    <w:rsid w:val="004D6F59"/>
    <w:rsid w:val="004D6FE6"/>
    <w:rsid w:val="004D706B"/>
    <w:rsid w:val="004D7092"/>
    <w:rsid w:val="004D7207"/>
    <w:rsid w:val="004D7346"/>
    <w:rsid w:val="004D742C"/>
    <w:rsid w:val="004D745C"/>
    <w:rsid w:val="004D74C0"/>
    <w:rsid w:val="004D7604"/>
    <w:rsid w:val="004D760B"/>
    <w:rsid w:val="004D764C"/>
    <w:rsid w:val="004D76CE"/>
    <w:rsid w:val="004D7861"/>
    <w:rsid w:val="004D78DC"/>
    <w:rsid w:val="004D78E6"/>
    <w:rsid w:val="004D7971"/>
    <w:rsid w:val="004D798A"/>
    <w:rsid w:val="004D7A64"/>
    <w:rsid w:val="004D7C1E"/>
    <w:rsid w:val="004D7E40"/>
    <w:rsid w:val="004DA874"/>
    <w:rsid w:val="004DDD7F"/>
    <w:rsid w:val="004E0041"/>
    <w:rsid w:val="004E0076"/>
    <w:rsid w:val="004E0102"/>
    <w:rsid w:val="004E0139"/>
    <w:rsid w:val="004E0244"/>
    <w:rsid w:val="004E03F0"/>
    <w:rsid w:val="004E04C8"/>
    <w:rsid w:val="004E05A1"/>
    <w:rsid w:val="004E05F9"/>
    <w:rsid w:val="004E0644"/>
    <w:rsid w:val="004E075C"/>
    <w:rsid w:val="004E07A7"/>
    <w:rsid w:val="004E07CE"/>
    <w:rsid w:val="004E08EC"/>
    <w:rsid w:val="004E0919"/>
    <w:rsid w:val="004E0A84"/>
    <w:rsid w:val="004E0AE7"/>
    <w:rsid w:val="004E0B76"/>
    <w:rsid w:val="004E0B78"/>
    <w:rsid w:val="004E0B8C"/>
    <w:rsid w:val="004E0DDF"/>
    <w:rsid w:val="004E0E83"/>
    <w:rsid w:val="004E1043"/>
    <w:rsid w:val="004E1349"/>
    <w:rsid w:val="004E14DD"/>
    <w:rsid w:val="004E1755"/>
    <w:rsid w:val="004E19C4"/>
    <w:rsid w:val="004E1B59"/>
    <w:rsid w:val="004E1CE4"/>
    <w:rsid w:val="004E1D45"/>
    <w:rsid w:val="004E1D71"/>
    <w:rsid w:val="004E1E4B"/>
    <w:rsid w:val="004E1E56"/>
    <w:rsid w:val="004E20C7"/>
    <w:rsid w:val="004E21FB"/>
    <w:rsid w:val="004E2334"/>
    <w:rsid w:val="004E23F6"/>
    <w:rsid w:val="004E2422"/>
    <w:rsid w:val="004E2424"/>
    <w:rsid w:val="004E2539"/>
    <w:rsid w:val="004E257D"/>
    <w:rsid w:val="004E2593"/>
    <w:rsid w:val="004E2696"/>
    <w:rsid w:val="004E2909"/>
    <w:rsid w:val="004E29A5"/>
    <w:rsid w:val="004E29C7"/>
    <w:rsid w:val="004E2A2F"/>
    <w:rsid w:val="004E2A34"/>
    <w:rsid w:val="004E2A61"/>
    <w:rsid w:val="004E2C7B"/>
    <w:rsid w:val="004E2DF5"/>
    <w:rsid w:val="004E2DFE"/>
    <w:rsid w:val="004E2EA9"/>
    <w:rsid w:val="004E2F02"/>
    <w:rsid w:val="004E30BB"/>
    <w:rsid w:val="004E310D"/>
    <w:rsid w:val="004E314C"/>
    <w:rsid w:val="004E3390"/>
    <w:rsid w:val="004E3522"/>
    <w:rsid w:val="004E3539"/>
    <w:rsid w:val="004E35F9"/>
    <w:rsid w:val="004E3A69"/>
    <w:rsid w:val="004E3BE9"/>
    <w:rsid w:val="004E3D35"/>
    <w:rsid w:val="004E3D96"/>
    <w:rsid w:val="004E3E1A"/>
    <w:rsid w:val="004E3F90"/>
    <w:rsid w:val="004E40FA"/>
    <w:rsid w:val="004E4109"/>
    <w:rsid w:val="004E4333"/>
    <w:rsid w:val="004E4554"/>
    <w:rsid w:val="004E46F2"/>
    <w:rsid w:val="004E4A27"/>
    <w:rsid w:val="004E4A8F"/>
    <w:rsid w:val="004E4AB2"/>
    <w:rsid w:val="004E4AC4"/>
    <w:rsid w:val="004E4D4B"/>
    <w:rsid w:val="004E4D52"/>
    <w:rsid w:val="004E50AE"/>
    <w:rsid w:val="004E565F"/>
    <w:rsid w:val="004E5716"/>
    <w:rsid w:val="004E57C5"/>
    <w:rsid w:val="004E57FB"/>
    <w:rsid w:val="004E5856"/>
    <w:rsid w:val="004E5971"/>
    <w:rsid w:val="004E5A08"/>
    <w:rsid w:val="004E5A54"/>
    <w:rsid w:val="004E5AA6"/>
    <w:rsid w:val="004E5AC1"/>
    <w:rsid w:val="004E5AE1"/>
    <w:rsid w:val="004E5B51"/>
    <w:rsid w:val="004E5B86"/>
    <w:rsid w:val="004E5BC7"/>
    <w:rsid w:val="004E5DF8"/>
    <w:rsid w:val="004E5EC9"/>
    <w:rsid w:val="004E5F7D"/>
    <w:rsid w:val="004E602D"/>
    <w:rsid w:val="004E6202"/>
    <w:rsid w:val="004E62A7"/>
    <w:rsid w:val="004E62AB"/>
    <w:rsid w:val="004E62F4"/>
    <w:rsid w:val="004E646C"/>
    <w:rsid w:val="004E6592"/>
    <w:rsid w:val="004E691B"/>
    <w:rsid w:val="004E694A"/>
    <w:rsid w:val="004E6B3C"/>
    <w:rsid w:val="004E6C19"/>
    <w:rsid w:val="004E6D5D"/>
    <w:rsid w:val="004E6EF4"/>
    <w:rsid w:val="004E6F9C"/>
    <w:rsid w:val="004E7099"/>
    <w:rsid w:val="004E717F"/>
    <w:rsid w:val="004E725B"/>
    <w:rsid w:val="004E7288"/>
    <w:rsid w:val="004E72A4"/>
    <w:rsid w:val="004E72AE"/>
    <w:rsid w:val="004E72DC"/>
    <w:rsid w:val="004E73CE"/>
    <w:rsid w:val="004E7423"/>
    <w:rsid w:val="004E7660"/>
    <w:rsid w:val="004E767C"/>
    <w:rsid w:val="004E7689"/>
    <w:rsid w:val="004E77AD"/>
    <w:rsid w:val="004E785C"/>
    <w:rsid w:val="004E7906"/>
    <w:rsid w:val="004E79AB"/>
    <w:rsid w:val="004E7BF0"/>
    <w:rsid w:val="004E7C82"/>
    <w:rsid w:val="004E7DE0"/>
    <w:rsid w:val="004E7E73"/>
    <w:rsid w:val="004E7E76"/>
    <w:rsid w:val="004E7F67"/>
    <w:rsid w:val="004F002D"/>
    <w:rsid w:val="004F0093"/>
    <w:rsid w:val="004F0140"/>
    <w:rsid w:val="004F02CB"/>
    <w:rsid w:val="004F036F"/>
    <w:rsid w:val="004F03BF"/>
    <w:rsid w:val="004F0599"/>
    <w:rsid w:val="004F05E8"/>
    <w:rsid w:val="004F05FD"/>
    <w:rsid w:val="004F0626"/>
    <w:rsid w:val="004F0940"/>
    <w:rsid w:val="004F0A69"/>
    <w:rsid w:val="004F0BB7"/>
    <w:rsid w:val="004F0CA9"/>
    <w:rsid w:val="004F0DBD"/>
    <w:rsid w:val="004F0E2B"/>
    <w:rsid w:val="004F0EAD"/>
    <w:rsid w:val="004F106B"/>
    <w:rsid w:val="004F10DF"/>
    <w:rsid w:val="004F113F"/>
    <w:rsid w:val="004F11BC"/>
    <w:rsid w:val="004F128A"/>
    <w:rsid w:val="004F1382"/>
    <w:rsid w:val="004F14A0"/>
    <w:rsid w:val="004F16DC"/>
    <w:rsid w:val="004F1779"/>
    <w:rsid w:val="004F191B"/>
    <w:rsid w:val="004F1949"/>
    <w:rsid w:val="004F1952"/>
    <w:rsid w:val="004F1992"/>
    <w:rsid w:val="004F1BE8"/>
    <w:rsid w:val="004F1D56"/>
    <w:rsid w:val="004F1E13"/>
    <w:rsid w:val="004F1F98"/>
    <w:rsid w:val="004F2100"/>
    <w:rsid w:val="004F221A"/>
    <w:rsid w:val="004F232E"/>
    <w:rsid w:val="004F23CB"/>
    <w:rsid w:val="004F2513"/>
    <w:rsid w:val="004F256B"/>
    <w:rsid w:val="004F26D5"/>
    <w:rsid w:val="004F2708"/>
    <w:rsid w:val="004F2836"/>
    <w:rsid w:val="004F2886"/>
    <w:rsid w:val="004F289A"/>
    <w:rsid w:val="004F2948"/>
    <w:rsid w:val="004F2C6E"/>
    <w:rsid w:val="004F2D93"/>
    <w:rsid w:val="004F2E02"/>
    <w:rsid w:val="004F2E79"/>
    <w:rsid w:val="004F2EA8"/>
    <w:rsid w:val="004F2F02"/>
    <w:rsid w:val="004F2F1B"/>
    <w:rsid w:val="004F3101"/>
    <w:rsid w:val="004F31CE"/>
    <w:rsid w:val="004F32CA"/>
    <w:rsid w:val="004F335C"/>
    <w:rsid w:val="004F3458"/>
    <w:rsid w:val="004F3581"/>
    <w:rsid w:val="004F362B"/>
    <w:rsid w:val="004F37BC"/>
    <w:rsid w:val="004F3929"/>
    <w:rsid w:val="004F399E"/>
    <w:rsid w:val="004F39D3"/>
    <w:rsid w:val="004F39F5"/>
    <w:rsid w:val="004F3BCC"/>
    <w:rsid w:val="004F3BED"/>
    <w:rsid w:val="004F3C94"/>
    <w:rsid w:val="004F3D05"/>
    <w:rsid w:val="004F3D67"/>
    <w:rsid w:val="004F3D6A"/>
    <w:rsid w:val="004F3F38"/>
    <w:rsid w:val="004F3F50"/>
    <w:rsid w:val="004F40C4"/>
    <w:rsid w:val="004F420D"/>
    <w:rsid w:val="004F42C2"/>
    <w:rsid w:val="004F4586"/>
    <w:rsid w:val="004F48DD"/>
    <w:rsid w:val="004F496A"/>
    <w:rsid w:val="004F4AC7"/>
    <w:rsid w:val="004F4BAC"/>
    <w:rsid w:val="004F4D93"/>
    <w:rsid w:val="004F4DF8"/>
    <w:rsid w:val="004F4F10"/>
    <w:rsid w:val="004F4F49"/>
    <w:rsid w:val="004F4F50"/>
    <w:rsid w:val="004F511E"/>
    <w:rsid w:val="004F523A"/>
    <w:rsid w:val="004F5359"/>
    <w:rsid w:val="004F53AF"/>
    <w:rsid w:val="004F54DE"/>
    <w:rsid w:val="004F5710"/>
    <w:rsid w:val="004F5914"/>
    <w:rsid w:val="004F5ADA"/>
    <w:rsid w:val="004F5C73"/>
    <w:rsid w:val="004F5D0E"/>
    <w:rsid w:val="004F5D42"/>
    <w:rsid w:val="004F5D69"/>
    <w:rsid w:val="004F5E92"/>
    <w:rsid w:val="004F60EC"/>
    <w:rsid w:val="004F60F4"/>
    <w:rsid w:val="004F63D1"/>
    <w:rsid w:val="004F6434"/>
    <w:rsid w:val="004F6471"/>
    <w:rsid w:val="004F648C"/>
    <w:rsid w:val="004F6498"/>
    <w:rsid w:val="004F6561"/>
    <w:rsid w:val="004F670C"/>
    <w:rsid w:val="004F67A1"/>
    <w:rsid w:val="004F67E7"/>
    <w:rsid w:val="004F686B"/>
    <w:rsid w:val="004F68B8"/>
    <w:rsid w:val="004F6AF2"/>
    <w:rsid w:val="004F6B6F"/>
    <w:rsid w:val="004F6EDE"/>
    <w:rsid w:val="004F7125"/>
    <w:rsid w:val="004F7447"/>
    <w:rsid w:val="004F7530"/>
    <w:rsid w:val="004F77F9"/>
    <w:rsid w:val="004F7830"/>
    <w:rsid w:val="004F7A67"/>
    <w:rsid w:val="004F7BCF"/>
    <w:rsid w:val="004F7F3F"/>
    <w:rsid w:val="005000D1"/>
    <w:rsid w:val="00500189"/>
    <w:rsid w:val="00500200"/>
    <w:rsid w:val="00500228"/>
    <w:rsid w:val="00500281"/>
    <w:rsid w:val="00500290"/>
    <w:rsid w:val="0050059D"/>
    <w:rsid w:val="005005F1"/>
    <w:rsid w:val="00500949"/>
    <w:rsid w:val="00500A21"/>
    <w:rsid w:val="00500A60"/>
    <w:rsid w:val="00500CD6"/>
    <w:rsid w:val="00500D7D"/>
    <w:rsid w:val="00500E11"/>
    <w:rsid w:val="00501099"/>
    <w:rsid w:val="005010D3"/>
    <w:rsid w:val="00501179"/>
    <w:rsid w:val="00501230"/>
    <w:rsid w:val="005012B1"/>
    <w:rsid w:val="005012CB"/>
    <w:rsid w:val="00501597"/>
    <w:rsid w:val="00501856"/>
    <w:rsid w:val="00501877"/>
    <w:rsid w:val="005018BD"/>
    <w:rsid w:val="005018DD"/>
    <w:rsid w:val="005018EC"/>
    <w:rsid w:val="0050193E"/>
    <w:rsid w:val="00501951"/>
    <w:rsid w:val="005019BB"/>
    <w:rsid w:val="00501B49"/>
    <w:rsid w:val="00501BAE"/>
    <w:rsid w:val="00501CD8"/>
    <w:rsid w:val="00501D5A"/>
    <w:rsid w:val="0050203C"/>
    <w:rsid w:val="0050219B"/>
    <w:rsid w:val="005021EF"/>
    <w:rsid w:val="005021F7"/>
    <w:rsid w:val="005022A6"/>
    <w:rsid w:val="005025FA"/>
    <w:rsid w:val="0050261B"/>
    <w:rsid w:val="00502713"/>
    <w:rsid w:val="00502755"/>
    <w:rsid w:val="005029AF"/>
    <w:rsid w:val="005029BC"/>
    <w:rsid w:val="00502B3C"/>
    <w:rsid w:val="00502B60"/>
    <w:rsid w:val="00502C6E"/>
    <w:rsid w:val="00502D75"/>
    <w:rsid w:val="00502F64"/>
    <w:rsid w:val="00502F9B"/>
    <w:rsid w:val="0050304D"/>
    <w:rsid w:val="0050330E"/>
    <w:rsid w:val="00503442"/>
    <w:rsid w:val="005035DF"/>
    <w:rsid w:val="0050387E"/>
    <w:rsid w:val="00503905"/>
    <w:rsid w:val="00503A19"/>
    <w:rsid w:val="00503A32"/>
    <w:rsid w:val="00503ACE"/>
    <w:rsid w:val="00503C46"/>
    <w:rsid w:val="00503C68"/>
    <w:rsid w:val="00503CAF"/>
    <w:rsid w:val="00503DB5"/>
    <w:rsid w:val="00503E23"/>
    <w:rsid w:val="00503E56"/>
    <w:rsid w:val="00503F8C"/>
    <w:rsid w:val="00504006"/>
    <w:rsid w:val="00504345"/>
    <w:rsid w:val="0050444E"/>
    <w:rsid w:val="005046A6"/>
    <w:rsid w:val="005047E4"/>
    <w:rsid w:val="0050480A"/>
    <w:rsid w:val="005048AD"/>
    <w:rsid w:val="00504D9D"/>
    <w:rsid w:val="00504FCD"/>
    <w:rsid w:val="0050501C"/>
    <w:rsid w:val="00505118"/>
    <w:rsid w:val="00505353"/>
    <w:rsid w:val="005053A1"/>
    <w:rsid w:val="00505532"/>
    <w:rsid w:val="005059BB"/>
    <w:rsid w:val="005059BD"/>
    <w:rsid w:val="00505A3C"/>
    <w:rsid w:val="00505AC5"/>
    <w:rsid w:val="00505B00"/>
    <w:rsid w:val="00505B01"/>
    <w:rsid w:val="00505B52"/>
    <w:rsid w:val="00505BCC"/>
    <w:rsid w:val="00505C96"/>
    <w:rsid w:val="00505D86"/>
    <w:rsid w:val="005060D5"/>
    <w:rsid w:val="00506281"/>
    <w:rsid w:val="00506317"/>
    <w:rsid w:val="005063DA"/>
    <w:rsid w:val="005064CE"/>
    <w:rsid w:val="005066A1"/>
    <w:rsid w:val="00506735"/>
    <w:rsid w:val="005067C6"/>
    <w:rsid w:val="00506AA7"/>
    <w:rsid w:val="00506B37"/>
    <w:rsid w:val="00506B73"/>
    <w:rsid w:val="00506CC6"/>
    <w:rsid w:val="00506EC6"/>
    <w:rsid w:val="00506FDE"/>
    <w:rsid w:val="0050732F"/>
    <w:rsid w:val="00507350"/>
    <w:rsid w:val="005074C6"/>
    <w:rsid w:val="005076A9"/>
    <w:rsid w:val="005076ED"/>
    <w:rsid w:val="0050777B"/>
    <w:rsid w:val="005077EB"/>
    <w:rsid w:val="0050787B"/>
    <w:rsid w:val="00507898"/>
    <w:rsid w:val="00507A46"/>
    <w:rsid w:val="00507A69"/>
    <w:rsid w:val="00507B45"/>
    <w:rsid w:val="00507BB9"/>
    <w:rsid w:val="00507BBB"/>
    <w:rsid w:val="00507D2B"/>
    <w:rsid w:val="00507DE9"/>
    <w:rsid w:val="00507EAB"/>
    <w:rsid w:val="005101F3"/>
    <w:rsid w:val="00510206"/>
    <w:rsid w:val="005102E9"/>
    <w:rsid w:val="00510558"/>
    <w:rsid w:val="005105B7"/>
    <w:rsid w:val="00510966"/>
    <w:rsid w:val="00510AC9"/>
    <w:rsid w:val="00510B37"/>
    <w:rsid w:val="00510B82"/>
    <w:rsid w:val="00510C3D"/>
    <w:rsid w:val="00510C99"/>
    <w:rsid w:val="00510D22"/>
    <w:rsid w:val="00510E48"/>
    <w:rsid w:val="0051103F"/>
    <w:rsid w:val="00511075"/>
    <w:rsid w:val="005110B2"/>
    <w:rsid w:val="005111F5"/>
    <w:rsid w:val="00511334"/>
    <w:rsid w:val="005114FD"/>
    <w:rsid w:val="0051150F"/>
    <w:rsid w:val="00511863"/>
    <w:rsid w:val="00511918"/>
    <w:rsid w:val="00511B6C"/>
    <w:rsid w:val="00511BED"/>
    <w:rsid w:val="00511C47"/>
    <w:rsid w:val="00511CA3"/>
    <w:rsid w:val="00511D8D"/>
    <w:rsid w:val="00511F24"/>
    <w:rsid w:val="00511FB2"/>
    <w:rsid w:val="0051205E"/>
    <w:rsid w:val="00512476"/>
    <w:rsid w:val="0051253C"/>
    <w:rsid w:val="0051261C"/>
    <w:rsid w:val="00512720"/>
    <w:rsid w:val="005128DA"/>
    <w:rsid w:val="00512928"/>
    <w:rsid w:val="00512970"/>
    <w:rsid w:val="005129C7"/>
    <w:rsid w:val="00512DCD"/>
    <w:rsid w:val="00512DF2"/>
    <w:rsid w:val="00512E15"/>
    <w:rsid w:val="00512F2F"/>
    <w:rsid w:val="0051331A"/>
    <w:rsid w:val="00513388"/>
    <w:rsid w:val="005133E1"/>
    <w:rsid w:val="005134F7"/>
    <w:rsid w:val="00513544"/>
    <w:rsid w:val="00513619"/>
    <w:rsid w:val="005138F8"/>
    <w:rsid w:val="00513D22"/>
    <w:rsid w:val="00513E1E"/>
    <w:rsid w:val="00513EDA"/>
    <w:rsid w:val="00514129"/>
    <w:rsid w:val="005141A2"/>
    <w:rsid w:val="005141E0"/>
    <w:rsid w:val="0051422C"/>
    <w:rsid w:val="0051438B"/>
    <w:rsid w:val="0051440D"/>
    <w:rsid w:val="005144C8"/>
    <w:rsid w:val="005144DF"/>
    <w:rsid w:val="0051461F"/>
    <w:rsid w:val="00514892"/>
    <w:rsid w:val="005148D2"/>
    <w:rsid w:val="00514B06"/>
    <w:rsid w:val="00514CEC"/>
    <w:rsid w:val="00514D83"/>
    <w:rsid w:val="00514E1E"/>
    <w:rsid w:val="00515056"/>
    <w:rsid w:val="0051506E"/>
    <w:rsid w:val="0051523D"/>
    <w:rsid w:val="00515699"/>
    <w:rsid w:val="005156D2"/>
    <w:rsid w:val="00515773"/>
    <w:rsid w:val="005157C7"/>
    <w:rsid w:val="00515877"/>
    <w:rsid w:val="0051594B"/>
    <w:rsid w:val="00515A72"/>
    <w:rsid w:val="00515DD9"/>
    <w:rsid w:val="00515E6A"/>
    <w:rsid w:val="00515F2C"/>
    <w:rsid w:val="00515F58"/>
    <w:rsid w:val="00515FF0"/>
    <w:rsid w:val="005160E8"/>
    <w:rsid w:val="0051617E"/>
    <w:rsid w:val="005161B7"/>
    <w:rsid w:val="00516201"/>
    <w:rsid w:val="005164BC"/>
    <w:rsid w:val="00516511"/>
    <w:rsid w:val="0051651A"/>
    <w:rsid w:val="005165C4"/>
    <w:rsid w:val="005165E4"/>
    <w:rsid w:val="00516710"/>
    <w:rsid w:val="005169AF"/>
    <w:rsid w:val="00516B73"/>
    <w:rsid w:val="00516BCC"/>
    <w:rsid w:val="00516D2B"/>
    <w:rsid w:val="00516E75"/>
    <w:rsid w:val="00516EB5"/>
    <w:rsid w:val="00516F06"/>
    <w:rsid w:val="00517096"/>
    <w:rsid w:val="00517161"/>
    <w:rsid w:val="0051727E"/>
    <w:rsid w:val="005172A7"/>
    <w:rsid w:val="005175D1"/>
    <w:rsid w:val="0051771B"/>
    <w:rsid w:val="00517730"/>
    <w:rsid w:val="00517914"/>
    <w:rsid w:val="00517994"/>
    <w:rsid w:val="005179D8"/>
    <w:rsid w:val="00517C05"/>
    <w:rsid w:val="00517D06"/>
    <w:rsid w:val="00517D24"/>
    <w:rsid w:val="00517D6C"/>
    <w:rsid w:val="00517FA2"/>
    <w:rsid w:val="00517FAF"/>
    <w:rsid w:val="00520715"/>
    <w:rsid w:val="00520ACA"/>
    <w:rsid w:val="00520BFD"/>
    <w:rsid w:val="00520EA3"/>
    <w:rsid w:val="00520EEA"/>
    <w:rsid w:val="00521000"/>
    <w:rsid w:val="00521157"/>
    <w:rsid w:val="005213FB"/>
    <w:rsid w:val="0052147B"/>
    <w:rsid w:val="00521615"/>
    <w:rsid w:val="00521769"/>
    <w:rsid w:val="005217FF"/>
    <w:rsid w:val="005219FD"/>
    <w:rsid w:val="00521AA9"/>
    <w:rsid w:val="00521B09"/>
    <w:rsid w:val="00521C0B"/>
    <w:rsid w:val="00521F9D"/>
    <w:rsid w:val="00522299"/>
    <w:rsid w:val="00522317"/>
    <w:rsid w:val="005223BA"/>
    <w:rsid w:val="0052243C"/>
    <w:rsid w:val="005225DE"/>
    <w:rsid w:val="00522DD0"/>
    <w:rsid w:val="005230BE"/>
    <w:rsid w:val="0052312B"/>
    <w:rsid w:val="00523422"/>
    <w:rsid w:val="0052344F"/>
    <w:rsid w:val="0052352D"/>
    <w:rsid w:val="00523582"/>
    <w:rsid w:val="00523597"/>
    <w:rsid w:val="005235D8"/>
    <w:rsid w:val="0052365A"/>
    <w:rsid w:val="005237EE"/>
    <w:rsid w:val="00523959"/>
    <w:rsid w:val="005239E8"/>
    <w:rsid w:val="00523A01"/>
    <w:rsid w:val="00523AC5"/>
    <w:rsid w:val="00523E18"/>
    <w:rsid w:val="00523E7E"/>
    <w:rsid w:val="00523F2A"/>
    <w:rsid w:val="00523F93"/>
    <w:rsid w:val="0052402C"/>
    <w:rsid w:val="00524138"/>
    <w:rsid w:val="00524166"/>
    <w:rsid w:val="0052428E"/>
    <w:rsid w:val="005242D5"/>
    <w:rsid w:val="0052439C"/>
    <w:rsid w:val="00524417"/>
    <w:rsid w:val="00524464"/>
    <w:rsid w:val="00524479"/>
    <w:rsid w:val="00524493"/>
    <w:rsid w:val="0052453B"/>
    <w:rsid w:val="005246E9"/>
    <w:rsid w:val="00524870"/>
    <w:rsid w:val="0052499A"/>
    <w:rsid w:val="005249C6"/>
    <w:rsid w:val="005249ED"/>
    <w:rsid w:val="00524C3C"/>
    <w:rsid w:val="00524C85"/>
    <w:rsid w:val="00524C8F"/>
    <w:rsid w:val="00524DF5"/>
    <w:rsid w:val="00524E26"/>
    <w:rsid w:val="00524F13"/>
    <w:rsid w:val="00524F1B"/>
    <w:rsid w:val="005250A6"/>
    <w:rsid w:val="005253A6"/>
    <w:rsid w:val="005253F6"/>
    <w:rsid w:val="005258FD"/>
    <w:rsid w:val="0052590E"/>
    <w:rsid w:val="0052591D"/>
    <w:rsid w:val="00525A54"/>
    <w:rsid w:val="00525A98"/>
    <w:rsid w:val="00525C8F"/>
    <w:rsid w:val="00525CF9"/>
    <w:rsid w:val="00525EFF"/>
    <w:rsid w:val="00525F0E"/>
    <w:rsid w:val="0052623E"/>
    <w:rsid w:val="00526247"/>
    <w:rsid w:val="00526795"/>
    <w:rsid w:val="005269B6"/>
    <w:rsid w:val="00526DA7"/>
    <w:rsid w:val="00526F02"/>
    <w:rsid w:val="00526FBD"/>
    <w:rsid w:val="005271FA"/>
    <w:rsid w:val="00527251"/>
    <w:rsid w:val="00527374"/>
    <w:rsid w:val="005274B7"/>
    <w:rsid w:val="00527627"/>
    <w:rsid w:val="0052765D"/>
    <w:rsid w:val="00527679"/>
    <w:rsid w:val="005276D9"/>
    <w:rsid w:val="005276DD"/>
    <w:rsid w:val="00527716"/>
    <w:rsid w:val="005277E0"/>
    <w:rsid w:val="00527805"/>
    <w:rsid w:val="00527941"/>
    <w:rsid w:val="005279F2"/>
    <w:rsid w:val="00527F4C"/>
    <w:rsid w:val="00527F50"/>
    <w:rsid w:val="00530038"/>
    <w:rsid w:val="005304C2"/>
    <w:rsid w:val="0053058F"/>
    <w:rsid w:val="00530678"/>
    <w:rsid w:val="00530AEF"/>
    <w:rsid w:val="00530C6E"/>
    <w:rsid w:val="00530CCF"/>
    <w:rsid w:val="00530E5A"/>
    <w:rsid w:val="00530F32"/>
    <w:rsid w:val="00530FA8"/>
    <w:rsid w:val="00531137"/>
    <w:rsid w:val="0053137C"/>
    <w:rsid w:val="0053143F"/>
    <w:rsid w:val="00531524"/>
    <w:rsid w:val="0053152C"/>
    <w:rsid w:val="005315D7"/>
    <w:rsid w:val="0053171C"/>
    <w:rsid w:val="00531787"/>
    <w:rsid w:val="005317AA"/>
    <w:rsid w:val="005318F2"/>
    <w:rsid w:val="00531D50"/>
    <w:rsid w:val="00531DC4"/>
    <w:rsid w:val="00531FC2"/>
    <w:rsid w:val="005323DB"/>
    <w:rsid w:val="00532502"/>
    <w:rsid w:val="00532519"/>
    <w:rsid w:val="00532546"/>
    <w:rsid w:val="0053266D"/>
    <w:rsid w:val="005326A5"/>
    <w:rsid w:val="005326CC"/>
    <w:rsid w:val="00532794"/>
    <w:rsid w:val="005327BC"/>
    <w:rsid w:val="005328D7"/>
    <w:rsid w:val="00532A34"/>
    <w:rsid w:val="00532A88"/>
    <w:rsid w:val="00532AAA"/>
    <w:rsid w:val="00532BD6"/>
    <w:rsid w:val="00532BF3"/>
    <w:rsid w:val="00532C61"/>
    <w:rsid w:val="00532D51"/>
    <w:rsid w:val="00532DB1"/>
    <w:rsid w:val="00532DDB"/>
    <w:rsid w:val="00532EF2"/>
    <w:rsid w:val="0053305D"/>
    <w:rsid w:val="0053308C"/>
    <w:rsid w:val="00533093"/>
    <w:rsid w:val="0053324B"/>
    <w:rsid w:val="0053326D"/>
    <w:rsid w:val="00533272"/>
    <w:rsid w:val="005332B5"/>
    <w:rsid w:val="005335C4"/>
    <w:rsid w:val="0053366D"/>
    <w:rsid w:val="00533925"/>
    <w:rsid w:val="005339FD"/>
    <w:rsid w:val="00533AC3"/>
    <w:rsid w:val="00533E8C"/>
    <w:rsid w:val="00533EF0"/>
    <w:rsid w:val="005340BB"/>
    <w:rsid w:val="005340EF"/>
    <w:rsid w:val="0053418D"/>
    <w:rsid w:val="0053420C"/>
    <w:rsid w:val="00534323"/>
    <w:rsid w:val="005344D7"/>
    <w:rsid w:val="005345DF"/>
    <w:rsid w:val="0053469E"/>
    <w:rsid w:val="0053474B"/>
    <w:rsid w:val="0053476A"/>
    <w:rsid w:val="0053488C"/>
    <w:rsid w:val="00534DB4"/>
    <w:rsid w:val="00534F68"/>
    <w:rsid w:val="00534FF7"/>
    <w:rsid w:val="00535050"/>
    <w:rsid w:val="00535068"/>
    <w:rsid w:val="00535102"/>
    <w:rsid w:val="00535119"/>
    <w:rsid w:val="0053549B"/>
    <w:rsid w:val="005356AF"/>
    <w:rsid w:val="00535716"/>
    <w:rsid w:val="00535773"/>
    <w:rsid w:val="005358AA"/>
    <w:rsid w:val="0053593A"/>
    <w:rsid w:val="00535D01"/>
    <w:rsid w:val="0053600E"/>
    <w:rsid w:val="00536032"/>
    <w:rsid w:val="005360D4"/>
    <w:rsid w:val="005360F1"/>
    <w:rsid w:val="005360FB"/>
    <w:rsid w:val="005361D2"/>
    <w:rsid w:val="0053632D"/>
    <w:rsid w:val="0053632E"/>
    <w:rsid w:val="005365E3"/>
    <w:rsid w:val="0053671A"/>
    <w:rsid w:val="00536745"/>
    <w:rsid w:val="005368F5"/>
    <w:rsid w:val="005369C7"/>
    <w:rsid w:val="00536A61"/>
    <w:rsid w:val="00536B85"/>
    <w:rsid w:val="00536BAE"/>
    <w:rsid w:val="00536ECE"/>
    <w:rsid w:val="00536FB5"/>
    <w:rsid w:val="00536FFA"/>
    <w:rsid w:val="0053709D"/>
    <w:rsid w:val="005370F3"/>
    <w:rsid w:val="00537222"/>
    <w:rsid w:val="00537503"/>
    <w:rsid w:val="005376BD"/>
    <w:rsid w:val="00537845"/>
    <w:rsid w:val="00537A08"/>
    <w:rsid w:val="00537A19"/>
    <w:rsid w:val="00537AC1"/>
    <w:rsid w:val="00537B5C"/>
    <w:rsid w:val="00537CD9"/>
    <w:rsid w:val="00537DF4"/>
    <w:rsid w:val="00540160"/>
    <w:rsid w:val="0054024A"/>
    <w:rsid w:val="005402D9"/>
    <w:rsid w:val="005402E8"/>
    <w:rsid w:val="00540318"/>
    <w:rsid w:val="00540362"/>
    <w:rsid w:val="005405BA"/>
    <w:rsid w:val="00540921"/>
    <w:rsid w:val="00540932"/>
    <w:rsid w:val="00540A17"/>
    <w:rsid w:val="00540F60"/>
    <w:rsid w:val="00540F9F"/>
    <w:rsid w:val="00541032"/>
    <w:rsid w:val="0054108F"/>
    <w:rsid w:val="005412E8"/>
    <w:rsid w:val="0054140E"/>
    <w:rsid w:val="00541465"/>
    <w:rsid w:val="00541632"/>
    <w:rsid w:val="00541770"/>
    <w:rsid w:val="00541855"/>
    <w:rsid w:val="005418F7"/>
    <w:rsid w:val="00541A86"/>
    <w:rsid w:val="00541A98"/>
    <w:rsid w:val="00541B9B"/>
    <w:rsid w:val="00541D65"/>
    <w:rsid w:val="00541E94"/>
    <w:rsid w:val="00541FBB"/>
    <w:rsid w:val="005422FC"/>
    <w:rsid w:val="005423F3"/>
    <w:rsid w:val="005424BF"/>
    <w:rsid w:val="00542530"/>
    <w:rsid w:val="005425C5"/>
    <w:rsid w:val="00542626"/>
    <w:rsid w:val="00542878"/>
    <w:rsid w:val="005428C9"/>
    <w:rsid w:val="005429E5"/>
    <w:rsid w:val="00542A6E"/>
    <w:rsid w:val="00542B30"/>
    <w:rsid w:val="00542DD3"/>
    <w:rsid w:val="00542F59"/>
    <w:rsid w:val="005430EF"/>
    <w:rsid w:val="005431D0"/>
    <w:rsid w:val="0054321F"/>
    <w:rsid w:val="005432A8"/>
    <w:rsid w:val="00543371"/>
    <w:rsid w:val="0054359C"/>
    <w:rsid w:val="005435FE"/>
    <w:rsid w:val="0054378F"/>
    <w:rsid w:val="00543969"/>
    <w:rsid w:val="00543AA1"/>
    <w:rsid w:val="00543BF8"/>
    <w:rsid w:val="00543CDD"/>
    <w:rsid w:val="00543DED"/>
    <w:rsid w:val="00543F2B"/>
    <w:rsid w:val="00543F6B"/>
    <w:rsid w:val="005440C0"/>
    <w:rsid w:val="005440C8"/>
    <w:rsid w:val="00544146"/>
    <w:rsid w:val="0054427C"/>
    <w:rsid w:val="005442DF"/>
    <w:rsid w:val="0054449E"/>
    <w:rsid w:val="005444D0"/>
    <w:rsid w:val="005445DB"/>
    <w:rsid w:val="0054462A"/>
    <w:rsid w:val="0054466E"/>
    <w:rsid w:val="00544716"/>
    <w:rsid w:val="005447E7"/>
    <w:rsid w:val="00544855"/>
    <w:rsid w:val="0054493F"/>
    <w:rsid w:val="005449A3"/>
    <w:rsid w:val="00544A83"/>
    <w:rsid w:val="00544AB6"/>
    <w:rsid w:val="00544B93"/>
    <w:rsid w:val="00544D9C"/>
    <w:rsid w:val="00544DA9"/>
    <w:rsid w:val="00544E41"/>
    <w:rsid w:val="00544E91"/>
    <w:rsid w:val="00544F69"/>
    <w:rsid w:val="00545173"/>
    <w:rsid w:val="005451EA"/>
    <w:rsid w:val="0054522A"/>
    <w:rsid w:val="0054541C"/>
    <w:rsid w:val="005454CB"/>
    <w:rsid w:val="0054556F"/>
    <w:rsid w:val="0054557E"/>
    <w:rsid w:val="005456DC"/>
    <w:rsid w:val="005456DE"/>
    <w:rsid w:val="00545745"/>
    <w:rsid w:val="005457D1"/>
    <w:rsid w:val="00545A5A"/>
    <w:rsid w:val="00545B70"/>
    <w:rsid w:val="00545CCE"/>
    <w:rsid w:val="00545D52"/>
    <w:rsid w:val="00545D7D"/>
    <w:rsid w:val="00545DC3"/>
    <w:rsid w:val="00545E7F"/>
    <w:rsid w:val="00545F35"/>
    <w:rsid w:val="00545F77"/>
    <w:rsid w:val="005460D1"/>
    <w:rsid w:val="00546387"/>
    <w:rsid w:val="00546433"/>
    <w:rsid w:val="0054653F"/>
    <w:rsid w:val="00546662"/>
    <w:rsid w:val="0054666D"/>
    <w:rsid w:val="00546733"/>
    <w:rsid w:val="00546E5A"/>
    <w:rsid w:val="00546F6F"/>
    <w:rsid w:val="00547010"/>
    <w:rsid w:val="005470E8"/>
    <w:rsid w:val="005471D5"/>
    <w:rsid w:val="005472A3"/>
    <w:rsid w:val="0054730E"/>
    <w:rsid w:val="00547360"/>
    <w:rsid w:val="00547395"/>
    <w:rsid w:val="00547509"/>
    <w:rsid w:val="00547640"/>
    <w:rsid w:val="00547765"/>
    <w:rsid w:val="00547834"/>
    <w:rsid w:val="00547949"/>
    <w:rsid w:val="005479C0"/>
    <w:rsid w:val="00547A66"/>
    <w:rsid w:val="00547C22"/>
    <w:rsid w:val="00547C63"/>
    <w:rsid w:val="00547EAC"/>
    <w:rsid w:val="00547ECC"/>
    <w:rsid w:val="00547EE3"/>
    <w:rsid w:val="00547F57"/>
    <w:rsid w:val="00547F5F"/>
    <w:rsid w:val="00550094"/>
    <w:rsid w:val="005500E1"/>
    <w:rsid w:val="005502F4"/>
    <w:rsid w:val="005503B5"/>
    <w:rsid w:val="00550484"/>
    <w:rsid w:val="005508D0"/>
    <w:rsid w:val="005509A7"/>
    <w:rsid w:val="005509D9"/>
    <w:rsid w:val="00550A01"/>
    <w:rsid w:val="00550AA2"/>
    <w:rsid w:val="00550B18"/>
    <w:rsid w:val="00550D52"/>
    <w:rsid w:val="00550E3D"/>
    <w:rsid w:val="00550E98"/>
    <w:rsid w:val="00550F24"/>
    <w:rsid w:val="00550F58"/>
    <w:rsid w:val="0055106F"/>
    <w:rsid w:val="0055107B"/>
    <w:rsid w:val="0055121E"/>
    <w:rsid w:val="00551315"/>
    <w:rsid w:val="00551482"/>
    <w:rsid w:val="0055174D"/>
    <w:rsid w:val="00551776"/>
    <w:rsid w:val="00551ACA"/>
    <w:rsid w:val="00551B20"/>
    <w:rsid w:val="00551FA8"/>
    <w:rsid w:val="00551FC8"/>
    <w:rsid w:val="005520EC"/>
    <w:rsid w:val="00552101"/>
    <w:rsid w:val="0055214B"/>
    <w:rsid w:val="0055224F"/>
    <w:rsid w:val="00552383"/>
    <w:rsid w:val="005523FD"/>
    <w:rsid w:val="00552693"/>
    <w:rsid w:val="00552805"/>
    <w:rsid w:val="005529A2"/>
    <w:rsid w:val="00552A00"/>
    <w:rsid w:val="00552D9B"/>
    <w:rsid w:val="00552DCB"/>
    <w:rsid w:val="00552F93"/>
    <w:rsid w:val="0055308F"/>
    <w:rsid w:val="00553094"/>
    <w:rsid w:val="005531B1"/>
    <w:rsid w:val="00553220"/>
    <w:rsid w:val="0055335B"/>
    <w:rsid w:val="005533D6"/>
    <w:rsid w:val="00553510"/>
    <w:rsid w:val="00553780"/>
    <w:rsid w:val="005537A7"/>
    <w:rsid w:val="005537F4"/>
    <w:rsid w:val="00553821"/>
    <w:rsid w:val="00553840"/>
    <w:rsid w:val="00553861"/>
    <w:rsid w:val="005538FD"/>
    <w:rsid w:val="005539A4"/>
    <w:rsid w:val="00553A05"/>
    <w:rsid w:val="00553C3E"/>
    <w:rsid w:val="00553C9E"/>
    <w:rsid w:val="00553DAD"/>
    <w:rsid w:val="00554006"/>
    <w:rsid w:val="005541AA"/>
    <w:rsid w:val="00554252"/>
    <w:rsid w:val="0055430B"/>
    <w:rsid w:val="005544E4"/>
    <w:rsid w:val="0055450F"/>
    <w:rsid w:val="00554523"/>
    <w:rsid w:val="005545B9"/>
    <w:rsid w:val="005546D2"/>
    <w:rsid w:val="005547C5"/>
    <w:rsid w:val="00554894"/>
    <w:rsid w:val="005548CB"/>
    <w:rsid w:val="00554909"/>
    <w:rsid w:val="005549B3"/>
    <w:rsid w:val="005549B9"/>
    <w:rsid w:val="00554AE9"/>
    <w:rsid w:val="00554BB8"/>
    <w:rsid w:val="00554BB9"/>
    <w:rsid w:val="00554C8E"/>
    <w:rsid w:val="00554F83"/>
    <w:rsid w:val="00554F9D"/>
    <w:rsid w:val="00554FB2"/>
    <w:rsid w:val="0055519B"/>
    <w:rsid w:val="005551AF"/>
    <w:rsid w:val="005551CC"/>
    <w:rsid w:val="0055524D"/>
    <w:rsid w:val="0055527D"/>
    <w:rsid w:val="00555317"/>
    <w:rsid w:val="005555D2"/>
    <w:rsid w:val="00555675"/>
    <w:rsid w:val="0055567B"/>
    <w:rsid w:val="005556BE"/>
    <w:rsid w:val="005557F0"/>
    <w:rsid w:val="0055594F"/>
    <w:rsid w:val="00555A4E"/>
    <w:rsid w:val="00555BF7"/>
    <w:rsid w:val="00555D24"/>
    <w:rsid w:val="00555DD0"/>
    <w:rsid w:val="00555FAC"/>
    <w:rsid w:val="0055621C"/>
    <w:rsid w:val="00556279"/>
    <w:rsid w:val="00556330"/>
    <w:rsid w:val="005563D9"/>
    <w:rsid w:val="00556496"/>
    <w:rsid w:val="0055690C"/>
    <w:rsid w:val="00556998"/>
    <w:rsid w:val="00556AA9"/>
    <w:rsid w:val="00556ACD"/>
    <w:rsid w:val="00556AFA"/>
    <w:rsid w:val="00556C6F"/>
    <w:rsid w:val="00556DDC"/>
    <w:rsid w:val="00556E62"/>
    <w:rsid w:val="00556FDC"/>
    <w:rsid w:val="005570EC"/>
    <w:rsid w:val="00557162"/>
    <w:rsid w:val="005572E7"/>
    <w:rsid w:val="00557365"/>
    <w:rsid w:val="00557499"/>
    <w:rsid w:val="005574CB"/>
    <w:rsid w:val="005574CD"/>
    <w:rsid w:val="00557793"/>
    <w:rsid w:val="00557A0B"/>
    <w:rsid w:val="00557D3C"/>
    <w:rsid w:val="005600DF"/>
    <w:rsid w:val="00560288"/>
    <w:rsid w:val="0056032D"/>
    <w:rsid w:val="005605FB"/>
    <w:rsid w:val="0056062D"/>
    <w:rsid w:val="00560699"/>
    <w:rsid w:val="0056077E"/>
    <w:rsid w:val="0056085B"/>
    <w:rsid w:val="005608F0"/>
    <w:rsid w:val="00560904"/>
    <w:rsid w:val="00560914"/>
    <w:rsid w:val="0056098F"/>
    <w:rsid w:val="005609D7"/>
    <w:rsid w:val="00560A37"/>
    <w:rsid w:val="00560B96"/>
    <w:rsid w:val="00560BC6"/>
    <w:rsid w:val="00560BCF"/>
    <w:rsid w:val="00560C97"/>
    <w:rsid w:val="00560CBD"/>
    <w:rsid w:val="00560D91"/>
    <w:rsid w:val="00560E2C"/>
    <w:rsid w:val="00560F0E"/>
    <w:rsid w:val="00560FE2"/>
    <w:rsid w:val="0056109E"/>
    <w:rsid w:val="005610CB"/>
    <w:rsid w:val="005610DD"/>
    <w:rsid w:val="005610E5"/>
    <w:rsid w:val="0056130F"/>
    <w:rsid w:val="0056132C"/>
    <w:rsid w:val="00561522"/>
    <w:rsid w:val="0056188D"/>
    <w:rsid w:val="00561B46"/>
    <w:rsid w:val="00561BB1"/>
    <w:rsid w:val="00561BEF"/>
    <w:rsid w:val="00561C00"/>
    <w:rsid w:val="00561CBC"/>
    <w:rsid w:val="00561D80"/>
    <w:rsid w:val="00561F2E"/>
    <w:rsid w:val="00561FE7"/>
    <w:rsid w:val="00562059"/>
    <w:rsid w:val="0056215E"/>
    <w:rsid w:val="005622D9"/>
    <w:rsid w:val="00562352"/>
    <w:rsid w:val="0056248C"/>
    <w:rsid w:val="005624E9"/>
    <w:rsid w:val="00562634"/>
    <w:rsid w:val="00562A38"/>
    <w:rsid w:val="00562B28"/>
    <w:rsid w:val="00562C3B"/>
    <w:rsid w:val="00562D31"/>
    <w:rsid w:val="00562F12"/>
    <w:rsid w:val="00562F65"/>
    <w:rsid w:val="0056318B"/>
    <w:rsid w:val="005631FE"/>
    <w:rsid w:val="00563220"/>
    <w:rsid w:val="005632A8"/>
    <w:rsid w:val="00563310"/>
    <w:rsid w:val="005633E9"/>
    <w:rsid w:val="00563754"/>
    <w:rsid w:val="005639DB"/>
    <w:rsid w:val="00563B30"/>
    <w:rsid w:val="00563B9E"/>
    <w:rsid w:val="00563C8C"/>
    <w:rsid w:val="00563E76"/>
    <w:rsid w:val="005640B7"/>
    <w:rsid w:val="005641E0"/>
    <w:rsid w:val="005642BE"/>
    <w:rsid w:val="00564386"/>
    <w:rsid w:val="005643D7"/>
    <w:rsid w:val="005645B1"/>
    <w:rsid w:val="0056467B"/>
    <w:rsid w:val="00564763"/>
    <w:rsid w:val="0056478E"/>
    <w:rsid w:val="00564880"/>
    <w:rsid w:val="0056489B"/>
    <w:rsid w:val="00564944"/>
    <w:rsid w:val="005649B1"/>
    <w:rsid w:val="005649D2"/>
    <w:rsid w:val="00564A32"/>
    <w:rsid w:val="00564B25"/>
    <w:rsid w:val="00564D2E"/>
    <w:rsid w:val="00564D36"/>
    <w:rsid w:val="00564D9D"/>
    <w:rsid w:val="005650E3"/>
    <w:rsid w:val="00565129"/>
    <w:rsid w:val="005652A0"/>
    <w:rsid w:val="005652E1"/>
    <w:rsid w:val="005653AE"/>
    <w:rsid w:val="005655CB"/>
    <w:rsid w:val="00565824"/>
    <w:rsid w:val="00565AC5"/>
    <w:rsid w:val="00565B6B"/>
    <w:rsid w:val="00565BED"/>
    <w:rsid w:val="00565C76"/>
    <w:rsid w:val="0056604A"/>
    <w:rsid w:val="005664DD"/>
    <w:rsid w:val="00566559"/>
    <w:rsid w:val="005667CF"/>
    <w:rsid w:val="005667E4"/>
    <w:rsid w:val="0056681B"/>
    <w:rsid w:val="00566827"/>
    <w:rsid w:val="00566958"/>
    <w:rsid w:val="00566C6D"/>
    <w:rsid w:val="00566D53"/>
    <w:rsid w:val="00566E94"/>
    <w:rsid w:val="00566F6F"/>
    <w:rsid w:val="00566FD8"/>
    <w:rsid w:val="00567327"/>
    <w:rsid w:val="00567426"/>
    <w:rsid w:val="005674F9"/>
    <w:rsid w:val="00567515"/>
    <w:rsid w:val="00567530"/>
    <w:rsid w:val="005678E8"/>
    <w:rsid w:val="00567933"/>
    <w:rsid w:val="00567992"/>
    <w:rsid w:val="00567A13"/>
    <w:rsid w:val="00567C34"/>
    <w:rsid w:val="00567F15"/>
    <w:rsid w:val="005701EC"/>
    <w:rsid w:val="00570361"/>
    <w:rsid w:val="00570399"/>
    <w:rsid w:val="005703C1"/>
    <w:rsid w:val="0057040D"/>
    <w:rsid w:val="0057054B"/>
    <w:rsid w:val="00570599"/>
    <w:rsid w:val="00570601"/>
    <w:rsid w:val="0057075B"/>
    <w:rsid w:val="0057092F"/>
    <w:rsid w:val="0057094B"/>
    <w:rsid w:val="00570A43"/>
    <w:rsid w:val="00570ADB"/>
    <w:rsid w:val="00570AE0"/>
    <w:rsid w:val="00570DB2"/>
    <w:rsid w:val="00570F76"/>
    <w:rsid w:val="005712F1"/>
    <w:rsid w:val="005712F6"/>
    <w:rsid w:val="00571406"/>
    <w:rsid w:val="00571434"/>
    <w:rsid w:val="0057154D"/>
    <w:rsid w:val="00571586"/>
    <w:rsid w:val="005718BA"/>
    <w:rsid w:val="00571BC3"/>
    <w:rsid w:val="00571CCF"/>
    <w:rsid w:val="00571CE9"/>
    <w:rsid w:val="00571D8C"/>
    <w:rsid w:val="00571E0B"/>
    <w:rsid w:val="00572164"/>
    <w:rsid w:val="00572216"/>
    <w:rsid w:val="005724FB"/>
    <w:rsid w:val="005726BD"/>
    <w:rsid w:val="00572883"/>
    <w:rsid w:val="00572AC0"/>
    <w:rsid w:val="00572B32"/>
    <w:rsid w:val="00572F6E"/>
    <w:rsid w:val="00572FF0"/>
    <w:rsid w:val="005730F9"/>
    <w:rsid w:val="005731EA"/>
    <w:rsid w:val="0057332A"/>
    <w:rsid w:val="005734B0"/>
    <w:rsid w:val="005735A6"/>
    <w:rsid w:val="005735FE"/>
    <w:rsid w:val="005736AE"/>
    <w:rsid w:val="005736D0"/>
    <w:rsid w:val="00573849"/>
    <w:rsid w:val="005738C7"/>
    <w:rsid w:val="0057391B"/>
    <w:rsid w:val="00573935"/>
    <w:rsid w:val="00573985"/>
    <w:rsid w:val="00573AD5"/>
    <w:rsid w:val="00573C1C"/>
    <w:rsid w:val="00573C1D"/>
    <w:rsid w:val="00573CF1"/>
    <w:rsid w:val="00573F3C"/>
    <w:rsid w:val="00573FCE"/>
    <w:rsid w:val="00574109"/>
    <w:rsid w:val="00574166"/>
    <w:rsid w:val="005741DB"/>
    <w:rsid w:val="00574311"/>
    <w:rsid w:val="0057436A"/>
    <w:rsid w:val="0057439B"/>
    <w:rsid w:val="005746E9"/>
    <w:rsid w:val="005747B5"/>
    <w:rsid w:val="005747EB"/>
    <w:rsid w:val="00574800"/>
    <w:rsid w:val="00574918"/>
    <w:rsid w:val="005749AE"/>
    <w:rsid w:val="00574AB3"/>
    <w:rsid w:val="00574C70"/>
    <w:rsid w:val="00575451"/>
    <w:rsid w:val="00575546"/>
    <w:rsid w:val="00575555"/>
    <w:rsid w:val="0057568D"/>
    <w:rsid w:val="0057579F"/>
    <w:rsid w:val="00575972"/>
    <w:rsid w:val="005759E2"/>
    <w:rsid w:val="00575A1D"/>
    <w:rsid w:val="00575B38"/>
    <w:rsid w:val="00575BEA"/>
    <w:rsid w:val="00575BFE"/>
    <w:rsid w:val="00575CFC"/>
    <w:rsid w:val="00575D65"/>
    <w:rsid w:val="00575EB4"/>
    <w:rsid w:val="00575F07"/>
    <w:rsid w:val="00575F5E"/>
    <w:rsid w:val="005760AD"/>
    <w:rsid w:val="00576100"/>
    <w:rsid w:val="00576360"/>
    <w:rsid w:val="0057665C"/>
    <w:rsid w:val="00576670"/>
    <w:rsid w:val="00576734"/>
    <w:rsid w:val="00576925"/>
    <w:rsid w:val="0057699A"/>
    <w:rsid w:val="00576A9A"/>
    <w:rsid w:val="00576AA4"/>
    <w:rsid w:val="00576BCB"/>
    <w:rsid w:val="00576D1B"/>
    <w:rsid w:val="00576DDD"/>
    <w:rsid w:val="00576E08"/>
    <w:rsid w:val="00576E6F"/>
    <w:rsid w:val="00576EE6"/>
    <w:rsid w:val="00576EFF"/>
    <w:rsid w:val="00576F7E"/>
    <w:rsid w:val="0057708B"/>
    <w:rsid w:val="00577420"/>
    <w:rsid w:val="00577481"/>
    <w:rsid w:val="00577537"/>
    <w:rsid w:val="00577553"/>
    <w:rsid w:val="005775FA"/>
    <w:rsid w:val="00577806"/>
    <w:rsid w:val="00577992"/>
    <w:rsid w:val="00577B40"/>
    <w:rsid w:val="00577E68"/>
    <w:rsid w:val="0058015A"/>
    <w:rsid w:val="00580171"/>
    <w:rsid w:val="0058025D"/>
    <w:rsid w:val="005804E4"/>
    <w:rsid w:val="00580681"/>
    <w:rsid w:val="005807F9"/>
    <w:rsid w:val="00580AC3"/>
    <w:rsid w:val="00580BB2"/>
    <w:rsid w:val="00580D78"/>
    <w:rsid w:val="00580E23"/>
    <w:rsid w:val="00580F7C"/>
    <w:rsid w:val="0058102D"/>
    <w:rsid w:val="00581221"/>
    <w:rsid w:val="00581311"/>
    <w:rsid w:val="0058136B"/>
    <w:rsid w:val="005814CB"/>
    <w:rsid w:val="0058160F"/>
    <w:rsid w:val="005816F3"/>
    <w:rsid w:val="0058173C"/>
    <w:rsid w:val="00581980"/>
    <w:rsid w:val="00581BB8"/>
    <w:rsid w:val="00581BF1"/>
    <w:rsid w:val="00581CA6"/>
    <w:rsid w:val="00581CB0"/>
    <w:rsid w:val="00581D00"/>
    <w:rsid w:val="00581D60"/>
    <w:rsid w:val="00581D99"/>
    <w:rsid w:val="00581DDE"/>
    <w:rsid w:val="00581E76"/>
    <w:rsid w:val="00581EAB"/>
    <w:rsid w:val="00581ED6"/>
    <w:rsid w:val="005821DB"/>
    <w:rsid w:val="00582476"/>
    <w:rsid w:val="00582823"/>
    <w:rsid w:val="005828D8"/>
    <w:rsid w:val="00582944"/>
    <w:rsid w:val="00582ADF"/>
    <w:rsid w:val="00582B93"/>
    <w:rsid w:val="00582F62"/>
    <w:rsid w:val="00583177"/>
    <w:rsid w:val="00583274"/>
    <w:rsid w:val="00583450"/>
    <w:rsid w:val="005834C8"/>
    <w:rsid w:val="00583731"/>
    <w:rsid w:val="005837A5"/>
    <w:rsid w:val="0058385A"/>
    <w:rsid w:val="00583BBB"/>
    <w:rsid w:val="00583C34"/>
    <w:rsid w:val="00583C94"/>
    <w:rsid w:val="00583CF5"/>
    <w:rsid w:val="00583E33"/>
    <w:rsid w:val="00583E43"/>
    <w:rsid w:val="00583E49"/>
    <w:rsid w:val="00583EC6"/>
    <w:rsid w:val="0058413B"/>
    <w:rsid w:val="0058417D"/>
    <w:rsid w:val="0058436A"/>
    <w:rsid w:val="00584409"/>
    <w:rsid w:val="0058442A"/>
    <w:rsid w:val="00584628"/>
    <w:rsid w:val="005847CD"/>
    <w:rsid w:val="00584B5E"/>
    <w:rsid w:val="00584BBB"/>
    <w:rsid w:val="00584C31"/>
    <w:rsid w:val="00584C41"/>
    <w:rsid w:val="00584D96"/>
    <w:rsid w:val="00584E47"/>
    <w:rsid w:val="00584EB7"/>
    <w:rsid w:val="0058501F"/>
    <w:rsid w:val="0058513E"/>
    <w:rsid w:val="0058514C"/>
    <w:rsid w:val="005851A0"/>
    <w:rsid w:val="005854F8"/>
    <w:rsid w:val="0058557D"/>
    <w:rsid w:val="0058573E"/>
    <w:rsid w:val="00585820"/>
    <w:rsid w:val="0058586D"/>
    <w:rsid w:val="005858F0"/>
    <w:rsid w:val="0058595F"/>
    <w:rsid w:val="00585961"/>
    <w:rsid w:val="005859A1"/>
    <w:rsid w:val="00585A49"/>
    <w:rsid w:val="00585C47"/>
    <w:rsid w:val="00585D51"/>
    <w:rsid w:val="00585D6D"/>
    <w:rsid w:val="00585F3B"/>
    <w:rsid w:val="00585FBB"/>
    <w:rsid w:val="00586158"/>
    <w:rsid w:val="0058619B"/>
    <w:rsid w:val="005861BB"/>
    <w:rsid w:val="005861FE"/>
    <w:rsid w:val="00586223"/>
    <w:rsid w:val="0058626B"/>
    <w:rsid w:val="005862C1"/>
    <w:rsid w:val="00586527"/>
    <w:rsid w:val="00586656"/>
    <w:rsid w:val="00586694"/>
    <w:rsid w:val="0058678A"/>
    <w:rsid w:val="0058687D"/>
    <w:rsid w:val="00586C08"/>
    <w:rsid w:val="00586C96"/>
    <w:rsid w:val="00586DE5"/>
    <w:rsid w:val="00586E3E"/>
    <w:rsid w:val="005871DF"/>
    <w:rsid w:val="005872B3"/>
    <w:rsid w:val="00587393"/>
    <w:rsid w:val="00587398"/>
    <w:rsid w:val="005873F1"/>
    <w:rsid w:val="00587472"/>
    <w:rsid w:val="0058760D"/>
    <w:rsid w:val="005878D0"/>
    <w:rsid w:val="005879B7"/>
    <w:rsid w:val="00587ADC"/>
    <w:rsid w:val="00587C97"/>
    <w:rsid w:val="00587D9E"/>
    <w:rsid w:val="00587DE6"/>
    <w:rsid w:val="00587E70"/>
    <w:rsid w:val="00587EA0"/>
    <w:rsid w:val="00587EFD"/>
    <w:rsid w:val="00587FB8"/>
    <w:rsid w:val="00587FE4"/>
    <w:rsid w:val="0059012D"/>
    <w:rsid w:val="00590160"/>
    <w:rsid w:val="00590204"/>
    <w:rsid w:val="00590491"/>
    <w:rsid w:val="005905F8"/>
    <w:rsid w:val="0059089F"/>
    <w:rsid w:val="005909A4"/>
    <w:rsid w:val="00590A29"/>
    <w:rsid w:val="00590BCC"/>
    <w:rsid w:val="00590D1E"/>
    <w:rsid w:val="00590FB6"/>
    <w:rsid w:val="005911C1"/>
    <w:rsid w:val="00591206"/>
    <w:rsid w:val="005914BB"/>
    <w:rsid w:val="005914C7"/>
    <w:rsid w:val="00591718"/>
    <w:rsid w:val="00591745"/>
    <w:rsid w:val="005917B4"/>
    <w:rsid w:val="0059198D"/>
    <w:rsid w:val="005919D0"/>
    <w:rsid w:val="00591BAA"/>
    <w:rsid w:val="00591C06"/>
    <w:rsid w:val="00591DE3"/>
    <w:rsid w:val="00591F33"/>
    <w:rsid w:val="005922CA"/>
    <w:rsid w:val="0059234A"/>
    <w:rsid w:val="00592358"/>
    <w:rsid w:val="005924F0"/>
    <w:rsid w:val="00592527"/>
    <w:rsid w:val="0059255B"/>
    <w:rsid w:val="005928B1"/>
    <w:rsid w:val="005928C7"/>
    <w:rsid w:val="00592907"/>
    <w:rsid w:val="00592A0E"/>
    <w:rsid w:val="00592AB1"/>
    <w:rsid w:val="00592B7F"/>
    <w:rsid w:val="00592C89"/>
    <w:rsid w:val="00592E96"/>
    <w:rsid w:val="00592EA9"/>
    <w:rsid w:val="00592FB9"/>
    <w:rsid w:val="005930B0"/>
    <w:rsid w:val="00593172"/>
    <w:rsid w:val="00593227"/>
    <w:rsid w:val="00593424"/>
    <w:rsid w:val="005934B4"/>
    <w:rsid w:val="005934D8"/>
    <w:rsid w:val="005936F4"/>
    <w:rsid w:val="00593787"/>
    <w:rsid w:val="005937A5"/>
    <w:rsid w:val="005937E3"/>
    <w:rsid w:val="0059382B"/>
    <w:rsid w:val="00593930"/>
    <w:rsid w:val="00593BE0"/>
    <w:rsid w:val="00593C56"/>
    <w:rsid w:val="00593C6A"/>
    <w:rsid w:val="00593CBB"/>
    <w:rsid w:val="00593CC2"/>
    <w:rsid w:val="00593CE4"/>
    <w:rsid w:val="00593D0D"/>
    <w:rsid w:val="00593E67"/>
    <w:rsid w:val="00593E97"/>
    <w:rsid w:val="00593F20"/>
    <w:rsid w:val="00593FCB"/>
    <w:rsid w:val="0059417C"/>
    <w:rsid w:val="0059442F"/>
    <w:rsid w:val="00594692"/>
    <w:rsid w:val="0059469B"/>
    <w:rsid w:val="005946BF"/>
    <w:rsid w:val="0059483D"/>
    <w:rsid w:val="00594858"/>
    <w:rsid w:val="0059486C"/>
    <w:rsid w:val="00594914"/>
    <w:rsid w:val="0059492E"/>
    <w:rsid w:val="005949D1"/>
    <w:rsid w:val="00594BB6"/>
    <w:rsid w:val="00594BEA"/>
    <w:rsid w:val="00594CCA"/>
    <w:rsid w:val="00594DD3"/>
    <w:rsid w:val="00594DFF"/>
    <w:rsid w:val="00594EBB"/>
    <w:rsid w:val="005950E2"/>
    <w:rsid w:val="005950F1"/>
    <w:rsid w:val="00595316"/>
    <w:rsid w:val="00595415"/>
    <w:rsid w:val="00595567"/>
    <w:rsid w:val="00595741"/>
    <w:rsid w:val="00595896"/>
    <w:rsid w:val="005958E9"/>
    <w:rsid w:val="0059590D"/>
    <w:rsid w:val="00595928"/>
    <w:rsid w:val="00595BC5"/>
    <w:rsid w:val="00595E38"/>
    <w:rsid w:val="00595F35"/>
    <w:rsid w:val="00595F63"/>
    <w:rsid w:val="00596082"/>
    <w:rsid w:val="005961AD"/>
    <w:rsid w:val="00596267"/>
    <w:rsid w:val="00596464"/>
    <w:rsid w:val="0059652B"/>
    <w:rsid w:val="00596540"/>
    <w:rsid w:val="00596556"/>
    <w:rsid w:val="00596577"/>
    <w:rsid w:val="0059669A"/>
    <w:rsid w:val="005967A1"/>
    <w:rsid w:val="00596ADA"/>
    <w:rsid w:val="00596B79"/>
    <w:rsid w:val="00596CB0"/>
    <w:rsid w:val="00596D5F"/>
    <w:rsid w:val="00596E9B"/>
    <w:rsid w:val="00596F38"/>
    <w:rsid w:val="0059701C"/>
    <w:rsid w:val="005970E6"/>
    <w:rsid w:val="005973C4"/>
    <w:rsid w:val="005973D9"/>
    <w:rsid w:val="00597417"/>
    <w:rsid w:val="00597568"/>
    <w:rsid w:val="00597644"/>
    <w:rsid w:val="00597699"/>
    <w:rsid w:val="005976F7"/>
    <w:rsid w:val="0059787A"/>
    <w:rsid w:val="0059793E"/>
    <w:rsid w:val="00597C19"/>
    <w:rsid w:val="005A0244"/>
    <w:rsid w:val="005A03B2"/>
    <w:rsid w:val="005A04CB"/>
    <w:rsid w:val="005A04D8"/>
    <w:rsid w:val="005A057D"/>
    <w:rsid w:val="005A089C"/>
    <w:rsid w:val="005A0926"/>
    <w:rsid w:val="005A0938"/>
    <w:rsid w:val="005A0A61"/>
    <w:rsid w:val="005A0BA3"/>
    <w:rsid w:val="005A0BC5"/>
    <w:rsid w:val="005A0D16"/>
    <w:rsid w:val="005A0EB1"/>
    <w:rsid w:val="005A0F61"/>
    <w:rsid w:val="005A0FDE"/>
    <w:rsid w:val="005A0FDF"/>
    <w:rsid w:val="005A10A6"/>
    <w:rsid w:val="005A10B0"/>
    <w:rsid w:val="005A1190"/>
    <w:rsid w:val="005A11DE"/>
    <w:rsid w:val="005A1265"/>
    <w:rsid w:val="005A15F6"/>
    <w:rsid w:val="005A1622"/>
    <w:rsid w:val="005A1626"/>
    <w:rsid w:val="005A1654"/>
    <w:rsid w:val="005A165A"/>
    <w:rsid w:val="005A17A3"/>
    <w:rsid w:val="005A1822"/>
    <w:rsid w:val="005A187F"/>
    <w:rsid w:val="005A1A26"/>
    <w:rsid w:val="005A1AFC"/>
    <w:rsid w:val="005A1B3E"/>
    <w:rsid w:val="005A1C50"/>
    <w:rsid w:val="005A1EB9"/>
    <w:rsid w:val="005A1F4C"/>
    <w:rsid w:val="005A1FA3"/>
    <w:rsid w:val="005A200C"/>
    <w:rsid w:val="005A20F8"/>
    <w:rsid w:val="005A211C"/>
    <w:rsid w:val="005A23D1"/>
    <w:rsid w:val="005A2578"/>
    <w:rsid w:val="005A26C7"/>
    <w:rsid w:val="005A2864"/>
    <w:rsid w:val="005A2870"/>
    <w:rsid w:val="005A2A3E"/>
    <w:rsid w:val="005A2B0D"/>
    <w:rsid w:val="005A2B7B"/>
    <w:rsid w:val="005A2CEF"/>
    <w:rsid w:val="005A2FD4"/>
    <w:rsid w:val="005A3086"/>
    <w:rsid w:val="005A3222"/>
    <w:rsid w:val="005A337C"/>
    <w:rsid w:val="005A34D4"/>
    <w:rsid w:val="005A34EA"/>
    <w:rsid w:val="005A3586"/>
    <w:rsid w:val="005A35D9"/>
    <w:rsid w:val="005A3903"/>
    <w:rsid w:val="005A3A63"/>
    <w:rsid w:val="005A3B8D"/>
    <w:rsid w:val="005A3BDF"/>
    <w:rsid w:val="005A3CAF"/>
    <w:rsid w:val="005A3F9D"/>
    <w:rsid w:val="005A4073"/>
    <w:rsid w:val="005A42B0"/>
    <w:rsid w:val="005A4649"/>
    <w:rsid w:val="005A46A2"/>
    <w:rsid w:val="005A46B3"/>
    <w:rsid w:val="005A471C"/>
    <w:rsid w:val="005A47CB"/>
    <w:rsid w:val="005A4890"/>
    <w:rsid w:val="005A4A08"/>
    <w:rsid w:val="005A4A1E"/>
    <w:rsid w:val="005A4B4B"/>
    <w:rsid w:val="005A4CAA"/>
    <w:rsid w:val="005A4CCC"/>
    <w:rsid w:val="005A4E10"/>
    <w:rsid w:val="005A4E28"/>
    <w:rsid w:val="005A504F"/>
    <w:rsid w:val="005A5093"/>
    <w:rsid w:val="005A509E"/>
    <w:rsid w:val="005A516B"/>
    <w:rsid w:val="005A5456"/>
    <w:rsid w:val="005A546C"/>
    <w:rsid w:val="005A55A6"/>
    <w:rsid w:val="005A584D"/>
    <w:rsid w:val="005A58AE"/>
    <w:rsid w:val="005A5946"/>
    <w:rsid w:val="005A5B47"/>
    <w:rsid w:val="005A5BC9"/>
    <w:rsid w:val="005A5C0C"/>
    <w:rsid w:val="005A5FE9"/>
    <w:rsid w:val="005A60D3"/>
    <w:rsid w:val="005A60F1"/>
    <w:rsid w:val="005A62BC"/>
    <w:rsid w:val="005A631C"/>
    <w:rsid w:val="005A6443"/>
    <w:rsid w:val="005A6646"/>
    <w:rsid w:val="005A67CA"/>
    <w:rsid w:val="005A681A"/>
    <w:rsid w:val="005A68BD"/>
    <w:rsid w:val="005A6A28"/>
    <w:rsid w:val="005A6AEE"/>
    <w:rsid w:val="005A6BCA"/>
    <w:rsid w:val="005A6E03"/>
    <w:rsid w:val="005A6FB3"/>
    <w:rsid w:val="005A6FE4"/>
    <w:rsid w:val="005A703E"/>
    <w:rsid w:val="005A70C4"/>
    <w:rsid w:val="005A73E2"/>
    <w:rsid w:val="005A7406"/>
    <w:rsid w:val="005A763A"/>
    <w:rsid w:val="005A776F"/>
    <w:rsid w:val="005A7BF7"/>
    <w:rsid w:val="005A7DB0"/>
    <w:rsid w:val="005A7FDC"/>
    <w:rsid w:val="005B02AF"/>
    <w:rsid w:val="005B060E"/>
    <w:rsid w:val="005B06B8"/>
    <w:rsid w:val="005B06D9"/>
    <w:rsid w:val="005B079B"/>
    <w:rsid w:val="005B0893"/>
    <w:rsid w:val="005B08BA"/>
    <w:rsid w:val="005B0956"/>
    <w:rsid w:val="005B0A8E"/>
    <w:rsid w:val="005B0B0A"/>
    <w:rsid w:val="005B0B43"/>
    <w:rsid w:val="005B0CEF"/>
    <w:rsid w:val="005B0D29"/>
    <w:rsid w:val="005B0F5D"/>
    <w:rsid w:val="005B1067"/>
    <w:rsid w:val="005B1132"/>
    <w:rsid w:val="005B123C"/>
    <w:rsid w:val="005B1380"/>
    <w:rsid w:val="005B13AE"/>
    <w:rsid w:val="005B1448"/>
    <w:rsid w:val="005B14E2"/>
    <w:rsid w:val="005B1504"/>
    <w:rsid w:val="005B1634"/>
    <w:rsid w:val="005B184F"/>
    <w:rsid w:val="005B1961"/>
    <w:rsid w:val="005B1B2E"/>
    <w:rsid w:val="005B1C9D"/>
    <w:rsid w:val="005B1D14"/>
    <w:rsid w:val="005B1D2C"/>
    <w:rsid w:val="005B1FA1"/>
    <w:rsid w:val="005B1FD1"/>
    <w:rsid w:val="005B2466"/>
    <w:rsid w:val="005B25BC"/>
    <w:rsid w:val="005B2676"/>
    <w:rsid w:val="005B2680"/>
    <w:rsid w:val="005B268A"/>
    <w:rsid w:val="005B26A1"/>
    <w:rsid w:val="005B2959"/>
    <w:rsid w:val="005B297F"/>
    <w:rsid w:val="005B2A2C"/>
    <w:rsid w:val="005B2C4C"/>
    <w:rsid w:val="005B2CCE"/>
    <w:rsid w:val="005B2DD6"/>
    <w:rsid w:val="005B2EDD"/>
    <w:rsid w:val="005B2FA2"/>
    <w:rsid w:val="005B30BC"/>
    <w:rsid w:val="005B323D"/>
    <w:rsid w:val="005B3250"/>
    <w:rsid w:val="005B33DF"/>
    <w:rsid w:val="005B363F"/>
    <w:rsid w:val="005B3653"/>
    <w:rsid w:val="005B38E9"/>
    <w:rsid w:val="005B3A80"/>
    <w:rsid w:val="005B3BDF"/>
    <w:rsid w:val="005B40D9"/>
    <w:rsid w:val="005B427E"/>
    <w:rsid w:val="005B42E5"/>
    <w:rsid w:val="005B4444"/>
    <w:rsid w:val="005B44F7"/>
    <w:rsid w:val="005B452F"/>
    <w:rsid w:val="005B4534"/>
    <w:rsid w:val="005B45AB"/>
    <w:rsid w:val="005B4732"/>
    <w:rsid w:val="005B47D7"/>
    <w:rsid w:val="005B4A5F"/>
    <w:rsid w:val="005B4BED"/>
    <w:rsid w:val="005B4C0A"/>
    <w:rsid w:val="005B505F"/>
    <w:rsid w:val="005B5096"/>
    <w:rsid w:val="005B5478"/>
    <w:rsid w:val="005B5516"/>
    <w:rsid w:val="005B56C0"/>
    <w:rsid w:val="005B5C31"/>
    <w:rsid w:val="005B5C3D"/>
    <w:rsid w:val="005B5CF2"/>
    <w:rsid w:val="005B61F0"/>
    <w:rsid w:val="005B622D"/>
    <w:rsid w:val="005B62D7"/>
    <w:rsid w:val="005B62E4"/>
    <w:rsid w:val="005B6361"/>
    <w:rsid w:val="005B6482"/>
    <w:rsid w:val="005B64BF"/>
    <w:rsid w:val="005B64F8"/>
    <w:rsid w:val="005B6597"/>
    <w:rsid w:val="005B6712"/>
    <w:rsid w:val="005B6731"/>
    <w:rsid w:val="005B6A3A"/>
    <w:rsid w:val="005B6A88"/>
    <w:rsid w:val="005B6B3C"/>
    <w:rsid w:val="005B6B5F"/>
    <w:rsid w:val="005B6C38"/>
    <w:rsid w:val="005B6FE0"/>
    <w:rsid w:val="005B715C"/>
    <w:rsid w:val="005B7171"/>
    <w:rsid w:val="005B71DB"/>
    <w:rsid w:val="005B71E4"/>
    <w:rsid w:val="005B71FD"/>
    <w:rsid w:val="005B7244"/>
    <w:rsid w:val="005B724C"/>
    <w:rsid w:val="005B73BE"/>
    <w:rsid w:val="005B7408"/>
    <w:rsid w:val="005B74E5"/>
    <w:rsid w:val="005B760D"/>
    <w:rsid w:val="005B7795"/>
    <w:rsid w:val="005B77E0"/>
    <w:rsid w:val="005B7928"/>
    <w:rsid w:val="005B79B9"/>
    <w:rsid w:val="005B7ABA"/>
    <w:rsid w:val="005B7B25"/>
    <w:rsid w:val="005B7B65"/>
    <w:rsid w:val="005B7BE6"/>
    <w:rsid w:val="005B7E59"/>
    <w:rsid w:val="005C0018"/>
    <w:rsid w:val="005C00A0"/>
    <w:rsid w:val="005C015F"/>
    <w:rsid w:val="005C0295"/>
    <w:rsid w:val="005C02AD"/>
    <w:rsid w:val="005C033A"/>
    <w:rsid w:val="005C0418"/>
    <w:rsid w:val="005C04ED"/>
    <w:rsid w:val="005C0642"/>
    <w:rsid w:val="005C079B"/>
    <w:rsid w:val="005C07B8"/>
    <w:rsid w:val="005C0808"/>
    <w:rsid w:val="005C09C6"/>
    <w:rsid w:val="005C09EA"/>
    <w:rsid w:val="005C0A50"/>
    <w:rsid w:val="005C0AEA"/>
    <w:rsid w:val="005C0B2A"/>
    <w:rsid w:val="005C0BDB"/>
    <w:rsid w:val="005C0C24"/>
    <w:rsid w:val="005C0C38"/>
    <w:rsid w:val="005C0CAF"/>
    <w:rsid w:val="005C0D85"/>
    <w:rsid w:val="005C0E34"/>
    <w:rsid w:val="005C0EA9"/>
    <w:rsid w:val="005C0FAB"/>
    <w:rsid w:val="005C100A"/>
    <w:rsid w:val="005C1067"/>
    <w:rsid w:val="005C1068"/>
    <w:rsid w:val="005C112F"/>
    <w:rsid w:val="005C119C"/>
    <w:rsid w:val="005C1203"/>
    <w:rsid w:val="005C1422"/>
    <w:rsid w:val="005C1434"/>
    <w:rsid w:val="005C1453"/>
    <w:rsid w:val="005C14A7"/>
    <w:rsid w:val="005C1649"/>
    <w:rsid w:val="005C17A1"/>
    <w:rsid w:val="005C18EB"/>
    <w:rsid w:val="005C1985"/>
    <w:rsid w:val="005C1A62"/>
    <w:rsid w:val="005C1C2D"/>
    <w:rsid w:val="005C21A8"/>
    <w:rsid w:val="005C21BF"/>
    <w:rsid w:val="005C21E5"/>
    <w:rsid w:val="005C21FD"/>
    <w:rsid w:val="005C2286"/>
    <w:rsid w:val="005C2294"/>
    <w:rsid w:val="005C238C"/>
    <w:rsid w:val="005C2427"/>
    <w:rsid w:val="005C25B2"/>
    <w:rsid w:val="005C267C"/>
    <w:rsid w:val="005C26ED"/>
    <w:rsid w:val="005C272D"/>
    <w:rsid w:val="005C2AAC"/>
    <w:rsid w:val="005C2B59"/>
    <w:rsid w:val="005C2D8E"/>
    <w:rsid w:val="005C2F07"/>
    <w:rsid w:val="005C2F73"/>
    <w:rsid w:val="005C3143"/>
    <w:rsid w:val="005C31BB"/>
    <w:rsid w:val="005C31DC"/>
    <w:rsid w:val="005C3271"/>
    <w:rsid w:val="005C32EF"/>
    <w:rsid w:val="005C3382"/>
    <w:rsid w:val="005C346E"/>
    <w:rsid w:val="005C35B0"/>
    <w:rsid w:val="005C373C"/>
    <w:rsid w:val="005C373F"/>
    <w:rsid w:val="005C37D1"/>
    <w:rsid w:val="005C37F7"/>
    <w:rsid w:val="005C3814"/>
    <w:rsid w:val="005C38CA"/>
    <w:rsid w:val="005C390A"/>
    <w:rsid w:val="005C390C"/>
    <w:rsid w:val="005C3A8A"/>
    <w:rsid w:val="005C3BE0"/>
    <w:rsid w:val="005C3BEF"/>
    <w:rsid w:val="005C44EC"/>
    <w:rsid w:val="005C45C4"/>
    <w:rsid w:val="005C46AD"/>
    <w:rsid w:val="005C4752"/>
    <w:rsid w:val="005C487F"/>
    <w:rsid w:val="005C49DF"/>
    <w:rsid w:val="005C4B80"/>
    <w:rsid w:val="005C4BAB"/>
    <w:rsid w:val="005C4BE5"/>
    <w:rsid w:val="005C4D43"/>
    <w:rsid w:val="005C4D86"/>
    <w:rsid w:val="005C4FD0"/>
    <w:rsid w:val="005C5254"/>
    <w:rsid w:val="005C52EE"/>
    <w:rsid w:val="005C52F6"/>
    <w:rsid w:val="005C5307"/>
    <w:rsid w:val="005C54F5"/>
    <w:rsid w:val="005C574C"/>
    <w:rsid w:val="005C5846"/>
    <w:rsid w:val="005C5AC1"/>
    <w:rsid w:val="005C5BC0"/>
    <w:rsid w:val="005C5DCB"/>
    <w:rsid w:val="005C5E59"/>
    <w:rsid w:val="005C606E"/>
    <w:rsid w:val="005C61C2"/>
    <w:rsid w:val="005C6270"/>
    <w:rsid w:val="005C6479"/>
    <w:rsid w:val="005C64B0"/>
    <w:rsid w:val="005C6548"/>
    <w:rsid w:val="005C66BC"/>
    <w:rsid w:val="005C6786"/>
    <w:rsid w:val="005C67DC"/>
    <w:rsid w:val="005C6C45"/>
    <w:rsid w:val="005C6C81"/>
    <w:rsid w:val="005C6D58"/>
    <w:rsid w:val="005C6DC3"/>
    <w:rsid w:val="005C6EE1"/>
    <w:rsid w:val="005C7011"/>
    <w:rsid w:val="005C70FC"/>
    <w:rsid w:val="005C716F"/>
    <w:rsid w:val="005C71D4"/>
    <w:rsid w:val="005C73AB"/>
    <w:rsid w:val="005C7456"/>
    <w:rsid w:val="005C749F"/>
    <w:rsid w:val="005C74A2"/>
    <w:rsid w:val="005C74DA"/>
    <w:rsid w:val="005C7572"/>
    <w:rsid w:val="005C768D"/>
    <w:rsid w:val="005C777A"/>
    <w:rsid w:val="005C78AD"/>
    <w:rsid w:val="005C79DD"/>
    <w:rsid w:val="005C79F5"/>
    <w:rsid w:val="005C7A5A"/>
    <w:rsid w:val="005C7D05"/>
    <w:rsid w:val="005C7DDC"/>
    <w:rsid w:val="005C7E98"/>
    <w:rsid w:val="005C7F6F"/>
    <w:rsid w:val="005D007A"/>
    <w:rsid w:val="005D0080"/>
    <w:rsid w:val="005D0082"/>
    <w:rsid w:val="005D0140"/>
    <w:rsid w:val="005D01B5"/>
    <w:rsid w:val="005D01B8"/>
    <w:rsid w:val="005D0230"/>
    <w:rsid w:val="005D0384"/>
    <w:rsid w:val="005D0399"/>
    <w:rsid w:val="005D03BC"/>
    <w:rsid w:val="005D03CA"/>
    <w:rsid w:val="005D0553"/>
    <w:rsid w:val="005D0878"/>
    <w:rsid w:val="005D092B"/>
    <w:rsid w:val="005D0930"/>
    <w:rsid w:val="005D0B36"/>
    <w:rsid w:val="005D0C60"/>
    <w:rsid w:val="005D0E89"/>
    <w:rsid w:val="005D0F3F"/>
    <w:rsid w:val="005D101B"/>
    <w:rsid w:val="005D1113"/>
    <w:rsid w:val="005D12B1"/>
    <w:rsid w:val="005D1307"/>
    <w:rsid w:val="005D1390"/>
    <w:rsid w:val="005D13BA"/>
    <w:rsid w:val="005D1451"/>
    <w:rsid w:val="005D1499"/>
    <w:rsid w:val="005D1B41"/>
    <w:rsid w:val="005D1CBA"/>
    <w:rsid w:val="005D1D4F"/>
    <w:rsid w:val="005D1E3A"/>
    <w:rsid w:val="005D1EEF"/>
    <w:rsid w:val="005D1F0D"/>
    <w:rsid w:val="005D1F39"/>
    <w:rsid w:val="005D20B2"/>
    <w:rsid w:val="005D2167"/>
    <w:rsid w:val="005D21C5"/>
    <w:rsid w:val="005D229B"/>
    <w:rsid w:val="005D22F0"/>
    <w:rsid w:val="005D234C"/>
    <w:rsid w:val="005D23FF"/>
    <w:rsid w:val="005D2660"/>
    <w:rsid w:val="005D26D9"/>
    <w:rsid w:val="005D26ED"/>
    <w:rsid w:val="005D274E"/>
    <w:rsid w:val="005D2758"/>
    <w:rsid w:val="005D27EA"/>
    <w:rsid w:val="005D2838"/>
    <w:rsid w:val="005D28F9"/>
    <w:rsid w:val="005D2951"/>
    <w:rsid w:val="005D297A"/>
    <w:rsid w:val="005D2989"/>
    <w:rsid w:val="005D2B5A"/>
    <w:rsid w:val="005D2C52"/>
    <w:rsid w:val="005D2D89"/>
    <w:rsid w:val="005D2E04"/>
    <w:rsid w:val="005D2E1B"/>
    <w:rsid w:val="005D2E4F"/>
    <w:rsid w:val="005D2FDF"/>
    <w:rsid w:val="005D302B"/>
    <w:rsid w:val="005D304E"/>
    <w:rsid w:val="005D30F0"/>
    <w:rsid w:val="005D322F"/>
    <w:rsid w:val="005D33E1"/>
    <w:rsid w:val="005D361B"/>
    <w:rsid w:val="005D3740"/>
    <w:rsid w:val="005D37CB"/>
    <w:rsid w:val="005D3872"/>
    <w:rsid w:val="005D38EC"/>
    <w:rsid w:val="005D394E"/>
    <w:rsid w:val="005D3961"/>
    <w:rsid w:val="005D396D"/>
    <w:rsid w:val="005D3AB3"/>
    <w:rsid w:val="005D3E01"/>
    <w:rsid w:val="005D3F4C"/>
    <w:rsid w:val="005D408C"/>
    <w:rsid w:val="005D43AA"/>
    <w:rsid w:val="005D43E4"/>
    <w:rsid w:val="005D4684"/>
    <w:rsid w:val="005D47D7"/>
    <w:rsid w:val="005D4849"/>
    <w:rsid w:val="005D49FE"/>
    <w:rsid w:val="005D4A60"/>
    <w:rsid w:val="005D4B57"/>
    <w:rsid w:val="005D4C44"/>
    <w:rsid w:val="005D4DEE"/>
    <w:rsid w:val="005D4ED2"/>
    <w:rsid w:val="005D4FD0"/>
    <w:rsid w:val="005D5012"/>
    <w:rsid w:val="005D5023"/>
    <w:rsid w:val="005D503B"/>
    <w:rsid w:val="005D529E"/>
    <w:rsid w:val="005D56D7"/>
    <w:rsid w:val="005D5749"/>
    <w:rsid w:val="005D57E8"/>
    <w:rsid w:val="005D5884"/>
    <w:rsid w:val="005D5BA1"/>
    <w:rsid w:val="005D5C0E"/>
    <w:rsid w:val="005D5CFF"/>
    <w:rsid w:val="005D5D2B"/>
    <w:rsid w:val="005D5E1A"/>
    <w:rsid w:val="005D5E20"/>
    <w:rsid w:val="005D6072"/>
    <w:rsid w:val="005D6077"/>
    <w:rsid w:val="005D60E7"/>
    <w:rsid w:val="005D6112"/>
    <w:rsid w:val="005D6213"/>
    <w:rsid w:val="005D6274"/>
    <w:rsid w:val="005D63B1"/>
    <w:rsid w:val="005D6429"/>
    <w:rsid w:val="005D662A"/>
    <w:rsid w:val="005D671F"/>
    <w:rsid w:val="005D6806"/>
    <w:rsid w:val="005D6993"/>
    <w:rsid w:val="005D6C0C"/>
    <w:rsid w:val="005D6D64"/>
    <w:rsid w:val="005D6DBA"/>
    <w:rsid w:val="005D6FBA"/>
    <w:rsid w:val="005D7167"/>
    <w:rsid w:val="005D721D"/>
    <w:rsid w:val="005D72A2"/>
    <w:rsid w:val="005D7363"/>
    <w:rsid w:val="005D73A6"/>
    <w:rsid w:val="005D7579"/>
    <w:rsid w:val="005D7586"/>
    <w:rsid w:val="005D7628"/>
    <w:rsid w:val="005D78FE"/>
    <w:rsid w:val="005D797A"/>
    <w:rsid w:val="005D79F0"/>
    <w:rsid w:val="005D7C2D"/>
    <w:rsid w:val="005D7CB4"/>
    <w:rsid w:val="005D7E86"/>
    <w:rsid w:val="005E007A"/>
    <w:rsid w:val="005E0080"/>
    <w:rsid w:val="005E015B"/>
    <w:rsid w:val="005E01E6"/>
    <w:rsid w:val="005E0624"/>
    <w:rsid w:val="005E07D5"/>
    <w:rsid w:val="005E08AD"/>
    <w:rsid w:val="005E0933"/>
    <w:rsid w:val="005E093D"/>
    <w:rsid w:val="005E0956"/>
    <w:rsid w:val="005E0AAC"/>
    <w:rsid w:val="005E0C65"/>
    <w:rsid w:val="005E0E27"/>
    <w:rsid w:val="005E0EFE"/>
    <w:rsid w:val="005E0F3C"/>
    <w:rsid w:val="005E1122"/>
    <w:rsid w:val="005E1277"/>
    <w:rsid w:val="005E135F"/>
    <w:rsid w:val="005E15CE"/>
    <w:rsid w:val="005E184A"/>
    <w:rsid w:val="005E1B01"/>
    <w:rsid w:val="005E1CEB"/>
    <w:rsid w:val="005E1CF0"/>
    <w:rsid w:val="005E1D2D"/>
    <w:rsid w:val="005E1D42"/>
    <w:rsid w:val="005E1D90"/>
    <w:rsid w:val="005E1F19"/>
    <w:rsid w:val="005E1F63"/>
    <w:rsid w:val="005E2406"/>
    <w:rsid w:val="005E24D2"/>
    <w:rsid w:val="005E2539"/>
    <w:rsid w:val="005E2741"/>
    <w:rsid w:val="005E291A"/>
    <w:rsid w:val="005E2A09"/>
    <w:rsid w:val="005E2A73"/>
    <w:rsid w:val="005E2C28"/>
    <w:rsid w:val="005E2CB9"/>
    <w:rsid w:val="005E2CCE"/>
    <w:rsid w:val="005E2D0D"/>
    <w:rsid w:val="005E2DC4"/>
    <w:rsid w:val="005E2F21"/>
    <w:rsid w:val="005E311B"/>
    <w:rsid w:val="005E31A0"/>
    <w:rsid w:val="005E323E"/>
    <w:rsid w:val="005E347E"/>
    <w:rsid w:val="005E355D"/>
    <w:rsid w:val="005E371B"/>
    <w:rsid w:val="005E390D"/>
    <w:rsid w:val="005E396F"/>
    <w:rsid w:val="005E3CB1"/>
    <w:rsid w:val="005E3D67"/>
    <w:rsid w:val="005E3E03"/>
    <w:rsid w:val="005E3F48"/>
    <w:rsid w:val="005E3FF6"/>
    <w:rsid w:val="005E4036"/>
    <w:rsid w:val="005E403A"/>
    <w:rsid w:val="005E4050"/>
    <w:rsid w:val="005E40AB"/>
    <w:rsid w:val="005E468B"/>
    <w:rsid w:val="005E474E"/>
    <w:rsid w:val="005E47AF"/>
    <w:rsid w:val="005E47CF"/>
    <w:rsid w:val="005E48A3"/>
    <w:rsid w:val="005E48CE"/>
    <w:rsid w:val="005E4986"/>
    <w:rsid w:val="005E4A23"/>
    <w:rsid w:val="005E4C87"/>
    <w:rsid w:val="005E4D3E"/>
    <w:rsid w:val="005E4E91"/>
    <w:rsid w:val="005E4ED7"/>
    <w:rsid w:val="005E50AC"/>
    <w:rsid w:val="005E521B"/>
    <w:rsid w:val="005E5226"/>
    <w:rsid w:val="005E551F"/>
    <w:rsid w:val="005E5613"/>
    <w:rsid w:val="005E5849"/>
    <w:rsid w:val="005E5B8E"/>
    <w:rsid w:val="005E5BB2"/>
    <w:rsid w:val="005E5BF9"/>
    <w:rsid w:val="005E5C00"/>
    <w:rsid w:val="005E5DA0"/>
    <w:rsid w:val="005E5DEA"/>
    <w:rsid w:val="005E6055"/>
    <w:rsid w:val="005E60BA"/>
    <w:rsid w:val="005E6142"/>
    <w:rsid w:val="005E6164"/>
    <w:rsid w:val="005E61D7"/>
    <w:rsid w:val="005E624A"/>
    <w:rsid w:val="005E6286"/>
    <w:rsid w:val="005E63F0"/>
    <w:rsid w:val="005E65FD"/>
    <w:rsid w:val="005E6605"/>
    <w:rsid w:val="005E680F"/>
    <w:rsid w:val="005E6836"/>
    <w:rsid w:val="005E685F"/>
    <w:rsid w:val="005E6917"/>
    <w:rsid w:val="005E6929"/>
    <w:rsid w:val="005E69C5"/>
    <w:rsid w:val="005E6A47"/>
    <w:rsid w:val="005E6BBD"/>
    <w:rsid w:val="005E6BE8"/>
    <w:rsid w:val="005E6BF6"/>
    <w:rsid w:val="005E6E03"/>
    <w:rsid w:val="005E6EED"/>
    <w:rsid w:val="005E707D"/>
    <w:rsid w:val="005E7090"/>
    <w:rsid w:val="005E7094"/>
    <w:rsid w:val="005E71D6"/>
    <w:rsid w:val="005E731D"/>
    <w:rsid w:val="005E73CE"/>
    <w:rsid w:val="005E741F"/>
    <w:rsid w:val="005E74D5"/>
    <w:rsid w:val="005E7563"/>
    <w:rsid w:val="005E7646"/>
    <w:rsid w:val="005E7664"/>
    <w:rsid w:val="005E78FF"/>
    <w:rsid w:val="005E7AEE"/>
    <w:rsid w:val="005E7B3B"/>
    <w:rsid w:val="005E7BDC"/>
    <w:rsid w:val="005E7CF8"/>
    <w:rsid w:val="005E7F30"/>
    <w:rsid w:val="005F0018"/>
    <w:rsid w:val="005F0074"/>
    <w:rsid w:val="005F01B1"/>
    <w:rsid w:val="005F0311"/>
    <w:rsid w:val="005F0657"/>
    <w:rsid w:val="005F0667"/>
    <w:rsid w:val="005F0763"/>
    <w:rsid w:val="005F084D"/>
    <w:rsid w:val="005F09CC"/>
    <w:rsid w:val="005F09E1"/>
    <w:rsid w:val="005F0AFA"/>
    <w:rsid w:val="005F0B58"/>
    <w:rsid w:val="005F0BD1"/>
    <w:rsid w:val="005F0C41"/>
    <w:rsid w:val="005F0D77"/>
    <w:rsid w:val="005F0D9C"/>
    <w:rsid w:val="005F0E17"/>
    <w:rsid w:val="005F0E8E"/>
    <w:rsid w:val="005F0E95"/>
    <w:rsid w:val="005F0EEF"/>
    <w:rsid w:val="005F10A9"/>
    <w:rsid w:val="005F10BB"/>
    <w:rsid w:val="005F11FA"/>
    <w:rsid w:val="005F13E1"/>
    <w:rsid w:val="005F13FE"/>
    <w:rsid w:val="005F14E6"/>
    <w:rsid w:val="005F1648"/>
    <w:rsid w:val="005F17C5"/>
    <w:rsid w:val="005F194B"/>
    <w:rsid w:val="005F1A9F"/>
    <w:rsid w:val="005F1AD3"/>
    <w:rsid w:val="005F1F82"/>
    <w:rsid w:val="005F20C6"/>
    <w:rsid w:val="005F2126"/>
    <w:rsid w:val="005F217A"/>
    <w:rsid w:val="005F237F"/>
    <w:rsid w:val="005F2564"/>
    <w:rsid w:val="005F25B6"/>
    <w:rsid w:val="005F26CC"/>
    <w:rsid w:val="005F2825"/>
    <w:rsid w:val="005F285A"/>
    <w:rsid w:val="005F288E"/>
    <w:rsid w:val="005F29EA"/>
    <w:rsid w:val="005F2B34"/>
    <w:rsid w:val="005F2B66"/>
    <w:rsid w:val="005F2C29"/>
    <w:rsid w:val="005F2D1D"/>
    <w:rsid w:val="005F2EA5"/>
    <w:rsid w:val="005F2F92"/>
    <w:rsid w:val="005F2FFD"/>
    <w:rsid w:val="005F3069"/>
    <w:rsid w:val="005F31FE"/>
    <w:rsid w:val="005F3207"/>
    <w:rsid w:val="005F3233"/>
    <w:rsid w:val="005F3320"/>
    <w:rsid w:val="005F33A1"/>
    <w:rsid w:val="005F33B4"/>
    <w:rsid w:val="005F3550"/>
    <w:rsid w:val="005F35DC"/>
    <w:rsid w:val="005F3613"/>
    <w:rsid w:val="005F3637"/>
    <w:rsid w:val="005F3672"/>
    <w:rsid w:val="005F38B5"/>
    <w:rsid w:val="005F3BCC"/>
    <w:rsid w:val="005F3F4D"/>
    <w:rsid w:val="005F40A7"/>
    <w:rsid w:val="005F4585"/>
    <w:rsid w:val="005F461B"/>
    <w:rsid w:val="005F47DA"/>
    <w:rsid w:val="005F49D6"/>
    <w:rsid w:val="005F4A30"/>
    <w:rsid w:val="005F4A63"/>
    <w:rsid w:val="005F4A67"/>
    <w:rsid w:val="005F4BFF"/>
    <w:rsid w:val="005F4CA7"/>
    <w:rsid w:val="005F4F37"/>
    <w:rsid w:val="005F50A8"/>
    <w:rsid w:val="005F50B1"/>
    <w:rsid w:val="005F512B"/>
    <w:rsid w:val="005F518E"/>
    <w:rsid w:val="005F5266"/>
    <w:rsid w:val="005F5342"/>
    <w:rsid w:val="005F5349"/>
    <w:rsid w:val="005F53B5"/>
    <w:rsid w:val="005F53DC"/>
    <w:rsid w:val="005F5569"/>
    <w:rsid w:val="005F558D"/>
    <w:rsid w:val="005F5678"/>
    <w:rsid w:val="005F5712"/>
    <w:rsid w:val="005F5799"/>
    <w:rsid w:val="005F589F"/>
    <w:rsid w:val="005F5959"/>
    <w:rsid w:val="005F5A39"/>
    <w:rsid w:val="005F5AEB"/>
    <w:rsid w:val="005F5B43"/>
    <w:rsid w:val="005F5C40"/>
    <w:rsid w:val="005F5D60"/>
    <w:rsid w:val="005F5D7D"/>
    <w:rsid w:val="005F5EDE"/>
    <w:rsid w:val="005F5F76"/>
    <w:rsid w:val="005F5FB3"/>
    <w:rsid w:val="005F6069"/>
    <w:rsid w:val="005F6266"/>
    <w:rsid w:val="005F630B"/>
    <w:rsid w:val="005F6358"/>
    <w:rsid w:val="005F6452"/>
    <w:rsid w:val="005F646B"/>
    <w:rsid w:val="005F64E1"/>
    <w:rsid w:val="005F6541"/>
    <w:rsid w:val="005F6597"/>
    <w:rsid w:val="005F65F8"/>
    <w:rsid w:val="005F6726"/>
    <w:rsid w:val="005F697E"/>
    <w:rsid w:val="005F6ADB"/>
    <w:rsid w:val="005F6B2B"/>
    <w:rsid w:val="005F6B62"/>
    <w:rsid w:val="005F6D56"/>
    <w:rsid w:val="005F6ECC"/>
    <w:rsid w:val="005F6F8C"/>
    <w:rsid w:val="005F71C9"/>
    <w:rsid w:val="005F73FC"/>
    <w:rsid w:val="005F75AC"/>
    <w:rsid w:val="005F76A5"/>
    <w:rsid w:val="005F76E5"/>
    <w:rsid w:val="005F7948"/>
    <w:rsid w:val="005F7AB2"/>
    <w:rsid w:val="005F7C2B"/>
    <w:rsid w:val="005F7D18"/>
    <w:rsid w:val="005F7D4E"/>
    <w:rsid w:val="005F7D7B"/>
    <w:rsid w:val="005F7ED4"/>
    <w:rsid w:val="005F7EDC"/>
    <w:rsid w:val="005F7F0B"/>
    <w:rsid w:val="005F7F49"/>
    <w:rsid w:val="00600099"/>
    <w:rsid w:val="006000E6"/>
    <w:rsid w:val="0060018B"/>
    <w:rsid w:val="0060032F"/>
    <w:rsid w:val="0060040A"/>
    <w:rsid w:val="006006FF"/>
    <w:rsid w:val="00600929"/>
    <w:rsid w:val="00600A10"/>
    <w:rsid w:val="00600BD3"/>
    <w:rsid w:val="00600E2B"/>
    <w:rsid w:val="00600EA9"/>
    <w:rsid w:val="00600EBB"/>
    <w:rsid w:val="00600F76"/>
    <w:rsid w:val="00600F83"/>
    <w:rsid w:val="00601057"/>
    <w:rsid w:val="00601171"/>
    <w:rsid w:val="00601461"/>
    <w:rsid w:val="00601468"/>
    <w:rsid w:val="006014F2"/>
    <w:rsid w:val="006015B6"/>
    <w:rsid w:val="006015CF"/>
    <w:rsid w:val="006017B7"/>
    <w:rsid w:val="00601876"/>
    <w:rsid w:val="006018F4"/>
    <w:rsid w:val="00601AAD"/>
    <w:rsid w:val="00601C62"/>
    <w:rsid w:val="00601DAE"/>
    <w:rsid w:val="00601E29"/>
    <w:rsid w:val="00601EC9"/>
    <w:rsid w:val="00601F4C"/>
    <w:rsid w:val="00601F96"/>
    <w:rsid w:val="006020CC"/>
    <w:rsid w:val="006022CD"/>
    <w:rsid w:val="00602642"/>
    <w:rsid w:val="006027EF"/>
    <w:rsid w:val="0060287D"/>
    <w:rsid w:val="00602906"/>
    <w:rsid w:val="006029F2"/>
    <w:rsid w:val="00602BF8"/>
    <w:rsid w:val="00602D01"/>
    <w:rsid w:val="00602F83"/>
    <w:rsid w:val="006030ED"/>
    <w:rsid w:val="0060332B"/>
    <w:rsid w:val="0060338B"/>
    <w:rsid w:val="006035E3"/>
    <w:rsid w:val="00603661"/>
    <w:rsid w:val="00603698"/>
    <w:rsid w:val="006036C3"/>
    <w:rsid w:val="00603730"/>
    <w:rsid w:val="006039B8"/>
    <w:rsid w:val="00603A76"/>
    <w:rsid w:val="00603A8A"/>
    <w:rsid w:val="00603BD9"/>
    <w:rsid w:val="00603D79"/>
    <w:rsid w:val="00603D91"/>
    <w:rsid w:val="00603DC2"/>
    <w:rsid w:val="00603ED8"/>
    <w:rsid w:val="00603F49"/>
    <w:rsid w:val="0060445E"/>
    <w:rsid w:val="006044D1"/>
    <w:rsid w:val="0060460D"/>
    <w:rsid w:val="0060491C"/>
    <w:rsid w:val="00604992"/>
    <w:rsid w:val="00604C2D"/>
    <w:rsid w:val="00604C8C"/>
    <w:rsid w:val="00604DA4"/>
    <w:rsid w:val="00604E61"/>
    <w:rsid w:val="00604F17"/>
    <w:rsid w:val="0060501C"/>
    <w:rsid w:val="006050AE"/>
    <w:rsid w:val="006051C8"/>
    <w:rsid w:val="00605220"/>
    <w:rsid w:val="00605257"/>
    <w:rsid w:val="0060527E"/>
    <w:rsid w:val="006054B4"/>
    <w:rsid w:val="006054D7"/>
    <w:rsid w:val="006056F8"/>
    <w:rsid w:val="00605748"/>
    <w:rsid w:val="00605847"/>
    <w:rsid w:val="00605B8B"/>
    <w:rsid w:val="00605CAE"/>
    <w:rsid w:val="00605D32"/>
    <w:rsid w:val="00605E80"/>
    <w:rsid w:val="006060C0"/>
    <w:rsid w:val="00606139"/>
    <w:rsid w:val="006061B2"/>
    <w:rsid w:val="0060620A"/>
    <w:rsid w:val="00606305"/>
    <w:rsid w:val="0060659F"/>
    <w:rsid w:val="006065CE"/>
    <w:rsid w:val="0060676E"/>
    <w:rsid w:val="00606BD1"/>
    <w:rsid w:val="00606C61"/>
    <w:rsid w:val="00606D08"/>
    <w:rsid w:val="00606D67"/>
    <w:rsid w:val="00606E5D"/>
    <w:rsid w:val="00607145"/>
    <w:rsid w:val="0060723C"/>
    <w:rsid w:val="0060732E"/>
    <w:rsid w:val="00607454"/>
    <w:rsid w:val="0060751E"/>
    <w:rsid w:val="0060758A"/>
    <w:rsid w:val="006076B6"/>
    <w:rsid w:val="00607AD6"/>
    <w:rsid w:val="00607B4E"/>
    <w:rsid w:val="00607C56"/>
    <w:rsid w:val="00607CB5"/>
    <w:rsid w:val="00607E14"/>
    <w:rsid w:val="00607E17"/>
    <w:rsid w:val="00607E2A"/>
    <w:rsid w:val="00607F0C"/>
    <w:rsid w:val="00607FA1"/>
    <w:rsid w:val="006100AA"/>
    <w:rsid w:val="006102FF"/>
    <w:rsid w:val="00610401"/>
    <w:rsid w:val="0061053A"/>
    <w:rsid w:val="00610614"/>
    <w:rsid w:val="00610641"/>
    <w:rsid w:val="00610667"/>
    <w:rsid w:val="00610700"/>
    <w:rsid w:val="0061076A"/>
    <w:rsid w:val="0061081C"/>
    <w:rsid w:val="006108FB"/>
    <w:rsid w:val="00610AA6"/>
    <w:rsid w:val="00610CAD"/>
    <w:rsid w:val="00610CFF"/>
    <w:rsid w:val="00610F62"/>
    <w:rsid w:val="00610FD6"/>
    <w:rsid w:val="006110E8"/>
    <w:rsid w:val="006111E2"/>
    <w:rsid w:val="0061128E"/>
    <w:rsid w:val="0061155D"/>
    <w:rsid w:val="006116DF"/>
    <w:rsid w:val="00611757"/>
    <w:rsid w:val="006119E7"/>
    <w:rsid w:val="00611B40"/>
    <w:rsid w:val="00611C6A"/>
    <w:rsid w:val="00611ED4"/>
    <w:rsid w:val="0061217D"/>
    <w:rsid w:val="006122F1"/>
    <w:rsid w:val="00612810"/>
    <w:rsid w:val="006128ED"/>
    <w:rsid w:val="00612901"/>
    <w:rsid w:val="0061291A"/>
    <w:rsid w:val="00612AA0"/>
    <w:rsid w:val="00612AE5"/>
    <w:rsid w:val="00612C3F"/>
    <w:rsid w:val="00612CD9"/>
    <w:rsid w:val="00612CDE"/>
    <w:rsid w:val="00612EFB"/>
    <w:rsid w:val="00612F62"/>
    <w:rsid w:val="00612FA9"/>
    <w:rsid w:val="006131ED"/>
    <w:rsid w:val="00613514"/>
    <w:rsid w:val="0061351A"/>
    <w:rsid w:val="006135D2"/>
    <w:rsid w:val="00613655"/>
    <w:rsid w:val="00613A38"/>
    <w:rsid w:val="00613A3F"/>
    <w:rsid w:val="00613A6B"/>
    <w:rsid w:val="00613BA6"/>
    <w:rsid w:val="00613C1B"/>
    <w:rsid w:val="00613C24"/>
    <w:rsid w:val="00613CF7"/>
    <w:rsid w:val="00613EFB"/>
    <w:rsid w:val="00613F93"/>
    <w:rsid w:val="00614094"/>
    <w:rsid w:val="00614270"/>
    <w:rsid w:val="0061441D"/>
    <w:rsid w:val="0061444A"/>
    <w:rsid w:val="00614490"/>
    <w:rsid w:val="0061455E"/>
    <w:rsid w:val="0061464D"/>
    <w:rsid w:val="00614701"/>
    <w:rsid w:val="0061483B"/>
    <w:rsid w:val="006148DA"/>
    <w:rsid w:val="0061497E"/>
    <w:rsid w:val="00614A0D"/>
    <w:rsid w:val="00614B22"/>
    <w:rsid w:val="00614B90"/>
    <w:rsid w:val="00614BF9"/>
    <w:rsid w:val="00614C73"/>
    <w:rsid w:val="00614CCF"/>
    <w:rsid w:val="00614DEB"/>
    <w:rsid w:val="00614E6B"/>
    <w:rsid w:val="00614F6B"/>
    <w:rsid w:val="00615038"/>
    <w:rsid w:val="00615046"/>
    <w:rsid w:val="006152E4"/>
    <w:rsid w:val="006153D5"/>
    <w:rsid w:val="00615630"/>
    <w:rsid w:val="006156FE"/>
    <w:rsid w:val="0061570A"/>
    <w:rsid w:val="0061571A"/>
    <w:rsid w:val="006157C0"/>
    <w:rsid w:val="00615816"/>
    <w:rsid w:val="0061589E"/>
    <w:rsid w:val="006158B7"/>
    <w:rsid w:val="0061591C"/>
    <w:rsid w:val="00615934"/>
    <w:rsid w:val="00615AD7"/>
    <w:rsid w:val="00615B08"/>
    <w:rsid w:val="00615B60"/>
    <w:rsid w:val="00615E52"/>
    <w:rsid w:val="00615E7D"/>
    <w:rsid w:val="00615F63"/>
    <w:rsid w:val="00616037"/>
    <w:rsid w:val="0061625C"/>
    <w:rsid w:val="0061629F"/>
    <w:rsid w:val="006163C3"/>
    <w:rsid w:val="00616523"/>
    <w:rsid w:val="006165C3"/>
    <w:rsid w:val="006169E8"/>
    <w:rsid w:val="006169F4"/>
    <w:rsid w:val="00616A9A"/>
    <w:rsid w:val="00616B34"/>
    <w:rsid w:val="00616B65"/>
    <w:rsid w:val="00616BF8"/>
    <w:rsid w:val="00616BFC"/>
    <w:rsid w:val="00616CBC"/>
    <w:rsid w:val="00616DBE"/>
    <w:rsid w:val="00616DCB"/>
    <w:rsid w:val="00616FD6"/>
    <w:rsid w:val="006170B2"/>
    <w:rsid w:val="006170C3"/>
    <w:rsid w:val="00617109"/>
    <w:rsid w:val="00617393"/>
    <w:rsid w:val="006173C7"/>
    <w:rsid w:val="006174A6"/>
    <w:rsid w:val="006174DD"/>
    <w:rsid w:val="0061758A"/>
    <w:rsid w:val="00617A5A"/>
    <w:rsid w:val="00617A6F"/>
    <w:rsid w:val="00617CE4"/>
    <w:rsid w:val="00617D9A"/>
    <w:rsid w:val="00617DDC"/>
    <w:rsid w:val="0062038C"/>
    <w:rsid w:val="00620501"/>
    <w:rsid w:val="00620555"/>
    <w:rsid w:val="006206E2"/>
    <w:rsid w:val="0062071E"/>
    <w:rsid w:val="00620765"/>
    <w:rsid w:val="0062087D"/>
    <w:rsid w:val="00620886"/>
    <w:rsid w:val="006208DC"/>
    <w:rsid w:val="006208E5"/>
    <w:rsid w:val="00620926"/>
    <w:rsid w:val="00620934"/>
    <w:rsid w:val="00620BB0"/>
    <w:rsid w:val="00620BF1"/>
    <w:rsid w:val="00620D05"/>
    <w:rsid w:val="00620DFD"/>
    <w:rsid w:val="00620E3B"/>
    <w:rsid w:val="00620F03"/>
    <w:rsid w:val="00620F7C"/>
    <w:rsid w:val="00620FCB"/>
    <w:rsid w:val="00621062"/>
    <w:rsid w:val="0062127A"/>
    <w:rsid w:val="006212EB"/>
    <w:rsid w:val="00621379"/>
    <w:rsid w:val="006213A4"/>
    <w:rsid w:val="006213DC"/>
    <w:rsid w:val="0062160C"/>
    <w:rsid w:val="006216B3"/>
    <w:rsid w:val="00621797"/>
    <w:rsid w:val="00621872"/>
    <w:rsid w:val="00621AEE"/>
    <w:rsid w:val="00621AF6"/>
    <w:rsid w:val="00621B76"/>
    <w:rsid w:val="00621F25"/>
    <w:rsid w:val="00621F2C"/>
    <w:rsid w:val="00621F84"/>
    <w:rsid w:val="0062221E"/>
    <w:rsid w:val="00622289"/>
    <w:rsid w:val="00622481"/>
    <w:rsid w:val="00622595"/>
    <w:rsid w:val="006225A2"/>
    <w:rsid w:val="00622671"/>
    <w:rsid w:val="00622B17"/>
    <w:rsid w:val="00622B66"/>
    <w:rsid w:val="00622C84"/>
    <w:rsid w:val="00622C9A"/>
    <w:rsid w:val="00622DE2"/>
    <w:rsid w:val="00622E29"/>
    <w:rsid w:val="00622E64"/>
    <w:rsid w:val="00622EA9"/>
    <w:rsid w:val="00622FFF"/>
    <w:rsid w:val="006231C7"/>
    <w:rsid w:val="00623211"/>
    <w:rsid w:val="00623421"/>
    <w:rsid w:val="0062345A"/>
    <w:rsid w:val="006235E3"/>
    <w:rsid w:val="006239DC"/>
    <w:rsid w:val="00623AE0"/>
    <w:rsid w:val="00623B51"/>
    <w:rsid w:val="00623D2C"/>
    <w:rsid w:val="00623D79"/>
    <w:rsid w:val="00624124"/>
    <w:rsid w:val="00624146"/>
    <w:rsid w:val="00624249"/>
    <w:rsid w:val="00624277"/>
    <w:rsid w:val="006242BA"/>
    <w:rsid w:val="00624353"/>
    <w:rsid w:val="006244BA"/>
    <w:rsid w:val="006245C9"/>
    <w:rsid w:val="006245DD"/>
    <w:rsid w:val="006247C0"/>
    <w:rsid w:val="0062480D"/>
    <w:rsid w:val="006249A0"/>
    <w:rsid w:val="00624BE5"/>
    <w:rsid w:val="00624CE4"/>
    <w:rsid w:val="00624D95"/>
    <w:rsid w:val="00624DAB"/>
    <w:rsid w:val="00624DF4"/>
    <w:rsid w:val="00624ED9"/>
    <w:rsid w:val="00624FD3"/>
    <w:rsid w:val="00624FEE"/>
    <w:rsid w:val="00625048"/>
    <w:rsid w:val="006250FF"/>
    <w:rsid w:val="00625129"/>
    <w:rsid w:val="006253E2"/>
    <w:rsid w:val="00625509"/>
    <w:rsid w:val="00625920"/>
    <w:rsid w:val="006259B1"/>
    <w:rsid w:val="00625A1C"/>
    <w:rsid w:val="00625F7B"/>
    <w:rsid w:val="00625FA5"/>
    <w:rsid w:val="00625FDA"/>
    <w:rsid w:val="006260AA"/>
    <w:rsid w:val="0062612A"/>
    <w:rsid w:val="00626314"/>
    <w:rsid w:val="00626345"/>
    <w:rsid w:val="006264AF"/>
    <w:rsid w:val="00626575"/>
    <w:rsid w:val="0062666C"/>
    <w:rsid w:val="00626779"/>
    <w:rsid w:val="00626870"/>
    <w:rsid w:val="0062694C"/>
    <w:rsid w:val="00626B18"/>
    <w:rsid w:val="00626BBF"/>
    <w:rsid w:val="00626BDA"/>
    <w:rsid w:val="00626CB7"/>
    <w:rsid w:val="00626D47"/>
    <w:rsid w:val="00626D79"/>
    <w:rsid w:val="006271D5"/>
    <w:rsid w:val="006272BB"/>
    <w:rsid w:val="006274D9"/>
    <w:rsid w:val="00627A0A"/>
    <w:rsid w:val="00627A2F"/>
    <w:rsid w:val="00627AFA"/>
    <w:rsid w:val="00627C42"/>
    <w:rsid w:val="00627D30"/>
    <w:rsid w:val="00627D3E"/>
    <w:rsid w:val="00630250"/>
    <w:rsid w:val="0063029C"/>
    <w:rsid w:val="006302D9"/>
    <w:rsid w:val="0063061A"/>
    <w:rsid w:val="00630636"/>
    <w:rsid w:val="0063068F"/>
    <w:rsid w:val="00630738"/>
    <w:rsid w:val="00630789"/>
    <w:rsid w:val="00630A76"/>
    <w:rsid w:val="00630EEA"/>
    <w:rsid w:val="00630F84"/>
    <w:rsid w:val="006310F6"/>
    <w:rsid w:val="0063112F"/>
    <w:rsid w:val="00631139"/>
    <w:rsid w:val="006311E8"/>
    <w:rsid w:val="006311F5"/>
    <w:rsid w:val="0063133A"/>
    <w:rsid w:val="006313E6"/>
    <w:rsid w:val="006314DA"/>
    <w:rsid w:val="006316B5"/>
    <w:rsid w:val="00631AC1"/>
    <w:rsid w:val="00631AE2"/>
    <w:rsid w:val="00631C39"/>
    <w:rsid w:val="00631DCB"/>
    <w:rsid w:val="00631DE3"/>
    <w:rsid w:val="00631E45"/>
    <w:rsid w:val="00631E54"/>
    <w:rsid w:val="00631E7C"/>
    <w:rsid w:val="0063208C"/>
    <w:rsid w:val="0063228D"/>
    <w:rsid w:val="006325CE"/>
    <w:rsid w:val="00632A05"/>
    <w:rsid w:val="00632CE4"/>
    <w:rsid w:val="00632FD1"/>
    <w:rsid w:val="00632FDA"/>
    <w:rsid w:val="00633043"/>
    <w:rsid w:val="00633077"/>
    <w:rsid w:val="0063328C"/>
    <w:rsid w:val="0063334C"/>
    <w:rsid w:val="006333AD"/>
    <w:rsid w:val="00633429"/>
    <w:rsid w:val="00633475"/>
    <w:rsid w:val="00633600"/>
    <w:rsid w:val="00633650"/>
    <w:rsid w:val="00633715"/>
    <w:rsid w:val="0063373E"/>
    <w:rsid w:val="006338A5"/>
    <w:rsid w:val="00633A08"/>
    <w:rsid w:val="00633B66"/>
    <w:rsid w:val="00633E1B"/>
    <w:rsid w:val="00633F5F"/>
    <w:rsid w:val="00634002"/>
    <w:rsid w:val="006340CE"/>
    <w:rsid w:val="0063413D"/>
    <w:rsid w:val="0063436D"/>
    <w:rsid w:val="00634509"/>
    <w:rsid w:val="0063467E"/>
    <w:rsid w:val="00634761"/>
    <w:rsid w:val="00634892"/>
    <w:rsid w:val="006348AD"/>
    <w:rsid w:val="006348FF"/>
    <w:rsid w:val="00634963"/>
    <w:rsid w:val="00634CB5"/>
    <w:rsid w:val="00634DCC"/>
    <w:rsid w:val="00634DD1"/>
    <w:rsid w:val="00634DEF"/>
    <w:rsid w:val="00634ED5"/>
    <w:rsid w:val="00634EE0"/>
    <w:rsid w:val="0063520B"/>
    <w:rsid w:val="00635428"/>
    <w:rsid w:val="006357C9"/>
    <w:rsid w:val="00635997"/>
    <w:rsid w:val="00635A9D"/>
    <w:rsid w:val="00635ABA"/>
    <w:rsid w:val="00635ADF"/>
    <w:rsid w:val="00635B57"/>
    <w:rsid w:val="00635BD3"/>
    <w:rsid w:val="00635EDA"/>
    <w:rsid w:val="00636075"/>
    <w:rsid w:val="006360CA"/>
    <w:rsid w:val="006360EB"/>
    <w:rsid w:val="0063618D"/>
    <w:rsid w:val="006361B1"/>
    <w:rsid w:val="00636261"/>
    <w:rsid w:val="00636402"/>
    <w:rsid w:val="00636491"/>
    <w:rsid w:val="0063654B"/>
    <w:rsid w:val="00636588"/>
    <w:rsid w:val="006367FE"/>
    <w:rsid w:val="00636968"/>
    <w:rsid w:val="006369BB"/>
    <w:rsid w:val="006369EB"/>
    <w:rsid w:val="00636A26"/>
    <w:rsid w:val="00636A59"/>
    <w:rsid w:val="00636C85"/>
    <w:rsid w:val="00636E90"/>
    <w:rsid w:val="006371AA"/>
    <w:rsid w:val="00637245"/>
    <w:rsid w:val="00637261"/>
    <w:rsid w:val="0063734E"/>
    <w:rsid w:val="00637359"/>
    <w:rsid w:val="0063741F"/>
    <w:rsid w:val="0063766C"/>
    <w:rsid w:val="006376CF"/>
    <w:rsid w:val="006378B9"/>
    <w:rsid w:val="00637BF8"/>
    <w:rsid w:val="00637E72"/>
    <w:rsid w:val="00637E77"/>
    <w:rsid w:val="00637EF6"/>
    <w:rsid w:val="00637F7F"/>
    <w:rsid w:val="00637F99"/>
    <w:rsid w:val="00637FC0"/>
    <w:rsid w:val="006400C1"/>
    <w:rsid w:val="0064012C"/>
    <w:rsid w:val="00640139"/>
    <w:rsid w:val="006401B0"/>
    <w:rsid w:val="006401CB"/>
    <w:rsid w:val="00640218"/>
    <w:rsid w:val="006402EB"/>
    <w:rsid w:val="00640420"/>
    <w:rsid w:val="006405D5"/>
    <w:rsid w:val="0064066E"/>
    <w:rsid w:val="00640689"/>
    <w:rsid w:val="0064077C"/>
    <w:rsid w:val="0064079E"/>
    <w:rsid w:val="006409D1"/>
    <w:rsid w:val="00640BDA"/>
    <w:rsid w:val="00640E08"/>
    <w:rsid w:val="0064123C"/>
    <w:rsid w:val="006413F8"/>
    <w:rsid w:val="00641405"/>
    <w:rsid w:val="0064143C"/>
    <w:rsid w:val="0064164B"/>
    <w:rsid w:val="00641653"/>
    <w:rsid w:val="0064175C"/>
    <w:rsid w:val="006418CE"/>
    <w:rsid w:val="00641963"/>
    <w:rsid w:val="00641B47"/>
    <w:rsid w:val="00641B4D"/>
    <w:rsid w:val="00641B94"/>
    <w:rsid w:val="00641B99"/>
    <w:rsid w:val="00641C5F"/>
    <w:rsid w:val="00641D13"/>
    <w:rsid w:val="00642011"/>
    <w:rsid w:val="0064221F"/>
    <w:rsid w:val="006422F1"/>
    <w:rsid w:val="006425A1"/>
    <w:rsid w:val="006426A9"/>
    <w:rsid w:val="00642703"/>
    <w:rsid w:val="0064273E"/>
    <w:rsid w:val="0064284E"/>
    <w:rsid w:val="006428B9"/>
    <w:rsid w:val="0064294F"/>
    <w:rsid w:val="006429F1"/>
    <w:rsid w:val="00642A56"/>
    <w:rsid w:val="00642D34"/>
    <w:rsid w:val="00642D86"/>
    <w:rsid w:val="00642D8D"/>
    <w:rsid w:val="0064306A"/>
    <w:rsid w:val="006430ED"/>
    <w:rsid w:val="006431F1"/>
    <w:rsid w:val="006432A4"/>
    <w:rsid w:val="0064330D"/>
    <w:rsid w:val="0064334A"/>
    <w:rsid w:val="00643382"/>
    <w:rsid w:val="0064340C"/>
    <w:rsid w:val="0064346B"/>
    <w:rsid w:val="006435B5"/>
    <w:rsid w:val="006436F2"/>
    <w:rsid w:val="006437F8"/>
    <w:rsid w:val="006437FD"/>
    <w:rsid w:val="00643830"/>
    <w:rsid w:val="0064387C"/>
    <w:rsid w:val="006438BC"/>
    <w:rsid w:val="0064395C"/>
    <w:rsid w:val="00643998"/>
    <w:rsid w:val="00643B65"/>
    <w:rsid w:val="00643BC6"/>
    <w:rsid w:val="00643CC4"/>
    <w:rsid w:val="00643D32"/>
    <w:rsid w:val="00643DC7"/>
    <w:rsid w:val="00643E4C"/>
    <w:rsid w:val="00643E82"/>
    <w:rsid w:val="00643F48"/>
    <w:rsid w:val="00644337"/>
    <w:rsid w:val="006443A3"/>
    <w:rsid w:val="006443FA"/>
    <w:rsid w:val="00644548"/>
    <w:rsid w:val="0064458C"/>
    <w:rsid w:val="006445A4"/>
    <w:rsid w:val="006445F7"/>
    <w:rsid w:val="00644643"/>
    <w:rsid w:val="00644702"/>
    <w:rsid w:val="0064488B"/>
    <w:rsid w:val="00644896"/>
    <w:rsid w:val="0064493C"/>
    <w:rsid w:val="00644996"/>
    <w:rsid w:val="00644BAA"/>
    <w:rsid w:val="00644C8B"/>
    <w:rsid w:val="00644C97"/>
    <w:rsid w:val="006450A5"/>
    <w:rsid w:val="006450BC"/>
    <w:rsid w:val="0064511C"/>
    <w:rsid w:val="00645167"/>
    <w:rsid w:val="0064531F"/>
    <w:rsid w:val="00645328"/>
    <w:rsid w:val="00645854"/>
    <w:rsid w:val="00645A39"/>
    <w:rsid w:val="00645A7A"/>
    <w:rsid w:val="00645B65"/>
    <w:rsid w:val="00645BBD"/>
    <w:rsid w:val="00645D25"/>
    <w:rsid w:val="00645F3F"/>
    <w:rsid w:val="00645FD2"/>
    <w:rsid w:val="0064600C"/>
    <w:rsid w:val="006460E1"/>
    <w:rsid w:val="006462DD"/>
    <w:rsid w:val="006463C8"/>
    <w:rsid w:val="0064656D"/>
    <w:rsid w:val="00646650"/>
    <w:rsid w:val="00646752"/>
    <w:rsid w:val="00646784"/>
    <w:rsid w:val="00646ABE"/>
    <w:rsid w:val="00646ACF"/>
    <w:rsid w:val="00646BCD"/>
    <w:rsid w:val="00646E8B"/>
    <w:rsid w:val="00647046"/>
    <w:rsid w:val="006470BE"/>
    <w:rsid w:val="00647151"/>
    <w:rsid w:val="006473F1"/>
    <w:rsid w:val="00647482"/>
    <w:rsid w:val="0064783F"/>
    <w:rsid w:val="006479C7"/>
    <w:rsid w:val="00647A35"/>
    <w:rsid w:val="00647A5D"/>
    <w:rsid w:val="00647C98"/>
    <w:rsid w:val="00647D35"/>
    <w:rsid w:val="00647E66"/>
    <w:rsid w:val="0065001A"/>
    <w:rsid w:val="006500EC"/>
    <w:rsid w:val="006504B5"/>
    <w:rsid w:val="006504D7"/>
    <w:rsid w:val="0065071B"/>
    <w:rsid w:val="00650783"/>
    <w:rsid w:val="00650837"/>
    <w:rsid w:val="00650943"/>
    <w:rsid w:val="006509A2"/>
    <w:rsid w:val="006509FB"/>
    <w:rsid w:val="00650A1C"/>
    <w:rsid w:val="00650A5C"/>
    <w:rsid w:val="00650E2D"/>
    <w:rsid w:val="00650FC5"/>
    <w:rsid w:val="00651020"/>
    <w:rsid w:val="0065103B"/>
    <w:rsid w:val="006511D8"/>
    <w:rsid w:val="00651268"/>
    <w:rsid w:val="00651278"/>
    <w:rsid w:val="00651285"/>
    <w:rsid w:val="0065149B"/>
    <w:rsid w:val="0065158F"/>
    <w:rsid w:val="00651727"/>
    <w:rsid w:val="0065175E"/>
    <w:rsid w:val="00651833"/>
    <w:rsid w:val="006519EC"/>
    <w:rsid w:val="00651B1B"/>
    <w:rsid w:val="00652386"/>
    <w:rsid w:val="00652520"/>
    <w:rsid w:val="006526BE"/>
    <w:rsid w:val="0065274E"/>
    <w:rsid w:val="00652784"/>
    <w:rsid w:val="0065280F"/>
    <w:rsid w:val="00652810"/>
    <w:rsid w:val="0065296F"/>
    <w:rsid w:val="00652AD2"/>
    <w:rsid w:val="00652BE8"/>
    <w:rsid w:val="00652CD7"/>
    <w:rsid w:val="00653037"/>
    <w:rsid w:val="006530EA"/>
    <w:rsid w:val="00653135"/>
    <w:rsid w:val="00653332"/>
    <w:rsid w:val="006533D9"/>
    <w:rsid w:val="00653577"/>
    <w:rsid w:val="006536BD"/>
    <w:rsid w:val="00653754"/>
    <w:rsid w:val="00653936"/>
    <w:rsid w:val="00653979"/>
    <w:rsid w:val="00653B67"/>
    <w:rsid w:val="00653D14"/>
    <w:rsid w:val="00653DC4"/>
    <w:rsid w:val="00653E4B"/>
    <w:rsid w:val="00653FFE"/>
    <w:rsid w:val="0065415B"/>
    <w:rsid w:val="0065419E"/>
    <w:rsid w:val="00654223"/>
    <w:rsid w:val="0065427E"/>
    <w:rsid w:val="00654288"/>
    <w:rsid w:val="00654664"/>
    <w:rsid w:val="00654772"/>
    <w:rsid w:val="006548A3"/>
    <w:rsid w:val="00654B15"/>
    <w:rsid w:val="00654BC3"/>
    <w:rsid w:val="00654CA0"/>
    <w:rsid w:val="00654F62"/>
    <w:rsid w:val="00654FF1"/>
    <w:rsid w:val="00655000"/>
    <w:rsid w:val="006550EA"/>
    <w:rsid w:val="006552F7"/>
    <w:rsid w:val="006553E7"/>
    <w:rsid w:val="00655486"/>
    <w:rsid w:val="006554E9"/>
    <w:rsid w:val="00655526"/>
    <w:rsid w:val="006555A8"/>
    <w:rsid w:val="00655712"/>
    <w:rsid w:val="006558ED"/>
    <w:rsid w:val="006558F9"/>
    <w:rsid w:val="00655BB9"/>
    <w:rsid w:val="00655BED"/>
    <w:rsid w:val="00655C3B"/>
    <w:rsid w:val="00655D20"/>
    <w:rsid w:val="00655D4F"/>
    <w:rsid w:val="0065605E"/>
    <w:rsid w:val="006561AD"/>
    <w:rsid w:val="006562AD"/>
    <w:rsid w:val="00656548"/>
    <w:rsid w:val="0065662C"/>
    <w:rsid w:val="00656838"/>
    <w:rsid w:val="00656885"/>
    <w:rsid w:val="00656CB7"/>
    <w:rsid w:val="00656D85"/>
    <w:rsid w:val="00656E88"/>
    <w:rsid w:val="006571C1"/>
    <w:rsid w:val="0065730C"/>
    <w:rsid w:val="0065744F"/>
    <w:rsid w:val="00657593"/>
    <w:rsid w:val="00657688"/>
    <w:rsid w:val="006577A8"/>
    <w:rsid w:val="00657921"/>
    <w:rsid w:val="00657A14"/>
    <w:rsid w:val="00657A5A"/>
    <w:rsid w:val="00657A6D"/>
    <w:rsid w:val="00657AE1"/>
    <w:rsid w:val="00657AF6"/>
    <w:rsid w:val="00657D91"/>
    <w:rsid w:val="00657DC6"/>
    <w:rsid w:val="00658D7D"/>
    <w:rsid w:val="00660164"/>
    <w:rsid w:val="006602BB"/>
    <w:rsid w:val="00660512"/>
    <w:rsid w:val="00660769"/>
    <w:rsid w:val="00660874"/>
    <w:rsid w:val="00660A09"/>
    <w:rsid w:val="00660AA0"/>
    <w:rsid w:val="00660BB2"/>
    <w:rsid w:val="00660D10"/>
    <w:rsid w:val="00660E3A"/>
    <w:rsid w:val="00660EBE"/>
    <w:rsid w:val="00660F27"/>
    <w:rsid w:val="00660FCD"/>
    <w:rsid w:val="00660FF8"/>
    <w:rsid w:val="0066138A"/>
    <w:rsid w:val="00661483"/>
    <w:rsid w:val="00661587"/>
    <w:rsid w:val="00661708"/>
    <w:rsid w:val="006618E0"/>
    <w:rsid w:val="00661A21"/>
    <w:rsid w:val="00661ACD"/>
    <w:rsid w:val="00661CB3"/>
    <w:rsid w:val="00661D5E"/>
    <w:rsid w:val="00661D63"/>
    <w:rsid w:val="00662293"/>
    <w:rsid w:val="006622CE"/>
    <w:rsid w:val="006622EC"/>
    <w:rsid w:val="006623BF"/>
    <w:rsid w:val="006623D5"/>
    <w:rsid w:val="00662469"/>
    <w:rsid w:val="00662743"/>
    <w:rsid w:val="0066284A"/>
    <w:rsid w:val="00662901"/>
    <w:rsid w:val="006629C9"/>
    <w:rsid w:val="00662A78"/>
    <w:rsid w:val="00662A9A"/>
    <w:rsid w:val="00662B6F"/>
    <w:rsid w:val="00662C22"/>
    <w:rsid w:val="00662C5F"/>
    <w:rsid w:val="00662E84"/>
    <w:rsid w:val="00662FDE"/>
    <w:rsid w:val="00663108"/>
    <w:rsid w:val="00663270"/>
    <w:rsid w:val="00663378"/>
    <w:rsid w:val="00663472"/>
    <w:rsid w:val="006634C5"/>
    <w:rsid w:val="006634FC"/>
    <w:rsid w:val="00663598"/>
    <w:rsid w:val="006635B3"/>
    <w:rsid w:val="006635DA"/>
    <w:rsid w:val="006636B6"/>
    <w:rsid w:val="0066382C"/>
    <w:rsid w:val="0066387C"/>
    <w:rsid w:val="00663932"/>
    <w:rsid w:val="00663AA0"/>
    <w:rsid w:val="00663ADD"/>
    <w:rsid w:val="00663D84"/>
    <w:rsid w:val="00663DF7"/>
    <w:rsid w:val="00663E02"/>
    <w:rsid w:val="006641FF"/>
    <w:rsid w:val="00664778"/>
    <w:rsid w:val="00664782"/>
    <w:rsid w:val="00664B5A"/>
    <w:rsid w:val="00664B75"/>
    <w:rsid w:val="00664C21"/>
    <w:rsid w:val="00664C77"/>
    <w:rsid w:val="00664CB2"/>
    <w:rsid w:val="00664CEF"/>
    <w:rsid w:val="00664CF4"/>
    <w:rsid w:val="00664DE7"/>
    <w:rsid w:val="00664E05"/>
    <w:rsid w:val="00664E06"/>
    <w:rsid w:val="00664F8B"/>
    <w:rsid w:val="00665144"/>
    <w:rsid w:val="00665155"/>
    <w:rsid w:val="006651EB"/>
    <w:rsid w:val="00665411"/>
    <w:rsid w:val="00665518"/>
    <w:rsid w:val="006655BF"/>
    <w:rsid w:val="00665632"/>
    <w:rsid w:val="006657FC"/>
    <w:rsid w:val="006658FF"/>
    <w:rsid w:val="00665C5D"/>
    <w:rsid w:val="00665DB9"/>
    <w:rsid w:val="00665DBE"/>
    <w:rsid w:val="00665E81"/>
    <w:rsid w:val="00666045"/>
    <w:rsid w:val="006660DF"/>
    <w:rsid w:val="00666115"/>
    <w:rsid w:val="0066619D"/>
    <w:rsid w:val="0066634B"/>
    <w:rsid w:val="006663BC"/>
    <w:rsid w:val="006663E5"/>
    <w:rsid w:val="00666452"/>
    <w:rsid w:val="0066653A"/>
    <w:rsid w:val="006667A8"/>
    <w:rsid w:val="006668BC"/>
    <w:rsid w:val="00666A0B"/>
    <w:rsid w:val="00666A36"/>
    <w:rsid w:val="00666D05"/>
    <w:rsid w:val="00666DC2"/>
    <w:rsid w:val="0066708A"/>
    <w:rsid w:val="006670E5"/>
    <w:rsid w:val="00667115"/>
    <w:rsid w:val="006673BF"/>
    <w:rsid w:val="006673E5"/>
    <w:rsid w:val="006674A2"/>
    <w:rsid w:val="0066750C"/>
    <w:rsid w:val="00667872"/>
    <w:rsid w:val="00667BEA"/>
    <w:rsid w:val="00667C81"/>
    <w:rsid w:val="00667FE5"/>
    <w:rsid w:val="00670236"/>
    <w:rsid w:val="006702B8"/>
    <w:rsid w:val="00670315"/>
    <w:rsid w:val="00670524"/>
    <w:rsid w:val="0067052D"/>
    <w:rsid w:val="006707C5"/>
    <w:rsid w:val="006707E6"/>
    <w:rsid w:val="0067080F"/>
    <w:rsid w:val="00670862"/>
    <w:rsid w:val="006709BE"/>
    <w:rsid w:val="00670AD5"/>
    <w:rsid w:val="00670AEF"/>
    <w:rsid w:val="00670B43"/>
    <w:rsid w:val="00670D9A"/>
    <w:rsid w:val="00670E61"/>
    <w:rsid w:val="00670F7D"/>
    <w:rsid w:val="006711F5"/>
    <w:rsid w:val="00671297"/>
    <w:rsid w:val="0067138E"/>
    <w:rsid w:val="00671618"/>
    <w:rsid w:val="006717D5"/>
    <w:rsid w:val="0067195F"/>
    <w:rsid w:val="00671CFC"/>
    <w:rsid w:val="00671D19"/>
    <w:rsid w:val="00671E93"/>
    <w:rsid w:val="00671F4E"/>
    <w:rsid w:val="0067207C"/>
    <w:rsid w:val="006720B5"/>
    <w:rsid w:val="006720B6"/>
    <w:rsid w:val="006720C7"/>
    <w:rsid w:val="00672126"/>
    <w:rsid w:val="00672159"/>
    <w:rsid w:val="0067215D"/>
    <w:rsid w:val="006721B0"/>
    <w:rsid w:val="006721C4"/>
    <w:rsid w:val="00672336"/>
    <w:rsid w:val="006725BB"/>
    <w:rsid w:val="0067261F"/>
    <w:rsid w:val="006727D9"/>
    <w:rsid w:val="0067291F"/>
    <w:rsid w:val="00672CD4"/>
    <w:rsid w:val="00672EFA"/>
    <w:rsid w:val="00673005"/>
    <w:rsid w:val="00673049"/>
    <w:rsid w:val="00673106"/>
    <w:rsid w:val="00673244"/>
    <w:rsid w:val="00673378"/>
    <w:rsid w:val="006733B1"/>
    <w:rsid w:val="006733BB"/>
    <w:rsid w:val="00673550"/>
    <w:rsid w:val="00673638"/>
    <w:rsid w:val="006736AA"/>
    <w:rsid w:val="006737B6"/>
    <w:rsid w:val="0067383A"/>
    <w:rsid w:val="00673891"/>
    <w:rsid w:val="00673982"/>
    <w:rsid w:val="00673C3A"/>
    <w:rsid w:val="00673CDA"/>
    <w:rsid w:val="00673E00"/>
    <w:rsid w:val="00673E5C"/>
    <w:rsid w:val="00673F0D"/>
    <w:rsid w:val="0067407C"/>
    <w:rsid w:val="006745DE"/>
    <w:rsid w:val="00674728"/>
    <w:rsid w:val="00674734"/>
    <w:rsid w:val="006747A1"/>
    <w:rsid w:val="00674840"/>
    <w:rsid w:val="0067486F"/>
    <w:rsid w:val="00674874"/>
    <w:rsid w:val="00674919"/>
    <w:rsid w:val="006749CA"/>
    <w:rsid w:val="00674BBC"/>
    <w:rsid w:val="00674D0C"/>
    <w:rsid w:val="00674E34"/>
    <w:rsid w:val="006750A3"/>
    <w:rsid w:val="006750D7"/>
    <w:rsid w:val="006751BC"/>
    <w:rsid w:val="00675425"/>
    <w:rsid w:val="0067579D"/>
    <w:rsid w:val="00675853"/>
    <w:rsid w:val="00675955"/>
    <w:rsid w:val="00675B41"/>
    <w:rsid w:val="00675D83"/>
    <w:rsid w:val="00675EB9"/>
    <w:rsid w:val="00675EFF"/>
    <w:rsid w:val="0067610F"/>
    <w:rsid w:val="006761E3"/>
    <w:rsid w:val="00676215"/>
    <w:rsid w:val="006763B6"/>
    <w:rsid w:val="006764D0"/>
    <w:rsid w:val="00676515"/>
    <w:rsid w:val="0067658F"/>
    <w:rsid w:val="00676743"/>
    <w:rsid w:val="00676943"/>
    <w:rsid w:val="00676D90"/>
    <w:rsid w:val="00676DC5"/>
    <w:rsid w:val="00676E85"/>
    <w:rsid w:val="00676EFC"/>
    <w:rsid w:val="00676FEA"/>
    <w:rsid w:val="00677041"/>
    <w:rsid w:val="00677105"/>
    <w:rsid w:val="006771A6"/>
    <w:rsid w:val="006771CB"/>
    <w:rsid w:val="00677240"/>
    <w:rsid w:val="0067748E"/>
    <w:rsid w:val="006774ED"/>
    <w:rsid w:val="006775E7"/>
    <w:rsid w:val="0067760E"/>
    <w:rsid w:val="00677806"/>
    <w:rsid w:val="00677835"/>
    <w:rsid w:val="006779E2"/>
    <w:rsid w:val="00677C77"/>
    <w:rsid w:val="00677CC1"/>
    <w:rsid w:val="00677CCC"/>
    <w:rsid w:val="00677F29"/>
    <w:rsid w:val="00680089"/>
    <w:rsid w:val="00680388"/>
    <w:rsid w:val="00680421"/>
    <w:rsid w:val="00680464"/>
    <w:rsid w:val="006804F3"/>
    <w:rsid w:val="006805AD"/>
    <w:rsid w:val="006805EC"/>
    <w:rsid w:val="00680649"/>
    <w:rsid w:val="006806B9"/>
    <w:rsid w:val="0068072F"/>
    <w:rsid w:val="00680833"/>
    <w:rsid w:val="0068088E"/>
    <w:rsid w:val="006809C1"/>
    <w:rsid w:val="00680A4B"/>
    <w:rsid w:val="0068101B"/>
    <w:rsid w:val="00681173"/>
    <w:rsid w:val="00681272"/>
    <w:rsid w:val="0068128D"/>
    <w:rsid w:val="006812BB"/>
    <w:rsid w:val="00681378"/>
    <w:rsid w:val="0068165D"/>
    <w:rsid w:val="006816F8"/>
    <w:rsid w:val="0068172C"/>
    <w:rsid w:val="006818A4"/>
    <w:rsid w:val="006818F2"/>
    <w:rsid w:val="00681921"/>
    <w:rsid w:val="00681BB4"/>
    <w:rsid w:val="00681DA3"/>
    <w:rsid w:val="00681EF8"/>
    <w:rsid w:val="00681F09"/>
    <w:rsid w:val="00681F27"/>
    <w:rsid w:val="00682095"/>
    <w:rsid w:val="00682123"/>
    <w:rsid w:val="0068227E"/>
    <w:rsid w:val="0068227F"/>
    <w:rsid w:val="00682307"/>
    <w:rsid w:val="00682327"/>
    <w:rsid w:val="0068239A"/>
    <w:rsid w:val="006824E5"/>
    <w:rsid w:val="00682598"/>
    <w:rsid w:val="0068279A"/>
    <w:rsid w:val="00682852"/>
    <w:rsid w:val="0068297E"/>
    <w:rsid w:val="006829A2"/>
    <w:rsid w:val="00682A32"/>
    <w:rsid w:val="00682A34"/>
    <w:rsid w:val="00682ADF"/>
    <w:rsid w:val="00682B3E"/>
    <w:rsid w:val="00682BC0"/>
    <w:rsid w:val="00682E09"/>
    <w:rsid w:val="00682EAA"/>
    <w:rsid w:val="00682EB4"/>
    <w:rsid w:val="00683155"/>
    <w:rsid w:val="006831FD"/>
    <w:rsid w:val="00683203"/>
    <w:rsid w:val="00683395"/>
    <w:rsid w:val="0068373B"/>
    <w:rsid w:val="006837FB"/>
    <w:rsid w:val="006837FE"/>
    <w:rsid w:val="00683A22"/>
    <w:rsid w:val="00683A6D"/>
    <w:rsid w:val="00683AD1"/>
    <w:rsid w:val="00683AEB"/>
    <w:rsid w:val="00683E55"/>
    <w:rsid w:val="00683F0C"/>
    <w:rsid w:val="00683FBB"/>
    <w:rsid w:val="006840A0"/>
    <w:rsid w:val="00684276"/>
    <w:rsid w:val="006843EA"/>
    <w:rsid w:val="00684489"/>
    <w:rsid w:val="00684506"/>
    <w:rsid w:val="006845F8"/>
    <w:rsid w:val="0068473B"/>
    <w:rsid w:val="0068483C"/>
    <w:rsid w:val="00684C14"/>
    <w:rsid w:val="00684E36"/>
    <w:rsid w:val="00684ED4"/>
    <w:rsid w:val="006851A4"/>
    <w:rsid w:val="00685247"/>
    <w:rsid w:val="0068527B"/>
    <w:rsid w:val="00685282"/>
    <w:rsid w:val="006853A4"/>
    <w:rsid w:val="0068561A"/>
    <w:rsid w:val="00685711"/>
    <w:rsid w:val="0068582B"/>
    <w:rsid w:val="00685A17"/>
    <w:rsid w:val="00685AD2"/>
    <w:rsid w:val="00685FB7"/>
    <w:rsid w:val="0068619C"/>
    <w:rsid w:val="00686305"/>
    <w:rsid w:val="0068643A"/>
    <w:rsid w:val="0068646E"/>
    <w:rsid w:val="00686544"/>
    <w:rsid w:val="0068672F"/>
    <w:rsid w:val="006867DA"/>
    <w:rsid w:val="0068684B"/>
    <w:rsid w:val="006868BF"/>
    <w:rsid w:val="0068696E"/>
    <w:rsid w:val="00686A29"/>
    <w:rsid w:val="00686A36"/>
    <w:rsid w:val="00686AE3"/>
    <w:rsid w:val="00686B06"/>
    <w:rsid w:val="00686B91"/>
    <w:rsid w:val="00686D72"/>
    <w:rsid w:val="00686F43"/>
    <w:rsid w:val="00687085"/>
    <w:rsid w:val="006870D0"/>
    <w:rsid w:val="006873D7"/>
    <w:rsid w:val="00687485"/>
    <w:rsid w:val="006877FF"/>
    <w:rsid w:val="00687AE2"/>
    <w:rsid w:val="00687B9B"/>
    <w:rsid w:val="00687BF7"/>
    <w:rsid w:val="00687C8F"/>
    <w:rsid w:val="00687D56"/>
    <w:rsid w:val="00687DF2"/>
    <w:rsid w:val="00687E09"/>
    <w:rsid w:val="00687FE8"/>
    <w:rsid w:val="00690022"/>
    <w:rsid w:val="00690038"/>
    <w:rsid w:val="006900A1"/>
    <w:rsid w:val="00690433"/>
    <w:rsid w:val="0069049A"/>
    <w:rsid w:val="00690538"/>
    <w:rsid w:val="006906CD"/>
    <w:rsid w:val="0069071A"/>
    <w:rsid w:val="00690765"/>
    <w:rsid w:val="006908C8"/>
    <w:rsid w:val="006909CA"/>
    <w:rsid w:val="00690C70"/>
    <w:rsid w:val="00690C9D"/>
    <w:rsid w:val="00690DDA"/>
    <w:rsid w:val="00691040"/>
    <w:rsid w:val="00691157"/>
    <w:rsid w:val="0069127C"/>
    <w:rsid w:val="0069150D"/>
    <w:rsid w:val="00691583"/>
    <w:rsid w:val="0069167E"/>
    <w:rsid w:val="0069179A"/>
    <w:rsid w:val="0069180F"/>
    <w:rsid w:val="00691A3D"/>
    <w:rsid w:val="00691B67"/>
    <w:rsid w:val="00691C90"/>
    <w:rsid w:val="00691D34"/>
    <w:rsid w:val="00691E81"/>
    <w:rsid w:val="00691EFE"/>
    <w:rsid w:val="00691F55"/>
    <w:rsid w:val="006920FE"/>
    <w:rsid w:val="0069240C"/>
    <w:rsid w:val="0069248B"/>
    <w:rsid w:val="0069264F"/>
    <w:rsid w:val="0069286D"/>
    <w:rsid w:val="006928FB"/>
    <w:rsid w:val="00692A0E"/>
    <w:rsid w:val="00692AAA"/>
    <w:rsid w:val="00692CE8"/>
    <w:rsid w:val="00692D4C"/>
    <w:rsid w:val="00692DC8"/>
    <w:rsid w:val="00692E8D"/>
    <w:rsid w:val="00692E92"/>
    <w:rsid w:val="00693188"/>
    <w:rsid w:val="006931E9"/>
    <w:rsid w:val="00693209"/>
    <w:rsid w:val="006933F1"/>
    <w:rsid w:val="00693439"/>
    <w:rsid w:val="0069356F"/>
    <w:rsid w:val="0069358E"/>
    <w:rsid w:val="006935DE"/>
    <w:rsid w:val="00693612"/>
    <w:rsid w:val="0069366A"/>
    <w:rsid w:val="006938D7"/>
    <w:rsid w:val="00693A7B"/>
    <w:rsid w:val="00693BA4"/>
    <w:rsid w:val="00693BB6"/>
    <w:rsid w:val="00693C1B"/>
    <w:rsid w:val="00693CA8"/>
    <w:rsid w:val="00693D80"/>
    <w:rsid w:val="00693DD7"/>
    <w:rsid w:val="00693DF6"/>
    <w:rsid w:val="00693E22"/>
    <w:rsid w:val="0069405C"/>
    <w:rsid w:val="006942DD"/>
    <w:rsid w:val="006943C6"/>
    <w:rsid w:val="00694444"/>
    <w:rsid w:val="0069444C"/>
    <w:rsid w:val="00694624"/>
    <w:rsid w:val="006946BE"/>
    <w:rsid w:val="0069470C"/>
    <w:rsid w:val="00694721"/>
    <w:rsid w:val="006947F0"/>
    <w:rsid w:val="006948CD"/>
    <w:rsid w:val="00694DDF"/>
    <w:rsid w:val="00694E73"/>
    <w:rsid w:val="006950F5"/>
    <w:rsid w:val="00695140"/>
    <w:rsid w:val="00695198"/>
    <w:rsid w:val="006951D6"/>
    <w:rsid w:val="00695318"/>
    <w:rsid w:val="00695449"/>
    <w:rsid w:val="00695737"/>
    <w:rsid w:val="006958BD"/>
    <w:rsid w:val="0069595A"/>
    <w:rsid w:val="006959C8"/>
    <w:rsid w:val="006959D4"/>
    <w:rsid w:val="00695AA9"/>
    <w:rsid w:val="00695BF8"/>
    <w:rsid w:val="00695D50"/>
    <w:rsid w:val="00695D63"/>
    <w:rsid w:val="00695DDF"/>
    <w:rsid w:val="00695FA3"/>
    <w:rsid w:val="006960E2"/>
    <w:rsid w:val="0069617A"/>
    <w:rsid w:val="00696190"/>
    <w:rsid w:val="00696193"/>
    <w:rsid w:val="00696248"/>
    <w:rsid w:val="006962EE"/>
    <w:rsid w:val="00696410"/>
    <w:rsid w:val="00696454"/>
    <w:rsid w:val="006964A1"/>
    <w:rsid w:val="00696576"/>
    <w:rsid w:val="00696641"/>
    <w:rsid w:val="006966CB"/>
    <w:rsid w:val="006967EC"/>
    <w:rsid w:val="00696C6D"/>
    <w:rsid w:val="00696CBC"/>
    <w:rsid w:val="006973BB"/>
    <w:rsid w:val="00697417"/>
    <w:rsid w:val="00697444"/>
    <w:rsid w:val="006975BB"/>
    <w:rsid w:val="0069760D"/>
    <w:rsid w:val="006977F4"/>
    <w:rsid w:val="00697B74"/>
    <w:rsid w:val="00697C83"/>
    <w:rsid w:val="00697FD3"/>
    <w:rsid w:val="006A000B"/>
    <w:rsid w:val="006A009B"/>
    <w:rsid w:val="006A00B6"/>
    <w:rsid w:val="006A0100"/>
    <w:rsid w:val="006A019A"/>
    <w:rsid w:val="006A01E3"/>
    <w:rsid w:val="006A03D1"/>
    <w:rsid w:val="006A03D3"/>
    <w:rsid w:val="006A041F"/>
    <w:rsid w:val="006A044E"/>
    <w:rsid w:val="006A0984"/>
    <w:rsid w:val="006A09FD"/>
    <w:rsid w:val="006A0A69"/>
    <w:rsid w:val="006A0E05"/>
    <w:rsid w:val="006A0FDE"/>
    <w:rsid w:val="006A1198"/>
    <w:rsid w:val="006A1244"/>
    <w:rsid w:val="006A13A6"/>
    <w:rsid w:val="006A13F2"/>
    <w:rsid w:val="006A1406"/>
    <w:rsid w:val="006A14D2"/>
    <w:rsid w:val="006A1642"/>
    <w:rsid w:val="006A164B"/>
    <w:rsid w:val="006A18DE"/>
    <w:rsid w:val="006A1927"/>
    <w:rsid w:val="006A1B16"/>
    <w:rsid w:val="006A1B49"/>
    <w:rsid w:val="006A1B9A"/>
    <w:rsid w:val="006A1F30"/>
    <w:rsid w:val="006A20DA"/>
    <w:rsid w:val="006A23CF"/>
    <w:rsid w:val="006A2436"/>
    <w:rsid w:val="006A25C5"/>
    <w:rsid w:val="006A2639"/>
    <w:rsid w:val="006A2799"/>
    <w:rsid w:val="006A29F9"/>
    <w:rsid w:val="006A2D4D"/>
    <w:rsid w:val="006A2DE8"/>
    <w:rsid w:val="006A3031"/>
    <w:rsid w:val="006A3134"/>
    <w:rsid w:val="006A3246"/>
    <w:rsid w:val="006A3273"/>
    <w:rsid w:val="006A3569"/>
    <w:rsid w:val="006A35E3"/>
    <w:rsid w:val="006A35FC"/>
    <w:rsid w:val="006A36BD"/>
    <w:rsid w:val="006A387D"/>
    <w:rsid w:val="006A3884"/>
    <w:rsid w:val="006A3B19"/>
    <w:rsid w:val="006A3C0D"/>
    <w:rsid w:val="006A3C22"/>
    <w:rsid w:val="006A3C46"/>
    <w:rsid w:val="006A3D59"/>
    <w:rsid w:val="006A3E20"/>
    <w:rsid w:val="006A4022"/>
    <w:rsid w:val="006A40C0"/>
    <w:rsid w:val="006A431B"/>
    <w:rsid w:val="006A4424"/>
    <w:rsid w:val="006A45E0"/>
    <w:rsid w:val="006A45FD"/>
    <w:rsid w:val="006A4789"/>
    <w:rsid w:val="006A47EB"/>
    <w:rsid w:val="006A48E7"/>
    <w:rsid w:val="006A49E2"/>
    <w:rsid w:val="006A49E9"/>
    <w:rsid w:val="006A4AF7"/>
    <w:rsid w:val="006A4AF9"/>
    <w:rsid w:val="006A4B16"/>
    <w:rsid w:val="006A4B25"/>
    <w:rsid w:val="006A4B51"/>
    <w:rsid w:val="006A4BF0"/>
    <w:rsid w:val="006A4F5A"/>
    <w:rsid w:val="006A509B"/>
    <w:rsid w:val="006A5283"/>
    <w:rsid w:val="006A5293"/>
    <w:rsid w:val="006A5410"/>
    <w:rsid w:val="006A58AD"/>
    <w:rsid w:val="006A5945"/>
    <w:rsid w:val="006A59AC"/>
    <w:rsid w:val="006A5C5F"/>
    <w:rsid w:val="006A5D48"/>
    <w:rsid w:val="006A5D8A"/>
    <w:rsid w:val="006A5E0F"/>
    <w:rsid w:val="006A5EA7"/>
    <w:rsid w:val="006A5EAC"/>
    <w:rsid w:val="006A60EC"/>
    <w:rsid w:val="006A6247"/>
    <w:rsid w:val="006A63B6"/>
    <w:rsid w:val="006A6512"/>
    <w:rsid w:val="006A6679"/>
    <w:rsid w:val="006A67BE"/>
    <w:rsid w:val="006A68C6"/>
    <w:rsid w:val="006A68CE"/>
    <w:rsid w:val="006A6953"/>
    <w:rsid w:val="006A6C29"/>
    <w:rsid w:val="006A6D6A"/>
    <w:rsid w:val="006A6E00"/>
    <w:rsid w:val="006A6EC8"/>
    <w:rsid w:val="006A702F"/>
    <w:rsid w:val="006A708E"/>
    <w:rsid w:val="006A7164"/>
    <w:rsid w:val="006A71AF"/>
    <w:rsid w:val="006A7346"/>
    <w:rsid w:val="006A742C"/>
    <w:rsid w:val="006A7546"/>
    <w:rsid w:val="006A76DF"/>
    <w:rsid w:val="006A7773"/>
    <w:rsid w:val="006A77E8"/>
    <w:rsid w:val="006A78A2"/>
    <w:rsid w:val="006A78FB"/>
    <w:rsid w:val="006A7913"/>
    <w:rsid w:val="006A7923"/>
    <w:rsid w:val="006A7AF6"/>
    <w:rsid w:val="006A7C1D"/>
    <w:rsid w:val="006AB18F"/>
    <w:rsid w:val="006B00BF"/>
    <w:rsid w:val="006B0273"/>
    <w:rsid w:val="006B028B"/>
    <w:rsid w:val="006B030E"/>
    <w:rsid w:val="006B036B"/>
    <w:rsid w:val="006B0370"/>
    <w:rsid w:val="006B03DF"/>
    <w:rsid w:val="006B05EE"/>
    <w:rsid w:val="006B0767"/>
    <w:rsid w:val="006B0769"/>
    <w:rsid w:val="006B07CB"/>
    <w:rsid w:val="006B094F"/>
    <w:rsid w:val="006B0B6B"/>
    <w:rsid w:val="006B0C57"/>
    <w:rsid w:val="006B0E2A"/>
    <w:rsid w:val="006B0EBC"/>
    <w:rsid w:val="006B0EC9"/>
    <w:rsid w:val="006B11E8"/>
    <w:rsid w:val="006B125C"/>
    <w:rsid w:val="006B1699"/>
    <w:rsid w:val="006B17C5"/>
    <w:rsid w:val="006B180D"/>
    <w:rsid w:val="006B1962"/>
    <w:rsid w:val="006B19A8"/>
    <w:rsid w:val="006B1BCB"/>
    <w:rsid w:val="006B1CCA"/>
    <w:rsid w:val="006B1D46"/>
    <w:rsid w:val="006B1E34"/>
    <w:rsid w:val="006B1ECB"/>
    <w:rsid w:val="006B1F42"/>
    <w:rsid w:val="006B2053"/>
    <w:rsid w:val="006B20E2"/>
    <w:rsid w:val="006B220A"/>
    <w:rsid w:val="006B2260"/>
    <w:rsid w:val="006B247F"/>
    <w:rsid w:val="006B24C6"/>
    <w:rsid w:val="006B256A"/>
    <w:rsid w:val="006B25B1"/>
    <w:rsid w:val="006B26A1"/>
    <w:rsid w:val="006B26C6"/>
    <w:rsid w:val="006B2729"/>
    <w:rsid w:val="006B2771"/>
    <w:rsid w:val="006B277B"/>
    <w:rsid w:val="006B27D1"/>
    <w:rsid w:val="006B27ED"/>
    <w:rsid w:val="006B28FD"/>
    <w:rsid w:val="006B2C13"/>
    <w:rsid w:val="006B2C3D"/>
    <w:rsid w:val="006B2C43"/>
    <w:rsid w:val="006B2CC7"/>
    <w:rsid w:val="006B2D71"/>
    <w:rsid w:val="006B2FA2"/>
    <w:rsid w:val="006B30C8"/>
    <w:rsid w:val="006B3210"/>
    <w:rsid w:val="006B323B"/>
    <w:rsid w:val="006B326B"/>
    <w:rsid w:val="006B32A8"/>
    <w:rsid w:val="006B3488"/>
    <w:rsid w:val="006B3493"/>
    <w:rsid w:val="006B3598"/>
    <w:rsid w:val="006B35C9"/>
    <w:rsid w:val="006B3907"/>
    <w:rsid w:val="006B398F"/>
    <w:rsid w:val="006B3B5E"/>
    <w:rsid w:val="006B3D99"/>
    <w:rsid w:val="006B3F16"/>
    <w:rsid w:val="006B41C5"/>
    <w:rsid w:val="006B453F"/>
    <w:rsid w:val="006B4559"/>
    <w:rsid w:val="006B45FF"/>
    <w:rsid w:val="006B4657"/>
    <w:rsid w:val="006B4AD7"/>
    <w:rsid w:val="006B4BA9"/>
    <w:rsid w:val="006B4BB4"/>
    <w:rsid w:val="006B4BDA"/>
    <w:rsid w:val="006B4C44"/>
    <w:rsid w:val="006B4CBF"/>
    <w:rsid w:val="006B4DD8"/>
    <w:rsid w:val="006B4E4B"/>
    <w:rsid w:val="006B4EF1"/>
    <w:rsid w:val="006B5008"/>
    <w:rsid w:val="006B5275"/>
    <w:rsid w:val="006B52E6"/>
    <w:rsid w:val="006B536C"/>
    <w:rsid w:val="006B5401"/>
    <w:rsid w:val="006B54A3"/>
    <w:rsid w:val="006B54B7"/>
    <w:rsid w:val="006B5721"/>
    <w:rsid w:val="006B5896"/>
    <w:rsid w:val="006B5A0B"/>
    <w:rsid w:val="006B5CD2"/>
    <w:rsid w:val="006B5E29"/>
    <w:rsid w:val="006B5E98"/>
    <w:rsid w:val="006B5F5D"/>
    <w:rsid w:val="006B6036"/>
    <w:rsid w:val="006B60FD"/>
    <w:rsid w:val="006B610D"/>
    <w:rsid w:val="006B62A9"/>
    <w:rsid w:val="006B62FA"/>
    <w:rsid w:val="006B651F"/>
    <w:rsid w:val="006B66D9"/>
    <w:rsid w:val="006B6984"/>
    <w:rsid w:val="006B6C1C"/>
    <w:rsid w:val="006B6CE7"/>
    <w:rsid w:val="006B6D04"/>
    <w:rsid w:val="006B6D9A"/>
    <w:rsid w:val="006B6E26"/>
    <w:rsid w:val="006B702B"/>
    <w:rsid w:val="006B7038"/>
    <w:rsid w:val="006B7148"/>
    <w:rsid w:val="006B723E"/>
    <w:rsid w:val="006B74FE"/>
    <w:rsid w:val="006B75E5"/>
    <w:rsid w:val="006B7737"/>
    <w:rsid w:val="006B77E8"/>
    <w:rsid w:val="006B78BC"/>
    <w:rsid w:val="006B7993"/>
    <w:rsid w:val="006B79DF"/>
    <w:rsid w:val="006B7B09"/>
    <w:rsid w:val="006B7B22"/>
    <w:rsid w:val="006B7B31"/>
    <w:rsid w:val="006B7CC1"/>
    <w:rsid w:val="006B7D1B"/>
    <w:rsid w:val="006C011E"/>
    <w:rsid w:val="006C0238"/>
    <w:rsid w:val="006C03D1"/>
    <w:rsid w:val="006C051F"/>
    <w:rsid w:val="006C0583"/>
    <w:rsid w:val="006C06B4"/>
    <w:rsid w:val="006C087F"/>
    <w:rsid w:val="006C0923"/>
    <w:rsid w:val="006C0947"/>
    <w:rsid w:val="006C0985"/>
    <w:rsid w:val="006C0994"/>
    <w:rsid w:val="006C0A80"/>
    <w:rsid w:val="006C0BCC"/>
    <w:rsid w:val="006C0CC6"/>
    <w:rsid w:val="006C0D38"/>
    <w:rsid w:val="006C0E05"/>
    <w:rsid w:val="006C0E43"/>
    <w:rsid w:val="006C0E5A"/>
    <w:rsid w:val="006C0E64"/>
    <w:rsid w:val="006C0E7D"/>
    <w:rsid w:val="006C0ECD"/>
    <w:rsid w:val="006C0FF9"/>
    <w:rsid w:val="006C105B"/>
    <w:rsid w:val="006C10B3"/>
    <w:rsid w:val="006C112A"/>
    <w:rsid w:val="006C1345"/>
    <w:rsid w:val="006C134C"/>
    <w:rsid w:val="006C137E"/>
    <w:rsid w:val="006C13BD"/>
    <w:rsid w:val="006C1881"/>
    <w:rsid w:val="006C19D9"/>
    <w:rsid w:val="006C1AC1"/>
    <w:rsid w:val="006C1AEB"/>
    <w:rsid w:val="006C1B09"/>
    <w:rsid w:val="006C1CCF"/>
    <w:rsid w:val="006C1CD7"/>
    <w:rsid w:val="006C1D96"/>
    <w:rsid w:val="006C1D9D"/>
    <w:rsid w:val="006C1E8E"/>
    <w:rsid w:val="006C1F33"/>
    <w:rsid w:val="006C1F6F"/>
    <w:rsid w:val="006C203B"/>
    <w:rsid w:val="006C230F"/>
    <w:rsid w:val="006C2336"/>
    <w:rsid w:val="006C2540"/>
    <w:rsid w:val="006C261D"/>
    <w:rsid w:val="006C26EB"/>
    <w:rsid w:val="006C2765"/>
    <w:rsid w:val="006C2BD2"/>
    <w:rsid w:val="006C2BFB"/>
    <w:rsid w:val="006C2E70"/>
    <w:rsid w:val="006C30F8"/>
    <w:rsid w:val="006C316C"/>
    <w:rsid w:val="006C3170"/>
    <w:rsid w:val="006C321F"/>
    <w:rsid w:val="006C3220"/>
    <w:rsid w:val="006C34A5"/>
    <w:rsid w:val="006C34B6"/>
    <w:rsid w:val="006C35E5"/>
    <w:rsid w:val="006C365A"/>
    <w:rsid w:val="006C3A63"/>
    <w:rsid w:val="006C3A65"/>
    <w:rsid w:val="006C3AEC"/>
    <w:rsid w:val="006C3BDA"/>
    <w:rsid w:val="006C3E6A"/>
    <w:rsid w:val="006C4014"/>
    <w:rsid w:val="006C41AD"/>
    <w:rsid w:val="006C4324"/>
    <w:rsid w:val="006C43DF"/>
    <w:rsid w:val="006C43E6"/>
    <w:rsid w:val="006C449B"/>
    <w:rsid w:val="006C44A5"/>
    <w:rsid w:val="006C44B5"/>
    <w:rsid w:val="006C4971"/>
    <w:rsid w:val="006C49B7"/>
    <w:rsid w:val="006C49C7"/>
    <w:rsid w:val="006C49E4"/>
    <w:rsid w:val="006C4AC0"/>
    <w:rsid w:val="006C4C63"/>
    <w:rsid w:val="006C4C9B"/>
    <w:rsid w:val="006C4CDE"/>
    <w:rsid w:val="006C4DBE"/>
    <w:rsid w:val="006C4E15"/>
    <w:rsid w:val="006C4E21"/>
    <w:rsid w:val="006C4EA3"/>
    <w:rsid w:val="006C502A"/>
    <w:rsid w:val="006C51A4"/>
    <w:rsid w:val="006C5231"/>
    <w:rsid w:val="006C531A"/>
    <w:rsid w:val="006C532A"/>
    <w:rsid w:val="006C53ED"/>
    <w:rsid w:val="006C557E"/>
    <w:rsid w:val="006C5822"/>
    <w:rsid w:val="006C592E"/>
    <w:rsid w:val="006C5996"/>
    <w:rsid w:val="006C5AAC"/>
    <w:rsid w:val="006C5ABD"/>
    <w:rsid w:val="006C5B6C"/>
    <w:rsid w:val="006C5BD2"/>
    <w:rsid w:val="006C5C43"/>
    <w:rsid w:val="006C5EBA"/>
    <w:rsid w:val="006C5F6A"/>
    <w:rsid w:val="006C5F8A"/>
    <w:rsid w:val="006C612B"/>
    <w:rsid w:val="006C64A2"/>
    <w:rsid w:val="006C698E"/>
    <w:rsid w:val="006C6C9B"/>
    <w:rsid w:val="006C6CA8"/>
    <w:rsid w:val="006C6CE8"/>
    <w:rsid w:val="006C6D62"/>
    <w:rsid w:val="006C6D63"/>
    <w:rsid w:val="006C6DB8"/>
    <w:rsid w:val="006C6E1F"/>
    <w:rsid w:val="006C6EA3"/>
    <w:rsid w:val="006C6EDE"/>
    <w:rsid w:val="006C6F4F"/>
    <w:rsid w:val="006C6FA9"/>
    <w:rsid w:val="006C701D"/>
    <w:rsid w:val="006C7297"/>
    <w:rsid w:val="006C732E"/>
    <w:rsid w:val="006C73F0"/>
    <w:rsid w:val="006C74DB"/>
    <w:rsid w:val="006C77E9"/>
    <w:rsid w:val="006C7A2C"/>
    <w:rsid w:val="006C7C81"/>
    <w:rsid w:val="006C7DCD"/>
    <w:rsid w:val="006C7ECB"/>
    <w:rsid w:val="006C7F63"/>
    <w:rsid w:val="006D008B"/>
    <w:rsid w:val="006D00A1"/>
    <w:rsid w:val="006D00B0"/>
    <w:rsid w:val="006D01C0"/>
    <w:rsid w:val="006D0436"/>
    <w:rsid w:val="006D04A5"/>
    <w:rsid w:val="006D0730"/>
    <w:rsid w:val="006D089F"/>
    <w:rsid w:val="006D098A"/>
    <w:rsid w:val="006D0A19"/>
    <w:rsid w:val="006D0AE5"/>
    <w:rsid w:val="006D0D46"/>
    <w:rsid w:val="006D0EFF"/>
    <w:rsid w:val="006D0F2D"/>
    <w:rsid w:val="006D101D"/>
    <w:rsid w:val="006D102A"/>
    <w:rsid w:val="006D106C"/>
    <w:rsid w:val="006D136E"/>
    <w:rsid w:val="006D13BD"/>
    <w:rsid w:val="006D13D6"/>
    <w:rsid w:val="006D1507"/>
    <w:rsid w:val="006D1704"/>
    <w:rsid w:val="006D18D9"/>
    <w:rsid w:val="006D1975"/>
    <w:rsid w:val="006D1ADC"/>
    <w:rsid w:val="006D1B07"/>
    <w:rsid w:val="006D1CEE"/>
    <w:rsid w:val="006D1CF3"/>
    <w:rsid w:val="006D1DC1"/>
    <w:rsid w:val="006D1E49"/>
    <w:rsid w:val="006D1E4A"/>
    <w:rsid w:val="006D1F78"/>
    <w:rsid w:val="006D200C"/>
    <w:rsid w:val="006D2228"/>
    <w:rsid w:val="006D242D"/>
    <w:rsid w:val="006D2461"/>
    <w:rsid w:val="006D248F"/>
    <w:rsid w:val="006D24BE"/>
    <w:rsid w:val="006D24DD"/>
    <w:rsid w:val="006D259A"/>
    <w:rsid w:val="006D2620"/>
    <w:rsid w:val="006D2883"/>
    <w:rsid w:val="006D28D2"/>
    <w:rsid w:val="006D2972"/>
    <w:rsid w:val="006D2A75"/>
    <w:rsid w:val="006D2B57"/>
    <w:rsid w:val="006D2B99"/>
    <w:rsid w:val="006D2C09"/>
    <w:rsid w:val="006D2D1A"/>
    <w:rsid w:val="006D3019"/>
    <w:rsid w:val="006D31D5"/>
    <w:rsid w:val="006D31FC"/>
    <w:rsid w:val="006D3335"/>
    <w:rsid w:val="006D3367"/>
    <w:rsid w:val="006D338F"/>
    <w:rsid w:val="006D33F0"/>
    <w:rsid w:val="006D3541"/>
    <w:rsid w:val="006D38D8"/>
    <w:rsid w:val="006D3908"/>
    <w:rsid w:val="006D3938"/>
    <w:rsid w:val="006D3A1E"/>
    <w:rsid w:val="006D3DEC"/>
    <w:rsid w:val="006D3DFF"/>
    <w:rsid w:val="006D3E23"/>
    <w:rsid w:val="006D3E2C"/>
    <w:rsid w:val="006D3E83"/>
    <w:rsid w:val="006D3F7A"/>
    <w:rsid w:val="006D3FFC"/>
    <w:rsid w:val="006D40C9"/>
    <w:rsid w:val="006D416C"/>
    <w:rsid w:val="006D426A"/>
    <w:rsid w:val="006D4298"/>
    <w:rsid w:val="006D42D7"/>
    <w:rsid w:val="006D4365"/>
    <w:rsid w:val="006D44CC"/>
    <w:rsid w:val="006D4897"/>
    <w:rsid w:val="006D49F5"/>
    <w:rsid w:val="006D49FA"/>
    <w:rsid w:val="006D4A30"/>
    <w:rsid w:val="006D4B18"/>
    <w:rsid w:val="006D4D78"/>
    <w:rsid w:val="006D4D83"/>
    <w:rsid w:val="006D4E9C"/>
    <w:rsid w:val="006D4EB6"/>
    <w:rsid w:val="006D5265"/>
    <w:rsid w:val="006D5375"/>
    <w:rsid w:val="006D5548"/>
    <w:rsid w:val="006D5567"/>
    <w:rsid w:val="006D5609"/>
    <w:rsid w:val="006D57F5"/>
    <w:rsid w:val="006D58EC"/>
    <w:rsid w:val="006D58F2"/>
    <w:rsid w:val="006D59F2"/>
    <w:rsid w:val="006D5A36"/>
    <w:rsid w:val="006D5BAD"/>
    <w:rsid w:val="006D5C7D"/>
    <w:rsid w:val="006D5EC9"/>
    <w:rsid w:val="006D628E"/>
    <w:rsid w:val="006D6380"/>
    <w:rsid w:val="006D68AA"/>
    <w:rsid w:val="006D6998"/>
    <w:rsid w:val="006D69C4"/>
    <w:rsid w:val="006D6A37"/>
    <w:rsid w:val="006D6B22"/>
    <w:rsid w:val="006D6B6A"/>
    <w:rsid w:val="006D6DD3"/>
    <w:rsid w:val="006D6EF9"/>
    <w:rsid w:val="006D6FA8"/>
    <w:rsid w:val="006D70F2"/>
    <w:rsid w:val="006D71FD"/>
    <w:rsid w:val="006D72B4"/>
    <w:rsid w:val="006D74A2"/>
    <w:rsid w:val="006D763A"/>
    <w:rsid w:val="006D7722"/>
    <w:rsid w:val="006D783A"/>
    <w:rsid w:val="006D78A2"/>
    <w:rsid w:val="006D78EF"/>
    <w:rsid w:val="006D78FC"/>
    <w:rsid w:val="006D7A4C"/>
    <w:rsid w:val="006D7B99"/>
    <w:rsid w:val="006D7BC8"/>
    <w:rsid w:val="006D7CAE"/>
    <w:rsid w:val="006D7F1D"/>
    <w:rsid w:val="006D7F45"/>
    <w:rsid w:val="006D7FB7"/>
    <w:rsid w:val="006E00E8"/>
    <w:rsid w:val="006E04D0"/>
    <w:rsid w:val="006E0749"/>
    <w:rsid w:val="006E074D"/>
    <w:rsid w:val="006E07B0"/>
    <w:rsid w:val="006E0A88"/>
    <w:rsid w:val="006E0C51"/>
    <w:rsid w:val="006E0DED"/>
    <w:rsid w:val="006E0EE3"/>
    <w:rsid w:val="006E0F22"/>
    <w:rsid w:val="006E0F6D"/>
    <w:rsid w:val="006E101F"/>
    <w:rsid w:val="006E1035"/>
    <w:rsid w:val="006E1237"/>
    <w:rsid w:val="006E141B"/>
    <w:rsid w:val="006E14B1"/>
    <w:rsid w:val="006E160D"/>
    <w:rsid w:val="006E1646"/>
    <w:rsid w:val="006E1713"/>
    <w:rsid w:val="006E190C"/>
    <w:rsid w:val="006E194E"/>
    <w:rsid w:val="006E1977"/>
    <w:rsid w:val="006E1A39"/>
    <w:rsid w:val="006E1BCB"/>
    <w:rsid w:val="006E1C7C"/>
    <w:rsid w:val="006E1E93"/>
    <w:rsid w:val="006E20A8"/>
    <w:rsid w:val="006E225B"/>
    <w:rsid w:val="006E2300"/>
    <w:rsid w:val="006E2308"/>
    <w:rsid w:val="006E23F3"/>
    <w:rsid w:val="006E2454"/>
    <w:rsid w:val="006E246E"/>
    <w:rsid w:val="006E2501"/>
    <w:rsid w:val="006E25DE"/>
    <w:rsid w:val="006E272F"/>
    <w:rsid w:val="006E276A"/>
    <w:rsid w:val="006E2802"/>
    <w:rsid w:val="006E2880"/>
    <w:rsid w:val="006E2891"/>
    <w:rsid w:val="006E2906"/>
    <w:rsid w:val="006E29FC"/>
    <w:rsid w:val="006E2AC7"/>
    <w:rsid w:val="006E2C1C"/>
    <w:rsid w:val="006E2E0F"/>
    <w:rsid w:val="006E2E71"/>
    <w:rsid w:val="006E2EAE"/>
    <w:rsid w:val="006E2EF5"/>
    <w:rsid w:val="006E2F11"/>
    <w:rsid w:val="006E2FE1"/>
    <w:rsid w:val="006E31CE"/>
    <w:rsid w:val="006E3251"/>
    <w:rsid w:val="006E3351"/>
    <w:rsid w:val="006E3372"/>
    <w:rsid w:val="006E343F"/>
    <w:rsid w:val="006E34BF"/>
    <w:rsid w:val="006E3567"/>
    <w:rsid w:val="006E36A3"/>
    <w:rsid w:val="006E3729"/>
    <w:rsid w:val="006E3777"/>
    <w:rsid w:val="006E396C"/>
    <w:rsid w:val="006E3A01"/>
    <w:rsid w:val="006E3AE0"/>
    <w:rsid w:val="006E3D3E"/>
    <w:rsid w:val="006E3D85"/>
    <w:rsid w:val="006E3DFB"/>
    <w:rsid w:val="006E3F67"/>
    <w:rsid w:val="006E3F9C"/>
    <w:rsid w:val="006E4116"/>
    <w:rsid w:val="006E4184"/>
    <w:rsid w:val="006E4216"/>
    <w:rsid w:val="006E43BD"/>
    <w:rsid w:val="006E43CD"/>
    <w:rsid w:val="006E4525"/>
    <w:rsid w:val="006E45C5"/>
    <w:rsid w:val="006E4861"/>
    <w:rsid w:val="006E4979"/>
    <w:rsid w:val="006E4993"/>
    <w:rsid w:val="006E4B79"/>
    <w:rsid w:val="006E4B8A"/>
    <w:rsid w:val="006E4D4E"/>
    <w:rsid w:val="006E4E4A"/>
    <w:rsid w:val="006E4EEA"/>
    <w:rsid w:val="006E4F17"/>
    <w:rsid w:val="006E5073"/>
    <w:rsid w:val="006E5134"/>
    <w:rsid w:val="006E513F"/>
    <w:rsid w:val="006E5192"/>
    <w:rsid w:val="006E523F"/>
    <w:rsid w:val="006E5407"/>
    <w:rsid w:val="006E5484"/>
    <w:rsid w:val="006E54D3"/>
    <w:rsid w:val="006E54DA"/>
    <w:rsid w:val="006E5522"/>
    <w:rsid w:val="006E556A"/>
    <w:rsid w:val="006E5AFA"/>
    <w:rsid w:val="006E5B08"/>
    <w:rsid w:val="006E5B51"/>
    <w:rsid w:val="006E5DA7"/>
    <w:rsid w:val="006E5E0C"/>
    <w:rsid w:val="006E603C"/>
    <w:rsid w:val="006E60C8"/>
    <w:rsid w:val="006E6169"/>
    <w:rsid w:val="006E62B2"/>
    <w:rsid w:val="006E632D"/>
    <w:rsid w:val="006E63B5"/>
    <w:rsid w:val="006E6615"/>
    <w:rsid w:val="006E677D"/>
    <w:rsid w:val="006E68F9"/>
    <w:rsid w:val="006E69FF"/>
    <w:rsid w:val="006E6CD1"/>
    <w:rsid w:val="006E6D92"/>
    <w:rsid w:val="006E6DEF"/>
    <w:rsid w:val="006E6E94"/>
    <w:rsid w:val="006E72A8"/>
    <w:rsid w:val="006E739E"/>
    <w:rsid w:val="006E7527"/>
    <w:rsid w:val="006E7558"/>
    <w:rsid w:val="006E75DA"/>
    <w:rsid w:val="006E7633"/>
    <w:rsid w:val="006E7671"/>
    <w:rsid w:val="006E7787"/>
    <w:rsid w:val="006E7A88"/>
    <w:rsid w:val="006E7B23"/>
    <w:rsid w:val="006E7BF1"/>
    <w:rsid w:val="006E7D9F"/>
    <w:rsid w:val="006E7F8B"/>
    <w:rsid w:val="006F008F"/>
    <w:rsid w:val="006F0102"/>
    <w:rsid w:val="006F026B"/>
    <w:rsid w:val="006F0409"/>
    <w:rsid w:val="006F0426"/>
    <w:rsid w:val="006F04C8"/>
    <w:rsid w:val="006F05DC"/>
    <w:rsid w:val="006F0657"/>
    <w:rsid w:val="006F06BB"/>
    <w:rsid w:val="006F0730"/>
    <w:rsid w:val="006F07D0"/>
    <w:rsid w:val="006F097F"/>
    <w:rsid w:val="006F0B4A"/>
    <w:rsid w:val="006F0B71"/>
    <w:rsid w:val="006F0BB8"/>
    <w:rsid w:val="006F0D80"/>
    <w:rsid w:val="006F1096"/>
    <w:rsid w:val="006F1212"/>
    <w:rsid w:val="006F132E"/>
    <w:rsid w:val="006F1340"/>
    <w:rsid w:val="006F1494"/>
    <w:rsid w:val="006F15BE"/>
    <w:rsid w:val="006F1627"/>
    <w:rsid w:val="006F1636"/>
    <w:rsid w:val="006F167C"/>
    <w:rsid w:val="006F18B9"/>
    <w:rsid w:val="006F190B"/>
    <w:rsid w:val="006F1BFC"/>
    <w:rsid w:val="006F1CF4"/>
    <w:rsid w:val="006F206A"/>
    <w:rsid w:val="006F211B"/>
    <w:rsid w:val="006F21AE"/>
    <w:rsid w:val="006F236C"/>
    <w:rsid w:val="006F242C"/>
    <w:rsid w:val="006F2520"/>
    <w:rsid w:val="006F2594"/>
    <w:rsid w:val="006F275D"/>
    <w:rsid w:val="006F27DA"/>
    <w:rsid w:val="006F2892"/>
    <w:rsid w:val="006F28AB"/>
    <w:rsid w:val="006F2AE6"/>
    <w:rsid w:val="006F2BE6"/>
    <w:rsid w:val="006F2CFC"/>
    <w:rsid w:val="006F2E83"/>
    <w:rsid w:val="006F2F5C"/>
    <w:rsid w:val="006F30D6"/>
    <w:rsid w:val="006F3113"/>
    <w:rsid w:val="006F3146"/>
    <w:rsid w:val="006F325E"/>
    <w:rsid w:val="006F32F6"/>
    <w:rsid w:val="006F3367"/>
    <w:rsid w:val="006F35FD"/>
    <w:rsid w:val="006F373F"/>
    <w:rsid w:val="006F3793"/>
    <w:rsid w:val="006F3843"/>
    <w:rsid w:val="006F39F6"/>
    <w:rsid w:val="006F39FE"/>
    <w:rsid w:val="006F3A85"/>
    <w:rsid w:val="006F3C8D"/>
    <w:rsid w:val="006F3E6F"/>
    <w:rsid w:val="006F3EE2"/>
    <w:rsid w:val="006F3FA6"/>
    <w:rsid w:val="006F40B3"/>
    <w:rsid w:val="006F4368"/>
    <w:rsid w:val="006F43DC"/>
    <w:rsid w:val="006F44A1"/>
    <w:rsid w:val="006F45C9"/>
    <w:rsid w:val="006F46C6"/>
    <w:rsid w:val="006F4928"/>
    <w:rsid w:val="006F492D"/>
    <w:rsid w:val="006F49D6"/>
    <w:rsid w:val="006F4B1E"/>
    <w:rsid w:val="006F4C7B"/>
    <w:rsid w:val="006F4FC5"/>
    <w:rsid w:val="006F50F7"/>
    <w:rsid w:val="006F53F3"/>
    <w:rsid w:val="006F54AF"/>
    <w:rsid w:val="006F5509"/>
    <w:rsid w:val="006F55C0"/>
    <w:rsid w:val="006F55D7"/>
    <w:rsid w:val="006F5704"/>
    <w:rsid w:val="006F5714"/>
    <w:rsid w:val="006F573E"/>
    <w:rsid w:val="006F58CC"/>
    <w:rsid w:val="006F5989"/>
    <w:rsid w:val="006F5AFD"/>
    <w:rsid w:val="006F5B5F"/>
    <w:rsid w:val="006F5C17"/>
    <w:rsid w:val="006F5C60"/>
    <w:rsid w:val="006F5C93"/>
    <w:rsid w:val="006F5E3D"/>
    <w:rsid w:val="006F6088"/>
    <w:rsid w:val="006F608F"/>
    <w:rsid w:val="006F62EB"/>
    <w:rsid w:val="006F634D"/>
    <w:rsid w:val="006F6374"/>
    <w:rsid w:val="006F64CE"/>
    <w:rsid w:val="006F679F"/>
    <w:rsid w:val="006F67BA"/>
    <w:rsid w:val="006F67D8"/>
    <w:rsid w:val="006F68B7"/>
    <w:rsid w:val="006F6A5D"/>
    <w:rsid w:val="006F6B4D"/>
    <w:rsid w:val="006F6C29"/>
    <w:rsid w:val="006F6E8F"/>
    <w:rsid w:val="006F6F07"/>
    <w:rsid w:val="006F70BE"/>
    <w:rsid w:val="006F7250"/>
    <w:rsid w:val="006F73CE"/>
    <w:rsid w:val="006F74B7"/>
    <w:rsid w:val="006F74BC"/>
    <w:rsid w:val="006F7507"/>
    <w:rsid w:val="006F76D3"/>
    <w:rsid w:val="006F78C5"/>
    <w:rsid w:val="006F795B"/>
    <w:rsid w:val="006F79E2"/>
    <w:rsid w:val="006F7A13"/>
    <w:rsid w:val="006F7B72"/>
    <w:rsid w:val="006F7D5F"/>
    <w:rsid w:val="006F7E5D"/>
    <w:rsid w:val="006F7E7B"/>
    <w:rsid w:val="007000E8"/>
    <w:rsid w:val="0070010B"/>
    <w:rsid w:val="007001FE"/>
    <w:rsid w:val="007002A4"/>
    <w:rsid w:val="007002BE"/>
    <w:rsid w:val="0070038B"/>
    <w:rsid w:val="007003F8"/>
    <w:rsid w:val="007003FC"/>
    <w:rsid w:val="00700531"/>
    <w:rsid w:val="007005B3"/>
    <w:rsid w:val="00700748"/>
    <w:rsid w:val="007007B4"/>
    <w:rsid w:val="007008F5"/>
    <w:rsid w:val="007009C7"/>
    <w:rsid w:val="00700A8C"/>
    <w:rsid w:val="00700AC8"/>
    <w:rsid w:val="00700B68"/>
    <w:rsid w:val="00700D22"/>
    <w:rsid w:val="00700E5C"/>
    <w:rsid w:val="00700F96"/>
    <w:rsid w:val="00701032"/>
    <w:rsid w:val="0070110E"/>
    <w:rsid w:val="007012A3"/>
    <w:rsid w:val="0070150A"/>
    <w:rsid w:val="007016B4"/>
    <w:rsid w:val="00701A24"/>
    <w:rsid w:val="00701A3B"/>
    <w:rsid w:val="00701AF0"/>
    <w:rsid w:val="00701C3C"/>
    <w:rsid w:val="00701C7E"/>
    <w:rsid w:val="00701ED3"/>
    <w:rsid w:val="00702040"/>
    <w:rsid w:val="00702062"/>
    <w:rsid w:val="00702078"/>
    <w:rsid w:val="0070227B"/>
    <w:rsid w:val="00702374"/>
    <w:rsid w:val="00702574"/>
    <w:rsid w:val="007025A7"/>
    <w:rsid w:val="0070279A"/>
    <w:rsid w:val="007027AA"/>
    <w:rsid w:val="007027F3"/>
    <w:rsid w:val="00702AED"/>
    <w:rsid w:val="00702B15"/>
    <w:rsid w:val="00702BEB"/>
    <w:rsid w:val="00702CE6"/>
    <w:rsid w:val="00702DD1"/>
    <w:rsid w:val="00702E1F"/>
    <w:rsid w:val="00702E87"/>
    <w:rsid w:val="00702EA2"/>
    <w:rsid w:val="00702EEA"/>
    <w:rsid w:val="00702F59"/>
    <w:rsid w:val="00703176"/>
    <w:rsid w:val="007031B1"/>
    <w:rsid w:val="007032B5"/>
    <w:rsid w:val="007033EC"/>
    <w:rsid w:val="0070353B"/>
    <w:rsid w:val="00703706"/>
    <w:rsid w:val="0070374A"/>
    <w:rsid w:val="00703BF8"/>
    <w:rsid w:val="00703EBD"/>
    <w:rsid w:val="00703FCA"/>
    <w:rsid w:val="00704055"/>
    <w:rsid w:val="00704068"/>
    <w:rsid w:val="00704121"/>
    <w:rsid w:val="00704278"/>
    <w:rsid w:val="00704582"/>
    <w:rsid w:val="007045F5"/>
    <w:rsid w:val="00704704"/>
    <w:rsid w:val="00704750"/>
    <w:rsid w:val="00704815"/>
    <w:rsid w:val="00704832"/>
    <w:rsid w:val="00704881"/>
    <w:rsid w:val="00704882"/>
    <w:rsid w:val="00704A15"/>
    <w:rsid w:val="00704B9F"/>
    <w:rsid w:val="00704E48"/>
    <w:rsid w:val="00704FEB"/>
    <w:rsid w:val="00705161"/>
    <w:rsid w:val="0070521C"/>
    <w:rsid w:val="0070528E"/>
    <w:rsid w:val="007054AC"/>
    <w:rsid w:val="007054BE"/>
    <w:rsid w:val="007055C6"/>
    <w:rsid w:val="0070576C"/>
    <w:rsid w:val="00705889"/>
    <w:rsid w:val="00705A7C"/>
    <w:rsid w:val="00705B42"/>
    <w:rsid w:val="00705B6D"/>
    <w:rsid w:val="00705D44"/>
    <w:rsid w:val="00705E3B"/>
    <w:rsid w:val="00705EE7"/>
    <w:rsid w:val="00705F42"/>
    <w:rsid w:val="00705F84"/>
    <w:rsid w:val="00705F9E"/>
    <w:rsid w:val="00706263"/>
    <w:rsid w:val="007063F2"/>
    <w:rsid w:val="00706510"/>
    <w:rsid w:val="007065C3"/>
    <w:rsid w:val="0070661B"/>
    <w:rsid w:val="00706657"/>
    <w:rsid w:val="00706775"/>
    <w:rsid w:val="0070677F"/>
    <w:rsid w:val="00706799"/>
    <w:rsid w:val="007067E9"/>
    <w:rsid w:val="0070697B"/>
    <w:rsid w:val="00706A3F"/>
    <w:rsid w:val="00706C58"/>
    <w:rsid w:val="00706FC4"/>
    <w:rsid w:val="00707099"/>
    <w:rsid w:val="00707238"/>
    <w:rsid w:val="007073F7"/>
    <w:rsid w:val="007074D2"/>
    <w:rsid w:val="0070760C"/>
    <w:rsid w:val="00707A10"/>
    <w:rsid w:val="00707C1A"/>
    <w:rsid w:val="00707DC1"/>
    <w:rsid w:val="00707F8D"/>
    <w:rsid w:val="0071016B"/>
    <w:rsid w:val="0071020E"/>
    <w:rsid w:val="007103E4"/>
    <w:rsid w:val="00710499"/>
    <w:rsid w:val="0071052F"/>
    <w:rsid w:val="00710625"/>
    <w:rsid w:val="00710724"/>
    <w:rsid w:val="007107C5"/>
    <w:rsid w:val="00710C6F"/>
    <w:rsid w:val="00710D59"/>
    <w:rsid w:val="00710EE3"/>
    <w:rsid w:val="00710F34"/>
    <w:rsid w:val="0071103C"/>
    <w:rsid w:val="00711237"/>
    <w:rsid w:val="00711466"/>
    <w:rsid w:val="007114F1"/>
    <w:rsid w:val="00711682"/>
    <w:rsid w:val="007117C5"/>
    <w:rsid w:val="007119A5"/>
    <w:rsid w:val="00711C3B"/>
    <w:rsid w:val="00711EA8"/>
    <w:rsid w:val="00711FCD"/>
    <w:rsid w:val="00711FF8"/>
    <w:rsid w:val="0071200D"/>
    <w:rsid w:val="0071204F"/>
    <w:rsid w:val="00712071"/>
    <w:rsid w:val="007121C9"/>
    <w:rsid w:val="00712270"/>
    <w:rsid w:val="00712290"/>
    <w:rsid w:val="00712299"/>
    <w:rsid w:val="007122D5"/>
    <w:rsid w:val="0071237E"/>
    <w:rsid w:val="0071246D"/>
    <w:rsid w:val="007125EE"/>
    <w:rsid w:val="007125FA"/>
    <w:rsid w:val="00712900"/>
    <w:rsid w:val="00712A97"/>
    <w:rsid w:val="00712AC4"/>
    <w:rsid w:val="00712C60"/>
    <w:rsid w:val="00712CD3"/>
    <w:rsid w:val="00712D2E"/>
    <w:rsid w:val="00712DB7"/>
    <w:rsid w:val="00712ECC"/>
    <w:rsid w:val="00712FDC"/>
    <w:rsid w:val="00713133"/>
    <w:rsid w:val="00713248"/>
    <w:rsid w:val="00713271"/>
    <w:rsid w:val="0071338D"/>
    <w:rsid w:val="00713543"/>
    <w:rsid w:val="00713691"/>
    <w:rsid w:val="007137CF"/>
    <w:rsid w:val="007138AB"/>
    <w:rsid w:val="00713AA5"/>
    <w:rsid w:val="00713B2A"/>
    <w:rsid w:val="00713CF2"/>
    <w:rsid w:val="00713D2A"/>
    <w:rsid w:val="00713DBF"/>
    <w:rsid w:val="00713E5C"/>
    <w:rsid w:val="00713F1D"/>
    <w:rsid w:val="0071415F"/>
    <w:rsid w:val="007145DF"/>
    <w:rsid w:val="00714623"/>
    <w:rsid w:val="0071462A"/>
    <w:rsid w:val="007147F8"/>
    <w:rsid w:val="00714878"/>
    <w:rsid w:val="00714A1F"/>
    <w:rsid w:val="00714A98"/>
    <w:rsid w:val="00714CE7"/>
    <w:rsid w:val="00714D50"/>
    <w:rsid w:val="00714D60"/>
    <w:rsid w:val="00714E4A"/>
    <w:rsid w:val="00714EA8"/>
    <w:rsid w:val="00714F2F"/>
    <w:rsid w:val="00715075"/>
    <w:rsid w:val="007150CE"/>
    <w:rsid w:val="007150EF"/>
    <w:rsid w:val="00715252"/>
    <w:rsid w:val="007152DB"/>
    <w:rsid w:val="007153C3"/>
    <w:rsid w:val="007153E0"/>
    <w:rsid w:val="0071575F"/>
    <w:rsid w:val="007157F1"/>
    <w:rsid w:val="0071597E"/>
    <w:rsid w:val="00715A37"/>
    <w:rsid w:val="00715A96"/>
    <w:rsid w:val="00715AE5"/>
    <w:rsid w:val="00715C0F"/>
    <w:rsid w:val="00715C37"/>
    <w:rsid w:val="00715E77"/>
    <w:rsid w:val="00715F8A"/>
    <w:rsid w:val="0071603F"/>
    <w:rsid w:val="0071634B"/>
    <w:rsid w:val="007163ED"/>
    <w:rsid w:val="00716534"/>
    <w:rsid w:val="007168FA"/>
    <w:rsid w:val="00716A51"/>
    <w:rsid w:val="00716B2E"/>
    <w:rsid w:val="00716C71"/>
    <w:rsid w:val="00716CCE"/>
    <w:rsid w:val="00716CCF"/>
    <w:rsid w:val="00716CFB"/>
    <w:rsid w:val="00716D81"/>
    <w:rsid w:val="00716E41"/>
    <w:rsid w:val="00717157"/>
    <w:rsid w:val="00717237"/>
    <w:rsid w:val="00717375"/>
    <w:rsid w:val="00717417"/>
    <w:rsid w:val="007174DF"/>
    <w:rsid w:val="00717559"/>
    <w:rsid w:val="00717564"/>
    <w:rsid w:val="007175EC"/>
    <w:rsid w:val="007176C6"/>
    <w:rsid w:val="007177EA"/>
    <w:rsid w:val="00717851"/>
    <w:rsid w:val="0071789A"/>
    <w:rsid w:val="007178D8"/>
    <w:rsid w:val="00717C06"/>
    <w:rsid w:val="00717E05"/>
    <w:rsid w:val="00717E4F"/>
    <w:rsid w:val="00717F0B"/>
    <w:rsid w:val="00717F9F"/>
    <w:rsid w:val="00717FA6"/>
    <w:rsid w:val="007200C2"/>
    <w:rsid w:val="007200EA"/>
    <w:rsid w:val="00720196"/>
    <w:rsid w:val="00720398"/>
    <w:rsid w:val="00720502"/>
    <w:rsid w:val="00720526"/>
    <w:rsid w:val="007205B6"/>
    <w:rsid w:val="007206D2"/>
    <w:rsid w:val="007207BE"/>
    <w:rsid w:val="00720836"/>
    <w:rsid w:val="0072083E"/>
    <w:rsid w:val="007208DF"/>
    <w:rsid w:val="00720AC1"/>
    <w:rsid w:val="00720DB7"/>
    <w:rsid w:val="00720F85"/>
    <w:rsid w:val="0072108B"/>
    <w:rsid w:val="007210FC"/>
    <w:rsid w:val="007212FE"/>
    <w:rsid w:val="007214FA"/>
    <w:rsid w:val="0072161A"/>
    <w:rsid w:val="007217E7"/>
    <w:rsid w:val="00721801"/>
    <w:rsid w:val="0072182A"/>
    <w:rsid w:val="007218B4"/>
    <w:rsid w:val="00721AAA"/>
    <w:rsid w:val="00721AB3"/>
    <w:rsid w:val="00721B76"/>
    <w:rsid w:val="00721D41"/>
    <w:rsid w:val="00721D6B"/>
    <w:rsid w:val="00721ECE"/>
    <w:rsid w:val="00721FC5"/>
    <w:rsid w:val="0072200B"/>
    <w:rsid w:val="007221C8"/>
    <w:rsid w:val="007221ED"/>
    <w:rsid w:val="007222F1"/>
    <w:rsid w:val="007223EB"/>
    <w:rsid w:val="007224A0"/>
    <w:rsid w:val="00722540"/>
    <w:rsid w:val="00722651"/>
    <w:rsid w:val="007227C0"/>
    <w:rsid w:val="0072286F"/>
    <w:rsid w:val="00722879"/>
    <w:rsid w:val="00722A1E"/>
    <w:rsid w:val="00722B30"/>
    <w:rsid w:val="00722E12"/>
    <w:rsid w:val="00722ED1"/>
    <w:rsid w:val="00722FD8"/>
    <w:rsid w:val="007230B5"/>
    <w:rsid w:val="007230C6"/>
    <w:rsid w:val="007230E0"/>
    <w:rsid w:val="00723333"/>
    <w:rsid w:val="00723509"/>
    <w:rsid w:val="007235D4"/>
    <w:rsid w:val="0072370E"/>
    <w:rsid w:val="0072399C"/>
    <w:rsid w:val="007239B7"/>
    <w:rsid w:val="00723A22"/>
    <w:rsid w:val="00723B03"/>
    <w:rsid w:val="00723CED"/>
    <w:rsid w:val="00723FFB"/>
    <w:rsid w:val="0072405D"/>
    <w:rsid w:val="00724233"/>
    <w:rsid w:val="00724304"/>
    <w:rsid w:val="00724315"/>
    <w:rsid w:val="007243A0"/>
    <w:rsid w:val="00724491"/>
    <w:rsid w:val="007245E6"/>
    <w:rsid w:val="007245F7"/>
    <w:rsid w:val="0072461D"/>
    <w:rsid w:val="007246E2"/>
    <w:rsid w:val="0072477E"/>
    <w:rsid w:val="007247A2"/>
    <w:rsid w:val="007247B4"/>
    <w:rsid w:val="007248EC"/>
    <w:rsid w:val="007249AC"/>
    <w:rsid w:val="00724A62"/>
    <w:rsid w:val="00724ABB"/>
    <w:rsid w:val="00724B4E"/>
    <w:rsid w:val="00724D2F"/>
    <w:rsid w:val="00724EAD"/>
    <w:rsid w:val="0072507A"/>
    <w:rsid w:val="0072519F"/>
    <w:rsid w:val="00725389"/>
    <w:rsid w:val="00725446"/>
    <w:rsid w:val="00725463"/>
    <w:rsid w:val="007254A2"/>
    <w:rsid w:val="007254C5"/>
    <w:rsid w:val="00725513"/>
    <w:rsid w:val="0072553A"/>
    <w:rsid w:val="007255EB"/>
    <w:rsid w:val="00725921"/>
    <w:rsid w:val="00725A50"/>
    <w:rsid w:val="00725AA1"/>
    <w:rsid w:val="00725AF7"/>
    <w:rsid w:val="00725BB8"/>
    <w:rsid w:val="00725D66"/>
    <w:rsid w:val="00725FEF"/>
    <w:rsid w:val="00726003"/>
    <w:rsid w:val="0072629F"/>
    <w:rsid w:val="0072639C"/>
    <w:rsid w:val="0072646E"/>
    <w:rsid w:val="007264B4"/>
    <w:rsid w:val="0072655F"/>
    <w:rsid w:val="007265D4"/>
    <w:rsid w:val="007265F7"/>
    <w:rsid w:val="007266A5"/>
    <w:rsid w:val="007266F3"/>
    <w:rsid w:val="00726719"/>
    <w:rsid w:val="0072677C"/>
    <w:rsid w:val="0072683A"/>
    <w:rsid w:val="007268D6"/>
    <w:rsid w:val="00726E00"/>
    <w:rsid w:val="00726FEF"/>
    <w:rsid w:val="00727178"/>
    <w:rsid w:val="00727180"/>
    <w:rsid w:val="0072730E"/>
    <w:rsid w:val="007273D0"/>
    <w:rsid w:val="0072748A"/>
    <w:rsid w:val="007274AF"/>
    <w:rsid w:val="007274D3"/>
    <w:rsid w:val="007276BE"/>
    <w:rsid w:val="0072772F"/>
    <w:rsid w:val="00727734"/>
    <w:rsid w:val="007277D3"/>
    <w:rsid w:val="007277DA"/>
    <w:rsid w:val="00727805"/>
    <w:rsid w:val="007279CB"/>
    <w:rsid w:val="007279F8"/>
    <w:rsid w:val="00727B5B"/>
    <w:rsid w:val="00727CBE"/>
    <w:rsid w:val="00727D7F"/>
    <w:rsid w:val="0073005A"/>
    <w:rsid w:val="007301FF"/>
    <w:rsid w:val="00730238"/>
    <w:rsid w:val="00730252"/>
    <w:rsid w:val="007302AF"/>
    <w:rsid w:val="007302CF"/>
    <w:rsid w:val="00730343"/>
    <w:rsid w:val="0073047E"/>
    <w:rsid w:val="00730496"/>
    <w:rsid w:val="0073065A"/>
    <w:rsid w:val="007306AC"/>
    <w:rsid w:val="00730845"/>
    <w:rsid w:val="007308E9"/>
    <w:rsid w:val="00730A5B"/>
    <w:rsid w:val="00730BBE"/>
    <w:rsid w:val="00730BD4"/>
    <w:rsid w:val="00730D2C"/>
    <w:rsid w:val="00730E53"/>
    <w:rsid w:val="00730E67"/>
    <w:rsid w:val="00730E7D"/>
    <w:rsid w:val="00730EA6"/>
    <w:rsid w:val="00730EA8"/>
    <w:rsid w:val="0073102D"/>
    <w:rsid w:val="007310C8"/>
    <w:rsid w:val="007313B5"/>
    <w:rsid w:val="007315E4"/>
    <w:rsid w:val="007317B5"/>
    <w:rsid w:val="00731822"/>
    <w:rsid w:val="00731830"/>
    <w:rsid w:val="00731954"/>
    <w:rsid w:val="007319BD"/>
    <w:rsid w:val="00731A04"/>
    <w:rsid w:val="00731A1C"/>
    <w:rsid w:val="00731A4F"/>
    <w:rsid w:val="00731AB2"/>
    <w:rsid w:val="00731B93"/>
    <w:rsid w:val="00731C77"/>
    <w:rsid w:val="00731D88"/>
    <w:rsid w:val="00731EDD"/>
    <w:rsid w:val="0073213C"/>
    <w:rsid w:val="0073219C"/>
    <w:rsid w:val="00732235"/>
    <w:rsid w:val="0073229A"/>
    <w:rsid w:val="0073229F"/>
    <w:rsid w:val="007325BE"/>
    <w:rsid w:val="0073273F"/>
    <w:rsid w:val="00732761"/>
    <w:rsid w:val="0073296F"/>
    <w:rsid w:val="00732BA5"/>
    <w:rsid w:val="00732BC3"/>
    <w:rsid w:val="00732BF0"/>
    <w:rsid w:val="00732BF5"/>
    <w:rsid w:val="00732FD2"/>
    <w:rsid w:val="007330B4"/>
    <w:rsid w:val="007332B5"/>
    <w:rsid w:val="00733386"/>
    <w:rsid w:val="00733606"/>
    <w:rsid w:val="00733931"/>
    <w:rsid w:val="00733963"/>
    <w:rsid w:val="0073397D"/>
    <w:rsid w:val="007339B7"/>
    <w:rsid w:val="00733B73"/>
    <w:rsid w:val="00733B83"/>
    <w:rsid w:val="00733C19"/>
    <w:rsid w:val="00733E21"/>
    <w:rsid w:val="0073400D"/>
    <w:rsid w:val="00734015"/>
    <w:rsid w:val="007340EC"/>
    <w:rsid w:val="0073412F"/>
    <w:rsid w:val="00734153"/>
    <w:rsid w:val="00734192"/>
    <w:rsid w:val="007341EB"/>
    <w:rsid w:val="0073425E"/>
    <w:rsid w:val="00734332"/>
    <w:rsid w:val="007343C8"/>
    <w:rsid w:val="00734440"/>
    <w:rsid w:val="00734501"/>
    <w:rsid w:val="007345B8"/>
    <w:rsid w:val="00734781"/>
    <w:rsid w:val="00734AF0"/>
    <w:rsid w:val="00734CE2"/>
    <w:rsid w:val="00734E08"/>
    <w:rsid w:val="00734E4F"/>
    <w:rsid w:val="00734FB5"/>
    <w:rsid w:val="007352F7"/>
    <w:rsid w:val="007353F9"/>
    <w:rsid w:val="00735542"/>
    <w:rsid w:val="0073569F"/>
    <w:rsid w:val="00735987"/>
    <w:rsid w:val="00735B4F"/>
    <w:rsid w:val="00735F42"/>
    <w:rsid w:val="00735FC1"/>
    <w:rsid w:val="00736084"/>
    <w:rsid w:val="00736132"/>
    <w:rsid w:val="00736380"/>
    <w:rsid w:val="007364A4"/>
    <w:rsid w:val="007364DE"/>
    <w:rsid w:val="007365DE"/>
    <w:rsid w:val="0073665A"/>
    <w:rsid w:val="007367E1"/>
    <w:rsid w:val="007369DD"/>
    <w:rsid w:val="00736B3B"/>
    <w:rsid w:val="00736CF1"/>
    <w:rsid w:val="00736F45"/>
    <w:rsid w:val="00736F84"/>
    <w:rsid w:val="00736FF8"/>
    <w:rsid w:val="0073701F"/>
    <w:rsid w:val="00737102"/>
    <w:rsid w:val="00737245"/>
    <w:rsid w:val="00737246"/>
    <w:rsid w:val="0073724D"/>
    <w:rsid w:val="0073726F"/>
    <w:rsid w:val="007376CA"/>
    <w:rsid w:val="00737753"/>
    <w:rsid w:val="00737862"/>
    <w:rsid w:val="007379EF"/>
    <w:rsid w:val="007379FA"/>
    <w:rsid w:val="00737A96"/>
    <w:rsid w:val="00737ADE"/>
    <w:rsid w:val="00737DE6"/>
    <w:rsid w:val="007400C3"/>
    <w:rsid w:val="007400F0"/>
    <w:rsid w:val="00740333"/>
    <w:rsid w:val="007403DC"/>
    <w:rsid w:val="007404FF"/>
    <w:rsid w:val="0074071A"/>
    <w:rsid w:val="00740AB7"/>
    <w:rsid w:val="00740B89"/>
    <w:rsid w:val="00740CE7"/>
    <w:rsid w:val="00740CF8"/>
    <w:rsid w:val="00740ECE"/>
    <w:rsid w:val="00741012"/>
    <w:rsid w:val="007410CE"/>
    <w:rsid w:val="0074141B"/>
    <w:rsid w:val="0074155F"/>
    <w:rsid w:val="007416E7"/>
    <w:rsid w:val="007417DD"/>
    <w:rsid w:val="00741872"/>
    <w:rsid w:val="0074195F"/>
    <w:rsid w:val="00741AC0"/>
    <w:rsid w:val="00741B65"/>
    <w:rsid w:val="00741BCD"/>
    <w:rsid w:val="00741C01"/>
    <w:rsid w:val="00741C4F"/>
    <w:rsid w:val="00741C69"/>
    <w:rsid w:val="00741E1E"/>
    <w:rsid w:val="00741E29"/>
    <w:rsid w:val="00741EB1"/>
    <w:rsid w:val="00741F63"/>
    <w:rsid w:val="00742002"/>
    <w:rsid w:val="00742039"/>
    <w:rsid w:val="00742196"/>
    <w:rsid w:val="00742256"/>
    <w:rsid w:val="00742368"/>
    <w:rsid w:val="00742481"/>
    <w:rsid w:val="0074265C"/>
    <w:rsid w:val="00742781"/>
    <w:rsid w:val="00742842"/>
    <w:rsid w:val="00742A58"/>
    <w:rsid w:val="00742AE7"/>
    <w:rsid w:val="00742C52"/>
    <w:rsid w:val="00742D4B"/>
    <w:rsid w:val="00742D6E"/>
    <w:rsid w:val="00742E33"/>
    <w:rsid w:val="00742E66"/>
    <w:rsid w:val="00743067"/>
    <w:rsid w:val="0074306F"/>
    <w:rsid w:val="00743094"/>
    <w:rsid w:val="007431D7"/>
    <w:rsid w:val="0074346D"/>
    <w:rsid w:val="007436C1"/>
    <w:rsid w:val="00743748"/>
    <w:rsid w:val="007439AF"/>
    <w:rsid w:val="00743D9B"/>
    <w:rsid w:val="00743DD0"/>
    <w:rsid w:val="00743E4C"/>
    <w:rsid w:val="00743FF3"/>
    <w:rsid w:val="00744190"/>
    <w:rsid w:val="0074423E"/>
    <w:rsid w:val="00744334"/>
    <w:rsid w:val="007447DB"/>
    <w:rsid w:val="007449A0"/>
    <w:rsid w:val="00744C04"/>
    <w:rsid w:val="00744C45"/>
    <w:rsid w:val="00744CE3"/>
    <w:rsid w:val="00744D21"/>
    <w:rsid w:val="00744D45"/>
    <w:rsid w:val="00744EB4"/>
    <w:rsid w:val="0074515B"/>
    <w:rsid w:val="00745488"/>
    <w:rsid w:val="00745501"/>
    <w:rsid w:val="007456E6"/>
    <w:rsid w:val="00745779"/>
    <w:rsid w:val="0074578E"/>
    <w:rsid w:val="00745908"/>
    <w:rsid w:val="007459EF"/>
    <w:rsid w:val="00745A3F"/>
    <w:rsid w:val="00745BF7"/>
    <w:rsid w:val="00745E28"/>
    <w:rsid w:val="00745E62"/>
    <w:rsid w:val="00745F58"/>
    <w:rsid w:val="007460F4"/>
    <w:rsid w:val="0074631D"/>
    <w:rsid w:val="0074649C"/>
    <w:rsid w:val="007464C3"/>
    <w:rsid w:val="007468E2"/>
    <w:rsid w:val="007469FD"/>
    <w:rsid w:val="00746A4C"/>
    <w:rsid w:val="00746BB9"/>
    <w:rsid w:val="00746BE7"/>
    <w:rsid w:val="00746CB6"/>
    <w:rsid w:val="00746CD6"/>
    <w:rsid w:val="00746E53"/>
    <w:rsid w:val="00746E88"/>
    <w:rsid w:val="00746F6F"/>
    <w:rsid w:val="00746F8B"/>
    <w:rsid w:val="007471E9"/>
    <w:rsid w:val="007471F1"/>
    <w:rsid w:val="007472E9"/>
    <w:rsid w:val="007472EB"/>
    <w:rsid w:val="00747567"/>
    <w:rsid w:val="00747754"/>
    <w:rsid w:val="00747808"/>
    <w:rsid w:val="0074786C"/>
    <w:rsid w:val="00747996"/>
    <w:rsid w:val="007479DD"/>
    <w:rsid w:val="00747B90"/>
    <w:rsid w:val="00747CA8"/>
    <w:rsid w:val="00747CA9"/>
    <w:rsid w:val="00747E59"/>
    <w:rsid w:val="00747E9F"/>
    <w:rsid w:val="00750114"/>
    <w:rsid w:val="0075045A"/>
    <w:rsid w:val="007505C1"/>
    <w:rsid w:val="0075068F"/>
    <w:rsid w:val="0075070E"/>
    <w:rsid w:val="00750719"/>
    <w:rsid w:val="00750804"/>
    <w:rsid w:val="00750887"/>
    <w:rsid w:val="007508AB"/>
    <w:rsid w:val="007508D7"/>
    <w:rsid w:val="007509A2"/>
    <w:rsid w:val="00750A72"/>
    <w:rsid w:val="00750BA1"/>
    <w:rsid w:val="00750E0D"/>
    <w:rsid w:val="00750E49"/>
    <w:rsid w:val="007510F9"/>
    <w:rsid w:val="00751127"/>
    <w:rsid w:val="00751324"/>
    <w:rsid w:val="0075133A"/>
    <w:rsid w:val="007513D7"/>
    <w:rsid w:val="00751487"/>
    <w:rsid w:val="0075176A"/>
    <w:rsid w:val="00751CAB"/>
    <w:rsid w:val="00751CE6"/>
    <w:rsid w:val="00751CF2"/>
    <w:rsid w:val="00751D37"/>
    <w:rsid w:val="00751E0C"/>
    <w:rsid w:val="00751F0D"/>
    <w:rsid w:val="00752060"/>
    <w:rsid w:val="007522F2"/>
    <w:rsid w:val="007522FE"/>
    <w:rsid w:val="0075256D"/>
    <w:rsid w:val="007525F1"/>
    <w:rsid w:val="0075261C"/>
    <w:rsid w:val="007527CC"/>
    <w:rsid w:val="00752957"/>
    <w:rsid w:val="00752B87"/>
    <w:rsid w:val="00752CB4"/>
    <w:rsid w:val="00752D8B"/>
    <w:rsid w:val="00752FB5"/>
    <w:rsid w:val="007535B2"/>
    <w:rsid w:val="007535DB"/>
    <w:rsid w:val="00753754"/>
    <w:rsid w:val="007538FA"/>
    <w:rsid w:val="00753942"/>
    <w:rsid w:val="00753987"/>
    <w:rsid w:val="007539E1"/>
    <w:rsid w:val="00753B06"/>
    <w:rsid w:val="00753C23"/>
    <w:rsid w:val="00753CCF"/>
    <w:rsid w:val="00753EC0"/>
    <w:rsid w:val="00753EC6"/>
    <w:rsid w:val="00753F81"/>
    <w:rsid w:val="00754057"/>
    <w:rsid w:val="0075421D"/>
    <w:rsid w:val="0075428D"/>
    <w:rsid w:val="007542D1"/>
    <w:rsid w:val="007543D4"/>
    <w:rsid w:val="007546EF"/>
    <w:rsid w:val="00754B43"/>
    <w:rsid w:val="00754D05"/>
    <w:rsid w:val="00754DD1"/>
    <w:rsid w:val="00754E7B"/>
    <w:rsid w:val="00754F49"/>
    <w:rsid w:val="007550B7"/>
    <w:rsid w:val="007550CE"/>
    <w:rsid w:val="00755563"/>
    <w:rsid w:val="007556A3"/>
    <w:rsid w:val="00755756"/>
    <w:rsid w:val="00755910"/>
    <w:rsid w:val="00755988"/>
    <w:rsid w:val="00755A88"/>
    <w:rsid w:val="00755C22"/>
    <w:rsid w:val="007563BB"/>
    <w:rsid w:val="007564F8"/>
    <w:rsid w:val="007565EA"/>
    <w:rsid w:val="0075660F"/>
    <w:rsid w:val="0075684F"/>
    <w:rsid w:val="0075686A"/>
    <w:rsid w:val="007569A4"/>
    <w:rsid w:val="00756DB5"/>
    <w:rsid w:val="00756ECF"/>
    <w:rsid w:val="00756ED9"/>
    <w:rsid w:val="00756F94"/>
    <w:rsid w:val="0075708F"/>
    <w:rsid w:val="007570A4"/>
    <w:rsid w:val="007570FC"/>
    <w:rsid w:val="007571F8"/>
    <w:rsid w:val="00757203"/>
    <w:rsid w:val="007572EC"/>
    <w:rsid w:val="00757372"/>
    <w:rsid w:val="007573FD"/>
    <w:rsid w:val="007574EB"/>
    <w:rsid w:val="007576FE"/>
    <w:rsid w:val="00757705"/>
    <w:rsid w:val="00757737"/>
    <w:rsid w:val="007577AB"/>
    <w:rsid w:val="007577C3"/>
    <w:rsid w:val="00757812"/>
    <w:rsid w:val="0075792B"/>
    <w:rsid w:val="00757931"/>
    <w:rsid w:val="00757940"/>
    <w:rsid w:val="007579E3"/>
    <w:rsid w:val="00757A33"/>
    <w:rsid w:val="00757A8B"/>
    <w:rsid w:val="00757B9C"/>
    <w:rsid w:val="00757BA2"/>
    <w:rsid w:val="00757D07"/>
    <w:rsid w:val="00757E18"/>
    <w:rsid w:val="00757E3E"/>
    <w:rsid w:val="00757EAE"/>
    <w:rsid w:val="00757FA1"/>
    <w:rsid w:val="0075B759"/>
    <w:rsid w:val="007600BC"/>
    <w:rsid w:val="007600F2"/>
    <w:rsid w:val="007600FC"/>
    <w:rsid w:val="007601D8"/>
    <w:rsid w:val="0076045A"/>
    <w:rsid w:val="00760578"/>
    <w:rsid w:val="0076058A"/>
    <w:rsid w:val="0076059A"/>
    <w:rsid w:val="0076068B"/>
    <w:rsid w:val="007606A5"/>
    <w:rsid w:val="0076098B"/>
    <w:rsid w:val="00760DD6"/>
    <w:rsid w:val="007613AE"/>
    <w:rsid w:val="007616CA"/>
    <w:rsid w:val="007617EB"/>
    <w:rsid w:val="00761860"/>
    <w:rsid w:val="0076186B"/>
    <w:rsid w:val="0076192A"/>
    <w:rsid w:val="007619E8"/>
    <w:rsid w:val="007619EE"/>
    <w:rsid w:val="00761BE1"/>
    <w:rsid w:val="00761CAD"/>
    <w:rsid w:val="00761CC6"/>
    <w:rsid w:val="00761CFE"/>
    <w:rsid w:val="00761D4A"/>
    <w:rsid w:val="00761E29"/>
    <w:rsid w:val="00761E42"/>
    <w:rsid w:val="00761F34"/>
    <w:rsid w:val="00762005"/>
    <w:rsid w:val="0076206D"/>
    <w:rsid w:val="00762106"/>
    <w:rsid w:val="00762191"/>
    <w:rsid w:val="007621E9"/>
    <w:rsid w:val="007622DD"/>
    <w:rsid w:val="007622F5"/>
    <w:rsid w:val="00762443"/>
    <w:rsid w:val="00762557"/>
    <w:rsid w:val="00762677"/>
    <w:rsid w:val="00762682"/>
    <w:rsid w:val="007626E3"/>
    <w:rsid w:val="00762855"/>
    <w:rsid w:val="00762970"/>
    <w:rsid w:val="00762A17"/>
    <w:rsid w:val="00762A95"/>
    <w:rsid w:val="00762C7F"/>
    <w:rsid w:val="00762F87"/>
    <w:rsid w:val="0076303D"/>
    <w:rsid w:val="00763169"/>
    <w:rsid w:val="0076318B"/>
    <w:rsid w:val="007631C1"/>
    <w:rsid w:val="00763323"/>
    <w:rsid w:val="007634F7"/>
    <w:rsid w:val="007635C3"/>
    <w:rsid w:val="0076391A"/>
    <w:rsid w:val="007639C5"/>
    <w:rsid w:val="00763C92"/>
    <w:rsid w:val="00763D93"/>
    <w:rsid w:val="00763DB1"/>
    <w:rsid w:val="00763F03"/>
    <w:rsid w:val="00764088"/>
    <w:rsid w:val="00764107"/>
    <w:rsid w:val="00764236"/>
    <w:rsid w:val="00764278"/>
    <w:rsid w:val="00764527"/>
    <w:rsid w:val="007645CA"/>
    <w:rsid w:val="00764657"/>
    <w:rsid w:val="0076475C"/>
    <w:rsid w:val="007648FC"/>
    <w:rsid w:val="00764973"/>
    <w:rsid w:val="007649BF"/>
    <w:rsid w:val="00764AAE"/>
    <w:rsid w:val="00764BF2"/>
    <w:rsid w:val="00764BFE"/>
    <w:rsid w:val="00764C23"/>
    <w:rsid w:val="00764C3D"/>
    <w:rsid w:val="00765131"/>
    <w:rsid w:val="00765176"/>
    <w:rsid w:val="0076530C"/>
    <w:rsid w:val="007653A2"/>
    <w:rsid w:val="0076541A"/>
    <w:rsid w:val="00765758"/>
    <w:rsid w:val="00765766"/>
    <w:rsid w:val="00765768"/>
    <w:rsid w:val="007657E8"/>
    <w:rsid w:val="0076596E"/>
    <w:rsid w:val="00765A15"/>
    <w:rsid w:val="00765A80"/>
    <w:rsid w:val="00765C9B"/>
    <w:rsid w:val="00765CF1"/>
    <w:rsid w:val="00765DD9"/>
    <w:rsid w:val="00765F88"/>
    <w:rsid w:val="00765FD0"/>
    <w:rsid w:val="0076620F"/>
    <w:rsid w:val="0076621F"/>
    <w:rsid w:val="00766736"/>
    <w:rsid w:val="0076684E"/>
    <w:rsid w:val="00766872"/>
    <w:rsid w:val="00766A27"/>
    <w:rsid w:val="00766A2B"/>
    <w:rsid w:val="00766B4A"/>
    <w:rsid w:val="00766C89"/>
    <w:rsid w:val="00766D19"/>
    <w:rsid w:val="00766E84"/>
    <w:rsid w:val="00766EC9"/>
    <w:rsid w:val="00767006"/>
    <w:rsid w:val="00767138"/>
    <w:rsid w:val="00767257"/>
    <w:rsid w:val="0076741E"/>
    <w:rsid w:val="0076743E"/>
    <w:rsid w:val="007675F0"/>
    <w:rsid w:val="007677B9"/>
    <w:rsid w:val="0076786E"/>
    <w:rsid w:val="0076789A"/>
    <w:rsid w:val="007679B5"/>
    <w:rsid w:val="00767C50"/>
    <w:rsid w:val="00767CA4"/>
    <w:rsid w:val="00767CCD"/>
    <w:rsid w:val="00767D18"/>
    <w:rsid w:val="00767DE4"/>
    <w:rsid w:val="00767E42"/>
    <w:rsid w:val="00767F43"/>
    <w:rsid w:val="007700F1"/>
    <w:rsid w:val="00770126"/>
    <w:rsid w:val="00770131"/>
    <w:rsid w:val="0077026A"/>
    <w:rsid w:val="007702DD"/>
    <w:rsid w:val="00770313"/>
    <w:rsid w:val="00770369"/>
    <w:rsid w:val="00770483"/>
    <w:rsid w:val="007704FA"/>
    <w:rsid w:val="007707B0"/>
    <w:rsid w:val="0077089A"/>
    <w:rsid w:val="007709C6"/>
    <w:rsid w:val="00770D15"/>
    <w:rsid w:val="00770F46"/>
    <w:rsid w:val="007710A6"/>
    <w:rsid w:val="007710D0"/>
    <w:rsid w:val="007710DB"/>
    <w:rsid w:val="007713A4"/>
    <w:rsid w:val="007713F0"/>
    <w:rsid w:val="00771457"/>
    <w:rsid w:val="007714B9"/>
    <w:rsid w:val="007717A6"/>
    <w:rsid w:val="007717E4"/>
    <w:rsid w:val="00771A1B"/>
    <w:rsid w:val="00771A5E"/>
    <w:rsid w:val="00771B75"/>
    <w:rsid w:val="0077216E"/>
    <w:rsid w:val="007721E0"/>
    <w:rsid w:val="00772444"/>
    <w:rsid w:val="00772484"/>
    <w:rsid w:val="00772510"/>
    <w:rsid w:val="0077253A"/>
    <w:rsid w:val="00772578"/>
    <w:rsid w:val="00772C16"/>
    <w:rsid w:val="00772C23"/>
    <w:rsid w:val="00772DB2"/>
    <w:rsid w:val="00772EE5"/>
    <w:rsid w:val="00772F80"/>
    <w:rsid w:val="00773285"/>
    <w:rsid w:val="007732EE"/>
    <w:rsid w:val="0077339E"/>
    <w:rsid w:val="007735BF"/>
    <w:rsid w:val="007739D3"/>
    <w:rsid w:val="00773A90"/>
    <w:rsid w:val="00773AC4"/>
    <w:rsid w:val="00773BAD"/>
    <w:rsid w:val="00773BF2"/>
    <w:rsid w:val="00773E5F"/>
    <w:rsid w:val="00773ECB"/>
    <w:rsid w:val="00774019"/>
    <w:rsid w:val="007742AF"/>
    <w:rsid w:val="00774337"/>
    <w:rsid w:val="00774363"/>
    <w:rsid w:val="00774470"/>
    <w:rsid w:val="007745DD"/>
    <w:rsid w:val="00774A5E"/>
    <w:rsid w:val="00774AD5"/>
    <w:rsid w:val="00774B74"/>
    <w:rsid w:val="00774E83"/>
    <w:rsid w:val="00775091"/>
    <w:rsid w:val="00775196"/>
    <w:rsid w:val="007751BB"/>
    <w:rsid w:val="007751C0"/>
    <w:rsid w:val="007751FE"/>
    <w:rsid w:val="00775264"/>
    <w:rsid w:val="007752D0"/>
    <w:rsid w:val="007752D9"/>
    <w:rsid w:val="0077532D"/>
    <w:rsid w:val="007754C2"/>
    <w:rsid w:val="007755DF"/>
    <w:rsid w:val="00775654"/>
    <w:rsid w:val="007756B5"/>
    <w:rsid w:val="00775752"/>
    <w:rsid w:val="007757C5"/>
    <w:rsid w:val="007758F8"/>
    <w:rsid w:val="00775954"/>
    <w:rsid w:val="00775989"/>
    <w:rsid w:val="00775A5E"/>
    <w:rsid w:val="00775B09"/>
    <w:rsid w:val="00775B4F"/>
    <w:rsid w:val="00775BA3"/>
    <w:rsid w:val="00775BD3"/>
    <w:rsid w:val="00775C3C"/>
    <w:rsid w:val="00775ECE"/>
    <w:rsid w:val="00775ECF"/>
    <w:rsid w:val="00775F93"/>
    <w:rsid w:val="00776006"/>
    <w:rsid w:val="007760D5"/>
    <w:rsid w:val="0077647A"/>
    <w:rsid w:val="007764F4"/>
    <w:rsid w:val="007765EA"/>
    <w:rsid w:val="00776730"/>
    <w:rsid w:val="00776755"/>
    <w:rsid w:val="00776804"/>
    <w:rsid w:val="00776997"/>
    <w:rsid w:val="00776AF9"/>
    <w:rsid w:val="00776BC3"/>
    <w:rsid w:val="00777390"/>
    <w:rsid w:val="007773BF"/>
    <w:rsid w:val="007778A2"/>
    <w:rsid w:val="0077795D"/>
    <w:rsid w:val="00777A3D"/>
    <w:rsid w:val="00777C45"/>
    <w:rsid w:val="00777C50"/>
    <w:rsid w:val="00777C6A"/>
    <w:rsid w:val="00780111"/>
    <w:rsid w:val="007801E3"/>
    <w:rsid w:val="00780210"/>
    <w:rsid w:val="00780387"/>
    <w:rsid w:val="0078048D"/>
    <w:rsid w:val="0078049F"/>
    <w:rsid w:val="007805E5"/>
    <w:rsid w:val="00780689"/>
    <w:rsid w:val="0078081D"/>
    <w:rsid w:val="00780841"/>
    <w:rsid w:val="00780873"/>
    <w:rsid w:val="00780900"/>
    <w:rsid w:val="007809CD"/>
    <w:rsid w:val="00780AC3"/>
    <w:rsid w:val="00780B43"/>
    <w:rsid w:val="00780CC5"/>
    <w:rsid w:val="00780D53"/>
    <w:rsid w:val="00780FFC"/>
    <w:rsid w:val="00781248"/>
    <w:rsid w:val="00781296"/>
    <w:rsid w:val="00781305"/>
    <w:rsid w:val="00781541"/>
    <w:rsid w:val="007816DB"/>
    <w:rsid w:val="0078176C"/>
    <w:rsid w:val="0078181D"/>
    <w:rsid w:val="007818AE"/>
    <w:rsid w:val="0078198F"/>
    <w:rsid w:val="007819A7"/>
    <w:rsid w:val="007819F6"/>
    <w:rsid w:val="00781E39"/>
    <w:rsid w:val="00781E5E"/>
    <w:rsid w:val="00781EE0"/>
    <w:rsid w:val="00782261"/>
    <w:rsid w:val="00782397"/>
    <w:rsid w:val="007823B1"/>
    <w:rsid w:val="007823FE"/>
    <w:rsid w:val="00782402"/>
    <w:rsid w:val="00782441"/>
    <w:rsid w:val="00782602"/>
    <w:rsid w:val="00782759"/>
    <w:rsid w:val="0078283E"/>
    <w:rsid w:val="0078295D"/>
    <w:rsid w:val="00782CE1"/>
    <w:rsid w:val="00782D02"/>
    <w:rsid w:val="00782D30"/>
    <w:rsid w:val="00782D3B"/>
    <w:rsid w:val="00782D56"/>
    <w:rsid w:val="00782DD1"/>
    <w:rsid w:val="00782F9C"/>
    <w:rsid w:val="007831D3"/>
    <w:rsid w:val="0078323D"/>
    <w:rsid w:val="00783283"/>
    <w:rsid w:val="00783303"/>
    <w:rsid w:val="007834C4"/>
    <w:rsid w:val="00783525"/>
    <w:rsid w:val="0078360B"/>
    <w:rsid w:val="007836D1"/>
    <w:rsid w:val="007837CA"/>
    <w:rsid w:val="007837F3"/>
    <w:rsid w:val="00783897"/>
    <w:rsid w:val="00783901"/>
    <w:rsid w:val="00783A8F"/>
    <w:rsid w:val="00783AAD"/>
    <w:rsid w:val="00783AC8"/>
    <w:rsid w:val="00783DD1"/>
    <w:rsid w:val="00783DF0"/>
    <w:rsid w:val="00783F1C"/>
    <w:rsid w:val="00783F35"/>
    <w:rsid w:val="00783F4D"/>
    <w:rsid w:val="00783F76"/>
    <w:rsid w:val="00784063"/>
    <w:rsid w:val="0078409F"/>
    <w:rsid w:val="00784318"/>
    <w:rsid w:val="007844A3"/>
    <w:rsid w:val="007846F7"/>
    <w:rsid w:val="00784768"/>
    <w:rsid w:val="007847CD"/>
    <w:rsid w:val="007848BB"/>
    <w:rsid w:val="007848D2"/>
    <w:rsid w:val="00784943"/>
    <w:rsid w:val="00784A5C"/>
    <w:rsid w:val="00784A7C"/>
    <w:rsid w:val="00784B15"/>
    <w:rsid w:val="00784E11"/>
    <w:rsid w:val="00784E26"/>
    <w:rsid w:val="00784EC1"/>
    <w:rsid w:val="00784FB8"/>
    <w:rsid w:val="007851DB"/>
    <w:rsid w:val="007852E1"/>
    <w:rsid w:val="0078546C"/>
    <w:rsid w:val="007856CC"/>
    <w:rsid w:val="007857BC"/>
    <w:rsid w:val="007857C2"/>
    <w:rsid w:val="007857C8"/>
    <w:rsid w:val="00785BDF"/>
    <w:rsid w:val="00785D35"/>
    <w:rsid w:val="00785D3D"/>
    <w:rsid w:val="00786396"/>
    <w:rsid w:val="00786440"/>
    <w:rsid w:val="007865FC"/>
    <w:rsid w:val="00786695"/>
    <w:rsid w:val="007867D1"/>
    <w:rsid w:val="0078686D"/>
    <w:rsid w:val="00786879"/>
    <w:rsid w:val="0078689B"/>
    <w:rsid w:val="007868AC"/>
    <w:rsid w:val="00786A1C"/>
    <w:rsid w:val="00786C6F"/>
    <w:rsid w:val="00786EA0"/>
    <w:rsid w:val="00786EAF"/>
    <w:rsid w:val="00786FED"/>
    <w:rsid w:val="0078708D"/>
    <w:rsid w:val="00787119"/>
    <w:rsid w:val="00787126"/>
    <w:rsid w:val="0078735B"/>
    <w:rsid w:val="00787395"/>
    <w:rsid w:val="0078752D"/>
    <w:rsid w:val="00787765"/>
    <w:rsid w:val="007879F2"/>
    <w:rsid w:val="00787B8F"/>
    <w:rsid w:val="00787E34"/>
    <w:rsid w:val="00787E4A"/>
    <w:rsid w:val="00787FC0"/>
    <w:rsid w:val="00790118"/>
    <w:rsid w:val="007902EB"/>
    <w:rsid w:val="007902EF"/>
    <w:rsid w:val="0079037D"/>
    <w:rsid w:val="007903E6"/>
    <w:rsid w:val="007904BC"/>
    <w:rsid w:val="0079069E"/>
    <w:rsid w:val="007907D7"/>
    <w:rsid w:val="0079090F"/>
    <w:rsid w:val="0079096E"/>
    <w:rsid w:val="007909A7"/>
    <w:rsid w:val="00790AD8"/>
    <w:rsid w:val="00790C55"/>
    <w:rsid w:val="00790D52"/>
    <w:rsid w:val="00790E36"/>
    <w:rsid w:val="00790FF9"/>
    <w:rsid w:val="0079108A"/>
    <w:rsid w:val="00791104"/>
    <w:rsid w:val="00791112"/>
    <w:rsid w:val="0079113A"/>
    <w:rsid w:val="00791354"/>
    <w:rsid w:val="00791421"/>
    <w:rsid w:val="00791649"/>
    <w:rsid w:val="0079169D"/>
    <w:rsid w:val="0079174D"/>
    <w:rsid w:val="0079174F"/>
    <w:rsid w:val="0079184E"/>
    <w:rsid w:val="007919E7"/>
    <w:rsid w:val="00791A91"/>
    <w:rsid w:val="00791B1F"/>
    <w:rsid w:val="00791B82"/>
    <w:rsid w:val="00791D73"/>
    <w:rsid w:val="00791E06"/>
    <w:rsid w:val="00791F3F"/>
    <w:rsid w:val="00791F89"/>
    <w:rsid w:val="007920EC"/>
    <w:rsid w:val="007920F7"/>
    <w:rsid w:val="007921C1"/>
    <w:rsid w:val="0079223B"/>
    <w:rsid w:val="007922DA"/>
    <w:rsid w:val="00792357"/>
    <w:rsid w:val="0079246E"/>
    <w:rsid w:val="00792613"/>
    <w:rsid w:val="007928B5"/>
    <w:rsid w:val="00792938"/>
    <w:rsid w:val="007929FE"/>
    <w:rsid w:val="00792A63"/>
    <w:rsid w:val="00792D0C"/>
    <w:rsid w:val="00793162"/>
    <w:rsid w:val="00793190"/>
    <w:rsid w:val="007931B8"/>
    <w:rsid w:val="00793353"/>
    <w:rsid w:val="007933E6"/>
    <w:rsid w:val="007935B5"/>
    <w:rsid w:val="007935F9"/>
    <w:rsid w:val="007939FD"/>
    <w:rsid w:val="00793A06"/>
    <w:rsid w:val="00793A69"/>
    <w:rsid w:val="00793B64"/>
    <w:rsid w:val="00793E02"/>
    <w:rsid w:val="0079408D"/>
    <w:rsid w:val="007940CD"/>
    <w:rsid w:val="00794427"/>
    <w:rsid w:val="00794477"/>
    <w:rsid w:val="007944AB"/>
    <w:rsid w:val="007944AD"/>
    <w:rsid w:val="00794602"/>
    <w:rsid w:val="007947F0"/>
    <w:rsid w:val="007947F4"/>
    <w:rsid w:val="0079480C"/>
    <w:rsid w:val="00794958"/>
    <w:rsid w:val="00794A92"/>
    <w:rsid w:val="00794AAF"/>
    <w:rsid w:val="00794ACF"/>
    <w:rsid w:val="00794D42"/>
    <w:rsid w:val="00794D6C"/>
    <w:rsid w:val="00794DF3"/>
    <w:rsid w:val="00794E8E"/>
    <w:rsid w:val="00794F01"/>
    <w:rsid w:val="00794F8D"/>
    <w:rsid w:val="00795165"/>
    <w:rsid w:val="007951B3"/>
    <w:rsid w:val="007953EC"/>
    <w:rsid w:val="0079555D"/>
    <w:rsid w:val="007955E3"/>
    <w:rsid w:val="0079565C"/>
    <w:rsid w:val="0079579C"/>
    <w:rsid w:val="0079580E"/>
    <w:rsid w:val="00795B19"/>
    <w:rsid w:val="00795CC6"/>
    <w:rsid w:val="00795E3D"/>
    <w:rsid w:val="00795EF2"/>
    <w:rsid w:val="00795F3C"/>
    <w:rsid w:val="0079640E"/>
    <w:rsid w:val="00796468"/>
    <w:rsid w:val="00796580"/>
    <w:rsid w:val="007968B4"/>
    <w:rsid w:val="00796AF4"/>
    <w:rsid w:val="00796B6A"/>
    <w:rsid w:val="00796C18"/>
    <w:rsid w:val="00796CCF"/>
    <w:rsid w:val="00796D1D"/>
    <w:rsid w:val="00796D85"/>
    <w:rsid w:val="00796EF5"/>
    <w:rsid w:val="00797155"/>
    <w:rsid w:val="00797274"/>
    <w:rsid w:val="00797312"/>
    <w:rsid w:val="0079735C"/>
    <w:rsid w:val="007973AD"/>
    <w:rsid w:val="007973C8"/>
    <w:rsid w:val="00797457"/>
    <w:rsid w:val="007974A9"/>
    <w:rsid w:val="00797566"/>
    <w:rsid w:val="007976D3"/>
    <w:rsid w:val="007977E5"/>
    <w:rsid w:val="00797814"/>
    <w:rsid w:val="007978FA"/>
    <w:rsid w:val="00797BF9"/>
    <w:rsid w:val="00797CFF"/>
    <w:rsid w:val="00797D8B"/>
    <w:rsid w:val="00797D93"/>
    <w:rsid w:val="00797ED1"/>
    <w:rsid w:val="00797FC3"/>
    <w:rsid w:val="00799817"/>
    <w:rsid w:val="007A0032"/>
    <w:rsid w:val="007A004B"/>
    <w:rsid w:val="007A00CD"/>
    <w:rsid w:val="007A0146"/>
    <w:rsid w:val="007A025A"/>
    <w:rsid w:val="007A0388"/>
    <w:rsid w:val="007A053F"/>
    <w:rsid w:val="007A065E"/>
    <w:rsid w:val="007A085F"/>
    <w:rsid w:val="007A091F"/>
    <w:rsid w:val="007A09BC"/>
    <w:rsid w:val="007A09ED"/>
    <w:rsid w:val="007A0A54"/>
    <w:rsid w:val="007A0BAB"/>
    <w:rsid w:val="007A0CE5"/>
    <w:rsid w:val="007A0E60"/>
    <w:rsid w:val="007A0E6A"/>
    <w:rsid w:val="007A0F2D"/>
    <w:rsid w:val="007A10C6"/>
    <w:rsid w:val="007A126A"/>
    <w:rsid w:val="007A133C"/>
    <w:rsid w:val="007A13B7"/>
    <w:rsid w:val="007A14E1"/>
    <w:rsid w:val="007A17B9"/>
    <w:rsid w:val="007A1896"/>
    <w:rsid w:val="007A18CD"/>
    <w:rsid w:val="007A190F"/>
    <w:rsid w:val="007A1936"/>
    <w:rsid w:val="007A1AC5"/>
    <w:rsid w:val="007A1B2F"/>
    <w:rsid w:val="007A1BE3"/>
    <w:rsid w:val="007A1C72"/>
    <w:rsid w:val="007A1CD3"/>
    <w:rsid w:val="007A1F36"/>
    <w:rsid w:val="007A2137"/>
    <w:rsid w:val="007A2314"/>
    <w:rsid w:val="007A2315"/>
    <w:rsid w:val="007A2556"/>
    <w:rsid w:val="007A261F"/>
    <w:rsid w:val="007A2642"/>
    <w:rsid w:val="007A29F1"/>
    <w:rsid w:val="007A2A49"/>
    <w:rsid w:val="007A2B00"/>
    <w:rsid w:val="007A2C17"/>
    <w:rsid w:val="007A2CE1"/>
    <w:rsid w:val="007A2E25"/>
    <w:rsid w:val="007A2E2D"/>
    <w:rsid w:val="007A2ED0"/>
    <w:rsid w:val="007A2F37"/>
    <w:rsid w:val="007A3314"/>
    <w:rsid w:val="007A3501"/>
    <w:rsid w:val="007A36F6"/>
    <w:rsid w:val="007A37BF"/>
    <w:rsid w:val="007A381C"/>
    <w:rsid w:val="007A38A1"/>
    <w:rsid w:val="007A3ABB"/>
    <w:rsid w:val="007A3B54"/>
    <w:rsid w:val="007A3C09"/>
    <w:rsid w:val="007A3C52"/>
    <w:rsid w:val="007A3C87"/>
    <w:rsid w:val="007A3C91"/>
    <w:rsid w:val="007A3D18"/>
    <w:rsid w:val="007A3D9A"/>
    <w:rsid w:val="007A3DB6"/>
    <w:rsid w:val="007A3E9F"/>
    <w:rsid w:val="007A3FB0"/>
    <w:rsid w:val="007A3FC3"/>
    <w:rsid w:val="007A4093"/>
    <w:rsid w:val="007A40C7"/>
    <w:rsid w:val="007A4111"/>
    <w:rsid w:val="007A465B"/>
    <w:rsid w:val="007A4689"/>
    <w:rsid w:val="007A46D5"/>
    <w:rsid w:val="007A46FC"/>
    <w:rsid w:val="007A4742"/>
    <w:rsid w:val="007A477E"/>
    <w:rsid w:val="007A494F"/>
    <w:rsid w:val="007A4957"/>
    <w:rsid w:val="007A4B86"/>
    <w:rsid w:val="007A4C48"/>
    <w:rsid w:val="007A4CE6"/>
    <w:rsid w:val="007A4D3B"/>
    <w:rsid w:val="007A4E00"/>
    <w:rsid w:val="007A4E3F"/>
    <w:rsid w:val="007A513C"/>
    <w:rsid w:val="007A517C"/>
    <w:rsid w:val="007A5382"/>
    <w:rsid w:val="007A53B0"/>
    <w:rsid w:val="007A5521"/>
    <w:rsid w:val="007A564C"/>
    <w:rsid w:val="007A57E0"/>
    <w:rsid w:val="007A5882"/>
    <w:rsid w:val="007A59CD"/>
    <w:rsid w:val="007A5A85"/>
    <w:rsid w:val="007A5C38"/>
    <w:rsid w:val="007A5C80"/>
    <w:rsid w:val="007A5D71"/>
    <w:rsid w:val="007A5DBF"/>
    <w:rsid w:val="007A5DFC"/>
    <w:rsid w:val="007A5E5A"/>
    <w:rsid w:val="007A5EA5"/>
    <w:rsid w:val="007A60AF"/>
    <w:rsid w:val="007A6195"/>
    <w:rsid w:val="007A64DE"/>
    <w:rsid w:val="007A6627"/>
    <w:rsid w:val="007A66DF"/>
    <w:rsid w:val="007A66FB"/>
    <w:rsid w:val="007A676A"/>
    <w:rsid w:val="007A678A"/>
    <w:rsid w:val="007A693F"/>
    <w:rsid w:val="007A69AE"/>
    <w:rsid w:val="007A69FF"/>
    <w:rsid w:val="007A6A21"/>
    <w:rsid w:val="007A6AB5"/>
    <w:rsid w:val="007A6BF6"/>
    <w:rsid w:val="007A6C0F"/>
    <w:rsid w:val="007A70A5"/>
    <w:rsid w:val="007A70AB"/>
    <w:rsid w:val="007A729E"/>
    <w:rsid w:val="007A7378"/>
    <w:rsid w:val="007A7412"/>
    <w:rsid w:val="007A7608"/>
    <w:rsid w:val="007A775F"/>
    <w:rsid w:val="007A77A5"/>
    <w:rsid w:val="007A77E1"/>
    <w:rsid w:val="007A782E"/>
    <w:rsid w:val="007A7A57"/>
    <w:rsid w:val="007A7ADF"/>
    <w:rsid w:val="007A7CE7"/>
    <w:rsid w:val="007A7DC3"/>
    <w:rsid w:val="007A7E58"/>
    <w:rsid w:val="007A7EEE"/>
    <w:rsid w:val="007B00BD"/>
    <w:rsid w:val="007B0103"/>
    <w:rsid w:val="007B012D"/>
    <w:rsid w:val="007B020C"/>
    <w:rsid w:val="007B0285"/>
    <w:rsid w:val="007B0370"/>
    <w:rsid w:val="007B037B"/>
    <w:rsid w:val="007B038B"/>
    <w:rsid w:val="007B0461"/>
    <w:rsid w:val="007B0536"/>
    <w:rsid w:val="007B06BF"/>
    <w:rsid w:val="007B06D5"/>
    <w:rsid w:val="007B07E6"/>
    <w:rsid w:val="007B0A94"/>
    <w:rsid w:val="007B0DA2"/>
    <w:rsid w:val="007B0DF6"/>
    <w:rsid w:val="007B0E55"/>
    <w:rsid w:val="007B0FE5"/>
    <w:rsid w:val="007B1096"/>
    <w:rsid w:val="007B1338"/>
    <w:rsid w:val="007B1379"/>
    <w:rsid w:val="007B1734"/>
    <w:rsid w:val="007B1743"/>
    <w:rsid w:val="007B17F8"/>
    <w:rsid w:val="007B188D"/>
    <w:rsid w:val="007B1987"/>
    <w:rsid w:val="007B1A6E"/>
    <w:rsid w:val="007B1A92"/>
    <w:rsid w:val="007B1AA9"/>
    <w:rsid w:val="007B1B59"/>
    <w:rsid w:val="007B1BFB"/>
    <w:rsid w:val="007B1D9C"/>
    <w:rsid w:val="007B1EF9"/>
    <w:rsid w:val="007B2035"/>
    <w:rsid w:val="007B20A1"/>
    <w:rsid w:val="007B215B"/>
    <w:rsid w:val="007B2403"/>
    <w:rsid w:val="007B2424"/>
    <w:rsid w:val="007B250D"/>
    <w:rsid w:val="007B2533"/>
    <w:rsid w:val="007B2537"/>
    <w:rsid w:val="007B25AC"/>
    <w:rsid w:val="007B26C1"/>
    <w:rsid w:val="007B2705"/>
    <w:rsid w:val="007B2CEA"/>
    <w:rsid w:val="007B2D0F"/>
    <w:rsid w:val="007B2DC8"/>
    <w:rsid w:val="007B2E17"/>
    <w:rsid w:val="007B2F19"/>
    <w:rsid w:val="007B301F"/>
    <w:rsid w:val="007B30F6"/>
    <w:rsid w:val="007B313D"/>
    <w:rsid w:val="007B3280"/>
    <w:rsid w:val="007B342E"/>
    <w:rsid w:val="007B35AD"/>
    <w:rsid w:val="007B3685"/>
    <w:rsid w:val="007B3711"/>
    <w:rsid w:val="007B3991"/>
    <w:rsid w:val="007B39A8"/>
    <w:rsid w:val="007B39B3"/>
    <w:rsid w:val="007B3CD7"/>
    <w:rsid w:val="007B3D0C"/>
    <w:rsid w:val="007B3D1F"/>
    <w:rsid w:val="007B3D7F"/>
    <w:rsid w:val="007B3EF0"/>
    <w:rsid w:val="007B3F24"/>
    <w:rsid w:val="007B42A3"/>
    <w:rsid w:val="007B441F"/>
    <w:rsid w:val="007B442D"/>
    <w:rsid w:val="007B45C9"/>
    <w:rsid w:val="007B47B5"/>
    <w:rsid w:val="007B48D6"/>
    <w:rsid w:val="007B4B88"/>
    <w:rsid w:val="007B4C57"/>
    <w:rsid w:val="007B4C73"/>
    <w:rsid w:val="007B4D29"/>
    <w:rsid w:val="007B4E3D"/>
    <w:rsid w:val="007B4E92"/>
    <w:rsid w:val="007B510E"/>
    <w:rsid w:val="007B523A"/>
    <w:rsid w:val="007B524B"/>
    <w:rsid w:val="007B52B3"/>
    <w:rsid w:val="007B53C1"/>
    <w:rsid w:val="007B5448"/>
    <w:rsid w:val="007B5588"/>
    <w:rsid w:val="007B5685"/>
    <w:rsid w:val="007B579B"/>
    <w:rsid w:val="007B5950"/>
    <w:rsid w:val="007B59D4"/>
    <w:rsid w:val="007B5A27"/>
    <w:rsid w:val="007B5C1B"/>
    <w:rsid w:val="007B6050"/>
    <w:rsid w:val="007B6053"/>
    <w:rsid w:val="007B613A"/>
    <w:rsid w:val="007B64A1"/>
    <w:rsid w:val="007B64D1"/>
    <w:rsid w:val="007B6A34"/>
    <w:rsid w:val="007B6C23"/>
    <w:rsid w:val="007B6D0A"/>
    <w:rsid w:val="007B6D71"/>
    <w:rsid w:val="007B6E47"/>
    <w:rsid w:val="007B6E81"/>
    <w:rsid w:val="007B6EDD"/>
    <w:rsid w:val="007B6EFC"/>
    <w:rsid w:val="007B717B"/>
    <w:rsid w:val="007B7698"/>
    <w:rsid w:val="007B7855"/>
    <w:rsid w:val="007B7926"/>
    <w:rsid w:val="007B799D"/>
    <w:rsid w:val="007B7BA0"/>
    <w:rsid w:val="007B7C04"/>
    <w:rsid w:val="007B7E2C"/>
    <w:rsid w:val="007B7FB2"/>
    <w:rsid w:val="007C0332"/>
    <w:rsid w:val="007C045B"/>
    <w:rsid w:val="007C0594"/>
    <w:rsid w:val="007C05E7"/>
    <w:rsid w:val="007C0733"/>
    <w:rsid w:val="007C07C0"/>
    <w:rsid w:val="007C0802"/>
    <w:rsid w:val="007C0857"/>
    <w:rsid w:val="007C0978"/>
    <w:rsid w:val="007C09DA"/>
    <w:rsid w:val="007C09F7"/>
    <w:rsid w:val="007C0C29"/>
    <w:rsid w:val="007C0D43"/>
    <w:rsid w:val="007C0DE3"/>
    <w:rsid w:val="007C0F86"/>
    <w:rsid w:val="007C0F9A"/>
    <w:rsid w:val="007C1017"/>
    <w:rsid w:val="007C12DD"/>
    <w:rsid w:val="007C142C"/>
    <w:rsid w:val="007C1452"/>
    <w:rsid w:val="007C1597"/>
    <w:rsid w:val="007C1739"/>
    <w:rsid w:val="007C18A1"/>
    <w:rsid w:val="007C1913"/>
    <w:rsid w:val="007C1B42"/>
    <w:rsid w:val="007C1C7F"/>
    <w:rsid w:val="007C1CCC"/>
    <w:rsid w:val="007C1DC6"/>
    <w:rsid w:val="007C1F6F"/>
    <w:rsid w:val="007C1FB2"/>
    <w:rsid w:val="007C2191"/>
    <w:rsid w:val="007C21FE"/>
    <w:rsid w:val="007C226F"/>
    <w:rsid w:val="007C22A6"/>
    <w:rsid w:val="007C2326"/>
    <w:rsid w:val="007C251E"/>
    <w:rsid w:val="007C25D7"/>
    <w:rsid w:val="007C25FF"/>
    <w:rsid w:val="007C26A7"/>
    <w:rsid w:val="007C29C4"/>
    <w:rsid w:val="007C2AA6"/>
    <w:rsid w:val="007C2ECA"/>
    <w:rsid w:val="007C2F15"/>
    <w:rsid w:val="007C2FCD"/>
    <w:rsid w:val="007C30C7"/>
    <w:rsid w:val="007C31AB"/>
    <w:rsid w:val="007C32C7"/>
    <w:rsid w:val="007C32CD"/>
    <w:rsid w:val="007C3414"/>
    <w:rsid w:val="007C36F6"/>
    <w:rsid w:val="007C384F"/>
    <w:rsid w:val="007C395D"/>
    <w:rsid w:val="007C3A34"/>
    <w:rsid w:val="007C3BFA"/>
    <w:rsid w:val="007C3C09"/>
    <w:rsid w:val="007C3C5D"/>
    <w:rsid w:val="007C3E83"/>
    <w:rsid w:val="007C3F00"/>
    <w:rsid w:val="007C3F26"/>
    <w:rsid w:val="007C3F6E"/>
    <w:rsid w:val="007C3F7F"/>
    <w:rsid w:val="007C3FB6"/>
    <w:rsid w:val="007C3FBC"/>
    <w:rsid w:val="007C402F"/>
    <w:rsid w:val="007C4047"/>
    <w:rsid w:val="007C407A"/>
    <w:rsid w:val="007C4157"/>
    <w:rsid w:val="007C41FC"/>
    <w:rsid w:val="007C439B"/>
    <w:rsid w:val="007C4470"/>
    <w:rsid w:val="007C46E0"/>
    <w:rsid w:val="007C476C"/>
    <w:rsid w:val="007C4852"/>
    <w:rsid w:val="007C4B57"/>
    <w:rsid w:val="007C4BE3"/>
    <w:rsid w:val="007C4D04"/>
    <w:rsid w:val="007C4D55"/>
    <w:rsid w:val="007C4F1F"/>
    <w:rsid w:val="007C4F61"/>
    <w:rsid w:val="007C513C"/>
    <w:rsid w:val="007C5155"/>
    <w:rsid w:val="007C5170"/>
    <w:rsid w:val="007C5391"/>
    <w:rsid w:val="007C53E7"/>
    <w:rsid w:val="007C542F"/>
    <w:rsid w:val="007C5512"/>
    <w:rsid w:val="007C558C"/>
    <w:rsid w:val="007C55A0"/>
    <w:rsid w:val="007C5808"/>
    <w:rsid w:val="007C5919"/>
    <w:rsid w:val="007C594F"/>
    <w:rsid w:val="007C59B4"/>
    <w:rsid w:val="007C5AA6"/>
    <w:rsid w:val="007C5B97"/>
    <w:rsid w:val="007C5CEB"/>
    <w:rsid w:val="007C5D33"/>
    <w:rsid w:val="007C5DC9"/>
    <w:rsid w:val="007C5E11"/>
    <w:rsid w:val="007C5F17"/>
    <w:rsid w:val="007C5F7F"/>
    <w:rsid w:val="007C5FDD"/>
    <w:rsid w:val="007C608B"/>
    <w:rsid w:val="007C60D3"/>
    <w:rsid w:val="007C61E6"/>
    <w:rsid w:val="007C6219"/>
    <w:rsid w:val="007C626F"/>
    <w:rsid w:val="007C64EC"/>
    <w:rsid w:val="007C6823"/>
    <w:rsid w:val="007C6888"/>
    <w:rsid w:val="007C6C1D"/>
    <w:rsid w:val="007C6CC9"/>
    <w:rsid w:val="007C6D0F"/>
    <w:rsid w:val="007C6ED4"/>
    <w:rsid w:val="007C705E"/>
    <w:rsid w:val="007C7090"/>
    <w:rsid w:val="007C7261"/>
    <w:rsid w:val="007C73AA"/>
    <w:rsid w:val="007C750F"/>
    <w:rsid w:val="007C7583"/>
    <w:rsid w:val="007C78C7"/>
    <w:rsid w:val="007C78C8"/>
    <w:rsid w:val="007C7937"/>
    <w:rsid w:val="007C79C5"/>
    <w:rsid w:val="007C7AE0"/>
    <w:rsid w:val="007C7B77"/>
    <w:rsid w:val="007C7B80"/>
    <w:rsid w:val="007C7C49"/>
    <w:rsid w:val="007C7C5C"/>
    <w:rsid w:val="007C7D5B"/>
    <w:rsid w:val="007C7EE1"/>
    <w:rsid w:val="007C7EF1"/>
    <w:rsid w:val="007C7FD0"/>
    <w:rsid w:val="007D03B9"/>
    <w:rsid w:val="007D0803"/>
    <w:rsid w:val="007D0A3C"/>
    <w:rsid w:val="007D0AAF"/>
    <w:rsid w:val="007D0AB1"/>
    <w:rsid w:val="007D0B22"/>
    <w:rsid w:val="007D0BC7"/>
    <w:rsid w:val="007D0DAA"/>
    <w:rsid w:val="007D0E48"/>
    <w:rsid w:val="007D0F2F"/>
    <w:rsid w:val="007D12CC"/>
    <w:rsid w:val="007D12E6"/>
    <w:rsid w:val="007D134F"/>
    <w:rsid w:val="007D13EF"/>
    <w:rsid w:val="007D144E"/>
    <w:rsid w:val="007D14B3"/>
    <w:rsid w:val="007D1592"/>
    <w:rsid w:val="007D1946"/>
    <w:rsid w:val="007D1A1E"/>
    <w:rsid w:val="007D1A97"/>
    <w:rsid w:val="007D1C27"/>
    <w:rsid w:val="007D1C74"/>
    <w:rsid w:val="007D1E97"/>
    <w:rsid w:val="007D1EB7"/>
    <w:rsid w:val="007D1EC2"/>
    <w:rsid w:val="007D1F1C"/>
    <w:rsid w:val="007D1F23"/>
    <w:rsid w:val="007D1F3B"/>
    <w:rsid w:val="007D21B7"/>
    <w:rsid w:val="007D2231"/>
    <w:rsid w:val="007D22B6"/>
    <w:rsid w:val="007D22F7"/>
    <w:rsid w:val="007D2386"/>
    <w:rsid w:val="007D259D"/>
    <w:rsid w:val="007D26CD"/>
    <w:rsid w:val="007D275D"/>
    <w:rsid w:val="007D282A"/>
    <w:rsid w:val="007D2844"/>
    <w:rsid w:val="007D286C"/>
    <w:rsid w:val="007D29DA"/>
    <w:rsid w:val="007D2B43"/>
    <w:rsid w:val="007D2B44"/>
    <w:rsid w:val="007D2D52"/>
    <w:rsid w:val="007D2ECB"/>
    <w:rsid w:val="007D2ECE"/>
    <w:rsid w:val="007D2ED6"/>
    <w:rsid w:val="007D3163"/>
    <w:rsid w:val="007D325D"/>
    <w:rsid w:val="007D346D"/>
    <w:rsid w:val="007D3626"/>
    <w:rsid w:val="007D367D"/>
    <w:rsid w:val="007D36DA"/>
    <w:rsid w:val="007D376A"/>
    <w:rsid w:val="007D37D6"/>
    <w:rsid w:val="007D38E1"/>
    <w:rsid w:val="007D3C61"/>
    <w:rsid w:val="007D3E7D"/>
    <w:rsid w:val="007D3FF4"/>
    <w:rsid w:val="007D404C"/>
    <w:rsid w:val="007D409A"/>
    <w:rsid w:val="007D40C9"/>
    <w:rsid w:val="007D4115"/>
    <w:rsid w:val="007D434E"/>
    <w:rsid w:val="007D435B"/>
    <w:rsid w:val="007D43AB"/>
    <w:rsid w:val="007D440F"/>
    <w:rsid w:val="007D4437"/>
    <w:rsid w:val="007D45C3"/>
    <w:rsid w:val="007D4600"/>
    <w:rsid w:val="007D466D"/>
    <w:rsid w:val="007D46C2"/>
    <w:rsid w:val="007D48AF"/>
    <w:rsid w:val="007D4900"/>
    <w:rsid w:val="007D49CE"/>
    <w:rsid w:val="007D4AE7"/>
    <w:rsid w:val="007D4AEF"/>
    <w:rsid w:val="007D4AFC"/>
    <w:rsid w:val="007D4BDB"/>
    <w:rsid w:val="007D4BF1"/>
    <w:rsid w:val="007D4E3B"/>
    <w:rsid w:val="007D4E4E"/>
    <w:rsid w:val="007D50CE"/>
    <w:rsid w:val="007D51CA"/>
    <w:rsid w:val="007D5288"/>
    <w:rsid w:val="007D53DE"/>
    <w:rsid w:val="007D5562"/>
    <w:rsid w:val="007D5750"/>
    <w:rsid w:val="007D5793"/>
    <w:rsid w:val="007D57E9"/>
    <w:rsid w:val="007D5A32"/>
    <w:rsid w:val="007D5A8A"/>
    <w:rsid w:val="007D5AC3"/>
    <w:rsid w:val="007D5AF6"/>
    <w:rsid w:val="007D5AFD"/>
    <w:rsid w:val="007D5BE3"/>
    <w:rsid w:val="007D5C2A"/>
    <w:rsid w:val="007D5CFA"/>
    <w:rsid w:val="007D5DD0"/>
    <w:rsid w:val="007D5E94"/>
    <w:rsid w:val="007D5EC6"/>
    <w:rsid w:val="007D5F5B"/>
    <w:rsid w:val="007D609C"/>
    <w:rsid w:val="007D60E7"/>
    <w:rsid w:val="007D61D9"/>
    <w:rsid w:val="007D6248"/>
    <w:rsid w:val="007D6275"/>
    <w:rsid w:val="007D6301"/>
    <w:rsid w:val="007D654F"/>
    <w:rsid w:val="007D69A3"/>
    <w:rsid w:val="007D6D59"/>
    <w:rsid w:val="007D6D99"/>
    <w:rsid w:val="007D6F70"/>
    <w:rsid w:val="007D6F72"/>
    <w:rsid w:val="007D7234"/>
    <w:rsid w:val="007D735A"/>
    <w:rsid w:val="007D7479"/>
    <w:rsid w:val="007D74C5"/>
    <w:rsid w:val="007D75E0"/>
    <w:rsid w:val="007D77A3"/>
    <w:rsid w:val="007D7AFD"/>
    <w:rsid w:val="007D7B6F"/>
    <w:rsid w:val="007D7BAE"/>
    <w:rsid w:val="007D7C42"/>
    <w:rsid w:val="007D7C73"/>
    <w:rsid w:val="007D7DBE"/>
    <w:rsid w:val="007D7E1D"/>
    <w:rsid w:val="007D7EC4"/>
    <w:rsid w:val="007D7ED3"/>
    <w:rsid w:val="007D7FBB"/>
    <w:rsid w:val="007E008E"/>
    <w:rsid w:val="007E00D2"/>
    <w:rsid w:val="007E01A4"/>
    <w:rsid w:val="007E0241"/>
    <w:rsid w:val="007E0260"/>
    <w:rsid w:val="007E038D"/>
    <w:rsid w:val="007E03FA"/>
    <w:rsid w:val="007E0493"/>
    <w:rsid w:val="007E0631"/>
    <w:rsid w:val="007E0748"/>
    <w:rsid w:val="007E07C6"/>
    <w:rsid w:val="007E08AA"/>
    <w:rsid w:val="007E0A9D"/>
    <w:rsid w:val="007E0ABE"/>
    <w:rsid w:val="007E0AE0"/>
    <w:rsid w:val="007E0B21"/>
    <w:rsid w:val="007E0BC3"/>
    <w:rsid w:val="007E0CB9"/>
    <w:rsid w:val="007E0E1C"/>
    <w:rsid w:val="007E0E2F"/>
    <w:rsid w:val="007E0EA1"/>
    <w:rsid w:val="007E0F1A"/>
    <w:rsid w:val="007E11F4"/>
    <w:rsid w:val="007E1247"/>
    <w:rsid w:val="007E136A"/>
    <w:rsid w:val="007E14FE"/>
    <w:rsid w:val="007E163E"/>
    <w:rsid w:val="007E1787"/>
    <w:rsid w:val="007E191C"/>
    <w:rsid w:val="007E1A3D"/>
    <w:rsid w:val="007E1B4A"/>
    <w:rsid w:val="007E1B56"/>
    <w:rsid w:val="007E1BF4"/>
    <w:rsid w:val="007E1CDF"/>
    <w:rsid w:val="007E1D0A"/>
    <w:rsid w:val="007E1D25"/>
    <w:rsid w:val="007E1E0B"/>
    <w:rsid w:val="007E1F92"/>
    <w:rsid w:val="007E20BB"/>
    <w:rsid w:val="007E20E5"/>
    <w:rsid w:val="007E2175"/>
    <w:rsid w:val="007E22B2"/>
    <w:rsid w:val="007E24E9"/>
    <w:rsid w:val="007E2678"/>
    <w:rsid w:val="007E27F6"/>
    <w:rsid w:val="007E2908"/>
    <w:rsid w:val="007E2951"/>
    <w:rsid w:val="007E29B1"/>
    <w:rsid w:val="007E29E3"/>
    <w:rsid w:val="007E2B05"/>
    <w:rsid w:val="007E2D0A"/>
    <w:rsid w:val="007E2D29"/>
    <w:rsid w:val="007E2DFD"/>
    <w:rsid w:val="007E2EA3"/>
    <w:rsid w:val="007E3292"/>
    <w:rsid w:val="007E32FB"/>
    <w:rsid w:val="007E333A"/>
    <w:rsid w:val="007E340E"/>
    <w:rsid w:val="007E3422"/>
    <w:rsid w:val="007E34DD"/>
    <w:rsid w:val="007E35D0"/>
    <w:rsid w:val="007E36E6"/>
    <w:rsid w:val="007E3707"/>
    <w:rsid w:val="007E373A"/>
    <w:rsid w:val="007E3871"/>
    <w:rsid w:val="007E395B"/>
    <w:rsid w:val="007E3974"/>
    <w:rsid w:val="007E3A2A"/>
    <w:rsid w:val="007E3A6F"/>
    <w:rsid w:val="007E3B83"/>
    <w:rsid w:val="007E3C99"/>
    <w:rsid w:val="007E3D55"/>
    <w:rsid w:val="007E400B"/>
    <w:rsid w:val="007E4081"/>
    <w:rsid w:val="007E4189"/>
    <w:rsid w:val="007E422A"/>
    <w:rsid w:val="007E433C"/>
    <w:rsid w:val="007E437A"/>
    <w:rsid w:val="007E4381"/>
    <w:rsid w:val="007E45EA"/>
    <w:rsid w:val="007E467D"/>
    <w:rsid w:val="007E4B1C"/>
    <w:rsid w:val="007E4B1F"/>
    <w:rsid w:val="007E4D8B"/>
    <w:rsid w:val="007E4E1C"/>
    <w:rsid w:val="007E5343"/>
    <w:rsid w:val="007E54B6"/>
    <w:rsid w:val="007E54E4"/>
    <w:rsid w:val="007E5516"/>
    <w:rsid w:val="007E55E3"/>
    <w:rsid w:val="007E55E5"/>
    <w:rsid w:val="007E57C9"/>
    <w:rsid w:val="007E5860"/>
    <w:rsid w:val="007E5984"/>
    <w:rsid w:val="007E5A0B"/>
    <w:rsid w:val="007E5B30"/>
    <w:rsid w:val="007E5BF5"/>
    <w:rsid w:val="007E5C05"/>
    <w:rsid w:val="007E5C36"/>
    <w:rsid w:val="007E5DAD"/>
    <w:rsid w:val="007E5E60"/>
    <w:rsid w:val="007E5EA7"/>
    <w:rsid w:val="007E6132"/>
    <w:rsid w:val="007E61AE"/>
    <w:rsid w:val="007E621F"/>
    <w:rsid w:val="007E62DD"/>
    <w:rsid w:val="007E6585"/>
    <w:rsid w:val="007E67FB"/>
    <w:rsid w:val="007E6942"/>
    <w:rsid w:val="007E69A2"/>
    <w:rsid w:val="007E704B"/>
    <w:rsid w:val="007E7109"/>
    <w:rsid w:val="007E733E"/>
    <w:rsid w:val="007E7660"/>
    <w:rsid w:val="007E76E8"/>
    <w:rsid w:val="007E77A6"/>
    <w:rsid w:val="007E7811"/>
    <w:rsid w:val="007E78A9"/>
    <w:rsid w:val="007E793C"/>
    <w:rsid w:val="007E7A35"/>
    <w:rsid w:val="007E7A82"/>
    <w:rsid w:val="007E7B89"/>
    <w:rsid w:val="007E7C7D"/>
    <w:rsid w:val="007E7CCD"/>
    <w:rsid w:val="007E7DEB"/>
    <w:rsid w:val="007E7E06"/>
    <w:rsid w:val="007E7FC5"/>
    <w:rsid w:val="007F0049"/>
    <w:rsid w:val="007F00A2"/>
    <w:rsid w:val="007F021B"/>
    <w:rsid w:val="007F0265"/>
    <w:rsid w:val="007F0416"/>
    <w:rsid w:val="007F053B"/>
    <w:rsid w:val="007F0597"/>
    <w:rsid w:val="007F066A"/>
    <w:rsid w:val="007F0791"/>
    <w:rsid w:val="007F07A3"/>
    <w:rsid w:val="007F07A8"/>
    <w:rsid w:val="007F0895"/>
    <w:rsid w:val="007F08E8"/>
    <w:rsid w:val="007F09B8"/>
    <w:rsid w:val="007F09BB"/>
    <w:rsid w:val="007F09DC"/>
    <w:rsid w:val="007F0A89"/>
    <w:rsid w:val="007F0C6A"/>
    <w:rsid w:val="007F0DE7"/>
    <w:rsid w:val="007F108F"/>
    <w:rsid w:val="007F1126"/>
    <w:rsid w:val="007F1136"/>
    <w:rsid w:val="007F12D0"/>
    <w:rsid w:val="007F1424"/>
    <w:rsid w:val="007F1448"/>
    <w:rsid w:val="007F1473"/>
    <w:rsid w:val="007F1584"/>
    <w:rsid w:val="007F17BD"/>
    <w:rsid w:val="007F17E2"/>
    <w:rsid w:val="007F187A"/>
    <w:rsid w:val="007F18D6"/>
    <w:rsid w:val="007F19F3"/>
    <w:rsid w:val="007F1B0C"/>
    <w:rsid w:val="007F1BC9"/>
    <w:rsid w:val="007F1EBC"/>
    <w:rsid w:val="007F1FC1"/>
    <w:rsid w:val="007F2327"/>
    <w:rsid w:val="007F234B"/>
    <w:rsid w:val="007F23CA"/>
    <w:rsid w:val="007F2586"/>
    <w:rsid w:val="007F27FA"/>
    <w:rsid w:val="007F2856"/>
    <w:rsid w:val="007F29DA"/>
    <w:rsid w:val="007F2A14"/>
    <w:rsid w:val="007F2A7A"/>
    <w:rsid w:val="007F2B56"/>
    <w:rsid w:val="007F2BE1"/>
    <w:rsid w:val="007F2CB6"/>
    <w:rsid w:val="007F2D54"/>
    <w:rsid w:val="007F2E65"/>
    <w:rsid w:val="007F2EA5"/>
    <w:rsid w:val="007F2F1E"/>
    <w:rsid w:val="007F2F2A"/>
    <w:rsid w:val="007F2F3A"/>
    <w:rsid w:val="007F2F3E"/>
    <w:rsid w:val="007F2FEC"/>
    <w:rsid w:val="007F3162"/>
    <w:rsid w:val="007F31B7"/>
    <w:rsid w:val="007F3268"/>
    <w:rsid w:val="007F326F"/>
    <w:rsid w:val="007F3387"/>
    <w:rsid w:val="007F364D"/>
    <w:rsid w:val="007F36C2"/>
    <w:rsid w:val="007F3954"/>
    <w:rsid w:val="007F3AA7"/>
    <w:rsid w:val="007F3BC3"/>
    <w:rsid w:val="007F3C6B"/>
    <w:rsid w:val="007F3DA9"/>
    <w:rsid w:val="007F3E5C"/>
    <w:rsid w:val="007F3ED2"/>
    <w:rsid w:val="007F3EF1"/>
    <w:rsid w:val="007F41B6"/>
    <w:rsid w:val="007F41F6"/>
    <w:rsid w:val="007F430B"/>
    <w:rsid w:val="007F434D"/>
    <w:rsid w:val="007F45A9"/>
    <w:rsid w:val="007F46CA"/>
    <w:rsid w:val="007F4731"/>
    <w:rsid w:val="007F47AF"/>
    <w:rsid w:val="007F4860"/>
    <w:rsid w:val="007F4893"/>
    <w:rsid w:val="007F48D3"/>
    <w:rsid w:val="007F49EE"/>
    <w:rsid w:val="007F4BC9"/>
    <w:rsid w:val="007F4D1B"/>
    <w:rsid w:val="007F4E5D"/>
    <w:rsid w:val="007F50B8"/>
    <w:rsid w:val="007F5266"/>
    <w:rsid w:val="007F540A"/>
    <w:rsid w:val="007F5414"/>
    <w:rsid w:val="007F543A"/>
    <w:rsid w:val="007F5698"/>
    <w:rsid w:val="007F5714"/>
    <w:rsid w:val="007F5A28"/>
    <w:rsid w:val="007F5A33"/>
    <w:rsid w:val="007F5B7F"/>
    <w:rsid w:val="007F5BAF"/>
    <w:rsid w:val="007F5DBE"/>
    <w:rsid w:val="007F5ECB"/>
    <w:rsid w:val="007F61B4"/>
    <w:rsid w:val="007F61D5"/>
    <w:rsid w:val="007F63BD"/>
    <w:rsid w:val="007F645E"/>
    <w:rsid w:val="007F6490"/>
    <w:rsid w:val="007F6596"/>
    <w:rsid w:val="007F65A4"/>
    <w:rsid w:val="007F6647"/>
    <w:rsid w:val="007F66C9"/>
    <w:rsid w:val="007F67D1"/>
    <w:rsid w:val="007F6A1B"/>
    <w:rsid w:val="007F6B93"/>
    <w:rsid w:val="007F6BE6"/>
    <w:rsid w:val="007F7044"/>
    <w:rsid w:val="007F70B5"/>
    <w:rsid w:val="007F71C6"/>
    <w:rsid w:val="007F71DF"/>
    <w:rsid w:val="007F7310"/>
    <w:rsid w:val="007F7440"/>
    <w:rsid w:val="007F757E"/>
    <w:rsid w:val="007F76F1"/>
    <w:rsid w:val="007F7785"/>
    <w:rsid w:val="007F78F5"/>
    <w:rsid w:val="007F7907"/>
    <w:rsid w:val="007F792A"/>
    <w:rsid w:val="007F79A7"/>
    <w:rsid w:val="007F7A19"/>
    <w:rsid w:val="007F7B30"/>
    <w:rsid w:val="007F7BD2"/>
    <w:rsid w:val="007F7C41"/>
    <w:rsid w:val="007F7DBB"/>
    <w:rsid w:val="007F7F8F"/>
    <w:rsid w:val="007F7FA1"/>
    <w:rsid w:val="007F7FAD"/>
    <w:rsid w:val="00800165"/>
    <w:rsid w:val="0080018C"/>
    <w:rsid w:val="00800205"/>
    <w:rsid w:val="00800389"/>
    <w:rsid w:val="008005F0"/>
    <w:rsid w:val="0080069A"/>
    <w:rsid w:val="0080072D"/>
    <w:rsid w:val="00800A0A"/>
    <w:rsid w:val="00800B22"/>
    <w:rsid w:val="00800B55"/>
    <w:rsid w:val="00800B80"/>
    <w:rsid w:val="00800B83"/>
    <w:rsid w:val="00800BEC"/>
    <w:rsid w:val="00800C22"/>
    <w:rsid w:val="00800D07"/>
    <w:rsid w:val="00800D91"/>
    <w:rsid w:val="00800F3D"/>
    <w:rsid w:val="008010CD"/>
    <w:rsid w:val="00801190"/>
    <w:rsid w:val="008014F2"/>
    <w:rsid w:val="0080158B"/>
    <w:rsid w:val="00801657"/>
    <w:rsid w:val="008016B6"/>
    <w:rsid w:val="0080174B"/>
    <w:rsid w:val="0080182E"/>
    <w:rsid w:val="008018E8"/>
    <w:rsid w:val="00801920"/>
    <w:rsid w:val="00801AAD"/>
    <w:rsid w:val="00801AD2"/>
    <w:rsid w:val="00801C01"/>
    <w:rsid w:val="00801C19"/>
    <w:rsid w:val="00801CFD"/>
    <w:rsid w:val="00801DFD"/>
    <w:rsid w:val="00802213"/>
    <w:rsid w:val="00802230"/>
    <w:rsid w:val="00802416"/>
    <w:rsid w:val="0080248A"/>
    <w:rsid w:val="00802589"/>
    <w:rsid w:val="008025D1"/>
    <w:rsid w:val="00802874"/>
    <w:rsid w:val="00802AA6"/>
    <w:rsid w:val="00802AD9"/>
    <w:rsid w:val="00802AEB"/>
    <w:rsid w:val="00802BAD"/>
    <w:rsid w:val="00802C9C"/>
    <w:rsid w:val="008030BA"/>
    <w:rsid w:val="0080312B"/>
    <w:rsid w:val="00803421"/>
    <w:rsid w:val="0080354F"/>
    <w:rsid w:val="00803678"/>
    <w:rsid w:val="008036B6"/>
    <w:rsid w:val="00803960"/>
    <w:rsid w:val="00803A33"/>
    <w:rsid w:val="00803ACC"/>
    <w:rsid w:val="00803ACE"/>
    <w:rsid w:val="00803B52"/>
    <w:rsid w:val="00803C08"/>
    <w:rsid w:val="00803D5D"/>
    <w:rsid w:val="00803E66"/>
    <w:rsid w:val="0080405A"/>
    <w:rsid w:val="008040E7"/>
    <w:rsid w:val="00804124"/>
    <w:rsid w:val="00804127"/>
    <w:rsid w:val="008041B8"/>
    <w:rsid w:val="0080420E"/>
    <w:rsid w:val="00804219"/>
    <w:rsid w:val="0080425F"/>
    <w:rsid w:val="008048F2"/>
    <w:rsid w:val="0080492A"/>
    <w:rsid w:val="00804B0F"/>
    <w:rsid w:val="00804CD9"/>
    <w:rsid w:val="00804CF7"/>
    <w:rsid w:val="00804D16"/>
    <w:rsid w:val="00804DCD"/>
    <w:rsid w:val="00804F58"/>
    <w:rsid w:val="00804F8F"/>
    <w:rsid w:val="0080504E"/>
    <w:rsid w:val="00805190"/>
    <w:rsid w:val="008051DA"/>
    <w:rsid w:val="008053DD"/>
    <w:rsid w:val="008055BC"/>
    <w:rsid w:val="008057E6"/>
    <w:rsid w:val="00805851"/>
    <w:rsid w:val="00805A23"/>
    <w:rsid w:val="00805A24"/>
    <w:rsid w:val="00805A86"/>
    <w:rsid w:val="00805B96"/>
    <w:rsid w:val="00805DB9"/>
    <w:rsid w:val="00805E46"/>
    <w:rsid w:val="00805E8C"/>
    <w:rsid w:val="0080612B"/>
    <w:rsid w:val="00806220"/>
    <w:rsid w:val="008062AF"/>
    <w:rsid w:val="008063D6"/>
    <w:rsid w:val="00806669"/>
    <w:rsid w:val="0080671C"/>
    <w:rsid w:val="00806880"/>
    <w:rsid w:val="008068CE"/>
    <w:rsid w:val="008068D5"/>
    <w:rsid w:val="008069C9"/>
    <w:rsid w:val="008069D8"/>
    <w:rsid w:val="00806A65"/>
    <w:rsid w:val="00806BF3"/>
    <w:rsid w:val="00806C44"/>
    <w:rsid w:val="00806CE0"/>
    <w:rsid w:val="00806FA1"/>
    <w:rsid w:val="0080700C"/>
    <w:rsid w:val="00807014"/>
    <w:rsid w:val="008070F3"/>
    <w:rsid w:val="008072D6"/>
    <w:rsid w:val="008073B1"/>
    <w:rsid w:val="00807510"/>
    <w:rsid w:val="008076D1"/>
    <w:rsid w:val="00807748"/>
    <w:rsid w:val="0080786F"/>
    <w:rsid w:val="008078F5"/>
    <w:rsid w:val="008079FA"/>
    <w:rsid w:val="00807D7A"/>
    <w:rsid w:val="00807E08"/>
    <w:rsid w:val="0081004D"/>
    <w:rsid w:val="008101C7"/>
    <w:rsid w:val="0081024A"/>
    <w:rsid w:val="008102F8"/>
    <w:rsid w:val="00810339"/>
    <w:rsid w:val="008103AC"/>
    <w:rsid w:val="0081046B"/>
    <w:rsid w:val="008104EF"/>
    <w:rsid w:val="00810886"/>
    <w:rsid w:val="00810B33"/>
    <w:rsid w:val="00810B75"/>
    <w:rsid w:val="00810D58"/>
    <w:rsid w:val="00810DEB"/>
    <w:rsid w:val="00810EB1"/>
    <w:rsid w:val="0081106B"/>
    <w:rsid w:val="00811158"/>
    <w:rsid w:val="00811274"/>
    <w:rsid w:val="00811399"/>
    <w:rsid w:val="00811448"/>
    <w:rsid w:val="00811453"/>
    <w:rsid w:val="008115C1"/>
    <w:rsid w:val="008116FB"/>
    <w:rsid w:val="008118FD"/>
    <w:rsid w:val="00811C0B"/>
    <w:rsid w:val="00811C70"/>
    <w:rsid w:val="00811CCC"/>
    <w:rsid w:val="00811D18"/>
    <w:rsid w:val="00811F35"/>
    <w:rsid w:val="00812037"/>
    <w:rsid w:val="0081218C"/>
    <w:rsid w:val="008121E9"/>
    <w:rsid w:val="008123E3"/>
    <w:rsid w:val="008124D7"/>
    <w:rsid w:val="0081261C"/>
    <w:rsid w:val="00812BE4"/>
    <w:rsid w:val="008130AB"/>
    <w:rsid w:val="0081322C"/>
    <w:rsid w:val="008132CF"/>
    <w:rsid w:val="008132E1"/>
    <w:rsid w:val="00813373"/>
    <w:rsid w:val="00813658"/>
    <w:rsid w:val="00813681"/>
    <w:rsid w:val="008136C2"/>
    <w:rsid w:val="008137A9"/>
    <w:rsid w:val="008137C2"/>
    <w:rsid w:val="00813866"/>
    <w:rsid w:val="00813A92"/>
    <w:rsid w:val="00813C7E"/>
    <w:rsid w:val="00813CDC"/>
    <w:rsid w:val="00813E24"/>
    <w:rsid w:val="00813EDF"/>
    <w:rsid w:val="00814090"/>
    <w:rsid w:val="00814169"/>
    <w:rsid w:val="00814243"/>
    <w:rsid w:val="008143D9"/>
    <w:rsid w:val="008143FE"/>
    <w:rsid w:val="0081442C"/>
    <w:rsid w:val="0081445B"/>
    <w:rsid w:val="0081449E"/>
    <w:rsid w:val="0081467F"/>
    <w:rsid w:val="0081479D"/>
    <w:rsid w:val="008147A0"/>
    <w:rsid w:val="008147C7"/>
    <w:rsid w:val="0081486F"/>
    <w:rsid w:val="00814B48"/>
    <w:rsid w:val="00814DFB"/>
    <w:rsid w:val="00814E3E"/>
    <w:rsid w:val="00814E42"/>
    <w:rsid w:val="00814E91"/>
    <w:rsid w:val="00814F35"/>
    <w:rsid w:val="00815067"/>
    <w:rsid w:val="00815382"/>
    <w:rsid w:val="00815388"/>
    <w:rsid w:val="0081557E"/>
    <w:rsid w:val="008156EA"/>
    <w:rsid w:val="008158AF"/>
    <w:rsid w:val="00815BC4"/>
    <w:rsid w:val="00815D69"/>
    <w:rsid w:val="00815DE9"/>
    <w:rsid w:val="00815E0F"/>
    <w:rsid w:val="00815F72"/>
    <w:rsid w:val="008160D1"/>
    <w:rsid w:val="0081618F"/>
    <w:rsid w:val="00816256"/>
    <w:rsid w:val="00816257"/>
    <w:rsid w:val="0081633F"/>
    <w:rsid w:val="0081642B"/>
    <w:rsid w:val="00816438"/>
    <w:rsid w:val="00816588"/>
    <w:rsid w:val="00816663"/>
    <w:rsid w:val="0081672A"/>
    <w:rsid w:val="00816795"/>
    <w:rsid w:val="00816885"/>
    <w:rsid w:val="008168AE"/>
    <w:rsid w:val="008168EB"/>
    <w:rsid w:val="00816953"/>
    <w:rsid w:val="00816B34"/>
    <w:rsid w:val="00816BD5"/>
    <w:rsid w:val="00816DA7"/>
    <w:rsid w:val="00816F56"/>
    <w:rsid w:val="00816FCF"/>
    <w:rsid w:val="008170DC"/>
    <w:rsid w:val="008170FC"/>
    <w:rsid w:val="00817181"/>
    <w:rsid w:val="00817268"/>
    <w:rsid w:val="00817361"/>
    <w:rsid w:val="008173B1"/>
    <w:rsid w:val="008175EF"/>
    <w:rsid w:val="008176AE"/>
    <w:rsid w:val="00817813"/>
    <w:rsid w:val="0081787B"/>
    <w:rsid w:val="008178DF"/>
    <w:rsid w:val="00817A4D"/>
    <w:rsid w:val="00817A87"/>
    <w:rsid w:val="00817AC5"/>
    <w:rsid w:val="00817ACD"/>
    <w:rsid w:val="00817B75"/>
    <w:rsid w:val="00817BCC"/>
    <w:rsid w:val="00817CD2"/>
    <w:rsid w:val="00817E67"/>
    <w:rsid w:val="00817ED6"/>
    <w:rsid w:val="00817FEC"/>
    <w:rsid w:val="0081E7EA"/>
    <w:rsid w:val="00820037"/>
    <w:rsid w:val="0082016E"/>
    <w:rsid w:val="00820235"/>
    <w:rsid w:val="00820276"/>
    <w:rsid w:val="008204C0"/>
    <w:rsid w:val="008204C3"/>
    <w:rsid w:val="008204C6"/>
    <w:rsid w:val="008204EF"/>
    <w:rsid w:val="008204FA"/>
    <w:rsid w:val="00820534"/>
    <w:rsid w:val="0082071A"/>
    <w:rsid w:val="008207F1"/>
    <w:rsid w:val="0082084B"/>
    <w:rsid w:val="008208DE"/>
    <w:rsid w:val="00820990"/>
    <w:rsid w:val="00820A0E"/>
    <w:rsid w:val="00820ABB"/>
    <w:rsid w:val="00820CF9"/>
    <w:rsid w:val="00820D80"/>
    <w:rsid w:val="00820DFE"/>
    <w:rsid w:val="00820F54"/>
    <w:rsid w:val="00821048"/>
    <w:rsid w:val="00821224"/>
    <w:rsid w:val="008213A4"/>
    <w:rsid w:val="008215F0"/>
    <w:rsid w:val="00821625"/>
    <w:rsid w:val="0082179B"/>
    <w:rsid w:val="008217C8"/>
    <w:rsid w:val="008219B2"/>
    <w:rsid w:val="00821BED"/>
    <w:rsid w:val="00821BF1"/>
    <w:rsid w:val="00821C5C"/>
    <w:rsid w:val="00821CD3"/>
    <w:rsid w:val="00821E8B"/>
    <w:rsid w:val="00821EE7"/>
    <w:rsid w:val="0082232C"/>
    <w:rsid w:val="00822471"/>
    <w:rsid w:val="008224D0"/>
    <w:rsid w:val="00822560"/>
    <w:rsid w:val="008225D5"/>
    <w:rsid w:val="0082278F"/>
    <w:rsid w:val="00822861"/>
    <w:rsid w:val="00822982"/>
    <w:rsid w:val="008229AE"/>
    <w:rsid w:val="00822A55"/>
    <w:rsid w:val="00822B61"/>
    <w:rsid w:val="00822D04"/>
    <w:rsid w:val="00822E0B"/>
    <w:rsid w:val="00822E28"/>
    <w:rsid w:val="008230EA"/>
    <w:rsid w:val="00823489"/>
    <w:rsid w:val="00823620"/>
    <w:rsid w:val="00823693"/>
    <w:rsid w:val="00823752"/>
    <w:rsid w:val="00823993"/>
    <w:rsid w:val="0082399F"/>
    <w:rsid w:val="00823B99"/>
    <w:rsid w:val="00823BAB"/>
    <w:rsid w:val="00823CBF"/>
    <w:rsid w:val="00823FC3"/>
    <w:rsid w:val="008240FB"/>
    <w:rsid w:val="008241B4"/>
    <w:rsid w:val="008242A9"/>
    <w:rsid w:val="008243C2"/>
    <w:rsid w:val="0082463A"/>
    <w:rsid w:val="00824645"/>
    <w:rsid w:val="00824716"/>
    <w:rsid w:val="00824891"/>
    <w:rsid w:val="00824D63"/>
    <w:rsid w:val="00824D7C"/>
    <w:rsid w:val="00824DFD"/>
    <w:rsid w:val="00824F6A"/>
    <w:rsid w:val="0082511F"/>
    <w:rsid w:val="00825125"/>
    <w:rsid w:val="00825180"/>
    <w:rsid w:val="008251D8"/>
    <w:rsid w:val="008254A1"/>
    <w:rsid w:val="008254ED"/>
    <w:rsid w:val="008255A0"/>
    <w:rsid w:val="008255FF"/>
    <w:rsid w:val="00825623"/>
    <w:rsid w:val="008256AD"/>
    <w:rsid w:val="00825880"/>
    <w:rsid w:val="008258F6"/>
    <w:rsid w:val="00825B83"/>
    <w:rsid w:val="00825D37"/>
    <w:rsid w:val="00825D7D"/>
    <w:rsid w:val="00825EDF"/>
    <w:rsid w:val="00825EF1"/>
    <w:rsid w:val="00825F6E"/>
    <w:rsid w:val="00825FFE"/>
    <w:rsid w:val="00826067"/>
    <w:rsid w:val="0082609C"/>
    <w:rsid w:val="0082610D"/>
    <w:rsid w:val="0082626C"/>
    <w:rsid w:val="00826353"/>
    <w:rsid w:val="0082648A"/>
    <w:rsid w:val="00826557"/>
    <w:rsid w:val="008265D3"/>
    <w:rsid w:val="008265F3"/>
    <w:rsid w:val="00826654"/>
    <w:rsid w:val="00826762"/>
    <w:rsid w:val="008268ED"/>
    <w:rsid w:val="0082690B"/>
    <w:rsid w:val="00826DAD"/>
    <w:rsid w:val="00826E31"/>
    <w:rsid w:val="00826E89"/>
    <w:rsid w:val="00826EB1"/>
    <w:rsid w:val="00826F9A"/>
    <w:rsid w:val="00826FC5"/>
    <w:rsid w:val="008270A5"/>
    <w:rsid w:val="008270D5"/>
    <w:rsid w:val="0082716B"/>
    <w:rsid w:val="00827265"/>
    <w:rsid w:val="008272CA"/>
    <w:rsid w:val="0082744B"/>
    <w:rsid w:val="008274E3"/>
    <w:rsid w:val="00827634"/>
    <w:rsid w:val="0082764A"/>
    <w:rsid w:val="0082765A"/>
    <w:rsid w:val="0082778C"/>
    <w:rsid w:val="008279E3"/>
    <w:rsid w:val="00827A66"/>
    <w:rsid w:val="00827B34"/>
    <w:rsid w:val="00827B83"/>
    <w:rsid w:val="00827E50"/>
    <w:rsid w:val="00827F39"/>
    <w:rsid w:val="00827F56"/>
    <w:rsid w:val="00830181"/>
    <w:rsid w:val="0083048D"/>
    <w:rsid w:val="00830512"/>
    <w:rsid w:val="00830517"/>
    <w:rsid w:val="00830874"/>
    <w:rsid w:val="00830893"/>
    <w:rsid w:val="008309F4"/>
    <w:rsid w:val="00830A59"/>
    <w:rsid w:val="00830E44"/>
    <w:rsid w:val="00830E48"/>
    <w:rsid w:val="00831003"/>
    <w:rsid w:val="00831034"/>
    <w:rsid w:val="008310BD"/>
    <w:rsid w:val="008312FA"/>
    <w:rsid w:val="00831531"/>
    <w:rsid w:val="0083154A"/>
    <w:rsid w:val="0083159A"/>
    <w:rsid w:val="00831645"/>
    <w:rsid w:val="00831756"/>
    <w:rsid w:val="0083188D"/>
    <w:rsid w:val="00831936"/>
    <w:rsid w:val="00831B52"/>
    <w:rsid w:val="00831CC5"/>
    <w:rsid w:val="00831D5C"/>
    <w:rsid w:val="00831E29"/>
    <w:rsid w:val="00831EB9"/>
    <w:rsid w:val="0083202A"/>
    <w:rsid w:val="00832089"/>
    <w:rsid w:val="008321A5"/>
    <w:rsid w:val="00832244"/>
    <w:rsid w:val="00832399"/>
    <w:rsid w:val="008324A6"/>
    <w:rsid w:val="008324EA"/>
    <w:rsid w:val="0083260E"/>
    <w:rsid w:val="00832628"/>
    <w:rsid w:val="00832639"/>
    <w:rsid w:val="0083268E"/>
    <w:rsid w:val="00832728"/>
    <w:rsid w:val="00832797"/>
    <w:rsid w:val="008328B8"/>
    <w:rsid w:val="008328D6"/>
    <w:rsid w:val="00832900"/>
    <w:rsid w:val="00832963"/>
    <w:rsid w:val="00832BD6"/>
    <w:rsid w:val="00832CB3"/>
    <w:rsid w:val="00832E6B"/>
    <w:rsid w:val="00833097"/>
    <w:rsid w:val="0083320F"/>
    <w:rsid w:val="0083370E"/>
    <w:rsid w:val="008338F3"/>
    <w:rsid w:val="008339C9"/>
    <w:rsid w:val="00833C0B"/>
    <w:rsid w:val="00833D4B"/>
    <w:rsid w:val="00833DEB"/>
    <w:rsid w:val="00833F9A"/>
    <w:rsid w:val="0083403C"/>
    <w:rsid w:val="00834124"/>
    <w:rsid w:val="0083415D"/>
    <w:rsid w:val="0083422F"/>
    <w:rsid w:val="00834490"/>
    <w:rsid w:val="00834679"/>
    <w:rsid w:val="00834793"/>
    <w:rsid w:val="008347F1"/>
    <w:rsid w:val="0083487B"/>
    <w:rsid w:val="00834A14"/>
    <w:rsid w:val="00834B2F"/>
    <w:rsid w:val="00834BAC"/>
    <w:rsid w:val="00834C15"/>
    <w:rsid w:val="00834C34"/>
    <w:rsid w:val="00834E9C"/>
    <w:rsid w:val="00834F9D"/>
    <w:rsid w:val="00835011"/>
    <w:rsid w:val="00835169"/>
    <w:rsid w:val="008351A6"/>
    <w:rsid w:val="008352D1"/>
    <w:rsid w:val="008353C0"/>
    <w:rsid w:val="008353EB"/>
    <w:rsid w:val="0083582C"/>
    <w:rsid w:val="008359E7"/>
    <w:rsid w:val="00835BBA"/>
    <w:rsid w:val="00835E40"/>
    <w:rsid w:val="00835F68"/>
    <w:rsid w:val="00835FEC"/>
    <w:rsid w:val="00836105"/>
    <w:rsid w:val="00836178"/>
    <w:rsid w:val="008361B6"/>
    <w:rsid w:val="008361E6"/>
    <w:rsid w:val="008361EF"/>
    <w:rsid w:val="00836215"/>
    <w:rsid w:val="008363B8"/>
    <w:rsid w:val="008364AA"/>
    <w:rsid w:val="008368A3"/>
    <w:rsid w:val="008368EA"/>
    <w:rsid w:val="00836BE3"/>
    <w:rsid w:val="00836BE8"/>
    <w:rsid w:val="00836CA1"/>
    <w:rsid w:val="00836D40"/>
    <w:rsid w:val="00836D66"/>
    <w:rsid w:val="00836D97"/>
    <w:rsid w:val="0083706A"/>
    <w:rsid w:val="008372A9"/>
    <w:rsid w:val="00837357"/>
    <w:rsid w:val="00837391"/>
    <w:rsid w:val="0083773E"/>
    <w:rsid w:val="008377CE"/>
    <w:rsid w:val="00837847"/>
    <w:rsid w:val="008378DF"/>
    <w:rsid w:val="00837B57"/>
    <w:rsid w:val="00837FA6"/>
    <w:rsid w:val="0084016B"/>
    <w:rsid w:val="008401F2"/>
    <w:rsid w:val="0084028D"/>
    <w:rsid w:val="008402E8"/>
    <w:rsid w:val="008403D0"/>
    <w:rsid w:val="00840490"/>
    <w:rsid w:val="0084049B"/>
    <w:rsid w:val="00840615"/>
    <w:rsid w:val="0084072B"/>
    <w:rsid w:val="00840734"/>
    <w:rsid w:val="008408E2"/>
    <w:rsid w:val="00840950"/>
    <w:rsid w:val="008409CB"/>
    <w:rsid w:val="00840CAE"/>
    <w:rsid w:val="00841023"/>
    <w:rsid w:val="00841088"/>
    <w:rsid w:val="0084114D"/>
    <w:rsid w:val="00841192"/>
    <w:rsid w:val="00841282"/>
    <w:rsid w:val="00841319"/>
    <w:rsid w:val="00841407"/>
    <w:rsid w:val="0084160B"/>
    <w:rsid w:val="00841618"/>
    <w:rsid w:val="00841703"/>
    <w:rsid w:val="00841757"/>
    <w:rsid w:val="00841808"/>
    <w:rsid w:val="0084182E"/>
    <w:rsid w:val="008418C1"/>
    <w:rsid w:val="008418D8"/>
    <w:rsid w:val="00841925"/>
    <w:rsid w:val="00841E18"/>
    <w:rsid w:val="0084207E"/>
    <w:rsid w:val="008422A5"/>
    <w:rsid w:val="00842861"/>
    <w:rsid w:val="0084288F"/>
    <w:rsid w:val="0084290B"/>
    <w:rsid w:val="00842973"/>
    <w:rsid w:val="00842A84"/>
    <w:rsid w:val="00842C37"/>
    <w:rsid w:val="00842D3C"/>
    <w:rsid w:val="00842D5D"/>
    <w:rsid w:val="00842D70"/>
    <w:rsid w:val="00842E26"/>
    <w:rsid w:val="00842EF5"/>
    <w:rsid w:val="0084317F"/>
    <w:rsid w:val="008431C7"/>
    <w:rsid w:val="008432C2"/>
    <w:rsid w:val="008432D0"/>
    <w:rsid w:val="00843327"/>
    <w:rsid w:val="00843436"/>
    <w:rsid w:val="00843654"/>
    <w:rsid w:val="00843831"/>
    <w:rsid w:val="00843856"/>
    <w:rsid w:val="008438B8"/>
    <w:rsid w:val="00843988"/>
    <w:rsid w:val="00843A09"/>
    <w:rsid w:val="00843A5F"/>
    <w:rsid w:val="00843B71"/>
    <w:rsid w:val="00843C37"/>
    <w:rsid w:val="00843DE1"/>
    <w:rsid w:val="00843F5C"/>
    <w:rsid w:val="00844040"/>
    <w:rsid w:val="0084408F"/>
    <w:rsid w:val="008440E8"/>
    <w:rsid w:val="00844146"/>
    <w:rsid w:val="008441DD"/>
    <w:rsid w:val="00844226"/>
    <w:rsid w:val="008443B1"/>
    <w:rsid w:val="008444B6"/>
    <w:rsid w:val="00844551"/>
    <w:rsid w:val="008445CC"/>
    <w:rsid w:val="008446E4"/>
    <w:rsid w:val="0084493F"/>
    <w:rsid w:val="00844A2C"/>
    <w:rsid w:val="00844A82"/>
    <w:rsid w:val="00844B02"/>
    <w:rsid w:val="00844CCE"/>
    <w:rsid w:val="00844F39"/>
    <w:rsid w:val="00845549"/>
    <w:rsid w:val="008456C9"/>
    <w:rsid w:val="0084589B"/>
    <w:rsid w:val="0084597C"/>
    <w:rsid w:val="008459C3"/>
    <w:rsid w:val="00845ACF"/>
    <w:rsid w:val="00845BF9"/>
    <w:rsid w:val="00845C23"/>
    <w:rsid w:val="00845CC4"/>
    <w:rsid w:val="00845DA2"/>
    <w:rsid w:val="00845EA1"/>
    <w:rsid w:val="008461B6"/>
    <w:rsid w:val="008462B2"/>
    <w:rsid w:val="008464CB"/>
    <w:rsid w:val="008465BE"/>
    <w:rsid w:val="008467C3"/>
    <w:rsid w:val="008467C7"/>
    <w:rsid w:val="008467CD"/>
    <w:rsid w:val="00846883"/>
    <w:rsid w:val="00846B23"/>
    <w:rsid w:val="00846BD2"/>
    <w:rsid w:val="00846C47"/>
    <w:rsid w:val="00846D24"/>
    <w:rsid w:val="00846F0A"/>
    <w:rsid w:val="00846F5D"/>
    <w:rsid w:val="00846F76"/>
    <w:rsid w:val="00846FBB"/>
    <w:rsid w:val="00847042"/>
    <w:rsid w:val="00847165"/>
    <w:rsid w:val="008471C7"/>
    <w:rsid w:val="008472FB"/>
    <w:rsid w:val="008473E0"/>
    <w:rsid w:val="008473F6"/>
    <w:rsid w:val="008474CB"/>
    <w:rsid w:val="008474DF"/>
    <w:rsid w:val="008474EA"/>
    <w:rsid w:val="008476D7"/>
    <w:rsid w:val="00847708"/>
    <w:rsid w:val="00847832"/>
    <w:rsid w:val="008478C7"/>
    <w:rsid w:val="008478E9"/>
    <w:rsid w:val="008478F8"/>
    <w:rsid w:val="00847934"/>
    <w:rsid w:val="00847D4D"/>
    <w:rsid w:val="00850444"/>
    <w:rsid w:val="008504BE"/>
    <w:rsid w:val="008504F9"/>
    <w:rsid w:val="00850824"/>
    <w:rsid w:val="0085088F"/>
    <w:rsid w:val="008508CC"/>
    <w:rsid w:val="0085097C"/>
    <w:rsid w:val="00850ACA"/>
    <w:rsid w:val="00850B2C"/>
    <w:rsid w:val="00850D4D"/>
    <w:rsid w:val="00850E80"/>
    <w:rsid w:val="00850F08"/>
    <w:rsid w:val="00850F9F"/>
    <w:rsid w:val="00850FAA"/>
    <w:rsid w:val="00851023"/>
    <w:rsid w:val="00851361"/>
    <w:rsid w:val="008513C0"/>
    <w:rsid w:val="00851544"/>
    <w:rsid w:val="008515B5"/>
    <w:rsid w:val="0085183C"/>
    <w:rsid w:val="00851976"/>
    <w:rsid w:val="00851A0F"/>
    <w:rsid w:val="00851B67"/>
    <w:rsid w:val="00851B7C"/>
    <w:rsid w:val="00851BCE"/>
    <w:rsid w:val="00851C7C"/>
    <w:rsid w:val="00851C8C"/>
    <w:rsid w:val="00851D04"/>
    <w:rsid w:val="00851D3C"/>
    <w:rsid w:val="00851D93"/>
    <w:rsid w:val="00851DD1"/>
    <w:rsid w:val="00851F00"/>
    <w:rsid w:val="00851FB0"/>
    <w:rsid w:val="00852244"/>
    <w:rsid w:val="008522CF"/>
    <w:rsid w:val="0085254C"/>
    <w:rsid w:val="008525F3"/>
    <w:rsid w:val="0085270B"/>
    <w:rsid w:val="008527A0"/>
    <w:rsid w:val="00852826"/>
    <w:rsid w:val="00852A70"/>
    <w:rsid w:val="00852AC7"/>
    <w:rsid w:val="00852C12"/>
    <w:rsid w:val="00852C92"/>
    <w:rsid w:val="00852EBF"/>
    <w:rsid w:val="00852EC8"/>
    <w:rsid w:val="00852F89"/>
    <w:rsid w:val="00852FD6"/>
    <w:rsid w:val="00853317"/>
    <w:rsid w:val="00853471"/>
    <w:rsid w:val="00853525"/>
    <w:rsid w:val="008536E7"/>
    <w:rsid w:val="00853979"/>
    <w:rsid w:val="00853999"/>
    <w:rsid w:val="008539B5"/>
    <w:rsid w:val="00853ACB"/>
    <w:rsid w:val="00853B12"/>
    <w:rsid w:val="00853C93"/>
    <w:rsid w:val="00853DD1"/>
    <w:rsid w:val="00853FB1"/>
    <w:rsid w:val="00853FF5"/>
    <w:rsid w:val="008540F1"/>
    <w:rsid w:val="00854127"/>
    <w:rsid w:val="0085423C"/>
    <w:rsid w:val="008542BE"/>
    <w:rsid w:val="0085436C"/>
    <w:rsid w:val="00854389"/>
    <w:rsid w:val="00854600"/>
    <w:rsid w:val="008548F7"/>
    <w:rsid w:val="0085492C"/>
    <w:rsid w:val="00854992"/>
    <w:rsid w:val="00854A07"/>
    <w:rsid w:val="00854AE3"/>
    <w:rsid w:val="00854B93"/>
    <w:rsid w:val="00854C74"/>
    <w:rsid w:val="00854E19"/>
    <w:rsid w:val="0085517D"/>
    <w:rsid w:val="008551D8"/>
    <w:rsid w:val="0085524A"/>
    <w:rsid w:val="008552DF"/>
    <w:rsid w:val="008552F5"/>
    <w:rsid w:val="0085535A"/>
    <w:rsid w:val="008554B2"/>
    <w:rsid w:val="008554CC"/>
    <w:rsid w:val="008556A5"/>
    <w:rsid w:val="00855765"/>
    <w:rsid w:val="00855792"/>
    <w:rsid w:val="008558F5"/>
    <w:rsid w:val="008559F3"/>
    <w:rsid w:val="00855A4A"/>
    <w:rsid w:val="00855B4D"/>
    <w:rsid w:val="00855C36"/>
    <w:rsid w:val="00855DCC"/>
    <w:rsid w:val="00855F2B"/>
    <w:rsid w:val="00855F3C"/>
    <w:rsid w:val="008560A9"/>
    <w:rsid w:val="0085613C"/>
    <w:rsid w:val="00856287"/>
    <w:rsid w:val="008562E3"/>
    <w:rsid w:val="008562FC"/>
    <w:rsid w:val="0085631F"/>
    <w:rsid w:val="00856343"/>
    <w:rsid w:val="0085637C"/>
    <w:rsid w:val="00856715"/>
    <w:rsid w:val="008567A4"/>
    <w:rsid w:val="008567C9"/>
    <w:rsid w:val="008567F1"/>
    <w:rsid w:val="0085689D"/>
    <w:rsid w:val="008569EA"/>
    <w:rsid w:val="008569EC"/>
    <w:rsid w:val="00856B41"/>
    <w:rsid w:val="00856C3B"/>
    <w:rsid w:val="00856C93"/>
    <w:rsid w:val="00856CA3"/>
    <w:rsid w:val="00856E81"/>
    <w:rsid w:val="00856F51"/>
    <w:rsid w:val="00856FAD"/>
    <w:rsid w:val="00856FFD"/>
    <w:rsid w:val="00857021"/>
    <w:rsid w:val="00857170"/>
    <w:rsid w:val="008572C7"/>
    <w:rsid w:val="008574AE"/>
    <w:rsid w:val="008574B6"/>
    <w:rsid w:val="008576A5"/>
    <w:rsid w:val="008576BE"/>
    <w:rsid w:val="00857AA5"/>
    <w:rsid w:val="00857BFE"/>
    <w:rsid w:val="00857D9F"/>
    <w:rsid w:val="00857EB4"/>
    <w:rsid w:val="00860084"/>
    <w:rsid w:val="00860312"/>
    <w:rsid w:val="00860573"/>
    <w:rsid w:val="00860649"/>
    <w:rsid w:val="008607DF"/>
    <w:rsid w:val="00860810"/>
    <w:rsid w:val="0086089B"/>
    <w:rsid w:val="008608A5"/>
    <w:rsid w:val="008608BB"/>
    <w:rsid w:val="00860A0D"/>
    <w:rsid w:val="00860A57"/>
    <w:rsid w:val="00860AB7"/>
    <w:rsid w:val="00860B80"/>
    <w:rsid w:val="00860B88"/>
    <w:rsid w:val="00860BA4"/>
    <w:rsid w:val="00860C99"/>
    <w:rsid w:val="00860EEC"/>
    <w:rsid w:val="00860F6E"/>
    <w:rsid w:val="00861036"/>
    <w:rsid w:val="0086116D"/>
    <w:rsid w:val="008611A1"/>
    <w:rsid w:val="008614FE"/>
    <w:rsid w:val="00861558"/>
    <w:rsid w:val="008615E1"/>
    <w:rsid w:val="0086180C"/>
    <w:rsid w:val="0086182B"/>
    <w:rsid w:val="00861847"/>
    <w:rsid w:val="00861A8C"/>
    <w:rsid w:val="00861DD7"/>
    <w:rsid w:val="00861E3B"/>
    <w:rsid w:val="00861F41"/>
    <w:rsid w:val="00861FEB"/>
    <w:rsid w:val="00862057"/>
    <w:rsid w:val="00862217"/>
    <w:rsid w:val="00862304"/>
    <w:rsid w:val="00862384"/>
    <w:rsid w:val="008623D3"/>
    <w:rsid w:val="0086246D"/>
    <w:rsid w:val="008624E0"/>
    <w:rsid w:val="0086270B"/>
    <w:rsid w:val="00862848"/>
    <w:rsid w:val="00862D3D"/>
    <w:rsid w:val="00862E5B"/>
    <w:rsid w:val="00863327"/>
    <w:rsid w:val="00863397"/>
    <w:rsid w:val="00863476"/>
    <w:rsid w:val="008636C0"/>
    <w:rsid w:val="00863767"/>
    <w:rsid w:val="00863AE7"/>
    <w:rsid w:val="00863C3C"/>
    <w:rsid w:val="00863C69"/>
    <w:rsid w:val="00863C7F"/>
    <w:rsid w:val="00863CAB"/>
    <w:rsid w:val="00863FE5"/>
    <w:rsid w:val="008640D9"/>
    <w:rsid w:val="008642B0"/>
    <w:rsid w:val="008645F5"/>
    <w:rsid w:val="00864690"/>
    <w:rsid w:val="0086475E"/>
    <w:rsid w:val="00864777"/>
    <w:rsid w:val="0086484A"/>
    <w:rsid w:val="008648C9"/>
    <w:rsid w:val="00864901"/>
    <w:rsid w:val="00864B4B"/>
    <w:rsid w:val="00864B78"/>
    <w:rsid w:val="00864CF6"/>
    <w:rsid w:val="00864CFF"/>
    <w:rsid w:val="00864D50"/>
    <w:rsid w:val="00864E13"/>
    <w:rsid w:val="00864E92"/>
    <w:rsid w:val="00864F5C"/>
    <w:rsid w:val="00864F7D"/>
    <w:rsid w:val="00865007"/>
    <w:rsid w:val="00865035"/>
    <w:rsid w:val="008650C3"/>
    <w:rsid w:val="0086517B"/>
    <w:rsid w:val="0086518C"/>
    <w:rsid w:val="008651A2"/>
    <w:rsid w:val="008652C6"/>
    <w:rsid w:val="00865473"/>
    <w:rsid w:val="00865499"/>
    <w:rsid w:val="0086584F"/>
    <w:rsid w:val="008658DA"/>
    <w:rsid w:val="008659D6"/>
    <w:rsid w:val="00865A9F"/>
    <w:rsid w:val="00865AE5"/>
    <w:rsid w:val="00865B72"/>
    <w:rsid w:val="00865BC1"/>
    <w:rsid w:val="00865C79"/>
    <w:rsid w:val="00865D01"/>
    <w:rsid w:val="00865D4E"/>
    <w:rsid w:val="00865F20"/>
    <w:rsid w:val="00865F2C"/>
    <w:rsid w:val="0086604A"/>
    <w:rsid w:val="00866147"/>
    <w:rsid w:val="00866160"/>
    <w:rsid w:val="00866355"/>
    <w:rsid w:val="008663F3"/>
    <w:rsid w:val="00866451"/>
    <w:rsid w:val="00866500"/>
    <w:rsid w:val="00866503"/>
    <w:rsid w:val="00866543"/>
    <w:rsid w:val="008669DD"/>
    <w:rsid w:val="00866A68"/>
    <w:rsid w:val="00866AC1"/>
    <w:rsid w:val="00866B1B"/>
    <w:rsid w:val="00866B38"/>
    <w:rsid w:val="00866B46"/>
    <w:rsid w:val="00866CC3"/>
    <w:rsid w:val="00866D62"/>
    <w:rsid w:val="00866D66"/>
    <w:rsid w:val="00866DC8"/>
    <w:rsid w:val="00866E40"/>
    <w:rsid w:val="00866F5E"/>
    <w:rsid w:val="00866FE1"/>
    <w:rsid w:val="00866FEC"/>
    <w:rsid w:val="0086723B"/>
    <w:rsid w:val="008672FA"/>
    <w:rsid w:val="00867401"/>
    <w:rsid w:val="008676FC"/>
    <w:rsid w:val="00867870"/>
    <w:rsid w:val="00867AE4"/>
    <w:rsid w:val="00867B64"/>
    <w:rsid w:val="00867DCA"/>
    <w:rsid w:val="00867F7E"/>
    <w:rsid w:val="00867FC9"/>
    <w:rsid w:val="00870041"/>
    <w:rsid w:val="008700D5"/>
    <w:rsid w:val="00870361"/>
    <w:rsid w:val="008704DB"/>
    <w:rsid w:val="0087062E"/>
    <w:rsid w:val="008706A0"/>
    <w:rsid w:val="008706EC"/>
    <w:rsid w:val="0087075E"/>
    <w:rsid w:val="008707D0"/>
    <w:rsid w:val="00870A83"/>
    <w:rsid w:val="00870BB4"/>
    <w:rsid w:val="00870BEB"/>
    <w:rsid w:val="00870CAD"/>
    <w:rsid w:val="00870E75"/>
    <w:rsid w:val="00870F06"/>
    <w:rsid w:val="00871055"/>
    <w:rsid w:val="008711D2"/>
    <w:rsid w:val="008711D7"/>
    <w:rsid w:val="008713B0"/>
    <w:rsid w:val="008713F2"/>
    <w:rsid w:val="0087158F"/>
    <w:rsid w:val="00871642"/>
    <w:rsid w:val="008716CA"/>
    <w:rsid w:val="00871748"/>
    <w:rsid w:val="00871A9F"/>
    <w:rsid w:val="00871CAC"/>
    <w:rsid w:val="00871EBE"/>
    <w:rsid w:val="008720C3"/>
    <w:rsid w:val="008720F7"/>
    <w:rsid w:val="00872162"/>
    <w:rsid w:val="008721BE"/>
    <w:rsid w:val="008725DE"/>
    <w:rsid w:val="008725E7"/>
    <w:rsid w:val="008728E0"/>
    <w:rsid w:val="00872A56"/>
    <w:rsid w:val="00872E1A"/>
    <w:rsid w:val="00872E22"/>
    <w:rsid w:val="0087342F"/>
    <w:rsid w:val="0087387A"/>
    <w:rsid w:val="00873884"/>
    <w:rsid w:val="008739FF"/>
    <w:rsid w:val="00873A70"/>
    <w:rsid w:val="00873B82"/>
    <w:rsid w:val="00873CDA"/>
    <w:rsid w:val="00873CE4"/>
    <w:rsid w:val="00873D55"/>
    <w:rsid w:val="00873E57"/>
    <w:rsid w:val="00873EB3"/>
    <w:rsid w:val="00873F23"/>
    <w:rsid w:val="00873F70"/>
    <w:rsid w:val="00874134"/>
    <w:rsid w:val="00874185"/>
    <w:rsid w:val="0087444A"/>
    <w:rsid w:val="008744DC"/>
    <w:rsid w:val="00874544"/>
    <w:rsid w:val="0087454E"/>
    <w:rsid w:val="0087460D"/>
    <w:rsid w:val="00874786"/>
    <w:rsid w:val="0087483C"/>
    <w:rsid w:val="008748E5"/>
    <w:rsid w:val="0087496A"/>
    <w:rsid w:val="00874975"/>
    <w:rsid w:val="008749EF"/>
    <w:rsid w:val="00874AB3"/>
    <w:rsid w:val="00874AE8"/>
    <w:rsid w:val="00874D76"/>
    <w:rsid w:val="00874E3E"/>
    <w:rsid w:val="00874EFF"/>
    <w:rsid w:val="00874F3F"/>
    <w:rsid w:val="0087503C"/>
    <w:rsid w:val="008751E2"/>
    <w:rsid w:val="0087539B"/>
    <w:rsid w:val="00875524"/>
    <w:rsid w:val="0087559F"/>
    <w:rsid w:val="008755CD"/>
    <w:rsid w:val="00875692"/>
    <w:rsid w:val="00875772"/>
    <w:rsid w:val="00875AD1"/>
    <w:rsid w:val="00875AF5"/>
    <w:rsid w:val="00875C8D"/>
    <w:rsid w:val="00875CD0"/>
    <w:rsid w:val="00875E03"/>
    <w:rsid w:val="00875E5E"/>
    <w:rsid w:val="00876000"/>
    <w:rsid w:val="008763A3"/>
    <w:rsid w:val="008763F3"/>
    <w:rsid w:val="0087654E"/>
    <w:rsid w:val="0087659F"/>
    <w:rsid w:val="0087663B"/>
    <w:rsid w:val="008769B2"/>
    <w:rsid w:val="008769E5"/>
    <w:rsid w:val="00876B69"/>
    <w:rsid w:val="00876D0A"/>
    <w:rsid w:val="00876D49"/>
    <w:rsid w:val="00876F96"/>
    <w:rsid w:val="00876FEB"/>
    <w:rsid w:val="008771B5"/>
    <w:rsid w:val="008771E1"/>
    <w:rsid w:val="008773F1"/>
    <w:rsid w:val="008775E2"/>
    <w:rsid w:val="00877652"/>
    <w:rsid w:val="00877706"/>
    <w:rsid w:val="00877796"/>
    <w:rsid w:val="00877801"/>
    <w:rsid w:val="00877A18"/>
    <w:rsid w:val="00877A19"/>
    <w:rsid w:val="00877AD8"/>
    <w:rsid w:val="00877BDC"/>
    <w:rsid w:val="00877D06"/>
    <w:rsid w:val="00877D43"/>
    <w:rsid w:val="00877E13"/>
    <w:rsid w:val="00877E1C"/>
    <w:rsid w:val="00877EB4"/>
    <w:rsid w:val="00877F85"/>
    <w:rsid w:val="00880444"/>
    <w:rsid w:val="008804C1"/>
    <w:rsid w:val="00880537"/>
    <w:rsid w:val="008806A3"/>
    <w:rsid w:val="008806E4"/>
    <w:rsid w:val="00880719"/>
    <w:rsid w:val="00880AB5"/>
    <w:rsid w:val="00880BC6"/>
    <w:rsid w:val="00880C75"/>
    <w:rsid w:val="00880CBB"/>
    <w:rsid w:val="00880CC7"/>
    <w:rsid w:val="00880DB8"/>
    <w:rsid w:val="00880E4D"/>
    <w:rsid w:val="0088106F"/>
    <w:rsid w:val="008810CF"/>
    <w:rsid w:val="00881279"/>
    <w:rsid w:val="00881391"/>
    <w:rsid w:val="00881395"/>
    <w:rsid w:val="008813E3"/>
    <w:rsid w:val="008813EE"/>
    <w:rsid w:val="00881815"/>
    <w:rsid w:val="00881996"/>
    <w:rsid w:val="00881B40"/>
    <w:rsid w:val="00881C8A"/>
    <w:rsid w:val="00881CDF"/>
    <w:rsid w:val="00881E10"/>
    <w:rsid w:val="008821A1"/>
    <w:rsid w:val="008821A4"/>
    <w:rsid w:val="008821DE"/>
    <w:rsid w:val="0088228E"/>
    <w:rsid w:val="008822A2"/>
    <w:rsid w:val="00882316"/>
    <w:rsid w:val="00882391"/>
    <w:rsid w:val="008823CB"/>
    <w:rsid w:val="0088246B"/>
    <w:rsid w:val="008824AF"/>
    <w:rsid w:val="00882567"/>
    <w:rsid w:val="008826D7"/>
    <w:rsid w:val="00882717"/>
    <w:rsid w:val="00882AC5"/>
    <w:rsid w:val="00882AFB"/>
    <w:rsid w:val="00882B52"/>
    <w:rsid w:val="00882DB4"/>
    <w:rsid w:val="00882FF5"/>
    <w:rsid w:val="00883472"/>
    <w:rsid w:val="0088347B"/>
    <w:rsid w:val="008834DE"/>
    <w:rsid w:val="0088361D"/>
    <w:rsid w:val="0088378A"/>
    <w:rsid w:val="008839E8"/>
    <w:rsid w:val="008839EC"/>
    <w:rsid w:val="00883AF1"/>
    <w:rsid w:val="00883CD5"/>
    <w:rsid w:val="00883CDC"/>
    <w:rsid w:val="00883E64"/>
    <w:rsid w:val="00883EA5"/>
    <w:rsid w:val="00883F10"/>
    <w:rsid w:val="008840B7"/>
    <w:rsid w:val="00884153"/>
    <w:rsid w:val="00884185"/>
    <w:rsid w:val="008843F1"/>
    <w:rsid w:val="00884419"/>
    <w:rsid w:val="0088449F"/>
    <w:rsid w:val="008846D7"/>
    <w:rsid w:val="008847C3"/>
    <w:rsid w:val="008848F1"/>
    <w:rsid w:val="00884A8B"/>
    <w:rsid w:val="00884AEB"/>
    <w:rsid w:val="00884B72"/>
    <w:rsid w:val="00884DB3"/>
    <w:rsid w:val="00884DC7"/>
    <w:rsid w:val="00884E72"/>
    <w:rsid w:val="0088573B"/>
    <w:rsid w:val="00885815"/>
    <w:rsid w:val="0088582B"/>
    <w:rsid w:val="008858ED"/>
    <w:rsid w:val="00885994"/>
    <w:rsid w:val="008859B3"/>
    <w:rsid w:val="00885A27"/>
    <w:rsid w:val="00885AE1"/>
    <w:rsid w:val="00885C2A"/>
    <w:rsid w:val="00885D2A"/>
    <w:rsid w:val="00885D50"/>
    <w:rsid w:val="00885E14"/>
    <w:rsid w:val="00885EA9"/>
    <w:rsid w:val="00885F32"/>
    <w:rsid w:val="00885F3E"/>
    <w:rsid w:val="00885F44"/>
    <w:rsid w:val="00885FB5"/>
    <w:rsid w:val="00886071"/>
    <w:rsid w:val="008862AC"/>
    <w:rsid w:val="0088630A"/>
    <w:rsid w:val="00886340"/>
    <w:rsid w:val="008863A0"/>
    <w:rsid w:val="00886669"/>
    <w:rsid w:val="00886771"/>
    <w:rsid w:val="00886A71"/>
    <w:rsid w:val="00886B79"/>
    <w:rsid w:val="00886C29"/>
    <w:rsid w:val="00886C88"/>
    <w:rsid w:val="00886D80"/>
    <w:rsid w:val="00886D8C"/>
    <w:rsid w:val="00886F2E"/>
    <w:rsid w:val="00886F4E"/>
    <w:rsid w:val="00886F63"/>
    <w:rsid w:val="00886FBC"/>
    <w:rsid w:val="008870D5"/>
    <w:rsid w:val="00887172"/>
    <w:rsid w:val="0088743A"/>
    <w:rsid w:val="00887467"/>
    <w:rsid w:val="0088749C"/>
    <w:rsid w:val="0088752D"/>
    <w:rsid w:val="008875BF"/>
    <w:rsid w:val="0088765D"/>
    <w:rsid w:val="008876A1"/>
    <w:rsid w:val="00887717"/>
    <w:rsid w:val="00887748"/>
    <w:rsid w:val="0088799E"/>
    <w:rsid w:val="008879C2"/>
    <w:rsid w:val="00887A26"/>
    <w:rsid w:val="00887B8C"/>
    <w:rsid w:val="00887BE5"/>
    <w:rsid w:val="00887D8F"/>
    <w:rsid w:val="00887E17"/>
    <w:rsid w:val="00890206"/>
    <w:rsid w:val="008902BC"/>
    <w:rsid w:val="008902F3"/>
    <w:rsid w:val="0089047B"/>
    <w:rsid w:val="008904C0"/>
    <w:rsid w:val="00890528"/>
    <w:rsid w:val="008906CD"/>
    <w:rsid w:val="00890791"/>
    <w:rsid w:val="008907B8"/>
    <w:rsid w:val="0089086B"/>
    <w:rsid w:val="008909F1"/>
    <w:rsid w:val="00890AD4"/>
    <w:rsid w:val="00890B3F"/>
    <w:rsid w:val="00890DC6"/>
    <w:rsid w:val="00890E95"/>
    <w:rsid w:val="00890EEE"/>
    <w:rsid w:val="00891018"/>
    <w:rsid w:val="00891107"/>
    <w:rsid w:val="008911D7"/>
    <w:rsid w:val="00891453"/>
    <w:rsid w:val="00891733"/>
    <w:rsid w:val="00891781"/>
    <w:rsid w:val="00891A6D"/>
    <w:rsid w:val="00891BA1"/>
    <w:rsid w:val="00891C82"/>
    <w:rsid w:val="00891EE9"/>
    <w:rsid w:val="008922C7"/>
    <w:rsid w:val="00892492"/>
    <w:rsid w:val="008924D7"/>
    <w:rsid w:val="008926E2"/>
    <w:rsid w:val="0089273C"/>
    <w:rsid w:val="0089299B"/>
    <w:rsid w:val="00892A61"/>
    <w:rsid w:val="00892D0D"/>
    <w:rsid w:val="00892D23"/>
    <w:rsid w:val="00892DE3"/>
    <w:rsid w:val="00892DE5"/>
    <w:rsid w:val="00892F2C"/>
    <w:rsid w:val="00892F38"/>
    <w:rsid w:val="0089306A"/>
    <w:rsid w:val="00893146"/>
    <w:rsid w:val="0089316E"/>
    <w:rsid w:val="00893175"/>
    <w:rsid w:val="00893215"/>
    <w:rsid w:val="008932F5"/>
    <w:rsid w:val="008932FF"/>
    <w:rsid w:val="00893341"/>
    <w:rsid w:val="008934CB"/>
    <w:rsid w:val="00893550"/>
    <w:rsid w:val="00893650"/>
    <w:rsid w:val="008937C6"/>
    <w:rsid w:val="00893B42"/>
    <w:rsid w:val="00893D6A"/>
    <w:rsid w:val="00893D7C"/>
    <w:rsid w:val="00894139"/>
    <w:rsid w:val="00894148"/>
    <w:rsid w:val="00894195"/>
    <w:rsid w:val="008941F7"/>
    <w:rsid w:val="0089432D"/>
    <w:rsid w:val="008946AF"/>
    <w:rsid w:val="00894740"/>
    <w:rsid w:val="008949EF"/>
    <w:rsid w:val="00894A78"/>
    <w:rsid w:val="00894A86"/>
    <w:rsid w:val="00894AA3"/>
    <w:rsid w:val="00894AD9"/>
    <w:rsid w:val="00894B4E"/>
    <w:rsid w:val="00894B9A"/>
    <w:rsid w:val="00894C19"/>
    <w:rsid w:val="00894D94"/>
    <w:rsid w:val="00894E38"/>
    <w:rsid w:val="00895034"/>
    <w:rsid w:val="00895345"/>
    <w:rsid w:val="0089551B"/>
    <w:rsid w:val="0089555F"/>
    <w:rsid w:val="008956B5"/>
    <w:rsid w:val="008957AA"/>
    <w:rsid w:val="0089586E"/>
    <w:rsid w:val="00895A9E"/>
    <w:rsid w:val="00895AB5"/>
    <w:rsid w:val="00895BBC"/>
    <w:rsid w:val="00895C4A"/>
    <w:rsid w:val="00895DBC"/>
    <w:rsid w:val="00895EEB"/>
    <w:rsid w:val="00895F59"/>
    <w:rsid w:val="008961FF"/>
    <w:rsid w:val="008962CD"/>
    <w:rsid w:val="008963C5"/>
    <w:rsid w:val="008963D6"/>
    <w:rsid w:val="008964B3"/>
    <w:rsid w:val="00896505"/>
    <w:rsid w:val="008965A8"/>
    <w:rsid w:val="008966F8"/>
    <w:rsid w:val="0089689E"/>
    <w:rsid w:val="00896B03"/>
    <w:rsid w:val="00896B6A"/>
    <w:rsid w:val="00896C16"/>
    <w:rsid w:val="00896DA5"/>
    <w:rsid w:val="00896E62"/>
    <w:rsid w:val="00897004"/>
    <w:rsid w:val="008971A7"/>
    <w:rsid w:val="008971AF"/>
    <w:rsid w:val="008971B2"/>
    <w:rsid w:val="008971DA"/>
    <w:rsid w:val="00897219"/>
    <w:rsid w:val="0089742B"/>
    <w:rsid w:val="00897579"/>
    <w:rsid w:val="008975C4"/>
    <w:rsid w:val="008976C1"/>
    <w:rsid w:val="0089782C"/>
    <w:rsid w:val="00897923"/>
    <w:rsid w:val="00897986"/>
    <w:rsid w:val="00897A07"/>
    <w:rsid w:val="00897ADD"/>
    <w:rsid w:val="00897C21"/>
    <w:rsid w:val="00897E39"/>
    <w:rsid w:val="00897E49"/>
    <w:rsid w:val="00897E55"/>
    <w:rsid w:val="00897EDE"/>
    <w:rsid w:val="00897F56"/>
    <w:rsid w:val="00897F80"/>
    <w:rsid w:val="00897FD5"/>
    <w:rsid w:val="008A0067"/>
    <w:rsid w:val="008A01F5"/>
    <w:rsid w:val="008A040F"/>
    <w:rsid w:val="008A0567"/>
    <w:rsid w:val="008A05E4"/>
    <w:rsid w:val="008A0662"/>
    <w:rsid w:val="008A073D"/>
    <w:rsid w:val="008A07BB"/>
    <w:rsid w:val="008A0869"/>
    <w:rsid w:val="008A0905"/>
    <w:rsid w:val="008A0A19"/>
    <w:rsid w:val="008A0B10"/>
    <w:rsid w:val="008A0B1A"/>
    <w:rsid w:val="008A0B53"/>
    <w:rsid w:val="008A0C57"/>
    <w:rsid w:val="008A0CBD"/>
    <w:rsid w:val="008A0F2A"/>
    <w:rsid w:val="008A0FFF"/>
    <w:rsid w:val="008A10BB"/>
    <w:rsid w:val="008A1193"/>
    <w:rsid w:val="008A11C4"/>
    <w:rsid w:val="008A1209"/>
    <w:rsid w:val="008A1233"/>
    <w:rsid w:val="008A13E4"/>
    <w:rsid w:val="008A14F6"/>
    <w:rsid w:val="008A162F"/>
    <w:rsid w:val="008A16FA"/>
    <w:rsid w:val="008A17CC"/>
    <w:rsid w:val="008A17DE"/>
    <w:rsid w:val="008A182D"/>
    <w:rsid w:val="008A1A82"/>
    <w:rsid w:val="008A1A92"/>
    <w:rsid w:val="008A1B8B"/>
    <w:rsid w:val="008A21FE"/>
    <w:rsid w:val="008A2273"/>
    <w:rsid w:val="008A2304"/>
    <w:rsid w:val="008A235C"/>
    <w:rsid w:val="008A23F0"/>
    <w:rsid w:val="008A23F2"/>
    <w:rsid w:val="008A241A"/>
    <w:rsid w:val="008A24A2"/>
    <w:rsid w:val="008A25E2"/>
    <w:rsid w:val="008A2609"/>
    <w:rsid w:val="008A2621"/>
    <w:rsid w:val="008A2A2A"/>
    <w:rsid w:val="008A2A7F"/>
    <w:rsid w:val="008A2BC4"/>
    <w:rsid w:val="008A2BD1"/>
    <w:rsid w:val="008A2DD9"/>
    <w:rsid w:val="008A2F49"/>
    <w:rsid w:val="008A2F5F"/>
    <w:rsid w:val="008A3153"/>
    <w:rsid w:val="008A317D"/>
    <w:rsid w:val="008A3396"/>
    <w:rsid w:val="008A33D4"/>
    <w:rsid w:val="008A3451"/>
    <w:rsid w:val="008A34E5"/>
    <w:rsid w:val="008A353E"/>
    <w:rsid w:val="008A3600"/>
    <w:rsid w:val="008A38DD"/>
    <w:rsid w:val="008A3964"/>
    <w:rsid w:val="008A39E1"/>
    <w:rsid w:val="008A3A3A"/>
    <w:rsid w:val="008A3B75"/>
    <w:rsid w:val="008A3B9F"/>
    <w:rsid w:val="008A3BDD"/>
    <w:rsid w:val="008A3D21"/>
    <w:rsid w:val="008A3DD3"/>
    <w:rsid w:val="008A3F4F"/>
    <w:rsid w:val="008A412B"/>
    <w:rsid w:val="008A4234"/>
    <w:rsid w:val="008A4243"/>
    <w:rsid w:val="008A4524"/>
    <w:rsid w:val="008A4569"/>
    <w:rsid w:val="008A4913"/>
    <w:rsid w:val="008A4A5A"/>
    <w:rsid w:val="008A4A84"/>
    <w:rsid w:val="008A4AEE"/>
    <w:rsid w:val="008A4BDF"/>
    <w:rsid w:val="008A4BE8"/>
    <w:rsid w:val="008A4CF6"/>
    <w:rsid w:val="008A4D4E"/>
    <w:rsid w:val="008A4D70"/>
    <w:rsid w:val="008A4DA4"/>
    <w:rsid w:val="008A4DD4"/>
    <w:rsid w:val="008A4E5A"/>
    <w:rsid w:val="008A4E65"/>
    <w:rsid w:val="008A4F36"/>
    <w:rsid w:val="008A4F91"/>
    <w:rsid w:val="008A4FE5"/>
    <w:rsid w:val="008A5783"/>
    <w:rsid w:val="008A5A51"/>
    <w:rsid w:val="008A5AA9"/>
    <w:rsid w:val="008A5B40"/>
    <w:rsid w:val="008A5B68"/>
    <w:rsid w:val="008A5EDC"/>
    <w:rsid w:val="008A61D2"/>
    <w:rsid w:val="008A62F8"/>
    <w:rsid w:val="008A63AC"/>
    <w:rsid w:val="008A6441"/>
    <w:rsid w:val="008A65E3"/>
    <w:rsid w:val="008A667E"/>
    <w:rsid w:val="008A6927"/>
    <w:rsid w:val="008A692B"/>
    <w:rsid w:val="008A6935"/>
    <w:rsid w:val="008A6B8B"/>
    <w:rsid w:val="008A6CCC"/>
    <w:rsid w:val="008A6D6D"/>
    <w:rsid w:val="008A6DA6"/>
    <w:rsid w:val="008A6F34"/>
    <w:rsid w:val="008A700A"/>
    <w:rsid w:val="008A705F"/>
    <w:rsid w:val="008A70C2"/>
    <w:rsid w:val="008A7144"/>
    <w:rsid w:val="008A7216"/>
    <w:rsid w:val="008A733E"/>
    <w:rsid w:val="008A75CC"/>
    <w:rsid w:val="008A75E3"/>
    <w:rsid w:val="008A7813"/>
    <w:rsid w:val="008A7825"/>
    <w:rsid w:val="008A7C7B"/>
    <w:rsid w:val="008A7D90"/>
    <w:rsid w:val="008A7EA5"/>
    <w:rsid w:val="008A7EFB"/>
    <w:rsid w:val="008A7F46"/>
    <w:rsid w:val="008A7F48"/>
    <w:rsid w:val="008A7FC6"/>
    <w:rsid w:val="008B00F6"/>
    <w:rsid w:val="008B02E7"/>
    <w:rsid w:val="008B02F8"/>
    <w:rsid w:val="008B04FC"/>
    <w:rsid w:val="008B063B"/>
    <w:rsid w:val="008B0663"/>
    <w:rsid w:val="008B0803"/>
    <w:rsid w:val="008B0974"/>
    <w:rsid w:val="008B0A3E"/>
    <w:rsid w:val="008B0B98"/>
    <w:rsid w:val="008B0CA4"/>
    <w:rsid w:val="008B0CBA"/>
    <w:rsid w:val="008B0D55"/>
    <w:rsid w:val="008B0F07"/>
    <w:rsid w:val="008B0F16"/>
    <w:rsid w:val="008B0F73"/>
    <w:rsid w:val="008B0FFD"/>
    <w:rsid w:val="008B10EA"/>
    <w:rsid w:val="008B13D1"/>
    <w:rsid w:val="008B1822"/>
    <w:rsid w:val="008B197C"/>
    <w:rsid w:val="008B1C18"/>
    <w:rsid w:val="008B1CEC"/>
    <w:rsid w:val="008B1D1B"/>
    <w:rsid w:val="008B1D4A"/>
    <w:rsid w:val="008B1D74"/>
    <w:rsid w:val="008B1DA8"/>
    <w:rsid w:val="008B1F10"/>
    <w:rsid w:val="008B2027"/>
    <w:rsid w:val="008B2059"/>
    <w:rsid w:val="008B22D1"/>
    <w:rsid w:val="008B2326"/>
    <w:rsid w:val="008B2617"/>
    <w:rsid w:val="008B28AC"/>
    <w:rsid w:val="008B2990"/>
    <w:rsid w:val="008B2A87"/>
    <w:rsid w:val="008B2D45"/>
    <w:rsid w:val="008B33B8"/>
    <w:rsid w:val="008B3449"/>
    <w:rsid w:val="008B34A9"/>
    <w:rsid w:val="008B354D"/>
    <w:rsid w:val="008B3906"/>
    <w:rsid w:val="008B3A74"/>
    <w:rsid w:val="008B3B83"/>
    <w:rsid w:val="008B3BC5"/>
    <w:rsid w:val="008B3CD9"/>
    <w:rsid w:val="008B3D6A"/>
    <w:rsid w:val="008B3DC1"/>
    <w:rsid w:val="008B4033"/>
    <w:rsid w:val="008B407E"/>
    <w:rsid w:val="008B4290"/>
    <w:rsid w:val="008B4364"/>
    <w:rsid w:val="008B4372"/>
    <w:rsid w:val="008B46F5"/>
    <w:rsid w:val="008B4792"/>
    <w:rsid w:val="008B4889"/>
    <w:rsid w:val="008B48D9"/>
    <w:rsid w:val="008B4939"/>
    <w:rsid w:val="008B4B0E"/>
    <w:rsid w:val="008B4EAD"/>
    <w:rsid w:val="008B4F1E"/>
    <w:rsid w:val="008B4FBB"/>
    <w:rsid w:val="008B50BF"/>
    <w:rsid w:val="008B5108"/>
    <w:rsid w:val="008B5133"/>
    <w:rsid w:val="008B52B9"/>
    <w:rsid w:val="008B5351"/>
    <w:rsid w:val="008B5398"/>
    <w:rsid w:val="008B54A6"/>
    <w:rsid w:val="008B54E0"/>
    <w:rsid w:val="008B5552"/>
    <w:rsid w:val="008B5657"/>
    <w:rsid w:val="008B56F8"/>
    <w:rsid w:val="008B57ED"/>
    <w:rsid w:val="008B5975"/>
    <w:rsid w:val="008B5A98"/>
    <w:rsid w:val="008B5C04"/>
    <w:rsid w:val="008B5C2B"/>
    <w:rsid w:val="008B5C8E"/>
    <w:rsid w:val="008B5D01"/>
    <w:rsid w:val="008B5D80"/>
    <w:rsid w:val="008B5DB6"/>
    <w:rsid w:val="008B5DD9"/>
    <w:rsid w:val="008B5E67"/>
    <w:rsid w:val="008B5E6E"/>
    <w:rsid w:val="008B5E78"/>
    <w:rsid w:val="008B5F80"/>
    <w:rsid w:val="008B60E3"/>
    <w:rsid w:val="008B6359"/>
    <w:rsid w:val="008B65A0"/>
    <w:rsid w:val="008B6847"/>
    <w:rsid w:val="008B6913"/>
    <w:rsid w:val="008B6990"/>
    <w:rsid w:val="008B69C2"/>
    <w:rsid w:val="008B69FE"/>
    <w:rsid w:val="008B6A14"/>
    <w:rsid w:val="008B6A52"/>
    <w:rsid w:val="008B6B0A"/>
    <w:rsid w:val="008B6BFF"/>
    <w:rsid w:val="008B6C4A"/>
    <w:rsid w:val="008B6CB8"/>
    <w:rsid w:val="008B6DE8"/>
    <w:rsid w:val="008B6FCF"/>
    <w:rsid w:val="008B7046"/>
    <w:rsid w:val="008B714E"/>
    <w:rsid w:val="008B71CA"/>
    <w:rsid w:val="008B72CF"/>
    <w:rsid w:val="008B72D5"/>
    <w:rsid w:val="008B73C4"/>
    <w:rsid w:val="008B73C6"/>
    <w:rsid w:val="008B7412"/>
    <w:rsid w:val="008B7439"/>
    <w:rsid w:val="008B7574"/>
    <w:rsid w:val="008B7646"/>
    <w:rsid w:val="008B7ABB"/>
    <w:rsid w:val="008B7AC6"/>
    <w:rsid w:val="008B7B2B"/>
    <w:rsid w:val="008B7E71"/>
    <w:rsid w:val="008C02CF"/>
    <w:rsid w:val="008C05DD"/>
    <w:rsid w:val="008C06DF"/>
    <w:rsid w:val="008C086B"/>
    <w:rsid w:val="008C09CB"/>
    <w:rsid w:val="008C0F99"/>
    <w:rsid w:val="008C1012"/>
    <w:rsid w:val="008C1084"/>
    <w:rsid w:val="008C10B6"/>
    <w:rsid w:val="008C12F3"/>
    <w:rsid w:val="008C142D"/>
    <w:rsid w:val="008C142F"/>
    <w:rsid w:val="008C1548"/>
    <w:rsid w:val="008C15B9"/>
    <w:rsid w:val="008C19BB"/>
    <w:rsid w:val="008C19E7"/>
    <w:rsid w:val="008C2039"/>
    <w:rsid w:val="008C2465"/>
    <w:rsid w:val="008C2494"/>
    <w:rsid w:val="008C24AF"/>
    <w:rsid w:val="008C24B9"/>
    <w:rsid w:val="008C24FF"/>
    <w:rsid w:val="008C252C"/>
    <w:rsid w:val="008C2588"/>
    <w:rsid w:val="008C29D7"/>
    <w:rsid w:val="008C2A8A"/>
    <w:rsid w:val="008C2B41"/>
    <w:rsid w:val="008C2C28"/>
    <w:rsid w:val="008C2E90"/>
    <w:rsid w:val="008C2F99"/>
    <w:rsid w:val="008C2FC2"/>
    <w:rsid w:val="008C31FF"/>
    <w:rsid w:val="008C33AB"/>
    <w:rsid w:val="008C34B1"/>
    <w:rsid w:val="008C3557"/>
    <w:rsid w:val="008C3741"/>
    <w:rsid w:val="008C3784"/>
    <w:rsid w:val="008C37AC"/>
    <w:rsid w:val="008C37F1"/>
    <w:rsid w:val="008C38DB"/>
    <w:rsid w:val="008C3923"/>
    <w:rsid w:val="008C3931"/>
    <w:rsid w:val="008C3974"/>
    <w:rsid w:val="008C3A22"/>
    <w:rsid w:val="008C3D9A"/>
    <w:rsid w:val="008C3E5D"/>
    <w:rsid w:val="008C409C"/>
    <w:rsid w:val="008C40A3"/>
    <w:rsid w:val="008C41C2"/>
    <w:rsid w:val="008C4241"/>
    <w:rsid w:val="008C425B"/>
    <w:rsid w:val="008C42D6"/>
    <w:rsid w:val="008C4354"/>
    <w:rsid w:val="008C445A"/>
    <w:rsid w:val="008C45C0"/>
    <w:rsid w:val="008C460C"/>
    <w:rsid w:val="008C467E"/>
    <w:rsid w:val="008C46D9"/>
    <w:rsid w:val="008C47D6"/>
    <w:rsid w:val="008C483F"/>
    <w:rsid w:val="008C4852"/>
    <w:rsid w:val="008C4923"/>
    <w:rsid w:val="008C4B53"/>
    <w:rsid w:val="008C4B6F"/>
    <w:rsid w:val="008C4C09"/>
    <w:rsid w:val="008C5188"/>
    <w:rsid w:val="008C519A"/>
    <w:rsid w:val="008C5291"/>
    <w:rsid w:val="008C532F"/>
    <w:rsid w:val="008C53CA"/>
    <w:rsid w:val="008C53D8"/>
    <w:rsid w:val="008C5479"/>
    <w:rsid w:val="008C54D2"/>
    <w:rsid w:val="008C55D5"/>
    <w:rsid w:val="008C56FE"/>
    <w:rsid w:val="008C5746"/>
    <w:rsid w:val="008C58D9"/>
    <w:rsid w:val="008C5A16"/>
    <w:rsid w:val="008C5AF5"/>
    <w:rsid w:val="008C5D06"/>
    <w:rsid w:val="008C5F91"/>
    <w:rsid w:val="008C5F96"/>
    <w:rsid w:val="008C61E6"/>
    <w:rsid w:val="008C624E"/>
    <w:rsid w:val="008C62A7"/>
    <w:rsid w:val="008C6301"/>
    <w:rsid w:val="008C6642"/>
    <w:rsid w:val="008C66AA"/>
    <w:rsid w:val="008C66FE"/>
    <w:rsid w:val="008C671B"/>
    <w:rsid w:val="008C6725"/>
    <w:rsid w:val="008C6748"/>
    <w:rsid w:val="008C6761"/>
    <w:rsid w:val="008C6781"/>
    <w:rsid w:val="008C6830"/>
    <w:rsid w:val="008C68DB"/>
    <w:rsid w:val="008C693D"/>
    <w:rsid w:val="008C69AF"/>
    <w:rsid w:val="008C69D1"/>
    <w:rsid w:val="008C6D96"/>
    <w:rsid w:val="008C6E51"/>
    <w:rsid w:val="008C6E82"/>
    <w:rsid w:val="008C6F5F"/>
    <w:rsid w:val="008C7070"/>
    <w:rsid w:val="008C70AF"/>
    <w:rsid w:val="008C7182"/>
    <w:rsid w:val="008C72C2"/>
    <w:rsid w:val="008C74F4"/>
    <w:rsid w:val="008C75C7"/>
    <w:rsid w:val="008C75CA"/>
    <w:rsid w:val="008C772F"/>
    <w:rsid w:val="008C7F94"/>
    <w:rsid w:val="008D011E"/>
    <w:rsid w:val="008D01FC"/>
    <w:rsid w:val="008D0324"/>
    <w:rsid w:val="008D042F"/>
    <w:rsid w:val="008D0462"/>
    <w:rsid w:val="008D04EB"/>
    <w:rsid w:val="008D053D"/>
    <w:rsid w:val="008D0611"/>
    <w:rsid w:val="008D0651"/>
    <w:rsid w:val="008D07AD"/>
    <w:rsid w:val="008D0861"/>
    <w:rsid w:val="008D0A66"/>
    <w:rsid w:val="008D0E23"/>
    <w:rsid w:val="008D0FA0"/>
    <w:rsid w:val="008D105C"/>
    <w:rsid w:val="008D1076"/>
    <w:rsid w:val="008D10A0"/>
    <w:rsid w:val="008D1184"/>
    <w:rsid w:val="008D11C1"/>
    <w:rsid w:val="008D11E0"/>
    <w:rsid w:val="008D1269"/>
    <w:rsid w:val="008D1413"/>
    <w:rsid w:val="008D146D"/>
    <w:rsid w:val="008D16E6"/>
    <w:rsid w:val="008D1946"/>
    <w:rsid w:val="008D194A"/>
    <w:rsid w:val="008D1BF6"/>
    <w:rsid w:val="008D1D96"/>
    <w:rsid w:val="008D1EA7"/>
    <w:rsid w:val="008D2154"/>
    <w:rsid w:val="008D2277"/>
    <w:rsid w:val="008D23F7"/>
    <w:rsid w:val="008D25FA"/>
    <w:rsid w:val="008D2A46"/>
    <w:rsid w:val="008D2D6E"/>
    <w:rsid w:val="008D2E4F"/>
    <w:rsid w:val="008D2F07"/>
    <w:rsid w:val="008D2FA9"/>
    <w:rsid w:val="008D2FD4"/>
    <w:rsid w:val="008D31E9"/>
    <w:rsid w:val="008D337B"/>
    <w:rsid w:val="008D33CC"/>
    <w:rsid w:val="008D33CE"/>
    <w:rsid w:val="008D34CA"/>
    <w:rsid w:val="008D35BB"/>
    <w:rsid w:val="008D36F6"/>
    <w:rsid w:val="008D378A"/>
    <w:rsid w:val="008D3806"/>
    <w:rsid w:val="008D3815"/>
    <w:rsid w:val="008D3998"/>
    <w:rsid w:val="008D3A88"/>
    <w:rsid w:val="008D3B04"/>
    <w:rsid w:val="008D3DE5"/>
    <w:rsid w:val="008D3E4F"/>
    <w:rsid w:val="008D3E77"/>
    <w:rsid w:val="008D3F5D"/>
    <w:rsid w:val="008D3FD5"/>
    <w:rsid w:val="008D404F"/>
    <w:rsid w:val="008D40CB"/>
    <w:rsid w:val="008D414C"/>
    <w:rsid w:val="008D4177"/>
    <w:rsid w:val="008D4201"/>
    <w:rsid w:val="008D42AA"/>
    <w:rsid w:val="008D4438"/>
    <w:rsid w:val="008D4481"/>
    <w:rsid w:val="008D44A6"/>
    <w:rsid w:val="008D44C6"/>
    <w:rsid w:val="008D46AB"/>
    <w:rsid w:val="008D46E7"/>
    <w:rsid w:val="008D4839"/>
    <w:rsid w:val="008D4995"/>
    <w:rsid w:val="008D4C62"/>
    <w:rsid w:val="008D4C90"/>
    <w:rsid w:val="008D4E35"/>
    <w:rsid w:val="008D4ED8"/>
    <w:rsid w:val="008D4F4E"/>
    <w:rsid w:val="008D50C3"/>
    <w:rsid w:val="008D50E1"/>
    <w:rsid w:val="008D515E"/>
    <w:rsid w:val="008D5179"/>
    <w:rsid w:val="008D520F"/>
    <w:rsid w:val="008D52D7"/>
    <w:rsid w:val="008D53FC"/>
    <w:rsid w:val="008D549A"/>
    <w:rsid w:val="008D560E"/>
    <w:rsid w:val="008D5698"/>
    <w:rsid w:val="008D580D"/>
    <w:rsid w:val="008D5820"/>
    <w:rsid w:val="008D59F9"/>
    <w:rsid w:val="008D5B69"/>
    <w:rsid w:val="008D5C1B"/>
    <w:rsid w:val="008D5C37"/>
    <w:rsid w:val="008D5DF2"/>
    <w:rsid w:val="008D5E76"/>
    <w:rsid w:val="008D60D7"/>
    <w:rsid w:val="008D6160"/>
    <w:rsid w:val="008D6189"/>
    <w:rsid w:val="008D6195"/>
    <w:rsid w:val="008D64A5"/>
    <w:rsid w:val="008D6514"/>
    <w:rsid w:val="008D6651"/>
    <w:rsid w:val="008D6667"/>
    <w:rsid w:val="008D6A20"/>
    <w:rsid w:val="008D6E92"/>
    <w:rsid w:val="008D6FD8"/>
    <w:rsid w:val="008D725E"/>
    <w:rsid w:val="008D72CD"/>
    <w:rsid w:val="008D776C"/>
    <w:rsid w:val="008D779E"/>
    <w:rsid w:val="008D7974"/>
    <w:rsid w:val="008D7A54"/>
    <w:rsid w:val="008D7C90"/>
    <w:rsid w:val="008D7D0F"/>
    <w:rsid w:val="008D7DD4"/>
    <w:rsid w:val="008D7DD5"/>
    <w:rsid w:val="008D7E72"/>
    <w:rsid w:val="008E013F"/>
    <w:rsid w:val="008E03DC"/>
    <w:rsid w:val="008E05ED"/>
    <w:rsid w:val="008E06FA"/>
    <w:rsid w:val="008E0937"/>
    <w:rsid w:val="008E09DA"/>
    <w:rsid w:val="008E0A37"/>
    <w:rsid w:val="008E0AC6"/>
    <w:rsid w:val="008E0BB7"/>
    <w:rsid w:val="008E0BBD"/>
    <w:rsid w:val="008E0CFC"/>
    <w:rsid w:val="008E0D7E"/>
    <w:rsid w:val="008E0FA6"/>
    <w:rsid w:val="008E0FE9"/>
    <w:rsid w:val="008E113C"/>
    <w:rsid w:val="008E116E"/>
    <w:rsid w:val="008E11BD"/>
    <w:rsid w:val="008E126D"/>
    <w:rsid w:val="008E129B"/>
    <w:rsid w:val="008E1485"/>
    <w:rsid w:val="008E14CB"/>
    <w:rsid w:val="008E14DA"/>
    <w:rsid w:val="008E1869"/>
    <w:rsid w:val="008E199C"/>
    <w:rsid w:val="008E1A84"/>
    <w:rsid w:val="008E1AAE"/>
    <w:rsid w:val="008E1AFD"/>
    <w:rsid w:val="008E1BAC"/>
    <w:rsid w:val="008E1D10"/>
    <w:rsid w:val="008E1E47"/>
    <w:rsid w:val="008E1F90"/>
    <w:rsid w:val="008E1FE4"/>
    <w:rsid w:val="008E2038"/>
    <w:rsid w:val="008E2075"/>
    <w:rsid w:val="008E228C"/>
    <w:rsid w:val="008E22EC"/>
    <w:rsid w:val="008E2671"/>
    <w:rsid w:val="008E295B"/>
    <w:rsid w:val="008E295D"/>
    <w:rsid w:val="008E2A7A"/>
    <w:rsid w:val="008E2B10"/>
    <w:rsid w:val="008E2B43"/>
    <w:rsid w:val="008E2C14"/>
    <w:rsid w:val="008E2D5A"/>
    <w:rsid w:val="008E2E96"/>
    <w:rsid w:val="008E2EDC"/>
    <w:rsid w:val="008E30BC"/>
    <w:rsid w:val="008E32A9"/>
    <w:rsid w:val="008E356B"/>
    <w:rsid w:val="008E356E"/>
    <w:rsid w:val="008E3598"/>
    <w:rsid w:val="008E36A9"/>
    <w:rsid w:val="008E36BA"/>
    <w:rsid w:val="008E37B0"/>
    <w:rsid w:val="008E39B9"/>
    <w:rsid w:val="008E39F1"/>
    <w:rsid w:val="008E3A52"/>
    <w:rsid w:val="008E3B5C"/>
    <w:rsid w:val="008E3BBF"/>
    <w:rsid w:val="008E3C88"/>
    <w:rsid w:val="008E3DE9"/>
    <w:rsid w:val="008E3E17"/>
    <w:rsid w:val="008E4084"/>
    <w:rsid w:val="008E44F5"/>
    <w:rsid w:val="008E49AE"/>
    <w:rsid w:val="008E4B46"/>
    <w:rsid w:val="008E4D10"/>
    <w:rsid w:val="008E4DF0"/>
    <w:rsid w:val="008E4E66"/>
    <w:rsid w:val="008E4E6F"/>
    <w:rsid w:val="008E4E71"/>
    <w:rsid w:val="008E5233"/>
    <w:rsid w:val="008E52E8"/>
    <w:rsid w:val="008E58C7"/>
    <w:rsid w:val="008E5B43"/>
    <w:rsid w:val="008E5B65"/>
    <w:rsid w:val="008E5DE5"/>
    <w:rsid w:val="008E5E8D"/>
    <w:rsid w:val="008E5E9F"/>
    <w:rsid w:val="008E6022"/>
    <w:rsid w:val="008E61A9"/>
    <w:rsid w:val="008E627E"/>
    <w:rsid w:val="008E64D2"/>
    <w:rsid w:val="008E679E"/>
    <w:rsid w:val="008E67B4"/>
    <w:rsid w:val="008E67E2"/>
    <w:rsid w:val="008E68F0"/>
    <w:rsid w:val="008E6AFB"/>
    <w:rsid w:val="008E6B46"/>
    <w:rsid w:val="008E6CC1"/>
    <w:rsid w:val="008E6CF8"/>
    <w:rsid w:val="008E6F69"/>
    <w:rsid w:val="008E6FA2"/>
    <w:rsid w:val="008E7166"/>
    <w:rsid w:val="008E72DE"/>
    <w:rsid w:val="008E74D0"/>
    <w:rsid w:val="008E75A0"/>
    <w:rsid w:val="008E76E6"/>
    <w:rsid w:val="008E7705"/>
    <w:rsid w:val="008E7CDD"/>
    <w:rsid w:val="008E7E0C"/>
    <w:rsid w:val="008E7EFA"/>
    <w:rsid w:val="008F00E0"/>
    <w:rsid w:val="008F0113"/>
    <w:rsid w:val="008F0147"/>
    <w:rsid w:val="008F02F1"/>
    <w:rsid w:val="008F041B"/>
    <w:rsid w:val="008F0438"/>
    <w:rsid w:val="008F0472"/>
    <w:rsid w:val="008F04B2"/>
    <w:rsid w:val="008F054E"/>
    <w:rsid w:val="008F0714"/>
    <w:rsid w:val="008F0767"/>
    <w:rsid w:val="008F07A2"/>
    <w:rsid w:val="008F0830"/>
    <w:rsid w:val="008F0902"/>
    <w:rsid w:val="008F09D6"/>
    <w:rsid w:val="008F0A17"/>
    <w:rsid w:val="008F0C00"/>
    <w:rsid w:val="008F0EFC"/>
    <w:rsid w:val="008F0FB1"/>
    <w:rsid w:val="008F0FF7"/>
    <w:rsid w:val="008F100B"/>
    <w:rsid w:val="008F1059"/>
    <w:rsid w:val="008F1068"/>
    <w:rsid w:val="008F1070"/>
    <w:rsid w:val="008F10EF"/>
    <w:rsid w:val="008F112A"/>
    <w:rsid w:val="008F14D1"/>
    <w:rsid w:val="008F150F"/>
    <w:rsid w:val="008F15EC"/>
    <w:rsid w:val="008F16EC"/>
    <w:rsid w:val="008F1730"/>
    <w:rsid w:val="008F176F"/>
    <w:rsid w:val="008F17CC"/>
    <w:rsid w:val="008F1980"/>
    <w:rsid w:val="008F1B15"/>
    <w:rsid w:val="008F1CC1"/>
    <w:rsid w:val="008F1D38"/>
    <w:rsid w:val="008F1E47"/>
    <w:rsid w:val="008F20C7"/>
    <w:rsid w:val="008F221E"/>
    <w:rsid w:val="008F2420"/>
    <w:rsid w:val="008F249C"/>
    <w:rsid w:val="008F2A6D"/>
    <w:rsid w:val="008F2AA9"/>
    <w:rsid w:val="008F2AC7"/>
    <w:rsid w:val="008F2B2A"/>
    <w:rsid w:val="008F2B85"/>
    <w:rsid w:val="008F2BED"/>
    <w:rsid w:val="008F2CDD"/>
    <w:rsid w:val="008F2DF3"/>
    <w:rsid w:val="008F2E9B"/>
    <w:rsid w:val="008F2F89"/>
    <w:rsid w:val="008F2F9B"/>
    <w:rsid w:val="008F30B1"/>
    <w:rsid w:val="008F3827"/>
    <w:rsid w:val="008F38B1"/>
    <w:rsid w:val="008F38EA"/>
    <w:rsid w:val="008F3BB2"/>
    <w:rsid w:val="008F3DF4"/>
    <w:rsid w:val="008F3F81"/>
    <w:rsid w:val="008F3F9A"/>
    <w:rsid w:val="008F3FE1"/>
    <w:rsid w:val="008F404A"/>
    <w:rsid w:val="008F4095"/>
    <w:rsid w:val="008F40A3"/>
    <w:rsid w:val="008F40B5"/>
    <w:rsid w:val="008F4305"/>
    <w:rsid w:val="008F447B"/>
    <w:rsid w:val="008F4556"/>
    <w:rsid w:val="008F4560"/>
    <w:rsid w:val="008F47B3"/>
    <w:rsid w:val="008F47F9"/>
    <w:rsid w:val="008F4B87"/>
    <w:rsid w:val="008F4C44"/>
    <w:rsid w:val="008F4D91"/>
    <w:rsid w:val="008F4E9B"/>
    <w:rsid w:val="008F4F43"/>
    <w:rsid w:val="008F509A"/>
    <w:rsid w:val="008F528E"/>
    <w:rsid w:val="008F5337"/>
    <w:rsid w:val="008F53C6"/>
    <w:rsid w:val="008F54FB"/>
    <w:rsid w:val="008F552D"/>
    <w:rsid w:val="008F55C4"/>
    <w:rsid w:val="008F55DC"/>
    <w:rsid w:val="008F5911"/>
    <w:rsid w:val="008F5AA6"/>
    <w:rsid w:val="008F5B7B"/>
    <w:rsid w:val="008F5C4D"/>
    <w:rsid w:val="008F5CF2"/>
    <w:rsid w:val="008F5D56"/>
    <w:rsid w:val="008F5D5F"/>
    <w:rsid w:val="008F5F9B"/>
    <w:rsid w:val="008F5FC6"/>
    <w:rsid w:val="008F6077"/>
    <w:rsid w:val="008F6207"/>
    <w:rsid w:val="008F62CE"/>
    <w:rsid w:val="008F6362"/>
    <w:rsid w:val="008F645B"/>
    <w:rsid w:val="008F65BE"/>
    <w:rsid w:val="008F669F"/>
    <w:rsid w:val="008F66CB"/>
    <w:rsid w:val="008F66E6"/>
    <w:rsid w:val="008F6BC1"/>
    <w:rsid w:val="008F6C07"/>
    <w:rsid w:val="008F6D49"/>
    <w:rsid w:val="008F6D70"/>
    <w:rsid w:val="008F6E76"/>
    <w:rsid w:val="008F726C"/>
    <w:rsid w:val="008F72AD"/>
    <w:rsid w:val="008F73FB"/>
    <w:rsid w:val="008F7513"/>
    <w:rsid w:val="008F7653"/>
    <w:rsid w:val="008F77A3"/>
    <w:rsid w:val="008F7869"/>
    <w:rsid w:val="009001B5"/>
    <w:rsid w:val="0090025A"/>
    <w:rsid w:val="009005C8"/>
    <w:rsid w:val="00900606"/>
    <w:rsid w:val="009006A0"/>
    <w:rsid w:val="0090087D"/>
    <w:rsid w:val="009009AF"/>
    <w:rsid w:val="009009C9"/>
    <w:rsid w:val="00900A27"/>
    <w:rsid w:val="00900BAC"/>
    <w:rsid w:val="00900C84"/>
    <w:rsid w:val="00900E67"/>
    <w:rsid w:val="00900F37"/>
    <w:rsid w:val="0090102C"/>
    <w:rsid w:val="0090128F"/>
    <w:rsid w:val="009012EC"/>
    <w:rsid w:val="0090150E"/>
    <w:rsid w:val="00901516"/>
    <w:rsid w:val="00901628"/>
    <w:rsid w:val="00901688"/>
    <w:rsid w:val="00901693"/>
    <w:rsid w:val="009016D0"/>
    <w:rsid w:val="0090175D"/>
    <w:rsid w:val="009018E9"/>
    <w:rsid w:val="0090190C"/>
    <w:rsid w:val="00901926"/>
    <w:rsid w:val="00901AE8"/>
    <w:rsid w:val="00901B12"/>
    <w:rsid w:val="00901B1A"/>
    <w:rsid w:val="00901DA4"/>
    <w:rsid w:val="00901E6A"/>
    <w:rsid w:val="00901EDC"/>
    <w:rsid w:val="00902176"/>
    <w:rsid w:val="009021D2"/>
    <w:rsid w:val="009021F9"/>
    <w:rsid w:val="0090225F"/>
    <w:rsid w:val="009022AD"/>
    <w:rsid w:val="0090239D"/>
    <w:rsid w:val="0090251C"/>
    <w:rsid w:val="009026F1"/>
    <w:rsid w:val="00902740"/>
    <w:rsid w:val="00902842"/>
    <w:rsid w:val="00902854"/>
    <w:rsid w:val="00902884"/>
    <w:rsid w:val="009028BE"/>
    <w:rsid w:val="00902998"/>
    <w:rsid w:val="009029E6"/>
    <w:rsid w:val="00902A12"/>
    <w:rsid w:val="00902D98"/>
    <w:rsid w:val="00902E6A"/>
    <w:rsid w:val="00902F03"/>
    <w:rsid w:val="00902FBB"/>
    <w:rsid w:val="00902FD2"/>
    <w:rsid w:val="009030D7"/>
    <w:rsid w:val="009030FE"/>
    <w:rsid w:val="00903148"/>
    <w:rsid w:val="0090318F"/>
    <w:rsid w:val="0090321F"/>
    <w:rsid w:val="00903329"/>
    <w:rsid w:val="00903390"/>
    <w:rsid w:val="009033E5"/>
    <w:rsid w:val="00903433"/>
    <w:rsid w:val="009034FD"/>
    <w:rsid w:val="0090353F"/>
    <w:rsid w:val="00903589"/>
    <w:rsid w:val="0090364B"/>
    <w:rsid w:val="00903728"/>
    <w:rsid w:val="00903773"/>
    <w:rsid w:val="00903A3D"/>
    <w:rsid w:val="00903AEB"/>
    <w:rsid w:val="00903B42"/>
    <w:rsid w:val="00903B4D"/>
    <w:rsid w:val="00903C57"/>
    <w:rsid w:val="00903C7B"/>
    <w:rsid w:val="00903DC7"/>
    <w:rsid w:val="00903EFF"/>
    <w:rsid w:val="00903F7E"/>
    <w:rsid w:val="00903FD3"/>
    <w:rsid w:val="009040E8"/>
    <w:rsid w:val="009041ED"/>
    <w:rsid w:val="0090421B"/>
    <w:rsid w:val="009042CA"/>
    <w:rsid w:val="009042D8"/>
    <w:rsid w:val="0090445D"/>
    <w:rsid w:val="00904478"/>
    <w:rsid w:val="00904645"/>
    <w:rsid w:val="009048FE"/>
    <w:rsid w:val="009049FF"/>
    <w:rsid w:val="00904BAD"/>
    <w:rsid w:val="00904EA7"/>
    <w:rsid w:val="00904F75"/>
    <w:rsid w:val="009050D2"/>
    <w:rsid w:val="00905550"/>
    <w:rsid w:val="00905612"/>
    <w:rsid w:val="00905616"/>
    <w:rsid w:val="0090561D"/>
    <w:rsid w:val="0090565C"/>
    <w:rsid w:val="009056CE"/>
    <w:rsid w:val="00905782"/>
    <w:rsid w:val="00905877"/>
    <w:rsid w:val="009058D9"/>
    <w:rsid w:val="00905B03"/>
    <w:rsid w:val="00905B11"/>
    <w:rsid w:val="00905C21"/>
    <w:rsid w:val="00905E74"/>
    <w:rsid w:val="009060E8"/>
    <w:rsid w:val="00906276"/>
    <w:rsid w:val="009063E8"/>
    <w:rsid w:val="00906416"/>
    <w:rsid w:val="00906541"/>
    <w:rsid w:val="009067F4"/>
    <w:rsid w:val="009069A5"/>
    <w:rsid w:val="009069BA"/>
    <w:rsid w:val="00906D3E"/>
    <w:rsid w:val="00906FBC"/>
    <w:rsid w:val="009070EB"/>
    <w:rsid w:val="00907137"/>
    <w:rsid w:val="0090735D"/>
    <w:rsid w:val="009073C5"/>
    <w:rsid w:val="0090740F"/>
    <w:rsid w:val="009074A1"/>
    <w:rsid w:val="0090755A"/>
    <w:rsid w:val="0090765B"/>
    <w:rsid w:val="009076A1"/>
    <w:rsid w:val="009076DB"/>
    <w:rsid w:val="009077C6"/>
    <w:rsid w:val="00907805"/>
    <w:rsid w:val="00907944"/>
    <w:rsid w:val="00907A88"/>
    <w:rsid w:val="00907B91"/>
    <w:rsid w:val="00907D76"/>
    <w:rsid w:val="00907D7C"/>
    <w:rsid w:val="00907DB0"/>
    <w:rsid w:val="00907EE2"/>
    <w:rsid w:val="00907F45"/>
    <w:rsid w:val="00910061"/>
    <w:rsid w:val="0091007D"/>
    <w:rsid w:val="009100E6"/>
    <w:rsid w:val="00910109"/>
    <w:rsid w:val="0091024F"/>
    <w:rsid w:val="00910387"/>
    <w:rsid w:val="009106F9"/>
    <w:rsid w:val="009106FE"/>
    <w:rsid w:val="009107ED"/>
    <w:rsid w:val="00910A5F"/>
    <w:rsid w:val="00910BEE"/>
    <w:rsid w:val="00910C15"/>
    <w:rsid w:val="00910E37"/>
    <w:rsid w:val="00911029"/>
    <w:rsid w:val="009111E4"/>
    <w:rsid w:val="00911331"/>
    <w:rsid w:val="00911594"/>
    <w:rsid w:val="00911625"/>
    <w:rsid w:val="00911721"/>
    <w:rsid w:val="0091195A"/>
    <w:rsid w:val="00911A3C"/>
    <w:rsid w:val="00911BAB"/>
    <w:rsid w:val="00911BBE"/>
    <w:rsid w:val="00911C04"/>
    <w:rsid w:val="00911F15"/>
    <w:rsid w:val="00912055"/>
    <w:rsid w:val="00912122"/>
    <w:rsid w:val="00912150"/>
    <w:rsid w:val="00912157"/>
    <w:rsid w:val="009121EF"/>
    <w:rsid w:val="0091222B"/>
    <w:rsid w:val="009123AE"/>
    <w:rsid w:val="009124C6"/>
    <w:rsid w:val="009127AB"/>
    <w:rsid w:val="009127CA"/>
    <w:rsid w:val="00912979"/>
    <w:rsid w:val="00912A17"/>
    <w:rsid w:val="00912B4E"/>
    <w:rsid w:val="00912B6C"/>
    <w:rsid w:val="00912BD2"/>
    <w:rsid w:val="00912CBD"/>
    <w:rsid w:val="00912CE0"/>
    <w:rsid w:val="009130E3"/>
    <w:rsid w:val="00913282"/>
    <w:rsid w:val="009132D9"/>
    <w:rsid w:val="00913398"/>
    <w:rsid w:val="009133E3"/>
    <w:rsid w:val="009134E5"/>
    <w:rsid w:val="009135AB"/>
    <w:rsid w:val="0091370C"/>
    <w:rsid w:val="009138BF"/>
    <w:rsid w:val="0091396B"/>
    <w:rsid w:val="00913AB4"/>
    <w:rsid w:val="00913C60"/>
    <w:rsid w:val="00913CAD"/>
    <w:rsid w:val="00914106"/>
    <w:rsid w:val="00914240"/>
    <w:rsid w:val="00914380"/>
    <w:rsid w:val="00914595"/>
    <w:rsid w:val="009147E7"/>
    <w:rsid w:val="009147F2"/>
    <w:rsid w:val="00914892"/>
    <w:rsid w:val="009148BE"/>
    <w:rsid w:val="009148CE"/>
    <w:rsid w:val="00914904"/>
    <w:rsid w:val="0091495E"/>
    <w:rsid w:val="009149E1"/>
    <w:rsid w:val="00914B68"/>
    <w:rsid w:val="00914C13"/>
    <w:rsid w:val="00914DD5"/>
    <w:rsid w:val="00914E14"/>
    <w:rsid w:val="00914E46"/>
    <w:rsid w:val="00914E53"/>
    <w:rsid w:val="00914FA9"/>
    <w:rsid w:val="0091502E"/>
    <w:rsid w:val="009150DD"/>
    <w:rsid w:val="009150FB"/>
    <w:rsid w:val="0091512D"/>
    <w:rsid w:val="009151A7"/>
    <w:rsid w:val="0091523F"/>
    <w:rsid w:val="0091556A"/>
    <w:rsid w:val="009156F1"/>
    <w:rsid w:val="0091572B"/>
    <w:rsid w:val="00915773"/>
    <w:rsid w:val="009157FD"/>
    <w:rsid w:val="00915B4D"/>
    <w:rsid w:val="00915F3B"/>
    <w:rsid w:val="00915F69"/>
    <w:rsid w:val="0091600E"/>
    <w:rsid w:val="0091606A"/>
    <w:rsid w:val="009161C9"/>
    <w:rsid w:val="0091639B"/>
    <w:rsid w:val="009164BE"/>
    <w:rsid w:val="009166BD"/>
    <w:rsid w:val="009168A8"/>
    <w:rsid w:val="00916B56"/>
    <w:rsid w:val="00916C9D"/>
    <w:rsid w:val="00916D6B"/>
    <w:rsid w:val="00916E91"/>
    <w:rsid w:val="00916E99"/>
    <w:rsid w:val="00916EEF"/>
    <w:rsid w:val="00916FFF"/>
    <w:rsid w:val="0091711D"/>
    <w:rsid w:val="00917125"/>
    <w:rsid w:val="009171AC"/>
    <w:rsid w:val="0091724E"/>
    <w:rsid w:val="009172B9"/>
    <w:rsid w:val="00917433"/>
    <w:rsid w:val="00917450"/>
    <w:rsid w:val="00917525"/>
    <w:rsid w:val="0091782A"/>
    <w:rsid w:val="00917883"/>
    <w:rsid w:val="00917AD3"/>
    <w:rsid w:val="00917ADD"/>
    <w:rsid w:val="00917AFD"/>
    <w:rsid w:val="00917C06"/>
    <w:rsid w:val="00917C6E"/>
    <w:rsid w:val="00917CEB"/>
    <w:rsid w:val="00917FA9"/>
    <w:rsid w:val="00920397"/>
    <w:rsid w:val="00920605"/>
    <w:rsid w:val="009207BE"/>
    <w:rsid w:val="009207F6"/>
    <w:rsid w:val="0092083D"/>
    <w:rsid w:val="0092087A"/>
    <w:rsid w:val="009208E4"/>
    <w:rsid w:val="009209C6"/>
    <w:rsid w:val="00920A68"/>
    <w:rsid w:val="00920D0C"/>
    <w:rsid w:val="00920DD8"/>
    <w:rsid w:val="00920F0E"/>
    <w:rsid w:val="00921076"/>
    <w:rsid w:val="0092149D"/>
    <w:rsid w:val="0092155A"/>
    <w:rsid w:val="009215A0"/>
    <w:rsid w:val="00921617"/>
    <w:rsid w:val="00921623"/>
    <w:rsid w:val="0092167D"/>
    <w:rsid w:val="0092175C"/>
    <w:rsid w:val="00921826"/>
    <w:rsid w:val="009218AD"/>
    <w:rsid w:val="00921953"/>
    <w:rsid w:val="009219A5"/>
    <w:rsid w:val="009219A6"/>
    <w:rsid w:val="009219E8"/>
    <w:rsid w:val="00921AE1"/>
    <w:rsid w:val="00921B42"/>
    <w:rsid w:val="00921D3D"/>
    <w:rsid w:val="00921D8E"/>
    <w:rsid w:val="00921E77"/>
    <w:rsid w:val="00921F1C"/>
    <w:rsid w:val="00921FDC"/>
    <w:rsid w:val="00922048"/>
    <w:rsid w:val="009221E7"/>
    <w:rsid w:val="00922230"/>
    <w:rsid w:val="009223DC"/>
    <w:rsid w:val="0092240A"/>
    <w:rsid w:val="009229BE"/>
    <w:rsid w:val="00922AA5"/>
    <w:rsid w:val="00922CEE"/>
    <w:rsid w:val="00922F79"/>
    <w:rsid w:val="00923451"/>
    <w:rsid w:val="00923489"/>
    <w:rsid w:val="00923585"/>
    <w:rsid w:val="00923607"/>
    <w:rsid w:val="00923649"/>
    <w:rsid w:val="00923711"/>
    <w:rsid w:val="00923847"/>
    <w:rsid w:val="00923944"/>
    <w:rsid w:val="00923980"/>
    <w:rsid w:val="00923A79"/>
    <w:rsid w:val="00923C3C"/>
    <w:rsid w:val="00923C64"/>
    <w:rsid w:val="00923D56"/>
    <w:rsid w:val="00923EC4"/>
    <w:rsid w:val="00923FB8"/>
    <w:rsid w:val="00923FC3"/>
    <w:rsid w:val="00923FD0"/>
    <w:rsid w:val="0092424B"/>
    <w:rsid w:val="00924266"/>
    <w:rsid w:val="0092454A"/>
    <w:rsid w:val="00924766"/>
    <w:rsid w:val="00924876"/>
    <w:rsid w:val="009249E0"/>
    <w:rsid w:val="00924AF9"/>
    <w:rsid w:val="00924C14"/>
    <w:rsid w:val="00925188"/>
    <w:rsid w:val="009251FB"/>
    <w:rsid w:val="0092538D"/>
    <w:rsid w:val="0092566D"/>
    <w:rsid w:val="0092587C"/>
    <w:rsid w:val="00925989"/>
    <w:rsid w:val="00925A25"/>
    <w:rsid w:val="00925BC4"/>
    <w:rsid w:val="00925D28"/>
    <w:rsid w:val="00925D92"/>
    <w:rsid w:val="00925E73"/>
    <w:rsid w:val="00925F10"/>
    <w:rsid w:val="00925F5F"/>
    <w:rsid w:val="009260B2"/>
    <w:rsid w:val="009261DF"/>
    <w:rsid w:val="0092624D"/>
    <w:rsid w:val="00926255"/>
    <w:rsid w:val="0092625C"/>
    <w:rsid w:val="00926362"/>
    <w:rsid w:val="00926433"/>
    <w:rsid w:val="0092650D"/>
    <w:rsid w:val="00926561"/>
    <w:rsid w:val="0092658F"/>
    <w:rsid w:val="00926599"/>
    <w:rsid w:val="009265AB"/>
    <w:rsid w:val="00926911"/>
    <w:rsid w:val="00926C43"/>
    <w:rsid w:val="00926C68"/>
    <w:rsid w:val="00926D6D"/>
    <w:rsid w:val="00926F2C"/>
    <w:rsid w:val="00926F3A"/>
    <w:rsid w:val="009270DB"/>
    <w:rsid w:val="009271C8"/>
    <w:rsid w:val="009271CE"/>
    <w:rsid w:val="009272E9"/>
    <w:rsid w:val="0092735B"/>
    <w:rsid w:val="00927438"/>
    <w:rsid w:val="0092743D"/>
    <w:rsid w:val="009274E4"/>
    <w:rsid w:val="0092781A"/>
    <w:rsid w:val="0092795C"/>
    <w:rsid w:val="00927A8F"/>
    <w:rsid w:val="00927AF8"/>
    <w:rsid w:val="00927DCC"/>
    <w:rsid w:val="00927F0F"/>
    <w:rsid w:val="00927F40"/>
    <w:rsid w:val="00927F61"/>
    <w:rsid w:val="00930028"/>
    <w:rsid w:val="0093015B"/>
    <w:rsid w:val="0093024C"/>
    <w:rsid w:val="00930280"/>
    <w:rsid w:val="00930304"/>
    <w:rsid w:val="0093089F"/>
    <w:rsid w:val="00930909"/>
    <w:rsid w:val="00930941"/>
    <w:rsid w:val="009309B8"/>
    <w:rsid w:val="00930CB3"/>
    <w:rsid w:val="00930D6A"/>
    <w:rsid w:val="00930D72"/>
    <w:rsid w:val="00930E42"/>
    <w:rsid w:val="00930F10"/>
    <w:rsid w:val="00930F11"/>
    <w:rsid w:val="00930F36"/>
    <w:rsid w:val="00930F6D"/>
    <w:rsid w:val="009310F4"/>
    <w:rsid w:val="00931117"/>
    <w:rsid w:val="009311C7"/>
    <w:rsid w:val="00931367"/>
    <w:rsid w:val="00931678"/>
    <w:rsid w:val="0093167A"/>
    <w:rsid w:val="00931811"/>
    <w:rsid w:val="009319DA"/>
    <w:rsid w:val="00931B04"/>
    <w:rsid w:val="00931E83"/>
    <w:rsid w:val="0093216F"/>
    <w:rsid w:val="0093226E"/>
    <w:rsid w:val="00932288"/>
    <w:rsid w:val="009323B7"/>
    <w:rsid w:val="009327FA"/>
    <w:rsid w:val="00932838"/>
    <w:rsid w:val="0093297C"/>
    <w:rsid w:val="00932D0E"/>
    <w:rsid w:val="00932F45"/>
    <w:rsid w:val="00933027"/>
    <w:rsid w:val="00933138"/>
    <w:rsid w:val="00933324"/>
    <w:rsid w:val="009334E1"/>
    <w:rsid w:val="009334FF"/>
    <w:rsid w:val="00933549"/>
    <w:rsid w:val="009336F9"/>
    <w:rsid w:val="0093370D"/>
    <w:rsid w:val="00933804"/>
    <w:rsid w:val="009338BB"/>
    <w:rsid w:val="00933BBD"/>
    <w:rsid w:val="00933C30"/>
    <w:rsid w:val="00933CC2"/>
    <w:rsid w:val="00933CE1"/>
    <w:rsid w:val="00933ED0"/>
    <w:rsid w:val="00933F32"/>
    <w:rsid w:val="00933FAC"/>
    <w:rsid w:val="0093405A"/>
    <w:rsid w:val="00934297"/>
    <w:rsid w:val="009342B8"/>
    <w:rsid w:val="009342EB"/>
    <w:rsid w:val="009344D1"/>
    <w:rsid w:val="00934631"/>
    <w:rsid w:val="00934645"/>
    <w:rsid w:val="00934648"/>
    <w:rsid w:val="009346C5"/>
    <w:rsid w:val="0093479F"/>
    <w:rsid w:val="00934934"/>
    <w:rsid w:val="00934BD0"/>
    <w:rsid w:val="00934FAA"/>
    <w:rsid w:val="009351BB"/>
    <w:rsid w:val="0093521F"/>
    <w:rsid w:val="00935316"/>
    <w:rsid w:val="009356AE"/>
    <w:rsid w:val="00935AC7"/>
    <w:rsid w:val="00935BAD"/>
    <w:rsid w:val="00935D2C"/>
    <w:rsid w:val="00935E6C"/>
    <w:rsid w:val="00935E92"/>
    <w:rsid w:val="00935EC1"/>
    <w:rsid w:val="00935EE1"/>
    <w:rsid w:val="00936268"/>
    <w:rsid w:val="009362C5"/>
    <w:rsid w:val="009363B5"/>
    <w:rsid w:val="009363D1"/>
    <w:rsid w:val="00936400"/>
    <w:rsid w:val="00936437"/>
    <w:rsid w:val="0093651D"/>
    <w:rsid w:val="0093679E"/>
    <w:rsid w:val="0093684F"/>
    <w:rsid w:val="009368F8"/>
    <w:rsid w:val="00936955"/>
    <w:rsid w:val="00936998"/>
    <w:rsid w:val="009369D0"/>
    <w:rsid w:val="00936C04"/>
    <w:rsid w:val="00936D16"/>
    <w:rsid w:val="00936D56"/>
    <w:rsid w:val="00936FFD"/>
    <w:rsid w:val="0093710F"/>
    <w:rsid w:val="00937177"/>
    <w:rsid w:val="009371B1"/>
    <w:rsid w:val="009371F5"/>
    <w:rsid w:val="00937422"/>
    <w:rsid w:val="0093761A"/>
    <w:rsid w:val="009376A6"/>
    <w:rsid w:val="009376A8"/>
    <w:rsid w:val="0093783B"/>
    <w:rsid w:val="00937892"/>
    <w:rsid w:val="00937C73"/>
    <w:rsid w:val="00937DF2"/>
    <w:rsid w:val="00937DFD"/>
    <w:rsid w:val="00937FAF"/>
    <w:rsid w:val="00940089"/>
    <w:rsid w:val="0094067C"/>
    <w:rsid w:val="00940848"/>
    <w:rsid w:val="00940853"/>
    <w:rsid w:val="009408F1"/>
    <w:rsid w:val="00940BF4"/>
    <w:rsid w:val="00940F06"/>
    <w:rsid w:val="00940FC0"/>
    <w:rsid w:val="00940FE0"/>
    <w:rsid w:val="00941015"/>
    <w:rsid w:val="009410DF"/>
    <w:rsid w:val="00941119"/>
    <w:rsid w:val="009411C3"/>
    <w:rsid w:val="0094121D"/>
    <w:rsid w:val="0094124B"/>
    <w:rsid w:val="009412CE"/>
    <w:rsid w:val="009412FC"/>
    <w:rsid w:val="0094138D"/>
    <w:rsid w:val="009414E4"/>
    <w:rsid w:val="00941558"/>
    <w:rsid w:val="0094158E"/>
    <w:rsid w:val="0094160E"/>
    <w:rsid w:val="00941681"/>
    <w:rsid w:val="00941849"/>
    <w:rsid w:val="00941947"/>
    <w:rsid w:val="00941AAA"/>
    <w:rsid w:val="00941ADC"/>
    <w:rsid w:val="00941C70"/>
    <w:rsid w:val="00941DB3"/>
    <w:rsid w:val="00941E1E"/>
    <w:rsid w:val="00941EE4"/>
    <w:rsid w:val="00941F57"/>
    <w:rsid w:val="00941F60"/>
    <w:rsid w:val="00942023"/>
    <w:rsid w:val="0094203C"/>
    <w:rsid w:val="009420B0"/>
    <w:rsid w:val="00942169"/>
    <w:rsid w:val="00942449"/>
    <w:rsid w:val="009424A0"/>
    <w:rsid w:val="009425B1"/>
    <w:rsid w:val="009425DC"/>
    <w:rsid w:val="00942693"/>
    <w:rsid w:val="0094279D"/>
    <w:rsid w:val="009427A6"/>
    <w:rsid w:val="009427E1"/>
    <w:rsid w:val="009427EC"/>
    <w:rsid w:val="00942830"/>
    <w:rsid w:val="00942A9E"/>
    <w:rsid w:val="00942D12"/>
    <w:rsid w:val="00942DE0"/>
    <w:rsid w:val="00942EF2"/>
    <w:rsid w:val="00942EFD"/>
    <w:rsid w:val="00943092"/>
    <w:rsid w:val="009430D7"/>
    <w:rsid w:val="0094340D"/>
    <w:rsid w:val="00943586"/>
    <w:rsid w:val="00943633"/>
    <w:rsid w:val="009436F0"/>
    <w:rsid w:val="009437EA"/>
    <w:rsid w:val="0094383C"/>
    <w:rsid w:val="00943BAE"/>
    <w:rsid w:val="00943C25"/>
    <w:rsid w:val="00943E80"/>
    <w:rsid w:val="00943EFB"/>
    <w:rsid w:val="00943FB1"/>
    <w:rsid w:val="00943FEB"/>
    <w:rsid w:val="00943FED"/>
    <w:rsid w:val="0094406A"/>
    <w:rsid w:val="009440BB"/>
    <w:rsid w:val="009440DD"/>
    <w:rsid w:val="00944213"/>
    <w:rsid w:val="0094422A"/>
    <w:rsid w:val="00944253"/>
    <w:rsid w:val="009442E6"/>
    <w:rsid w:val="0094443E"/>
    <w:rsid w:val="009444D0"/>
    <w:rsid w:val="0094471B"/>
    <w:rsid w:val="00944733"/>
    <w:rsid w:val="009447A9"/>
    <w:rsid w:val="009447AE"/>
    <w:rsid w:val="0094486D"/>
    <w:rsid w:val="009448ED"/>
    <w:rsid w:val="00944912"/>
    <w:rsid w:val="00944B3A"/>
    <w:rsid w:val="00944CC8"/>
    <w:rsid w:val="00944E21"/>
    <w:rsid w:val="00944FEC"/>
    <w:rsid w:val="0094508C"/>
    <w:rsid w:val="0094511B"/>
    <w:rsid w:val="00945153"/>
    <w:rsid w:val="00945160"/>
    <w:rsid w:val="00945170"/>
    <w:rsid w:val="009451D1"/>
    <w:rsid w:val="00945372"/>
    <w:rsid w:val="0094557C"/>
    <w:rsid w:val="00945637"/>
    <w:rsid w:val="009459B6"/>
    <w:rsid w:val="00945AF3"/>
    <w:rsid w:val="00945B60"/>
    <w:rsid w:val="00945B90"/>
    <w:rsid w:val="00945C63"/>
    <w:rsid w:val="00945F71"/>
    <w:rsid w:val="00946032"/>
    <w:rsid w:val="00946051"/>
    <w:rsid w:val="009460CC"/>
    <w:rsid w:val="00946150"/>
    <w:rsid w:val="009461C5"/>
    <w:rsid w:val="00946355"/>
    <w:rsid w:val="00946491"/>
    <w:rsid w:val="0094651C"/>
    <w:rsid w:val="0094652A"/>
    <w:rsid w:val="009469A4"/>
    <w:rsid w:val="00946A17"/>
    <w:rsid w:val="00946AE7"/>
    <w:rsid w:val="00946C59"/>
    <w:rsid w:val="00946D54"/>
    <w:rsid w:val="00946D81"/>
    <w:rsid w:val="00946D9E"/>
    <w:rsid w:val="00946E0D"/>
    <w:rsid w:val="00946E9B"/>
    <w:rsid w:val="00946FBA"/>
    <w:rsid w:val="00947008"/>
    <w:rsid w:val="0094703D"/>
    <w:rsid w:val="0094725E"/>
    <w:rsid w:val="00947330"/>
    <w:rsid w:val="0094735C"/>
    <w:rsid w:val="00947546"/>
    <w:rsid w:val="00947583"/>
    <w:rsid w:val="009476B9"/>
    <w:rsid w:val="00947859"/>
    <w:rsid w:val="00947C19"/>
    <w:rsid w:val="00947FB5"/>
    <w:rsid w:val="0095010D"/>
    <w:rsid w:val="0095034B"/>
    <w:rsid w:val="0095036B"/>
    <w:rsid w:val="00950436"/>
    <w:rsid w:val="0095064F"/>
    <w:rsid w:val="00950655"/>
    <w:rsid w:val="0095070E"/>
    <w:rsid w:val="00950779"/>
    <w:rsid w:val="009509E0"/>
    <w:rsid w:val="00950ABF"/>
    <w:rsid w:val="00950BE7"/>
    <w:rsid w:val="00950C03"/>
    <w:rsid w:val="00950C7E"/>
    <w:rsid w:val="00950D16"/>
    <w:rsid w:val="00950FEF"/>
    <w:rsid w:val="00951007"/>
    <w:rsid w:val="00951099"/>
    <w:rsid w:val="009510BD"/>
    <w:rsid w:val="00951125"/>
    <w:rsid w:val="009511F6"/>
    <w:rsid w:val="009512CA"/>
    <w:rsid w:val="0095134A"/>
    <w:rsid w:val="00951606"/>
    <w:rsid w:val="0095167B"/>
    <w:rsid w:val="009517E9"/>
    <w:rsid w:val="00951849"/>
    <w:rsid w:val="00951869"/>
    <w:rsid w:val="00951BA2"/>
    <w:rsid w:val="00951CEC"/>
    <w:rsid w:val="00951DD0"/>
    <w:rsid w:val="0095223B"/>
    <w:rsid w:val="009523B7"/>
    <w:rsid w:val="0095246C"/>
    <w:rsid w:val="0095266B"/>
    <w:rsid w:val="009527E8"/>
    <w:rsid w:val="009528CD"/>
    <w:rsid w:val="0095290A"/>
    <w:rsid w:val="00952A4A"/>
    <w:rsid w:val="00952B4F"/>
    <w:rsid w:val="00952B84"/>
    <w:rsid w:val="00952BB7"/>
    <w:rsid w:val="00952BD6"/>
    <w:rsid w:val="00952C04"/>
    <w:rsid w:val="00952D1C"/>
    <w:rsid w:val="00952F42"/>
    <w:rsid w:val="00952F92"/>
    <w:rsid w:val="00952FE7"/>
    <w:rsid w:val="009530A1"/>
    <w:rsid w:val="009531B4"/>
    <w:rsid w:val="009535AF"/>
    <w:rsid w:val="0095362D"/>
    <w:rsid w:val="0095366F"/>
    <w:rsid w:val="009536F6"/>
    <w:rsid w:val="00953780"/>
    <w:rsid w:val="009537BB"/>
    <w:rsid w:val="009539BD"/>
    <w:rsid w:val="00953BEF"/>
    <w:rsid w:val="00953C4B"/>
    <w:rsid w:val="00953E79"/>
    <w:rsid w:val="00953F1F"/>
    <w:rsid w:val="00954070"/>
    <w:rsid w:val="009540BB"/>
    <w:rsid w:val="00954108"/>
    <w:rsid w:val="0095421D"/>
    <w:rsid w:val="00954252"/>
    <w:rsid w:val="00954370"/>
    <w:rsid w:val="0095471D"/>
    <w:rsid w:val="00954729"/>
    <w:rsid w:val="0095486C"/>
    <w:rsid w:val="009548B6"/>
    <w:rsid w:val="0095490E"/>
    <w:rsid w:val="00954A52"/>
    <w:rsid w:val="00954CD1"/>
    <w:rsid w:val="00954D78"/>
    <w:rsid w:val="00954EB2"/>
    <w:rsid w:val="00954F45"/>
    <w:rsid w:val="00954F8B"/>
    <w:rsid w:val="00955275"/>
    <w:rsid w:val="0095564D"/>
    <w:rsid w:val="0095566D"/>
    <w:rsid w:val="00955A57"/>
    <w:rsid w:val="00955A66"/>
    <w:rsid w:val="00955A78"/>
    <w:rsid w:val="00955A89"/>
    <w:rsid w:val="00955DAD"/>
    <w:rsid w:val="00955ECB"/>
    <w:rsid w:val="00955EDD"/>
    <w:rsid w:val="00955F39"/>
    <w:rsid w:val="00955F4B"/>
    <w:rsid w:val="00955FEA"/>
    <w:rsid w:val="00956169"/>
    <w:rsid w:val="009561B3"/>
    <w:rsid w:val="009562B7"/>
    <w:rsid w:val="0095646A"/>
    <w:rsid w:val="0095654D"/>
    <w:rsid w:val="0095669A"/>
    <w:rsid w:val="009566DF"/>
    <w:rsid w:val="00956872"/>
    <w:rsid w:val="0095698D"/>
    <w:rsid w:val="00956A08"/>
    <w:rsid w:val="00956AA3"/>
    <w:rsid w:val="00956B2B"/>
    <w:rsid w:val="00956C04"/>
    <w:rsid w:val="00956C74"/>
    <w:rsid w:val="00956D01"/>
    <w:rsid w:val="00956D6F"/>
    <w:rsid w:val="00957073"/>
    <w:rsid w:val="009571B2"/>
    <w:rsid w:val="0095722A"/>
    <w:rsid w:val="00957298"/>
    <w:rsid w:val="009574E7"/>
    <w:rsid w:val="0095770A"/>
    <w:rsid w:val="00957B62"/>
    <w:rsid w:val="00957B85"/>
    <w:rsid w:val="00957C95"/>
    <w:rsid w:val="00957E65"/>
    <w:rsid w:val="00957F52"/>
    <w:rsid w:val="00960055"/>
    <w:rsid w:val="00960060"/>
    <w:rsid w:val="0096013B"/>
    <w:rsid w:val="009601AC"/>
    <w:rsid w:val="00960326"/>
    <w:rsid w:val="00960392"/>
    <w:rsid w:val="009603FF"/>
    <w:rsid w:val="009604A0"/>
    <w:rsid w:val="0096064B"/>
    <w:rsid w:val="00960695"/>
    <w:rsid w:val="00960786"/>
    <w:rsid w:val="00960821"/>
    <w:rsid w:val="00960863"/>
    <w:rsid w:val="00960927"/>
    <w:rsid w:val="00960934"/>
    <w:rsid w:val="0096097D"/>
    <w:rsid w:val="009609BF"/>
    <w:rsid w:val="00960C60"/>
    <w:rsid w:val="00960CF0"/>
    <w:rsid w:val="00960E01"/>
    <w:rsid w:val="00960E40"/>
    <w:rsid w:val="00960E49"/>
    <w:rsid w:val="00960EC3"/>
    <w:rsid w:val="009610D2"/>
    <w:rsid w:val="009610E7"/>
    <w:rsid w:val="00961121"/>
    <w:rsid w:val="009611E9"/>
    <w:rsid w:val="009612BC"/>
    <w:rsid w:val="009614A4"/>
    <w:rsid w:val="009614DC"/>
    <w:rsid w:val="009614E7"/>
    <w:rsid w:val="0096165E"/>
    <w:rsid w:val="0096192D"/>
    <w:rsid w:val="0096196B"/>
    <w:rsid w:val="00961993"/>
    <w:rsid w:val="00961A06"/>
    <w:rsid w:val="00961A39"/>
    <w:rsid w:val="00961A8D"/>
    <w:rsid w:val="00961AB2"/>
    <w:rsid w:val="00961AC1"/>
    <w:rsid w:val="00961D01"/>
    <w:rsid w:val="00961E19"/>
    <w:rsid w:val="00961E3E"/>
    <w:rsid w:val="00961F97"/>
    <w:rsid w:val="009621ED"/>
    <w:rsid w:val="00962211"/>
    <w:rsid w:val="0096231A"/>
    <w:rsid w:val="0096236E"/>
    <w:rsid w:val="009623D4"/>
    <w:rsid w:val="00962415"/>
    <w:rsid w:val="009624A2"/>
    <w:rsid w:val="009625BC"/>
    <w:rsid w:val="00962688"/>
    <w:rsid w:val="009627E9"/>
    <w:rsid w:val="00962913"/>
    <w:rsid w:val="00962B3B"/>
    <w:rsid w:val="00962CD1"/>
    <w:rsid w:val="00962E6A"/>
    <w:rsid w:val="00962E9F"/>
    <w:rsid w:val="00962F0D"/>
    <w:rsid w:val="00963066"/>
    <w:rsid w:val="009631DD"/>
    <w:rsid w:val="00963268"/>
    <w:rsid w:val="0096328A"/>
    <w:rsid w:val="009632EC"/>
    <w:rsid w:val="009632FD"/>
    <w:rsid w:val="00963578"/>
    <w:rsid w:val="009635E5"/>
    <w:rsid w:val="0096363C"/>
    <w:rsid w:val="00963A99"/>
    <w:rsid w:val="00963B4C"/>
    <w:rsid w:val="00963B7F"/>
    <w:rsid w:val="00963BD2"/>
    <w:rsid w:val="00963C3A"/>
    <w:rsid w:val="00963CA5"/>
    <w:rsid w:val="00963DDD"/>
    <w:rsid w:val="00963EC9"/>
    <w:rsid w:val="00963FE9"/>
    <w:rsid w:val="00964087"/>
    <w:rsid w:val="009643D2"/>
    <w:rsid w:val="0096467E"/>
    <w:rsid w:val="00964707"/>
    <w:rsid w:val="009648D7"/>
    <w:rsid w:val="00964AC4"/>
    <w:rsid w:val="00964F14"/>
    <w:rsid w:val="00964FB7"/>
    <w:rsid w:val="0096519D"/>
    <w:rsid w:val="00965251"/>
    <w:rsid w:val="00965365"/>
    <w:rsid w:val="00965407"/>
    <w:rsid w:val="00965535"/>
    <w:rsid w:val="009659E3"/>
    <w:rsid w:val="00965AB1"/>
    <w:rsid w:val="00965ABA"/>
    <w:rsid w:val="00965BC3"/>
    <w:rsid w:val="00965E55"/>
    <w:rsid w:val="00965E8E"/>
    <w:rsid w:val="00965F4A"/>
    <w:rsid w:val="00966057"/>
    <w:rsid w:val="0096608C"/>
    <w:rsid w:val="009660D2"/>
    <w:rsid w:val="0096614D"/>
    <w:rsid w:val="009662F7"/>
    <w:rsid w:val="009667B7"/>
    <w:rsid w:val="00966A08"/>
    <w:rsid w:val="00966BEE"/>
    <w:rsid w:val="00966F56"/>
    <w:rsid w:val="00966F64"/>
    <w:rsid w:val="00966F7F"/>
    <w:rsid w:val="00966F9D"/>
    <w:rsid w:val="00967068"/>
    <w:rsid w:val="0096708C"/>
    <w:rsid w:val="009671C1"/>
    <w:rsid w:val="0096732B"/>
    <w:rsid w:val="00967352"/>
    <w:rsid w:val="00967752"/>
    <w:rsid w:val="00967773"/>
    <w:rsid w:val="0096781D"/>
    <w:rsid w:val="0096783A"/>
    <w:rsid w:val="00967850"/>
    <w:rsid w:val="009678E2"/>
    <w:rsid w:val="009679BD"/>
    <w:rsid w:val="00967B8A"/>
    <w:rsid w:val="00967C32"/>
    <w:rsid w:val="00967C71"/>
    <w:rsid w:val="00967C8C"/>
    <w:rsid w:val="00967D48"/>
    <w:rsid w:val="00967DBD"/>
    <w:rsid w:val="009700EC"/>
    <w:rsid w:val="0097015B"/>
    <w:rsid w:val="0097025C"/>
    <w:rsid w:val="0097029A"/>
    <w:rsid w:val="009703AC"/>
    <w:rsid w:val="009704EA"/>
    <w:rsid w:val="00970833"/>
    <w:rsid w:val="009708E9"/>
    <w:rsid w:val="00970987"/>
    <w:rsid w:val="009709A1"/>
    <w:rsid w:val="00970A41"/>
    <w:rsid w:val="00970AAE"/>
    <w:rsid w:val="00970BEA"/>
    <w:rsid w:val="00970C7F"/>
    <w:rsid w:val="00970D8D"/>
    <w:rsid w:val="00970DC6"/>
    <w:rsid w:val="00970E0A"/>
    <w:rsid w:val="00970F22"/>
    <w:rsid w:val="00970FE4"/>
    <w:rsid w:val="00971067"/>
    <w:rsid w:val="009710A8"/>
    <w:rsid w:val="009715EC"/>
    <w:rsid w:val="0097184B"/>
    <w:rsid w:val="00971A99"/>
    <w:rsid w:val="00971B7A"/>
    <w:rsid w:val="00971C7A"/>
    <w:rsid w:val="00971EBB"/>
    <w:rsid w:val="00972052"/>
    <w:rsid w:val="009722A1"/>
    <w:rsid w:val="00972342"/>
    <w:rsid w:val="009724CA"/>
    <w:rsid w:val="0097259C"/>
    <w:rsid w:val="009725E5"/>
    <w:rsid w:val="009729F8"/>
    <w:rsid w:val="00972B0E"/>
    <w:rsid w:val="00972B8E"/>
    <w:rsid w:val="00972E4F"/>
    <w:rsid w:val="00972E57"/>
    <w:rsid w:val="00972FB6"/>
    <w:rsid w:val="00972FCA"/>
    <w:rsid w:val="009732E8"/>
    <w:rsid w:val="009733FB"/>
    <w:rsid w:val="0097344D"/>
    <w:rsid w:val="009734A8"/>
    <w:rsid w:val="00973525"/>
    <w:rsid w:val="0097366F"/>
    <w:rsid w:val="009736D5"/>
    <w:rsid w:val="009737A9"/>
    <w:rsid w:val="00973893"/>
    <w:rsid w:val="009738A9"/>
    <w:rsid w:val="009739C8"/>
    <w:rsid w:val="00973AE5"/>
    <w:rsid w:val="00973B2C"/>
    <w:rsid w:val="00973BFA"/>
    <w:rsid w:val="00973BFD"/>
    <w:rsid w:val="00973EB6"/>
    <w:rsid w:val="00973EF5"/>
    <w:rsid w:val="00973EF8"/>
    <w:rsid w:val="0097400B"/>
    <w:rsid w:val="0097419B"/>
    <w:rsid w:val="0097424C"/>
    <w:rsid w:val="00974289"/>
    <w:rsid w:val="009742D1"/>
    <w:rsid w:val="00974376"/>
    <w:rsid w:val="009743A2"/>
    <w:rsid w:val="009748C7"/>
    <w:rsid w:val="0097496C"/>
    <w:rsid w:val="009749CC"/>
    <w:rsid w:val="00974A61"/>
    <w:rsid w:val="00974D27"/>
    <w:rsid w:val="00974F20"/>
    <w:rsid w:val="00975619"/>
    <w:rsid w:val="00975698"/>
    <w:rsid w:val="0097574C"/>
    <w:rsid w:val="009759F5"/>
    <w:rsid w:val="00975B04"/>
    <w:rsid w:val="00975CB9"/>
    <w:rsid w:val="00975CE2"/>
    <w:rsid w:val="00975D03"/>
    <w:rsid w:val="00975EE9"/>
    <w:rsid w:val="00976029"/>
    <w:rsid w:val="0097606C"/>
    <w:rsid w:val="0097616F"/>
    <w:rsid w:val="009761D0"/>
    <w:rsid w:val="00976477"/>
    <w:rsid w:val="009769C1"/>
    <w:rsid w:val="00976A2D"/>
    <w:rsid w:val="00976AC1"/>
    <w:rsid w:val="00976AEC"/>
    <w:rsid w:val="00976C79"/>
    <w:rsid w:val="00976CA0"/>
    <w:rsid w:val="00976CB7"/>
    <w:rsid w:val="00976CDF"/>
    <w:rsid w:val="00976D33"/>
    <w:rsid w:val="00976EFF"/>
    <w:rsid w:val="00976FD5"/>
    <w:rsid w:val="0097704E"/>
    <w:rsid w:val="0097705C"/>
    <w:rsid w:val="009771AA"/>
    <w:rsid w:val="009773CC"/>
    <w:rsid w:val="00977472"/>
    <w:rsid w:val="009776E8"/>
    <w:rsid w:val="009777C3"/>
    <w:rsid w:val="00977885"/>
    <w:rsid w:val="009778C1"/>
    <w:rsid w:val="00977B0E"/>
    <w:rsid w:val="00977BAE"/>
    <w:rsid w:val="00977BAF"/>
    <w:rsid w:val="0098015F"/>
    <w:rsid w:val="00980185"/>
    <w:rsid w:val="009801A4"/>
    <w:rsid w:val="009802E6"/>
    <w:rsid w:val="009802E7"/>
    <w:rsid w:val="00980309"/>
    <w:rsid w:val="009805F5"/>
    <w:rsid w:val="0098061E"/>
    <w:rsid w:val="00980632"/>
    <w:rsid w:val="009806DE"/>
    <w:rsid w:val="0098078C"/>
    <w:rsid w:val="00980922"/>
    <w:rsid w:val="00980A11"/>
    <w:rsid w:val="00980BB9"/>
    <w:rsid w:val="00980BC5"/>
    <w:rsid w:val="00980BF7"/>
    <w:rsid w:val="0098108B"/>
    <w:rsid w:val="00981126"/>
    <w:rsid w:val="00981213"/>
    <w:rsid w:val="00981312"/>
    <w:rsid w:val="009814E7"/>
    <w:rsid w:val="00981550"/>
    <w:rsid w:val="009816B2"/>
    <w:rsid w:val="00981703"/>
    <w:rsid w:val="009817A6"/>
    <w:rsid w:val="009817BC"/>
    <w:rsid w:val="00981871"/>
    <w:rsid w:val="009818BE"/>
    <w:rsid w:val="00981958"/>
    <w:rsid w:val="009819EA"/>
    <w:rsid w:val="00981B44"/>
    <w:rsid w:val="00981C38"/>
    <w:rsid w:val="00981C58"/>
    <w:rsid w:val="00981CF1"/>
    <w:rsid w:val="00981D12"/>
    <w:rsid w:val="00981E4B"/>
    <w:rsid w:val="00982005"/>
    <w:rsid w:val="00982157"/>
    <w:rsid w:val="00982423"/>
    <w:rsid w:val="00982515"/>
    <w:rsid w:val="0098261B"/>
    <w:rsid w:val="00982792"/>
    <w:rsid w:val="009828C4"/>
    <w:rsid w:val="00982BF5"/>
    <w:rsid w:val="00982EC0"/>
    <w:rsid w:val="009830F2"/>
    <w:rsid w:val="0098312B"/>
    <w:rsid w:val="009831AC"/>
    <w:rsid w:val="009833B8"/>
    <w:rsid w:val="0098355D"/>
    <w:rsid w:val="009837DA"/>
    <w:rsid w:val="00983857"/>
    <w:rsid w:val="00983946"/>
    <w:rsid w:val="0098399E"/>
    <w:rsid w:val="00983B3C"/>
    <w:rsid w:val="00983B63"/>
    <w:rsid w:val="00983B96"/>
    <w:rsid w:val="00983C79"/>
    <w:rsid w:val="00983E02"/>
    <w:rsid w:val="00983FB7"/>
    <w:rsid w:val="00983FBB"/>
    <w:rsid w:val="009840B9"/>
    <w:rsid w:val="00984151"/>
    <w:rsid w:val="0098417F"/>
    <w:rsid w:val="0098428E"/>
    <w:rsid w:val="009843A9"/>
    <w:rsid w:val="009843D9"/>
    <w:rsid w:val="00984424"/>
    <w:rsid w:val="0098453A"/>
    <w:rsid w:val="009848DF"/>
    <w:rsid w:val="0098490F"/>
    <w:rsid w:val="0098496B"/>
    <w:rsid w:val="009849B6"/>
    <w:rsid w:val="00984B76"/>
    <w:rsid w:val="00984BAD"/>
    <w:rsid w:val="00984F09"/>
    <w:rsid w:val="00984F4D"/>
    <w:rsid w:val="00985010"/>
    <w:rsid w:val="009850B2"/>
    <w:rsid w:val="009852C1"/>
    <w:rsid w:val="009853B3"/>
    <w:rsid w:val="00985408"/>
    <w:rsid w:val="0098540E"/>
    <w:rsid w:val="0098546D"/>
    <w:rsid w:val="00985478"/>
    <w:rsid w:val="009854D6"/>
    <w:rsid w:val="009855CC"/>
    <w:rsid w:val="009856B4"/>
    <w:rsid w:val="00985812"/>
    <w:rsid w:val="00985963"/>
    <w:rsid w:val="00985C76"/>
    <w:rsid w:val="00985CCD"/>
    <w:rsid w:val="00985D0B"/>
    <w:rsid w:val="00985D50"/>
    <w:rsid w:val="00985D72"/>
    <w:rsid w:val="00985E2B"/>
    <w:rsid w:val="00986050"/>
    <w:rsid w:val="00986059"/>
    <w:rsid w:val="0098611C"/>
    <w:rsid w:val="00986125"/>
    <w:rsid w:val="00986181"/>
    <w:rsid w:val="00986242"/>
    <w:rsid w:val="00986267"/>
    <w:rsid w:val="00986577"/>
    <w:rsid w:val="00986669"/>
    <w:rsid w:val="009866FC"/>
    <w:rsid w:val="00986869"/>
    <w:rsid w:val="0098689D"/>
    <w:rsid w:val="00986A46"/>
    <w:rsid w:val="00986C75"/>
    <w:rsid w:val="00986D8D"/>
    <w:rsid w:val="00986E70"/>
    <w:rsid w:val="00986F3F"/>
    <w:rsid w:val="00986FBC"/>
    <w:rsid w:val="00987004"/>
    <w:rsid w:val="009870F6"/>
    <w:rsid w:val="00987254"/>
    <w:rsid w:val="009872E8"/>
    <w:rsid w:val="00987399"/>
    <w:rsid w:val="009874AB"/>
    <w:rsid w:val="009874F7"/>
    <w:rsid w:val="0098765F"/>
    <w:rsid w:val="00987665"/>
    <w:rsid w:val="009876FE"/>
    <w:rsid w:val="0098782B"/>
    <w:rsid w:val="00987885"/>
    <w:rsid w:val="009878D5"/>
    <w:rsid w:val="009878E3"/>
    <w:rsid w:val="00987D61"/>
    <w:rsid w:val="00987DFE"/>
    <w:rsid w:val="00987E2E"/>
    <w:rsid w:val="00987EEE"/>
    <w:rsid w:val="00987F03"/>
    <w:rsid w:val="00990227"/>
    <w:rsid w:val="009902CF"/>
    <w:rsid w:val="00990370"/>
    <w:rsid w:val="0099040B"/>
    <w:rsid w:val="00990461"/>
    <w:rsid w:val="009904A0"/>
    <w:rsid w:val="00990530"/>
    <w:rsid w:val="0099053F"/>
    <w:rsid w:val="009907FB"/>
    <w:rsid w:val="00990872"/>
    <w:rsid w:val="009908C3"/>
    <w:rsid w:val="0099090F"/>
    <w:rsid w:val="009909FA"/>
    <w:rsid w:val="00990BFB"/>
    <w:rsid w:val="00990E2B"/>
    <w:rsid w:val="0099120F"/>
    <w:rsid w:val="009912D2"/>
    <w:rsid w:val="009913C6"/>
    <w:rsid w:val="00991464"/>
    <w:rsid w:val="00991554"/>
    <w:rsid w:val="00991570"/>
    <w:rsid w:val="009916E4"/>
    <w:rsid w:val="00991701"/>
    <w:rsid w:val="009917B0"/>
    <w:rsid w:val="00991937"/>
    <w:rsid w:val="00991964"/>
    <w:rsid w:val="00991CF8"/>
    <w:rsid w:val="00991CF9"/>
    <w:rsid w:val="00991D17"/>
    <w:rsid w:val="00991D9D"/>
    <w:rsid w:val="00991F25"/>
    <w:rsid w:val="009920B9"/>
    <w:rsid w:val="009921CB"/>
    <w:rsid w:val="009923C7"/>
    <w:rsid w:val="00992701"/>
    <w:rsid w:val="009927A9"/>
    <w:rsid w:val="00992818"/>
    <w:rsid w:val="00992940"/>
    <w:rsid w:val="00992982"/>
    <w:rsid w:val="00992B2F"/>
    <w:rsid w:val="00992B64"/>
    <w:rsid w:val="00992E65"/>
    <w:rsid w:val="00992E9C"/>
    <w:rsid w:val="00992F11"/>
    <w:rsid w:val="0099333E"/>
    <w:rsid w:val="009933A5"/>
    <w:rsid w:val="00993539"/>
    <w:rsid w:val="00993546"/>
    <w:rsid w:val="009935AE"/>
    <w:rsid w:val="0099373F"/>
    <w:rsid w:val="009939BF"/>
    <w:rsid w:val="009939D8"/>
    <w:rsid w:val="00993A8A"/>
    <w:rsid w:val="00993ACD"/>
    <w:rsid w:val="00993AFF"/>
    <w:rsid w:val="00993B06"/>
    <w:rsid w:val="00993BA8"/>
    <w:rsid w:val="00993BB1"/>
    <w:rsid w:val="00993BBC"/>
    <w:rsid w:val="00993D0E"/>
    <w:rsid w:val="00993D19"/>
    <w:rsid w:val="00993DD1"/>
    <w:rsid w:val="00994148"/>
    <w:rsid w:val="009945E2"/>
    <w:rsid w:val="00994834"/>
    <w:rsid w:val="00994B6D"/>
    <w:rsid w:val="00994C7F"/>
    <w:rsid w:val="00994D79"/>
    <w:rsid w:val="00994D80"/>
    <w:rsid w:val="00994D8D"/>
    <w:rsid w:val="00994FCC"/>
    <w:rsid w:val="00995060"/>
    <w:rsid w:val="009950FF"/>
    <w:rsid w:val="009951A3"/>
    <w:rsid w:val="009951E3"/>
    <w:rsid w:val="00995396"/>
    <w:rsid w:val="009953A7"/>
    <w:rsid w:val="009953AE"/>
    <w:rsid w:val="009953FF"/>
    <w:rsid w:val="00995547"/>
    <w:rsid w:val="009955F4"/>
    <w:rsid w:val="009956D7"/>
    <w:rsid w:val="0099573B"/>
    <w:rsid w:val="009957B3"/>
    <w:rsid w:val="009958B7"/>
    <w:rsid w:val="00995A1E"/>
    <w:rsid w:val="00995B87"/>
    <w:rsid w:val="00995BA5"/>
    <w:rsid w:val="00995BCB"/>
    <w:rsid w:val="00995BF9"/>
    <w:rsid w:val="00996004"/>
    <w:rsid w:val="00996156"/>
    <w:rsid w:val="00996202"/>
    <w:rsid w:val="0099683A"/>
    <w:rsid w:val="009968D5"/>
    <w:rsid w:val="00996921"/>
    <w:rsid w:val="0099697A"/>
    <w:rsid w:val="009969FF"/>
    <w:rsid w:val="00996ADD"/>
    <w:rsid w:val="00996AE2"/>
    <w:rsid w:val="00996B99"/>
    <w:rsid w:val="00996C2D"/>
    <w:rsid w:val="00996CB7"/>
    <w:rsid w:val="00996E46"/>
    <w:rsid w:val="009970D5"/>
    <w:rsid w:val="00997105"/>
    <w:rsid w:val="009971F7"/>
    <w:rsid w:val="00997266"/>
    <w:rsid w:val="00997286"/>
    <w:rsid w:val="009972A7"/>
    <w:rsid w:val="009972E0"/>
    <w:rsid w:val="0099734C"/>
    <w:rsid w:val="0099738C"/>
    <w:rsid w:val="009973EE"/>
    <w:rsid w:val="00997673"/>
    <w:rsid w:val="009976D7"/>
    <w:rsid w:val="0099774A"/>
    <w:rsid w:val="00997A9B"/>
    <w:rsid w:val="00997C54"/>
    <w:rsid w:val="00997D18"/>
    <w:rsid w:val="00997D63"/>
    <w:rsid w:val="00997F88"/>
    <w:rsid w:val="009A00DD"/>
    <w:rsid w:val="009A04E9"/>
    <w:rsid w:val="009A05BF"/>
    <w:rsid w:val="009A06BE"/>
    <w:rsid w:val="009A07C3"/>
    <w:rsid w:val="009A09F8"/>
    <w:rsid w:val="009A0F70"/>
    <w:rsid w:val="009A0FA0"/>
    <w:rsid w:val="009A0FF7"/>
    <w:rsid w:val="009A1081"/>
    <w:rsid w:val="009A10C7"/>
    <w:rsid w:val="009A1106"/>
    <w:rsid w:val="009A1210"/>
    <w:rsid w:val="009A12A4"/>
    <w:rsid w:val="009A12F9"/>
    <w:rsid w:val="009A1374"/>
    <w:rsid w:val="009A14FE"/>
    <w:rsid w:val="009A158C"/>
    <w:rsid w:val="009A163F"/>
    <w:rsid w:val="009A16E2"/>
    <w:rsid w:val="009A170B"/>
    <w:rsid w:val="009A177A"/>
    <w:rsid w:val="009A18BC"/>
    <w:rsid w:val="009A1A4F"/>
    <w:rsid w:val="009A1DB7"/>
    <w:rsid w:val="009A1E3C"/>
    <w:rsid w:val="009A208A"/>
    <w:rsid w:val="009A2277"/>
    <w:rsid w:val="009A22B5"/>
    <w:rsid w:val="009A2375"/>
    <w:rsid w:val="009A23AD"/>
    <w:rsid w:val="009A2673"/>
    <w:rsid w:val="009A2725"/>
    <w:rsid w:val="009A285E"/>
    <w:rsid w:val="009A2996"/>
    <w:rsid w:val="009A2B74"/>
    <w:rsid w:val="009A2C72"/>
    <w:rsid w:val="009A2D29"/>
    <w:rsid w:val="009A2E72"/>
    <w:rsid w:val="009A2F0B"/>
    <w:rsid w:val="009A2F63"/>
    <w:rsid w:val="009A3083"/>
    <w:rsid w:val="009A3097"/>
    <w:rsid w:val="009A30B9"/>
    <w:rsid w:val="009A313E"/>
    <w:rsid w:val="009A32ED"/>
    <w:rsid w:val="009A335B"/>
    <w:rsid w:val="009A33DD"/>
    <w:rsid w:val="009A35B8"/>
    <w:rsid w:val="009A35F7"/>
    <w:rsid w:val="009A3644"/>
    <w:rsid w:val="009A3655"/>
    <w:rsid w:val="009A36EA"/>
    <w:rsid w:val="009A37DC"/>
    <w:rsid w:val="009A384D"/>
    <w:rsid w:val="009A3A49"/>
    <w:rsid w:val="009A3BFA"/>
    <w:rsid w:val="009A3C12"/>
    <w:rsid w:val="009A3C7F"/>
    <w:rsid w:val="009A3D17"/>
    <w:rsid w:val="009A3E30"/>
    <w:rsid w:val="009A4201"/>
    <w:rsid w:val="009A4359"/>
    <w:rsid w:val="009A438F"/>
    <w:rsid w:val="009A43E2"/>
    <w:rsid w:val="009A4408"/>
    <w:rsid w:val="009A4467"/>
    <w:rsid w:val="009A460D"/>
    <w:rsid w:val="009A46F6"/>
    <w:rsid w:val="009A48C1"/>
    <w:rsid w:val="009A4A79"/>
    <w:rsid w:val="009A4C1D"/>
    <w:rsid w:val="009A4C4D"/>
    <w:rsid w:val="009A4C6C"/>
    <w:rsid w:val="009A4CD4"/>
    <w:rsid w:val="009A4DAC"/>
    <w:rsid w:val="009A4E4C"/>
    <w:rsid w:val="009A4F40"/>
    <w:rsid w:val="009A5044"/>
    <w:rsid w:val="009A5150"/>
    <w:rsid w:val="009A515D"/>
    <w:rsid w:val="009A52F7"/>
    <w:rsid w:val="009A5302"/>
    <w:rsid w:val="009A5330"/>
    <w:rsid w:val="009A54A8"/>
    <w:rsid w:val="009A55BF"/>
    <w:rsid w:val="009A55D0"/>
    <w:rsid w:val="009A55DB"/>
    <w:rsid w:val="009A560B"/>
    <w:rsid w:val="009A56F0"/>
    <w:rsid w:val="009A5753"/>
    <w:rsid w:val="009A5799"/>
    <w:rsid w:val="009A57AB"/>
    <w:rsid w:val="009A57C6"/>
    <w:rsid w:val="009A58B8"/>
    <w:rsid w:val="009A5A13"/>
    <w:rsid w:val="009A5A42"/>
    <w:rsid w:val="009A5FB3"/>
    <w:rsid w:val="009A6177"/>
    <w:rsid w:val="009A61F7"/>
    <w:rsid w:val="009A62D1"/>
    <w:rsid w:val="009A633A"/>
    <w:rsid w:val="009A6433"/>
    <w:rsid w:val="009A65E4"/>
    <w:rsid w:val="009A65F5"/>
    <w:rsid w:val="009A66B1"/>
    <w:rsid w:val="009A6703"/>
    <w:rsid w:val="009A6725"/>
    <w:rsid w:val="009A692E"/>
    <w:rsid w:val="009A6D2E"/>
    <w:rsid w:val="009A6D39"/>
    <w:rsid w:val="009A6D4A"/>
    <w:rsid w:val="009A6EC9"/>
    <w:rsid w:val="009A6FEB"/>
    <w:rsid w:val="009A71E3"/>
    <w:rsid w:val="009A7256"/>
    <w:rsid w:val="009A7378"/>
    <w:rsid w:val="009A7494"/>
    <w:rsid w:val="009A76FA"/>
    <w:rsid w:val="009A79A7"/>
    <w:rsid w:val="009A7AC9"/>
    <w:rsid w:val="009A7AE2"/>
    <w:rsid w:val="009A7B31"/>
    <w:rsid w:val="009A7C54"/>
    <w:rsid w:val="009A7D0A"/>
    <w:rsid w:val="009A7D1C"/>
    <w:rsid w:val="009A7D73"/>
    <w:rsid w:val="009A7EDE"/>
    <w:rsid w:val="009A7F2A"/>
    <w:rsid w:val="009A7F42"/>
    <w:rsid w:val="009B00B4"/>
    <w:rsid w:val="009B013A"/>
    <w:rsid w:val="009B0185"/>
    <w:rsid w:val="009B019D"/>
    <w:rsid w:val="009B01ED"/>
    <w:rsid w:val="009B024F"/>
    <w:rsid w:val="009B059C"/>
    <w:rsid w:val="009B091E"/>
    <w:rsid w:val="009B0967"/>
    <w:rsid w:val="009B09B3"/>
    <w:rsid w:val="009B0C7B"/>
    <w:rsid w:val="009B0DC1"/>
    <w:rsid w:val="009B0E5B"/>
    <w:rsid w:val="009B0EA3"/>
    <w:rsid w:val="009B10FC"/>
    <w:rsid w:val="009B1280"/>
    <w:rsid w:val="009B1299"/>
    <w:rsid w:val="009B12D5"/>
    <w:rsid w:val="009B1351"/>
    <w:rsid w:val="009B1655"/>
    <w:rsid w:val="009B17D9"/>
    <w:rsid w:val="009B18A5"/>
    <w:rsid w:val="009B18CF"/>
    <w:rsid w:val="009B1965"/>
    <w:rsid w:val="009B1990"/>
    <w:rsid w:val="009B1AB7"/>
    <w:rsid w:val="009B1AC6"/>
    <w:rsid w:val="009B1CB9"/>
    <w:rsid w:val="009B1D49"/>
    <w:rsid w:val="009B1D5B"/>
    <w:rsid w:val="009B1DE8"/>
    <w:rsid w:val="009B1EFA"/>
    <w:rsid w:val="009B1F75"/>
    <w:rsid w:val="009B20E0"/>
    <w:rsid w:val="009B21A3"/>
    <w:rsid w:val="009B22E2"/>
    <w:rsid w:val="009B2608"/>
    <w:rsid w:val="009B2666"/>
    <w:rsid w:val="009B2749"/>
    <w:rsid w:val="009B275E"/>
    <w:rsid w:val="009B2877"/>
    <w:rsid w:val="009B28B5"/>
    <w:rsid w:val="009B28B9"/>
    <w:rsid w:val="009B294A"/>
    <w:rsid w:val="009B2A4F"/>
    <w:rsid w:val="009B2AA9"/>
    <w:rsid w:val="009B2AF5"/>
    <w:rsid w:val="009B2C53"/>
    <w:rsid w:val="009B2F34"/>
    <w:rsid w:val="009B2F63"/>
    <w:rsid w:val="009B3240"/>
    <w:rsid w:val="009B3459"/>
    <w:rsid w:val="009B35BA"/>
    <w:rsid w:val="009B3635"/>
    <w:rsid w:val="009B39F1"/>
    <w:rsid w:val="009B3C0B"/>
    <w:rsid w:val="009B3CB7"/>
    <w:rsid w:val="009B3CF8"/>
    <w:rsid w:val="009B3F28"/>
    <w:rsid w:val="009B3FAB"/>
    <w:rsid w:val="009B4039"/>
    <w:rsid w:val="009B4043"/>
    <w:rsid w:val="009B427D"/>
    <w:rsid w:val="009B43EB"/>
    <w:rsid w:val="009B4583"/>
    <w:rsid w:val="009B461D"/>
    <w:rsid w:val="009B48CA"/>
    <w:rsid w:val="009B4AF2"/>
    <w:rsid w:val="009B4C6D"/>
    <w:rsid w:val="009B4E4F"/>
    <w:rsid w:val="009B4E97"/>
    <w:rsid w:val="009B4ECD"/>
    <w:rsid w:val="009B4F04"/>
    <w:rsid w:val="009B5246"/>
    <w:rsid w:val="009B534E"/>
    <w:rsid w:val="009B54E1"/>
    <w:rsid w:val="009B55E6"/>
    <w:rsid w:val="009B5833"/>
    <w:rsid w:val="009B5920"/>
    <w:rsid w:val="009B5927"/>
    <w:rsid w:val="009B5C41"/>
    <w:rsid w:val="009B5C5E"/>
    <w:rsid w:val="009B5D31"/>
    <w:rsid w:val="009B5E56"/>
    <w:rsid w:val="009B5F50"/>
    <w:rsid w:val="009B5F56"/>
    <w:rsid w:val="009B5FA7"/>
    <w:rsid w:val="009B60CB"/>
    <w:rsid w:val="009B60F6"/>
    <w:rsid w:val="009B61CF"/>
    <w:rsid w:val="009B640C"/>
    <w:rsid w:val="009B64A9"/>
    <w:rsid w:val="009B6524"/>
    <w:rsid w:val="009B65AF"/>
    <w:rsid w:val="009B6671"/>
    <w:rsid w:val="009B6731"/>
    <w:rsid w:val="009B6752"/>
    <w:rsid w:val="009B68BE"/>
    <w:rsid w:val="009B68C9"/>
    <w:rsid w:val="009B6A1F"/>
    <w:rsid w:val="009B6A87"/>
    <w:rsid w:val="009B6C91"/>
    <w:rsid w:val="009B6CE4"/>
    <w:rsid w:val="009B6E4E"/>
    <w:rsid w:val="009B6E69"/>
    <w:rsid w:val="009B6EA6"/>
    <w:rsid w:val="009B7031"/>
    <w:rsid w:val="009B710D"/>
    <w:rsid w:val="009B719D"/>
    <w:rsid w:val="009B730E"/>
    <w:rsid w:val="009B751D"/>
    <w:rsid w:val="009B75BA"/>
    <w:rsid w:val="009B75E2"/>
    <w:rsid w:val="009B764B"/>
    <w:rsid w:val="009B7669"/>
    <w:rsid w:val="009B7745"/>
    <w:rsid w:val="009B77EE"/>
    <w:rsid w:val="009B79BA"/>
    <w:rsid w:val="009B79F1"/>
    <w:rsid w:val="009B7A4D"/>
    <w:rsid w:val="009B7AC1"/>
    <w:rsid w:val="009B7B91"/>
    <w:rsid w:val="009B7CA2"/>
    <w:rsid w:val="009B7E08"/>
    <w:rsid w:val="009BF6EC"/>
    <w:rsid w:val="009C00BF"/>
    <w:rsid w:val="009C01FF"/>
    <w:rsid w:val="009C03CC"/>
    <w:rsid w:val="009C046E"/>
    <w:rsid w:val="009C04B1"/>
    <w:rsid w:val="009C060B"/>
    <w:rsid w:val="009C086A"/>
    <w:rsid w:val="009C08ED"/>
    <w:rsid w:val="009C0A6A"/>
    <w:rsid w:val="009C0C23"/>
    <w:rsid w:val="009C0CCC"/>
    <w:rsid w:val="009C0D0A"/>
    <w:rsid w:val="009C0E91"/>
    <w:rsid w:val="009C1060"/>
    <w:rsid w:val="009C11F3"/>
    <w:rsid w:val="009C1317"/>
    <w:rsid w:val="009C135A"/>
    <w:rsid w:val="009C17F5"/>
    <w:rsid w:val="009C184A"/>
    <w:rsid w:val="009C1875"/>
    <w:rsid w:val="009C197C"/>
    <w:rsid w:val="009C1A48"/>
    <w:rsid w:val="009C1A69"/>
    <w:rsid w:val="009C1BCD"/>
    <w:rsid w:val="009C1C97"/>
    <w:rsid w:val="009C1D6E"/>
    <w:rsid w:val="009C1E1C"/>
    <w:rsid w:val="009C2118"/>
    <w:rsid w:val="009C2134"/>
    <w:rsid w:val="009C21F2"/>
    <w:rsid w:val="009C221E"/>
    <w:rsid w:val="009C2640"/>
    <w:rsid w:val="009C267D"/>
    <w:rsid w:val="009C27BE"/>
    <w:rsid w:val="009C2929"/>
    <w:rsid w:val="009C296A"/>
    <w:rsid w:val="009C2A59"/>
    <w:rsid w:val="009C2A5C"/>
    <w:rsid w:val="009C2BF2"/>
    <w:rsid w:val="009C2C72"/>
    <w:rsid w:val="009C2DB5"/>
    <w:rsid w:val="009C2DE6"/>
    <w:rsid w:val="009C2F01"/>
    <w:rsid w:val="009C2F19"/>
    <w:rsid w:val="009C2F3C"/>
    <w:rsid w:val="009C3146"/>
    <w:rsid w:val="009C33B3"/>
    <w:rsid w:val="009C3409"/>
    <w:rsid w:val="009C35BC"/>
    <w:rsid w:val="009C386A"/>
    <w:rsid w:val="009C3875"/>
    <w:rsid w:val="009C3A88"/>
    <w:rsid w:val="009C3B45"/>
    <w:rsid w:val="009C3D3F"/>
    <w:rsid w:val="009C3D73"/>
    <w:rsid w:val="009C3F8B"/>
    <w:rsid w:val="009C4147"/>
    <w:rsid w:val="009C416E"/>
    <w:rsid w:val="009C4360"/>
    <w:rsid w:val="009C43C8"/>
    <w:rsid w:val="009C4407"/>
    <w:rsid w:val="009C4551"/>
    <w:rsid w:val="009C4581"/>
    <w:rsid w:val="009C4753"/>
    <w:rsid w:val="009C4810"/>
    <w:rsid w:val="009C4A26"/>
    <w:rsid w:val="009C4B1A"/>
    <w:rsid w:val="009C4DB3"/>
    <w:rsid w:val="009C4E4E"/>
    <w:rsid w:val="009C4F07"/>
    <w:rsid w:val="009C5048"/>
    <w:rsid w:val="009C5213"/>
    <w:rsid w:val="009C532C"/>
    <w:rsid w:val="009C536F"/>
    <w:rsid w:val="009C549E"/>
    <w:rsid w:val="009C5ADA"/>
    <w:rsid w:val="009C5B0E"/>
    <w:rsid w:val="009C5B9D"/>
    <w:rsid w:val="009C5D09"/>
    <w:rsid w:val="009C64A7"/>
    <w:rsid w:val="009C6518"/>
    <w:rsid w:val="009C67CC"/>
    <w:rsid w:val="009C6886"/>
    <w:rsid w:val="009C68BC"/>
    <w:rsid w:val="009C6959"/>
    <w:rsid w:val="009C6BB6"/>
    <w:rsid w:val="009C6C8A"/>
    <w:rsid w:val="009C6CBD"/>
    <w:rsid w:val="009C6FD0"/>
    <w:rsid w:val="009C709B"/>
    <w:rsid w:val="009C70E7"/>
    <w:rsid w:val="009C72EA"/>
    <w:rsid w:val="009C7446"/>
    <w:rsid w:val="009C74CE"/>
    <w:rsid w:val="009C7526"/>
    <w:rsid w:val="009C760E"/>
    <w:rsid w:val="009C776C"/>
    <w:rsid w:val="009C7A5A"/>
    <w:rsid w:val="009C7C54"/>
    <w:rsid w:val="009C7C68"/>
    <w:rsid w:val="009C7FA6"/>
    <w:rsid w:val="009CC509"/>
    <w:rsid w:val="009D0029"/>
    <w:rsid w:val="009D0069"/>
    <w:rsid w:val="009D0165"/>
    <w:rsid w:val="009D026A"/>
    <w:rsid w:val="009D036A"/>
    <w:rsid w:val="009D0476"/>
    <w:rsid w:val="009D04BE"/>
    <w:rsid w:val="009D053D"/>
    <w:rsid w:val="009D068C"/>
    <w:rsid w:val="009D06DF"/>
    <w:rsid w:val="009D081C"/>
    <w:rsid w:val="009D0861"/>
    <w:rsid w:val="009D0A4B"/>
    <w:rsid w:val="009D0ADD"/>
    <w:rsid w:val="009D0CA9"/>
    <w:rsid w:val="009D0F56"/>
    <w:rsid w:val="009D116A"/>
    <w:rsid w:val="009D11E6"/>
    <w:rsid w:val="009D12AF"/>
    <w:rsid w:val="009D132F"/>
    <w:rsid w:val="009D1337"/>
    <w:rsid w:val="009D137D"/>
    <w:rsid w:val="009D15A0"/>
    <w:rsid w:val="009D1642"/>
    <w:rsid w:val="009D1659"/>
    <w:rsid w:val="009D1730"/>
    <w:rsid w:val="009D1A9E"/>
    <w:rsid w:val="009D1B0C"/>
    <w:rsid w:val="009D1EC8"/>
    <w:rsid w:val="009D219A"/>
    <w:rsid w:val="009D219E"/>
    <w:rsid w:val="009D21EA"/>
    <w:rsid w:val="009D2262"/>
    <w:rsid w:val="009D22C6"/>
    <w:rsid w:val="009D242A"/>
    <w:rsid w:val="009D24C8"/>
    <w:rsid w:val="009D2654"/>
    <w:rsid w:val="009D278E"/>
    <w:rsid w:val="009D2815"/>
    <w:rsid w:val="009D28AC"/>
    <w:rsid w:val="009D2AEA"/>
    <w:rsid w:val="009D2B09"/>
    <w:rsid w:val="009D2D67"/>
    <w:rsid w:val="009D2EAD"/>
    <w:rsid w:val="009D2F0B"/>
    <w:rsid w:val="009D2F59"/>
    <w:rsid w:val="009D2FB6"/>
    <w:rsid w:val="009D3142"/>
    <w:rsid w:val="009D320D"/>
    <w:rsid w:val="009D321A"/>
    <w:rsid w:val="009D33B4"/>
    <w:rsid w:val="009D34C4"/>
    <w:rsid w:val="009D359B"/>
    <w:rsid w:val="009D365C"/>
    <w:rsid w:val="009D3750"/>
    <w:rsid w:val="009D3764"/>
    <w:rsid w:val="009D37D8"/>
    <w:rsid w:val="009D3931"/>
    <w:rsid w:val="009D39B9"/>
    <w:rsid w:val="009D3ADA"/>
    <w:rsid w:val="009D3ADC"/>
    <w:rsid w:val="009D3B11"/>
    <w:rsid w:val="009D3C74"/>
    <w:rsid w:val="009D3CF6"/>
    <w:rsid w:val="009D3D96"/>
    <w:rsid w:val="009D3E81"/>
    <w:rsid w:val="009D41C8"/>
    <w:rsid w:val="009D42AF"/>
    <w:rsid w:val="009D43AC"/>
    <w:rsid w:val="009D4581"/>
    <w:rsid w:val="009D4598"/>
    <w:rsid w:val="009D45B2"/>
    <w:rsid w:val="009D45FC"/>
    <w:rsid w:val="009D460A"/>
    <w:rsid w:val="009D461B"/>
    <w:rsid w:val="009D4861"/>
    <w:rsid w:val="009D4B82"/>
    <w:rsid w:val="009D4DE4"/>
    <w:rsid w:val="009D4E43"/>
    <w:rsid w:val="009D5094"/>
    <w:rsid w:val="009D51CA"/>
    <w:rsid w:val="009D521B"/>
    <w:rsid w:val="009D5306"/>
    <w:rsid w:val="009D55AC"/>
    <w:rsid w:val="009D5636"/>
    <w:rsid w:val="009D5830"/>
    <w:rsid w:val="009D585C"/>
    <w:rsid w:val="009D59E1"/>
    <w:rsid w:val="009D59E2"/>
    <w:rsid w:val="009D5A0C"/>
    <w:rsid w:val="009D5C93"/>
    <w:rsid w:val="009D5EAC"/>
    <w:rsid w:val="009D5EF9"/>
    <w:rsid w:val="009D60AD"/>
    <w:rsid w:val="009D60C2"/>
    <w:rsid w:val="009D6134"/>
    <w:rsid w:val="009D61EB"/>
    <w:rsid w:val="009D6527"/>
    <w:rsid w:val="009D6558"/>
    <w:rsid w:val="009D67FE"/>
    <w:rsid w:val="009D6808"/>
    <w:rsid w:val="009D6A99"/>
    <w:rsid w:val="009D6BC0"/>
    <w:rsid w:val="009D6E54"/>
    <w:rsid w:val="009D6EDA"/>
    <w:rsid w:val="009D6F12"/>
    <w:rsid w:val="009D6FB3"/>
    <w:rsid w:val="009D6FDD"/>
    <w:rsid w:val="009D7152"/>
    <w:rsid w:val="009D7158"/>
    <w:rsid w:val="009D7181"/>
    <w:rsid w:val="009D735D"/>
    <w:rsid w:val="009D7384"/>
    <w:rsid w:val="009D7424"/>
    <w:rsid w:val="009D7624"/>
    <w:rsid w:val="009D76AE"/>
    <w:rsid w:val="009D76F0"/>
    <w:rsid w:val="009D77C4"/>
    <w:rsid w:val="009D7878"/>
    <w:rsid w:val="009D793C"/>
    <w:rsid w:val="009D7B9E"/>
    <w:rsid w:val="009D7EA1"/>
    <w:rsid w:val="009E0398"/>
    <w:rsid w:val="009E05A0"/>
    <w:rsid w:val="009E0629"/>
    <w:rsid w:val="009E07FB"/>
    <w:rsid w:val="009E081B"/>
    <w:rsid w:val="009E09C4"/>
    <w:rsid w:val="009E09E4"/>
    <w:rsid w:val="009E0A35"/>
    <w:rsid w:val="009E0A5C"/>
    <w:rsid w:val="009E0C1A"/>
    <w:rsid w:val="009E0ED4"/>
    <w:rsid w:val="009E1080"/>
    <w:rsid w:val="009E10BE"/>
    <w:rsid w:val="009E11C1"/>
    <w:rsid w:val="009E1294"/>
    <w:rsid w:val="009E12FA"/>
    <w:rsid w:val="009E1306"/>
    <w:rsid w:val="009E1422"/>
    <w:rsid w:val="009E158F"/>
    <w:rsid w:val="009E16A1"/>
    <w:rsid w:val="009E1781"/>
    <w:rsid w:val="009E187C"/>
    <w:rsid w:val="009E18BF"/>
    <w:rsid w:val="009E1983"/>
    <w:rsid w:val="009E19C4"/>
    <w:rsid w:val="009E1AAF"/>
    <w:rsid w:val="009E1ADD"/>
    <w:rsid w:val="009E1B8B"/>
    <w:rsid w:val="009E1C20"/>
    <w:rsid w:val="009E1C80"/>
    <w:rsid w:val="009E1CB3"/>
    <w:rsid w:val="009E1CDF"/>
    <w:rsid w:val="009E1FE8"/>
    <w:rsid w:val="009E2066"/>
    <w:rsid w:val="009E2179"/>
    <w:rsid w:val="009E21A4"/>
    <w:rsid w:val="009E220A"/>
    <w:rsid w:val="009E22AC"/>
    <w:rsid w:val="009E234F"/>
    <w:rsid w:val="009E2403"/>
    <w:rsid w:val="009E245E"/>
    <w:rsid w:val="009E2504"/>
    <w:rsid w:val="009E2605"/>
    <w:rsid w:val="009E266D"/>
    <w:rsid w:val="009E26AF"/>
    <w:rsid w:val="009E2873"/>
    <w:rsid w:val="009E297F"/>
    <w:rsid w:val="009E2A37"/>
    <w:rsid w:val="009E2B4E"/>
    <w:rsid w:val="009E2C27"/>
    <w:rsid w:val="009E2C7A"/>
    <w:rsid w:val="009E3186"/>
    <w:rsid w:val="009E31B6"/>
    <w:rsid w:val="009E320D"/>
    <w:rsid w:val="009E3222"/>
    <w:rsid w:val="009E34B7"/>
    <w:rsid w:val="009E34F9"/>
    <w:rsid w:val="009E371A"/>
    <w:rsid w:val="009E3735"/>
    <w:rsid w:val="009E3769"/>
    <w:rsid w:val="009E37B5"/>
    <w:rsid w:val="009E3927"/>
    <w:rsid w:val="009E3A78"/>
    <w:rsid w:val="009E3B04"/>
    <w:rsid w:val="009E3BE0"/>
    <w:rsid w:val="009E3D10"/>
    <w:rsid w:val="009E3DC6"/>
    <w:rsid w:val="009E3F35"/>
    <w:rsid w:val="009E3F6A"/>
    <w:rsid w:val="009E4033"/>
    <w:rsid w:val="009E40D1"/>
    <w:rsid w:val="009E40F5"/>
    <w:rsid w:val="009E41B4"/>
    <w:rsid w:val="009E4428"/>
    <w:rsid w:val="009E4523"/>
    <w:rsid w:val="009E459E"/>
    <w:rsid w:val="009E4653"/>
    <w:rsid w:val="009E4705"/>
    <w:rsid w:val="009E4790"/>
    <w:rsid w:val="009E47D5"/>
    <w:rsid w:val="009E484F"/>
    <w:rsid w:val="009E4853"/>
    <w:rsid w:val="009E48B4"/>
    <w:rsid w:val="009E48EA"/>
    <w:rsid w:val="009E4922"/>
    <w:rsid w:val="009E4B5F"/>
    <w:rsid w:val="009E4CAF"/>
    <w:rsid w:val="009E4D16"/>
    <w:rsid w:val="009E4DC0"/>
    <w:rsid w:val="009E4E73"/>
    <w:rsid w:val="009E4FB6"/>
    <w:rsid w:val="009E5094"/>
    <w:rsid w:val="009E51C9"/>
    <w:rsid w:val="009E51D8"/>
    <w:rsid w:val="009E53F2"/>
    <w:rsid w:val="009E55CE"/>
    <w:rsid w:val="009E56D9"/>
    <w:rsid w:val="009E57C8"/>
    <w:rsid w:val="009E57DF"/>
    <w:rsid w:val="009E5857"/>
    <w:rsid w:val="009E5891"/>
    <w:rsid w:val="009E5928"/>
    <w:rsid w:val="009E5BCA"/>
    <w:rsid w:val="009E5BFB"/>
    <w:rsid w:val="009E5C71"/>
    <w:rsid w:val="009E5D0C"/>
    <w:rsid w:val="009E5EF9"/>
    <w:rsid w:val="009E5F24"/>
    <w:rsid w:val="009E606A"/>
    <w:rsid w:val="009E60BD"/>
    <w:rsid w:val="009E61C2"/>
    <w:rsid w:val="009E630C"/>
    <w:rsid w:val="009E64B9"/>
    <w:rsid w:val="009E64E5"/>
    <w:rsid w:val="009E64FB"/>
    <w:rsid w:val="009E65F6"/>
    <w:rsid w:val="009E665F"/>
    <w:rsid w:val="009E685C"/>
    <w:rsid w:val="009E68DC"/>
    <w:rsid w:val="009E68FB"/>
    <w:rsid w:val="009E6936"/>
    <w:rsid w:val="009E6945"/>
    <w:rsid w:val="009E6AB3"/>
    <w:rsid w:val="009E6B7A"/>
    <w:rsid w:val="009E6CE0"/>
    <w:rsid w:val="009E6F7C"/>
    <w:rsid w:val="009E6FBE"/>
    <w:rsid w:val="009E7006"/>
    <w:rsid w:val="009E725D"/>
    <w:rsid w:val="009E73E4"/>
    <w:rsid w:val="009E74E2"/>
    <w:rsid w:val="009E7582"/>
    <w:rsid w:val="009E7760"/>
    <w:rsid w:val="009E7A6E"/>
    <w:rsid w:val="009E7A74"/>
    <w:rsid w:val="009E7D08"/>
    <w:rsid w:val="009E7E50"/>
    <w:rsid w:val="009E7F0B"/>
    <w:rsid w:val="009E7F66"/>
    <w:rsid w:val="009E7F92"/>
    <w:rsid w:val="009F030C"/>
    <w:rsid w:val="009F0485"/>
    <w:rsid w:val="009F064D"/>
    <w:rsid w:val="009F07D6"/>
    <w:rsid w:val="009F08F2"/>
    <w:rsid w:val="009F0936"/>
    <w:rsid w:val="009F0969"/>
    <w:rsid w:val="009F09C3"/>
    <w:rsid w:val="009F0B0E"/>
    <w:rsid w:val="009F0F6C"/>
    <w:rsid w:val="009F1265"/>
    <w:rsid w:val="009F139E"/>
    <w:rsid w:val="009F1545"/>
    <w:rsid w:val="009F178F"/>
    <w:rsid w:val="009F1A5B"/>
    <w:rsid w:val="009F1C2D"/>
    <w:rsid w:val="009F1F0E"/>
    <w:rsid w:val="009F20B5"/>
    <w:rsid w:val="009F227E"/>
    <w:rsid w:val="009F2353"/>
    <w:rsid w:val="009F2471"/>
    <w:rsid w:val="009F260B"/>
    <w:rsid w:val="009F26CD"/>
    <w:rsid w:val="009F290D"/>
    <w:rsid w:val="009F29B4"/>
    <w:rsid w:val="009F2A93"/>
    <w:rsid w:val="009F2C13"/>
    <w:rsid w:val="009F2D3E"/>
    <w:rsid w:val="009F2E44"/>
    <w:rsid w:val="009F32FA"/>
    <w:rsid w:val="009F33BC"/>
    <w:rsid w:val="009F3484"/>
    <w:rsid w:val="009F348F"/>
    <w:rsid w:val="009F3527"/>
    <w:rsid w:val="009F35FE"/>
    <w:rsid w:val="009F36DA"/>
    <w:rsid w:val="009F3B31"/>
    <w:rsid w:val="009F3BFD"/>
    <w:rsid w:val="009F3D7D"/>
    <w:rsid w:val="009F4261"/>
    <w:rsid w:val="009F4305"/>
    <w:rsid w:val="009F4441"/>
    <w:rsid w:val="009F44D0"/>
    <w:rsid w:val="009F4725"/>
    <w:rsid w:val="009F479D"/>
    <w:rsid w:val="009F4827"/>
    <w:rsid w:val="009F4900"/>
    <w:rsid w:val="009F4A08"/>
    <w:rsid w:val="009F4BC0"/>
    <w:rsid w:val="009F4CDA"/>
    <w:rsid w:val="009F4DA3"/>
    <w:rsid w:val="009F4DB7"/>
    <w:rsid w:val="009F4DF3"/>
    <w:rsid w:val="009F4F2D"/>
    <w:rsid w:val="009F5211"/>
    <w:rsid w:val="009F5311"/>
    <w:rsid w:val="009F53CE"/>
    <w:rsid w:val="009F542D"/>
    <w:rsid w:val="009F54AA"/>
    <w:rsid w:val="009F54F7"/>
    <w:rsid w:val="009F556C"/>
    <w:rsid w:val="009F5881"/>
    <w:rsid w:val="009F58D5"/>
    <w:rsid w:val="009F59CA"/>
    <w:rsid w:val="009F5B57"/>
    <w:rsid w:val="009F5C58"/>
    <w:rsid w:val="009F5EC9"/>
    <w:rsid w:val="009F5F25"/>
    <w:rsid w:val="009F62EE"/>
    <w:rsid w:val="009F63C9"/>
    <w:rsid w:val="009F6433"/>
    <w:rsid w:val="009F6486"/>
    <w:rsid w:val="009F65C9"/>
    <w:rsid w:val="009F65F0"/>
    <w:rsid w:val="009F6699"/>
    <w:rsid w:val="009F672F"/>
    <w:rsid w:val="009F687A"/>
    <w:rsid w:val="009F6AF8"/>
    <w:rsid w:val="009F6CA0"/>
    <w:rsid w:val="009F6D04"/>
    <w:rsid w:val="009F6E70"/>
    <w:rsid w:val="009F6FA4"/>
    <w:rsid w:val="009F7067"/>
    <w:rsid w:val="009F715F"/>
    <w:rsid w:val="009F71C3"/>
    <w:rsid w:val="009F72DC"/>
    <w:rsid w:val="009F73DB"/>
    <w:rsid w:val="009F747F"/>
    <w:rsid w:val="009F75BE"/>
    <w:rsid w:val="009F77DF"/>
    <w:rsid w:val="009F79D9"/>
    <w:rsid w:val="009F7BB2"/>
    <w:rsid w:val="009F7BB8"/>
    <w:rsid w:val="009F7DA5"/>
    <w:rsid w:val="009F7E5A"/>
    <w:rsid w:val="009F7F2E"/>
    <w:rsid w:val="00A001E4"/>
    <w:rsid w:val="00A002C7"/>
    <w:rsid w:val="00A002F5"/>
    <w:rsid w:val="00A00314"/>
    <w:rsid w:val="00A005A6"/>
    <w:rsid w:val="00A007A4"/>
    <w:rsid w:val="00A008A6"/>
    <w:rsid w:val="00A00E05"/>
    <w:rsid w:val="00A00E54"/>
    <w:rsid w:val="00A00EEA"/>
    <w:rsid w:val="00A00F93"/>
    <w:rsid w:val="00A010A9"/>
    <w:rsid w:val="00A0117A"/>
    <w:rsid w:val="00A01246"/>
    <w:rsid w:val="00A0124F"/>
    <w:rsid w:val="00A01314"/>
    <w:rsid w:val="00A0132B"/>
    <w:rsid w:val="00A013C3"/>
    <w:rsid w:val="00A01404"/>
    <w:rsid w:val="00A014F4"/>
    <w:rsid w:val="00A01526"/>
    <w:rsid w:val="00A01740"/>
    <w:rsid w:val="00A017B5"/>
    <w:rsid w:val="00A017EE"/>
    <w:rsid w:val="00A018F3"/>
    <w:rsid w:val="00A01942"/>
    <w:rsid w:val="00A01B1B"/>
    <w:rsid w:val="00A01B31"/>
    <w:rsid w:val="00A01D86"/>
    <w:rsid w:val="00A01F2E"/>
    <w:rsid w:val="00A02021"/>
    <w:rsid w:val="00A02068"/>
    <w:rsid w:val="00A0211E"/>
    <w:rsid w:val="00A02162"/>
    <w:rsid w:val="00A022E4"/>
    <w:rsid w:val="00A02308"/>
    <w:rsid w:val="00A02672"/>
    <w:rsid w:val="00A02858"/>
    <w:rsid w:val="00A028C3"/>
    <w:rsid w:val="00A028DE"/>
    <w:rsid w:val="00A02989"/>
    <w:rsid w:val="00A02AEF"/>
    <w:rsid w:val="00A02C23"/>
    <w:rsid w:val="00A02D68"/>
    <w:rsid w:val="00A02E55"/>
    <w:rsid w:val="00A02EEC"/>
    <w:rsid w:val="00A0321F"/>
    <w:rsid w:val="00A033A7"/>
    <w:rsid w:val="00A033C8"/>
    <w:rsid w:val="00A0342C"/>
    <w:rsid w:val="00A0348C"/>
    <w:rsid w:val="00A034F7"/>
    <w:rsid w:val="00A03500"/>
    <w:rsid w:val="00A03666"/>
    <w:rsid w:val="00A03C83"/>
    <w:rsid w:val="00A03DAB"/>
    <w:rsid w:val="00A03E7C"/>
    <w:rsid w:val="00A03EBA"/>
    <w:rsid w:val="00A03EC6"/>
    <w:rsid w:val="00A041E0"/>
    <w:rsid w:val="00A043F5"/>
    <w:rsid w:val="00A04426"/>
    <w:rsid w:val="00A044AF"/>
    <w:rsid w:val="00A0453C"/>
    <w:rsid w:val="00A045B8"/>
    <w:rsid w:val="00A045EA"/>
    <w:rsid w:val="00A0461C"/>
    <w:rsid w:val="00A048C5"/>
    <w:rsid w:val="00A0496B"/>
    <w:rsid w:val="00A04986"/>
    <w:rsid w:val="00A04A60"/>
    <w:rsid w:val="00A04A66"/>
    <w:rsid w:val="00A04A9E"/>
    <w:rsid w:val="00A04ADF"/>
    <w:rsid w:val="00A04AF6"/>
    <w:rsid w:val="00A04B58"/>
    <w:rsid w:val="00A04B95"/>
    <w:rsid w:val="00A04BA1"/>
    <w:rsid w:val="00A04F0F"/>
    <w:rsid w:val="00A04FF2"/>
    <w:rsid w:val="00A051CC"/>
    <w:rsid w:val="00A056B5"/>
    <w:rsid w:val="00A0589B"/>
    <w:rsid w:val="00A05B27"/>
    <w:rsid w:val="00A05BED"/>
    <w:rsid w:val="00A05BF4"/>
    <w:rsid w:val="00A05C62"/>
    <w:rsid w:val="00A05ECA"/>
    <w:rsid w:val="00A060FD"/>
    <w:rsid w:val="00A06156"/>
    <w:rsid w:val="00A062E9"/>
    <w:rsid w:val="00A0640D"/>
    <w:rsid w:val="00A0646C"/>
    <w:rsid w:val="00A064AD"/>
    <w:rsid w:val="00A064EE"/>
    <w:rsid w:val="00A06686"/>
    <w:rsid w:val="00A06748"/>
    <w:rsid w:val="00A06877"/>
    <w:rsid w:val="00A068E2"/>
    <w:rsid w:val="00A068E5"/>
    <w:rsid w:val="00A06A20"/>
    <w:rsid w:val="00A06D36"/>
    <w:rsid w:val="00A06E1E"/>
    <w:rsid w:val="00A06E2A"/>
    <w:rsid w:val="00A06E6A"/>
    <w:rsid w:val="00A06EFA"/>
    <w:rsid w:val="00A0704A"/>
    <w:rsid w:val="00A07161"/>
    <w:rsid w:val="00A07225"/>
    <w:rsid w:val="00A073A8"/>
    <w:rsid w:val="00A074A2"/>
    <w:rsid w:val="00A07500"/>
    <w:rsid w:val="00A0750E"/>
    <w:rsid w:val="00A07817"/>
    <w:rsid w:val="00A07C64"/>
    <w:rsid w:val="00A07CCF"/>
    <w:rsid w:val="00A07CF4"/>
    <w:rsid w:val="00A07F2F"/>
    <w:rsid w:val="00A07F73"/>
    <w:rsid w:val="00A10043"/>
    <w:rsid w:val="00A1010A"/>
    <w:rsid w:val="00A102CC"/>
    <w:rsid w:val="00A1030E"/>
    <w:rsid w:val="00A103FB"/>
    <w:rsid w:val="00A10537"/>
    <w:rsid w:val="00A10540"/>
    <w:rsid w:val="00A106EB"/>
    <w:rsid w:val="00A10732"/>
    <w:rsid w:val="00A10837"/>
    <w:rsid w:val="00A108F0"/>
    <w:rsid w:val="00A108FF"/>
    <w:rsid w:val="00A10B4D"/>
    <w:rsid w:val="00A10C74"/>
    <w:rsid w:val="00A10DB8"/>
    <w:rsid w:val="00A11036"/>
    <w:rsid w:val="00A11053"/>
    <w:rsid w:val="00A110B0"/>
    <w:rsid w:val="00A11224"/>
    <w:rsid w:val="00A11393"/>
    <w:rsid w:val="00A114FF"/>
    <w:rsid w:val="00A115FF"/>
    <w:rsid w:val="00A11623"/>
    <w:rsid w:val="00A1169A"/>
    <w:rsid w:val="00A11741"/>
    <w:rsid w:val="00A119B4"/>
    <w:rsid w:val="00A11F57"/>
    <w:rsid w:val="00A1206A"/>
    <w:rsid w:val="00A120A5"/>
    <w:rsid w:val="00A12149"/>
    <w:rsid w:val="00A12169"/>
    <w:rsid w:val="00A122E8"/>
    <w:rsid w:val="00A122EA"/>
    <w:rsid w:val="00A1238C"/>
    <w:rsid w:val="00A123F4"/>
    <w:rsid w:val="00A12502"/>
    <w:rsid w:val="00A12634"/>
    <w:rsid w:val="00A12639"/>
    <w:rsid w:val="00A12648"/>
    <w:rsid w:val="00A127F1"/>
    <w:rsid w:val="00A129A8"/>
    <w:rsid w:val="00A129BC"/>
    <w:rsid w:val="00A12A8B"/>
    <w:rsid w:val="00A12B09"/>
    <w:rsid w:val="00A12C58"/>
    <w:rsid w:val="00A12D76"/>
    <w:rsid w:val="00A12E10"/>
    <w:rsid w:val="00A12EC3"/>
    <w:rsid w:val="00A12EC5"/>
    <w:rsid w:val="00A12EEB"/>
    <w:rsid w:val="00A12F01"/>
    <w:rsid w:val="00A1305C"/>
    <w:rsid w:val="00A13083"/>
    <w:rsid w:val="00A130E4"/>
    <w:rsid w:val="00A131D2"/>
    <w:rsid w:val="00A133F2"/>
    <w:rsid w:val="00A1399F"/>
    <w:rsid w:val="00A139A9"/>
    <w:rsid w:val="00A13AE7"/>
    <w:rsid w:val="00A13B2A"/>
    <w:rsid w:val="00A13B3B"/>
    <w:rsid w:val="00A13BB3"/>
    <w:rsid w:val="00A13CB8"/>
    <w:rsid w:val="00A13DF8"/>
    <w:rsid w:val="00A13E19"/>
    <w:rsid w:val="00A13F8B"/>
    <w:rsid w:val="00A1404B"/>
    <w:rsid w:val="00A14190"/>
    <w:rsid w:val="00A1443F"/>
    <w:rsid w:val="00A1466B"/>
    <w:rsid w:val="00A146D0"/>
    <w:rsid w:val="00A149E3"/>
    <w:rsid w:val="00A14A65"/>
    <w:rsid w:val="00A14B56"/>
    <w:rsid w:val="00A14D0A"/>
    <w:rsid w:val="00A14D26"/>
    <w:rsid w:val="00A14E0D"/>
    <w:rsid w:val="00A15107"/>
    <w:rsid w:val="00A15203"/>
    <w:rsid w:val="00A154E3"/>
    <w:rsid w:val="00A15519"/>
    <w:rsid w:val="00A1561C"/>
    <w:rsid w:val="00A15668"/>
    <w:rsid w:val="00A15856"/>
    <w:rsid w:val="00A1598C"/>
    <w:rsid w:val="00A15D35"/>
    <w:rsid w:val="00A15DEE"/>
    <w:rsid w:val="00A15E22"/>
    <w:rsid w:val="00A1603C"/>
    <w:rsid w:val="00A161A0"/>
    <w:rsid w:val="00A1629F"/>
    <w:rsid w:val="00A162DB"/>
    <w:rsid w:val="00A16359"/>
    <w:rsid w:val="00A16380"/>
    <w:rsid w:val="00A163BD"/>
    <w:rsid w:val="00A165E7"/>
    <w:rsid w:val="00A16646"/>
    <w:rsid w:val="00A1693F"/>
    <w:rsid w:val="00A16AD9"/>
    <w:rsid w:val="00A16B49"/>
    <w:rsid w:val="00A16BF4"/>
    <w:rsid w:val="00A170A2"/>
    <w:rsid w:val="00A1718A"/>
    <w:rsid w:val="00A1719F"/>
    <w:rsid w:val="00A171FC"/>
    <w:rsid w:val="00A1720D"/>
    <w:rsid w:val="00A172B0"/>
    <w:rsid w:val="00A173B5"/>
    <w:rsid w:val="00A1742E"/>
    <w:rsid w:val="00A1753F"/>
    <w:rsid w:val="00A17545"/>
    <w:rsid w:val="00A17680"/>
    <w:rsid w:val="00A1775C"/>
    <w:rsid w:val="00A1782E"/>
    <w:rsid w:val="00A17894"/>
    <w:rsid w:val="00A17BAA"/>
    <w:rsid w:val="00A17C59"/>
    <w:rsid w:val="00A17D46"/>
    <w:rsid w:val="00A17E9E"/>
    <w:rsid w:val="00A17EEC"/>
    <w:rsid w:val="00A2018E"/>
    <w:rsid w:val="00A20201"/>
    <w:rsid w:val="00A20255"/>
    <w:rsid w:val="00A20427"/>
    <w:rsid w:val="00A20464"/>
    <w:rsid w:val="00A206DF"/>
    <w:rsid w:val="00A20766"/>
    <w:rsid w:val="00A20894"/>
    <w:rsid w:val="00A208B8"/>
    <w:rsid w:val="00A20AD7"/>
    <w:rsid w:val="00A20C93"/>
    <w:rsid w:val="00A20CA3"/>
    <w:rsid w:val="00A20D60"/>
    <w:rsid w:val="00A20F46"/>
    <w:rsid w:val="00A20FE9"/>
    <w:rsid w:val="00A211A6"/>
    <w:rsid w:val="00A2131F"/>
    <w:rsid w:val="00A213E3"/>
    <w:rsid w:val="00A2190F"/>
    <w:rsid w:val="00A21A36"/>
    <w:rsid w:val="00A21A57"/>
    <w:rsid w:val="00A21A5E"/>
    <w:rsid w:val="00A21ACA"/>
    <w:rsid w:val="00A21BDF"/>
    <w:rsid w:val="00A21C86"/>
    <w:rsid w:val="00A21DF9"/>
    <w:rsid w:val="00A21FB6"/>
    <w:rsid w:val="00A220EE"/>
    <w:rsid w:val="00A220F3"/>
    <w:rsid w:val="00A221C2"/>
    <w:rsid w:val="00A221E8"/>
    <w:rsid w:val="00A22406"/>
    <w:rsid w:val="00A22456"/>
    <w:rsid w:val="00A2248D"/>
    <w:rsid w:val="00A224C1"/>
    <w:rsid w:val="00A224F7"/>
    <w:rsid w:val="00A227A1"/>
    <w:rsid w:val="00A227FF"/>
    <w:rsid w:val="00A228DB"/>
    <w:rsid w:val="00A22B9C"/>
    <w:rsid w:val="00A22C91"/>
    <w:rsid w:val="00A22D50"/>
    <w:rsid w:val="00A22EB1"/>
    <w:rsid w:val="00A22F17"/>
    <w:rsid w:val="00A22F40"/>
    <w:rsid w:val="00A2301C"/>
    <w:rsid w:val="00A23057"/>
    <w:rsid w:val="00A23119"/>
    <w:rsid w:val="00A23147"/>
    <w:rsid w:val="00A231FC"/>
    <w:rsid w:val="00A23325"/>
    <w:rsid w:val="00A2347C"/>
    <w:rsid w:val="00A2356F"/>
    <w:rsid w:val="00A23570"/>
    <w:rsid w:val="00A235D3"/>
    <w:rsid w:val="00A23703"/>
    <w:rsid w:val="00A23793"/>
    <w:rsid w:val="00A237B6"/>
    <w:rsid w:val="00A23A49"/>
    <w:rsid w:val="00A23ACF"/>
    <w:rsid w:val="00A23B20"/>
    <w:rsid w:val="00A23C7B"/>
    <w:rsid w:val="00A23D44"/>
    <w:rsid w:val="00A23D96"/>
    <w:rsid w:val="00A23D9D"/>
    <w:rsid w:val="00A24211"/>
    <w:rsid w:val="00A24377"/>
    <w:rsid w:val="00A2454D"/>
    <w:rsid w:val="00A24626"/>
    <w:rsid w:val="00A2469C"/>
    <w:rsid w:val="00A247FB"/>
    <w:rsid w:val="00A24857"/>
    <w:rsid w:val="00A24A66"/>
    <w:rsid w:val="00A24CA8"/>
    <w:rsid w:val="00A24CCA"/>
    <w:rsid w:val="00A24D6B"/>
    <w:rsid w:val="00A24DD3"/>
    <w:rsid w:val="00A25052"/>
    <w:rsid w:val="00A250DC"/>
    <w:rsid w:val="00A2526A"/>
    <w:rsid w:val="00A2537F"/>
    <w:rsid w:val="00A254AD"/>
    <w:rsid w:val="00A25553"/>
    <w:rsid w:val="00A255AF"/>
    <w:rsid w:val="00A2561B"/>
    <w:rsid w:val="00A256D4"/>
    <w:rsid w:val="00A25701"/>
    <w:rsid w:val="00A25803"/>
    <w:rsid w:val="00A2583F"/>
    <w:rsid w:val="00A2587A"/>
    <w:rsid w:val="00A25D42"/>
    <w:rsid w:val="00A25DD0"/>
    <w:rsid w:val="00A26246"/>
    <w:rsid w:val="00A262A8"/>
    <w:rsid w:val="00A26418"/>
    <w:rsid w:val="00A26478"/>
    <w:rsid w:val="00A264CB"/>
    <w:rsid w:val="00A264CF"/>
    <w:rsid w:val="00A266E8"/>
    <w:rsid w:val="00A267CB"/>
    <w:rsid w:val="00A268C5"/>
    <w:rsid w:val="00A26A5B"/>
    <w:rsid w:val="00A26A7F"/>
    <w:rsid w:val="00A26C1E"/>
    <w:rsid w:val="00A26D4E"/>
    <w:rsid w:val="00A26D61"/>
    <w:rsid w:val="00A26DF5"/>
    <w:rsid w:val="00A26DF9"/>
    <w:rsid w:val="00A27063"/>
    <w:rsid w:val="00A27245"/>
    <w:rsid w:val="00A27431"/>
    <w:rsid w:val="00A277DF"/>
    <w:rsid w:val="00A27820"/>
    <w:rsid w:val="00A27860"/>
    <w:rsid w:val="00A2787A"/>
    <w:rsid w:val="00A27BA1"/>
    <w:rsid w:val="00A27C8B"/>
    <w:rsid w:val="00A27C95"/>
    <w:rsid w:val="00A27DB3"/>
    <w:rsid w:val="00A30027"/>
    <w:rsid w:val="00A3005F"/>
    <w:rsid w:val="00A300E6"/>
    <w:rsid w:val="00A301B2"/>
    <w:rsid w:val="00A301F6"/>
    <w:rsid w:val="00A3020A"/>
    <w:rsid w:val="00A303DD"/>
    <w:rsid w:val="00A3041C"/>
    <w:rsid w:val="00A30551"/>
    <w:rsid w:val="00A30643"/>
    <w:rsid w:val="00A306BA"/>
    <w:rsid w:val="00A30956"/>
    <w:rsid w:val="00A30A26"/>
    <w:rsid w:val="00A30B58"/>
    <w:rsid w:val="00A30C29"/>
    <w:rsid w:val="00A30D4E"/>
    <w:rsid w:val="00A30EA3"/>
    <w:rsid w:val="00A31053"/>
    <w:rsid w:val="00A313A6"/>
    <w:rsid w:val="00A31533"/>
    <w:rsid w:val="00A31712"/>
    <w:rsid w:val="00A31771"/>
    <w:rsid w:val="00A317A9"/>
    <w:rsid w:val="00A317E1"/>
    <w:rsid w:val="00A31822"/>
    <w:rsid w:val="00A31869"/>
    <w:rsid w:val="00A318E0"/>
    <w:rsid w:val="00A31922"/>
    <w:rsid w:val="00A3197A"/>
    <w:rsid w:val="00A31B6A"/>
    <w:rsid w:val="00A31D07"/>
    <w:rsid w:val="00A31D78"/>
    <w:rsid w:val="00A31D88"/>
    <w:rsid w:val="00A31DA3"/>
    <w:rsid w:val="00A31EE2"/>
    <w:rsid w:val="00A31F34"/>
    <w:rsid w:val="00A320D0"/>
    <w:rsid w:val="00A3210B"/>
    <w:rsid w:val="00A32266"/>
    <w:rsid w:val="00A322E1"/>
    <w:rsid w:val="00A3248F"/>
    <w:rsid w:val="00A32595"/>
    <w:rsid w:val="00A325A7"/>
    <w:rsid w:val="00A32E0A"/>
    <w:rsid w:val="00A32F95"/>
    <w:rsid w:val="00A33052"/>
    <w:rsid w:val="00A330F6"/>
    <w:rsid w:val="00A33107"/>
    <w:rsid w:val="00A3312F"/>
    <w:rsid w:val="00A33233"/>
    <w:rsid w:val="00A3350E"/>
    <w:rsid w:val="00A33728"/>
    <w:rsid w:val="00A3372C"/>
    <w:rsid w:val="00A3378A"/>
    <w:rsid w:val="00A33825"/>
    <w:rsid w:val="00A33835"/>
    <w:rsid w:val="00A3387F"/>
    <w:rsid w:val="00A338E2"/>
    <w:rsid w:val="00A3392D"/>
    <w:rsid w:val="00A33B4A"/>
    <w:rsid w:val="00A33B85"/>
    <w:rsid w:val="00A33BB3"/>
    <w:rsid w:val="00A33CA8"/>
    <w:rsid w:val="00A33DC5"/>
    <w:rsid w:val="00A33DF0"/>
    <w:rsid w:val="00A34111"/>
    <w:rsid w:val="00A341F0"/>
    <w:rsid w:val="00A34321"/>
    <w:rsid w:val="00A343B3"/>
    <w:rsid w:val="00A3441F"/>
    <w:rsid w:val="00A345A2"/>
    <w:rsid w:val="00A345AA"/>
    <w:rsid w:val="00A3464B"/>
    <w:rsid w:val="00A34725"/>
    <w:rsid w:val="00A3485B"/>
    <w:rsid w:val="00A34AA6"/>
    <w:rsid w:val="00A34AF3"/>
    <w:rsid w:val="00A34B13"/>
    <w:rsid w:val="00A34B57"/>
    <w:rsid w:val="00A34C83"/>
    <w:rsid w:val="00A34C89"/>
    <w:rsid w:val="00A34E17"/>
    <w:rsid w:val="00A34E36"/>
    <w:rsid w:val="00A34E72"/>
    <w:rsid w:val="00A34F74"/>
    <w:rsid w:val="00A34F8A"/>
    <w:rsid w:val="00A3504F"/>
    <w:rsid w:val="00A351BD"/>
    <w:rsid w:val="00A35296"/>
    <w:rsid w:val="00A352B4"/>
    <w:rsid w:val="00A3543A"/>
    <w:rsid w:val="00A3546D"/>
    <w:rsid w:val="00A35508"/>
    <w:rsid w:val="00A35677"/>
    <w:rsid w:val="00A3569D"/>
    <w:rsid w:val="00A35799"/>
    <w:rsid w:val="00A357C2"/>
    <w:rsid w:val="00A35824"/>
    <w:rsid w:val="00A3587C"/>
    <w:rsid w:val="00A358F9"/>
    <w:rsid w:val="00A35B44"/>
    <w:rsid w:val="00A35D13"/>
    <w:rsid w:val="00A35F8B"/>
    <w:rsid w:val="00A360FB"/>
    <w:rsid w:val="00A36147"/>
    <w:rsid w:val="00A36163"/>
    <w:rsid w:val="00A364C6"/>
    <w:rsid w:val="00A36550"/>
    <w:rsid w:val="00A36634"/>
    <w:rsid w:val="00A36652"/>
    <w:rsid w:val="00A367DB"/>
    <w:rsid w:val="00A36832"/>
    <w:rsid w:val="00A36C2E"/>
    <w:rsid w:val="00A36C49"/>
    <w:rsid w:val="00A36D86"/>
    <w:rsid w:val="00A36DBF"/>
    <w:rsid w:val="00A36DEA"/>
    <w:rsid w:val="00A36E05"/>
    <w:rsid w:val="00A36E5E"/>
    <w:rsid w:val="00A36E7C"/>
    <w:rsid w:val="00A36F53"/>
    <w:rsid w:val="00A371CF"/>
    <w:rsid w:val="00A37210"/>
    <w:rsid w:val="00A372B5"/>
    <w:rsid w:val="00A372D8"/>
    <w:rsid w:val="00A37412"/>
    <w:rsid w:val="00A374F2"/>
    <w:rsid w:val="00A3761E"/>
    <w:rsid w:val="00A377DC"/>
    <w:rsid w:val="00A3798E"/>
    <w:rsid w:val="00A37BB9"/>
    <w:rsid w:val="00A37BE1"/>
    <w:rsid w:val="00A37C12"/>
    <w:rsid w:val="00A37E74"/>
    <w:rsid w:val="00A37EB0"/>
    <w:rsid w:val="00A37FF4"/>
    <w:rsid w:val="00A400EC"/>
    <w:rsid w:val="00A40302"/>
    <w:rsid w:val="00A4036C"/>
    <w:rsid w:val="00A4039B"/>
    <w:rsid w:val="00A403A7"/>
    <w:rsid w:val="00A403C6"/>
    <w:rsid w:val="00A4040A"/>
    <w:rsid w:val="00A40518"/>
    <w:rsid w:val="00A405DD"/>
    <w:rsid w:val="00A4070D"/>
    <w:rsid w:val="00A40839"/>
    <w:rsid w:val="00A408A6"/>
    <w:rsid w:val="00A408B1"/>
    <w:rsid w:val="00A409CA"/>
    <w:rsid w:val="00A40A26"/>
    <w:rsid w:val="00A40B8F"/>
    <w:rsid w:val="00A40BA3"/>
    <w:rsid w:val="00A40E02"/>
    <w:rsid w:val="00A40E57"/>
    <w:rsid w:val="00A40E9D"/>
    <w:rsid w:val="00A40EE8"/>
    <w:rsid w:val="00A40FF9"/>
    <w:rsid w:val="00A410A6"/>
    <w:rsid w:val="00A410C6"/>
    <w:rsid w:val="00A410E3"/>
    <w:rsid w:val="00A4110C"/>
    <w:rsid w:val="00A41116"/>
    <w:rsid w:val="00A41137"/>
    <w:rsid w:val="00A41434"/>
    <w:rsid w:val="00A415E0"/>
    <w:rsid w:val="00A417FE"/>
    <w:rsid w:val="00A4193F"/>
    <w:rsid w:val="00A41971"/>
    <w:rsid w:val="00A419A4"/>
    <w:rsid w:val="00A41A20"/>
    <w:rsid w:val="00A41BC4"/>
    <w:rsid w:val="00A41C54"/>
    <w:rsid w:val="00A41CF2"/>
    <w:rsid w:val="00A41D6F"/>
    <w:rsid w:val="00A41DC2"/>
    <w:rsid w:val="00A41E1F"/>
    <w:rsid w:val="00A423B1"/>
    <w:rsid w:val="00A42531"/>
    <w:rsid w:val="00A42601"/>
    <w:rsid w:val="00A42659"/>
    <w:rsid w:val="00A426C0"/>
    <w:rsid w:val="00A4272C"/>
    <w:rsid w:val="00A427B0"/>
    <w:rsid w:val="00A429B4"/>
    <w:rsid w:val="00A429CB"/>
    <w:rsid w:val="00A42B4B"/>
    <w:rsid w:val="00A42B8E"/>
    <w:rsid w:val="00A42B90"/>
    <w:rsid w:val="00A42BF5"/>
    <w:rsid w:val="00A42D12"/>
    <w:rsid w:val="00A42D2B"/>
    <w:rsid w:val="00A42E51"/>
    <w:rsid w:val="00A42F72"/>
    <w:rsid w:val="00A43058"/>
    <w:rsid w:val="00A43111"/>
    <w:rsid w:val="00A43464"/>
    <w:rsid w:val="00A43486"/>
    <w:rsid w:val="00A4350A"/>
    <w:rsid w:val="00A4366E"/>
    <w:rsid w:val="00A436A1"/>
    <w:rsid w:val="00A437A9"/>
    <w:rsid w:val="00A439A3"/>
    <w:rsid w:val="00A439B8"/>
    <w:rsid w:val="00A43B24"/>
    <w:rsid w:val="00A43BDB"/>
    <w:rsid w:val="00A43D4D"/>
    <w:rsid w:val="00A43DF0"/>
    <w:rsid w:val="00A43F8A"/>
    <w:rsid w:val="00A4421A"/>
    <w:rsid w:val="00A44307"/>
    <w:rsid w:val="00A4445D"/>
    <w:rsid w:val="00A444D7"/>
    <w:rsid w:val="00A44648"/>
    <w:rsid w:val="00A44650"/>
    <w:rsid w:val="00A44808"/>
    <w:rsid w:val="00A4485D"/>
    <w:rsid w:val="00A450BE"/>
    <w:rsid w:val="00A45268"/>
    <w:rsid w:val="00A45433"/>
    <w:rsid w:val="00A454B0"/>
    <w:rsid w:val="00A4565F"/>
    <w:rsid w:val="00A456B9"/>
    <w:rsid w:val="00A45869"/>
    <w:rsid w:val="00A4586D"/>
    <w:rsid w:val="00A45A3C"/>
    <w:rsid w:val="00A45BEF"/>
    <w:rsid w:val="00A45D3B"/>
    <w:rsid w:val="00A46137"/>
    <w:rsid w:val="00A461EB"/>
    <w:rsid w:val="00A462E1"/>
    <w:rsid w:val="00A46309"/>
    <w:rsid w:val="00A46319"/>
    <w:rsid w:val="00A46332"/>
    <w:rsid w:val="00A46420"/>
    <w:rsid w:val="00A46434"/>
    <w:rsid w:val="00A465D5"/>
    <w:rsid w:val="00A46654"/>
    <w:rsid w:val="00A466D1"/>
    <w:rsid w:val="00A468B5"/>
    <w:rsid w:val="00A46A46"/>
    <w:rsid w:val="00A46CB4"/>
    <w:rsid w:val="00A46D0B"/>
    <w:rsid w:val="00A46DB6"/>
    <w:rsid w:val="00A47203"/>
    <w:rsid w:val="00A47258"/>
    <w:rsid w:val="00A47391"/>
    <w:rsid w:val="00A473AC"/>
    <w:rsid w:val="00A473E6"/>
    <w:rsid w:val="00A4744A"/>
    <w:rsid w:val="00A47481"/>
    <w:rsid w:val="00A47491"/>
    <w:rsid w:val="00A474EE"/>
    <w:rsid w:val="00A47699"/>
    <w:rsid w:val="00A4772C"/>
    <w:rsid w:val="00A478D2"/>
    <w:rsid w:val="00A478D4"/>
    <w:rsid w:val="00A47CC0"/>
    <w:rsid w:val="00A501B7"/>
    <w:rsid w:val="00A5023B"/>
    <w:rsid w:val="00A503B8"/>
    <w:rsid w:val="00A5084B"/>
    <w:rsid w:val="00A5092D"/>
    <w:rsid w:val="00A50A99"/>
    <w:rsid w:val="00A50BC7"/>
    <w:rsid w:val="00A50C6D"/>
    <w:rsid w:val="00A50D6D"/>
    <w:rsid w:val="00A51177"/>
    <w:rsid w:val="00A511A8"/>
    <w:rsid w:val="00A5141E"/>
    <w:rsid w:val="00A51582"/>
    <w:rsid w:val="00A515BB"/>
    <w:rsid w:val="00A515C8"/>
    <w:rsid w:val="00A5173F"/>
    <w:rsid w:val="00A51778"/>
    <w:rsid w:val="00A517A4"/>
    <w:rsid w:val="00A5181D"/>
    <w:rsid w:val="00A519B3"/>
    <w:rsid w:val="00A51AA6"/>
    <w:rsid w:val="00A51BD8"/>
    <w:rsid w:val="00A52176"/>
    <w:rsid w:val="00A52230"/>
    <w:rsid w:val="00A52260"/>
    <w:rsid w:val="00A52417"/>
    <w:rsid w:val="00A52495"/>
    <w:rsid w:val="00A52A9F"/>
    <w:rsid w:val="00A52AAD"/>
    <w:rsid w:val="00A52B57"/>
    <w:rsid w:val="00A52B6D"/>
    <w:rsid w:val="00A52B8E"/>
    <w:rsid w:val="00A52BC5"/>
    <w:rsid w:val="00A52C29"/>
    <w:rsid w:val="00A52EE1"/>
    <w:rsid w:val="00A52F21"/>
    <w:rsid w:val="00A52FB5"/>
    <w:rsid w:val="00A53021"/>
    <w:rsid w:val="00A53038"/>
    <w:rsid w:val="00A530D9"/>
    <w:rsid w:val="00A53193"/>
    <w:rsid w:val="00A532CB"/>
    <w:rsid w:val="00A532DB"/>
    <w:rsid w:val="00A5332C"/>
    <w:rsid w:val="00A534B8"/>
    <w:rsid w:val="00A534D4"/>
    <w:rsid w:val="00A53549"/>
    <w:rsid w:val="00A53582"/>
    <w:rsid w:val="00A535AE"/>
    <w:rsid w:val="00A5362E"/>
    <w:rsid w:val="00A537E7"/>
    <w:rsid w:val="00A537EC"/>
    <w:rsid w:val="00A53878"/>
    <w:rsid w:val="00A5393D"/>
    <w:rsid w:val="00A53A0D"/>
    <w:rsid w:val="00A53ABE"/>
    <w:rsid w:val="00A53AF4"/>
    <w:rsid w:val="00A53AFE"/>
    <w:rsid w:val="00A53BA6"/>
    <w:rsid w:val="00A53BD0"/>
    <w:rsid w:val="00A53EC6"/>
    <w:rsid w:val="00A53F03"/>
    <w:rsid w:val="00A54063"/>
    <w:rsid w:val="00A5409F"/>
    <w:rsid w:val="00A540C6"/>
    <w:rsid w:val="00A54312"/>
    <w:rsid w:val="00A543BA"/>
    <w:rsid w:val="00A54404"/>
    <w:rsid w:val="00A54534"/>
    <w:rsid w:val="00A5461E"/>
    <w:rsid w:val="00A54749"/>
    <w:rsid w:val="00A54928"/>
    <w:rsid w:val="00A54936"/>
    <w:rsid w:val="00A549F3"/>
    <w:rsid w:val="00A54B57"/>
    <w:rsid w:val="00A54CBE"/>
    <w:rsid w:val="00A54DB8"/>
    <w:rsid w:val="00A54EBC"/>
    <w:rsid w:val="00A550AF"/>
    <w:rsid w:val="00A550FE"/>
    <w:rsid w:val="00A55184"/>
    <w:rsid w:val="00A55187"/>
    <w:rsid w:val="00A5520B"/>
    <w:rsid w:val="00A552C8"/>
    <w:rsid w:val="00A553EC"/>
    <w:rsid w:val="00A554AB"/>
    <w:rsid w:val="00A55D94"/>
    <w:rsid w:val="00A55EAC"/>
    <w:rsid w:val="00A55F57"/>
    <w:rsid w:val="00A55FA1"/>
    <w:rsid w:val="00A55FC2"/>
    <w:rsid w:val="00A5605D"/>
    <w:rsid w:val="00A56174"/>
    <w:rsid w:val="00A56195"/>
    <w:rsid w:val="00A561CC"/>
    <w:rsid w:val="00A561D0"/>
    <w:rsid w:val="00A56206"/>
    <w:rsid w:val="00A56228"/>
    <w:rsid w:val="00A563C0"/>
    <w:rsid w:val="00A5647E"/>
    <w:rsid w:val="00A5666B"/>
    <w:rsid w:val="00A569EC"/>
    <w:rsid w:val="00A569ED"/>
    <w:rsid w:val="00A56AE9"/>
    <w:rsid w:val="00A56BEC"/>
    <w:rsid w:val="00A56C59"/>
    <w:rsid w:val="00A56ED0"/>
    <w:rsid w:val="00A56F1B"/>
    <w:rsid w:val="00A57009"/>
    <w:rsid w:val="00A5737A"/>
    <w:rsid w:val="00A57460"/>
    <w:rsid w:val="00A57549"/>
    <w:rsid w:val="00A5757A"/>
    <w:rsid w:val="00A5769D"/>
    <w:rsid w:val="00A5780F"/>
    <w:rsid w:val="00A579D9"/>
    <w:rsid w:val="00A57A9A"/>
    <w:rsid w:val="00A57B47"/>
    <w:rsid w:val="00A57B5D"/>
    <w:rsid w:val="00A57DC8"/>
    <w:rsid w:val="00A57DF7"/>
    <w:rsid w:val="00A57E81"/>
    <w:rsid w:val="00A6019D"/>
    <w:rsid w:val="00A601DF"/>
    <w:rsid w:val="00A601EA"/>
    <w:rsid w:val="00A6048D"/>
    <w:rsid w:val="00A6059B"/>
    <w:rsid w:val="00A605C5"/>
    <w:rsid w:val="00A605C7"/>
    <w:rsid w:val="00A60679"/>
    <w:rsid w:val="00A6088A"/>
    <w:rsid w:val="00A60896"/>
    <w:rsid w:val="00A608B3"/>
    <w:rsid w:val="00A608EF"/>
    <w:rsid w:val="00A609D3"/>
    <w:rsid w:val="00A60B57"/>
    <w:rsid w:val="00A60D3B"/>
    <w:rsid w:val="00A60D60"/>
    <w:rsid w:val="00A60FB6"/>
    <w:rsid w:val="00A6107E"/>
    <w:rsid w:val="00A611D9"/>
    <w:rsid w:val="00A612A7"/>
    <w:rsid w:val="00A612F5"/>
    <w:rsid w:val="00A6144B"/>
    <w:rsid w:val="00A6144D"/>
    <w:rsid w:val="00A6175C"/>
    <w:rsid w:val="00A617DD"/>
    <w:rsid w:val="00A6181E"/>
    <w:rsid w:val="00A61AF5"/>
    <w:rsid w:val="00A61C46"/>
    <w:rsid w:val="00A61C4D"/>
    <w:rsid w:val="00A61C83"/>
    <w:rsid w:val="00A61D6F"/>
    <w:rsid w:val="00A61EFB"/>
    <w:rsid w:val="00A62080"/>
    <w:rsid w:val="00A6227D"/>
    <w:rsid w:val="00A62310"/>
    <w:rsid w:val="00A62687"/>
    <w:rsid w:val="00A626A8"/>
    <w:rsid w:val="00A6286C"/>
    <w:rsid w:val="00A628A3"/>
    <w:rsid w:val="00A6291E"/>
    <w:rsid w:val="00A6292F"/>
    <w:rsid w:val="00A62A03"/>
    <w:rsid w:val="00A62BBC"/>
    <w:rsid w:val="00A62C90"/>
    <w:rsid w:val="00A62DD0"/>
    <w:rsid w:val="00A63054"/>
    <w:rsid w:val="00A6308F"/>
    <w:rsid w:val="00A63177"/>
    <w:rsid w:val="00A63229"/>
    <w:rsid w:val="00A63273"/>
    <w:rsid w:val="00A63313"/>
    <w:rsid w:val="00A6338C"/>
    <w:rsid w:val="00A635FF"/>
    <w:rsid w:val="00A636F8"/>
    <w:rsid w:val="00A63721"/>
    <w:rsid w:val="00A6378B"/>
    <w:rsid w:val="00A638BD"/>
    <w:rsid w:val="00A638E2"/>
    <w:rsid w:val="00A63905"/>
    <w:rsid w:val="00A639BC"/>
    <w:rsid w:val="00A63D70"/>
    <w:rsid w:val="00A63DB9"/>
    <w:rsid w:val="00A63E4A"/>
    <w:rsid w:val="00A63F35"/>
    <w:rsid w:val="00A640C9"/>
    <w:rsid w:val="00A6414E"/>
    <w:rsid w:val="00A642D6"/>
    <w:rsid w:val="00A6448C"/>
    <w:rsid w:val="00A644C8"/>
    <w:rsid w:val="00A6461F"/>
    <w:rsid w:val="00A646F0"/>
    <w:rsid w:val="00A64737"/>
    <w:rsid w:val="00A64788"/>
    <w:rsid w:val="00A647AB"/>
    <w:rsid w:val="00A6481B"/>
    <w:rsid w:val="00A64D65"/>
    <w:rsid w:val="00A64DB3"/>
    <w:rsid w:val="00A64E65"/>
    <w:rsid w:val="00A6513F"/>
    <w:rsid w:val="00A65229"/>
    <w:rsid w:val="00A6529E"/>
    <w:rsid w:val="00A6532C"/>
    <w:rsid w:val="00A6548E"/>
    <w:rsid w:val="00A6549A"/>
    <w:rsid w:val="00A655B1"/>
    <w:rsid w:val="00A655B8"/>
    <w:rsid w:val="00A6591A"/>
    <w:rsid w:val="00A65934"/>
    <w:rsid w:val="00A6594D"/>
    <w:rsid w:val="00A6595E"/>
    <w:rsid w:val="00A65B79"/>
    <w:rsid w:val="00A65C75"/>
    <w:rsid w:val="00A65DE7"/>
    <w:rsid w:val="00A66091"/>
    <w:rsid w:val="00A6622E"/>
    <w:rsid w:val="00A663C2"/>
    <w:rsid w:val="00A66625"/>
    <w:rsid w:val="00A66697"/>
    <w:rsid w:val="00A666C4"/>
    <w:rsid w:val="00A66801"/>
    <w:rsid w:val="00A669CA"/>
    <w:rsid w:val="00A66E1E"/>
    <w:rsid w:val="00A66E61"/>
    <w:rsid w:val="00A66E75"/>
    <w:rsid w:val="00A66ED6"/>
    <w:rsid w:val="00A66F94"/>
    <w:rsid w:val="00A67412"/>
    <w:rsid w:val="00A67502"/>
    <w:rsid w:val="00A6755B"/>
    <w:rsid w:val="00A67566"/>
    <w:rsid w:val="00A67603"/>
    <w:rsid w:val="00A67739"/>
    <w:rsid w:val="00A679D0"/>
    <w:rsid w:val="00A67BD5"/>
    <w:rsid w:val="00A67D5C"/>
    <w:rsid w:val="00A67D62"/>
    <w:rsid w:val="00A67EFE"/>
    <w:rsid w:val="00A67F58"/>
    <w:rsid w:val="00A67FFB"/>
    <w:rsid w:val="00A70069"/>
    <w:rsid w:val="00A70074"/>
    <w:rsid w:val="00A7020C"/>
    <w:rsid w:val="00A7025C"/>
    <w:rsid w:val="00A702BC"/>
    <w:rsid w:val="00A703F6"/>
    <w:rsid w:val="00A70931"/>
    <w:rsid w:val="00A70A43"/>
    <w:rsid w:val="00A70AB5"/>
    <w:rsid w:val="00A70ABE"/>
    <w:rsid w:val="00A70AC3"/>
    <w:rsid w:val="00A70B9D"/>
    <w:rsid w:val="00A70BEB"/>
    <w:rsid w:val="00A70C4C"/>
    <w:rsid w:val="00A70D22"/>
    <w:rsid w:val="00A70E9F"/>
    <w:rsid w:val="00A70F09"/>
    <w:rsid w:val="00A70FCA"/>
    <w:rsid w:val="00A70FCE"/>
    <w:rsid w:val="00A71101"/>
    <w:rsid w:val="00A71253"/>
    <w:rsid w:val="00A7129D"/>
    <w:rsid w:val="00A71310"/>
    <w:rsid w:val="00A71435"/>
    <w:rsid w:val="00A7162F"/>
    <w:rsid w:val="00A717A0"/>
    <w:rsid w:val="00A71895"/>
    <w:rsid w:val="00A718DE"/>
    <w:rsid w:val="00A71907"/>
    <w:rsid w:val="00A71917"/>
    <w:rsid w:val="00A71C2B"/>
    <w:rsid w:val="00A71C96"/>
    <w:rsid w:val="00A71D03"/>
    <w:rsid w:val="00A71DEA"/>
    <w:rsid w:val="00A71F53"/>
    <w:rsid w:val="00A720DC"/>
    <w:rsid w:val="00A720E7"/>
    <w:rsid w:val="00A721A1"/>
    <w:rsid w:val="00A722C5"/>
    <w:rsid w:val="00A723F0"/>
    <w:rsid w:val="00A7247F"/>
    <w:rsid w:val="00A72564"/>
    <w:rsid w:val="00A726DC"/>
    <w:rsid w:val="00A72817"/>
    <w:rsid w:val="00A729F6"/>
    <w:rsid w:val="00A72B14"/>
    <w:rsid w:val="00A72D7C"/>
    <w:rsid w:val="00A72EA8"/>
    <w:rsid w:val="00A72F23"/>
    <w:rsid w:val="00A72F96"/>
    <w:rsid w:val="00A730C0"/>
    <w:rsid w:val="00A73247"/>
    <w:rsid w:val="00A732D4"/>
    <w:rsid w:val="00A733F9"/>
    <w:rsid w:val="00A73543"/>
    <w:rsid w:val="00A735AC"/>
    <w:rsid w:val="00A73839"/>
    <w:rsid w:val="00A7385F"/>
    <w:rsid w:val="00A739B1"/>
    <w:rsid w:val="00A73C55"/>
    <w:rsid w:val="00A73C6A"/>
    <w:rsid w:val="00A73CD7"/>
    <w:rsid w:val="00A73CDD"/>
    <w:rsid w:val="00A73DC7"/>
    <w:rsid w:val="00A74026"/>
    <w:rsid w:val="00A740FD"/>
    <w:rsid w:val="00A74116"/>
    <w:rsid w:val="00A74143"/>
    <w:rsid w:val="00A7429E"/>
    <w:rsid w:val="00A7440E"/>
    <w:rsid w:val="00A74779"/>
    <w:rsid w:val="00A747BD"/>
    <w:rsid w:val="00A748F9"/>
    <w:rsid w:val="00A74C43"/>
    <w:rsid w:val="00A74CD2"/>
    <w:rsid w:val="00A74D39"/>
    <w:rsid w:val="00A74F34"/>
    <w:rsid w:val="00A74FC4"/>
    <w:rsid w:val="00A750F6"/>
    <w:rsid w:val="00A75254"/>
    <w:rsid w:val="00A7528C"/>
    <w:rsid w:val="00A75376"/>
    <w:rsid w:val="00A756E2"/>
    <w:rsid w:val="00A757B6"/>
    <w:rsid w:val="00A75985"/>
    <w:rsid w:val="00A75A0B"/>
    <w:rsid w:val="00A75BB7"/>
    <w:rsid w:val="00A75E04"/>
    <w:rsid w:val="00A75E1D"/>
    <w:rsid w:val="00A75F1F"/>
    <w:rsid w:val="00A76218"/>
    <w:rsid w:val="00A76316"/>
    <w:rsid w:val="00A763B5"/>
    <w:rsid w:val="00A76699"/>
    <w:rsid w:val="00A767B0"/>
    <w:rsid w:val="00A76A77"/>
    <w:rsid w:val="00A76CE2"/>
    <w:rsid w:val="00A76CEC"/>
    <w:rsid w:val="00A76E3D"/>
    <w:rsid w:val="00A76F49"/>
    <w:rsid w:val="00A77011"/>
    <w:rsid w:val="00A7722F"/>
    <w:rsid w:val="00A7732F"/>
    <w:rsid w:val="00A773F3"/>
    <w:rsid w:val="00A775D7"/>
    <w:rsid w:val="00A77814"/>
    <w:rsid w:val="00A7784D"/>
    <w:rsid w:val="00A77970"/>
    <w:rsid w:val="00A77A18"/>
    <w:rsid w:val="00A77AF9"/>
    <w:rsid w:val="00A77C02"/>
    <w:rsid w:val="00A77C3D"/>
    <w:rsid w:val="00A77D48"/>
    <w:rsid w:val="00A77F11"/>
    <w:rsid w:val="00A77F26"/>
    <w:rsid w:val="00A80380"/>
    <w:rsid w:val="00A80792"/>
    <w:rsid w:val="00A807CB"/>
    <w:rsid w:val="00A807FC"/>
    <w:rsid w:val="00A80806"/>
    <w:rsid w:val="00A80917"/>
    <w:rsid w:val="00A80971"/>
    <w:rsid w:val="00A809C8"/>
    <w:rsid w:val="00A80B8A"/>
    <w:rsid w:val="00A80BF2"/>
    <w:rsid w:val="00A80C23"/>
    <w:rsid w:val="00A80C5B"/>
    <w:rsid w:val="00A80CED"/>
    <w:rsid w:val="00A81077"/>
    <w:rsid w:val="00A81132"/>
    <w:rsid w:val="00A811F8"/>
    <w:rsid w:val="00A812E7"/>
    <w:rsid w:val="00A814D1"/>
    <w:rsid w:val="00A81698"/>
    <w:rsid w:val="00A816E3"/>
    <w:rsid w:val="00A8171A"/>
    <w:rsid w:val="00A81801"/>
    <w:rsid w:val="00A819D1"/>
    <w:rsid w:val="00A81AA7"/>
    <w:rsid w:val="00A81C87"/>
    <w:rsid w:val="00A81EDE"/>
    <w:rsid w:val="00A81FFC"/>
    <w:rsid w:val="00A82021"/>
    <w:rsid w:val="00A820D2"/>
    <w:rsid w:val="00A82178"/>
    <w:rsid w:val="00A821A3"/>
    <w:rsid w:val="00A8237A"/>
    <w:rsid w:val="00A82383"/>
    <w:rsid w:val="00A82498"/>
    <w:rsid w:val="00A82541"/>
    <w:rsid w:val="00A825F5"/>
    <w:rsid w:val="00A825FD"/>
    <w:rsid w:val="00A82698"/>
    <w:rsid w:val="00A827C7"/>
    <w:rsid w:val="00A8284B"/>
    <w:rsid w:val="00A8285C"/>
    <w:rsid w:val="00A828CF"/>
    <w:rsid w:val="00A82913"/>
    <w:rsid w:val="00A8296C"/>
    <w:rsid w:val="00A82B33"/>
    <w:rsid w:val="00A82C4C"/>
    <w:rsid w:val="00A82E88"/>
    <w:rsid w:val="00A82FEA"/>
    <w:rsid w:val="00A830CE"/>
    <w:rsid w:val="00A8312E"/>
    <w:rsid w:val="00A8316B"/>
    <w:rsid w:val="00A833CD"/>
    <w:rsid w:val="00A833FC"/>
    <w:rsid w:val="00A8352B"/>
    <w:rsid w:val="00A83585"/>
    <w:rsid w:val="00A835BC"/>
    <w:rsid w:val="00A836A3"/>
    <w:rsid w:val="00A83729"/>
    <w:rsid w:val="00A83746"/>
    <w:rsid w:val="00A838B6"/>
    <w:rsid w:val="00A83A98"/>
    <w:rsid w:val="00A83B7E"/>
    <w:rsid w:val="00A83CC2"/>
    <w:rsid w:val="00A83D22"/>
    <w:rsid w:val="00A83DB5"/>
    <w:rsid w:val="00A83F00"/>
    <w:rsid w:val="00A84025"/>
    <w:rsid w:val="00A840D3"/>
    <w:rsid w:val="00A840E0"/>
    <w:rsid w:val="00A841BD"/>
    <w:rsid w:val="00A84351"/>
    <w:rsid w:val="00A844A7"/>
    <w:rsid w:val="00A84559"/>
    <w:rsid w:val="00A84634"/>
    <w:rsid w:val="00A8487B"/>
    <w:rsid w:val="00A84894"/>
    <w:rsid w:val="00A84982"/>
    <w:rsid w:val="00A84A72"/>
    <w:rsid w:val="00A84B38"/>
    <w:rsid w:val="00A84D24"/>
    <w:rsid w:val="00A84F16"/>
    <w:rsid w:val="00A84FB4"/>
    <w:rsid w:val="00A8519D"/>
    <w:rsid w:val="00A851AB"/>
    <w:rsid w:val="00A853D5"/>
    <w:rsid w:val="00A853E2"/>
    <w:rsid w:val="00A85673"/>
    <w:rsid w:val="00A8569A"/>
    <w:rsid w:val="00A85798"/>
    <w:rsid w:val="00A858F0"/>
    <w:rsid w:val="00A85900"/>
    <w:rsid w:val="00A859FA"/>
    <w:rsid w:val="00A85A4C"/>
    <w:rsid w:val="00A85B8D"/>
    <w:rsid w:val="00A85DBB"/>
    <w:rsid w:val="00A85DC9"/>
    <w:rsid w:val="00A86000"/>
    <w:rsid w:val="00A86191"/>
    <w:rsid w:val="00A86322"/>
    <w:rsid w:val="00A86332"/>
    <w:rsid w:val="00A86397"/>
    <w:rsid w:val="00A863ED"/>
    <w:rsid w:val="00A86453"/>
    <w:rsid w:val="00A865D1"/>
    <w:rsid w:val="00A867A9"/>
    <w:rsid w:val="00A8682F"/>
    <w:rsid w:val="00A868E1"/>
    <w:rsid w:val="00A86981"/>
    <w:rsid w:val="00A869B2"/>
    <w:rsid w:val="00A86BA8"/>
    <w:rsid w:val="00A86D28"/>
    <w:rsid w:val="00A8728E"/>
    <w:rsid w:val="00A87294"/>
    <w:rsid w:val="00A873E9"/>
    <w:rsid w:val="00A8744C"/>
    <w:rsid w:val="00A874E8"/>
    <w:rsid w:val="00A875F7"/>
    <w:rsid w:val="00A8781B"/>
    <w:rsid w:val="00A8798D"/>
    <w:rsid w:val="00A87A6E"/>
    <w:rsid w:val="00A87A77"/>
    <w:rsid w:val="00A87B4D"/>
    <w:rsid w:val="00A87BE9"/>
    <w:rsid w:val="00A87CC5"/>
    <w:rsid w:val="00A87E60"/>
    <w:rsid w:val="00A90163"/>
    <w:rsid w:val="00A90212"/>
    <w:rsid w:val="00A9026C"/>
    <w:rsid w:val="00A9037C"/>
    <w:rsid w:val="00A90393"/>
    <w:rsid w:val="00A90422"/>
    <w:rsid w:val="00A906A1"/>
    <w:rsid w:val="00A90964"/>
    <w:rsid w:val="00A90A22"/>
    <w:rsid w:val="00A90A53"/>
    <w:rsid w:val="00A90A5D"/>
    <w:rsid w:val="00A90C86"/>
    <w:rsid w:val="00A90C99"/>
    <w:rsid w:val="00A90CA8"/>
    <w:rsid w:val="00A90CBD"/>
    <w:rsid w:val="00A90D6B"/>
    <w:rsid w:val="00A90DE3"/>
    <w:rsid w:val="00A90E17"/>
    <w:rsid w:val="00A90F5E"/>
    <w:rsid w:val="00A91028"/>
    <w:rsid w:val="00A9114E"/>
    <w:rsid w:val="00A9164A"/>
    <w:rsid w:val="00A91761"/>
    <w:rsid w:val="00A91870"/>
    <w:rsid w:val="00A91A96"/>
    <w:rsid w:val="00A91BE6"/>
    <w:rsid w:val="00A91C1E"/>
    <w:rsid w:val="00A91D31"/>
    <w:rsid w:val="00A91D6F"/>
    <w:rsid w:val="00A91E26"/>
    <w:rsid w:val="00A91F3F"/>
    <w:rsid w:val="00A92027"/>
    <w:rsid w:val="00A92051"/>
    <w:rsid w:val="00A921AD"/>
    <w:rsid w:val="00A921FC"/>
    <w:rsid w:val="00A9227C"/>
    <w:rsid w:val="00A923A3"/>
    <w:rsid w:val="00A924CB"/>
    <w:rsid w:val="00A92645"/>
    <w:rsid w:val="00A92A33"/>
    <w:rsid w:val="00A92A5F"/>
    <w:rsid w:val="00A92C22"/>
    <w:rsid w:val="00A92C8F"/>
    <w:rsid w:val="00A92CF1"/>
    <w:rsid w:val="00A92DCF"/>
    <w:rsid w:val="00A92E65"/>
    <w:rsid w:val="00A92EED"/>
    <w:rsid w:val="00A92FEC"/>
    <w:rsid w:val="00A9302C"/>
    <w:rsid w:val="00A93044"/>
    <w:rsid w:val="00A934DD"/>
    <w:rsid w:val="00A93524"/>
    <w:rsid w:val="00A93591"/>
    <w:rsid w:val="00A93596"/>
    <w:rsid w:val="00A93779"/>
    <w:rsid w:val="00A93780"/>
    <w:rsid w:val="00A9386B"/>
    <w:rsid w:val="00A93C98"/>
    <w:rsid w:val="00A93DA1"/>
    <w:rsid w:val="00A93E5A"/>
    <w:rsid w:val="00A93E64"/>
    <w:rsid w:val="00A93F33"/>
    <w:rsid w:val="00A93F45"/>
    <w:rsid w:val="00A93FBC"/>
    <w:rsid w:val="00A94069"/>
    <w:rsid w:val="00A94280"/>
    <w:rsid w:val="00A94405"/>
    <w:rsid w:val="00A94494"/>
    <w:rsid w:val="00A9459F"/>
    <w:rsid w:val="00A945D1"/>
    <w:rsid w:val="00A947AA"/>
    <w:rsid w:val="00A94891"/>
    <w:rsid w:val="00A94997"/>
    <w:rsid w:val="00A94999"/>
    <w:rsid w:val="00A94B1A"/>
    <w:rsid w:val="00A94B1C"/>
    <w:rsid w:val="00A94DC5"/>
    <w:rsid w:val="00A94EA2"/>
    <w:rsid w:val="00A94EA9"/>
    <w:rsid w:val="00A9500F"/>
    <w:rsid w:val="00A950EF"/>
    <w:rsid w:val="00A95110"/>
    <w:rsid w:val="00A95123"/>
    <w:rsid w:val="00A95348"/>
    <w:rsid w:val="00A953BC"/>
    <w:rsid w:val="00A954AD"/>
    <w:rsid w:val="00A957AB"/>
    <w:rsid w:val="00A958FF"/>
    <w:rsid w:val="00A95905"/>
    <w:rsid w:val="00A95D51"/>
    <w:rsid w:val="00A95F0E"/>
    <w:rsid w:val="00A95FBB"/>
    <w:rsid w:val="00A95FF7"/>
    <w:rsid w:val="00A96020"/>
    <w:rsid w:val="00A964F0"/>
    <w:rsid w:val="00A965E3"/>
    <w:rsid w:val="00A96725"/>
    <w:rsid w:val="00A96BE9"/>
    <w:rsid w:val="00A96C9B"/>
    <w:rsid w:val="00A96E50"/>
    <w:rsid w:val="00A96E5C"/>
    <w:rsid w:val="00A96F85"/>
    <w:rsid w:val="00A97081"/>
    <w:rsid w:val="00A9730B"/>
    <w:rsid w:val="00A97415"/>
    <w:rsid w:val="00A97595"/>
    <w:rsid w:val="00A97697"/>
    <w:rsid w:val="00A976B8"/>
    <w:rsid w:val="00A97745"/>
    <w:rsid w:val="00A97848"/>
    <w:rsid w:val="00A97851"/>
    <w:rsid w:val="00A97AE7"/>
    <w:rsid w:val="00A97AEA"/>
    <w:rsid w:val="00A97D59"/>
    <w:rsid w:val="00A97F46"/>
    <w:rsid w:val="00A97FB7"/>
    <w:rsid w:val="00AA0163"/>
    <w:rsid w:val="00AA02FE"/>
    <w:rsid w:val="00AA04FB"/>
    <w:rsid w:val="00AA07C1"/>
    <w:rsid w:val="00AA0A42"/>
    <w:rsid w:val="00AA0C32"/>
    <w:rsid w:val="00AA0CF2"/>
    <w:rsid w:val="00AA0D76"/>
    <w:rsid w:val="00AA0DA7"/>
    <w:rsid w:val="00AA0DDA"/>
    <w:rsid w:val="00AA0DF2"/>
    <w:rsid w:val="00AA0EA3"/>
    <w:rsid w:val="00AA0FB4"/>
    <w:rsid w:val="00AA1044"/>
    <w:rsid w:val="00AA1191"/>
    <w:rsid w:val="00AA121C"/>
    <w:rsid w:val="00AA1431"/>
    <w:rsid w:val="00AA1464"/>
    <w:rsid w:val="00AA149B"/>
    <w:rsid w:val="00AA14EF"/>
    <w:rsid w:val="00AA170B"/>
    <w:rsid w:val="00AA17B4"/>
    <w:rsid w:val="00AA1A3F"/>
    <w:rsid w:val="00AA1A9E"/>
    <w:rsid w:val="00AA1ACB"/>
    <w:rsid w:val="00AA1B2B"/>
    <w:rsid w:val="00AA1B51"/>
    <w:rsid w:val="00AA1BB9"/>
    <w:rsid w:val="00AA1BF5"/>
    <w:rsid w:val="00AA1CC8"/>
    <w:rsid w:val="00AA1F77"/>
    <w:rsid w:val="00AA2007"/>
    <w:rsid w:val="00AA20CF"/>
    <w:rsid w:val="00AA2189"/>
    <w:rsid w:val="00AA22D4"/>
    <w:rsid w:val="00AA23B4"/>
    <w:rsid w:val="00AA2412"/>
    <w:rsid w:val="00AA24FA"/>
    <w:rsid w:val="00AA252F"/>
    <w:rsid w:val="00AA269A"/>
    <w:rsid w:val="00AA2788"/>
    <w:rsid w:val="00AA2D51"/>
    <w:rsid w:val="00AA2D99"/>
    <w:rsid w:val="00AA2F61"/>
    <w:rsid w:val="00AA305F"/>
    <w:rsid w:val="00AA31FB"/>
    <w:rsid w:val="00AA3292"/>
    <w:rsid w:val="00AA345F"/>
    <w:rsid w:val="00AA3501"/>
    <w:rsid w:val="00AA35C4"/>
    <w:rsid w:val="00AA365F"/>
    <w:rsid w:val="00AA3723"/>
    <w:rsid w:val="00AA3898"/>
    <w:rsid w:val="00AA38BB"/>
    <w:rsid w:val="00AA394A"/>
    <w:rsid w:val="00AA3983"/>
    <w:rsid w:val="00AA39B7"/>
    <w:rsid w:val="00AA39E7"/>
    <w:rsid w:val="00AA3AB6"/>
    <w:rsid w:val="00AA3D55"/>
    <w:rsid w:val="00AA3F26"/>
    <w:rsid w:val="00AA4028"/>
    <w:rsid w:val="00AA41BB"/>
    <w:rsid w:val="00AA4359"/>
    <w:rsid w:val="00AA449F"/>
    <w:rsid w:val="00AA44BB"/>
    <w:rsid w:val="00AA4784"/>
    <w:rsid w:val="00AA486F"/>
    <w:rsid w:val="00AA49BC"/>
    <w:rsid w:val="00AA537F"/>
    <w:rsid w:val="00AA5436"/>
    <w:rsid w:val="00AA5462"/>
    <w:rsid w:val="00AA55FB"/>
    <w:rsid w:val="00AA5607"/>
    <w:rsid w:val="00AA56AF"/>
    <w:rsid w:val="00AA56B0"/>
    <w:rsid w:val="00AA5CBA"/>
    <w:rsid w:val="00AA5EDB"/>
    <w:rsid w:val="00AA5FC0"/>
    <w:rsid w:val="00AA6003"/>
    <w:rsid w:val="00AA60CC"/>
    <w:rsid w:val="00AA6133"/>
    <w:rsid w:val="00AA6141"/>
    <w:rsid w:val="00AA626A"/>
    <w:rsid w:val="00AA62A6"/>
    <w:rsid w:val="00AA64BA"/>
    <w:rsid w:val="00AA64C6"/>
    <w:rsid w:val="00AA64CF"/>
    <w:rsid w:val="00AA65D1"/>
    <w:rsid w:val="00AA65EE"/>
    <w:rsid w:val="00AA6736"/>
    <w:rsid w:val="00AA67A8"/>
    <w:rsid w:val="00AA6870"/>
    <w:rsid w:val="00AA6CDC"/>
    <w:rsid w:val="00AA6F2A"/>
    <w:rsid w:val="00AA6F5B"/>
    <w:rsid w:val="00AA7026"/>
    <w:rsid w:val="00AA72CC"/>
    <w:rsid w:val="00AA77D2"/>
    <w:rsid w:val="00AA77FA"/>
    <w:rsid w:val="00AA781E"/>
    <w:rsid w:val="00AA78D2"/>
    <w:rsid w:val="00AA78D5"/>
    <w:rsid w:val="00AA78D6"/>
    <w:rsid w:val="00AA7A86"/>
    <w:rsid w:val="00AA7C0C"/>
    <w:rsid w:val="00AA7C17"/>
    <w:rsid w:val="00AA7C93"/>
    <w:rsid w:val="00AA7CBA"/>
    <w:rsid w:val="00AA7E77"/>
    <w:rsid w:val="00AA7F3F"/>
    <w:rsid w:val="00AB0210"/>
    <w:rsid w:val="00AB0211"/>
    <w:rsid w:val="00AB0235"/>
    <w:rsid w:val="00AB0368"/>
    <w:rsid w:val="00AB0639"/>
    <w:rsid w:val="00AB0674"/>
    <w:rsid w:val="00AB0703"/>
    <w:rsid w:val="00AB0899"/>
    <w:rsid w:val="00AB0904"/>
    <w:rsid w:val="00AB0910"/>
    <w:rsid w:val="00AB099B"/>
    <w:rsid w:val="00AB0ABE"/>
    <w:rsid w:val="00AB0CB5"/>
    <w:rsid w:val="00AB0E8F"/>
    <w:rsid w:val="00AB0EB6"/>
    <w:rsid w:val="00AB0EC8"/>
    <w:rsid w:val="00AB0ED6"/>
    <w:rsid w:val="00AB0FC9"/>
    <w:rsid w:val="00AB1181"/>
    <w:rsid w:val="00AB1237"/>
    <w:rsid w:val="00AB1380"/>
    <w:rsid w:val="00AB14AD"/>
    <w:rsid w:val="00AB1881"/>
    <w:rsid w:val="00AB18D6"/>
    <w:rsid w:val="00AB19A4"/>
    <w:rsid w:val="00AB19D3"/>
    <w:rsid w:val="00AB1AB2"/>
    <w:rsid w:val="00AB1E0A"/>
    <w:rsid w:val="00AB1E98"/>
    <w:rsid w:val="00AB215D"/>
    <w:rsid w:val="00AB23BE"/>
    <w:rsid w:val="00AB2438"/>
    <w:rsid w:val="00AB26E4"/>
    <w:rsid w:val="00AB27FE"/>
    <w:rsid w:val="00AB281A"/>
    <w:rsid w:val="00AB2938"/>
    <w:rsid w:val="00AB29D8"/>
    <w:rsid w:val="00AB2C2B"/>
    <w:rsid w:val="00AB2CAC"/>
    <w:rsid w:val="00AB2D24"/>
    <w:rsid w:val="00AB2E23"/>
    <w:rsid w:val="00AB2E38"/>
    <w:rsid w:val="00AB3021"/>
    <w:rsid w:val="00AB3153"/>
    <w:rsid w:val="00AB3229"/>
    <w:rsid w:val="00AB3242"/>
    <w:rsid w:val="00AB32A4"/>
    <w:rsid w:val="00AB32EF"/>
    <w:rsid w:val="00AB32FB"/>
    <w:rsid w:val="00AB3333"/>
    <w:rsid w:val="00AB36BB"/>
    <w:rsid w:val="00AB36ED"/>
    <w:rsid w:val="00AB3741"/>
    <w:rsid w:val="00AB3868"/>
    <w:rsid w:val="00AB38B0"/>
    <w:rsid w:val="00AB38B5"/>
    <w:rsid w:val="00AB39F1"/>
    <w:rsid w:val="00AB3AC4"/>
    <w:rsid w:val="00AB3C74"/>
    <w:rsid w:val="00AB3C7D"/>
    <w:rsid w:val="00AB3E1B"/>
    <w:rsid w:val="00AB3EFA"/>
    <w:rsid w:val="00AB3F20"/>
    <w:rsid w:val="00AB3F7A"/>
    <w:rsid w:val="00AB41D1"/>
    <w:rsid w:val="00AB4281"/>
    <w:rsid w:val="00AB4322"/>
    <w:rsid w:val="00AB43D0"/>
    <w:rsid w:val="00AB43F9"/>
    <w:rsid w:val="00AB44A0"/>
    <w:rsid w:val="00AB44DF"/>
    <w:rsid w:val="00AB4507"/>
    <w:rsid w:val="00AB451E"/>
    <w:rsid w:val="00AB451F"/>
    <w:rsid w:val="00AB45D9"/>
    <w:rsid w:val="00AB474F"/>
    <w:rsid w:val="00AB478D"/>
    <w:rsid w:val="00AB4803"/>
    <w:rsid w:val="00AB4929"/>
    <w:rsid w:val="00AB495D"/>
    <w:rsid w:val="00AB499E"/>
    <w:rsid w:val="00AB4A2F"/>
    <w:rsid w:val="00AB4B9B"/>
    <w:rsid w:val="00AB4BDE"/>
    <w:rsid w:val="00AB4CF8"/>
    <w:rsid w:val="00AB4D8B"/>
    <w:rsid w:val="00AB4DFE"/>
    <w:rsid w:val="00AB504D"/>
    <w:rsid w:val="00AB5096"/>
    <w:rsid w:val="00AB509B"/>
    <w:rsid w:val="00AB5438"/>
    <w:rsid w:val="00AB54A2"/>
    <w:rsid w:val="00AB55C6"/>
    <w:rsid w:val="00AB55D7"/>
    <w:rsid w:val="00AB5796"/>
    <w:rsid w:val="00AB5937"/>
    <w:rsid w:val="00AB5A12"/>
    <w:rsid w:val="00AB5A45"/>
    <w:rsid w:val="00AB5A65"/>
    <w:rsid w:val="00AB5B48"/>
    <w:rsid w:val="00AB5D54"/>
    <w:rsid w:val="00AB5D89"/>
    <w:rsid w:val="00AB5F1E"/>
    <w:rsid w:val="00AB60FE"/>
    <w:rsid w:val="00AB635E"/>
    <w:rsid w:val="00AB6369"/>
    <w:rsid w:val="00AB6448"/>
    <w:rsid w:val="00AB664E"/>
    <w:rsid w:val="00AB66DD"/>
    <w:rsid w:val="00AB6781"/>
    <w:rsid w:val="00AB67F4"/>
    <w:rsid w:val="00AB6897"/>
    <w:rsid w:val="00AB68E1"/>
    <w:rsid w:val="00AB6929"/>
    <w:rsid w:val="00AB69BC"/>
    <w:rsid w:val="00AB6D02"/>
    <w:rsid w:val="00AB6D0F"/>
    <w:rsid w:val="00AB6DB8"/>
    <w:rsid w:val="00AB6EEB"/>
    <w:rsid w:val="00AB6F6C"/>
    <w:rsid w:val="00AB6FCB"/>
    <w:rsid w:val="00AB6FF5"/>
    <w:rsid w:val="00AB70EF"/>
    <w:rsid w:val="00AB721F"/>
    <w:rsid w:val="00AB7266"/>
    <w:rsid w:val="00AB7423"/>
    <w:rsid w:val="00AB7830"/>
    <w:rsid w:val="00AB7833"/>
    <w:rsid w:val="00AB7851"/>
    <w:rsid w:val="00AB78F9"/>
    <w:rsid w:val="00AB7907"/>
    <w:rsid w:val="00AB7927"/>
    <w:rsid w:val="00AB7957"/>
    <w:rsid w:val="00AB7A88"/>
    <w:rsid w:val="00AB7BC8"/>
    <w:rsid w:val="00AB7C55"/>
    <w:rsid w:val="00AB7D22"/>
    <w:rsid w:val="00AB7E29"/>
    <w:rsid w:val="00AC001A"/>
    <w:rsid w:val="00AC02DE"/>
    <w:rsid w:val="00AC0376"/>
    <w:rsid w:val="00AC0396"/>
    <w:rsid w:val="00AC069E"/>
    <w:rsid w:val="00AC074B"/>
    <w:rsid w:val="00AC0913"/>
    <w:rsid w:val="00AC0A1E"/>
    <w:rsid w:val="00AC0F13"/>
    <w:rsid w:val="00AC0F2E"/>
    <w:rsid w:val="00AC1050"/>
    <w:rsid w:val="00AC1092"/>
    <w:rsid w:val="00AC11FE"/>
    <w:rsid w:val="00AC12B4"/>
    <w:rsid w:val="00AC12B7"/>
    <w:rsid w:val="00AC160B"/>
    <w:rsid w:val="00AC1805"/>
    <w:rsid w:val="00AC1882"/>
    <w:rsid w:val="00AC19C6"/>
    <w:rsid w:val="00AC1B76"/>
    <w:rsid w:val="00AC1E41"/>
    <w:rsid w:val="00AC1E73"/>
    <w:rsid w:val="00AC2059"/>
    <w:rsid w:val="00AC21C6"/>
    <w:rsid w:val="00AC27D7"/>
    <w:rsid w:val="00AC28D2"/>
    <w:rsid w:val="00AC2959"/>
    <w:rsid w:val="00AC2C05"/>
    <w:rsid w:val="00AC2CB5"/>
    <w:rsid w:val="00AC2CCA"/>
    <w:rsid w:val="00AC2D81"/>
    <w:rsid w:val="00AC2D9E"/>
    <w:rsid w:val="00AC2E50"/>
    <w:rsid w:val="00AC3035"/>
    <w:rsid w:val="00AC3156"/>
    <w:rsid w:val="00AC336F"/>
    <w:rsid w:val="00AC34AC"/>
    <w:rsid w:val="00AC34AF"/>
    <w:rsid w:val="00AC353F"/>
    <w:rsid w:val="00AC3575"/>
    <w:rsid w:val="00AC3882"/>
    <w:rsid w:val="00AC38D0"/>
    <w:rsid w:val="00AC38FE"/>
    <w:rsid w:val="00AC392A"/>
    <w:rsid w:val="00AC39D8"/>
    <w:rsid w:val="00AC3ABB"/>
    <w:rsid w:val="00AC3B9D"/>
    <w:rsid w:val="00AC3FD5"/>
    <w:rsid w:val="00AC3FF8"/>
    <w:rsid w:val="00AC405A"/>
    <w:rsid w:val="00AC4063"/>
    <w:rsid w:val="00AC424A"/>
    <w:rsid w:val="00AC44B7"/>
    <w:rsid w:val="00AC44C2"/>
    <w:rsid w:val="00AC45A0"/>
    <w:rsid w:val="00AC4647"/>
    <w:rsid w:val="00AC464D"/>
    <w:rsid w:val="00AC46F2"/>
    <w:rsid w:val="00AC474B"/>
    <w:rsid w:val="00AC47AA"/>
    <w:rsid w:val="00AC4938"/>
    <w:rsid w:val="00AC4A58"/>
    <w:rsid w:val="00AC4A6A"/>
    <w:rsid w:val="00AC4A9A"/>
    <w:rsid w:val="00AC4A9D"/>
    <w:rsid w:val="00AC4C18"/>
    <w:rsid w:val="00AC4CCA"/>
    <w:rsid w:val="00AC4D75"/>
    <w:rsid w:val="00AC4DFA"/>
    <w:rsid w:val="00AC4E77"/>
    <w:rsid w:val="00AC4E96"/>
    <w:rsid w:val="00AC4EB0"/>
    <w:rsid w:val="00AC5127"/>
    <w:rsid w:val="00AC5353"/>
    <w:rsid w:val="00AC53CA"/>
    <w:rsid w:val="00AC540C"/>
    <w:rsid w:val="00AC5433"/>
    <w:rsid w:val="00AC5554"/>
    <w:rsid w:val="00AC57FE"/>
    <w:rsid w:val="00AC59E5"/>
    <w:rsid w:val="00AC5B83"/>
    <w:rsid w:val="00AC5C24"/>
    <w:rsid w:val="00AC5E1E"/>
    <w:rsid w:val="00AC5E6F"/>
    <w:rsid w:val="00AC5F03"/>
    <w:rsid w:val="00AC5F53"/>
    <w:rsid w:val="00AC5F79"/>
    <w:rsid w:val="00AC5F82"/>
    <w:rsid w:val="00AC6027"/>
    <w:rsid w:val="00AC6142"/>
    <w:rsid w:val="00AC61CF"/>
    <w:rsid w:val="00AC637F"/>
    <w:rsid w:val="00AC6447"/>
    <w:rsid w:val="00AC65A5"/>
    <w:rsid w:val="00AC66F8"/>
    <w:rsid w:val="00AC6923"/>
    <w:rsid w:val="00AC6928"/>
    <w:rsid w:val="00AC69A0"/>
    <w:rsid w:val="00AC6ACF"/>
    <w:rsid w:val="00AC6D3F"/>
    <w:rsid w:val="00AC6DE5"/>
    <w:rsid w:val="00AC6E48"/>
    <w:rsid w:val="00AC6F92"/>
    <w:rsid w:val="00AC712E"/>
    <w:rsid w:val="00AC71E8"/>
    <w:rsid w:val="00AC73E0"/>
    <w:rsid w:val="00AC7408"/>
    <w:rsid w:val="00AC76E7"/>
    <w:rsid w:val="00AC7741"/>
    <w:rsid w:val="00AC79B7"/>
    <w:rsid w:val="00AC79E8"/>
    <w:rsid w:val="00AC7ACE"/>
    <w:rsid w:val="00AC7AE0"/>
    <w:rsid w:val="00AC7BAC"/>
    <w:rsid w:val="00AC7E20"/>
    <w:rsid w:val="00AD010B"/>
    <w:rsid w:val="00AD01C8"/>
    <w:rsid w:val="00AD0588"/>
    <w:rsid w:val="00AD0746"/>
    <w:rsid w:val="00AD079D"/>
    <w:rsid w:val="00AD0883"/>
    <w:rsid w:val="00AD08AC"/>
    <w:rsid w:val="00AD0994"/>
    <w:rsid w:val="00AD0A2F"/>
    <w:rsid w:val="00AD0A4E"/>
    <w:rsid w:val="00AD0B3A"/>
    <w:rsid w:val="00AD0E43"/>
    <w:rsid w:val="00AD0F1D"/>
    <w:rsid w:val="00AD118F"/>
    <w:rsid w:val="00AD11B8"/>
    <w:rsid w:val="00AD11E9"/>
    <w:rsid w:val="00AD12FA"/>
    <w:rsid w:val="00AD145D"/>
    <w:rsid w:val="00AD14DC"/>
    <w:rsid w:val="00AD156A"/>
    <w:rsid w:val="00AD174D"/>
    <w:rsid w:val="00AD1B29"/>
    <w:rsid w:val="00AD1BFF"/>
    <w:rsid w:val="00AD1E95"/>
    <w:rsid w:val="00AD1FEC"/>
    <w:rsid w:val="00AD217E"/>
    <w:rsid w:val="00AD2237"/>
    <w:rsid w:val="00AD2287"/>
    <w:rsid w:val="00AD232F"/>
    <w:rsid w:val="00AD24C5"/>
    <w:rsid w:val="00AD25C9"/>
    <w:rsid w:val="00AD269F"/>
    <w:rsid w:val="00AD27E3"/>
    <w:rsid w:val="00AD2945"/>
    <w:rsid w:val="00AD2980"/>
    <w:rsid w:val="00AD29F8"/>
    <w:rsid w:val="00AD345C"/>
    <w:rsid w:val="00AD3553"/>
    <w:rsid w:val="00AD35B3"/>
    <w:rsid w:val="00AD38A0"/>
    <w:rsid w:val="00AD38CE"/>
    <w:rsid w:val="00AD39AE"/>
    <w:rsid w:val="00AD3A54"/>
    <w:rsid w:val="00AD3A6D"/>
    <w:rsid w:val="00AD3A7D"/>
    <w:rsid w:val="00AD3B94"/>
    <w:rsid w:val="00AD3BC2"/>
    <w:rsid w:val="00AD3C5D"/>
    <w:rsid w:val="00AD3CCC"/>
    <w:rsid w:val="00AD3E5D"/>
    <w:rsid w:val="00AD3E9C"/>
    <w:rsid w:val="00AD3F91"/>
    <w:rsid w:val="00AD4014"/>
    <w:rsid w:val="00AD4066"/>
    <w:rsid w:val="00AD414C"/>
    <w:rsid w:val="00AD431B"/>
    <w:rsid w:val="00AD4417"/>
    <w:rsid w:val="00AD4446"/>
    <w:rsid w:val="00AD4455"/>
    <w:rsid w:val="00AD49D3"/>
    <w:rsid w:val="00AD4B55"/>
    <w:rsid w:val="00AD4BE7"/>
    <w:rsid w:val="00AD4BFC"/>
    <w:rsid w:val="00AD4D9B"/>
    <w:rsid w:val="00AD4DCB"/>
    <w:rsid w:val="00AD4E08"/>
    <w:rsid w:val="00AD4E99"/>
    <w:rsid w:val="00AD4F13"/>
    <w:rsid w:val="00AD503F"/>
    <w:rsid w:val="00AD5075"/>
    <w:rsid w:val="00AD50D0"/>
    <w:rsid w:val="00AD5123"/>
    <w:rsid w:val="00AD5383"/>
    <w:rsid w:val="00AD53EB"/>
    <w:rsid w:val="00AD53F9"/>
    <w:rsid w:val="00AD559C"/>
    <w:rsid w:val="00AD5666"/>
    <w:rsid w:val="00AD5744"/>
    <w:rsid w:val="00AD57A3"/>
    <w:rsid w:val="00AD5874"/>
    <w:rsid w:val="00AD5898"/>
    <w:rsid w:val="00AD5B52"/>
    <w:rsid w:val="00AD5C78"/>
    <w:rsid w:val="00AD5C8A"/>
    <w:rsid w:val="00AD5D53"/>
    <w:rsid w:val="00AD5DD5"/>
    <w:rsid w:val="00AD5E2C"/>
    <w:rsid w:val="00AD5FBE"/>
    <w:rsid w:val="00AD61EA"/>
    <w:rsid w:val="00AD62D2"/>
    <w:rsid w:val="00AD6353"/>
    <w:rsid w:val="00AD63A3"/>
    <w:rsid w:val="00AD643C"/>
    <w:rsid w:val="00AD6442"/>
    <w:rsid w:val="00AD6719"/>
    <w:rsid w:val="00AD69AE"/>
    <w:rsid w:val="00AD69F8"/>
    <w:rsid w:val="00AD6B99"/>
    <w:rsid w:val="00AD6BA4"/>
    <w:rsid w:val="00AD6D31"/>
    <w:rsid w:val="00AD6D4F"/>
    <w:rsid w:val="00AD6EDB"/>
    <w:rsid w:val="00AD70FC"/>
    <w:rsid w:val="00AD71EB"/>
    <w:rsid w:val="00AD722E"/>
    <w:rsid w:val="00AD728A"/>
    <w:rsid w:val="00AD734F"/>
    <w:rsid w:val="00AD752F"/>
    <w:rsid w:val="00AD7609"/>
    <w:rsid w:val="00AD7785"/>
    <w:rsid w:val="00AD79CA"/>
    <w:rsid w:val="00AD7A45"/>
    <w:rsid w:val="00AD7AD3"/>
    <w:rsid w:val="00AD7AE7"/>
    <w:rsid w:val="00AD7CB8"/>
    <w:rsid w:val="00AD7D1C"/>
    <w:rsid w:val="00AD7EAF"/>
    <w:rsid w:val="00AD7FDC"/>
    <w:rsid w:val="00AE007E"/>
    <w:rsid w:val="00AE036C"/>
    <w:rsid w:val="00AE03B7"/>
    <w:rsid w:val="00AE0486"/>
    <w:rsid w:val="00AE048E"/>
    <w:rsid w:val="00AE0510"/>
    <w:rsid w:val="00AE070F"/>
    <w:rsid w:val="00AE0A5B"/>
    <w:rsid w:val="00AE0A89"/>
    <w:rsid w:val="00AE0B6E"/>
    <w:rsid w:val="00AE0DE0"/>
    <w:rsid w:val="00AE0E50"/>
    <w:rsid w:val="00AE104B"/>
    <w:rsid w:val="00AE1239"/>
    <w:rsid w:val="00AE138B"/>
    <w:rsid w:val="00AE145F"/>
    <w:rsid w:val="00AE147C"/>
    <w:rsid w:val="00AE1653"/>
    <w:rsid w:val="00AE16BF"/>
    <w:rsid w:val="00AE1910"/>
    <w:rsid w:val="00AE1A41"/>
    <w:rsid w:val="00AE1C66"/>
    <w:rsid w:val="00AE1CC2"/>
    <w:rsid w:val="00AE1CEF"/>
    <w:rsid w:val="00AE1E24"/>
    <w:rsid w:val="00AE1F97"/>
    <w:rsid w:val="00AE2006"/>
    <w:rsid w:val="00AE2025"/>
    <w:rsid w:val="00AE2071"/>
    <w:rsid w:val="00AE23B0"/>
    <w:rsid w:val="00AE25F8"/>
    <w:rsid w:val="00AE2810"/>
    <w:rsid w:val="00AE2AB6"/>
    <w:rsid w:val="00AE2C30"/>
    <w:rsid w:val="00AE2C86"/>
    <w:rsid w:val="00AE2C96"/>
    <w:rsid w:val="00AE2CD5"/>
    <w:rsid w:val="00AE2E12"/>
    <w:rsid w:val="00AE3082"/>
    <w:rsid w:val="00AE31B2"/>
    <w:rsid w:val="00AE336C"/>
    <w:rsid w:val="00AE33B9"/>
    <w:rsid w:val="00AE3402"/>
    <w:rsid w:val="00AE340F"/>
    <w:rsid w:val="00AE36C2"/>
    <w:rsid w:val="00AE3727"/>
    <w:rsid w:val="00AE382F"/>
    <w:rsid w:val="00AE398D"/>
    <w:rsid w:val="00AE3A77"/>
    <w:rsid w:val="00AE3A89"/>
    <w:rsid w:val="00AE3AF4"/>
    <w:rsid w:val="00AE3E8F"/>
    <w:rsid w:val="00AE4151"/>
    <w:rsid w:val="00AE41BF"/>
    <w:rsid w:val="00AE41CB"/>
    <w:rsid w:val="00AE4293"/>
    <w:rsid w:val="00AE42AF"/>
    <w:rsid w:val="00AE42EA"/>
    <w:rsid w:val="00AE43D4"/>
    <w:rsid w:val="00AE4424"/>
    <w:rsid w:val="00AE4495"/>
    <w:rsid w:val="00AE44CF"/>
    <w:rsid w:val="00AE4515"/>
    <w:rsid w:val="00AE4760"/>
    <w:rsid w:val="00AE4786"/>
    <w:rsid w:val="00AE4AB5"/>
    <w:rsid w:val="00AE4ADB"/>
    <w:rsid w:val="00AE4BF7"/>
    <w:rsid w:val="00AE4C25"/>
    <w:rsid w:val="00AE4CD9"/>
    <w:rsid w:val="00AE4CFA"/>
    <w:rsid w:val="00AE4D79"/>
    <w:rsid w:val="00AE4D7C"/>
    <w:rsid w:val="00AE4D8E"/>
    <w:rsid w:val="00AE4E6E"/>
    <w:rsid w:val="00AE4F73"/>
    <w:rsid w:val="00AE5191"/>
    <w:rsid w:val="00AE51C8"/>
    <w:rsid w:val="00AE52DA"/>
    <w:rsid w:val="00AE52F0"/>
    <w:rsid w:val="00AE5327"/>
    <w:rsid w:val="00AE5492"/>
    <w:rsid w:val="00AE56E9"/>
    <w:rsid w:val="00AE5870"/>
    <w:rsid w:val="00AE5C77"/>
    <w:rsid w:val="00AE5D0B"/>
    <w:rsid w:val="00AE6200"/>
    <w:rsid w:val="00AE626A"/>
    <w:rsid w:val="00AE62F7"/>
    <w:rsid w:val="00AE6331"/>
    <w:rsid w:val="00AE63EB"/>
    <w:rsid w:val="00AE6456"/>
    <w:rsid w:val="00AE653F"/>
    <w:rsid w:val="00AE6654"/>
    <w:rsid w:val="00AE66DB"/>
    <w:rsid w:val="00AE680D"/>
    <w:rsid w:val="00AE6859"/>
    <w:rsid w:val="00AE6A78"/>
    <w:rsid w:val="00AE6ABF"/>
    <w:rsid w:val="00AE6B72"/>
    <w:rsid w:val="00AE6C12"/>
    <w:rsid w:val="00AE6C29"/>
    <w:rsid w:val="00AE6D8C"/>
    <w:rsid w:val="00AE6D99"/>
    <w:rsid w:val="00AE6F66"/>
    <w:rsid w:val="00AE6FE9"/>
    <w:rsid w:val="00AE706A"/>
    <w:rsid w:val="00AE7127"/>
    <w:rsid w:val="00AE71BC"/>
    <w:rsid w:val="00AE71D2"/>
    <w:rsid w:val="00AE72B3"/>
    <w:rsid w:val="00AE741F"/>
    <w:rsid w:val="00AE74EE"/>
    <w:rsid w:val="00AE75DE"/>
    <w:rsid w:val="00AE7789"/>
    <w:rsid w:val="00AE77A8"/>
    <w:rsid w:val="00AE78F8"/>
    <w:rsid w:val="00AE78FE"/>
    <w:rsid w:val="00AE7916"/>
    <w:rsid w:val="00AE7B0A"/>
    <w:rsid w:val="00AE7F57"/>
    <w:rsid w:val="00AE92B3"/>
    <w:rsid w:val="00AF0133"/>
    <w:rsid w:val="00AF01BB"/>
    <w:rsid w:val="00AF01DB"/>
    <w:rsid w:val="00AF023B"/>
    <w:rsid w:val="00AF0450"/>
    <w:rsid w:val="00AF04A4"/>
    <w:rsid w:val="00AF0773"/>
    <w:rsid w:val="00AF080C"/>
    <w:rsid w:val="00AF085C"/>
    <w:rsid w:val="00AF08FF"/>
    <w:rsid w:val="00AF090E"/>
    <w:rsid w:val="00AF0B71"/>
    <w:rsid w:val="00AF0C10"/>
    <w:rsid w:val="00AF0D7E"/>
    <w:rsid w:val="00AF0EEE"/>
    <w:rsid w:val="00AF120C"/>
    <w:rsid w:val="00AF12CB"/>
    <w:rsid w:val="00AF136F"/>
    <w:rsid w:val="00AF1442"/>
    <w:rsid w:val="00AF1524"/>
    <w:rsid w:val="00AF15BD"/>
    <w:rsid w:val="00AF168D"/>
    <w:rsid w:val="00AF18D7"/>
    <w:rsid w:val="00AF1A48"/>
    <w:rsid w:val="00AF1A76"/>
    <w:rsid w:val="00AF1B2B"/>
    <w:rsid w:val="00AF1B87"/>
    <w:rsid w:val="00AF1E34"/>
    <w:rsid w:val="00AF1ED2"/>
    <w:rsid w:val="00AF1FBF"/>
    <w:rsid w:val="00AF22AC"/>
    <w:rsid w:val="00AF2333"/>
    <w:rsid w:val="00AF23D5"/>
    <w:rsid w:val="00AF2770"/>
    <w:rsid w:val="00AF28D6"/>
    <w:rsid w:val="00AF297F"/>
    <w:rsid w:val="00AF2A0D"/>
    <w:rsid w:val="00AF2C15"/>
    <w:rsid w:val="00AF2DCA"/>
    <w:rsid w:val="00AF2E0C"/>
    <w:rsid w:val="00AF2E7B"/>
    <w:rsid w:val="00AF2FC4"/>
    <w:rsid w:val="00AF3016"/>
    <w:rsid w:val="00AF330C"/>
    <w:rsid w:val="00AF337E"/>
    <w:rsid w:val="00AF33F7"/>
    <w:rsid w:val="00AF36E4"/>
    <w:rsid w:val="00AF3785"/>
    <w:rsid w:val="00AF3910"/>
    <w:rsid w:val="00AF3970"/>
    <w:rsid w:val="00AF3971"/>
    <w:rsid w:val="00AF39E1"/>
    <w:rsid w:val="00AF3D5A"/>
    <w:rsid w:val="00AF3ED0"/>
    <w:rsid w:val="00AF3F7A"/>
    <w:rsid w:val="00AF4139"/>
    <w:rsid w:val="00AF422D"/>
    <w:rsid w:val="00AF4315"/>
    <w:rsid w:val="00AF4325"/>
    <w:rsid w:val="00AF43F5"/>
    <w:rsid w:val="00AF44AC"/>
    <w:rsid w:val="00AF44AE"/>
    <w:rsid w:val="00AF45CE"/>
    <w:rsid w:val="00AF47BC"/>
    <w:rsid w:val="00AF4BEF"/>
    <w:rsid w:val="00AF4D24"/>
    <w:rsid w:val="00AF4DEC"/>
    <w:rsid w:val="00AF4EF9"/>
    <w:rsid w:val="00AF4F4E"/>
    <w:rsid w:val="00AF4FEC"/>
    <w:rsid w:val="00AF5002"/>
    <w:rsid w:val="00AF510F"/>
    <w:rsid w:val="00AF5111"/>
    <w:rsid w:val="00AF52D3"/>
    <w:rsid w:val="00AF542F"/>
    <w:rsid w:val="00AF54CF"/>
    <w:rsid w:val="00AF57C8"/>
    <w:rsid w:val="00AF580A"/>
    <w:rsid w:val="00AF58EB"/>
    <w:rsid w:val="00AF58FE"/>
    <w:rsid w:val="00AF59A2"/>
    <w:rsid w:val="00AF5A78"/>
    <w:rsid w:val="00AF5ABD"/>
    <w:rsid w:val="00AF5AD1"/>
    <w:rsid w:val="00AF5C23"/>
    <w:rsid w:val="00AF5F51"/>
    <w:rsid w:val="00AF60C8"/>
    <w:rsid w:val="00AF618F"/>
    <w:rsid w:val="00AF6271"/>
    <w:rsid w:val="00AF644F"/>
    <w:rsid w:val="00AF64AB"/>
    <w:rsid w:val="00AF6504"/>
    <w:rsid w:val="00AF6514"/>
    <w:rsid w:val="00AF658B"/>
    <w:rsid w:val="00AF65B8"/>
    <w:rsid w:val="00AF65D3"/>
    <w:rsid w:val="00AF65E9"/>
    <w:rsid w:val="00AF65FC"/>
    <w:rsid w:val="00AF671A"/>
    <w:rsid w:val="00AF6A31"/>
    <w:rsid w:val="00AF6A6E"/>
    <w:rsid w:val="00AF6B93"/>
    <w:rsid w:val="00AF6BF6"/>
    <w:rsid w:val="00AF6E54"/>
    <w:rsid w:val="00AF6EB6"/>
    <w:rsid w:val="00AF7198"/>
    <w:rsid w:val="00AF720F"/>
    <w:rsid w:val="00AF7622"/>
    <w:rsid w:val="00AF7712"/>
    <w:rsid w:val="00AF77A1"/>
    <w:rsid w:val="00AF77BA"/>
    <w:rsid w:val="00AF79A8"/>
    <w:rsid w:val="00AF79B5"/>
    <w:rsid w:val="00AF79FD"/>
    <w:rsid w:val="00AF7A1F"/>
    <w:rsid w:val="00AF7A28"/>
    <w:rsid w:val="00AF7A47"/>
    <w:rsid w:val="00AF7B7C"/>
    <w:rsid w:val="00AF7D1A"/>
    <w:rsid w:val="00AF7EF7"/>
    <w:rsid w:val="00B0022E"/>
    <w:rsid w:val="00B00371"/>
    <w:rsid w:val="00B004AD"/>
    <w:rsid w:val="00B00651"/>
    <w:rsid w:val="00B00B49"/>
    <w:rsid w:val="00B00CCF"/>
    <w:rsid w:val="00B00E20"/>
    <w:rsid w:val="00B00F3C"/>
    <w:rsid w:val="00B011B0"/>
    <w:rsid w:val="00B0126E"/>
    <w:rsid w:val="00B01296"/>
    <w:rsid w:val="00B012A8"/>
    <w:rsid w:val="00B01450"/>
    <w:rsid w:val="00B014E1"/>
    <w:rsid w:val="00B01509"/>
    <w:rsid w:val="00B01597"/>
    <w:rsid w:val="00B01699"/>
    <w:rsid w:val="00B017CD"/>
    <w:rsid w:val="00B019BD"/>
    <w:rsid w:val="00B01AD9"/>
    <w:rsid w:val="00B01AE0"/>
    <w:rsid w:val="00B01D86"/>
    <w:rsid w:val="00B01DC9"/>
    <w:rsid w:val="00B01EF0"/>
    <w:rsid w:val="00B01F70"/>
    <w:rsid w:val="00B0205D"/>
    <w:rsid w:val="00B0211F"/>
    <w:rsid w:val="00B0214C"/>
    <w:rsid w:val="00B0219F"/>
    <w:rsid w:val="00B021FD"/>
    <w:rsid w:val="00B022A1"/>
    <w:rsid w:val="00B025AF"/>
    <w:rsid w:val="00B02608"/>
    <w:rsid w:val="00B02662"/>
    <w:rsid w:val="00B026C0"/>
    <w:rsid w:val="00B026E1"/>
    <w:rsid w:val="00B027DB"/>
    <w:rsid w:val="00B02917"/>
    <w:rsid w:val="00B02BE9"/>
    <w:rsid w:val="00B02C68"/>
    <w:rsid w:val="00B02D42"/>
    <w:rsid w:val="00B02F49"/>
    <w:rsid w:val="00B02F4E"/>
    <w:rsid w:val="00B02FC6"/>
    <w:rsid w:val="00B02FD1"/>
    <w:rsid w:val="00B030C8"/>
    <w:rsid w:val="00B03143"/>
    <w:rsid w:val="00B03152"/>
    <w:rsid w:val="00B032DB"/>
    <w:rsid w:val="00B0338C"/>
    <w:rsid w:val="00B03BE7"/>
    <w:rsid w:val="00B03C0E"/>
    <w:rsid w:val="00B03C5F"/>
    <w:rsid w:val="00B03C90"/>
    <w:rsid w:val="00B03D4D"/>
    <w:rsid w:val="00B03FD2"/>
    <w:rsid w:val="00B04340"/>
    <w:rsid w:val="00B043F6"/>
    <w:rsid w:val="00B044D4"/>
    <w:rsid w:val="00B04503"/>
    <w:rsid w:val="00B045C7"/>
    <w:rsid w:val="00B045D0"/>
    <w:rsid w:val="00B045DB"/>
    <w:rsid w:val="00B046C3"/>
    <w:rsid w:val="00B0473D"/>
    <w:rsid w:val="00B04781"/>
    <w:rsid w:val="00B047A8"/>
    <w:rsid w:val="00B04975"/>
    <w:rsid w:val="00B04999"/>
    <w:rsid w:val="00B0499D"/>
    <w:rsid w:val="00B04A04"/>
    <w:rsid w:val="00B04C62"/>
    <w:rsid w:val="00B04CE3"/>
    <w:rsid w:val="00B04EC1"/>
    <w:rsid w:val="00B05043"/>
    <w:rsid w:val="00B05144"/>
    <w:rsid w:val="00B05189"/>
    <w:rsid w:val="00B05263"/>
    <w:rsid w:val="00B0533A"/>
    <w:rsid w:val="00B056EB"/>
    <w:rsid w:val="00B0572F"/>
    <w:rsid w:val="00B0576E"/>
    <w:rsid w:val="00B05995"/>
    <w:rsid w:val="00B05A56"/>
    <w:rsid w:val="00B05A84"/>
    <w:rsid w:val="00B05B62"/>
    <w:rsid w:val="00B05B83"/>
    <w:rsid w:val="00B05D9D"/>
    <w:rsid w:val="00B05DEF"/>
    <w:rsid w:val="00B05E0A"/>
    <w:rsid w:val="00B05E7E"/>
    <w:rsid w:val="00B05F3A"/>
    <w:rsid w:val="00B05FF5"/>
    <w:rsid w:val="00B0604C"/>
    <w:rsid w:val="00B06245"/>
    <w:rsid w:val="00B062CA"/>
    <w:rsid w:val="00B0637B"/>
    <w:rsid w:val="00B06455"/>
    <w:rsid w:val="00B064D0"/>
    <w:rsid w:val="00B0694B"/>
    <w:rsid w:val="00B06A64"/>
    <w:rsid w:val="00B06B14"/>
    <w:rsid w:val="00B06BF1"/>
    <w:rsid w:val="00B06C3F"/>
    <w:rsid w:val="00B06CCB"/>
    <w:rsid w:val="00B06E04"/>
    <w:rsid w:val="00B06E43"/>
    <w:rsid w:val="00B06F5E"/>
    <w:rsid w:val="00B06F61"/>
    <w:rsid w:val="00B07008"/>
    <w:rsid w:val="00B07122"/>
    <w:rsid w:val="00B07270"/>
    <w:rsid w:val="00B07332"/>
    <w:rsid w:val="00B0749C"/>
    <w:rsid w:val="00B0753D"/>
    <w:rsid w:val="00B0758B"/>
    <w:rsid w:val="00B07701"/>
    <w:rsid w:val="00B07890"/>
    <w:rsid w:val="00B078F3"/>
    <w:rsid w:val="00B079A0"/>
    <w:rsid w:val="00B07A2C"/>
    <w:rsid w:val="00B07B35"/>
    <w:rsid w:val="00B07CF2"/>
    <w:rsid w:val="00B07F63"/>
    <w:rsid w:val="00B07FA7"/>
    <w:rsid w:val="00B101E4"/>
    <w:rsid w:val="00B10207"/>
    <w:rsid w:val="00B10249"/>
    <w:rsid w:val="00B103C7"/>
    <w:rsid w:val="00B1055D"/>
    <w:rsid w:val="00B10579"/>
    <w:rsid w:val="00B106AD"/>
    <w:rsid w:val="00B1097D"/>
    <w:rsid w:val="00B109A5"/>
    <w:rsid w:val="00B10B16"/>
    <w:rsid w:val="00B10B9B"/>
    <w:rsid w:val="00B10CDC"/>
    <w:rsid w:val="00B1102E"/>
    <w:rsid w:val="00B11218"/>
    <w:rsid w:val="00B11356"/>
    <w:rsid w:val="00B1138A"/>
    <w:rsid w:val="00B11437"/>
    <w:rsid w:val="00B11523"/>
    <w:rsid w:val="00B115C4"/>
    <w:rsid w:val="00B11B04"/>
    <w:rsid w:val="00B11B2E"/>
    <w:rsid w:val="00B11C1C"/>
    <w:rsid w:val="00B11C2B"/>
    <w:rsid w:val="00B11CBA"/>
    <w:rsid w:val="00B11D79"/>
    <w:rsid w:val="00B11F34"/>
    <w:rsid w:val="00B12110"/>
    <w:rsid w:val="00B122CC"/>
    <w:rsid w:val="00B1241E"/>
    <w:rsid w:val="00B12487"/>
    <w:rsid w:val="00B125E8"/>
    <w:rsid w:val="00B125EB"/>
    <w:rsid w:val="00B12748"/>
    <w:rsid w:val="00B1279D"/>
    <w:rsid w:val="00B1282A"/>
    <w:rsid w:val="00B12993"/>
    <w:rsid w:val="00B129D5"/>
    <w:rsid w:val="00B12B27"/>
    <w:rsid w:val="00B12CB0"/>
    <w:rsid w:val="00B12CFA"/>
    <w:rsid w:val="00B12D35"/>
    <w:rsid w:val="00B12D7D"/>
    <w:rsid w:val="00B12EA2"/>
    <w:rsid w:val="00B12F56"/>
    <w:rsid w:val="00B12F59"/>
    <w:rsid w:val="00B12FDB"/>
    <w:rsid w:val="00B1305B"/>
    <w:rsid w:val="00B13082"/>
    <w:rsid w:val="00B131E3"/>
    <w:rsid w:val="00B1327D"/>
    <w:rsid w:val="00B134C7"/>
    <w:rsid w:val="00B1364D"/>
    <w:rsid w:val="00B13659"/>
    <w:rsid w:val="00B13674"/>
    <w:rsid w:val="00B13779"/>
    <w:rsid w:val="00B13829"/>
    <w:rsid w:val="00B13976"/>
    <w:rsid w:val="00B13EFC"/>
    <w:rsid w:val="00B140C7"/>
    <w:rsid w:val="00B1413C"/>
    <w:rsid w:val="00B142F3"/>
    <w:rsid w:val="00B14498"/>
    <w:rsid w:val="00B1455E"/>
    <w:rsid w:val="00B14587"/>
    <w:rsid w:val="00B14717"/>
    <w:rsid w:val="00B14985"/>
    <w:rsid w:val="00B149FE"/>
    <w:rsid w:val="00B14C1F"/>
    <w:rsid w:val="00B14D9B"/>
    <w:rsid w:val="00B14DD5"/>
    <w:rsid w:val="00B14E3C"/>
    <w:rsid w:val="00B1517B"/>
    <w:rsid w:val="00B15208"/>
    <w:rsid w:val="00B1524A"/>
    <w:rsid w:val="00B1524F"/>
    <w:rsid w:val="00B152CB"/>
    <w:rsid w:val="00B154DC"/>
    <w:rsid w:val="00B1559D"/>
    <w:rsid w:val="00B15744"/>
    <w:rsid w:val="00B1581B"/>
    <w:rsid w:val="00B15870"/>
    <w:rsid w:val="00B158CB"/>
    <w:rsid w:val="00B15909"/>
    <w:rsid w:val="00B15AA0"/>
    <w:rsid w:val="00B15BF6"/>
    <w:rsid w:val="00B15C52"/>
    <w:rsid w:val="00B15C94"/>
    <w:rsid w:val="00B15D2D"/>
    <w:rsid w:val="00B15EE0"/>
    <w:rsid w:val="00B15F34"/>
    <w:rsid w:val="00B15FBF"/>
    <w:rsid w:val="00B1617D"/>
    <w:rsid w:val="00B161C0"/>
    <w:rsid w:val="00B1642B"/>
    <w:rsid w:val="00B16456"/>
    <w:rsid w:val="00B168B9"/>
    <w:rsid w:val="00B16E44"/>
    <w:rsid w:val="00B16E92"/>
    <w:rsid w:val="00B16F60"/>
    <w:rsid w:val="00B16FB4"/>
    <w:rsid w:val="00B16FF3"/>
    <w:rsid w:val="00B170BD"/>
    <w:rsid w:val="00B170CC"/>
    <w:rsid w:val="00B17140"/>
    <w:rsid w:val="00B17154"/>
    <w:rsid w:val="00B171A9"/>
    <w:rsid w:val="00B17876"/>
    <w:rsid w:val="00B178FA"/>
    <w:rsid w:val="00B17940"/>
    <w:rsid w:val="00B17A6D"/>
    <w:rsid w:val="00B17B5A"/>
    <w:rsid w:val="00B17EC3"/>
    <w:rsid w:val="00B17F10"/>
    <w:rsid w:val="00B20000"/>
    <w:rsid w:val="00B20094"/>
    <w:rsid w:val="00B200C0"/>
    <w:rsid w:val="00B2016B"/>
    <w:rsid w:val="00B201D2"/>
    <w:rsid w:val="00B20217"/>
    <w:rsid w:val="00B202B7"/>
    <w:rsid w:val="00B2036D"/>
    <w:rsid w:val="00B20465"/>
    <w:rsid w:val="00B204CA"/>
    <w:rsid w:val="00B20737"/>
    <w:rsid w:val="00B207C1"/>
    <w:rsid w:val="00B207C8"/>
    <w:rsid w:val="00B20804"/>
    <w:rsid w:val="00B2080B"/>
    <w:rsid w:val="00B2097A"/>
    <w:rsid w:val="00B209B4"/>
    <w:rsid w:val="00B20A7A"/>
    <w:rsid w:val="00B20B54"/>
    <w:rsid w:val="00B20C4B"/>
    <w:rsid w:val="00B20D6A"/>
    <w:rsid w:val="00B20D98"/>
    <w:rsid w:val="00B20E4D"/>
    <w:rsid w:val="00B20EC2"/>
    <w:rsid w:val="00B20EE2"/>
    <w:rsid w:val="00B210B0"/>
    <w:rsid w:val="00B2123A"/>
    <w:rsid w:val="00B2133C"/>
    <w:rsid w:val="00B213C3"/>
    <w:rsid w:val="00B2147D"/>
    <w:rsid w:val="00B21498"/>
    <w:rsid w:val="00B217C0"/>
    <w:rsid w:val="00B21857"/>
    <w:rsid w:val="00B21859"/>
    <w:rsid w:val="00B2191F"/>
    <w:rsid w:val="00B2194E"/>
    <w:rsid w:val="00B219EF"/>
    <w:rsid w:val="00B21BAA"/>
    <w:rsid w:val="00B21DC9"/>
    <w:rsid w:val="00B21DE7"/>
    <w:rsid w:val="00B21F47"/>
    <w:rsid w:val="00B220A3"/>
    <w:rsid w:val="00B22156"/>
    <w:rsid w:val="00B22166"/>
    <w:rsid w:val="00B221AA"/>
    <w:rsid w:val="00B224C9"/>
    <w:rsid w:val="00B22610"/>
    <w:rsid w:val="00B22631"/>
    <w:rsid w:val="00B22706"/>
    <w:rsid w:val="00B2285A"/>
    <w:rsid w:val="00B22860"/>
    <w:rsid w:val="00B229DD"/>
    <w:rsid w:val="00B22B82"/>
    <w:rsid w:val="00B22C55"/>
    <w:rsid w:val="00B22CEF"/>
    <w:rsid w:val="00B22D86"/>
    <w:rsid w:val="00B230D1"/>
    <w:rsid w:val="00B2314E"/>
    <w:rsid w:val="00B2328A"/>
    <w:rsid w:val="00B233AE"/>
    <w:rsid w:val="00B234AB"/>
    <w:rsid w:val="00B235C4"/>
    <w:rsid w:val="00B23648"/>
    <w:rsid w:val="00B23734"/>
    <w:rsid w:val="00B2378F"/>
    <w:rsid w:val="00B23831"/>
    <w:rsid w:val="00B23895"/>
    <w:rsid w:val="00B239CC"/>
    <w:rsid w:val="00B23A1F"/>
    <w:rsid w:val="00B23A39"/>
    <w:rsid w:val="00B23D54"/>
    <w:rsid w:val="00B23DD8"/>
    <w:rsid w:val="00B23F44"/>
    <w:rsid w:val="00B24022"/>
    <w:rsid w:val="00B240EF"/>
    <w:rsid w:val="00B24104"/>
    <w:rsid w:val="00B24176"/>
    <w:rsid w:val="00B241DB"/>
    <w:rsid w:val="00B242BD"/>
    <w:rsid w:val="00B2433B"/>
    <w:rsid w:val="00B24572"/>
    <w:rsid w:val="00B245B2"/>
    <w:rsid w:val="00B2463F"/>
    <w:rsid w:val="00B2467F"/>
    <w:rsid w:val="00B24727"/>
    <w:rsid w:val="00B248BC"/>
    <w:rsid w:val="00B24985"/>
    <w:rsid w:val="00B24A72"/>
    <w:rsid w:val="00B24AA5"/>
    <w:rsid w:val="00B24AFB"/>
    <w:rsid w:val="00B24E06"/>
    <w:rsid w:val="00B24E0A"/>
    <w:rsid w:val="00B24E86"/>
    <w:rsid w:val="00B24ED2"/>
    <w:rsid w:val="00B2508D"/>
    <w:rsid w:val="00B251DA"/>
    <w:rsid w:val="00B255C4"/>
    <w:rsid w:val="00B2563C"/>
    <w:rsid w:val="00B25666"/>
    <w:rsid w:val="00B256CA"/>
    <w:rsid w:val="00B256EE"/>
    <w:rsid w:val="00B25807"/>
    <w:rsid w:val="00B25A0B"/>
    <w:rsid w:val="00B25BF7"/>
    <w:rsid w:val="00B25D75"/>
    <w:rsid w:val="00B25FCB"/>
    <w:rsid w:val="00B26098"/>
    <w:rsid w:val="00B2627C"/>
    <w:rsid w:val="00B263A1"/>
    <w:rsid w:val="00B263AE"/>
    <w:rsid w:val="00B2649D"/>
    <w:rsid w:val="00B265B0"/>
    <w:rsid w:val="00B266A8"/>
    <w:rsid w:val="00B266D1"/>
    <w:rsid w:val="00B26AA4"/>
    <w:rsid w:val="00B26AE6"/>
    <w:rsid w:val="00B26B42"/>
    <w:rsid w:val="00B26C50"/>
    <w:rsid w:val="00B26DFD"/>
    <w:rsid w:val="00B26F11"/>
    <w:rsid w:val="00B26F58"/>
    <w:rsid w:val="00B2707B"/>
    <w:rsid w:val="00B271AD"/>
    <w:rsid w:val="00B274E7"/>
    <w:rsid w:val="00B278B6"/>
    <w:rsid w:val="00B278E5"/>
    <w:rsid w:val="00B2792F"/>
    <w:rsid w:val="00B27962"/>
    <w:rsid w:val="00B27A08"/>
    <w:rsid w:val="00B27C49"/>
    <w:rsid w:val="00B27C5F"/>
    <w:rsid w:val="00B27D2A"/>
    <w:rsid w:val="00B27EE0"/>
    <w:rsid w:val="00B27FBB"/>
    <w:rsid w:val="00B30066"/>
    <w:rsid w:val="00B30289"/>
    <w:rsid w:val="00B30336"/>
    <w:rsid w:val="00B30537"/>
    <w:rsid w:val="00B3058F"/>
    <w:rsid w:val="00B305DC"/>
    <w:rsid w:val="00B307A1"/>
    <w:rsid w:val="00B30924"/>
    <w:rsid w:val="00B309A2"/>
    <w:rsid w:val="00B30A4A"/>
    <w:rsid w:val="00B30B78"/>
    <w:rsid w:val="00B30D5D"/>
    <w:rsid w:val="00B30DC2"/>
    <w:rsid w:val="00B30E2D"/>
    <w:rsid w:val="00B30FBD"/>
    <w:rsid w:val="00B31011"/>
    <w:rsid w:val="00B3114B"/>
    <w:rsid w:val="00B311E9"/>
    <w:rsid w:val="00B31679"/>
    <w:rsid w:val="00B3172A"/>
    <w:rsid w:val="00B3173D"/>
    <w:rsid w:val="00B3174E"/>
    <w:rsid w:val="00B31758"/>
    <w:rsid w:val="00B31798"/>
    <w:rsid w:val="00B31CE6"/>
    <w:rsid w:val="00B31D3D"/>
    <w:rsid w:val="00B31D6E"/>
    <w:rsid w:val="00B31F1D"/>
    <w:rsid w:val="00B320DF"/>
    <w:rsid w:val="00B320FF"/>
    <w:rsid w:val="00B3211E"/>
    <w:rsid w:val="00B321CC"/>
    <w:rsid w:val="00B322E5"/>
    <w:rsid w:val="00B32304"/>
    <w:rsid w:val="00B32389"/>
    <w:rsid w:val="00B324BE"/>
    <w:rsid w:val="00B324C2"/>
    <w:rsid w:val="00B3271E"/>
    <w:rsid w:val="00B32860"/>
    <w:rsid w:val="00B32A49"/>
    <w:rsid w:val="00B32C16"/>
    <w:rsid w:val="00B32D35"/>
    <w:rsid w:val="00B32DC5"/>
    <w:rsid w:val="00B32EA8"/>
    <w:rsid w:val="00B32EF8"/>
    <w:rsid w:val="00B32F42"/>
    <w:rsid w:val="00B3318A"/>
    <w:rsid w:val="00B331A9"/>
    <w:rsid w:val="00B331D1"/>
    <w:rsid w:val="00B333D4"/>
    <w:rsid w:val="00B333FE"/>
    <w:rsid w:val="00B3353B"/>
    <w:rsid w:val="00B338EB"/>
    <w:rsid w:val="00B33A13"/>
    <w:rsid w:val="00B33A87"/>
    <w:rsid w:val="00B33AB7"/>
    <w:rsid w:val="00B33B57"/>
    <w:rsid w:val="00B33CD9"/>
    <w:rsid w:val="00B33F8F"/>
    <w:rsid w:val="00B340DD"/>
    <w:rsid w:val="00B340F5"/>
    <w:rsid w:val="00B34264"/>
    <w:rsid w:val="00B34585"/>
    <w:rsid w:val="00B345F5"/>
    <w:rsid w:val="00B3472C"/>
    <w:rsid w:val="00B347CA"/>
    <w:rsid w:val="00B34895"/>
    <w:rsid w:val="00B348A0"/>
    <w:rsid w:val="00B34956"/>
    <w:rsid w:val="00B34AFD"/>
    <w:rsid w:val="00B34B8D"/>
    <w:rsid w:val="00B34DBF"/>
    <w:rsid w:val="00B34EDD"/>
    <w:rsid w:val="00B34F85"/>
    <w:rsid w:val="00B35209"/>
    <w:rsid w:val="00B35438"/>
    <w:rsid w:val="00B3563C"/>
    <w:rsid w:val="00B3568B"/>
    <w:rsid w:val="00B356A1"/>
    <w:rsid w:val="00B3572B"/>
    <w:rsid w:val="00B357ED"/>
    <w:rsid w:val="00B358A6"/>
    <w:rsid w:val="00B35A6B"/>
    <w:rsid w:val="00B35B1D"/>
    <w:rsid w:val="00B35B74"/>
    <w:rsid w:val="00B35C68"/>
    <w:rsid w:val="00B35D16"/>
    <w:rsid w:val="00B35E11"/>
    <w:rsid w:val="00B35E52"/>
    <w:rsid w:val="00B36057"/>
    <w:rsid w:val="00B361AE"/>
    <w:rsid w:val="00B36350"/>
    <w:rsid w:val="00B36380"/>
    <w:rsid w:val="00B36408"/>
    <w:rsid w:val="00B36792"/>
    <w:rsid w:val="00B3683B"/>
    <w:rsid w:val="00B3685E"/>
    <w:rsid w:val="00B36973"/>
    <w:rsid w:val="00B36978"/>
    <w:rsid w:val="00B369EE"/>
    <w:rsid w:val="00B36B37"/>
    <w:rsid w:val="00B36CB4"/>
    <w:rsid w:val="00B36D58"/>
    <w:rsid w:val="00B36E14"/>
    <w:rsid w:val="00B36F17"/>
    <w:rsid w:val="00B36FBA"/>
    <w:rsid w:val="00B37083"/>
    <w:rsid w:val="00B3710E"/>
    <w:rsid w:val="00B37254"/>
    <w:rsid w:val="00B372C9"/>
    <w:rsid w:val="00B372E8"/>
    <w:rsid w:val="00B37335"/>
    <w:rsid w:val="00B373D5"/>
    <w:rsid w:val="00B3745C"/>
    <w:rsid w:val="00B3749A"/>
    <w:rsid w:val="00B376B3"/>
    <w:rsid w:val="00B377A1"/>
    <w:rsid w:val="00B377BD"/>
    <w:rsid w:val="00B377F1"/>
    <w:rsid w:val="00B377FF"/>
    <w:rsid w:val="00B37897"/>
    <w:rsid w:val="00B378DC"/>
    <w:rsid w:val="00B378DD"/>
    <w:rsid w:val="00B37922"/>
    <w:rsid w:val="00B379A5"/>
    <w:rsid w:val="00B37A90"/>
    <w:rsid w:val="00B37B0B"/>
    <w:rsid w:val="00B37C27"/>
    <w:rsid w:val="00B37DE5"/>
    <w:rsid w:val="00B37E99"/>
    <w:rsid w:val="00B37EBC"/>
    <w:rsid w:val="00B37F42"/>
    <w:rsid w:val="00B40027"/>
    <w:rsid w:val="00B40130"/>
    <w:rsid w:val="00B4018A"/>
    <w:rsid w:val="00B40225"/>
    <w:rsid w:val="00B40450"/>
    <w:rsid w:val="00B40473"/>
    <w:rsid w:val="00B40776"/>
    <w:rsid w:val="00B40855"/>
    <w:rsid w:val="00B40881"/>
    <w:rsid w:val="00B408DF"/>
    <w:rsid w:val="00B40A64"/>
    <w:rsid w:val="00B40A77"/>
    <w:rsid w:val="00B40BE5"/>
    <w:rsid w:val="00B40C73"/>
    <w:rsid w:val="00B40CD2"/>
    <w:rsid w:val="00B40DED"/>
    <w:rsid w:val="00B41074"/>
    <w:rsid w:val="00B411F3"/>
    <w:rsid w:val="00B41289"/>
    <w:rsid w:val="00B41547"/>
    <w:rsid w:val="00B415B6"/>
    <w:rsid w:val="00B416E8"/>
    <w:rsid w:val="00B41948"/>
    <w:rsid w:val="00B41E3B"/>
    <w:rsid w:val="00B41F28"/>
    <w:rsid w:val="00B41F89"/>
    <w:rsid w:val="00B4213F"/>
    <w:rsid w:val="00B4221F"/>
    <w:rsid w:val="00B422D1"/>
    <w:rsid w:val="00B42425"/>
    <w:rsid w:val="00B42428"/>
    <w:rsid w:val="00B424E9"/>
    <w:rsid w:val="00B424F7"/>
    <w:rsid w:val="00B42976"/>
    <w:rsid w:val="00B42B12"/>
    <w:rsid w:val="00B42BD1"/>
    <w:rsid w:val="00B42BE1"/>
    <w:rsid w:val="00B430D1"/>
    <w:rsid w:val="00B43123"/>
    <w:rsid w:val="00B433C3"/>
    <w:rsid w:val="00B434C7"/>
    <w:rsid w:val="00B435A2"/>
    <w:rsid w:val="00B43600"/>
    <w:rsid w:val="00B43752"/>
    <w:rsid w:val="00B438E4"/>
    <w:rsid w:val="00B439E5"/>
    <w:rsid w:val="00B43A41"/>
    <w:rsid w:val="00B43C2B"/>
    <w:rsid w:val="00B43C46"/>
    <w:rsid w:val="00B43CF1"/>
    <w:rsid w:val="00B43E0C"/>
    <w:rsid w:val="00B43EC5"/>
    <w:rsid w:val="00B440C9"/>
    <w:rsid w:val="00B440CF"/>
    <w:rsid w:val="00B4410A"/>
    <w:rsid w:val="00B44303"/>
    <w:rsid w:val="00B4468A"/>
    <w:rsid w:val="00B446DA"/>
    <w:rsid w:val="00B449E6"/>
    <w:rsid w:val="00B449F8"/>
    <w:rsid w:val="00B44A19"/>
    <w:rsid w:val="00B44A1D"/>
    <w:rsid w:val="00B44B53"/>
    <w:rsid w:val="00B44C6C"/>
    <w:rsid w:val="00B44DB1"/>
    <w:rsid w:val="00B44DEF"/>
    <w:rsid w:val="00B44EE3"/>
    <w:rsid w:val="00B44F64"/>
    <w:rsid w:val="00B44F78"/>
    <w:rsid w:val="00B4527D"/>
    <w:rsid w:val="00B4538D"/>
    <w:rsid w:val="00B4544A"/>
    <w:rsid w:val="00B4550E"/>
    <w:rsid w:val="00B4561D"/>
    <w:rsid w:val="00B458DB"/>
    <w:rsid w:val="00B45946"/>
    <w:rsid w:val="00B45A15"/>
    <w:rsid w:val="00B45BC0"/>
    <w:rsid w:val="00B45BEA"/>
    <w:rsid w:val="00B45D97"/>
    <w:rsid w:val="00B45E0A"/>
    <w:rsid w:val="00B45F49"/>
    <w:rsid w:val="00B46033"/>
    <w:rsid w:val="00B46090"/>
    <w:rsid w:val="00B4619D"/>
    <w:rsid w:val="00B46238"/>
    <w:rsid w:val="00B46247"/>
    <w:rsid w:val="00B46280"/>
    <w:rsid w:val="00B463DC"/>
    <w:rsid w:val="00B46462"/>
    <w:rsid w:val="00B4658D"/>
    <w:rsid w:val="00B46681"/>
    <w:rsid w:val="00B466B4"/>
    <w:rsid w:val="00B466D3"/>
    <w:rsid w:val="00B4672C"/>
    <w:rsid w:val="00B468BD"/>
    <w:rsid w:val="00B468DE"/>
    <w:rsid w:val="00B46914"/>
    <w:rsid w:val="00B46986"/>
    <w:rsid w:val="00B46A05"/>
    <w:rsid w:val="00B46A40"/>
    <w:rsid w:val="00B46B7D"/>
    <w:rsid w:val="00B46C04"/>
    <w:rsid w:val="00B46C5D"/>
    <w:rsid w:val="00B46CAC"/>
    <w:rsid w:val="00B46CD8"/>
    <w:rsid w:val="00B46D21"/>
    <w:rsid w:val="00B46E8C"/>
    <w:rsid w:val="00B470ED"/>
    <w:rsid w:val="00B4714E"/>
    <w:rsid w:val="00B471D6"/>
    <w:rsid w:val="00B471E5"/>
    <w:rsid w:val="00B472C5"/>
    <w:rsid w:val="00B474B8"/>
    <w:rsid w:val="00B474C9"/>
    <w:rsid w:val="00B47541"/>
    <w:rsid w:val="00B47719"/>
    <w:rsid w:val="00B47A4F"/>
    <w:rsid w:val="00B47A5A"/>
    <w:rsid w:val="00B47AD2"/>
    <w:rsid w:val="00B47BB8"/>
    <w:rsid w:val="00B47D5B"/>
    <w:rsid w:val="00B47E9B"/>
    <w:rsid w:val="00B500DB"/>
    <w:rsid w:val="00B50239"/>
    <w:rsid w:val="00B5044C"/>
    <w:rsid w:val="00B50582"/>
    <w:rsid w:val="00B505DC"/>
    <w:rsid w:val="00B507C5"/>
    <w:rsid w:val="00B507F1"/>
    <w:rsid w:val="00B5090D"/>
    <w:rsid w:val="00B50A30"/>
    <w:rsid w:val="00B50AAE"/>
    <w:rsid w:val="00B50BB9"/>
    <w:rsid w:val="00B50BC8"/>
    <w:rsid w:val="00B50C3F"/>
    <w:rsid w:val="00B50D2D"/>
    <w:rsid w:val="00B50D34"/>
    <w:rsid w:val="00B50EA6"/>
    <w:rsid w:val="00B50EE1"/>
    <w:rsid w:val="00B50F71"/>
    <w:rsid w:val="00B510D7"/>
    <w:rsid w:val="00B5116D"/>
    <w:rsid w:val="00B5123F"/>
    <w:rsid w:val="00B51679"/>
    <w:rsid w:val="00B518DC"/>
    <w:rsid w:val="00B51C63"/>
    <w:rsid w:val="00B51CAE"/>
    <w:rsid w:val="00B51CB8"/>
    <w:rsid w:val="00B51DD3"/>
    <w:rsid w:val="00B51DFA"/>
    <w:rsid w:val="00B51F1E"/>
    <w:rsid w:val="00B52117"/>
    <w:rsid w:val="00B521AB"/>
    <w:rsid w:val="00B52626"/>
    <w:rsid w:val="00B52633"/>
    <w:rsid w:val="00B52697"/>
    <w:rsid w:val="00B5281A"/>
    <w:rsid w:val="00B52829"/>
    <w:rsid w:val="00B52AA7"/>
    <w:rsid w:val="00B52C67"/>
    <w:rsid w:val="00B52D81"/>
    <w:rsid w:val="00B52E81"/>
    <w:rsid w:val="00B52FA3"/>
    <w:rsid w:val="00B52FD9"/>
    <w:rsid w:val="00B5320C"/>
    <w:rsid w:val="00B5331B"/>
    <w:rsid w:val="00B53464"/>
    <w:rsid w:val="00B5354F"/>
    <w:rsid w:val="00B535DE"/>
    <w:rsid w:val="00B53704"/>
    <w:rsid w:val="00B53766"/>
    <w:rsid w:val="00B53922"/>
    <w:rsid w:val="00B53A68"/>
    <w:rsid w:val="00B53AF6"/>
    <w:rsid w:val="00B53B7D"/>
    <w:rsid w:val="00B53BFF"/>
    <w:rsid w:val="00B53E04"/>
    <w:rsid w:val="00B53FCE"/>
    <w:rsid w:val="00B53FFE"/>
    <w:rsid w:val="00B541FE"/>
    <w:rsid w:val="00B543F0"/>
    <w:rsid w:val="00B5448E"/>
    <w:rsid w:val="00B5452F"/>
    <w:rsid w:val="00B54585"/>
    <w:rsid w:val="00B54662"/>
    <w:rsid w:val="00B54991"/>
    <w:rsid w:val="00B549D0"/>
    <w:rsid w:val="00B54A79"/>
    <w:rsid w:val="00B54A96"/>
    <w:rsid w:val="00B54B9F"/>
    <w:rsid w:val="00B54DCD"/>
    <w:rsid w:val="00B54E20"/>
    <w:rsid w:val="00B54EB2"/>
    <w:rsid w:val="00B54F04"/>
    <w:rsid w:val="00B55078"/>
    <w:rsid w:val="00B550E3"/>
    <w:rsid w:val="00B5517C"/>
    <w:rsid w:val="00B5522E"/>
    <w:rsid w:val="00B554D7"/>
    <w:rsid w:val="00B555E2"/>
    <w:rsid w:val="00B55663"/>
    <w:rsid w:val="00B556A0"/>
    <w:rsid w:val="00B55976"/>
    <w:rsid w:val="00B55986"/>
    <w:rsid w:val="00B55A0F"/>
    <w:rsid w:val="00B55E36"/>
    <w:rsid w:val="00B55F33"/>
    <w:rsid w:val="00B55FAE"/>
    <w:rsid w:val="00B5647A"/>
    <w:rsid w:val="00B5665B"/>
    <w:rsid w:val="00B5669F"/>
    <w:rsid w:val="00B567FE"/>
    <w:rsid w:val="00B5696A"/>
    <w:rsid w:val="00B5699F"/>
    <w:rsid w:val="00B56B11"/>
    <w:rsid w:val="00B56BA3"/>
    <w:rsid w:val="00B56DD3"/>
    <w:rsid w:val="00B56F5B"/>
    <w:rsid w:val="00B570C8"/>
    <w:rsid w:val="00B572AB"/>
    <w:rsid w:val="00B574A5"/>
    <w:rsid w:val="00B574CA"/>
    <w:rsid w:val="00B5761B"/>
    <w:rsid w:val="00B577B6"/>
    <w:rsid w:val="00B577F1"/>
    <w:rsid w:val="00B579D0"/>
    <w:rsid w:val="00B57F47"/>
    <w:rsid w:val="00B60045"/>
    <w:rsid w:val="00B603BE"/>
    <w:rsid w:val="00B60464"/>
    <w:rsid w:val="00B60776"/>
    <w:rsid w:val="00B60853"/>
    <w:rsid w:val="00B608E3"/>
    <w:rsid w:val="00B609B3"/>
    <w:rsid w:val="00B60C84"/>
    <w:rsid w:val="00B60DE3"/>
    <w:rsid w:val="00B60E0A"/>
    <w:rsid w:val="00B60FE9"/>
    <w:rsid w:val="00B61128"/>
    <w:rsid w:val="00B612B0"/>
    <w:rsid w:val="00B612E8"/>
    <w:rsid w:val="00B61409"/>
    <w:rsid w:val="00B61556"/>
    <w:rsid w:val="00B61605"/>
    <w:rsid w:val="00B61677"/>
    <w:rsid w:val="00B61760"/>
    <w:rsid w:val="00B61AE1"/>
    <w:rsid w:val="00B61B30"/>
    <w:rsid w:val="00B61B50"/>
    <w:rsid w:val="00B61C1B"/>
    <w:rsid w:val="00B61C45"/>
    <w:rsid w:val="00B61D23"/>
    <w:rsid w:val="00B61FE0"/>
    <w:rsid w:val="00B6221D"/>
    <w:rsid w:val="00B62411"/>
    <w:rsid w:val="00B62504"/>
    <w:rsid w:val="00B6255E"/>
    <w:rsid w:val="00B62607"/>
    <w:rsid w:val="00B627D0"/>
    <w:rsid w:val="00B62A0E"/>
    <w:rsid w:val="00B62A56"/>
    <w:rsid w:val="00B62AB7"/>
    <w:rsid w:val="00B62ABF"/>
    <w:rsid w:val="00B62D2D"/>
    <w:rsid w:val="00B62FC7"/>
    <w:rsid w:val="00B62FC9"/>
    <w:rsid w:val="00B634AB"/>
    <w:rsid w:val="00B63705"/>
    <w:rsid w:val="00B6372F"/>
    <w:rsid w:val="00B63819"/>
    <w:rsid w:val="00B6395C"/>
    <w:rsid w:val="00B639E2"/>
    <w:rsid w:val="00B63AAB"/>
    <w:rsid w:val="00B63C6F"/>
    <w:rsid w:val="00B63D72"/>
    <w:rsid w:val="00B63DAA"/>
    <w:rsid w:val="00B6407C"/>
    <w:rsid w:val="00B648BB"/>
    <w:rsid w:val="00B649C2"/>
    <w:rsid w:val="00B64BF6"/>
    <w:rsid w:val="00B64CB4"/>
    <w:rsid w:val="00B64F6E"/>
    <w:rsid w:val="00B64F77"/>
    <w:rsid w:val="00B651DA"/>
    <w:rsid w:val="00B65452"/>
    <w:rsid w:val="00B656CE"/>
    <w:rsid w:val="00B658B1"/>
    <w:rsid w:val="00B65974"/>
    <w:rsid w:val="00B65A88"/>
    <w:rsid w:val="00B65A9D"/>
    <w:rsid w:val="00B65B96"/>
    <w:rsid w:val="00B65C06"/>
    <w:rsid w:val="00B65C47"/>
    <w:rsid w:val="00B65D0D"/>
    <w:rsid w:val="00B65D83"/>
    <w:rsid w:val="00B65DB1"/>
    <w:rsid w:val="00B65E43"/>
    <w:rsid w:val="00B65F33"/>
    <w:rsid w:val="00B66081"/>
    <w:rsid w:val="00B660DD"/>
    <w:rsid w:val="00B662A5"/>
    <w:rsid w:val="00B662AB"/>
    <w:rsid w:val="00B663EA"/>
    <w:rsid w:val="00B66421"/>
    <w:rsid w:val="00B665DD"/>
    <w:rsid w:val="00B66657"/>
    <w:rsid w:val="00B66780"/>
    <w:rsid w:val="00B66939"/>
    <w:rsid w:val="00B66A7D"/>
    <w:rsid w:val="00B66AAC"/>
    <w:rsid w:val="00B66CC1"/>
    <w:rsid w:val="00B66D1C"/>
    <w:rsid w:val="00B66E9D"/>
    <w:rsid w:val="00B66EDF"/>
    <w:rsid w:val="00B66F28"/>
    <w:rsid w:val="00B66F9A"/>
    <w:rsid w:val="00B66FEF"/>
    <w:rsid w:val="00B67089"/>
    <w:rsid w:val="00B67117"/>
    <w:rsid w:val="00B67252"/>
    <w:rsid w:val="00B6750A"/>
    <w:rsid w:val="00B67679"/>
    <w:rsid w:val="00B67753"/>
    <w:rsid w:val="00B677A7"/>
    <w:rsid w:val="00B67821"/>
    <w:rsid w:val="00B6783F"/>
    <w:rsid w:val="00B6790D"/>
    <w:rsid w:val="00B6797A"/>
    <w:rsid w:val="00B6797B"/>
    <w:rsid w:val="00B679A6"/>
    <w:rsid w:val="00B67A98"/>
    <w:rsid w:val="00B67BB1"/>
    <w:rsid w:val="00B67D71"/>
    <w:rsid w:val="00B67DB7"/>
    <w:rsid w:val="00B67E19"/>
    <w:rsid w:val="00B67E31"/>
    <w:rsid w:val="00B67E8B"/>
    <w:rsid w:val="00B67EE4"/>
    <w:rsid w:val="00B7005C"/>
    <w:rsid w:val="00B701A2"/>
    <w:rsid w:val="00B70301"/>
    <w:rsid w:val="00B70371"/>
    <w:rsid w:val="00B703E1"/>
    <w:rsid w:val="00B70851"/>
    <w:rsid w:val="00B70938"/>
    <w:rsid w:val="00B709BC"/>
    <w:rsid w:val="00B70A94"/>
    <w:rsid w:val="00B70C27"/>
    <w:rsid w:val="00B70C3A"/>
    <w:rsid w:val="00B70D23"/>
    <w:rsid w:val="00B70DD5"/>
    <w:rsid w:val="00B70E24"/>
    <w:rsid w:val="00B70F00"/>
    <w:rsid w:val="00B70FF5"/>
    <w:rsid w:val="00B712AB"/>
    <w:rsid w:val="00B713F9"/>
    <w:rsid w:val="00B714B9"/>
    <w:rsid w:val="00B71514"/>
    <w:rsid w:val="00B71534"/>
    <w:rsid w:val="00B715D3"/>
    <w:rsid w:val="00B716A2"/>
    <w:rsid w:val="00B71725"/>
    <w:rsid w:val="00B7179E"/>
    <w:rsid w:val="00B71D38"/>
    <w:rsid w:val="00B71D63"/>
    <w:rsid w:val="00B71F27"/>
    <w:rsid w:val="00B71FCF"/>
    <w:rsid w:val="00B72118"/>
    <w:rsid w:val="00B725F7"/>
    <w:rsid w:val="00B7284F"/>
    <w:rsid w:val="00B728A8"/>
    <w:rsid w:val="00B72931"/>
    <w:rsid w:val="00B7295A"/>
    <w:rsid w:val="00B72A93"/>
    <w:rsid w:val="00B72DC1"/>
    <w:rsid w:val="00B7305C"/>
    <w:rsid w:val="00B732EA"/>
    <w:rsid w:val="00B73376"/>
    <w:rsid w:val="00B733AC"/>
    <w:rsid w:val="00B73711"/>
    <w:rsid w:val="00B737B0"/>
    <w:rsid w:val="00B73881"/>
    <w:rsid w:val="00B739F5"/>
    <w:rsid w:val="00B73A14"/>
    <w:rsid w:val="00B73B02"/>
    <w:rsid w:val="00B73DBD"/>
    <w:rsid w:val="00B73E3B"/>
    <w:rsid w:val="00B73E62"/>
    <w:rsid w:val="00B73FEC"/>
    <w:rsid w:val="00B74072"/>
    <w:rsid w:val="00B7424F"/>
    <w:rsid w:val="00B74325"/>
    <w:rsid w:val="00B7436F"/>
    <w:rsid w:val="00B743AE"/>
    <w:rsid w:val="00B74427"/>
    <w:rsid w:val="00B744DF"/>
    <w:rsid w:val="00B74537"/>
    <w:rsid w:val="00B7479D"/>
    <w:rsid w:val="00B748E6"/>
    <w:rsid w:val="00B74A2C"/>
    <w:rsid w:val="00B74A87"/>
    <w:rsid w:val="00B74C39"/>
    <w:rsid w:val="00B74F6A"/>
    <w:rsid w:val="00B74FEC"/>
    <w:rsid w:val="00B75074"/>
    <w:rsid w:val="00B750C9"/>
    <w:rsid w:val="00B75136"/>
    <w:rsid w:val="00B754D1"/>
    <w:rsid w:val="00B755F1"/>
    <w:rsid w:val="00B75772"/>
    <w:rsid w:val="00B75817"/>
    <w:rsid w:val="00B759A7"/>
    <w:rsid w:val="00B75A38"/>
    <w:rsid w:val="00B75A58"/>
    <w:rsid w:val="00B75AAE"/>
    <w:rsid w:val="00B75AFE"/>
    <w:rsid w:val="00B75C1F"/>
    <w:rsid w:val="00B75C63"/>
    <w:rsid w:val="00B75E9F"/>
    <w:rsid w:val="00B75EAC"/>
    <w:rsid w:val="00B75EB7"/>
    <w:rsid w:val="00B75ECD"/>
    <w:rsid w:val="00B760BA"/>
    <w:rsid w:val="00B760DB"/>
    <w:rsid w:val="00B761DC"/>
    <w:rsid w:val="00B762FB"/>
    <w:rsid w:val="00B76332"/>
    <w:rsid w:val="00B7639E"/>
    <w:rsid w:val="00B763A4"/>
    <w:rsid w:val="00B76495"/>
    <w:rsid w:val="00B76504"/>
    <w:rsid w:val="00B765C9"/>
    <w:rsid w:val="00B7674A"/>
    <w:rsid w:val="00B767C1"/>
    <w:rsid w:val="00B76803"/>
    <w:rsid w:val="00B76A2A"/>
    <w:rsid w:val="00B76B5D"/>
    <w:rsid w:val="00B76C02"/>
    <w:rsid w:val="00B76D0C"/>
    <w:rsid w:val="00B77183"/>
    <w:rsid w:val="00B77255"/>
    <w:rsid w:val="00B77320"/>
    <w:rsid w:val="00B77338"/>
    <w:rsid w:val="00B7739A"/>
    <w:rsid w:val="00B7749D"/>
    <w:rsid w:val="00B774B7"/>
    <w:rsid w:val="00B774EC"/>
    <w:rsid w:val="00B77568"/>
    <w:rsid w:val="00B77652"/>
    <w:rsid w:val="00B777E7"/>
    <w:rsid w:val="00B77814"/>
    <w:rsid w:val="00B77878"/>
    <w:rsid w:val="00B778D7"/>
    <w:rsid w:val="00B77926"/>
    <w:rsid w:val="00B77DA1"/>
    <w:rsid w:val="00B77DC1"/>
    <w:rsid w:val="00B77DFB"/>
    <w:rsid w:val="00B77E8E"/>
    <w:rsid w:val="00B80046"/>
    <w:rsid w:val="00B80071"/>
    <w:rsid w:val="00B800EC"/>
    <w:rsid w:val="00B8061D"/>
    <w:rsid w:val="00B808C0"/>
    <w:rsid w:val="00B80AAD"/>
    <w:rsid w:val="00B80ADE"/>
    <w:rsid w:val="00B80BB8"/>
    <w:rsid w:val="00B80C07"/>
    <w:rsid w:val="00B80D1A"/>
    <w:rsid w:val="00B80E96"/>
    <w:rsid w:val="00B80EB6"/>
    <w:rsid w:val="00B81215"/>
    <w:rsid w:val="00B812C7"/>
    <w:rsid w:val="00B81499"/>
    <w:rsid w:val="00B815D9"/>
    <w:rsid w:val="00B817A1"/>
    <w:rsid w:val="00B817A3"/>
    <w:rsid w:val="00B817E4"/>
    <w:rsid w:val="00B81864"/>
    <w:rsid w:val="00B819A7"/>
    <w:rsid w:val="00B81B19"/>
    <w:rsid w:val="00B81B91"/>
    <w:rsid w:val="00B81C54"/>
    <w:rsid w:val="00B81CF4"/>
    <w:rsid w:val="00B81D76"/>
    <w:rsid w:val="00B81DB6"/>
    <w:rsid w:val="00B81E33"/>
    <w:rsid w:val="00B81E7A"/>
    <w:rsid w:val="00B81ED0"/>
    <w:rsid w:val="00B81F57"/>
    <w:rsid w:val="00B81FDF"/>
    <w:rsid w:val="00B8205D"/>
    <w:rsid w:val="00B8214F"/>
    <w:rsid w:val="00B82201"/>
    <w:rsid w:val="00B82336"/>
    <w:rsid w:val="00B8234B"/>
    <w:rsid w:val="00B82465"/>
    <w:rsid w:val="00B82764"/>
    <w:rsid w:val="00B82805"/>
    <w:rsid w:val="00B82814"/>
    <w:rsid w:val="00B82882"/>
    <w:rsid w:val="00B82978"/>
    <w:rsid w:val="00B82B55"/>
    <w:rsid w:val="00B82B85"/>
    <w:rsid w:val="00B82B90"/>
    <w:rsid w:val="00B82E55"/>
    <w:rsid w:val="00B82F7B"/>
    <w:rsid w:val="00B830A7"/>
    <w:rsid w:val="00B833E4"/>
    <w:rsid w:val="00B83421"/>
    <w:rsid w:val="00B8346A"/>
    <w:rsid w:val="00B83561"/>
    <w:rsid w:val="00B8358C"/>
    <w:rsid w:val="00B8362D"/>
    <w:rsid w:val="00B8366C"/>
    <w:rsid w:val="00B836E8"/>
    <w:rsid w:val="00B83780"/>
    <w:rsid w:val="00B838AB"/>
    <w:rsid w:val="00B83914"/>
    <w:rsid w:val="00B83982"/>
    <w:rsid w:val="00B83986"/>
    <w:rsid w:val="00B83B27"/>
    <w:rsid w:val="00B83CB5"/>
    <w:rsid w:val="00B83CF1"/>
    <w:rsid w:val="00B83F1F"/>
    <w:rsid w:val="00B8404A"/>
    <w:rsid w:val="00B840E7"/>
    <w:rsid w:val="00B841D5"/>
    <w:rsid w:val="00B842B0"/>
    <w:rsid w:val="00B842FC"/>
    <w:rsid w:val="00B8431D"/>
    <w:rsid w:val="00B84556"/>
    <w:rsid w:val="00B846C8"/>
    <w:rsid w:val="00B8479C"/>
    <w:rsid w:val="00B84803"/>
    <w:rsid w:val="00B848E4"/>
    <w:rsid w:val="00B848FA"/>
    <w:rsid w:val="00B84A38"/>
    <w:rsid w:val="00B84E7A"/>
    <w:rsid w:val="00B84F9E"/>
    <w:rsid w:val="00B84FF8"/>
    <w:rsid w:val="00B8506C"/>
    <w:rsid w:val="00B8507F"/>
    <w:rsid w:val="00B85159"/>
    <w:rsid w:val="00B85187"/>
    <w:rsid w:val="00B851A6"/>
    <w:rsid w:val="00B853FA"/>
    <w:rsid w:val="00B854C6"/>
    <w:rsid w:val="00B854CF"/>
    <w:rsid w:val="00B85535"/>
    <w:rsid w:val="00B8574B"/>
    <w:rsid w:val="00B85788"/>
    <w:rsid w:val="00B859EF"/>
    <w:rsid w:val="00B85A0C"/>
    <w:rsid w:val="00B85A54"/>
    <w:rsid w:val="00B85AD9"/>
    <w:rsid w:val="00B85E70"/>
    <w:rsid w:val="00B85EB8"/>
    <w:rsid w:val="00B85F3E"/>
    <w:rsid w:val="00B85F44"/>
    <w:rsid w:val="00B85F94"/>
    <w:rsid w:val="00B8624A"/>
    <w:rsid w:val="00B865A9"/>
    <w:rsid w:val="00B86651"/>
    <w:rsid w:val="00B86676"/>
    <w:rsid w:val="00B867A4"/>
    <w:rsid w:val="00B86A43"/>
    <w:rsid w:val="00B86B2A"/>
    <w:rsid w:val="00B86BAC"/>
    <w:rsid w:val="00B86BC2"/>
    <w:rsid w:val="00B86D48"/>
    <w:rsid w:val="00B86E28"/>
    <w:rsid w:val="00B86FB9"/>
    <w:rsid w:val="00B870D4"/>
    <w:rsid w:val="00B87160"/>
    <w:rsid w:val="00B872AD"/>
    <w:rsid w:val="00B8738E"/>
    <w:rsid w:val="00B874F3"/>
    <w:rsid w:val="00B87568"/>
    <w:rsid w:val="00B87700"/>
    <w:rsid w:val="00B87A1F"/>
    <w:rsid w:val="00B87A83"/>
    <w:rsid w:val="00B87A94"/>
    <w:rsid w:val="00B87AA5"/>
    <w:rsid w:val="00B87D0E"/>
    <w:rsid w:val="00B87D1F"/>
    <w:rsid w:val="00B90031"/>
    <w:rsid w:val="00B9004F"/>
    <w:rsid w:val="00B9005B"/>
    <w:rsid w:val="00B9010B"/>
    <w:rsid w:val="00B90138"/>
    <w:rsid w:val="00B90208"/>
    <w:rsid w:val="00B9020B"/>
    <w:rsid w:val="00B902E9"/>
    <w:rsid w:val="00B9043C"/>
    <w:rsid w:val="00B905BE"/>
    <w:rsid w:val="00B906B0"/>
    <w:rsid w:val="00B90785"/>
    <w:rsid w:val="00B907CE"/>
    <w:rsid w:val="00B90813"/>
    <w:rsid w:val="00B90C6A"/>
    <w:rsid w:val="00B90E2C"/>
    <w:rsid w:val="00B90F9B"/>
    <w:rsid w:val="00B90FE1"/>
    <w:rsid w:val="00B91033"/>
    <w:rsid w:val="00B9108E"/>
    <w:rsid w:val="00B910E7"/>
    <w:rsid w:val="00B91138"/>
    <w:rsid w:val="00B91295"/>
    <w:rsid w:val="00B9142F"/>
    <w:rsid w:val="00B915FD"/>
    <w:rsid w:val="00B91614"/>
    <w:rsid w:val="00B91814"/>
    <w:rsid w:val="00B9198D"/>
    <w:rsid w:val="00B919C7"/>
    <w:rsid w:val="00B91AF6"/>
    <w:rsid w:val="00B91B8B"/>
    <w:rsid w:val="00B91CA0"/>
    <w:rsid w:val="00B91CD7"/>
    <w:rsid w:val="00B91D39"/>
    <w:rsid w:val="00B91D92"/>
    <w:rsid w:val="00B91E02"/>
    <w:rsid w:val="00B91E58"/>
    <w:rsid w:val="00B91E99"/>
    <w:rsid w:val="00B921FB"/>
    <w:rsid w:val="00B922E0"/>
    <w:rsid w:val="00B9251C"/>
    <w:rsid w:val="00B9271E"/>
    <w:rsid w:val="00B927FB"/>
    <w:rsid w:val="00B92948"/>
    <w:rsid w:val="00B92A9E"/>
    <w:rsid w:val="00B92AE2"/>
    <w:rsid w:val="00B92D65"/>
    <w:rsid w:val="00B92DE8"/>
    <w:rsid w:val="00B92F62"/>
    <w:rsid w:val="00B932F2"/>
    <w:rsid w:val="00B93309"/>
    <w:rsid w:val="00B93356"/>
    <w:rsid w:val="00B93405"/>
    <w:rsid w:val="00B93527"/>
    <w:rsid w:val="00B9371E"/>
    <w:rsid w:val="00B9372A"/>
    <w:rsid w:val="00B93881"/>
    <w:rsid w:val="00B939EE"/>
    <w:rsid w:val="00B93AC0"/>
    <w:rsid w:val="00B93C0D"/>
    <w:rsid w:val="00B93C5C"/>
    <w:rsid w:val="00B93CDC"/>
    <w:rsid w:val="00B93DB3"/>
    <w:rsid w:val="00B93F26"/>
    <w:rsid w:val="00B93F6C"/>
    <w:rsid w:val="00B940E3"/>
    <w:rsid w:val="00B941DB"/>
    <w:rsid w:val="00B943FA"/>
    <w:rsid w:val="00B94455"/>
    <w:rsid w:val="00B94539"/>
    <w:rsid w:val="00B94643"/>
    <w:rsid w:val="00B947CE"/>
    <w:rsid w:val="00B94818"/>
    <w:rsid w:val="00B9490A"/>
    <w:rsid w:val="00B949E0"/>
    <w:rsid w:val="00B94A4A"/>
    <w:rsid w:val="00B94C1D"/>
    <w:rsid w:val="00B94C37"/>
    <w:rsid w:val="00B94E1E"/>
    <w:rsid w:val="00B950A9"/>
    <w:rsid w:val="00B9522A"/>
    <w:rsid w:val="00B9538A"/>
    <w:rsid w:val="00B953D5"/>
    <w:rsid w:val="00B9547F"/>
    <w:rsid w:val="00B9548B"/>
    <w:rsid w:val="00B954E6"/>
    <w:rsid w:val="00B95537"/>
    <w:rsid w:val="00B956CA"/>
    <w:rsid w:val="00B957F5"/>
    <w:rsid w:val="00B958E6"/>
    <w:rsid w:val="00B9593C"/>
    <w:rsid w:val="00B95940"/>
    <w:rsid w:val="00B95B9E"/>
    <w:rsid w:val="00B95BC3"/>
    <w:rsid w:val="00B95BC7"/>
    <w:rsid w:val="00B95F3F"/>
    <w:rsid w:val="00B95FCD"/>
    <w:rsid w:val="00B96090"/>
    <w:rsid w:val="00B96299"/>
    <w:rsid w:val="00B96408"/>
    <w:rsid w:val="00B96520"/>
    <w:rsid w:val="00B965CD"/>
    <w:rsid w:val="00B9664E"/>
    <w:rsid w:val="00B96909"/>
    <w:rsid w:val="00B969B6"/>
    <w:rsid w:val="00B96A2E"/>
    <w:rsid w:val="00B96A2F"/>
    <w:rsid w:val="00B96A36"/>
    <w:rsid w:val="00B96CC8"/>
    <w:rsid w:val="00B96D1E"/>
    <w:rsid w:val="00B96DA7"/>
    <w:rsid w:val="00B96DC1"/>
    <w:rsid w:val="00B96E02"/>
    <w:rsid w:val="00B96F55"/>
    <w:rsid w:val="00B96FE8"/>
    <w:rsid w:val="00B97039"/>
    <w:rsid w:val="00B97104"/>
    <w:rsid w:val="00B97176"/>
    <w:rsid w:val="00B971D9"/>
    <w:rsid w:val="00B971FF"/>
    <w:rsid w:val="00B972A6"/>
    <w:rsid w:val="00B97537"/>
    <w:rsid w:val="00B97653"/>
    <w:rsid w:val="00B97A7E"/>
    <w:rsid w:val="00B97B6E"/>
    <w:rsid w:val="00B97C56"/>
    <w:rsid w:val="00B97C71"/>
    <w:rsid w:val="00B97D17"/>
    <w:rsid w:val="00BA0019"/>
    <w:rsid w:val="00BA005D"/>
    <w:rsid w:val="00BA013D"/>
    <w:rsid w:val="00BA0157"/>
    <w:rsid w:val="00BA028D"/>
    <w:rsid w:val="00BA0393"/>
    <w:rsid w:val="00BA0438"/>
    <w:rsid w:val="00BA0632"/>
    <w:rsid w:val="00BA079C"/>
    <w:rsid w:val="00BA08D4"/>
    <w:rsid w:val="00BA0915"/>
    <w:rsid w:val="00BA09A7"/>
    <w:rsid w:val="00BA09EC"/>
    <w:rsid w:val="00BA0B19"/>
    <w:rsid w:val="00BA0BFC"/>
    <w:rsid w:val="00BA0D3B"/>
    <w:rsid w:val="00BA0FE3"/>
    <w:rsid w:val="00BA1001"/>
    <w:rsid w:val="00BA1844"/>
    <w:rsid w:val="00BA19D6"/>
    <w:rsid w:val="00BA1A68"/>
    <w:rsid w:val="00BA1AE2"/>
    <w:rsid w:val="00BA1BFE"/>
    <w:rsid w:val="00BA1DD6"/>
    <w:rsid w:val="00BA1DF8"/>
    <w:rsid w:val="00BA1EE9"/>
    <w:rsid w:val="00BA2149"/>
    <w:rsid w:val="00BA22E7"/>
    <w:rsid w:val="00BA22EE"/>
    <w:rsid w:val="00BA2358"/>
    <w:rsid w:val="00BA2373"/>
    <w:rsid w:val="00BA2484"/>
    <w:rsid w:val="00BA252A"/>
    <w:rsid w:val="00BA25A2"/>
    <w:rsid w:val="00BA2644"/>
    <w:rsid w:val="00BA2671"/>
    <w:rsid w:val="00BA26C2"/>
    <w:rsid w:val="00BA2733"/>
    <w:rsid w:val="00BA2770"/>
    <w:rsid w:val="00BA2884"/>
    <w:rsid w:val="00BA2899"/>
    <w:rsid w:val="00BA2915"/>
    <w:rsid w:val="00BA2ABF"/>
    <w:rsid w:val="00BA2B38"/>
    <w:rsid w:val="00BA2C32"/>
    <w:rsid w:val="00BA2D53"/>
    <w:rsid w:val="00BA2D58"/>
    <w:rsid w:val="00BA2E06"/>
    <w:rsid w:val="00BA2E13"/>
    <w:rsid w:val="00BA300F"/>
    <w:rsid w:val="00BA3216"/>
    <w:rsid w:val="00BA33B0"/>
    <w:rsid w:val="00BA3986"/>
    <w:rsid w:val="00BA39A0"/>
    <w:rsid w:val="00BA3A65"/>
    <w:rsid w:val="00BA3B3D"/>
    <w:rsid w:val="00BA3C4D"/>
    <w:rsid w:val="00BA3E2A"/>
    <w:rsid w:val="00BA3F06"/>
    <w:rsid w:val="00BA405D"/>
    <w:rsid w:val="00BA4112"/>
    <w:rsid w:val="00BA42A9"/>
    <w:rsid w:val="00BA42E2"/>
    <w:rsid w:val="00BA43C8"/>
    <w:rsid w:val="00BA4484"/>
    <w:rsid w:val="00BA45BB"/>
    <w:rsid w:val="00BA4688"/>
    <w:rsid w:val="00BA49A2"/>
    <w:rsid w:val="00BA4A47"/>
    <w:rsid w:val="00BA4AC6"/>
    <w:rsid w:val="00BA4BC8"/>
    <w:rsid w:val="00BA4F18"/>
    <w:rsid w:val="00BA4F4F"/>
    <w:rsid w:val="00BA51EE"/>
    <w:rsid w:val="00BA524B"/>
    <w:rsid w:val="00BA52FF"/>
    <w:rsid w:val="00BA53B7"/>
    <w:rsid w:val="00BA5519"/>
    <w:rsid w:val="00BA559B"/>
    <w:rsid w:val="00BA55CE"/>
    <w:rsid w:val="00BA55D3"/>
    <w:rsid w:val="00BA56F2"/>
    <w:rsid w:val="00BA5964"/>
    <w:rsid w:val="00BA59F8"/>
    <w:rsid w:val="00BA5C16"/>
    <w:rsid w:val="00BA602B"/>
    <w:rsid w:val="00BA60B6"/>
    <w:rsid w:val="00BA60BA"/>
    <w:rsid w:val="00BA6277"/>
    <w:rsid w:val="00BA628F"/>
    <w:rsid w:val="00BA635E"/>
    <w:rsid w:val="00BA638D"/>
    <w:rsid w:val="00BA641A"/>
    <w:rsid w:val="00BA668B"/>
    <w:rsid w:val="00BA6716"/>
    <w:rsid w:val="00BA671D"/>
    <w:rsid w:val="00BA68D3"/>
    <w:rsid w:val="00BA6990"/>
    <w:rsid w:val="00BA6A5A"/>
    <w:rsid w:val="00BA6A96"/>
    <w:rsid w:val="00BA6B38"/>
    <w:rsid w:val="00BA6B94"/>
    <w:rsid w:val="00BA6E56"/>
    <w:rsid w:val="00BA71A4"/>
    <w:rsid w:val="00BA71E6"/>
    <w:rsid w:val="00BA7230"/>
    <w:rsid w:val="00BA724A"/>
    <w:rsid w:val="00BA7277"/>
    <w:rsid w:val="00BA7314"/>
    <w:rsid w:val="00BA743A"/>
    <w:rsid w:val="00BA7597"/>
    <w:rsid w:val="00BA76B1"/>
    <w:rsid w:val="00BA7709"/>
    <w:rsid w:val="00BA771B"/>
    <w:rsid w:val="00BA78DA"/>
    <w:rsid w:val="00BA790A"/>
    <w:rsid w:val="00BA7A1B"/>
    <w:rsid w:val="00BA7A3D"/>
    <w:rsid w:val="00BA7AAB"/>
    <w:rsid w:val="00BA7C14"/>
    <w:rsid w:val="00BA7D29"/>
    <w:rsid w:val="00BA7F78"/>
    <w:rsid w:val="00BA7F7D"/>
    <w:rsid w:val="00BB03A4"/>
    <w:rsid w:val="00BB0543"/>
    <w:rsid w:val="00BB05A9"/>
    <w:rsid w:val="00BB05DA"/>
    <w:rsid w:val="00BB05FF"/>
    <w:rsid w:val="00BB079B"/>
    <w:rsid w:val="00BB08DA"/>
    <w:rsid w:val="00BB0970"/>
    <w:rsid w:val="00BB09A1"/>
    <w:rsid w:val="00BB0DD7"/>
    <w:rsid w:val="00BB0DDA"/>
    <w:rsid w:val="00BB0F13"/>
    <w:rsid w:val="00BB0F3E"/>
    <w:rsid w:val="00BB11A6"/>
    <w:rsid w:val="00BB13EA"/>
    <w:rsid w:val="00BB14C9"/>
    <w:rsid w:val="00BB17BA"/>
    <w:rsid w:val="00BB1988"/>
    <w:rsid w:val="00BB19E8"/>
    <w:rsid w:val="00BB1AD5"/>
    <w:rsid w:val="00BB1BDD"/>
    <w:rsid w:val="00BB1DEF"/>
    <w:rsid w:val="00BB1F00"/>
    <w:rsid w:val="00BB1FC1"/>
    <w:rsid w:val="00BB2036"/>
    <w:rsid w:val="00BB2059"/>
    <w:rsid w:val="00BB21DC"/>
    <w:rsid w:val="00BB2313"/>
    <w:rsid w:val="00BB23C1"/>
    <w:rsid w:val="00BB23E6"/>
    <w:rsid w:val="00BB25DE"/>
    <w:rsid w:val="00BB25EE"/>
    <w:rsid w:val="00BB265A"/>
    <w:rsid w:val="00BB27DC"/>
    <w:rsid w:val="00BB2925"/>
    <w:rsid w:val="00BB292D"/>
    <w:rsid w:val="00BB2A7F"/>
    <w:rsid w:val="00BB2B34"/>
    <w:rsid w:val="00BB2C49"/>
    <w:rsid w:val="00BB2D42"/>
    <w:rsid w:val="00BB2D6D"/>
    <w:rsid w:val="00BB3094"/>
    <w:rsid w:val="00BB3145"/>
    <w:rsid w:val="00BB3190"/>
    <w:rsid w:val="00BB319A"/>
    <w:rsid w:val="00BB31CD"/>
    <w:rsid w:val="00BB32B0"/>
    <w:rsid w:val="00BB33AB"/>
    <w:rsid w:val="00BB354F"/>
    <w:rsid w:val="00BB35CB"/>
    <w:rsid w:val="00BB3699"/>
    <w:rsid w:val="00BB36EB"/>
    <w:rsid w:val="00BB378E"/>
    <w:rsid w:val="00BB3856"/>
    <w:rsid w:val="00BB3AFA"/>
    <w:rsid w:val="00BB3BF6"/>
    <w:rsid w:val="00BB3C2B"/>
    <w:rsid w:val="00BB416A"/>
    <w:rsid w:val="00BB4388"/>
    <w:rsid w:val="00BB4492"/>
    <w:rsid w:val="00BB4508"/>
    <w:rsid w:val="00BB4606"/>
    <w:rsid w:val="00BB47BC"/>
    <w:rsid w:val="00BB47D5"/>
    <w:rsid w:val="00BB47E1"/>
    <w:rsid w:val="00BB4812"/>
    <w:rsid w:val="00BB4814"/>
    <w:rsid w:val="00BB482C"/>
    <w:rsid w:val="00BB49AB"/>
    <w:rsid w:val="00BB4B4C"/>
    <w:rsid w:val="00BB4CEB"/>
    <w:rsid w:val="00BB4D56"/>
    <w:rsid w:val="00BB4DB2"/>
    <w:rsid w:val="00BB4DE7"/>
    <w:rsid w:val="00BB4E1C"/>
    <w:rsid w:val="00BB4E6F"/>
    <w:rsid w:val="00BB4E8C"/>
    <w:rsid w:val="00BB502A"/>
    <w:rsid w:val="00BB5077"/>
    <w:rsid w:val="00BB50A5"/>
    <w:rsid w:val="00BB513A"/>
    <w:rsid w:val="00BB5283"/>
    <w:rsid w:val="00BB52EA"/>
    <w:rsid w:val="00BB572C"/>
    <w:rsid w:val="00BB5778"/>
    <w:rsid w:val="00BB58B9"/>
    <w:rsid w:val="00BB5D48"/>
    <w:rsid w:val="00BB6078"/>
    <w:rsid w:val="00BB60F9"/>
    <w:rsid w:val="00BB6194"/>
    <w:rsid w:val="00BB61A9"/>
    <w:rsid w:val="00BB61B0"/>
    <w:rsid w:val="00BB6318"/>
    <w:rsid w:val="00BB65F6"/>
    <w:rsid w:val="00BB66E8"/>
    <w:rsid w:val="00BB672C"/>
    <w:rsid w:val="00BB6831"/>
    <w:rsid w:val="00BB6907"/>
    <w:rsid w:val="00BB6BB3"/>
    <w:rsid w:val="00BB6BBC"/>
    <w:rsid w:val="00BB6E1C"/>
    <w:rsid w:val="00BB6E57"/>
    <w:rsid w:val="00BB6F60"/>
    <w:rsid w:val="00BB6F80"/>
    <w:rsid w:val="00BB6F9D"/>
    <w:rsid w:val="00BB70B1"/>
    <w:rsid w:val="00BB70D8"/>
    <w:rsid w:val="00BB71F7"/>
    <w:rsid w:val="00BB7417"/>
    <w:rsid w:val="00BB752E"/>
    <w:rsid w:val="00BB75CD"/>
    <w:rsid w:val="00BB7895"/>
    <w:rsid w:val="00BB7A9E"/>
    <w:rsid w:val="00BB7AAC"/>
    <w:rsid w:val="00BB7D6B"/>
    <w:rsid w:val="00BB7EC8"/>
    <w:rsid w:val="00BB7F5A"/>
    <w:rsid w:val="00BB7F64"/>
    <w:rsid w:val="00BBAF46"/>
    <w:rsid w:val="00BC0002"/>
    <w:rsid w:val="00BC023B"/>
    <w:rsid w:val="00BC0700"/>
    <w:rsid w:val="00BC0731"/>
    <w:rsid w:val="00BC085E"/>
    <w:rsid w:val="00BC0875"/>
    <w:rsid w:val="00BC0930"/>
    <w:rsid w:val="00BC094E"/>
    <w:rsid w:val="00BC0AE0"/>
    <w:rsid w:val="00BC0C90"/>
    <w:rsid w:val="00BC0DCD"/>
    <w:rsid w:val="00BC10BF"/>
    <w:rsid w:val="00BC1123"/>
    <w:rsid w:val="00BC137E"/>
    <w:rsid w:val="00BC1473"/>
    <w:rsid w:val="00BC147D"/>
    <w:rsid w:val="00BC17C9"/>
    <w:rsid w:val="00BC184D"/>
    <w:rsid w:val="00BC18FB"/>
    <w:rsid w:val="00BC1939"/>
    <w:rsid w:val="00BC1A05"/>
    <w:rsid w:val="00BC1A14"/>
    <w:rsid w:val="00BC1C20"/>
    <w:rsid w:val="00BC1CD7"/>
    <w:rsid w:val="00BC1D25"/>
    <w:rsid w:val="00BC1D7A"/>
    <w:rsid w:val="00BC1FA6"/>
    <w:rsid w:val="00BC2088"/>
    <w:rsid w:val="00BC21A3"/>
    <w:rsid w:val="00BC21F4"/>
    <w:rsid w:val="00BC22A4"/>
    <w:rsid w:val="00BC22D5"/>
    <w:rsid w:val="00BC22EF"/>
    <w:rsid w:val="00BC2336"/>
    <w:rsid w:val="00BC275A"/>
    <w:rsid w:val="00BC2810"/>
    <w:rsid w:val="00BC296C"/>
    <w:rsid w:val="00BC2B4D"/>
    <w:rsid w:val="00BC2D85"/>
    <w:rsid w:val="00BC2D96"/>
    <w:rsid w:val="00BC2EF1"/>
    <w:rsid w:val="00BC3079"/>
    <w:rsid w:val="00BC307A"/>
    <w:rsid w:val="00BC3107"/>
    <w:rsid w:val="00BC314D"/>
    <w:rsid w:val="00BC31E5"/>
    <w:rsid w:val="00BC32DE"/>
    <w:rsid w:val="00BC3421"/>
    <w:rsid w:val="00BC3AA6"/>
    <w:rsid w:val="00BC3B21"/>
    <w:rsid w:val="00BC3CEA"/>
    <w:rsid w:val="00BC3D2C"/>
    <w:rsid w:val="00BC400C"/>
    <w:rsid w:val="00BC40EB"/>
    <w:rsid w:val="00BC4125"/>
    <w:rsid w:val="00BC425F"/>
    <w:rsid w:val="00BC4325"/>
    <w:rsid w:val="00BC43E0"/>
    <w:rsid w:val="00BC4433"/>
    <w:rsid w:val="00BC4461"/>
    <w:rsid w:val="00BC453C"/>
    <w:rsid w:val="00BC4567"/>
    <w:rsid w:val="00BC4617"/>
    <w:rsid w:val="00BC4663"/>
    <w:rsid w:val="00BC46CC"/>
    <w:rsid w:val="00BC47DE"/>
    <w:rsid w:val="00BC495E"/>
    <w:rsid w:val="00BC49D0"/>
    <w:rsid w:val="00BC4A2B"/>
    <w:rsid w:val="00BC4A9C"/>
    <w:rsid w:val="00BC4C04"/>
    <w:rsid w:val="00BC4CA6"/>
    <w:rsid w:val="00BC4CFC"/>
    <w:rsid w:val="00BC4D46"/>
    <w:rsid w:val="00BC4F53"/>
    <w:rsid w:val="00BC511D"/>
    <w:rsid w:val="00BC51BA"/>
    <w:rsid w:val="00BC5210"/>
    <w:rsid w:val="00BC5236"/>
    <w:rsid w:val="00BC529D"/>
    <w:rsid w:val="00BC5764"/>
    <w:rsid w:val="00BC5826"/>
    <w:rsid w:val="00BC595E"/>
    <w:rsid w:val="00BC5A85"/>
    <w:rsid w:val="00BC5AF4"/>
    <w:rsid w:val="00BC5B19"/>
    <w:rsid w:val="00BC5C34"/>
    <w:rsid w:val="00BC5D01"/>
    <w:rsid w:val="00BC6592"/>
    <w:rsid w:val="00BC6596"/>
    <w:rsid w:val="00BC6620"/>
    <w:rsid w:val="00BC6642"/>
    <w:rsid w:val="00BC66CA"/>
    <w:rsid w:val="00BC6762"/>
    <w:rsid w:val="00BC6771"/>
    <w:rsid w:val="00BC6773"/>
    <w:rsid w:val="00BC67D4"/>
    <w:rsid w:val="00BC68F8"/>
    <w:rsid w:val="00BC6953"/>
    <w:rsid w:val="00BC6AC9"/>
    <w:rsid w:val="00BC6C33"/>
    <w:rsid w:val="00BC6CF2"/>
    <w:rsid w:val="00BC6E6A"/>
    <w:rsid w:val="00BC709B"/>
    <w:rsid w:val="00BC7137"/>
    <w:rsid w:val="00BC71C6"/>
    <w:rsid w:val="00BC7288"/>
    <w:rsid w:val="00BC7290"/>
    <w:rsid w:val="00BC7291"/>
    <w:rsid w:val="00BC7596"/>
    <w:rsid w:val="00BC76C6"/>
    <w:rsid w:val="00BC795B"/>
    <w:rsid w:val="00BC7A6E"/>
    <w:rsid w:val="00BC7AC2"/>
    <w:rsid w:val="00BC7CF1"/>
    <w:rsid w:val="00BC7D1E"/>
    <w:rsid w:val="00BC7E87"/>
    <w:rsid w:val="00BD0008"/>
    <w:rsid w:val="00BD04EF"/>
    <w:rsid w:val="00BD0928"/>
    <w:rsid w:val="00BD0972"/>
    <w:rsid w:val="00BD0ACF"/>
    <w:rsid w:val="00BD0B70"/>
    <w:rsid w:val="00BD0B73"/>
    <w:rsid w:val="00BD0BBD"/>
    <w:rsid w:val="00BD0C49"/>
    <w:rsid w:val="00BD0CF8"/>
    <w:rsid w:val="00BD0D22"/>
    <w:rsid w:val="00BD0F4D"/>
    <w:rsid w:val="00BD0FDE"/>
    <w:rsid w:val="00BD10F9"/>
    <w:rsid w:val="00BD11B3"/>
    <w:rsid w:val="00BD1238"/>
    <w:rsid w:val="00BD1390"/>
    <w:rsid w:val="00BD143C"/>
    <w:rsid w:val="00BD1522"/>
    <w:rsid w:val="00BD185E"/>
    <w:rsid w:val="00BD188F"/>
    <w:rsid w:val="00BD1929"/>
    <w:rsid w:val="00BD19A9"/>
    <w:rsid w:val="00BD1E07"/>
    <w:rsid w:val="00BD203D"/>
    <w:rsid w:val="00BD2303"/>
    <w:rsid w:val="00BD2305"/>
    <w:rsid w:val="00BD233D"/>
    <w:rsid w:val="00BD24C9"/>
    <w:rsid w:val="00BD261B"/>
    <w:rsid w:val="00BD2697"/>
    <w:rsid w:val="00BD2701"/>
    <w:rsid w:val="00BD28BB"/>
    <w:rsid w:val="00BD295B"/>
    <w:rsid w:val="00BD2B6E"/>
    <w:rsid w:val="00BD2B97"/>
    <w:rsid w:val="00BD2CAC"/>
    <w:rsid w:val="00BD2CCB"/>
    <w:rsid w:val="00BD2CFC"/>
    <w:rsid w:val="00BD2D3E"/>
    <w:rsid w:val="00BD2ECC"/>
    <w:rsid w:val="00BD32AB"/>
    <w:rsid w:val="00BD3321"/>
    <w:rsid w:val="00BD34FE"/>
    <w:rsid w:val="00BD35D4"/>
    <w:rsid w:val="00BD374D"/>
    <w:rsid w:val="00BD3784"/>
    <w:rsid w:val="00BD3791"/>
    <w:rsid w:val="00BD3948"/>
    <w:rsid w:val="00BD3B3B"/>
    <w:rsid w:val="00BD3BD4"/>
    <w:rsid w:val="00BD3DC8"/>
    <w:rsid w:val="00BD3E3F"/>
    <w:rsid w:val="00BD3F68"/>
    <w:rsid w:val="00BD4023"/>
    <w:rsid w:val="00BD428D"/>
    <w:rsid w:val="00BD430B"/>
    <w:rsid w:val="00BD481F"/>
    <w:rsid w:val="00BD48D9"/>
    <w:rsid w:val="00BD4A2F"/>
    <w:rsid w:val="00BD4B05"/>
    <w:rsid w:val="00BD4C03"/>
    <w:rsid w:val="00BD4D0A"/>
    <w:rsid w:val="00BD4D13"/>
    <w:rsid w:val="00BD5333"/>
    <w:rsid w:val="00BD5337"/>
    <w:rsid w:val="00BD5398"/>
    <w:rsid w:val="00BD540D"/>
    <w:rsid w:val="00BD55F7"/>
    <w:rsid w:val="00BD5636"/>
    <w:rsid w:val="00BD56B0"/>
    <w:rsid w:val="00BD56E4"/>
    <w:rsid w:val="00BD58CD"/>
    <w:rsid w:val="00BD5AB1"/>
    <w:rsid w:val="00BD5AF2"/>
    <w:rsid w:val="00BD5B0A"/>
    <w:rsid w:val="00BD5C30"/>
    <w:rsid w:val="00BD5C90"/>
    <w:rsid w:val="00BD5E67"/>
    <w:rsid w:val="00BD5E84"/>
    <w:rsid w:val="00BD5FF1"/>
    <w:rsid w:val="00BD6002"/>
    <w:rsid w:val="00BD6165"/>
    <w:rsid w:val="00BD61CC"/>
    <w:rsid w:val="00BD65A9"/>
    <w:rsid w:val="00BD6710"/>
    <w:rsid w:val="00BD6955"/>
    <w:rsid w:val="00BD6C01"/>
    <w:rsid w:val="00BD6DA8"/>
    <w:rsid w:val="00BD7101"/>
    <w:rsid w:val="00BD737F"/>
    <w:rsid w:val="00BD7392"/>
    <w:rsid w:val="00BD7437"/>
    <w:rsid w:val="00BD7539"/>
    <w:rsid w:val="00BD7592"/>
    <w:rsid w:val="00BD761A"/>
    <w:rsid w:val="00BD76D6"/>
    <w:rsid w:val="00BD780B"/>
    <w:rsid w:val="00BD78D6"/>
    <w:rsid w:val="00BD7A28"/>
    <w:rsid w:val="00BD7A5E"/>
    <w:rsid w:val="00BD7DFD"/>
    <w:rsid w:val="00BD7F20"/>
    <w:rsid w:val="00BD7F26"/>
    <w:rsid w:val="00BE0072"/>
    <w:rsid w:val="00BE0388"/>
    <w:rsid w:val="00BE03C4"/>
    <w:rsid w:val="00BE0492"/>
    <w:rsid w:val="00BE0583"/>
    <w:rsid w:val="00BE0616"/>
    <w:rsid w:val="00BE07F4"/>
    <w:rsid w:val="00BE0819"/>
    <w:rsid w:val="00BE08DC"/>
    <w:rsid w:val="00BE0A8E"/>
    <w:rsid w:val="00BE0D0F"/>
    <w:rsid w:val="00BE0E97"/>
    <w:rsid w:val="00BE0FC6"/>
    <w:rsid w:val="00BE1106"/>
    <w:rsid w:val="00BE1528"/>
    <w:rsid w:val="00BE1531"/>
    <w:rsid w:val="00BE15B4"/>
    <w:rsid w:val="00BE1720"/>
    <w:rsid w:val="00BE17D0"/>
    <w:rsid w:val="00BE1862"/>
    <w:rsid w:val="00BE1881"/>
    <w:rsid w:val="00BE189A"/>
    <w:rsid w:val="00BE18DC"/>
    <w:rsid w:val="00BE195B"/>
    <w:rsid w:val="00BE19FF"/>
    <w:rsid w:val="00BE1B43"/>
    <w:rsid w:val="00BE1CB0"/>
    <w:rsid w:val="00BE21B3"/>
    <w:rsid w:val="00BE23BE"/>
    <w:rsid w:val="00BE24C5"/>
    <w:rsid w:val="00BE251D"/>
    <w:rsid w:val="00BE2660"/>
    <w:rsid w:val="00BE2840"/>
    <w:rsid w:val="00BE2AAE"/>
    <w:rsid w:val="00BE2B5C"/>
    <w:rsid w:val="00BE2BA3"/>
    <w:rsid w:val="00BE2BBF"/>
    <w:rsid w:val="00BE2C49"/>
    <w:rsid w:val="00BE2D96"/>
    <w:rsid w:val="00BE2EE1"/>
    <w:rsid w:val="00BE300E"/>
    <w:rsid w:val="00BE3015"/>
    <w:rsid w:val="00BE30E3"/>
    <w:rsid w:val="00BE3436"/>
    <w:rsid w:val="00BE3524"/>
    <w:rsid w:val="00BE35D8"/>
    <w:rsid w:val="00BE3641"/>
    <w:rsid w:val="00BE3677"/>
    <w:rsid w:val="00BE3751"/>
    <w:rsid w:val="00BE3881"/>
    <w:rsid w:val="00BE3945"/>
    <w:rsid w:val="00BE394C"/>
    <w:rsid w:val="00BE39B7"/>
    <w:rsid w:val="00BE39ED"/>
    <w:rsid w:val="00BE3A48"/>
    <w:rsid w:val="00BE3AD8"/>
    <w:rsid w:val="00BE3B4A"/>
    <w:rsid w:val="00BE3C71"/>
    <w:rsid w:val="00BE3C78"/>
    <w:rsid w:val="00BE3D55"/>
    <w:rsid w:val="00BE442D"/>
    <w:rsid w:val="00BE447B"/>
    <w:rsid w:val="00BE461F"/>
    <w:rsid w:val="00BE469D"/>
    <w:rsid w:val="00BE46ED"/>
    <w:rsid w:val="00BE4780"/>
    <w:rsid w:val="00BE4828"/>
    <w:rsid w:val="00BE4B6F"/>
    <w:rsid w:val="00BE4B78"/>
    <w:rsid w:val="00BE4C32"/>
    <w:rsid w:val="00BE4C89"/>
    <w:rsid w:val="00BE4CA4"/>
    <w:rsid w:val="00BE4D0D"/>
    <w:rsid w:val="00BE4F82"/>
    <w:rsid w:val="00BE50DD"/>
    <w:rsid w:val="00BE52EE"/>
    <w:rsid w:val="00BE534A"/>
    <w:rsid w:val="00BE5606"/>
    <w:rsid w:val="00BE5902"/>
    <w:rsid w:val="00BE5C54"/>
    <w:rsid w:val="00BE5DC4"/>
    <w:rsid w:val="00BE5ECD"/>
    <w:rsid w:val="00BE5EDE"/>
    <w:rsid w:val="00BE5FF0"/>
    <w:rsid w:val="00BE6048"/>
    <w:rsid w:val="00BE60A6"/>
    <w:rsid w:val="00BE60EC"/>
    <w:rsid w:val="00BE6280"/>
    <w:rsid w:val="00BE637A"/>
    <w:rsid w:val="00BE6426"/>
    <w:rsid w:val="00BE642F"/>
    <w:rsid w:val="00BE646D"/>
    <w:rsid w:val="00BE64BD"/>
    <w:rsid w:val="00BE6517"/>
    <w:rsid w:val="00BE6562"/>
    <w:rsid w:val="00BE65F9"/>
    <w:rsid w:val="00BE670E"/>
    <w:rsid w:val="00BE68F9"/>
    <w:rsid w:val="00BE697A"/>
    <w:rsid w:val="00BE6AFB"/>
    <w:rsid w:val="00BE6B2C"/>
    <w:rsid w:val="00BE6C87"/>
    <w:rsid w:val="00BE6DD6"/>
    <w:rsid w:val="00BE6EBB"/>
    <w:rsid w:val="00BE6EC7"/>
    <w:rsid w:val="00BE7053"/>
    <w:rsid w:val="00BE717E"/>
    <w:rsid w:val="00BE722B"/>
    <w:rsid w:val="00BE730A"/>
    <w:rsid w:val="00BE7390"/>
    <w:rsid w:val="00BE75F1"/>
    <w:rsid w:val="00BE7670"/>
    <w:rsid w:val="00BE777B"/>
    <w:rsid w:val="00BE780A"/>
    <w:rsid w:val="00BE785B"/>
    <w:rsid w:val="00BE7A3C"/>
    <w:rsid w:val="00BE7A41"/>
    <w:rsid w:val="00BE7AE4"/>
    <w:rsid w:val="00BE7BCD"/>
    <w:rsid w:val="00BE7C9E"/>
    <w:rsid w:val="00BE7D37"/>
    <w:rsid w:val="00BE7DAC"/>
    <w:rsid w:val="00BE7E3C"/>
    <w:rsid w:val="00BF008D"/>
    <w:rsid w:val="00BF00B4"/>
    <w:rsid w:val="00BF02A7"/>
    <w:rsid w:val="00BF0482"/>
    <w:rsid w:val="00BF0528"/>
    <w:rsid w:val="00BF05CD"/>
    <w:rsid w:val="00BF0677"/>
    <w:rsid w:val="00BF0809"/>
    <w:rsid w:val="00BF084D"/>
    <w:rsid w:val="00BF0897"/>
    <w:rsid w:val="00BF0940"/>
    <w:rsid w:val="00BF0D17"/>
    <w:rsid w:val="00BF0E33"/>
    <w:rsid w:val="00BF0EAD"/>
    <w:rsid w:val="00BF0F05"/>
    <w:rsid w:val="00BF0F20"/>
    <w:rsid w:val="00BF0F49"/>
    <w:rsid w:val="00BF10C6"/>
    <w:rsid w:val="00BF1161"/>
    <w:rsid w:val="00BF119D"/>
    <w:rsid w:val="00BF12BA"/>
    <w:rsid w:val="00BF1873"/>
    <w:rsid w:val="00BF18A7"/>
    <w:rsid w:val="00BF18E2"/>
    <w:rsid w:val="00BF19C6"/>
    <w:rsid w:val="00BF1A92"/>
    <w:rsid w:val="00BF1B24"/>
    <w:rsid w:val="00BF1CFD"/>
    <w:rsid w:val="00BF1D23"/>
    <w:rsid w:val="00BF1DAF"/>
    <w:rsid w:val="00BF1EE0"/>
    <w:rsid w:val="00BF211A"/>
    <w:rsid w:val="00BF2331"/>
    <w:rsid w:val="00BF2396"/>
    <w:rsid w:val="00BF2685"/>
    <w:rsid w:val="00BF27F9"/>
    <w:rsid w:val="00BF27FB"/>
    <w:rsid w:val="00BF2813"/>
    <w:rsid w:val="00BF28B8"/>
    <w:rsid w:val="00BF28E0"/>
    <w:rsid w:val="00BF2900"/>
    <w:rsid w:val="00BF2955"/>
    <w:rsid w:val="00BF2993"/>
    <w:rsid w:val="00BF29BC"/>
    <w:rsid w:val="00BF29C8"/>
    <w:rsid w:val="00BF29EC"/>
    <w:rsid w:val="00BF29F3"/>
    <w:rsid w:val="00BF2A39"/>
    <w:rsid w:val="00BF2AE5"/>
    <w:rsid w:val="00BF2BF8"/>
    <w:rsid w:val="00BF2DBE"/>
    <w:rsid w:val="00BF2E10"/>
    <w:rsid w:val="00BF2E43"/>
    <w:rsid w:val="00BF2FC5"/>
    <w:rsid w:val="00BF33DC"/>
    <w:rsid w:val="00BF3500"/>
    <w:rsid w:val="00BF35D4"/>
    <w:rsid w:val="00BF3682"/>
    <w:rsid w:val="00BF36E5"/>
    <w:rsid w:val="00BF37F8"/>
    <w:rsid w:val="00BF3880"/>
    <w:rsid w:val="00BF39EF"/>
    <w:rsid w:val="00BF3A44"/>
    <w:rsid w:val="00BF3AA1"/>
    <w:rsid w:val="00BF3B3C"/>
    <w:rsid w:val="00BF3C0D"/>
    <w:rsid w:val="00BF3C82"/>
    <w:rsid w:val="00BF3CFE"/>
    <w:rsid w:val="00BF3D25"/>
    <w:rsid w:val="00BF3D59"/>
    <w:rsid w:val="00BF3F2D"/>
    <w:rsid w:val="00BF3F53"/>
    <w:rsid w:val="00BF3FDD"/>
    <w:rsid w:val="00BF40E2"/>
    <w:rsid w:val="00BF410F"/>
    <w:rsid w:val="00BF4145"/>
    <w:rsid w:val="00BF4283"/>
    <w:rsid w:val="00BF428D"/>
    <w:rsid w:val="00BF450F"/>
    <w:rsid w:val="00BF46C2"/>
    <w:rsid w:val="00BF4781"/>
    <w:rsid w:val="00BF47B1"/>
    <w:rsid w:val="00BF4867"/>
    <w:rsid w:val="00BF4A72"/>
    <w:rsid w:val="00BF4BA0"/>
    <w:rsid w:val="00BF4BC1"/>
    <w:rsid w:val="00BF4D14"/>
    <w:rsid w:val="00BF4F3D"/>
    <w:rsid w:val="00BF5246"/>
    <w:rsid w:val="00BF5672"/>
    <w:rsid w:val="00BF56AF"/>
    <w:rsid w:val="00BF5782"/>
    <w:rsid w:val="00BF5841"/>
    <w:rsid w:val="00BF584C"/>
    <w:rsid w:val="00BF5909"/>
    <w:rsid w:val="00BF5C94"/>
    <w:rsid w:val="00BF5D2E"/>
    <w:rsid w:val="00BF5EB6"/>
    <w:rsid w:val="00BF5FCC"/>
    <w:rsid w:val="00BF6004"/>
    <w:rsid w:val="00BF6152"/>
    <w:rsid w:val="00BF6340"/>
    <w:rsid w:val="00BF640E"/>
    <w:rsid w:val="00BF6417"/>
    <w:rsid w:val="00BF66F2"/>
    <w:rsid w:val="00BF67DB"/>
    <w:rsid w:val="00BF67E3"/>
    <w:rsid w:val="00BF6846"/>
    <w:rsid w:val="00BF6877"/>
    <w:rsid w:val="00BF689C"/>
    <w:rsid w:val="00BF6CB2"/>
    <w:rsid w:val="00BF6F07"/>
    <w:rsid w:val="00BF70B7"/>
    <w:rsid w:val="00BF716A"/>
    <w:rsid w:val="00BF732E"/>
    <w:rsid w:val="00BF735D"/>
    <w:rsid w:val="00BF7366"/>
    <w:rsid w:val="00BF73D7"/>
    <w:rsid w:val="00BF74A6"/>
    <w:rsid w:val="00BF750B"/>
    <w:rsid w:val="00BF765B"/>
    <w:rsid w:val="00BF76BD"/>
    <w:rsid w:val="00BF76D2"/>
    <w:rsid w:val="00BF772C"/>
    <w:rsid w:val="00BF7734"/>
    <w:rsid w:val="00BF77A4"/>
    <w:rsid w:val="00BF7905"/>
    <w:rsid w:val="00BF7931"/>
    <w:rsid w:val="00BF7D8C"/>
    <w:rsid w:val="00BF7DB5"/>
    <w:rsid w:val="00BF7E0D"/>
    <w:rsid w:val="00BF7E6B"/>
    <w:rsid w:val="00BF7E8F"/>
    <w:rsid w:val="00BF7F8D"/>
    <w:rsid w:val="00C0009A"/>
    <w:rsid w:val="00C00312"/>
    <w:rsid w:val="00C00580"/>
    <w:rsid w:val="00C008E9"/>
    <w:rsid w:val="00C009A2"/>
    <w:rsid w:val="00C00A3F"/>
    <w:rsid w:val="00C00A56"/>
    <w:rsid w:val="00C00A76"/>
    <w:rsid w:val="00C00AA9"/>
    <w:rsid w:val="00C00AD4"/>
    <w:rsid w:val="00C00B2F"/>
    <w:rsid w:val="00C00BE4"/>
    <w:rsid w:val="00C00D0E"/>
    <w:rsid w:val="00C00D38"/>
    <w:rsid w:val="00C00DC9"/>
    <w:rsid w:val="00C00E01"/>
    <w:rsid w:val="00C00E24"/>
    <w:rsid w:val="00C00E26"/>
    <w:rsid w:val="00C00EF6"/>
    <w:rsid w:val="00C01157"/>
    <w:rsid w:val="00C0119A"/>
    <w:rsid w:val="00C01546"/>
    <w:rsid w:val="00C01693"/>
    <w:rsid w:val="00C01701"/>
    <w:rsid w:val="00C017F5"/>
    <w:rsid w:val="00C019A0"/>
    <w:rsid w:val="00C01AE3"/>
    <w:rsid w:val="00C01B6C"/>
    <w:rsid w:val="00C01B7D"/>
    <w:rsid w:val="00C01BC5"/>
    <w:rsid w:val="00C01BE4"/>
    <w:rsid w:val="00C01BFE"/>
    <w:rsid w:val="00C01CFF"/>
    <w:rsid w:val="00C01E88"/>
    <w:rsid w:val="00C02156"/>
    <w:rsid w:val="00C02161"/>
    <w:rsid w:val="00C02449"/>
    <w:rsid w:val="00C0245E"/>
    <w:rsid w:val="00C026C1"/>
    <w:rsid w:val="00C026D4"/>
    <w:rsid w:val="00C02718"/>
    <w:rsid w:val="00C027BE"/>
    <w:rsid w:val="00C027E4"/>
    <w:rsid w:val="00C02CB2"/>
    <w:rsid w:val="00C02D8D"/>
    <w:rsid w:val="00C030B5"/>
    <w:rsid w:val="00C03170"/>
    <w:rsid w:val="00C032A1"/>
    <w:rsid w:val="00C03307"/>
    <w:rsid w:val="00C034A3"/>
    <w:rsid w:val="00C0365F"/>
    <w:rsid w:val="00C036AE"/>
    <w:rsid w:val="00C03775"/>
    <w:rsid w:val="00C037C1"/>
    <w:rsid w:val="00C037EB"/>
    <w:rsid w:val="00C03840"/>
    <w:rsid w:val="00C038D1"/>
    <w:rsid w:val="00C03990"/>
    <w:rsid w:val="00C03AEB"/>
    <w:rsid w:val="00C03B6A"/>
    <w:rsid w:val="00C03FC5"/>
    <w:rsid w:val="00C03FF3"/>
    <w:rsid w:val="00C04235"/>
    <w:rsid w:val="00C04277"/>
    <w:rsid w:val="00C043D2"/>
    <w:rsid w:val="00C04517"/>
    <w:rsid w:val="00C0486B"/>
    <w:rsid w:val="00C048FC"/>
    <w:rsid w:val="00C0492F"/>
    <w:rsid w:val="00C04A32"/>
    <w:rsid w:val="00C04BD6"/>
    <w:rsid w:val="00C04F41"/>
    <w:rsid w:val="00C04F85"/>
    <w:rsid w:val="00C05048"/>
    <w:rsid w:val="00C0507A"/>
    <w:rsid w:val="00C052D6"/>
    <w:rsid w:val="00C052EE"/>
    <w:rsid w:val="00C053D3"/>
    <w:rsid w:val="00C05579"/>
    <w:rsid w:val="00C05675"/>
    <w:rsid w:val="00C05738"/>
    <w:rsid w:val="00C05938"/>
    <w:rsid w:val="00C0597B"/>
    <w:rsid w:val="00C05A0B"/>
    <w:rsid w:val="00C05AB0"/>
    <w:rsid w:val="00C05BB5"/>
    <w:rsid w:val="00C05DC8"/>
    <w:rsid w:val="00C061FD"/>
    <w:rsid w:val="00C06204"/>
    <w:rsid w:val="00C06255"/>
    <w:rsid w:val="00C06335"/>
    <w:rsid w:val="00C06445"/>
    <w:rsid w:val="00C06453"/>
    <w:rsid w:val="00C0654A"/>
    <w:rsid w:val="00C0662E"/>
    <w:rsid w:val="00C068B7"/>
    <w:rsid w:val="00C0698A"/>
    <w:rsid w:val="00C06AA7"/>
    <w:rsid w:val="00C06AF6"/>
    <w:rsid w:val="00C06AF9"/>
    <w:rsid w:val="00C06BF2"/>
    <w:rsid w:val="00C06BF3"/>
    <w:rsid w:val="00C06C35"/>
    <w:rsid w:val="00C06E31"/>
    <w:rsid w:val="00C06E4C"/>
    <w:rsid w:val="00C07357"/>
    <w:rsid w:val="00C07400"/>
    <w:rsid w:val="00C074F3"/>
    <w:rsid w:val="00C07562"/>
    <w:rsid w:val="00C07785"/>
    <w:rsid w:val="00C077BD"/>
    <w:rsid w:val="00C077D7"/>
    <w:rsid w:val="00C0784D"/>
    <w:rsid w:val="00C0785E"/>
    <w:rsid w:val="00C07C03"/>
    <w:rsid w:val="00C07C62"/>
    <w:rsid w:val="00C07C87"/>
    <w:rsid w:val="00C100CD"/>
    <w:rsid w:val="00C1027E"/>
    <w:rsid w:val="00C1035D"/>
    <w:rsid w:val="00C10404"/>
    <w:rsid w:val="00C1045C"/>
    <w:rsid w:val="00C105BE"/>
    <w:rsid w:val="00C1094A"/>
    <w:rsid w:val="00C109A6"/>
    <w:rsid w:val="00C10FD8"/>
    <w:rsid w:val="00C110A6"/>
    <w:rsid w:val="00C113D0"/>
    <w:rsid w:val="00C113F4"/>
    <w:rsid w:val="00C11460"/>
    <w:rsid w:val="00C114B4"/>
    <w:rsid w:val="00C114F3"/>
    <w:rsid w:val="00C1162E"/>
    <w:rsid w:val="00C117DD"/>
    <w:rsid w:val="00C11982"/>
    <w:rsid w:val="00C11A68"/>
    <w:rsid w:val="00C11B33"/>
    <w:rsid w:val="00C11CCC"/>
    <w:rsid w:val="00C11E34"/>
    <w:rsid w:val="00C11EE8"/>
    <w:rsid w:val="00C11FB2"/>
    <w:rsid w:val="00C11FC7"/>
    <w:rsid w:val="00C1207D"/>
    <w:rsid w:val="00C120B1"/>
    <w:rsid w:val="00C121B3"/>
    <w:rsid w:val="00C122E9"/>
    <w:rsid w:val="00C1239A"/>
    <w:rsid w:val="00C125DC"/>
    <w:rsid w:val="00C12685"/>
    <w:rsid w:val="00C12745"/>
    <w:rsid w:val="00C128A2"/>
    <w:rsid w:val="00C128D8"/>
    <w:rsid w:val="00C1293A"/>
    <w:rsid w:val="00C12A67"/>
    <w:rsid w:val="00C12A8A"/>
    <w:rsid w:val="00C12F6B"/>
    <w:rsid w:val="00C12F80"/>
    <w:rsid w:val="00C1359B"/>
    <w:rsid w:val="00C137AF"/>
    <w:rsid w:val="00C137CD"/>
    <w:rsid w:val="00C13888"/>
    <w:rsid w:val="00C13979"/>
    <w:rsid w:val="00C13A83"/>
    <w:rsid w:val="00C13BE8"/>
    <w:rsid w:val="00C13F9C"/>
    <w:rsid w:val="00C1434C"/>
    <w:rsid w:val="00C1448D"/>
    <w:rsid w:val="00C1450C"/>
    <w:rsid w:val="00C1451F"/>
    <w:rsid w:val="00C145BB"/>
    <w:rsid w:val="00C1473F"/>
    <w:rsid w:val="00C14752"/>
    <w:rsid w:val="00C14761"/>
    <w:rsid w:val="00C148E3"/>
    <w:rsid w:val="00C14A49"/>
    <w:rsid w:val="00C14CF0"/>
    <w:rsid w:val="00C14E57"/>
    <w:rsid w:val="00C150B0"/>
    <w:rsid w:val="00C15227"/>
    <w:rsid w:val="00C15231"/>
    <w:rsid w:val="00C153DC"/>
    <w:rsid w:val="00C15544"/>
    <w:rsid w:val="00C155A4"/>
    <w:rsid w:val="00C15734"/>
    <w:rsid w:val="00C15939"/>
    <w:rsid w:val="00C15B9E"/>
    <w:rsid w:val="00C15CAF"/>
    <w:rsid w:val="00C15DFE"/>
    <w:rsid w:val="00C15E2F"/>
    <w:rsid w:val="00C160F5"/>
    <w:rsid w:val="00C1629C"/>
    <w:rsid w:val="00C16593"/>
    <w:rsid w:val="00C165FA"/>
    <w:rsid w:val="00C16681"/>
    <w:rsid w:val="00C1676B"/>
    <w:rsid w:val="00C1698B"/>
    <w:rsid w:val="00C169C1"/>
    <w:rsid w:val="00C16A7E"/>
    <w:rsid w:val="00C16BC0"/>
    <w:rsid w:val="00C172A3"/>
    <w:rsid w:val="00C17642"/>
    <w:rsid w:val="00C17691"/>
    <w:rsid w:val="00C17755"/>
    <w:rsid w:val="00C17837"/>
    <w:rsid w:val="00C17A6D"/>
    <w:rsid w:val="00C17BFB"/>
    <w:rsid w:val="00C17C01"/>
    <w:rsid w:val="00C17C3C"/>
    <w:rsid w:val="00C17C78"/>
    <w:rsid w:val="00C17E51"/>
    <w:rsid w:val="00C17FDE"/>
    <w:rsid w:val="00C20070"/>
    <w:rsid w:val="00C2035A"/>
    <w:rsid w:val="00C20450"/>
    <w:rsid w:val="00C20673"/>
    <w:rsid w:val="00C20679"/>
    <w:rsid w:val="00C206C5"/>
    <w:rsid w:val="00C2092B"/>
    <w:rsid w:val="00C20A80"/>
    <w:rsid w:val="00C20B36"/>
    <w:rsid w:val="00C20E05"/>
    <w:rsid w:val="00C210B9"/>
    <w:rsid w:val="00C2128E"/>
    <w:rsid w:val="00C212A1"/>
    <w:rsid w:val="00C21354"/>
    <w:rsid w:val="00C214D2"/>
    <w:rsid w:val="00C21567"/>
    <w:rsid w:val="00C21606"/>
    <w:rsid w:val="00C21659"/>
    <w:rsid w:val="00C2173B"/>
    <w:rsid w:val="00C21768"/>
    <w:rsid w:val="00C21958"/>
    <w:rsid w:val="00C21992"/>
    <w:rsid w:val="00C219B0"/>
    <w:rsid w:val="00C219DC"/>
    <w:rsid w:val="00C21C00"/>
    <w:rsid w:val="00C21C1E"/>
    <w:rsid w:val="00C21C71"/>
    <w:rsid w:val="00C21D00"/>
    <w:rsid w:val="00C21F7B"/>
    <w:rsid w:val="00C21FBA"/>
    <w:rsid w:val="00C2218D"/>
    <w:rsid w:val="00C2232C"/>
    <w:rsid w:val="00C223F9"/>
    <w:rsid w:val="00C228DD"/>
    <w:rsid w:val="00C22902"/>
    <w:rsid w:val="00C22917"/>
    <w:rsid w:val="00C22A86"/>
    <w:rsid w:val="00C22ADE"/>
    <w:rsid w:val="00C22CD3"/>
    <w:rsid w:val="00C22D6D"/>
    <w:rsid w:val="00C22DAE"/>
    <w:rsid w:val="00C22E64"/>
    <w:rsid w:val="00C22EC4"/>
    <w:rsid w:val="00C2302C"/>
    <w:rsid w:val="00C23057"/>
    <w:rsid w:val="00C230CD"/>
    <w:rsid w:val="00C23119"/>
    <w:rsid w:val="00C23147"/>
    <w:rsid w:val="00C231CC"/>
    <w:rsid w:val="00C23355"/>
    <w:rsid w:val="00C233EE"/>
    <w:rsid w:val="00C2340B"/>
    <w:rsid w:val="00C234F6"/>
    <w:rsid w:val="00C23704"/>
    <w:rsid w:val="00C2371A"/>
    <w:rsid w:val="00C2372C"/>
    <w:rsid w:val="00C23D30"/>
    <w:rsid w:val="00C23D71"/>
    <w:rsid w:val="00C23F79"/>
    <w:rsid w:val="00C23FBC"/>
    <w:rsid w:val="00C2411F"/>
    <w:rsid w:val="00C24240"/>
    <w:rsid w:val="00C2425C"/>
    <w:rsid w:val="00C24332"/>
    <w:rsid w:val="00C243A9"/>
    <w:rsid w:val="00C243B2"/>
    <w:rsid w:val="00C243E8"/>
    <w:rsid w:val="00C245D4"/>
    <w:rsid w:val="00C249B9"/>
    <w:rsid w:val="00C24DB1"/>
    <w:rsid w:val="00C24E78"/>
    <w:rsid w:val="00C25010"/>
    <w:rsid w:val="00C25058"/>
    <w:rsid w:val="00C250BB"/>
    <w:rsid w:val="00C252E1"/>
    <w:rsid w:val="00C2584B"/>
    <w:rsid w:val="00C2588A"/>
    <w:rsid w:val="00C2594B"/>
    <w:rsid w:val="00C259DA"/>
    <w:rsid w:val="00C259DC"/>
    <w:rsid w:val="00C259F9"/>
    <w:rsid w:val="00C25B06"/>
    <w:rsid w:val="00C25C24"/>
    <w:rsid w:val="00C25D24"/>
    <w:rsid w:val="00C25F08"/>
    <w:rsid w:val="00C26029"/>
    <w:rsid w:val="00C2604B"/>
    <w:rsid w:val="00C26258"/>
    <w:rsid w:val="00C26277"/>
    <w:rsid w:val="00C262B3"/>
    <w:rsid w:val="00C2630C"/>
    <w:rsid w:val="00C26778"/>
    <w:rsid w:val="00C26835"/>
    <w:rsid w:val="00C268CC"/>
    <w:rsid w:val="00C26A64"/>
    <w:rsid w:val="00C26BD9"/>
    <w:rsid w:val="00C26BF8"/>
    <w:rsid w:val="00C26D73"/>
    <w:rsid w:val="00C26E67"/>
    <w:rsid w:val="00C26F9B"/>
    <w:rsid w:val="00C26FCF"/>
    <w:rsid w:val="00C27149"/>
    <w:rsid w:val="00C27555"/>
    <w:rsid w:val="00C27647"/>
    <w:rsid w:val="00C2784A"/>
    <w:rsid w:val="00C2786C"/>
    <w:rsid w:val="00C27B5E"/>
    <w:rsid w:val="00C27C1C"/>
    <w:rsid w:val="00C27D08"/>
    <w:rsid w:val="00C27D13"/>
    <w:rsid w:val="00C27D3B"/>
    <w:rsid w:val="00C27E3D"/>
    <w:rsid w:val="00C27EE1"/>
    <w:rsid w:val="00C27F37"/>
    <w:rsid w:val="00C300B6"/>
    <w:rsid w:val="00C301C1"/>
    <w:rsid w:val="00C3022A"/>
    <w:rsid w:val="00C30325"/>
    <w:rsid w:val="00C304CB"/>
    <w:rsid w:val="00C3054B"/>
    <w:rsid w:val="00C30596"/>
    <w:rsid w:val="00C3074B"/>
    <w:rsid w:val="00C30804"/>
    <w:rsid w:val="00C30969"/>
    <w:rsid w:val="00C30A25"/>
    <w:rsid w:val="00C30A3B"/>
    <w:rsid w:val="00C30A5F"/>
    <w:rsid w:val="00C30C1E"/>
    <w:rsid w:val="00C30E62"/>
    <w:rsid w:val="00C30E6F"/>
    <w:rsid w:val="00C3106F"/>
    <w:rsid w:val="00C3121B"/>
    <w:rsid w:val="00C312AB"/>
    <w:rsid w:val="00C3131C"/>
    <w:rsid w:val="00C31457"/>
    <w:rsid w:val="00C31520"/>
    <w:rsid w:val="00C31522"/>
    <w:rsid w:val="00C315FD"/>
    <w:rsid w:val="00C315FF"/>
    <w:rsid w:val="00C3161F"/>
    <w:rsid w:val="00C317B9"/>
    <w:rsid w:val="00C3188B"/>
    <w:rsid w:val="00C31A3C"/>
    <w:rsid w:val="00C31AA0"/>
    <w:rsid w:val="00C31BC0"/>
    <w:rsid w:val="00C31C18"/>
    <w:rsid w:val="00C31EA0"/>
    <w:rsid w:val="00C323B9"/>
    <w:rsid w:val="00C3241F"/>
    <w:rsid w:val="00C3245F"/>
    <w:rsid w:val="00C32483"/>
    <w:rsid w:val="00C3258C"/>
    <w:rsid w:val="00C32801"/>
    <w:rsid w:val="00C32850"/>
    <w:rsid w:val="00C3286C"/>
    <w:rsid w:val="00C32882"/>
    <w:rsid w:val="00C328B5"/>
    <w:rsid w:val="00C329DA"/>
    <w:rsid w:val="00C329F7"/>
    <w:rsid w:val="00C32A97"/>
    <w:rsid w:val="00C32AF6"/>
    <w:rsid w:val="00C32CF8"/>
    <w:rsid w:val="00C32DD6"/>
    <w:rsid w:val="00C32E99"/>
    <w:rsid w:val="00C32ECA"/>
    <w:rsid w:val="00C32F7D"/>
    <w:rsid w:val="00C33496"/>
    <w:rsid w:val="00C334A7"/>
    <w:rsid w:val="00C334DB"/>
    <w:rsid w:val="00C3375C"/>
    <w:rsid w:val="00C3389C"/>
    <w:rsid w:val="00C3390F"/>
    <w:rsid w:val="00C33981"/>
    <w:rsid w:val="00C33A05"/>
    <w:rsid w:val="00C33A52"/>
    <w:rsid w:val="00C33A84"/>
    <w:rsid w:val="00C33B30"/>
    <w:rsid w:val="00C33D96"/>
    <w:rsid w:val="00C33E2E"/>
    <w:rsid w:val="00C33E55"/>
    <w:rsid w:val="00C33F0D"/>
    <w:rsid w:val="00C33F82"/>
    <w:rsid w:val="00C340D3"/>
    <w:rsid w:val="00C34273"/>
    <w:rsid w:val="00C342F0"/>
    <w:rsid w:val="00C34338"/>
    <w:rsid w:val="00C343B8"/>
    <w:rsid w:val="00C34691"/>
    <w:rsid w:val="00C347CB"/>
    <w:rsid w:val="00C349E8"/>
    <w:rsid w:val="00C34B2C"/>
    <w:rsid w:val="00C34CBF"/>
    <w:rsid w:val="00C34D2B"/>
    <w:rsid w:val="00C34D71"/>
    <w:rsid w:val="00C350A8"/>
    <w:rsid w:val="00C35147"/>
    <w:rsid w:val="00C35210"/>
    <w:rsid w:val="00C35256"/>
    <w:rsid w:val="00C354AB"/>
    <w:rsid w:val="00C354BC"/>
    <w:rsid w:val="00C354F7"/>
    <w:rsid w:val="00C35546"/>
    <w:rsid w:val="00C355FF"/>
    <w:rsid w:val="00C35693"/>
    <w:rsid w:val="00C3577D"/>
    <w:rsid w:val="00C357B0"/>
    <w:rsid w:val="00C35885"/>
    <w:rsid w:val="00C358A8"/>
    <w:rsid w:val="00C358B0"/>
    <w:rsid w:val="00C35920"/>
    <w:rsid w:val="00C35A35"/>
    <w:rsid w:val="00C35A6A"/>
    <w:rsid w:val="00C35E73"/>
    <w:rsid w:val="00C360CB"/>
    <w:rsid w:val="00C36644"/>
    <w:rsid w:val="00C36656"/>
    <w:rsid w:val="00C36667"/>
    <w:rsid w:val="00C367E3"/>
    <w:rsid w:val="00C3680F"/>
    <w:rsid w:val="00C369AD"/>
    <w:rsid w:val="00C36C91"/>
    <w:rsid w:val="00C36EF7"/>
    <w:rsid w:val="00C36FAB"/>
    <w:rsid w:val="00C37116"/>
    <w:rsid w:val="00C371A2"/>
    <w:rsid w:val="00C3722A"/>
    <w:rsid w:val="00C37240"/>
    <w:rsid w:val="00C372F7"/>
    <w:rsid w:val="00C376A8"/>
    <w:rsid w:val="00C377C7"/>
    <w:rsid w:val="00C3783A"/>
    <w:rsid w:val="00C378C1"/>
    <w:rsid w:val="00C3796E"/>
    <w:rsid w:val="00C379F1"/>
    <w:rsid w:val="00C37E96"/>
    <w:rsid w:val="00C37F1A"/>
    <w:rsid w:val="00C37FA6"/>
    <w:rsid w:val="00C37FC9"/>
    <w:rsid w:val="00C40142"/>
    <w:rsid w:val="00C40143"/>
    <w:rsid w:val="00C4023A"/>
    <w:rsid w:val="00C403C5"/>
    <w:rsid w:val="00C40448"/>
    <w:rsid w:val="00C40459"/>
    <w:rsid w:val="00C40617"/>
    <w:rsid w:val="00C406F8"/>
    <w:rsid w:val="00C40728"/>
    <w:rsid w:val="00C40766"/>
    <w:rsid w:val="00C408B5"/>
    <w:rsid w:val="00C408E9"/>
    <w:rsid w:val="00C409FE"/>
    <w:rsid w:val="00C40B1A"/>
    <w:rsid w:val="00C40CB1"/>
    <w:rsid w:val="00C40F22"/>
    <w:rsid w:val="00C410C1"/>
    <w:rsid w:val="00C411BF"/>
    <w:rsid w:val="00C4144F"/>
    <w:rsid w:val="00C415B1"/>
    <w:rsid w:val="00C415BD"/>
    <w:rsid w:val="00C41822"/>
    <w:rsid w:val="00C418B5"/>
    <w:rsid w:val="00C41A9D"/>
    <w:rsid w:val="00C41ABD"/>
    <w:rsid w:val="00C41D74"/>
    <w:rsid w:val="00C41DCE"/>
    <w:rsid w:val="00C41DE5"/>
    <w:rsid w:val="00C41E1C"/>
    <w:rsid w:val="00C41F60"/>
    <w:rsid w:val="00C41FC2"/>
    <w:rsid w:val="00C41FC8"/>
    <w:rsid w:val="00C420B9"/>
    <w:rsid w:val="00C420CC"/>
    <w:rsid w:val="00C420E7"/>
    <w:rsid w:val="00C42144"/>
    <w:rsid w:val="00C4238D"/>
    <w:rsid w:val="00C424E8"/>
    <w:rsid w:val="00C4258A"/>
    <w:rsid w:val="00C4263D"/>
    <w:rsid w:val="00C42779"/>
    <w:rsid w:val="00C42960"/>
    <w:rsid w:val="00C42A97"/>
    <w:rsid w:val="00C42AA2"/>
    <w:rsid w:val="00C42AD1"/>
    <w:rsid w:val="00C42BF5"/>
    <w:rsid w:val="00C430C9"/>
    <w:rsid w:val="00C431B2"/>
    <w:rsid w:val="00C43229"/>
    <w:rsid w:val="00C4326E"/>
    <w:rsid w:val="00C432E4"/>
    <w:rsid w:val="00C433AD"/>
    <w:rsid w:val="00C4354C"/>
    <w:rsid w:val="00C435EB"/>
    <w:rsid w:val="00C435F8"/>
    <w:rsid w:val="00C436AB"/>
    <w:rsid w:val="00C439EE"/>
    <w:rsid w:val="00C43B1E"/>
    <w:rsid w:val="00C43B89"/>
    <w:rsid w:val="00C43B96"/>
    <w:rsid w:val="00C43C68"/>
    <w:rsid w:val="00C43D9F"/>
    <w:rsid w:val="00C43ECD"/>
    <w:rsid w:val="00C440B3"/>
    <w:rsid w:val="00C440FC"/>
    <w:rsid w:val="00C44153"/>
    <w:rsid w:val="00C4421D"/>
    <w:rsid w:val="00C44547"/>
    <w:rsid w:val="00C44575"/>
    <w:rsid w:val="00C44607"/>
    <w:rsid w:val="00C44824"/>
    <w:rsid w:val="00C4498F"/>
    <w:rsid w:val="00C449F8"/>
    <w:rsid w:val="00C44B3C"/>
    <w:rsid w:val="00C44BC7"/>
    <w:rsid w:val="00C44BCB"/>
    <w:rsid w:val="00C44BE5"/>
    <w:rsid w:val="00C44CA9"/>
    <w:rsid w:val="00C44E19"/>
    <w:rsid w:val="00C44E8E"/>
    <w:rsid w:val="00C45110"/>
    <w:rsid w:val="00C4527B"/>
    <w:rsid w:val="00C454D6"/>
    <w:rsid w:val="00C45588"/>
    <w:rsid w:val="00C455C8"/>
    <w:rsid w:val="00C456FA"/>
    <w:rsid w:val="00C458AD"/>
    <w:rsid w:val="00C459C1"/>
    <w:rsid w:val="00C45AAD"/>
    <w:rsid w:val="00C45BCA"/>
    <w:rsid w:val="00C45BEF"/>
    <w:rsid w:val="00C45D2F"/>
    <w:rsid w:val="00C45E91"/>
    <w:rsid w:val="00C45EAE"/>
    <w:rsid w:val="00C46111"/>
    <w:rsid w:val="00C4612E"/>
    <w:rsid w:val="00C461DF"/>
    <w:rsid w:val="00C4622C"/>
    <w:rsid w:val="00C4628D"/>
    <w:rsid w:val="00C46303"/>
    <w:rsid w:val="00C46375"/>
    <w:rsid w:val="00C464E3"/>
    <w:rsid w:val="00C465FF"/>
    <w:rsid w:val="00C46697"/>
    <w:rsid w:val="00C46835"/>
    <w:rsid w:val="00C46854"/>
    <w:rsid w:val="00C46B41"/>
    <w:rsid w:val="00C46F21"/>
    <w:rsid w:val="00C46F3A"/>
    <w:rsid w:val="00C46FEA"/>
    <w:rsid w:val="00C47015"/>
    <w:rsid w:val="00C47028"/>
    <w:rsid w:val="00C47155"/>
    <w:rsid w:val="00C471DF"/>
    <w:rsid w:val="00C4726B"/>
    <w:rsid w:val="00C473D3"/>
    <w:rsid w:val="00C47503"/>
    <w:rsid w:val="00C475BA"/>
    <w:rsid w:val="00C47618"/>
    <w:rsid w:val="00C47667"/>
    <w:rsid w:val="00C476F3"/>
    <w:rsid w:val="00C479FA"/>
    <w:rsid w:val="00C47B58"/>
    <w:rsid w:val="00C47E01"/>
    <w:rsid w:val="00C47EE8"/>
    <w:rsid w:val="00C502D7"/>
    <w:rsid w:val="00C503BE"/>
    <w:rsid w:val="00C504E6"/>
    <w:rsid w:val="00C505D7"/>
    <w:rsid w:val="00C50894"/>
    <w:rsid w:val="00C508BE"/>
    <w:rsid w:val="00C50935"/>
    <w:rsid w:val="00C50B19"/>
    <w:rsid w:val="00C50C20"/>
    <w:rsid w:val="00C50D17"/>
    <w:rsid w:val="00C50F8E"/>
    <w:rsid w:val="00C511B9"/>
    <w:rsid w:val="00C5123E"/>
    <w:rsid w:val="00C51271"/>
    <w:rsid w:val="00C51274"/>
    <w:rsid w:val="00C51308"/>
    <w:rsid w:val="00C513DB"/>
    <w:rsid w:val="00C51424"/>
    <w:rsid w:val="00C516B2"/>
    <w:rsid w:val="00C51710"/>
    <w:rsid w:val="00C517DA"/>
    <w:rsid w:val="00C518C3"/>
    <w:rsid w:val="00C518FD"/>
    <w:rsid w:val="00C51AA5"/>
    <w:rsid w:val="00C51B1C"/>
    <w:rsid w:val="00C51ECF"/>
    <w:rsid w:val="00C52001"/>
    <w:rsid w:val="00C520A4"/>
    <w:rsid w:val="00C520C2"/>
    <w:rsid w:val="00C5213A"/>
    <w:rsid w:val="00C5213F"/>
    <w:rsid w:val="00C52237"/>
    <w:rsid w:val="00C522F1"/>
    <w:rsid w:val="00C525C5"/>
    <w:rsid w:val="00C5261D"/>
    <w:rsid w:val="00C52837"/>
    <w:rsid w:val="00C52872"/>
    <w:rsid w:val="00C52A8B"/>
    <w:rsid w:val="00C52B61"/>
    <w:rsid w:val="00C52CD0"/>
    <w:rsid w:val="00C52DA8"/>
    <w:rsid w:val="00C52DAA"/>
    <w:rsid w:val="00C52DC7"/>
    <w:rsid w:val="00C52E3B"/>
    <w:rsid w:val="00C52E51"/>
    <w:rsid w:val="00C52F51"/>
    <w:rsid w:val="00C52FEE"/>
    <w:rsid w:val="00C53020"/>
    <w:rsid w:val="00C53261"/>
    <w:rsid w:val="00C533B4"/>
    <w:rsid w:val="00C53476"/>
    <w:rsid w:val="00C53910"/>
    <w:rsid w:val="00C53A00"/>
    <w:rsid w:val="00C53BAE"/>
    <w:rsid w:val="00C53CFC"/>
    <w:rsid w:val="00C53D06"/>
    <w:rsid w:val="00C53DAE"/>
    <w:rsid w:val="00C53E43"/>
    <w:rsid w:val="00C53EBA"/>
    <w:rsid w:val="00C53FD2"/>
    <w:rsid w:val="00C53FD4"/>
    <w:rsid w:val="00C53FDE"/>
    <w:rsid w:val="00C53FF2"/>
    <w:rsid w:val="00C54071"/>
    <w:rsid w:val="00C54353"/>
    <w:rsid w:val="00C543A5"/>
    <w:rsid w:val="00C54407"/>
    <w:rsid w:val="00C5446E"/>
    <w:rsid w:val="00C5463A"/>
    <w:rsid w:val="00C547DF"/>
    <w:rsid w:val="00C5483F"/>
    <w:rsid w:val="00C548AA"/>
    <w:rsid w:val="00C549CA"/>
    <w:rsid w:val="00C54F62"/>
    <w:rsid w:val="00C55000"/>
    <w:rsid w:val="00C55002"/>
    <w:rsid w:val="00C5505D"/>
    <w:rsid w:val="00C550FF"/>
    <w:rsid w:val="00C5529E"/>
    <w:rsid w:val="00C5536B"/>
    <w:rsid w:val="00C5550B"/>
    <w:rsid w:val="00C55526"/>
    <w:rsid w:val="00C55539"/>
    <w:rsid w:val="00C55571"/>
    <w:rsid w:val="00C555E0"/>
    <w:rsid w:val="00C55767"/>
    <w:rsid w:val="00C5579F"/>
    <w:rsid w:val="00C55D2B"/>
    <w:rsid w:val="00C55D74"/>
    <w:rsid w:val="00C55D86"/>
    <w:rsid w:val="00C55E03"/>
    <w:rsid w:val="00C56010"/>
    <w:rsid w:val="00C5612A"/>
    <w:rsid w:val="00C56131"/>
    <w:rsid w:val="00C561A9"/>
    <w:rsid w:val="00C561CE"/>
    <w:rsid w:val="00C563EF"/>
    <w:rsid w:val="00C566F4"/>
    <w:rsid w:val="00C5693C"/>
    <w:rsid w:val="00C56940"/>
    <w:rsid w:val="00C5698E"/>
    <w:rsid w:val="00C56AC1"/>
    <w:rsid w:val="00C56AC6"/>
    <w:rsid w:val="00C56C26"/>
    <w:rsid w:val="00C56D68"/>
    <w:rsid w:val="00C56DFE"/>
    <w:rsid w:val="00C56E5D"/>
    <w:rsid w:val="00C56E65"/>
    <w:rsid w:val="00C56F57"/>
    <w:rsid w:val="00C56FAD"/>
    <w:rsid w:val="00C56FF8"/>
    <w:rsid w:val="00C57072"/>
    <w:rsid w:val="00C570B3"/>
    <w:rsid w:val="00C5715B"/>
    <w:rsid w:val="00C573ED"/>
    <w:rsid w:val="00C57503"/>
    <w:rsid w:val="00C576CB"/>
    <w:rsid w:val="00C5771C"/>
    <w:rsid w:val="00C578A2"/>
    <w:rsid w:val="00C57985"/>
    <w:rsid w:val="00C57EA6"/>
    <w:rsid w:val="00C57F4A"/>
    <w:rsid w:val="00C57FCC"/>
    <w:rsid w:val="00C57FE1"/>
    <w:rsid w:val="00C60182"/>
    <w:rsid w:val="00C6039D"/>
    <w:rsid w:val="00C605EE"/>
    <w:rsid w:val="00C60ACF"/>
    <w:rsid w:val="00C60B08"/>
    <w:rsid w:val="00C60C0D"/>
    <w:rsid w:val="00C60C2D"/>
    <w:rsid w:val="00C60F91"/>
    <w:rsid w:val="00C6104B"/>
    <w:rsid w:val="00C61475"/>
    <w:rsid w:val="00C614DD"/>
    <w:rsid w:val="00C615DE"/>
    <w:rsid w:val="00C61691"/>
    <w:rsid w:val="00C618A6"/>
    <w:rsid w:val="00C61ACD"/>
    <w:rsid w:val="00C61B43"/>
    <w:rsid w:val="00C61CAD"/>
    <w:rsid w:val="00C61CE0"/>
    <w:rsid w:val="00C61D55"/>
    <w:rsid w:val="00C61E24"/>
    <w:rsid w:val="00C61E7A"/>
    <w:rsid w:val="00C61F81"/>
    <w:rsid w:val="00C61FA4"/>
    <w:rsid w:val="00C620C8"/>
    <w:rsid w:val="00C6227C"/>
    <w:rsid w:val="00C623FA"/>
    <w:rsid w:val="00C624D7"/>
    <w:rsid w:val="00C6257D"/>
    <w:rsid w:val="00C62853"/>
    <w:rsid w:val="00C628C4"/>
    <w:rsid w:val="00C62B29"/>
    <w:rsid w:val="00C62BEE"/>
    <w:rsid w:val="00C62D75"/>
    <w:rsid w:val="00C62ED7"/>
    <w:rsid w:val="00C62FAB"/>
    <w:rsid w:val="00C63057"/>
    <w:rsid w:val="00C6308D"/>
    <w:rsid w:val="00C63461"/>
    <w:rsid w:val="00C63494"/>
    <w:rsid w:val="00C634E4"/>
    <w:rsid w:val="00C63546"/>
    <w:rsid w:val="00C635FC"/>
    <w:rsid w:val="00C63624"/>
    <w:rsid w:val="00C6367D"/>
    <w:rsid w:val="00C63692"/>
    <w:rsid w:val="00C63769"/>
    <w:rsid w:val="00C637BF"/>
    <w:rsid w:val="00C6385D"/>
    <w:rsid w:val="00C63DC2"/>
    <w:rsid w:val="00C63F27"/>
    <w:rsid w:val="00C63F2E"/>
    <w:rsid w:val="00C6400A"/>
    <w:rsid w:val="00C640F0"/>
    <w:rsid w:val="00C641DC"/>
    <w:rsid w:val="00C64240"/>
    <w:rsid w:val="00C642E7"/>
    <w:rsid w:val="00C64759"/>
    <w:rsid w:val="00C648B8"/>
    <w:rsid w:val="00C649A7"/>
    <w:rsid w:val="00C64A1F"/>
    <w:rsid w:val="00C64A43"/>
    <w:rsid w:val="00C64B6C"/>
    <w:rsid w:val="00C64C05"/>
    <w:rsid w:val="00C64C14"/>
    <w:rsid w:val="00C64E46"/>
    <w:rsid w:val="00C64E8D"/>
    <w:rsid w:val="00C64F14"/>
    <w:rsid w:val="00C652E7"/>
    <w:rsid w:val="00C652F0"/>
    <w:rsid w:val="00C65311"/>
    <w:rsid w:val="00C65357"/>
    <w:rsid w:val="00C65387"/>
    <w:rsid w:val="00C65531"/>
    <w:rsid w:val="00C6577A"/>
    <w:rsid w:val="00C657AB"/>
    <w:rsid w:val="00C65921"/>
    <w:rsid w:val="00C65A71"/>
    <w:rsid w:val="00C65D6F"/>
    <w:rsid w:val="00C65E29"/>
    <w:rsid w:val="00C65E6B"/>
    <w:rsid w:val="00C6619E"/>
    <w:rsid w:val="00C6622B"/>
    <w:rsid w:val="00C6622C"/>
    <w:rsid w:val="00C662D5"/>
    <w:rsid w:val="00C663C5"/>
    <w:rsid w:val="00C6641E"/>
    <w:rsid w:val="00C664DA"/>
    <w:rsid w:val="00C664FC"/>
    <w:rsid w:val="00C66672"/>
    <w:rsid w:val="00C667A1"/>
    <w:rsid w:val="00C66982"/>
    <w:rsid w:val="00C66A10"/>
    <w:rsid w:val="00C66B33"/>
    <w:rsid w:val="00C66B8D"/>
    <w:rsid w:val="00C66BA4"/>
    <w:rsid w:val="00C66C2B"/>
    <w:rsid w:val="00C66C2F"/>
    <w:rsid w:val="00C66C8C"/>
    <w:rsid w:val="00C66D3B"/>
    <w:rsid w:val="00C66DF8"/>
    <w:rsid w:val="00C66E61"/>
    <w:rsid w:val="00C6703D"/>
    <w:rsid w:val="00C6736B"/>
    <w:rsid w:val="00C6740F"/>
    <w:rsid w:val="00C67475"/>
    <w:rsid w:val="00C67519"/>
    <w:rsid w:val="00C67789"/>
    <w:rsid w:val="00C6783F"/>
    <w:rsid w:val="00C679D7"/>
    <w:rsid w:val="00C67A76"/>
    <w:rsid w:val="00C67C2B"/>
    <w:rsid w:val="00C67D2E"/>
    <w:rsid w:val="00C67D51"/>
    <w:rsid w:val="00C67DCC"/>
    <w:rsid w:val="00C67E3B"/>
    <w:rsid w:val="00C67FD7"/>
    <w:rsid w:val="00C702BF"/>
    <w:rsid w:val="00C702F6"/>
    <w:rsid w:val="00C70396"/>
    <w:rsid w:val="00C7042D"/>
    <w:rsid w:val="00C7047C"/>
    <w:rsid w:val="00C704C5"/>
    <w:rsid w:val="00C7069F"/>
    <w:rsid w:val="00C7078E"/>
    <w:rsid w:val="00C70B3D"/>
    <w:rsid w:val="00C70C44"/>
    <w:rsid w:val="00C70DF5"/>
    <w:rsid w:val="00C70F57"/>
    <w:rsid w:val="00C71101"/>
    <w:rsid w:val="00C712E5"/>
    <w:rsid w:val="00C712F8"/>
    <w:rsid w:val="00C71417"/>
    <w:rsid w:val="00C714F6"/>
    <w:rsid w:val="00C71708"/>
    <w:rsid w:val="00C71795"/>
    <w:rsid w:val="00C71805"/>
    <w:rsid w:val="00C719BE"/>
    <w:rsid w:val="00C719E4"/>
    <w:rsid w:val="00C71C50"/>
    <w:rsid w:val="00C7213F"/>
    <w:rsid w:val="00C7230E"/>
    <w:rsid w:val="00C72640"/>
    <w:rsid w:val="00C7292A"/>
    <w:rsid w:val="00C7298F"/>
    <w:rsid w:val="00C72A72"/>
    <w:rsid w:val="00C72C79"/>
    <w:rsid w:val="00C72CA5"/>
    <w:rsid w:val="00C72D22"/>
    <w:rsid w:val="00C72F5B"/>
    <w:rsid w:val="00C73066"/>
    <w:rsid w:val="00C73096"/>
    <w:rsid w:val="00C730A4"/>
    <w:rsid w:val="00C7331C"/>
    <w:rsid w:val="00C73384"/>
    <w:rsid w:val="00C733F4"/>
    <w:rsid w:val="00C73475"/>
    <w:rsid w:val="00C7360B"/>
    <w:rsid w:val="00C738BC"/>
    <w:rsid w:val="00C73AAD"/>
    <w:rsid w:val="00C73B17"/>
    <w:rsid w:val="00C73B4E"/>
    <w:rsid w:val="00C73E34"/>
    <w:rsid w:val="00C73E82"/>
    <w:rsid w:val="00C73F9D"/>
    <w:rsid w:val="00C7412A"/>
    <w:rsid w:val="00C741C8"/>
    <w:rsid w:val="00C74209"/>
    <w:rsid w:val="00C7435E"/>
    <w:rsid w:val="00C7453E"/>
    <w:rsid w:val="00C7456B"/>
    <w:rsid w:val="00C745F3"/>
    <w:rsid w:val="00C74727"/>
    <w:rsid w:val="00C74767"/>
    <w:rsid w:val="00C747DA"/>
    <w:rsid w:val="00C74ED1"/>
    <w:rsid w:val="00C75009"/>
    <w:rsid w:val="00C750F8"/>
    <w:rsid w:val="00C752D4"/>
    <w:rsid w:val="00C7547A"/>
    <w:rsid w:val="00C756E3"/>
    <w:rsid w:val="00C7585D"/>
    <w:rsid w:val="00C75A3B"/>
    <w:rsid w:val="00C75A82"/>
    <w:rsid w:val="00C75AAD"/>
    <w:rsid w:val="00C75AE8"/>
    <w:rsid w:val="00C75B04"/>
    <w:rsid w:val="00C75B2F"/>
    <w:rsid w:val="00C75D16"/>
    <w:rsid w:val="00C75F6F"/>
    <w:rsid w:val="00C760EF"/>
    <w:rsid w:val="00C761DD"/>
    <w:rsid w:val="00C76288"/>
    <w:rsid w:val="00C76747"/>
    <w:rsid w:val="00C767B9"/>
    <w:rsid w:val="00C7687A"/>
    <w:rsid w:val="00C76B36"/>
    <w:rsid w:val="00C76B6C"/>
    <w:rsid w:val="00C76C02"/>
    <w:rsid w:val="00C76C55"/>
    <w:rsid w:val="00C76F31"/>
    <w:rsid w:val="00C76FAD"/>
    <w:rsid w:val="00C77228"/>
    <w:rsid w:val="00C77302"/>
    <w:rsid w:val="00C77337"/>
    <w:rsid w:val="00C7737C"/>
    <w:rsid w:val="00C7739D"/>
    <w:rsid w:val="00C774E5"/>
    <w:rsid w:val="00C7755D"/>
    <w:rsid w:val="00C7775A"/>
    <w:rsid w:val="00C77993"/>
    <w:rsid w:val="00C77AD4"/>
    <w:rsid w:val="00C77B25"/>
    <w:rsid w:val="00C77D05"/>
    <w:rsid w:val="00C77E17"/>
    <w:rsid w:val="00C801B6"/>
    <w:rsid w:val="00C801C1"/>
    <w:rsid w:val="00C801FF"/>
    <w:rsid w:val="00C802BC"/>
    <w:rsid w:val="00C80436"/>
    <w:rsid w:val="00C80467"/>
    <w:rsid w:val="00C804B5"/>
    <w:rsid w:val="00C80585"/>
    <w:rsid w:val="00C805EC"/>
    <w:rsid w:val="00C80696"/>
    <w:rsid w:val="00C806D5"/>
    <w:rsid w:val="00C8076B"/>
    <w:rsid w:val="00C80863"/>
    <w:rsid w:val="00C8092F"/>
    <w:rsid w:val="00C809B1"/>
    <w:rsid w:val="00C80B8D"/>
    <w:rsid w:val="00C80D85"/>
    <w:rsid w:val="00C80F41"/>
    <w:rsid w:val="00C80F8A"/>
    <w:rsid w:val="00C81044"/>
    <w:rsid w:val="00C810F6"/>
    <w:rsid w:val="00C8127F"/>
    <w:rsid w:val="00C812D2"/>
    <w:rsid w:val="00C81373"/>
    <w:rsid w:val="00C813C6"/>
    <w:rsid w:val="00C8142A"/>
    <w:rsid w:val="00C815DE"/>
    <w:rsid w:val="00C816C4"/>
    <w:rsid w:val="00C81830"/>
    <w:rsid w:val="00C8195B"/>
    <w:rsid w:val="00C81A5F"/>
    <w:rsid w:val="00C81A8F"/>
    <w:rsid w:val="00C81CA3"/>
    <w:rsid w:val="00C81CE8"/>
    <w:rsid w:val="00C81D33"/>
    <w:rsid w:val="00C81D61"/>
    <w:rsid w:val="00C8200D"/>
    <w:rsid w:val="00C8216A"/>
    <w:rsid w:val="00C82447"/>
    <w:rsid w:val="00C82491"/>
    <w:rsid w:val="00C82522"/>
    <w:rsid w:val="00C82547"/>
    <w:rsid w:val="00C82554"/>
    <w:rsid w:val="00C82788"/>
    <w:rsid w:val="00C82810"/>
    <w:rsid w:val="00C82C52"/>
    <w:rsid w:val="00C82C9B"/>
    <w:rsid w:val="00C82F10"/>
    <w:rsid w:val="00C830F0"/>
    <w:rsid w:val="00C8317A"/>
    <w:rsid w:val="00C8317E"/>
    <w:rsid w:val="00C8323F"/>
    <w:rsid w:val="00C832DB"/>
    <w:rsid w:val="00C834A4"/>
    <w:rsid w:val="00C83552"/>
    <w:rsid w:val="00C83605"/>
    <w:rsid w:val="00C8363B"/>
    <w:rsid w:val="00C837D0"/>
    <w:rsid w:val="00C8384E"/>
    <w:rsid w:val="00C83854"/>
    <w:rsid w:val="00C839B4"/>
    <w:rsid w:val="00C839D8"/>
    <w:rsid w:val="00C83C56"/>
    <w:rsid w:val="00C83D3B"/>
    <w:rsid w:val="00C83DCA"/>
    <w:rsid w:val="00C83FFA"/>
    <w:rsid w:val="00C8413A"/>
    <w:rsid w:val="00C84156"/>
    <w:rsid w:val="00C84203"/>
    <w:rsid w:val="00C84422"/>
    <w:rsid w:val="00C844D5"/>
    <w:rsid w:val="00C8470A"/>
    <w:rsid w:val="00C84753"/>
    <w:rsid w:val="00C848BC"/>
    <w:rsid w:val="00C84ABE"/>
    <w:rsid w:val="00C84AF6"/>
    <w:rsid w:val="00C84B18"/>
    <w:rsid w:val="00C84B97"/>
    <w:rsid w:val="00C84BD5"/>
    <w:rsid w:val="00C84D0C"/>
    <w:rsid w:val="00C84D50"/>
    <w:rsid w:val="00C84DD0"/>
    <w:rsid w:val="00C84F16"/>
    <w:rsid w:val="00C85070"/>
    <w:rsid w:val="00C85126"/>
    <w:rsid w:val="00C8543D"/>
    <w:rsid w:val="00C8576C"/>
    <w:rsid w:val="00C85825"/>
    <w:rsid w:val="00C85850"/>
    <w:rsid w:val="00C8585C"/>
    <w:rsid w:val="00C85A17"/>
    <w:rsid w:val="00C85A62"/>
    <w:rsid w:val="00C85A68"/>
    <w:rsid w:val="00C85B5A"/>
    <w:rsid w:val="00C85BAC"/>
    <w:rsid w:val="00C85C0B"/>
    <w:rsid w:val="00C85CD8"/>
    <w:rsid w:val="00C85D1C"/>
    <w:rsid w:val="00C85DB6"/>
    <w:rsid w:val="00C85FB9"/>
    <w:rsid w:val="00C86007"/>
    <w:rsid w:val="00C86177"/>
    <w:rsid w:val="00C8629A"/>
    <w:rsid w:val="00C863D9"/>
    <w:rsid w:val="00C86515"/>
    <w:rsid w:val="00C865A1"/>
    <w:rsid w:val="00C86673"/>
    <w:rsid w:val="00C868CC"/>
    <w:rsid w:val="00C8696A"/>
    <w:rsid w:val="00C86B49"/>
    <w:rsid w:val="00C86C34"/>
    <w:rsid w:val="00C86C4A"/>
    <w:rsid w:val="00C86E48"/>
    <w:rsid w:val="00C86F98"/>
    <w:rsid w:val="00C86FA0"/>
    <w:rsid w:val="00C8725A"/>
    <w:rsid w:val="00C87294"/>
    <w:rsid w:val="00C8738A"/>
    <w:rsid w:val="00C874E1"/>
    <w:rsid w:val="00C875F9"/>
    <w:rsid w:val="00C87662"/>
    <w:rsid w:val="00C876FA"/>
    <w:rsid w:val="00C87964"/>
    <w:rsid w:val="00C87C93"/>
    <w:rsid w:val="00C87E1E"/>
    <w:rsid w:val="00C87E79"/>
    <w:rsid w:val="00C90144"/>
    <w:rsid w:val="00C90382"/>
    <w:rsid w:val="00C903BA"/>
    <w:rsid w:val="00C905E6"/>
    <w:rsid w:val="00C90A6E"/>
    <w:rsid w:val="00C90B70"/>
    <w:rsid w:val="00C90BB5"/>
    <w:rsid w:val="00C90D0B"/>
    <w:rsid w:val="00C90EA1"/>
    <w:rsid w:val="00C90EBA"/>
    <w:rsid w:val="00C90FF6"/>
    <w:rsid w:val="00C9110A"/>
    <w:rsid w:val="00C9136A"/>
    <w:rsid w:val="00C9136E"/>
    <w:rsid w:val="00C913F7"/>
    <w:rsid w:val="00C9143D"/>
    <w:rsid w:val="00C91476"/>
    <w:rsid w:val="00C91831"/>
    <w:rsid w:val="00C918B8"/>
    <w:rsid w:val="00C91F72"/>
    <w:rsid w:val="00C920DC"/>
    <w:rsid w:val="00C92230"/>
    <w:rsid w:val="00C922F0"/>
    <w:rsid w:val="00C922FE"/>
    <w:rsid w:val="00C9234E"/>
    <w:rsid w:val="00C923BD"/>
    <w:rsid w:val="00C92487"/>
    <w:rsid w:val="00C925E2"/>
    <w:rsid w:val="00C92698"/>
    <w:rsid w:val="00C926AF"/>
    <w:rsid w:val="00C927D5"/>
    <w:rsid w:val="00C927EA"/>
    <w:rsid w:val="00C92A2E"/>
    <w:rsid w:val="00C92E93"/>
    <w:rsid w:val="00C92EA0"/>
    <w:rsid w:val="00C92F24"/>
    <w:rsid w:val="00C92FB4"/>
    <w:rsid w:val="00C930A4"/>
    <w:rsid w:val="00C931CE"/>
    <w:rsid w:val="00C931D3"/>
    <w:rsid w:val="00C93251"/>
    <w:rsid w:val="00C9336E"/>
    <w:rsid w:val="00C933AE"/>
    <w:rsid w:val="00C9349E"/>
    <w:rsid w:val="00C934A2"/>
    <w:rsid w:val="00C934A7"/>
    <w:rsid w:val="00C935D4"/>
    <w:rsid w:val="00C935E7"/>
    <w:rsid w:val="00C93739"/>
    <w:rsid w:val="00C937EA"/>
    <w:rsid w:val="00C93832"/>
    <w:rsid w:val="00C93930"/>
    <w:rsid w:val="00C9395A"/>
    <w:rsid w:val="00C939B3"/>
    <w:rsid w:val="00C93AFC"/>
    <w:rsid w:val="00C93BB5"/>
    <w:rsid w:val="00C93C60"/>
    <w:rsid w:val="00C93C85"/>
    <w:rsid w:val="00C93D66"/>
    <w:rsid w:val="00C94055"/>
    <w:rsid w:val="00C9408C"/>
    <w:rsid w:val="00C94096"/>
    <w:rsid w:val="00C940A8"/>
    <w:rsid w:val="00C9421F"/>
    <w:rsid w:val="00C9429E"/>
    <w:rsid w:val="00C94396"/>
    <w:rsid w:val="00C944DA"/>
    <w:rsid w:val="00C9468F"/>
    <w:rsid w:val="00C947A5"/>
    <w:rsid w:val="00C947F8"/>
    <w:rsid w:val="00C948AC"/>
    <w:rsid w:val="00C94985"/>
    <w:rsid w:val="00C949E6"/>
    <w:rsid w:val="00C94AFE"/>
    <w:rsid w:val="00C94C19"/>
    <w:rsid w:val="00C94DB8"/>
    <w:rsid w:val="00C94E29"/>
    <w:rsid w:val="00C94E56"/>
    <w:rsid w:val="00C95042"/>
    <w:rsid w:val="00C95285"/>
    <w:rsid w:val="00C952BD"/>
    <w:rsid w:val="00C95426"/>
    <w:rsid w:val="00C9542A"/>
    <w:rsid w:val="00C954F9"/>
    <w:rsid w:val="00C9552E"/>
    <w:rsid w:val="00C95533"/>
    <w:rsid w:val="00C95688"/>
    <w:rsid w:val="00C956C6"/>
    <w:rsid w:val="00C957A4"/>
    <w:rsid w:val="00C957F7"/>
    <w:rsid w:val="00C95859"/>
    <w:rsid w:val="00C958E3"/>
    <w:rsid w:val="00C9592A"/>
    <w:rsid w:val="00C9595A"/>
    <w:rsid w:val="00C95B8D"/>
    <w:rsid w:val="00C95C81"/>
    <w:rsid w:val="00C95E17"/>
    <w:rsid w:val="00C95E49"/>
    <w:rsid w:val="00C9602D"/>
    <w:rsid w:val="00C96046"/>
    <w:rsid w:val="00C96153"/>
    <w:rsid w:val="00C9617B"/>
    <w:rsid w:val="00C966CF"/>
    <w:rsid w:val="00C96777"/>
    <w:rsid w:val="00C967E0"/>
    <w:rsid w:val="00C96929"/>
    <w:rsid w:val="00C96F0F"/>
    <w:rsid w:val="00C96F97"/>
    <w:rsid w:val="00C96FDC"/>
    <w:rsid w:val="00C9748A"/>
    <w:rsid w:val="00C97543"/>
    <w:rsid w:val="00C97730"/>
    <w:rsid w:val="00C97754"/>
    <w:rsid w:val="00C9788F"/>
    <w:rsid w:val="00C97920"/>
    <w:rsid w:val="00C97B90"/>
    <w:rsid w:val="00C97B91"/>
    <w:rsid w:val="00C97D82"/>
    <w:rsid w:val="00C97EFA"/>
    <w:rsid w:val="00C97F4B"/>
    <w:rsid w:val="00C97F51"/>
    <w:rsid w:val="00C97F88"/>
    <w:rsid w:val="00CA021C"/>
    <w:rsid w:val="00CA0226"/>
    <w:rsid w:val="00CA0386"/>
    <w:rsid w:val="00CA0438"/>
    <w:rsid w:val="00CA05A1"/>
    <w:rsid w:val="00CA05F1"/>
    <w:rsid w:val="00CA06BA"/>
    <w:rsid w:val="00CA0847"/>
    <w:rsid w:val="00CA0865"/>
    <w:rsid w:val="00CA0879"/>
    <w:rsid w:val="00CA094B"/>
    <w:rsid w:val="00CA0964"/>
    <w:rsid w:val="00CA0B3E"/>
    <w:rsid w:val="00CA0B88"/>
    <w:rsid w:val="00CA0CBC"/>
    <w:rsid w:val="00CA0E37"/>
    <w:rsid w:val="00CA10B3"/>
    <w:rsid w:val="00CA1132"/>
    <w:rsid w:val="00CA116A"/>
    <w:rsid w:val="00CA1200"/>
    <w:rsid w:val="00CA123B"/>
    <w:rsid w:val="00CA129F"/>
    <w:rsid w:val="00CA12D0"/>
    <w:rsid w:val="00CA148F"/>
    <w:rsid w:val="00CA1547"/>
    <w:rsid w:val="00CA1560"/>
    <w:rsid w:val="00CA158F"/>
    <w:rsid w:val="00CA1646"/>
    <w:rsid w:val="00CA16A6"/>
    <w:rsid w:val="00CA181E"/>
    <w:rsid w:val="00CA18C2"/>
    <w:rsid w:val="00CA19AD"/>
    <w:rsid w:val="00CA1A69"/>
    <w:rsid w:val="00CA1E48"/>
    <w:rsid w:val="00CA1E85"/>
    <w:rsid w:val="00CA1F89"/>
    <w:rsid w:val="00CA20FA"/>
    <w:rsid w:val="00CA2380"/>
    <w:rsid w:val="00CA241B"/>
    <w:rsid w:val="00CA267D"/>
    <w:rsid w:val="00CA2680"/>
    <w:rsid w:val="00CA287B"/>
    <w:rsid w:val="00CA2A23"/>
    <w:rsid w:val="00CA2E3F"/>
    <w:rsid w:val="00CA2F3F"/>
    <w:rsid w:val="00CA2F53"/>
    <w:rsid w:val="00CA304D"/>
    <w:rsid w:val="00CA339D"/>
    <w:rsid w:val="00CA36DE"/>
    <w:rsid w:val="00CA3A99"/>
    <w:rsid w:val="00CA3CA9"/>
    <w:rsid w:val="00CA3E52"/>
    <w:rsid w:val="00CA3E56"/>
    <w:rsid w:val="00CA3EE9"/>
    <w:rsid w:val="00CA400A"/>
    <w:rsid w:val="00CA4156"/>
    <w:rsid w:val="00CA419B"/>
    <w:rsid w:val="00CA43B8"/>
    <w:rsid w:val="00CA442D"/>
    <w:rsid w:val="00CA45C5"/>
    <w:rsid w:val="00CA4670"/>
    <w:rsid w:val="00CA4751"/>
    <w:rsid w:val="00CA4C24"/>
    <w:rsid w:val="00CA4C2E"/>
    <w:rsid w:val="00CA4C4F"/>
    <w:rsid w:val="00CA4CB4"/>
    <w:rsid w:val="00CA4CB8"/>
    <w:rsid w:val="00CA4D45"/>
    <w:rsid w:val="00CA518E"/>
    <w:rsid w:val="00CA5239"/>
    <w:rsid w:val="00CA5261"/>
    <w:rsid w:val="00CA5323"/>
    <w:rsid w:val="00CA5352"/>
    <w:rsid w:val="00CA5461"/>
    <w:rsid w:val="00CA560E"/>
    <w:rsid w:val="00CA567F"/>
    <w:rsid w:val="00CA5684"/>
    <w:rsid w:val="00CA570E"/>
    <w:rsid w:val="00CA59CB"/>
    <w:rsid w:val="00CA5AF3"/>
    <w:rsid w:val="00CA5B45"/>
    <w:rsid w:val="00CA5C70"/>
    <w:rsid w:val="00CA5C73"/>
    <w:rsid w:val="00CA5D44"/>
    <w:rsid w:val="00CA5E41"/>
    <w:rsid w:val="00CA5EE2"/>
    <w:rsid w:val="00CA5F5B"/>
    <w:rsid w:val="00CA60EA"/>
    <w:rsid w:val="00CA611A"/>
    <w:rsid w:val="00CA6165"/>
    <w:rsid w:val="00CA61CE"/>
    <w:rsid w:val="00CA648F"/>
    <w:rsid w:val="00CA64D8"/>
    <w:rsid w:val="00CA6677"/>
    <w:rsid w:val="00CA66AD"/>
    <w:rsid w:val="00CA67EE"/>
    <w:rsid w:val="00CA697C"/>
    <w:rsid w:val="00CA6DC1"/>
    <w:rsid w:val="00CA6F5C"/>
    <w:rsid w:val="00CA71AB"/>
    <w:rsid w:val="00CA71F5"/>
    <w:rsid w:val="00CA74FC"/>
    <w:rsid w:val="00CA75D5"/>
    <w:rsid w:val="00CA75E1"/>
    <w:rsid w:val="00CA7685"/>
    <w:rsid w:val="00CA7746"/>
    <w:rsid w:val="00CA7CC9"/>
    <w:rsid w:val="00CA7D49"/>
    <w:rsid w:val="00CA7F80"/>
    <w:rsid w:val="00CB00DD"/>
    <w:rsid w:val="00CB01B7"/>
    <w:rsid w:val="00CB02E3"/>
    <w:rsid w:val="00CB04EE"/>
    <w:rsid w:val="00CB05CF"/>
    <w:rsid w:val="00CB05F5"/>
    <w:rsid w:val="00CB077C"/>
    <w:rsid w:val="00CB0ABE"/>
    <w:rsid w:val="00CB0D7A"/>
    <w:rsid w:val="00CB0ED9"/>
    <w:rsid w:val="00CB0F38"/>
    <w:rsid w:val="00CB0FD7"/>
    <w:rsid w:val="00CB1154"/>
    <w:rsid w:val="00CB1159"/>
    <w:rsid w:val="00CB12B7"/>
    <w:rsid w:val="00CB1453"/>
    <w:rsid w:val="00CB14ED"/>
    <w:rsid w:val="00CB155B"/>
    <w:rsid w:val="00CB16E6"/>
    <w:rsid w:val="00CB1749"/>
    <w:rsid w:val="00CB1BCE"/>
    <w:rsid w:val="00CB1BFD"/>
    <w:rsid w:val="00CB2046"/>
    <w:rsid w:val="00CB205B"/>
    <w:rsid w:val="00CB205F"/>
    <w:rsid w:val="00CB206F"/>
    <w:rsid w:val="00CB2145"/>
    <w:rsid w:val="00CB21C3"/>
    <w:rsid w:val="00CB2287"/>
    <w:rsid w:val="00CB22E9"/>
    <w:rsid w:val="00CB22F1"/>
    <w:rsid w:val="00CB240B"/>
    <w:rsid w:val="00CB259A"/>
    <w:rsid w:val="00CB2661"/>
    <w:rsid w:val="00CB275C"/>
    <w:rsid w:val="00CB28A1"/>
    <w:rsid w:val="00CB2A0E"/>
    <w:rsid w:val="00CB2A14"/>
    <w:rsid w:val="00CB2EA1"/>
    <w:rsid w:val="00CB303A"/>
    <w:rsid w:val="00CB305C"/>
    <w:rsid w:val="00CB30C3"/>
    <w:rsid w:val="00CB312D"/>
    <w:rsid w:val="00CB3145"/>
    <w:rsid w:val="00CB3296"/>
    <w:rsid w:val="00CB32A7"/>
    <w:rsid w:val="00CB330B"/>
    <w:rsid w:val="00CB34C9"/>
    <w:rsid w:val="00CB3556"/>
    <w:rsid w:val="00CB36A2"/>
    <w:rsid w:val="00CB37A7"/>
    <w:rsid w:val="00CB3887"/>
    <w:rsid w:val="00CB3911"/>
    <w:rsid w:val="00CB3A92"/>
    <w:rsid w:val="00CB3BF9"/>
    <w:rsid w:val="00CB3FC1"/>
    <w:rsid w:val="00CB40AC"/>
    <w:rsid w:val="00CB410C"/>
    <w:rsid w:val="00CB4112"/>
    <w:rsid w:val="00CB41A5"/>
    <w:rsid w:val="00CB4215"/>
    <w:rsid w:val="00CB42E7"/>
    <w:rsid w:val="00CB4351"/>
    <w:rsid w:val="00CB440D"/>
    <w:rsid w:val="00CB44C3"/>
    <w:rsid w:val="00CB44D6"/>
    <w:rsid w:val="00CB44EF"/>
    <w:rsid w:val="00CB465D"/>
    <w:rsid w:val="00CB4670"/>
    <w:rsid w:val="00CB46B6"/>
    <w:rsid w:val="00CB4847"/>
    <w:rsid w:val="00CB4859"/>
    <w:rsid w:val="00CB48FA"/>
    <w:rsid w:val="00CB492B"/>
    <w:rsid w:val="00CB4A39"/>
    <w:rsid w:val="00CB4B48"/>
    <w:rsid w:val="00CB4CB2"/>
    <w:rsid w:val="00CB4CC4"/>
    <w:rsid w:val="00CB4CC7"/>
    <w:rsid w:val="00CB4D69"/>
    <w:rsid w:val="00CB4D81"/>
    <w:rsid w:val="00CB4EEF"/>
    <w:rsid w:val="00CB4F1D"/>
    <w:rsid w:val="00CB5000"/>
    <w:rsid w:val="00CB5090"/>
    <w:rsid w:val="00CB50EA"/>
    <w:rsid w:val="00CB5223"/>
    <w:rsid w:val="00CB53C3"/>
    <w:rsid w:val="00CB57A4"/>
    <w:rsid w:val="00CB5844"/>
    <w:rsid w:val="00CB5903"/>
    <w:rsid w:val="00CB59B6"/>
    <w:rsid w:val="00CB5BAF"/>
    <w:rsid w:val="00CB5BB6"/>
    <w:rsid w:val="00CB5C4D"/>
    <w:rsid w:val="00CB5C74"/>
    <w:rsid w:val="00CB5F1E"/>
    <w:rsid w:val="00CB5F87"/>
    <w:rsid w:val="00CB6005"/>
    <w:rsid w:val="00CB6039"/>
    <w:rsid w:val="00CB6080"/>
    <w:rsid w:val="00CB6190"/>
    <w:rsid w:val="00CB6317"/>
    <w:rsid w:val="00CB638C"/>
    <w:rsid w:val="00CB6499"/>
    <w:rsid w:val="00CB65BC"/>
    <w:rsid w:val="00CB66A2"/>
    <w:rsid w:val="00CB66B0"/>
    <w:rsid w:val="00CB68EA"/>
    <w:rsid w:val="00CB6C17"/>
    <w:rsid w:val="00CB6C8E"/>
    <w:rsid w:val="00CB6CB8"/>
    <w:rsid w:val="00CB6DED"/>
    <w:rsid w:val="00CB6EE8"/>
    <w:rsid w:val="00CB6F6B"/>
    <w:rsid w:val="00CB723A"/>
    <w:rsid w:val="00CB73A7"/>
    <w:rsid w:val="00CB73F7"/>
    <w:rsid w:val="00CB75D9"/>
    <w:rsid w:val="00CB787B"/>
    <w:rsid w:val="00CB7971"/>
    <w:rsid w:val="00CB7BF0"/>
    <w:rsid w:val="00CB7FD0"/>
    <w:rsid w:val="00CB7FEF"/>
    <w:rsid w:val="00CC0027"/>
    <w:rsid w:val="00CC008C"/>
    <w:rsid w:val="00CC00CC"/>
    <w:rsid w:val="00CC00EF"/>
    <w:rsid w:val="00CC0100"/>
    <w:rsid w:val="00CC012B"/>
    <w:rsid w:val="00CC042B"/>
    <w:rsid w:val="00CC0505"/>
    <w:rsid w:val="00CC05EE"/>
    <w:rsid w:val="00CC0792"/>
    <w:rsid w:val="00CC092F"/>
    <w:rsid w:val="00CC096C"/>
    <w:rsid w:val="00CC0B46"/>
    <w:rsid w:val="00CC0E9C"/>
    <w:rsid w:val="00CC0EDA"/>
    <w:rsid w:val="00CC1230"/>
    <w:rsid w:val="00CC12BA"/>
    <w:rsid w:val="00CC13AA"/>
    <w:rsid w:val="00CC14AA"/>
    <w:rsid w:val="00CC14B3"/>
    <w:rsid w:val="00CC156D"/>
    <w:rsid w:val="00CC170D"/>
    <w:rsid w:val="00CC17CE"/>
    <w:rsid w:val="00CC18E7"/>
    <w:rsid w:val="00CC1913"/>
    <w:rsid w:val="00CC1B3B"/>
    <w:rsid w:val="00CC1B77"/>
    <w:rsid w:val="00CC1C74"/>
    <w:rsid w:val="00CC1D29"/>
    <w:rsid w:val="00CC1E2E"/>
    <w:rsid w:val="00CC1E86"/>
    <w:rsid w:val="00CC1EAC"/>
    <w:rsid w:val="00CC2315"/>
    <w:rsid w:val="00CC238D"/>
    <w:rsid w:val="00CC24CB"/>
    <w:rsid w:val="00CC24E6"/>
    <w:rsid w:val="00CC25AD"/>
    <w:rsid w:val="00CC25BE"/>
    <w:rsid w:val="00CC27FD"/>
    <w:rsid w:val="00CC2927"/>
    <w:rsid w:val="00CC29C9"/>
    <w:rsid w:val="00CC2B11"/>
    <w:rsid w:val="00CC2B3F"/>
    <w:rsid w:val="00CC2B6A"/>
    <w:rsid w:val="00CC2B7E"/>
    <w:rsid w:val="00CC2B98"/>
    <w:rsid w:val="00CC2B9C"/>
    <w:rsid w:val="00CC2DE0"/>
    <w:rsid w:val="00CC2E30"/>
    <w:rsid w:val="00CC2E7F"/>
    <w:rsid w:val="00CC2F23"/>
    <w:rsid w:val="00CC3065"/>
    <w:rsid w:val="00CC3133"/>
    <w:rsid w:val="00CC3139"/>
    <w:rsid w:val="00CC31B9"/>
    <w:rsid w:val="00CC32F2"/>
    <w:rsid w:val="00CC3396"/>
    <w:rsid w:val="00CC3532"/>
    <w:rsid w:val="00CC3599"/>
    <w:rsid w:val="00CC3711"/>
    <w:rsid w:val="00CC377C"/>
    <w:rsid w:val="00CC3868"/>
    <w:rsid w:val="00CC3880"/>
    <w:rsid w:val="00CC38AB"/>
    <w:rsid w:val="00CC3912"/>
    <w:rsid w:val="00CC392F"/>
    <w:rsid w:val="00CC3997"/>
    <w:rsid w:val="00CC3A09"/>
    <w:rsid w:val="00CC3C0B"/>
    <w:rsid w:val="00CC3E20"/>
    <w:rsid w:val="00CC3F2F"/>
    <w:rsid w:val="00CC3F44"/>
    <w:rsid w:val="00CC3F81"/>
    <w:rsid w:val="00CC4091"/>
    <w:rsid w:val="00CC4206"/>
    <w:rsid w:val="00CC4367"/>
    <w:rsid w:val="00CC44BF"/>
    <w:rsid w:val="00CC45DB"/>
    <w:rsid w:val="00CC46C0"/>
    <w:rsid w:val="00CC4A97"/>
    <w:rsid w:val="00CC4D7D"/>
    <w:rsid w:val="00CC4D92"/>
    <w:rsid w:val="00CC4E01"/>
    <w:rsid w:val="00CC4EE5"/>
    <w:rsid w:val="00CC4F37"/>
    <w:rsid w:val="00CC51E9"/>
    <w:rsid w:val="00CC5295"/>
    <w:rsid w:val="00CC5493"/>
    <w:rsid w:val="00CC54C2"/>
    <w:rsid w:val="00CC564F"/>
    <w:rsid w:val="00CC57BF"/>
    <w:rsid w:val="00CC5802"/>
    <w:rsid w:val="00CC5838"/>
    <w:rsid w:val="00CC5BEC"/>
    <w:rsid w:val="00CC5DA4"/>
    <w:rsid w:val="00CC5FE3"/>
    <w:rsid w:val="00CC6106"/>
    <w:rsid w:val="00CC61C9"/>
    <w:rsid w:val="00CC61DC"/>
    <w:rsid w:val="00CC6517"/>
    <w:rsid w:val="00CC66D3"/>
    <w:rsid w:val="00CC6A14"/>
    <w:rsid w:val="00CC6B50"/>
    <w:rsid w:val="00CC6EA0"/>
    <w:rsid w:val="00CC6F2D"/>
    <w:rsid w:val="00CC7045"/>
    <w:rsid w:val="00CC7320"/>
    <w:rsid w:val="00CC735D"/>
    <w:rsid w:val="00CC73D3"/>
    <w:rsid w:val="00CC73FB"/>
    <w:rsid w:val="00CC744E"/>
    <w:rsid w:val="00CC76D6"/>
    <w:rsid w:val="00CC787B"/>
    <w:rsid w:val="00CC7B6C"/>
    <w:rsid w:val="00CC7BD0"/>
    <w:rsid w:val="00CC7CE6"/>
    <w:rsid w:val="00CC7DCD"/>
    <w:rsid w:val="00CC7FC8"/>
    <w:rsid w:val="00CD0028"/>
    <w:rsid w:val="00CD020E"/>
    <w:rsid w:val="00CD02B4"/>
    <w:rsid w:val="00CD062C"/>
    <w:rsid w:val="00CD0871"/>
    <w:rsid w:val="00CD08A1"/>
    <w:rsid w:val="00CD08C5"/>
    <w:rsid w:val="00CD0BE8"/>
    <w:rsid w:val="00CD0C86"/>
    <w:rsid w:val="00CD0DA7"/>
    <w:rsid w:val="00CD0EBF"/>
    <w:rsid w:val="00CD0FF3"/>
    <w:rsid w:val="00CD1314"/>
    <w:rsid w:val="00CD13AD"/>
    <w:rsid w:val="00CD14A4"/>
    <w:rsid w:val="00CD1552"/>
    <w:rsid w:val="00CD1556"/>
    <w:rsid w:val="00CD1649"/>
    <w:rsid w:val="00CD1889"/>
    <w:rsid w:val="00CD1C3A"/>
    <w:rsid w:val="00CD1C8B"/>
    <w:rsid w:val="00CD1E1A"/>
    <w:rsid w:val="00CD1E6F"/>
    <w:rsid w:val="00CD1F99"/>
    <w:rsid w:val="00CD20B2"/>
    <w:rsid w:val="00CD20FF"/>
    <w:rsid w:val="00CD2219"/>
    <w:rsid w:val="00CD2330"/>
    <w:rsid w:val="00CD2357"/>
    <w:rsid w:val="00CD2573"/>
    <w:rsid w:val="00CD263E"/>
    <w:rsid w:val="00CD2670"/>
    <w:rsid w:val="00CD272A"/>
    <w:rsid w:val="00CD2AA2"/>
    <w:rsid w:val="00CD2DA1"/>
    <w:rsid w:val="00CD2E03"/>
    <w:rsid w:val="00CD2ED3"/>
    <w:rsid w:val="00CD2FDC"/>
    <w:rsid w:val="00CD3082"/>
    <w:rsid w:val="00CD315D"/>
    <w:rsid w:val="00CD34BA"/>
    <w:rsid w:val="00CD36DF"/>
    <w:rsid w:val="00CD371C"/>
    <w:rsid w:val="00CD37B6"/>
    <w:rsid w:val="00CD3863"/>
    <w:rsid w:val="00CD3D88"/>
    <w:rsid w:val="00CD40DD"/>
    <w:rsid w:val="00CD4163"/>
    <w:rsid w:val="00CD473C"/>
    <w:rsid w:val="00CD47D1"/>
    <w:rsid w:val="00CD47E1"/>
    <w:rsid w:val="00CD4961"/>
    <w:rsid w:val="00CD4A68"/>
    <w:rsid w:val="00CD4BB9"/>
    <w:rsid w:val="00CD4DF5"/>
    <w:rsid w:val="00CD4F69"/>
    <w:rsid w:val="00CD4FB0"/>
    <w:rsid w:val="00CD4FEC"/>
    <w:rsid w:val="00CD5008"/>
    <w:rsid w:val="00CD5088"/>
    <w:rsid w:val="00CD55CD"/>
    <w:rsid w:val="00CD55E0"/>
    <w:rsid w:val="00CD572D"/>
    <w:rsid w:val="00CD575D"/>
    <w:rsid w:val="00CD579E"/>
    <w:rsid w:val="00CD5B4F"/>
    <w:rsid w:val="00CD5B75"/>
    <w:rsid w:val="00CD5D03"/>
    <w:rsid w:val="00CD5EFF"/>
    <w:rsid w:val="00CD5FA0"/>
    <w:rsid w:val="00CD60B2"/>
    <w:rsid w:val="00CD60E1"/>
    <w:rsid w:val="00CD65B6"/>
    <w:rsid w:val="00CD6609"/>
    <w:rsid w:val="00CD6723"/>
    <w:rsid w:val="00CD6806"/>
    <w:rsid w:val="00CD69C0"/>
    <w:rsid w:val="00CD6A95"/>
    <w:rsid w:val="00CD6C21"/>
    <w:rsid w:val="00CD6C3A"/>
    <w:rsid w:val="00CD6F77"/>
    <w:rsid w:val="00CD7120"/>
    <w:rsid w:val="00CD748A"/>
    <w:rsid w:val="00CD761F"/>
    <w:rsid w:val="00CD766F"/>
    <w:rsid w:val="00CD76A2"/>
    <w:rsid w:val="00CD781F"/>
    <w:rsid w:val="00CD792D"/>
    <w:rsid w:val="00CD7974"/>
    <w:rsid w:val="00CD79EE"/>
    <w:rsid w:val="00CD7B6A"/>
    <w:rsid w:val="00CD7BF4"/>
    <w:rsid w:val="00CD7D54"/>
    <w:rsid w:val="00CD7DC7"/>
    <w:rsid w:val="00CD7DDC"/>
    <w:rsid w:val="00CE0261"/>
    <w:rsid w:val="00CE02E3"/>
    <w:rsid w:val="00CE0494"/>
    <w:rsid w:val="00CE0693"/>
    <w:rsid w:val="00CE06BE"/>
    <w:rsid w:val="00CE0771"/>
    <w:rsid w:val="00CE0C6A"/>
    <w:rsid w:val="00CE0DD1"/>
    <w:rsid w:val="00CE0DE0"/>
    <w:rsid w:val="00CE0DF1"/>
    <w:rsid w:val="00CE0ED3"/>
    <w:rsid w:val="00CE0FE0"/>
    <w:rsid w:val="00CE10D1"/>
    <w:rsid w:val="00CE11D6"/>
    <w:rsid w:val="00CE11F5"/>
    <w:rsid w:val="00CE1270"/>
    <w:rsid w:val="00CE12E8"/>
    <w:rsid w:val="00CE136B"/>
    <w:rsid w:val="00CE1388"/>
    <w:rsid w:val="00CE1562"/>
    <w:rsid w:val="00CE15A1"/>
    <w:rsid w:val="00CE15E0"/>
    <w:rsid w:val="00CE1821"/>
    <w:rsid w:val="00CE185A"/>
    <w:rsid w:val="00CE1B08"/>
    <w:rsid w:val="00CE1C97"/>
    <w:rsid w:val="00CE1E09"/>
    <w:rsid w:val="00CE2008"/>
    <w:rsid w:val="00CE252E"/>
    <w:rsid w:val="00CE2571"/>
    <w:rsid w:val="00CE26BA"/>
    <w:rsid w:val="00CE27E5"/>
    <w:rsid w:val="00CE29EA"/>
    <w:rsid w:val="00CE2A24"/>
    <w:rsid w:val="00CE2A4E"/>
    <w:rsid w:val="00CE2C6C"/>
    <w:rsid w:val="00CE2CFB"/>
    <w:rsid w:val="00CE2D4C"/>
    <w:rsid w:val="00CE2F68"/>
    <w:rsid w:val="00CE3369"/>
    <w:rsid w:val="00CE33F5"/>
    <w:rsid w:val="00CE35A8"/>
    <w:rsid w:val="00CE35D7"/>
    <w:rsid w:val="00CE381A"/>
    <w:rsid w:val="00CE384F"/>
    <w:rsid w:val="00CE3882"/>
    <w:rsid w:val="00CE3982"/>
    <w:rsid w:val="00CE3ACB"/>
    <w:rsid w:val="00CE3ADB"/>
    <w:rsid w:val="00CE3B88"/>
    <w:rsid w:val="00CE3CC7"/>
    <w:rsid w:val="00CE3D34"/>
    <w:rsid w:val="00CE3DC5"/>
    <w:rsid w:val="00CE3DCD"/>
    <w:rsid w:val="00CE3E38"/>
    <w:rsid w:val="00CE4046"/>
    <w:rsid w:val="00CE419B"/>
    <w:rsid w:val="00CE421C"/>
    <w:rsid w:val="00CE429C"/>
    <w:rsid w:val="00CE42BB"/>
    <w:rsid w:val="00CE4435"/>
    <w:rsid w:val="00CE44F1"/>
    <w:rsid w:val="00CE45CA"/>
    <w:rsid w:val="00CE4684"/>
    <w:rsid w:val="00CE4710"/>
    <w:rsid w:val="00CE4719"/>
    <w:rsid w:val="00CE471D"/>
    <w:rsid w:val="00CE47CA"/>
    <w:rsid w:val="00CE4A64"/>
    <w:rsid w:val="00CE4A6C"/>
    <w:rsid w:val="00CE4E4F"/>
    <w:rsid w:val="00CE5174"/>
    <w:rsid w:val="00CE5226"/>
    <w:rsid w:val="00CE5247"/>
    <w:rsid w:val="00CE5351"/>
    <w:rsid w:val="00CE542C"/>
    <w:rsid w:val="00CE54C4"/>
    <w:rsid w:val="00CE5502"/>
    <w:rsid w:val="00CE561A"/>
    <w:rsid w:val="00CE5728"/>
    <w:rsid w:val="00CE585A"/>
    <w:rsid w:val="00CE5951"/>
    <w:rsid w:val="00CE5A92"/>
    <w:rsid w:val="00CE5AC8"/>
    <w:rsid w:val="00CE5AE9"/>
    <w:rsid w:val="00CE5C31"/>
    <w:rsid w:val="00CE5CC3"/>
    <w:rsid w:val="00CE5D8B"/>
    <w:rsid w:val="00CE5F45"/>
    <w:rsid w:val="00CE6063"/>
    <w:rsid w:val="00CE60A7"/>
    <w:rsid w:val="00CE6510"/>
    <w:rsid w:val="00CE65D3"/>
    <w:rsid w:val="00CE665B"/>
    <w:rsid w:val="00CE6701"/>
    <w:rsid w:val="00CE68D5"/>
    <w:rsid w:val="00CE6A29"/>
    <w:rsid w:val="00CE6A38"/>
    <w:rsid w:val="00CE6A4A"/>
    <w:rsid w:val="00CE6C11"/>
    <w:rsid w:val="00CE6D5A"/>
    <w:rsid w:val="00CE6EAD"/>
    <w:rsid w:val="00CE6F61"/>
    <w:rsid w:val="00CE7054"/>
    <w:rsid w:val="00CE7179"/>
    <w:rsid w:val="00CE71A5"/>
    <w:rsid w:val="00CE720C"/>
    <w:rsid w:val="00CE722A"/>
    <w:rsid w:val="00CE7237"/>
    <w:rsid w:val="00CE7593"/>
    <w:rsid w:val="00CE75B4"/>
    <w:rsid w:val="00CE783F"/>
    <w:rsid w:val="00CE78D7"/>
    <w:rsid w:val="00CE7B07"/>
    <w:rsid w:val="00CE7DD5"/>
    <w:rsid w:val="00CE7EF2"/>
    <w:rsid w:val="00CF0148"/>
    <w:rsid w:val="00CF02D7"/>
    <w:rsid w:val="00CF037C"/>
    <w:rsid w:val="00CF043C"/>
    <w:rsid w:val="00CF05E2"/>
    <w:rsid w:val="00CF064B"/>
    <w:rsid w:val="00CF067F"/>
    <w:rsid w:val="00CF06CB"/>
    <w:rsid w:val="00CF0978"/>
    <w:rsid w:val="00CF0B2E"/>
    <w:rsid w:val="00CF0B40"/>
    <w:rsid w:val="00CF0C52"/>
    <w:rsid w:val="00CF0E3E"/>
    <w:rsid w:val="00CF0E3F"/>
    <w:rsid w:val="00CF1036"/>
    <w:rsid w:val="00CF104E"/>
    <w:rsid w:val="00CF106A"/>
    <w:rsid w:val="00CF10C3"/>
    <w:rsid w:val="00CF1250"/>
    <w:rsid w:val="00CF13B7"/>
    <w:rsid w:val="00CF156A"/>
    <w:rsid w:val="00CF15E8"/>
    <w:rsid w:val="00CF15F9"/>
    <w:rsid w:val="00CF1751"/>
    <w:rsid w:val="00CF17E3"/>
    <w:rsid w:val="00CF182B"/>
    <w:rsid w:val="00CF184B"/>
    <w:rsid w:val="00CF1871"/>
    <w:rsid w:val="00CF18E7"/>
    <w:rsid w:val="00CF1A58"/>
    <w:rsid w:val="00CF1BA5"/>
    <w:rsid w:val="00CF1D44"/>
    <w:rsid w:val="00CF1DED"/>
    <w:rsid w:val="00CF1F30"/>
    <w:rsid w:val="00CF1F52"/>
    <w:rsid w:val="00CF1F53"/>
    <w:rsid w:val="00CF1FF7"/>
    <w:rsid w:val="00CF2296"/>
    <w:rsid w:val="00CF231F"/>
    <w:rsid w:val="00CF24D0"/>
    <w:rsid w:val="00CF2517"/>
    <w:rsid w:val="00CF2698"/>
    <w:rsid w:val="00CF2750"/>
    <w:rsid w:val="00CF2769"/>
    <w:rsid w:val="00CF279D"/>
    <w:rsid w:val="00CF2858"/>
    <w:rsid w:val="00CF28B5"/>
    <w:rsid w:val="00CF29BF"/>
    <w:rsid w:val="00CF2B59"/>
    <w:rsid w:val="00CF2C03"/>
    <w:rsid w:val="00CF2DBE"/>
    <w:rsid w:val="00CF3100"/>
    <w:rsid w:val="00CF31A1"/>
    <w:rsid w:val="00CF3377"/>
    <w:rsid w:val="00CF3587"/>
    <w:rsid w:val="00CF35B6"/>
    <w:rsid w:val="00CF3609"/>
    <w:rsid w:val="00CF39E2"/>
    <w:rsid w:val="00CF3A9C"/>
    <w:rsid w:val="00CF3D6D"/>
    <w:rsid w:val="00CF4015"/>
    <w:rsid w:val="00CF41C4"/>
    <w:rsid w:val="00CF4448"/>
    <w:rsid w:val="00CF4470"/>
    <w:rsid w:val="00CF4489"/>
    <w:rsid w:val="00CF45B3"/>
    <w:rsid w:val="00CF46A1"/>
    <w:rsid w:val="00CF47CC"/>
    <w:rsid w:val="00CF47EF"/>
    <w:rsid w:val="00CF4866"/>
    <w:rsid w:val="00CF498B"/>
    <w:rsid w:val="00CF4B73"/>
    <w:rsid w:val="00CF4D7D"/>
    <w:rsid w:val="00CF50A1"/>
    <w:rsid w:val="00CF50D8"/>
    <w:rsid w:val="00CF516E"/>
    <w:rsid w:val="00CF5203"/>
    <w:rsid w:val="00CF5400"/>
    <w:rsid w:val="00CF5442"/>
    <w:rsid w:val="00CF5494"/>
    <w:rsid w:val="00CF5557"/>
    <w:rsid w:val="00CF55A8"/>
    <w:rsid w:val="00CF569E"/>
    <w:rsid w:val="00CF590C"/>
    <w:rsid w:val="00CF592C"/>
    <w:rsid w:val="00CF5A96"/>
    <w:rsid w:val="00CF5BFF"/>
    <w:rsid w:val="00CF5CC1"/>
    <w:rsid w:val="00CF5D15"/>
    <w:rsid w:val="00CF5E63"/>
    <w:rsid w:val="00CF5E68"/>
    <w:rsid w:val="00CF5F7D"/>
    <w:rsid w:val="00CF6012"/>
    <w:rsid w:val="00CF604B"/>
    <w:rsid w:val="00CF6068"/>
    <w:rsid w:val="00CF62FF"/>
    <w:rsid w:val="00CF6447"/>
    <w:rsid w:val="00CF64EB"/>
    <w:rsid w:val="00CF6609"/>
    <w:rsid w:val="00CF67A3"/>
    <w:rsid w:val="00CF67CA"/>
    <w:rsid w:val="00CF688E"/>
    <w:rsid w:val="00CF689C"/>
    <w:rsid w:val="00CF6926"/>
    <w:rsid w:val="00CF694C"/>
    <w:rsid w:val="00CF6BD8"/>
    <w:rsid w:val="00CF6C2C"/>
    <w:rsid w:val="00CF6D0A"/>
    <w:rsid w:val="00CF7210"/>
    <w:rsid w:val="00CF72BD"/>
    <w:rsid w:val="00CF7370"/>
    <w:rsid w:val="00CF73D9"/>
    <w:rsid w:val="00CF73E9"/>
    <w:rsid w:val="00CF7436"/>
    <w:rsid w:val="00CF770F"/>
    <w:rsid w:val="00CF7C46"/>
    <w:rsid w:val="00CF7C8B"/>
    <w:rsid w:val="00CF7D4D"/>
    <w:rsid w:val="00CF7DF2"/>
    <w:rsid w:val="00CF7EE6"/>
    <w:rsid w:val="00CF7F79"/>
    <w:rsid w:val="00CF7FA1"/>
    <w:rsid w:val="00D001E2"/>
    <w:rsid w:val="00D00301"/>
    <w:rsid w:val="00D00362"/>
    <w:rsid w:val="00D003E4"/>
    <w:rsid w:val="00D0044F"/>
    <w:rsid w:val="00D00564"/>
    <w:rsid w:val="00D00714"/>
    <w:rsid w:val="00D00716"/>
    <w:rsid w:val="00D00B82"/>
    <w:rsid w:val="00D00BA0"/>
    <w:rsid w:val="00D00C1D"/>
    <w:rsid w:val="00D00F40"/>
    <w:rsid w:val="00D010FF"/>
    <w:rsid w:val="00D01172"/>
    <w:rsid w:val="00D012A7"/>
    <w:rsid w:val="00D012F8"/>
    <w:rsid w:val="00D01321"/>
    <w:rsid w:val="00D013E8"/>
    <w:rsid w:val="00D013EB"/>
    <w:rsid w:val="00D01444"/>
    <w:rsid w:val="00D01533"/>
    <w:rsid w:val="00D016C0"/>
    <w:rsid w:val="00D016D7"/>
    <w:rsid w:val="00D01C9C"/>
    <w:rsid w:val="00D01E9E"/>
    <w:rsid w:val="00D01EBC"/>
    <w:rsid w:val="00D01F7D"/>
    <w:rsid w:val="00D01F8A"/>
    <w:rsid w:val="00D020C1"/>
    <w:rsid w:val="00D02103"/>
    <w:rsid w:val="00D023BA"/>
    <w:rsid w:val="00D026D4"/>
    <w:rsid w:val="00D027C6"/>
    <w:rsid w:val="00D0280B"/>
    <w:rsid w:val="00D02814"/>
    <w:rsid w:val="00D02816"/>
    <w:rsid w:val="00D02859"/>
    <w:rsid w:val="00D02951"/>
    <w:rsid w:val="00D029DF"/>
    <w:rsid w:val="00D02A21"/>
    <w:rsid w:val="00D02E7C"/>
    <w:rsid w:val="00D02FE4"/>
    <w:rsid w:val="00D031A9"/>
    <w:rsid w:val="00D03281"/>
    <w:rsid w:val="00D032AE"/>
    <w:rsid w:val="00D0335A"/>
    <w:rsid w:val="00D03450"/>
    <w:rsid w:val="00D034FE"/>
    <w:rsid w:val="00D0350F"/>
    <w:rsid w:val="00D03551"/>
    <w:rsid w:val="00D03944"/>
    <w:rsid w:val="00D0395F"/>
    <w:rsid w:val="00D03A56"/>
    <w:rsid w:val="00D03AD2"/>
    <w:rsid w:val="00D03B13"/>
    <w:rsid w:val="00D03B18"/>
    <w:rsid w:val="00D03C8F"/>
    <w:rsid w:val="00D03EAA"/>
    <w:rsid w:val="00D03F4B"/>
    <w:rsid w:val="00D04324"/>
    <w:rsid w:val="00D0475E"/>
    <w:rsid w:val="00D047A4"/>
    <w:rsid w:val="00D0497A"/>
    <w:rsid w:val="00D049C9"/>
    <w:rsid w:val="00D04A41"/>
    <w:rsid w:val="00D04CAD"/>
    <w:rsid w:val="00D04D53"/>
    <w:rsid w:val="00D04DC7"/>
    <w:rsid w:val="00D05042"/>
    <w:rsid w:val="00D0516E"/>
    <w:rsid w:val="00D05196"/>
    <w:rsid w:val="00D05274"/>
    <w:rsid w:val="00D05331"/>
    <w:rsid w:val="00D054A0"/>
    <w:rsid w:val="00D05664"/>
    <w:rsid w:val="00D056C5"/>
    <w:rsid w:val="00D0575C"/>
    <w:rsid w:val="00D0578E"/>
    <w:rsid w:val="00D0584F"/>
    <w:rsid w:val="00D0595B"/>
    <w:rsid w:val="00D059F0"/>
    <w:rsid w:val="00D05A55"/>
    <w:rsid w:val="00D05BFD"/>
    <w:rsid w:val="00D05C43"/>
    <w:rsid w:val="00D05CB5"/>
    <w:rsid w:val="00D05E5F"/>
    <w:rsid w:val="00D05E8C"/>
    <w:rsid w:val="00D05EE5"/>
    <w:rsid w:val="00D06011"/>
    <w:rsid w:val="00D06038"/>
    <w:rsid w:val="00D06163"/>
    <w:rsid w:val="00D062AD"/>
    <w:rsid w:val="00D066FE"/>
    <w:rsid w:val="00D067A1"/>
    <w:rsid w:val="00D068AB"/>
    <w:rsid w:val="00D069C8"/>
    <w:rsid w:val="00D06C6A"/>
    <w:rsid w:val="00D06E93"/>
    <w:rsid w:val="00D06EA1"/>
    <w:rsid w:val="00D06F46"/>
    <w:rsid w:val="00D06FDB"/>
    <w:rsid w:val="00D06FFE"/>
    <w:rsid w:val="00D070CE"/>
    <w:rsid w:val="00D0716D"/>
    <w:rsid w:val="00D071A5"/>
    <w:rsid w:val="00D072D0"/>
    <w:rsid w:val="00D07363"/>
    <w:rsid w:val="00D073B2"/>
    <w:rsid w:val="00D07542"/>
    <w:rsid w:val="00D07726"/>
    <w:rsid w:val="00D0772A"/>
    <w:rsid w:val="00D0774D"/>
    <w:rsid w:val="00D07859"/>
    <w:rsid w:val="00D079C0"/>
    <w:rsid w:val="00D079D9"/>
    <w:rsid w:val="00D07C28"/>
    <w:rsid w:val="00D07D3C"/>
    <w:rsid w:val="00D07E16"/>
    <w:rsid w:val="00D07FC2"/>
    <w:rsid w:val="00D100E5"/>
    <w:rsid w:val="00D10245"/>
    <w:rsid w:val="00D1030D"/>
    <w:rsid w:val="00D10335"/>
    <w:rsid w:val="00D103D5"/>
    <w:rsid w:val="00D1077D"/>
    <w:rsid w:val="00D10AE0"/>
    <w:rsid w:val="00D10DF3"/>
    <w:rsid w:val="00D10E44"/>
    <w:rsid w:val="00D10EAC"/>
    <w:rsid w:val="00D10F6B"/>
    <w:rsid w:val="00D10FDC"/>
    <w:rsid w:val="00D110D3"/>
    <w:rsid w:val="00D1112F"/>
    <w:rsid w:val="00D1118C"/>
    <w:rsid w:val="00D11338"/>
    <w:rsid w:val="00D114B4"/>
    <w:rsid w:val="00D115B4"/>
    <w:rsid w:val="00D115DE"/>
    <w:rsid w:val="00D11754"/>
    <w:rsid w:val="00D1187F"/>
    <w:rsid w:val="00D11A0E"/>
    <w:rsid w:val="00D11A65"/>
    <w:rsid w:val="00D11C1C"/>
    <w:rsid w:val="00D11CEC"/>
    <w:rsid w:val="00D11FB7"/>
    <w:rsid w:val="00D120D7"/>
    <w:rsid w:val="00D12122"/>
    <w:rsid w:val="00D12244"/>
    <w:rsid w:val="00D1230C"/>
    <w:rsid w:val="00D123AF"/>
    <w:rsid w:val="00D126AD"/>
    <w:rsid w:val="00D127C0"/>
    <w:rsid w:val="00D127D2"/>
    <w:rsid w:val="00D1284F"/>
    <w:rsid w:val="00D128CA"/>
    <w:rsid w:val="00D12AF8"/>
    <w:rsid w:val="00D12C54"/>
    <w:rsid w:val="00D12DEB"/>
    <w:rsid w:val="00D12E05"/>
    <w:rsid w:val="00D12EDB"/>
    <w:rsid w:val="00D12F28"/>
    <w:rsid w:val="00D12F34"/>
    <w:rsid w:val="00D13098"/>
    <w:rsid w:val="00D13446"/>
    <w:rsid w:val="00D1355D"/>
    <w:rsid w:val="00D1367C"/>
    <w:rsid w:val="00D136E3"/>
    <w:rsid w:val="00D13709"/>
    <w:rsid w:val="00D13858"/>
    <w:rsid w:val="00D138D8"/>
    <w:rsid w:val="00D13980"/>
    <w:rsid w:val="00D13C25"/>
    <w:rsid w:val="00D13F98"/>
    <w:rsid w:val="00D13FA9"/>
    <w:rsid w:val="00D13FE3"/>
    <w:rsid w:val="00D1402A"/>
    <w:rsid w:val="00D140A6"/>
    <w:rsid w:val="00D14117"/>
    <w:rsid w:val="00D14281"/>
    <w:rsid w:val="00D142BB"/>
    <w:rsid w:val="00D143DA"/>
    <w:rsid w:val="00D14435"/>
    <w:rsid w:val="00D144C2"/>
    <w:rsid w:val="00D14538"/>
    <w:rsid w:val="00D14632"/>
    <w:rsid w:val="00D14886"/>
    <w:rsid w:val="00D148FA"/>
    <w:rsid w:val="00D149BC"/>
    <w:rsid w:val="00D14A17"/>
    <w:rsid w:val="00D14C20"/>
    <w:rsid w:val="00D14D82"/>
    <w:rsid w:val="00D14DCB"/>
    <w:rsid w:val="00D14DFF"/>
    <w:rsid w:val="00D14F66"/>
    <w:rsid w:val="00D15222"/>
    <w:rsid w:val="00D15250"/>
    <w:rsid w:val="00D1527F"/>
    <w:rsid w:val="00D152DA"/>
    <w:rsid w:val="00D153A4"/>
    <w:rsid w:val="00D1578B"/>
    <w:rsid w:val="00D15A50"/>
    <w:rsid w:val="00D15A52"/>
    <w:rsid w:val="00D15A6F"/>
    <w:rsid w:val="00D15A70"/>
    <w:rsid w:val="00D15EEC"/>
    <w:rsid w:val="00D15F36"/>
    <w:rsid w:val="00D15F47"/>
    <w:rsid w:val="00D15F61"/>
    <w:rsid w:val="00D160D7"/>
    <w:rsid w:val="00D162CE"/>
    <w:rsid w:val="00D163E4"/>
    <w:rsid w:val="00D1640A"/>
    <w:rsid w:val="00D1643C"/>
    <w:rsid w:val="00D16581"/>
    <w:rsid w:val="00D165E1"/>
    <w:rsid w:val="00D16607"/>
    <w:rsid w:val="00D16643"/>
    <w:rsid w:val="00D166CE"/>
    <w:rsid w:val="00D1672B"/>
    <w:rsid w:val="00D16746"/>
    <w:rsid w:val="00D167C2"/>
    <w:rsid w:val="00D16BDD"/>
    <w:rsid w:val="00D16DFB"/>
    <w:rsid w:val="00D16F9C"/>
    <w:rsid w:val="00D16FEA"/>
    <w:rsid w:val="00D171A1"/>
    <w:rsid w:val="00D1738E"/>
    <w:rsid w:val="00D17440"/>
    <w:rsid w:val="00D175D9"/>
    <w:rsid w:val="00D17656"/>
    <w:rsid w:val="00D176C6"/>
    <w:rsid w:val="00D17AD1"/>
    <w:rsid w:val="00D17AEB"/>
    <w:rsid w:val="00D17B71"/>
    <w:rsid w:val="00D17BC0"/>
    <w:rsid w:val="00D17D91"/>
    <w:rsid w:val="00D17DB7"/>
    <w:rsid w:val="00D17EB7"/>
    <w:rsid w:val="00D17FB7"/>
    <w:rsid w:val="00D2002B"/>
    <w:rsid w:val="00D200AF"/>
    <w:rsid w:val="00D20177"/>
    <w:rsid w:val="00D20390"/>
    <w:rsid w:val="00D203A3"/>
    <w:rsid w:val="00D203CF"/>
    <w:rsid w:val="00D2051C"/>
    <w:rsid w:val="00D206D2"/>
    <w:rsid w:val="00D2074E"/>
    <w:rsid w:val="00D20858"/>
    <w:rsid w:val="00D20929"/>
    <w:rsid w:val="00D20A8C"/>
    <w:rsid w:val="00D20B5E"/>
    <w:rsid w:val="00D20B7B"/>
    <w:rsid w:val="00D20CA9"/>
    <w:rsid w:val="00D20CE7"/>
    <w:rsid w:val="00D20D72"/>
    <w:rsid w:val="00D20F2A"/>
    <w:rsid w:val="00D210C7"/>
    <w:rsid w:val="00D210DB"/>
    <w:rsid w:val="00D213CB"/>
    <w:rsid w:val="00D2141E"/>
    <w:rsid w:val="00D214A7"/>
    <w:rsid w:val="00D21650"/>
    <w:rsid w:val="00D2175F"/>
    <w:rsid w:val="00D21766"/>
    <w:rsid w:val="00D217AA"/>
    <w:rsid w:val="00D21897"/>
    <w:rsid w:val="00D21B43"/>
    <w:rsid w:val="00D21D9C"/>
    <w:rsid w:val="00D21E6A"/>
    <w:rsid w:val="00D21F1D"/>
    <w:rsid w:val="00D22050"/>
    <w:rsid w:val="00D220D1"/>
    <w:rsid w:val="00D2239D"/>
    <w:rsid w:val="00D22485"/>
    <w:rsid w:val="00D224AC"/>
    <w:rsid w:val="00D22A0C"/>
    <w:rsid w:val="00D22CA2"/>
    <w:rsid w:val="00D22CE0"/>
    <w:rsid w:val="00D22D84"/>
    <w:rsid w:val="00D22DA1"/>
    <w:rsid w:val="00D22EF3"/>
    <w:rsid w:val="00D22F54"/>
    <w:rsid w:val="00D23063"/>
    <w:rsid w:val="00D23203"/>
    <w:rsid w:val="00D2321E"/>
    <w:rsid w:val="00D2324A"/>
    <w:rsid w:val="00D23317"/>
    <w:rsid w:val="00D23489"/>
    <w:rsid w:val="00D23527"/>
    <w:rsid w:val="00D23555"/>
    <w:rsid w:val="00D23609"/>
    <w:rsid w:val="00D236AE"/>
    <w:rsid w:val="00D23AFC"/>
    <w:rsid w:val="00D23BBD"/>
    <w:rsid w:val="00D23BDF"/>
    <w:rsid w:val="00D23C26"/>
    <w:rsid w:val="00D23D1C"/>
    <w:rsid w:val="00D23D95"/>
    <w:rsid w:val="00D23F60"/>
    <w:rsid w:val="00D23F62"/>
    <w:rsid w:val="00D2403C"/>
    <w:rsid w:val="00D2411B"/>
    <w:rsid w:val="00D241C2"/>
    <w:rsid w:val="00D241F3"/>
    <w:rsid w:val="00D2422D"/>
    <w:rsid w:val="00D24354"/>
    <w:rsid w:val="00D2445B"/>
    <w:rsid w:val="00D244E9"/>
    <w:rsid w:val="00D245E1"/>
    <w:rsid w:val="00D24687"/>
    <w:rsid w:val="00D246F5"/>
    <w:rsid w:val="00D24788"/>
    <w:rsid w:val="00D24988"/>
    <w:rsid w:val="00D24A08"/>
    <w:rsid w:val="00D24A62"/>
    <w:rsid w:val="00D24A8D"/>
    <w:rsid w:val="00D24CC0"/>
    <w:rsid w:val="00D24E27"/>
    <w:rsid w:val="00D24EC5"/>
    <w:rsid w:val="00D24EFC"/>
    <w:rsid w:val="00D24F09"/>
    <w:rsid w:val="00D24F7F"/>
    <w:rsid w:val="00D24FD6"/>
    <w:rsid w:val="00D251CF"/>
    <w:rsid w:val="00D251D7"/>
    <w:rsid w:val="00D251FA"/>
    <w:rsid w:val="00D251FB"/>
    <w:rsid w:val="00D25A40"/>
    <w:rsid w:val="00D25BAB"/>
    <w:rsid w:val="00D25D2E"/>
    <w:rsid w:val="00D25D50"/>
    <w:rsid w:val="00D25F01"/>
    <w:rsid w:val="00D25F25"/>
    <w:rsid w:val="00D25F2B"/>
    <w:rsid w:val="00D2617E"/>
    <w:rsid w:val="00D261AE"/>
    <w:rsid w:val="00D261B5"/>
    <w:rsid w:val="00D264A8"/>
    <w:rsid w:val="00D26618"/>
    <w:rsid w:val="00D26680"/>
    <w:rsid w:val="00D26698"/>
    <w:rsid w:val="00D266CF"/>
    <w:rsid w:val="00D2696F"/>
    <w:rsid w:val="00D26A5C"/>
    <w:rsid w:val="00D26BD2"/>
    <w:rsid w:val="00D26C1C"/>
    <w:rsid w:val="00D26D77"/>
    <w:rsid w:val="00D26F46"/>
    <w:rsid w:val="00D26F97"/>
    <w:rsid w:val="00D2722A"/>
    <w:rsid w:val="00D27395"/>
    <w:rsid w:val="00D27437"/>
    <w:rsid w:val="00D275BA"/>
    <w:rsid w:val="00D27602"/>
    <w:rsid w:val="00D2786A"/>
    <w:rsid w:val="00D279C8"/>
    <w:rsid w:val="00D27A1E"/>
    <w:rsid w:val="00D27A3E"/>
    <w:rsid w:val="00D27A61"/>
    <w:rsid w:val="00D300C2"/>
    <w:rsid w:val="00D3019F"/>
    <w:rsid w:val="00D302B0"/>
    <w:rsid w:val="00D30359"/>
    <w:rsid w:val="00D30439"/>
    <w:rsid w:val="00D305D0"/>
    <w:rsid w:val="00D305D2"/>
    <w:rsid w:val="00D30742"/>
    <w:rsid w:val="00D3090A"/>
    <w:rsid w:val="00D30AD3"/>
    <w:rsid w:val="00D30B02"/>
    <w:rsid w:val="00D30B3C"/>
    <w:rsid w:val="00D30B61"/>
    <w:rsid w:val="00D30B67"/>
    <w:rsid w:val="00D30B71"/>
    <w:rsid w:val="00D30CAE"/>
    <w:rsid w:val="00D30D7C"/>
    <w:rsid w:val="00D30DF1"/>
    <w:rsid w:val="00D30E0D"/>
    <w:rsid w:val="00D30E72"/>
    <w:rsid w:val="00D30F88"/>
    <w:rsid w:val="00D31154"/>
    <w:rsid w:val="00D31237"/>
    <w:rsid w:val="00D312C9"/>
    <w:rsid w:val="00D31506"/>
    <w:rsid w:val="00D317CD"/>
    <w:rsid w:val="00D317FD"/>
    <w:rsid w:val="00D31816"/>
    <w:rsid w:val="00D3192D"/>
    <w:rsid w:val="00D319B7"/>
    <w:rsid w:val="00D31A56"/>
    <w:rsid w:val="00D31B4F"/>
    <w:rsid w:val="00D31B53"/>
    <w:rsid w:val="00D31C2D"/>
    <w:rsid w:val="00D31CA5"/>
    <w:rsid w:val="00D31D81"/>
    <w:rsid w:val="00D31E35"/>
    <w:rsid w:val="00D31FBA"/>
    <w:rsid w:val="00D32209"/>
    <w:rsid w:val="00D32467"/>
    <w:rsid w:val="00D325B5"/>
    <w:rsid w:val="00D326F7"/>
    <w:rsid w:val="00D327B6"/>
    <w:rsid w:val="00D328F8"/>
    <w:rsid w:val="00D32B6F"/>
    <w:rsid w:val="00D32CED"/>
    <w:rsid w:val="00D32DC6"/>
    <w:rsid w:val="00D32DD1"/>
    <w:rsid w:val="00D32E0E"/>
    <w:rsid w:val="00D33081"/>
    <w:rsid w:val="00D3330B"/>
    <w:rsid w:val="00D33430"/>
    <w:rsid w:val="00D3350E"/>
    <w:rsid w:val="00D335C1"/>
    <w:rsid w:val="00D33786"/>
    <w:rsid w:val="00D339ED"/>
    <w:rsid w:val="00D33A27"/>
    <w:rsid w:val="00D33AFF"/>
    <w:rsid w:val="00D33B2E"/>
    <w:rsid w:val="00D33BB2"/>
    <w:rsid w:val="00D33E54"/>
    <w:rsid w:val="00D34000"/>
    <w:rsid w:val="00D3404C"/>
    <w:rsid w:val="00D340DB"/>
    <w:rsid w:val="00D342DE"/>
    <w:rsid w:val="00D34373"/>
    <w:rsid w:val="00D345F0"/>
    <w:rsid w:val="00D34654"/>
    <w:rsid w:val="00D347DF"/>
    <w:rsid w:val="00D347E2"/>
    <w:rsid w:val="00D34868"/>
    <w:rsid w:val="00D348FA"/>
    <w:rsid w:val="00D3491F"/>
    <w:rsid w:val="00D34B01"/>
    <w:rsid w:val="00D34DB3"/>
    <w:rsid w:val="00D34DF3"/>
    <w:rsid w:val="00D34E2E"/>
    <w:rsid w:val="00D34F9F"/>
    <w:rsid w:val="00D34FB5"/>
    <w:rsid w:val="00D3502E"/>
    <w:rsid w:val="00D35095"/>
    <w:rsid w:val="00D350B5"/>
    <w:rsid w:val="00D3511C"/>
    <w:rsid w:val="00D353E5"/>
    <w:rsid w:val="00D354C6"/>
    <w:rsid w:val="00D357B2"/>
    <w:rsid w:val="00D357F3"/>
    <w:rsid w:val="00D35805"/>
    <w:rsid w:val="00D359D2"/>
    <w:rsid w:val="00D35A6B"/>
    <w:rsid w:val="00D35AB3"/>
    <w:rsid w:val="00D35ABB"/>
    <w:rsid w:val="00D35B22"/>
    <w:rsid w:val="00D35BFA"/>
    <w:rsid w:val="00D35C90"/>
    <w:rsid w:val="00D35DBE"/>
    <w:rsid w:val="00D35DF3"/>
    <w:rsid w:val="00D35E4A"/>
    <w:rsid w:val="00D35EE5"/>
    <w:rsid w:val="00D36085"/>
    <w:rsid w:val="00D36121"/>
    <w:rsid w:val="00D3630A"/>
    <w:rsid w:val="00D364B6"/>
    <w:rsid w:val="00D3672A"/>
    <w:rsid w:val="00D367F4"/>
    <w:rsid w:val="00D3680D"/>
    <w:rsid w:val="00D369F8"/>
    <w:rsid w:val="00D36A98"/>
    <w:rsid w:val="00D36CE0"/>
    <w:rsid w:val="00D36EFE"/>
    <w:rsid w:val="00D36F7B"/>
    <w:rsid w:val="00D36FC0"/>
    <w:rsid w:val="00D3738C"/>
    <w:rsid w:val="00D373FF"/>
    <w:rsid w:val="00D37435"/>
    <w:rsid w:val="00D3761E"/>
    <w:rsid w:val="00D376D1"/>
    <w:rsid w:val="00D37854"/>
    <w:rsid w:val="00D37966"/>
    <w:rsid w:val="00D37A28"/>
    <w:rsid w:val="00D37AF6"/>
    <w:rsid w:val="00D37AFC"/>
    <w:rsid w:val="00D37BFB"/>
    <w:rsid w:val="00D4009B"/>
    <w:rsid w:val="00D403C5"/>
    <w:rsid w:val="00D40409"/>
    <w:rsid w:val="00D4040A"/>
    <w:rsid w:val="00D404AC"/>
    <w:rsid w:val="00D404F4"/>
    <w:rsid w:val="00D4055A"/>
    <w:rsid w:val="00D40664"/>
    <w:rsid w:val="00D40739"/>
    <w:rsid w:val="00D4077B"/>
    <w:rsid w:val="00D40787"/>
    <w:rsid w:val="00D40844"/>
    <w:rsid w:val="00D408A6"/>
    <w:rsid w:val="00D40918"/>
    <w:rsid w:val="00D4094E"/>
    <w:rsid w:val="00D409F1"/>
    <w:rsid w:val="00D40A11"/>
    <w:rsid w:val="00D40AF8"/>
    <w:rsid w:val="00D40B62"/>
    <w:rsid w:val="00D40BCC"/>
    <w:rsid w:val="00D40CFB"/>
    <w:rsid w:val="00D40F4B"/>
    <w:rsid w:val="00D40FF8"/>
    <w:rsid w:val="00D41047"/>
    <w:rsid w:val="00D4106C"/>
    <w:rsid w:val="00D410F7"/>
    <w:rsid w:val="00D41186"/>
    <w:rsid w:val="00D4153E"/>
    <w:rsid w:val="00D4155A"/>
    <w:rsid w:val="00D4155D"/>
    <w:rsid w:val="00D415C9"/>
    <w:rsid w:val="00D416B3"/>
    <w:rsid w:val="00D4180F"/>
    <w:rsid w:val="00D41858"/>
    <w:rsid w:val="00D41859"/>
    <w:rsid w:val="00D4186D"/>
    <w:rsid w:val="00D418EF"/>
    <w:rsid w:val="00D41941"/>
    <w:rsid w:val="00D41A05"/>
    <w:rsid w:val="00D41D49"/>
    <w:rsid w:val="00D41D70"/>
    <w:rsid w:val="00D41F83"/>
    <w:rsid w:val="00D4200D"/>
    <w:rsid w:val="00D42211"/>
    <w:rsid w:val="00D4228D"/>
    <w:rsid w:val="00D42460"/>
    <w:rsid w:val="00D42575"/>
    <w:rsid w:val="00D426B9"/>
    <w:rsid w:val="00D428F8"/>
    <w:rsid w:val="00D42A54"/>
    <w:rsid w:val="00D42B6C"/>
    <w:rsid w:val="00D42C22"/>
    <w:rsid w:val="00D42CF8"/>
    <w:rsid w:val="00D42D2C"/>
    <w:rsid w:val="00D42E0A"/>
    <w:rsid w:val="00D43035"/>
    <w:rsid w:val="00D43145"/>
    <w:rsid w:val="00D431DF"/>
    <w:rsid w:val="00D432C4"/>
    <w:rsid w:val="00D43344"/>
    <w:rsid w:val="00D43880"/>
    <w:rsid w:val="00D438A8"/>
    <w:rsid w:val="00D4392C"/>
    <w:rsid w:val="00D439DD"/>
    <w:rsid w:val="00D43A35"/>
    <w:rsid w:val="00D43AA5"/>
    <w:rsid w:val="00D43ACF"/>
    <w:rsid w:val="00D43C25"/>
    <w:rsid w:val="00D43D5A"/>
    <w:rsid w:val="00D43DFB"/>
    <w:rsid w:val="00D43E41"/>
    <w:rsid w:val="00D43EEC"/>
    <w:rsid w:val="00D43F75"/>
    <w:rsid w:val="00D44060"/>
    <w:rsid w:val="00D441A8"/>
    <w:rsid w:val="00D4434E"/>
    <w:rsid w:val="00D444A2"/>
    <w:rsid w:val="00D444A4"/>
    <w:rsid w:val="00D446FA"/>
    <w:rsid w:val="00D44700"/>
    <w:rsid w:val="00D448D7"/>
    <w:rsid w:val="00D44983"/>
    <w:rsid w:val="00D449DA"/>
    <w:rsid w:val="00D44A2A"/>
    <w:rsid w:val="00D44ABE"/>
    <w:rsid w:val="00D44B29"/>
    <w:rsid w:val="00D44B4A"/>
    <w:rsid w:val="00D44B4F"/>
    <w:rsid w:val="00D44B6F"/>
    <w:rsid w:val="00D44BD9"/>
    <w:rsid w:val="00D44DA2"/>
    <w:rsid w:val="00D44ECB"/>
    <w:rsid w:val="00D44F0F"/>
    <w:rsid w:val="00D4508A"/>
    <w:rsid w:val="00D456EA"/>
    <w:rsid w:val="00D45785"/>
    <w:rsid w:val="00D458C5"/>
    <w:rsid w:val="00D45CF1"/>
    <w:rsid w:val="00D45E0E"/>
    <w:rsid w:val="00D46103"/>
    <w:rsid w:val="00D46399"/>
    <w:rsid w:val="00D463D0"/>
    <w:rsid w:val="00D463F4"/>
    <w:rsid w:val="00D46664"/>
    <w:rsid w:val="00D46683"/>
    <w:rsid w:val="00D46751"/>
    <w:rsid w:val="00D46758"/>
    <w:rsid w:val="00D46873"/>
    <w:rsid w:val="00D468B5"/>
    <w:rsid w:val="00D4692B"/>
    <w:rsid w:val="00D46A91"/>
    <w:rsid w:val="00D46BC8"/>
    <w:rsid w:val="00D46D56"/>
    <w:rsid w:val="00D46DCC"/>
    <w:rsid w:val="00D46F5C"/>
    <w:rsid w:val="00D46FC6"/>
    <w:rsid w:val="00D4705A"/>
    <w:rsid w:val="00D4707B"/>
    <w:rsid w:val="00D47199"/>
    <w:rsid w:val="00D471C2"/>
    <w:rsid w:val="00D47261"/>
    <w:rsid w:val="00D474C6"/>
    <w:rsid w:val="00D474E7"/>
    <w:rsid w:val="00D47616"/>
    <w:rsid w:val="00D4775B"/>
    <w:rsid w:val="00D4776E"/>
    <w:rsid w:val="00D4781D"/>
    <w:rsid w:val="00D47850"/>
    <w:rsid w:val="00D47973"/>
    <w:rsid w:val="00D47975"/>
    <w:rsid w:val="00D479D5"/>
    <w:rsid w:val="00D47A46"/>
    <w:rsid w:val="00D47AE8"/>
    <w:rsid w:val="00D47BCF"/>
    <w:rsid w:val="00D47C66"/>
    <w:rsid w:val="00D47D88"/>
    <w:rsid w:val="00D47EC2"/>
    <w:rsid w:val="00D500FD"/>
    <w:rsid w:val="00D501C3"/>
    <w:rsid w:val="00D50459"/>
    <w:rsid w:val="00D5065B"/>
    <w:rsid w:val="00D50689"/>
    <w:rsid w:val="00D507D2"/>
    <w:rsid w:val="00D507E2"/>
    <w:rsid w:val="00D50940"/>
    <w:rsid w:val="00D50A64"/>
    <w:rsid w:val="00D50B5F"/>
    <w:rsid w:val="00D50C1F"/>
    <w:rsid w:val="00D50DFE"/>
    <w:rsid w:val="00D50EBA"/>
    <w:rsid w:val="00D510FF"/>
    <w:rsid w:val="00D512D2"/>
    <w:rsid w:val="00D5141F"/>
    <w:rsid w:val="00D515FB"/>
    <w:rsid w:val="00D5161B"/>
    <w:rsid w:val="00D51667"/>
    <w:rsid w:val="00D51845"/>
    <w:rsid w:val="00D51856"/>
    <w:rsid w:val="00D518D9"/>
    <w:rsid w:val="00D51B2A"/>
    <w:rsid w:val="00D51B9B"/>
    <w:rsid w:val="00D51D08"/>
    <w:rsid w:val="00D51E56"/>
    <w:rsid w:val="00D51EAF"/>
    <w:rsid w:val="00D51FB8"/>
    <w:rsid w:val="00D51FD4"/>
    <w:rsid w:val="00D52021"/>
    <w:rsid w:val="00D52396"/>
    <w:rsid w:val="00D523D2"/>
    <w:rsid w:val="00D52403"/>
    <w:rsid w:val="00D52419"/>
    <w:rsid w:val="00D52817"/>
    <w:rsid w:val="00D52A3F"/>
    <w:rsid w:val="00D52AF7"/>
    <w:rsid w:val="00D52BE5"/>
    <w:rsid w:val="00D52CCC"/>
    <w:rsid w:val="00D52CE1"/>
    <w:rsid w:val="00D52E59"/>
    <w:rsid w:val="00D52EC6"/>
    <w:rsid w:val="00D52FA2"/>
    <w:rsid w:val="00D5333B"/>
    <w:rsid w:val="00D53388"/>
    <w:rsid w:val="00D533B1"/>
    <w:rsid w:val="00D534B3"/>
    <w:rsid w:val="00D534CC"/>
    <w:rsid w:val="00D5352F"/>
    <w:rsid w:val="00D5374E"/>
    <w:rsid w:val="00D5380E"/>
    <w:rsid w:val="00D53A65"/>
    <w:rsid w:val="00D53A7A"/>
    <w:rsid w:val="00D53AAD"/>
    <w:rsid w:val="00D53BB3"/>
    <w:rsid w:val="00D53BDD"/>
    <w:rsid w:val="00D53C1E"/>
    <w:rsid w:val="00D53C97"/>
    <w:rsid w:val="00D53FFA"/>
    <w:rsid w:val="00D5401D"/>
    <w:rsid w:val="00D5418E"/>
    <w:rsid w:val="00D54269"/>
    <w:rsid w:val="00D54925"/>
    <w:rsid w:val="00D54952"/>
    <w:rsid w:val="00D54A7D"/>
    <w:rsid w:val="00D54B42"/>
    <w:rsid w:val="00D54B70"/>
    <w:rsid w:val="00D54E0D"/>
    <w:rsid w:val="00D5507B"/>
    <w:rsid w:val="00D550C3"/>
    <w:rsid w:val="00D5510C"/>
    <w:rsid w:val="00D5528C"/>
    <w:rsid w:val="00D55404"/>
    <w:rsid w:val="00D555C4"/>
    <w:rsid w:val="00D55654"/>
    <w:rsid w:val="00D5576D"/>
    <w:rsid w:val="00D55780"/>
    <w:rsid w:val="00D5587F"/>
    <w:rsid w:val="00D55A6D"/>
    <w:rsid w:val="00D55BAA"/>
    <w:rsid w:val="00D55E31"/>
    <w:rsid w:val="00D55F55"/>
    <w:rsid w:val="00D55F6F"/>
    <w:rsid w:val="00D56049"/>
    <w:rsid w:val="00D56145"/>
    <w:rsid w:val="00D56152"/>
    <w:rsid w:val="00D56215"/>
    <w:rsid w:val="00D5655F"/>
    <w:rsid w:val="00D56618"/>
    <w:rsid w:val="00D56883"/>
    <w:rsid w:val="00D56A88"/>
    <w:rsid w:val="00D56A8C"/>
    <w:rsid w:val="00D56B97"/>
    <w:rsid w:val="00D56EEC"/>
    <w:rsid w:val="00D570CD"/>
    <w:rsid w:val="00D57135"/>
    <w:rsid w:val="00D571FE"/>
    <w:rsid w:val="00D5720E"/>
    <w:rsid w:val="00D572FD"/>
    <w:rsid w:val="00D57352"/>
    <w:rsid w:val="00D57472"/>
    <w:rsid w:val="00D5765A"/>
    <w:rsid w:val="00D576A9"/>
    <w:rsid w:val="00D576D4"/>
    <w:rsid w:val="00D5785C"/>
    <w:rsid w:val="00D57B1C"/>
    <w:rsid w:val="00D57BBB"/>
    <w:rsid w:val="00D57D1B"/>
    <w:rsid w:val="00D57DEF"/>
    <w:rsid w:val="00D57F88"/>
    <w:rsid w:val="00D60026"/>
    <w:rsid w:val="00D6021D"/>
    <w:rsid w:val="00D6034A"/>
    <w:rsid w:val="00D603C8"/>
    <w:rsid w:val="00D60408"/>
    <w:rsid w:val="00D60557"/>
    <w:rsid w:val="00D60763"/>
    <w:rsid w:val="00D60925"/>
    <w:rsid w:val="00D60926"/>
    <w:rsid w:val="00D60A66"/>
    <w:rsid w:val="00D60BBF"/>
    <w:rsid w:val="00D60D0A"/>
    <w:rsid w:val="00D60E00"/>
    <w:rsid w:val="00D60E49"/>
    <w:rsid w:val="00D60ED6"/>
    <w:rsid w:val="00D60F16"/>
    <w:rsid w:val="00D60F58"/>
    <w:rsid w:val="00D610AF"/>
    <w:rsid w:val="00D6115C"/>
    <w:rsid w:val="00D6117E"/>
    <w:rsid w:val="00D611C5"/>
    <w:rsid w:val="00D61258"/>
    <w:rsid w:val="00D61441"/>
    <w:rsid w:val="00D614D9"/>
    <w:rsid w:val="00D6167C"/>
    <w:rsid w:val="00D616D7"/>
    <w:rsid w:val="00D619DF"/>
    <w:rsid w:val="00D61A1D"/>
    <w:rsid w:val="00D61A63"/>
    <w:rsid w:val="00D61CE0"/>
    <w:rsid w:val="00D61E88"/>
    <w:rsid w:val="00D62033"/>
    <w:rsid w:val="00D6229B"/>
    <w:rsid w:val="00D6234F"/>
    <w:rsid w:val="00D62389"/>
    <w:rsid w:val="00D6241D"/>
    <w:rsid w:val="00D6258C"/>
    <w:rsid w:val="00D6265F"/>
    <w:rsid w:val="00D62788"/>
    <w:rsid w:val="00D628A1"/>
    <w:rsid w:val="00D62B80"/>
    <w:rsid w:val="00D62CA8"/>
    <w:rsid w:val="00D62F43"/>
    <w:rsid w:val="00D62FD9"/>
    <w:rsid w:val="00D6319F"/>
    <w:rsid w:val="00D6334C"/>
    <w:rsid w:val="00D63388"/>
    <w:rsid w:val="00D634B9"/>
    <w:rsid w:val="00D635A0"/>
    <w:rsid w:val="00D636E0"/>
    <w:rsid w:val="00D6383F"/>
    <w:rsid w:val="00D63A2E"/>
    <w:rsid w:val="00D63B40"/>
    <w:rsid w:val="00D63B5E"/>
    <w:rsid w:val="00D63C45"/>
    <w:rsid w:val="00D63CA0"/>
    <w:rsid w:val="00D64134"/>
    <w:rsid w:val="00D64180"/>
    <w:rsid w:val="00D6425A"/>
    <w:rsid w:val="00D642F3"/>
    <w:rsid w:val="00D6444C"/>
    <w:rsid w:val="00D6449D"/>
    <w:rsid w:val="00D644B2"/>
    <w:rsid w:val="00D646EA"/>
    <w:rsid w:val="00D64703"/>
    <w:rsid w:val="00D64761"/>
    <w:rsid w:val="00D64859"/>
    <w:rsid w:val="00D6489A"/>
    <w:rsid w:val="00D649D8"/>
    <w:rsid w:val="00D64A2F"/>
    <w:rsid w:val="00D64A3C"/>
    <w:rsid w:val="00D64A88"/>
    <w:rsid w:val="00D64B0C"/>
    <w:rsid w:val="00D64B6F"/>
    <w:rsid w:val="00D64C47"/>
    <w:rsid w:val="00D64E7B"/>
    <w:rsid w:val="00D64F0A"/>
    <w:rsid w:val="00D64F15"/>
    <w:rsid w:val="00D6503D"/>
    <w:rsid w:val="00D65088"/>
    <w:rsid w:val="00D650B5"/>
    <w:rsid w:val="00D65154"/>
    <w:rsid w:val="00D65400"/>
    <w:rsid w:val="00D654A0"/>
    <w:rsid w:val="00D654F3"/>
    <w:rsid w:val="00D6568E"/>
    <w:rsid w:val="00D656D9"/>
    <w:rsid w:val="00D656EF"/>
    <w:rsid w:val="00D65865"/>
    <w:rsid w:val="00D659A6"/>
    <w:rsid w:val="00D659E5"/>
    <w:rsid w:val="00D65A13"/>
    <w:rsid w:val="00D65AC5"/>
    <w:rsid w:val="00D65B49"/>
    <w:rsid w:val="00D65BBA"/>
    <w:rsid w:val="00D65E8C"/>
    <w:rsid w:val="00D65EEA"/>
    <w:rsid w:val="00D66074"/>
    <w:rsid w:val="00D660FC"/>
    <w:rsid w:val="00D66266"/>
    <w:rsid w:val="00D664AD"/>
    <w:rsid w:val="00D664C8"/>
    <w:rsid w:val="00D666FD"/>
    <w:rsid w:val="00D667C7"/>
    <w:rsid w:val="00D66834"/>
    <w:rsid w:val="00D66858"/>
    <w:rsid w:val="00D66AD4"/>
    <w:rsid w:val="00D66BA8"/>
    <w:rsid w:val="00D66CF1"/>
    <w:rsid w:val="00D66D1E"/>
    <w:rsid w:val="00D66E74"/>
    <w:rsid w:val="00D66E96"/>
    <w:rsid w:val="00D66EED"/>
    <w:rsid w:val="00D67047"/>
    <w:rsid w:val="00D672D9"/>
    <w:rsid w:val="00D672F6"/>
    <w:rsid w:val="00D67382"/>
    <w:rsid w:val="00D6738A"/>
    <w:rsid w:val="00D675D3"/>
    <w:rsid w:val="00D6760E"/>
    <w:rsid w:val="00D67627"/>
    <w:rsid w:val="00D67734"/>
    <w:rsid w:val="00D677C7"/>
    <w:rsid w:val="00D6786F"/>
    <w:rsid w:val="00D678DB"/>
    <w:rsid w:val="00D67973"/>
    <w:rsid w:val="00D6799E"/>
    <w:rsid w:val="00D67A7C"/>
    <w:rsid w:val="00D67B5C"/>
    <w:rsid w:val="00D67B8B"/>
    <w:rsid w:val="00D67C19"/>
    <w:rsid w:val="00D67C1C"/>
    <w:rsid w:val="00D67C9A"/>
    <w:rsid w:val="00D67F12"/>
    <w:rsid w:val="00D67F8D"/>
    <w:rsid w:val="00D700BA"/>
    <w:rsid w:val="00D702EB"/>
    <w:rsid w:val="00D7035E"/>
    <w:rsid w:val="00D705EC"/>
    <w:rsid w:val="00D7067D"/>
    <w:rsid w:val="00D70791"/>
    <w:rsid w:val="00D70971"/>
    <w:rsid w:val="00D70A44"/>
    <w:rsid w:val="00D70AE8"/>
    <w:rsid w:val="00D70BA0"/>
    <w:rsid w:val="00D70E01"/>
    <w:rsid w:val="00D70F1E"/>
    <w:rsid w:val="00D7108D"/>
    <w:rsid w:val="00D7112F"/>
    <w:rsid w:val="00D71145"/>
    <w:rsid w:val="00D7117C"/>
    <w:rsid w:val="00D711D6"/>
    <w:rsid w:val="00D71305"/>
    <w:rsid w:val="00D71488"/>
    <w:rsid w:val="00D71646"/>
    <w:rsid w:val="00D71652"/>
    <w:rsid w:val="00D716DD"/>
    <w:rsid w:val="00D7178C"/>
    <w:rsid w:val="00D71832"/>
    <w:rsid w:val="00D7198B"/>
    <w:rsid w:val="00D71AD4"/>
    <w:rsid w:val="00D71B06"/>
    <w:rsid w:val="00D71B6E"/>
    <w:rsid w:val="00D71EEE"/>
    <w:rsid w:val="00D720D4"/>
    <w:rsid w:val="00D7216E"/>
    <w:rsid w:val="00D721E6"/>
    <w:rsid w:val="00D72281"/>
    <w:rsid w:val="00D7236F"/>
    <w:rsid w:val="00D7241C"/>
    <w:rsid w:val="00D72420"/>
    <w:rsid w:val="00D72748"/>
    <w:rsid w:val="00D7287F"/>
    <w:rsid w:val="00D729E7"/>
    <w:rsid w:val="00D72A56"/>
    <w:rsid w:val="00D72AFF"/>
    <w:rsid w:val="00D72B43"/>
    <w:rsid w:val="00D72BC1"/>
    <w:rsid w:val="00D72C17"/>
    <w:rsid w:val="00D72E05"/>
    <w:rsid w:val="00D72F30"/>
    <w:rsid w:val="00D7315D"/>
    <w:rsid w:val="00D7337A"/>
    <w:rsid w:val="00D7363D"/>
    <w:rsid w:val="00D7377C"/>
    <w:rsid w:val="00D738A0"/>
    <w:rsid w:val="00D738B2"/>
    <w:rsid w:val="00D73A64"/>
    <w:rsid w:val="00D73B6F"/>
    <w:rsid w:val="00D73BE6"/>
    <w:rsid w:val="00D73D06"/>
    <w:rsid w:val="00D73E5F"/>
    <w:rsid w:val="00D7402D"/>
    <w:rsid w:val="00D740DB"/>
    <w:rsid w:val="00D7422A"/>
    <w:rsid w:val="00D74285"/>
    <w:rsid w:val="00D74531"/>
    <w:rsid w:val="00D745F4"/>
    <w:rsid w:val="00D74632"/>
    <w:rsid w:val="00D74653"/>
    <w:rsid w:val="00D7467F"/>
    <w:rsid w:val="00D7473F"/>
    <w:rsid w:val="00D74803"/>
    <w:rsid w:val="00D74810"/>
    <w:rsid w:val="00D74856"/>
    <w:rsid w:val="00D74C0E"/>
    <w:rsid w:val="00D74CF0"/>
    <w:rsid w:val="00D74F39"/>
    <w:rsid w:val="00D74F82"/>
    <w:rsid w:val="00D74FCC"/>
    <w:rsid w:val="00D75448"/>
    <w:rsid w:val="00D754CC"/>
    <w:rsid w:val="00D754E9"/>
    <w:rsid w:val="00D75521"/>
    <w:rsid w:val="00D7577F"/>
    <w:rsid w:val="00D75980"/>
    <w:rsid w:val="00D7598E"/>
    <w:rsid w:val="00D75CEF"/>
    <w:rsid w:val="00D75E22"/>
    <w:rsid w:val="00D75F18"/>
    <w:rsid w:val="00D75F62"/>
    <w:rsid w:val="00D7607E"/>
    <w:rsid w:val="00D760ED"/>
    <w:rsid w:val="00D7614D"/>
    <w:rsid w:val="00D762B5"/>
    <w:rsid w:val="00D76404"/>
    <w:rsid w:val="00D765AE"/>
    <w:rsid w:val="00D76615"/>
    <w:rsid w:val="00D76685"/>
    <w:rsid w:val="00D767D9"/>
    <w:rsid w:val="00D76BA7"/>
    <w:rsid w:val="00D76CCA"/>
    <w:rsid w:val="00D76CDC"/>
    <w:rsid w:val="00D77161"/>
    <w:rsid w:val="00D771BA"/>
    <w:rsid w:val="00D772A8"/>
    <w:rsid w:val="00D77391"/>
    <w:rsid w:val="00D77417"/>
    <w:rsid w:val="00D7761C"/>
    <w:rsid w:val="00D7776A"/>
    <w:rsid w:val="00D77981"/>
    <w:rsid w:val="00D779B4"/>
    <w:rsid w:val="00D77A47"/>
    <w:rsid w:val="00D77A48"/>
    <w:rsid w:val="00D77B09"/>
    <w:rsid w:val="00D77C72"/>
    <w:rsid w:val="00D77D51"/>
    <w:rsid w:val="00D77DE8"/>
    <w:rsid w:val="00D77F52"/>
    <w:rsid w:val="00D800F9"/>
    <w:rsid w:val="00D80122"/>
    <w:rsid w:val="00D8034C"/>
    <w:rsid w:val="00D80534"/>
    <w:rsid w:val="00D80696"/>
    <w:rsid w:val="00D8077B"/>
    <w:rsid w:val="00D80D68"/>
    <w:rsid w:val="00D80DFB"/>
    <w:rsid w:val="00D80ED6"/>
    <w:rsid w:val="00D80F32"/>
    <w:rsid w:val="00D81010"/>
    <w:rsid w:val="00D81159"/>
    <w:rsid w:val="00D8141A"/>
    <w:rsid w:val="00D81470"/>
    <w:rsid w:val="00D814EF"/>
    <w:rsid w:val="00D81688"/>
    <w:rsid w:val="00D81721"/>
    <w:rsid w:val="00D8194B"/>
    <w:rsid w:val="00D81A1B"/>
    <w:rsid w:val="00D81A5D"/>
    <w:rsid w:val="00D81A9D"/>
    <w:rsid w:val="00D81C82"/>
    <w:rsid w:val="00D81D03"/>
    <w:rsid w:val="00D81D9A"/>
    <w:rsid w:val="00D820F3"/>
    <w:rsid w:val="00D82100"/>
    <w:rsid w:val="00D821E2"/>
    <w:rsid w:val="00D82332"/>
    <w:rsid w:val="00D82342"/>
    <w:rsid w:val="00D8234D"/>
    <w:rsid w:val="00D823B0"/>
    <w:rsid w:val="00D8245D"/>
    <w:rsid w:val="00D826BD"/>
    <w:rsid w:val="00D826C5"/>
    <w:rsid w:val="00D82A35"/>
    <w:rsid w:val="00D82B43"/>
    <w:rsid w:val="00D82CDC"/>
    <w:rsid w:val="00D82CE4"/>
    <w:rsid w:val="00D82D34"/>
    <w:rsid w:val="00D82D5A"/>
    <w:rsid w:val="00D82E71"/>
    <w:rsid w:val="00D82EC9"/>
    <w:rsid w:val="00D82ED1"/>
    <w:rsid w:val="00D82EF6"/>
    <w:rsid w:val="00D82F43"/>
    <w:rsid w:val="00D831A6"/>
    <w:rsid w:val="00D83230"/>
    <w:rsid w:val="00D832B8"/>
    <w:rsid w:val="00D835A0"/>
    <w:rsid w:val="00D8371A"/>
    <w:rsid w:val="00D838BD"/>
    <w:rsid w:val="00D83945"/>
    <w:rsid w:val="00D83A84"/>
    <w:rsid w:val="00D83BB1"/>
    <w:rsid w:val="00D83C18"/>
    <w:rsid w:val="00D83D7A"/>
    <w:rsid w:val="00D83D9E"/>
    <w:rsid w:val="00D840C7"/>
    <w:rsid w:val="00D840E0"/>
    <w:rsid w:val="00D84215"/>
    <w:rsid w:val="00D84258"/>
    <w:rsid w:val="00D842AB"/>
    <w:rsid w:val="00D84315"/>
    <w:rsid w:val="00D845A7"/>
    <w:rsid w:val="00D8468D"/>
    <w:rsid w:val="00D84692"/>
    <w:rsid w:val="00D846F6"/>
    <w:rsid w:val="00D849CB"/>
    <w:rsid w:val="00D84A3A"/>
    <w:rsid w:val="00D84AEB"/>
    <w:rsid w:val="00D84C00"/>
    <w:rsid w:val="00D84DF8"/>
    <w:rsid w:val="00D84E5A"/>
    <w:rsid w:val="00D84ECB"/>
    <w:rsid w:val="00D84FAF"/>
    <w:rsid w:val="00D85073"/>
    <w:rsid w:val="00D8507C"/>
    <w:rsid w:val="00D851A1"/>
    <w:rsid w:val="00D85371"/>
    <w:rsid w:val="00D85397"/>
    <w:rsid w:val="00D853F7"/>
    <w:rsid w:val="00D8542C"/>
    <w:rsid w:val="00D855E4"/>
    <w:rsid w:val="00D85C7A"/>
    <w:rsid w:val="00D85EBC"/>
    <w:rsid w:val="00D85EBE"/>
    <w:rsid w:val="00D85F86"/>
    <w:rsid w:val="00D86086"/>
    <w:rsid w:val="00D861B4"/>
    <w:rsid w:val="00D86456"/>
    <w:rsid w:val="00D864A1"/>
    <w:rsid w:val="00D86714"/>
    <w:rsid w:val="00D86722"/>
    <w:rsid w:val="00D867DD"/>
    <w:rsid w:val="00D86A27"/>
    <w:rsid w:val="00D86AFA"/>
    <w:rsid w:val="00D86BFF"/>
    <w:rsid w:val="00D86D70"/>
    <w:rsid w:val="00D8707C"/>
    <w:rsid w:val="00D87283"/>
    <w:rsid w:val="00D872B7"/>
    <w:rsid w:val="00D87307"/>
    <w:rsid w:val="00D87342"/>
    <w:rsid w:val="00D87550"/>
    <w:rsid w:val="00D8758E"/>
    <w:rsid w:val="00D8762C"/>
    <w:rsid w:val="00D877B5"/>
    <w:rsid w:val="00D87860"/>
    <w:rsid w:val="00D87863"/>
    <w:rsid w:val="00D8798E"/>
    <w:rsid w:val="00D87AE7"/>
    <w:rsid w:val="00D87B1A"/>
    <w:rsid w:val="00D87C5C"/>
    <w:rsid w:val="00D87DF2"/>
    <w:rsid w:val="00D90127"/>
    <w:rsid w:val="00D906AB"/>
    <w:rsid w:val="00D907A1"/>
    <w:rsid w:val="00D907E0"/>
    <w:rsid w:val="00D9089F"/>
    <w:rsid w:val="00D90B86"/>
    <w:rsid w:val="00D90BA5"/>
    <w:rsid w:val="00D90D31"/>
    <w:rsid w:val="00D90D79"/>
    <w:rsid w:val="00D90E35"/>
    <w:rsid w:val="00D9115B"/>
    <w:rsid w:val="00D9127B"/>
    <w:rsid w:val="00D91380"/>
    <w:rsid w:val="00D913B3"/>
    <w:rsid w:val="00D913F5"/>
    <w:rsid w:val="00D91459"/>
    <w:rsid w:val="00D914C2"/>
    <w:rsid w:val="00D9158C"/>
    <w:rsid w:val="00D9169F"/>
    <w:rsid w:val="00D9172B"/>
    <w:rsid w:val="00D918D7"/>
    <w:rsid w:val="00D91A92"/>
    <w:rsid w:val="00D91B8C"/>
    <w:rsid w:val="00D91BA3"/>
    <w:rsid w:val="00D91D81"/>
    <w:rsid w:val="00D91E49"/>
    <w:rsid w:val="00D91F3B"/>
    <w:rsid w:val="00D91F83"/>
    <w:rsid w:val="00D920BA"/>
    <w:rsid w:val="00D92103"/>
    <w:rsid w:val="00D9231F"/>
    <w:rsid w:val="00D92322"/>
    <w:rsid w:val="00D92743"/>
    <w:rsid w:val="00D9278F"/>
    <w:rsid w:val="00D929B0"/>
    <w:rsid w:val="00D92A95"/>
    <w:rsid w:val="00D92B7D"/>
    <w:rsid w:val="00D92CA7"/>
    <w:rsid w:val="00D92E7D"/>
    <w:rsid w:val="00D9355F"/>
    <w:rsid w:val="00D935BE"/>
    <w:rsid w:val="00D9365C"/>
    <w:rsid w:val="00D939C5"/>
    <w:rsid w:val="00D93A39"/>
    <w:rsid w:val="00D93A54"/>
    <w:rsid w:val="00D93AED"/>
    <w:rsid w:val="00D93C33"/>
    <w:rsid w:val="00D93FE3"/>
    <w:rsid w:val="00D9409F"/>
    <w:rsid w:val="00D940BA"/>
    <w:rsid w:val="00D940BD"/>
    <w:rsid w:val="00D940D6"/>
    <w:rsid w:val="00D94174"/>
    <w:rsid w:val="00D94305"/>
    <w:rsid w:val="00D94354"/>
    <w:rsid w:val="00D944D4"/>
    <w:rsid w:val="00D9454C"/>
    <w:rsid w:val="00D94744"/>
    <w:rsid w:val="00D94766"/>
    <w:rsid w:val="00D94839"/>
    <w:rsid w:val="00D948C6"/>
    <w:rsid w:val="00D94912"/>
    <w:rsid w:val="00D94AFD"/>
    <w:rsid w:val="00D94B4B"/>
    <w:rsid w:val="00D94D28"/>
    <w:rsid w:val="00D94D51"/>
    <w:rsid w:val="00D94D73"/>
    <w:rsid w:val="00D94DDF"/>
    <w:rsid w:val="00D94DE1"/>
    <w:rsid w:val="00D95029"/>
    <w:rsid w:val="00D95039"/>
    <w:rsid w:val="00D9506C"/>
    <w:rsid w:val="00D9512E"/>
    <w:rsid w:val="00D9516A"/>
    <w:rsid w:val="00D9522F"/>
    <w:rsid w:val="00D95245"/>
    <w:rsid w:val="00D95325"/>
    <w:rsid w:val="00D9548B"/>
    <w:rsid w:val="00D9593E"/>
    <w:rsid w:val="00D95C94"/>
    <w:rsid w:val="00D95E4B"/>
    <w:rsid w:val="00D9608B"/>
    <w:rsid w:val="00D96139"/>
    <w:rsid w:val="00D96202"/>
    <w:rsid w:val="00D9622C"/>
    <w:rsid w:val="00D9648A"/>
    <w:rsid w:val="00D964B4"/>
    <w:rsid w:val="00D9662E"/>
    <w:rsid w:val="00D96749"/>
    <w:rsid w:val="00D96901"/>
    <w:rsid w:val="00D96A7B"/>
    <w:rsid w:val="00D96B58"/>
    <w:rsid w:val="00D96CEA"/>
    <w:rsid w:val="00D96E28"/>
    <w:rsid w:val="00D96F4C"/>
    <w:rsid w:val="00D9705B"/>
    <w:rsid w:val="00D9713B"/>
    <w:rsid w:val="00D97141"/>
    <w:rsid w:val="00D973DA"/>
    <w:rsid w:val="00D97694"/>
    <w:rsid w:val="00D977E6"/>
    <w:rsid w:val="00D97838"/>
    <w:rsid w:val="00D97968"/>
    <w:rsid w:val="00D97B95"/>
    <w:rsid w:val="00D97BDE"/>
    <w:rsid w:val="00D97CF4"/>
    <w:rsid w:val="00D97E31"/>
    <w:rsid w:val="00D97E60"/>
    <w:rsid w:val="00D97E70"/>
    <w:rsid w:val="00D97E83"/>
    <w:rsid w:val="00D97F13"/>
    <w:rsid w:val="00D97FCE"/>
    <w:rsid w:val="00D9FECA"/>
    <w:rsid w:val="00DA00E5"/>
    <w:rsid w:val="00DA0110"/>
    <w:rsid w:val="00DA0126"/>
    <w:rsid w:val="00DA019F"/>
    <w:rsid w:val="00DA03C5"/>
    <w:rsid w:val="00DA0635"/>
    <w:rsid w:val="00DA06B1"/>
    <w:rsid w:val="00DA0AEA"/>
    <w:rsid w:val="00DA0C14"/>
    <w:rsid w:val="00DA0C86"/>
    <w:rsid w:val="00DA0C97"/>
    <w:rsid w:val="00DA0E8A"/>
    <w:rsid w:val="00DA0ED7"/>
    <w:rsid w:val="00DA0F9B"/>
    <w:rsid w:val="00DA1308"/>
    <w:rsid w:val="00DA1406"/>
    <w:rsid w:val="00DA14C8"/>
    <w:rsid w:val="00DA173B"/>
    <w:rsid w:val="00DA1951"/>
    <w:rsid w:val="00DA196C"/>
    <w:rsid w:val="00DA1A7E"/>
    <w:rsid w:val="00DA1C36"/>
    <w:rsid w:val="00DA1C4A"/>
    <w:rsid w:val="00DA1D77"/>
    <w:rsid w:val="00DA1EB6"/>
    <w:rsid w:val="00DA2047"/>
    <w:rsid w:val="00DA2124"/>
    <w:rsid w:val="00DA223A"/>
    <w:rsid w:val="00DA2418"/>
    <w:rsid w:val="00DA2532"/>
    <w:rsid w:val="00DA253B"/>
    <w:rsid w:val="00DA2853"/>
    <w:rsid w:val="00DA28C4"/>
    <w:rsid w:val="00DA2C8A"/>
    <w:rsid w:val="00DA2D02"/>
    <w:rsid w:val="00DA3058"/>
    <w:rsid w:val="00DA305C"/>
    <w:rsid w:val="00DA32E3"/>
    <w:rsid w:val="00DA33CB"/>
    <w:rsid w:val="00DA34AC"/>
    <w:rsid w:val="00DA3764"/>
    <w:rsid w:val="00DA3863"/>
    <w:rsid w:val="00DA3870"/>
    <w:rsid w:val="00DA38A0"/>
    <w:rsid w:val="00DA38D1"/>
    <w:rsid w:val="00DA391F"/>
    <w:rsid w:val="00DA3937"/>
    <w:rsid w:val="00DA3BEF"/>
    <w:rsid w:val="00DA3DA3"/>
    <w:rsid w:val="00DA3DA5"/>
    <w:rsid w:val="00DA402C"/>
    <w:rsid w:val="00DA4197"/>
    <w:rsid w:val="00DA41A3"/>
    <w:rsid w:val="00DA41D9"/>
    <w:rsid w:val="00DA4318"/>
    <w:rsid w:val="00DA4340"/>
    <w:rsid w:val="00DA46E8"/>
    <w:rsid w:val="00DA4709"/>
    <w:rsid w:val="00DA47A6"/>
    <w:rsid w:val="00DA485C"/>
    <w:rsid w:val="00DA4880"/>
    <w:rsid w:val="00DA4928"/>
    <w:rsid w:val="00DA4ADF"/>
    <w:rsid w:val="00DA4C23"/>
    <w:rsid w:val="00DA4CA1"/>
    <w:rsid w:val="00DA4CF9"/>
    <w:rsid w:val="00DA4E9A"/>
    <w:rsid w:val="00DA5010"/>
    <w:rsid w:val="00DA5068"/>
    <w:rsid w:val="00DA518D"/>
    <w:rsid w:val="00DA5237"/>
    <w:rsid w:val="00DA541F"/>
    <w:rsid w:val="00DA5427"/>
    <w:rsid w:val="00DA54C3"/>
    <w:rsid w:val="00DA5734"/>
    <w:rsid w:val="00DA5A3B"/>
    <w:rsid w:val="00DA5BC8"/>
    <w:rsid w:val="00DA5E2A"/>
    <w:rsid w:val="00DA5E46"/>
    <w:rsid w:val="00DA5F90"/>
    <w:rsid w:val="00DA60CD"/>
    <w:rsid w:val="00DA61F5"/>
    <w:rsid w:val="00DA6445"/>
    <w:rsid w:val="00DA6493"/>
    <w:rsid w:val="00DA66F5"/>
    <w:rsid w:val="00DA67E5"/>
    <w:rsid w:val="00DA68C3"/>
    <w:rsid w:val="00DA68D3"/>
    <w:rsid w:val="00DA6A1E"/>
    <w:rsid w:val="00DA6A56"/>
    <w:rsid w:val="00DA6C8C"/>
    <w:rsid w:val="00DA6DB8"/>
    <w:rsid w:val="00DA6E21"/>
    <w:rsid w:val="00DA7002"/>
    <w:rsid w:val="00DA70B1"/>
    <w:rsid w:val="00DA7134"/>
    <w:rsid w:val="00DA717A"/>
    <w:rsid w:val="00DA71CD"/>
    <w:rsid w:val="00DA72C3"/>
    <w:rsid w:val="00DA74E7"/>
    <w:rsid w:val="00DA7513"/>
    <w:rsid w:val="00DA7984"/>
    <w:rsid w:val="00DA7B50"/>
    <w:rsid w:val="00DA7C72"/>
    <w:rsid w:val="00DA7EF9"/>
    <w:rsid w:val="00DA7FAD"/>
    <w:rsid w:val="00DB0056"/>
    <w:rsid w:val="00DB0147"/>
    <w:rsid w:val="00DB02DF"/>
    <w:rsid w:val="00DB0387"/>
    <w:rsid w:val="00DB069D"/>
    <w:rsid w:val="00DB0733"/>
    <w:rsid w:val="00DB0783"/>
    <w:rsid w:val="00DB08DB"/>
    <w:rsid w:val="00DB0A40"/>
    <w:rsid w:val="00DB0C42"/>
    <w:rsid w:val="00DB0DE4"/>
    <w:rsid w:val="00DB0E5B"/>
    <w:rsid w:val="00DB0F8B"/>
    <w:rsid w:val="00DB10F7"/>
    <w:rsid w:val="00DB11B8"/>
    <w:rsid w:val="00DB1286"/>
    <w:rsid w:val="00DB1374"/>
    <w:rsid w:val="00DB13BE"/>
    <w:rsid w:val="00DB1488"/>
    <w:rsid w:val="00DB1572"/>
    <w:rsid w:val="00DB1580"/>
    <w:rsid w:val="00DB16BD"/>
    <w:rsid w:val="00DB188C"/>
    <w:rsid w:val="00DB1B4D"/>
    <w:rsid w:val="00DB1BA6"/>
    <w:rsid w:val="00DB1CC3"/>
    <w:rsid w:val="00DB1D39"/>
    <w:rsid w:val="00DB1E9E"/>
    <w:rsid w:val="00DB2060"/>
    <w:rsid w:val="00DB20FF"/>
    <w:rsid w:val="00DB21B2"/>
    <w:rsid w:val="00DB2226"/>
    <w:rsid w:val="00DB223D"/>
    <w:rsid w:val="00DB232B"/>
    <w:rsid w:val="00DB246F"/>
    <w:rsid w:val="00DB24C2"/>
    <w:rsid w:val="00DB2539"/>
    <w:rsid w:val="00DB255B"/>
    <w:rsid w:val="00DB26B3"/>
    <w:rsid w:val="00DB28B3"/>
    <w:rsid w:val="00DB2AEE"/>
    <w:rsid w:val="00DB2C5A"/>
    <w:rsid w:val="00DB2DF5"/>
    <w:rsid w:val="00DB2EEB"/>
    <w:rsid w:val="00DB30DB"/>
    <w:rsid w:val="00DB3101"/>
    <w:rsid w:val="00DB31BA"/>
    <w:rsid w:val="00DB32D8"/>
    <w:rsid w:val="00DB32E4"/>
    <w:rsid w:val="00DB35CE"/>
    <w:rsid w:val="00DB3625"/>
    <w:rsid w:val="00DB37AB"/>
    <w:rsid w:val="00DB3A6B"/>
    <w:rsid w:val="00DB3AB1"/>
    <w:rsid w:val="00DB3B63"/>
    <w:rsid w:val="00DB3BAB"/>
    <w:rsid w:val="00DB3C75"/>
    <w:rsid w:val="00DB3C98"/>
    <w:rsid w:val="00DB3ECC"/>
    <w:rsid w:val="00DB3FAB"/>
    <w:rsid w:val="00DB402C"/>
    <w:rsid w:val="00DB40B2"/>
    <w:rsid w:val="00DB4163"/>
    <w:rsid w:val="00DB42A5"/>
    <w:rsid w:val="00DB42E4"/>
    <w:rsid w:val="00DB46FF"/>
    <w:rsid w:val="00DB48DB"/>
    <w:rsid w:val="00DB4A3D"/>
    <w:rsid w:val="00DB4AB7"/>
    <w:rsid w:val="00DB4DEF"/>
    <w:rsid w:val="00DB4E73"/>
    <w:rsid w:val="00DB50FC"/>
    <w:rsid w:val="00DB51B3"/>
    <w:rsid w:val="00DB52ED"/>
    <w:rsid w:val="00DB54C9"/>
    <w:rsid w:val="00DB5532"/>
    <w:rsid w:val="00DB5550"/>
    <w:rsid w:val="00DB55FA"/>
    <w:rsid w:val="00DB589E"/>
    <w:rsid w:val="00DB58A1"/>
    <w:rsid w:val="00DB5ED5"/>
    <w:rsid w:val="00DB5FCE"/>
    <w:rsid w:val="00DB6021"/>
    <w:rsid w:val="00DB6107"/>
    <w:rsid w:val="00DB61DC"/>
    <w:rsid w:val="00DB6577"/>
    <w:rsid w:val="00DB6582"/>
    <w:rsid w:val="00DB65B3"/>
    <w:rsid w:val="00DB67D1"/>
    <w:rsid w:val="00DB6924"/>
    <w:rsid w:val="00DB69AC"/>
    <w:rsid w:val="00DB69C2"/>
    <w:rsid w:val="00DB69E8"/>
    <w:rsid w:val="00DB6A2A"/>
    <w:rsid w:val="00DB6BAA"/>
    <w:rsid w:val="00DB6BAB"/>
    <w:rsid w:val="00DB6C08"/>
    <w:rsid w:val="00DB70F3"/>
    <w:rsid w:val="00DB73C2"/>
    <w:rsid w:val="00DB75C0"/>
    <w:rsid w:val="00DB76ED"/>
    <w:rsid w:val="00DB7777"/>
    <w:rsid w:val="00DB77E4"/>
    <w:rsid w:val="00DB7B9B"/>
    <w:rsid w:val="00DB7BED"/>
    <w:rsid w:val="00DB7CB1"/>
    <w:rsid w:val="00DB7EBF"/>
    <w:rsid w:val="00DB7F44"/>
    <w:rsid w:val="00DC0191"/>
    <w:rsid w:val="00DC0244"/>
    <w:rsid w:val="00DC0320"/>
    <w:rsid w:val="00DC050B"/>
    <w:rsid w:val="00DC05CF"/>
    <w:rsid w:val="00DC0633"/>
    <w:rsid w:val="00DC071B"/>
    <w:rsid w:val="00DC0758"/>
    <w:rsid w:val="00DC0A04"/>
    <w:rsid w:val="00DC0A5E"/>
    <w:rsid w:val="00DC0B81"/>
    <w:rsid w:val="00DC0D5E"/>
    <w:rsid w:val="00DC0FC3"/>
    <w:rsid w:val="00DC12A8"/>
    <w:rsid w:val="00DC13C9"/>
    <w:rsid w:val="00DC147B"/>
    <w:rsid w:val="00DC14A7"/>
    <w:rsid w:val="00DC14C5"/>
    <w:rsid w:val="00DC164A"/>
    <w:rsid w:val="00DC166A"/>
    <w:rsid w:val="00DC176D"/>
    <w:rsid w:val="00DC1933"/>
    <w:rsid w:val="00DC197E"/>
    <w:rsid w:val="00DC1AD2"/>
    <w:rsid w:val="00DC1BAB"/>
    <w:rsid w:val="00DC1F06"/>
    <w:rsid w:val="00DC2083"/>
    <w:rsid w:val="00DC22A6"/>
    <w:rsid w:val="00DC2392"/>
    <w:rsid w:val="00DC23B9"/>
    <w:rsid w:val="00DC256D"/>
    <w:rsid w:val="00DC25CC"/>
    <w:rsid w:val="00DC283B"/>
    <w:rsid w:val="00DC2896"/>
    <w:rsid w:val="00DC2970"/>
    <w:rsid w:val="00DC2993"/>
    <w:rsid w:val="00DC2A25"/>
    <w:rsid w:val="00DC2A4C"/>
    <w:rsid w:val="00DC2AC5"/>
    <w:rsid w:val="00DC2AF4"/>
    <w:rsid w:val="00DC2E9A"/>
    <w:rsid w:val="00DC2E9B"/>
    <w:rsid w:val="00DC2EFF"/>
    <w:rsid w:val="00DC3255"/>
    <w:rsid w:val="00DC338A"/>
    <w:rsid w:val="00DC33C6"/>
    <w:rsid w:val="00DC33EF"/>
    <w:rsid w:val="00DC35FE"/>
    <w:rsid w:val="00DC3650"/>
    <w:rsid w:val="00DC37CF"/>
    <w:rsid w:val="00DC3902"/>
    <w:rsid w:val="00DC3A39"/>
    <w:rsid w:val="00DC3AA9"/>
    <w:rsid w:val="00DC3CBA"/>
    <w:rsid w:val="00DC3CC7"/>
    <w:rsid w:val="00DC3EC1"/>
    <w:rsid w:val="00DC3F4E"/>
    <w:rsid w:val="00DC3FCD"/>
    <w:rsid w:val="00DC4051"/>
    <w:rsid w:val="00DC406F"/>
    <w:rsid w:val="00DC4214"/>
    <w:rsid w:val="00DC423B"/>
    <w:rsid w:val="00DC425A"/>
    <w:rsid w:val="00DC42B5"/>
    <w:rsid w:val="00DC433A"/>
    <w:rsid w:val="00DC4544"/>
    <w:rsid w:val="00DC45D7"/>
    <w:rsid w:val="00DC4653"/>
    <w:rsid w:val="00DC4715"/>
    <w:rsid w:val="00DC4A76"/>
    <w:rsid w:val="00DC4AA9"/>
    <w:rsid w:val="00DC4ACA"/>
    <w:rsid w:val="00DC4C75"/>
    <w:rsid w:val="00DC4FC9"/>
    <w:rsid w:val="00DC4FE4"/>
    <w:rsid w:val="00DC5270"/>
    <w:rsid w:val="00DC53BA"/>
    <w:rsid w:val="00DC576A"/>
    <w:rsid w:val="00DC5846"/>
    <w:rsid w:val="00DC59C2"/>
    <w:rsid w:val="00DC5A79"/>
    <w:rsid w:val="00DC6047"/>
    <w:rsid w:val="00DC6318"/>
    <w:rsid w:val="00DC65BE"/>
    <w:rsid w:val="00DC6742"/>
    <w:rsid w:val="00DC6967"/>
    <w:rsid w:val="00DC6983"/>
    <w:rsid w:val="00DC6E67"/>
    <w:rsid w:val="00DC6F9C"/>
    <w:rsid w:val="00DC6FE2"/>
    <w:rsid w:val="00DC706B"/>
    <w:rsid w:val="00DC73DD"/>
    <w:rsid w:val="00DC7440"/>
    <w:rsid w:val="00DC74A9"/>
    <w:rsid w:val="00DC74E1"/>
    <w:rsid w:val="00DC762D"/>
    <w:rsid w:val="00DC7881"/>
    <w:rsid w:val="00DC78E0"/>
    <w:rsid w:val="00DC7989"/>
    <w:rsid w:val="00DC7D72"/>
    <w:rsid w:val="00DC7DAF"/>
    <w:rsid w:val="00DC7E49"/>
    <w:rsid w:val="00DC7EF4"/>
    <w:rsid w:val="00DC7F8D"/>
    <w:rsid w:val="00DD024D"/>
    <w:rsid w:val="00DD02E3"/>
    <w:rsid w:val="00DD064D"/>
    <w:rsid w:val="00DD088A"/>
    <w:rsid w:val="00DD0913"/>
    <w:rsid w:val="00DD0A8C"/>
    <w:rsid w:val="00DD0AF8"/>
    <w:rsid w:val="00DD0B47"/>
    <w:rsid w:val="00DD0B6B"/>
    <w:rsid w:val="00DD0C21"/>
    <w:rsid w:val="00DD115F"/>
    <w:rsid w:val="00DD13B1"/>
    <w:rsid w:val="00DD157A"/>
    <w:rsid w:val="00DD159D"/>
    <w:rsid w:val="00DD15CF"/>
    <w:rsid w:val="00DD166C"/>
    <w:rsid w:val="00DD18A7"/>
    <w:rsid w:val="00DD1930"/>
    <w:rsid w:val="00DD1974"/>
    <w:rsid w:val="00DD1B78"/>
    <w:rsid w:val="00DD1B94"/>
    <w:rsid w:val="00DD1BF1"/>
    <w:rsid w:val="00DD1EBF"/>
    <w:rsid w:val="00DD2154"/>
    <w:rsid w:val="00DD21B3"/>
    <w:rsid w:val="00DD21DF"/>
    <w:rsid w:val="00DD22AC"/>
    <w:rsid w:val="00DD2306"/>
    <w:rsid w:val="00DD24C3"/>
    <w:rsid w:val="00DD2568"/>
    <w:rsid w:val="00DD25C4"/>
    <w:rsid w:val="00DD2688"/>
    <w:rsid w:val="00DD277F"/>
    <w:rsid w:val="00DD27E5"/>
    <w:rsid w:val="00DD2DAA"/>
    <w:rsid w:val="00DD2E65"/>
    <w:rsid w:val="00DD2EA2"/>
    <w:rsid w:val="00DD2EE6"/>
    <w:rsid w:val="00DD2F4E"/>
    <w:rsid w:val="00DD2F76"/>
    <w:rsid w:val="00DD2FA8"/>
    <w:rsid w:val="00DD2FB6"/>
    <w:rsid w:val="00DD319E"/>
    <w:rsid w:val="00DD33FD"/>
    <w:rsid w:val="00DD34BE"/>
    <w:rsid w:val="00DD3581"/>
    <w:rsid w:val="00DD35F3"/>
    <w:rsid w:val="00DD3629"/>
    <w:rsid w:val="00DD3686"/>
    <w:rsid w:val="00DD3786"/>
    <w:rsid w:val="00DD378E"/>
    <w:rsid w:val="00DD37CA"/>
    <w:rsid w:val="00DD38B0"/>
    <w:rsid w:val="00DD3901"/>
    <w:rsid w:val="00DD39DC"/>
    <w:rsid w:val="00DD3B07"/>
    <w:rsid w:val="00DD3B8A"/>
    <w:rsid w:val="00DD3BC5"/>
    <w:rsid w:val="00DD3C6F"/>
    <w:rsid w:val="00DD3EFB"/>
    <w:rsid w:val="00DD3FAC"/>
    <w:rsid w:val="00DD403E"/>
    <w:rsid w:val="00DD4422"/>
    <w:rsid w:val="00DD4477"/>
    <w:rsid w:val="00DD44EC"/>
    <w:rsid w:val="00DD4536"/>
    <w:rsid w:val="00DD45DB"/>
    <w:rsid w:val="00DD4706"/>
    <w:rsid w:val="00DD479F"/>
    <w:rsid w:val="00DD47EB"/>
    <w:rsid w:val="00DD49DC"/>
    <w:rsid w:val="00DD4B52"/>
    <w:rsid w:val="00DD4BDB"/>
    <w:rsid w:val="00DD4BE7"/>
    <w:rsid w:val="00DD4D01"/>
    <w:rsid w:val="00DD4EE5"/>
    <w:rsid w:val="00DD5102"/>
    <w:rsid w:val="00DD511E"/>
    <w:rsid w:val="00DD522F"/>
    <w:rsid w:val="00DD533B"/>
    <w:rsid w:val="00DD5346"/>
    <w:rsid w:val="00DD5672"/>
    <w:rsid w:val="00DD56BA"/>
    <w:rsid w:val="00DD570C"/>
    <w:rsid w:val="00DD5720"/>
    <w:rsid w:val="00DD57B7"/>
    <w:rsid w:val="00DD5815"/>
    <w:rsid w:val="00DD5869"/>
    <w:rsid w:val="00DD58F9"/>
    <w:rsid w:val="00DD597F"/>
    <w:rsid w:val="00DD5982"/>
    <w:rsid w:val="00DD5AEE"/>
    <w:rsid w:val="00DD5B34"/>
    <w:rsid w:val="00DD5B5C"/>
    <w:rsid w:val="00DD5BFD"/>
    <w:rsid w:val="00DD5EDA"/>
    <w:rsid w:val="00DD5F41"/>
    <w:rsid w:val="00DD5FB4"/>
    <w:rsid w:val="00DD6148"/>
    <w:rsid w:val="00DD621E"/>
    <w:rsid w:val="00DD6419"/>
    <w:rsid w:val="00DD6653"/>
    <w:rsid w:val="00DD6667"/>
    <w:rsid w:val="00DD66FB"/>
    <w:rsid w:val="00DD6809"/>
    <w:rsid w:val="00DD6895"/>
    <w:rsid w:val="00DD68E7"/>
    <w:rsid w:val="00DD6C4F"/>
    <w:rsid w:val="00DD6D3F"/>
    <w:rsid w:val="00DD6DD4"/>
    <w:rsid w:val="00DD6F32"/>
    <w:rsid w:val="00DD6F3B"/>
    <w:rsid w:val="00DD6FE0"/>
    <w:rsid w:val="00DD6FEB"/>
    <w:rsid w:val="00DD7084"/>
    <w:rsid w:val="00DD70AF"/>
    <w:rsid w:val="00DD7164"/>
    <w:rsid w:val="00DD71D9"/>
    <w:rsid w:val="00DD7267"/>
    <w:rsid w:val="00DD74BC"/>
    <w:rsid w:val="00DD752E"/>
    <w:rsid w:val="00DD757B"/>
    <w:rsid w:val="00DD76FA"/>
    <w:rsid w:val="00DD7759"/>
    <w:rsid w:val="00DD7826"/>
    <w:rsid w:val="00DD7829"/>
    <w:rsid w:val="00DD7945"/>
    <w:rsid w:val="00DD797D"/>
    <w:rsid w:val="00DD7E70"/>
    <w:rsid w:val="00DD7F3A"/>
    <w:rsid w:val="00DD7F85"/>
    <w:rsid w:val="00DE01DE"/>
    <w:rsid w:val="00DE045D"/>
    <w:rsid w:val="00DE04DA"/>
    <w:rsid w:val="00DE05C8"/>
    <w:rsid w:val="00DE07A5"/>
    <w:rsid w:val="00DE086E"/>
    <w:rsid w:val="00DE09A1"/>
    <w:rsid w:val="00DE0A8E"/>
    <w:rsid w:val="00DE0A8F"/>
    <w:rsid w:val="00DE0AA8"/>
    <w:rsid w:val="00DE0B18"/>
    <w:rsid w:val="00DE0B9A"/>
    <w:rsid w:val="00DE0D7C"/>
    <w:rsid w:val="00DE0E27"/>
    <w:rsid w:val="00DE0E7E"/>
    <w:rsid w:val="00DE0EC9"/>
    <w:rsid w:val="00DE1103"/>
    <w:rsid w:val="00DE11E5"/>
    <w:rsid w:val="00DE13EC"/>
    <w:rsid w:val="00DE162B"/>
    <w:rsid w:val="00DE169F"/>
    <w:rsid w:val="00DE16F4"/>
    <w:rsid w:val="00DE17A0"/>
    <w:rsid w:val="00DE1829"/>
    <w:rsid w:val="00DE1B12"/>
    <w:rsid w:val="00DE1CEE"/>
    <w:rsid w:val="00DE1F02"/>
    <w:rsid w:val="00DE1FAF"/>
    <w:rsid w:val="00DE1FFC"/>
    <w:rsid w:val="00DE2012"/>
    <w:rsid w:val="00DE204F"/>
    <w:rsid w:val="00DE24D4"/>
    <w:rsid w:val="00DE2ADA"/>
    <w:rsid w:val="00DE2BA6"/>
    <w:rsid w:val="00DE2BE6"/>
    <w:rsid w:val="00DE2C5F"/>
    <w:rsid w:val="00DE2CA4"/>
    <w:rsid w:val="00DE2CD3"/>
    <w:rsid w:val="00DE2CE3"/>
    <w:rsid w:val="00DE2D0F"/>
    <w:rsid w:val="00DE2F09"/>
    <w:rsid w:val="00DE2FDA"/>
    <w:rsid w:val="00DE3001"/>
    <w:rsid w:val="00DE3123"/>
    <w:rsid w:val="00DE32D0"/>
    <w:rsid w:val="00DE338E"/>
    <w:rsid w:val="00DE34E4"/>
    <w:rsid w:val="00DE3534"/>
    <w:rsid w:val="00DE3599"/>
    <w:rsid w:val="00DE36A5"/>
    <w:rsid w:val="00DE38C4"/>
    <w:rsid w:val="00DE38CC"/>
    <w:rsid w:val="00DE39EC"/>
    <w:rsid w:val="00DE3B3F"/>
    <w:rsid w:val="00DE3B82"/>
    <w:rsid w:val="00DE3BD6"/>
    <w:rsid w:val="00DE3D12"/>
    <w:rsid w:val="00DE3D28"/>
    <w:rsid w:val="00DE3D89"/>
    <w:rsid w:val="00DE3DCD"/>
    <w:rsid w:val="00DE3E4C"/>
    <w:rsid w:val="00DE3EB9"/>
    <w:rsid w:val="00DE3F52"/>
    <w:rsid w:val="00DE3FDA"/>
    <w:rsid w:val="00DE40AA"/>
    <w:rsid w:val="00DE40FE"/>
    <w:rsid w:val="00DE411B"/>
    <w:rsid w:val="00DE414D"/>
    <w:rsid w:val="00DE4165"/>
    <w:rsid w:val="00DE41A0"/>
    <w:rsid w:val="00DE427F"/>
    <w:rsid w:val="00DE429D"/>
    <w:rsid w:val="00DE4406"/>
    <w:rsid w:val="00DE44AA"/>
    <w:rsid w:val="00DE45BA"/>
    <w:rsid w:val="00DE4615"/>
    <w:rsid w:val="00DE498E"/>
    <w:rsid w:val="00DE49DD"/>
    <w:rsid w:val="00DE4AF3"/>
    <w:rsid w:val="00DE4DEF"/>
    <w:rsid w:val="00DE4DFA"/>
    <w:rsid w:val="00DE4EC9"/>
    <w:rsid w:val="00DE51A6"/>
    <w:rsid w:val="00DE5205"/>
    <w:rsid w:val="00DE52FC"/>
    <w:rsid w:val="00DE53C5"/>
    <w:rsid w:val="00DE53E0"/>
    <w:rsid w:val="00DE55B3"/>
    <w:rsid w:val="00DE5809"/>
    <w:rsid w:val="00DE59B7"/>
    <w:rsid w:val="00DE5AC3"/>
    <w:rsid w:val="00DE5AC7"/>
    <w:rsid w:val="00DE5B7D"/>
    <w:rsid w:val="00DE5D26"/>
    <w:rsid w:val="00DE5D4E"/>
    <w:rsid w:val="00DE5FF3"/>
    <w:rsid w:val="00DE618E"/>
    <w:rsid w:val="00DE6220"/>
    <w:rsid w:val="00DE6253"/>
    <w:rsid w:val="00DE6346"/>
    <w:rsid w:val="00DE6392"/>
    <w:rsid w:val="00DE63B2"/>
    <w:rsid w:val="00DE644B"/>
    <w:rsid w:val="00DE6521"/>
    <w:rsid w:val="00DE653A"/>
    <w:rsid w:val="00DE65D1"/>
    <w:rsid w:val="00DE65FA"/>
    <w:rsid w:val="00DE66A2"/>
    <w:rsid w:val="00DE66A6"/>
    <w:rsid w:val="00DE677D"/>
    <w:rsid w:val="00DE67DB"/>
    <w:rsid w:val="00DE693F"/>
    <w:rsid w:val="00DE6A18"/>
    <w:rsid w:val="00DE6B56"/>
    <w:rsid w:val="00DE6B74"/>
    <w:rsid w:val="00DE6BB5"/>
    <w:rsid w:val="00DE6CB4"/>
    <w:rsid w:val="00DE6CD0"/>
    <w:rsid w:val="00DE6EFF"/>
    <w:rsid w:val="00DE6F1E"/>
    <w:rsid w:val="00DE6FD3"/>
    <w:rsid w:val="00DE717C"/>
    <w:rsid w:val="00DE717E"/>
    <w:rsid w:val="00DE71C6"/>
    <w:rsid w:val="00DE73B9"/>
    <w:rsid w:val="00DE73FE"/>
    <w:rsid w:val="00DE768C"/>
    <w:rsid w:val="00DE7903"/>
    <w:rsid w:val="00DE7A19"/>
    <w:rsid w:val="00DE7B94"/>
    <w:rsid w:val="00DE7BB5"/>
    <w:rsid w:val="00DE7C6E"/>
    <w:rsid w:val="00DE7C79"/>
    <w:rsid w:val="00DE7D4A"/>
    <w:rsid w:val="00DE7DE6"/>
    <w:rsid w:val="00DE7EC7"/>
    <w:rsid w:val="00DE7ED4"/>
    <w:rsid w:val="00DE7F30"/>
    <w:rsid w:val="00DF01E6"/>
    <w:rsid w:val="00DF029C"/>
    <w:rsid w:val="00DF02D0"/>
    <w:rsid w:val="00DF0461"/>
    <w:rsid w:val="00DF04F7"/>
    <w:rsid w:val="00DF05F6"/>
    <w:rsid w:val="00DF07DA"/>
    <w:rsid w:val="00DF089B"/>
    <w:rsid w:val="00DF0919"/>
    <w:rsid w:val="00DF0926"/>
    <w:rsid w:val="00DF0A71"/>
    <w:rsid w:val="00DF0A90"/>
    <w:rsid w:val="00DF0D17"/>
    <w:rsid w:val="00DF0D40"/>
    <w:rsid w:val="00DF0DCD"/>
    <w:rsid w:val="00DF0F67"/>
    <w:rsid w:val="00DF110B"/>
    <w:rsid w:val="00DF112E"/>
    <w:rsid w:val="00DF119D"/>
    <w:rsid w:val="00DF12EA"/>
    <w:rsid w:val="00DF131C"/>
    <w:rsid w:val="00DF1611"/>
    <w:rsid w:val="00DF179C"/>
    <w:rsid w:val="00DF1952"/>
    <w:rsid w:val="00DF1976"/>
    <w:rsid w:val="00DF197D"/>
    <w:rsid w:val="00DF1987"/>
    <w:rsid w:val="00DF19EA"/>
    <w:rsid w:val="00DF1AEF"/>
    <w:rsid w:val="00DF1AFD"/>
    <w:rsid w:val="00DF1BAF"/>
    <w:rsid w:val="00DF1D1A"/>
    <w:rsid w:val="00DF1E44"/>
    <w:rsid w:val="00DF1EFB"/>
    <w:rsid w:val="00DF1F4D"/>
    <w:rsid w:val="00DF1FDB"/>
    <w:rsid w:val="00DF20CB"/>
    <w:rsid w:val="00DF21A0"/>
    <w:rsid w:val="00DF21D6"/>
    <w:rsid w:val="00DF2434"/>
    <w:rsid w:val="00DF2590"/>
    <w:rsid w:val="00DF26DE"/>
    <w:rsid w:val="00DF2863"/>
    <w:rsid w:val="00DF2896"/>
    <w:rsid w:val="00DF2AAE"/>
    <w:rsid w:val="00DF2B2E"/>
    <w:rsid w:val="00DF2BA5"/>
    <w:rsid w:val="00DF2BBB"/>
    <w:rsid w:val="00DF2CF8"/>
    <w:rsid w:val="00DF2DEA"/>
    <w:rsid w:val="00DF2DED"/>
    <w:rsid w:val="00DF2DF2"/>
    <w:rsid w:val="00DF2FEB"/>
    <w:rsid w:val="00DF2FEC"/>
    <w:rsid w:val="00DF3103"/>
    <w:rsid w:val="00DF3358"/>
    <w:rsid w:val="00DF3654"/>
    <w:rsid w:val="00DF3BD3"/>
    <w:rsid w:val="00DF3DE9"/>
    <w:rsid w:val="00DF3ECC"/>
    <w:rsid w:val="00DF4019"/>
    <w:rsid w:val="00DF4041"/>
    <w:rsid w:val="00DF40AF"/>
    <w:rsid w:val="00DF40FD"/>
    <w:rsid w:val="00DF4248"/>
    <w:rsid w:val="00DF42E7"/>
    <w:rsid w:val="00DF449F"/>
    <w:rsid w:val="00DF452D"/>
    <w:rsid w:val="00DF4555"/>
    <w:rsid w:val="00DF463C"/>
    <w:rsid w:val="00DF48F9"/>
    <w:rsid w:val="00DF49C7"/>
    <w:rsid w:val="00DF4AED"/>
    <w:rsid w:val="00DF4DD2"/>
    <w:rsid w:val="00DF4E14"/>
    <w:rsid w:val="00DF4EE4"/>
    <w:rsid w:val="00DF5081"/>
    <w:rsid w:val="00DF523E"/>
    <w:rsid w:val="00DF545E"/>
    <w:rsid w:val="00DF547A"/>
    <w:rsid w:val="00DF56D0"/>
    <w:rsid w:val="00DF5950"/>
    <w:rsid w:val="00DF5B69"/>
    <w:rsid w:val="00DF5C77"/>
    <w:rsid w:val="00DF5C80"/>
    <w:rsid w:val="00DF5D53"/>
    <w:rsid w:val="00DF6089"/>
    <w:rsid w:val="00DF60E5"/>
    <w:rsid w:val="00DF610B"/>
    <w:rsid w:val="00DF61C9"/>
    <w:rsid w:val="00DF61CE"/>
    <w:rsid w:val="00DF61EF"/>
    <w:rsid w:val="00DF6205"/>
    <w:rsid w:val="00DF641C"/>
    <w:rsid w:val="00DF641D"/>
    <w:rsid w:val="00DF6594"/>
    <w:rsid w:val="00DF65A0"/>
    <w:rsid w:val="00DF65BD"/>
    <w:rsid w:val="00DF6890"/>
    <w:rsid w:val="00DF68E3"/>
    <w:rsid w:val="00DF6A5E"/>
    <w:rsid w:val="00DF6E7C"/>
    <w:rsid w:val="00DF6F39"/>
    <w:rsid w:val="00DF6F40"/>
    <w:rsid w:val="00DF70EE"/>
    <w:rsid w:val="00DF71BF"/>
    <w:rsid w:val="00DF7249"/>
    <w:rsid w:val="00DF76D8"/>
    <w:rsid w:val="00DF76E1"/>
    <w:rsid w:val="00DF781B"/>
    <w:rsid w:val="00DF7962"/>
    <w:rsid w:val="00DF7A03"/>
    <w:rsid w:val="00DF7AF6"/>
    <w:rsid w:val="00DF7B8E"/>
    <w:rsid w:val="00DF7BEF"/>
    <w:rsid w:val="00DF7C6D"/>
    <w:rsid w:val="00DF7D0B"/>
    <w:rsid w:val="00DF7D7B"/>
    <w:rsid w:val="00DF7DD9"/>
    <w:rsid w:val="00E00323"/>
    <w:rsid w:val="00E0032B"/>
    <w:rsid w:val="00E005B6"/>
    <w:rsid w:val="00E00618"/>
    <w:rsid w:val="00E006D3"/>
    <w:rsid w:val="00E00708"/>
    <w:rsid w:val="00E00813"/>
    <w:rsid w:val="00E00898"/>
    <w:rsid w:val="00E008BB"/>
    <w:rsid w:val="00E008EA"/>
    <w:rsid w:val="00E0097E"/>
    <w:rsid w:val="00E00C09"/>
    <w:rsid w:val="00E00C15"/>
    <w:rsid w:val="00E00CE9"/>
    <w:rsid w:val="00E00D1D"/>
    <w:rsid w:val="00E00DD7"/>
    <w:rsid w:val="00E0126E"/>
    <w:rsid w:val="00E01298"/>
    <w:rsid w:val="00E0141B"/>
    <w:rsid w:val="00E014A4"/>
    <w:rsid w:val="00E01656"/>
    <w:rsid w:val="00E017D9"/>
    <w:rsid w:val="00E019E4"/>
    <w:rsid w:val="00E01A9B"/>
    <w:rsid w:val="00E01ABC"/>
    <w:rsid w:val="00E01C4E"/>
    <w:rsid w:val="00E01D8B"/>
    <w:rsid w:val="00E01E56"/>
    <w:rsid w:val="00E021E9"/>
    <w:rsid w:val="00E02237"/>
    <w:rsid w:val="00E02547"/>
    <w:rsid w:val="00E025ED"/>
    <w:rsid w:val="00E0261E"/>
    <w:rsid w:val="00E026C2"/>
    <w:rsid w:val="00E02A0B"/>
    <w:rsid w:val="00E02BF7"/>
    <w:rsid w:val="00E02D97"/>
    <w:rsid w:val="00E02E30"/>
    <w:rsid w:val="00E02E78"/>
    <w:rsid w:val="00E02FDF"/>
    <w:rsid w:val="00E03138"/>
    <w:rsid w:val="00E03218"/>
    <w:rsid w:val="00E03360"/>
    <w:rsid w:val="00E03468"/>
    <w:rsid w:val="00E036AD"/>
    <w:rsid w:val="00E0372F"/>
    <w:rsid w:val="00E039AE"/>
    <w:rsid w:val="00E039D6"/>
    <w:rsid w:val="00E03A28"/>
    <w:rsid w:val="00E03A36"/>
    <w:rsid w:val="00E03A9A"/>
    <w:rsid w:val="00E03AAF"/>
    <w:rsid w:val="00E03ED2"/>
    <w:rsid w:val="00E04045"/>
    <w:rsid w:val="00E04061"/>
    <w:rsid w:val="00E040ED"/>
    <w:rsid w:val="00E04157"/>
    <w:rsid w:val="00E04199"/>
    <w:rsid w:val="00E0420B"/>
    <w:rsid w:val="00E0429C"/>
    <w:rsid w:val="00E04369"/>
    <w:rsid w:val="00E0445A"/>
    <w:rsid w:val="00E04474"/>
    <w:rsid w:val="00E044C8"/>
    <w:rsid w:val="00E04676"/>
    <w:rsid w:val="00E04848"/>
    <w:rsid w:val="00E04DAF"/>
    <w:rsid w:val="00E04E1A"/>
    <w:rsid w:val="00E04E28"/>
    <w:rsid w:val="00E04E3C"/>
    <w:rsid w:val="00E04F7D"/>
    <w:rsid w:val="00E04F90"/>
    <w:rsid w:val="00E05656"/>
    <w:rsid w:val="00E0574C"/>
    <w:rsid w:val="00E05964"/>
    <w:rsid w:val="00E05A91"/>
    <w:rsid w:val="00E05C21"/>
    <w:rsid w:val="00E05C77"/>
    <w:rsid w:val="00E05CE2"/>
    <w:rsid w:val="00E05E6A"/>
    <w:rsid w:val="00E05F0A"/>
    <w:rsid w:val="00E05F46"/>
    <w:rsid w:val="00E05F82"/>
    <w:rsid w:val="00E05FA1"/>
    <w:rsid w:val="00E06025"/>
    <w:rsid w:val="00E06183"/>
    <w:rsid w:val="00E0618F"/>
    <w:rsid w:val="00E0639E"/>
    <w:rsid w:val="00E063A4"/>
    <w:rsid w:val="00E063ED"/>
    <w:rsid w:val="00E069C2"/>
    <w:rsid w:val="00E069CB"/>
    <w:rsid w:val="00E069D8"/>
    <w:rsid w:val="00E06CB0"/>
    <w:rsid w:val="00E06F11"/>
    <w:rsid w:val="00E07176"/>
    <w:rsid w:val="00E0736E"/>
    <w:rsid w:val="00E07388"/>
    <w:rsid w:val="00E073DF"/>
    <w:rsid w:val="00E073EE"/>
    <w:rsid w:val="00E07495"/>
    <w:rsid w:val="00E07636"/>
    <w:rsid w:val="00E07660"/>
    <w:rsid w:val="00E077A5"/>
    <w:rsid w:val="00E07AC9"/>
    <w:rsid w:val="00E07B49"/>
    <w:rsid w:val="00E07DDB"/>
    <w:rsid w:val="00E07E95"/>
    <w:rsid w:val="00E07F80"/>
    <w:rsid w:val="00E0EE7E"/>
    <w:rsid w:val="00E1018D"/>
    <w:rsid w:val="00E10263"/>
    <w:rsid w:val="00E102A5"/>
    <w:rsid w:val="00E103CD"/>
    <w:rsid w:val="00E104C9"/>
    <w:rsid w:val="00E106DB"/>
    <w:rsid w:val="00E108D5"/>
    <w:rsid w:val="00E109D0"/>
    <w:rsid w:val="00E109F9"/>
    <w:rsid w:val="00E10BFB"/>
    <w:rsid w:val="00E10D78"/>
    <w:rsid w:val="00E1105C"/>
    <w:rsid w:val="00E110F3"/>
    <w:rsid w:val="00E11175"/>
    <w:rsid w:val="00E112AC"/>
    <w:rsid w:val="00E112C7"/>
    <w:rsid w:val="00E11321"/>
    <w:rsid w:val="00E113B3"/>
    <w:rsid w:val="00E11720"/>
    <w:rsid w:val="00E118E8"/>
    <w:rsid w:val="00E11B47"/>
    <w:rsid w:val="00E11B55"/>
    <w:rsid w:val="00E11C2B"/>
    <w:rsid w:val="00E11C53"/>
    <w:rsid w:val="00E11D57"/>
    <w:rsid w:val="00E11F7E"/>
    <w:rsid w:val="00E12052"/>
    <w:rsid w:val="00E120DC"/>
    <w:rsid w:val="00E12124"/>
    <w:rsid w:val="00E12215"/>
    <w:rsid w:val="00E122B0"/>
    <w:rsid w:val="00E123C9"/>
    <w:rsid w:val="00E12429"/>
    <w:rsid w:val="00E1247F"/>
    <w:rsid w:val="00E12497"/>
    <w:rsid w:val="00E12501"/>
    <w:rsid w:val="00E12512"/>
    <w:rsid w:val="00E12629"/>
    <w:rsid w:val="00E1269B"/>
    <w:rsid w:val="00E12931"/>
    <w:rsid w:val="00E1297A"/>
    <w:rsid w:val="00E12C46"/>
    <w:rsid w:val="00E12D41"/>
    <w:rsid w:val="00E12DAC"/>
    <w:rsid w:val="00E12DDD"/>
    <w:rsid w:val="00E12EC3"/>
    <w:rsid w:val="00E130FF"/>
    <w:rsid w:val="00E13177"/>
    <w:rsid w:val="00E13221"/>
    <w:rsid w:val="00E1325C"/>
    <w:rsid w:val="00E132F2"/>
    <w:rsid w:val="00E1343E"/>
    <w:rsid w:val="00E134A9"/>
    <w:rsid w:val="00E13582"/>
    <w:rsid w:val="00E1365F"/>
    <w:rsid w:val="00E138DD"/>
    <w:rsid w:val="00E13ACE"/>
    <w:rsid w:val="00E13AE2"/>
    <w:rsid w:val="00E13AFA"/>
    <w:rsid w:val="00E13E16"/>
    <w:rsid w:val="00E13E3F"/>
    <w:rsid w:val="00E14022"/>
    <w:rsid w:val="00E14401"/>
    <w:rsid w:val="00E1448C"/>
    <w:rsid w:val="00E144D9"/>
    <w:rsid w:val="00E14574"/>
    <w:rsid w:val="00E145E5"/>
    <w:rsid w:val="00E146F2"/>
    <w:rsid w:val="00E1470F"/>
    <w:rsid w:val="00E14741"/>
    <w:rsid w:val="00E147C8"/>
    <w:rsid w:val="00E147DB"/>
    <w:rsid w:val="00E148E7"/>
    <w:rsid w:val="00E14AAC"/>
    <w:rsid w:val="00E14CF0"/>
    <w:rsid w:val="00E14D85"/>
    <w:rsid w:val="00E14DE5"/>
    <w:rsid w:val="00E15244"/>
    <w:rsid w:val="00E1535D"/>
    <w:rsid w:val="00E15477"/>
    <w:rsid w:val="00E15488"/>
    <w:rsid w:val="00E15973"/>
    <w:rsid w:val="00E15AFD"/>
    <w:rsid w:val="00E15C55"/>
    <w:rsid w:val="00E15E57"/>
    <w:rsid w:val="00E15EEB"/>
    <w:rsid w:val="00E15F0F"/>
    <w:rsid w:val="00E15F1C"/>
    <w:rsid w:val="00E15F8F"/>
    <w:rsid w:val="00E161FE"/>
    <w:rsid w:val="00E162D4"/>
    <w:rsid w:val="00E16310"/>
    <w:rsid w:val="00E163E0"/>
    <w:rsid w:val="00E164E2"/>
    <w:rsid w:val="00E16598"/>
    <w:rsid w:val="00E167B9"/>
    <w:rsid w:val="00E1680C"/>
    <w:rsid w:val="00E16954"/>
    <w:rsid w:val="00E16A2B"/>
    <w:rsid w:val="00E16C24"/>
    <w:rsid w:val="00E16C46"/>
    <w:rsid w:val="00E16D10"/>
    <w:rsid w:val="00E17098"/>
    <w:rsid w:val="00E173BD"/>
    <w:rsid w:val="00E1751F"/>
    <w:rsid w:val="00E17690"/>
    <w:rsid w:val="00E176E7"/>
    <w:rsid w:val="00E17B88"/>
    <w:rsid w:val="00E17DAB"/>
    <w:rsid w:val="00E17DD6"/>
    <w:rsid w:val="00E17DF9"/>
    <w:rsid w:val="00E20015"/>
    <w:rsid w:val="00E20053"/>
    <w:rsid w:val="00E200C1"/>
    <w:rsid w:val="00E20179"/>
    <w:rsid w:val="00E203AB"/>
    <w:rsid w:val="00E203E7"/>
    <w:rsid w:val="00E203F0"/>
    <w:rsid w:val="00E20477"/>
    <w:rsid w:val="00E205C9"/>
    <w:rsid w:val="00E2068A"/>
    <w:rsid w:val="00E2076F"/>
    <w:rsid w:val="00E20846"/>
    <w:rsid w:val="00E2087D"/>
    <w:rsid w:val="00E209D3"/>
    <w:rsid w:val="00E20B51"/>
    <w:rsid w:val="00E20D15"/>
    <w:rsid w:val="00E20FEC"/>
    <w:rsid w:val="00E21387"/>
    <w:rsid w:val="00E2139C"/>
    <w:rsid w:val="00E21807"/>
    <w:rsid w:val="00E21999"/>
    <w:rsid w:val="00E21A1D"/>
    <w:rsid w:val="00E21DD0"/>
    <w:rsid w:val="00E223C7"/>
    <w:rsid w:val="00E22446"/>
    <w:rsid w:val="00E22702"/>
    <w:rsid w:val="00E22716"/>
    <w:rsid w:val="00E22762"/>
    <w:rsid w:val="00E22DB9"/>
    <w:rsid w:val="00E22F6B"/>
    <w:rsid w:val="00E2310D"/>
    <w:rsid w:val="00E231C5"/>
    <w:rsid w:val="00E23285"/>
    <w:rsid w:val="00E23554"/>
    <w:rsid w:val="00E235BE"/>
    <w:rsid w:val="00E236FE"/>
    <w:rsid w:val="00E23738"/>
    <w:rsid w:val="00E2377C"/>
    <w:rsid w:val="00E23789"/>
    <w:rsid w:val="00E2388D"/>
    <w:rsid w:val="00E238C2"/>
    <w:rsid w:val="00E2391C"/>
    <w:rsid w:val="00E23B63"/>
    <w:rsid w:val="00E23DAE"/>
    <w:rsid w:val="00E23EF0"/>
    <w:rsid w:val="00E2403B"/>
    <w:rsid w:val="00E24092"/>
    <w:rsid w:val="00E2415D"/>
    <w:rsid w:val="00E24268"/>
    <w:rsid w:val="00E24363"/>
    <w:rsid w:val="00E2444E"/>
    <w:rsid w:val="00E24649"/>
    <w:rsid w:val="00E246B3"/>
    <w:rsid w:val="00E24814"/>
    <w:rsid w:val="00E24837"/>
    <w:rsid w:val="00E248BB"/>
    <w:rsid w:val="00E2497A"/>
    <w:rsid w:val="00E249E0"/>
    <w:rsid w:val="00E24A55"/>
    <w:rsid w:val="00E24A86"/>
    <w:rsid w:val="00E24C51"/>
    <w:rsid w:val="00E24CEC"/>
    <w:rsid w:val="00E24D9D"/>
    <w:rsid w:val="00E24DA0"/>
    <w:rsid w:val="00E24DB6"/>
    <w:rsid w:val="00E24E0E"/>
    <w:rsid w:val="00E24E34"/>
    <w:rsid w:val="00E24F84"/>
    <w:rsid w:val="00E24F87"/>
    <w:rsid w:val="00E24FC0"/>
    <w:rsid w:val="00E2500A"/>
    <w:rsid w:val="00E250DA"/>
    <w:rsid w:val="00E25220"/>
    <w:rsid w:val="00E2522B"/>
    <w:rsid w:val="00E252DF"/>
    <w:rsid w:val="00E252F4"/>
    <w:rsid w:val="00E25560"/>
    <w:rsid w:val="00E255F2"/>
    <w:rsid w:val="00E25821"/>
    <w:rsid w:val="00E258C7"/>
    <w:rsid w:val="00E258DB"/>
    <w:rsid w:val="00E25B61"/>
    <w:rsid w:val="00E25B67"/>
    <w:rsid w:val="00E25D6D"/>
    <w:rsid w:val="00E25D72"/>
    <w:rsid w:val="00E25EEC"/>
    <w:rsid w:val="00E26043"/>
    <w:rsid w:val="00E261AE"/>
    <w:rsid w:val="00E261D1"/>
    <w:rsid w:val="00E2622A"/>
    <w:rsid w:val="00E26287"/>
    <w:rsid w:val="00E2661C"/>
    <w:rsid w:val="00E26807"/>
    <w:rsid w:val="00E2695C"/>
    <w:rsid w:val="00E26AAA"/>
    <w:rsid w:val="00E26B15"/>
    <w:rsid w:val="00E26BB9"/>
    <w:rsid w:val="00E26CC7"/>
    <w:rsid w:val="00E26CFA"/>
    <w:rsid w:val="00E26E02"/>
    <w:rsid w:val="00E27042"/>
    <w:rsid w:val="00E27144"/>
    <w:rsid w:val="00E273E0"/>
    <w:rsid w:val="00E27477"/>
    <w:rsid w:val="00E27739"/>
    <w:rsid w:val="00E2783E"/>
    <w:rsid w:val="00E278C2"/>
    <w:rsid w:val="00E27A56"/>
    <w:rsid w:val="00E27F0D"/>
    <w:rsid w:val="00E300FD"/>
    <w:rsid w:val="00E30237"/>
    <w:rsid w:val="00E30418"/>
    <w:rsid w:val="00E30460"/>
    <w:rsid w:val="00E30498"/>
    <w:rsid w:val="00E304FC"/>
    <w:rsid w:val="00E3057D"/>
    <w:rsid w:val="00E308A7"/>
    <w:rsid w:val="00E308C8"/>
    <w:rsid w:val="00E309A7"/>
    <w:rsid w:val="00E30DBA"/>
    <w:rsid w:val="00E30DBF"/>
    <w:rsid w:val="00E310CC"/>
    <w:rsid w:val="00E3114E"/>
    <w:rsid w:val="00E311A6"/>
    <w:rsid w:val="00E31288"/>
    <w:rsid w:val="00E31510"/>
    <w:rsid w:val="00E31598"/>
    <w:rsid w:val="00E315B3"/>
    <w:rsid w:val="00E3166E"/>
    <w:rsid w:val="00E31767"/>
    <w:rsid w:val="00E3183A"/>
    <w:rsid w:val="00E318BE"/>
    <w:rsid w:val="00E318D0"/>
    <w:rsid w:val="00E31A34"/>
    <w:rsid w:val="00E31A51"/>
    <w:rsid w:val="00E31B77"/>
    <w:rsid w:val="00E31B98"/>
    <w:rsid w:val="00E31DD9"/>
    <w:rsid w:val="00E31EB7"/>
    <w:rsid w:val="00E31FB3"/>
    <w:rsid w:val="00E3227E"/>
    <w:rsid w:val="00E32313"/>
    <w:rsid w:val="00E32394"/>
    <w:rsid w:val="00E3266E"/>
    <w:rsid w:val="00E32713"/>
    <w:rsid w:val="00E327CD"/>
    <w:rsid w:val="00E32B01"/>
    <w:rsid w:val="00E32ED9"/>
    <w:rsid w:val="00E32F4D"/>
    <w:rsid w:val="00E3305A"/>
    <w:rsid w:val="00E33102"/>
    <w:rsid w:val="00E33254"/>
    <w:rsid w:val="00E33277"/>
    <w:rsid w:val="00E333DB"/>
    <w:rsid w:val="00E33415"/>
    <w:rsid w:val="00E3366D"/>
    <w:rsid w:val="00E336D6"/>
    <w:rsid w:val="00E3372C"/>
    <w:rsid w:val="00E3379A"/>
    <w:rsid w:val="00E33A1A"/>
    <w:rsid w:val="00E33C05"/>
    <w:rsid w:val="00E33D7E"/>
    <w:rsid w:val="00E33D90"/>
    <w:rsid w:val="00E33E3E"/>
    <w:rsid w:val="00E33FA7"/>
    <w:rsid w:val="00E3402B"/>
    <w:rsid w:val="00E34084"/>
    <w:rsid w:val="00E3408D"/>
    <w:rsid w:val="00E3416C"/>
    <w:rsid w:val="00E341A0"/>
    <w:rsid w:val="00E341B4"/>
    <w:rsid w:val="00E341CA"/>
    <w:rsid w:val="00E342C8"/>
    <w:rsid w:val="00E344D2"/>
    <w:rsid w:val="00E345BE"/>
    <w:rsid w:val="00E345EF"/>
    <w:rsid w:val="00E345FD"/>
    <w:rsid w:val="00E34AA1"/>
    <w:rsid w:val="00E34AAD"/>
    <w:rsid w:val="00E34D05"/>
    <w:rsid w:val="00E35121"/>
    <w:rsid w:val="00E351A3"/>
    <w:rsid w:val="00E3529C"/>
    <w:rsid w:val="00E352A5"/>
    <w:rsid w:val="00E3536D"/>
    <w:rsid w:val="00E35404"/>
    <w:rsid w:val="00E3555B"/>
    <w:rsid w:val="00E355C7"/>
    <w:rsid w:val="00E357E8"/>
    <w:rsid w:val="00E35820"/>
    <w:rsid w:val="00E35996"/>
    <w:rsid w:val="00E35B27"/>
    <w:rsid w:val="00E35C26"/>
    <w:rsid w:val="00E35D74"/>
    <w:rsid w:val="00E35F80"/>
    <w:rsid w:val="00E36096"/>
    <w:rsid w:val="00E361F1"/>
    <w:rsid w:val="00E363A3"/>
    <w:rsid w:val="00E3646C"/>
    <w:rsid w:val="00E36512"/>
    <w:rsid w:val="00E36619"/>
    <w:rsid w:val="00E36683"/>
    <w:rsid w:val="00E3676F"/>
    <w:rsid w:val="00E36CDA"/>
    <w:rsid w:val="00E36EE7"/>
    <w:rsid w:val="00E371A3"/>
    <w:rsid w:val="00E3737D"/>
    <w:rsid w:val="00E373E5"/>
    <w:rsid w:val="00E37564"/>
    <w:rsid w:val="00E377E9"/>
    <w:rsid w:val="00E378A0"/>
    <w:rsid w:val="00E37927"/>
    <w:rsid w:val="00E3797C"/>
    <w:rsid w:val="00E37992"/>
    <w:rsid w:val="00E37BD2"/>
    <w:rsid w:val="00E37C3E"/>
    <w:rsid w:val="00E37CA1"/>
    <w:rsid w:val="00E37CF2"/>
    <w:rsid w:val="00E37DD4"/>
    <w:rsid w:val="00E37EAD"/>
    <w:rsid w:val="00E37F1E"/>
    <w:rsid w:val="00E37FC7"/>
    <w:rsid w:val="00E40078"/>
    <w:rsid w:val="00E400A8"/>
    <w:rsid w:val="00E400F3"/>
    <w:rsid w:val="00E40166"/>
    <w:rsid w:val="00E4017C"/>
    <w:rsid w:val="00E402A0"/>
    <w:rsid w:val="00E403EB"/>
    <w:rsid w:val="00E403F1"/>
    <w:rsid w:val="00E404F0"/>
    <w:rsid w:val="00E40689"/>
    <w:rsid w:val="00E408C2"/>
    <w:rsid w:val="00E40F65"/>
    <w:rsid w:val="00E40F8D"/>
    <w:rsid w:val="00E40FA6"/>
    <w:rsid w:val="00E410AF"/>
    <w:rsid w:val="00E4114F"/>
    <w:rsid w:val="00E4118D"/>
    <w:rsid w:val="00E41444"/>
    <w:rsid w:val="00E416CD"/>
    <w:rsid w:val="00E41757"/>
    <w:rsid w:val="00E4188E"/>
    <w:rsid w:val="00E41AAC"/>
    <w:rsid w:val="00E41B1C"/>
    <w:rsid w:val="00E41B30"/>
    <w:rsid w:val="00E41C6C"/>
    <w:rsid w:val="00E41D0D"/>
    <w:rsid w:val="00E41E5F"/>
    <w:rsid w:val="00E41E76"/>
    <w:rsid w:val="00E42221"/>
    <w:rsid w:val="00E42481"/>
    <w:rsid w:val="00E42562"/>
    <w:rsid w:val="00E4260C"/>
    <w:rsid w:val="00E4272D"/>
    <w:rsid w:val="00E427A7"/>
    <w:rsid w:val="00E4293E"/>
    <w:rsid w:val="00E42C4B"/>
    <w:rsid w:val="00E42D34"/>
    <w:rsid w:val="00E43090"/>
    <w:rsid w:val="00E431B2"/>
    <w:rsid w:val="00E432F8"/>
    <w:rsid w:val="00E43317"/>
    <w:rsid w:val="00E434B0"/>
    <w:rsid w:val="00E43520"/>
    <w:rsid w:val="00E43A55"/>
    <w:rsid w:val="00E43A60"/>
    <w:rsid w:val="00E43A9B"/>
    <w:rsid w:val="00E43E92"/>
    <w:rsid w:val="00E43F42"/>
    <w:rsid w:val="00E44044"/>
    <w:rsid w:val="00E44080"/>
    <w:rsid w:val="00E441BD"/>
    <w:rsid w:val="00E44235"/>
    <w:rsid w:val="00E44277"/>
    <w:rsid w:val="00E44394"/>
    <w:rsid w:val="00E443C0"/>
    <w:rsid w:val="00E444F5"/>
    <w:rsid w:val="00E44637"/>
    <w:rsid w:val="00E446B0"/>
    <w:rsid w:val="00E447E8"/>
    <w:rsid w:val="00E447E9"/>
    <w:rsid w:val="00E447EC"/>
    <w:rsid w:val="00E44943"/>
    <w:rsid w:val="00E449FA"/>
    <w:rsid w:val="00E44D87"/>
    <w:rsid w:val="00E44D9B"/>
    <w:rsid w:val="00E44E4E"/>
    <w:rsid w:val="00E45105"/>
    <w:rsid w:val="00E45129"/>
    <w:rsid w:val="00E451B0"/>
    <w:rsid w:val="00E45243"/>
    <w:rsid w:val="00E455DC"/>
    <w:rsid w:val="00E45654"/>
    <w:rsid w:val="00E456F7"/>
    <w:rsid w:val="00E4581B"/>
    <w:rsid w:val="00E45864"/>
    <w:rsid w:val="00E45A13"/>
    <w:rsid w:val="00E45B5F"/>
    <w:rsid w:val="00E45B88"/>
    <w:rsid w:val="00E45D10"/>
    <w:rsid w:val="00E45D2B"/>
    <w:rsid w:val="00E45D65"/>
    <w:rsid w:val="00E460FC"/>
    <w:rsid w:val="00E46173"/>
    <w:rsid w:val="00E461B7"/>
    <w:rsid w:val="00E46337"/>
    <w:rsid w:val="00E464A1"/>
    <w:rsid w:val="00E46641"/>
    <w:rsid w:val="00E4671E"/>
    <w:rsid w:val="00E46721"/>
    <w:rsid w:val="00E467B7"/>
    <w:rsid w:val="00E46AE3"/>
    <w:rsid w:val="00E46C2B"/>
    <w:rsid w:val="00E46CB5"/>
    <w:rsid w:val="00E46E17"/>
    <w:rsid w:val="00E46F97"/>
    <w:rsid w:val="00E46FAB"/>
    <w:rsid w:val="00E4713F"/>
    <w:rsid w:val="00E471CE"/>
    <w:rsid w:val="00E47404"/>
    <w:rsid w:val="00E47457"/>
    <w:rsid w:val="00E47578"/>
    <w:rsid w:val="00E4758D"/>
    <w:rsid w:val="00E478AD"/>
    <w:rsid w:val="00E4791F"/>
    <w:rsid w:val="00E479C6"/>
    <w:rsid w:val="00E47AE6"/>
    <w:rsid w:val="00E47E2C"/>
    <w:rsid w:val="00E500D6"/>
    <w:rsid w:val="00E50307"/>
    <w:rsid w:val="00E503CB"/>
    <w:rsid w:val="00E50445"/>
    <w:rsid w:val="00E50559"/>
    <w:rsid w:val="00E5055B"/>
    <w:rsid w:val="00E5058E"/>
    <w:rsid w:val="00E5064E"/>
    <w:rsid w:val="00E50747"/>
    <w:rsid w:val="00E507AD"/>
    <w:rsid w:val="00E50866"/>
    <w:rsid w:val="00E5088F"/>
    <w:rsid w:val="00E50902"/>
    <w:rsid w:val="00E50926"/>
    <w:rsid w:val="00E50A9A"/>
    <w:rsid w:val="00E50B0E"/>
    <w:rsid w:val="00E50DC4"/>
    <w:rsid w:val="00E50DFD"/>
    <w:rsid w:val="00E50FF9"/>
    <w:rsid w:val="00E5113B"/>
    <w:rsid w:val="00E51204"/>
    <w:rsid w:val="00E5128E"/>
    <w:rsid w:val="00E512ED"/>
    <w:rsid w:val="00E5137A"/>
    <w:rsid w:val="00E51399"/>
    <w:rsid w:val="00E513EC"/>
    <w:rsid w:val="00E516A3"/>
    <w:rsid w:val="00E516C2"/>
    <w:rsid w:val="00E516D6"/>
    <w:rsid w:val="00E51733"/>
    <w:rsid w:val="00E51793"/>
    <w:rsid w:val="00E517D6"/>
    <w:rsid w:val="00E5180B"/>
    <w:rsid w:val="00E51919"/>
    <w:rsid w:val="00E51A1B"/>
    <w:rsid w:val="00E51AE4"/>
    <w:rsid w:val="00E51BB6"/>
    <w:rsid w:val="00E51C24"/>
    <w:rsid w:val="00E51D71"/>
    <w:rsid w:val="00E51DE5"/>
    <w:rsid w:val="00E51E0C"/>
    <w:rsid w:val="00E51E39"/>
    <w:rsid w:val="00E51EE7"/>
    <w:rsid w:val="00E52028"/>
    <w:rsid w:val="00E520AC"/>
    <w:rsid w:val="00E520C5"/>
    <w:rsid w:val="00E5219C"/>
    <w:rsid w:val="00E522D2"/>
    <w:rsid w:val="00E522EC"/>
    <w:rsid w:val="00E52560"/>
    <w:rsid w:val="00E525E0"/>
    <w:rsid w:val="00E5260C"/>
    <w:rsid w:val="00E528A4"/>
    <w:rsid w:val="00E52999"/>
    <w:rsid w:val="00E52A04"/>
    <w:rsid w:val="00E52A44"/>
    <w:rsid w:val="00E52AAA"/>
    <w:rsid w:val="00E52B72"/>
    <w:rsid w:val="00E52D08"/>
    <w:rsid w:val="00E52DBB"/>
    <w:rsid w:val="00E52DE4"/>
    <w:rsid w:val="00E53079"/>
    <w:rsid w:val="00E53132"/>
    <w:rsid w:val="00E53142"/>
    <w:rsid w:val="00E531EC"/>
    <w:rsid w:val="00E534A2"/>
    <w:rsid w:val="00E5359C"/>
    <w:rsid w:val="00E535D4"/>
    <w:rsid w:val="00E53655"/>
    <w:rsid w:val="00E5381B"/>
    <w:rsid w:val="00E5388B"/>
    <w:rsid w:val="00E5388D"/>
    <w:rsid w:val="00E53995"/>
    <w:rsid w:val="00E539D1"/>
    <w:rsid w:val="00E53A6A"/>
    <w:rsid w:val="00E53A72"/>
    <w:rsid w:val="00E53B5C"/>
    <w:rsid w:val="00E53C26"/>
    <w:rsid w:val="00E53CC4"/>
    <w:rsid w:val="00E53EEE"/>
    <w:rsid w:val="00E5415F"/>
    <w:rsid w:val="00E5417F"/>
    <w:rsid w:val="00E5418E"/>
    <w:rsid w:val="00E541FF"/>
    <w:rsid w:val="00E54337"/>
    <w:rsid w:val="00E54479"/>
    <w:rsid w:val="00E546E2"/>
    <w:rsid w:val="00E5483D"/>
    <w:rsid w:val="00E54C67"/>
    <w:rsid w:val="00E54D70"/>
    <w:rsid w:val="00E54D73"/>
    <w:rsid w:val="00E54D97"/>
    <w:rsid w:val="00E54DC6"/>
    <w:rsid w:val="00E54EA5"/>
    <w:rsid w:val="00E54FF2"/>
    <w:rsid w:val="00E551A7"/>
    <w:rsid w:val="00E55282"/>
    <w:rsid w:val="00E5537E"/>
    <w:rsid w:val="00E553BB"/>
    <w:rsid w:val="00E554A5"/>
    <w:rsid w:val="00E55509"/>
    <w:rsid w:val="00E55549"/>
    <w:rsid w:val="00E5561C"/>
    <w:rsid w:val="00E55641"/>
    <w:rsid w:val="00E5574F"/>
    <w:rsid w:val="00E55839"/>
    <w:rsid w:val="00E559A2"/>
    <w:rsid w:val="00E559F1"/>
    <w:rsid w:val="00E55AD0"/>
    <w:rsid w:val="00E55B4D"/>
    <w:rsid w:val="00E55B66"/>
    <w:rsid w:val="00E55C78"/>
    <w:rsid w:val="00E55C90"/>
    <w:rsid w:val="00E55CCD"/>
    <w:rsid w:val="00E55CF8"/>
    <w:rsid w:val="00E55D3A"/>
    <w:rsid w:val="00E55DF0"/>
    <w:rsid w:val="00E56020"/>
    <w:rsid w:val="00E5608C"/>
    <w:rsid w:val="00E560B7"/>
    <w:rsid w:val="00E560CC"/>
    <w:rsid w:val="00E56264"/>
    <w:rsid w:val="00E5632B"/>
    <w:rsid w:val="00E56354"/>
    <w:rsid w:val="00E5685D"/>
    <w:rsid w:val="00E56A5B"/>
    <w:rsid w:val="00E56C50"/>
    <w:rsid w:val="00E56C90"/>
    <w:rsid w:val="00E56DBF"/>
    <w:rsid w:val="00E56F7E"/>
    <w:rsid w:val="00E56FC6"/>
    <w:rsid w:val="00E572E0"/>
    <w:rsid w:val="00E572E4"/>
    <w:rsid w:val="00E57473"/>
    <w:rsid w:val="00E57566"/>
    <w:rsid w:val="00E57584"/>
    <w:rsid w:val="00E57774"/>
    <w:rsid w:val="00E57A03"/>
    <w:rsid w:val="00E57AF5"/>
    <w:rsid w:val="00E57CF1"/>
    <w:rsid w:val="00E57D1F"/>
    <w:rsid w:val="00E57DE0"/>
    <w:rsid w:val="00E57DEB"/>
    <w:rsid w:val="00E57E46"/>
    <w:rsid w:val="00E57F62"/>
    <w:rsid w:val="00E60013"/>
    <w:rsid w:val="00E60067"/>
    <w:rsid w:val="00E60210"/>
    <w:rsid w:val="00E6027B"/>
    <w:rsid w:val="00E602AA"/>
    <w:rsid w:val="00E603D1"/>
    <w:rsid w:val="00E604B6"/>
    <w:rsid w:val="00E604B8"/>
    <w:rsid w:val="00E60672"/>
    <w:rsid w:val="00E608AD"/>
    <w:rsid w:val="00E6094F"/>
    <w:rsid w:val="00E60A53"/>
    <w:rsid w:val="00E60C1A"/>
    <w:rsid w:val="00E60D6E"/>
    <w:rsid w:val="00E60DC0"/>
    <w:rsid w:val="00E60E7D"/>
    <w:rsid w:val="00E60EC2"/>
    <w:rsid w:val="00E60EE3"/>
    <w:rsid w:val="00E60FE5"/>
    <w:rsid w:val="00E6102D"/>
    <w:rsid w:val="00E6105F"/>
    <w:rsid w:val="00E61205"/>
    <w:rsid w:val="00E61382"/>
    <w:rsid w:val="00E613FF"/>
    <w:rsid w:val="00E61458"/>
    <w:rsid w:val="00E616A3"/>
    <w:rsid w:val="00E61782"/>
    <w:rsid w:val="00E619BD"/>
    <w:rsid w:val="00E61AE4"/>
    <w:rsid w:val="00E61AF0"/>
    <w:rsid w:val="00E61C58"/>
    <w:rsid w:val="00E61C93"/>
    <w:rsid w:val="00E61DA5"/>
    <w:rsid w:val="00E620D1"/>
    <w:rsid w:val="00E6219F"/>
    <w:rsid w:val="00E62225"/>
    <w:rsid w:val="00E625EC"/>
    <w:rsid w:val="00E626D2"/>
    <w:rsid w:val="00E6278C"/>
    <w:rsid w:val="00E62792"/>
    <w:rsid w:val="00E627A7"/>
    <w:rsid w:val="00E6282E"/>
    <w:rsid w:val="00E629A7"/>
    <w:rsid w:val="00E62B7B"/>
    <w:rsid w:val="00E62BB1"/>
    <w:rsid w:val="00E62DC2"/>
    <w:rsid w:val="00E62E49"/>
    <w:rsid w:val="00E62EE6"/>
    <w:rsid w:val="00E62FBA"/>
    <w:rsid w:val="00E63301"/>
    <w:rsid w:val="00E6335E"/>
    <w:rsid w:val="00E63421"/>
    <w:rsid w:val="00E63B5F"/>
    <w:rsid w:val="00E63D5A"/>
    <w:rsid w:val="00E63D9C"/>
    <w:rsid w:val="00E643CF"/>
    <w:rsid w:val="00E6450B"/>
    <w:rsid w:val="00E6456A"/>
    <w:rsid w:val="00E64577"/>
    <w:rsid w:val="00E64604"/>
    <w:rsid w:val="00E64620"/>
    <w:rsid w:val="00E64633"/>
    <w:rsid w:val="00E64641"/>
    <w:rsid w:val="00E64653"/>
    <w:rsid w:val="00E64715"/>
    <w:rsid w:val="00E648BE"/>
    <w:rsid w:val="00E64990"/>
    <w:rsid w:val="00E649EA"/>
    <w:rsid w:val="00E64CF9"/>
    <w:rsid w:val="00E64E4C"/>
    <w:rsid w:val="00E64E59"/>
    <w:rsid w:val="00E64F8A"/>
    <w:rsid w:val="00E650DB"/>
    <w:rsid w:val="00E650F1"/>
    <w:rsid w:val="00E651D1"/>
    <w:rsid w:val="00E65225"/>
    <w:rsid w:val="00E65239"/>
    <w:rsid w:val="00E652B6"/>
    <w:rsid w:val="00E65696"/>
    <w:rsid w:val="00E65698"/>
    <w:rsid w:val="00E65719"/>
    <w:rsid w:val="00E65802"/>
    <w:rsid w:val="00E6580E"/>
    <w:rsid w:val="00E65812"/>
    <w:rsid w:val="00E658A5"/>
    <w:rsid w:val="00E65A62"/>
    <w:rsid w:val="00E65BFA"/>
    <w:rsid w:val="00E65ECF"/>
    <w:rsid w:val="00E66016"/>
    <w:rsid w:val="00E66165"/>
    <w:rsid w:val="00E6620A"/>
    <w:rsid w:val="00E6623B"/>
    <w:rsid w:val="00E6641C"/>
    <w:rsid w:val="00E66469"/>
    <w:rsid w:val="00E665ED"/>
    <w:rsid w:val="00E6693A"/>
    <w:rsid w:val="00E66C4E"/>
    <w:rsid w:val="00E66CA0"/>
    <w:rsid w:val="00E66E0B"/>
    <w:rsid w:val="00E67095"/>
    <w:rsid w:val="00E67192"/>
    <w:rsid w:val="00E671BF"/>
    <w:rsid w:val="00E671FF"/>
    <w:rsid w:val="00E674D2"/>
    <w:rsid w:val="00E675D2"/>
    <w:rsid w:val="00E67644"/>
    <w:rsid w:val="00E6788A"/>
    <w:rsid w:val="00E679B2"/>
    <w:rsid w:val="00E679D8"/>
    <w:rsid w:val="00E67A88"/>
    <w:rsid w:val="00E67AA8"/>
    <w:rsid w:val="00E67DD2"/>
    <w:rsid w:val="00E7015F"/>
    <w:rsid w:val="00E70180"/>
    <w:rsid w:val="00E7048E"/>
    <w:rsid w:val="00E704D6"/>
    <w:rsid w:val="00E704EA"/>
    <w:rsid w:val="00E70669"/>
    <w:rsid w:val="00E70693"/>
    <w:rsid w:val="00E7082A"/>
    <w:rsid w:val="00E708EA"/>
    <w:rsid w:val="00E70962"/>
    <w:rsid w:val="00E70ED7"/>
    <w:rsid w:val="00E70F04"/>
    <w:rsid w:val="00E71116"/>
    <w:rsid w:val="00E71653"/>
    <w:rsid w:val="00E7171E"/>
    <w:rsid w:val="00E7176F"/>
    <w:rsid w:val="00E71AEB"/>
    <w:rsid w:val="00E71B05"/>
    <w:rsid w:val="00E71E69"/>
    <w:rsid w:val="00E71EF2"/>
    <w:rsid w:val="00E71F85"/>
    <w:rsid w:val="00E7213B"/>
    <w:rsid w:val="00E72195"/>
    <w:rsid w:val="00E72215"/>
    <w:rsid w:val="00E7238A"/>
    <w:rsid w:val="00E727E7"/>
    <w:rsid w:val="00E728B1"/>
    <w:rsid w:val="00E72942"/>
    <w:rsid w:val="00E72991"/>
    <w:rsid w:val="00E729E4"/>
    <w:rsid w:val="00E72A9D"/>
    <w:rsid w:val="00E72F07"/>
    <w:rsid w:val="00E72F7E"/>
    <w:rsid w:val="00E72FB6"/>
    <w:rsid w:val="00E73022"/>
    <w:rsid w:val="00E73265"/>
    <w:rsid w:val="00E7363E"/>
    <w:rsid w:val="00E73746"/>
    <w:rsid w:val="00E737E0"/>
    <w:rsid w:val="00E738B0"/>
    <w:rsid w:val="00E738BC"/>
    <w:rsid w:val="00E73936"/>
    <w:rsid w:val="00E73995"/>
    <w:rsid w:val="00E739B3"/>
    <w:rsid w:val="00E739EC"/>
    <w:rsid w:val="00E73AC8"/>
    <w:rsid w:val="00E73B51"/>
    <w:rsid w:val="00E73B9B"/>
    <w:rsid w:val="00E73BCF"/>
    <w:rsid w:val="00E73BD6"/>
    <w:rsid w:val="00E73DFA"/>
    <w:rsid w:val="00E73E1C"/>
    <w:rsid w:val="00E74152"/>
    <w:rsid w:val="00E74169"/>
    <w:rsid w:val="00E741CC"/>
    <w:rsid w:val="00E7421B"/>
    <w:rsid w:val="00E74279"/>
    <w:rsid w:val="00E744D9"/>
    <w:rsid w:val="00E74688"/>
    <w:rsid w:val="00E74833"/>
    <w:rsid w:val="00E7489A"/>
    <w:rsid w:val="00E74A27"/>
    <w:rsid w:val="00E74A72"/>
    <w:rsid w:val="00E74AA1"/>
    <w:rsid w:val="00E74AA9"/>
    <w:rsid w:val="00E74C3F"/>
    <w:rsid w:val="00E74DC1"/>
    <w:rsid w:val="00E74F31"/>
    <w:rsid w:val="00E74F5B"/>
    <w:rsid w:val="00E75099"/>
    <w:rsid w:val="00E751AB"/>
    <w:rsid w:val="00E7523D"/>
    <w:rsid w:val="00E7534C"/>
    <w:rsid w:val="00E75465"/>
    <w:rsid w:val="00E755C8"/>
    <w:rsid w:val="00E757D7"/>
    <w:rsid w:val="00E7584D"/>
    <w:rsid w:val="00E758BD"/>
    <w:rsid w:val="00E7592A"/>
    <w:rsid w:val="00E75A56"/>
    <w:rsid w:val="00E75B62"/>
    <w:rsid w:val="00E75C76"/>
    <w:rsid w:val="00E760A7"/>
    <w:rsid w:val="00E760D4"/>
    <w:rsid w:val="00E760E3"/>
    <w:rsid w:val="00E76223"/>
    <w:rsid w:val="00E764E1"/>
    <w:rsid w:val="00E7665C"/>
    <w:rsid w:val="00E766D3"/>
    <w:rsid w:val="00E766EA"/>
    <w:rsid w:val="00E7685B"/>
    <w:rsid w:val="00E7695E"/>
    <w:rsid w:val="00E76B91"/>
    <w:rsid w:val="00E76C82"/>
    <w:rsid w:val="00E77013"/>
    <w:rsid w:val="00E770AC"/>
    <w:rsid w:val="00E77233"/>
    <w:rsid w:val="00E772A1"/>
    <w:rsid w:val="00E7779D"/>
    <w:rsid w:val="00E778B7"/>
    <w:rsid w:val="00E77BEB"/>
    <w:rsid w:val="00E77CB5"/>
    <w:rsid w:val="00E77D5D"/>
    <w:rsid w:val="00E77F51"/>
    <w:rsid w:val="00E77F7F"/>
    <w:rsid w:val="00E80154"/>
    <w:rsid w:val="00E8028B"/>
    <w:rsid w:val="00E80406"/>
    <w:rsid w:val="00E80429"/>
    <w:rsid w:val="00E80509"/>
    <w:rsid w:val="00E80629"/>
    <w:rsid w:val="00E80A1E"/>
    <w:rsid w:val="00E80A91"/>
    <w:rsid w:val="00E80BE7"/>
    <w:rsid w:val="00E80D1D"/>
    <w:rsid w:val="00E81038"/>
    <w:rsid w:val="00E811B9"/>
    <w:rsid w:val="00E8137F"/>
    <w:rsid w:val="00E81423"/>
    <w:rsid w:val="00E81515"/>
    <w:rsid w:val="00E8188B"/>
    <w:rsid w:val="00E818B0"/>
    <w:rsid w:val="00E81924"/>
    <w:rsid w:val="00E819A3"/>
    <w:rsid w:val="00E81A37"/>
    <w:rsid w:val="00E81A56"/>
    <w:rsid w:val="00E820F2"/>
    <w:rsid w:val="00E82181"/>
    <w:rsid w:val="00E821C1"/>
    <w:rsid w:val="00E82230"/>
    <w:rsid w:val="00E8233C"/>
    <w:rsid w:val="00E823D3"/>
    <w:rsid w:val="00E82460"/>
    <w:rsid w:val="00E824CD"/>
    <w:rsid w:val="00E8268D"/>
    <w:rsid w:val="00E82808"/>
    <w:rsid w:val="00E829A0"/>
    <w:rsid w:val="00E82A9B"/>
    <w:rsid w:val="00E82B16"/>
    <w:rsid w:val="00E82D78"/>
    <w:rsid w:val="00E82F9A"/>
    <w:rsid w:val="00E83115"/>
    <w:rsid w:val="00E8316B"/>
    <w:rsid w:val="00E831F2"/>
    <w:rsid w:val="00E831F8"/>
    <w:rsid w:val="00E8330C"/>
    <w:rsid w:val="00E83410"/>
    <w:rsid w:val="00E834F9"/>
    <w:rsid w:val="00E836B2"/>
    <w:rsid w:val="00E836F5"/>
    <w:rsid w:val="00E83729"/>
    <w:rsid w:val="00E83830"/>
    <w:rsid w:val="00E83915"/>
    <w:rsid w:val="00E83A2C"/>
    <w:rsid w:val="00E83ABC"/>
    <w:rsid w:val="00E83B01"/>
    <w:rsid w:val="00E83BB0"/>
    <w:rsid w:val="00E83D2F"/>
    <w:rsid w:val="00E83D5E"/>
    <w:rsid w:val="00E83D96"/>
    <w:rsid w:val="00E83ECE"/>
    <w:rsid w:val="00E84107"/>
    <w:rsid w:val="00E8418A"/>
    <w:rsid w:val="00E84329"/>
    <w:rsid w:val="00E84505"/>
    <w:rsid w:val="00E8463F"/>
    <w:rsid w:val="00E8464A"/>
    <w:rsid w:val="00E84687"/>
    <w:rsid w:val="00E8476F"/>
    <w:rsid w:val="00E849B3"/>
    <w:rsid w:val="00E84A91"/>
    <w:rsid w:val="00E84B9F"/>
    <w:rsid w:val="00E84C3D"/>
    <w:rsid w:val="00E84C4C"/>
    <w:rsid w:val="00E84C5C"/>
    <w:rsid w:val="00E84E6A"/>
    <w:rsid w:val="00E84FCD"/>
    <w:rsid w:val="00E85063"/>
    <w:rsid w:val="00E85305"/>
    <w:rsid w:val="00E853F8"/>
    <w:rsid w:val="00E8568F"/>
    <w:rsid w:val="00E85753"/>
    <w:rsid w:val="00E85844"/>
    <w:rsid w:val="00E859F5"/>
    <w:rsid w:val="00E859FA"/>
    <w:rsid w:val="00E85A4D"/>
    <w:rsid w:val="00E85B24"/>
    <w:rsid w:val="00E85D8E"/>
    <w:rsid w:val="00E85D9E"/>
    <w:rsid w:val="00E85FEC"/>
    <w:rsid w:val="00E85FEF"/>
    <w:rsid w:val="00E85FFA"/>
    <w:rsid w:val="00E86166"/>
    <w:rsid w:val="00E8622E"/>
    <w:rsid w:val="00E86421"/>
    <w:rsid w:val="00E8648E"/>
    <w:rsid w:val="00E86580"/>
    <w:rsid w:val="00E8659F"/>
    <w:rsid w:val="00E867A5"/>
    <w:rsid w:val="00E867EB"/>
    <w:rsid w:val="00E86B9F"/>
    <w:rsid w:val="00E86D15"/>
    <w:rsid w:val="00E86E6D"/>
    <w:rsid w:val="00E87185"/>
    <w:rsid w:val="00E872C1"/>
    <w:rsid w:val="00E8731E"/>
    <w:rsid w:val="00E8739C"/>
    <w:rsid w:val="00E87558"/>
    <w:rsid w:val="00E875B8"/>
    <w:rsid w:val="00E8790F"/>
    <w:rsid w:val="00E87926"/>
    <w:rsid w:val="00E87976"/>
    <w:rsid w:val="00E879EB"/>
    <w:rsid w:val="00E87A0A"/>
    <w:rsid w:val="00E87B08"/>
    <w:rsid w:val="00E87D27"/>
    <w:rsid w:val="00E87DDF"/>
    <w:rsid w:val="00E87F5B"/>
    <w:rsid w:val="00E90003"/>
    <w:rsid w:val="00E900A6"/>
    <w:rsid w:val="00E900F0"/>
    <w:rsid w:val="00E90391"/>
    <w:rsid w:val="00E904E5"/>
    <w:rsid w:val="00E90584"/>
    <w:rsid w:val="00E90685"/>
    <w:rsid w:val="00E907A5"/>
    <w:rsid w:val="00E90894"/>
    <w:rsid w:val="00E9099E"/>
    <w:rsid w:val="00E90A44"/>
    <w:rsid w:val="00E90BF2"/>
    <w:rsid w:val="00E90F41"/>
    <w:rsid w:val="00E90F60"/>
    <w:rsid w:val="00E90FE0"/>
    <w:rsid w:val="00E913EF"/>
    <w:rsid w:val="00E913FF"/>
    <w:rsid w:val="00E91448"/>
    <w:rsid w:val="00E91598"/>
    <w:rsid w:val="00E915E8"/>
    <w:rsid w:val="00E91748"/>
    <w:rsid w:val="00E918E1"/>
    <w:rsid w:val="00E91926"/>
    <w:rsid w:val="00E91DCB"/>
    <w:rsid w:val="00E9201A"/>
    <w:rsid w:val="00E9218B"/>
    <w:rsid w:val="00E92203"/>
    <w:rsid w:val="00E92300"/>
    <w:rsid w:val="00E92392"/>
    <w:rsid w:val="00E923DC"/>
    <w:rsid w:val="00E9242E"/>
    <w:rsid w:val="00E9254D"/>
    <w:rsid w:val="00E9266B"/>
    <w:rsid w:val="00E928DE"/>
    <w:rsid w:val="00E92A7D"/>
    <w:rsid w:val="00E92B25"/>
    <w:rsid w:val="00E92D00"/>
    <w:rsid w:val="00E92D1E"/>
    <w:rsid w:val="00E934E1"/>
    <w:rsid w:val="00E935AA"/>
    <w:rsid w:val="00E93869"/>
    <w:rsid w:val="00E93989"/>
    <w:rsid w:val="00E9398E"/>
    <w:rsid w:val="00E939D3"/>
    <w:rsid w:val="00E93B62"/>
    <w:rsid w:val="00E93C34"/>
    <w:rsid w:val="00E93D41"/>
    <w:rsid w:val="00E93F60"/>
    <w:rsid w:val="00E941D2"/>
    <w:rsid w:val="00E94309"/>
    <w:rsid w:val="00E9447B"/>
    <w:rsid w:val="00E944B9"/>
    <w:rsid w:val="00E947A3"/>
    <w:rsid w:val="00E948D7"/>
    <w:rsid w:val="00E94B75"/>
    <w:rsid w:val="00E94D2D"/>
    <w:rsid w:val="00E94DBD"/>
    <w:rsid w:val="00E94F0A"/>
    <w:rsid w:val="00E95081"/>
    <w:rsid w:val="00E950D9"/>
    <w:rsid w:val="00E95263"/>
    <w:rsid w:val="00E9538B"/>
    <w:rsid w:val="00E9557D"/>
    <w:rsid w:val="00E9559C"/>
    <w:rsid w:val="00E9566F"/>
    <w:rsid w:val="00E956A9"/>
    <w:rsid w:val="00E9587E"/>
    <w:rsid w:val="00E958DE"/>
    <w:rsid w:val="00E95922"/>
    <w:rsid w:val="00E95AAA"/>
    <w:rsid w:val="00E95BC0"/>
    <w:rsid w:val="00E95C58"/>
    <w:rsid w:val="00E95E17"/>
    <w:rsid w:val="00E95EB6"/>
    <w:rsid w:val="00E95F00"/>
    <w:rsid w:val="00E95F2E"/>
    <w:rsid w:val="00E95F64"/>
    <w:rsid w:val="00E95F7A"/>
    <w:rsid w:val="00E96019"/>
    <w:rsid w:val="00E961B5"/>
    <w:rsid w:val="00E962FB"/>
    <w:rsid w:val="00E966B0"/>
    <w:rsid w:val="00E9676D"/>
    <w:rsid w:val="00E967F8"/>
    <w:rsid w:val="00E9681C"/>
    <w:rsid w:val="00E968DC"/>
    <w:rsid w:val="00E96902"/>
    <w:rsid w:val="00E96A4E"/>
    <w:rsid w:val="00E96C38"/>
    <w:rsid w:val="00E96D6B"/>
    <w:rsid w:val="00E97190"/>
    <w:rsid w:val="00E971CB"/>
    <w:rsid w:val="00E9741F"/>
    <w:rsid w:val="00E97452"/>
    <w:rsid w:val="00E975A5"/>
    <w:rsid w:val="00E97653"/>
    <w:rsid w:val="00E977DE"/>
    <w:rsid w:val="00E97804"/>
    <w:rsid w:val="00E97817"/>
    <w:rsid w:val="00E978BB"/>
    <w:rsid w:val="00E97A15"/>
    <w:rsid w:val="00E97BE0"/>
    <w:rsid w:val="00E97C91"/>
    <w:rsid w:val="00E97E98"/>
    <w:rsid w:val="00E97EAE"/>
    <w:rsid w:val="00E97EBD"/>
    <w:rsid w:val="00E97F0D"/>
    <w:rsid w:val="00EA0030"/>
    <w:rsid w:val="00EA00FA"/>
    <w:rsid w:val="00EA02F6"/>
    <w:rsid w:val="00EA0363"/>
    <w:rsid w:val="00EA0422"/>
    <w:rsid w:val="00EA04C5"/>
    <w:rsid w:val="00EA04CE"/>
    <w:rsid w:val="00EA0609"/>
    <w:rsid w:val="00EA060F"/>
    <w:rsid w:val="00EA063B"/>
    <w:rsid w:val="00EA068C"/>
    <w:rsid w:val="00EA073F"/>
    <w:rsid w:val="00EA0776"/>
    <w:rsid w:val="00EA0782"/>
    <w:rsid w:val="00EA07CA"/>
    <w:rsid w:val="00EA090A"/>
    <w:rsid w:val="00EA09AC"/>
    <w:rsid w:val="00EA09B8"/>
    <w:rsid w:val="00EA09FB"/>
    <w:rsid w:val="00EA0A84"/>
    <w:rsid w:val="00EA0B9D"/>
    <w:rsid w:val="00EA0C0A"/>
    <w:rsid w:val="00EA0C47"/>
    <w:rsid w:val="00EA0C6D"/>
    <w:rsid w:val="00EA0EA4"/>
    <w:rsid w:val="00EA10C5"/>
    <w:rsid w:val="00EA10EC"/>
    <w:rsid w:val="00EA1343"/>
    <w:rsid w:val="00EA157F"/>
    <w:rsid w:val="00EA17ED"/>
    <w:rsid w:val="00EA1895"/>
    <w:rsid w:val="00EA18D6"/>
    <w:rsid w:val="00EA193D"/>
    <w:rsid w:val="00EA199E"/>
    <w:rsid w:val="00EA1ACC"/>
    <w:rsid w:val="00EA1B27"/>
    <w:rsid w:val="00EA1B2E"/>
    <w:rsid w:val="00EA1D2B"/>
    <w:rsid w:val="00EA1F4C"/>
    <w:rsid w:val="00EA1F52"/>
    <w:rsid w:val="00EA21F8"/>
    <w:rsid w:val="00EA2235"/>
    <w:rsid w:val="00EA22E0"/>
    <w:rsid w:val="00EA231B"/>
    <w:rsid w:val="00EA2365"/>
    <w:rsid w:val="00EA237C"/>
    <w:rsid w:val="00EA2427"/>
    <w:rsid w:val="00EA266F"/>
    <w:rsid w:val="00EA26C3"/>
    <w:rsid w:val="00EA26DB"/>
    <w:rsid w:val="00EA2959"/>
    <w:rsid w:val="00EA299A"/>
    <w:rsid w:val="00EA2A1C"/>
    <w:rsid w:val="00EA2A7F"/>
    <w:rsid w:val="00EA2AFE"/>
    <w:rsid w:val="00EA2B5E"/>
    <w:rsid w:val="00EA2C25"/>
    <w:rsid w:val="00EA2D02"/>
    <w:rsid w:val="00EA2E99"/>
    <w:rsid w:val="00EA30BC"/>
    <w:rsid w:val="00EA3128"/>
    <w:rsid w:val="00EA3160"/>
    <w:rsid w:val="00EA32DD"/>
    <w:rsid w:val="00EA34BF"/>
    <w:rsid w:val="00EA355F"/>
    <w:rsid w:val="00EA35E7"/>
    <w:rsid w:val="00EA35EB"/>
    <w:rsid w:val="00EA36EC"/>
    <w:rsid w:val="00EA38C7"/>
    <w:rsid w:val="00EA3941"/>
    <w:rsid w:val="00EA3A17"/>
    <w:rsid w:val="00EA3BC0"/>
    <w:rsid w:val="00EA3E0B"/>
    <w:rsid w:val="00EA3FC2"/>
    <w:rsid w:val="00EA4022"/>
    <w:rsid w:val="00EA4134"/>
    <w:rsid w:val="00EA42D2"/>
    <w:rsid w:val="00EA43E0"/>
    <w:rsid w:val="00EA441E"/>
    <w:rsid w:val="00EA446D"/>
    <w:rsid w:val="00EA44B3"/>
    <w:rsid w:val="00EA46CA"/>
    <w:rsid w:val="00EA4824"/>
    <w:rsid w:val="00EA4979"/>
    <w:rsid w:val="00EA4A9E"/>
    <w:rsid w:val="00EA4B9C"/>
    <w:rsid w:val="00EA4F4D"/>
    <w:rsid w:val="00EA50F3"/>
    <w:rsid w:val="00EA517D"/>
    <w:rsid w:val="00EA51D9"/>
    <w:rsid w:val="00EA52D1"/>
    <w:rsid w:val="00EA532D"/>
    <w:rsid w:val="00EA5560"/>
    <w:rsid w:val="00EA58F7"/>
    <w:rsid w:val="00EA5A49"/>
    <w:rsid w:val="00EA5B58"/>
    <w:rsid w:val="00EA5F1A"/>
    <w:rsid w:val="00EA60BD"/>
    <w:rsid w:val="00EA6170"/>
    <w:rsid w:val="00EA61A4"/>
    <w:rsid w:val="00EA626C"/>
    <w:rsid w:val="00EA64C8"/>
    <w:rsid w:val="00EA66B7"/>
    <w:rsid w:val="00EA6AF6"/>
    <w:rsid w:val="00EA6C4F"/>
    <w:rsid w:val="00EA6CEA"/>
    <w:rsid w:val="00EA6D92"/>
    <w:rsid w:val="00EA6DC4"/>
    <w:rsid w:val="00EA6F65"/>
    <w:rsid w:val="00EA709D"/>
    <w:rsid w:val="00EA7133"/>
    <w:rsid w:val="00EA73C0"/>
    <w:rsid w:val="00EA74DE"/>
    <w:rsid w:val="00EA74FA"/>
    <w:rsid w:val="00EA7508"/>
    <w:rsid w:val="00EA7823"/>
    <w:rsid w:val="00EA79A4"/>
    <w:rsid w:val="00EA7A5A"/>
    <w:rsid w:val="00EA7DC6"/>
    <w:rsid w:val="00EA7EE6"/>
    <w:rsid w:val="00EB00A0"/>
    <w:rsid w:val="00EB00F0"/>
    <w:rsid w:val="00EB0127"/>
    <w:rsid w:val="00EB013B"/>
    <w:rsid w:val="00EB01C8"/>
    <w:rsid w:val="00EB0250"/>
    <w:rsid w:val="00EB0447"/>
    <w:rsid w:val="00EB0491"/>
    <w:rsid w:val="00EB051D"/>
    <w:rsid w:val="00EB05EE"/>
    <w:rsid w:val="00EB061C"/>
    <w:rsid w:val="00EB06C1"/>
    <w:rsid w:val="00EB072B"/>
    <w:rsid w:val="00EB0823"/>
    <w:rsid w:val="00EB089D"/>
    <w:rsid w:val="00EB0BED"/>
    <w:rsid w:val="00EB0C8F"/>
    <w:rsid w:val="00EB0FAC"/>
    <w:rsid w:val="00EB1459"/>
    <w:rsid w:val="00EB1484"/>
    <w:rsid w:val="00EB16D5"/>
    <w:rsid w:val="00EB172C"/>
    <w:rsid w:val="00EB17C3"/>
    <w:rsid w:val="00EB1831"/>
    <w:rsid w:val="00EB18B6"/>
    <w:rsid w:val="00EB18DA"/>
    <w:rsid w:val="00EB1A82"/>
    <w:rsid w:val="00EB1DE0"/>
    <w:rsid w:val="00EB1E2E"/>
    <w:rsid w:val="00EB1E99"/>
    <w:rsid w:val="00EB20B3"/>
    <w:rsid w:val="00EB2225"/>
    <w:rsid w:val="00EB226C"/>
    <w:rsid w:val="00EB2317"/>
    <w:rsid w:val="00EB2322"/>
    <w:rsid w:val="00EB2365"/>
    <w:rsid w:val="00EB23C3"/>
    <w:rsid w:val="00EB2514"/>
    <w:rsid w:val="00EB2595"/>
    <w:rsid w:val="00EB2886"/>
    <w:rsid w:val="00EB28E8"/>
    <w:rsid w:val="00EB28F7"/>
    <w:rsid w:val="00EB2923"/>
    <w:rsid w:val="00EB2974"/>
    <w:rsid w:val="00EB2A1F"/>
    <w:rsid w:val="00EB2B41"/>
    <w:rsid w:val="00EB2F53"/>
    <w:rsid w:val="00EB324D"/>
    <w:rsid w:val="00EB329F"/>
    <w:rsid w:val="00EB338B"/>
    <w:rsid w:val="00EB340E"/>
    <w:rsid w:val="00EB35E2"/>
    <w:rsid w:val="00EB380E"/>
    <w:rsid w:val="00EB386E"/>
    <w:rsid w:val="00EB3953"/>
    <w:rsid w:val="00EB3A23"/>
    <w:rsid w:val="00EB3B3A"/>
    <w:rsid w:val="00EB3C01"/>
    <w:rsid w:val="00EB3CB2"/>
    <w:rsid w:val="00EB3E64"/>
    <w:rsid w:val="00EB3F7A"/>
    <w:rsid w:val="00EB3F8C"/>
    <w:rsid w:val="00EB3FC4"/>
    <w:rsid w:val="00EB3FD6"/>
    <w:rsid w:val="00EB3FFB"/>
    <w:rsid w:val="00EB4001"/>
    <w:rsid w:val="00EB4456"/>
    <w:rsid w:val="00EB44A6"/>
    <w:rsid w:val="00EB489A"/>
    <w:rsid w:val="00EB49C0"/>
    <w:rsid w:val="00EB4A27"/>
    <w:rsid w:val="00EB4A79"/>
    <w:rsid w:val="00EB4B0B"/>
    <w:rsid w:val="00EB4B27"/>
    <w:rsid w:val="00EB4B86"/>
    <w:rsid w:val="00EB4F33"/>
    <w:rsid w:val="00EB5035"/>
    <w:rsid w:val="00EB50D8"/>
    <w:rsid w:val="00EB531D"/>
    <w:rsid w:val="00EB58AC"/>
    <w:rsid w:val="00EB5CAE"/>
    <w:rsid w:val="00EB5D42"/>
    <w:rsid w:val="00EB5DCD"/>
    <w:rsid w:val="00EB5E39"/>
    <w:rsid w:val="00EB622B"/>
    <w:rsid w:val="00EB6255"/>
    <w:rsid w:val="00EB6288"/>
    <w:rsid w:val="00EB62BD"/>
    <w:rsid w:val="00EB62C9"/>
    <w:rsid w:val="00EB69C0"/>
    <w:rsid w:val="00EB69D8"/>
    <w:rsid w:val="00EB6A09"/>
    <w:rsid w:val="00EB6A4F"/>
    <w:rsid w:val="00EB6AAB"/>
    <w:rsid w:val="00EB6C69"/>
    <w:rsid w:val="00EB6DE4"/>
    <w:rsid w:val="00EB6E0A"/>
    <w:rsid w:val="00EB6EBE"/>
    <w:rsid w:val="00EB6EF4"/>
    <w:rsid w:val="00EB6F9F"/>
    <w:rsid w:val="00EB6FA8"/>
    <w:rsid w:val="00EB71F5"/>
    <w:rsid w:val="00EB730D"/>
    <w:rsid w:val="00EB74AE"/>
    <w:rsid w:val="00EB7678"/>
    <w:rsid w:val="00EB7813"/>
    <w:rsid w:val="00EB7856"/>
    <w:rsid w:val="00EB7F1B"/>
    <w:rsid w:val="00EC00E1"/>
    <w:rsid w:val="00EC0154"/>
    <w:rsid w:val="00EC0212"/>
    <w:rsid w:val="00EC026C"/>
    <w:rsid w:val="00EC02A1"/>
    <w:rsid w:val="00EC0357"/>
    <w:rsid w:val="00EC037A"/>
    <w:rsid w:val="00EC052F"/>
    <w:rsid w:val="00EC05B8"/>
    <w:rsid w:val="00EC05CA"/>
    <w:rsid w:val="00EC066F"/>
    <w:rsid w:val="00EC07FE"/>
    <w:rsid w:val="00EC08BF"/>
    <w:rsid w:val="00EC0B53"/>
    <w:rsid w:val="00EC0CBF"/>
    <w:rsid w:val="00EC0D71"/>
    <w:rsid w:val="00EC0DE5"/>
    <w:rsid w:val="00EC1094"/>
    <w:rsid w:val="00EC10EC"/>
    <w:rsid w:val="00EC118D"/>
    <w:rsid w:val="00EC137F"/>
    <w:rsid w:val="00EC13CD"/>
    <w:rsid w:val="00EC1526"/>
    <w:rsid w:val="00EC1625"/>
    <w:rsid w:val="00EC16A8"/>
    <w:rsid w:val="00EC1701"/>
    <w:rsid w:val="00EC1A15"/>
    <w:rsid w:val="00EC1A5E"/>
    <w:rsid w:val="00EC1C82"/>
    <w:rsid w:val="00EC1CA2"/>
    <w:rsid w:val="00EC1DC2"/>
    <w:rsid w:val="00EC2128"/>
    <w:rsid w:val="00EC21CE"/>
    <w:rsid w:val="00EC21E5"/>
    <w:rsid w:val="00EC229D"/>
    <w:rsid w:val="00EC243B"/>
    <w:rsid w:val="00EC2893"/>
    <w:rsid w:val="00EC2A16"/>
    <w:rsid w:val="00EC2CA3"/>
    <w:rsid w:val="00EC2CE0"/>
    <w:rsid w:val="00EC2E3D"/>
    <w:rsid w:val="00EC302A"/>
    <w:rsid w:val="00EC3499"/>
    <w:rsid w:val="00EC3551"/>
    <w:rsid w:val="00EC3849"/>
    <w:rsid w:val="00EC3904"/>
    <w:rsid w:val="00EC3928"/>
    <w:rsid w:val="00EC39BB"/>
    <w:rsid w:val="00EC3FDE"/>
    <w:rsid w:val="00EC4134"/>
    <w:rsid w:val="00EC4199"/>
    <w:rsid w:val="00EC41E1"/>
    <w:rsid w:val="00EC43E7"/>
    <w:rsid w:val="00EC4468"/>
    <w:rsid w:val="00EC456B"/>
    <w:rsid w:val="00EC45EB"/>
    <w:rsid w:val="00EC468E"/>
    <w:rsid w:val="00EC46E5"/>
    <w:rsid w:val="00EC4881"/>
    <w:rsid w:val="00EC494F"/>
    <w:rsid w:val="00EC49BC"/>
    <w:rsid w:val="00EC4A66"/>
    <w:rsid w:val="00EC4A73"/>
    <w:rsid w:val="00EC4C75"/>
    <w:rsid w:val="00EC4C8E"/>
    <w:rsid w:val="00EC4CD9"/>
    <w:rsid w:val="00EC4D60"/>
    <w:rsid w:val="00EC4DA9"/>
    <w:rsid w:val="00EC4DEB"/>
    <w:rsid w:val="00EC4E50"/>
    <w:rsid w:val="00EC4E70"/>
    <w:rsid w:val="00EC4EDA"/>
    <w:rsid w:val="00EC4EE7"/>
    <w:rsid w:val="00EC4EF3"/>
    <w:rsid w:val="00EC500D"/>
    <w:rsid w:val="00EC50B3"/>
    <w:rsid w:val="00EC5137"/>
    <w:rsid w:val="00EC51A7"/>
    <w:rsid w:val="00EC54D7"/>
    <w:rsid w:val="00EC54E8"/>
    <w:rsid w:val="00EC563E"/>
    <w:rsid w:val="00EC56FD"/>
    <w:rsid w:val="00EC579E"/>
    <w:rsid w:val="00EC5853"/>
    <w:rsid w:val="00EC5AE3"/>
    <w:rsid w:val="00EC5F26"/>
    <w:rsid w:val="00EC612C"/>
    <w:rsid w:val="00EC6209"/>
    <w:rsid w:val="00EC620D"/>
    <w:rsid w:val="00EC62A4"/>
    <w:rsid w:val="00EC630B"/>
    <w:rsid w:val="00EC649E"/>
    <w:rsid w:val="00EC653B"/>
    <w:rsid w:val="00EC653C"/>
    <w:rsid w:val="00EC66AE"/>
    <w:rsid w:val="00EC6819"/>
    <w:rsid w:val="00EC68DD"/>
    <w:rsid w:val="00EC6925"/>
    <w:rsid w:val="00EC6C07"/>
    <w:rsid w:val="00EC6C32"/>
    <w:rsid w:val="00EC6D2C"/>
    <w:rsid w:val="00EC6F45"/>
    <w:rsid w:val="00EC6F91"/>
    <w:rsid w:val="00EC6FAC"/>
    <w:rsid w:val="00EC710C"/>
    <w:rsid w:val="00EC76C3"/>
    <w:rsid w:val="00EC78BC"/>
    <w:rsid w:val="00EC78D0"/>
    <w:rsid w:val="00EC7906"/>
    <w:rsid w:val="00EC7978"/>
    <w:rsid w:val="00EC7A1C"/>
    <w:rsid w:val="00EC7ACF"/>
    <w:rsid w:val="00EC7D18"/>
    <w:rsid w:val="00EC7D96"/>
    <w:rsid w:val="00EC7E01"/>
    <w:rsid w:val="00EC7ECE"/>
    <w:rsid w:val="00EC7F5A"/>
    <w:rsid w:val="00ED003E"/>
    <w:rsid w:val="00ED039A"/>
    <w:rsid w:val="00ED03DC"/>
    <w:rsid w:val="00ED04E5"/>
    <w:rsid w:val="00ED06B3"/>
    <w:rsid w:val="00ED0B78"/>
    <w:rsid w:val="00ED0C58"/>
    <w:rsid w:val="00ED0C7F"/>
    <w:rsid w:val="00ED0CBC"/>
    <w:rsid w:val="00ED0CC7"/>
    <w:rsid w:val="00ED0D87"/>
    <w:rsid w:val="00ED0E89"/>
    <w:rsid w:val="00ED1240"/>
    <w:rsid w:val="00ED12DB"/>
    <w:rsid w:val="00ED1392"/>
    <w:rsid w:val="00ED141C"/>
    <w:rsid w:val="00ED155A"/>
    <w:rsid w:val="00ED1570"/>
    <w:rsid w:val="00ED1639"/>
    <w:rsid w:val="00ED16C6"/>
    <w:rsid w:val="00ED16C9"/>
    <w:rsid w:val="00ED188B"/>
    <w:rsid w:val="00ED1894"/>
    <w:rsid w:val="00ED197D"/>
    <w:rsid w:val="00ED1A49"/>
    <w:rsid w:val="00ED1AA5"/>
    <w:rsid w:val="00ED1AC3"/>
    <w:rsid w:val="00ED1CD7"/>
    <w:rsid w:val="00ED1EDE"/>
    <w:rsid w:val="00ED206C"/>
    <w:rsid w:val="00ED2070"/>
    <w:rsid w:val="00ED20CF"/>
    <w:rsid w:val="00ED21F9"/>
    <w:rsid w:val="00ED227F"/>
    <w:rsid w:val="00ED24B8"/>
    <w:rsid w:val="00ED253A"/>
    <w:rsid w:val="00ED258B"/>
    <w:rsid w:val="00ED2709"/>
    <w:rsid w:val="00ED29A9"/>
    <w:rsid w:val="00ED2BFB"/>
    <w:rsid w:val="00ED2C9E"/>
    <w:rsid w:val="00ED3094"/>
    <w:rsid w:val="00ED316A"/>
    <w:rsid w:val="00ED31EC"/>
    <w:rsid w:val="00ED3246"/>
    <w:rsid w:val="00ED337A"/>
    <w:rsid w:val="00ED34B2"/>
    <w:rsid w:val="00ED35A2"/>
    <w:rsid w:val="00ED3697"/>
    <w:rsid w:val="00ED38C0"/>
    <w:rsid w:val="00ED3A56"/>
    <w:rsid w:val="00ED3B0E"/>
    <w:rsid w:val="00ED3B35"/>
    <w:rsid w:val="00ED3E19"/>
    <w:rsid w:val="00ED3EC0"/>
    <w:rsid w:val="00ED4008"/>
    <w:rsid w:val="00ED427A"/>
    <w:rsid w:val="00ED4320"/>
    <w:rsid w:val="00ED43B2"/>
    <w:rsid w:val="00ED43E8"/>
    <w:rsid w:val="00ED4536"/>
    <w:rsid w:val="00ED46ED"/>
    <w:rsid w:val="00ED4701"/>
    <w:rsid w:val="00ED4735"/>
    <w:rsid w:val="00ED485F"/>
    <w:rsid w:val="00ED4871"/>
    <w:rsid w:val="00ED48D2"/>
    <w:rsid w:val="00ED49CB"/>
    <w:rsid w:val="00ED4C4C"/>
    <w:rsid w:val="00ED4CA5"/>
    <w:rsid w:val="00ED4DC2"/>
    <w:rsid w:val="00ED4E5C"/>
    <w:rsid w:val="00ED542E"/>
    <w:rsid w:val="00ED560E"/>
    <w:rsid w:val="00ED561B"/>
    <w:rsid w:val="00ED576B"/>
    <w:rsid w:val="00ED5B76"/>
    <w:rsid w:val="00ED5C97"/>
    <w:rsid w:val="00ED5DAC"/>
    <w:rsid w:val="00ED5DCF"/>
    <w:rsid w:val="00ED5F70"/>
    <w:rsid w:val="00ED5F7D"/>
    <w:rsid w:val="00ED5F9B"/>
    <w:rsid w:val="00ED6150"/>
    <w:rsid w:val="00ED6219"/>
    <w:rsid w:val="00ED6508"/>
    <w:rsid w:val="00ED6528"/>
    <w:rsid w:val="00ED65C0"/>
    <w:rsid w:val="00ED65C5"/>
    <w:rsid w:val="00ED669C"/>
    <w:rsid w:val="00ED6A3C"/>
    <w:rsid w:val="00ED6B72"/>
    <w:rsid w:val="00ED6B96"/>
    <w:rsid w:val="00ED6BDC"/>
    <w:rsid w:val="00ED6D55"/>
    <w:rsid w:val="00ED70C1"/>
    <w:rsid w:val="00ED70C2"/>
    <w:rsid w:val="00ED714F"/>
    <w:rsid w:val="00ED7242"/>
    <w:rsid w:val="00ED729A"/>
    <w:rsid w:val="00ED7311"/>
    <w:rsid w:val="00ED737C"/>
    <w:rsid w:val="00ED7494"/>
    <w:rsid w:val="00ED7672"/>
    <w:rsid w:val="00ED77EB"/>
    <w:rsid w:val="00ED78EB"/>
    <w:rsid w:val="00ED7978"/>
    <w:rsid w:val="00ED79A6"/>
    <w:rsid w:val="00ED7A46"/>
    <w:rsid w:val="00ED7A6B"/>
    <w:rsid w:val="00ED7D72"/>
    <w:rsid w:val="00ED7DB1"/>
    <w:rsid w:val="00ED7F54"/>
    <w:rsid w:val="00EE01C9"/>
    <w:rsid w:val="00EE02AC"/>
    <w:rsid w:val="00EE02F8"/>
    <w:rsid w:val="00EE0308"/>
    <w:rsid w:val="00EE03E8"/>
    <w:rsid w:val="00EE0668"/>
    <w:rsid w:val="00EE073B"/>
    <w:rsid w:val="00EE0845"/>
    <w:rsid w:val="00EE0AFC"/>
    <w:rsid w:val="00EE0B65"/>
    <w:rsid w:val="00EE0C0B"/>
    <w:rsid w:val="00EE0C77"/>
    <w:rsid w:val="00EE0D50"/>
    <w:rsid w:val="00EE0D67"/>
    <w:rsid w:val="00EE0E3B"/>
    <w:rsid w:val="00EE0E5D"/>
    <w:rsid w:val="00EE0F45"/>
    <w:rsid w:val="00EE0FBD"/>
    <w:rsid w:val="00EE1126"/>
    <w:rsid w:val="00EE1168"/>
    <w:rsid w:val="00EE1181"/>
    <w:rsid w:val="00EE13C4"/>
    <w:rsid w:val="00EE13EC"/>
    <w:rsid w:val="00EE1463"/>
    <w:rsid w:val="00EE15B8"/>
    <w:rsid w:val="00EE1784"/>
    <w:rsid w:val="00EE17F7"/>
    <w:rsid w:val="00EE1801"/>
    <w:rsid w:val="00EE180B"/>
    <w:rsid w:val="00EE18C8"/>
    <w:rsid w:val="00EE1902"/>
    <w:rsid w:val="00EE1C1A"/>
    <w:rsid w:val="00EE1C37"/>
    <w:rsid w:val="00EE1CCD"/>
    <w:rsid w:val="00EE1CDA"/>
    <w:rsid w:val="00EE1CEA"/>
    <w:rsid w:val="00EE1D08"/>
    <w:rsid w:val="00EE1D81"/>
    <w:rsid w:val="00EE2120"/>
    <w:rsid w:val="00EE231F"/>
    <w:rsid w:val="00EE2356"/>
    <w:rsid w:val="00EE244D"/>
    <w:rsid w:val="00EE246C"/>
    <w:rsid w:val="00EE26CD"/>
    <w:rsid w:val="00EE2954"/>
    <w:rsid w:val="00EE2AEA"/>
    <w:rsid w:val="00EE2B00"/>
    <w:rsid w:val="00EE2DDE"/>
    <w:rsid w:val="00EE2E0A"/>
    <w:rsid w:val="00EE2F05"/>
    <w:rsid w:val="00EE3042"/>
    <w:rsid w:val="00EE308C"/>
    <w:rsid w:val="00EE32F0"/>
    <w:rsid w:val="00EE32F3"/>
    <w:rsid w:val="00EE3366"/>
    <w:rsid w:val="00EE3486"/>
    <w:rsid w:val="00EE353E"/>
    <w:rsid w:val="00EE35C3"/>
    <w:rsid w:val="00EE35D5"/>
    <w:rsid w:val="00EE35E8"/>
    <w:rsid w:val="00EE39DF"/>
    <w:rsid w:val="00EE3B96"/>
    <w:rsid w:val="00EE3BBF"/>
    <w:rsid w:val="00EE3DA8"/>
    <w:rsid w:val="00EE3DE1"/>
    <w:rsid w:val="00EE4054"/>
    <w:rsid w:val="00EE42D9"/>
    <w:rsid w:val="00EE4558"/>
    <w:rsid w:val="00EE459F"/>
    <w:rsid w:val="00EE461F"/>
    <w:rsid w:val="00EE4964"/>
    <w:rsid w:val="00EE497E"/>
    <w:rsid w:val="00EE4A09"/>
    <w:rsid w:val="00EE4AB3"/>
    <w:rsid w:val="00EE4B91"/>
    <w:rsid w:val="00EE4C8D"/>
    <w:rsid w:val="00EE4D0D"/>
    <w:rsid w:val="00EE4DE0"/>
    <w:rsid w:val="00EE5119"/>
    <w:rsid w:val="00EE54A8"/>
    <w:rsid w:val="00EE54EE"/>
    <w:rsid w:val="00EE54F5"/>
    <w:rsid w:val="00EE550C"/>
    <w:rsid w:val="00EE558A"/>
    <w:rsid w:val="00EE560A"/>
    <w:rsid w:val="00EE5698"/>
    <w:rsid w:val="00EE586F"/>
    <w:rsid w:val="00EE589B"/>
    <w:rsid w:val="00EE58A4"/>
    <w:rsid w:val="00EE5E26"/>
    <w:rsid w:val="00EE5F16"/>
    <w:rsid w:val="00EE6107"/>
    <w:rsid w:val="00EE620B"/>
    <w:rsid w:val="00EE6250"/>
    <w:rsid w:val="00EE62FC"/>
    <w:rsid w:val="00EE6362"/>
    <w:rsid w:val="00EE637B"/>
    <w:rsid w:val="00EE63C2"/>
    <w:rsid w:val="00EE65B2"/>
    <w:rsid w:val="00EE6814"/>
    <w:rsid w:val="00EE68D6"/>
    <w:rsid w:val="00EE6A6E"/>
    <w:rsid w:val="00EE6A83"/>
    <w:rsid w:val="00EE6B79"/>
    <w:rsid w:val="00EE6CEB"/>
    <w:rsid w:val="00EE6D3A"/>
    <w:rsid w:val="00EE6D52"/>
    <w:rsid w:val="00EE70B5"/>
    <w:rsid w:val="00EE70E9"/>
    <w:rsid w:val="00EE7206"/>
    <w:rsid w:val="00EE7295"/>
    <w:rsid w:val="00EE72B7"/>
    <w:rsid w:val="00EE730D"/>
    <w:rsid w:val="00EE76F3"/>
    <w:rsid w:val="00EE77D6"/>
    <w:rsid w:val="00EE78CD"/>
    <w:rsid w:val="00EE7AA9"/>
    <w:rsid w:val="00EE7B27"/>
    <w:rsid w:val="00EE7D3B"/>
    <w:rsid w:val="00EE7DEF"/>
    <w:rsid w:val="00EF01CC"/>
    <w:rsid w:val="00EF01FB"/>
    <w:rsid w:val="00EF026C"/>
    <w:rsid w:val="00EF038B"/>
    <w:rsid w:val="00EF0393"/>
    <w:rsid w:val="00EF0545"/>
    <w:rsid w:val="00EF0607"/>
    <w:rsid w:val="00EF06DA"/>
    <w:rsid w:val="00EF0742"/>
    <w:rsid w:val="00EF0823"/>
    <w:rsid w:val="00EF08AF"/>
    <w:rsid w:val="00EF0956"/>
    <w:rsid w:val="00EF0986"/>
    <w:rsid w:val="00EF09C2"/>
    <w:rsid w:val="00EF0CF4"/>
    <w:rsid w:val="00EF0EC4"/>
    <w:rsid w:val="00EF0EFA"/>
    <w:rsid w:val="00EF0F07"/>
    <w:rsid w:val="00EF11FC"/>
    <w:rsid w:val="00EF1454"/>
    <w:rsid w:val="00EF147E"/>
    <w:rsid w:val="00EF14D5"/>
    <w:rsid w:val="00EF14F5"/>
    <w:rsid w:val="00EF1527"/>
    <w:rsid w:val="00EF154E"/>
    <w:rsid w:val="00EF166B"/>
    <w:rsid w:val="00EF1717"/>
    <w:rsid w:val="00EF1744"/>
    <w:rsid w:val="00EF1840"/>
    <w:rsid w:val="00EF1CCB"/>
    <w:rsid w:val="00EF1EC7"/>
    <w:rsid w:val="00EF1F35"/>
    <w:rsid w:val="00EF2187"/>
    <w:rsid w:val="00EF22CC"/>
    <w:rsid w:val="00EF24CA"/>
    <w:rsid w:val="00EF24D7"/>
    <w:rsid w:val="00EF24DE"/>
    <w:rsid w:val="00EF24F4"/>
    <w:rsid w:val="00EF256E"/>
    <w:rsid w:val="00EF265C"/>
    <w:rsid w:val="00EF273C"/>
    <w:rsid w:val="00EF27D4"/>
    <w:rsid w:val="00EF2A78"/>
    <w:rsid w:val="00EF2B18"/>
    <w:rsid w:val="00EF2C03"/>
    <w:rsid w:val="00EF2C4D"/>
    <w:rsid w:val="00EF2C8F"/>
    <w:rsid w:val="00EF2E33"/>
    <w:rsid w:val="00EF2FB5"/>
    <w:rsid w:val="00EF331A"/>
    <w:rsid w:val="00EF358A"/>
    <w:rsid w:val="00EF35DC"/>
    <w:rsid w:val="00EF369F"/>
    <w:rsid w:val="00EF3768"/>
    <w:rsid w:val="00EF3816"/>
    <w:rsid w:val="00EF3BF0"/>
    <w:rsid w:val="00EF3DDF"/>
    <w:rsid w:val="00EF3E12"/>
    <w:rsid w:val="00EF3EDB"/>
    <w:rsid w:val="00EF40E6"/>
    <w:rsid w:val="00EF41D6"/>
    <w:rsid w:val="00EF424B"/>
    <w:rsid w:val="00EF45E5"/>
    <w:rsid w:val="00EF4694"/>
    <w:rsid w:val="00EF46F8"/>
    <w:rsid w:val="00EF4706"/>
    <w:rsid w:val="00EF4877"/>
    <w:rsid w:val="00EF48CA"/>
    <w:rsid w:val="00EF495A"/>
    <w:rsid w:val="00EF4A45"/>
    <w:rsid w:val="00EF4B36"/>
    <w:rsid w:val="00EF4B75"/>
    <w:rsid w:val="00EF4BA6"/>
    <w:rsid w:val="00EF4C00"/>
    <w:rsid w:val="00EF4EB8"/>
    <w:rsid w:val="00EF4FBB"/>
    <w:rsid w:val="00EF519D"/>
    <w:rsid w:val="00EF52D5"/>
    <w:rsid w:val="00EF5528"/>
    <w:rsid w:val="00EF555D"/>
    <w:rsid w:val="00EF55A2"/>
    <w:rsid w:val="00EF55AF"/>
    <w:rsid w:val="00EF5642"/>
    <w:rsid w:val="00EF56A1"/>
    <w:rsid w:val="00EF577D"/>
    <w:rsid w:val="00EF578A"/>
    <w:rsid w:val="00EF58D8"/>
    <w:rsid w:val="00EF59C2"/>
    <w:rsid w:val="00EF5AAC"/>
    <w:rsid w:val="00EF5AF8"/>
    <w:rsid w:val="00EF5B56"/>
    <w:rsid w:val="00EF5BC7"/>
    <w:rsid w:val="00EF5CE4"/>
    <w:rsid w:val="00EF5D28"/>
    <w:rsid w:val="00EF61ED"/>
    <w:rsid w:val="00EF637A"/>
    <w:rsid w:val="00EF63E3"/>
    <w:rsid w:val="00EF6502"/>
    <w:rsid w:val="00EF6555"/>
    <w:rsid w:val="00EF66D6"/>
    <w:rsid w:val="00EF66DD"/>
    <w:rsid w:val="00EF6763"/>
    <w:rsid w:val="00EF68C8"/>
    <w:rsid w:val="00EF68FF"/>
    <w:rsid w:val="00EF6B0D"/>
    <w:rsid w:val="00EF6EA8"/>
    <w:rsid w:val="00EF6F6F"/>
    <w:rsid w:val="00EF705A"/>
    <w:rsid w:val="00EF70AC"/>
    <w:rsid w:val="00EF7132"/>
    <w:rsid w:val="00EF7261"/>
    <w:rsid w:val="00EF73D7"/>
    <w:rsid w:val="00EF7494"/>
    <w:rsid w:val="00EF75F5"/>
    <w:rsid w:val="00EF76FA"/>
    <w:rsid w:val="00EF7729"/>
    <w:rsid w:val="00EF787E"/>
    <w:rsid w:val="00EF78A6"/>
    <w:rsid w:val="00EF78D5"/>
    <w:rsid w:val="00EF7C8C"/>
    <w:rsid w:val="00EF7D34"/>
    <w:rsid w:val="00EF7DFA"/>
    <w:rsid w:val="00EF7FD4"/>
    <w:rsid w:val="00F00085"/>
    <w:rsid w:val="00F0015B"/>
    <w:rsid w:val="00F00397"/>
    <w:rsid w:val="00F00472"/>
    <w:rsid w:val="00F004B0"/>
    <w:rsid w:val="00F00539"/>
    <w:rsid w:val="00F0058C"/>
    <w:rsid w:val="00F005F3"/>
    <w:rsid w:val="00F006B0"/>
    <w:rsid w:val="00F006FD"/>
    <w:rsid w:val="00F00735"/>
    <w:rsid w:val="00F00756"/>
    <w:rsid w:val="00F00940"/>
    <w:rsid w:val="00F009D6"/>
    <w:rsid w:val="00F00C48"/>
    <w:rsid w:val="00F00DE4"/>
    <w:rsid w:val="00F00E9A"/>
    <w:rsid w:val="00F00F9A"/>
    <w:rsid w:val="00F01015"/>
    <w:rsid w:val="00F01046"/>
    <w:rsid w:val="00F010A7"/>
    <w:rsid w:val="00F01429"/>
    <w:rsid w:val="00F01519"/>
    <w:rsid w:val="00F01535"/>
    <w:rsid w:val="00F015D2"/>
    <w:rsid w:val="00F01618"/>
    <w:rsid w:val="00F01657"/>
    <w:rsid w:val="00F019B0"/>
    <w:rsid w:val="00F01C09"/>
    <w:rsid w:val="00F01E05"/>
    <w:rsid w:val="00F01F96"/>
    <w:rsid w:val="00F01FE8"/>
    <w:rsid w:val="00F021DB"/>
    <w:rsid w:val="00F0223A"/>
    <w:rsid w:val="00F0231C"/>
    <w:rsid w:val="00F023D1"/>
    <w:rsid w:val="00F024CC"/>
    <w:rsid w:val="00F025B6"/>
    <w:rsid w:val="00F026D8"/>
    <w:rsid w:val="00F0274A"/>
    <w:rsid w:val="00F02AAF"/>
    <w:rsid w:val="00F02AC1"/>
    <w:rsid w:val="00F02B62"/>
    <w:rsid w:val="00F02DDB"/>
    <w:rsid w:val="00F02E2A"/>
    <w:rsid w:val="00F02E41"/>
    <w:rsid w:val="00F02F78"/>
    <w:rsid w:val="00F03078"/>
    <w:rsid w:val="00F030CE"/>
    <w:rsid w:val="00F03223"/>
    <w:rsid w:val="00F0326C"/>
    <w:rsid w:val="00F0340E"/>
    <w:rsid w:val="00F0345D"/>
    <w:rsid w:val="00F03721"/>
    <w:rsid w:val="00F039B4"/>
    <w:rsid w:val="00F03A72"/>
    <w:rsid w:val="00F03B66"/>
    <w:rsid w:val="00F03D72"/>
    <w:rsid w:val="00F03DC6"/>
    <w:rsid w:val="00F03E5E"/>
    <w:rsid w:val="00F03E9F"/>
    <w:rsid w:val="00F03ED9"/>
    <w:rsid w:val="00F03F8A"/>
    <w:rsid w:val="00F03FF9"/>
    <w:rsid w:val="00F0428A"/>
    <w:rsid w:val="00F04471"/>
    <w:rsid w:val="00F045B0"/>
    <w:rsid w:val="00F0470E"/>
    <w:rsid w:val="00F047FB"/>
    <w:rsid w:val="00F0497D"/>
    <w:rsid w:val="00F04AA9"/>
    <w:rsid w:val="00F04BB2"/>
    <w:rsid w:val="00F04BE6"/>
    <w:rsid w:val="00F04C89"/>
    <w:rsid w:val="00F04DD6"/>
    <w:rsid w:val="00F04E73"/>
    <w:rsid w:val="00F04F6F"/>
    <w:rsid w:val="00F04FDE"/>
    <w:rsid w:val="00F05029"/>
    <w:rsid w:val="00F0506B"/>
    <w:rsid w:val="00F0509E"/>
    <w:rsid w:val="00F05176"/>
    <w:rsid w:val="00F0517A"/>
    <w:rsid w:val="00F0533D"/>
    <w:rsid w:val="00F05433"/>
    <w:rsid w:val="00F05762"/>
    <w:rsid w:val="00F057BB"/>
    <w:rsid w:val="00F05854"/>
    <w:rsid w:val="00F058A6"/>
    <w:rsid w:val="00F0598B"/>
    <w:rsid w:val="00F059FE"/>
    <w:rsid w:val="00F05C64"/>
    <w:rsid w:val="00F05CDD"/>
    <w:rsid w:val="00F05D26"/>
    <w:rsid w:val="00F05E7B"/>
    <w:rsid w:val="00F05EE0"/>
    <w:rsid w:val="00F05EF0"/>
    <w:rsid w:val="00F05F05"/>
    <w:rsid w:val="00F06358"/>
    <w:rsid w:val="00F0639F"/>
    <w:rsid w:val="00F0657E"/>
    <w:rsid w:val="00F0667C"/>
    <w:rsid w:val="00F06758"/>
    <w:rsid w:val="00F068CF"/>
    <w:rsid w:val="00F06C81"/>
    <w:rsid w:val="00F06DDC"/>
    <w:rsid w:val="00F07313"/>
    <w:rsid w:val="00F0740A"/>
    <w:rsid w:val="00F074BE"/>
    <w:rsid w:val="00F075AD"/>
    <w:rsid w:val="00F07627"/>
    <w:rsid w:val="00F077D4"/>
    <w:rsid w:val="00F07963"/>
    <w:rsid w:val="00F07BD7"/>
    <w:rsid w:val="00F07C06"/>
    <w:rsid w:val="00F07D1B"/>
    <w:rsid w:val="00F07D50"/>
    <w:rsid w:val="00F07EBA"/>
    <w:rsid w:val="00F07F5A"/>
    <w:rsid w:val="00F07F6F"/>
    <w:rsid w:val="00F10243"/>
    <w:rsid w:val="00F102DE"/>
    <w:rsid w:val="00F103B8"/>
    <w:rsid w:val="00F1041F"/>
    <w:rsid w:val="00F105C0"/>
    <w:rsid w:val="00F10653"/>
    <w:rsid w:val="00F106CE"/>
    <w:rsid w:val="00F107D9"/>
    <w:rsid w:val="00F109C3"/>
    <w:rsid w:val="00F10C45"/>
    <w:rsid w:val="00F10CAB"/>
    <w:rsid w:val="00F10DD1"/>
    <w:rsid w:val="00F11015"/>
    <w:rsid w:val="00F11034"/>
    <w:rsid w:val="00F1138F"/>
    <w:rsid w:val="00F113DB"/>
    <w:rsid w:val="00F11467"/>
    <w:rsid w:val="00F118AB"/>
    <w:rsid w:val="00F11AE5"/>
    <w:rsid w:val="00F11B6A"/>
    <w:rsid w:val="00F11C01"/>
    <w:rsid w:val="00F11D4B"/>
    <w:rsid w:val="00F11E81"/>
    <w:rsid w:val="00F11F6F"/>
    <w:rsid w:val="00F1240C"/>
    <w:rsid w:val="00F12429"/>
    <w:rsid w:val="00F12526"/>
    <w:rsid w:val="00F12581"/>
    <w:rsid w:val="00F1260D"/>
    <w:rsid w:val="00F12689"/>
    <w:rsid w:val="00F127F5"/>
    <w:rsid w:val="00F12889"/>
    <w:rsid w:val="00F12946"/>
    <w:rsid w:val="00F12A45"/>
    <w:rsid w:val="00F12B32"/>
    <w:rsid w:val="00F12BA5"/>
    <w:rsid w:val="00F12C20"/>
    <w:rsid w:val="00F12C2A"/>
    <w:rsid w:val="00F12FE9"/>
    <w:rsid w:val="00F130EA"/>
    <w:rsid w:val="00F13108"/>
    <w:rsid w:val="00F134B2"/>
    <w:rsid w:val="00F13676"/>
    <w:rsid w:val="00F137E4"/>
    <w:rsid w:val="00F1381E"/>
    <w:rsid w:val="00F138F9"/>
    <w:rsid w:val="00F13977"/>
    <w:rsid w:val="00F13A94"/>
    <w:rsid w:val="00F13AF0"/>
    <w:rsid w:val="00F13C08"/>
    <w:rsid w:val="00F13C52"/>
    <w:rsid w:val="00F13D16"/>
    <w:rsid w:val="00F13D2C"/>
    <w:rsid w:val="00F13D68"/>
    <w:rsid w:val="00F13F0C"/>
    <w:rsid w:val="00F13F24"/>
    <w:rsid w:val="00F14261"/>
    <w:rsid w:val="00F14296"/>
    <w:rsid w:val="00F143C6"/>
    <w:rsid w:val="00F143CF"/>
    <w:rsid w:val="00F147F3"/>
    <w:rsid w:val="00F14C83"/>
    <w:rsid w:val="00F14D33"/>
    <w:rsid w:val="00F14D4B"/>
    <w:rsid w:val="00F14D7F"/>
    <w:rsid w:val="00F14E21"/>
    <w:rsid w:val="00F15138"/>
    <w:rsid w:val="00F15161"/>
    <w:rsid w:val="00F15317"/>
    <w:rsid w:val="00F15399"/>
    <w:rsid w:val="00F153DC"/>
    <w:rsid w:val="00F1541B"/>
    <w:rsid w:val="00F1546F"/>
    <w:rsid w:val="00F1552E"/>
    <w:rsid w:val="00F15612"/>
    <w:rsid w:val="00F15619"/>
    <w:rsid w:val="00F15831"/>
    <w:rsid w:val="00F159D8"/>
    <w:rsid w:val="00F15A54"/>
    <w:rsid w:val="00F15AE3"/>
    <w:rsid w:val="00F15B1D"/>
    <w:rsid w:val="00F15D18"/>
    <w:rsid w:val="00F15D80"/>
    <w:rsid w:val="00F15ECC"/>
    <w:rsid w:val="00F16007"/>
    <w:rsid w:val="00F16379"/>
    <w:rsid w:val="00F16381"/>
    <w:rsid w:val="00F1663A"/>
    <w:rsid w:val="00F166D8"/>
    <w:rsid w:val="00F16704"/>
    <w:rsid w:val="00F16A1E"/>
    <w:rsid w:val="00F16A7C"/>
    <w:rsid w:val="00F16B04"/>
    <w:rsid w:val="00F16C01"/>
    <w:rsid w:val="00F16DBE"/>
    <w:rsid w:val="00F16E58"/>
    <w:rsid w:val="00F16E70"/>
    <w:rsid w:val="00F170B8"/>
    <w:rsid w:val="00F17177"/>
    <w:rsid w:val="00F1738D"/>
    <w:rsid w:val="00F17396"/>
    <w:rsid w:val="00F174B3"/>
    <w:rsid w:val="00F174B4"/>
    <w:rsid w:val="00F17551"/>
    <w:rsid w:val="00F17649"/>
    <w:rsid w:val="00F178E7"/>
    <w:rsid w:val="00F17A97"/>
    <w:rsid w:val="00F17F02"/>
    <w:rsid w:val="00F17F08"/>
    <w:rsid w:val="00F2004D"/>
    <w:rsid w:val="00F200FC"/>
    <w:rsid w:val="00F2010D"/>
    <w:rsid w:val="00F2046C"/>
    <w:rsid w:val="00F204AD"/>
    <w:rsid w:val="00F2088C"/>
    <w:rsid w:val="00F208AF"/>
    <w:rsid w:val="00F20AC8"/>
    <w:rsid w:val="00F20D84"/>
    <w:rsid w:val="00F20FC5"/>
    <w:rsid w:val="00F2105D"/>
    <w:rsid w:val="00F211DD"/>
    <w:rsid w:val="00F21414"/>
    <w:rsid w:val="00F2166C"/>
    <w:rsid w:val="00F216E6"/>
    <w:rsid w:val="00F217AA"/>
    <w:rsid w:val="00F218E7"/>
    <w:rsid w:val="00F219D8"/>
    <w:rsid w:val="00F21BDD"/>
    <w:rsid w:val="00F21C00"/>
    <w:rsid w:val="00F21C59"/>
    <w:rsid w:val="00F21D1A"/>
    <w:rsid w:val="00F21EEE"/>
    <w:rsid w:val="00F21EF7"/>
    <w:rsid w:val="00F21F80"/>
    <w:rsid w:val="00F22215"/>
    <w:rsid w:val="00F22234"/>
    <w:rsid w:val="00F2235A"/>
    <w:rsid w:val="00F22425"/>
    <w:rsid w:val="00F226C4"/>
    <w:rsid w:val="00F226C5"/>
    <w:rsid w:val="00F2296D"/>
    <w:rsid w:val="00F22A70"/>
    <w:rsid w:val="00F22CF0"/>
    <w:rsid w:val="00F22EC4"/>
    <w:rsid w:val="00F22F5D"/>
    <w:rsid w:val="00F23188"/>
    <w:rsid w:val="00F2343C"/>
    <w:rsid w:val="00F23505"/>
    <w:rsid w:val="00F23555"/>
    <w:rsid w:val="00F23647"/>
    <w:rsid w:val="00F23757"/>
    <w:rsid w:val="00F237FF"/>
    <w:rsid w:val="00F238B7"/>
    <w:rsid w:val="00F239B5"/>
    <w:rsid w:val="00F23A01"/>
    <w:rsid w:val="00F23A64"/>
    <w:rsid w:val="00F23AA9"/>
    <w:rsid w:val="00F23B5F"/>
    <w:rsid w:val="00F23C80"/>
    <w:rsid w:val="00F23D13"/>
    <w:rsid w:val="00F23DEA"/>
    <w:rsid w:val="00F240F4"/>
    <w:rsid w:val="00F24182"/>
    <w:rsid w:val="00F241FF"/>
    <w:rsid w:val="00F2427D"/>
    <w:rsid w:val="00F24316"/>
    <w:rsid w:val="00F2435F"/>
    <w:rsid w:val="00F24527"/>
    <w:rsid w:val="00F2468B"/>
    <w:rsid w:val="00F24718"/>
    <w:rsid w:val="00F247DA"/>
    <w:rsid w:val="00F24832"/>
    <w:rsid w:val="00F2491B"/>
    <w:rsid w:val="00F24970"/>
    <w:rsid w:val="00F24AF5"/>
    <w:rsid w:val="00F24EF3"/>
    <w:rsid w:val="00F25160"/>
    <w:rsid w:val="00F25235"/>
    <w:rsid w:val="00F2523D"/>
    <w:rsid w:val="00F252EA"/>
    <w:rsid w:val="00F25303"/>
    <w:rsid w:val="00F2552C"/>
    <w:rsid w:val="00F25533"/>
    <w:rsid w:val="00F2553B"/>
    <w:rsid w:val="00F25639"/>
    <w:rsid w:val="00F2572D"/>
    <w:rsid w:val="00F257F2"/>
    <w:rsid w:val="00F258B6"/>
    <w:rsid w:val="00F258E9"/>
    <w:rsid w:val="00F25AC0"/>
    <w:rsid w:val="00F25BAA"/>
    <w:rsid w:val="00F25BAE"/>
    <w:rsid w:val="00F25D52"/>
    <w:rsid w:val="00F25D6B"/>
    <w:rsid w:val="00F25D8C"/>
    <w:rsid w:val="00F25F82"/>
    <w:rsid w:val="00F25FEB"/>
    <w:rsid w:val="00F2603C"/>
    <w:rsid w:val="00F2626F"/>
    <w:rsid w:val="00F26288"/>
    <w:rsid w:val="00F2631C"/>
    <w:rsid w:val="00F263B2"/>
    <w:rsid w:val="00F26422"/>
    <w:rsid w:val="00F26460"/>
    <w:rsid w:val="00F26463"/>
    <w:rsid w:val="00F264F0"/>
    <w:rsid w:val="00F26617"/>
    <w:rsid w:val="00F26640"/>
    <w:rsid w:val="00F2666C"/>
    <w:rsid w:val="00F2666F"/>
    <w:rsid w:val="00F269D8"/>
    <w:rsid w:val="00F26A51"/>
    <w:rsid w:val="00F26AD3"/>
    <w:rsid w:val="00F26B84"/>
    <w:rsid w:val="00F26D0A"/>
    <w:rsid w:val="00F26DD3"/>
    <w:rsid w:val="00F26E72"/>
    <w:rsid w:val="00F26F07"/>
    <w:rsid w:val="00F26F56"/>
    <w:rsid w:val="00F2718E"/>
    <w:rsid w:val="00F27338"/>
    <w:rsid w:val="00F27361"/>
    <w:rsid w:val="00F274C3"/>
    <w:rsid w:val="00F275C6"/>
    <w:rsid w:val="00F2763C"/>
    <w:rsid w:val="00F279DC"/>
    <w:rsid w:val="00F27A65"/>
    <w:rsid w:val="00F27B6C"/>
    <w:rsid w:val="00F27ECC"/>
    <w:rsid w:val="00F3022C"/>
    <w:rsid w:val="00F3023D"/>
    <w:rsid w:val="00F30277"/>
    <w:rsid w:val="00F303F0"/>
    <w:rsid w:val="00F30521"/>
    <w:rsid w:val="00F30895"/>
    <w:rsid w:val="00F309B8"/>
    <w:rsid w:val="00F30BA5"/>
    <w:rsid w:val="00F30F73"/>
    <w:rsid w:val="00F3130F"/>
    <w:rsid w:val="00F31459"/>
    <w:rsid w:val="00F315A4"/>
    <w:rsid w:val="00F31600"/>
    <w:rsid w:val="00F317E5"/>
    <w:rsid w:val="00F318B6"/>
    <w:rsid w:val="00F31941"/>
    <w:rsid w:val="00F31A2E"/>
    <w:rsid w:val="00F31A4C"/>
    <w:rsid w:val="00F31C14"/>
    <w:rsid w:val="00F31E8F"/>
    <w:rsid w:val="00F31F76"/>
    <w:rsid w:val="00F3227B"/>
    <w:rsid w:val="00F32356"/>
    <w:rsid w:val="00F323A2"/>
    <w:rsid w:val="00F3250A"/>
    <w:rsid w:val="00F326FA"/>
    <w:rsid w:val="00F327CE"/>
    <w:rsid w:val="00F3291C"/>
    <w:rsid w:val="00F32A75"/>
    <w:rsid w:val="00F32AB4"/>
    <w:rsid w:val="00F32DAA"/>
    <w:rsid w:val="00F32DD7"/>
    <w:rsid w:val="00F32F47"/>
    <w:rsid w:val="00F32F6A"/>
    <w:rsid w:val="00F33014"/>
    <w:rsid w:val="00F3301F"/>
    <w:rsid w:val="00F330BD"/>
    <w:rsid w:val="00F33155"/>
    <w:rsid w:val="00F332B2"/>
    <w:rsid w:val="00F33368"/>
    <w:rsid w:val="00F333C7"/>
    <w:rsid w:val="00F33779"/>
    <w:rsid w:val="00F337AE"/>
    <w:rsid w:val="00F33825"/>
    <w:rsid w:val="00F3387C"/>
    <w:rsid w:val="00F33A9E"/>
    <w:rsid w:val="00F33BE2"/>
    <w:rsid w:val="00F33C0E"/>
    <w:rsid w:val="00F33DB0"/>
    <w:rsid w:val="00F33E5E"/>
    <w:rsid w:val="00F33F13"/>
    <w:rsid w:val="00F33F17"/>
    <w:rsid w:val="00F33F42"/>
    <w:rsid w:val="00F33FA3"/>
    <w:rsid w:val="00F3400C"/>
    <w:rsid w:val="00F3409F"/>
    <w:rsid w:val="00F3417A"/>
    <w:rsid w:val="00F341F2"/>
    <w:rsid w:val="00F3420C"/>
    <w:rsid w:val="00F34320"/>
    <w:rsid w:val="00F34399"/>
    <w:rsid w:val="00F3440C"/>
    <w:rsid w:val="00F3454B"/>
    <w:rsid w:val="00F3456E"/>
    <w:rsid w:val="00F34615"/>
    <w:rsid w:val="00F346AD"/>
    <w:rsid w:val="00F346EA"/>
    <w:rsid w:val="00F3497C"/>
    <w:rsid w:val="00F34A02"/>
    <w:rsid w:val="00F34F85"/>
    <w:rsid w:val="00F350DB"/>
    <w:rsid w:val="00F35232"/>
    <w:rsid w:val="00F3529D"/>
    <w:rsid w:val="00F352A3"/>
    <w:rsid w:val="00F352C1"/>
    <w:rsid w:val="00F35382"/>
    <w:rsid w:val="00F353B7"/>
    <w:rsid w:val="00F356C9"/>
    <w:rsid w:val="00F35AB8"/>
    <w:rsid w:val="00F35BAE"/>
    <w:rsid w:val="00F35C03"/>
    <w:rsid w:val="00F35C4B"/>
    <w:rsid w:val="00F35CCE"/>
    <w:rsid w:val="00F35D4B"/>
    <w:rsid w:val="00F35D8D"/>
    <w:rsid w:val="00F35DB3"/>
    <w:rsid w:val="00F3601D"/>
    <w:rsid w:val="00F36146"/>
    <w:rsid w:val="00F361CB"/>
    <w:rsid w:val="00F362CF"/>
    <w:rsid w:val="00F36327"/>
    <w:rsid w:val="00F364B6"/>
    <w:rsid w:val="00F36612"/>
    <w:rsid w:val="00F366FD"/>
    <w:rsid w:val="00F3671D"/>
    <w:rsid w:val="00F3698F"/>
    <w:rsid w:val="00F36BF3"/>
    <w:rsid w:val="00F36C67"/>
    <w:rsid w:val="00F36CFC"/>
    <w:rsid w:val="00F36EBB"/>
    <w:rsid w:val="00F36EC6"/>
    <w:rsid w:val="00F36EF0"/>
    <w:rsid w:val="00F37104"/>
    <w:rsid w:val="00F3712B"/>
    <w:rsid w:val="00F37367"/>
    <w:rsid w:val="00F37374"/>
    <w:rsid w:val="00F373D1"/>
    <w:rsid w:val="00F3757C"/>
    <w:rsid w:val="00F3763D"/>
    <w:rsid w:val="00F3769A"/>
    <w:rsid w:val="00F376C2"/>
    <w:rsid w:val="00F37901"/>
    <w:rsid w:val="00F37965"/>
    <w:rsid w:val="00F379DA"/>
    <w:rsid w:val="00F37AA2"/>
    <w:rsid w:val="00F37BD4"/>
    <w:rsid w:val="00F37C44"/>
    <w:rsid w:val="00F37D15"/>
    <w:rsid w:val="00F37D8B"/>
    <w:rsid w:val="00F37E3B"/>
    <w:rsid w:val="00F37F3B"/>
    <w:rsid w:val="00F37FF6"/>
    <w:rsid w:val="00F4034D"/>
    <w:rsid w:val="00F403FB"/>
    <w:rsid w:val="00F4042F"/>
    <w:rsid w:val="00F4049B"/>
    <w:rsid w:val="00F40701"/>
    <w:rsid w:val="00F409A1"/>
    <w:rsid w:val="00F40A2D"/>
    <w:rsid w:val="00F40B8F"/>
    <w:rsid w:val="00F40BB5"/>
    <w:rsid w:val="00F40D8B"/>
    <w:rsid w:val="00F40DE3"/>
    <w:rsid w:val="00F40FCD"/>
    <w:rsid w:val="00F40FD8"/>
    <w:rsid w:val="00F41089"/>
    <w:rsid w:val="00F41225"/>
    <w:rsid w:val="00F413AF"/>
    <w:rsid w:val="00F41570"/>
    <w:rsid w:val="00F417A5"/>
    <w:rsid w:val="00F41858"/>
    <w:rsid w:val="00F41881"/>
    <w:rsid w:val="00F41891"/>
    <w:rsid w:val="00F4199C"/>
    <w:rsid w:val="00F41B24"/>
    <w:rsid w:val="00F41B44"/>
    <w:rsid w:val="00F41B52"/>
    <w:rsid w:val="00F41B85"/>
    <w:rsid w:val="00F41DF6"/>
    <w:rsid w:val="00F42190"/>
    <w:rsid w:val="00F421DC"/>
    <w:rsid w:val="00F4232E"/>
    <w:rsid w:val="00F42333"/>
    <w:rsid w:val="00F4233A"/>
    <w:rsid w:val="00F423E4"/>
    <w:rsid w:val="00F4243E"/>
    <w:rsid w:val="00F4261F"/>
    <w:rsid w:val="00F426DB"/>
    <w:rsid w:val="00F42812"/>
    <w:rsid w:val="00F428B9"/>
    <w:rsid w:val="00F4291E"/>
    <w:rsid w:val="00F42AEA"/>
    <w:rsid w:val="00F42CF9"/>
    <w:rsid w:val="00F42EB3"/>
    <w:rsid w:val="00F42F60"/>
    <w:rsid w:val="00F42F7D"/>
    <w:rsid w:val="00F43020"/>
    <w:rsid w:val="00F431CF"/>
    <w:rsid w:val="00F431ED"/>
    <w:rsid w:val="00F43255"/>
    <w:rsid w:val="00F432B6"/>
    <w:rsid w:val="00F432C5"/>
    <w:rsid w:val="00F433EB"/>
    <w:rsid w:val="00F43445"/>
    <w:rsid w:val="00F434FD"/>
    <w:rsid w:val="00F4364F"/>
    <w:rsid w:val="00F436C4"/>
    <w:rsid w:val="00F436F1"/>
    <w:rsid w:val="00F4388A"/>
    <w:rsid w:val="00F438F0"/>
    <w:rsid w:val="00F43924"/>
    <w:rsid w:val="00F43EE5"/>
    <w:rsid w:val="00F440B8"/>
    <w:rsid w:val="00F44391"/>
    <w:rsid w:val="00F4445C"/>
    <w:rsid w:val="00F44522"/>
    <w:rsid w:val="00F44646"/>
    <w:rsid w:val="00F44740"/>
    <w:rsid w:val="00F44AA2"/>
    <w:rsid w:val="00F44ABB"/>
    <w:rsid w:val="00F44BD6"/>
    <w:rsid w:val="00F44CFE"/>
    <w:rsid w:val="00F44DEB"/>
    <w:rsid w:val="00F44F0E"/>
    <w:rsid w:val="00F452EF"/>
    <w:rsid w:val="00F45414"/>
    <w:rsid w:val="00F45620"/>
    <w:rsid w:val="00F456BA"/>
    <w:rsid w:val="00F4572B"/>
    <w:rsid w:val="00F457B9"/>
    <w:rsid w:val="00F4594B"/>
    <w:rsid w:val="00F4597E"/>
    <w:rsid w:val="00F4598D"/>
    <w:rsid w:val="00F45C59"/>
    <w:rsid w:val="00F45CC7"/>
    <w:rsid w:val="00F45DAF"/>
    <w:rsid w:val="00F45E9A"/>
    <w:rsid w:val="00F45FAC"/>
    <w:rsid w:val="00F4607A"/>
    <w:rsid w:val="00F461AD"/>
    <w:rsid w:val="00F46214"/>
    <w:rsid w:val="00F46362"/>
    <w:rsid w:val="00F46474"/>
    <w:rsid w:val="00F465F6"/>
    <w:rsid w:val="00F468E7"/>
    <w:rsid w:val="00F46B6A"/>
    <w:rsid w:val="00F46BF9"/>
    <w:rsid w:val="00F46D10"/>
    <w:rsid w:val="00F46E4C"/>
    <w:rsid w:val="00F46E9F"/>
    <w:rsid w:val="00F46EA9"/>
    <w:rsid w:val="00F46EF5"/>
    <w:rsid w:val="00F47214"/>
    <w:rsid w:val="00F4723F"/>
    <w:rsid w:val="00F477AF"/>
    <w:rsid w:val="00F47861"/>
    <w:rsid w:val="00F47A19"/>
    <w:rsid w:val="00F47A1B"/>
    <w:rsid w:val="00F47A69"/>
    <w:rsid w:val="00F47A9B"/>
    <w:rsid w:val="00F47E9C"/>
    <w:rsid w:val="00F47F34"/>
    <w:rsid w:val="00F47F39"/>
    <w:rsid w:val="00F47F9E"/>
    <w:rsid w:val="00F50325"/>
    <w:rsid w:val="00F5032C"/>
    <w:rsid w:val="00F50360"/>
    <w:rsid w:val="00F50630"/>
    <w:rsid w:val="00F50A91"/>
    <w:rsid w:val="00F50A9F"/>
    <w:rsid w:val="00F50AE5"/>
    <w:rsid w:val="00F50B0D"/>
    <w:rsid w:val="00F50EA2"/>
    <w:rsid w:val="00F50F99"/>
    <w:rsid w:val="00F5101E"/>
    <w:rsid w:val="00F51029"/>
    <w:rsid w:val="00F510C9"/>
    <w:rsid w:val="00F511E6"/>
    <w:rsid w:val="00F513CF"/>
    <w:rsid w:val="00F514F5"/>
    <w:rsid w:val="00F51736"/>
    <w:rsid w:val="00F5185D"/>
    <w:rsid w:val="00F518C5"/>
    <w:rsid w:val="00F51939"/>
    <w:rsid w:val="00F51A77"/>
    <w:rsid w:val="00F51A87"/>
    <w:rsid w:val="00F51ADF"/>
    <w:rsid w:val="00F51BAF"/>
    <w:rsid w:val="00F51BBF"/>
    <w:rsid w:val="00F51F22"/>
    <w:rsid w:val="00F51F6C"/>
    <w:rsid w:val="00F52026"/>
    <w:rsid w:val="00F52076"/>
    <w:rsid w:val="00F52088"/>
    <w:rsid w:val="00F52134"/>
    <w:rsid w:val="00F521FD"/>
    <w:rsid w:val="00F522E3"/>
    <w:rsid w:val="00F5236F"/>
    <w:rsid w:val="00F5246C"/>
    <w:rsid w:val="00F524AC"/>
    <w:rsid w:val="00F524C5"/>
    <w:rsid w:val="00F52574"/>
    <w:rsid w:val="00F52591"/>
    <w:rsid w:val="00F5270F"/>
    <w:rsid w:val="00F527A1"/>
    <w:rsid w:val="00F527D8"/>
    <w:rsid w:val="00F52803"/>
    <w:rsid w:val="00F52C5B"/>
    <w:rsid w:val="00F52F0E"/>
    <w:rsid w:val="00F52F4B"/>
    <w:rsid w:val="00F52F63"/>
    <w:rsid w:val="00F52FBA"/>
    <w:rsid w:val="00F530EA"/>
    <w:rsid w:val="00F530F3"/>
    <w:rsid w:val="00F53174"/>
    <w:rsid w:val="00F53252"/>
    <w:rsid w:val="00F534AC"/>
    <w:rsid w:val="00F53572"/>
    <w:rsid w:val="00F5371C"/>
    <w:rsid w:val="00F53909"/>
    <w:rsid w:val="00F539CF"/>
    <w:rsid w:val="00F53B79"/>
    <w:rsid w:val="00F53C64"/>
    <w:rsid w:val="00F53D90"/>
    <w:rsid w:val="00F53E8C"/>
    <w:rsid w:val="00F54130"/>
    <w:rsid w:val="00F542BE"/>
    <w:rsid w:val="00F543A6"/>
    <w:rsid w:val="00F544CD"/>
    <w:rsid w:val="00F5450E"/>
    <w:rsid w:val="00F54536"/>
    <w:rsid w:val="00F54590"/>
    <w:rsid w:val="00F54605"/>
    <w:rsid w:val="00F547FF"/>
    <w:rsid w:val="00F5487D"/>
    <w:rsid w:val="00F5488F"/>
    <w:rsid w:val="00F548C1"/>
    <w:rsid w:val="00F54B5E"/>
    <w:rsid w:val="00F54B70"/>
    <w:rsid w:val="00F54BEF"/>
    <w:rsid w:val="00F54D06"/>
    <w:rsid w:val="00F54DBF"/>
    <w:rsid w:val="00F54F06"/>
    <w:rsid w:val="00F54FCF"/>
    <w:rsid w:val="00F54FDF"/>
    <w:rsid w:val="00F5512E"/>
    <w:rsid w:val="00F55281"/>
    <w:rsid w:val="00F55320"/>
    <w:rsid w:val="00F5533B"/>
    <w:rsid w:val="00F5549B"/>
    <w:rsid w:val="00F554C9"/>
    <w:rsid w:val="00F55827"/>
    <w:rsid w:val="00F55AA8"/>
    <w:rsid w:val="00F55ADE"/>
    <w:rsid w:val="00F55B1B"/>
    <w:rsid w:val="00F55DA7"/>
    <w:rsid w:val="00F55E1A"/>
    <w:rsid w:val="00F560EB"/>
    <w:rsid w:val="00F561D4"/>
    <w:rsid w:val="00F5645E"/>
    <w:rsid w:val="00F566DD"/>
    <w:rsid w:val="00F567FD"/>
    <w:rsid w:val="00F5688A"/>
    <w:rsid w:val="00F569D0"/>
    <w:rsid w:val="00F56B3A"/>
    <w:rsid w:val="00F56B52"/>
    <w:rsid w:val="00F56BC7"/>
    <w:rsid w:val="00F56C0B"/>
    <w:rsid w:val="00F56DAE"/>
    <w:rsid w:val="00F56DCD"/>
    <w:rsid w:val="00F57226"/>
    <w:rsid w:val="00F57271"/>
    <w:rsid w:val="00F572B2"/>
    <w:rsid w:val="00F57307"/>
    <w:rsid w:val="00F57584"/>
    <w:rsid w:val="00F5764B"/>
    <w:rsid w:val="00F576A3"/>
    <w:rsid w:val="00F576C9"/>
    <w:rsid w:val="00F57997"/>
    <w:rsid w:val="00F57A6A"/>
    <w:rsid w:val="00F57AA9"/>
    <w:rsid w:val="00F57B23"/>
    <w:rsid w:val="00F57DB9"/>
    <w:rsid w:val="00F57E58"/>
    <w:rsid w:val="00F60092"/>
    <w:rsid w:val="00F603AC"/>
    <w:rsid w:val="00F60447"/>
    <w:rsid w:val="00F605E9"/>
    <w:rsid w:val="00F606D1"/>
    <w:rsid w:val="00F6074B"/>
    <w:rsid w:val="00F60777"/>
    <w:rsid w:val="00F60982"/>
    <w:rsid w:val="00F60988"/>
    <w:rsid w:val="00F60CD5"/>
    <w:rsid w:val="00F60D10"/>
    <w:rsid w:val="00F60E48"/>
    <w:rsid w:val="00F6101C"/>
    <w:rsid w:val="00F6107F"/>
    <w:rsid w:val="00F612F9"/>
    <w:rsid w:val="00F61356"/>
    <w:rsid w:val="00F61506"/>
    <w:rsid w:val="00F615E1"/>
    <w:rsid w:val="00F616FC"/>
    <w:rsid w:val="00F61704"/>
    <w:rsid w:val="00F61801"/>
    <w:rsid w:val="00F6195C"/>
    <w:rsid w:val="00F6199E"/>
    <w:rsid w:val="00F61B52"/>
    <w:rsid w:val="00F61ED4"/>
    <w:rsid w:val="00F62036"/>
    <w:rsid w:val="00F62043"/>
    <w:rsid w:val="00F620BD"/>
    <w:rsid w:val="00F6213E"/>
    <w:rsid w:val="00F62286"/>
    <w:rsid w:val="00F6242F"/>
    <w:rsid w:val="00F62467"/>
    <w:rsid w:val="00F6271E"/>
    <w:rsid w:val="00F62778"/>
    <w:rsid w:val="00F6279D"/>
    <w:rsid w:val="00F627F2"/>
    <w:rsid w:val="00F627FE"/>
    <w:rsid w:val="00F629AD"/>
    <w:rsid w:val="00F62AC8"/>
    <w:rsid w:val="00F62DEA"/>
    <w:rsid w:val="00F62E12"/>
    <w:rsid w:val="00F62F17"/>
    <w:rsid w:val="00F62F27"/>
    <w:rsid w:val="00F62F3F"/>
    <w:rsid w:val="00F62FB2"/>
    <w:rsid w:val="00F63130"/>
    <w:rsid w:val="00F633E8"/>
    <w:rsid w:val="00F63432"/>
    <w:rsid w:val="00F6364E"/>
    <w:rsid w:val="00F638DD"/>
    <w:rsid w:val="00F6390F"/>
    <w:rsid w:val="00F63927"/>
    <w:rsid w:val="00F639B4"/>
    <w:rsid w:val="00F639F3"/>
    <w:rsid w:val="00F63ADE"/>
    <w:rsid w:val="00F63B11"/>
    <w:rsid w:val="00F63B22"/>
    <w:rsid w:val="00F63CE8"/>
    <w:rsid w:val="00F64112"/>
    <w:rsid w:val="00F6418A"/>
    <w:rsid w:val="00F642D7"/>
    <w:rsid w:val="00F64466"/>
    <w:rsid w:val="00F64592"/>
    <w:rsid w:val="00F649E8"/>
    <w:rsid w:val="00F64B5D"/>
    <w:rsid w:val="00F64B87"/>
    <w:rsid w:val="00F64E01"/>
    <w:rsid w:val="00F64F3A"/>
    <w:rsid w:val="00F64F56"/>
    <w:rsid w:val="00F65021"/>
    <w:rsid w:val="00F65197"/>
    <w:rsid w:val="00F651E1"/>
    <w:rsid w:val="00F65312"/>
    <w:rsid w:val="00F65315"/>
    <w:rsid w:val="00F653A5"/>
    <w:rsid w:val="00F656C4"/>
    <w:rsid w:val="00F65787"/>
    <w:rsid w:val="00F65878"/>
    <w:rsid w:val="00F6587F"/>
    <w:rsid w:val="00F659F9"/>
    <w:rsid w:val="00F65A60"/>
    <w:rsid w:val="00F65ADC"/>
    <w:rsid w:val="00F65B7A"/>
    <w:rsid w:val="00F65B7F"/>
    <w:rsid w:val="00F65BA7"/>
    <w:rsid w:val="00F65DD6"/>
    <w:rsid w:val="00F65E45"/>
    <w:rsid w:val="00F65E46"/>
    <w:rsid w:val="00F66145"/>
    <w:rsid w:val="00F66318"/>
    <w:rsid w:val="00F664C5"/>
    <w:rsid w:val="00F664E3"/>
    <w:rsid w:val="00F6652D"/>
    <w:rsid w:val="00F66558"/>
    <w:rsid w:val="00F6655C"/>
    <w:rsid w:val="00F66A0E"/>
    <w:rsid w:val="00F66E8A"/>
    <w:rsid w:val="00F66E99"/>
    <w:rsid w:val="00F66FB7"/>
    <w:rsid w:val="00F67079"/>
    <w:rsid w:val="00F67492"/>
    <w:rsid w:val="00F674C6"/>
    <w:rsid w:val="00F67599"/>
    <w:rsid w:val="00F675FF"/>
    <w:rsid w:val="00F676F6"/>
    <w:rsid w:val="00F67719"/>
    <w:rsid w:val="00F67810"/>
    <w:rsid w:val="00F6790F"/>
    <w:rsid w:val="00F67C89"/>
    <w:rsid w:val="00F67FAC"/>
    <w:rsid w:val="00F6D355"/>
    <w:rsid w:val="00F7002C"/>
    <w:rsid w:val="00F700AC"/>
    <w:rsid w:val="00F7022C"/>
    <w:rsid w:val="00F7027F"/>
    <w:rsid w:val="00F702A4"/>
    <w:rsid w:val="00F702B3"/>
    <w:rsid w:val="00F70369"/>
    <w:rsid w:val="00F70438"/>
    <w:rsid w:val="00F70680"/>
    <w:rsid w:val="00F707EE"/>
    <w:rsid w:val="00F708CB"/>
    <w:rsid w:val="00F708D9"/>
    <w:rsid w:val="00F70986"/>
    <w:rsid w:val="00F709A2"/>
    <w:rsid w:val="00F709B4"/>
    <w:rsid w:val="00F70BA7"/>
    <w:rsid w:val="00F70BD0"/>
    <w:rsid w:val="00F70C0E"/>
    <w:rsid w:val="00F70C9C"/>
    <w:rsid w:val="00F70D08"/>
    <w:rsid w:val="00F70D82"/>
    <w:rsid w:val="00F70EC0"/>
    <w:rsid w:val="00F7109E"/>
    <w:rsid w:val="00F710EE"/>
    <w:rsid w:val="00F71112"/>
    <w:rsid w:val="00F712E9"/>
    <w:rsid w:val="00F71557"/>
    <w:rsid w:val="00F7159D"/>
    <w:rsid w:val="00F715FC"/>
    <w:rsid w:val="00F716EC"/>
    <w:rsid w:val="00F71853"/>
    <w:rsid w:val="00F718DA"/>
    <w:rsid w:val="00F718E9"/>
    <w:rsid w:val="00F71947"/>
    <w:rsid w:val="00F7194A"/>
    <w:rsid w:val="00F719D3"/>
    <w:rsid w:val="00F71AA7"/>
    <w:rsid w:val="00F71C52"/>
    <w:rsid w:val="00F71CCC"/>
    <w:rsid w:val="00F71CDA"/>
    <w:rsid w:val="00F71EDD"/>
    <w:rsid w:val="00F72062"/>
    <w:rsid w:val="00F72264"/>
    <w:rsid w:val="00F722BD"/>
    <w:rsid w:val="00F72543"/>
    <w:rsid w:val="00F725C8"/>
    <w:rsid w:val="00F725E1"/>
    <w:rsid w:val="00F72673"/>
    <w:rsid w:val="00F727AE"/>
    <w:rsid w:val="00F72816"/>
    <w:rsid w:val="00F72870"/>
    <w:rsid w:val="00F72A06"/>
    <w:rsid w:val="00F72BF1"/>
    <w:rsid w:val="00F72F73"/>
    <w:rsid w:val="00F73023"/>
    <w:rsid w:val="00F731CB"/>
    <w:rsid w:val="00F735D2"/>
    <w:rsid w:val="00F736A6"/>
    <w:rsid w:val="00F73973"/>
    <w:rsid w:val="00F73AC8"/>
    <w:rsid w:val="00F73D05"/>
    <w:rsid w:val="00F73D8E"/>
    <w:rsid w:val="00F73EC4"/>
    <w:rsid w:val="00F73F97"/>
    <w:rsid w:val="00F73FA2"/>
    <w:rsid w:val="00F73FF5"/>
    <w:rsid w:val="00F74285"/>
    <w:rsid w:val="00F742A4"/>
    <w:rsid w:val="00F742F4"/>
    <w:rsid w:val="00F742FB"/>
    <w:rsid w:val="00F7464C"/>
    <w:rsid w:val="00F74664"/>
    <w:rsid w:val="00F74872"/>
    <w:rsid w:val="00F748A6"/>
    <w:rsid w:val="00F748BB"/>
    <w:rsid w:val="00F748E9"/>
    <w:rsid w:val="00F74928"/>
    <w:rsid w:val="00F74C6B"/>
    <w:rsid w:val="00F74D63"/>
    <w:rsid w:val="00F74F67"/>
    <w:rsid w:val="00F750AB"/>
    <w:rsid w:val="00F753F5"/>
    <w:rsid w:val="00F75514"/>
    <w:rsid w:val="00F755CF"/>
    <w:rsid w:val="00F755E6"/>
    <w:rsid w:val="00F75647"/>
    <w:rsid w:val="00F756DB"/>
    <w:rsid w:val="00F757A4"/>
    <w:rsid w:val="00F75998"/>
    <w:rsid w:val="00F75DA2"/>
    <w:rsid w:val="00F75FEA"/>
    <w:rsid w:val="00F761A0"/>
    <w:rsid w:val="00F76783"/>
    <w:rsid w:val="00F76869"/>
    <w:rsid w:val="00F76B3C"/>
    <w:rsid w:val="00F76BC1"/>
    <w:rsid w:val="00F76C7D"/>
    <w:rsid w:val="00F76D70"/>
    <w:rsid w:val="00F76FC2"/>
    <w:rsid w:val="00F76FEE"/>
    <w:rsid w:val="00F771C9"/>
    <w:rsid w:val="00F771CD"/>
    <w:rsid w:val="00F772D2"/>
    <w:rsid w:val="00F772F0"/>
    <w:rsid w:val="00F773E3"/>
    <w:rsid w:val="00F77435"/>
    <w:rsid w:val="00F7745F"/>
    <w:rsid w:val="00F774AF"/>
    <w:rsid w:val="00F7757C"/>
    <w:rsid w:val="00F776E4"/>
    <w:rsid w:val="00F777C2"/>
    <w:rsid w:val="00F779CD"/>
    <w:rsid w:val="00F77C0B"/>
    <w:rsid w:val="00F77D72"/>
    <w:rsid w:val="00F77DC7"/>
    <w:rsid w:val="00F77F6E"/>
    <w:rsid w:val="00F77FF4"/>
    <w:rsid w:val="00F80027"/>
    <w:rsid w:val="00F802FE"/>
    <w:rsid w:val="00F8035E"/>
    <w:rsid w:val="00F80413"/>
    <w:rsid w:val="00F80495"/>
    <w:rsid w:val="00F807AE"/>
    <w:rsid w:val="00F8089D"/>
    <w:rsid w:val="00F80A7E"/>
    <w:rsid w:val="00F80B27"/>
    <w:rsid w:val="00F80C16"/>
    <w:rsid w:val="00F80E12"/>
    <w:rsid w:val="00F8109E"/>
    <w:rsid w:val="00F81144"/>
    <w:rsid w:val="00F81181"/>
    <w:rsid w:val="00F81241"/>
    <w:rsid w:val="00F814CE"/>
    <w:rsid w:val="00F8173C"/>
    <w:rsid w:val="00F817D0"/>
    <w:rsid w:val="00F81980"/>
    <w:rsid w:val="00F81A67"/>
    <w:rsid w:val="00F81AE3"/>
    <w:rsid w:val="00F82022"/>
    <w:rsid w:val="00F8211D"/>
    <w:rsid w:val="00F821E9"/>
    <w:rsid w:val="00F8222E"/>
    <w:rsid w:val="00F82278"/>
    <w:rsid w:val="00F823A1"/>
    <w:rsid w:val="00F82420"/>
    <w:rsid w:val="00F82436"/>
    <w:rsid w:val="00F8255F"/>
    <w:rsid w:val="00F826C9"/>
    <w:rsid w:val="00F8270B"/>
    <w:rsid w:val="00F82777"/>
    <w:rsid w:val="00F8278B"/>
    <w:rsid w:val="00F82BAD"/>
    <w:rsid w:val="00F82C0F"/>
    <w:rsid w:val="00F82C61"/>
    <w:rsid w:val="00F82D8A"/>
    <w:rsid w:val="00F82F1B"/>
    <w:rsid w:val="00F830CA"/>
    <w:rsid w:val="00F83228"/>
    <w:rsid w:val="00F833FE"/>
    <w:rsid w:val="00F83428"/>
    <w:rsid w:val="00F83481"/>
    <w:rsid w:val="00F83494"/>
    <w:rsid w:val="00F837B0"/>
    <w:rsid w:val="00F83820"/>
    <w:rsid w:val="00F83874"/>
    <w:rsid w:val="00F83B24"/>
    <w:rsid w:val="00F83B79"/>
    <w:rsid w:val="00F83BD4"/>
    <w:rsid w:val="00F83D4B"/>
    <w:rsid w:val="00F83EF8"/>
    <w:rsid w:val="00F840B7"/>
    <w:rsid w:val="00F84270"/>
    <w:rsid w:val="00F84572"/>
    <w:rsid w:val="00F8462E"/>
    <w:rsid w:val="00F8470D"/>
    <w:rsid w:val="00F84939"/>
    <w:rsid w:val="00F84A64"/>
    <w:rsid w:val="00F84D4F"/>
    <w:rsid w:val="00F84DA2"/>
    <w:rsid w:val="00F84DCD"/>
    <w:rsid w:val="00F84DFE"/>
    <w:rsid w:val="00F84EA5"/>
    <w:rsid w:val="00F84FA3"/>
    <w:rsid w:val="00F84FBD"/>
    <w:rsid w:val="00F85250"/>
    <w:rsid w:val="00F8532C"/>
    <w:rsid w:val="00F8537D"/>
    <w:rsid w:val="00F85421"/>
    <w:rsid w:val="00F855DC"/>
    <w:rsid w:val="00F8563B"/>
    <w:rsid w:val="00F85692"/>
    <w:rsid w:val="00F856E6"/>
    <w:rsid w:val="00F857E3"/>
    <w:rsid w:val="00F85903"/>
    <w:rsid w:val="00F85912"/>
    <w:rsid w:val="00F85984"/>
    <w:rsid w:val="00F85AB0"/>
    <w:rsid w:val="00F85B8B"/>
    <w:rsid w:val="00F85DDC"/>
    <w:rsid w:val="00F85F65"/>
    <w:rsid w:val="00F85F86"/>
    <w:rsid w:val="00F85FCD"/>
    <w:rsid w:val="00F862D9"/>
    <w:rsid w:val="00F86351"/>
    <w:rsid w:val="00F86401"/>
    <w:rsid w:val="00F8642F"/>
    <w:rsid w:val="00F8648E"/>
    <w:rsid w:val="00F8659E"/>
    <w:rsid w:val="00F865F8"/>
    <w:rsid w:val="00F86652"/>
    <w:rsid w:val="00F866D2"/>
    <w:rsid w:val="00F86761"/>
    <w:rsid w:val="00F86785"/>
    <w:rsid w:val="00F867C9"/>
    <w:rsid w:val="00F868EC"/>
    <w:rsid w:val="00F86C5D"/>
    <w:rsid w:val="00F86D30"/>
    <w:rsid w:val="00F86E3B"/>
    <w:rsid w:val="00F86E95"/>
    <w:rsid w:val="00F86FA2"/>
    <w:rsid w:val="00F86FE5"/>
    <w:rsid w:val="00F870B3"/>
    <w:rsid w:val="00F874B3"/>
    <w:rsid w:val="00F8789E"/>
    <w:rsid w:val="00F87992"/>
    <w:rsid w:val="00F87A50"/>
    <w:rsid w:val="00F87A8A"/>
    <w:rsid w:val="00F87C13"/>
    <w:rsid w:val="00F87D21"/>
    <w:rsid w:val="00F87D2C"/>
    <w:rsid w:val="00F87D9E"/>
    <w:rsid w:val="00F87F84"/>
    <w:rsid w:val="00F900D2"/>
    <w:rsid w:val="00F905D4"/>
    <w:rsid w:val="00F90A63"/>
    <w:rsid w:val="00F90B0B"/>
    <w:rsid w:val="00F90B4F"/>
    <w:rsid w:val="00F90BFC"/>
    <w:rsid w:val="00F90C76"/>
    <w:rsid w:val="00F90FCA"/>
    <w:rsid w:val="00F9110C"/>
    <w:rsid w:val="00F9114D"/>
    <w:rsid w:val="00F91169"/>
    <w:rsid w:val="00F91177"/>
    <w:rsid w:val="00F911EC"/>
    <w:rsid w:val="00F9195F"/>
    <w:rsid w:val="00F91A71"/>
    <w:rsid w:val="00F91AB2"/>
    <w:rsid w:val="00F91BA0"/>
    <w:rsid w:val="00F9205F"/>
    <w:rsid w:val="00F92094"/>
    <w:rsid w:val="00F9213C"/>
    <w:rsid w:val="00F925CB"/>
    <w:rsid w:val="00F92630"/>
    <w:rsid w:val="00F92689"/>
    <w:rsid w:val="00F927D9"/>
    <w:rsid w:val="00F9280B"/>
    <w:rsid w:val="00F928E6"/>
    <w:rsid w:val="00F92911"/>
    <w:rsid w:val="00F929BC"/>
    <w:rsid w:val="00F929BF"/>
    <w:rsid w:val="00F92B60"/>
    <w:rsid w:val="00F92CC0"/>
    <w:rsid w:val="00F92CFA"/>
    <w:rsid w:val="00F92CFB"/>
    <w:rsid w:val="00F92D2D"/>
    <w:rsid w:val="00F92DF9"/>
    <w:rsid w:val="00F92F0F"/>
    <w:rsid w:val="00F932DC"/>
    <w:rsid w:val="00F9337A"/>
    <w:rsid w:val="00F933D2"/>
    <w:rsid w:val="00F9366E"/>
    <w:rsid w:val="00F938F4"/>
    <w:rsid w:val="00F93C68"/>
    <w:rsid w:val="00F93DA4"/>
    <w:rsid w:val="00F93F4E"/>
    <w:rsid w:val="00F9411D"/>
    <w:rsid w:val="00F9411F"/>
    <w:rsid w:val="00F94148"/>
    <w:rsid w:val="00F941D2"/>
    <w:rsid w:val="00F9425D"/>
    <w:rsid w:val="00F9437A"/>
    <w:rsid w:val="00F943D6"/>
    <w:rsid w:val="00F945CF"/>
    <w:rsid w:val="00F9465E"/>
    <w:rsid w:val="00F94704"/>
    <w:rsid w:val="00F9473D"/>
    <w:rsid w:val="00F94821"/>
    <w:rsid w:val="00F94979"/>
    <w:rsid w:val="00F94AD0"/>
    <w:rsid w:val="00F94B76"/>
    <w:rsid w:val="00F94E33"/>
    <w:rsid w:val="00F94F0C"/>
    <w:rsid w:val="00F9511E"/>
    <w:rsid w:val="00F95153"/>
    <w:rsid w:val="00F951B7"/>
    <w:rsid w:val="00F9521A"/>
    <w:rsid w:val="00F952A6"/>
    <w:rsid w:val="00F952B2"/>
    <w:rsid w:val="00F952DD"/>
    <w:rsid w:val="00F9537E"/>
    <w:rsid w:val="00F9562A"/>
    <w:rsid w:val="00F9564E"/>
    <w:rsid w:val="00F95846"/>
    <w:rsid w:val="00F95899"/>
    <w:rsid w:val="00F959F2"/>
    <w:rsid w:val="00F95A1E"/>
    <w:rsid w:val="00F95AB4"/>
    <w:rsid w:val="00F95B42"/>
    <w:rsid w:val="00F95B8E"/>
    <w:rsid w:val="00F95BEB"/>
    <w:rsid w:val="00F95E2F"/>
    <w:rsid w:val="00F95EB6"/>
    <w:rsid w:val="00F95EE3"/>
    <w:rsid w:val="00F95FD6"/>
    <w:rsid w:val="00F961CB"/>
    <w:rsid w:val="00F96394"/>
    <w:rsid w:val="00F963D4"/>
    <w:rsid w:val="00F9643C"/>
    <w:rsid w:val="00F96458"/>
    <w:rsid w:val="00F9669E"/>
    <w:rsid w:val="00F96B6A"/>
    <w:rsid w:val="00F96B9D"/>
    <w:rsid w:val="00F96D77"/>
    <w:rsid w:val="00F96E26"/>
    <w:rsid w:val="00F96E6B"/>
    <w:rsid w:val="00F97016"/>
    <w:rsid w:val="00F971B9"/>
    <w:rsid w:val="00F97249"/>
    <w:rsid w:val="00F97255"/>
    <w:rsid w:val="00F97302"/>
    <w:rsid w:val="00F97369"/>
    <w:rsid w:val="00F97395"/>
    <w:rsid w:val="00F9748F"/>
    <w:rsid w:val="00F97539"/>
    <w:rsid w:val="00F97643"/>
    <w:rsid w:val="00F978ED"/>
    <w:rsid w:val="00F979FD"/>
    <w:rsid w:val="00F97C62"/>
    <w:rsid w:val="00F97D16"/>
    <w:rsid w:val="00F97DC7"/>
    <w:rsid w:val="00F97E1E"/>
    <w:rsid w:val="00F97E37"/>
    <w:rsid w:val="00F97E84"/>
    <w:rsid w:val="00F97F09"/>
    <w:rsid w:val="00F97F1E"/>
    <w:rsid w:val="00F97F61"/>
    <w:rsid w:val="00F97FE6"/>
    <w:rsid w:val="00FA011B"/>
    <w:rsid w:val="00FA02FE"/>
    <w:rsid w:val="00FA03BE"/>
    <w:rsid w:val="00FA040A"/>
    <w:rsid w:val="00FA070A"/>
    <w:rsid w:val="00FA0895"/>
    <w:rsid w:val="00FA08E5"/>
    <w:rsid w:val="00FA08FD"/>
    <w:rsid w:val="00FA0905"/>
    <w:rsid w:val="00FA0942"/>
    <w:rsid w:val="00FA0AC8"/>
    <w:rsid w:val="00FA0C5E"/>
    <w:rsid w:val="00FA0CAD"/>
    <w:rsid w:val="00FA0DA8"/>
    <w:rsid w:val="00FA1162"/>
    <w:rsid w:val="00FA1337"/>
    <w:rsid w:val="00FA142F"/>
    <w:rsid w:val="00FA158F"/>
    <w:rsid w:val="00FA1782"/>
    <w:rsid w:val="00FA1805"/>
    <w:rsid w:val="00FA1896"/>
    <w:rsid w:val="00FA191B"/>
    <w:rsid w:val="00FA1B99"/>
    <w:rsid w:val="00FA1BCC"/>
    <w:rsid w:val="00FA1C51"/>
    <w:rsid w:val="00FA1D92"/>
    <w:rsid w:val="00FA1DD7"/>
    <w:rsid w:val="00FA1E2D"/>
    <w:rsid w:val="00FA1F7B"/>
    <w:rsid w:val="00FA214B"/>
    <w:rsid w:val="00FA2159"/>
    <w:rsid w:val="00FA2194"/>
    <w:rsid w:val="00FA22D2"/>
    <w:rsid w:val="00FA2337"/>
    <w:rsid w:val="00FA2343"/>
    <w:rsid w:val="00FA2476"/>
    <w:rsid w:val="00FA25FC"/>
    <w:rsid w:val="00FA2647"/>
    <w:rsid w:val="00FA2673"/>
    <w:rsid w:val="00FA27FD"/>
    <w:rsid w:val="00FA2A9E"/>
    <w:rsid w:val="00FA2AFE"/>
    <w:rsid w:val="00FA2CD5"/>
    <w:rsid w:val="00FA2FF4"/>
    <w:rsid w:val="00FA3197"/>
    <w:rsid w:val="00FA3555"/>
    <w:rsid w:val="00FA35EE"/>
    <w:rsid w:val="00FA3634"/>
    <w:rsid w:val="00FA3933"/>
    <w:rsid w:val="00FA39D7"/>
    <w:rsid w:val="00FA3C2F"/>
    <w:rsid w:val="00FA3C8F"/>
    <w:rsid w:val="00FA3DB6"/>
    <w:rsid w:val="00FA3E2F"/>
    <w:rsid w:val="00FA3F26"/>
    <w:rsid w:val="00FA4098"/>
    <w:rsid w:val="00FA414C"/>
    <w:rsid w:val="00FA4224"/>
    <w:rsid w:val="00FA466C"/>
    <w:rsid w:val="00FA4797"/>
    <w:rsid w:val="00FA4A30"/>
    <w:rsid w:val="00FA4A6E"/>
    <w:rsid w:val="00FA4BCE"/>
    <w:rsid w:val="00FA4CC2"/>
    <w:rsid w:val="00FA4D58"/>
    <w:rsid w:val="00FA4E34"/>
    <w:rsid w:val="00FA4F70"/>
    <w:rsid w:val="00FA5022"/>
    <w:rsid w:val="00FA50ED"/>
    <w:rsid w:val="00FA5119"/>
    <w:rsid w:val="00FA53EB"/>
    <w:rsid w:val="00FA5769"/>
    <w:rsid w:val="00FA5A55"/>
    <w:rsid w:val="00FA5ABA"/>
    <w:rsid w:val="00FA5BE2"/>
    <w:rsid w:val="00FA5C32"/>
    <w:rsid w:val="00FA5D36"/>
    <w:rsid w:val="00FA6076"/>
    <w:rsid w:val="00FA6109"/>
    <w:rsid w:val="00FA610B"/>
    <w:rsid w:val="00FA61CE"/>
    <w:rsid w:val="00FA620E"/>
    <w:rsid w:val="00FA6301"/>
    <w:rsid w:val="00FA6393"/>
    <w:rsid w:val="00FA64E9"/>
    <w:rsid w:val="00FA650E"/>
    <w:rsid w:val="00FA6662"/>
    <w:rsid w:val="00FA6759"/>
    <w:rsid w:val="00FA675D"/>
    <w:rsid w:val="00FA6772"/>
    <w:rsid w:val="00FA6998"/>
    <w:rsid w:val="00FA69DF"/>
    <w:rsid w:val="00FA6A0C"/>
    <w:rsid w:val="00FA6A13"/>
    <w:rsid w:val="00FA6CD1"/>
    <w:rsid w:val="00FA6D7C"/>
    <w:rsid w:val="00FA6EC8"/>
    <w:rsid w:val="00FA6ED9"/>
    <w:rsid w:val="00FA6FFE"/>
    <w:rsid w:val="00FA7057"/>
    <w:rsid w:val="00FA71B1"/>
    <w:rsid w:val="00FA7369"/>
    <w:rsid w:val="00FA73C7"/>
    <w:rsid w:val="00FA741A"/>
    <w:rsid w:val="00FA749B"/>
    <w:rsid w:val="00FA75E0"/>
    <w:rsid w:val="00FA760E"/>
    <w:rsid w:val="00FA784D"/>
    <w:rsid w:val="00FA792E"/>
    <w:rsid w:val="00FA794D"/>
    <w:rsid w:val="00FA79F6"/>
    <w:rsid w:val="00FA7A91"/>
    <w:rsid w:val="00FA7CE2"/>
    <w:rsid w:val="00FA7D21"/>
    <w:rsid w:val="00FA7E3B"/>
    <w:rsid w:val="00FA7EA3"/>
    <w:rsid w:val="00FA7EE3"/>
    <w:rsid w:val="00FAB141"/>
    <w:rsid w:val="00FB0100"/>
    <w:rsid w:val="00FB01D9"/>
    <w:rsid w:val="00FB021F"/>
    <w:rsid w:val="00FB02F6"/>
    <w:rsid w:val="00FB05E8"/>
    <w:rsid w:val="00FB06BD"/>
    <w:rsid w:val="00FB076C"/>
    <w:rsid w:val="00FB07AC"/>
    <w:rsid w:val="00FB07EA"/>
    <w:rsid w:val="00FB0845"/>
    <w:rsid w:val="00FB091E"/>
    <w:rsid w:val="00FB0939"/>
    <w:rsid w:val="00FB0A74"/>
    <w:rsid w:val="00FB0ABE"/>
    <w:rsid w:val="00FB0FC0"/>
    <w:rsid w:val="00FB1257"/>
    <w:rsid w:val="00FB127E"/>
    <w:rsid w:val="00FB13B6"/>
    <w:rsid w:val="00FB140C"/>
    <w:rsid w:val="00FB15B7"/>
    <w:rsid w:val="00FB1811"/>
    <w:rsid w:val="00FB1984"/>
    <w:rsid w:val="00FB1AC6"/>
    <w:rsid w:val="00FB1C71"/>
    <w:rsid w:val="00FB1CC8"/>
    <w:rsid w:val="00FB1D35"/>
    <w:rsid w:val="00FB1D55"/>
    <w:rsid w:val="00FB1DD5"/>
    <w:rsid w:val="00FB1DE7"/>
    <w:rsid w:val="00FB1EFB"/>
    <w:rsid w:val="00FB1F5F"/>
    <w:rsid w:val="00FB1FE5"/>
    <w:rsid w:val="00FB203A"/>
    <w:rsid w:val="00FB23C0"/>
    <w:rsid w:val="00FB243C"/>
    <w:rsid w:val="00FB28F9"/>
    <w:rsid w:val="00FB2A2C"/>
    <w:rsid w:val="00FB2A33"/>
    <w:rsid w:val="00FB2C04"/>
    <w:rsid w:val="00FB3517"/>
    <w:rsid w:val="00FB377A"/>
    <w:rsid w:val="00FB37C4"/>
    <w:rsid w:val="00FB3909"/>
    <w:rsid w:val="00FB3A4D"/>
    <w:rsid w:val="00FB3A87"/>
    <w:rsid w:val="00FB3BBE"/>
    <w:rsid w:val="00FB3D11"/>
    <w:rsid w:val="00FB3E68"/>
    <w:rsid w:val="00FB3F50"/>
    <w:rsid w:val="00FB41E6"/>
    <w:rsid w:val="00FB424E"/>
    <w:rsid w:val="00FB45DA"/>
    <w:rsid w:val="00FB463F"/>
    <w:rsid w:val="00FB466D"/>
    <w:rsid w:val="00FB469C"/>
    <w:rsid w:val="00FB4704"/>
    <w:rsid w:val="00FB4932"/>
    <w:rsid w:val="00FB49C1"/>
    <w:rsid w:val="00FB49E8"/>
    <w:rsid w:val="00FB4B3A"/>
    <w:rsid w:val="00FB4C87"/>
    <w:rsid w:val="00FB4DBD"/>
    <w:rsid w:val="00FB4EAC"/>
    <w:rsid w:val="00FB4F7B"/>
    <w:rsid w:val="00FB4FBA"/>
    <w:rsid w:val="00FB50FF"/>
    <w:rsid w:val="00FB5231"/>
    <w:rsid w:val="00FB5292"/>
    <w:rsid w:val="00FB52F0"/>
    <w:rsid w:val="00FB5513"/>
    <w:rsid w:val="00FB5663"/>
    <w:rsid w:val="00FB5704"/>
    <w:rsid w:val="00FB5955"/>
    <w:rsid w:val="00FB59EC"/>
    <w:rsid w:val="00FB5A56"/>
    <w:rsid w:val="00FB605A"/>
    <w:rsid w:val="00FB615E"/>
    <w:rsid w:val="00FB6194"/>
    <w:rsid w:val="00FB624F"/>
    <w:rsid w:val="00FB65B5"/>
    <w:rsid w:val="00FB6638"/>
    <w:rsid w:val="00FB66BB"/>
    <w:rsid w:val="00FB66CC"/>
    <w:rsid w:val="00FB66EB"/>
    <w:rsid w:val="00FB6803"/>
    <w:rsid w:val="00FB6825"/>
    <w:rsid w:val="00FB684A"/>
    <w:rsid w:val="00FB6A05"/>
    <w:rsid w:val="00FB6A94"/>
    <w:rsid w:val="00FB6BD2"/>
    <w:rsid w:val="00FB6C81"/>
    <w:rsid w:val="00FB6C85"/>
    <w:rsid w:val="00FB6D42"/>
    <w:rsid w:val="00FB6E75"/>
    <w:rsid w:val="00FB6E97"/>
    <w:rsid w:val="00FB70FE"/>
    <w:rsid w:val="00FB7358"/>
    <w:rsid w:val="00FB73A0"/>
    <w:rsid w:val="00FB73AD"/>
    <w:rsid w:val="00FB755C"/>
    <w:rsid w:val="00FB7631"/>
    <w:rsid w:val="00FB7713"/>
    <w:rsid w:val="00FB7789"/>
    <w:rsid w:val="00FB77CE"/>
    <w:rsid w:val="00FB780E"/>
    <w:rsid w:val="00FB783B"/>
    <w:rsid w:val="00FB7845"/>
    <w:rsid w:val="00FB7A52"/>
    <w:rsid w:val="00FB7B70"/>
    <w:rsid w:val="00FB7BF6"/>
    <w:rsid w:val="00FB7C3A"/>
    <w:rsid w:val="00FB7DCE"/>
    <w:rsid w:val="00FC00C8"/>
    <w:rsid w:val="00FC0152"/>
    <w:rsid w:val="00FC03B5"/>
    <w:rsid w:val="00FC04C5"/>
    <w:rsid w:val="00FC0686"/>
    <w:rsid w:val="00FC0742"/>
    <w:rsid w:val="00FC0822"/>
    <w:rsid w:val="00FC094A"/>
    <w:rsid w:val="00FC0A32"/>
    <w:rsid w:val="00FC0A90"/>
    <w:rsid w:val="00FC0B1D"/>
    <w:rsid w:val="00FC0B52"/>
    <w:rsid w:val="00FC0D19"/>
    <w:rsid w:val="00FC0E4A"/>
    <w:rsid w:val="00FC118C"/>
    <w:rsid w:val="00FC1219"/>
    <w:rsid w:val="00FC1228"/>
    <w:rsid w:val="00FC1840"/>
    <w:rsid w:val="00FC1983"/>
    <w:rsid w:val="00FC199F"/>
    <w:rsid w:val="00FC1AF3"/>
    <w:rsid w:val="00FC1E85"/>
    <w:rsid w:val="00FC1EFD"/>
    <w:rsid w:val="00FC1F1D"/>
    <w:rsid w:val="00FC2092"/>
    <w:rsid w:val="00FC212B"/>
    <w:rsid w:val="00FC2153"/>
    <w:rsid w:val="00FC2173"/>
    <w:rsid w:val="00FC21BC"/>
    <w:rsid w:val="00FC2329"/>
    <w:rsid w:val="00FC24D7"/>
    <w:rsid w:val="00FC262D"/>
    <w:rsid w:val="00FC2696"/>
    <w:rsid w:val="00FC271F"/>
    <w:rsid w:val="00FC2744"/>
    <w:rsid w:val="00FC27B6"/>
    <w:rsid w:val="00FC27D2"/>
    <w:rsid w:val="00FC2834"/>
    <w:rsid w:val="00FC2850"/>
    <w:rsid w:val="00FC28EE"/>
    <w:rsid w:val="00FC2AA4"/>
    <w:rsid w:val="00FC2ABB"/>
    <w:rsid w:val="00FC2ACB"/>
    <w:rsid w:val="00FC2BB6"/>
    <w:rsid w:val="00FC2C9A"/>
    <w:rsid w:val="00FC2E8F"/>
    <w:rsid w:val="00FC2EDB"/>
    <w:rsid w:val="00FC328A"/>
    <w:rsid w:val="00FC32D7"/>
    <w:rsid w:val="00FC3567"/>
    <w:rsid w:val="00FC35D3"/>
    <w:rsid w:val="00FC373F"/>
    <w:rsid w:val="00FC38A5"/>
    <w:rsid w:val="00FC39EB"/>
    <w:rsid w:val="00FC3BDC"/>
    <w:rsid w:val="00FC3CA5"/>
    <w:rsid w:val="00FC4393"/>
    <w:rsid w:val="00FC4464"/>
    <w:rsid w:val="00FC4877"/>
    <w:rsid w:val="00FC4B8A"/>
    <w:rsid w:val="00FC4BD9"/>
    <w:rsid w:val="00FC4E19"/>
    <w:rsid w:val="00FC4E71"/>
    <w:rsid w:val="00FC52E3"/>
    <w:rsid w:val="00FC54B8"/>
    <w:rsid w:val="00FC5509"/>
    <w:rsid w:val="00FC556A"/>
    <w:rsid w:val="00FC5682"/>
    <w:rsid w:val="00FC56C6"/>
    <w:rsid w:val="00FC5761"/>
    <w:rsid w:val="00FC5823"/>
    <w:rsid w:val="00FC5916"/>
    <w:rsid w:val="00FC59DF"/>
    <w:rsid w:val="00FC5A8E"/>
    <w:rsid w:val="00FC5ACE"/>
    <w:rsid w:val="00FC5E28"/>
    <w:rsid w:val="00FC5EE5"/>
    <w:rsid w:val="00FC611B"/>
    <w:rsid w:val="00FC63CB"/>
    <w:rsid w:val="00FC646B"/>
    <w:rsid w:val="00FC647C"/>
    <w:rsid w:val="00FC6501"/>
    <w:rsid w:val="00FC652F"/>
    <w:rsid w:val="00FC6940"/>
    <w:rsid w:val="00FC6947"/>
    <w:rsid w:val="00FC6A1C"/>
    <w:rsid w:val="00FC6A79"/>
    <w:rsid w:val="00FC6D2E"/>
    <w:rsid w:val="00FC6E86"/>
    <w:rsid w:val="00FC6F6B"/>
    <w:rsid w:val="00FC70B5"/>
    <w:rsid w:val="00FC70FC"/>
    <w:rsid w:val="00FC7301"/>
    <w:rsid w:val="00FC73A4"/>
    <w:rsid w:val="00FC767C"/>
    <w:rsid w:val="00FC78F1"/>
    <w:rsid w:val="00FC7B92"/>
    <w:rsid w:val="00FC7C4A"/>
    <w:rsid w:val="00FC7C5B"/>
    <w:rsid w:val="00FC7E86"/>
    <w:rsid w:val="00FC7F0F"/>
    <w:rsid w:val="00FD0137"/>
    <w:rsid w:val="00FD0303"/>
    <w:rsid w:val="00FD03C2"/>
    <w:rsid w:val="00FD050D"/>
    <w:rsid w:val="00FD06B8"/>
    <w:rsid w:val="00FD08FE"/>
    <w:rsid w:val="00FD0A93"/>
    <w:rsid w:val="00FD0AB9"/>
    <w:rsid w:val="00FD0AD7"/>
    <w:rsid w:val="00FD0FDE"/>
    <w:rsid w:val="00FD100A"/>
    <w:rsid w:val="00FD102D"/>
    <w:rsid w:val="00FD13BB"/>
    <w:rsid w:val="00FD16EB"/>
    <w:rsid w:val="00FD1732"/>
    <w:rsid w:val="00FD1738"/>
    <w:rsid w:val="00FD1756"/>
    <w:rsid w:val="00FD17F2"/>
    <w:rsid w:val="00FD18DE"/>
    <w:rsid w:val="00FD1A94"/>
    <w:rsid w:val="00FD1AFF"/>
    <w:rsid w:val="00FD1BB6"/>
    <w:rsid w:val="00FD1C5A"/>
    <w:rsid w:val="00FD1C78"/>
    <w:rsid w:val="00FD1CB0"/>
    <w:rsid w:val="00FD1D61"/>
    <w:rsid w:val="00FD1DD3"/>
    <w:rsid w:val="00FD1E5C"/>
    <w:rsid w:val="00FD1EAE"/>
    <w:rsid w:val="00FD2071"/>
    <w:rsid w:val="00FD2084"/>
    <w:rsid w:val="00FD243B"/>
    <w:rsid w:val="00FD2535"/>
    <w:rsid w:val="00FD253D"/>
    <w:rsid w:val="00FD25AC"/>
    <w:rsid w:val="00FD2746"/>
    <w:rsid w:val="00FD293A"/>
    <w:rsid w:val="00FD2BEE"/>
    <w:rsid w:val="00FD2D53"/>
    <w:rsid w:val="00FD2D6C"/>
    <w:rsid w:val="00FD2E0E"/>
    <w:rsid w:val="00FD2E58"/>
    <w:rsid w:val="00FD2FCE"/>
    <w:rsid w:val="00FD3219"/>
    <w:rsid w:val="00FD39DC"/>
    <w:rsid w:val="00FD3AF0"/>
    <w:rsid w:val="00FD3BB3"/>
    <w:rsid w:val="00FD3D41"/>
    <w:rsid w:val="00FD3EFD"/>
    <w:rsid w:val="00FD3F74"/>
    <w:rsid w:val="00FD4504"/>
    <w:rsid w:val="00FD45F9"/>
    <w:rsid w:val="00FD46B6"/>
    <w:rsid w:val="00FD4956"/>
    <w:rsid w:val="00FD49DC"/>
    <w:rsid w:val="00FD4B60"/>
    <w:rsid w:val="00FD4BF3"/>
    <w:rsid w:val="00FD4C3C"/>
    <w:rsid w:val="00FD4EC3"/>
    <w:rsid w:val="00FD4F1E"/>
    <w:rsid w:val="00FD4FB3"/>
    <w:rsid w:val="00FD5023"/>
    <w:rsid w:val="00FD513C"/>
    <w:rsid w:val="00FD5244"/>
    <w:rsid w:val="00FD53EA"/>
    <w:rsid w:val="00FD53EC"/>
    <w:rsid w:val="00FD54A5"/>
    <w:rsid w:val="00FD55B5"/>
    <w:rsid w:val="00FD5AFD"/>
    <w:rsid w:val="00FD5C0D"/>
    <w:rsid w:val="00FD5E34"/>
    <w:rsid w:val="00FD5F5C"/>
    <w:rsid w:val="00FD5FBB"/>
    <w:rsid w:val="00FD60C8"/>
    <w:rsid w:val="00FD60D6"/>
    <w:rsid w:val="00FD6128"/>
    <w:rsid w:val="00FD6617"/>
    <w:rsid w:val="00FD667E"/>
    <w:rsid w:val="00FD683E"/>
    <w:rsid w:val="00FD68EA"/>
    <w:rsid w:val="00FD69FB"/>
    <w:rsid w:val="00FD6A6E"/>
    <w:rsid w:val="00FD6AAF"/>
    <w:rsid w:val="00FD6BEE"/>
    <w:rsid w:val="00FD6CBE"/>
    <w:rsid w:val="00FD6E9B"/>
    <w:rsid w:val="00FD6F29"/>
    <w:rsid w:val="00FD6FE3"/>
    <w:rsid w:val="00FD7105"/>
    <w:rsid w:val="00FD71DE"/>
    <w:rsid w:val="00FD7242"/>
    <w:rsid w:val="00FD7246"/>
    <w:rsid w:val="00FD72FF"/>
    <w:rsid w:val="00FD73EB"/>
    <w:rsid w:val="00FD760D"/>
    <w:rsid w:val="00FD763E"/>
    <w:rsid w:val="00FD785F"/>
    <w:rsid w:val="00FD799C"/>
    <w:rsid w:val="00FD79DB"/>
    <w:rsid w:val="00FD7CD5"/>
    <w:rsid w:val="00FD7D29"/>
    <w:rsid w:val="00FD7E6B"/>
    <w:rsid w:val="00FD7E89"/>
    <w:rsid w:val="00FD7EDB"/>
    <w:rsid w:val="00FE007A"/>
    <w:rsid w:val="00FE0160"/>
    <w:rsid w:val="00FE01CB"/>
    <w:rsid w:val="00FE021B"/>
    <w:rsid w:val="00FE0291"/>
    <w:rsid w:val="00FE0483"/>
    <w:rsid w:val="00FE0492"/>
    <w:rsid w:val="00FE05D4"/>
    <w:rsid w:val="00FE06D2"/>
    <w:rsid w:val="00FE06F8"/>
    <w:rsid w:val="00FE085C"/>
    <w:rsid w:val="00FE093B"/>
    <w:rsid w:val="00FE09B0"/>
    <w:rsid w:val="00FE0AB7"/>
    <w:rsid w:val="00FE0BB7"/>
    <w:rsid w:val="00FE0BC6"/>
    <w:rsid w:val="00FE0E75"/>
    <w:rsid w:val="00FE0FFC"/>
    <w:rsid w:val="00FE105F"/>
    <w:rsid w:val="00FE11D7"/>
    <w:rsid w:val="00FE12DE"/>
    <w:rsid w:val="00FE130C"/>
    <w:rsid w:val="00FE1361"/>
    <w:rsid w:val="00FE1476"/>
    <w:rsid w:val="00FE15EB"/>
    <w:rsid w:val="00FE1704"/>
    <w:rsid w:val="00FE1938"/>
    <w:rsid w:val="00FE1A45"/>
    <w:rsid w:val="00FE1B05"/>
    <w:rsid w:val="00FE1E33"/>
    <w:rsid w:val="00FE1F13"/>
    <w:rsid w:val="00FE2196"/>
    <w:rsid w:val="00FE23DD"/>
    <w:rsid w:val="00FE24F1"/>
    <w:rsid w:val="00FE2513"/>
    <w:rsid w:val="00FE265A"/>
    <w:rsid w:val="00FE2679"/>
    <w:rsid w:val="00FE2839"/>
    <w:rsid w:val="00FE2869"/>
    <w:rsid w:val="00FE29EF"/>
    <w:rsid w:val="00FE2A1D"/>
    <w:rsid w:val="00FE2BD2"/>
    <w:rsid w:val="00FE2BF4"/>
    <w:rsid w:val="00FE2D3F"/>
    <w:rsid w:val="00FE31CA"/>
    <w:rsid w:val="00FE32C3"/>
    <w:rsid w:val="00FE340B"/>
    <w:rsid w:val="00FE34B6"/>
    <w:rsid w:val="00FE34D5"/>
    <w:rsid w:val="00FE35A0"/>
    <w:rsid w:val="00FE368C"/>
    <w:rsid w:val="00FE3949"/>
    <w:rsid w:val="00FE39B0"/>
    <w:rsid w:val="00FE3C78"/>
    <w:rsid w:val="00FE3D89"/>
    <w:rsid w:val="00FE3D91"/>
    <w:rsid w:val="00FE3E32"/>
    <w:rsid w:val="00FE3F37"/>
    <w:rsid w:val="00FE3F75"/>
    <w:rsid w:val="00FE4089"/>
    <w:rsid w:val="00FE4156"/>
    <w:rsid w:val="00FE41D3"/>
    <w:rsid w:val="00FE42F5"/>
    <w:rsid w:val="00FE46B0"/>
    <w:rsid w:val="00FE46E6"/>
    <w:rsid w:val="00FE47A9"/>
    <w:rsid w:val="00FE4876"/>
    <w:rsid w:val="00FE48E4"/>
    <w:rsid w:val="00FE4C00"/>
    <w:rsid w:val="00FE4D8A"/>
    <w:rsid w:val="00FE4E00"/>
    <w:rsid w:val="00FE5084"/>
    <w:rsid w:val="00FE5105"/>
    <w:rsid w:val="00FE513C"/>
    <w:rsid w:val="00FE5255"/>
    <w:rsid w:val="00FE52BB"/>
    <w:rsid w:val="00FE52CE"/>
    <w:rsid w:val="00FE52DB"/>
    <w:rsid w:val="00FE535F"/>
    <w:rsid w:val="00FE536C"/>
    <w:rsid w:val="00FE5458"/>
    <w:rsid w:val="00FE56B1"/>
    <w:rsid w:val="00FE5832"/>
    <w:rsid w:val="00FE584B"/>
    <w:rsid w:val="00FE5967"/>
    <w:rsid w:val="00FE5AE7"/>
    <w:rsid w:val="00FE5BD8"/>
    <w:rsid w:val="00FE5C7B"/>
    <w:rsid w:val="00FE5DC0"/>
    <w:rsid w:val="00FE5E0B"/>
    <w:rsid w:val="00FE5E0D"/>
    <w:rsid w:val="00FE5E5E"/>
    <w:rsid w:val="00FE5F0B"/>
    <w:rsid w:val="00FE5FCF"/>
    <w:rsid w:val="00FE6036"/>
    <w:rsid w:val="00FE60AE"/>
    <w:rsid w:val="00FE6100"/>
    <w:rsid w:val="00FE6440"/>
    <w:rsid w:val="00FE6487"/>
    <w:rsid w:val="00FE65CE"/>
    <w:rsid w:val="00FE6616"/>
    <w:rsid w:val="00FE673B"/>
    <w:rsid w:val="00FE6757"/>
    <w:rsid w:val="00FE683B"/>
    <w:rsid w:val="00FE68A6"/>
    <w:rsid w:val="00FE6C01"/>
    <w:rsid w:val="00FE6EF9"/>
    <w:rsid w:val="00FE6FEC"/>
    <w:rsid w:val="00FE7016"/>
    <w:rsid w:val="00FE720A"/>
    <w:rsid w:val="00FE726E"/>
    <w:rsid w:val="00FE7287"/>
    <w:rsid w:val="00FE7347"/>
    <w:rsid w:val="00FE7354"/>
    <w:rsid w:val="00FE7444"/>
    <w:rsid w:val="00FE744D"/>
    <w:rsid w:val="00FE74F2"/>
    <w:rsid w:val="00FE7511"/>
    <w:rsid w:val="00FE7536"/>
    <w:rsid w:val="00FE768E"/>
    <w:rsid w:val="00FE76FC"/>
    <w:rsid w:val="00FE78F5"/>
    <w:rsid w:val="00FE7A4B"/>
    <w:rsid w:val="00FE7AA4"/>
    <w:rsid w:val="00FE7B11"/>
    <w:rsid w:val="00FE7B46"/>
    <w:rsid w:val="00FE7B71"/>
    <w:rsid w:val="00FE7C0B"/>
    <w:rsid w:val="00FE7C38"/>
    <w:rsid w:val="00FE7D74"/>
    <w:rsid w:val="00FE7E05"/>
    <w:rsid w:val="00FE7E5A"/>
    <w:rsid w:val="00FE7ED8"/>
    <w:rsid w:val="00FECE67"/>
    <w:rsid w:val="00FF004D"/>
    <w:rsid w:val="00FF00B6"/>
    <w:rsid w:val="00FF0159"/>
    <w:rsid w:val="00FF015E"/>
    <w:rsid w:val="00FF0297"/>
    <w:rsid w:val="00FF02C2"/>
    <w:rsid w:val="00FF07E1"/>
    <w:rsid w:val="00FF0855"/>
    <w:rsid w:val="00FF08F3"/>
    <w:rsid w:val="00FF0A08"/>
    <w:rsid w:val="00FF0BE2"/>
    <w:rsid w:val="00FF0C26"/>
    <w:rsid w:val="00FF0CE9"/>
    <w:rsid w:val="00FF0D31"/>
    <w:rsid w:val="00FF0D3A"/>
    <w:rsid w:val="00FF0E4E"/>
    <w:rsid w:val="00FF0E92"/>
    <w:rsid w:val="00FF0EC0"/>
    <w:rsid w:val="00FF0F1F"/>
    <w:rsid w:val="00FF10F8"/>
    <w:rsid w:val="00FF1244"/>
    <w:rsid w:val="00FF12A3"/>
    <w:rsid w:val="00FF12C4"/>
    <w:rsid w:val="00FF131C"/>
    <w:rsid w:val="00FF1372"/>
    <w:rsid w:val="00FF141E"/>
    <w:rsid w:val="00FF15C2"/>
    <w:rsid w:val="00FF1706"/>
    <w:rsid w:val="00FF17DD"/>
    <w:rsid w:val="00FF1889"/>
    <w:rsid w:val="00FF1B62"/>
    <w:rsid w:val="00FF1B91"/>
    <w:rsid w:val="00FF1CAA"/>
    <w:rsid w:val="00FF1DC5"/>
    <w:rsid w:val="00FF1FDD"/>
    <w:rsid w:val="00FF21B0"/>
    <w:rsid w:val="00FF24A5"/>
    <w:rsid w:val="00FF24D0"/>
    <w:rsid w:val="00FF25F0"/>
    <w:rsid w:val="00FF26C0"/>
    <w:rsid w:val="00FF26DD"/>
    <w:rsid w:val="00FF270D"/>
    <w:rsid w:val="00FF2713"/>
    <w:rsid w:val="00FF2729"/>
    <w:rsid w:val="00FF274E"/>
    <w:rsid w:val="00FF2AD8"/>
    <w:rsid w:val="00FF2B12"/>
    <w:rsid w:val="00FF2BED"/>
    <w:rsid w:val="00FF2C95"/>
    <w:rsid w:val="00FF2CEB"/>
    <w:rsid w:val="00FF2CFB"/>
    <w:rsid w:val="00FF2E74"/>
    <w:rsid w:val="00FF2F41"/>
    <w:rsid w:val="00FF2FF6"/>
    <w:rsid w:val="00FF34B9"/>
    <w:rsid w:val="00FF35BD"/>
    <w:rsid w:val="00FF3684"/>
    <w:rsid w:val="00FF36E3"/>
    <w:rsid w:val="00FF36F1"/>
    <w:rsid w:val="00FF3713"/>
    <w:rsid w:val="00FF37A6"/>
    <w:rsid w:val="00FF37F6"/>
    <w:rsid w:val="00FF3955"/>
    <w:rsid w:val="00FF3AC0"/>
    <w:rsid w:val="00FF3E79"/>
    <w:rsid w:val="00FF3ED3"/>
    <w:rsid w:val="00FF3FCC"/>
    <w:rsid w:val="00FF4090"/>
    <w:rsid w:val="00FF40B8"/>
    <w:rsid w:val="00FF41A1"/>
    <w:rsid w:val="00FF41CB"/>
    <w:rsid w:val="00FF42BB"/>
    <w:rsid w:val="00FF439F"/>
    <w:rsid w:val="00FF455B"/>
    <w:rsid w:val="00FF45F6"/>
    <w:rsid w:val="00FF47D2"/>
    <w:rsid w:val="00FF4883"/>
    <w:rsid w:val="00FF4965"/>
    <w:rsid w:val="00FF4ABF"/>
    <w:rsid w:val="00FF4AF0"/>
    <w:rsid w:val="00FF4E23"/>
    <w:rsid w:val="00FF4E2F"/>
    <w:rsid w:val="00FF4E3B"/>
    <w:rsid w:val="00FF4E97"/>
    <w:rsid w:val="00FF4F8C"/>
    <w:rsid w:val="00FF5007"/>
    <w:rsid w:val="00FF50A3"/>
    <w:rsid w:val="00FF50B0"/>
    <w:rsid w:val="00FF51D6"/>
    <w:rsid w:val="00FF521F"/>
    <w:rsid w:val="00FF53D5"/>
    <w:rsid w:val="00FF53E6"/>
    <w:rsid w:val="00FF5484"/>
    <w:rsid w:val="00FF57AE"/>
    <w:rsid w:val="00FF5855"/>
    <w:rsid w:val="00FF58CB"/>
    <w:rsid w:val="00FF5927"/>
    <w:rsid w:val="00FF5A21"/>
    <w:rsid w:val="00FF5EA5"/>
    <w:rsid w:val="00FF5ED8"/>
    <w:rsid w:val="00FF614A"/>
    <w:rsid w:val="00FF6154"/>
    <w:rsid w:val="00FF6185"/>
    <w:rsid w:val="00FF6371"/>
    <w:rsid w:val="00FF6434"/>
    <w:rsid w:val="00FF65F7"/>
    <w:rsid w:val="00FF660E"/>
    <w:rsid w:val="00FF667D"/>
    <w:rsid w:val="00FF67B5"/>
    <w:rsid w:val="00FF686B"/>
    <w:rsid w:val="00FF68CD"/>
    <w:rsid w:val="00FF6967"/>
    <w:rsid w:val="00FF696C"/>
    <w:rsid w:val="00FF6A04"/>
    <w:rsid w:val="00FF6A6F"/>
    <w:rsid w:val="00FF6A88"/>
    <w:rsid w:val="00FF6AEB"/>
    <w:rsid w:val="00FF6BC0"/>
    <w:rsid w:val="00FF6C8C"/>
    <w:rsid w:val="00FF6C9A"/>
    <w:rsid w:val="00FF6D52"/>
    <w:rsid w:val="00FF6F3B"/>
    <w:rsid w:val="00FF7438"/>
    <w:rsid w:val="00FF750A"/>
    <w:rsid w:val="00FF751E"/>
    <w:rsid w:val="00FF7575"/>
    <w:rsid w:val="00FF76FD"/>
    <w:rsid w:val="00FF78EB"/>
    <w:rsid w:val="00FF7A3E"/>
    <w:rsid w:val="00FF7A6E"/>
    <w:rsid w:val="00FF7A97"/>
    <w:rsid w:val="00FF7BA3"/>
    <w:rsid w:val="00FF7CC8"/>
    <w:rsid w:val="00FF7D95"/>
    <w:rsid w:val="01101B1A"/>
    <w:rsid w:val="01101D2B"/>
    <w:rsid w:val="0110ABAE"/>
    <w:rsid w:val="0111BD02"/>
    <w:rsid w:val="0111F93E"/>
    <w:rsid w:val="012320D3"/>
    <w:rsid w:val="012F5487"/>
    <w:rsid w:val="013632FB"/>
    <w:rsid w:val="01552326"/>
    <w:rsid w:val="015730F0"/>
    <w:rsid w:val="01676D58"/>
    <w:rsid w:val="017510FB"/>
    <w:rsid w:val="01888711"/>
    <w:rsid w:val="0191CA3C"/>
    <w:rsid w:val="0196571D"/>
    <w:rsid w:val="01989596"/>
    <w:rsid w:val="01A55F97"/>
    <w:rsid w:val="01AD0C96"/>
    <w:rsid w:val="01AE3806"/>
    <w:rsid w:val="01B29069"/>
    <w:rsid w:val="01BD6F86"/>
    <w:rsid w:val="01BF8A60"/>
    <w:rsid w:val="01C4578F"/>
    <w:rsid w:val="01C5CC4C"/>
    <w:rsid w:val="01C94248"/>
    <w:rsid w:val="01C9D288"/>
    <w:rsid w:val="01CFF87D"/>
    <w:rsid w:val="01D05AB8"/>
    <w:rsid w:val="01D40854"/>
    <w:rsid w:val="01D78139"/>
    <w:rsid w:val="01D9C876"/>
    <w:rsid w:val="01DDA7CA"/>
    <w:rsid w:val="01DE49B6"/>
    <w:rsid w:val="01F3E636"/>
    <w:rsid w:val="01F4F125"/>
    <w:rsid w:val="01FD24DE"/>
    <w:rsid w:val="01FD69C3"/>
    <w:rsid w:val="0200BEC6"/>
    <w:rsid w:val="020349A3"/>
    <w:rsid w:val="020681F0"/>
    <w:rsid w:val="020DC09B"/>
    <w:rsid w:val="0212308F"/>
    <w:rsid w:val="02255D06"/>
    <w:rsid w:val="02279F8A"/>
    <w:rsid w:val="02296F21"/>
    <w:rsid w:val="02304AB1"/>
    <w:rsid w:val="0230810C"/>
    <w:rsid w:val="025F7D5C"/>
    <w:rsid w:val="0267DF6B"/>
    <w:rsid w:val="026EA4C6"/>
    <w:rsid w:val="026EB8B7"/>
    <w:rsid w:val="026F86E0"/>
    <w:rsid w:val="027CC873"/>
    <w:rsid w:val="02800604"/>
    <w:rsid w:val="02803CD3"/>
    <w:rsid w:val="0292C2DB"/>
    <w:rsid w:val="029AA6DC"/>
    <w:rsid w:val="029E03C8"/>
    <w:rsid w:val="02AC2CBE"/>
    <w:rsid w:val="02B5E4F5"/>
    <w:rsid w:val="02B964DF"/>
    <w:rsid w:val="02BA4FCB"/>
    <w:rsid w:val="02BDA69D"/>
    <w:rsid w:val="02BDFB85"/>
    <w:rsid w:val="02C1C067"/>
    <w:rsid w:val="02C1C960"/>
    <w:rsid w:val="02C5A6EA"/>
    <w:rsid w:val="02D4CE7D"/>
    <w:rsid w:val="02DE7F7F"/>
    <w:rsid w:val="02E10DF7"/>
    <w:rsid w:val="02E72567"/>
    <w:rsid w:val="02EA409E"/>
    <w:rsid w:val="0300681E"/>
    <w:rsid w:val="0305BCD9"/>
    <w:rsid w:val="0307E96C"/>
    <w:rsid w:val="030D0646"/>
    <w:rsid w:val="031BEFCA"/>
    <w:rsid w:val="0322E7A1"/>
    <w:rsid w:val="03394238"/>
    <w:rsid w:val="0342FB2E"/>
    <w:rsid w:val="034F3BFD"/>
    <w:rsid w:val="0355AD53"/>
    <w:rsid w:val="0358CEC8"/>
    <w:rsid w:val="035A8E0A"/>
    <w:rsid w:val="0368B573"/>
    <w:rsid w:val="038743A5"/>
    <w:rsid w:val="0388A952"/>
    <w:rsid w:val="03917645"/>
    <w:rsid w:val="03978BD9"/>
    <w:rsid w:val="03A9EF20"/>
    <w:rsid w:val="03B7ED4C"/>
    <w:rsid w:val="03BC0374"/>
    <w:rsid w:val="03C40AA4"/>
    <w:rsid w:val="03C68ED3"/>
    <w:rsid w:val="03D3FEF5"/>
    <w:rsid w:val="03D6895A"/>
    <w:rsid w:val="03E6ABEC"/>
    <w:rsid w:val="03EA92B5"/>
    <w:rsid w:val="03EC19A1"/>
    <w:rsid w:val="03EF4C6C"/>
    <w:rsid w:val="03F69AC8"/>
    <w:rsid w:val="03F8EFAB"/>
    <w:rsid w:val="04106A5D"/>
    <w:rsid w:val="0416F3EE"/>
    <w:rsid w:val="041C0D34"/>
    <w:rsid w:val="0426F8BC"/>
    <w:rsid w:val="04287A49"/>
    <w:rsid w:val="0428CE52"/>
    <w:rsid w:val="042FE3A0"/>
    <w:rsid w:val="0430DE9B"/>
    <w:rsid w:val="0431D928"/>
    <w:rsid w:val="0432091B"/>
    <w:rsid w:val="04348A4F"/>
    <w:rsid w:val="0438AC8A"/>
    <w:rsid w:val="043D6D1B"/>
    <w:rsid w:val="04417CD9"/>
    <w:rsid w:val="044247B9"/>
    <w:rsid w:val="04452C55"/>
    <w:rsid w:val="045E61D9"/>
    <w:rsid w:val="04715F2E"/>
    <w:rsid w:val="0477A541"/>
    <w:rsid w:val="04801216"/>
    <w:rsid w:val="048F3E43"/>
    <w:rsid w:val="049281A8"/>
    <w:rsid w:val="049EA744"/>
    <w:rsid w:val="04A0A51B"/>
    <w:rsid w:val="04A2DB57"/>
    <w:rsid w:val="04A4D9E6"/>
    <w:rsid w:val="04AA74F8"/>
    <w:rsid w:val="04AC020D"/>
    <w:rsid w:val="04B4FFE0"/>
    <w:rsid w:val="04C0CFA5"/>
    <w:rsid w:val="04CADF9F"/>
    <w:rsid w:val="04DF40FC"/>
    <w:rsid w:val="04EB9D94"/>
    <w:rsid w:val="04ED35F1"/>
    <w:rsid w:val="04EED527"/>
    <w:rsid w:val="05073E52"/>
    <w:rsid w:val="050C66CD"/>
    <w:rsid w:val="050E6E66"/>
    <w:rsid w:val="050FFB69"/>
    <w:rsid w:val="0510A092"/>
    <w:rsid w:val="0516C67E"/>
    <w:rsid w:val="052C7BAC"/>
    <w:rsid w:val="05316B12"/>
    <w:rsid w:val="0533F6E9"/>
    <w:rsid w:val="05376B09"/>
    <w:rsid w:val="0538720C"/>
    <w:rsid w:val="05478862"/>
    <w:rsid w:val="054E2EEB"/>
    <w:rsid w:val="0553C06D"/>
    <w:rsid w:val="0554ABB2"/>
    <w:rsid w:val="05564FFC"/>
    <w:rsid w:val="05750F66"/>
    <w:rsid w:val="05759765"/>
    <w:rsid w:val="05AB407A"/>
    <w:rsid w:val="05ADE95B"/>
    <w:rsid w:val="05B5CD64"/>
    <w:rsid w:val="05C004E9"/>
    <w:rsid w:val="05C51C20"/>
    <w:rsid w:val="05C5C6A7"/>
    <w:rsid w:val="05CE97C2"/>
    <w:rsid w:val="05D4BA0C"/>
    <w:rsid w:val="05DC39CA"/>
    <w:rsid w:val="05DD817A"/>
    <w:rsid w:val="05DE1DDE"/>
    <w:rsid w:val="05DF66BF"/>
    <w:rsid w:val="05E01F91"/>
    <w:rsid w:val="05E329BC"/>
    <w:rsid w:val="05E62810"/>
    <w:rsid w:val="05E76F95"/>
    <w:rsid w:val="05E7DC04"/>
    <w:rsid w:val="05F68D15"/>
    <w:rsid w:val="06014B9B"/>
    <w:rsid w:val="060D87F9"/>
    <w:rsid w:val="061747E0"/>
    <w:rsid w:val="06196615"/>
    <w:rsid w:val="061E3945"/>
    <w:rsid w:val="06364FFD"/>
    <w:rsid w:val="063B5209"/>
    <w:rsid w:val="064851EC"/>
    <w:rsid w:val="064FFF94"/>
    <w:rsid w:val="0656F3DD"/>
    <w:rsid w:val="065DAF91"/>
    <w:rsid w:val="065FE3A3"/>
    <w:rsid w:val="066219DE"/>
    <w:rsid w:val="066AF5D7"/>
    <w:rsid w:val="0671E5B6"/>
    <w:rsid w:val="0676B319"/>
    <w:rsid w:val="06811276"/>
    <w:rsid w:val="06834950"/>
    <w:rsid w:val="0684EF63"/>
    <w:rsid w:val="0687ECCB"/>
    <w:rsid w:val="068C9E92"/>
    <w:rsid w:val="068F3550"/>
    <w:rsid w:val="068FF830"/>
    <w:rsid w:val="069B81E5"/>
    <w:rsid w:val="06A2760E"/>
    <w:rsid w:val="06A9D422"/>
    <w:rsid w:val="06B38FAC"/>
    <w:rsid w:val="06B63C62"/>
    <w:rsid w:val="06C44D4B"/>
    <w:rsid w:val="06C4D494"/>
    <w:rsid w:val="06C9C154"/>
    <w:rsid w:val="06CEC6C0"/>
    <w:rsid w:val="06D79CE6"/>
    <w:rsid w:val="06E615F0"/>
    <w:rsid w:val="06EE87FF"/>
    <w:rsid w:val="06EF84C8"/>
    <w:rsid w:val="070A49E8"/>
    <w:rsid w:val="070B7CE4"/>
    <w:rsid w:val="07217232"/>
    <w:rsid w:val="0721DBDF"/>
    <w:rsid w:val="07272AEB"/>
    <w:rsid w:val="072CA4BF"/>
    <w:rsid w:val="072D0342"/>
    <w:rsid w:val="07358BFB"/>
    <w:rsid w:val="07381B9F"/>
    <w:rsid w:val="073864DE"/>
    <w:rsid w:val="073A4538"/>
    <w:rsid w:val="073D203C"/>
    <w:rsid w:val="074101F6"/>
    <w:rsid w:val="0742A415"/>
    <w:rsid w:val="07447D5A"/>
    <w:rsid w:val="0758B0BA"/>
    <w:rsid w:val="0759EAF1"/>
    <w:rsid w:val="0768C449"/>
    <w:rsid w:val="076AAEE9"/>
    <w:rsid w:val="077DB7D4"/>
    <w:rsid w:val="077EB218"/>
    <w:rsid w:val="07864010"/>
    <w:rsid w:val="07996348"/>
    <w:rsid w:val="07A24467"/>
    <w:rsid w:val="07A9A229"/>
    <w:rsid w:val="07AD0540"/>
    <w:rsid w:val="07AE62E0"/>
    <w:rsid w:val="07B2A10F"/>
    <w:rsid w:val="07BEF5A8"/>
    <w:rsid w:val="07BF588B"/>
    <w:rsid w:val="07C39543"/>
    <w:rsid w:val="07C6C03E"/>
    <w:rsid w:val="07CF6620"/>
    <w:rsid w:val="07D4D117"/>
    <w:rsid w:val="07DCACBF"/>
    <w:rsid w:val="07E08E95"/>
    <w:rsid w:val="07E0E99A"/>
    <w:rsid w:val="07EB23AD"/>
    <w:rsid w:val="07F2A855"/>
    <w:rsid w:val="0803A8EA"/>
    <w:rsid w:val="080CD7A7"/>
    <w:rsid w:val="0830C3BD"/>
    <w:rsid w:val="0831A95B"/>
    <w:rsid w:val="0834015D"/>
    <w:rsid w:val="083911F6"/>
    <w:rsid w:val="083C2C6A"/>
    <w:rsid w:val="08457790"/>
    <w:rsid w:val="085EA785"/>
    <w:rsid w:val="08729A58"/>
    <w:rsid w:val="08746FA3"/>
    <w:rsid w:val="0884C127"/>
    <w:rsid w:val="08894C5B"/>
    <w:rsid w:val="088D183D"/>
    <w:rsid w:val="088EFB71"/>
    <w:rsid w:val="0898F8FE"/>
    <w:rsid w:val="0899458F"/>
    <w:rsid w:val="089BDC75"/>
    <w:rsid w:val="089CE71E"/>
    <w:rsid w:val="089EE36A"/>
    <w:rsid w:val="089F0A9D"/>
    <w:rsid w:val="08AD3A60"/>
    <w:rsid w:val="08AFA4F6"/>
    <w:rsid w:val="08B1E01D"/>
    <w:rsid w:val="08B8A8E9"/>
    <w:rsid w:val="08C61430"/>
    <w:rsid w:val="08CB5773"/>
    <w:rsid w:val="08CEA200"/>
    <w:rsid w:val="08D21DF7"/>
    <w:rsid w:val="08DCB855"/>
    <w:rsid w:val="08DCE2CA"/>
    <w:rsid w:val="08DDBBC8"/>
    <w:rsid w:val="08DF8DB5"/>
    <w:rsid w:val="08E308EF"/>
    <w:rsid w:val="08E340C7"/>
    <w:rsid w:val="08E8FB18"/>
    <w:rsid w:val="08F304D7"/>
    <w:rsid w:val="08F94BA6"/>
    <w:rsid w:val="08FB7BAC"/>
    <w:rsid w:val="0904BA73"/>
    <w:rsid w:val="0910F90C"/>
    <w:rsid w:val="0914389F"/>
    <w:rsid w:val="09323A89"/>
    <w:rsid w:val="09338AD4"/>
    <w:rsid w:val="09481F4B"/>
    <w:rsid w:val="094B6F02"/>
    <w:rsid w:val="094C7082"/>
    <w:rsid w:val="095089EA"/>
    <w:rsid w:val="095503CE"/>
    <w:rsid w:val="0955EA22"/>
    <w:rsid w:val="095B0DBF"/>
    <w:rsid w:val="09687FE9"/>
    <w:rsid w:val="0968C7B1"/>
    <w:rsid w:val="09737160"/>
    <w:rsid w:val="0975CFFD"/>
    <w:rsid w:val="0975E211"/>
    <w:rsid w:val="0976D66F"/>
    <w:rsid w:val="09832935"/>
    <w:rsid w:val="09862A94"/>
    <w:rsid w:val="098895DE"/>
    <w:rsid w:val="09A14BEF"/>
    <w:rsid w:val="09B5868A"/>
    <w:rsid w:val="09BFCF69"/>
    <w:rsid w:val="09C160B6"/>
    <w:rsid w:val="09D575E0"/>
    <w:rsid w:val="09D6DBBB"/>
    <w:rsid w:val="09DC18F2"/>
    <w:rsid w:val="09DF4E48"/>
    <w:rsid w:val="09E13678"/>
    <w:rsid w:val="09E1FB7D"/>
    <w:rsid w:val="09F21CE5"/>
    <w:rsid w:val="09F55A8B"/>
    <w:rsid w:val="09F71008"/>
    <w:rsid w:val="09F8A696"/>
    <w:rsid w:val="09FD5BD5"/>
    <w:rsid w:val="09FF5E57"/>
    <w:rsid w:val="0A015D48"/>
    <w:rsid w:val="0A03731F"/>
    <w:rsid w:val="0A100572"/>
    <w:rsid w:val="0A15C6A3"/>
    <w:rsid w:val="0A284F6E"/>
    <w:rsid w:val="0A30132A"/>
    <w:rsid w:val="0A3786A5"/>
    <w:rsid w:val="0A44E62D"/>
    <w:rsid w:val="0A598841"/>
    <w:rsid w:val="0A5D5516"/>
    <w:rsid w:val="0A6438B7"/>
    <w:rsid w:val="0A693E0C"/>
    <w:rsid w:val="0A789BB2"/>
    <w:rsid w:val="0A81889D"/>
    <w:rsid w:val="0A85194A"/>
    <w:rsid w:val="0A8617F5"/>
    <w:rsid w:val="0A91FC1E"/>
    <w:rsid w:val="0A948F4E"/>
    <w:rsid w:val="0A967365"/>
    <w:rsid w:val="0A96CF84"/>
    <w:rsid w:val="0A990270"/>
    <w:rsid w:val="0A99C395"/>
    <w:rsid w:val="0AA0EF0C"/>
    <w:rsid w:val="0AA376A9"/>
    <w:rsid w:val="0AA37888"/>
    <w:rsid w:val="0AA5F052"/>
    <w:rsid w:val="0AAC33DB"/>
    <w:rsid w:val="0AAF46A9"/>
    <w:rsid w:val="0AD2E521"/>
    <w:rsid w:val="0AD75A1C"/>
    <w:rsid w:val="0AEB615D"/>
    <w:rsid w:val="0AF75FCE"/>
    <w:rsid w:val="0AF9D58B"/>
    <w:rsid w:val="0AFB1828"/>
    <w:rsid w:val="0AFBBB9D"/>
    <w:rsid w:val="0B049812"/>
    <w:rsid w:val="0B04EABB"/>
    <w:rsid w:val="0B10AD76"/>
    <w:rsid w:val="0B24691F"/>
    <w:rsid w:val="0B2AB653"/>
    <w:rsid w:val="0B2F44E4"/>
    <w:rsid w:val="0B350F40"/>
    <w:rsid w:val="0B406B95"/>
    <w:rsid w:val="0B511ED4"/>
    <w:rsid w:val="0B523AFF"/>
    <w:rsid w:val="0B5AA168"/>
    <w:rsid w:val="0B5AA363"/>
    <w:rsid w:val="0B5E7DE7"/>
    <w:rsid w:val="0B6222CD"/>
    <w:rsid w:val="0B8A7E00"/>
    <w:rsid w:val="0B8C96B8"/>
    <w:rsid w:val="0B96E550"/>
    <w:rsid w:val="0B99743F"/>
    <w:rsid w:val="0B9C5B4D"/>
    <w:rsid w:val="0BAD6436"/>
    <w:rsid w:val="0BBF70FA"/>
    <w:rsid w:val="0BC2A240"/>
    <w:rsid w:val="0BC34DD9"/>
    <w:rsid w:val="0BC5B913"/>
    <w:rsid w:val="0BCABA91"/>
    <w:rsid w:val="0BDC81B2"/>
    <w:rsid w:val="0BDE387E"/>
    <w:rsid w:val="0BE134C0"/>
    <w:rsid w:val="0BF12135"/>
    <w:rsid w:val="0BFA6BC7"/>
    <w:rsid w:val="0BFAD9FF"/>
    <w:rsid w:val="0C05065E"/>
    <w:rsid w:val="0C06D595"/>
    <w:rsid w:val="0C07E6C5"/>
    <w:rsid w:val="0C0BD2E4"/>
    <w:rsid w:val="0C0D05FA"/>
    <w:rsid w:val="0C14E44A"/>
    <w:rsid w:val="0C157445"/>
    <w:rsid w:val="0C165195"/>
    <w:rsid w:val="0C1708B3"/>
    <w:rsid w:val="0C17A606"/>
    <w:rsid w:val="0C1B6755"/>
    <w:rsid w:val="0C1F5A04"/>
    <w:rsid w:val="0C1FE9D6"/>
    <w:rsid w:val="0C202606"/>
    <w:rsid w:val="0C37891C"/>
    <w:rsid w:val="0C4352E8"/>
    <w:rsid w:val="0C460F06"/>
    <w:rsid w:val="0C48B39A"/>
    <w:rsid w:val="0C4B5D5B"/>
    <w:rsid w:val="0C4D78AD"/>
    <w:rsid w:val="0C547F68"/>
    <w:rsid w:val="0C5E09D6"/>
    <w:rsid w:val="0C6283AF"/>
    <w:rsid w:val="0C654E0C"/>
    <w:rsid w:val="0C706088"/>
    <w:rsid w:val="0C75193A"/>
    <w:rsid w:val="0C7DFE2F"/>
    <w:rsid w:val="0C8467A4"/>
    <w:rsid w:val="0C87DE7E"/>
    <w:rsid w:val="0C970D94"/>
    <w:rsid w:val="0CB8C835"/>
    <w:rsid w:val="0CBD59DC"/>
    <w:rsid w:val="0CC50003"/>
    <w:rsid w:val="0CC817C9"/>
    <w:rsid w:val="0CC9300A"/>
    <w:rsid w:val="0CD2450D"/>
    <w:rsid w:val="0CD5BBFD"/>
    <w:rsid w:val="0CDA044D"/>
    <w:rsid w:val="0CDC7117"/>
    <w:rsid w:val="0CF505B2"/>
    <w:rsid w:val="0CF6C051"/>
    <w:rsid w:val="0CF9A60C"/>
    <w:rsid w:val="0D18F20C"/>
    <w:rsid w:val="0D231B7B"/>
    <w:rsid w:val="0D2D63DF"/>
    <w:rsid w:val="0D2EA7F6"/>
    <w:rsid w:val="0D3B457A"/>
    <w:rsid w:val="0D3CEC72"/>
    <w:rsid w:val="0D410141"/>
    <w:rsid w:val="0D47ED86"/>
    <w:rsid w:val="0D487037"/>
    <w:rsid w:val="0D4A94B7"/>
    <w:rsid w:val="0D5833CC"/>
    <w:rsid w:val="0D586391"/>
    <w:rsid w:val="0D5AA810"/>
    <w:rsid w:val="0D5C3A3D"/>
    <w:rsid w:val="0D5DC132"/>
    <w:rsid w:val="0D5E95A9"/>
    <w:rsid w:val="0D674300"/>
    <w:rsid w:val="0D6E3D99"/>
    <w:rsid w:val="0D6E9DC9"/>
    <w:rsid w:val="0D710AE8"/>
    <w:rsid w:val="0D7600A3"/>
    <w:rsid w:val="0D77B096"/>
    <w:rsid w:val="0D7C842C"/>
    <w:rsid w:val="0D82A8AA"/>
    <w:rsid w:val="0D837698"/>
    <w:rsid w:val="0D8AB2BA"/>
    <w:rsid w:val="0D8CF067"/>
    <w:rsid w:val="0D8D1B7A"/>
    <w:rsid w:val="0D99C67D"/>
    <w:rsid w:val="0DA07C5B"/>
    <w:rsid w:val="0DA82FB4"/>
    <w:rsid w:val="0DB11390"/>
    <w:rsid w:val="0DB42896"/>
    <w:rsid w:val="0DBB7669"/>
    <w:rsid w:val="0DBDF908"/>
    <w:rsid w:val="0DC02C31"/>
    <w:rsid w:val="0DD958A8"/>
    <w:rsid w:val="0DEFA892"/>
    <w:rsid w:val="0DFA65CF"/>
    <w:rsid w:val="0DFB1DAC"/>
    <w:rsid w:val="0E067AD4"/>
    <w:rsid w:val="0E0BF5C1"/>
    <w:rsid w:val="0E0C698D"/>
    <w:rsid w:val="0E0CF4F3"/>
    <w:rsid w:val="0E22824F"/>
    <w:rsid w:val="0E23FC19"/>
    <w:rsid w:val="0E26ED5D"/>
    <w:rsid w:val="0E2A53F5"/>
    <w:rsid w:val="0E367D5E"/>
    <w:rsid w:val="0E3E0162"/>
    <w:rsid w:val="0E3F5E56"/>
    <w:rsid w:val="0E484739"/>
    <w:rsid w:val="0E54653C"/>
    <w:rsid w:val="0E58911F"/>
    <w:rsid w:val="0E615379"/>
    <w:rsid w:val="0E6FBD75"/>
    <w:rsid w:val="0E75FABD"/>
    <w:rsid w:val="0E77A6C4"/>
    <w:rsid w:val="0E7E4FAC"/>
    <w:rsid w:val="0E9078E2"/>
    <w:rsid w:val="0E99BC65"/>
    <w:rsid w:val="0E9E6036"/>
    <w:rsid w:val="0EAAB928"/>
    <w:rsid w:val="0EBB50CF"/>
    <w:rsid w:val="0EC58213"/>
    <w:rsid w:val="0EC9E11E"/>
    <w:rsid w:val="0EDED905"/>
    <w:rsid w:val="0EE17A34"/>
    <w:rsid w:val="0EE409E5"/>
    <w:rsid w:val="0EEFB2DC"/>
    <w:rsid w:val="0EF28086"/>
    <w:rsid w:val="0EF62697"/>
    <w:rsid w:val="0F0175D6"/>
    <w:rsid w:val="0F396934"/>
    <w:rsid w:val="0F42C8D1"/>
    <w:rsid w:val="0F491178"/>
    <w:rsid w:val="0F4D200C"/>
    <w:rsid w:val="0F526DBE"/>
    <w:rsid w:val="0F53CC01"/>
    <w:rsid w:val="0F5A36C2"/>
    <w:rsid w:val="0F5EB761"/>
    <w:rsid w:val="0F5F627A"/>
    <w:rsid w:val="0F60B909"/>
    <w:rsid w:val="0F637BA5"/>
    <w:rsid w:val="0F653CDB"/>
    <w:rsid w:val="0F69339B"/>
    <w:rsid w:val="0F6AC0CF"/>
    <w:rsid w:val="0F6E3485"/>
    <w:rsid w:val="0F73918E"/>
    <w:rsid w:val="0F7A57C8"/>
    <w:rsid w:val="0F7A5B33"/>
    <w:rsid w:val="0F7FECCA"/>
    <w:rsid w:val="0F81B45C"/>
    <w:rsid w:val="0F9D904E"/>
    <w:rsid w:val="0FA07CD3"/>
    <w:rsid w:val="0FA59399"/>
    <w:rsid w:val="0FB22F85"/>
    <w:rsid w:val="0FBC1908"/>
    <w:rsid w:val="0FBF5C49"/>
    <w:rsid w:val="0FC0FCA9"/>
    <w:rsid w:val="0FC13756"/>
    <w:rsid w:val="0FCD68D0"/>
    <w:rsid w:val="0FD3A40A"/>
    <w:rsid w:val="0FDB7C1F"/>
    <w:rsid w:val="0FEA365C"/>
    <w:rsid w:val="0FEAAFBC"/>
    <w:rsid w:val="0FF2ED99"/>
    <w:rsid w:val="0FF453DB"/>
    <w:rsid w:val="0FF6C5FE"/>
    <w:rsid w:val="0FF9FB74"/>
    <w:rsid w:val="1014B8BF"/>
    <w:rsid w:val="10168221"/>
    <w:rsid w:val="101724FF"/>
    <w:rsid w:val="1018C36D"/>
    <w:rsid w:val="102D30A0"/>
    <w:rsid w:val="1032BC28"/>
    <w:rsid w:val="103477A0"/>
    <w:rsid w:val="10394838"/>
    <w:rsid w:val="103C03D7"/>
    <w:rsid w:val="103CC719"/>
    <w:rsid w:val="10468B55"/>
    <w:rsid w:val="10503E13"/>
    <w:rsid w:val="105698CC"/>
    <w:rsid w:val="1056C689"/>
    <w:rsid w:val="10601CFD"/>
    <w:rsid w:val="10630047"/>
    <w:rsid w:val="106C12C9"/>
    <w:rsid w:val="10814D08"/>
    <w:rsid w:val="10824275"/>
    <w:rsid w:val="108366A8"/>
    <w:rsid w:val="108C6747"/>
    <w:rsid w:val="108F4EA4"/>
    <w:rsid w:val="1095B5FF"/>
    <w:rsid w:val="1099257E"/>
    <w:rsid w:val="10A71D9F"/>
    <w:rsid w:val="10B4D992"/>
    <w:rsid w:val="10BCE85A"/>
    <w:rsid w:val="10C33E5A"/>
    <w:rsid w:val="10C74B1C"/>
    <w:rsid w:val="10CA24D3"/>
    <w:rsid w:val="10CE7838"/>
    <w:rsid w:val="10D0EB70"/>
    <w:rsid w:val="10D7F560"/>
    <w:rsid w:val="10E559DF"/>
    <w:rsid w:val="10F18923"/>
    <w:rsid w:val="10F38C89"/>
    <w:rsid w:val="10F9C186"/>
    <w:rsid w:val="10F9EE51"/>
    <w:rsid w:val="10FC10F7"/>
    <w:rsid w:val="10FD7B79"/>
    <w:rsid w:val="11114920"/>
    <w:rsid w:val="111AA292"/>
    <w:rsid w:val="111DB066"/>
    <w:rsid w:val="112E2618"/>
    <w:rsid w:val="1137D18A"/>
    <w:rsid w:val="1137FA61"/>
    <w:rsid w:val="1140DE4E"/>
    <w:rsid w:val="114B0E3B"/>
    <w:rsid w:val="114CD1A7"/>
    <w:rsid w:val="1155C4DC"/>
    <w:rsid w:val="115E6154"/>
    <w:rsid w:val="116AD0FA"/>
    <w:rsid w:val="116DDDB3"/>
    <w:rsid w:val="1175D852"/>
    <w:rsid w:val="118703A2"/>
    <w:rsid w:val="1188F636"/>
    <w:rsid w:val="119B88B3"/>
    <w:rsid w:val="119BA243"/>
    <w:rsid w:val="119CC201"/>
    <w:rsid w:val="119E8E27"/>
    <w:rsid w:val="11A3DD5D"/>
    <w:rsid w:val="11AA19C5"/>
    <w:rsid w:val="11ACC62A"/>
    <w:rsid w:val="11B443E1"/>
    <w:rsid w:val="11B4864C"/>
    <w:rsid w:val="11BA8AAA"/>
    <w:rsid w:val="11BDCA45"/>
    <w:rsid w:val="11D8A836"/>
    <w:rsid w:val="11E2D72D"/>
    <w:rsid w:val="11EAD4DA"/>
    <w:rsid w:val="11ED389A"/>
    <w:rsid w:val="11ED56BC"/>
    <w:rsid w:val="11F99B1D"/>
    <w:rsid w:val="120E32FE"/>
    <w:rsid w:val="121DC9CC"/>
    <w:rsid w:val="121FF865"/>
    <w:rsid w:val="122099EB"/>
    <w:rsid w:val="122263C6"/>
    <w:rsid w:val="1229CFE3"/>
    <w:rsid w:val="122E644F"/>
    <w:rsid w:val="12371BC4"/>
    <w:rsid w:val="124B83DA"/>
    <w:rsid w:val="1258B95A"/>
    <w:rsid w:val="12679C89"/>
    <w:rsid w:val="1273146E"/>
    <w:rsid w:val="1279E666"/>
    <w:rsid w:val="127C2A01"/>
    <w:rsid w:val="127FC311"/>
    <w:rsid w:val="12832800"/>
    <w:rsid w:val="12857275"/>
    <w:rsid w:val="128A16EA"/>
    <w:rsid w:val="128E4267"/>
    <w:rsid w:val="12909CBF"/>
    <w:rsid w:val="12960892"/>
    <w:rsid w:val="129619F6"/>
    <w:rsid w:val="129EF463"/>
    <w:rsid w:val="129F67B9"/>
    <w:rsid w:val="12A02489"/>
    <w:rsid w:val="12A7E31F"/>
    <w:rsid w:val="12AB95B4"/>
    <w:rsid w:val="12B426D5"/>
    <w:rsid w:val="12B4C166"/>
    <w:rsid w:val="12B57C52"/>
    <w:rsid w:val="12B6A61E"/>
    <w:rsid w:val="12BAA28B"/>
    <w:rsid w:val="12C29CE4"/>
    <w:rsid w:val="12C4B16E"/>
    <w:rsid w:val="12C8C05D"/>
    <w:rsid w:val="12CCF43C"/>
    <w:rsid w:val="12D016EC"/>
    <w:rsid w:val="12D49BD8"/>
    <w:rsid w:val="12D87E06"/>
    <w:rsid w:val="12DC379E"/>
    <w:rsid w:val="12E1658F"/>
    <w:rsid w:val="12EB2BE4"/>
    <w:rsid w:val="12F00E68"/>
    <w:rsid w:val="12F7E7C5"/>
    <w:rsid w:val="130586B9"/>
    <w:rsid w:val="130CCA19"/>
    <w:rsid w:val="131563F1"/>
    <w:rsid w:val="131D6512"/>
    <w:rsid w:val="132B688F"/>
    <w:rsid w:val="13355B86"/>
    <w:rsid w:val="133C1173"/>
    <w:rsid w:val="134EE39C"/>
    <w:rsid w:val="1361A0F6"/>
    <w:rsid w:val="1378F424"/>
    <w:rsid w:val="1379F515"/>
    <w:rsid w:val="137A91C7"/>
    <w:rsid w:val="138242D8"/>
    <w:rsid w:val="138CF1AA"/>
    <w:rsid w:val="138E9271"/>
    <w:rsid w:val="138F8AEF"/>
    <w:rsid w:val="13A1E436"/>
    <w:rsid w:val="13A3E74E"/>
    <w:rsid w:val="13B55A91"/>
    <w:rsid w:val="13B97779"/>
    <w:rsid w:val="13BAA963"/>
    <w:rsid w:val="13CA2389"/>
    <w:rsid w:val="13D36BBB"/>
    <w:rsid w:val="13D3751C"/>
    <w:rsid w:val="13D7C4E6"/>
    <w:rsid w:val="13DC7F44"/>
    <w:rsid w:val="13EBAAF2"/>
    <w:rsid w:val="13EE776D"/>
    <w:rsid w:val="13EF168D"/>
    <w:rsid w:val="13FB4307"/>
    <w:rsid w:val="1410BE98"/>
    <w:rsid w:val="14114529"/>
    <w:rsid w:val="14127BAA"/>
    <w:rsid w:val="1414FBD7"/>
    <w:rsid w:val="1417CA49"/>
    <w:rsid w:val="141B9381"/>
    <w:rsid w:val="143228BA"/>
    <w:rsid w:val="1432FA41"/>
    <w:rsid w:val="143BB17B"/>
    <w:rsid w:val="14418230"/>
    <w:rsid w:val="144638CA"/>
    <w:rsid w:val="14465C42"/>
    <w:rsid w:val="144E0D98"/>
    <w:rsid w:val="144EF999"/>
    <w:rsid w:val="145FAEE9"/>
    <w:rsid w:val="14715117"/>
    <w:rsid w:val="1471BCC7"/>
    <w:rsid w:val="1479BF68"/>
    <w:rsid w:val="147E8EF0"/>
    <w:rsid w:val="147E90F2"/>
    <w:rsid w:val="14843A3B"/>
    <w:rsid w:val="148B364A"/>
    <w:rsid w:val="14942C74"/>
    <w:rsid w:val="149A5096"/>
    <w:rsid w:val="149E0687"/>
    <w:rsid w:val="149F02D0"/>
    <w:rsid w:val="14A2481D"/>
    <w:rsid w:val="14AC390E"/>
    <w:rsid w:val="14B22E98"/>
    <w:rsid w:val="14B5DB01"/>
    <w:rsid w:val="14B83181"/>
    <w:rsid w:val="14C8E158"/>
    <w:rsid w:val="14CFA07D"/>
    <w:rsid w:val="14CFAF97"/>
    <w:rsid w:val="14D02107"/>
    <w:rsid w:val="14D5FDBB"/>
    <w:rsid w:val="14E2F2F1"/>
    <w:rsid w:val="14E38856"/>
    <w:rsid w:val="14E3D995"/>
    <w:rsid w:val="14E4E0F2"/>
    <w:rsid w:val="14EABD47"/>
    <w:rsid w:val="14F7C03F"/>
    <w:rsid w:val="14FEE26A"/>
    <w:rsid w:val="150211FD"/>
    <w:rsid w:val="15036318"/>
    <w:rsid w:val="1504F46D"/>
    <w:rsid w:val="1506EECD"/>
    <w:rsid w:val="15257EE7"/>
    <w:rsid w:val="152A1967"/>
    <w:rsid w:val="152EC81A"/>
    <w:rsid w:val="15501553"/>
    <w:rsid w:val="1553A14F"/>
    <w:rsid w:val="1561C75D"/>
    <w:rsid w:val="1562A636"/>
    <w:rsid w:val="1564C4B0"/>
    <w:rsid w:val="156EEBA6"/>
    <w:rsid w:val="1570D350"/>
    <w:rsid w:val="1575462F"/>
    <w:rsid w:val="157DAC7E"/>
    <w:rsid w:val="1588FEB2"/>
    <w:rsid w:val="158D02CE"/>
    <w:rsid w:val="15B2B38E"/>
    <w:rsid w:val="15BE6FEA"/>
    <w:rsid w:val="15BED0B6"/>
    <w:rsid w:val="15C17812"/>
    <w:rsid w:val="15D122C2"/>
    <w:rsid w:val="15D6DEFA"/>
    <w:rsid w:val="15DA1288"/>
    <w:rsid w:val="15DCD52F"/>
    <w:rsid w:val="15DF02D0"/>
    <w:rsid w:val="15E03E25"/>
    <w:rsid w:val="15E2AA98"/>
    <w:rsid w:val="15F2FEAF"/>
    <w:rsid w:val="15F34B8E"/>
    <w:rsid w:val="15F8F3BE"/>
    <w:rsid w:val="15FC7DE3"/>
    <w:rsid w:val="15FDBAA8"/>
    <w:rsid w:val="16017DC7"/>
    <w:rsid w:val="1607B779"/>
    <w:rsid w:val="1613651E"/>
    <w:rsid w:val="16153D58"/>
    <w:rsid w:val="161FF4CE"/>
    <w:rsid w:val="162000D0"/>
    <w:rsid w:val="162CD996"/>
    <w:rsid w:val="16423130"/>
    <w:rsid w:val="1644FFD1"/>
    <w:rsid w:val="164B5716"/>
    <w:rsid w:val="164B7F3E"/>
    <w:rsid w:val="1652A0FF"/>
    <w:rsid w:val="1654CB42"/>
    <w:rsid w:val="165B8A91"/>
    <w:rsid w:val="165E9B36"/>
    <w:rsid w:val="1662CA71"/>
    <w:rsid w:val="16674D2A"/>
    <w:rsid w:val="166B766D"/>
    <w:rsid w:val="1670274D"/>
    <w:rsid w:val="1698CBE1"/>
    <w:rsid w:val="1699615E"/>
    <w:rsid w:val="16B0B379"/>
    <w:rsid w:val="16B17DD9"/>
    <w:rsid w:val="16BA3555"/>
    <w:rsid w:val="16BBB3F4"/>
    <w:rsid w:val="16C8DBC0"/>
    <w:rsid w:val="16CA162B"/>
    <w:rsid w:val="16D1F7E4"/>
    <w:rsid w:val="16D4A3C3"/>
    <w:rsid w:val="16D57EA1"/>
    <w:rsid w:val="16D7356C"/>
    <w:rsid w:val="16E534A1"/>
    <w:rsid w:val="17024220"/>
    <w:rsid w:val="17082FE5"/>
    <w:rsid w:val="17133DEE"/>
    <w:rsid w:val="17183ACE"/>
    <w:rsid w:val="171AB612"/>
    <w:rsid w:val="171F11D0"/>
    <w:rsid w:val="1729E6FE"/>
    <w:rsid w:val="17305D8F"/>
    <w:rsid w:val="17343ADB"/>
    <w:rsid w:val="173CC6CD"/>
    <w:rsid w:val="17483CB6"/>
    <w:rsid w:val="174AE340"/>
    <w:rsid w:val="174BA796"/>
    <w:rsid w:val="17522284"/>
    <w:rsid w:val="1758AAF7"/>
    <w:rsid w:val="175A4F76"/>
    <w:rsid w:val="17604694"/>
    <w:rsid w:val="17621EA7"/>
    <w:rsid w:val="17670D21"/>
    <w:rsid w:val="176B9CA1"/>
    <w:rsid w:val="1771FE79"/>
    <w:rsid w:val="177FEF03"/>
    <w:rsid w:val="1782F231"/>
    <w:rsid w:val="178D41E5"/>
    <w:rsid w:val="1792A42A"/>
    <w:rsid w:val="179625DA"/>
    <w:rsid w:val="179B3D8A"/>
    <w:rsid w:val="179DD62E"/>
    <w:rsid w:val="179F6243"/>
    <w:rsid w:val="17A5453C"/>
    <w:rsid w:val="17A548AD"/>
    <w:rsid w:val="17A61FB8"/>
    <w:rsid w:val="17A9E8AB"/>
    <w:rsid w:val="17AC5F6F"/>
    <w:rsid w:val="17B79E10"/>
    <w:rsid w:val="17BCA75B"/>
    <w:rsid w:val="17C40DB1"/>
    <w:rsid w:val="17D1CB3D"/>
    <w:rsid w:val="17DBBA19"/>
    <w:rsid w:val="17DC13FD"/>
    <w:rsid w:val="17E8CB9B"/>
    <w:rsid w:val="17EBD35F"/>
    <w:rsid w:val="17F1C094"/>
    <w:rsid w:val="17F9E505"/>
    <w:rsid w:val="17FB13DB"/>
    <w:rsid w:val="1812B308"/>
    <w:rsid w:val="181C5F12"/>
    <w:rsid w:val="181C7BE6"/>
    <w:rsid w:val="1822B26E"/>
    <w:rsid w:val="182CF9FE"/>
    <w:rsid w:val="182DF2E4"/>
    <w:rsid w:val="182F1526"/>
    <w:rsid w:val="18335673"/>
    <w:rsid w:val="18494C15"/>
    <w:rsid w:val="185144B1"/>
    <w:rsid w:val="185B1852"/>
    <w:rsid w:val="18671020"/>
    <w:rsid w:val="1876AF93"/>
    <w:rsid w:val="1878ABE9"/>
    <w:rsid w:val="18878A52"/>
    <w:rsid w:val="188CF499"/>
    <w:rsid w:val="18929B09"/>
    <w:rsid w:val="189DEF96"/>
    <w:rsid w:val="189E4BA3"/>
    <w:rsid w:val="18ABCDB8"/>
    <w:rsid w:val="18B126CA"/>
    <w:rsid w:val="18B9958E"/>
    <w:rsid w:val="18C0AE16"/>
    <w:rsid w:val="18C1792A"/>
    <w:rsid w:val="18C3034E"/>
    <w:rsid w:val="18C533C2"/>
    <w:rsid w:val="18C58C30"/>
    <w:rsid w:val="18C6F9F4"/>
    <w:rsid w:val="18CCADA3"/>
    <w:rsid w:val="18D181C1"/>
    <w:rsid w:val="18D390BF"/>
    <w:rsid w:val="18D4C88F"/>
    <w:rsid w:val="18D62BE6"/>
    <w:rsid w:val="18D6A2ED"/>
    <w:rsid w:val="18E793CA"/>
    <w:rsid w:val="18E979DE"/>
    <w:rsid w:val="18EC880B"/>
    <w:rsid w:val="18EDE6F6"/>
    <w:rsid w:val="18F0F885"/>
    <w:rsid w:val="18F4F309"/>
    <w:rsid w:val="190106F9"/>
    <w:rsid w:val="190B80BD"/>
    <w:rsid w:val="1910B553"/>
    <w:rsid w:val="191ADB65"/>
    <w:rsid w:val="1922377A"/>
    <w:rsid w:val="1922F011"/>
    <w:rsid w:val="192CBFB6"/>
    <w:rsid w:val="193AA808"/>
    <w:rsid w:val="193EA0D0"/>
    <w:rsid w:val="193F7DC9"/>
    <w:rsid w:val="19402592"/>
    <w:rsid w:val="19508E35"/>
    <w:rsid w:val="19518716"/>
    <w:rsid w:val="1953F7E1"/>
    <w:rsid w:val="195B5F78"/>
    <w:rsid w:val="195DD910"/>
    <w:rsid w:val="19625CA7"/>
    <w:rsid w:val="196B93E8"/>
    <w:rsid w:val="19777A5B"/>
    <w:rsid w:val="197FA4C6"/>
    <w:rsid w:val="19842425"/>
    <w:rsid w:val="198E4E8D"/>
    <w:rsid w:val="19994B84"/>
    <w:rsid w:val="199ADA41"/>
    <w:rsid w:val="199C304E"/>
    <w:rsid w:val="199DE9AF"/>
    <w:rsid w:val="19AFC6EE"/>
    <w:rsid w:val="19B1D3C7"/>
    <w:rsid w:val="19C1754C"/>
    <w:rsid w:val="19E841B1"/>
    <w:rsid w:val="19EB3CA2"/>
    <w:rsid w:val="19EDB327"/>
    <w:rsid w:val="19F5A85F"/>
    <w:rsid w:val="19FBBD29"/>
    <w:rsid w:val="19FC0675"/>
    <w:rsid w:val="1A02399D"/>
    <w:rsid w:val="1A0C5467"/>
    <w:rsid w:val="1A1C1C1D"/>
    <w:rsid w:val="1A23EC34"/>
    <w:rsid w:val="1A3998D2"/>
    <w:rsid w:val="1A4231FE"/>
    <w:rsid w:val="1A4B2F78"/>
    <w:rsid w:val="1A4BD6E3"/>
    <w:rsid w:val="1A4C9978"/>
    <w:rsid w:val="1A50F272"/>
    <w:rsid w:val="1A5D93AE"/>
    <w:rsid w:val="1A5FF3BD"/>
    <w:rsid w:val="1A70B08F"/>
    <w:rsid w:val="1A7B760C"/>
    <w:rsid w:val="1A7FEC15"/>
    <w:rsid w:val="1A8172AF"/>
    <w:rsid w:val="1A877D31"/>
    <w:rsid w:val="1A936C16"/>
    <w:rsid w:val="1AA5A897"/>
    <w:rsid w:val="1AA903ED"/>
    <w:rsid w:val="1AAE0492"/>
    <w:rsid w:val="1AB4FBCC"/>
    <w:rsid w:val="1ABFC2A2"/>
    <w:rsid w:val="1AC1AE01"/>
    <w:rsid w:val="1AC3093A"/>
    <w:rsid w:val="1ACA942C"/>
    <w:rsid w:val="1ACD13A3"/>
    <w:rsid w:val="1ADC899C"/>
    <w:rsid w:val="1ADE4700"/>
    <w:rsid w:val="1ADF6628"/>
    <w:rsid w:val="1AE94F81"/>
    <w:rsid w:val="1AEB5AD1"/>
    <w:rsid w:val="1AEEC428"/>
    <w:rsid w:val="1AEEF7E6"/>
    <w:rsid w:val="1AF4A6BE"/>
    <w:rsid w:val="1AF6AB90"/>
    <w:rsid w:val="1AFD80F6"/>
    <w:rsid w:val="1B02B3CB"/>
    <w:rsid w:val="1B0D9A9D"/>
    <w:rsid w:val="1B112916"/>
    <w:rsid w:val="1B118454"/>
    <w:rsid w:val="1B1A6174"/>
    <w:rsid w:val="1B2E5A4C"/>
    <w:rsid w:val="1B3180C3"/>
    <w:rsid w:val="1B36DA89"/>
    <w:rsid w:val="1B453BC2"/>
    <w:rsid w:val="1B4BB647"/>
    <w:rsid w:val="1B633DE1"/>
    <w:rsid w:val="1B782A21"/>
    <w:rsid w:val="1B78B845"/>
    <w:rsid w:val="1B78F138"/>
    <w:rsid w:val="1B7F9868"/>
    <w:rsid w:val="1B952380"/>
    <w:rsid w:val="1B9AB791"/>
    <w:rsid w:val="1B9CE287"/>
    <w:rsid w:val="1B9D0045"/>
    <w:rsid w:val="1B9EDDE4"/>
    <w:rsid w:val="1B9F5B50"/>
    <w:rsid w:val="1BA257CD"/>
    <w:rsid w:val="1BA37C30"/>
    <w:rsid w:val="1BA4C2AB"/>
    <w:rsid w:val="1BA5DE25"/>
    <w:rsid w:val="1BB3A1EC"/>
    <w:rsid w:val="1BBDA836"/>
    <w:rsid w:val="1BCC57B1"/>
    <w:rsid w:val="1BD111D2"/>
    <w:rsid w:val="1BD274B4"/>
    <w:rsid w:val="1BDC205D"/>
    <w:rsid w:val="1BEFAB32"/>
    <w:rsid w:val="1BF8DC0D"/>
    <w:rsid w:val="1BF9610B"/>
    <w:rsid w:val="1C102378"/>
    <w:rsid w:val="1C132180"/>
    <w:rsid w:val="1C17C77A"/>
    <w:rsid w:val="1C17F493"/>
    <w:rsid w:val="1C1DBAEF"/>
    <w:rsid w:val="1C213A93"/>
    <w:rsid w:val="1C25A022"/>
    <w:rsid w:val="1C2B8291"/>
    <w:rsid w:val="1C40E19C"/>
    <w:rsid w:val="1C4F54A1"/>
    <w:rsid w:val="1C58FC29"/>
    <w:rsid w:val="1C754675"/>
    <w:rsid w:val="1C81091C"/>
    <w:rsid w:val="1C86C0E5"/>
    <w:rsid w:val="1CA43206"/>
    <w:rsid w:val="1CA75495"/>
    <w:rsid w:val="1CA96BBE"/>
    <w:rsid w:val="1CAA44FE"/>
    <w:rsid w:val="1CB80F84"/>
    <w:rsid w:val="1CBD77D8"/>
    <w:rsid w:val="1CCCCB3C"/>
    <w:rsid w:val="1CCD55E2"/>
    <w:rsid w:val="1CD5F849"/>
    <w:rsid w:val="1CD7A063"/>
    <w:rsid w:val="1CE6803C"/>
    <w:rsid w:val="1CE7604A"/>
    <w:rsid w:val="1CEA9BB1"/>
    <w:rsid w:val="1D048EAB"/>
    <w:rsid w:val="1D09A564"/>
    <w:rsid w:val="1D0B7C64"/>
    <w:rsid w:val="1D1005AA"/>
    <w:rsid w:val="1D21AFFE"/>
    <w:rsid w:val="1D284161"/>
    <w:rsid w:val="1D337879"/>
    <w:rsid w:val="1D35BBEF"/>
    <w:rsid w:val="1D36135A"/>
    <w:rsid w:val="1D3CCEE1"/>
    <w:rsid w:val="1D3E3159"/>
    <w:rsid w:val="1D4104DF"/>
    <w:rsid w:val="1D4D96F4"/>
    <w:rsid w:val="1D66EA6F"/>
    <w:rsid w:val="1D72D114"/>
    <w:rsid w:val="1D77A9F2"/>
    <w:rsid w:val="1DAAB3B2"/>
    <w:rsid w:val="1DAB63D9"/>
    <w:rsid w:val="1DB161A1"/>
    <w:rsid w:val="1DB27B5D"/>
    <w:rsid w:val="1DB5C790"/>
    <w:rsid w:val="1DB83740"/>
    <w:rsid w:val="1DBBF9CE"/>
    <w:rsid w:val="1DC0FEA4"/>
    <w:rsid w:val="1DD41932"/>
    <w:rsid w:val="1DD45424"/>
    <w:rsid w:val="1DD4B21E"/>
    <w:rsid w:val="1DD80F7A"/>
    <w:rsid w:val="1DDD0EDB"/>
    <w:rsid w:val="1DDF5D76"/>
    <w:rsid w:val="1DE0C6B0"/>
    <w:rsid w:val="1DE1C6A4"/>
    <w:rsid w:val="1DE6C5EF"/>
    <w:rsid w:val="1DEB45D5"/>
    <w:rsid w:val="1DF3F0A9"/>
    <w:rsid w:val="1DFDB443"/>
    <w:rsid w:val="1E006CD4"/>
    <w:rsid w:val="1E04068C"/>
    <w:rsid w:val="1E041FA3"/>
    <w:rsid w:val="1E0A3738"/>
    <w:rsid w:val="1E1443AA"/>
    <w:rsid w:val="1E1A5335"/>
    <w:rsid w:val="1E2446A8"/>
    <w:rsid w:val="1E2DF9D3"/>
    <w:rsid w:val="1E335FC1"/>
    <w:rsid w:val="1E412A3A"/>
    <w:rsid w:val="1E43A3DF"/>
    <w:rsid w:val="1E587F7A"/>
    <w:rsid w:val="1E5A4FC2"/>
    <w:rsid w:val="1E671DAA"/>
    <w:rsid w:val="1E6E0914"/>
    <w:rsid w:val="1E7A9A0F"/>
    <w:rsid w:val="1E7B88F8"/>
    <w:rsid w:val="1E868407"/>
    <w:rsid w:val="1E88C2D5"/>
    <w:rsid w:val="1E8C6B03"/>
    <w:rsid w:val="1EA2822E"/>
    <w:rsid w:val="1EBA6CDF"/>
    <w:rsid w:val="1EBBDBEA"/>
    <w:rsid w:val="1EC1B52E"/>
    <w:rsid w:val="1EC2466E"/>
    <w:rsid w:val="1EC5C8F5"/>
    <w:rsid w:val="1EC6D767"/>
    <w:rsid w:val="1ECECD96"/>
    <w:rsid w:val="1ED34C4D"/>
    <w:rsid w:val="1ED4E386"/>
    <w:rsid w:val="1EDAC891"/>
    <w:rsid w:val="1EDB8497"/>
    <w:rsid w:val="1EDE84B0"/>
    <w:rsid w:val="1EDF4E0D"/>
    <w:rsid w:val="1EE1C561"/>
    <w:rsid w:val="1EF079B0"/>
    <w:rsid w:val="1EFAEFFF"/>
    <w:rsid w:val="1EFBB80D"/>
    <w:rsid w:val="1F02BA03"/>
    <w:rsid w:val="1F07F703"/>
    <w:rsid w:val="1F09A20D"/>
    <w:rsid w:val="1F112432"/>
    <w:rsid w:val="1F1CF8CB"/>
    <w:rsid w:val="1F2A23A4"/>
    <w:rsid w:val="1F2F5447"/>
    <w:rsid w:val="1F31A33C"/>
    <w:rsid w:val="1F332EFB"/>
    <w:rsid w:val="1F39B3DB"/>
    <w:rsid w:val="1F3BAB8F"/>
    <w:rsid w:val="1F50D728"/>
    <w:rsid w:val="1F53740D"/>
    <w:rsid w:val="1F54098C"/>
    <w:rsid w:val="1F5B15C3"/>
    <w:rsid w:val="1F6370F3"/>
    <w:rsid w:val="1F70944F"/>
    <w:rsid w:val="1F7E1021"/>
    <w:rsid w:val="1F80C89A"/>
    <w:rsid w:val="1F849382"/>
    <w:rsid w:val="1F84A65D"/>
    <w:rsid w:val="1F89709F"/>
    <w:rsid w:val="1F8E4489"/>
    <w:rsid w:val="1F987AD7"/>
    <w:rsid w:val="1F9D4339"/>
    <w:rsid w:val="1FB9E633"/>
    <w:rsid w:val="1FBDF354"/>
    <w:rsid w:val="1FC26967"/>
    <w:rsid w:val="1FC39660"/>
    <w:rsid w:val="1FC63BCD"/>
    <w:rsid w:val="1FC76EEF"/>
    <w:rsid w:val="1FCF3661"/>
    <w:rsid w:val="1FD034C3"/>
    <w:rsid w:val="1FD1DB58"/>
    <w:rsid w:val="1FD729F5"/>
    <w:rsid w:val="1FEE67F6"/>
    <w:rsid w:val="1FF20FEF"/>
    <w:rsid w:val="1FF89AE2"/>
    <w:rsid w:val="2005F991"/>
    <w:rsid w:val="20112119"/>
    <w:rsid w:val="2012D168"/>
    <w:rsid w:val="2012FFD8"/>
    <w:rsid w:val="201CAB7B"/>
    <w:rsid w:val="20215025"/>
    <w:rsid w:val="2027ADF6"/>
    <w:rsid w:val="202C3637"/>
    <w:rsid w:val="203D8CD8"/>
    <w:rsid w:val="20458453"/>
    <w:rsid w:val="205D06AF"/>
    <w:rsid w:val="20641D7F"/>
    <w:rsid w:val="20729AF2"/>
    <w:rsid w:val="208C4A11"/>
    <w:rsid w:val="208D57FB"/>
    <w:rsid w:val="20939A34"/>
    <w:rsid w:val="209BCC47"/>
    <w:rsid w:val="20B47230"/>
    <w:rsid w:val="20B7912A"/>
    <w:rsid w:val="20BF462F"/>
    <w:rsid w:val="20C1E7AD"/>
    <w:rsid w:val="20C264C7"/>
    <w:rsid w:val="20CA192F"/>
    <w:rsid w:val="20CEEB8B"/>
    <w:rsid w:val="20D74FF0"/>
    <w:rsid w:val="20DE1CE3"/>
    <w:rsid w:val="20E8F1FE"/>
    <w:rsid w:val="20EBD745"/>
    <w:rsid w:val="20EDBCDC"/>
    <w:rsid w:val="20F04FA9"/>
    <w:rsid w:val="20F76E9C"/>
    <w:rsid w:val="2119C691"/>
    <w:rsid w:val="2125F08A"/>
    <w:rsid w:val="212C14A5"/>
    <w:rsid w:val="212ED488"/>
    <w:rsid w:val="21324616"/>
    <w:rsid w:val="21481FEE"/>
    <w:rsid w:val="215E2A52"/>
    <w:rsid w:val="2162D1CE"/>
    <w:rsid w:val="21655D9F"/>
    <w:rsid w:val="2170E145"/>
    <w:rsid w:val="218035F7"/>
    <w:rsid w:val="218DAFB3"/>
    <w:rsid w:val="218E2D2B"/>
    <w:rsid w:val="2197E1B7"/>
    <w:rsid w:val="21996845"/>
    <w:rsid w:val="21AF9EF8"/>
    <w:rsid w:val="21BB0C2D"/>
    <w:rsid w:val="21C27FDC"/>
    <w:rsid w:val="21C4FD05"/>
    <w:rsid w:val="21C8CD66"/>
    <w:rsid w:val="21CA2124"/>
    <w:rsid w:val="21CB4207"/>
    <w:rsid w:val="21CB8B12"/>
    <w:rsid w:val="21E152EF"/>
    <w:rsid w:val="21F99516"/>
    <w:rsid w:val="21FC3A88"/>
    <w:rsid w:val="22008589"/>
    <w:rsid w:val="2200C66D"/>
    <w:rsid w:val="2209AF57"/>
    <w:rsid w:val="220FD429"/>
    <w:rsid w:val="2211981E"/>
    <w:rsid w:val="2219D43B"/>
    <w:rsid w:val="221AD64D"/>
    <w:rsid w:val="221D201D"/>
    <w:rsid w:val="222BFAC7"/>
    <w:rsid w:val="222E0E85"/>
    <w:rsid w:val="22307CF2"/>
    <w:rsid w:val="2232F7FB"/>
    <w:rsid w:val="22383286"/>
    <w:rsid w:val="22448DE4"/>
    <w:rsid w:val="2245DF55"/>
    <w:rsid w:val="2250B20A"/>
    <w:rsid w:val="2254BD0D"/>
    <w:rsid w:val="22550CF2"/>
    <w:rsid w:val="2256082B"/>
    <w:rsid w:val="2258E4DC"/>
    <w:rsid w:val="225F47DB"/>
    <w:rsid w:val="22685958"/>
    <w:rsid w:val="2270950C"/>
    <w:rsid w:val="227517BC"/>
    <w:rsid w:val="2275B75B"/>
    <w:rsid w:val="22787FBE"/>
    <w:rsid w:val="2278D675"/>
    <w:rsid w:val="227F70A1"/>
    <w:rsid w:val="227FDA31"/>
    <w:rsid w:val="22848251"/>
    <w:rsid w:val="2287D37C"/>
    <w:rsid w:val="229997C5"/>
    <w:rsid w:val="22A9CA43"/>
    <w:rsid w:val="22AC5EAD"/>
    <w:rsid w:val="22C3467A"/>
    <w:rsid w:val="22C641A2"/>
    <w:rsid w:val="22DE8603"/>
    <w:rsid w:val="22E8F7DB"/>
    <w:rsid w:val="22ED5F58"/>
    <w:rsid w:val="22ED8215"/>
    <w:rsid w:val="22FF055E"/>
    <w:rsid w:val="22FF6A32"/>
    <w:rsid w:val="2306C82A"/>
    <w:rsid w:val="23083132"/>
    <w:rsid w:val="230F4FA2"/>
    <w:rsid w:val="23135AC4"/>
    <w:rsid w:val="2319986F"/>
    <w:rsid w:val="231DFB4C"/>
    <w:rsid w:val="23205078"/>
    <w:rsid w:val="23288AB9"/>
    <w:rsid w:val="232F12C6"/>
    <w:rsid w:val="2339E990"/>
    <w:rsid w:val="233B4D17"/>
    <w:rsid w:val="233ED8F6"/>
    <w:rsid w:val="23558B0B"/>
    <w:rsid w:val="235843A9"/>
    <w:rsid w:val="23592BC0"/>
    <w:rsid w:val="2362CBCC"/>
    <w:rsid w:val="2362F037"/>
    <w:rsid w:val="2372FF3C"/>
    <w:rsid w:val="237CCBBB"/>
    <w:rsid w:val="23849500"/>
    <w:rsid w:val="238B58F7"/>
    <w:rsid w:val="2390616C"/>
    <w:rsid w:val="2394E43A"/>
    <w:rsid w:val="239BF5E6"/>
    <w:rsid w:val="23B9EDD0"/>
    <w:rsid w:val="23C697E1"/>
    <w:rsid w:val="23D23A7E"/>
    <w:rsid w:val="23D8DE63"/>
    <w:rsid w:val="23DDD8FB"/>
    <w:rsid w:val="23E50E21"/>
    <w:rsid w:val="23EAB4D1"/>
    <w:rsid w:val="23ED500B"/>
    <w:rsid w:val="23F328CD"/>
    <w:rsid w:val="23F68E7B"/>
    <w:rsid w:val="2407B2D2"/>
    <w:rsid w:val="241CECAE"/>
    <w:rsid w:val="2430EB50"/>
    <w:rsid w:val="2431D44E"/>
    <w:rsid w:val="24389DF6"/>
    <w:rsid w:val="243F06BA"/>
    <w:rsid w:val="2440D3AF"/>
    <w:rsid w:val="24416473"/>
    <w:rsid w:val="2446C565"/>
    <w:rsid w:val="24554450"/>
    <w:rsid w:val="2455DE13"/>
    <w:rsid w:val="245ACB47"/>
    <w:rsid w:val="246B0C8B"/>
    <w:rsid w:val="24714CDC"/>
    <w:rsid w:val="247386DD"/>
    <w:rsid w:val="24782474"/>
    <w:rsid w:val="2480D63D"/>
    <w:rsid w:val="2480EA0F"/>
    <w:rsid w:val="24835C12"/>
    <w:rsid w:val="2489BFE6"/>
    <w:rsid w:val="248A39D8"/>
    <w:rsid w:val="24964D46"/>
    <w:rsid w:val="249CEE70"/>
    <w:rsid w:val="24A237E3"/>
    <w:rsid w:val="24A49991"/>
    <w:rsid w:val="24A501C2"/>
    <w:rsid w:val="24AEFACA"/>
    <w:rsid w:val="24B61358"/>
    <w:rsid w:val="24B6DDA1"/>
    <w:rsid w:val="24BE0214"/>
    <w:rsid w:val="24C09C78"/>
    <w:rsid w:val="24DF1964"/>
    <w:rsid w:val="24E5796B"/>
    <w:rsid w:val="24F23C11"/>
    <w:rsid w:val="24FEC5A5"/>
    <w:rsid w:val="2502077C"/>
    <w:rsid w:val="250BBCF0"/>
    <w:rsid w:val="25112021"/>
    <w:rsid w:val="251EDA7F"/>
    <w:rsid w:val="252403EB"/>
    <w:rsid w:val="252AC48E"/>
    <w:rsid w:val="25361AEB"/>
    <w:rsid w:val="253EBE82"/>
    <w:rsid w:val="254BFD9E"/>
    <w:rsid w:val="257BB56E"/>
    <w:rsid w:val="257EC33A"/>
    <w:rsid w:val="2582679D"/>
    <w:rsid w:val="258AFA68"/>
    <w:rsid w:val="2592B8D9"/>
    <w:rsid w:val="25A7BC6F"/>
    <w:rsid w:val="25B30302"/>
    <w:rsid w:val="25B4432D"/>
    <w:rsid w:val="25B7665A"/>
    <w:rsid w:val="25D2E20F"/>
    <w:rsid w:val="25D51DF4"/>
    <w:rsid w:val="25DC03B0"/>
    <w:rsid w:val="25DCA918"/>
    <w:rsid w:val="25DD24D1"/>
    <w:rsid w:val="25DD8175"/>
    <w:rsid w:val="25EA9AAC"/>
    <w:rsid w:val="25F2DA7F"/>
    <w:rsid w:val="25F472BD"/>
    <w:rsid w:val="2603E7C0"/>
    <w:rsid w:val="2604794B"/>
    <w:rsid w:val="261796BB"/>
    <w:rsid w:val="261ADB50"/>
    <w:rsid w:val="261CA69E"/>
    <w:rsid w:val="261F7BBC"/>
    <w:rsid w:val="262A38AA"/>
    <w:rsid w:val="262AC4E7"/>
    <w:rsid w:val="262E7076"/>
    <w:rsid w:val="263122F5"/>
    <w:rsid w:val="26325F53"/>
    <w:rsid w:val="26328674"/>
    <w:rsid w:val="263363D1"/>
    <w:rsid w:val="2637186B"/>
    <w:rsid w:val="2637D7C6"/>
    <w:rsid w:val="2655885F"/>
    <w:rsid w:val="26571971"/>
    <w:rsid w:val="26596A3E"/>
    <w:rsid w:val="265975EC"/>
    <w:rsid w:val="26616EAA"/>
    <w:rsid w:val="26642771"/>
    <w:rsid w:val="26740FE5"/>
    <w:rsid w:val="269200D5"/>
    <w:rsid w:val="26988F17"/>
    <w:rsid w:val="26A68AD6"/>
    <w:rsid w:val="26A8B31A"/>
    <w:rsid w:val="26A904C1"/>
    <w:rsid w:val="26AF1388"/>
    <w:rsid w:val="26BAC8B2"/>
    <w:rsid w:val="26BFB11C"/>
    <w:rsid w:val="26CB6C2B"/>
    <w:rsid w:val="26CD468E"/>
    <w:rsid w:val="26D04D91"/>
    <w:rsid w:val="26D749A3"/>
    <w:rsid w:val="26D989E8"/>
    <w:rsid w:val="26E17E79"/>
    <w:rsid w:val="26E410B1"/>
    <w:rsid w:val="26E5E7F0"/>
    <w:rsid w:val="26EA2735"/>
    <w:rsid w:val="26EE5DD8"/>
    <w:rsid w:val="270801CF"/>
    <w:rsid w:val="270A64E1"/>
    <w:rsid w:val="270C4629"/>
    <w:rsid w:val="2713A59A"/>
    <w:rsid w:val="271D4EE2"/>
    <w:rsid w:val="27283694"/>
    <w:rsid w:val="2730FFC0"/>
    <w:rsid w:val="273158C7"/>
    <w:rsid w:val="27428747"/>
    <w:rsid w:val="2743D0A5"/>
    <w:rsid w:val="2746764C"/>
    <w:rsid w:val="274C1DDA"/>
    <w:rsid w:val="274FC984"/>
    <w:rsid w:val="275301F2"/>
    <w:rsid w:val="275551AD"/>
    <w:rsid w:val="27589A4A"/>
    <w:rsid w:val="2761465C"/>
    <w:rsid w:val="2770EFAC"/>
    <w:rsid w:val="277BF4AB"/>
    <w:rsid w:val="277DA6E3"/>
    <w:rsid w:val="27875D34"/>
    <w:rsid w:val="27888169"/>
    <w:rsid w:val="278AA418"/>
    <w:rsid w:val="278B3781"/>
    <w:rsid w:val="27932E67"/>
    <w:rsid w:val="279542B4"/>
    <w:rsid w:val="279AE62A"/>
    <w:rsid w:val="279E4351"/>
    <w:rsid w:val="27B03DF7"/>
    <w:rsid w:val="27B099FE"/>
    <w:rsid w:val="27B7E03E"/>
    <w:rsid w:val="27BB422D"/>
    <w:rsid w:val="27C91356"/>
    <w:rsid w:val="27C91650"/>
    <w:rsid w:val="27D98B6F"/>
    <w:rsid w:val="27DC460D"/>
    <w:rsid w:val="27E085B5"/>
    <w:rsid w:val="27E5FFD9"/>
    <w:rsid w:val="27EAB0AC"/>
    <w:rsid w:val="27EBB428"/>
    <w:rsid w:val="27F0C06B"/>
    <w:rsid w:val="27F1AE2D"/>
    <w:rsid w:val="27FE9713"/>
    <w:rsid w:val="2811AFA4"/>
    <w:rsid w:val="28253BA1"/>
    <w:rsid w:val="282907B3"/>
    <w:rsid w:val="282E904D"/>
    <w:rsid w:val="283163D6"/>
    <w:rsid w:val="2835E6B5"/>
    <w:rsid w:val="283B5D38"/>
    <w:rsid w:val="284CE9D0"/>
    <w:rsid w:val="284FEFE0"/>
    <w:rsid w:val="286B33FE"/>
    <w:rsid w:val="286D8A32"/>
    <w:rsid w:val="28733D6A"/>
    <w:rsid w:val="287C1922"/>
    <w:rsid w:val="28828A76"/>
    <w:rsid w:val="28849592"/>
    <w:rsid w:val="288F7139"/>
    <w:rsid w:val="28B08604"/>
    <w:rsid w:val="28BAF2EA"/>
    <w:rsid w:val="28BE9338"/>
    <w:rsid w:val="28CC6BE0"/>
    <w:rsid w:val="28CF5CC2"/>
    <w:rsid w:val="28D61258"/>
    <w:rsid w:val="28DC7582"/>
    <w:rsid w:val="28EFBCEB"/>
    <w:rsid w:val="28F75BEC"/>
    <w:rsid w:val="28FF3BF5"/>
    <w:rsid w:val="29082B16"/>
    <w:rsid w:val="29185DE8"/>
    <w:rsid w:val="291B9ACB"/>
    <w:rsid w:val="29289A23"/>
    <w:rsid w:val="292D4C0F"/>
    <w:rsid w:val="293D91BE"/>
    <w:rsid w:val="294711DC"/>
    <w:rsid w:val="2952D8D9"/>
    <w:rsid w:val="295975F7"/>
    <w:rsid w:val="295DA9A6"/>
    <w:rsid w:val="2960C1CF"/>
    <w:rsid w:val="2967E444"/>
    <w:rsid w:val="297582D1"/>
    <w:rsid w:val="29769475"/>
    <w:rsid w:val="297BB79D"/>
    <w:rsid w:val="297F4B25"/>
    <w:rsid w:val="2985212C"/>
    <w:rsid w:val="298A5A18"/>
    <w:rsid w:val="298CEE43"/>
    <w:rsid w:val="298D1309"/>
    <w:rsid w:val="2991377F"/>
    <w:rsid w:val="299900A5"/>
    <w:rsid w:val="2999A609"/>
    <w:rsid w:val="29A4A5C5"/>
    <w:rsid w:val="29A659BB"/>
    <w:rsid w:val="29ADC02C"/>
    <w:rsid w:val="29B4456E"/>
    <w:rsid w:val="29B752FB"/>
    <w:rsid w:val="29C0CE99"/>
    <w:rsid w:val="29C28392"/>
    <w:rsid w:val="29C46DD7"/>
    <w:rsid w:val="29C6EB4D"/>
    <w:rsid w:val="29CCDB6C"/>
    <w:rsid w:val="29D21970"/>
    <w:rsid w:val="29D250B3"/>
    <w:rsid w:val="29DFC96C"/>
    <w:rsid w:val="29E54F97"/>
    <w:rsid w:val="29E64D42"/>
    <w:rsid w:val="29EC3D2A"/>
    <w:rsid w:val="29ED6827"/>
    <w:rsid w:val="29F1D768"/>
    <w:rsid w:val="2A0B8945"/>
    <w:rsid w:val="2A0C7AC4"/>
    <w:rsid w:val="2A19865F"/>
    <w:rsid w:val="2A20B8B9"/>
    <w:rsid w:val="2A3266FA"/>
    <w:rsid w:val="2A334CAE"/>
    <w:rsid w:val="2A46A8E7"/>
    <w:rsid w:val="2A53C296"/>
    <w:rsid w:val="2A53D896"/>
    <w:rsid w:val="2A7558D6"/>
    <w:rsid w:val="2A781B88"/>
    <w:rsid w:val="2A818366"/>
    <w:rsid w:val="2A87DF2D"/>
    <w:rsid w:val="2A92CF55"/>
    <w:rsid w:val="2A9A7C06"/>
    <w:rsid w:val="2A9F9F08"/>
    <w:rsid w:val="2AA326A7"/>
    <w:rsid w:val="2AADAAE2"/>
    <w:rsid w:val="2AAFA75C"/>
    <w:rsid w:val="2AB2BAD9"/>
    <w:rsid w:val="2AB68BB6"/>
    <w:rsid w:val="2AB74ED3"/>
    <w:rsid w:val="2ABBD6B0"/>
    <w:rsid w:val="2AC28B26"/>
    <w:rsid w:val="2AD02A52"/>
    <w:rsid w:val="2AD2A26E"/>
    <w:rsid w:val="2AD5011C"/>
    <w:rsid w:val="2AD63840"/>
    <w:rsid w:val="2AE19050"/>
    <w:rsid w:val="2AE4AE10"/>
    <w:rsid w:val="2AE6035E"/>
    <w:rsid w:val="2AF0637F"/>
    <w:rsid w:val="2B002E2F"/>
    <w:rsid w:val="2B0803B4"/>
    <w:rsid w:val="2B125A24"/>
    <w:rsid w:val="2B199796"/>
    <w:rsid w:val="2B255753"/>
    <w:rsid w:val="2B29C9C5"/>
    <w:rsid w:val="2B2C1EAA"/>
    <w:rsid w:val="2B304407"/>
    <w:rsid w:val="2B3676E2"/>
    <w:rsid w:val="2B508E27"/>
    <w:rsid w:val="2B6E52BE"/>
    <w:rsid w:val="2B7835C6"/>
    <w:rsid w:val="2B7BA549"/>
    <w:rsid w:val="2B7C555A"/>
    <w:rsid w:val="2B7EF28C"/>
    <w:rsid w:val="2B85EB0A"/>
    <w:rsid w:val="2B91F0F9"/>
    <w:rsid w:val="2B920BD4"/>
    <w:rsid w:val="2B921269"/>
    <w:rsid w:val="2B9E125A"/>
    <w:rsid w:val="2BA6F1BF"/>
    <w:rsid w:val="2BA7A389"/>
    <w:rsid w:val="2BCA1BCD"/>
    <w:rsid w:val="2BD010E3"/>
    <w:rsid w:val="2BE64B21"/>
    <w:rsid w:val="2BE699BC"/>
    <w:rsid w:val="2BEFB57E"/>
    <w:rsid w:val="2C0E879B"/>
    <w:rsid w:val="2C1C3EB3"/>
    <w:rsid w:val="2C243EC8"/>
    <w:rsid w:val="2C27C521"/>
    <w:rsid w:val="2C2C53C5"/>
    <w:rsid w:val="2C3FE0A6"/>
    <w:rsid w:val="2C552BF0"/>
    <w:rsid w:val="2C71F7FA"/>
    <w:rsid w:val="2C7694CC"/>
    <w:rsid w:val="2C7ADAED"/>
    <w:rsid w:val="2C830ABA"/>
    <w:rsid w:val="2C861440"/>
    <w:rsid w:val="2C86D5BA"/>
    <w:rsid w:val="2C8ACCC6"/>
    <w:rsid w:val="2C8DFAB1"/>
    <w:rsid w:val="2C98574D"/>
    <w:rsid w:val="2C9B0E54"/>
    <w:rsid w:val="2CA43508"/>
    <w:rsid w:val="2CBB7530"/>
    <w:rsid w:val="2CCDE7AA"/>
    <w:rsid w:val="2CEB680C"/>
    <w:rsid w:val="2CF52BAD"/>
    <w:rsid w:val="2CF78D9F"/>
    <w:rsid w:val="2CFBF121"/>
    <w:rsid w:val="2D0BF6AA"/>
    <w:rsid w:val="2D1BBB01"/>
    <w:rsid w:val="2D1F321C"/>
    <w:rsid w:val="2D2E40A3"/>
    <w:rsid w:val="2D408749"/>
    <w:rsid w:val="2D5D15E1"/>
    <w:rsid w:val="2D5FA715"/>
    <w:rsid w:val="2D61BB12"/>
    <w:rsid w:val="2D673A6D"/>
    <w:rsid w:val="2D6A9DC3"/>
    <w:rsid w:val="2D78910B"/>
    <w:rsid w:val="2D8A35D4"/>
    <w:rsid w:val="2D8AAB1A"/>
    <w:rsid w:val="2D91257B"/>
    <w:rsid w:val="2D929932"/>
    <w:rsid w:val="2D945116"/>
    <w:rsid w:val="2D99FF22"/>
    <w:rsid w:val="2D9A06D8"/>
    <w:rsid w:val="2DA82D71"/>
    <w:rsid w:val="2DA926CD"/>
    <w:rsid w:val="2DB6558F"/>
    <w:rsid w:val="2DCC7B9F"/>
    <w:rsid w:val="2DD15965"/>
    <w:rsid w:val="2DD749E4"/>
    <w:rsid w:val="2DD88D5C"/>
    <w:rsid w:val="2DDFD619"/>
    <w:rsid w:val="2DE61A6E"/>
    <w:rsid w:val="2DE6600E"/>
    <w:rsid w:val="2DEFB6D1"/>
    <w:rsid w:val="2DF11DBE"/>
    <w:rsid w:val="2DF14C00"/>
    <w:rsid w:val="2DF9E2D2"/>
    <w:rsid w:val="2DFD5DA9"/>
    <w:rsid w:val="2E07438B"/>
    <w:rsid w:val="2E0A532D"/>
    <w:rsid w:val="2E0C7758"/>
    <w:rsid w:val="2E1337F3"/>
    <w:rsid w:val="2E1F1BCD"/>
    <w:rsid w:val="2E2D0844"/>
    <w:rsid w:val="2E33BEC0"/>
    <w:rsid w:val="2E36C42B"/>
    <w:rsid w:val="2E39B58F"/>
    <w:rsid w:val="2E3D05B3"/>
    <w:rsid w:val="2E450543"/>
    <w:rsid w:val="2E4A9D20"/>
    <w:rsid w:val="2E546E01"/>
    <w:rsid w:val="2E557694"/>
    <w:rsid w:val="2E5A4CB8"/>
    <w:rsid w:val="2E5E0D2E"/>
    <w:rsid w:val="2E61E7B1"/>
    <w:rsid w:val="2E6AC0EC"/>
    <w:rsid w:val="2E6AC923"/>
    <w:rsid w:val="2E838302"/>
    <w:rsid w:val="2E868B1C"/>
    <w:rsid w:val="2EA36DEA"/>
    <w:rsid w:val="2EABD45C"/>
    <w:rsid w:val="2EAF84DA"/>
    <w:rsid w:val="2EB09FC7"/>
    <w:rsid w:val="2EB14C8E"/>
    <w:rsid w:val="2EB2FC84"/>
    <w:rsid w:val="2EC2A6A1"/>
    <w:rsid w:val="2ECA1CA3"/>
    <w:rsid w:val="2ED059DC"/>
    <w:rsid w:val="2ED0B32F"/>
    <w:rsid w:val="2ED8835D"/>
    <w:rsid w:val="2ED91FD2"/>
    <w:rsid w:val="2EDA0BB9"/>
    <w:rsid w:val="2EE14B59"/>
    <w:rsid w:val="2EE45C38"/>
    <w:rsid w:val="2EE505F2"/>
    <w:rsid w:val="2EE8A7D6"/>
    <w:rsid w:val="2EF1BBBD"/>
    <w:rsid w:val="2EF63F34"/>
    <w:rsid w:val="2EF79E67"/>
    <w:rsid w:val="2EF7FDB6"/>
    <w:rsid w:val="2EFA1DE9"/>
    <w:rsid w:val="2EFB9ACD"/>
    <w:rsid w:val="2F02AC82"/>
    <w:rsid w:val="2F09E88F"/>
    <w:rsid w:val="2F0C9C4F"/>
    <w:rsid w:val="2F0F590A"/>
    <w:rsid w:val="2F154C15"/>
    <w:rsid w:val="2F1F3175"/>
    <w:rsid w:val="2F228B9F"/>
    <w:rsid w:val="2F241F18"/>
    <w:rsid w:val="2F254048"/>
    <w:rsid w:val="2F254200"/>
    <w:rsid w:val="2F28C951"/>
    <w:rsid w:val="2F3C4B41"/>
    <w:rsid w:val="2F47F1FA"/>
    <w:rsid w:val="2F5140CA"/>
    <w:rsid w:val="2F5FBE5E"/>
    <w:rsid w:val="2F61CE5B"/>
    <w:rsid w:val="2F6985E5"/>
    <w:rsid w:val="2F7B33F1"/>
    <w:rsid w:val="2F7F8B93"/>
    <w:rsid w:val="2F830B41"/>
    <w:rsid w:val="2F88F480"/>
    <w:rsid w:val="2F8F185F"/>
    <w:rsid w:val="2F92B477"/>
    <w:rsid w:val="2F944029"/>
    <w:rsid w:val="2FAA2450"/>
    <w:rsid w:val="2FAAC500"/>
    <w:rsid w:val="2FB33F2D"/>
    <w:rsid w:val="2FB49307"/>
    <w:rsid w:val="2FB7084D"/>
    <w:rsid w:val="2FB83123"/>
    <w:rsid w:val="2FBD2A93"/>
    <w:rsid w:val="2FBF2E53"/>
    <w:rsid w:val="2FC4A5FF"/>
    <w:rsid w:val="2FD233DB"/>
    <w:rsid w:val="2FD9B144"/>
    <w:rsid w:val="2FDE3102"/>
    <w:rsid w:val="2FE04606"/>
    <w:rsid w:val="2FE86D4E"/>
    <w:rsid w:val="2FE95D1B"/>
    <w:rsid w:val="2FFA4B98"/>
    <w:rsid w:val="30030F20"/>
    <w:rsid w:val="30072B7E"/>
    <w:rsid w:val="301A36BB"/>
    <w:rsid w:val="3028F7D0"/>
    <w:rsid w:val="302C498C"/>
    <w:rsid w:val="302CAA2F"/>
    <w:rsid w:val="302E85B1"/>
    <w:rsid w:val="303BEA76"/>
    <w:rsid w:val="303C6A9B"/>
    <w:rsid w:val="30439AB1"/>
    <w:rsid w:val="304FDAB9"/>
    <w:rsid w:val="30598A5D"/>
    <w:rsid w:val="306A248C"/>
    <w:rsid w:val="306D4072"/>
    <w:rsid w:val="30892AD1"/>
    <w:rsid w:val="30897901"/>
    <w:rsid w:val="308BDB16"/>
    <w:rsid w:val="308C7D5C"/>
    <w:rsid w:val="308D1E32"/>
    <w:rsid w:val="30907F6B"/>
    <w:rsid w:val="3093FE9C"/>
    <w:rsid w:val="3095BA7C"/>
    <w:rsid w:val="30976B02"/>
    <w:rsid w:val="3097796B"/>
    <w:rsid w:val="309A0ED5"/>
    <w:rsid w:val="309A48A3"/>
    <w:rsid w:val="309E75B3"/>
    <w:rsid w:val="309ED18B"/>
    <w:rsid w:val="30A39FFE"/>
    <w:rsid w:val="30B01EA9"/>
    <w:rsid w:val="30B02796"/>
    <w:rsid w:val="30C077D5"/>
    <w:rsid w:val="30C2C908"/>
    <w:rsid w:val="30C677A1"/>
    <w:rsid w:val="30CE9F8E"/>
    <w:rsid w:val="30D8FE43"/>
    <w:rsid w:val="30DB3C1F"/>
    <w:rsid w:val="30DEA521"/>
    <w:rsid w:val="30DFAA15"/>
    <w:rsid w:val="30E4AB3A"/>
    <w:rsid w:val="30EF0DF2"/>
    <w:rsid w:val="30F454CD"/>
    <w:rsid w:val="31040BD7"/>
    <w:rsid w:val="3108B266"/>
    <w:rsid w:val="310D600D"/>
    <w:rsid w:val="31310A3A"/>
    <w:rsid w:val="31339ABA"/>
    <w:rsid w:val="3135A890"/>
    <w:rsid w:val="315B8459"/>
    <w:rsid w:val="315D2AD7"/>
    <w:rsid w:val="316381B3"/>
    <w:rsid w:val="316665B5"/>
    <w:rsid w:val="316DC488"/>
    <w:rsid w:val="31756B98"/>
    <w:rsid w:val="318BDB51"/>
    <w:rsid w:val="31A40331"/>
    <w:rsid w:val="31B8B428"/>
    <w:rsid w:val="31BE51C8"/>
    <w:rsid w:val="31CD8A82"/>
    <w:rsid w:val="31D332C9"/>
    <w:rsid w:val="31D3D34D"/>
    <w:rsid w:val="31E43FD1"/>
    <w:rsid w:val="31E68176"/>
    <w:rsid w:val="31F0A8C1"/>
    <w:rsid w:val="31F272E2"/>
    <w:rsid w:val="31F5FA02"/>
    <w:rsid w:val="31F972CC"/>
    <w:rsid w:val="31F9FE3D"/>
    <w:rsid w:val="321D8F51"/>
    <w:rsid w:val="321FC7E0"/>
    <w:rsid w:val="32255401"/>
    <w:rsid w:val="322C092E"/>
    <w:rsid w:val="322D1B38"/>
    <w:rsid w:val="32372C6D"/>
    <w:rsid w:val="323949F2"/>
    <w:rsid w:val="323B6599"/>
    <w:rsid w:val="323BDA80"/>
    <w:rsid w:val="323D3C2E"/>
    <w:rsid w:val="323E4FA2"/>
    <w:rsid w:val="324DE0FF"/>
    <w:rsid w:val="32551553"/>
    <w:rsid w:val="325727F9"/>
    <w:rsid w:val="325D2420"/>
    <w:rsid w:val="325DC651"/>
    <w:rsid w:val="325E070A"/>
    <w:rsid w:val="325F25EE"/>
    <w:rsid w:val="325FFF0B"/>
    <w:rsid w:val="32678046"/>
    <w:rsid w:val="3269F247"/>
    <w:rsid w:val="326AB3CE"/>
    <w:rsid w:val="326EE153"/>
    <w:rsid w:val="327BF845"/>
    <w:rsid w:val="3280BF73"/>
    <w:rsid w:val="3282673E"/>
    <w:rsid w:val="328835DD"/>
    <w:rsid w:val="3294F6A8"/>
    <w:rsid w:val="329D9476"/>
    <w:rsid w:val="32A2378F"/>
    <w:rsid w:val="32A7D37F"/>
    <w:rsid w:val="32AA6AF8"/>
    <w:rsid w:val="32AFA7FB"/>
    <w:rsid w:val="32BDE3C3"/>
    <w:rsid w:val="32C32D4A"/>
    <w:rsid w:val="32CCE31D"/>
    <w:rsid w:val="32CD3539"/>
    <w:rsid w:val="32CD85CC"/>
    <w:rsid w:val="32D39A60"/>
    <w:rsid w:val="32D639E7"/>
    <w:rsid w:val="330821E0"/>
    <w:rsid w:val="330D8333"/>
    <w:rsid w:val="33111CB8"/>
    <w:rsid w:val="332A3C46"/>
    <w:rsid w:val="33388168"/>
    <w:rsid w:val="333E9873"/>
    <w:rsid w:val="333F77DC"/>
    <w:rsid w:val="3341471C"/>
    <w:rsid w:val="33483E7D"/>
    <w:rsid w:val="33492AA7"/>
    <w:rsid w:val="3357F46E"/>
    <w:rsid w:val="335B1250"/>
    <w:rsid w:val="335EFDEF"/>
    <w:rsid w:val="335F90C8"/>
    <w:rsid w:val="3363D7A8"/>
    <w:rsid w:val="3377DC06"/>
    <w:rsid w:val="337CE529"/>
    <w:rsid w:val="3390375B"/>
    <w:rsid w:val="3390A3DB"/>
    <w:rsid w:val="33A00096"/>
    <w:rsid w:val="33A14A67"/>
    <w:rsid w:val="33A6BF83"/>
    <w:rsid w:val="33A83BA6"/>
    <w:rsid w:val="33A851B0"/>
    <w:rsid w:val="33AD3B6D"/>
    <w:rsid w:val="33CC83AF"/>
    <w:rsid w:val="33CCD529"/>
    <w:rsid w:val="33D88D20"/>
    <w:rsid w:val="33E1C593"/>
    <w:rsid w:val="33E63C6E"/>
    <w:rsid w:val="33E7E39C"/>
    <w:rsid w:val="33EFE591"/>
    <w:rsid w:val="33F01862"/>
    <w:rsid w:val="33F5DD9A"/>
    <w:rsid w:val="33F62C13"/>
    <w:rsid w:val="34048056"/>
    <w:rsid w:val="340576AA"/>
    <w:rsid w:val="340E175C"/>
    <w:rsid w:val="3410B8DB"/>
    <w:rsid w:val="341641FD"/>
    <w:rsid w:val="341AB62F"/>
    <w:rsid w:val="341BB838"/>
    <w:rsid w:val="341D5A51"/>
    <w:rsid w:val="341E9FE1"/>
    <w:rsid w:val="3422E998"/>
    <w:rsid w:val="34272403"/>
    <w:rsid w:val="34283A40"/>
    <w:rsid w:val="342C2CCD"/>
    <w:rsid w:val="342FCEFA"/>
    <w:rsid w:val="34315774"/>
    <w:rsid w:val="34389B71"/>
    <w:rsid w:val="343A59AE"/>
    <w:rsid w:val="343DC696"/>
    <w:rsid w:val="343DF931"/>
    <w:rsid w:val="344A59BD"/>
    <w:rsid w:val="344A6E08"/>
    <w:rsid w:val="3459FBAE"/>
    <w:rsid w:val="34674130"/>
    <w:rsid w:val="346C3811"/>
    <w:rsid w:val="3471142A"/>
    <w:rsid w:val="3474631A"/>
    <w:rsid w:val="347588BC"/>
    <w:rsid w:val="3494CF21"/>
    <w:rsid w:val="349FABE3"/>
    <w:rsid w:val="34A045DF"/>
    <w:rsid w:val="34A268E3"/>
    <w:rsid w:val="34AA0FB7"/>
    <w:rsid w:val="34AAD053"/>
    <w:rsid w:val="34B233F0"/>
    <w:rsid w:val="34C8DBFC"/>
    <w:rsid w:val="34CE9B0B"/>
    <w:rsid w:val="34EA92ED"/>
    <w:rsid w:val="34EBBBD8"/>
    <w:rsid w:val="34FDDCCF"/>
    <w:rsid w:val="3509C228"/>
    <w:rsid w:val="35226298"/>
    <w:rsid w:val="352E393A"/>
    <w:rsid w:val="35318180"/>
    <w:rsid w:val="353744E5"/>
    <w:rsid w:val="353E2411"/>
    <w:rsid w:val="3543346A"/>
    <w:rsid w:val="354494D6"/>
    <w:rsid w:val="355EBEF9"/>
    <w:rsid w:val="355FEAE5"/>
    <w:rsid w:val="35636F2E"/>
    <w:rsid w:val="356FD0D2"/>
    <w:rsid w:val="3570E73C"/>
    <w:rsid w:val="3573654F"/>
    <w:rsid w:val="357DA29E"/>
    <w:rsid w:val="357FB522"/>
    <w:rsid w:val="3587EDF9"/>
    <w:rsid w:val="359BEE29"/>
    <w:rsid w:val="359E4798"/>
    <w:rsid w:val="35ADD208"/>
    <w:rsid w:val="35B053D5"/>
    <w:rsid w:val="35B75E00"/>
    <w:rsid w:val="35EC8EDD"/>
    <w:rsid w:val="35ECC7C2"/>
    <w:rsid w:val="35EE5F98"/>
    <w:rsid w:val="35F1E70A"/>
    <w:rsid w:val="35F9EF20"/>
    <w:rsid w:val="360291C1"/>
    <w:rsid w:val="36063194"/>
    <w:rsid w:val="360D5B01"/>
    <w:rsid w:val="360D9F8D"/>
    <w:rsid w:val="3614C2E2"/>
    <w:rsid w:val="361F4FD7"/>
    <w:rsid w:val="3624E527"/>
    <w:rsid w:val="3626E30C"/>
    <w:rsid w:val="3626F4AB"/>
    <w:rsid w:val="362D7432"/>
    <w:rsid w:val="36319C37"/>
    <w:rsid w:val="36379777"/>
    <w:rsid w:val="363F0485"/>
    <w:rsid w:val="3640D99F"/>
    <w:rsid w:val="3655F97D"/>
    <w:rsid w:val="36602DCB"/>
    <w:rsid w:val="36633104"/>
    <w:rsid w:val="36639F54"/>
    <w:rsid w:val="3669209E"/>
    <w:rsid w:val="3669A1F1"/>
    <w:rsid w:val="366F6281"/>
    <w:rsid w:val="367885D5"/>
    <w:rsid w:val="367DC455"/>
    <w:rsid w:val="367E274D"/>
    <w:rsid w:val="367F647B"/>
    <w:rsid w:val="3684E8B9"/>
    <w:rsid w:val="3685E818"/>
    <w:rsid w:val="368F341D"/>
    <w:rsid w:val="3698E620"/>
    <w:rsid w:val="369CED99"/>
    <w:rsid w:val="36A22E9C"/>
    <w:rsid w:val="36A49AD0"/>
    <w:rsid w:val="36A885F2"/>
    <w:rsid w:val="36AF8C26"/>
    <w:rsid w:val="36BA32B8"/>
    <w:rsid w:val="36C4ECA6"/>
    <w:rsid w:val="36C85269"/>
    <w:rsid w:val="36D16800"/>
    <w:rsid w:val="36D2BDEB"/>
    <w:rsid w:val="36DE8C76"/>
    <w:rsid w:val="36E0351D"/>
    <w:rsid w:val="36F1BFFD"/>
    <w:rsid w:val="36F8B978"/>
    <w:rsid w:val="36F97F76"/>
    <w:rsid w:val="3702F0C6"/>
    <w:rsid w:val="370585F5"/>
    <w:rsid w:val="37070CD8"/>
    <w:rsid w:val="37133E9E"/>
    <w:rsid w:val="37251C32"/>
    <w:rsid w:val="373007D7"/>
    <w:rsid w:val="37316842"/>
    <w:rsid w:val="37416205"/>
    <w:rsid w:val="374D090A"/>
    <w:rsid w:val="375B47FD"/>
    <w:rsid w:val="375BA5C0"/>
    <w:rsid w:val="375CEC59"/>
    <w:rsid w:val="3765F84A"/>
    <w:rsid w:val="37690C52"/>
    <w:rsid w:val="37765FAC"/>
    <w:rsid w:val="3788AB7C"/>
    <w:rsid w:val="3793CF95"/>
    <w:rsid w:val="379C59AF"/>
    <w:rsid w:val="379DDEB8"/>
    <w:rsid w:val="37A65A8C"/>
    <w:rsid w:val="37A747D8"/>
    <w:rsid w:val="37A77743"/>
    <w:rsid w:val="37B464E9"/>
    <w:rsid w:val="37BAEAF5"/>
    <w:rsid w:val="37BB25BB"/>
    <w:rsid w:val="37D099AC"/>
    <w:rsid w:val="37DF8739"/>
    <w:rsid w:val="37F11011"/>
    <w:rsid w:val="37F19DA7"/>
    <w:rsid w:val="37F24028"/>
    <w:rsid w:val="37FAA91B"/>
    <w:rsid w:val="37FE3FC2"/>
    <w:rsid w:val="38014F05"/>
    <w:rsid w:val="38125698"/>
    <w:rsid w:val="381910FB"/>
    <w:rsid w:val="381DCB2A"/>
    <w:rsid w:val="38272DC4"/>
    <w:rsid w:val="3836E6E9"/>
    <w:rsid w:val="383B1985"/>
    <w:rsid w:val="385015F7"/>
    <w:rsid w:val="3850CD48"/>
    <w:rsid w:val="3854DEDD"/>
    <w:rsid w:val="385BB104"/>
    <w:rsid w:val="385D8E51"/>
    <w:rsid w:val="3863B37E"/>
    <w:rsid w:val="386591C9"/>
    <w:rsid w:val="386F7BAA"/>
    <w:rsid w:val="3880D6D8"/>
    <w:rsid w:val="3883E851"/>
    <w:rsid w:val="388C6EA4"/>
    <w:rsid w:val="3895BDCA"/>
    <w:rsid w:val="389A7129"/>
    <w:rsid w:val="38A0B1A8"/>
    <w:rsid w:val="38ABE64D"/>
    <w:rsid w:val="38ABFE73"/>
    <w:rsid w:val="38ADBDDC"/>
    <w:rsid w:val="38AFDEC6"/>
    <w:rsid w:val="38B3195E"/>
    <w:rsid w:val="38C0A67C"/>
    <w:rsid w:val="38D2EFE2"/>
    <w:rsid w:val="38F1391E"/>
    <w:rsid w:val="38F7991D"/>
    <w:rsid w:val="38F881CB"/>
    <w:rsid w:val="390707D9"/>
    <w:rsid w:val="3910974B"/>
    <w:rsid w:val="3918AC97"/>
    <w:rsid w:val="3919A3C3"/>
    <w:rsid w:val="39225FA1"/>
    <w:rsid w:val="392734D8"/>
    <w:rsid w:val="3928A4E3"/>
    <w:rsid w:val="3933D0AC"/>
    <w:rsid w:val="39390930"/>
    <w:rsid w:val="393D8080"/>
    <w:rsid w:val="393DEB3B"/>
    <w:rsid w:val="3941EDD1"/>
    <w:rsid w:val="394BC24C"/>
    <w:rsid w:val="39571A1B"/>
    <w:rsid w:val="3957D55F"/>
    <w:rsid w:val="39645F48"/>
    <w:rsid w:val="39698E27"/>
    <w:rsid w:val="3969D88B"/>
    <w:rsid w:val="396BF186"/>
    <w:rsid w:val="397251A6"/>
    <w:rsid w:val="39876300"/>
    <w:rsid w:val="3989B70B"/>
    <w:rsid w:val="398FD11B"/>
    <w:rsid w:val="399B1F4E"/>
    <w:rsid w:val="39AEDA93"/>
    <w:rsid w:val="39B292DF"/>
    <w:rsid w:val="39BA3AB6"/>
    <w:rsid w:val="39C1AF43"/>
    <w:rsid w:val="39C21B34"/>
    <w:rsid w:val="39C37761"/>
    <w:rsid w:val="39C79E20"/>
    <w:rsid w:val="39C7A84F"/>
    <w:rsid w:val="39C9431A"/>
    <w:rsid w:val="39CC4DEE"/>
    <w:rsid w:val="39D69F76"/>
    <w:rsid w:val="39E4B5F2"/>
    <w:rsid w:val="39F486D1"/>
    <w:rsid w:val="39F862C8"/>
    <w:rsid w:val="39FB9A15"/>
    <w:rsid w:val="3A00313F"/>
    <w:rsid w:val="3A0CC310"/>
    <w:rsid w:val="3A16FBF4"/>
    <w:rsid w:val="3A2CB4AA"/>
    <w:rsid w:val="3A2D4924"/>
    <w:rsid w:val="3A2ED2DA"/>
    <w:rsid w:val="3A314C47"/>
    <w:rsid w:val="3A3C047A"/>
    <w:rsid w:val="3A3EFFDA"/>
    <w:rsid w:val="3A4173E1"/>
    <w:rsid w:val="3A46BB89"/>
    <w:rsid w:val="3A478E6D"/>
    <w:rsid w:val="3A4C1D67"/>
    <w:rsid w:val="3A4DE021"/>
    <w:rsid w:val="3A4F0CFF"/>
    <w:rsid w:val="3A5ED5BD"/>
    <w:rsid w:val="3A6CA088"/>
    <w:rsid w:val="3A70E604"/>
    <w:rsid w:val="3A782C66"/>
    <w:rsid w:val="3A7EC396"/>
    <w:rsid w:val="3A7FF482"/>
    <w:rsid w:val="3A809FA0"/>
    <w:rsid w:val="3A889421"/>
    <w:rsid w:val="3A8C9725"/>
    <w:rsid w:val="3A8CEABF"/>
    <w:rsid w:val="3A9030BF"/>
    <w:rsid w:val="3A96BADA"/>
    <w:rsid w:val="3A9C472B"/>
    <w:rsid w:val="3A9F06F1"/>
    <w:rsid w:val="3AA61EB3"/>
    <w:rsid w:val="3AA86426"/>
    <w:rsid w:val="3AB0B79F"/>
    <w:rsid w:val="3AB1096B"/>
    <w:rsid w:val="3AB56094"/>
    <w:rsid w:val="3ABC9C53"/>
    <w:rsid w:val="3ABD5C60"/>
    <w:rsid w:val="3AD7C178"/>
    <w:rsid w:val="3AD91AAF"/>
    <w:rsid w:val="3AD97CDA"/>
    <w:rsid w:val="3AE35FEE"/>
    <w:rsid w:val="3AE4DA26"/>
    <w:rsid w:val="3AE94254"/>
    <w:rsid w:val="3AEF3435"/>
    <w:rsid w:val="3AF773A8"/>
    <w:rsid w:val="3AFD5F1F"/>
    <w:rsid w:val="3B00956C"/>
    <w:rsid w:val="3B036D4B"/>
    <w:rsid w:val="3B118D15"/>
    <w:rsid w:val="3B1BBF62"/>
    <w:rsid w:val="3B1FCAAA"/>
    <w:rsid w:val="3B26A7C4"/>
    <w:rsid w:val="3B2710E5"/>
    <w:rsid w:val="3B274EEF"/>
    <w:rsid w:val="3B4BAA7F"/>
    <w:rsid w:val="3B4CB620"/>
    <w:rsid w:val="3B53B4AE"/>
    <w:rsid w:val="3B56E0A7"/>
    <w:rsid w:val="3B5D9549"/>
    <w:rsid w:val="3B6CE41A"/>
    <w:rsid w:val="3B735F80"/>
    <w:rsid w:val="3B7FDFFE"/>
    <w:rsid w:val="3B8970A6"/>
    <w:rsid w:val="3B8FD263"/>
    <w:rsid w:val="3B989577"/>
    <w:rsid w:val="3B9AD31E"/>
    <w:rsid w:val="3B9CB3A7"/>
    <w:rsid w:val="3B9CE7E5"/>
    <w:rsid w:val="3BA5B3E4"/>
    <w:rsid w:val="3BAA58BA"/>
    <w:rsid w:val="3BAA97A4"/>
    <w:rsid w:val="3BAE7139"/>
    <w:rsid w:val="3BB36E2D"/>
    <w:rsid w:val="3BB91058"/>
    <w:rsid w:val="3BC3D178"/>
    <w:rsid w:val="3BC3E09A"/>
    <w:rsid w:val="3BC5DD41"/>
    <w:rsid w:val="3BC8BA51"/>
    <w:rsid w:val="3BCB388D"/>
    <w:rsid w:val="3BE40F5C"/>
    <w:rsid w:val="3BE748FA"/>
    <w:rsid w:val="3BEAB00D"/>
    <w:rsid w:val="3BEC615C"/>
    <w:rsid w:val="3BF83B51"/>
    <w:rsid w:val="3BFBAB45"/>
    <w:rsid w:val="3BFBF045"/>
    <w:rsid w:val="3BFC43BF"/>
    <w:rsid w:val="3C003826"/>
    <w:rsid w:val="3C041296"/>
    <w:rsid w:val="3C0E9D0C"/>
    <w:rsid w:val="3C158090"/>
    <w:rsid w:val="3C1E1CFC"/>
    <w:rsid w:val="3C1EB7F0"/>
    <w:rsid w:val="3C2032B4"/>
    <w:rsid w:val="3C2CBE72"/>
    <w:rsid w:val="3C34DCC1"/>
    <w:rsid w:val="3C3577A8"/>
    <w:rsid w:val="3C493B76"/>
    <w:rsid w:val="3C4CF7C6"/>
    <w:rsid w:val="3C5ABB68"/>
    <w:rsid w:val="3C5CDBAA"/>
    <w:rsid w:val="3C70C2CB"/>
    <w:rsid w:val="3C81A9EE"/>
    <w:rsid w:val="3C88A8A5"/>
    <w:rsid w:val="3C8DF657"/>
    <w:rsid w:val="3C9BD836"/>
    <w:rsid w:val="3CAE9156"/>
    <w:rsid w:val="3CBE1AB5"/>
    <w:rsid w:val="3CCC2512"/>
    <w:rsid w:val="3CCD4DAB"/>
    <w:rsid w:val="3CD1AAC0"/>
    <w:rsid w:val="3CE6ADEC"/>
    <w:rsid w:val="3CEED2F9"/>
    <w:rsid w:val="3CF36AC0"/>
    <w:rsid w:val="3CF3A2F3"/>
    <w:rsid w:val="3CF71105"/>
    <w:rsid w:val="3CFE4AC4"/>
    <w:rsid w:val="3D10E32A"/>
    <w:rsid w:val="3D12EF0A"/>
    <w:rsid w:val="3D243EF7"/>
    <w:rsid w:val="3D2EBDAE"/>
    <w:rsid w:val="3D361839"/>
    <w:rsid w:val="3D41E1E1"/>
    <w:rsid w:val="3D424235"/>
    <w:rsid w:val="3D6FD2B7"/>
    <w:rsid w:val="3D71BCEA"/>
    <w:rsid w:val="3D761C31"/>
    <w:rsid w:val="3D81F793"/>
    <w:rsid w:val="3D822C40"/>
    <w:rsid w:val="3D83E065"/>
    <w:rsid w:val="3D85D21C"/>
    <w:rsid w:val="3D8B9B5E"/>
    <w:rsid w:val="3D8D0672"/>
    <w:rsid w:val="3D8F9205"/>
    <w:rsid w:val="3DA054B9"/>
    <w:rsid w:val="3DAA155D"/>
    <w:rsid w:val="3DB7E473"/>
    <w:rsid w:val="3DC73748"/>
    <w:rsid w:val="3DD9D81F"/>
    <w:rsid w:val="3DDC1F93"/>
    <w:rsid w:val="3DF4EAA2"/>
    <w:rsid w:val="3DF9F993"/>
    <w:rsid w:val="3E030888"/>
    <w:rsid w:val="3E187782"/>
    <w:rsid w:val="3E1A75CC"/>
    <w:rsid w:val="3E1EA869"/>
    <w:rsid w:val="3E29B295"/>
    <w:rsid w:val="3E33C7B6"/>
    <w:rsid w:val="3E350B41"/>
    <w:rsid w:val="3E39D1C6"/>
    <w:rsid w:val="3E3A0444"/>
    <w:rsid w:val="3E41F0D5"/>
    <w:rsid w:val="3E42D403"/>
    <w:rsid w:val="3E4C3BB1"/>
    <w:rsid w:val="3E5BD8C0"/>
    <w:rsid w:val="3E677F64"/>
    <w:rsid w:val="3E7ECB3B"/>
    <w:rsid w:val="3E87A2D8"/>
    <w:rsid w:val="3E8BD0DA"/>
    <w:rsid w:val="3E9035CE"/>
    <w:rsid w:val="3EA1F4CC"/>
    <w:rsid w:val="3EA720EA"/>
    <w:rsid w:val="3EB19515"/>
    <w:rsid w:val="3EB7F1E1"/>
    <w:rsid w:val="3EB8C48C"/>
    <w:rsid w:val="3EBA2AD3"/>
    <w:rsid w:val="3EC6CD4D"/>
    <w:rsid w:val="3ECE458D"/>
    <w:rsid w:val="3ED0A45B"/>
    <w:rsid w:val="3ED35DCE"/>
    <w:rsid w:val="3ED39B04"/>
    <w:rsid w:val="3ED74606"/>
    <w:rsid w:val="3ED8AFE9"/>
    <w:rsid w:val="3EDA7EED"/>
    <w:rsid w:val="3EDAF9E3"/>
    <w:rsid w:val="3EE564D2"/>
    <w:rsid w:val="3EEB9A14"/>
    <w:rsid w:val="3EF13309"/>
    <w:rsid w:val="3EF4CF4E"/>
    <w:rsid w:val="3EF6972E"/>
    <w:rsid w:val="3EF71B31"/>
    <w:rsid w:val="3EFA9F8D"/>
    <w:rsid w:val="3EFF3941"/>
    <w:rsid w:val="3F015561"/>
    <w:rsid w:val="3F01B313"/>
    <w:rsid w:val="3F020777"/>
    <w:rsid w:val="3F02271C"/>
    <w:rsid w:val="3F034C48"/>
    <w:rsid w:val="3F06E3E0"/>
    <w:rsid w:val="3F0AEC07"/>
    <w:rsid w:val="3F199C9E"/>
    <w:rsid w:val="3F19C139"/>
    <w:rsid w:val="3F1E689C"/>
    <w:rsid w:val="3F262ACD"/>
    <w:rsid w:val="3F26AD7A"/>
    <w:rsid w:val="3F2CB41D"/>
    <w:rsid w:val="3F385915"/>
    <w:rsid w:val="3F3E67E8"/>
    <w:rsid w:val="3F4803F1"/>
    <w:rsid w:val="3F4A89A2"/>
    <w:rsid w:val="3F4CB7E3"/>
    <w:rsid w:val="3F4FEE89"/>
    <w:rsid w:val="3F58CBFA"/>
    <w:rsid w:val="3F5A9EAE"/>
    <w:rsid w:val="3F60AF9D"/>
    <w:rsid w:val="3F6A1750"/>
    <w:rsid w:val="3F6CA4AE"/>
    <w:rsid w:val="3F6D9AF1"/>
    <w:rsid w:val="3F75E546"/>
    <w:rsid w:val="3F78C88D"/>
    <w:rsid w:val="3F7901E8"/>
    <w:rsid w:val="3F7C7B4E"/>
    <w:rsid w:val="3F7FE4DA"/>
    <w:rsid w:val="3F80109C"/>
    <w:rsid w:val="3F80FB5D"/>
    <w:rsid w:val="3F82F87E"/>
    <w:rsid w:val="3F8A0B15"/>
    <w:rsid w:val="3F8E79AA"/>
    <w:rsid w:val="3F97EF01"/>
    <w:rsid w:val="3F998E88"/>
    <w:rsid w:val="3FA0B08A"/>
    <w:rsid w:val="3FA71165"/>
    <w:rsid w:val="3FAA9C3D"/>
    <w:rsid w:val="3FC616B2"/>
    <w:rsid w:val="3FD17CEF"/>
    <w:rsid w:val="3FD3C401"/>
    <w:rsid w:val="3FD9717D"/>
    <w:rsid w:val="3FD9AFDC"/>
    <w:rsid w:val="3FDA65E5"/>
    <w:rsid w:val="3FE30544"/>
    <w:rsid w:val="3FE85F5C"/>
    <w:rsid w:val="3FEA53D1"/>
    <w:rsid w:val="3FF0626B"/>
    <w:rsid w:val="3FFEF0EB"/>
    <w:rsid w:val="40073DAE"/>
    <w:rsid w:val="401161C9"/>
    <w:rsid w:val="40169FA9"/>
    <w:rsid w:val="401AA4B4"/>
    <w:rsid w:val="401BA4F5"/>
    <w:rsid w:val="40243D03"/>
    <w:rsid w:val="40248C19"/>
    <w:rsid w:val="402CFE43"/>
    <w:rsid w:val="40470562"/>
    <w:rsid w:val="40491417"/>
    <w:rsid w:val="405004B3"/>
    <w:rsid w:val="4063B128"/>
    <w:rsid w:val="40719CEF"/>
    <w:rsid w:val="407B808B"/>
    <w:rsid w:val="407EB8C1"/>
    <w:rsid w:val="408476E7"/>
    <w:rsid w:val="40932978"/>
    <w:rsid w:val="409625EC"/>
    <w:rsid w:val="40A19C25"/>
    <w:rsid w:val="40A20D44"/>
    <w:rsid w:val="40ACBB33"/>
    <w:rsid w:val="40B8B0A7"/>
    <w:rsid w:val="40C2CF94"/>
    <w:rsid w:val="40C741B7"/>
    <w:rsid w:val="40DF745E"/>
    <w:rsid w:val="40E19C1F"/>
    <w:rsid w:val="40E9036B"/>
    <w:rsid w:val="40F6F970"/>
    <w:rsid w:val="4114DFDB"/>
    <w:rsid w:val="4123EA75"/>
    <w:rsid w:val="4124BB80"/>
    <w:rsid w:val="412DC048"/>
    <w:rsid w:val="41394C37"/>
    <w:rsid w:val="413F85EA"/>
    <w:rsid w:val="41400876"/>
    <w:rsid w:val="414040C7"/>
    <w:rsid w:val="4140DBA7"/>
    <w:rsid w:val="414436A0"/>
    <w:rsid w:val="4144B63D"/>
    <w:rsid w:val="41451348"/>
    <w:rsid w:val="414D9C35"/>
    <w:rsid w:val="4155A588"/>
    <w:rsid w:val="4157B4BF"/>
    <w:rsid w:val="415962CF"/>
    <w:rsid w:val="41605CD8"/>
    <w:rsid w:val="4160ED18"/>
    <w:rsid w:val="4164F77B"/>
    <w:rsid w:val="416BD30F"/>
    <w:rsid w:val="4194330E"/>
    <w:rsid w:val="41997F53"/>
    <w:rsid w:val="41A79EDF"/>
    <w:rsid w:val="41A7F861"/>
    <w:rsid w:val="41BF28C4"/>
    <w:rsid w:val="41CA5D6E"/>
    <w:rsid w:val="41CBC77F"/>
    <w:rsid w:val="41CCAD21"/>
    <w:rsid w:val="41D107FF"/>
    <w:rsid w:val="41D8C18F"/>
    <w:rsid w:val="41D92CBF"/>
    <w:rsid w:val="41DBA0C3"/>
    <w:rsid w:val="41DED87C"/>
    <w:rsid w:val="41E2EE71"/>
    <w:rsid w:val="41F6295E"/>
    <w:rsid w:val="41F6ACB4"/>
    <w:rsid w:val="41F76BCE"/>
    <w:rsid w:val="41FA021F"/>
    <w:rsid w:val="41FD92EC"/>
    <w:rsid w:val="42035090"/>
    <w:rsid w:val="4206E84C"/>
    <w:rsid w:val="4214E1FB"/>
    <w:rsid w:val="421FBDE6"/>
    <w:rsid w:val="4220A88F"/>
    <w:rsid w:val="422551EF"/>
    <w:rsid w:val="42259E9C"/>
    <w:rsid w:val="4228D62A"/>
    <w:rsid w:val="422A0F02"/>
    <w:rsid w:val="422B48CF"/>
    <w:rsid w:val="42345CB6"/>
    <w:rsid w:val="42373416"/>
    <w:rsid w:val="4241FBC6"/>
    <w:rsid w:val="42440AE3"/>
    <w:rsid w:val="42486C6D"/>
    <w:rsid w:val="42549104"/>
    <w:rsid w:val="425A7718"/>
    <w:rsid w:val="425DFE96"/>
    <w:rsid w:val="426DD2CD"/>
    <w:rsid w:val="426E496C"/>
    <w:rsid w:val="4273A27F"/>
    <w:rsid w:val="42749559"/>
    <w:rsid w:val="42753D4D"/>
    <w:rsid w:val="4281E983"/>
    <w:rsid w:val="42891461"/>
    <w:rsid w:val="428D645E"/>
    <w:rsid w:val="429811C0"/>
    <w:rsid w:val="429B3BD1"/>
    <w:rsid w:val="42A91ADD"/>
    <w:rsid w:val="42B02FD2"/>
    <w:rsid w:val="42B0687A"/>
    <w:rsid w:val="42B52733"/>
    <w:rsid w:val="42C5D879"/>
    <w:rsid w:val="42C62303"/>
    <w:rsid w:val="42D51DD8"/>
    <w:rsid w:val="42D83B5B"/>
    <w:rsid w:val="42DE7E0B"/>
    <w:rsid w:val="42EECF85"/>
    <w:rsid w:val="42F8DE15"/>
    <w:rsid w:val="42FFCA36"/>
    <w:rsid w:val="43074C3B"/>
    <w:rsid w:val="4307D037"/>
    <w:rsid w:val="430D4F9C"/>
    <w:rsid w:val="430E84E4"/>
    <w:rsid w:val="431969C4"/>
    <w:rsid w:val="431DDC3E"/>
    <w:rsid w:val="432EE1CA"/>
    <w:rsid w:val="43345175"/>
    <w:rsid w:val="4337FD60"/>
    <w:rsid w:val="43391667"/>
    <w:rsid w:val="43394D25"/>
    <w:rsid w:val="433B851F"/>
    <w:rsid w:val="433EC76F"/>
    <w:rsid w:val="43463F7D"/>
    <w:rsid w:val="434693F2"/>
    <w:rsid w:val="4351F1AB"/>
    <w:rsid w:val="435E3242"/>
    <w:rsid w:val="436D890A"/>
    <w:rsid w:val="437920B3"/>
    <w:rsid w:val="437C491D"/>
    <w:rsid w:val="437C4AFF"/>
    <w:rsid w:val="437C996C"/>
    <w:rsid w:val="437EE05E"/>
    <w:rsid w:val="438A2E6B"/>
    <w:rsid w:val="438B56A5"/>
    <w:rsid w:val="4396ADE2"/>
    <w:rsid w:val="4398C9DA"/>
    <w:rsid w:val="439C6606"/>
    <w:rsid w:val="43A5F34A"/>
    <w:rsid w:val="43A67C98"/>
    <w:rsid w:val="43B2F4FA"/>
    <w:rsid w:val="43B592F8"/>
    <w:rsid w:val="43B84853"/>
    <w:rsid w:val="43CC3D6B"/>
    <w:rsid w:val="43D4F886"/>
    <w:rsid w:val="43D5F5C4"/>
    <w:rsid w:val="43DAB242"/>
    <w:rsid w:val="43DF4046"/>
    <w:rsid w:val="43ED2426"/>
    <w:rsid w:val="43EF959A"/>
    <w:rsid w:val="43FC1561"/>
    <w:rsid w:val="4403DD07"/>
    <w:rsid w:val="440941F5"/>
    <w:rsid w:val="440949F3"/>
    <w:rsid w:val="44152763"/>
    <w:rsid w:val="441F3DCD"/>
    <w:rsid w:val="44209FB7"/>
    <w:rsid w:val="442C8DE5"/>
    <w:rsid w:val="442F77F4"/>
    <w:rsid w:val="4438BAC8"/>
    <w:rsid w:val="4440FA34"/>
    <w:rsid w:val="444713BB"/>
    <w:rsid w:val="4453A9B3"/>
    <w:rsid w:val="44568DB0"/>
    <w:rsid w:val="445B3054"/>
    <w:rsid w:val="446DAD46"/>
    <w:rsid w:val="4475E1C7"/>
    <w:rsid w:val="448089BA"/>
    <w:rsid w:val="44825087"/>
    <w:rsid w:val="44999344"/>
    <w:rsid w:val="44B2EA52"/>
    <w:rsid w:val="44C1C749"/>
    <w:rsid w:val="44C37D22"/>
    <w:rsid w:val="44C3968B"/>
    <w:rsid w:val="44C6BB0E"/>
    <w:rsid w:val="44C994D8"/>
    <w:rsid w:val="44C9D481"/>
    <w:rsid w:val="44CDA7B2"/>
    <w:rsid w:val="44CE119D"/>
    <w:rsid w:val="44D0CEBE"/>
    <w:rsid w:val="44E0C02D"/>
    <w:rsid w:val="44E93D53"/>
    <w:rsid w:val="44EDBFAD"/>
    <w:rsid w:val="44F35913"/>
    <w:rsid w:val="44F5D49F"/>
    <w:rsid w:val="44F8F5FC"/>
    <w:rsid w:val="44FA00CF"/>
    <w:rsid w:val="4502FFC6"/>
    <w:rsid w:val="4506DE09"/>
    <w:rsid w:val="450F6E96"/>
    <w:rsid w:val="4519827A"/>
    <w:rsid w:val="451CB657"/>
    <w:rsid w:val="451D6CC2"/>
    <w:rsid w:val="452726ED"/>
    <w:rsid w:val="452A4A66"/>
    <w:rsid w:val="45361EC8"/>
    <w:rsid w:val="453A2FBC"/>
    <w:rsid w:val="4541BBC8"/>
    <w:rsid w:val="4548DF20"/>
    <w:rsid w:val="454AA0E4"/>
    <w:rsid w:val="45536007"/>
    <w:rsid w:val="455690F4"/>
    <w:rsid w:val="4556FED4"/>
    <w:rsid w:val="45599391"/>
    <w:rsid w:val="455C9FC7"/>
    <w:rsid w:val="455F7BB2"/>
    <w:rsid w:val="45616E1C"/>
    <w:rsid w:val="4578F6CB"/>
    <w:rsid w:val="457CB470"/>
    <w:rsid w:val="457CD15F"/>
    <w:rsid w:val="45864A1B"/>
    <w:rsid w:val="458B4413"/>
    <w:rsid w:val="458F14AB"/>
    <w:rsid w:val="459598EC"/>
    <w:rsid w:val="45A08D2B"/>
    <w:rsid w:val="45A727CA"/>
    <w:rsid w:val="45BB4910"/>
    <w:rsid w:val="45BBB5A0"/>
    <w:rsid w:val="45BBF077"/>
    <w:rsid w:val="45CB0EB0"/>
    <w:rsid w:val="45D37DDF"/>
    <w:rsid w:val="45D3C529"/>
    <w:rsid w:val="45D489DF"/>
    <w:rsid w:val="45D872EA"/>
    <w:rsid w:val="45DEBE9E"/>
    <w:rsid w:val="45DF1038"/>
    <w:rsid w:val="45EE0A5B"/>
    <w:rsid w:val="45EF0476"/>
    <w:rsid w:val="46007D6F"/>
    <w:rsid w:val="4603EBEF"/>
    <w:rsid w:val="4605EAC8"/>
    <w:rsid w:val="4608DE15"/>
    <w:rsid w:val="460C4970"/>
    <w:rsid w:val="460C5D71"/>
    <w:rsid w:val="46118920"/>
    <w:rsid w:val="4611F411"/>
    <w:rsid w:val="4615666A"/>
    <w:rsid w:val="4624DA55"/>
    <w:rsid w:val="462BD459"/>
    <w:rsid w:val="4630919A"/>
    <w:rsid w:val="463A723D"/>
    <w:rsid w:val="463DD34B"/>
    <w:rsid w:val="463EB654"/>
    <w:rsid w:val="46529EBB"/>
    <w:rsid w:val="46721DF9"/>
    <w:rsid w:val="46778389"/>
    <w:rsid w:val="467A55FA"/>
    <w:rsid w:val="467F4D36"/>
    <w:rsid w:val="46813495"/>
    <w:rsid w:val="468298CC"/>
    <w:rsid w:val="468CD705"/>
    <w:rsid w:val="468D3A70"/>
    <w:rsid w:val="468D7406"/>
    <w:rsid w:val="468DF184"/>
    <w:rsid w:val="46911D14"/>
    <w:rsid w:val="4699F522"/>
    <w:rsid w:val="469CCD53"/>
    <w:rsid w:val="46A2A976"/>
    <w:rsid w:val="46A63DC9"/>
    <w:rsid w:val="46B2BEB8"/>
    <w:rsid w:val="46B3A324"/>
    <w:rsid w:val="46B5D219"/>
    <w:rsid w:val="46B5D96E"/>
    <w:rsid w:val="46B80ED4"/>
    <w:rsid w:val="46B92108"/>
    <w:rsid w:val="46BB21AA"/>
    <w:rsid w:val="46C6260B"/>
    <w:rsid w:val="46CC8F49"/>
    <w:rsid w:val="46E801BF"/>
    <w:rsid w:val="46EA0228"/>
    <w:rsid w:val="46EA03C7"/>
    <w:rsid w:val="46EBD2ED"/>
    <w:rsid w:val="46FC9E7B"/>
    <w:rsid w:val="4726FBE5"/>
    <w:rsid w:val="472FFCEF"/>
    <w:rsid w:val="47368206"/>
    <w:rsid w:val="4738D190"/>
    <w:rsid w:val="473C39F1"/>
    <w:rsid w:val="473C729F"/>
    <w:rsid w:val="47426D91"/>
    <w:rsid w:val="474D4C53"/>
    <w:rsid w:val="4750BCC4"/>
    <w:rsid w:val="4753359C"/>
    <w:rsid w:val="475DA6E2"/>
    <w:rsid w:val="4763F128"/>
    <w:rsid w:val="4768EF9D"/>
    <w:rsid w:val="476B90EA"/>
    <w:rsid w:val="4770A0FF"/>
    <w:rsid w:val="477EE7A6"/>
    <w:rsid w:val="479B33E3"/>
    <w:rsid w:val="479B824F"/>
    <w:rsid w:val="479C6829"/>
    <w:rsid w:val="479D9A37"/>
    <w:rsid w:val="47AA1CC7"/>
    <w:rsid w:val="47ACE44D"/>
    <w:rsid w:val="47B6D272"/>
    <w:rsid w:val="47C85136"/>
    <w:rsid w:val="47C89BD4"/>
    <w:rsid w:val="47CB0197"/>
    <w:rsid w:val="47CBA5E2"/>
    <w:rsid w:val="47DA005C"/>
    <w:rsid w:val="47E4D9F9"/>
    <w:rsid w:val="47E64CBE"/>
    <w:rsid w:val="47E76EB6"/>
    <w:rsid w:val="47EDD1B4"/>
    <w:rsid w:val="47F44F47"/>
    <w:rsid w:val="47F561BC"/>
    <w:rsid w:val="47FF4C42"/>
    <w:rsid w:val="48001771"/>
    <w:rsid w:val="4808A92A"/>
    <w:rsid w:val="481CD867"/>
    <w:rsid w:val="481FB0DE"/>
    <w:rsid w:val="482FCA09"/>
    <w:rsid w:val="483FE46C"/>
    <w:rsid w:val="48421B5F"/>
    <w:rsid w:val="48429162"/>
    <w:rsid w:val="48460D12"/>
    <w:rsid w:val="4846221D"/>
    <w:rsid w:val="4848A85B"/>
    <w:rsid w:val="4852BB54"/>
    <w:rsid w:val="4866C1E3"/>
    <w:rsid w:val="486840BD"/>
    <w:rsid w:val="48730918"/>
    <w:rsid w:val="4873B6FA"/>
    <w:rsid w:val="487EA15B"/>
    <w:rsid w:val="487F8589"/>
    <w:rsid w:val="488DE2CD"/>
    <w:rsid w:val="4890901F"/>
    <w:rsid w:val="48940CAE"/>
    <w:rsid w:val="4894951B"/>
    <w:rsid w:val="4898812D"/>
    <w:rsid w:val="489B5F96"/>
    <w:rsid w:val="48A75814"/>
    <w:rsid w:val="48AAF204"/>
    <w:rsid w:val="48AE30A4"/>
    <w:rsid w:val="48AF4B06"/>
    <w:rsid w:val="48B18E62"/>
    <w:rsid w:val="48CF2611"/>
    <w:rsid w:val="48D1C4A5"/>
    <w:rsid w:val="48D5FF2B"/>
    <w:rsid w:val="48DCF3C5"/>
    <w:rsid w:val="48E6B9D8"/>
    <w:rsid w:val="48E7B545"/>
    <w:rsid w:val="48E83E6F"/>
    <w:rsid w:val="48F35B57"/>
    <w:rsid w:val="48F59974"/>
    <w:rsid w:val="48FCAC1D"/>
    <w:rsid w:val="48FD280B"/>
    <w:rsid w:val="48FD8B52"/>
    <w:rsid w:val="490C8B1D"/>
    <w:rsid w:val="49114538"/>
    <w:rsid w:val="4924B886"/>
    <w:rsid w:val="4928B9AE"/>
    <w:rsid w:val="49296FD0"/>
    <w:rsid w:val="4933C990"/>
    <w:rsid w:val="493E6AC2"/>
    <w:rsid w:val="493F28E9"/>
    <w:rsid w:val="4948C82E"/>
    <w:rsid w:val="494D5E64"/>
    <w:rsid w:val="49521DC3"/>
    <w:rsid w:val="49562310"/>
    <w:rsid w:val="495CA805"/>
    <w:rsid w:val="495E958E"/>
    <w:rsid w:val="49609899"/>
    <w:rsid w:val="49630291"/>
    <w:rsid w:val="4964F8FF"/>
    <w:rsid w:val="496F6259"/>
    <w:rsid w:val="4977F447"/>
    <w:rsid w:val="497DCC0F"/>
    <w:rsid w:val="497F4AC2"/>
    <w:rsid w:val="4989FA86"/>
    <w:rsid w:val="498DF107"/>
    <w:rsid w:val="4998FDBE"/>
    <w:rsid w:val="499C8A55"/>
    <w:rsid w:val="49A10960"/>
    <w:rsid w:val="49AA30C8"/>
    <w:rsid w:val="49B3058D"/>
    <w:rsid w:val="49D19C98"/>
    <w:rsid w:val="49D32C00"/>
    <w:rsid w:val="49D5591C"/>
    <w:rsid w:val="49D99F5B"/>
    <w:rsid w:val="49E53CDD"/>
    <w:rsid w:val="49EBFDAB"/>
    <w:rsid w:val="49F6C94F"/>
    <w:rsid w:val="49F77D27"/>
    <w:rsid w:val="49FEFDA2"/>
    <w:rsid w:val="4A01A15B"/>
    <w:rsid w:val="4A042AB4"/>
    <w:rsid w:val="4A069FBC"/>
    <w:rsid w:val="4A083728"/>
    <w:rsid w:val="4A171FB2"/>
    <w:rsid w:val="4A1A66FB"/>
    <w:rsid w:val="4A1D17E7"/>
    <w:rsid w:val="4A2442B1"/>
    <w:rsid w:val="4A2598D8"/>
    <w:rsid w:val="4A2951D1"/>
    <w:rsid w:val="4A345210"/>
    <w:rsid w:val="4A41424F"/>
    <w:rsid w:val="4A424696"/>
    <w:rsid w:val="4A450A52"/>
    <w:rsid w:val="4A4DCFC7"/>
    <w:rsid w:val="4A55391B"/>
    <w:rsid w:val="4A55AD9A"/>
    <w:rsid w:val="4A677B1C"/>
    <w:rsid w:val="4A816609"/>
    <w:rsid w:val="4A861548"/>
    <w:rsid w:val="4A8B45DA"/>
    <w:rsid w:val="4A9A3825"/>
    <w:rsid w:val="4A9D2F15"/>
    <w:rsid w:val="4A9EE6C6"/>
    <w:rsid w:val="4A9FFFD4"/>
    <w:rsid w:val="4AB60CF1"/>
    <w:rsid w:val="4ABB1EBE"/>
    <w:rsid w:val="4ABD1E10"/>
    <w:rsid w:val="4AC21AC6"/>
    <w:rsid w:val="4AC6747A"/>
    <w:rsid w:val="4ACD0416"/>
    <w:rsid w:val="4ACED400"/>
    <w:rsid w:val="4AE2A0C3"/>
    <w:rsid w:val="4AEB8950"/>
    <w:rsid w:val="4AF265BD"/>
    <w:rsid w:val="4AFB93E6"/>
    <w:rsid w:val="4B13A230"/>
    <w:rsid w:val="4B2478C9"/>
    <w:rsid w:val="4B2C335A"/>
    <w:rsid w:val="4B337114"/>
    <w:rsid w:val="4B4057F1"/>
    <w:rsid w:val="4B4C8856"/>
    <w:rsid w:val="4B4EA94C"/>
    <w:rsid w:val="4B501846"/>
    <w:rsid w:val="4B62ECD1"/>
    <w:rsid w:val="4B633F32"/>
    <w:rsid w:val="4B664A9F"/>
    <w:rsid w:val="4B67274E"/>
    <w:rsid w:val="4B6ED4D4"/>
    <w:rsid w:val="4B7067D7"/>
    <w:rsid w:val="4B7481BA"/>
    <w:rsid w:val="4B7CB485"/>
    <w:rsid w:val="4B8225C3"/>
    <w:rsid w:val="4B8AF383"/>
    <w:rsid w:val="4B8C0CF9"/>
    <w:rsid w:val="4B8E8792"/>
    <w:rsid w:val="4B91EDA8"/>
    <w:rsid w:val="4B9292FD"/>
    <w:rsid w:val="4B9E347C"/>
    <w:rsid w:val="4BA4A859"/>
    <w:rsid w:val="4BAAD80D"/>
    <w:rsid w:val="4BB30BCC"/>
    <w:rsid w:val="4BB5F8D6"/>
    <w:rsid w:val="4BB61599"/>
    <w:rsid w:val="4BBB444A"/>
    <w:rsid w:val="4BBDC3B1"/>
    <w:rsid w:val="4BBEAAAB"/>
    <w:rsid w:val="4BBF7A43"/>
    <w:rsid w:val="4BBF8087"/>
    <w:rsid w:val="4BBF9C11"/>
    <w:rsid w:val="4BC66B35"/>
    <w:rsid w:val="4BC7DB9C"/>
    <w:rsid w:val="4BC8A27E"/>
    <w:rsid w:val="4BC9C80A"/>
    <w:rsid w:val="4BCAF888"/>
    <w:rsid w:val="4BCFFF95"/>
    <w:rsid w:val="4BD06947"/>
    <w:rsid w:val="4BD91C07"/>
    <w:rsid w:val="4BDFF85D"/>
    <w:rsid w:val="4BE318D6"/>
    <w:rsid w:val="4BE7441B"/>
    <w:rsid w:val="4BEBB172"/>
    <w:rsid w:val="4BF431E7"/>
    <w:rsid w:val="4BF658DC"/>
    <w:rsid w:val="4C0098C5"/>
    <w:rsid w:val="4C0196A1"/>
    <w:rsid w:val="4C09F8A6"/>
    <w:rsid w:val="4C0B813E"/>
    <w:rsid w:val="4C0DE49D"/>
    <w:rsid w:val="4C0EAFA6"/>
    <w:rsid w:val="4C197A66"/>
    <w:rsid w:val="4C1B25E9"/>
    <w:rsid w:val="4C28103D"/>
    <w:rsid w:val="4C286181"/>
    <w:rsid w:val="4C36F15C"/>
    <w:rsid w:val="4C39DD41"/>
    <w:rsid w:val="4C3EC6A6"/>
    <w:rsid w:val="4C436F29"/>
    <w:rsid w:val="4C4A4ED5"/>
    <w:rsid w:val="4C565A48"/>
    <w:rsid w:val="4C68320E"/>
    <w:rsid w:val="4C6EEA0B"/>
    <w:rsid w:val="4C76E67E"/>
    <w:rsid w:val="4C773835"/>
    <w:rsid w:val="4C832458"/>
    <w:rsid w:val="4C89E69B"/>
    <w:rsid w:val="4C8A5565"/>
    <w:rsid w:val="4C8AD9D1"/>
    <w:rsid w:val="4C8BC772"/>
    <w:rsid w:val="4C8C3F06"/>
    <w:rsid w:val="4C8D6C4B"/>
    <w:rsid w:val="4C994CC7"/>
    <w:rsid w:val="4C9C3AB2"/>
    <w:rsid w:val="4C9E2E31"/>
    <w:rsid w:val="4CA0296E"/>
    <w:rsid w:val="4CA700EB"/>
    <w:rsid w:val="4CA8D030"/>
    <w:rsid w:val="4CB546BE"/>
    <w:rsid w:val="4CB8497C"/>
    <w:rsid w:val="4CB95E71"/>
    <w:rsid w:val="4CBFEB75"/>
    <w:rsid w:val="4CCD5F73"/>
    <w:rsid w:val="4CD25522"/>
    <w:rsid w:val="4CDB09F9"/>
    <w:rsid w:val="4CDCF51E"/>
    <w:rsid w:val="4CE9F4DE"/>
    <w:rsid w:val="4CEC5DF9"/>
    <w:rsid w:val="4CF6C387"/>
    <w:rsid w:val="4CFEF880"/>
    <w:rsid w:val="4D075EBD"/>
    <w:rsid w:val="4D0C165A"/>
    <w:rsid w:val="4D245D39"/>
    <w:rsid w:val="4D27834A"/>
    <w:rsid w:val="4D281595"/>
    <w:rsid w:val="4D28F1D2"/>
    <w:rsid w:val="4D294A76"/>
    <w:rsid w:val="4D31E963"/>
    <w:rsid w:val="4D34F68B"/>
    <w:rsid w:val="4D3B8961"/>
    <w:rsid w:val="4D41E0FB"/>
    <w:rsid w:val="4D56D307"/>
    <w:rsid w:val="4D5987C3"/>
    <w:rsid w:val="4D5E0FF7"/>
    <w:rsid w:val="4D6F116A"/>
    <w:rsid w:val="4D6F8B5E"/>
    <w:rsid w:val="4D7D7F76"/>
    <w:rsid w:val="4D7E0AE3"/>
    <w:rsid w:val="4D826E11"/>
    <w:rsid w:val="4D936519"/>
    <w:rsid w:val="4D947921"/>
    <w:rsid w:val="4D9A6FC9"/>
    <w:rsid w:val="4DBA642C"/>
    <w:rsid w:val="4DC5C198"/>
    <w:rsid w:val="4DC8E71F"/>
    <w:rsid w:val="4DCEF89E"/>
    <w:rsid w:val="4DD07158"/>
    <w:rsid w:val="4DD1F7FA"/>
    <w:rsid w:val="4DD870FB"/>
    <w:rsid w:val="4DEEAD1D"/>
    <w:rsid w:val="4DF64A33"/>
    <w:rsid w:val="4DF95693"/>
    <w:rsid w:val="4DFDA630"/>
    <w:rsid w:val="4E00C361"/>
    <w:rsid w:val="4E04F853"/>
    <w:rsid w:val="4E0599E2"/>
    <w:rsid w:val="4E140FAC"/>
    <w:rsid w:val="4E16C3DD"/>
    <w:rsid w:val="4E25C30B"/>
    <w:rsid w:val="4E3B6A66"/>
    <w:rsid w:val="4E3E50E6"/>
    <w:rsid w:val="4E459AF9"/>
    <w:rsid w:val="4E4C67CC"/>
    <w:rsid w:val="4E5371FF"/>
    <w:rsid w:val="4E5C9691"/>
    <w:rsid w:val="4E692E60"/>
    <w:rsid w:val="4E6AFFA5"/>
    <w:rsid w:val="4E721A0F"/>
    <w:rsid w:val="4E77AEB7"/>
    <w:rsid w:val="4E7E4535"/>
    <w:rsid w:val="4E80CD14"/>
    <w:rsid w:val="4E8934EA"/>
    <w:rsid w:val="4E8AA00A"/>
    <w:rsid w:val="4EB46EDF"/>
    <w:rsid w:val="4EBDC230"/>
    <w:rsid w:val="4EBE63CD"/>
    <w:rsid w:val="4EBE9462"/>
    <w:rsid w:val="4EC38D9B"/>
    <w:rsid w:val="4EC5950F"/>
    <w:rsid w:val="4EC9759B"/>
    <w:rsid w:val="4ECA52E1"/>
    <w:rsid w:val="4ECC8023"/>
    <w:rsid w:val="4EE0E8F8"/>
    <w:rsid w:val="4EF033E8"/>
    <w:rsid w:val="4EF05145"/>
    <w:rsid w:val="4EF0563B"/>
    <w:rsid w:val="4F04A8F4"/>
    <w:rsid w:val="4F05314E"/>
    <w:rsid w:val="4F09CB85"/>
    <w:rsid w:val="4F0CA492"/>
    <w:rsid w:val="4F145235"/>
    <w:rsid w:val="4F1E2CAE"/>
    <w:rsid w:val="4F281195"/>
    <w:rsid w:val="4F2C6FFA"/>
    <w:rsid w:val="4F31A06E"/>
    <w:rsid w:val="4F325199"/>
    <w:rsid w:val="4F3D9F26"/>
    <w:rsid w:val="4F40BFCE"/>
    <w:rsid w:val="4F4330F3"/>
    <w:rsid w:val="4F4681B6"/>
    <w:rsid w:val="4F48C1AD"/>
    <w:rsid w:val="4F4CD447"/>
    <w:rsid w:val="4F513517"/>
    <w:rsid w:val="4F52D023"/>
    <w:rsid w:val="4F5521CE"/>
    <w:rsid w:val="4F5D1241"/>
    <w:rsid w:val="4F5D8105"/>
    <w:rsid w:val="4F5EE671"/>
    <w:rsid w:val="4F65465A"/>
    <w:rsid w:val="4F67B048"/>
    <w:rsid w:val="4F67E224"/>
    <w:rsid w:val="4F685D02"/>
    <w:rsid w:val="4F6BD22B"/>
    <w:rsid w:val="4F75D08D"/>
    <w:rsid w:val="4F78D137"/>
    <w:rsid w:val="4F7969F8"/>
    <w:rsid w:val="4F7C9D1D"/>
    <w:rsid w:val="4F9EB675"/>
    <w:rsid w:val="4FA14842"/>
    <w:rsid w:val="4FA1DDF8"/>
    <w:rsid w:val="4FA22F3A"/>
    <w:rsid w:val="4FB759C6"/>
    <w:rsid w:val="4FB7D389"/>
    <w:rsid w:val="4FC25D10"/>
    <w:rsid w:val="4FCE2680"/>
    <w:rsid w:val="4FD4F93B"/>
    <w:rsid w:val="4FD5F4CB"/>
    <w:rsid w:val="4FD5F856"/>
    <w:rsid w:val="4FD9C5C4"/>
    <w:rsid w:val="4FF9E342"/>
    <w:rsid w:val="5008B1FB"/>
    <w:rsid w:val="5009F35E"/>
    <w:rsid w:val="500C4D09"/>
    <w:rsid w:val="50264EAB"/>
    <w:rsid w:val="502AAED3"/>
    <w:rsid w:val="502C6EFF"/>
    <w:rsid w:val="5050CEBE"/>
    <w:rsid w:val="505FA41E"/>
    <w:rsid w:val="506185F7"/>
    <w:rsid w:val="5062A478"/>
    <w:rsid w:val="50686E9D"/>
    <w:rsid w:val="506A27B5"/>
    <w:rsid w:val="506BC82C"/>
    <w:rsid w:val="506C104A"/>
    <w:rsid w:val="507CDD9D"/>
    <w:rsid w:val="50821429"/>
    <w:rsid w:val="50847D23"/>
    <w:rsid w:val="508B3CFB"/>
    <w:rsid w:val="5094191A"/>
    <w:rsid w:val="50AAA880"/>
    <w:rsid w:val="50AFF6EA"/>
    <w:rsid w:val="50C4AEE7"/>
    <w:rsid w:val="50C879B2"/>
    <w:rsid w:val="50D56765"/>
    <w:rsid w:val="50E4008E"/>
    <w:rsid w:val="50E47A63"/>
    <w:rsid w:val="50E71B14"/>
    <w:rsid w:val="50E99D2B"/>
    <w:rsid w:val="50EB8EAB"/>
    <w:rsid w:val="50EBB3D0"/>
    <w:rsid w:val="50EC2279"/>
    <w:rsid w:val="50EEF990"/>
    <w:rsid w:val="50F45F98"/>
    <w:rsid w:val="50FB73BC"/>
    <w:rsid w:val="51165B75"/>
    <w:rsid w:val="51173F20"/>
    <w:rsid w:val="511749E5"/>
    <w:rsid w:val="511C6E18"/>
    <w:rsid w:val="512060C7"/>
    <w:rsid w:val="5126426B"/>
    <w:rsid w:val="512AE9EE"/>
    <w:rsid w:val="512DBDB5"/>
    <w:rsid w:val="512E1C16"/>
    <w:rsid w:val="513BC032"/>
    <w:rsid w:val="51503341"/>
    <w:rsid w:val="51646C3D"/>
    <w:rsid w:val="516D02A0"/>
    <w:rsid w:val="5173274D"/>
    <w:rsid w:val="5185B482"/>
    <w:rsid w:val="518CE242"/>
    <w:rsid w:val="518FADB3"/>
    <w:rsid w:val="519252E8"/>
    <w:rsid w:val="519E934C"/>
    <w:rsid w:val="51A53045"/>
    <w:rsid w:val="51AAB1C6"/>
    <w:rsid w:val="51AEC060"/>
    <w:rsid w:val="51B05741"/>
    <w:rsid w:val="51B3CFED"/>
    <w:rsid w:val="51B74BCD"/>
    <w:rsid w:val="51B84B20"/>
    <w:rsid w:val="51BEFDC2"/>
    <w:rsid w:val="51C60345"/>
    <w:rsid w:val="51CBCB16"/>
    <w:rsid w:val="51CDFA69"/>
    <w:rsid w:val="51DAA8C2"/>
    <w:rsid w:val="51E59362"/>
    <w:rsid w:val="51EEC51B"/>
    <w:rsid w:val="51FA4585"/>
    <w:rsid w:val="51FF76B4"/>
    <w:rsid w:val="5207C840"/>
    <w:rsid w:val="52097D79"/>
    <w:rsid w:val="520E23BD"/>
    <w:rsid w:val="5212103F"/>
    <w:rsid w:val="521CF685"/>
    <w:rsid w:val="521F4C93"/>
    <w:rsid w:val="521F72A8"/>
    <w:rsid w:val="5221D5DC"/>
    <w:rsid w:val="52237E2E"/>
    <w:rsid w:val="5226125A"/>
    <w:rsid w:val="5233C147"/>
    <w:rsid w:val="523B4627"/>
    <w:rsid w:val="523B7E55"/>
    <w:rsid w:val="52469D11"/>
    <w:rsid w:val="524D539E"/>
    <w:rsid w:val="524D7EEA"/>
    <w:rsid w:val="524D8A91"/>
    <w:rsid w:val="525D6045"/>
    <w:rsid w:val="525DA1C3"/>
    <w:rsid w:val="52649615"/>
    <w:rsid w:val="5264DAFB"/>
    <w:rsid w:val="526F0293"/>
    <w:rsid w:val="526FD67E"/>
    <w:rsid w:val="526FDFF5"/>
    <w:rsid w:val="52706B7A"/>
    <w:rsid w:val="52786359"/>
    <w:rsid w:val="5281A700"/>
    <w:rsid w:val="5283A02E"/>
    <w:rsid w:val="5284C55A"/>
    <w:rsid w:val="528768BC"/>
    <w:rsid w:val="5289C8E0"/>
    <w:rsid w:val="528AE115"/>
    <w:rsid w:val="528B90D4"/>
    <w:rsid w:val="528D5020"/>
    <w:rsid w:val="528DC614"/>
    <w:rsid w:val="5292B0F9"/>
    <w:rsid w:val="52AE5673"/>
    <w:rsid w:val="52B05AAB"/>
    <w:rsid w:val="52B36B9D"/>
    <w:rsid w:val="52BD8F48"/>
    <w:rsid w:val="52C552EE"/>
    <w:rsid w:val="52CD5B64"/>
    <w:rsid w:val="52CFDEF9"/>
    <w:rsid w:val="52D496F8"/>
    <w:rsid w:val="52DA47D7"/>
    <w:rsid w:val="52E72B6C"/>
    <w:rsid w:val="52E8C2D9"/>
    <w:rsid w:val="52EF8570"/>
    <w:rsid w:val="52F455CF"/>
    <w:rsid w:val="530209D7"/>
    <w:rsid w:val="5304A25C"/>
    <w:rsid w:val="5309CFCF"/>
    <w:rsid w:val="530A282E"/>
    <w:rsid w:val="5311EF14"/>
    <w:rsid w:val="531DE2CC"/>
    <w:rsid w:val="5325C8D2"/>
    <w:rsid w:val="53269BE0"/>
    <w:rsid w:val="5327E758"/>
    <w:rsid w:val="532AF4C9"/>
    <w:rsid w:val="533178FB"/>
    <w:rsid w:val="5331848C"/>
    <w:rsid w:val="53350116"/>
    <w:rsid w:val="53367042"/>
    <w:rsid w:val="53446B19"/>
    <w:rsid w:val="5349AF47"/>
    <w:rsid w:val="534BB88F"/>
    <w:rsid w:val="534D0DEC"/>
    <w:rsid w:val="53721924"/>
    <w:rsid w:val="5375A6B7"/>
    <w:rsid w:val="53795683"/>
    <w:rsid w:val="537B5264"/>
    <w:rsid w:val="53872127"/>
    <w:rsid w:val="538FFC5B"/>
    <w:rsid w:val="53A2384A"/>
    <w:rsid w:val="53A761E4"/>
    <w:rsid w:val="53AF5CE7"/>
    <w:rsid w:val="53B0209C"/>
    <w:rsid w:val="53B0B0C6"/>
    <w:rsid w:val="53BC0B0E"/>
    <w:rsid w:val="53C5874B"/>
    <w:rsid w:val="53C632D6"/>
    <w:rsid w:val="53CD8F9A"/>
    <w:rsid w:val="53D86C5C"/>
    <w:rsid w:val="53E30990"/>
    <w:rsid w:val="53E65228"/>
    <w:rsid w:val="53E719F8"/>
    <w:rsid w:val="53EDDEF8"/>
    <w:rsid w:val="53F50B6D"/>
    <w:rsid w:val="53FA4CE8"/>
    <w:rsid w:val="54093574"/>
    <w:rsid w:val="540C0926"/>
    <w:rsid w:val="540F31AF"/>
    <w:rsid w:val="54171851"/>
    <w:rsid w:val="5417DAF6"/>
    <w:rsid w:val="54203683"/>
    <w:rsid w:val="5421BE8E"/>
    <w:rsid w:val="5434C00C"/>
    <w:rsid w:val="543C915A"/>
    <w:rsid w:val="5442078A"/>
    <w:rsid w:val="54497D91"/>
    <w:rsid w:val="544C9254"/>
    <w:rsid w:val="546513A5"/>
    <w:rsid w:val="547325AA"/>
    <w:rsid w:val="547CA9BF"/>
    <w:rsid w:val="547EBAB5"/>
    <w:rsid w:val="5480BCCE"/>
    <w:rsid w:val="5488329B"/>
    <w:rsid w:val="549B0A6E"/>
    <w:rsid w:val="549D4B64"/>
    <w:rsid w:val="54A92217"/>
    <w:rsid w:val="54AE31D7"/>
    <w:rsid w:val="54C938A7"/>
    <w:rsid w:val="54CBD394"/>
    <w:rsid w:val="54D375EA"/>
    <w:rsid w:val="54D580AA"/>
    <w:rsid w:val="54E254EB"/>
    <w:rsid w:val="54F00AFC"/>
    <w:rsid w:val="54F2F0D8"/>
    <w:rsid w:val="55037700"/>
    <w:rsid w:val="550B2AB1"/>
    <w:rsid w:val="550B5A70"/>
    <w:rsid w:val="550E8C09"/>
    <w:rsid w:val="551647A9"/>
    <w:rsid w:val="55172E33"/>
    <w:rsid w:val="5529D161"/>
    <w:rsid w:val="55320D13"/>
    <w:rsid w:val="5535C979"/>
    <w:rsid w:val="55362992"/>
    <w:rsid w:val="5538FD65"/>
    <w:rsid w:val="55391345"/>
    <w:rsid w:val="553F3578"/>
    <w:rsid w:val="554F25C2"/>
    <w:rsid w:val="5567F791"/>
    <w:rsid w:val="5574EABC"/>
    <w:rsid w:val="55836F40"/>
    <w:rsid w:val="558433F1"/>
    <w:rsid w:val="55858AC6"/>
    <w:rsid w:val="559AAFAD"/>
    <w:rsid w:val="559EA153"/>
    <w:rsid w:val="55A36453"/>
    <w:rsid w:val="55A7DAD1"/>
    <w:rsid w:val="55B56F8B"/>
    <w:rsid w:val="55BED367"/>
    <w:rsid w:val="55C1AB07"/>
    <w:rsid w:val="55C3AA14"/>
    <w:rsid w:val="55C59A50"/>
    <w:rsid w:val="55C9EBB7"/>
    <w:rsid w:val="55CA958E"/>
    <w:rsid w:val="55CB6418"/>
    <w:rsid w:val="55D95DEB"/>
    <w:rsid w:val="55DC0562"/>
    <w:rsid w:val="55E071FB"/>
    <w:rsid w:val="55E146B1"/>
    <w:rsid w:val="55EB59C1"/>
    <w:rsid w:val="55EFE6C4"/>
    <w:rsid w:val="55FFE4F8"/>
    <w:rsid w:val="5604BA8B"/>
    <w:rsid w:val="5604CAED"/>
    <w:rsid w:val="56098EC4"/>
    <w:rsid w:val="560E4DA3"/>
    <w:rsid w:val="5611BD55"/>
    <w:rsid w:val="56126242"/>
    <w:rsid w:val="5615C8F1"/>
    <w:rsid w:val="561612EF"/>
    <w:rsid w:val="56196DF1"/>
    <w:rsid w:val="563F74A3"/>
    <w:rsid w:val="564EBFF1"/>
    <w:rsid w:val="5653A82C"/>
    <w:rsid w:val="5669BFA1"/>
    <w:rsid w:val="567B6022"/>
    <w:rsid w:val="5685AF90"/>
    <w:rsid w:val="5688936D"/>
    <w:rsid w:val="568C2018"/>
    <w:rsid w:val="56A20DFE"/>
    <w:rsid w:val="56A2543D"/>
    <w:rsid w:val="56A9E7BC"/>
    <w:rsid w:val="56A9EB9F"/>
    <w:rsid w:val="56AC4B74"/>
    <w:rsid w:val="56C0B9F7"/>
    <w:rsid w:val="56C56631"/>
    <w:rsid w:val="56C70937"/>
    <w:rsid w:val="56CCF0B2"/>
    <w:rsid w:val="56D2DFE4"/>
    <w:rsid w:val="56DB681B"/>
    <w:rsid w:val="56EDBD32"/>
    <w:rsid w:val="56EDE365"/>
    <w:rsid w:val="56EF4650"/>
    <w:rsid w:val="56F2EE1D"/>
    <w:rsid w:val="56F98358"/>
    <w:rsid w:val="57029CC4"/>
    <w:rsid w:val="57051E67"/>
    <w:rsid w:val="57093700"/>
    <w:rsid w:val="570B2C8A"/>
    <w:rsid w:val="570C8440"/>
    <w:rsid w:val="57131D5C"/>
    <w:rsid w:val="57193B98"/>
    <w:rsid w:val="571C1741"/>
    <w:rsid w:val="572A6FE1"/>
    <w:rsid w:val="573BCA5E"/>
    <w:rsid w:val="573F82EB"/>
    <w:rsid w:val="5746DAC4"/>
    <w:rsid w:val="5753B963"/>
    <w:rsid w:val="5758DB55"/>
    <w:rsid w:val="5775CB02"/>
    <w:rsid w:val="577F4AC0"/>
    <w:rsid w:val="57810B80"/>
    <w:rsid w:val="57824387"/>
    <w:rsid w:val="5783776B"/>
    <w:rsid w:val="578680A4"/>
    <w:rsid w:val="578F0FB3"/>
    <w:rsid w:val="5790C283"/>
    <w:rsid w:val="57A1F63E"/>
    <w:rsid w:val="57A3CBEA"/>
    <w:rsid w:val="57A56E3C"/>
    <w:rsid w:val="57A5D02D"/>
    <w:rsid w:val="57A991D9"/>
    <w:rsid w:val="57AA1983"/>
    <w:rsid w:val="57ACE03C"/>
    <w:rsid w:val="57B1CB63"/>
    <w:rsid w:val="57B7D34B"/>
    <w:rsid w:val="57BA249D"/>
    <w:rsid w:val="57CBA319"/>
    <w:rsid w:val="57D9890B"/>
    <w:rsid w:val="57E6693C"/>
    <w:rsid w:val="57E673A9"/>
    <w:rsid w:val="581F66A8"/>
    <w:rsid w:val="5823D4EC"/>
    <w:rsid w:val="582406C8"/>
    <w:rsid w:val="5825142A"/>
    <w:rsid w:val="5827D803"/>
    <w:rsid w:val="583307BB"/>
    <w:rsid w:val="58366A5D"/>
    <w:rsid w:val="58397A84"/>
    <w:rsid w:val="583A4A12"/>
    <w:rsid w:val="58401D42"/>
    <w:rsid w:val="58408A01"/>
    <w:rsid w:val="5842CCEB"/>
    <w:rsid w:val="58452488"/>
    <w:rsid w:val="584A6916"/>
    <w:rsid w:val="584B9DEC"/>
    <w:rsid w:val="5859F30A"/>
    <w:rsid w:val="5868C5ED"/>
    <w:rsid w:val="5869F711"/>
    <w:rsid w:val="586AFAE8"/>
    <w:rsid w:val="58783D62"/>
    <w:rsid w:val="58830587"/>
    <w:rsid w:val="588354CE"/>
    <w:rsid w:val="58905783"/>
    <w:rsid w:val="589D8352"/>
    <w:rsid w:val="58A3CE4D"/>
    <w:rsid w:val="58AD091E"/>
    <w:rsid w:val="58B712DD"/>
    <w:rsid w:val="58B8B2F7"/>
    <w:rsid w:val="58BA1E10"/>
    <w:rsid w:val="58BC4D8F"/>
    <w:rsid w:val="58CA064F"/>
    <w:rsid w:val="58DA7BCE"/>
    <w:rsid w:val="58DB39A0"/>
    <w:rsid w:val="58E2EF79"/>
    <w:rsid w:val="58E7368F"/>
    <w:rsid w:val="58EA5C78"/>
    <w:rsid w:val="58FDED01"/>
    <w:rsid w:val="59003B57"/>
    <w:rsid w:val="59018469"/>
    <w:rsid w:val="5901914E"/>
    <w:rsid w:val="59022052"/>
    <w:rsid w:val="590A9303"/>
    <w:rsid w:val="590AEA5C"/>
    <w:rsid w:val="590EDA24"/>
    <w:rsid w:val="59172A2E"/>
    <w:rsid w:val="5918AEA6"/>
    <w:rsid w:val="5925963C"/>
    <w:rsid w:val="592AE834"/>
    <w:rsid w:val="592B6E15"/>
    <w:rsid w:val="592C95BF"/>
    <w:rsid w:val="593270D8"/>
    <w:rsid w:val="5934ABAD"/>
    <w:rsid w:val="59368A0B"/>
    <w:rsid w:val="593B70CF"/>
    <w:rsid w:val="594BA7EB"/>
    <w:rsid w:val="594BF7CB"/>
    <w:rsid w:val="5956856F"/>
    <w:rsid w:val="595CEB4B"/>
    <w:rsid w:val="598177D5"/>
    <w:rsid w:val="598A51D4"/>
    <w:rsid w:val="598B6C55"/>
    <w:rsid w:val="5992CA9F"/>
    <w:rsid w:val="59949B83"/>
    <w:rsid w:val="59963B3E"/>
    <w:rsid w:val="599E320F"/>
    <w:rsid w:val="59A86C8D"/>
    <w:rsid w:val="59B02D5E"/>
    <w:rsid w:val="59B2F072"/>
    <w:rsid w:val="59BEC73C"/>
    <w:rsid w:val="59C3D51D"/>
    <w:rsid w:val="59C60A2B"/>
    <w:rsid w:val="59C6D636"/>
    <w:rsid w:val="59D25978"/>
    <w:rsid w:val="59E5E169"/>
    <w:rsid w:val="59E79DC3"/>
    <w:rsid w:val="59EFF31E"/>
    <w:rsid w:val="59F443BF"/>
    <w:rsid w:val="59F65AA3"/>
    <w:rsid w:val="59F942C0"/>
    <w:rsid w:val="59FAFF3D"/>
    <w:rsid w:val="5A004B6F"/>
    <w:rsid w:val="5A012A8F"/>
    <w:rsid w:val="5A02F566"/>
    <w:rsid w:val="5A137AC4"/>
    <w:rsid w:val="5A237669"/>
    <w:rsid w:val="5A2AB38D"/>
    <w:rsid w:val="5A3EDFCA"/>
    <w:rsid w:val="5A410792"/>
    <w:rsid w:val="5A49B1A2"/>
    <w:rsid w:val="5A5F137A"/>
    <w:rsid w:val="5A5FB21F"/>
    <w:rsid w:val="5A60A686"/>
    <w:rsid w:val="5A6BA23D"/>
    <w:rsid w:val="5A6DC711"/>
    <w:rsid w:val="5A74009A"/>
    <w:rsid w:val="5A788BE4"/>
    <w:rsid w:val="5A7A3972"/>
    <w:rsid w:val="5A7A83AD"/>
    <w:rsid w:val="5A8E616B"/>
    <w:rsid w:val="5A93E1E6"/>
    <w:rsid w:val="5A98F002"/>
    <w:rsid w:val="5A9B09FC"/>
    <w:rsid w:val="5AA39D0D"/>
    <w:rsid w:val="5AB1A80B"/>
    <w:rsid w:val="5AB4D91F"/>
    <w:rsid w:val="5AB810B5"/>
    <w:rsid w:val="5ABC70DE"/>
    <w:rsid w:val="5ABF00AC"/>
    <w:rsid w:val="5AC14088"/>
    <w:rsid w:val="5AC490CD"/>
    <w:rsid w:val="5ACD7B8A"/>
    <w:rsid w:val="5ACDE4BD"/>
    <w:rsid w:val="5AE07AB5"/>
    <w:rsid w:val="5AE4231B"/>
    <w:rsid w:val="5AE48406"/>
    <w:rsid w:val="5AEB3BC9"/>
    <w:rsid w:val="5B074767"/>
    <w:rsid w:val="5B09C047"/>
    <w:rsid w:val="5B0B105F"/>
    <w:rsid w:val="5B0EE8ED"/>
    <w:rsid w:val="5B126B6A"/>
    <w:rsid w:val="5B14EB39"/>
    <w:rsid w:val="5B1A2F73"/>
    <w:rsid w:val="5B1A89A1"/>
    <w:rsid w:val="5B1FDF2E"/>
    <w:rsid w:val="5B26DCDA"/>
    <w:rsid w:val="5B31DA0E"/>
    <w:rsid w:val="5B334DA5"/>
    <w:rsid w:val="5B34C292"/>
    <w:rsid w:val="5B37DB24"/>
    <w:rsid w:val="5B3C7685"/>
    <w:rsid w:val="5B48013A"/>
    <w:rsid w:val="5B4A5D5F"/>
    <w:rsid w:val="5B576106"/>
    <w:rsid w:val="5B5993FB"/>
    <w:rsid w:val="5B5E77F6"/>
    <w:rsid w:val="5B5F1342"/>
    <w:rsid w:val="5B6181D8"/>
    <w:rsid w:val="5B622454"/>
    <w:rsid w:val="5B63B364"/>
    <w:rsid w:val="5B7D3F4A"/>
    <w:rsid w:val="5B91F2B4"/>
    <w:rsid w:val="5BA15838"/>
    <w:rsid w:val="5BAD5805"/>
    <w:rsid w:val="5BBA113E"/>
    <w:rsid w:val="5BBB169E"/>
    <w:rsid w:val="5BBDCA5C"/>
    <w:rsid w:val="5BC0019F"/>
    <w:rsid w:val="5BC89892"/>
    <w:rsid w:val="5BC937F5"/>
    <w:rsid w:val="5BE67B51"/>
    <w:rsid w:val="5BE73963"/>
    <w:rsid w:val="5BF209AC"/>
    <w:rsid w:val="5BF2B4D2"/>
    <w:rsid w:val="5BF4042A"/>
    <w:rsid w:val="5BFE5A41"/>
    <w:rsid w:val="5C02600F"/>
    <w:rsid w:val="5C0910EB"/>
    <w:rsid w:val="5C0F3DA7"/>
    <w:rsid w:val="5C1DD858"/>
    <w:rsid w:val="5C20A264"/>
    <w:rsid w:val="5C29314F"/>
    <w:rsid w:val="5C2F5272"/>
    <w:rsid w:val="5C3694D0"/>
    <w:rsid w:val="5C38D29D"/>
    <w:rsid w:val="5C430330"/>
    <w:rsid w:val="5C4AF870"/>
    <w:rsid w:val="5C4F092E"/>
    <w:rsid w:val="5C5A426D"/>
    <w:rsid w:val="5C70B662"/>
    <w:rsid w:val="5C70E1AD"/>
    <w:rsid w:val="5C77043F"/>
    <w:rsid w:val="5C774809"/>
    <w:rsid w:val="5C8595CF"/>
    <w:rsid w:val="5C90DA02"/>
    <w:rsid w:val="5C9361A9"/>
    <w:rsid w:val="5C96F842"/>
    <w:rsid w:val="5C9C3D99"/>
    <w:rsid w:val="5CA50E65"/>
    <w:rsid w:val="5CA96A7C"/>
    <w:rsid w:val="5CAC51CC"/>
    <w:rsid w:val="5CAF52ED"/>
    <w:rsid w:val="5CB392BC"/>
    <w:rsid w:val="5CBCD42A"/>
    <w:rsid w:val="5CC297EC"/>
    <w:rsid w:val="5CC421FA"/>
    <w:rsid w:val="5CD9CA8A"/>
    <w:rsid w:val="5CDA4DBA"/>
    <w:rsid w:val="5CDF2A5C"/>
    <w:rsid w:val="5CE4BA44"/>
    <w:rsid w:val="5CE9186E"/>
    <w:rsid w:val="5CF8486E"/>
    <w:rsid w:val="5D021C54"/>
    <w:rsid w:val="5D10085A"/>
    <w:rsid w:val="5D110F7B"/>
    <w:rsid w:val="5D17C50C"/>
    <w:rsid w:val="5D224149"/>
    <w:rsid w:val="5D247A4B"/>
    <w:rsid w:val="5D25AAFB"/>
    <w:rsid w:val="5D2A435B"/>
    <w:rsid w:val="5D2D2D90"/>
    <w:rsid w:val="5D2DB797"/>
    <w:rsid w:val="5D32B4D5"/>
    <w:rsid w:val="5D33E88C"/>
    <w:rsid w:val="5D350369"/>
    <w:rsid w:val="5D3C228E"/>
    <w:rsid w:val="5D437E11"/>
    <w:rsid w:val="5D438C50"/>
    <w:rsid w:val="5D55DF4B"/>
    <w:rsid w:val="5D5760AB"/>
    <w:rsid w:val="5D5F25A3"/>
    <w:rsid w:val="5D680443"/>
    <w:rsid w:val="5D6F265A"/>
    <w:rsid w:val="5D715351"/>
    <w:rsid w:val="5D717471"/>
    <w:rsid w:val="5D830D22"/>
    <w:rsid w:val="5DA4BCA7"/>
    <w:rsid w:val="5DB60A80"/>
    <w:rsid w:val="5DB87015"/>
    <w:rsid w:val="5DC6A254"/>
    <w:rsid w:val="5DCAA41F"/>
    <w:rsid w:val="5DD7978F"/>
    <w:rsid w:val="5DDD4872"/>
    <w:rsid w:val="5DE00A94"/>
    <w:rsid w:val="5DE0427A"/>
    <w:rsid w:val="5DE0E028"/>
    <w:rsid w:val="5DE3EA90"/>
    <w:rsid w:val="5DF08FCB"/>
    <w:rsid w:val="5DF5E858"/>
    <w:rsid w:val="5DFEA84B"/>
    <w:rsid w:val="5E039572"/>
    <w:rsid w:val="5E0B7AAC"/>
    <w:rsid w:val="5E126E7A"/>
    <w:rsid w:val="5E145CEB"/>
    <w:rsid w:val="5E14687D"/>
    <w:rsid w:val="5E1CFE42"/>
    <w:rsid w:val="5E1E7B77"/>
    <w:rsid w:val="5E3665C1"/>
    <w:rsid w:val="5E5584C0"/>
    <w:rsid w:val="5E5AD869"/>
    <w:rsid w:val="5E5B86EE"/>
    <w:rsid w:val="5E61347B"/>
    <w:rsid w:val="5E70F00D"/>
    <w:rsid w:val="5E74A626"/>
    <w:rsid w:val="5E762DA3"/>
    <w:rsid w:val="5E76D533"/>
    <w:rsid w:val="5E816B47"/>
    <w:rsid w:val="5E8696D5"/>
    <w:rsid w:val="5E8BA961"/>
    <w:rsid w:val="5E91813C"/>
    <w:rsid w:val="5EA2B536"/>
    <w:rsid w:val="5EAA3E12"/>
    <w:rsid w:val="5EAB181E"/>
    <w:rsid w:val="5EB05D68"/>
    <w:rsid w:val="5EBC39EB"/>
    <w:rsid w:val="5EC26B24"/>
    <w:rsid w:val="5EC89771"/>
    <w:rsid w:val="5ED2CAEC"/>
    <w:rsid w:val="5EE00A9C"/>
    <w:rsid w:val="5EE56667"/>
    <w:rsid w:val="5EE9C754"/>
    <w:rsid w:val="5EEA0081"/>
    <w:rsid w:val="5EEA7471"/>
    <w:rsid w:val="5EF3F813"/>
    <w:rsid w:val="5EF914E2"/>
    <w:rsid w:val="5EF97C7E"/>
    <w:rsid w:val="5EFDE473"/>
    <w:rsid w:val="5F003A32"/>
    <w:rsid w:val="5F14C0CF"/>
    <w:rsid w:val="5F1818D0"/>
    <w:rsid w:val="5F1874F2"/>
    <w:rsid w:val="5F1A415B"/>
    <w:rsid w:val="5F1B4F5F"/>
    <w:rsid w:val="5F27C2E5"/>
    <w:rsid w:val="5F2981AC"/>
    <w:rsid w:val="5F367A62"/>
    <w:rsid w:val="5F465AD3"/>
    <w:rsid w:val="5F481439"/>
    <w:rsid w:val="5F49A75A"/>
    <w:rsid w:val="5F49F4AA"/>
    <w:rsid w:val="5F4F454C"/>
    <w:rsid w:val="5F4F56DA"/>
    <w:rsid w:val="5F5AB164"/>
    <w:rsid w:val="5F71311B"/>
    <w:rsid w:val="5F87C513"/>
    <w:rsid w:val="5F930C62"/>
    <w:rsid w:val="5F95734B"/>
    <w:rsid w:val="5F9FDE22"/>
    <w:rsid w:val="5FA86BFA"/>
    <w:rsid w:val="5FAA5FDC"/>
    <w:rsid w:val="5FAD3220"/>
    <w:rsid w:val="5FB1ACB2"/>
    <w:rsid w:val="5FB2FF11"/>
    <w:rsid w:val="5FB32F7B"/>
    <w:rsid w:val="5FC266FC"/>
    <w:rsid w:val="5FC39634"/>
    <w:rsid w:val="5FCF46BD"/>
    <w:rsid w:val="5FD2563A"/>
    <w:rsid w:val="5FE61444"/>
    <w:rsid w:val="5FEAEBE4"/>
    <w:rsid w:val="5FF31571"/>
    <w:rsid w:val="600648D8"/>
    <w:rsid w:val="60075D3B"/>
    <w:rsid w:val="600B3EC3"/>
    <w:rsid w:val="6010493D"/>
    <w:rsid w:val="6011836A"/>
    <w:rsid w:val="60143141"/>
    <w:rsid w:val="60246DB7"/>
    <w:rsid w:val="602C141B"/>
    <w:rsid w:val="603059B7"/>
    <w:rsid w:val="603B2C59"/>
    <w:rsid w:val="6043232A"/>
    <w:rsid w:val="6056C701"/>
    <w:rsid w:val="605914BB"/>
    <w:rsid w:val="605A7741"/>
    <w:rsid w:val="607BE77C"/>
    <w:rsid w:val="607E6FA8"/>
    <w:rsid w:val="607F33CD"/>
    <w:rsid w:val="60959F3D"/>
    <w:rsid w:val="609F004C"/>
    <w:rsid w:val="60B578C3"/>
    <w:rsid w:val="60B89404"/>
    <w:rsid w:val="60C5501B"/>
    <w:rsid w:val="60C8F0DE"/>
    <w:rsid w:val="60D72345"/>
    <w:rsid w:val="60DDA695"/>
    <w:rsid w:val="60E77A05"/>
    <w:rsid w:val="60EB6D8D"/>
    <w:rsid w:val="60EC9BA9"/>
    <w:rsid w:val="60F12D4A"/>
    <w:rsid w:val="60F20BFF"/>
    <w:rsid w:val="6105374F"/>
    <w:rsid w:val="610655C9"/>
    <w:rsid w:val="610BF7BD"/>
    <w:rsid w:val="610FFAA0"/>
    <w:rsid w:val="6115B2C9"/>
    <w:rsid w:val="611A3DB8"/>
    <w:rsid w:val="611BEC25"/>
    <w:rsid w:val="611CB0F5"/>
    <w:rsid w:val="61309405"/>
    <w:rsid w:val="613AB36A"/>
    <w:rsid w:val="6150921D"/>
    <w:rsid w:val="615447AF"/>
    <w:rsid w:val="61569FC3"/>
    <w:rsid w:val="6157A1E6"/>
    <w:rsid w:val="6157C1D5"/>
    <w:rsid w:val="615FE8BA"/>
    <w:rsid w:val="616002A9"/>
    <w:rsid w:val="61694610"/>
    <w:rsid w:val="616CF484"/>
    <w:rsid w:val="618492D3"/>
    <w:rsid w:val="61917B90"/>
    <w:rsid w:val="61953B2B"/>
    <w:rsid w:val="6197F762"/>
    <w:rsid w:val="61B14918"/>
    <w:rsid w:val="61C3CD60"/>
    <w:rsid w:val="61DA7E9A"/>
    <w:rsid w:val="61DDB44D"/>
    <w:rsid w:val="61DE45DA"/>
    <w:rsid w:val="61E21429"/>
    <w:rsid w:val="61E57391"/>
    <w:rsid w:val="61EED2EA"/>
    <w:rsid w:val="61F6B96B"/>
    <w:rsid w:val="61F85EC1"/>
    <w:rsid w:val="61FA6684"/>
    <w:rsid w:val="61FCD579"/>
    <w:rsid w:val="6209F8F4"/>
    <w:rsid w:val="620D2E81"/>
    <w:rsid w:val="62108C07"/>
    <w:rsid w:val="622DE2A2"/>
    <w:rsid w:val="6230808D"/>
    <w:rsid w:val="62356F2A"/>
    <w:rsid w:val="623E0067"/>
    <w:rsid w:val="6248E73A"/>
    <w:rsid w:val="62513219"/>
    <w:rsid w:val="62543933"/>
    <w:rsid w:val="62601039"/>
    <w:rsid w:val="627328D3"/>
    <w:rsid w:val="6277408C"/>
    <w:rsid w:val="6278D7DB"/>
    <w:rsid w:val="627D1002"/>
    <w:rsid w:val="628BC575"/>
    <w:rsid w:val="628CD415"/>
    <w:rsid w:val="628D4539"/>
    <w:rsid w:val="629264D9"/>
    <w:rsid w:val="62977DB5"/>
    <w:rsid w:val="629E9B25"/>
    <w:rsid w:val="62A84FFC"/>
    <w:rsid w:val="62B9B816"/>
    <w:rsid w:val="62C97C68"/>
    <w:rsid w:val="62CB42EB"/>
    <w:rsid w:val="62D1DB28"/>
    <w:rsid w:val="62D4C3A0"/>
    <w:rsid w:val="62E1FCF6"/>
    <w:rsid w:val="62E26C73"/>
    <w:rsid w:val="62E96785"/>
    <w:rsid w:val="630C53A5"/>
    <w:rsid w:val="6313B3A4"/>
    <w:rsid w:val="631D722F"/>
    <w:rsid w:val="631F3526"/>
    <w:rsid w:val="631FED28"/>
    <w:rsid w:val="632753E2"/>
    <w:rsid w:val="6328F9FD"/>
    <w:rsid w:val="632BA259"/>
    <w:rsid w:val="632CC83D"/>
    <w:rsid w:val="633465EC"/>
    <w:rsid w:val="633815DC"/>
    <w:rsid w:val="633976F4"/>
    <w:rsid w:val="633991F4"/>
    <w:rsid w:val="633D72E0"/>
    <w:rsid w:val="634025ED"/>
    <w:rsid w:val="63461688"/>
    <w:rsid w:val="634B3A25"/>
    <w:rsid w:val="634CEA4D"/>
    <w:rsid w:val="635381BC"/>
    <w:rsid w:val="635BE36F"/>
    <w:rsid w:val="635D65E0"/>
    <w:rsid w:val="6362D675"/>
    <w:rsid w:val="6366781E"/>
    <w:rsid w:val="636C2AB4"/>
    <w:rsid w:val="6380F2C0"/>
    <w:rsid w:val="6385CACC"/>
    <w:rsid w:val="63864482"/>
    <w:rsid w:val="63924B86"/>
    <w:rsid w:val="63925389"/>
    <w:rsid w:val="6395895B"/>
    <w:rsid w:val="63971D47"/>
    <w:rsid w:val="63A7F6CF"/>
    <w:rsid w:val="63AF5DF8"/>
    <w:rsid w:val="63B5E939"/>
    <w:rsid w:val="63B95D37"/>
    <w:rsid w:val="63BE94B3"/>
    <w:rsid w:val="63C26FFE"/>
    <w:rsid w:val="63E9CB87"/>
    <w:rsid w:val="63EC3274"/>
    <w:rsid w:val="63F0F207"/>
    <w:rsid w:val="63FDE44D"/>
    <w:rsid w:val="642502BA"/>
    <w:rsid w:val="64293F26"/>
    <w:rsid w:val="64298039"/>
    <w:rsid w:val="642BA377"/>
    <w:rsid w:val="642E2C68"/>
    <w:rsid w:val="6432A1C2"/>
    <w:rsid w:val="6435AAB8"/>
    <w:rsid w:val="6436EE04"/>
    <w:rsid w:val="64376EFC"/>
    <w:rsid w:val="64389C5A"/>
    <w:rsid w:val="643DDF85"/>
    <w:rsid w:val="643E4565"/>
    <w:rsid w:val="64423E56"/>
    <w:rsid w:val="644421BD"/>
    <w:rsid w:val="6445CB68"/>
    <w:rsid w:val="64496870"/>
    <w:rsid w:val="64529DB2"/>
    <w:rsid w:val="6457DF5A"/>
    <w:rsid w:val="645E634C"/>
    <w:rsid w:val="6477D486"/>
    <w:rsid w:val="64798EF5"/>
    <w:rsid w:val="647DEFDD"/>
    <w:rsid w:val="6482BBCF"/>
    <w:rsid w:val="648D991B"/>
    <w:rsid w:val="648EC4D3"/>
    <w:rsid w:val="648F09C2"/>
    <w:rsid w:val="64A2944D"/>
    <w:rsid w:val="64A5EA9A"/>
    <w:rsid w:val="64ACF672"/>
    <w:rsid w:val="64B7C325"/>
    <w:rsid w:val="64B7E8AF"/>
    <w:rsid w:val="64BB7725"/>
    <w:rsid w:val="64BC65E7"/>
    <w:rsid w:val="64C085F7"/>
    <w:rsid w:val="64C6E62B"/>
    <w:rsid w:val="64CC2236"/>
    <w:rsid w:val="64D742AC"/>
    <w:rsid w:val="64DDA4D7"/>
    <w:rsid w:val="64E3C845"/>
    <w:rsid w:val="64E5B4F3"/>
    <w:rsid w:val="64E70D3A"/>
    <w:rsid w:val="64E8955F"/>
    <w:rsid w:val="64F4A463"/>
    <w:rsid w:val="64F91605"/>
    <w:rsid w:val="64FB468A"/>
    <w:rsid w:val="64FE007F"/>
    <w:rsid w:val="6509003F"/>
    <w:rsid w:val="6509FF2F"/>
    <w:rsid w:val="650B3356"/>
    <w:rsid w:val="650B6390"/>
    <w:rsid w:val="650C9481"/>
    <w:rsid w:val="6512C30B"/>
    <w:rsid w:val="6515429A"/>
    <w:rsid w:val="6517B17C"/>
    <w:rsid w:val="651A4B6A"/>
    <w:rsid w:val="651BE98C"/>
    <w:rsid w:val="65240E68"/>
    <w:rsid w:val="652690D7"/>
    <w:rsid w:val="652B0C8F"/>
    <w:rsid w:val="65344B22"/>
    <w:rsid w:val="653EB720"/>
    <w:rsid w:val="6546196A"/>
    <w:rsid w:val="65468471"/>
    <w:rsid w:val="654D1F19"/>
    <w:rsid w:val="6554BE93"/>
    <w:rsid w:val="6554FE8F"/>
    <w:rsid w:val="655EFAAF"/>
    <w:rsid w:val="6564C063"/>
    <w:rsid w:val="65749151"/>
    <w:rsid w:val="6574D11E"/>
    <w:rsid w:val="657FED7D"/>
    <w:rsid w:val="6584A679"/>
    <w:rsid w:val="658BA565"/>
    <w:rsid w:val="65942D50"/>
    <w:rsid w:val="659664C8"/>
    <w:rsid w:val="65B9838F"/>
    <w:rsid w:val="65BCD2DD"/>
    <w:rsid w:val="65C6872E"/>
    <w:rsid w:val="65D4BF8A"/>
    <w:rsid w:val="65D671A1"/>
    <w:rsid w:val="65D695E7"/>
    <w:rsid w:val="65ED350E"/>
    <w:rsid w:val="65F828CF"/>
    <w:rsid w:val="65FCADF2"/>
    <w:rsid w:val="6603ECE3"/>
    <w:rsid w:val="6610B5A2"/>
    <w:rsid w:val="6614610D"/>
    <w:rsid w:val="66475014"/>
    <w:rsid w:val="664E5E47"/>
    <w:rsid w:val="66556C72"/>
    <w:rsid w:val="6657787A"/>
    <w:rsid w:val="6662D06D"/>
    <w:rsid w:val="666A4172"/>
    <w:rsid w:val="666AA166"/>
    <w:rsid w:val="666C3580"/>
    <w:rsid w:val="6670B9D3"/>
    <w:rsid w:val="6671F810"/>
    <w:rsid w:val="667C0556"/>
    <w:rsid w:val="66843B9D"/>
    <w:rsid w:val="668497F7"/>
    <w:rsid w:val="668AFC60"/>
    <w:rsid w:val="66936D3E"/>
    <w:rsid w:val="6696AD7F"/>
    <w:rsid w:val="66979A61"/>
    <w:rsid w:val="669CF6C9"/>
    <w:rsid w:val="66A044ED"/>
    <w:rsid w:val="66A971F5"/>
    <w:rsid w:val="66BE7A0D"/>
    <w:rsid w:val="66C794B3"/>
    <w:rsid w:val="66CD394B"/>
    <w:rsid w:val="66D3619C"/>
    <w:rsid w:val="66DE43DB"/>
    <w:rsid w:val="66E3ADFE"/>
    <w:rsid w:val="66E55F58"/>
    <w:rsid w:val="66E6FA3D"/>
    <w:rsid w:val="66F02AEA"/>
    <w:rsid w:val="66F4CE2C"/>
    <w:rsid w:val="66FA0802"/>
    <w:rsid w:val="67088A10"/>
    <w:rsid w:val="670C9E69"/>
    <w:rsid w:val="6718DCD4"/>
    <w:rsid w:val="671BBB62"/>
    <w:rsid w:val="671C6A1D"/>
    <w:rsid w:val="671C8257"/>
    <w:rsid w:val="671FEDFC"/>
    <w:rsid w:val="6734A59A"/>
    <w:rsid w:val="6738EBAC"/>
    <w:rsid w:val="673A6295"/>
    <w:rsid w:val="675C4556"/>
    <w:rsid w:val="6768E5D9"/>
    <w:rsid w:val="676C43F6"/>
    <w:rsid w:val="677A46BD"/>
    <w:rsid w:val="677AE464"/>
    <w:rsid w:val="6789B626"/>
    <w:rsid w:val="678A721E"/>
    <w:rsid w:val="6798D299"/>
    <w:rsid w:val="679B17F2"/>
    <w:rsid w:val="679CBDEA"/>
    <w:rsid w:val="67A4D42D"/>
    <w:rsid w:val="67B2786D"/>
    <w:rsid w:val="67B5AF52"/>
    <w:rsid w:val="67BE0942"/>
    <w:rsid w:val="67C5A9AF"/>
    <w:rsid w:val="67D79A24"/>
    <w:rsid w:val="67D93A01"/>
    <w:rsid w:val="67DCAB2C"/>
    <w:rsid w:val="67E3328B"/>
    <w:rsid w:val="67E3C7AA"/>
    <w:rsid w:val="67E3C9F2"/>
    <w:rsid w:val="67EF11C5"/>
    <w:rsid w:val="67F3670B"/>
    <w:rsid w:val="67FD19FA"/>
    <w:rsid w:val="68008685"/>
    <w:rsid w:val="680170D1"/>
    <w:rsid w:val="6806A8EB"/>
    <w:rsid w:val="680B79C9"/>
    <w:rsid w:val="681247AD"/>
    <w:rsid w:val="68137BEF"/>
    <w:rsid w:val="681C41D3"/>
    <w:rsid w:val="6820B89F"/>
    <w:rsid w:val="6828C7B7"/>
    <w:rsid w:val="683BC141"/>
    <w:rsid w:val="683D34C4"/>
    <w:rsid w:val="683F2BB0"/>
    <w:rsid w:val="684314A7"/>
    <w:rsid w:val="68528D3F"/>
    <w:rsid w:val="6871F3DA"/>
    <w:rsid w:val="68739D45"/>
    <w:rsid w:val="6874ADAA"/>
    <w:rsid w:val="68765223"/>
    <w:rsid w:val="687A4A2B"/>
    <w:rsid w:val="687D4314"/>
    <w:rsid w:val="6884B8E0"/>
    <w:rsid w:val="688AEC34"/>
    <w:rsid w:val="688B1C34"/>
    <w:rsid w:val="688E1F54"/>
    <w:rsid w:val="68922D36"/>
    <w:rsid w:val="6899E04A"/>
    <w:rsid w:val="689F6CF4"/>
    <w:rsid w:val="689FF75D"/>
    <w:rsid w:val="68A1969E"/>
    <w:rsid w:val="68AB2ECC"/>
    <w:rsid w:val="68AE4825"/>
    <w:rsid w:val="68B44D11"/>
    <w:rsid w:val="68BBF1B3"/>
    <w:rsid w:val="68DEE713"/>
    <w:rsid w:val="68E1BA6B"/>
    <w:rsid w:val="68E2E519"/>
    <w:rsid w:val="68E93144"/>
    <w:rsid w:val="68EC4915"/>
    <w:rsid w:val="68EEC31B"/>
    <w:rsid w:val="68F13436"/>
    <w:rsid w:val="68F2B299"/>
    <w:rsid w:val="68F5B995"/>
    <w:rsid w:val="690257E9"/>
    <w:rsid w:val="6902F363"/>
    <w:rsid w:val="690E9A03"/>
    <w:rsid w:val="6912137D"/>
    <w:rsid w:val="691A0E1D"/>
    <w:rsid w:val="691B203B"/>
    <w:rsid w:val="691B8CB3"/>
    <w:rsid w:val="69214613"/>
    <w:rsid w:val="6927DD05"/>
    <w:rsid w:val="692B4706"/>
    <w:rsid w:val="6932C3E7"/>
    <w:rsid w:val="6936FC8D"/>
    <w:rsid w:val="693ADC86"/>
    <w:rsid w:val="6949169D"/>
    <w:rsid w:val="694B3F10"/>
    <w:rsid w:val="694D7F93"/>
    <w:rsid w:val="69526588"/>
    <w:rsid w:val="695FDA08"/>
    <w:rsid w:val="6962E870"/>
    <w:rsid w:val="6965A5EE"/>
    <w:rsid w:val="697288A0"/>
    <w:rsid w:val="697D6E84"/>
    <w:rsid w:val="698558FA"/>
    <w:rsid w:val="69898CE5"/>
    <w:rsid w:val="698AB3E8"/>
    <w:rsid w:val="6991B240"/>
    <w:rsid w:val="6995D720"/>
    <w:rsid w:val="699C56E6"/>
    <w:rsid w:val="69A0AE7C"/>
    <w:rsid w:val="69A2245A"/>
    <w:rsid w:val="69ABD715"/>
    <w:rsid w:val="69ABEBF9"/>
    <w:rsid w:val="69AF543C"/>
    <w:rsid w:val="69B26021"/>
    <w:rsid w:val="69C3763F"/>
    <w:rsid w:val="69C732E2"/>
    <w:rsid w:val="69F25744"/>
    <w:rsid w:val="69F31105"/>
    <w:rsid w:val="69FA81CB"/>
    <w:rsid w:val="69FFC0F3"/>
    <w:rsid w:val="6A040F61"/>
    <w:rsid w:val="6A051495"/>
    <w:rsid w:val="6A089E84"/>
    <w:rsid w:val="6A0A5891"/>
    <w:rsid w:val="6A0EB6C5"/>
    <w:rsid w:val="6A115D84"/>
    <w:rsid w:val="6A170E22"/>
    <w:rsid w:val="6A174971"/>
    <w:rsid w:val="6A17CBB7"/>
    <w:rsid w:val="6A1EDCA1"/>
    <w:rsid w:val="6A242543"/>
    <w:rsid w:val="6A342B4A"/>
    <w:rsid w:val="6A3D8A65"/>
    <w:rsid w:val="6A3E2E6C"/>
    <w:rsid w:val="6A4AD572"/>
    <w:rsid w:val="6A52BC1B"/>
    <w:rsid w:val="6A6B5AA9"/>
    <w:rsid w:val="6A6D2891"/>
    <w:rsid w:val="6A7F6E88"/>
    <w:rsid w:val="6A81326D"/>
    <w:rsid w:val="6A869809"/>
    <w:rsid w:val="6A8805F6"/>
    <w:rsid w:val="6A8903C4"/>
    <w:rsid w:val="6A89B551"/>
    <w:rsid w:val="6A8C9D6E"/>
    <w:rsid w:val="6A934E9F"/>
    <w:rsid w:val="6A937396"/>
    <w:rsid w:val="6A97F2F5"/>
    <w:rsid w:val="6AA30D18"/>
    <w:rsid w:val="6AA76EB4"/>
    <w:rsid w:val="6AAD0DD0"/>
    <w:rsid w:val="6AB1DC75"/>
    <w:rsid w:val="6AB9C9BB"/>
    <w:rsid w:val="6ABF08F6"/>
    <w:rsid w:val="6AD58C7D"/>
    <w:rsid w:val="6AD74747"/>
    <w:rsid w:val="6ADEE37A"/>
    <w:rsid w:val="6AEAB6EB"/>
    <w:rsid w:val="6AEB21B2"/>
    <w:rsid w:val="6AFCE6A2"/>
    <w:rsid w:val="6AFD4545"/>
    <w:rsid w:val="6B029B6C"/>
    <w:rsid w:val="6B105DE5"/>
    <w:rsid w:val="6B113D35"/>
    <w:rsid w:val="6B1C6AF8"/>
    <w:rsid w:val="6B1DB42D"/>
    <w:rsid w:val="6B202532"/>
    <w:rsid w:val="6B222AC3"/>
    <w:rsid w:val="6B2558EB"/>
    <w:rsid w:val="6B2A4BEC"/>
    <w:rsid w:val="6B2EABF1"/>
    <w:rsid w:val="6B310140"/>
    <w:rsid w:val="6B3A2E44"/>
    <w:rsid w:val="6B3D9459"/>
    <w:rsid w:val="6B437E62"/>
    <w:rsid w:val="6B47FA11"/>
    <w:rsid w:val="6B4D1A97"/>
    <w:rsid w:val="6B564FAE"/>
    <w:rsid w:val="6B611EF3"/>
    <w:rsid w:val="6B634849"/>
    <w:rsid w:val="6B64E037"/>
    <w:rsid w:val="6B662468"/>
    <w:rsid w:val="6B74938E"/>
    <w:rsid w:val="6B7A5A60"/>
    <w:rsid w:val="6B7A88A4"/>
    <w:rsid w:val="6B7DA363"/>
    <w:rsid w:val="6B862113"/>
    <w:rsid w:val="6B866B16"/>
    <w:rsid w:val="6B868D19"/>
    <w:rsid w:val="6B8727E5"/>
    <w:rsid w:val="6B94EB7D"/>
    <w:rsid w:val="6BA1DA72"/>
    <w:rsid w:val="6BB69037"/>
    <w:rsid w:val="6BC9AB5B"/>
    <w:rsid w:val="6BDCBB6C"/>
    <w:rsid w:val="6BE3A4D3"/>
    <w:rsid w:val="6BEB813A"/>
    <w:rsid w:val="6BF0FEB8"/>
    <w:rsid w:val="6BF45EC9"/>
    <w:rsid w:val="6BFB827E"/>
    <w:rsid w:val="6BFF95C4"/>
    <w:rsid w:val="6C09398B"/>
    <w:rsid w:val="6C1159D6"/>
    <w:rsid w:val="6C119888"/>
    <w:rsid w:val="6C1E122A"/>
    <w:rsid w:val="6C28701B"/>
    <w:rsid w:val="6C347ACA"/>
    <w:rsid w:val="6C424C90"/>
    <w:rsid w:val="6C42526C"/>
    <w:rsid w:val="6C427C43"/>
    <w:rsid w:val="6C47893E"/>
    <w:rsid w:val="6C4B0149"/>
    <w:rsid w:val="6C4D8396"/>
    <w:rsid w:val="6C4DEFAC"/>
    <w:rsid w:val="6C588F7B"/>
    <w:rsid w:val="6C64AAF2"/>
    <w:rsid w:val="6C669B20"/>
    <w:rsid w:val="6C746723"/>
    <w:rsid w:val="6C846BC8"/>
    <w:rsid w:val="6C9DC276"/>
    <w:rsid w:val="6CA2B60D"/>
    <w:rsid w:val="6CA4341F"/>
    <w:rsid w:val="6CA69FD1"/>
    <w:rsid w:val="6CABC87C"/>
    <w:rsid w:val="6CAEB670"/>
    <w:rsid w:val="6CB19491"/>
    <w:rsid w:val="6CB27293"/>
    <w:rsid w:val="6CB800D1"/>
    <w:rsid w:val="6CBAC0ED"/>
    <w:rsid w:val="6CC4AAD7"/>
    <w:rsid w:val="6CC5B002"/>
    <w:rsid w:val="6CCD0C27"/>
    <w:rsid w:val="6CCE25AB"/>
    <w:rsid w:val="6CD31D4E"/>
    <w:rsid w:val="6CDCEDE7"/>
    <w:rsid w:val="6CE419C9"/>
    <w:rsid w:val="6CE4E2C8"/>
    <w:rsid w:val="6CE50704"/>
    <w:rsid w:val="6CE5E691"/>
    <w:rsid w:val="6CF75FF2"/>
    <w:rsid w:val="6CF86E8D"/>
    <w:rsid w:val="6CFFE9A3"/>
    <w:rsid w:val="6D006F98"/>
    <w:rsid w:val="6D00D4EA"/>
    <w:rsid w:val="6D04DBF8"/>
    <w:rsid w:val="6D056A94"/>
    <w:rsid w:val="6D07D37A"/>
    <w:rsid w:val="6D1258E2"/>
    <w:rsid w:val="6D174854"/>
    <w:rsid w:val="6D1B2E60"/>
    <w:rsid w:val="6D1EBFF6"/>
    <w:rsid w:val="6D28AC43"/>
    <w:rsid w:val="6D2CADEA"/>
    <w:rsid w:val="6D33FC49"/>
    <w:rsid w:val="6D355203"/>
    <w:rsid w:val="6D3BD9BD"/>
    <w:rsid w:val="6D3EF133"/>
    <w:rsid w:val="6D6777E2"/>
    <w:rsid w:val="6D69E236"/>
    <w:rsid w:val="6D715739"/>
    <w:rsid w:val="6D72059A"/>
    <w:rsid w:val="6D750C63"/>
    <w:rsid w:val="6D7FDA41"/>
    <w:rsid w:val="6D80DC23"/>
    <w:rsid w:val="6D850A92"/>
    <w:rsid w:val="6D8DA028"/>
    <w:rsid w:val="6D8FC917"/>
    <w:rsid w:val="6D9A79C2"/>
    <w:rsid w:val="6D9C8BCF"/>
    <w:rsid w:val="6DB51A83"/>
    <w:rsid w:val="6DD7FCA1"/>
    <w:rsid w:val="6DE03D7A"/>
    <w:rsid w:val="6DE4AE92"/>
    <w:rsid w:val="6DE7F277"/>
    <w:rsid w:val="6DEFEFBC"/>
    <w:rsid w:val="6DF5E1C1"/>
    <w:rsid w:val="6E00D10A"/>
    <w:rsid w:val="6E07AB53"/>
    <w:rsid w:val="6E0B1372"/>
    <w:rsid w:val="6E135855"/>
    <w:rsid w:val="6E1AB54A"/>
    <w:rsid w:val="6E1E0352"/>
    <w:rsid w:val="6E39EDDE"/>
    <w:rsid w:val="6E3CCC3F"/>
    <w:rsid w:val="6E3D6F03"/>
    <w:rsid w:val="6E4C5D77"/>
    <w:rsid w:val="6E50A8C8"/>
    <w:rsid w:val="6E533ABA"/>
    <w:rsid w:val="6E579F9D"/>
    <w:rsid w:val="6E664DCB"/>
    <w:rsid w:val="6E696D3D"/>
    <w:rsid w:val="6E6E2539"/>
    <w:rsid w:val="6E73FF67"/>
    <w:rsid w:val="6E849092"/>
    <w:rsid w:val="6E86A093"/>
    <w:rsid w:val="6E8B47F5"/>
    <w:rsid w:val="6E8F85E5"/>
    <w:rsid w:val="6E98C25D"/>
    <w:rsid w:val="6E999721"/>
    <w:rsid w:val="6EA17645"/>
    <w:rsid w:val="6EA1ADA9"/>
    <w:rsid w:val="6EA2C5C5"/>
    <w:rsid w:val="6EAE3546"/>
    <w:rsid w:val="6EAF6B4F"/>
    <w:rsid w:val="6EB0C739"/>
    <w:rsid w:val="6EBAA81F"/>
    <w:rsid w:val="6EC432F1"/>
    <w:rsid w:val="6EC59E10"/>
    <w:rsid w:val="6EC89F51"/>
    <w:rsid w:val="6EC8C1F3"/>
    <w:rsid w:val="6ED1270A"/>
    <w:rsid w:val="6ED15915"/>
    <w:rsid w:val="6ED4FE83"/>
    <w:rsid w:val="6ED9BDD0"/>
    <w:rsid w:val="6EE297EB"/>
    <w:rsid w:val="6EE61869"/>
    <w:rsid w:val="6EE7EDA0"/>
    <w:rsid w:val="6EE85079"/>
    <w:rsid w:val="6EEDE0EC"/>
    <w:rsid w:val="6EF2AF99"/>
    <w:rsid w:val="6F05B028"/>
    <w:rsid w:val="6F0BEA6B"/>
    <w:rsid w:val="6F118E1A"/>
    <w:rsid w:val="6F17E3D5"/>
    <w:rsid w:val="6F19FEDD"/>
    <w:rsid w:val="6F1DA607"/>
    <w:rsid w:val="6F21ABAC"/>
    <w:rsid w:val="6F225993"/>
    <w:rsid w:val="6F2FA0FE"/>
    <w:rsid w:val="6F3064E3"/>
    <w:rsid w:val="6F31B72A"/>
    <w:rsid w:val="6F3C4F41"/>
    <w:rsid w:val="6F3FFCA1"/>
    <w:rsid w:val="6F5590B8"/>
    <w:rsid w:val="6F5C2CDC"/>
    <w:rsid w:val="6F638354"/>
    <w:rsid w:val="6F648AFF"/>
    <w:rsid w:val="6F737809"/>
    <w:rsid w:val="6F7A9235"/>
    <w:rsid w:val="6F81E274"/>
    <w:rsid w:val="6F85718F"/>
    <w:rsid w:val="6F8A0DB7"/>
    <w:rsid w:val="6F8CC69F"/>
    <w:rsid w:val="6F97D31C"/>
    <w:rsid w:val="6F9A552E"/>
    <w:rsid w:val="6FA62853"/>
    <w:rsid w:val="6FA84DC1"/>
    <w:rsid w:val="6FB11DED"/>
    <w:rsid w:val="6FB2CF0F"/>
    <w:rsid w:val="6FB5B58E"/>
    <w:rsid w:val="6FBB7BCD"/>
    <w:rsid w:val="6FC3EA1C"/>
    <w:rsid w:val="6FD02E94"/>
    <w:rsid w:val="6FD4E553"/>
    <w:rsid w:val="6FD6BF9A"/>
    <w:rsid w:val="6FDBE62D"/>
    <w:rsid w:val="6FE0D5D1"/>
    <w:rsid w:val="6FE18368"/>
    <w:rsid w:val="6FE5B09B"/>
    <w:rsid w:val="6FEAED2C"/>
    <w:rsid w:val="6FF2785E"/>
    <w:rsid w:val="6FF818EF"/>
    <w:rsid w:val="7007F60B"/>
    <w:rsid w:val="70089660"/>
    <w:rsid w:val="700CDD91"/>
    <w:rsid w:val="700CF0A9"/>
    <w:rsid w:val="70141FC4"/>
    <w:rsid w:val="701DC9DF"/>
    <w:rsid w:val="70202847"/>
    <w:rsid w:val="7022BE91"/>
    <w:rsid w:val="70262E97"/>
    <w:rsid w:val="7026DFE2"/>
    <w:rsid w:val="702A9157"/>
    <w:rsid w:val="70390254"/>
    <w:rsid w:val="703E1F2F"/>
    <w:rsid w:val="703F01C1"/>
    <w:rsid w:val="704995FC"/>
    <w:rsid w:val="7051E7F3"/>
    <w:rsid w:val="7056BF49"/>
    <w:rsid w:val="70580BA2"/>
    <w:rsid w:val="705DF833"/>
    <w:rsid w:val="70655FB5"/>
    <w:rsid w:val="706EE813"/>
    <w:rsid w:val="70702376"/>
    <w:rsid w:val="7071599D"/>
    <w:rsid w:val="708B0490"/>
    <w:rsid w:val="7092B76C"/>
    <w:rsid w:val="709A48EE"/>
    <w:rsid w:val="70ACE1D2"/>
    <w:rsid w:val="70BA7269"/>
    <w:rsid w:val="70BF69A5"/>
    <w:rsid w:val="70C0B5F6"/>
    <w:rsid w:val="70C53C34"/>
    <w:rsid w:val="70C8F8F2"/>
    <w:rsid w:val="70CBCC51"/>
    <w:rsid w:val="70CCF91A"/>
    <w:rsid w:val="70D34D37"/>
    <w:rsid w:val="70D6B5AF"/>
    <w:rsid w:val="70DEB113"/>
    <w:rsid w:val="70E23D34"/>
    <w:rsid w:val="70E85C93"/>
    <w:rsid w:val="70EB4E84"/>
    <w:rsid w:val="70ECB2CB"/>
    <w:rsid w:val="70ECEB59"/>
    <w:rsid w:val="70ED6551"/>
    <w:rsid w:val="70EDB545"/>
    <w:rsid w:val="70EF1E58"/>
    <w:rsid w:val="70F8EF05"/>
    <w:rsid w:val="710A7CFE"/>
    <w:rsid w:val="710F79A6"/>
    <w:rsid w:val="711094A4"/>
    <w:rsid w:val="71177CC6"/>
    <w:rsid w:val="711806F0"/>
    <w:rsid w:val="71210A90"/>
    <w:rsid w:val="71326ABC"/>
    <w:rsid w:val="71483B89"/>
    <w:rsid w:val="714F3330"/>
    <w:rsid w:val="714F8E6B"/>
    <w:rsid w:val="7159C624"/>
    <w:rsid w:val="716EAC49"/>
    <w:rsid w:val="71734238"/>
    <w:rsid w:val="71795FB0"/>
    <w:rsid w:val="7180A0B3"/>
    <w:rsid w:val="7181A2B7"/>
    <w:rsid w:val="7183FC25"/>
    <w:rsid w:val="718B8910"/>
    <w:rsid w:val="7190C034"/>
    <w:rsid w:val="719A47B4"/>
    <w:rsid w:val="71A13E5F"/>
    <w:rsid w:val="71AB5D8B"/>
    <w:rsid w:val="71CAB4B1"/>
    <w:rsid w:val="71D80BE2"/>
    <w:rsid w:val="71E7DBF3"/>
    <w:rsid w:val="71EC2BFF"/>
    <w:rsid w:val="71F088DC"/>
    <w:rsid w:val="71F273C2"/>
    <w:rsid w:val="71F332E5"/>
    <w:rsid w:val="72039B5D"/>
    <w:rsid w:val="72054243"/>
    <w:rsid w:val="72060ACA"/>
    <w:rsid w:val="72126CF7"/>
    <w:rsid w:val="7214027D"/>
    <w:rsid w:val="721E398B"/>
    <w:rsid w:val="7222367D"/>
    <w:rsid w:val="722CDE4D"/>
    <w:rsid w:val="723789D6"/>
    <w:rsid w:val="723CACEA"/>
    <w:rsid w:val="724BC559"/>
    <w:rsid w:val="724DCFB0"/>
    <w:rsid w:val="7251E828"/>
    <w:rsid w:val="72533C99"/>
    <w:rsid w:val="7262CCF7"/>
    <w:rsid w:val="7267AABE"/>
    <w:rsid w:val="72734B9E"/>
    <w:rsid w:val="728A0A80"/>
    <w:rsid w:val="728A8648"/>
    <w:rsid w:val="728F9D6C"/>
    <w:rsid w:val="72904B76"/>
    <w:rsid w:val="72918257"/>
    <w:rsid w:val="72A1621E"/>
    <w:rsid w:val="72AA27DC"/>
    <w:rsid w:val="72AD2D56"/>
    <w:rsid w:val="72B735F1"/>
    <w:rsid w:val="72BB4EA3"/>
    <w:rsid w:val="72BFD562"/>
    <w:rsid w:val="72C50E2A"/>
    <w:rsid w:val="72C76B46"/>
    <w:rsid w:val="72C8D1E3"/>
    <w:rsid w:val="72D8DD30"/>
    <w:rsid w:val="72DDA0CA"/>
    <w:rsid w:val="72EF06D5"/>
    <w:rsid w:val="7300D18A"/>
    <w:rsid w:val="7300E304"/>
    <w:rsid w:val="7307EB3B"/>
    <w:rsid w:val="7312A6A1"/>
    <w:rsid w:val="7314E0E9"/>
    <w:rsid w:val="7319802A"/>
    <w:rsid w:val="7320788B"/>
    <w:rsid w:val="7327767C"/>
    <w:rsid w:val="732EC1FD"/>
    <w:rsid w:val="733E17C6"/>
    <w:rsid w:val="73448900"/>
    <w:rsid w:val="734DD17D"/>
    <w:rsid w:val="7353569D"/>
    <w:rsid w:val="73535794"/>
    <w:rsid w:val="735E0155"/>
    <w:rsid w:val="7364C439"/>
    <w:rsid w:val="736CD217"/>
    <w:rsid w:val="7370FD5F"/>
    <w:rsid w:val="7381CD03"/>
    <w:rsid w:val="738EE2CC"/>
    <w:rsid w:val="739187BD"/>
    <w:rsid w:val="73A10CE2"/>
    <w:rsid w:val="73AB4014"/>
    <w:rsid w:val="73AD54EA"/>
    <w:rsid w:val="73B649CF"/>
    <w:rsid w:val="73C0B1A4"/>
    <w:rsid w:val="73D79494"/>
    <w:rsid w:val="73DF044A"/>
    <w:rsid w:val="73DF8136"/>
    <w:rsid w:val="73E34867"/>
    <w:rsid w:val="73F230D8"/>
    <w:rsid w:val="73F62781"/>
    <w:rsid w:val="74025755"/>
    <w:rsid w:val="7402AEC1"/>
    <w:rsid w:val="7406C4CD"/>
    <w:rsid w:val="7408C980"/>
    <w:rsid w:val="740C930A"/>
    <w:rsid w:val="7428B67A"/>
    <w:rsid w:val="744A835F"/>
    <w:rsid w:val="744BEB23"/>
    <w:rsid w:val="744D8FD7"/>
    <w:rsid w:val="7455D33A"/>
    <w:rsid w:val="745DEDB8"/>
    <w:rsid w:val="745FE72F"/>
    <w:rsid w:val="74618095"/>
    <w:rsid w:val="74656A8A"/>
    <w:rsid w:val="747AC33B"/>
    <w:rsid w:val="748DAB13"/>
    <w:rsid w:val="7491801B"/>
    <w:rsid w:val="74A4A25F"/>
    <w:rsid w:val="74A5D753"/>
    <w:rsid w:val="74B5779C"/>
    <w:rsid w:val="74BA17ED"/>
    <w:rsid w:val="74D0D180"/>
    <w:rsid w:val="74D5289F"/>
    <w:rsid w:val="74DA8B9D"/>
    <w:rsid w:val="74DBAF6A"/>
    <w:rsid w:val="74E05AC5"/>
    <w:rsid w:val="74E2C577"/>
    <w:rsid w:val="74F67CAC"/>
    <w:rsid w:val="74F90E6E"/>
    <w:rsid w:val="7501FD64"/>
    <w:rsid w:val="7508A278"/>
    <w:rsid w:val="750970BB"/>
    <w:rsid w:val="750B744C"/>
    <w:rsid w:val="751C8452"/>
    <w:rsid w:val="751CB057"/>
    <w:rsid w:val="751CB781"/>
    <w:rsid w:val="7526B2A8"/>
    <w:rsid w:val="752CBAA4"/>
    <w:rsid w:val="752D812B"/>
    <w:rsid w:val="753A6E90"/>
    <w:rsid w:val="753AC3ED"/>
    <w:rsid w:val="753E4C79"/>
    <w:rsid w:val="75402ADA"/>
    <w:rsid w:val="754F03EB"/>
    <w:rsid w:val="7552AB8D"/>
    <w:rsid w:val="755459D7"/>
    <w:rsid w:val="755B1784"/>
    <w:rsid w:val="7560D39A"/>
    <w:rsid w:val="7578632A"/>
    <w:rsid w:val="757FCBCC"/>
    <w:rsid w:val="75804982"/>
    <w:rsid w:val="75863B5D"/>
    <w:rsid w:val="758AF557"/>
    <w:rsid w:val="75924505"/>
    <w:rsid w:val="7594FF52"/>
    <w:rsid w:val="75956C89"/>
    <w:rsid w:val="7599B04A"/>
    <w:rsid w:val="759B59E4"/>
    <w:rsid w:val="759B5F27"/>
    <w:rsid w:val="75A6B7F8"/>
    <w:rsid w:val="75B161C2"/>
    <w:rsid w:val="75B1CDAD"/>
    <w:rsid w:val="75B70C2B"/>
    <w:rsid w:val="75BDA615"/>
    <w:rsid w:val="75C098E3"/>
    <w:rsid w:val="75C172E7"/>
    <w:rsid w:val="75CF4643"/>
    <w:rsid w:val="75CF7692"/>
    <w:rsid w:val="75D3B4B9"/>
    <w:rsid w:val="75D99A9B"/>
    <w:rsid w:val="75EB9D2A"/>
    <w:rsid w:val="75EDF433"/>
    <w:rsid w:val="75F4A0C1"/>
    <w:rsid w:val="75F7ADFD"/>
    <w:rsid w:val="75F89FFA"/>
    <w:rsid w:val="75F9925D"/>
    <w:rsid w:val="7603EC0C"/>
    <w:rsid w:val="760B1D80"/>
    <w:rsid w:val="760D1CAB"/>
    <w:rsid w:val="7618B05A"/>
    <w:rsid w:val="761B1D00"/>
    <w:rsid w:val="7620006C"/>
    <w:rsid w:val="762577F7"/>
    <w:rsid w:val="7626690B"/>
    <w:rsid w:val="762968C1"/>
    <w:rsid w:val="76301D20"/>
    <w:rsid w:val="7636611B"/>
    <w:rsid w:val="763BBA98"/>
    <w:rsid w:val="763C16E8"/>
    <w:rsid w:val="764C8CED"/>
    <w:rsid w:val="764C8F18"/>
    <w:rsid w:val="765F6597"/>
    <w:rsid w:val="7662DD53"/>
    <w:rsid w:val="767BFA1B"/>
    <w:rsid w:val="767D99DA"/>
    <w:rsid w:val="7690A059"/>
    <w:rsid w:val="7693D457"/>
    <w:rsid w:val="7698A72F"/>
    <w:rsid w:val="769DDE4B"/>
    <w:rsid w:val="76A328B5"/>
    <w:rsid w:val="76AA163B"/>
    <w:rsid w:val="76B64B7B"/>
    <w:rsid w:val="76BB06AB"/>
    <w:rsid w:val="76BE2378"/>
    <w:rsid w:val="76C1AC09"/>
    <w:rsid w:val="76C5229B"/>
    <w:rsid w:val="76C5ECF4"/>
    <w:rsid w:val="76CE1DFF"/>
    <w:rsid w:val="76D1F92D"/>
    <w:rsid w:val="76D3C7A7"/>
    <w:rsid w:val="76D546D4"/>
    <w:rsid w:val="76D800C1"/>
    <w:rsid w:val="76DD07E2"/>
    <w:rsid w:val="76DF7CE2"/>
    <w:rsid w:val="76E1646B"/>
    <w:rsid w:val="76EDDC1C"/>
    <w:rsid w:val="76F14886"/>
    <w:rsid w:val="76F30DD9"/>
    <w:rsid w:val="76F343B9"/>
    <w:rsid w:val="76F35151"/>
    <w:rsid w:val="76F622BF"/>
    <w:rsid w:val="76F8D65E"/>
    <w:rsid w:val="771B2DBF"/>
    <w:rsid w:val="772CBDC2"/>
    <w:rsid w:val="772D9276"/>
    <w:rsid w:val="772DF230"/>
    <w:rsid w:val="773A7A3B"/>
    <w:rsid w:val="773B2936"/>
    <w:rsid w:val="7746C861"/>
    <w:rsid w:val="7749BE6D"/>
    <w:rsid w:val="774B1C8F"/>
    <w:rsid w:val="774E07A4"/>
    <w:rsid w:val="774EC844"/>
    <w:rsid w:val="7750FF86"/>
    <w:rsid w:val="7754784C"/>
    <w:rsid w:val="775949EA"/>
    <w:rsid w:val="775EE234"/>
    <w:rsid w:val="77615F35"/>
    <w:rsid w:val="776CF628"/>
    <w:rsid w:val="777B08B9"/>
    <w:rsid w:val="77809FDA"/>
    <w:rsid w:val="7782EDC6"/>
    <w:rsid w:val="7796A23A"/>
    <w:rsid w:val="779C3952"/>
    <w:rsid w:val="779C8A56"/>
    <w:rsid w:val="77A899EF"/>
    <w:rsid w:val="77AE2C5B"/>
    <w:rsid w:val="77B81F50"/>
    <w:rsid w:val="77C68041"/>
    <w:rsid w:val="77D03B2A"/>
    <w:rsid w:val="77D333F9"/>
    <w:rsid w:val="77E048D8"/>
    <w:rsid w:val="77E64C80"/>
    <w:rsid w:val="77EB9CB8"/>
    <w:rsid w:val="77F0DAA6"/>
    <w:rsid w:val="77FB35CC"/>
    <w:rsid w:val="780163A0"/>
    <w:rsid w:val="781495E2"/>
    <w:rsid w:val="781981C9"/>
    <w:rsid w:val="78262E52"/>
    <w:rsid w:val="783A1B97"/>
    <w:rsid w:val="784042C5"/>
    <w:rsid w:val="7842ACC2"/>
    <w:rsid w:val="7850816F"/>
    <w:rsid w:val="78516C9E"/>
    <w:rsid w:val="78531688"/>
    <w:rsid w:val="78558BD8"/>
    <w:rsid w:val="785E975D"/>
    <w:rsid w:val="78637E7C"/>
    <w:rsid w:val="78654B17"/>
    <w:rsid w:val="78688557"/>
    <w:rsid w:val="7874D64F"/>
    <w:rsid w:val="788019F5"/>
    <w:rsid w:val="7890AC75"/>
    <w:rsid w:val="789533CC"/>
    <w:rsid w:val="78961B13"/>
    <w:rsid w:val="789E3BA4"/>
    <w:rsid w:val="789FDF86"/>
    <w:rsid w:val="78A299B4"/>
    <w:rsid w:val="78B9ADCA"/>
    <w:rsid w:val="78C1C327"/>
    <w:rsid w:val="78C6CE63"/>
    <w:rsid w:val="78C6D9AC"/>
    <w:rsid w:val="78CCF258"/>
    <w:rsid w:val="78CFD167"/>
    <w:rsid w:val="78D46ADF"/>
    <w:rsid w:val="78D9CE46"/>
    <w:rsid w:val="78DAE7A4"/>
    <w:rsid w:val="78DF4B66"/>
    <w:rsid w:val="78E06DD9"/>
    <w:rsid w:val="78F6F131"/>
    <w:rsid w:val="78F93BB4"/>
    <w:rsid w:val="79002C4B"/>
    <w:rsid w:val="79023E12"/>
    <w:rsid w:val="790E5BBA"/>
    <w:rsid w:val="79171CA5"/>
    <w:rsid w:val="791C421B"/>
    <w:rsid w:val="79207FC2"/>
    <w:rsid w:val="792736F4"/>
    <w:rsid w:val="79324DB5"/>
    <w:rsid w:val="79338762"/>
    <w:rsid w:val="7933C7BA"/>
    <w:rsid w:val="793907CC"/>
    <w:rsid w:val="793B78C5"/>
    <w:rsid w:val="793EEBD3"/>
    <w:rsid w:val="793F002C"/>
    <w:rsid w:val="794093E5"/>
    <w:rsid w:val="794627DB"/>
    <w:rsid w:val="79479B7C"/>
    <w:rsid w:val="79486F50"/>
    <w:rsid w:val="795AB7B1"/>
    <w:rsid w:val="79611FB2"/>
    <w:rsid w:val="7982A04F"/>
    <w:rsid w:val="798A55B0"/>
    <w:rsid w:val="7999469D"/>
    <w:rsid w:val="79A4EBE8"/>
    <w:rsid w:val="79A54DBA"/>
    <w:rsid w:val="79A62965"/>
    <w:rsid w:val="79A888E3"/>
    <w:rsid w:val="79AC0A98"/>
    <w:rsid w:val="79B222AA"/>
    <w:rsid w:val="79C323E9"/>
    <w:rsid w:val="79C4D37E"/>
    <w:rsid w:val="79C6F6A7"/>
    <w:rsid w:val="79CADFDC"/>
    <w:rsid w:val="79D4B0D2"/>
    <w:rsid w:val="79E3CA94"/>
    <w:rsid w:val="79F13F8C"/>
    <w:rsid w:val="79F67E49"/>
    <w:rsid w:val="79F8CB8C"/>
    <w:rsid w:val="7A0B4FE4"/>
    <w:rsid w:val="7A12CB76"/>
    <w:rsid w:val="7A1F33DC"/>
    <w:rsid w:val="7A217CE1"/>
    <w:rsid w:val="7A2260EF"/>
    <w:rsid w:val="7A280F90"/>
    <w:rsid w:val="7A2A7635"/>
    <w:rsid w:val="7A2FA586"/>
    <w:rsid w:val="7A375E8B"/>
    <w:rsid w:val="7A3DFE33"/>
    <w:rsid w:val="7A4AB874"/>
    <w:rsid w:val="7A524035"/>
    <w:rsid w:val="7A66B061"/>
    <w:rsid w:val="7A6F5127"/>
    <w:rsid w:val="7A7142AC"/>
    <w:rsid w:val="7A72598C"/>
    <w:rsid w:val="7A731B57"/>
    <w:rsid w:val="7A735B03"/>
    <w:rsid w:val="7A78CDF8"/>
    <w:rsid w:val="7A82F683"/>
    <w:rsid w:val="7A860CE4"/>
    <w:rsid w:val="7A8EB97B"/>
    <w:rsid w:val="7A905F4B"/>
    <w:rsid w:val="7A95290F"/>
    <w:rsid w:val="7A975CF4"/>
    <w:rsid w:val="7A9C4522"/>
    <w:rsid w:val="7AAE7373"/>
    <w:rsid w:val="7AB482E9"/>
    <w:rsid w:val="7AB6176F"/>
    <w:rsid w:val="7AC6AF66"/>
    <w:rsid w:val="7ACE697B"/>
    <w:rsid w:val="7AD72AE4"/>
    <w:rsid w:val="7AE11CA6"/>
    <w:rsid w:val="7AE5D36E"/>
    <w:rsid w:val="7AEE3D91"/>
    <w:rsid w:val="7AEF34E2"/>
    <w:rsid w:val="7AFB8FA9"/>
    <w:rsid w:val="7B01534C"/>
    <w:rsid w:val="7B06186C"/>
    <w:rsid w:val="7B0690C8"/>
    <w:rsid w:val="7B07D56F"/>
    <w:rsid w:val="7B0B14AC"/>
    <w:rsid w:val="7B13D643"/>
    <w:rsid w:val="7B164ED3"/>
    <w:rsid w:val="7B290A1A"/>
    <w:rsid w:val="7B31AE0A"/>
    <w:rsid w:val="7B31CA9C"/>
    <w:rsid w:val="7B573661"/>
    <w:rsid w:val="7B61B2CC"/>
    <w:rsid w:val="7B6587E4"/>
    <w:rsid w:val="7B684441"/>
    <w:rsid w:val="7B6FD543"/>
    <w:rsid w:val="7B715DEE"/>
    <w:rsid w:val="7B8B02DE"/>
    <w:rsid w:val="7B90FA36"/>
    <w:rsid w:val="7B95D7FD"/>
    <w:rsid w:val="7B95EE3F"/>
    <w:rsid w:val="7B97D873"/>
    <w:rsid w:val="7B9EC6B9"/>
    <w:rsid w:val="7B9FE056"/>
    <w:rsid w:val="7BA64021"/>
    <w:rsid w:val="7BA68097"/>
    <w:rsid w:val="7BAC1ACC"/>
    <w:rsid w:val="7BACA57C"/>
    <w:rsid w:val="7BB9BFE0"/>
    <w:rsid w:val="7BC886BA"/>
    <w:rsid w:val="7BCF2549"/>
    <w:rsid w:val="7BD2C979"/>
    <w:rsid w:val="7BDF1B64"/>
    <w:rsid w:val="7BE080D0"/>
    <w:rsid w:val="7BE43747"/>
    <w:rsid w:val="7BEAC221"/>
    <w:rsid w:val="7BF5610C"/>
    <w:rsid w:val="7BF79C6A"/>
    <w:rsid w:val="7BF84D50"/>
    <w:rsid w:val="7BFAD2E8"/>
    <w:rsid w:val="7C084A15"/>
    <w:rsid w:val="7C126E9B"/>
    <w:rsid w:val="7C1D92B0"/>
    <w:rsid w:val="7C29C858"/>
    <w:rsid w:val="7C4B6913"/>
    <w:rsid w:val="7C551100"/>
    <w:rsid w:val="7C5A0FBF"/>
    <w:rsid w:val="7C5CF1EB"/>
    <w:rsid w:val="7C72D8E0"/>
    <w:rsid w:val="7C77FE51"/>
    <w:rsid w:val="7C8E34F8"/>
    <w:rsid w:val="7C9530FF"/>
    <w:rsid w:val="7C98ECCE"/>
    <w:rsid w:val="7C9979DD"/>
    <w:rsid w:val="7C99829B"/>
    <w:rsid w:val="7C9996DC"/>
    <w:rsid w:val="7C9A9C2C"/>
    <w:rsid w:val="7CA799C0"/>
    <w:rsid w:val="7CABF38B"/>
    <w:rsid w:val="7CAC1123"/>
    <w:rsid w:val="7CBB6C98"/>
    <w:rsid w:val="7CBCFE91"/>
    <w:rsid w:val="7CC47146"/>
    <w:rsid w:val="7CC80DC2"/>
    <w:rsid w:val="7CC93C27"/>
    <w:rsid w:val="7CD05010"/>
    <w:rsid w:val="7CD6F501"/>
    <w:rsid w:val="7CE078FC"/>
    <w:rsid w:val="7CE10A84"/>
    <w:rsid w:val="7CE5ADB1"/>
    <w:rsid w:val="7CE638E5"/>
    <w:rsid w:val="7CEC7871"/>
    <w:rsid w:val="7CEECCE9"/>
    <w:rsid w:val="7CF5B544"/>
    <w:rsid w:val="7CF7A7C8"/>
    <w:rsid w:val="7CFA8C00"/>
    <w:rsid w:val="7CFFADB1"/>
    <w:rsid w:val="7D0779EA"/>
    <w:rsid w:val="7D097D26"/>
    <w:rsid w:val="7D0F0801"/>
    <w:rsid w:val="7D0FEC9B"/>
    <w:rsid w:val="7D140F4B"/>
    <w:rsid w:val="7D1863F6"/>
    <w:rsid w:val="7D22F0E3"/>
    <w:rsid w:val="7D351C29"/>
    <w:rsid w:val="7D3B8105"/>
    <w:rsid w:val="7D3D4F9D"/>
    <w:rsid w:val="7D3E07CD"/>
    <w:rsid w:val="7D4176DE"/>
    <w:rsid w:val="7D4AA3FF"/>
    <w:rsid w:val="7D4FC2C5"/>
    <w:rsid w:val="7D531C59"/>
    <w:rsid w:val="7D589495"/>
    <w:rsid w:val="7D5B99E2"/>
    <w:rsid w:val="7D5D314E"/>
    <w:rsid w:val="7D5E66D0"/>
    <w:rsid w:val="7D62193E"/>
    <w:rsid w:val="7D65C7DC"/>
    <w:rsid w:val="7D6767FE"/>
    <w:rsid w:val="7D73C283"/>
    <w:rsid w:val="7D7E59C8"/>
    <w:rsid w:val="7D83B4C3"/>
    <w:rsid w:val="7D8C7199"/>
    <w:rsid w:val="7D978519"/>
    <w:rsid w:val="7D9795C9"/>
    <w:rsid w:val="7D9E42FC"/>
    <w:rsid w:val="7D9ED38F"/>
    <w:rsid w:val="7DACC3A1"/>
    <w:rsid w:val="7DC00F46"/>
    <w:rsid w:val="7DD75302"/>
    <w:rsid w:val="7DD9829E"/>
    <w:rsid w:val="7DD9EF29"/>
    <w:rsid w:val="7DDC1B23"/>
    <w:rsid w:val="7DDD8B75"/>
    <w:rsid w:val="7DE282E5"/>
    <w:rsid w:val="7DF76605"/>
    <w:rsid w:val="7DFA4878"/>
    <w:rsid w:val="7E02BFE2"/>
    <w:rsid w:val="7E062EE0"/>
    <w:rsid w:val="7E0ACCD9"/>
    <w:rsid w:val="7E1242D0"/>
    <w:rsid w:val="7E124848"/>
    <w:rsid w:val="7E156100"/>
    <w:rsid w:val="7E217A3A"/>
    <w:rsid w:val="7E2C342C"/>
    <w:rsid w:val="7E2D18B8"/>
    <w:rsid w:val="7E3320E0"/>
    <w:rsid w:val="7E340715"/>
    <w:rsid w:val="7E4A84A8"/>
    <w:rsid w:val="7E518680"/>
    <w:rsid w:val="7E5E5FF2"/>
    <w:rsid w:val="7E6411CC"/>
    <w:rsid w:val="7E6D6BAC"/>
    <w:rsid w:val="7E7891C4"/>
    <w:rsid w:val="7E79C29C"/>
    <w:rsid w:val="7E7D68B2"/>
    <w:rsid w:val="7E815442"/>
    <w:rsid w:val="7E8A7859"/>
    <w:rsid w:val="7E916622"/>
    <w:rsid w:val="7E9C374E"/>
    <w:rsid w:val="7EB0DC5C"/>
    <w:rsid w:val="7EB7B2AC"/>
    <w:rsid w:val="7EBAFDB2"/>
    <w:rsid w:val="7EC3BCC7"/>
    <w:rsid w:val="7EDD9303"/>
    <w:rsid w:val="7EFEC5BD"/>
    <w:rsid w:val="7F0C630D"/>
    <w:rsid w:val="7F0C6926"/>
    <w:rsid w:val="7F122BBC"/>
    <w:rsid w:val="7F1627F9"/>
    <w:rsid w:val="7F18E008"/>
    <w:rsid w:val="7F19D301"/>
    <w:rsid w:val="7F1BB67E"/>
    <w:rsid w:val="7F23EAF0"/>
    <w:rsid w:val="7F2545C4"/>
    <w:rsid w:val="7F330EA8"/>
    <w:rsid w:val="7F33380F"/>
    <w:rsid w:val="7F3B9B28"/>
    <w:rsid w:val="7F3CE423"/>
    <w:rsid w:val="7F45BD4F"/>
    <w:rsid w:val="7F4A417F"/>
    <w:rsid w:val="7F553E66"/>
    <w:rsid w:val="7F5837AC"/>
    <w:rsid w:val="7F66ADE2"/>
    <w:rsid w:val="7F6B0C65"/>
    <w:rsid w:val="7F6B7329"/>
    <w:rsid w:val="7F73E292"/>
    <w:rsid w:val="7F885177"/>
    <w:rsid w:val="7F88FCCB"/>
    <w:rsid w:val="7F94E86D"/>
    <w:rsid w:val="7F95B41C"/>
    <w:rsid w:val="7FA520D0"/>
    <w:rsid w:val="7FAD9734"/>
    <w:rsid w:val="7FB30848"/>
    <w:rsid w:val="7FBA79CB"/>
    <w:rsid w:val="7FC59A81"/>
    <w:rsid w:val="7FD2D1A6"/>
    <w:rsid w:val="7FE33212"/>
    <w:rsid w:val="7FE4AC64"/>
    <w:rsid w:val="7FE76E30"/>
    <w:rsid w:val="7FEB6343"/>
    <w:rsid w:val="7FEE858F"/>
    <w:rsid w:val="7FF4A8C2"/>
    <w:rsid w:val="7FFD9CA0"/>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B8FF4"/>
  <w15:chartTrackingRefBased/>
  <w15:docId w15:val="{DA9F1969-592F-4B74-9798-16AA60488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29" w:qFormat="1"/>
    <w:lsdException w:name="heading 1" w:uiPriority="3" w:qFormat="1"/>
    <w:lsdException w:name="heading 2" w:semiHidden="1" w:uiPriority="3" w:unhideWhenUsed="1" w:qFormat="1"/>
    <w:lsdException w:name="heading 3" w:semiHidden="1" w:uiPriority="4" w:unhideWhenUsed="1" w:qFormat="1"/>
    <w:lsdException w:name="heading 4" w:semiHidden="1" w:uiPriority="5" w:unhideWhenUsed="1" w:qFormat="1"/>
    <w:lsdException w:name="heading 5" w:semiHidden="1" w:uiPriority="6"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6" w:unhideWhenUsed="1"/>
    <w:lsdException w:name="footer" w:semiHidden="1" w:uiPriority="19" w:unhideWhenUsed="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9" w:unhideWhenUsed="1" w:qFormat="1"/>
    <w:lsdException w:name="List Number" w:semiHidden="1" w:uiPriority="7"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nhideWhenUsed="1"/>
    <w:lsdException w:name="List Bullet 5" w:semiHidden="1" w:unhideWhenUsed="1"/>
    <w:lsdException w:name="List Number 2" w:semiHidden="1" w:uiPriority="8" w:unhideWhenUsed="1" w:qFormat="1"/>
    <w:lsdException w:name="List Number 3" w:semiHidden="1" w:uiPriority="8" w:unhideWhenUsed="1"/>
    <w:lsdException w:name="List Number 4" w:semiHidden="1" w:unhideWhenUsed="1"/>
    <w:lsdException w:name="List Number 5" w:semiHidden="1" w:unhideWhenUsed="1"/>
    <w:lsdException w:name="Title" w:uiPriority="1"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unhideWhenUsed="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8"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ŠBody text"/>
    <w:qFormat/>
    <w:rsid w:val="000C4DB1"/>
    <w:pPr>
      <w:suppressAutoHyphens/>
      <w:spacing w:before="240" w:after="120" w:line="360" w:lineRule="auto"/>
    </w:pPr>
    <w:rPr>
      <w:rFonts w:ascii="Arial" w:hAnsi="Arial" w:cs="Arial"/>
      <w:szCs w:val="24"/>
    </w:rPr>
  </w:style>
  <w:style w:type="paragraph" w:styleId="Heading1">
    <w:name w:val="heading 1"/>
    <w:aliases w:val="ŠHeading 1"/>
    <w:basedOn w:val="Normal"/>
    <w:next w:val="Normal"/>
    <w:link w:val="Heading1Char"/>
    <w:uiPriority w:val="3"/>
    <w:qFormat/>
    <w:rsid w:val="000C4DB1"/>
    <w:pPr>
      <w:keepNext/>
      <w:keepLines/>
      <w:spacing w:before="600" w:after="360"/>
      <w:contextualSpacing/>
      <w:outlineLvl w:val="0"/>
    </w:pPr>
    <w:rPr>
      <w:rFonts w:eastAsiaTheme="majorEastAsia"/>
      <w:bCs/>
      <w:color w:val="002664"/>
      <w:sz w:val="40"/>
      <w:szCs w:val="52"/>
    </w:rPr>
  </w:style>
  <w:style w:type="paragraph" w:styleId="Heading2">
    <w:name w:val="heading 2"/>
    <w:aliases w:val="ŠHeading 2"/>
    <w:basedOn w:val="Normal"/>
    <w:next w:val="Normal"/>
    <w:link w:val="Heading2Char"/>
    <w:uiPriority w:val="3"/>
    <w:qFormat/>
    <w:rsid w:val="000C4DB1"/>
    <w:pPr>
      <w:keepNext/>
      <w:keepLines/>
      <w:spacing w:before="360"/>
      <w:outlineLvl w:val="1"/>
    </w:pPr>
    <w:rPr>
      <w:rFonts w:eastAsiaTheme="majorEastAsia"/>
      <w:bCs/>
      <w:color w:val="002664"/>
      <w:sz w:val="36"/>
      <w:szCs w:val="48"/>
    </w:rPr>
  </w:style>
  <w:style w:type="paragraph" w:styleId="Heading3">
    <w:name w:val="heading 3"/>
    <w:aliases w:val="ŠHeading 3"/>
    <w:basedOn w:val="Normal"/>
    <w:next w:val="Normal"/>
    <w:link w:val="Heading3Char"/>
    <w:uiPriority w:val="4"/>
    <w:qFormat/>
    <w:rsid w:val="000C4DB1"/>
    <w:pPr>
      <w:keepNext/>
      <w:spacing w:before="360"/>
      <w:outlineLvl w:val="2"/>
    </w:pPr>
    <w:rPr>
      <w:color w:val="002664"/>
      <w:sz w:val="32"/>
      <w:szCs w:val="40"/>
    </w:rPr>
  </w:style>
  <w:style w:type="paragraph" w:styleId="Heading4">
    <w:name w:val="heading 4"/>
    <w:aliases w:val="ŠHeading 4"/>
    <w:basedOn w:val="Normal"/>
    <w:next w:val="Normal"/>
    <w:link w:val="Heading4Char"/>
    <w:uiPriority w:val="5"/>
    <w:qFormat/>
    <w:rsid w:val="000C4DB1"/>
    <w:pPr>
      <w:keepNext/>
      <w:outlineLvl w:val="3"/>
    </w:pPr>
    <w:rPr>
      <w:color w:val="002664"/>
      <w:sz w:val="28"/>
      <w:szCs w:val="36"/>
    </w:rPr>
  </w:style>
  <w:style w:type="paragraph" w:styleId="Heading5">
    <w:name w:val="heading 5"/>
    <w:aliases w:val="ŠHeading 5"/>
    <w:basedOn w:val="Normal"/>
    <w:next w:val="Normal"/>
    <w:link w:val="Heading5Char"/>
    <w:uiPriority w:val="6"/>
    <w:qFormat/>
    <w:rsid w:val="000C4DB1"/>
    <w:pPr>
      <w:keepNext/>
      <w:outlineLvl w:val="4"/>
    </w:pPr>
    <w:rPr>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aliases w:val="ŠCaption"/>
    <w:basedOn w:val="Normal"/>
    <w:next w:val="Normal"/>
    <w:uiPriority w:val="20"/>
    <w:qFormat/>
    <w:rsid w:val="000C4DB1"/>
    <w:pPr>
      <w:keepNext/>
      <w:spacing w:after="200" w:line="240" w:lineRule="auto"/>
    </w:pPr>
    <w:rPr>
      <w:iCs/>
      <w:color w:val="002664"/>
      <w:sz w:val="18"/>
      <w:szCs w:val="18"/>
    </w:rPr>
  </w:style>
  <w:style w:type="table" w:customStyle="1" w:styleId="Tableheader">
    <w:name w:val="ŠTable header"/>
    <w:basedOn w:val="TableNormal"/>
    <w:uiPriority w:val="99"/>
    <w:rsid w:val="000C4DB1"/>
    <w:pPr>
      <w:widowControl w:val="0"/>
      <w:spacing w:before="100" w:after="100" w:line="360" w:lineRule="auto"/>
      <w:mirrorIndents/>
    </w:pPr>
    <w:rPr>
      <w:rFonts w:ascii="Arial" w:hAnsi="Arial"/>
    </w:rPr>
    <w:tblPr>
      <w:tblStyleRowBandSize w:val="1"/>
      <w:tblStyleColBandSize w:val="1"/>
      <w:tblBorders>
        <w:left w:val="single" w:sz="4" w:space="0" w:color="auto"/>
        <w:bottom w:val="single" w:sz="2" w:space="0" w:color="auto"/>
        <w:right w:val="single" w:sz="2" w:space="0" w:color="auto"/>
        <w:insideH w:val="single" w:sz="2" w:space="0" w:color="auto"/>
        <w:insideV w:val="single" w:sz="2" w:space="0" w:color="auto"/>
      </w:tblBorders>
    </w:tblPr>
    <w:tcPr>
      <w:shd w:val="clear" w:color="auto" w:fill="auto"/>
    </w:tcPr>
    <w:tblStylePr w:type="firstRow">
      <w:pPr>
        <w:keepNext w:val="0"/>
        <w:keepLines w:val="0"/>
        <w:pageBreakBefore w:val="0"/>
        <w:widowControl w:val="0"/>
        <w:suppressLineNumbers w:val="0"/>
        <w:suppressAutoHyphens w:val="0"/>
        <w:wordWrap/>
        <w:spacing w:beforeLines="0" w:before="120" w:beforeAutospacing="0" w:afterLines="0" w:after="120" w:afterAutospacing="0" w:line="360" w:lineRule="auto"/>
        <w:contextualSpacing w:val="0"/>
        <w:mirrorIndents/>
        <w:jc w:val="left"/>
      </w:pPr>
      <w:rPr>
        <w:rFonts w:ascii="Arial" w:hAnsi="Arial"/>
        <w:b/>
        <w:sz w:val="22"/>
      </w:rPr>
      <w:tblPr/>
      <w:trPr>
        <w:tblHeader/>
      </w:trPr>
      <w:tcPr>
        <w:tcBorders>
          <w:bottom w:val="nil"/>
          <w:insideH w:val="nil"/>
          <w:insideV w:val="nil"/>
        </w:tcBorders>
        <w:shd w:val="clear" w:color="auto" w:fill="002664"/>
      </w:tcPr>
    </w:tblStylePr>
    <w:tblStylePr w:type="lastRow">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noWrap/>
        <w:tcMar>
          <w:top w:w="113" w:type="dxa"/>
          <w:left w:w="0" w:type="nil"/>
          <w:bottom w:w="57" w:type="dxa"/>
          <w:right w:w="0" w:type="nil"/>
        </w:tcMar>
      </w:tcPr>
    </w:tblStylePr>
    <w:tblStylePr w:type="firstCol">
      <w:pPr>
        <w:wordWrap/>
        <w:spacing w:beforeLines="0" w:before="120" w:beforeAutospacing="0" w:afterLines="0" w:after="120" w:afterAutospacing="0" w:line="360" w:lineRule="auto"/>
      </w:pPr>
      <w:rPr>
        <w:rFonts w:ascii="Arial" w:hAnsi="Arial"/>
        <w:b/>
        <w:sz w:val="22"/>
      </w:rPr>
    </w:tblStylePr>
    <w:tblStylePr w:type="lastCol">
      <w:pPr>
        <w:wordWrap/>
        <w:spacing w:beforeLines="0" w:before="120" w:beforeAutospacing="0" w:afterLines="0" w:after="120" w:afterAutospacing="0" w:line="360" w:lineRule="auto"/>
      </w:pPr>
      <w:rPr>
        <w:rFonts w:ascii="Arial" w:hAnsi="Arial"/>
        <w:sz w:val="22"/>
      </w:rPr>
    </w:tblStylePr>
    <w:tblStylePr w:type="band1Vert">
      <w:pPr>
        <w:wordWrap/>
        <w:spacing w:beforeLines="0" w:before="120" w:beforeAutospacing="0" w:afterLines="0" w:after="120" w:afterAutospacing="0" w:line="360" w:lineRule="auto"/>
      </w:pPr>
      <w:rPr>
        <w:rFonts w:ascii="Arial" w:hAnsi="Arial"/>
        <w:sz w:val="22"/>
      </w:rPr>
    </w:tblStylePr>
    <w:tblStylePr w:type="band2Vert">
      <w:pPr>
        <w:wordWrap/>
        <w:spacing w:beforeLines="0" w:before="120" w:beforeAutospacing="0" w:afterLines="0" w:after="120" w:afterAutospacing="0" w:line="360" w:lineRule="auto"/>
      </w:pPr>
      <w:rPr>
        <w:rFonts w:ascii="Arial" w:hAnsi="Arial"/>
        <w:sz w:val="22"/>
      </w:rPr>
    </w:tblStylePr>
    <w:tblStylePr w:type="band1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FFFFFF" w:themeFill="background1"/>
        <w:noWrap/>
      </w:tcPr>
    </w:tblStylePr>
    <w:tblStylePr w:type="band2Horz">
      <w:pPr>
        <w:keepNext w:val="0"/>
        <w:keepLines w:val="0"/>
        <w:pageBreakBefore w:val="0"/>
        <w:widowControl w:val="0"/>
        <w:suppressLineNumbers w:val="0"/>
        <w:suppressAutoHyphens w:val="0"/>
        <w:wordWrap/>
        <w:spacing w:beforeLines="0" w:before="120" w:beforeAutospacing="0" w:afterLines="0" w:after="120" w:afterAutospacing="0" w:line="360" w:lineRule="auto"/>
      </w:pPr>
      <w:rPr>
        <w:rFonts w:ascii="Arial" w:hAnsi="Arial"/>
        <w:sz w:val="22"/>
      </w:rPr>
      <w:tblPr/>
      <w:tcPr>
        <w:shd w:val="clear" w:color="auto" w:fill="EBEBEB"/>
        <w:noWrap/>
      </w:tcPr>
    </w:tblStylePr>
  </w:style>
  <w:style w:type="table" w:styleId="TableGrid">
    <w:name w:val="Table Grid"/>
    <w:basedOn w:val="TableNormal"/>
    <w:uiPriority w:val="39"/>
    <w:rsid w:val="000C4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ŠList Number"/>
    <w:basedOn w:val="Normal"/>
    <w:uiPriority w:val="7"/>
    <w:qFormat/>
    <w:rsid w:val="000C4DB1"/>
    <w:pPr>
      <w:numPr>
        <w:numId w:val="50"/>
      </w:numPr>
    </w:pPr>
  </w:style>
  <w:style w:type="paragraph" w:styleId="ListNumber2">
    <w:name w:val="List Number 2"/>
    <w:aliases w:val="ŠList Number 2"/>
    <w:basedOn w:val="Normal"/>
    <w:uiPriority w:val="8"/>
    <w:qFormat/>
    <w:rsid w:val="000C4DB1"/>
    <w:pPr>
      <w:numPr>
        <w:numId w:val="49"/>
      </w:numPr>
    </w:pPr>
  </w:style>
  <w:style w:type="paragraph" w:styleId="ListBullet">
    <w:name w:val="List Bullet"/>
    <w:aliases w:val="ŠList Bullet"/>
    <w:basedOn w:val="Normal"/>
    <w:uiPriority w:val="9"/>
    <w:qFormat/>
    <w:rsid w:val="000C4DB1"/>
    <w:pPr>
      <w:numPr>
        <w:numId w:val="47"/>
      </w:numPr>
    </w:pPr>
  </w:style>
  <w:style w:type="paragraph" w:styleId="ListBullet2">
    <w:name w:val="List Bullet 2"/>
    <w:aliases w:val="ŠList Bullet 2"/>
    <w:basedOn w:val="Normal"/>
    <w:uiPriority w:val="10"/>
    <w:qFormat/>
    <w:rsid w:val="001C3825"/>
    <w:pPr>
      <w:widowControl w:val="0"/>
      <w:numPr>
        <w:numId w:val="54"/>
      </w:numPr>
      <w:mirrorIndents/>
    </w:pPr>
  </w:style>
  <w:style w:type="paragraph" w:customStyle="1" w:styleId="FeatureBox4">
    <w:name w:val="ŠFeature Box 4"/>
    <w:basedOn w:val="FeatureBox2"/>
    <w:next w:val="Normal"/>
    <w:uiPriority w:val="14"/>
    <w:qFormat/>
    <w:rsid w:val="000C4DB1"/>
    <w:pPr>
      <w:pBdr>
        <w:top w:val="single" w:sz="24" w:space="10" w:color="EBEBEB"/>
        <w:left w:val="single" w:sz="24" w:space="10" w:color="EBEBEB"/>
        <w:bottom w:val="single" w:sz="24" w:space="10" w:color="EBEBEB"/>
        <w:right w:val="single" w:sz="24" w:space="10" w:color="EBEBEB"/>
      </w:pBdr>
      <w:shd w:val="clear" w:color="auto" w:fill="EBEBEB"/>
    </w:pPr>
  </w:style>
  <w:style w:type="paragraph" w:styleId="Quote">
    <w:name w:val="Quote"/>
    <w:aliases w:val="ŠQuote"/>
    <w:basedOn w:val="Normal"/>
    <w:next w:val="Normal"/>
    <w:link w:val="QuoteChar"/>
    <w:uiPriority w:val="29"/>
    <w:qFormat/>
    <w:rsid w:val="00B20D6A"/>
    <w:pPr>
      <w:keepNext/>
      <w:spacing w:before="200" w:after="200" w:line="240" w:lineRule="atLeast"/>
      <w:ind w:left="567" w:right="567"/>
    </w:pPr>
  </w:style>
  <w:style w:type="paragraph" w:customStyle="1" w:styleId="Documentname">
    <w:name w:val="ŠDocument name"/>
    <w:basedOn w:val="Normal"/>
    <w:next w:val="Normal"/>
    <w:uiPriority w:val="17"/>
    <w:qFormat/>
    <w:rsid w:val="000C4DB1"/>
    <w:pPr>
      <w:pBdr>
        <w:bottom w:val="single" w:sz="8" w:space="10" w:color="D0CECE" w:themeColor="background2" w:themeShade="E6"/>
      </w:pBdr>
      <w:spacing w:before="0" w:after="240" w:line="276" w:lineRule="auto"/>
      <w:jc w:val="right"/>
    </w:pPr>
    <w:rPr>
      <w:bCs/>
      <w:sz w:val="18"/>
      <w:szCs w:val="18"/>
    </w:rPr>
  </w:style>
  <w:style w:type="paragraph" w:customStyle="1" w:styleId="Imageattributioncaption">
    <w:name w:val="ŠImage attribution caption"/>
    <w:basedOn w:val="Normal"/>
    <w:next w:val="Normal"/>
    <w:link w:val="ImageattributioncaptionChar"/>
    <w:uiPriority w:val="15"/>
    <w:qFormat/>
    <w:rsid w:val="000C4DB1"/>
    <w:pPr>
      <w:spacing w:after="0"/>
    </w:pPr>
    <w:rPr>
      <w:sz w:val="18"/>
      <w:szCs w:val="18"/>
    </w:rPr>
  </w:style>
  <w:style w:type="character" w:customStyle="1" w:styleId="QuoteChar">
    <w:name w:val="Quote Char"/>
    <w:aliases w:val="ŠQuote Char"/>
    <w:basedOn w:val="DefaultParagraphFont"/>
    <w:link w:val="Quote"/>
    <w:uiPriority w:val="29"/>
    <w:rsid w:val="00B20D6A"/>
    <w:rPr>
      <w:rFonts w:ascii="Arial" w:hAnsi="Arial" w:cs="Arial"/>
      <w:szCs w:val="24"/>
    </w:rPr>
  </w:style>
  <w:style w:type="paragraph" w:customStyle="1" w:styleId="FeatureBox2">
    <w:name w:val="ŠFeature Box 2"/>
    <w:basedOn w:val="Normal"/>
    <w:next w:val="Normal"/>
    <w:link w:val="FeatureBox2Char"/>
    <w:uiPriority w:val="12"/>
    <w:qFormat/>
    <w:rsid w:val="000C4DB1"/>
    <w:pPr>
      <w:pBdr>
        <w:top w:val="single" w:sz="24" w:space="10" w:color="CCEDFC"/>
        <w:left w:val="single" w:sz="24" w:space="10" w:color="CCEDFC"/>
        <w:bottom w:val="single" w:sz="24" w:space="10" w:color="CCEDFC"/>
        <w:right w:val="single" w:sz="24" w:space="10" w:color="CCEDFC"/>
      </w:pBdr>
      <w:shd w:val="clear" w:color="auto" w:fill="CCEDFC"/>
    </w:pPr>
  </w:style>
  <w:style w:type="paragraph" w:customStyle="1" w:styleId="FeatureBox3">
    <w:name w:val="ŠFeature Box 3"/>
    <w:basedOn w:val="Normal"/>
    <w:next w:val="Normal"/>
    <w:uiPriority w:val="13"/>
    <w:qFormat/>
    <w:rsid w:val="000C4DB1"/>
    <w:pPr>
      <w:pBdr>
        <w:top w:val="single" w:sz="24" w:space="10" w:color="FFB8C2"/>
        <w:left w:val="single" w:sz="24" w:space="10" w:color="FFB8C2"/>
        <w:bottom w:val="single" w:sz="24" w:space="10" w:color="FFB8C2"/>
        <w:right w:val="single" w:sz="24" w:space="10" w:color="FFB8C2"/>
      </w:pBdr>
      <w:shd w:val="clear" w:color="auto" w:fill="FFB8C2"/>
    </w:pPr>
  </w:style>
  <w:style w:type="paragraph" w:customStyle="1" w:styleId="FeatureBox">
    <w:name w:val="ŠFeature Box"/>
    <w:basedOn w:val="Normal"/>
    <w:next w:val="Normal"/>
    <w:uiPriority w:val="11"/>
    <w:qFormat/>
    <w:rsid w:val="000C4DB1"/>
    <w:pPr>
      <w:pBdr>
        <w:top w:val="single" w:sz="24" w:space="10" w:color="002664"/>
        <w:left w:val="single" w:sz="24" w:space="10" w:color="002664"/>
        <w:bottom w:val="single" w:sz="24" w:space="10" w:color="002664"/>
        <w:right w:val="single" w:sz="24" w:space="10" w:color="002664"/>
      </w:pBdr>
    </w:pPr>
  </w:style>
  <w:style w:type="paragraph" w:styleId="Subtitle">
    <w:name w:val="Subtitle"/>
    <w:basedOn w:val="Normal"/>
    <w:next w:val="Normal"/>
    <w:link w:val="SubtitleChar"/>
    <w:uiPriority w:val="11"/>
    <w:semiHidden/>
    <w:qFormat/>
    <w:rsid w:val="000C4DB1"/>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11"/>
    <w:semiHidden/>
    <w:rsid w:val="000C4DB1"/>
    <w:rPr>
      <w:rFonts w:ascii="Arial" w:eastAsiaTheme="minorEastAsia" w:hAnsi="Arial"/>
      <w:color w:val="5A5A5A" w:themeColor="text1" w:themeTint="A5"/>
      <w:spacing w:val="15"/>
    </w:rPr>
  </w:style>
  <w:style w:type="character" w:styleId="Hyperlink">
    <w:name w:val="Hyperlink"/>
    <w:aliases w:val="ŠHyperlink"/>
    <w:basedOn w:val="DefaultParagraphFont"/>
    <w:uiPriority w:val="99"/>
    <w:unhideWhenUsed/>
    <w:rsid w:val="000C4DB1"/>
    <w:rPr>
      <w:color w:val="2F5496" w:themeColor="accent1" w:themeShade="BF"/>
      <w:u w:val="single"/>
    </w:rPr>
  </w:style>
  <w:style w:type="paragraph" w:customStyle="1" w:styleId="Logo">
    <w:name w:val="ŠLogo"/>
    <w:basedOn w:val="Normal"/>
    <w:uiPriority w:val="18"/>
    <w:qFormat/>
    <w:rsid w:val="000C4DB1"/>
    <w:pPr>
      <w:tabs>
        <w:tab w:val="right" w:pos="10200"/>
      </w:tabs>
      <w:spacing w:after="0" w:line="300" w:lineRule="atLeast"/>
      <w:ind w:left="-567" w:right="-567" w:firstLine="567"/>
    </w:pPr>
    <w:rPr>
      <w:bCs/>
      <w:color w:val="002664"/>
    </w:rPr>
  </w:style>
  <w:style w:type="paragraph" w:styleId="TOC1">
    <w:name w:val="toc 1"/>
    <w:aliases w:val="ŠTOC 1"/>
    <w:basedOn w:val="Normal"/>
    <w:next w:val="Normal"/>
    <w:uiPriority w:val="39"/>
    <w:unhideWhenUsed/>
    <w:rsid w:val="000C4DB1"/>
    <w:pPr>
      <w:tabs>
        <w:tab w:val="right" w:leader="dot" w:pos="14570"/>
      </w:tabs>
      <w:spacing w:before="0"/>
    </w:pPr>
    <w:rPr>
      <w:b/>
      <w:noProof/>
    </w:rPr>
  </w:style>
  <w:style w:type="paragraph" w:styleId="TOC2">
    <w:name w:val="toc 2"/>
    <w:aliases w:val="ŠTOC 2"/>
    <w:basedOn w:val="Normal"/>
    <w:next w:val="Normal"/>
    <w:uiPriority w:val="39"/>
    <w:unhideWhenUsed/>
    <w:rsid w:val="000C4DB1"/>
    <w:pPr>
      <w:tabs>
        <w:tab w:val="right" w:leader="dot" w:pos="14570"/>
      </w:tabs>
      <w:spacing w:before="0"/>
    </w:pPr>
    <w:rPr>
      <w:noProof/>
    </w:rPr>
  </w:style>
  <w:style w:type="paragraph" w:styleId="TOC3">
    <w:name w:val="toc 3"/>
    <w:aliases w:val="ŠTOC 3"/>
    <w:basedOn w:val="Normal"/>
    <w:next w:val="Normal"/>
    <w:uiPriority w:val="39"/>
    <w:unhideWhenUsed/>
    <w:rsid w:val="000C4DB1"/>
    <w:pPr>
      <w:spacing w:before="0"/>
      <w:ind w:left="244"/>
    </w:pPr>
  </w:style>
  <w:style w:type="paragraph" w:styleId="Title">
    <w:name w:val="Title"/>
    <w:aliases w:val="ŠTitle"/>
    <w:basedOn w:val="Normal"/>
    <w:next w:val="Normal"/>
    <w:link w:val="TitleChar"/>
    <w:uiPriority w:val="1"/>
    <w:rsid w:val="000C4DB1"/>
    <w:pPr>
      <w:pBdr>
        <w:bottom w:val="single" w:sz="4" w:space="1" w:color="002664"/>
      </w:pBdr>
      <w:spacing w:before="2000" w:after="0"/>
      <w:contextualSpacing/>
    </w:pPr>
    <w:rPr>
      <w:rFonts w:eastAsiaTheme="majorEastAsia" w:cstheme="majorBidi"/>
      <w:color w:val="002664"/>
      <w:spacing w:val="-10"/>
      <w:kern w:val="28"/>
      <w:sz w:val="80"/>
      <w:szCs w:val="80"/>
    </w:rPr>
  </w:style>
  <w:style w:type="character" w:customStyle="1" w:styleId="TitleChar">
    <w:name w:val="Title Char"/>
    <w:aliases w:val="ŠTitle Char"/>
    <w:basedOn w:val="DefaultParagraphFont"/>
    <w:link w:val="Title"/>
    <w:uiPriority w:val="1"/>
    <w:rsid w:val="000C4DB1"/>
    <w:rPr>
      <w:rFonts w:ascii="Arial" w:eastAsiaTheme="majorEastAsia" w:hAnsi="Arial" w:cstheme="majorBidi"/>
      <w:color w:val="002664"/>
      <w:spacing w:val="-10"/>
      <w:kern w:val="28"/>
      <w:sz w:val="80"/>
      <w:szCs w:val="80"/>
    </w:rPr>
  </w:style>
  <w:style w:type="character" w:customStyle="1" w:styleId="Heading1Char">
    <w:name w:val="Heading 1 Char"/>
    <w:aliases w:val="ŠHeading 1 Char"/>
    <w:basedOn w:val="DefaultParagraphFont"/>
    <w:link w:val="Heading1"/>
    <w:uiPriority w:val="3"/>
    <w:rsid w:val="000C4DB1"/>
    <w:rPr>
      <w:rFonts w:ascii="Arial" w:eastAsiaTheme="majorEastAsia" w:hAnsi="Arial" w:cs="Arial"/>
      <w:bCs/>
      <w:color w:val="002664"/>
      <w:sz w:val="40"/>
      <w:szCs w:val="52"/>
    </w:rPr>
  </w:style>
  <w:style w:type="character" w:customStyle="1" w:styleId="Heading2Char">
    <w:name w:val="Heading 2 Char"/>
    <w:aliases w:val="ŠHeading 2 Char"/>
    <w:basedOn w:val="DefaultParagraphFont"/>
    <w:link w:val="Heading2"/>
    <w:uiPriority w:val="3"/>
    <w:rsid w:val="000C4DB1"/>
    <w:rPr>
      <w:rFonts w:ascii="Arial" w:eastAsiaTheme="majorEastAsia" w:hAnsi="Arial" w:cs="Arial"/>
      <w:bCs/>
      <w:color w:val="002664"/>
      <w:sz w:val="36"/>
      <w:szCs w:val="48"/>
    </w:rPr>
  </w:style>
  <w:style w:type="paragraph" w:styleId="TOCHeading">
    <w:name w:val="TOC Heading"/>
    <w:aliases w:val="ŠTOC Heading"/>
    <w:basedOn w:val="Heading1"/>
    <w:next w:val="Normal"/>
    <w:uiPriority w:val="38"/>
    <w:qFormat/>
    <w:rsid w:val="000C4DB1"/>
    <w:pPr>
      <w:spacing w:after="240"/>
      <w:outlineLvl w:val="9"/>
    </w:pPr>
    <w:rPr>
      <w:szCs w:val="40"/>
    </w:rPr>
  </w:style>
  <w:style w:type="paragraph" w:styleId="Footer">
    <w:name w:val="footer"/>
    <w:aliases w:val="ŠFooter"/>
    <w:basedOn w:val="Normal"/>
    <w:link w:val="FooterChar"/>
    <w:uiPriority w:val="19"/>
    <w:rsid w:val="000C4DB1"/>
    <w:pPr>
      <w:tabs>
        <w:tab w:val="center" w:pos="4513"/>
        <w:tab w:val="right" w:pos="9026"/>
        <w:tab w:val="right" w:pos="10773"/>
      </w:tabs>
      <w:spacing w:after="0" w:line="23" w:lineRule="atLeast"/>
      <w:ind w:right="-567"/>
    </w:pPr>
    <w:rPr>
      <w:sz w:val="18"/>
      <w:szCs w:val="18"/>
    </w:rPr>
  </w:style>
  <w:style w:type="character" w:customStyle="1" w:styleId="FooterChar">
    <w:name w:val="Footer Char"/>
    <w:aliases w:val="ŠFooter Char"/>
    <w:basedOn w:val="DefaultParagraphFont"/>
    <w:link w:val="Footer"/>
    <w:uiPriority w:val="19"/>
    <w:rsid w:val="000C4DB1"/>
    <w:rPr>
      <w:rFonts w:ascii="Arial" w:hAnsi="Arial" w:cs="Arial"/>
      <w:sz w:val="18"/>
      <w:szCs w:val="18"/>
    </w:rPr>
  </w:style>
  <w:style w:type="paragraph" w:styleId="Header">
    <w:name w:val="header"/>
    <w:aliases w:val="ŠHeader"/>
    <w:basedOn w:val="Normal"/>
    <w:link w:val="HeaderChar"/>
    <w:uiPriority w:val="16"/>
    <w:rsid w:val="000C4DB1"/>
    <w:rPr>
      <w:noProof/>
      <w:color w:val="002664"/>
      <w:sz w:val="28"/>
      <w:szCs w:val="28"/>
    </w:rPr>
  </w:style>
  <w:style w:type="character" w:customStyle="1" w:styleId="HeaderChar">
    <w:name w:val="Header Char"/>
    <w:aliases w:val="ŠHeader Char"/>
    <w:basedOn w:val="DefaultParagraphFont"/>
    <w:link w:val="Header"/>
    <w:uiPriority w:val="16"/>
    <w:rsid w:val="000C4DB1"/>
    <w:rPr>
      <w:rFonts w:ascii="Arial" w:hAnsi="Arial" w:cs="Arial"/>
      <w:noProof/>
      <w:color w:val="002664"/>
      <w:sz w:val="28"/>
      <w:szCs w:val="28"/>
    </w:rPr>
  </w:style>
  <w:style w:type="character" w:customStyle="1" w:styleId="Heading3Char">
    <w:name w:val="Heading 3 Char"/>
    <w:aliases w:val="ŠHeading 3 Char"/>
    <w:basedOn w:val="DefaultParagraphFont"/>
    <w:link w:val="Heading3"/>
    <w:uiPriority w:val="4"/>
    <w:rsid w:val="000C4DB1"/>
    <w:rPr>
      <w:rFonts w:ascii="Arial" w:hAnsi="Arial" w:cs="Arial"/>
      <w:color w:val="002664"/>
      <w:sz w:val="32"/>
      <w:szCs w:val="40"/>
    </w:rPr>
  </w:style>
  <w:style w:type="character" w:customStyle="1" w:styleId="Heading4Char">
    <w:name w:val="Heading 4 Char"/>
    <w:aliases w:val="ŠHeading 4 Char"/>
    <w:basedOn w:val="DefaultParagraphFont"/>
    <w:link w:val="Heading4"/>
    <w:uiPriority w:val="5"/>
    <w:rsid w:val="000C4DB1"/>
    <w:rPr>
      <w:rFonts w:ascii="Arial" w:hAnsi="Arial" w:cs="Arial"/>
      <w:color w:val="002664"/>
      <w:sz w:val="28"/>
      <w:szCs w:val="36"/>
    </w:rPr>
  </w:style>
  <w:style w:type="character" w:customStyle="1" w:styleId="Heading5Char">
    <w:name w:val="Heading 5 Char"/>
    <w:aliases w:val="ŠHeading 5 Char"/>
    <w:basedOn w:val="DefaultParagraphFont"/>
    <w:link w:val="Heading5"/>
    <w:uiPriority w:val="6"/>
    <w:rsid w:val="000C4DB1"/>
    <w:rPr>
      <w:rFonts w:ascii="Arial" w:hAnsi="Arial" w:cs="Arial"/>
      <w:b/>
      <w:szCs w:val="32"/>
    </w:rPr>
  </w:style>
  <w:style w:type="character" w:styleId="UnresolvedMention">
    <w:name w:val="Unresolved Mention"/>
    <w:basedOn w:val="DefaultParagraphFont"/>
    <w:uiPriority w:val="99"/>
    <w:semiHidden/>
    <w:unhideWhenUsed/>
    <w:rsid w:val="000C4DB1"/>
    <w:rPr>
      <w:color w:val="605E5C"/>
      <w:shd w:val="clear" w:color="auto" w:fill="E1DFDD"/>
    </w:rPr>
  </w:style>
  <w:style w:type="character" w:styleId="SubtleEmphasis">
    <w:name w:val="Subtle Emphasis"/>
    <w:basedOn w:val="DefaultParagraphFont"/>
    <w:uiPriority w:val="19"/>
    <w:semiHidden/>
    <w:qFormat/>
    <w:rsid w:val="000C4DB1"/>
    <w:rPr>
      <w:i/>
      <w:iCs/>
      <w:color w:val="404040" w:themeColor="text1" w:themeTint="BF"/>
    </w:rPr>
  </w:style>
  <w:style w:type="paragraph" w:styleId="TOC4">
    <w:name w:val="toc 4"/>
    <w:aliases w:val="ŠTOC 4"/>
    <w:basedOn w:val="Normal"/>
    <w:next w:val="Normal"/>
    <w:autoRedefine/>
    <w:uiPriority w:val="39"/>
    <w:unhideWhenUsed/>
    <w:rsid w:val="000C4DB1"/>
    <w:pPr>
      <w:spacing w:before="0"/>
      <w:ind w:left="488"/>
    </w:pPr>
  </w:style>
  <w:style w:type="character" w:styleId="CommentReference">
    <w:name w:val="annotation reference"/>
    <w:basedOn w:val="DefaultParagraphFont"/>
    <w:uiPriority w:val="99"/>
    <w:semiHidden/>
    <w:unhideWhenUsed/>
    <w:rsid w:val="000C4DB1"/>
    <w:rPr>
      <w:sz w:val="16"/>
      <w:szCs w:val="16"/>
    </w:rPr>
  </w:style>
  <w:style w:type="paragraph" w:styleId="CommentText">
    <w:name w:val="annotation text"/>
    <w:basedOn w:val="Normal"/>
    <w:link w:val="CommentTextChar"/>
    <w:uiPriority w:val="99"/>
    <w:unhideWhenUsed/>
    <w:rsid w:val="000C4DB1"/>
    <w:pPr>
      <w:spacing w:line="240" w:lineRule="auto"/>
    </w:pPr>
    <w:rPr>
      <w:sz w:val="20"/>
      <w:szCs w:val="20"/>
    </w:rPr>
  </w:style>
  <w:style w:type="character" w:customStyle="1" w:styleId="CommentTextChar">
    <w:name w:val="Comment Text Char"/>
    <w:basedOn w:val="DefaultParagraphFont"/>
    <w:link w:val="CommentText"/>
    <w:uiPriority w:val="99"/>
    <w:rsid w:val="000C4DB1"/>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C4DB1"/>
    <w:rPr>
      <w:b/>
      <w:bCs/>
    </w:rPr>
  </w:style>
  <w:style w:type="character" w:customStyle="1" w:styleId="CommentSubjectChar">
    <w:name w:val="Comment Subject Char"/>
    <w:basedOn w:val="CommentTextChar"/>
    <w:link w:val="CommentSubject"/>
    <w:uiPriority w:val="99"/>
    <w:semiHidden/>
    <w:rsid w:val="000C4DB1"/>
    <w:rPr>
      <w:rFonts w:ascii="Arial" w:hAnsi="Arial" w:cs="Arial"/>
      <w:b/>
      <w:bCs/>
      <w:sz w:val="20"/>
      <w:szCs w:val="20"/>
    </w:rPr>
  </w:style>
  <w:style w:type="character" w:styleId="Strong">
    <w:name w:val="Strong"/>
    <w:aliases w:val="ŠStrong,Bold"/>
    <w:qFormat/>
    <w:rsid w:val="000C4DB1"/>
    <w:rPr>
      <w:b/>
      <w:bCs/>
    </w:rPr>
  </w:style>
  <w:style w:type="character" w:styleId="Emphasis">
    <w:name w:val="Emphasis"/>
    <w:aliases w:val="ŠEmphasis,Italic"/>
    <w:qFormat/>
    <w:rsid w:val="000C4DB1"/>
    <w:rPr>
      <w:i/>
      <w:iCs/>
    </w:rPr>
  </w:style>
  <w:style w:type="character" w:styleId="FollowedHyperlink">
    <w:name w:val="FollowedHyperlink"/>
    <w:basedOn w:val="DefaultParagraphFont"/>
    <w:uiPriority w:val="99"/>
    <w:semiHidden/>
    <w:unhideWhenUsed/>
    <w:rsid w:val="000C4DB1"/>
    <w:rPr>
      <w:color w:val="954F72" w:themeColor="followedHyperlink"/>
      <w:u w:val="single"/>
    </w:rPr>
  </w:style>
  <w:style w:type="paragraph" w:styleId="ListParagraph">
    <w:name w:val="List Paragraph"/>
    <w:aliases w:val="ŠList Paragraph"/>
    <w:basedOn w:val="Normal"/>
    <w:link w:val="ListParagraphChar"/>
    <w:uiPriority w:val="34"/>
    <w:unhideWhenUsed/>
    <w:qFormat/>
    <w:rsid w:val="000C4DB1"/>
    <w:pPr>
      <w:ind w:left="567"/>
    </w:pPr>
  </w:style>
  <w:style w:type="paragraph" w:styleId="Date">
    <w:name w:val="Date"/>
    <w:aliases w:val="ŠDate"/>
    <w:basedOn w:val="Normal"/>
    <w:next w:val="Normal"/>
    <w:link w:val="DateChar"/>
    <w:uiPriority w:val="99"/>
    <w:rsid w:val="00B20D6A"/>
    <w:pPr>
      <w:spacing w:before="0" w:line="720" w:lineRule="atLeast"/>
    </w:pPr>
  </w:style>
  <w:style w:type="character" w:customStyle="1" w:styleId="DateChar">
    <w:name w:val="Date Char"/>
    <w:aliases w:val="ŠDate Char"/>
    <w:basedOn w:val="DefaultParagraphFont"/>
    <w:link w:val="Date"/>
    <w:uiPriority w:val="99"/>
    <w:rsid w:val="00B20D6A"/>
    <w:rPr>
      <w:rFonts w:ascii="Arial" w:hAnsi="Arial" w:cs="Arial"/>
      <w:szCs w:val="24"/>
    </w:rPr>
  </w:style>
  <w:style w:type="paragraph" w:styleId="Signature">
    <w:name w:val="Signature"/>
    <w:aliases w:val="ŠSignature"/>
    <w:basedOn w:val="Normal"/>
    <w:link w:val="SignatureChar"/>
    <w:uiPriority w:val="99"/>
    <w:rsid w:val="00B20D6A"/>
    <w:pPr>
      <w:spacing w:before="0" w:line="720" w:lineRule="atLeast"/>
    </w:pPr>
  </w:style>
  <w:style w:type="character" w:customStyle="1" w:styleId="SignatureChar">
    <w:name w:val="Signature Char"/>
    <w:aliases w:val="ŠSignature Char"/>
    <w:basedOn w:val="DefaultParagraphFont"/>
    <w:link w:val="Signature"/>
    <w:uiPriority w:val="99"/>
    <w:rsid w:val="00B20D6A"/>
    <w:rPr>
      <w:rFonts w:ascii="Arial" w:hAnsi="Arial" w:cs="Arial"/>
      <w:szCs w:val="24"/>
    </w:rPr>
  </w:style>
  <w:style w:type="character" w:styleId="SubtleReference">
    <w:name w:val="Subtle Reference"/>
    <w:aliases w:val="ŠSubtle Reference"/>
    <w:uiPriority w:val="31"/>
    <w:qFormat/>
    <w:rsid w:val="00B20D6A"/>
    <w:rPr>
      <w:rFonts w:ascii="Arial" w:hAnsi="Arial"/>
      <w:sz w:val="22"/>
    </w:rPr>
  </w:style>
  <w:style w:type="paragraph" w:styleId="Revision">
    <w:name w:val="Revision"/>
    <w:hidden/>
    <w:uiPriority w:val="99"/>
    <w:semiHidden/>
    <w:rsid w:val="00E82A9B"/>
    <w:pPr>
      <w:spacing w:after="0" w:line="240" w:lineRule="auto"/>
    </w:pPr>
    <w:rPr>
      <w:rFonts w:ascii="Arial" w:hAnsi="Arial" w:cs="Arial"/>
      <w:sz w:val="24"/>
      <w:szCs w:val="24"/>
    </w:rPr>
  </w:style>
  <w:style w:type="character" w:customStyle="1" w:styleId="ImageattributioncaptionChar">
    <w:name w:val="ŠImage attribution caption Char"/>
    <w:basedOn w:val="DefaultParagraphFont"/>
    <w:link w:val="Imageattributioncaption"/>
    <w:uiPriority w:val="15"/>
    <w:rsid w:val="00B20D6A"/>
    <w:rPr>
      <w:rFonts w:ascii="Arial" w:hAnsi="Arial" w:cs="Arial"/>
      <w:sz w:val="18"/>
      <w:szCs w:val="18"/>
    </w:rPr>
  </w:style>
  <w:style w:type="paragraph" w:styleId="NormalWeb">
    <w:name w:val="Normal (Web)"/>
    <w:basedOn w:val="Normal"/>
    <w:uiPriority w:val="99"/>
    <w:semiHidden/>
    <w:unhideWhenUsed/>
    <w:rsid w:val="00B20D6A"/>
    <w:pPr>
      <w:spacing w:before="100" w:beforeAutospacing="1" w:afterAutospacing="1" w:line="240" w:lineRule="auto"/>
    </w:pPr>
    <w:rPr>
      <w:rFonts w:ascii="Times New Roman" w:eastAsia="Times New Roman" w:hAnsi="Times New Roman" w:cs="Times New Roman"/>
      <w:lang w:eastAsia="en-AU"/>
    </w:rPr>
  </w:style>
  <w:style w:type="table" w:styleId="GridTable1Light">
    <w:name w:val="Grid Table 1 Light"/>
    <w:basedOn w:val="TableNormal"/>
    <w:uiPriority w:val="46"/>
    <w:rsid w:val="00B20D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
    <w:name w:val="List"/>
    <w:aliases w:val="ŠList table 1"/>
    <w:basedOn w:val="Normal"/>
    <w:uiPriority w:val="99"/>
    <w:qFormat/>
    <w:rsid w:val="00B20D6A"/>
    <w:pPr>
      <w:spacing w:line="276" w:lineRule="auto"/>
    </w:pPr>
    <w:rPr>
      <w:rFonts w:cstheme="minorBidi"/>
    </w:rPr>
  </w:style>
  <w:style w:type="paragraph" w:styleId="ListBullet3">
    <w:name w:val="List Bullet 3"/>
    <w:aliases w:val="ŠList Bullet 3"/>
    <w:basedOn w:val="Normal"/>
    <w:uiPriority w:val="10"/>
    <w:rsid w:val="000C4DB1"/>
    <w:pPr>
      <w:numPr>
        <w:numId w:val="46"/>
      </w:numPr>
    </w:pPr>
  </w:style>
  <w:style w:type="paragraph" w:styleId="ListNumber3">
    <w:name w:val="List Number 3"/>
    <w:aliases w:val="ŠList Number 3"/>
    <w:basedOn w:val="ListBullet3"/>
    <w:uiPriority w:val="8"/>
    <w:rsid w:val="000C4DB1"/>
    <w:pPr>
      <w:numPr>
        <w:ilvl w:val="2"/>
        <w:numId w:val="49"/>
      </w:numPr>
    </w:pPr>
  </w:style>
  <w:style w:type="character" w:styleId="PlaceholderText">
    <w:name w:val="Placeholder Text"/>
    <w:basedOn w:val="DefaultParagraphFont"/>
    <w:uiPriority w:val="99"/>
    <w:semiHidden/>
    <w:rsid w:val="000C4DB1"/>
    <w:rPr>
      <w:color w:val="808080"/>
    </w:rPr>
  </w:style>
  <w:style w:type="character" w:customStyle="1" w:styleId="BoldItalic">
    <w:name w:val="ŠBold Italic"/>
    <w:basedOn w:val="DefaultParagraphFont"/>
    <w:uiPriority w:val="1"/>
    <w:qFormat/>
    <w:rsid w:val="000C4DB1"/>
    <w:rPr>
      <w:b/>
      <w:i/>
      <w:iCs/>
    </w:rPr>
  </w:style>
  <w:style w:type="paragraph" w:customStyle="1" w:styleId="Pulloutquote">
    <w:name w:val="ŠPull out quote"/>
    <w:basedOn w:val="Normal"/>
    <w:next w:val="Normal"/>
    <w:uiPriority w:val="20"/>
    <w:qFormat/>
    <w:rsid w:val="000C4DB1"/>
    <w:pPr>
      <w:keepNext/>
      <w:ind w:left="567" w:right="57"/>
    </w:pPr>
    <w:rPr>
      <w:szCs w:val="22"/>
    </w:rPr>
  </w:style>
  <w:style w:type="paragraph" w:customStyle="1" w:styleId="Subtitle0">
    <w:name w:val="ŠSubtitle"/>
    <w:basedOn w:val="Normal"/>
    <w:link w:val="SubtitleChar0"/>
    <w:uiPriority w:val="2"/>
    <w:qFormat/>
    <w:rsid w:val="000C4DB1"/>
    <w:pPr>
      <w:spacing w:before="360"/>
    </w:pPr>
    <w:rPr>
      <w:color w:val="002664"/>
      <w:sz w:val="44"/>
      <w:szCs w:val="48"/>
    </w:rPr>
  </w:style>
  <w:style w:type="character" w:customStyle="1" w:styleId="SubtitleChar0">
    <w:name w:val="ŠSubtitle Char"/>
    <w:basedOn w:val="DefaultParagraphFont"/>
    <w:link w:val="Subtitle0"/>
    <w:uiPriority w:val="2"/>
    <w:rsid w:val="000C4DB1"/>
    <w:rPr>
      <w:rFonts w:ascii="Arial" w:hAnsi="Arial" w:cs="Arial"/>
      <w:color w:val="002664"/>
      <w:sz w:val="44"/>
      <w:szCs w:val="48"/>
    </w:rPr>
  </w:style>
  <w:style w:type="character" w:customStyle="1" w:styleId="ListParagraphChar">
    <w:name w:val="List Paragraph Char"/>
    <w:aliases w:val="ŠList Paragraph Char"/>
    <w:basedOn w:val="DefaultParagraphFont"/>
    <w:link w:val="ListParagraph"/>
    <w:uiPriority w:val="34"/>
    <w:rsid w:val="00B20D6A"/>
    <w:rPr>
      <w:rFonts w:ascii="Arial" w:hAnsi="Arial" w:cs="Arial"/>
      <w:szCs w:val="24"/>
    </w:rPr>
  </w:style>
  <w:style w:type="character" w:customStyle="1" w:styleId="FeatureBox2Char">
    <w:name w:val="ŠFeature Box 2 Char"/>
    <w:basedOn w:val="DefaultParagraphFont"/>
    <w:link w:val="FeatureBox2"/>
    <w:uiPriority w:val="12"/>
    <w:rsid w:val="000C4DB1"/>
    <w:rPr>
      <w:rFonts w:ascii="Arial" w:hAnsi="Arial" w:cs="Arial"/>
      <w:szCs w:val="24"/>
      <w:shd w:val="clear" w:color="auto" w:fill="CCEDF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1071">
      <w:bodyDiv w:val="1"/>
      <w:marLeft w:val="0"/>
      <w:marRight w:val="0"/>
      <w:marTop w:val="0"/>
      <w:marBottom w:val="0"/>
      <w:divBdr>
        <w:top w:val="none" w:sz="0" w:space="0" w:color="auto"/>
        <w:left w:val="none" w:sz="0" w:space="0" w:color="auto"/>
        <w:bottom w:val="none" w:sz="0" w:space="0" w:color="auto"/>
        <w:right w:val="none" w:sz="0" w:space="0" w:color="auto"/>
      </w:divBdr>
    </w:div>
    <w:div w:id="23559439">
      <w:bodyDiv w:val="1"/>
      <w:marLeft w:val="0"/>
      <w:marRight w:val="0"/>
      <w:marTop w:val="0"/>
      <w:marBottom w:val="0"/>
      <w:divBdr>
        <w:top w:val="none" w:sz="0" w:space="0" w:color="auto"/>
        <w:left w:val="none" w:sz="0" w:space="0" w:color="auto"/>
        <w:bottom w:val="none" w:sz="0" w:space="0" w:color="auto"/>
        <w:right w:val="none" w:sz="0" w:space="0" w:color="auto"/>
      </w:divBdr>
      <w:divsChild>
        <w:div w:id="260067936">
          <w:marLeft w:val="0"/>
          <w:marRight w:val="0"/>
          <w:marTop w:val="0"/>
          <w:marBottom w:val="0"/>
          <w:divBdr>
            <w:top w:val="single" w:sz="2" w:space="0" w:color="auto"/>
            <w:left w:val="single" w:sz="2" w:space="0" w:color="auto"/>
            <w:bottom w:val="single" w:sz="2" w:space="0" w:color="auto"/>
            <w:right w:val="single" w:sz="2" w:space="0" w:color="auto"/>
          </w:divBdr>
        </w:div>
        <w:div w:id="854073746">
          <w:marLeft w:val="0"/>
          <w:marRight w:val="0"/>
          <w:marTop w:val="0"/>
          <w:marBottom w:val="0"/>
          <w:divBdr>
            <w:top w:val="single" w:sz="2" w:space="0" w:color="auto"/>
            <w:left w:val="single" w:sz="2" w:space="0" w:color="auto"/>
            <w:bottom w:val="single" w:sz="2" w:space="0" w:color="auto"/>
            <w:right w:val="single" w:sz="2" w:space="0" w:color="auto"/>
          </w:divBdr>
        </w:div>
      </w:divsChild>
    </w:div>
    <w:div w:id="33889551">
      <w:bodyDiv w:val="1"/>
      <w:marLeft w:val="0"/>
      <w:marRight w:val="0"/>
      <w:marTop w:val="0"/>
      <w:marBottom w:val="0"/>
      <w:divBdr>
        <w:top w:val="none" w:sz="0" w:space="0" w:color="auto"/>
        <w:left w:val="none" w:sz="0" w:space="0" w:color="auto"/>
        <w:bottom w:val="none" w:sz="0" w:space="0" w:color="auto"/>
        <w:right w:val="none" w:sz="0" w:space="0" w:color="auto"/>
      </w:divBdr>
    </w:div>
    <w:div w:id="41637694">
      <w:bodyDiv w:val="1"/>
      <w:marLeft w:val="0"/>
      <w:marRight w:val="0"/>
      <w:marTop w:val="0"/>
      <w:marBottom w:val="0"/>
      <w:divBdr>
        <w:top w:val="none" w:sz="0" w:space="0" w:color="auto"/>
        <w:left w:val="none" w:sz="0" w:space="0" w:color="auto"/>
        <w:bottom w:val="none" w:sz="0" w:space="0" w:color="auto"/>
        <w:right w:val="none" w:sz="0" w:space="0" w:color="auto"/>
      </w:divBdr>
    </w:div>
    <w:div w:id="63374748">
      <w:bodyDiv w:val="1"/>
      <w:marLeft w:val="0"/>
      <w:marRight w:val="0"/>
      <w:marTop w:val="0"/>
      <w:marBottom w:val="0"/>
      <w:divBdr>
        <w:top w:val="none" w:sz="0" w:space="0" w:color="auto"/>
        <w:left w:val="none" w:sz="0" w:space="0" w:color="auto"/>
        <w:bottom w:val="none" w:sz="0" w:space="0" w:color="auto"/>
        <w:right w:val="none" w:sz="0" w:space="0" w:color="auto"/>
      </w:divBdr>
    </w:div>
    <w:div w:id="65298298">
      <w:bodyDiv w:val="1"/>
      <w:marLeft w:val="0"/>
      <w:marRight w:val="0"/>
      <w:marTop w:val="0"/>
      <w:marBottom w:val="0"/>
      <w:divBdr>
        <w:top w:val="none" w:sz="0" w:space="0" w:color="auto"/>
        <w:left w:val="none" w:sz="0" w:space="0" w:color="auto"/>
        <w:bottom w:val="none" w:sz="0" w:space="0" w:color="auto"/>
        <w:right w:val="none" w:sz="0" w:space="0" w:color="auto"/>
      </w:divBdr>
      <w:divsChild>
        <w:div w:id="1514107355">
          <w:marLeft w:val="0"/>
          <w:marRight w:val="0"/>
          <w:marTop w:val="0"/>
          <w:marBottom w:val="0"/>
          <w:divBdr>
            <w:top w:val="none" w:sz="0" w:space="0" w:color="auto"/>
            <w:left w:val="none" w:sz="0" w:space="0" w:color="auto"/>
            <w:bottom w:val="none" w:sz="0" w:space="0" w:color="auto"/>
            <w:right w:val="none" w:sz="0" w:space="0" w:color="auto"/>
          </w:divBdr>
        </w:div>
        <w:div w:id="2002198123">
          <w:marLeft w:val="0"/>
          <w:marRight w:val="0"/>
          <w:marTop w:val="0"/>
          <w:marBottom w:val="0"/>
          <w:divBdr>
            <w:top w:val="none" w:sz="0" w:space="0" w:color="auto"/>
            <w:left w:val="none" w:sz="0" w:space="0" w:color="auto"/>
            <w:bottom w:val="none" w:sz="0" w:space="0" w:color="auto"/>
            <w:right w:val="none" w:sz="0" w:space="0" w:color="auto"/>
          </w:divBdr>
        </w:div>
      </w:divsChild>
    </w:div>
    <w:div w:id="177163216">
      <w:bodyDiv w:val="1"/>
      <w:marLeft w:val="0"/>
      <w:marRight w:val="0"/>
      <w:marTop w:val="0"/>
      <w:marBottom w:val="0"/>
      <w:divBdr>
        <w:top w:val="none" w:sz="0" w:space="0" w:color="auto"/>
        <w:left w:val="none" w:sz="0" w:space="0" w:color="auto"/>
        <w:bottom w:val="none" w:sz="0" w:space="0" w:color="auto"/>
        <w:right w:val="none" w:sz="0" w:space="0" w:color="auto"/>
      </w:divBdr>
    </w:div>
    <w:div w:id="191306999">
      <w:bodyDiv w:val="1"/>
      <w:marLeft w:val="0"/>
      <w:marRight w:val="0"/>
      <w:marTop w:val="0"/>
      <w:marBottom w:val="0"/>
      <w:divBdr>
        <w:top w:val="none" w:sz="0" w:space="0" w:color="auto"/>
        <w:left w:val="none" w:sz="0" w:space="0" w:color="auto"/>
        <w:bottom w:val="none" w:sz="0" w:space="0" w:color="auto"/>
        <w:right w:val="none" w:sz="0" w:space="0" w:color="auto"/>
      </w:divBdr>
      <w:divsChild>
        <w:div w:id="1444300467">
          <w:marLeft w:val="0"/>
          <w:marRight w:val="0"/>
          <w:marTop w:val="0"/>
          <w:marBottom w:val="0"/>
          <w:divBdr>
            <w:top w:val="single" w:sz="2" w:space="0" w:color="auto"/>
            <w:left w:val="single" w:sz="2" w:space="0" w:color="auto"/>
            <w:bottom w:val="single" w:sz="2" w:space="0" w:color="auto"/>
            <w:right w:val="single" w:sz="2" w:space="0" w:color="auto"/>
          </w:divBdr>
        </w:div>
        <w:div w:id="2096438584">
          <w:marLeft w:val="0"/>
          <w:marRight w:val="0"/>
          <w:marTop w:val="0"/>
          <w:marBottom w:val="0"/>
          <w:divBdr>
            <w:top w:val="single" w:sz="2" w:space="0" w:color="auto"/>
            <w:left w:val="single" w:sz="2" w:space="0" w:color="auto"/>
            <w:bottom w:val="single" w:sz="2" w:space="0" w:color="auto"/>
            <w:right w:val="single" w:sz="2" w:space="0" w:color="auto"/>
          </w:divBdr>
        </w:div>
      </w:divsChild>
    </w:div>
    <w:div w:id="223686991">
      <w:bodyDiv w:val="1"/>
      <w:marLeft w:val="0"/>
      <w:marRight w:val="0"/>
      <w:marTop w:val="0"/>
      <w:marBottom w:val="0"/>
      <w:divBdr>
        <w:top w:val="none" w:sz="0" w:space="0" w:color="auto"/>
        <w:left w:val="none" w:sz="0" w:space="0" w:color="auto"/>
        <w:bottom w:val="none" w:sz="0" w:space="0" w:color="auto"/>
        <w:right w:val="none" w:sz="0" w:space="0" w:color="auto"/>
      </w:divBdr>
      <w:divsChild>
        <w:div w:id="2033871146">
          <w:marLeft w:val="0"/>
          <w:marRight w:val="0"/>
          <w:marTop w:val="0"/>
          <w:marBottom w:val="0"/>
          <w:divBdr>
            <w:top w:val="single" w:sz="2" w:space="0" w:color="auto"/>
            <w:left w:val="single" w:sz="2" w:space="0" w:color="auto"/>
            <w:bottom w:val="single" w:sz="2" w:space="0" w:color="auto"/>
            <w:right w:val="single" w:sz="2" w:space="0" w:color="auto"/>
          </w:divBdr>
        </w:div>
      </w:divsChild>
    </w:div>
    <w:div w:id="250817464">
      <w:bodyDiv w:val="1"/>
      <w:marLeft w:val="0"/>
      <w:marRight w:val="0"/>
      <w:marTop w:val="0"/>
      <w:marBottom w:val="0"/>
      <w:divBdr>
        <w:top w:val="none" w:sz="0" w:space="0" w:color="auto"/>
        <w:left w:val="none" w:sz="0" w:space="0" w:color="auto"/>
        <w:bottom w:val="none" w:sz="0" w:space="0" w:color="auto"/>
        <w:right w:val="none" w:sz="0" w:space="0" w:color="auto"/>
      </w:divBdr>
      <w:divsChild>
        <w:div w:id="986277490">
          <w:marLeft w:val="0"/>
          <w:marRight w:val="0"/>
          <w:marTop w:val="0"/>
          <w:marBottom w:val="0"/>
          <w:divBdr>
            <w:top w:val="single" w:sz="2" w:space="0" w:color="auto"/>
            <w:left w:val="single" w:sz="2" w:space="0" w:color="auto"/>
            <w:bottom w:val="single" w:sz="2" w:space="0" w:color="auto"/>
            <w:right w:val="single" w:sz="2" w:space="0" w:color="auto"/>
          </w:divBdr>
        </w:div>
        <w:div w:id="1764573369">
          <w:marLeft w:val="0"/>
          <w:marRight w:val="0"/>
          <w:marTop w:val="0"/>
          <w:marBottom w:val="0"/>
          <w:divBdr>
            <w:top w:val="single" w:sz="2" w:space="0" w:color="auto"/>
            <w:left w:val="single" w:sz="2" w:space="0" w:color="auto"/>
            <w:bottom w:val="single" w:sz="2" w:space="0" w:color="auto"/>
            <w:right w:val="single" w:sz="2" w:space="0" w:color="auto"/>
          </w:divBdr>
        </w:div>
      </w:divsChild>
    </w:div>
    <w:div w:id="261764746">
      <w:bodyDiv w:val="1"/>
      <w:marLeft w:val="0"/>
      <w:marRight w:val="0"/>
      <w:marTop w:val="0"/>
      <w:marBottom w:val="0"/>
      <w:divBdr>
        <w:top w:val="none" w:sz="0" w:space="0" w:color="auto"/>
        <w:left w:val="none" w:sz="0" w:space="0" w:color="auto"/>
        <w:bottom w:val="none" w:sz="0" w:space="0" w:color="auto"/>
        <w:right w:val="none" w:sz="0" w:space="0" w:color="auto"/>
      </w:divBdr>
    </w:div>
    <w:div w:id="268659241">
      <w:bodyDiv w:val="1"/>
      <w:marLeft w:val="0"/>
      <w:marRight w:val="0"/>
      <w:marTop w:val="0"/>
      <w:marBottom w:val="0"/>
      <w:divBdr>
        <w:top w:val="none" w:sz="0" w:space="0" w:color="auto"/>
        <w:left w:val="none" w:sz="0" w:space="0" w:color="auto"/>
        <w:bottom w:val="none" w:sz="0" w:space="0" w:color="auto"/>
        <w:right w:val="none" w:sz="0" w:space="0" w:color="auto"/>
      </w:divBdr>
      <w:divsChild>
        <w:div w:id="81266762">
          <w:marLeft w:val="0"/>
          <w:marRight w:val="0"/>
          <w:marTop w:val="0"/>
          <w:marBottom w:val="0"/>
          <w:divBdr>
            <w:top w:val="single" w:sz="2" w:space="0" w:color="auto"/>
            <w:left w:val="single" w:sz="2" w:space="0" w:color="auto"/>
            <w:bottom w:val="single" w:sz="2" w:space="0" w:color="auto"/>
            <w:right w:val="single" w:sz="2" w:space="0" w:color="auto"/>
          </w:divBdr>
        </w:div>
        <w:div w:id="590700741">
          <w:marLeft w:val="0"/>
          <w:marRight w:val="0"/>
          <w:marTop w:val="0"/>
          <w:marBottom w:val="0"/>
          <w:divBdr>
            <w:top w:val="single" w:sz="2" w:space="0" w:color="auto"/>
            <w:left w:val="single" w:sz="2" w:space="0" w:color="auto"/>
            <w:bottom w:val="single" w:sz="2" w:space="0" w:color="auto"/>
            <w:right w:val="single" w:sz="2" w:space="0" w:color="auto"/>
          </w:divBdr>
        </w:div>
      </w:divsChild>
    </w:div>
    <w:div w:id="279580388">
      <w:bodyDiv w:val="1"/>
      <w:marLeft w:val="0"/>
      <w:marRight w:val="0"/>
      <w:marTop w:val="0"/>
      <w:marBottom w:val="0"/>
      <w:divBdr>
        <w:top w:val="none" w:sz="0" w:space="0" w:color="auto"/>
        <w:left w:val="none" w:sz="0" w:space="0" w:color="auto"/>
        <w:bottom w:val="none" w:sz="0" w:space="0" w:color="auto"/>
        <w:right w:val="none" w:sz="0" w:space="0" w:color="auto"/>
      </w:divBdr>
      <w:divsChild>
        <w:div w:id="1669669521">
          <w:marLeft w:val="0"/>
          <w:marRight w:val="0"/>
          <w:marTop w:val="0"/>
          <w:marBottom w:val="0"/>
          <w:divBdr>
            <w:top w:val="single" w:sz="2" w:space="0" w:color="auto"/>
            <w:left w:val="single" w:sz="2" w:space="0" w:color="auto"/>
            <w:bottom w:val="single" w:sz="2" w:space="0" w:color="auto"/>
            <w:right w:val="single" w:sz="2" w:space="0" w:color="auto"/>
          </w:divBdr>
        </w:div>
        <w:div w:id="2088767586">
          <w:marLeft w:val="0"/>
          <w:marRight w:val="0"/>
          <w:marTop w:val="0"/>
          <w:marBottom w:val="0"/>
          <w:divBdr>
            <w:top w:val="single" w:sz="2" w:space="0" w:color="auto"/>
            <w:left w:val="single" w:sz="2" w:space="0" w:color="auto"/>
            <w:bottom w:val="single" w:sz="2" w:space="0" w:color="auto"/>
            <w:right w:val="single" w:sz="2" w:space="0" w:color="auto"/>
          </w:divBdr>
        </w:div>
      </w:divsChild>
    </w:div>
    <w:div w:id="301620296">
      <w:bodyDiv w:val="1"/>
      <w:marLeft w:val="0"/>
      <w:marRight w:val="0"/>
      <w:marTop w:val="0"/>
      <w:marBottom w:val="0"/>
      <w:divBdr>
        <w:top w:val="none" w:sz="0" w:space="0" w:color="auto"/>
        <w:left w:val="none" w:sz="0" w:space="0" w:color="auto"/>
        <w:bottom w:val="none" w:sz="0" w:space="0" w:color="auto"/>
        <w:right w:val="none" w:sz="0" w:space="0" w:color="auto"/>
      </w:divBdr>
      <w:divsChild>
        <w:div w:id="4864798">
          <w:marLeft w:val="0"/>
          <w:marRight w:val="0"/>
          <w:marTop w:val="0"/>
          <w:marBottom w:val="0"/>
          <w:divBdr>
            <w:top w:val="single" w:sz="2" w:space="0" w:color="auto"/>
            <w:left w:val="single" w:sz="2" w:space="0" w:color="auto"/>
            <w:bottom w:val="single" w:sz="2" w:space="0" w:color="auto"/>
            <w:right w:val="single" w:sz="2" w:space="0" w:color="auto"/>
          </w:divBdr>
        </w:div>
        <w:div w:id="811294765">
          <w:marLeft w:val="0"/>
          <w:marRight w:val="0"/>
          <w:marTop w:val="0"/>
          <w:marBottom w:val="0"/>
          <w:divBdr>
            <w:top w:val="single" w:sz="2" w:space="0" w:color="auto"/>
            <w:left w:val="single" w:sz="2" w:space="0" w:color="auto"/>
            <w:bottom w:val="single" w:sz="2" w:space="0" w:color="auto"/>
            <w:right w:val="single" w:sz="2" w:space="0" w:color="auto"/>
          </w:divBdr>
        </w:div>
      </w:divsChild>
    </w:div>
    <w:div w:id="313416521">
      <w:bodyDiv w:val="1"/>
      <w:marLeft w:val="0"/>
      <w:marRight w:val="0"/>
      <w:marTop w:val="0"/>
      <w:marBottom w:val="0"/>
      <w:divBdr>
        <w:top w:val="none" w:sz="0" w:space="0" w:color="auto"/>
        <w:left w:val="none" w:sz="0" w:space="0" w:color="auto"/>
        <w:bottom w:val="none" w:sz="0" w:space="0" w:color="auto"/>
        <w:right w:val="none" w:sz="0" w:space="0" w:color="auto"/>
      </w:divBdr>
    </w:div>
    <w:div w:id="316567573">
      <w:bodyDiv w:val="1"/>
      <w:marLeft w:val="0"/>
      <w:marRight w:val="0"/>
      <w:marTop w:val="0"/>
      <w:marBottom w:val="0"/>
      <w:divBdr>
        <w:top w:val="none" w:sz="0" w:space="0" w:color="auto"/>
        <w:left w:val="none" w:sz="0" w:space="0" w:color="auto"/>
        <w:bottom w:val="none" w:sz="0" w:space="0" w:color="auto"/>
        <w:right w:val="none" w:sz="0" w:space="0" w:color="auto"/>
      </w:divBdr>
    </w:div>
    <w:div w:id="328290599">
      <w:bodyDiv w:val="1"/>
      <w:marLeft w:val="0"/>
      <w:marRight w:val="0"/>
      <w:marTop w:val="0"/>
      <w:marBottom w:val="0"/>
      <w:divBdr>
        <w:top w:val="none" w:sz="0" w:space="0" w:color="auto"/>
        <w:left w:val="none" w:sz="0" w:space="0" w:color="auto"/>
        <w:bottom w:val="none" w:sz="0" w:space="0" w:color="auto"/>
        <w:right w:val="none" w:sz="0" w:space="0" w:color="auto"/>
      </w:divBdr>
      <w:divsChild>
        <w:div w:id="123743856">
          <w:marLeft w:val="0"/>
          <w:marRight w:val="0"/>
          <w:marTop w:val="0"/>
          <w:marBottom w:val="0"/>
          <w:divBdr>
            <w:top w:val="single" w:sz="2" w:space="0" w:color="auto"/>
            <w:left w:val="single" w:sz="2" w:space="0" w:color="auto"/>
            <w:bottom w:val="single" w:sz="2" w:space="0" w:color="auto"/>
            <w:right w:val="single" w:sz="2" w:space="0" w:color="auto"/>
          </w:divBdr>
        </w:div>
        <w:div w:id="337927870">
          <w:marLeft w:val="0"/>
          <w:marRight w:val="0"/>
          <w:marTop w:val="0"/>
          <w:marBottom w:val="0"/>
          <w:divBdr>
            <w:top w:val="single" w:sz="2" w:space="0" w:color="auto"/>
            <w:left w:val="single" w:sz="2" w:space="0" w:color="auto"/>
            <w:bottom w:val="single" w:sz="2" w:space="0" w:color="auto"/>
            <w:right w:val="single" w:sz="2" w:space="0" w:color="auto"/>
          </w:divBdr>
        </w:div>
        <w:div w:id="470177959">
          <w:marLeft w:val="0"/>
          <w:marRight w:val="0"/>
          <w:marTop w:val="0"/>
          <w:marBottom w:val="0"/>
          <w:divBdr>
            <w:top w:val="single" w:sz="2" w:space="0" w:color="auto"/>
            <w:left w:val="single" w:sz="2" w:space="0" w:color="auto"/>
            <w:bottom w:val="single" w:sz="2" w:space="0" w:color="auto"/>
            <w:right w:val="single" w:sz="2" w:space="0" w:color="auto"/>
          </w:divBdr>
        </w:div>
        <w:div w:id="944389678">
          <w:marLeft w:val="0"/>
          <w:marRight w:val="0"/>
          <w:marTop w:val="0"/>
          <w:marBottom w:val="0"/>
          <w:divBdr>
            <w:top w:val="single" w:sz="2" w:space="0" w:color="auto"/>
            <w:left w:val="single" w:sz="2" w:space="0" w:color="auto"/>
            <w:bottom w:val="single" w:sz="2" w:space="0" w:color="auto"/>
            <w:right w:val="single" w:sz="2" w:space="0" w:color="auto"/>
          </w:divBdr>
        </w:div>
        <w:div w:id="1724281875">
          <w:marLeft w:val="0"/>
          <w:marRight w:val="0"/>
          <w:marTop w:val="0"/>
          <w:marBottom w:val="0"/>
          <w:divBdr>
            <w:top w:val="single" w:sz="2" w:space="0" w:color="auto"/>
            <w:left w:val="single" w:sz="2" w:space="0" w:color="auto"/>
            <w:bottom w:val="single" w:sz="2" w:space="0" w:color="auto"/>
            <w:right w:val="single" w:sz="2" w:space="0" w:color="auto"/>
          </w:divBdr>
        </w:div>
        <w:div w:id="1735658963">
          <w:marLeft w:val="0"/>
          <w:marRight w:val="0"/>
          <w:marTop w:val="0"/>
          <w:marBottom w:val="0"/>
          <w:divBdr>
            <w:top w:val="single" w:sz="2" w:space="0" w:color="auto"/>
            <w:left w:val="single" w:sz="2" w:space="0" w:color="auto"/>
            <w:bottom w:val="single" w:sz="2" w:space="0" w:color="auto"/>
            <w:right w:val="single" w:sz="2" w:space="0" w:color="auto"/>
          </w:divBdr>
        </w:div>
        <w:div w:id="1896236501">
          <w:marLeft w:val="0"/>
          <w:marRight w:val="0"/>
          <w:marTop w:val="0"/>
          <w:marBottom w:val="0"/>
          <w:divBdr>
            <w:top w:val="single" w:sz="2" w:space="0" w:color="auto"/>
            <w:left w:val="single" w:sz="2" w:space="0" w:color="auto"/>
            <w:bottom w:val="single" w:sz="2" w:space="0" w:color="auto"/>
            <w:right w:val="single" w:sz="2" w:space="0" w:color="auto"/>
          </w:divBdr>
        </w:div>
      </w:divsChild>
    </w:div>
    <w:div w:id="336419083">
      <w:bodyDiv w:val="1"/>
      <w:marLeft w:val="0"/>
      <w:marRight w:val="0"/>
      <w:marTop w:val="0"/>
      <w:marBottom w:val="0"/>
      <w:divBdr>
        <w:top w:val="none" w:sz="0" w:space="0" w:color="auto"/>
        <w:left w:val="none" w:sz="0" w:space="0" w:color="auto"/>
        <w:bottom w:val="none" w:sz="0" w:space="0" w:color="auto"/>
        <w:right w:val="none" w:sz="0" w:space="0" w:color="auto"/>
      </w:divBdr>
    </w:div>
    <w:div w:id="346255615">
      <w:bodyDiv w:val="1"/>
      <w:marLeft w:val="0"/>
      <w:marRight w:val="0"/>
      <w:marTop w:val="0"/>
      <w:marBottom w:val="0"/>
      <w:divBdr>
        <w:top w:val="none" w:sz="0" w:space="0" w:color="auto"/>
        <w:left w:val="none" w:sz="0" w:space="0" w:color="auto"/>
        <w:bottom w:val="none" w:sz="0" w:space="0" w:color="auto"/>
        <w:right w:val="none" w:sz="0" w:space="0" w:color="auto"/>
      </w:divBdr>
    </w:div>
    <w:div w:id="347223479">
      <w:bodyDiv w:val="1"/>
      <w:marLeft w:val="0"/>
      <w:marRight w:val="0"/>
      <w:marTop w:val="0"/>
      <w:marBottom w:val="0"/>
      <w:divBdr>
        <w:top w:val="none" w:sz="0" w:space="0" w:color="auto"/>
        <w:left w:val="none" w:sz="0" w:space="0" w:color="auto"/>
        <w:bottom w:val="none" w:sz="0" w:space="0" w:color="auto"/>
        <w:right w:val="none" w:sz="0" w:space="0" w:color="auto"/>
      </w:divBdr>
      <w:divsChild>
        <w:div w:id="430584211">
          <w:marLeft w:val="0"/>
          <w:marRight w:val="0"/>
          <w:marTop w:val="0"/>
          <w:marBottom w:val="0"/>
          <w:divBdr>
            <w:top w:val="single" w:sz="2" w:space="0" w:color="auto"/>
            <w:left w:val="single" w:sz="2" w:space="0" w:color="auto"/>
            <w:bottom w:val="single" w:sz="2" w:space="0" w:color="auto"/>
            <w:right w:val="single" w:sz="2" w:space="0" w:color="auto"/>
          </w:divBdr>
        </w:div>
        <w:div w:id="1283346985">
          <w:marLeft w:val="0"/>
          <w:marRight w:val="0"/>
          <w:marTop w:val="0"/>
          <w:marBottom w:val="0"/>
          <w:divBdr>
            <w:top w:val="single" w:sz="2" w:space="0" w:color="auto"/>
            <w:left w:val="single" w:sz="2" w:space="0" w:color="auto"/>
            <w:bottom w:val="single" w:sz="2" w:space="0" w:color="auto"/>
            <w:right w:val="single" w:sz="2" w:space="0" w:color="auto"/>
          </w:divBdr>
        </w:div>
      </w:divsChild>
    </w:div>
    <w:div w:id="361441691">
      <w:bodyDiv w:val="1"/>
      <w:marLeft w:val="0"/>
      <w:marRight w:val="0"/>
      <w:marTop w:val="0"/>
      <w:marBottom w:val="0"/>
      <w:divBdr>
        <w:top w:val="none" w:sz="0" w:space="0" w:color="auto"/>
        <w:left w:val="none" w:sz="0" w:space="0" w:color="auto"/>
        <w:bottom w:val="none" w:sz="0" w:space="0" w:color="auto"/>
        <w:right w:val="none" w:sz="0" w:space="0" w:color="auto"/>
      </w:divBdr>
      <w:divsChild>
        <w:div w:id="774641506">
          <w:marLeft w:val="0"/>
          <w:marRight w:val="0"/>
          <w:marTop w:val="0"/>
          <w:marBottom w:val="0"/>
          <w:divBdr>
            <w:top w:val="single" w:sz="2" w:space="0" w:color="auto"/>
            <w:left w:val="single" w:sz="2" w:space="0" w:color="auto"/>
            <w:bottom w:val="single" w:sz="2" w:space="0" w:color="auto"/>
            <w:right w:val="single" w:sz="2" w:space="0" w:color="auto"/>
          </w:divBdr>
        </w:div>
        <w:div w:id="1173686829">
          <w:marLeft w:val="0"/>
          <w:marRight w:val="0"/>
          <w:marTop w:val="0"/>
          <w:marBottom w:val="0"/>
          <w:divBdr>
            <w:top w:val="single" w:sz="2" w:space="0" w:color="auto"/>
            <w:left w:val="single" w:sz="2" w:space="0" w:color="auto"/>
            <w:bottom w:val="single" w:sz="2" w:space="0" w:color="auto"/>
            <w:right w:val="single" w:sz="2" w:space="0" w:color="auto"/>
          </w:divBdr>
        </w:div>
        <w:div w:id="1250044051">
          <w:marLeft w:val="0"/>
          <w:marRight w:val="0"/>
          <w:marTop w:val="0"/>
          <w:marBottom w:val="0"/>
          <w:divBdr>
            <w:top w:val="single" w:sz="2" w:space="0" w:color="auto"/>
            <w:left w:val="single" w:sz="2" w:space="0" w:color="auto"/>
            <w:bottom w:val="single" w:sz="2" w:space="0" w:color="auto"/>
            <w:right w:val="single" w:sz="2" w:space="0" w:color="auto"/>
          </w:divBdr>
        </w:div>
        <w:div w:id="1500854368">
          <w:marLeft w:val="0"/>
          <w:marRight w:val="0"/>
          <w:marTop w:val="0"/>
          <w:marBottom w:val="0"/>
          <w:divBdr>
            <w:top w:val="single" w:sz="2" w:space="0" w:color="auto"/>
            <w:left w:val="single" w:sz="2" w:space="0" w:color="auto"/>
            <w:bottom w:val="single" w:sz="2" w:space="0" w:color="auto"/>
            <w:right w:val="single" w:sz="2" w:space="0" w:color="auto"/>
          </w:divBdr>
        </w:div>
        <w:div w:id="1649750304">
          <w:marLeft w:val="0"/>
          <w:marRight w:val="0"/>
          <w:marTop w:val="0"/>
          <w:marBottom w:val="0"/>
          <w:divBdr>
            <w:top w:val="single" w:sz="2" w:space="0" w:color="auto"/>
            <w:left w:val="single" w:sz="2" w:space="0" w:color="auto"/>
            <w:bottom w:val="single" w:sz="2" w:space="0" w:color="auto"/>
            <w:right w:val="single" w:sz="2" w:space="0" w:color="auto"/>
          </w:divBdr>
        </w:div>
        <w:div w:id="1949465604">
          <w:marLeft w:val="0"/>
          <w:marRight w:val="0"/>
          <w:marTop w:val="0"/>
          <w:marBottom w:val="0"/>
          <w:divBdr>
            <w:top w:val="single" w:sz="2" w:space="0" w:color="auto"/>
            <w:left w:val="single" w:sz="2" w:space="0" w:color="auto"/>
            <w:bottom w:val="single" w:sz="2" w:space="0" w:color="auto"/>
            <w:right w:val="single" w:sz="2" w:space="0" w:color="auto"/>
          </w:divBdr>
        </w:div>
      </w:divsChild>
    </w:div>
    <w:div w:id="376589201">
      <w:bodyDiv w:val="1"/>
      <w:marLeft w:val="0"/>
      <w:marRight w:val="0"/>
      <w:marTop w:val="0"/>
      <w:marBottom w:val="0"/>
      <w:divBdr>
        <w:top w:val="none" w:sz="0" w:space="0" w:color="auto"/>
        <w:left w:val="none" w:sz="0" w:space="0" w:color="auto"/>
        <w:bottom w:val="none" w:sz="0" w:space="0" w:color="auto"/>
        <w:right w:val="none" w:sz="0" w:space="0" w:color="auto"/>
      </w:divBdr>
      <w:divsChild>
        <w:div w:id="151457292">
          <w:marLeft w:val="0"/>
          <w:marRight w:val="0"/>
          <w:marTop w:val="0"/>
          <w:marBottom w:val="0"/>
          <w:divBdr>
            <w:top w:val="single" w:sz="2" w:space="0" w:color="auto"/>
            <w:left w:val="single" w:sz="2" w:space="0" w:color="auto"/>
            <w:bottom w:val="single" w:sz="2" w:space="0" w:color="auto"/>
            <w:right w:val="single" w:sz="2" w:space="0" w:color="auto"/>
          </w:divBdr>
        </w:div>
        <w:div w:id="294795215">
          <w:marLeft w:val="0"/>
          <w:marRight w:val="0"/>
          <w:marTop w:val="0"/>
          <w:marBottom w:val="0"/>
          <w:divBdr>
            <w:top w:val="single" w:sz="2" w:space="0" w:color="auto"/>
            <w:left w:val="single" w:sz="2" w:space="0" w:color="auto"/>
            <w:bottom w:val="single" w:sz="2" w:space="0" w:color="auto"/>
            <w:right w:val="single" w:sz="2" w:space="0" w:color="auto"/>
          </w:divBdr>
        </w:div>
        <w:div w:id="1379667496">
          <w:marLeft w:val="0"/>
          <w:marRight w:val="0"/>
          <w:marTop w:val="0"/>
          <w:marBottom w:val="0"/>
          <w:divBdr>
            <w:top w:val="single" w:sz="2" w:space="0" w:color="auto"/>
            <w:left w:val="single" w:sz="2" w:space="0" w:color="auto"/>
            <w:bottom w:val="single" w:sz="2" w:space="0" w:color="auto"/>
            <w:right w:val="single" w:sz="2" w:space="0" w:color="auto"/>
          </w:divBdr>
        </w:div>
        <w:div w:id="2091929040">
          <w:marLeft w:val="0"/>
          <w:marRight w:val="0"/>
          <w:marTop w:val="0"/>
          <w:marBottom w:val="0"/>
          <w:divBdr>
            <w:top w:val="single" w:sz="2" w:space="0" w:color="auto"/>
            <w:left w:val="single" w:sz="2" w:space="0" w:color="auto"/>
            <w:bottom w:val="single" w:sz="2" w:space="0" w:color="auto"/>
            <w:right w:val="single" w:sz="2" w:space="0" w:color="auto"/>
          </w:divBdr>
        </w:div>
      </w:divsChild>
    </w:div>
    <w:div w:id="392705545">
      <w:bodyDiv w:val="1"/>
      <w:marLeft w:val="0"/>
      <w:marRight w:val="0"/>
      <w:marTop w:val="0"/>
      <w:marBottom w:val="0"/>
      <w:divBdr>
        <w:top w:val="none" w:sz="0" w:space="0" w:color="auto"/>
        <w:left w:val="none" w:sz="0" w:space="0" w:color="auto"/>
        <w:bottom w:val="none" w:sz="0" w:space="0" w:color="auto"/>
        <w:right w:val="none" w:sz="0" w:space="0" w:color="auto"/>
      </w:divBdr>
    </w:div>
    <w:div w:id="396169493">
      <w:bodyDiv w:val="1"/>
      <w:marLeft w:val="0"/>
      <w:marRight w:val="0"/>
      <w:marTop w:val="0"/>
      <w:marBottom w:val="0"/>
      <w:divBdr>
        <w:top w:val="none" w:sz="0" w:space="0" w:color="auto"/>
        <w:left w:val="none" w:sz="0" w:space="0" w:color="auto"/>
        <w:bottom w:val="none" w:sz="0" w:space="0" w:color="auto"/>
        <w:right w:val="none" w:sz="0" w:space="0" w:color="auto"/>
      </w:divBdr>
    </w:div>
    <w:div w:id="397822360">
      <w:bodyDiv w:val="1"/>
      <w:marLeft w:val="0"/>
      <w:marRight w:val="0"/>
      <w:marTop w:val="0"/>
      <w:marBottom w:val="0"/>
      <w:divBdr>
        <w:top w:val="none" w:sz="0" w:space="0" w:color="auto"/>
        <w:left w:val="none" w:sz="0" w:space="0" w:color="auto"/>
        <w:bottom w:val="none" w:sz="0" w:space="0" w:color="auto"/>
        <w:right w:val="none" w:sz="0" w:space="0" w:color="auto"/>
      </w:divBdr>
    </w:div>
    <w:div w:id="425469132">
      <w:bodyDiv w:val="1"/>
      <w:marLeft w:val="0"/>
      <w:marRight w:val="0"/>
      <w:marTop w:val="0"/>
      <w:marBottom w:val="0"/>
      <w:divBdr>
        <w:top w:val="none" w:sz="0" w:space="0" w:color="auto"/>
        <w:left w:val="none" w:sz="0" w:space="0" w:color="auto"/>
        <w:bottom w:val="none" w:sz="0" w:space="0" w:color="auto"/>
        <w:right w:val="none" w:sz="0" w:space="0" w:color="auto"/>
      </w:divBdr>
      <w:divsChild>
        <w:div w:id="316803802">
          <w:marLeft w:val="0"/>
          <w:marRight w:val="0"/>
          <w:marTop w:val="0"/>
          <w:marBottom w:val="0"/>
          <w:divBdr>
            <w:top w:val="single" w:sz="2" w:space="0" w:color="auto"/>
            <w:left w:val="single" w:sz="2" w:space="0" w:color="auto"/>
            <w:bottom w:val="single" w:sz="2" w:space="0" w:color="auto"/>
            <w:right w:val="single" w:sz="2" w:space="0" w:color="auto"/>
          </w:divBdr>
        </w:div>
        <w:div w:id="398282731">
          <w:marLeft w:val="0"/>
          <w:marRight w:val="0"/>
          <w:marTop w:val="0"/>
          <w:marBottom w:val="0"/>
          <w:divBdr>
            <w:top w:val="single" w:sz="2" w:space="0" w:color="auto"/>
            <w:left w:val="single" w:sz="2" w:space="0" w:color="auto"/>
            <w:bottom w:val="single" w:sz="2" w:space="0" w:color="auto"/>
            <w:right w:val="single" w:sz="2" w:space="0" w:color="auto"/>
          </w:divBdr>
        </w:div>
      </w:divsChild>
    </w:div>
    <w:div w:id="446046314">
      <w:bodyDiv w:val="1"/>
      <w:marLeft w:val="0"/>
      <w:marRight w:val="0"/>
      <w:marTop w:val="0"/>
      <w:marBottom w:val="0"/>
      <w:divBdr>
        <w:top w:val="none" w:sz="0" w:space="0" w:color="auto"/>
        <w:left w:val="none" w:sz="0" w:space="0" w:color="auto"/>
        <w:bottom w:val="none" w:sz="0" w:space="0" w:color="auto"/>
        <w:right w:val="none" w:sz="0" w:space="0" w:color="auto"/>
      </w:divBdr>
      <w:divsChild>
        <w:div w:id="83379542">
          <w:marLeft w:val="0"/>
          <w:marRight w:val="0"/>
          <w:marTop w:val="0"/>
          <w:marBottom w:val="0"/>
          <w:divBdr>
            <w:top w:val="single" w:sz="2" w:space="0" w:color="auto"/>
            <w:left w:val="single" w:sz="2" w:space="0" w:color="auto"/>
            <w:bottom w:val="single" w:sz="2" w:space="0" w:color="auto"/>
            <w:right w:val="single" w:sz="2" w:space="0" w:color="auto"/>
          </w:divBdr>
        </w:div>
        <w:div w:id="1880362300">
          <w:marLeft w:val="0"/>
          <w:marRight w:val="0"/>
          <w:marTop w:val="0"/>
          <w:marBottom w:val="0"/>
          <w:divBdr>
            <w:top w:val="single" w:sz="2" w:space="0" w:color="auto"/>
            <w:left w:val="single" w:sz="2" w:space="0" w:color="auto"/>
            <w:bottom w:val="single" w:sz="2" w:space="0" w:color="auto"/>
            <w:right w:val="single" w:sz="2" w:space="0" w:color="auto"/>
          </w:divBdr>
        </w:div>
      </w:divsChild>
    </w:div>
    <w:div w:id="457451500">
      <w:bodyDiv w:val="1"/>
      <w:marLeft w:val="0"/>
      <w:marRight w:val="0"/>
      <w:marTop w:val="0"/>
      <w:marBottom w:val="0"/>
      <w:divBdr>
        <w:top w:val="none" w:sz="0" w:space="0" w:color="auto"/>
        <w:left w:val="none" w:sz="0" w:space="0" w:color="auto"/>
        <w:bottom w:val="none" w:sz="0" w:space="0" w:color="auto"/>
        <w:right w:val="none" w:sz="0" w:space="0" w:color="auto"/>
      </w:divBdr>
    </w:div>
    <w:div w:id="465658012">
      <w:bodyDiv w:val="1"/>
      <w:marLeft w:val="0"/>
      <w:marRight w:val="0"/>
      <w:marTop w:val="0"/>
      <w:marBottom w:val="0"/>
      <w:divBdr>
        <w:top w:val="none" w:sz="0" w:space="0" w:color="auto"/>
        <w:left w:val="none" w:sz="0" w:space="0" w:color="auto"/>
        <w:bottom w:val="none" w:sz="0" w:space="0" w:color="auto"/>
        <w:right w:val="none" w:sz="0" w:space="0" w:color="auto"/>
      </w:divBdr>
    </w:div>
    <w:div w:id="479427684">
      <w:bodyDiv w:val="1"/>
      <w:marLeft w:val="0"/>
      <w:marRight w:val="0"/>
      <w:marTop w:val="0"/>
      <w:marBottom w:val="0"/>
      <w:divBdr>
        <w:top w:val="none" w:sz="0" w:space="0" w:color="auto"/>
        <w:left w:val="none" w:sz="0" w:space="0" w:color="auto"/>
        <w:bottom w:val="none" w:sz="0" w:space="0" w:color="auto"/>
        <w:right w:val="none" w:sz="0" w:space="0" w:color="auto"/>
      </w:divBdr>
      <w:divsChild>
        <w:div w:id="69498399">
          <w:marLeft w:val="0"/>
          <w:marRight w:val="0"/>
          <w:marTop w:val="0"/>
          <w:marBottom w:val="0"/>
          <w:divBdr>
            <w:top w:val="single" w:sz="2" w:space="0" w:color="auto"/>
            <w:left w:val="single" w:sz="2" w:space="0" w:color="auto"/>
            <w:bottom w:val="single" w:sz="2" w:space="0" w:color="auto"/>
            <w:right w:val="single" w:sz="2" w:space="0" w:color="auto"/>
          </w:divBdr>
        </w:div>
        <w:div w:id="436216263">
          <w:marLeft w:val="0"/>
          <w:marRight w:val="0"/>
          <w:marTop w:val="0"/>
          <w:marBottom w:val="0"/>
          <w:divBdr>
            <w:top w:val="single" w:sz="2" w:space="0" w:color="auto"/>
            <w:left w:val="single" w:sz="2" w:space="0" w:color="auto"/>
            <w:bottom w:val="single" w:sz="2" w:space="0" w:color="auto"/>
            <w:right w:val="single" w:sz="2" w:space="0" w:color="auto"/>
          </w:divBdr>
        </w:div>
        <w:div w:id="837185994">
          <w:marLeft w:val="0"/>
          <w:marRight w:val="0"/>
          <w:marTop w:val="0"/>
          <w:marBottom w:val="0"/>
          <w:divBdr>
            <w:top w:val="single" w:sz="2" w:space="0" w:color="auto"/>
            <w:left w:val="single" w:sz="2" w:space="0" w:color="auto"/>
            <w:bottom w:val="single" w:sz="2" w:space="0" w:color="auto"/>
            <w:right w:val="single" w:sz="2" w:space="0" w:color="auto"/>
          </w:divBdr>
        </w:div>
        <w:div w:id="1064333816">
          <w:marLeft w:val="0"/>
          <w:marRight w:val="0"/>
          <w:marTop w:val="0"/>
          <w:marBottom w:val="0"/>
          <w:divBdr>
            <w:top w:val="single" w:sz="2" w:space="0" w:color="auto"/>
            <w:left w:val="single" w:sz="2" w:space="0" w:color="auto"/>
            <w:bottom w:val="single" w:sz="2" w:space="0" w:color="auto"/>
            <w:right w:val="single" w:sz="2" w:space="0" w:color="auto"/>
          </w:divBdr>
        </w:div>
        <w:div w:id="1522818818">
          <w:marLeft w:val="0"/>
          <w:marRight w:val="0"/>
          <w:marTop w:val="0"/>
          <w:marBottom w:val="0"/>
          <w:divBdr>
            <w:top w:val="single" w:sz="2" w:space="0" w:color="auto"/>
            <w:left w:val="single" w:sz="2" w:space="0" w:color="auto"/>
            <w:bottom w:val="single" w:sz="2" w:space="0" w:color="auto"/>
            <w:right w:val="single" w:sz="2" w:space="0" w:color="auto"/>
          </w:divBdr>
        </w:div>
        <w:div w:id="2016029016">
          <w:marLeft w:val="0"/>
          <w:marRight w:val="0"/>
          <w:marTop w:val="0"/>
          <w:marBottom w:val="0"/>
          <w:divBdr>
            <w:top w:val="single" w:sz="2" w:space="0" w:color="auto"/>
            <w:left w:val="single" w:sz="2" w:space="0" w:color="auto"/>
            <w:bottom w:val="single" w:sz="2" w:space="0" w:color="auto"/>
            <w:right w:val="single" w:sz="2" w:space="0" w:color="auto"/>
          </w:divBdr>
        </w:div>
      </w:divsChild>
    </w:div>
    <w:div w:id="497111707">
      <w:bodyDiv w:val="1"/>
      <w:marLeft w:val="0"/>
      <w:marRight w:val="0"/>
      <w:marTop w:val="0"/>
      <w:marBottom w:val="0"/>
      <w:divBdr>
        <w:top w:val="none" w:sz="0" w:space="0" w:color="auto"/>
        <w:left w:val="none" w:sz="0" w:space="0" w:color="auto"/>
        <w:bottom w:val="none" w:sz="0" w:space="0" w:color="auto"/>
        <w:right w:val="none" w:sz="0" w:space="0" w:color="auto"/>
      </w:divBdr>
      <w:divsChild>
        <w:div w:id="541093584">
          <w:marLeft w:val="0"/>
          <w:marRight w:val="0"/>
          <w:marTop w:val="0"/>
          <w:marBottom w:val="0"/>
          <w:divBdr>
            <w:top w:val="single" w:sz="2" w:space="0" w:color="auto"/>
            <w:left w:val="single" w:sz="2" w:space="0" w:color="auto"/>
            <w:bottom w:val="single" w:sz="2" w:space="0" w:color="auto"/>
            <w:right w:val="single" w:sz="2" w:space="0" w:color="auto"/>
          </w:divBdr>
        </w:div>
        <w:div w:id="991373362">
          <w:marLeft w:val="0"/>
          <w:marRight w:val="0"/>
          <w:marTop w:val="0"/>
          <w:marBottom w:val="0"/>
          <w:divBdr>
            <w:top w:val="single" w:sz="2" w:space="0" w:color="auto"/>
            <w:left w:val="single" w:sz="2" w:space="0" w:color="auto"/>
            <w:bottom w:val="single" w:sz="2" w:space="0" w:color="auto"/>
            <w:right w:val="single" w:sz="2" w:space="0" w:color="auto"/>
          </w:divBdr>
        </w:div>
      </w:divsChild>
    </w:div>
    <w:div w:id="501160234">
      <w:bodyDiv w:val="1"/>
      <w:marLeft w:val="0"/>
      <w:marRight w:val="0"/>
      <w:marTop w:val="0"/>
      <w:marBottom w:val="0"/>
      <w:divBdr>
        <w:top w:val="none" w:sz="0" w:space="0" w:color="auto"/>
        <w:left w:val="none" w:sz="0" w:space="0" w:color="auto"/>
        <w:bottom w:val="none" w:sz="0" w:space="0" w:color="auto"/>
        <w:right w:val="none" w:sz="0" w:space="0" w:color="auto"/>
      </w:divBdr>
      <w:divsChild>
        <w:div w:id="1617055300">
          <w:marLeft w:val="0"/>
          <w:marRight w:val="0"/>
          <w:marTop w:val="0"/>
          <w:marBottom w:val="0"/>
          <w:divBdr>
            <w:top w:val="single" w:sz="2" w:space="0" w:color="auto"/>
            <w:left w:val="single" w:sz="2" w:space="0" w:color="auto"/>
            <w:bottom w:val="single" w:sz="2" w:space="0" w:color="auto"/>
            <w:right w:val="single" w:sz="2" w:space="0" w:color="auto"/>
          </w:divBdr>
        </w:div>
      </w:divsChild>
    </w:div>
    <w:div w:id="528836373">
      <w:bodyDiv w:val="1"/>
      <w:marLeft w:val="0"/>
      <w:marRight w:val="0"/>
      <w:marTop w:val="0"/>
      <w:marBottom w:val="0"/>
      <w:divBdr>
        <w:top w:val="none" w:sz="0" w:space="0" w:color="auto"/>
        <w:left w:val="none" w:sz="0" w:space="0" w:color="auto"/>
        <w:bottom w:val="none" w:sz="0" w:space="0" w:color="auto"/>
        <w:right w:val="none" w:sz="0" w:space="0" w:color="auto"/>
      </w:divBdr>
    </w:div>
    <w:div w:id="534655728">
      <w:bodyDiv w:val="1"/>
      <w:marLeft w:val="0"/>
      <w:marRight w:val="0"/>
      <w:marTop w:val="0"/>
      <w:marBottom w:val="0"/>
      <w:divBdr>
        <w:top w:val="none" w:sz="0" w:space="0" w:color="auto"/>
        <w:left w:val="none" w:sz="0" w:space="0" w:color="auto"/>
        <w:bottom w:val="none" w:sz="0" w:space="0" w:color="auto"/>
        <w:right w:val="none" w:sz="0" w:space="0" w:color="auto"/>
      </w:divBdr>
      <w:divsChild>
        <w:div w:id="211620796">
          <w:marLeft w:val="0"/>
          <w:marRight w:val="0"/>
          <w:marTop w:val="0"/>
          <w:marBottom w:val="0"/>
          <w:divBdr>
            <w:top w:val="single" w:sz="2" w:space="0" w:color="auto"/>
            <w:left w:val="single" w:sz="2" w:space="0" w:color="auto"/>
            <w:bottom w:val="single" w:sz="2" w:space="0" w:color="auto"/>
            <w:right w:val="single" w:sz="2" w:space="0" w:color="auto"/>
          </w:divBdr>
        </w:div>
      </w:divsChild>
    </w:div>
    <w:div w:id="554586263">
      <w:bodyDiv w:val="1"/>
      <w:marLeft w:val="0"/>
      <w:marRight w:val="0"/>
      <w:marTop w:val="0"/>
      <w:marBottom w:val="0"/>
      <w:divBdr>
        <w:top w:val="none" w:sz="0" w:space="0" w:color="auto"/>
        <w:left w:val="none" w:sz="0" w:space="0" w:color="auto"/>
        <w:bottom w:val="none" w:sz="0" w:space="0" w:color="auto"/>
        <w:right w:val="none" w:sz="0" w:space="0" w:color="auto"/>
      </w:divBdr>
      <w:divsChild>
        <w:div w:id="10694127">
          <w:marLeft w:val="0"/>
          <w:marRight w:val="0"/>
          <w:marTop w:val="0"/>
          <w:marBottom w:val="0"/>
          <w:divBdr>
            <w:top w:val="single" w:sz="2" w:space="0" w:color="auto"/>
            <w:left w:val="single" w:sz="2" w:space="0" w:color="auto"/>
            <w:bottom w:val="single" w:sz="2" w:space="0" w:color="auto"/>
            <w:right w:val="single" w:sz="2" w:space="0" w:color="auto"/>
          </w:divBdr>
        </w:div>
        <w:div w:id="318389324">
          <w:marLeft w:val="0"/>
          <w:marRight w:val="0"/>
          <w:marTop w:val="0"/>
          <w:marBottom w:val="0"/>
          <w:divBdr>
            <w:top w:val="single" w:sz="2" w:space="0" w:color="auto"/>
            <w:left w:val="single" w:sz="2" w:space="0" w:color="auto"/>
            <w:bottom w:val="single" w:sz="2" w:space="0" w:color="auto"/>
            <w:right w:val="single" w:sz="2" w:space="0" w:color="auto"/>
          </w:divBdr>
        </w:div>
        <w:div w:id="1084373000">
          <w:marLeft w:val="0"/>
          <w:marRight w:val="0"/>
          <w:marTop w:val="0"/>
          <w:marBottom w:val="0"/>
          <w:divBdr>
            <w:top w:val="single" w:sz="2" w:space="0" w:color="auto"/>
            <w:left w:val="single" w:sz="2" w:space="0" w:color="auto"/>
            <w:bottom w:val="single" w:sz="2" w:space="0" w:color="auto"/>
            <w:right w:val="single" w:sz="2" w:space="0" w:color="auto"/>
          </w:divBdr>
        </w:div>
        <w:div w:id="1334261791">
          <w:marLeft w:val="0"/>
          <w:marRight w:val="0"/>
          <w:marTop w:val="0"/>
          <w:marBottom w:val="0"/>
          <w:divBdr>
            <w:top w:val="single" w:sz="2" w:space="0" w:color="auto"/>
            <w:left w:val="single" w:sz="2" w:space="0" w:color="auto"/>
            <w:bottom w:val="single" w:sz="2" w:space="0" w:color="auto"/>
            <w:right w:val="single" w:sz="2" w:space="0" w:color="auto"/>
          </w:divBdr>
        </w:div>
      </w:divsChild>
    </w:div>
    <w:div w:id="561646482">
      <w:bodyDiv w:val="1"/>
      <w:marLeft w:val="0"/>
      <w:marRight w:val="0"/>
      <w:marTop w:val="0"/>
      <w:marBottom w:val="0"/>
      <w:divBdr>
        <w:top w:val="none" w:sz="0" w:space="0" w:color="auto"/>
        <w:left w:val="none" w:sz="0" w:space="0" w:color="auto"/>
        <w:bottom w:val="none" w:sz="0" w:space="0" w:color="auto"/>
        <w:right w:val="none" w:sz="0" w:space="0" w:color="auto"/>
      </w:divBdr>
      <w:divsChild>
        <w:div w:id="1264460676">
          <w:marLeft w:val="0"/>
          <w:marRight w:val="0"/>
          <w:marTop w:val="0"/>
          <w:marBottom w:val="0"/>
          <w:divBdr>
            <w:top w:val="single" w:sz="2" w:space="0" w:color="auto"/>
            <w:left w:val="single" w:sz="2" w:space="0" w:color="auto"/>
            <w:bottom w:val="single" w:sz="2" w:space="0" w:color="auto"/>
            <w:right w:val="single" w:sz="2" w:space="0" w:color="auto"/>
          </w:divBdr>
        </w:div>
      </w:divsChild>
    </w:div>
    <w:div w:id="604003015">
      <w:bodyDiv w:val="1"/>
      <w:marLeft w:val="0"/>
      <w:marRight w:val="0"/>
      <w:marTop w:val="0"/>
      <w:marBottom w:val="0"/>
      <w:divBdr>
        <w:top w:val="none" w:sz="0" w:space="0" w:color="auto"/>
        <w:left w:val="none" w:sz="0" w:space="0" w:color="auto"/>
        <w:bottom w:val="none" w:sz="0" w:space="0" w:color="auto"/>
        <w:right w:val="none" w:sz="0" w:space="0" w:color="auto"/>
      </w:divBdr>
    </w:div>
    <w:div w:id="604535156">
      <w:bodyDiv w:val="1"/>
      <w:marLeft w:val="0"/>
      <w:marRight w:val="0"/>
      <w:marTop w:val="0"/>
      <w:marBottom w:val="0"/>
      <w:divBdr>
        <w:top w:val="none" w:sz="0" w:space="0" w:color="auto"/>
        <w:left w:val="none" w:sz="0" w:space="0" w:color="auto"/>
        <w:bottom w:val="none" w:sz="0" w:space="0" w:color="auto"/>
        <w:right w:val="none" w:sz="0" w:space="0" w:color="auto"/>
      </w:divBdr>
      <w:divsChild>
        <w:div w:id="101658478">
          <w:marLeft w:val="0"/>
          <w:marRight w:val="0"/>
          <w:marTop w:val="0"/>
          <w:marBottom w:val="0"/>
          <w:divBdr>
            <w:top w:val="single" w:sz="2" w:space="0" w:color="auto"/>
            <w:left w:val="single" w:sz="2" w:space="0" w:color="auto"/>
            <w:bottom w:val="single" w:sz="2" w:space="0" w:color="auto"/>
            <w:right w:val="single" w:sz="2" w:space="0" w:color="auto"/>
          </w:divBdr>
        </w:div>
      </w:divsChild>
    </w:div>
    <w:div w:id="659238938">
      <w:bodyDiv w:val="1"/>
      <w:marLeft w:val="0"/>
      <w:marRight w:val="0"/>
      <w:marTop w:val="0"/>
      <w:marBottom w:val="0"/>
      <w:divBdr>
        <w:top w:val="none" w:sz="0" w:space="0" w:color="auto"/>
        <w:left w:val="none" w:sz="0" w:space="0" w:color="auto"/>
        <w:bottom w:val="none" w:sz="0" w:space="0" w:color="auto"/>
        <w:right w:val="none" w:sz="0" w:space="0" w:color="auto"/>
      </w:divBdr>
    </w:div>
    <w:div w:id="665985165">
      <w:bodyDiv w:val="1"/>
      <w:marLeft w:val="0"/>
      <w:marRight w:val="0"/>
      <w:marTop w:val="0"/>
      <w:marBottom w:val="0"/>
      <w:divBdr>
        <w:top w:val="none" w:sz="0" w:space="0" w:color="auto"/>
        <w:left w:val="none" w:sz="0" w:space="0" w:color="auto"/>
        <w:bottom w:val="none" w:sz="0" w:space="0" w:color="auto"/>
        <w:right w:val="none" w:sz="0" w:space="0" w:color="auto"/>
      </w:divBdr>
    </w:div>
    <w:div w:id="681129442">
      <w:bodyDiv w:val="1"/>
      <w:marLeft w:val="0"/>
      <w:marRight w:val="0"/>
      <w:marTop w:val="0"/>
      <w:marBottom w:val="0"/>
      <w:divBdr>
        <w:top w:val="none" w:sz="0" w:space="0" w:color="auto"/>
        <w:left w:val="none" w:sz="0" w:space="0" w:color="auto"/>
        <w:bottom w:val="none" w:sz="0" w:space="0" w:color="auto"/>
        <w:right w:val="none" w:sz="0" w:space="0" w:color="auto"/>
      </w:divBdr>
      <w:divsChild>
        <w:div w:id="597566984">
          <w:marLeft w:val="0"/>
          <w:marRight w:val="0"/>
          <w:marTop w:val="0"/>
          <w:marBottom w:val="0"/>
          <w:divBdr>
            <w:top w:val="single" w:sz="2" w:space="0" w:color="auto"/>
            <w:left w:val="single" w:sz="2" w:space="0" w:color="auto"/>
            <w:bottom w:val="single" w:sz="2" w:space="0" w:color="auto"/>
            <w:right w:val="single" w:sz="2" w:space="0" w:color="auto"/>
          </w:divBdr>
        </w:div>
        <w:div w:id="992104628">
          <w:marLeft w:val="0"/>
          <w:marRight w:val="0"/>
          <w:marTop w:val="0"/>
          <w:marBottom w:val="0"/>
          <w:divBdr>
            <w:top w:val="single" w:sz="2" w:space="0" w:color="auto"/>
            <w:left w:val="single" w:sz="2" w:space="0" w:color="auto"/>
            <w:bottom w:val="single" w:sz="2" w:space="0" w:color="auto"/>
            <w:right w:val="single" w:sz="2" w:space="0" w:color="auto"/>
          </w:divBdr>
        </w:div>
        <w:div w:id="994262812">
          <w:marLeft w:val="0"/>
          <w:marRight w:val="0"/>
          <w:marTop w:val="0"/>
          <w:marBottom w:val="0"/>
          <w:divBdr>
            <w:top w:val="single" w:sz="2" w:space="0" w:color="auto"/>
            <w:left w:val="single" w:sz="2" w:space="0" w:color="auto"/>
            <w:bottom w:val="single" w:sz="2" w:space="0" w:color="auto"/>
            <w:right w:val="single" w:sz="2" w:space="0" w:color="auto"/>
          </w:divBdr>
        </w:div>
        <w:div w:id="1807121004">
          <w:marLeft w:val="0"/>
          <w:marRight w:val="0"/>
          <w:marTop w:val="0"/>
          <w:marBottom w:val="0"/>
          <w:divBdr>
            <w:top w:val="single" w:sz="2" w:space="0" w:color="auto"/>
            <w:left w:val="single" w:sz="2" w:space="0" w:color="auto"/>
            <w:bottom w:val="single" w:sz="2" w:space="0" w:color="auto"/>
            <w:right w:val="single" w:sz="2" w:space="0" w:color="auto"/>
          </w:divBdr>
        </w:div>
      </w:divsChild>
    </w:div>
    <w:div w:id="686443935">
      <w:bodyDiv w:val="1"/>
      <w:marLeft w:val="0"/>
      <w:marRight w:val="0"/>
      <w:marTop w:val="0"/>
      <w:marBottom w:val="0"/>
      <w:divBdr>
        <w:top w:val="none" w:sz="0" w:space="0" w:color="auto"/>
        <w:left w:val="none" w:sz="0" w:space="0" w:color="auto"/>
        <w:bottom w:val="none" w:sz="0" w:space="0" w:color="auto"/>
        <w:right w:val="none" w:sz="0" w:space="0" w:color="auto"/>
      </w:divBdr>
    </w:div>
    <w:div w:id="759328011">
      <w:bodyDiv w:val="1"/>
      <w:marLeft w:val="0"/>
      <w:marRight w:val="0"/>
      <w:marTop w:val="0"/>
      <w:marBottom w:val="0"/>
      <w:divBdr>
        <w:top w:val="none" w:sz="0" w:space="0" w:color="auto"/>
        <w:left w:val="none" w:sz="0" w:space="0" w:color="auto"/>
        <w:bottom w:val="none" w:sz="0" w:space="0" w:color="auto"/>
        <w:right w:val="none" w:sz="0" w:space="0" w:color="auto"/>
      </w:divBdr>
    </w:div>
    <w:div w:id="764038863">
      <w:bodyDiv w:val="1"/>
      <w:marLeft w:val="0"/>
      <w:marRight w:val="0"/>
      <w:marTop w:val="0"/>
      <w:marBottom w:val="0"/>
      <w:divBdr>
        <w:top w:val="none" w:sz="0" w:space="0" w:color="auto"/>
        <w:left w:val="none" w:sz="0" w:space="0" w:color="auto"/>
        <w:bottom w:val="none" w:sz="0" w:space="0" w:color="auto"/>
        <w:right w:val="none" w:sz="0" w:space="0" w:color="auto"/>
      </w:divBdr>
      <w:divsChild>
        <w:div w:id="1359814352">
          <w:marLeft w:val="0"/>
          <w:marRight w:val="0"/>
          <w:marTop w:val="0"/>
          <w:marBottom w:val="0"/>
          <w:divBdr>
            <w:top w:val="single" w:sz="2" w:space="0" w:color="auto"/>
            <w:left w:val="single" w:sz="2" w:space="0" w:color="auto"/>
            <w:bottom w:val="single" w:sz="2" w:space="0" w:color="auto"/>
            <w:right w:val="single" w:sz="2" w:space="0" w:color="auto"/>
          </w:divBdr>
        </w:div>
        <w:div w:id="1943222877">
          <w:marLeft w:val="0"/>
          <w:marRight w:val="0"/>
          <w:marTop w:val="0"/>
          <w:marBottom w:val="0"/>
          <w:divBdr>
            <w:top w:val="single" w:sz="2" w:space="0" w:color="auto"/>
            <w:left w:val="single" w:sz="2" w:space="0" w:color="auto"/>
            <w:bottom w:val="single" w:sz="2" w:space="0" w:color="auto"/>
            <w:right w:val="single" w:sz="2" w:space="0" w:color="auto"/>
          </w:divBdr>
        </w:div>
      </w:divsChild>
    </w:div>
    <w:div w:id="772631535">
      <w:bodyDiv w:val="1"/>
      <w:marLeft w:val="0"/>
      <w:marRight w:val="0"/>
      <w:marTop w:val="0"/>
      <w:marBottom w:val="0"/>
      <w:divBdr>
        <w:top w:val="none" w:sz="0" w:space="0" w:color="auto"/>
        <w:left w:val="none" w:sz="0" w:space="0" w:color="auto"/>
        <w:bottom w:val="none" w:sz="0" w:space="0" w:color="auto"/>
        <w:right w:val="none" w:sz="0" w:space="0" w:color="auto"/>
      </w:divBdr>
    </w:div>
    <w:div w:id="774599567">
      <w:bodyDiv w:val="1"/>
      <w:marLeft w:val="0"/>
      <w:marRight w:val="0"/>
      <w:marTop w:val="0"/>
      <w:marBottom w:val="0"/>
      <w:divBdr>
        <w:top w:val="none" w:sz="0" w:space="0" w:color="auto"/>
        <w:left w:val="none" w:sz="0" w:space="0" w:color="auto"/>
        <w:bottom w:val="none" w:sz="0" w:space="0" w:color="auto"/>
        <w:right w:val="none" w:sz="0" w:space="0" w:color="auto"/>
      </w:divBdr>
      <w:divsChild>
        <w:div w:id="1161625895">
          <w:marLeft w:val="0"/>
          <w:marRight w:val="0"/>
          <w:marTop w:val="0"/>
          <w:marBottom w:val="0"/>
          <w:divBdr>
            <w:top w:val="single" w:sz="2" w:space="0" w:color="auto"/>
            <w:left w:val="single" w:sz="2" w:space="0" w:color="auto"/>
            <w:bottom w:val="single" w:sz="2" w:space="0" w:color="auto"/>
            <w:right w:val="single" w:sz="2" w:space="0" w:color="auto"/>
          </w:divBdr>
        </w:div>
      </w:divsChild>
    </w:div>
    <w:div w:id="782916507">
      <w:bodyDiv w:val="1"/>
      <w:marLeft w:val="0"/>
      <w:marRight w:val="0"/>
      <w:marTop w:val="0"/>
      <w:marBottom w:val="0"/>
      <w:divBdr>
        <w:top w:val="none" w:sz="0" w:space="0" w:color="auto"/>
        <w:left w:val="none" w:sz="0" w:space="0" w:color="auto"/>
        <w:bottom w:val="none" w:sz="0" w:space="0" w:color="auto"/>
        <w:right w:val="none" w:sz="0" w:space="0" w:color="auto"/>
      </w:divBdr>
    </w:div>
    <w:div w:id="783502347">
      <w:bodyDiv w:val="1"/>
      <w:marLeft w:val="0"/>
      <w:marRight w:val="0"/>
      <w:marTop w:val="0"/>
      <w:marBottom w:val="0"/>
      <w:divBdr>
        <w:top w:val="none" w:sz="0" w:space="0" w:color="auto"/>
        <w:left w:val="none" w:sz="0" w:space="0" w:color="auto"/>
        <w:bottom w:val="none" w:sz="0" w:space="0" w:color="auto"/>
        <w:right w:val="none" w:sz="0" w:space="0" w:color="auto"/>
      </w:divBdr>
      <w:divsChild>
        <w:div w:id="981542522">
          <w:marLeft w:val="0"/>
          <w:marRight w:val="0"/>
          <w:marTop w:val="0"/>
          <w:marBottom w:val="0"/>
          <w:divBdr>
            <w:top w:val="single" w:sz="2" w:space="0" w:color="auto"/>
            <w:left w:val="single" w:sz="2" w:space="0" w:color="auto"/>
            <w:bottom w:val="single" w:sz="2" w:space="0" w:color="auto"/>
            <w:right w:val="single" w:sz="2" w:space="0" w:color="auto"/>
          </w:divBdr>
        </w:div>
      </w:divsChild>
    </w:div>
    <w:div w:id="833110499">
      <w:bodyDiv w:val="1"/>
      <w:marLeft w:val="0"/>
      <w:marRight w:val="0"/>
      <w:marTop w:val="0"/>
      <w:marBottom w:val="0"/>
      <w:divBdr>
        <w:top w:val="none" w:sz="0" w:space="0" w:color="auto"/>
        <w:left w:val="none" w:sz="0" w:space="0" w:color="auto"/>
        <w:bottom w:val="none" w:sz="0" w:space="0" w:color="auto"/>
        <w:right w:val="none" w:sz="0" w:space="0" w:color="auto"/>
      </w:divBdr>
    </w:div>
    <w:div w:id="852837051">
      <w:bodyDiv w:val="1"/>
      <w:marLeft w:val="0"/>
      <w:marRight w:val="0"/>
      <w:marTop w:val="0"/>
      <w:marBottom w:val="0"/>
      <w:divBdr>
        <w:top w:val="none" w:sz="0" w:space="0" w:color="auto"/>
        <w:left w:val="none" w:sz="0" w:space="0" w:color="auto"/>
        <w:bottom w:val="none" w:sz="0" w:space="0" w:color="auto"/>
        <w:right w:val="none" w:sz="0" w:space="0" w:color="auto"/>
      </w:divBdr>
    </w:div>
    <w:div w:id="854733361">
      <w:bodyDiv w:val="1"/>
      <w:marLeft w:val="0"/>
      <w:marRight w:val="0"/>
      <w:marTop w:val="0"/>
      <w:marBottom w:val="0"/>
      <w:divBdr>
        <w:top w:val="none" w:sz="0" w:space="0" w:color="auto"/>
        <w:left w:val="none" w:sz="0" w:space="0" w:color="auto"/>
        <w:bottom w:val="none" w:sz="0" w:space="0" w:color="auto"/>
        <w:right w:val="none" w:sz="0" w:space="0" w:color="auto"/>
      </w:divBdr>
      <w:divsChild>
        <w:div w:id="1866095967">
          <w:marLeft w:val="0"/>
          <w:marRight w:val="0"/>
          <w:marTop w:val="0"/>
          <w:marBottom w:val="0"/>
          <w:divBdr>
            <w:top w:val="single" w:sz="2" w:space="0" w:color="auto"/>
            <w:left w:val="single" w:sz="2" w:space="0" w:color="auto"/>
            <w:bottom w:val="single" w:sz="2" w:space="0" w:color="auto"/>
            <w:right w:val="single" w:sz="2" w:space="0" w:color="auto"/>
          </w:divBdr>
        </w:div>
      </w:divsChild>
    </w:div>
    <w:div w:id="862131436">
      <w:bodyDiv w:val="1"/>
      <w:marLeft w:val="0"/>
      <w:marRight w:val="0"/>
      <w:marTop w:val="0"/>
      <w:marBottom w:val="0"/>
      <w:divBdr>
        <w:top w:val="none" w:sz="0" w:space="0" w:color="auto"/>
        <w:left w:val="none" w:sz="0" w:space="0" w:color="auto"/>
        <w:bottom w:val="none" w:sz="0" w:space="0" w:color="auto"/>
        <w:right w:val="none" w:sz="0" w:space="0" w:color="auto"/>
      </w:divBdr>
      <w:divsChild>
        <w:div w:id="11805186">
          <w:marLeft w:val="0"/>
          <w:marRight w:val="0"/>
          <w:marTop w:val="0"/>
          <w:marBottom w:val="0"/>
          <w:divBdr>
            <w:top w:val="single" w:sz="2" w:space="0" w:color="auto"/>
            <w:left w:val="single" w:sz="2" w:space="0" w:color="auto"/>
            <w:bottom w:val="single" w:sz="2" w:space="0" w:color="auto"/>
            <w:right w:val="single" w:sz="2" w:space="0" w:color="auto"/>
          </w:divBdr>
        </w:div>
        <w:div w:id="2117745233">
          <w:marLeft w:val="0"/>
          <w:marRight w:val="0"/>
          <w:marTop w:val="0"/>
          <w:marBottom w:val="0"/>
          <w:divBdr>
            <w:top w:val="single" w:sz="2" w:space="0" w:color="auto"/>
            <w:left w:val="single" w:sz="2" w:space="0" w:color="auto"/>
            <w:bottom w:val="single" w:sz="2" w:space="0" w:color="auto"/>
            <w:right w:val="single" w:sz="2" w:space="0" w:color="auto"/>
          </w:divBdr>
        </w:div>
      </w:divsChild>
    </w:div>
    <w:div w:id="868299359">
      <w:bodyDiv w:val="1"/>
      <w:marLeft w:val="0"/>
      <w:marRight w:val="0"/>
      <w:marTop w:val="0"/>
      <w:marBottom w:val="0"/>
      <w:divBdr>
        <w:top w:val="none" w:sz="0" w:space="0" w:color="auto"/>
        <w:left w:val="none" w:sz="0" w:space="0" w:color="auto"/>
        <w:bottom w:val="none" w:sz="0" w:space="0" w:color="auto"/>
        <w:right w:val="none" w:sz="0" w:space="0" w:color="auto"/>
      </w:divBdr>
      <w:divsChild>
        <w:div w:id="21706614">
          <w:marLeft w:val="0"/>
          <w:marRight w:val="0"/>
          <w:marTop w:val="0"/>
          <w:marBottom w:val="0"/>
          <w:divBdr>
            <w:top w:val="single" w:sz="2" w:space="0" w:color="auto"/>
            <w:left w:val="single" w:sz="2" w:space="0" w:color="auto"/>
            <w:bottom w:val="single" w:sz="2" w:space="0" w:color="auto"/>
            <w:right w:val="single" w:sz="2" w:space="0" w:color="auto"/>
          </w:divBdr>
        </w:div>
        <w:div w:id="1369643585">
          <w:marLeft w:val="0"/>
          <w:marRight w:val="0"/>
          <w:marTop w:val="0"/>
          <w:marBottom w:val="0"/>
          <w:divBdr>
            <w:top w:val="single" w:sz="2" w:space="0" w:color="auto"/>
            <w:left w:val="single" w:sz="2" w:space="0" w:color="auto"/>
            <w:bottom w:val="single" w:sz="2" w:space="0" w:color="auto"/>
            <w:right w:val="single" w:sz="2" w:space="0" w:color="auto"/>
          </w:divBdr>
        </w:div>
        <w:div w:id="1574927840">
          <w:marLeft w:val="0"/>
          <w:marRight w:val="0"/>
          <w:marTop w:val="0"/>
          <w:marBottom w:val="0"/>
          <w:divBdr>
            <w:top w:val="single" w:sz="2" w:space="0" w:color="auto"/>
            <w:left w:val="single" w:sz="2" w:space="0" w:color="auto"/>
            <w:bottom w:val="single" w:sz="2" w:space="0" w:color="auto"/>
            <w:right w:val="single" w:sz="2" w:space="0" w:color="auto"/>
          </w:divBdr>
        </w:div>
      </w:divsChild>
    </w:div>
    <w:div w:id="872353281">
      <w:bodyDiv w:val="1"/>
      <w:marLeft w:val="0"/>
      <w:marRight w:val="0"/>
      <w:marTop w:val="0"/>
      <w:marBottom w:val="0"/>
      <w:divBdr>
        <w:top w:val="none" w:sz="0" w:space="0" w:color="auto"/>
        <w:left w:val="none" w:sz="0" w:space="0" w:color="auto"/>
        <w:bottom w:val="none" w:sz="0" w:space="0" w:color="auto"/>
        <w:right w:val="none" w:sz="0" w:space="0" w:color="auto"/>
      </w:divBdr>
      <w:divsChild>
        <w:div w:id="45766041">
          <w:marLeft w:val="0"/>
          <w:marRight w:val="0"/>
          <w:marTop w:val="0"/>
          <w:marBottom w:val="0"/>
          <w:divBdr>
            <w:top w:val="single" w:sz="2" w:space="0" w:color="auto"/>
            <w:left w:val="single" w:sz="2" w:space="0" w:color="auto"/>
            <w:bottom w:val="single" w:sz="2" w:space="0" w:color="auto"/>
            <w:right w:val="single" w:sz="2" w:space="0" w:color="auto"/>
          </w:divBdr>
        </w:div>
        <w:div w:id="1867020127">
          <w:marLeft w:val="0"/>
          <w:marRight w:val="0"/>
          <w:marTop w:val="0"/>
          <w:marBottom w:val="0"/>
          <w:divBdr>
            <w:top w:val="single" w:sz="2" w:space="0" w:color="auto"/>
            <w:left w:val="single" w:sz="2" w:space="0" w:color="auto"/>
            <w:bottom w:val="single" w:sz="2" w:space="0" w:color="auto"/>
            <w:right w:val="single" w:sz="2" w:space="0" w:color="auto"/>
          </w:divBdr>
        </w:div>
      </w:divsChild>
    </w:div>
    <w:div w:id="909660312">
      <w:bodyDiv w:val="1"/>
      <w:marLeft w:val="0"/>
      <w:marRight w:val="0"/>
      <w:marTop w:val="0"/>
      <w:marBottom w:val="0"/>
      <w:divBdr>
        <w:top w:val="none" w:sz="0" w:space="0" w:color="auto"/>
        <w:left w:val="none" w:sz="0" w:space="0" w:color="auto"/>
        <w:bottom w:val="none" w:sz="0" w:space="0" w:color="auto"/>
        <w:right w:val="none" w:sz="0" w:space="0" w:color="auto"/>
      </w:divBdr>
    </w:div>
    <w:div w:id="938442178">
      <w:bodyDiv w:val="1"/>
      <w:marLeft w:val="0"/>
      <w:marRight w:val="0"/>
      <w:marTop w:val="0"/>
      <w:marBottom w:val="0"/>
      <w:divBdr>
        <w:top w:val="none" w:sz="0" w:space="0" w:color="auto"/>
        <w:left w:val="none" w:sz="0" w:space="0" w:color="auto"/>
        <w:bottom w:val="none" w:sz="0" w:space="0" w:color="auto"/>
        <w:right w:val="none" w:sz="0" w:space="0" w:color="auto"/>
      </w:divBdr>
    </w:div>
    <w:div w:id="971980980">
      <w:bodyDiv w:val="1"/>
      <w:marLeft w:val="0"/>
      <w:marRight w:val="0"/>
      <w:marTop w:val="0"/>
      <w:marBottom w:val="0"/>
      <w:divBdr>
        <w:top w:val="none" w:sz="0" w:space="0" w:color="auto"/>
        <w:left w:val="none" w:sz="0" w:space="0" w:color="auto"/>
        <w:bottom w:val="none" w:sz="0" w:space="0" w:color="auto"/>
        <w:right w:val="none" w:sz="0" w:space="0" w:color="auto"/>
      </w:divBdr>
    </w:div>
    <w:div w:id="982200208">
      <w:bodyDiv w:val="1"/>
      <w:marLeft w:val="0"/>
      <w:marRight w:val="0"/>
      <w:marTop w:val="0"/>
      <w:marBottom w:val="0"/>
      <w:divBdr>
        <w:top w:val="none" w:sz="0" w:space="0" w:color="auto"/>
        <w:left w:val="none" w:sz="0" w:space="0" w:color="auto"/>
        <w:bottom w:val="none" w:sz="0" w:space="0" w:color="auto"/>
        <w:right w:val="none" w:sz="0" w:space="0" w:color="auto"/>
      </w:divBdr>
      <w:divsChild>
        <w:div w:id="1433283452">
          <w:marLeft w:val="0"/>
          <w:marRight w:val="0"/>
          <w:marTop w:val="0"/>
          <w:marBottom w:val="0"/>
          <w:divBdr>
            <w:top w:val="single" w:sz="2" w:space="0" w:color="auto"/>
            <w:left w:val="single" w:sz="2" w:space="0" w:color="auto"/>
            <w:bottom w:val="single" w:sz="2" w:space="0" w:color="auto"/>
            <w:right w:val="single" w:sz="2" w:space="0" w:color="auto"/>
          </w:divBdr>
        </w:div>
        <w:div w:id="1662736875">
          <w:marLeft w:val="0"/>
          <w:marRight w:val="0"/>
          <w:marTop w:val="0"/>
          <w:marBottom w:val="0"/>
          <w:divBdr>
            <w:top w:val="single" w:sz="2" w:space="0" w:color="auto"/>
            <w:left w:val="single" w:sz="2" w:space="0" w:color="auto"/>
            <w:bottom w:val="single" w:sz="2" w:space="0" w:color="auto"/>
            <w:right w:val="single" w:sz="2" w:space="0" w:color="auto"/>
          </w:divBdr>
        </w:div>
      </w:divsChild>
    </w:div>
    <w:div w:id="991448130">
      <w:bodyDiv w:val="1"/>
      <w:marLeft w:val="0"/>
      <w:marRight w:val="0"/>
      <w:marTop w:val="0"/>
      <w:marBottom w:val="0"/>
      <w:divBdr>
        <w:top w:val="none" w:sz="0" w:space="0" w:color="auto"/>
        <w:left w:val="none" w:sz="0" w:space="0" w:color="auto"/>
        <w:bottom w:val="none" w:sz="0" w:space="0" w:color="auto"/>
        <w:right w:val="none" w:sz="0" w:space="0" w:color="auto"/>
      </w:divBdr>
      <w:divsChild>
        <w:div w:id="393478944">
          <w:marLeft w:val="0"/>
          <w:marRight w:val="0"/>
          <w:marTop w:val="0"/>
          <w:marBottom w:val="0"/>
          <w:divBdr>
            <w:top w:val="single" w:sz="2" w:space="0" w:color="auto"/>
            <w:left w:val="single" w:sz="2" w:space="0" w:color="auto"/>
            <w:bottom w:val="single" w:sz="2" w:space="0" w:color="auto"/>
            <w:right w:val="single" w:sz="2" w:space="0" w:color="auto"/>
          </w:divBdr>
        </w:div>
        <w:div w:id="905914102">
          <w:marLeft w:val="0"/>
          <w:marRight w:val="0"/>
          <w:marTop w:val="0"/>
          <w:marBottom w:val="0"/>
          <w:divBdr>
            <w:top w:val="single" w:sz="2" w:space="0" w:color="auto"/>
            <w:left w:val="single" w:sz="2" w:space="0" w:color="auto"/>
            <w:bottom w:val="single" w:sz="2" w:space="0" w:color="auto"/>
            <w:right w:val="single" w:sz="2" w:space="0" w:color="auto"/>
          </w:divBdr>
        </w:div>
      </w:divsChild>
    </w:div>
    <w:div w:id="1040938412">
      <w:bodyDiv w:val="1"/>
      <w:marLeft w:val="0"/>
      <w:marRight w:val="0"/>
      <w:marTop w:val="0"/>
      <w:marBottom w:val="0"/>
      <w:divBdr>
        <w:top w:val="none" w:sz="0" w:space="0" w:color="auto"/>
        <w:left w:val="none" w:sz="0" w:space="0" w:color="auto"/>
        <w:bottom w:val="none" w:sz="0" w:space="0" w:color="auto"/>
        <w:right w:val="none" w:sz="0" w:space="0" w:color="auto"/>
      </w:divBdr>
      <w:divsChild>
        <w:div w:id="25718701">
          <w:marLeft w:val="0"/>
          <w:marRight w:val="0"/>
          <w:marTop w:val="0"/>
          <w:marBottom w:val="0"/>
          <w:divBdr>
            <w:top w:val="single" w:sz="2" w:space="0" w:color="auto"/>
            <w:left w:val="single" w:sz="2" w:space="0" w:color="auto"/>
            <w:bottom w:val="single" w:sz="2" w:space="0" w:color="auto"/>
            <w:right w:val="single" w:sz="2" w:space="0" w:color="auto"/>
          </w:divBdr>
        </w:div>
        <w:div w:id="265432095">
          <w:marLeft w:val="0"/>
          <w:marRight w:val="0"/>
          <w:marTop w:val="0"/>
          <w:marBottom w:val="0"/>
          <w:divBdr>
            <w:top w:val="single" w:sz="2" w:space="0" w:color="auto"/>
            <w:left w:val="single" w:sz="2" w:space="0" w:color="auto"/>
            <w:bottom w:val="single" w:sz="2" w:space="0" w:color="auto"/>
            <w:right w:val="single" w:sz="2" w:space="0" w:color="auto"/>
          </w:divBdr>
        </w:div>
        <w:div w:id="315185770">
          <w:marLeft w:val="0"/>
          <w:marRight w:val="0"/>
          <w:marTop w:val="0"/>
          <w:marBottom w:val="0"/>
          <w:divBdr>
            <w:top w:val="single" w:sz="2" w:space="0" w:color="auto"/>
            <w:left w:val="single" w:sz="2" w:space="0" w:color="auto"/>
            <w:bottom w:val="single" w:sz="2" w:space="0" w:color="auto"/>
            <w:right w:val="single" w:sz="2" w:space="0" w:color="auto"/>
          </w:divBdr>
        </w:div>
        <w:div w:id="1192111185">
          <w:marLeft w:val="0"/>
          <w:marRight w:val="0"/>
          <w:marTop w:val="0"/>
          <w:marBottom w:val="0"/>
          <w:divBdr>
            <w:top w:val="single" w:sz="2" w:space="0" w:color="auto"/>
            <w:left w:val="single" w:sz="2" w:space="0" w:color="auto"/>
            <w:bottom w:val="single" w:sz="2" w:space="0" w:color="auto"/>
            <w:right w:val="single" w:sz="2" w:space="0" w:color="auto"/>
          </w:divBdr>
        </w:div>
        <w:div w:id="1894538981">
          <w:marLeft w:val="0"/>
          <w:marRight w:val="0"/>
          <w:marTop w:val="0"/>
          <w:marBottom w:val="0"/>
          <w:divBdr>
            <w:top w:val="single" w:sz="2" w:space="0" w:color="auto"/>
            <w:left w:val="single" w:sz="2" w:space="0" w:color="auto"/>
            <w:bottom w:val="single" w:sz="2" w:space="0" w:color="auto"/>
            <w:right w:val="single" w:sz="2" w:space="0" w:color="auto"/>
          </w:divBdr>
        </w:div>
      </w:divsChild>
    </w:div>
    <w:div w:id="1092436295">
      <w:bodyDiv w:val="1"/>
      <w:marLeft w:val="0"/>
      <w:marRight w:val="0"/>
      <w:marTop w:val="0"/>
      <w:marBottom w:val="0"/>
      <w:divBdr>
        <w:top w:val="none" w:sz="0" w:space="0" w:color="auto"/>
        <w:left w:val="none" w:sz="0" w:space="0" w:color="auto"/>
        <w:bottom w:val="none" w:sz="0" w:space="0" w:color="auto"/>
        <w:right w:val="none" w:sz="0" w:space="0" w:color="auto"/>
      </w:divBdr>
      <w:divsChild>
        <w:div w:id="807403929">
          <w:marLeft w:val="0"/>
          <w:marRight w:val="0"/>
          <w:marTop w:val="0"/>
          <w:marBottom w:val="0"/>
          <w:divBdr>
            <w:top w:val="single" w:sz="2" w:space="0" w:color="auto"/>
            <w:left w:val="single" w:sz="2" w:space="0" w:color="auto"/>
            <w:bottom w:val="single" w:sz="2" w:space="0" w:color="auto"/>
            <w:right w:val="single" w:sz="2" w:space="0" w:color="auto"/>
          </w:divBdr>
        </w:div>
      </w:divsChild>
    </w:div>
    <w:div w:id="1103452189">
      <w:bodyDiv w:val="1"/>
      <w:marLeft w:val="0"/>
      <w:marRight w:val="0"/>
      <w:marTop w:val="0"/>
      <w:marBottom w:val="0"/>
      <w:divBdr>
        <w:top w:val="none" w:sz="0" w:space="0" w:color="auto"/>
        <w:left w:val="none" w:sz="0" w:space="0" w:color="auto"/>
        <w:bottom w:val="none" w:sz="0" w:space="0" w:color="auto"/>
        <w:right w:val="none" w:sz="0" w:space="0" w:color="auto"/>
      </w:divBdr>
      <w:divsChild>
        <w:div w:id="2009020388">
          <w:marLeft w:val="0"/>
          <w:marRight w:val="0"/>
          <w:marTop w:val="0"/>
          <w:marBottom w:val="0"/>
          <w:divBdr>
            <w:top w:val="single" w:sz="2" w:space="0" w:color="auto"/>
            <w:left w:val="single" w:sz="2" w:space="0" w:color="auto"/>
            <w:bottom w:val="single" w:sz="2" w:space="0" w:color="auto"/>
            <w:right w:val="single" w:sz="2" w:space="0" w:color="auto"/>
          </w:divBdr>
        </w:div>
      </w:divsChild>
    </w:div>
    <w:div w:id="1107385469">
      <w:bodyDiv w:val="1"/>
      <w:marLeft w:val="0"/>
      <w:marRight w:val="0"/>
      <w:marTop w:val="0"/>
      <w:marBottom w:val="0"/>
      <w:divBdr>
        <w:top w:val="none" w:sz="0" w:space="0" w:color="auto"/>
        <w:left w:val="none" w:sz="0" w:space="0" w:color="auto"/>
        <w:bottom w:val="none" w:sz="0" w:space="0" w:color="auto"/>
        <w:right w:val="none" w:sz="0" w:space="0" w:color="auto"/>
      </w:divBdr>
      <w:divsChild>
        <w:div w:id="1402294541">
          <w:marLeft w:val="0"/>
          <w:marRight w:val="0"/>
          <w:marTop w:val="0"/>
          <w:marBottom w:val="0"/>
          <w:divBdr>
            <w:top w:val="single" w:sz="2" w:space="0" w:color="auto"/>
            <w:left w:val="single" w:sz="2" w:space="0" w:color="auto"/>
            <w:bottom w:val="single" w:sz="2" w:space="0" w:color="auto"/>
            <w:right w:val="single" w:sz="2" w:space="0" w:color="auto"/>
          </w:divBdr>
        </w:div>
        <w:div w:id="1974747195">
          <w:marLeft w:val="0"/>
          <w:marRight w:val="0"/>
          <w:marTop w:val="0"/>
          <w:marBottom w:val="0"/>
          <w:divBdr>
            <w:top w:val="single" w:sz="2" w:space="0" w:color="auto"/>
            <w:left w:val="single" w:sz="2" w:space="0" w:color="auto"/>
            <w:bottom w:val="single" w:sz="2" w:space="0" w:color="auto"/>
            <w:right w:val="single" w:sz="2" w:space="0" w:color="auto"/>
          </w:divBdr>
        </w:div>
      </w:divsChild>
    </w:div>
    <w:div w:id="1125319470">
      <w:bodyDiv w:val="1"/>
      <w:marLeft w:val="0"/>
      <w:marRight w:val="0"/>
      <w:marTop w:val="0"/>
      <w:marBottom w:val="0"/>
      <w:divBdr>
        <w:top w:val="none" w:sz="0" w:space="0" w:color="auto"/>
        <w:left w:val="none" w:sz="0" w:space="0" w:color="auto"/>
        <w:bottom w:val="none" w:sz="0" w:space="0" w:color="auto"/>
        <w:right w:val="none" w:sz="0" w:space="0" w:color="auto"/>
      </w:divBdr>
      <w:divsChild>
        <w:div w:id="166865654">
          <w:marLeft w:val="0"/>
          <w:marRight w:val="0"/>
          <w:marTop w:val="0"/>
          <w:marBottom w:val="0"/>
          <w:divBdr>
            <w:top w:val="single" w:sz="2" w:space="0" w:color="auto"/>
            <w:left w:val="single" w:sz="2" w:space="0" w:color="auto"/>
            <w:bottom w:val="single" w:sz="2" w:space="0" w:color="auto"/>
            <w:right w:val="single" w:sz="2" w:space="0" w:color="auto"/>
          </w:divBdr>
        </w:div>
        <w:div w:id="648899479">
          <w:marLeft w:val="0"/>
          <w:marRight w:val="0"/>
          <w:marTop w:val="0"/>
          <w:marBottom w:val="0"/>
          <w:divBdr>
            <w:top w:val="single" w:sz="2" w:space="0" w:color="auto"/>
            <w:left w:val="single" w:sz="2" w:space="0" w:color="auto"/>
            <w:bottom w:val="single" w:sz="2" w:space="0" w:color="auto"/>
            <w:right w:val="single" w:sz="2" w:space="0" w:color="auto"/>
          </w:divBdr>
        </w:div>
      </w:divsChild>
    </w:div>
    <w:div w:id="1125351032">
      <w:bodyDiv w:val="1"/>
      <w:marLeft w:val="0"/>
      <w:marRight w:val="0"/>
      <w:marTop w:val="0"/>
      <w:marBottom w:val="0"/>
      <w:divBdr>
        <w:top w:val="none" w:sz="0" w:space="0" w:color="auto"/>
        <w:left w:val="none" w:sz="0" w:space="0" w:color="auto"/>
        <w:bottom w:val="none" w:sz="0" w:space="0" w:color="auto"/>
        <w:right w:val="none" w:sz="0" w:space="0" w:color="auto"/>
      </w:divBdr>
    </w:div>
    <w:div w:id="1127120658">
      <w:bodyDiv w:val="1"/>
      <w:marLeft w:val="0"/>
      <w:marRight w:val="0"/>
      <w:marTop w:val="0"/>
      <w:marBottom w:val="0"/>
      <w:divBdr>
        <w:top w:val="none" w:sz="0" w:space="0" w:color="auto"/>
        <w:left w:val="none" w:sz="0" w:space="0" w:color="auto"/>
        <w:bottom w:val="none" w:sz="0" w:space="0" w:color="auto"/>
        <w:right w:val="none" w:sz="0" w:space="0" w:color="auto"/>
      </w:divBdr>
      <w:divsChild>
        <w:div w:id="1621186161">
          <w:marLeft w:val="0"/>
          <w:marRight w:val="0"/>
          <w:marTop w:val="0"/>
          <w:marBottom w:val="0"/>
          <w:divBdr>
            <w:top w:val="single" w:sz="2" w:space="0" w:color="auto"/>
            <w:left w:val="single" w:sz="2" w:space="0" w:color="auto"/>
            <w:bottom w:val="single" w:sz="2" w:space="0" w:color="auto"/>
            <w:right w:val="single" w:sz="2" w:space="0" w:color="auto"/>
          </w:divBdr>
        </w:div>
        <w:div w:id="2098751292">
          <w:marLeft w:val="0"/>
          <w:marRight w:val="0"/>
          <w:marTop w:val="0"/>
          <w:marBottom w:val="0"/>
          <w:divBdr>
            <w:top w:val="single" w:sz="2" w:space="0" w:color="auto"/>
            <w:left w:val="single" w:sz="2" w:space="0" w:color="auto"/>
            <w:bottom w:val="single" w:sz="2" w:space="0" w:color="auto"/>
            <w:right w:val="single" w:sz="2" w:space="0" w:color="auto"/>
          </w:divBdr>
        </w:div>
      </w:divsChild>
    </w:div>
    <w:div w:id="1174225123">
      <w:bodyDiv w:val="1"/>
      <w:marLeft w:val="0"/>
      <w:marRight w:val="0"/>
      <w:marTop w:val="0"/>
      <w:marBottom w:val="0"/>
      <w:divBdr>
        <w:top w:val="none" w:sz="0" w:space="0" w:color="auto"/>
        <w:left w:val="none" w:sz="0" w:space="0" w:color="auto"/>
        <w:bottom w:val="none" w:sz="0" w:space="0" w:color="auto"/>
        <w:right w:val="none" w:sz="0" w:space="0" w:color="auto"/>
      </w:divBdr>
      <w:divsChild>
        <w:div w:id="2025202282">
          <w:marLeft w:val="0"/>
          <w:marRight w:val="0"/>
          <w:marTop w:val="0"/>
          <w:marBottom w:val="0"/>
          <w:divBdr>
            <w:top w:val="single" w:sz="2" w:space="0" w:color="auto"/>
            <w:left w:val="single" w:sz="2" w:space="0" w:color="auto"/>
            <w:bottom w:val="single" w:sz="2" w:space="0" w:color="auto"/>
            <w:right w:val="single" w:sz="2" w:space="0" w:color="auto"/>
          </w:divBdr>
        </w:div>
      </w:divsChild>
    </w:div>
    <w:div w:id="1181505827">
      <w:bodyDiv w:val="1"/>
      <w:marLeft w:val="0"/>
      <w:marRight w:val="0"/>
      <w:marTop w:val="0"/>
      <w:marBottom w:val="0"/>
      <w:divBdr>
        <w:top w:val="none" w:sz="0" w:space="0" w:color="auto"/>
        <w:left w:val="none" w:sz="0" w:space="0" w:color="auto"/>
        <w:bottom w:val="none" w:sz="0" w:space="0" w:color="auto"/>
        <w:right w:val="none" w:sz="0" w:space="0" w:color="auto"/>
      </w:divBdr>
    </w:div>
    <w:div w:id="1201743349">
      <w:bodyDiv w:val="1"/>
      <w:marLeft w:val="0"/>
      <w:marRight w:val="0"/>
      <w:marTop w:val="0"/>
      <w:marBottom w:val="0"/>
      <w:divBdr>
        <w:top w:val="none" w:sz="0" w:space="0" w:color="auto"/>
        <w:left w:val="none" w:sz="0" w:space="0" w:color="auto"/>
        <w:bottom w:val="none" w:sz="0" w:space="0" w:color="auto"/>
        <w:right w:val="none" w:sz="0" w:space="0" w:color="auto"/>
      </w:divBdr>
    </w:div>
    <w:div w:id="1204488028">
      <w:bodyDiv w:val="1"/>
      <w:marLeft w:val="0"/>
      <w:marRight w:val="0"/>
      <w:marTop w:val="0"/>
      <w:marBottom w:val="0"/>
      <w:divBdr>
        <w:top w:val="none" w:sz="0" w:space="0" w:color="auto"/>
        <w:left w:val="none" w:sz="0" w:space="0" w:color="auto"/>
        <w:bottom w:val="none" w:sz="0" w:space="0" w:color="auto"/>
        <w:right w:val="none" w:sz="0" w:space="0" w:color="auto"/>
      </w:divBdr>
      <w:divsChild>
        <w:div w:id="1703091794">
          <w:marLeft w:val="0"/>
          <w:marRight w:val="0"/>
          <w:marTop w:val="0"/>
          <w:marBottom w:val="0"/>
          <w:divBdr>
            <w:top w:val="single" w:sz="2" w:space="0" w:color="auto"/>
            <w:left w:val="single" w:sz="2" w:space="0" w:color="auto"/>
            <w:bottom w:val="single" w:sz="2" w:space="0" w:color="auto"/>
            <w:right w:val="single" w:sz="2" w:space="0" w:color="auto"/>
          </w:divBdr>
        </w:div>
      </w:divsChild>
    </w:div>
    <w:div w:id="1209103878">
      <w:bodyDiv w:val="1"/>
      <w:marLeft w:val="0"/>
      <w:marRight w:val="0"/>
      <w:marTop w:val="0"/>
      <w:marBottom w:val="0"/>
      <w:divBdr>
        <w:top w:val="none" w:sz="0" w:space="0" w:color="auto"/>
        <w:left w:val="none" w:sz="0" w:space="0" w:color="auto"/>
        <w:bottom w:val="none" w:sz="0" w:space="0" w:color="auto"/>
        <w:right w:val="none" w:sz="0" w:space="0" w:color="auto"/>
      </w:divBdr>
      <w:divsChild>
        <w:div w:id="220677897">
          <w:marLeft w:val="0"/>
          <w:marRight w:val="0"/>
          <w:marTop w:val="0"/>
          <w:marBottom w:val="0"/>
          <w:divBdr>
            <w:top w:val="single" w:sz="2" w:space="0" w:color="auto"/>
            <w:left w:val="single" w:sz="2" w:space="0" w:color="auto"/>
            <w:bottom w:val="single" w:sz="2" w:space="0" w:color="auto"/>
            <w:right w:val="single" w:sz="2" w:space="0" w:color="auto"/>
          </w:divBdr>
        </w:div>
        <w:div w:id="718864637">
          <w:marLeft w:val="0"/>
          <w:marRight w:val="0"/>
          <w:marTop w:val="0"/>
          <w:marBottom w:val="0"/>
          <w:divBdr>
            <w:top w:val="single" w:sz="2" w:space="0" w:color="auto"/>
            <w:left w:val="single" w:sz="2" w:space="0" w:color="auto"/>
            <w:bottom w:val="single" w:sz="2" w:space="0" w:color="auto"/>
            <w:right w:val="single" w:sz="2" w:space="0" w:color="auto"/>
          </w:divBdr>
        </w:div>
      </w:divsChild>
    </w:div>
    <w:div w:id="1220627765">
      <w:bodyDiv w:val="1"/>
      <w:marLeft w:val="0"/>
      <w:marRight w:val="0"/>
      <w:marTop w:val="0"/>
      <w:marBottom w:val="0"/>
      <w:divBdr>
        <w:top w:val="none" w:sz="0" w:space="0" w:color="auto"/>
        <w:left w:val="none" w:sz="0" w:space="0" w:color="auto"/>
        <w:bottom w:val="none" w:sz="0" w:space="0" w:color="auto"/>
        <w:right w:val="none" w:sz="0" w:space="0" w:color="auto"/>
      </w:divBdr>
    </w:div>
    <w:div w:id="1243953656">
      <w:bodyDiv w:val="1"/>
      <w:marLeft w:val="0"/>
      <w:marRight w:val="0"/>
      <w:marTop w:val="0"/>
      <w:marBottom w:val="0"/>
      <w:divBdr>
        <w:top w:val="none" w:sz="0" w:space="0" w:color="auto"/>
        <w:left w:val="none" w:sz="0" w:space="0" w:color="auto"/>
        <w:bottom w:val="none" w:sz="0" w:space="0" w:color="auto"/>
        <w:right w:val="none" w:sz="0" w:space="0" w:color="auto"/>
      </w:divBdr>
    </w:div>
    <w:div w:id="1293247683">
      <w:bodyDiv w:val="1"/>
      <w:marLeft w:val="0"/>
      <w:marRight w:val="0"/>
      <w:marTop w:val="0"/>
      <w:marBottom w:val="0"/>
      <w:divBdr>
        <w:top w:val="none" w:sz="0" w:space="0" w:color="auto"/>
        <w:left w:val="none" w:sz="0" w:space="0" w:color="auto"/>
        <w:bottom w:val="none" w:sz="0" w:space="0" w:color="auto"/>
        <w:right w:val="none" w:sz="0" w:space="0" w:color="auto"/>
      </w:divBdr>
    </w:div>
    <w:div w:id="1293749216">
      <w:bodyDiv w:val="1"/>
      <w:marLeft w:val="0"/>
      <w:marRight w:val="0"/>
      <w:marTop w:val="0"/>
      <w:marBottom w:val="0"/>
      <w:divBdr>
        <w:top w:val="none" w:sz="0" w:space="0" w:color="auto"/>
        <w:left w:val="none" w:sz="0" w:space="0" w:color="auto"/>
        <w:bottom w:val="none" w:sz="0" w:space="0" w:color="auto"/>
        <w:right w:val="none" w:sz="0" w:space="0" w:color="auto"/>
      </w:divBdr>
    </w:div>
    <w:div w:id="1294479072">
      <w:bodyDiv w:val="1"/>
      <w:marLeft w:val="0"/>
      <w:marRight w:val="0"/>
      <w:marTop w:val="0"/>
      <w:marBottom w:val="0"/>
      <w:divBdr>
        <w:top w:val="none" w:sz="0" w:space="0" w:color="auto"/>
        <w:left w:val="none" w:sz="0" w:space="0" w:color="auto"/>
        <w:bottom w:val="none" w:sz="0" w:space="0" w:color="auto"/>
        <w:right w:val="none" w:sz="0" w:space="0" w:color="auto"/>
      </w:divBdr>
      <w:divsChild>
        <w:div w:id="59599665">
          <w:marLeft w:val="0"/>
          <w:marRight w:val="0"/>
          <w:marTop w:val="0"/>
          <w:marBottom w:val="0"/>
          <w:divBdr>
            <w:top w:val="single" w:sz="2" w:space="0" w:color="auto"/>
            <w:left w:val="single" w:sz="2" w:space="0" w:color="auto"/>
            <w:bottom w:val="single" w:sz="2" w:space="0" w:color="auto"/>
            <w:right w:val="single" w:sz="2" w:space="0" w:color="auto"/>
          </w:divBdr>
        </w:div>
        <w:div w:id="751777506">
          <w:marLeft w:val="0"/>
          <w:marRight w:val="0"/>
          <w:marTop w:val="0"/>
          <w:marBottom w:val="0"/>
          <w:divBdr>
            <w:top w:val="single" w:sz="2" w:space="0" w:color="auto"/>
            <w:left w:val="single" w:sz="2" w:space="0" w:color="auto"/>
            <w:bottom w:val="single" w:sz="2" w:space="0" w:color="auto"/>
            <w:right w:val="single" w:sz="2" w:space="0" w:color="auto"/>
          </w:divBdr>
        </w:div>
        <w:div w:id="1505969456">
          <w:marLeft w:val="0"/>
          <w:marRight w:val="0"/>
          <w:marTop w:val="0"/>
          <w:marBottom w:val="0"/>
          <w:divBdr>
            <w:top w:val="single" w:sz="2" w:space="0" w:color="auto"/>
            <w:left w:val="single" w:sz="2" w:space="0" w:color="auto"/>
            <w:bottom w:val="single" w:sz="2" w:space="0" w:color="auto"/>
            <w:right w:val="single" w:sz="2" w:space="0" w:color="auto"/>
          </w:divBdr>
        </w:div>
        <w:div w:id="2117283949">
          <w:marLeft w:val="0"/>
          <w:marRight w:val="0"/>
          <w:marTop w:val="0"/>
          <w:marBottom w:val="0"/>
          <w:divBdr>
            <w:top w:val="single" w:sz="2" w:space="0" w:color="auto"/>
            <w:left w:val="single" w:sz="2" w:space="0" w:color="auto"/>
            <w:bottom w:val="single" w:sz="2" w:space="0" w:color="auto"/>
            <w:right w:val="single" w:sz="2" w:space="0" w:color="auto"/>
          </w:divBdr>
        </w:div>
      </w:divsChild>
    </w:div>
    <w:div w:id="1310668097">
      <w:bodyDiv w:val="1"/>
      <w:marLeft w:val="0"/>
      <w:marRight w:val="0"/>
      <w:marTop w:val="0"/>
      <w:marBottom w:val="0"/>
      <w:divBdr>
        <w:top w:val="none" w:sz="0" w:space="0" w:color="auto"/>
        <w:left w:val="none" w:sz="0" w:space="0" w:color="auto"/>
        <w:bottom w:val="none" w:sz="0" w:space="0" w:color="auto"/>
        <w:right w:val="none" w:sz="0" w:space="0" w:color="auto"/>
      </w:divBdr>
    </w:div>
    <w:div w:id="1321347272">
      <w:bodyDiv w:val="1"/>
      <w:marLeft w:val="0"/>
      <w:marRight w:val="0"/>
      <w:marTop w:val="0"/>
      <w:marBottom w:val="0"/>
      <w:divBdr>
        <w:top w:val="none" w:sz="0" w:space="0" w:color="auto"/>
        <w:left w:val="none" w:sz="0" w:space="0" w:color="auto"/>
        <w:bottom w:val="none" w:sz="0" w:space="0" w:color="auto"/>
        <w:right w:val="none" w:sz="0" w:space="0" w:color="auto"/>
      </w:divBdr>
      <w:divsChild>
        <w:div w:id="713388085">
          <w:marLeft w:val="0"/>
          <w:marRight w:val="0"/>
          <w:marTop w:val="0"/>
          <w:marBottom w:val="0"/>
          <w:divBdr>
            <w:top w:val="none" w:sz="0" w:space="0" w:color="auto"/>
            <w:left w:val="none" w:sz="0" w:space="0" w:color="auto"/>
            <w:bottom w:val="none" w:sz="0" w:space="0" w:color="auto"/>
            <w:right w:val="none" w:sz="0" w:space="0" w:color="auto"/>
          </w:divBdr>
        </w:div>
        <w:div w:id="1013342190">
          <w:marLeft w:val="0"/>
          <w:marRight w:val="0"/>
          <w:marTop w:val="0"/>
          <w:marBottom w:val="0"/>
          <w:divBdr>
            <w:top w:val="none" w:sz="0" w:space="0" w:color="auto"/>
            <w:left w:val="none" w:sz="0" w:space="0" w:color="auto"/>
            <w:bottom w:val="none" w:sz="0" w:space="0" w:color="auto"/>
            <w:right w:val="none" w:sz="0" w:space="0" w:color="auto"/>
          </w:divBdr>
        </w:div>
      </w:divsChild>
    </w:div>
    <w:div w:id="1337460526">
      <w:bodyDiv w:val="1"/>
      <w:marLeft w:val="0"/>
      <w:marRight w:val="0"/>
      <w:marTop w:val="0"/>
      <w:marBottom w:val="0"/>
      <w:divBdr>
        <w:top w:val="none" w:sz="0" w:space="0" w:color="auto"/>
        <w:left w:val="none" w:sz="0" w:space="0" w:color="auto"/>
        <w:bottom w:val="none" w:sz="0" w:space="0" w:color="auto"/>
        <w:right w:val="none" w:sz="0" w:space="0" w:color="auto"/>
      </w:divBdr>
    </w:div>
    <w:div w:id="1374648081">
      <w:bodyDiv w:val="1"/>
      <w:marLeft w:val="0"/>
      <w:marRight w:val="0"/>
      <w:marTop w:val="0"/>
      <w:marBottom w:val="0"/>
      <w:divBdr>
        <w:top w:val="none" w:sz="0" w:space="0" w:color="auto"/>
        <w:left w:val="none" w:sz="0" w:space="0" w:color="auto"/>
        <w:bottom w:val="none" w:sz="0" w:space="0" w:color="auto"/>
        <w:right w:val="none" w:sz="0" w:space="0" w:color="auto"/>
      </w:divBdr>
      <w:divsChild>
        <w:div w:id="1328095627">
          <w:marLeft w:val="0"/>
          <w:marRight w:val="0"/>
          <w:marTop w:val="0"/>
          <w:marBottom w:val="0"/>
          <w:divBdr>
            <w:top w:val="single" w:sz="2" w:space="0" w:color="auto"/>
            <w:left w:val="single" w:sz="2" w:space="0" w:color="auto"/>
            <w:bottom w:val="single" w:sz="2" w:space="0" w:color="auto"/>
            <w:right w:val="single" w:sz="2" w:space="0" w:color="auto"/>
          </w:divBdr>
        </w:div>
      </w:divsChild>
    </w:div>
    <w:div w:id="1401098317">
      <w:bodyDiv w:val="1"/>
      <w:marLeft w:val="0"/>
      <w:marRight w:val="0"/>
      <w:marTop w:val="0"/>
      <w:marBottom w:val="0"/>
      <w:divBdr>
        <w:top w:val="none" w:sz="0" w:space="0" w:color="auto"/>
        <w:left w:val="none" w:sz="0" w:space="0" w:color="auto"/>
        <w:bottom w:val="none" w:sz="0" w:space="0" w:color="auto"/>
        <w:right w:val="none" w:sz="0" w:space="0" w:color="auto"/>
      </w:divBdr>
      <w:divsChild>
        <w:div w:id="70393256">
          <w:marLeft w:val="0"/>
          <w:marRight w:val="0"/>
          <w:marTop w:val="0"/>
          <w:marBottom w:val="0"/>
          <w:divBdr>
            <w:top w:val="single" w:sz="2" w:space="0" w:color="auto"/>
            <w:left w:val="single" w:sz="2" w:space="0" w:color="auto"/>
            <w:bottom w:val="single" w:sz="2" w:space="0" w:color="auto"/>
            <w:right w:val="single" w:sz="2" w:space="0" w:color="auto"/>
          </w:divBdr>
        </w:div>
        <w:div w:id="2057581693">
          <w:marLeft w:val="0"/>
          <w:marRight w:val="0"/>
          <w:marTop w:val="0"/>
          <w:marBottom w:val="0"/>
          <w:divBdr>
            <w:top w:val="single" w:sz="2" w:space="0" w:color="auto"/>
            <w:left w:val="single" w:sz="2" w:space="0" w:color="auto"/>
            <w:bottom w:val="single" w:sz="2" w:space="0" w:color="auto"/>
            <w:right w:val="single" w:sz="2" w:space="0" w:color="auto"/>
          </w:divBdr>
        </w:div>
      </w:divsChild>
    </w:div>
    <w:div w:id="1475029025">
      <w:bodyDiv w:val="1"/>
      <w:marLeft w:val="0"/>
      <w:marRight w:val="0"/>
      <w:marTop w:val="0"/>
      <w:marBottom w:val="0"/>
      <w:divBdr>
        <w:top w:val="none" w:sz="0" w:space="0" w:color="auto"/>
        <w:left w:val="none" w:sz="0" w:space="0" w:color="auto"/>
        <w:bottom w:val="none" w:sz="0" w:space="0" w:color="auto"/>
        <w:right w:val="none" w:sz="0" w:space="0" w:color="auto"/>
      </w:divBdr>
      <w:divsChild>
        <w:div w:id="1102186205">
          <w:marLeft w:val="0"/>
          <w:marRight w:val="0"/>
          <w:marTop w:val="0"/>
          <w:marBottom w:val="0"/>
          <w:divBdr>
            <w:top w:val="single" w:sz="2" w:space="0" w:color="auto"/>
            <w:left w:val="single" w:sz="2" w:space="0" w:color="auto"/>
            <w:bottom w:val="single" w:sz="2" w:space="0" w:color="auto"/>
            <w:right w:val="single" w:sz="2" w:space="0" w:color="auto"/>
          </w:divBdr>
        </w:div>
        <w:div w:id="1680425168">
          <w:marLeft w:val="0"/>
          <w:marRight w:val="0"/>
          <w:marTop w:val="0"/>
          <w:marBottom w:val="0"/>
          <w:divBdr>
            <w:top w:val="single" w:sz="2" w:space="0" w:color="auto"/>
            <w:left w:val="single" w:sz="2" w:space="0" w:color="auto"/>
            <w:bottom w:val="single" w:sz="2" w:space="0" w:color="auto"/>
            <w:right w:val="single" w:sz="2" w:space="0" w:color="auto"/>
          </w:divBdr>
        </w:div>
      </w:divsChild>
    </w:div>
    <w:div w:id="1478299622">
      <w:bodyDiv w:val="1"/>
      <w:marLeft w:val="0"/>
      <w:marRight w:val="0"/>
      <w:marTop w:val="0"/>
      <w:marBottom w:val="0"/>
      <w:divBdr>
        <w:top w:val="none" w:sz="0" w:space="0" w:color="auto"/>
        <w:left w:val="none" w:sz="0" w:space="0" w:color="auto"/>
        <w:bottom w:val="none" w:sz="0" w:space="0" w:color="auto"/>
        <w:right w:val="none" w:sz="0" w:space="0" w:color="auto"/>
      </w:divBdr>
      <w:divsChild>
        <w:div w:id="997922513">
          <w:marLeft w:val="0"/>
          <w:marRight w:val="0"/>
          <w:marTop w:val="0"/>
          <w:marBottom w:val="0"/>
          <w:divBdr>
            <w:top w:val="single" w:sz="2" w:space="0" w:color="auto"/>
            <w:left w:val="single" w:sz="2" w:space="0" w:color="auto"/>
            <w:bottom w:val="single" w:sz="2" w:space="0" w:color="auto"/>
            <w:right w:val="single" w:sz="2" w:space="0" w:color="auto"/>
          </w:divBdr>
        </w:div>
        <w:div w:id="1452362742">
          <w:marLeft w:val="0"/>
          <w:marRight w:val="0"/>
          <w:marTop w:val="0"/>
          <w:marBottom w:val="0"/>
          <w:divBdr>
            <w:top w:val="single" w:sz="2" w:space="0" w:color="auto"/>
            <w:left w:val="single" w:sz="2" w:space="0" w:color="auto"/>
            <w:bottom w:val="single" w:sz="2" w:space="0" w:color="auto"/>
            <w:right w:val="single" w:sz="2" w:space="0" w:color="auto"/>
          </w:divBdr>
        </w:div>
      </w:divsChild>
    </w:div>
    <w:div w:id="1480341319">
      <w:bodyDiv w:val="1"/>
      <w:marLeft w:val="0"/>
      <w:marRight w:val="0"/>
      <w:marTop w:val="0"/>
      <w:marBottom w:val="0"/>
      <w:divBdr>
        <w:top w:val="none" w:sz="0" w:space="0" w:color="auto"/>
        <w:left w:val="none" w:sz="0" w:space="0" w:color="auto"/>
        <w:bottom w:val="none" w:sz="0" w:space="0" w:color="auto"/>
        <w:right w:val="none" w:sz="0" w:space="0" w:color="auto"/>
      </w:divBdr>
      <w:divsChild>
        <w:div w:id="1106578809">
          <w:marLeft w:val="0"/>
          <w:marRight w:val="0"/>
          <w:marTop w:val="0"/>
          <w:marBottom w:val="0"/>
          <w:divBdr>
            <w:top w:val="single" w:sz="2" w:space="0" w:color="auto"/>
            <w:left w:val="single" w:sz="2" w:space="0" w:color="auto"/>
            <w:bottom w:val="single" w:sz="2" w:space="0" w:color="auto"/>
            <w:right w:val="single" w:sz="2" w:space="0" w:color="auto"/>
          </w:divBdr>
        </w:div>
        <w:div w:id="2094692567">
          <w:marLeft w:val="0"/>
          <w:marRight w:val="0"/>
          <w:marTop w:val="0"/>
          <w:marBottom w:val="0"/>
          <w:divBdr>
            <w:top w:val="single" w:sz="2" w:space="0" w:color="auto"/>
            <w:left w:val="single" w:sz="2" w:space="0" w:color="auto"/>
            <w:bottom w:val="single" w:sz="2" w:space="0" w:color="auto"/>
            <w:right w:val="single" w:sz="2" w:space="0" w:color="auto"/>
          </w:divBdr>
        </w:div>
      </w:divsChild>
    </w:div>
    <w:div w:id="1535728422">
      <w:bodyDiv w:val="1"/>
      <w:marLeft w:val="0"/>
      <w:marRight w:val="0"/>
      <w:marTop w:val="0"/>
      <w:marBottom w:val="0"/>
      <w:divBdr>
        <w:top w:val="none" w:sz="0" w:space="0" w:color="auto"/>
        <w:left w:val="none" w:sz="0" w:space="0" w:color="auto"/>
        <w:bottom w:val="none" w:sz="0" w:space="0" w:color="auto"/>
        <w:right w:val="none" w:sz="0" w:space="0" w:color="auto"/>
      </w:divBdr>
      <w:divsChild>
        <w:div w:id="475074270">
          <w:marLeft w:val="0"/>
          <w:marRight w:val="0"/>
          <w:marTop w:val="0"/>
          <w:marBottom w:val="0"/>
          <w:divBdr>
            <w:top w:val="single" w:sz="2" w:space="0" w:color="auto"/>
            <w:left w:val="single" w:sz="2" w:space="0" w:color="auto"/>
            <w:bottom w:val="single" w:sz="2" w:space="0" w:color="auto"/>
            <w:right w:val="single" w:sz="2" w:space="0" w:color="auto"/>
          </w:divBdr>
        </w:div>
        <w:div w:id="701443899">
          <w:marLeft w:val="0"/>
          <w:marRight w:val="0"/>
          <w:marTop w:val="0"/>
          <w:marBottom w:val="0"/>
          <w:divBdr>
            <w:top w:val="single" w:sz="2" w:space="0" w:color="auto"/>
            <w:left w:val="single" w:sz="2" w:space="0" w:color="auto"/>
            <w:bottom w:val="single" w:sz="2" w:space="0" w:color="auto"/>
            <w:right w:val="single" w:sz="2" w:space="0" w:color="auto"/>
          </w:divBdr>
        </w:div>
        <w:div w:id="1275794249">
          <w:marLeft w:val="0"/>
          <w:marRight w:val="0"/>
          <w:marTop w:val="0"/>
          <w:marBottom w:val="0"/>
          <w:divBdr>
            <w:top w:val="single" w:sz="2" w:space="0" w:color="auto"/>
            <w:left w:val="single" w:sz="2" w:space="0" w:color="auto"/>
            <w:bottom w:val="single" w:sz="2" w:space="0" w:color="auto"/>
            <w:right w:val="single" w:sz="2" w:space="0" w:color="auto"/>
          </w:divBdr>
        </w:div>
        <w:div w:id="1645349506">
          <w:marLeft w:val="0"/>
          <w:marRight w:val="0"/>
          <w:marTop w:val="0"/>
          <w:marBottom w:val="0"/>
          <w:divBdr>
            <w:top w:val="single" w:sz="2" w:space="0" w:color="auto"/>
            <w:left w:val="single" w:sz="2" w:space="0" w:color="auto"/>
            <w:bottom w:val="single" w:sz="2" w:space="0" w:color="auto"/>
            <w:right w:val="single" w:sz="2" w:space="0" w:color="auto"/>
          </w:divBdr>
        </w:div>
      </w:divsChild>
    </w:div>
    <w:div w:id="1619486964">
      <w:bodyDiv w:val="1"/>
      <w:marLeft w:val="0"/>
      <w:marRight w:val="0"/>
      <w:marTop w:val="0"/>
      <w:marBottom w:val="0"/>
      <w:divBdr>
        <w:top w:val="none" w:sz="0" w:space="0" w:color="auto"/>
        <w:left w:val="none" w:sz="0" w:space="0" w:color="auto"/>
        <w:bottom w:val="none" w:sz="0" w:space="0" w:color="auto"/>
        <w:right w:val="none" w:sz="0" w:space="0" w:color="auto"/>
      </w:divBdr>
    </w:div>
    <w:div w:id="1636132827">
      <w:bodyDiv w:val="1"/>
      <w:marLeft w:val="0"/>
      <w:marRight w:val="0"/>
      <w:marTop w:val="0"/>
      <w:marBottom w:val="0"/>
      <w:divBdr>
        <w:top w:val="none" w:sz="0" w:space="0" w:color="auto"/>
        <w:left w:val="none" w:sz="0" w:space="0" w:color="auto"/>
        <w:bottom w:val="none" w:sz="0" w:space="0" w:color="auto"/>
        <w:right w:val="none" w:sz="0" w:space="0" w:color="auto"/>
      </w:divBdr>
      <w:divsChild>
        <w:div w:id="387463650">
          <w:marLeft w:val="0"/>
          <w:marRight w:val="0"/>
          <w:marTop w:val="0"/>
          <w:marBottom w:val="0"/>
          <w:divBdr>
            <w:top w:val="single" w:sz="2" w:space="0" w:color="auto"/>
            <w:left w:val="single" w:sz="2" w:space="0" w:color="auto"/>
            <w:bottom w:val="single" w:sz="2" w:space="0" w:color="auto"/>
            <w:right w:val="single" w:sz="2" w:space="0" w:color="auto"/>
          </w:divBdr>
        </w:div>
        <w:div w:id="758260798">
          <w:marLeft w:val="0"/>
          <w:marRight w:val="0"/>
          <w:marTop w:val="0"/>
          <w:marBottom w:val="0"/>
          <w:divBdr>
            <w:top w:val="single" w:sz="2" w:space="0" w:color="auto"/>
            <w:left w:val="single" w:sz="2" w:space="0" w:color="auto"/>
            <w:bottom w:val="single" w:sz="2" w:space="0" w:color="auto"/>
            <w:right w:val="single" w:sz="2" w:space="0" w:color="auto"/>
          </w:divBdr>
        </w:div>
      </w:divsChild>
    </w:div>
    <w:div w:id="1670864750">
      <w:bodyDiv w:val="1"/>
      <w:marLeft w:val="0"/>
      <w:marRight w:val="0"/>
      <w:marTop w:val="0"/>
      <w:marBottom w:val="0"/>
      <w:divBdr>
        <w:top w:val="none" w:sz="0" w:space="0" w:color="auto"/>
        <w:left w:val="none" w:sz="0" w:space="0" w:color="auto"/>
        <w:bottom w:val="none" w:sz="0" w:space="0" w:color="auto"/>
        <w:right w:val="none" w:sz="0" w:space="0" w:color="auto"/>
      </w:divBdr>
    </w:div>
    <w:div w:id="1693994484">
      <w:bodyDiv w:val="1"/>
      <w:marLeft w:val="0"/>
      <w:marRight w:val="0"/>
      <w:marTop w:val="0"/>
      <w:marBottom w:val="0"/>
      <w:divBdr>
        <w:top w:val="none" w:sz="0" w:space="0" w:color="auto"/>
        <w:left w:val="none" w:sz="0" w:space="0" w:color="auto"/>
        <w:bottom w:val="none" w:sz="0" w:space="0" w:color="auto"/>
        <w:right w:val="none" w:sz="0" w:space="0" w:color="auto"/>
      </w:divBdr>
      <w:divsChild>
        <w:div w:id="140078417">
          <w:marLeft w:val="0"/>
          <w:marRight w:val="0"/>
          <w:marTop w:val="0"/>
          <w:marBottom w:val="0"/>
          <w:divBdr>
            <w:top w:val="single" w:sz="2" w:space="0" w:color="auto"/>
            <w:left w:val="single" w:sz="2" w:space="0" w:color="auto"/>
            <w:bottom w:val="single" w:sz="2" w:space="0" w:color="auto"/>
            <w:right w:val="single" w:sz="2" w:space="0" w:color="auto"/>
          </w:divBdr>
        </w:div>
        <w:div w:id="234239658">
          <w:marLeft w:val="0"/>
          <w:marRight w:val="0"/>
          <w:marTop w:val="0"/>
          <w:marBottom w:val="0"/>
          <w:divBdr>
            <w:top w:val="single" w:sz="2" w:space="0" w:color="auto"/>
            <w:left w:val="single" w:sz="2" w:space="0" w:color="auto"/>
            <w:bottom w:val="single" w:sz="2" w:space="0" w:color="auto"/>
            <w:right w:val="single" w:sz="2" w:space="0" w:color="auto"/>
          </w:divBdr>
        </w:div>
        <w:div w:id="728965865">
          <w:marLeft w:val="0"/>
          <w:marRight w:val="0"/>
          <w:marTop w:val="0"/>
          <w:marBottom w:val="0"/>
          <w:divBdr>
            <w:top w:val="single" w:sz="2" w:space="0" w:color="auto"/>
            <w:left w:val="single" w:sz="2" w:space="0" w:color="auto"/>
            <w:bottom w:val="single" w:sz="2" w:space="0" w:color="auto"/>
            <w:right w:val="single" w:sz="2" w:space="0" w:color="auto"/>
          </w:divBdr>
        </w:div>
        <w:div w:id="1038360055">
          <w:marLeft w:val="0"/>
          <w:marRight w:val="0"/>
          <w:marTop w:val="0"/>
          <w:marBottom w:val="0"/>
          <w:divBdr>
            <w:top w:val="single" w:sz="2" w:space="0" w:color="auto"/>
            <w:left w:val="single" w:sz="2" w:space="0" w:color="auto"/>
            <w:bottom w:val="single" w:sz="2" w:space="0" w:color="auto"/>
            <w:right w:val="single" w:sz="2" w:space="0" w:color="auto"/>
          </w:divBdr>
        </w:div>
        <w:div w:id="1119683904">
          <w:marLeft w:val="0"/>
          <w:marRight w:val="0"/>
          <w:marTop w:val="0"/>
          <w:marBottom w:val="0"/>
          <w:divBdr>
            <w:top w:val="single" w:sz="2" w:space="0" w:color="auto"/>
            <w:left w:val="single" w:sz="2" w:space="0" w:color="auto"/>
            <w:bottom w:val="single" w:sz="2" w:space="0" w:color="auto"/>
            <w:right w:val="single" w:sz="2" w:space="0" w:color="auto"/>
          </w:divBdr>
        </w:div>
        <w:div w:id="1525047566">
          <w:marLeft w:val="0"/>
          <w:marRight w:val="0"/>
          <w:marTop w:val="0"/>
          <w:marBottom w:val="0"/>
          <w:divBdr>
            <w:top w:val="single" w:sz="2" w:space="0" w:color="auto"/>
            <w:left w:val="single" w:sz="2" w:space="0" w:color="auto"/>
            <w:bottom w:val="single" w:sz="2" w:space="0" w:color="auto"/>
            <w:right w:val="single" w:sz="2" w:space="0" w:color="auto"/>
          </w:divBdr>
        </w:div>
      </w:divsChild>
    </w:div>
    <w:div w:id="1698504119">
      <w:bodyDiv w:val="1"/>
      <w:marLeft w:val="0"/>
      <w:marRight w:val="0"/>
      <w:marTop w:val="0"/>
      <w:marBottom w:val="0"/>
      <w:divBdr>
        <w:top w:val="none" w:sz="0" w:space="0" w:color="auto"/>
        <w:left w:val="none" w:sz="0" w:space="0" w:color="auto"/>
        <w:bottom w:val="none" w:sz="0" w:space="0" w:color="auto"/>
        <w:right w:val="none" w:sz="0" w:space="0" w:color="auto"/>
      </w:divBdr>
      <w:divsChild>
        <w:div w:id="1823502089">
          <w:marLeft w:val="0"/>
          <w:marRight w:val="0"/>
          <w:marTop w:val="0"/>
          <w:marBottom w:val="0"/>
          <w:divBdr>
            <w:top w:val="single" w:sz="2" w:space="0" w:color="auto"/>
            <w:left w:val="single" w:sz="2" w:space="0" w:color="auto"/>
            <w:bottom w:val="single" w:sz="2" w:space="0" w:color="auto"/>
            <w:right w:val="single" w:sz="2" w:space="0" w:color="auto"/>
          </w:divBdr>
        </w:div>
      </w:divsChild>
    </w:div>
    <w:div w:id="1705865829">
      <w:bodyDiv w:val="1"/>
      <w:marLeft w:val="0"/>
      <w:marRight w:val="0"/>
      <w:marTop w:val="0"/>
      <w:marBottom w:val="0"/>
      <w:divBdr>
        <w:top w:val="none" w:sz="0" w:space="0" w:color="auto"/>
        <w:left w:val="none" w:sz="0" w:space="0" w:color="auto"/>
        <w:bottom w:val="none" w:sz="0" w:space="0" w:color="auto"/>
        <w:right w:val="none" w:sz="0" w:space="0" w:color="auto"/>
      </w:divBdr>
    </w:div>
    <w:div w:id="1710255345">
      <w:bodyDiv w:val="1"/>
      <w:marLeft w:val="0"/>
      <w:marRight w:val="0"/>
      <w:marTop w:val="0"/>
      <w:marBottom w:val="0"/>
      <w:divBdr>
        <w:top w:val="none" w:sz="0" w:space="0" w:color="auto"/>
        <w:left w:val="none" w:sz="0" w:space="0" w:color="auto"/>
        <w:bottom w:val="none" w:sz="0" w:space="0" w:color="auto"/>
        <w:right w:val="none" w:sz="0" w:space="0" w:color="auto"/>
      </w:divBdr>
    </w:div>
    <w:div w:id="1739553396">
      <w:bodyDiv w:val="1"/>
      <w:marLeft w:val="0"/>
      <w:marRight w:val="0"/>
      <w:marTop w:val="0"/>
      <w:marBottom w:val="0"/>
      <w:divBdr>
        <w:top w:val="none" w:sz="0" w:space="0" w:color="auto"/>
        <w:left w:val="none" w:sz="0" w:space="0" w:color="auto"/>
        <w:bottom w:val="none" w:sz="0" w:space="0" w:color="auto"/>
        <w:right w:val="none" w:sz="0" w:space="0" w:color="auto"/>
      </w:divBdr>
      <w:divsChild>
        <w:div w:id="1346327961">
          <w:marLeft w:val="0"/>
          <w:marRight w:val="0"/>
          <w:marTop w:val="0"/>
          <w:marBottom w:val="0"/>
          <w:divBdr>
            <w:top w:val="single" w:sz="2" w:space="0" w:color="auto"/>
            <w:left w:val="single" w:sz="2" w:space="0" w:color="auto"/>
            <w:bottom w:val="single" w:sz="2" w:space="0" w:color="auto"/>
            <w:right w:val="single" w:sz="2" w:space="0" w:color="auto"/>
          </w:divBdr>
        </w:div>
        <w:div w:id="1879194480">
          <w:marLeft w:val="0"/>
          <w:marRight w:val="0"/>
          <w:marTop w:val="0"/>
          <w:marBottom w:val="0"/>
          <w:divBdr>
            <w:top w:val="single" w:sz="2" w:space="0" w:color="auto"/>
            <w:left w:val="single" w:sz="2" w:space="0" w:color="auto"/>
            <w:bottom w:val="single" w:sz="2" w:space="0" w:color="auto"/>
            <w:right w:val="single" w:sz="2" w:space="0" w:color="auto"/>
          </w:divBdr>
        </w:div>
      </w:divsChild>
    </w:div>
    <w:div w:id="1760053596">
      <w:bodyDiv w:val="1"/>
      <w:marLeft w:val="0"/>
      <w:marRight w:val="0"/>
      <w:marTop w:val="0"/>
      <w:marBottom w:val="0"/>
      <w:divBdr>
        <w:top w:val="none" w:sz="0" w:space="0" w:color="auto"/>
        <w:left w:val="none" w:sz="0" w:space="0" w:color="auto"/>
        <w:bottom w:val="none" w:sz="0" w:space="0" w:color="auto"/>
        <w:right w:val="none" w:sz="0" w:space="0" w:color="auto"/>
      </w:divBdr>
      <w:divsChild>
        <w:div w:id="1630473463">
          <w:marLeft w:val="0"/>
          <w:marRight w:val="0"/>
          <w:marTop w:val="0"/>
          <w:marBottom w:val="0"/>
          <w:divBdr>
            <w:top w:val="single" w:sz="2" w:space="0" w:color="auto"/>
            <w:left w:val="single" w:sz="2" w:space="0" w:color="auto"/>
            <w:bottom w:val="single" w:sz="2" w:space="0" w:color="auto"/>
            <w:right w:val="single" w:sz="2" w:space="0" w:color="auto"/>
          </w:divBdr>
        </w:div>
        <w:div w:id="1769547201">
          <w:marLeft w:val="0"/>
          <w:marRight w:val="0"/>
          <w:marTop w:val="0"/>
          <w:marBottom w:val="0"/>
          <w:divBdr>
            <w:top w:val="single" w:sz="2" w:space="0" w:color="auto"/>
            <w:left w:val="single" w:sz="2" w:space="0" w:color="auto"/>
            <w:bottom w:val="single" w:sz="2" w:space="0" w:color="auto"/>
            <w:right w:val="single" w:sz="2" w:space="0" w:color="auto"/>
          </w:divBdr>
        </w:div>
        <w:div w:id="2121218265">
          <w:marLeft w:val="0"/>
          <w:marRight w:val="0"/>
          <w:marTop w:val="0"/>
          <w:marBottom w:val="0"/>
          <w:divBdr>
            <w:top w:val="single" w:sz="2" w:space="0" w:color="auto"/>
            <w:left w:val="single" w:sz="2" w:space="0" w:color="auto"/>
            <w:bottom w:val="single" w:sz="2" w:space="0" w:color="auto"/>
            <w:right w:val="single" w:sz="2" w:space="0" w:color="auto"/>
          </w:divBdr>
        </w:div>
      </w:divsChild>
    </w:div>
    <w:div w:id="1763254198">
      <w:bodyDiv w:val="1"/>
      <w:marLeft w:val="0"/>
      <w:marRight w:val="0"/>
      <w:marTop w:val="0"/>
      <w:marBottom w:val="0"/>
      <w:divBdr>
        <w:top w:val="none" w:sz="0" w:space="0" w:color="auto"/>
        <w:left w:val="none" w:sz="0" w:space="0" w:color="auto"/>
        <w:bottom w:val="none" w:sz="0" w:space="0" w:color="auto"/>
        <w:right w:val="none" w:sz="0" w:space="0" w:color="auto"/>
      </w:divBdr>
      <w:divsChild>
        <w:div w:id="152065713">
          <w:marLeft w:val="0"/>
          <w:marRight w:val="0"/>
          <w:marTop w:val="0"/>
          <w:marBottom w:val="0"/>
          <w:divBdr>
            <w:top w:val="single" w:sz="2" w:space="0" w:color="auto"/>
            <w:left w:val="single" w:sz="2" w:space="0" w:color="auto"/>
            <w:bottom w:val="single" w:sz="2" w:space="0" w:color="auto"/>
            <w:right w:val="single" w:sz="2" w:space="0" w:color="auto"/>
          </w:divBdr>
        </w:div>
        <w:div w:id="272784460">
          <w:marLeft w:val="0"/>
          <w:marRight w:val="0"/>
          <w:marTop w:val="0"/>
          <w:marBottom w:val="0"/>
          <w:divBdr>
            <w:top w:val="single" w:sz="2" w:space="0" w:color="auto"/>
            <w:left w:val="single" w:sz="2" w:space="0" w:color="auto"/>
            <w:bottom w:val="single" w:sz="2" w:space="0" w:color="auto"/>
            <w:right w:val="single" w:sz="2" w:space="0" w:color="auto"/>
          </w:divBdr>
        </w:div>
        <w:div w:id="1912108570">
          <w:marLeft w:val="0"/>
          <w:marRight w:val="0"/>
          <w:marTop w:val="0"/>
          <w:marBottom w:val="0"/>
          <w:divBdr>
            <w:top w:val="single" w:sz="2" w:space="0" w:color="auto"/>
            <w:left w:val="single" w:sz="2" w:space="0" w:color="auto"/>
            <w:bottom w:val="single" w:sz="2" w:space="0" w:color="auto"/>
            <w:right w:val="single" w:sz="2" w:space="0" w:color="auto"/>
          </w:divBdr>
        </w:div>
      </w:divsChild>
    </w:div>
    <w:div w:id="1808476571">
      <w:bodyDiv w:val="1"/>
      <w:marLeft w:val="0"/>
      <w:marRight w:val="0"/>
      <w:marTop w:val="0"/>
      <w:marBottom w:val="0"/>
      <w:divBdr>
        <w:top w:val="none" w:sz="0" w:space="0" w:color="auto"/>
        <w:left w:val="none" w:sz="0" w:space="0" w:color="auto"/>
        <w:bottom w:val="none" w:sz="0" w:space="0" w:color="auto"/>
        <w:right w:val="none" w:sz="0" w:space="0" w:color="auto"/>
      </w:divBdr>
      <w:divsChild>
        <w:div w:id="793717984">
          <w:marLeft w:val="0"/>
          <w:marRight w:val="0"/>
          <w:marTop w:val="0"/>
          <w:marBottom w:val="0"/>
          <w:divBdr>
            <w:top w:val="single" w:sz="2" w:space="0" w:color="auto"/>
            <w:left w:val="single" w:sz="2" w:space="0" w:color="auto"/>
            <w:bottom w:val="single" w:sz="2" w:space="0" w:color="auto"/>
            <w:right w:val="single" w:sz="2" w:space="0" w:color="auto"/>
          </w:divBdr>
        </w:div>
        <w:div w:id="2030638855">
          <w:marLeft w:val="0"/>
          <w:marRight w:val="0"/>
          <w:marTop w:val="0"/>
          <w:marBottom w:val="0"/>
          <w:divBdr>
            <w:top w:val="single" w:sz="2" w:space="0" w:color="auto"/>
            <w:left w:val="single" w:sz="2" w:space="0" w:color="auto"/>
            <w:bottom w:val="single" w:sz="2" w:space="0" w:color="auto"/>
            <w:right w:val="single" w:sz="2" w:space="0" w:color="auto"/>
          </w:divBdr>
        </w:div>
      </w:divsChild>
    </w:div>
    <w:div w:id="1834490133">
      <w:bodyDiv w:val="1"/>
      <w:marLeft w:val="0"/>
      <w:marRight w:val="0"/>
      <w:marTop w:val="0"/>
      <w:marBottom w:val="0"/>
      <w:divBdr>
        <w:top w:val="none" w:sz="0" w:space="0" w:color="auto"/>
        <w:left w:val="none" w:sz="0" w:space="0" w:color="auto"/>
        <w:bottom w:val="none" w:sz="0" w:space="0" w:color="auto"/>
        <w:right w:val="none" w:sz="0" w:space="0" w:color="auto"/>
      </w:divBdr>
      <w:divsChild>
        <w:div w:id="501505881">
          <w:marLeft w:val="0"/>
          <w:marRight w:val="0"/>
          <w:marTop w:val="0"/>
          <w:marBottom w:val="0"/>
          <w:divBdr>
            <w:top w:val="single" w:sz="2" w:space="0" w:color="auto"/>
            <w:left w:val="single" w:sz="2" w:space="0" w:color="auto"/>
            <w:bottom w:val="single" w:sz="2" w:space="0" w:color="auto"/>
            <w:right w:val="single" w:sz="2" w:space="0" w:color="auto"/>
          </w:divBdr>
        </w:div>
      </w:divsChild>
    </w:div>
    <w:div w:id="1851555400">
      <w:bodyDiv w:val="1"/>
      <w:marLeft w:val="0"/>
      <w:marRight w:val="0"/>
      <w:marTop w:val="0"/>
      <w:marBottom w:val="0"/>
      <w:divBdr>
        <w:top w:val="none" w:sz="0" w:space="0" w:color="auto"/>
        <w:left w:val="none" w:sz="0" w:space="0" w:color="auto"/>
        <w:bottom w:val="none" w:sz="0" w:space="0" w:color="auto"/>
        <w:right w:val="none" w:sz="0" w:space="0" w:color="auto"/>
      </w:divBdr>
    </w:div>
    <w:div w:id="1857380214">
      <w:bodyDiv w:val="1"/>
      <w:marLeft w:val="0"/>
      <w:marRight w:val="0"/>
      <w:marTop w:val="0"/>
      <w:marBottom w:val="0"/>
      <w:divBdr>
        <w:top w:val="none" w:sz="0" w:space="0" w:color="auto"/>
        <w:left w:val="none" w:sz="0" w:space="0" w:color="auto"/>
        <w:bottom w:val="none" w:sz="0" w:space="0" w:color="auto"/>
        <w:right w:val="none" w:sz="0" w:space="0" w:color="auto"/>
      </w:divBdr>
      <w:divsChild>
        <w:div w:id="426467127">
          <w:marLeft w:val="0"/>
          <w:marRight w:val="0"/>
          <w:marTop w:val="0"/>
          <w:marBottom w:val="0"/>
          <w:divBdr>
            <w:top w:val="single" w:sz="2" w:space="0" w:color="auto"/>
            <w:left w:val="single" w:sz="2" w:space="0" w:color="auto"/>
            <w:bottom w:val="single" w:sz="2" w:space="0" w:color="auto"/>
            <w:right w:val="single" w:sz="2" w:space="0" w:color="auto"/>
          </w:divBdr>
        </w:div>
        <w:div w:id="577981345">
          <w:marLeft w:val="0"/>
          <w:marRight w:val="0"/>
          <w:marTop w:val="0"/>
          <w:marBottom w:val="0"/>
          <w:divBdr>
            <w:top w:val="single" w:sz="2" w:space="0" w:color="auto"/>
            <w:left w:val="single" w:sz="2" w:space="0" w:color="auto"/>
            <w:bottom w:val="single" w:sz="2" w:space="0" w:color="auto"/>
            <w:right w:val="single" w:sz="2" w:space="0" w:color="auto"/>
          </w:divBdr>
        </w:div>
      </w:divsChild>
    </w:div>
    <w:div w:id="1869879281">
      <w:bodyDiv w:val="1"/>
      <w:marLeft w:val="0"/>
      <w:marRight w:val="0"/>
      <w:marTop w:val="0"/>
      <w:marBottom w:val="0"/>
      <w:divBdr>
        <w:top w:val="none" w:sz="0" w:space="0" w:color="auto"/>
        <w:left w:val="none" w:sz="0" w:space="0" w:color="auto"/>
        <w:bottom w:val="none" w:sz="0" w:space="0" w:color="auto"/>
        <w:right w:val="none" w:sz="0" w:space="0" w:color="auto"/>
      </w:divBdr>
      <w:divsChild>
        <w:div w:id="725418681">
          <w:marLeft w:val="0"/>
          <w:marRight w:val="0"/>
          <w:marTop w:val="0"/>
          <w:marBottom w:val="0"/>
          <w:divBdr>
            <w:top w:val="single" w:sz="2" w:space="0" w:color="auto"/>
            <w:left w:val="single" w:sz="2" w:space="0" w:color="auto"/>
            <w:bottom w:val="single" w:sz="2" w:space="0" w:color="auto"/>
            <w:right w:val="single" w:sz="2" w:space="0" w:color="auto"/>
          </w:divBdr>
        </w:div>
      </w:divsChild>
    </w:div>
    <w:div w:id="1873491251">
      <w:bodyDiv w:val="1"/>
      <w:marLeft w:val="0"/>
      <w:marRight w:val="0"/>
      <w:marTop w:val="0"/>
      <w:marBottom w:val="0"/>
      <w:divBdr>
        <w:top w:val="none" w:sz="0" w:space="0" w:color="auto"/>
        <w:left w:val="none" w:sz="0" w:space="0" w:color="auto"/>
        <w:bottom w:val="none" w:sz="0" w:space="0" w:color="auto"/>
        <w:right w:val="none" w:sz="0" w:space="0" w:color="auto"/>
      </w:divBdr>
      <w:divsChild>
        <w:div w:id="38283330">
          <w:marLeft w:val="0"/>
          <w:marRight w:val="0"/>
          <w:marTop w:val="0"/>
          <w:marBottom w:val="0"/>
          <w:divBdr>
            <w:top w:val="single" w:sz="2" w:space="0" w:color="auto"/>
            <w:left w:val="single" w:sz="2" w:space="0" w:color="auto"/>
            <w:bottom w:val="single" w:sz="2" w:space="0" w:color="auto"/>
            <w:right w:val="single" w:sz="2" w:space="0" w:color="auto"/>
          </w:divBdr>
        </w:div>
        <w:div w:id="1393037576">
          <w:marLeft w:val="0"/>
          <w:marRight w:val="0"/>
          <w:marTop w:val="0"/>
          <w:marBottom w:val="0"/>
          <w:divBdr>
            <w:top w:val="single" w:sz="2" w:space="0" w:color="auto"/>
            <w:left w:val="single" w:sz="2" w:space="0" w:color="auto"/>
            <w:bottom w:val="single" w:sz="2" w:space="0" w:color="auto"/>
            <w:right w:val="single" w:sz="2" w:space="0" w:color="auto"/>
          </w:divBdr>
        </w:div>
      </w:divsChild>
    </w:div>
    <w:div w:id="1880587042">
      <w:bodyDiv w:val="1"/>
      <w:marLeft w:val="0"/>
      <w:marRight w:val="0"/>
      <w:marTop w:val="0"/>
      <w:marBottom w:val="0"/>
      <w:divBdr>
        <w:top w:val="none" w:sz="0" w:space="0" w:color="auto"/>
        <w:left w:val="none" w:sz="0" w:space="0" w:color="auto"/>
        <w:bottom w:val="none" w:sz="0" w:space="0" w:color="auto"/>
        <w:right w:val="none" w:sz="0" w:space="0" w:color="auto"/>
      </w:divBdr>
      <w:divsChild>
        <w:div w:id="572661154">
          <w:marLeft w:val="0"/>
          <w:marRight w:val="0"/>
          <w:marTop w:val="0"/>
          <w:marBottom w:val="0"/>
          <w:divBdr>
            <w:top w:val="single" w:sz="2" w:space="0" w:color="auto"/>
            <w:left w:val="single" w:sz="2" w:space="0" w:color="auto"/>
            <w:bottom w:val="single" w:sz="2" w:space="0" w:color="auto"/>
            <w:right w:val="single" w:sz="2" w:space="0" w:color="auto"/>
          </w:divBdr>
        </w:div>
        <w:div w:id="595482910">
          <w:marLeft w:val="0"/>
          <w:marRight w:val="0"/>
          <w:marTop w:val="0"/>
          <w:marBottom w:val="0"/>
          <w:divBdr>
            <w:top w:val="single" w:sz="2" w:space="0" w:color="auto"/>
            <w:left w:val="single" w:sz="2" w:space="0" w:color="auto"/>
            <w:bottom w:val="single" w:sz="2" w:space="0" w:color="auto"/>
            <w:right w:val="single" w:sz="2" w:space="0" w:color="auto"/>
          </w:divBdr>
        </w:div>
      </w:divsChild>
    </w:div>
    <w:div w:id="1907758073">
      <w:bodyDiv w:val="1"/>
      <w:marLeft w:val="0"/>
      <w:marRight w:val="0"/>
      <w:marTop w:val="0"/>
      <w:marBottom w:val="0"/>
      <w:divBdr>
        <w:top w:val="none" w:sz="0" w:space="0" w:color="auto"/>
        <w:left w:val="none" w:sz="0" w:space="0" w:color="auto"/>
        <w:bottom w:val="none" w:sz="0" w:space="0" w:color="auto"/>
        <w:right w:val="none" w:sz="0" w:space="0" w:color="auto"/>
      </w:divBdr>
      <w:divsChild>
        <w:div w:id="340622740">
          <w:marLeft w:val="0"/>
          <w:marRight w:val="0"/>
          <w:marTop w:val="0"/>
          <w:marBottom w:val="0"/>
          <w:divBdr>
            <w:top w:val="single" w:sz="2" w:space="0" w:color="auto"/>
            <w:left w:val="single" w:sz="2" w:space="0" w:color="auto"/>
            <w:bottom w:val="single" w:sz="2" w:space="0" w:color="auto"/>
            <w:right w:val="single" w:sz="2" w:space="0" w:color="auto"/>
          </w:divBdr>
        </w:div>
        <w:div w:id="588585626">
          <w:marLeft w:val="0"/>
          <w:marRight w:val="0"/>
          <w:marTop w:val="0"/>
          <w:marBottom w:val="0"/>
          <w:divBdr>
            <w:top w:val="single" w:sz="2" w:space="0" w:color="auto"/>
            <w:left w:val="single" w:sz="2" w:space="0" w:color="auto"/>
            <w:bottom w:val="single" w:sz="2" w:space="0" w:color="auto"/>
            <w:right w:val="single" w:sz="2" w:space="0" w:color="auto"/>
          </w:divBdr>
        </w:div>
        <w:div w:id="1010793901">
          <w:marLeft w:val="0"/>
          <w:marRight w:val="0"/>
          <w:marTop w:val="0"/>
          <w:marBottom w:val="0"/>
          <w:divBdr>
            <w:top w:val="single" w:sz="2" w:space="0" w:color="auto"/>
            <w:left w:val="single" w:sz="2" w:space="0" w:color="auto"/>
            <w:bottom w:val="single" w:sz="2" w:space="0" w:color="auto"/>
            <w:right w:val="single" w:sz="2" w:space="0" w:color="auto"/>
          </w:divBdr>
        </w:div>
        <w:div w:id="1188328362">
          <w:marLeft w:val="0"/>
          <w:marRight w:val="0"/>
          <w:marTop w:val="0"/>
          <w:marBottom w:val="0"/>
          <w:divBdr>
            <w:top w:val="single" w:sz="2" w:space="0" w:color="auto"/>
            <w:left w:val="single" w:sz="2" w:space="0" w:color="auto"/>
            <w:bottom w:val="single" w:sz="2" w:space="0" w:color="auto"/>
            <w:right w:val="single" w:sz="2" w:space="0" w:color="auto"/>
          </w:divBdr>
        </w:div>
        <w:div w:id="1270704286">
          <w:marLeft w:val="0"/>
          <w:marRight w:val="0"/>
          <w:marTop w:val="0"/>
          <w:marBottom w:val="0"/>
          <w:divBdr>
            <w:top w:val="single" w:sz="2" w:space="0" w:color="auto"/>
            <w:left w:val="single" w:sz="2" w:space="0" w:color="auto"/>
            <w:bottom w:val="single" w:sz="2" w:space="0" w:color="auto"/>
            <w:right w:val="single" w:sz="2" w:space="0" w:color="auto"/>
          </w:divBdr>
        </w:div>
        <w:div w:id="1459228170">
          <w:marLeft w:val="0"/>
          <w:marRight w:val="0"/>
          <w:marTop w:val="0"/>
          <w:marBottom w:val="0"/>
          <w:divBdr>
            <w:top w:val="single" w:sz="2" w:space="0" w:color="auto"/>
            <w:left w:val="single" w:sz="2" w:space="0" w:color="auto"/>
            <w:bottom w:val="single" w:sz="2" w:space="0" w:color="auto"/>
            <w:right w:val="single" w:sz="2" w:space="0" w:color="auto"/>
          </w:divBdr>
        </w:div>
        <w:div w:id="1487549712">
          <w:marLeft w:val="0"/>
          <w:marRight w:val="0"/>
          <w:marTop w:val="0"/>
          <w:marBottom w:val="0"/>
          <w:divBdr>
            <w:top w:val="single" w:sz="2" w:space="0" w:color="auto"/>
            <w:left w:val="single" w:sz="2" w:space="0" w:color="auto"/>
            <w:bottom w:val="single" w:sz="2" w:space="0" w:color="auto"/>
            <w:right w:val="single" w:sz="2" w:space="0" w:color="auto"/>
          </w:divBdr>
        </w:div>
        <w:div w:id="1653831914">
          <w:marLeft w:val="0"/>
          <w:marRight w:val="0"/>
          <w:marTop w:val="0"/>
          <w:marBottom w:val="0"/>
          <w:divBdr>
            <w:top w:val="single" w:sz="2" w:space="0" w:color="auto"/>
            <w:left w:val="single" w:sz="2" w:space="0" w:color="auto"/>
            <w:bottom w:val="single" w:sz="2" w:space="0" w:color="auto"/>
            <w:right w:val="single" w:sz="2" w:space="0" w:color="auto"/>
          </w:divBdr>
        </w:div>
      </w:divsChild>
    </w:div>
    <w:div w:id="1921015401">
      <w:bodyDiv w:val="1"/>
      <w:marLeft w:val="0"/>
      <w:marRight w:val="0"/>
      <w:marTop w:val="0"/>
      <w:marBottom w:val="0"/>
      <w:divBdr>
        <w:top w:val="none" w:sz="0" w:space="0" w:color="auto"/>
        <w:left w:val="none" w:sz="0" w:space="0" w:color="auto"/>
        <w:bottom w:val="none" w:sz="0" w:space="0" w:color="auto"/>
        <w:right w:val="none" w:sz="0" w:space="0" w:color="auto"/>
      </w:divBdr>
      <w:divsChild>
        <w:div w:id="1336493816">
          <w:marLeft w:val="0"/>
          <w:marRight w:val="0"/>
          <w:marTop w:val="0"/>
          <w:marBottom w:val="0"/>
          <w:divBdr>
            <w:top w:val="single" w:sz="2" w:space="0" w:color="auto"/>
            <w:left w:val="single" w:sz="2" w:space="0" w:color="auto"/>
            <w:bottom w:val="single" w:sz="2" w:space="0" w:color="auto"/>
            <w:right w:val="single" w:sz="2" w:space="0" w:color="auto"/>
          </w:divBdr>
        </w:div>
        <w:div w:id="1489251574">
          <w:marLeft w:val="0"/>
          <w:marRight w:val="0"/>
          <w:marTop w:val="0"/>
          <w:marBottom w:val="0"/>
          <w:divBdr>
            <w:top w:val="single" w:sz="2" w:space="0" w:color="auto"/>
            <w:left w:val="single" w:sz="2" w:space="0" w:color="auto"/>
            <w:bottom w:val="single" w:sz="2" w:space="0" w:color="auto"/>
            <w:right w:val="single" w:sz="2" w:space="0" w:color="auto"/>
          </w:divBdr>
        </w:div>
        <w:div w:id="1996030872">
          <w:marLeft w:val="0"/>
          <w:marRight w:val="0"/>
          <w:marTop w:val="0"/>
          <w:marBottom w:val="0"/>
          <w:divBdr>
            <w:top w:val="single" w:sz="2" w:space="0" w:color="auto"/>
            <w:left w:val="single" w:sz="2" w:space="0" w:color="auto"/>
            <w:bottom w:val="single" w:sz="2" w:space="0" w:color="auto"/>
            <w:right w:val="single" w:sz="2" w:space="0" w:color="auto"/>
          </w:divBdr>
        </w:div>
      </w:divsChild>
    </w:div>
    <w:div w:id="1928225546">
      <w:bodyDiv w:val="1"/>
      <w:marLeft w:val="0"/>
      <w:marRight w:val="0"/>
      <w:marTop w:val="0"/>
      <w:marBottom w:val="0"/>
      <w:divBdr>
        <w:top w:val="none" w:sz="0" w:space="0" w:color="auto"/>
        <w:left w:val="none" w:sz="0" w:space="0" w:color="auto"/>
        <w:bottom w:val="none" w:sz="0" w:space="0" w:color="auto"/>
        <w:right w:val="none" w:sz="0" w:space="0" w:color="auto"/>
      </w:divBdr>
      <w:divsChild>
        <w:div w:id="156769628">
          <w:marLeft w:val="0"/>
          <w:marRight w:val="0"/>
          <w:marTop w:val="0"/>
          <w:marBottom w:val="0"/>
          <w:divBdr>
            <w:top w:val="single" w:sz="2" w:space="0" w:color="auto"/>
            <w:left w:val="single" w:sz="2" w:space="0" w:color="auto"/>
            <w:bottom w:val="single" w:sz="2" w:space="0" w:color="auto"/>
            <w:right w:val="single" w:sz="2" w:space="0" w:color="auto"/>
          </w:divBdr>
        </w:div>
        <w:div w:id="885947969">
          <w:marLeft w:val="0"/>
          <w:marRight w:val="0"/>
          <w:marTop w:val="0"/>
          <w:marBottom w:val="0"/>
          <w:divBdr>
            <w:top w:val="single" w:sz="2" w:space="0" w:color="auto"/>
            <w:left w:val="single" w:sz="2" w:space="0" w:color="auto"/>
            <w:bottom w:val="single" w:sz="2" w:space="0" w:color="auto"/>
            <w:right w:val="single" w:sz="2" w:space="0" w:color="auto"/>
          </w:divBdr>
        </w:div>
      </w:divsChild>
    </w:div>
    <w:div w:id="1966889082">
      <w:bodyDiv w:val="1"/>
      <w:marLeft w:val="0"/>
      <w:marRight w:val="0"/>
      <w:marTop w:val="0"/>
      <w:marBottom w:val="0"/>
      <w:divBdr>
        <w:top w:val="none" w:sz="0" w:space="0" w:color="auto"/>
        <w:left w:val="none" w:sz="0" w:space="0" w:color="auto"/>
        <w:bottom w:val="none" w:sz="0" w:space="0" w:color="auto"/>
        <w:right w:val="none" w:sz="0" w:space="0" w:color="auto"/>
      </w:divBdr>
      <w:divsChild>
        <w:div w:id="1932817489">
          <w:marLeft w:val="0"/>
          <w:marRight w:val="0"/>
          <w:marTop w:val="0"/>
          <w:marBottom w:val="0"/>
          <w:divBdr>
            <w:top w:val="single" w:sz="2" w:space="0" w:color="auto"/>
            <w:left w:val="single" w:sz="2" w:space="0" w:color="auto"/>
            <w:bottom w:val="single" w:sz="2" w:space="0" w:color="auto"/>
            <w:right w:val="single" w:sz="2" w:space="0" w:color="auto"/>
          </w:divBdr>
        </w:div>
      </w:divsChild>
    </w:div>
    <w:div w:id="1970477001">
      <w:bodyDiv w:val="1"/>
      <w:marLeft w:val="0"/>
      <w:marRight w:val="0"/>
      <w:marTop w:val="0"/>
      <w:marBottom w:val="0"/>
      <w:divBdr>
        <w:top w:val="none" w:sz="0" w:space="0" w:color="auto"/>
        <w:left w:val="none" w:sz="0" w:space="0" w:color="auto"/>
        <w:bottom w:val="none" w:sz="0" w:space="0" w:color="auto"/>
        <w:right w:val="none" w:sz="0" w:space="0" w:color="auto"/>
      </w:divBdr>
      <w:divsChild>
        <w:div w:id="746071536">
          <w:marLeft w:val="0"/>
          <w:marRight w:val="0"/>
          <w:marTop w:val="0"/>
          <w:marBottom w:val="0"/>
          <w:divBdr>
            <w:top w:val="single" w:sz="2" w:space="0" w:color="auto"/>
            <w:left w:val="single" w:sz="2" w:space="0" w:color="auto"/>
            <w:bottom w:val="single" w:sz="2" w:space="0" w:color="auto"/>
            <w:right w:val="single" w:sz="2" w:space="0" w:color="auto"/>
          </w:divBdr>
        </w:div>
        <w:div w:id="1340279332">
          <w:marLeft w:val="0"/>
          <w:marRight w:val="0"/>
          <w:marTop w:val="0"/>
          <w:marBottom w:val="0"/>
          <w:divBdr>
            <w:top w:val="single" w:sz="2" w:space="0" w:color="auto"/>
            <w:left w:val="single" w:sz="2" w:space="0" w:color="auto"/>
            <w:bottom w:val="single" w:sz="2" w:space="0" w:color="auto"/>
            <w:right w:val="single" w:sz="2" w:space="0" w:color="auto"/>
          </w:divBdr>
        </w:div>
        <w:div w:id="2093502617">
          <w:marLeft w:val="0"/>
          <w:marRight w:val="0"/>
          <w:marTop w:val="0"/>
          <w:marBottom w:val="0"/>
          <w:divBdr>
            <w:top w:val="single" w:sz="2" w:space="0" w:color="auto"/>
            <w:left w:val="single" w:sz="2" w:space="0" w:color="auto"/>
            <w:bottom w:val="single" w:sz="2" w:space="0" w:color="auto"/>
            <w:right w:val="single" w:sz="2" w:space="0" w:color="auto"/>
          </w:divBdr>
        </w:div>
      </w:divsChild>
    </w:div>
    <w:div w:id="1974555809">
      <w:bodyDiv w:val="1"/>
      <w:marLeft w:val="0"/>
      <w:marRight w:val="0"/>
      <w:marTop w:val="0"/>
      <w:marBottom w:val="0"/>
      <w:divBdr>
        <w:top w:val="none" w:sz="0" w:space="0" w:color="auto"/>
        <w:left w:val="none" w:sz="0" w:space="0" w:color="auto"/>
        <w:bottom w:val="none" w:sz="0" w:space="0" w:color="auto"/>
        <w:right w:val="none" w:sz="0" w:space="0" w:color="auto"/>
      </w:divBdr>
    </w:div>
    <w:div w:id="2017419165">
      <w:bodyDiv w:val="1"/>
      <w:marLeft w:val="0"/>
      <w:marRight w:val="0"/>
      <w:marTop w:val="0"/>
      <w:marBottom w:val="0"/>
      <w:divBdr>
        <w:top w:val="none" w:sz="0" w:space="0" w:color="auto"/>
        <w:left w:val="none" w:sz="0" w:space="0" w:color="auto"/>
        <w:bottom w:val="none" w:sz="0" w:space="0" w:color="auto"/>
        <w:right w:val="none" w:sz="0" w:space="0" w:color="auto"/>
      </w:divBdr>
      <w:divsChild>
        <w:div w:id="448933701">
          <w:marLeft w:val="0"/>
          <w:marRight w:val="0"/>
          <w:marTop w:val="0"/>
          <w:marBottom w:val="0"/>
          <w:divBdr>
            <w:top w:val="single" w:sz="2" w:space="0" w:color="auto"/>
            <w:left w:val="single" w:sz="2" w:space="0" w:color="auto"/>
            <w:bottom w:val="single" w:sz="2" w:space="0" w:color="auto"/>
            <w:right w:val="single" w:sz="2" w:space="0" w:color="auto"/>
          </w:divBdr>
        </w:div>
      </w:divsChild>
    </w:div>
    <w:div w:id="2030136716">
      <w:bodyDiv w:val="1"/>
      <w:marLeft w:val="0"/>
      <w:marRight w:val="0"/>
      <w:marTop w:val="0"/>
      <w:marBottom w:val="0"/>
      <w:divBdr>
        <w:top w:val="none" w:sz="0" w:space="0" w:color="auto"/>
        <w:left w:val="none" w:sz="0" w:space="0" w:color="auto"/>
        <w:bottom w:val="none" w:sz="0" w:space="0" w:color="auto"/>
        <w:right w:val="none" w:sz="0" w:space="0" w:color="auto"/>
      </w:divBdr>
      <w:divsChild>
        <w:div w:id="325986829">
          <w:marLeft w:val="0"/>
          <w:marRight w:val="0"/>
          <w:marTop w:val="0"/>
          <w:marBottom w:val="0"/>
          <w:divBdr>
            <w:top w:val="single" w:sz="2" w:space="0" w:color="auto"/>
            <w:left w:val="single" w:sz="2" w:space="0" w:color="auto"/>
            <w:bottom w:val="single" w:sz="2" w:space="0" w:color="auto"/>
            <w:right w:val="single" w:sz="2" w:space="0" w:color="auto"/>
          </w:divBdr>
        </w:div>
        <w:div w:id="1435174109">
          <w:marLeft w:val="0"/>
          <w:marRight w:val="0"/>
          <w:marTop w:val="0"/>
          <w:marBottom w:val="0"/>
          <w:divBdr>
            <w:top w:val="single" w:sz="2" w:space="0" w:color="auto"/>
            <w:left w:val="single" w:sz="2" w:space="0" w:color="auto"/>
            <w:bottom w:val="single" w:sz="2" w:space="0" w:color="auto"/>
            <w:right w:val="single" w:sz="2" w:space="0" w:color="auto"/>
          </w:divBdr>
        </w:div>
        <w:div w:id="1455783264">
          <w:marLeft w:val="0"/>
          <w:marRight w:val="0"/>
          <w:marTop w:val="0"/>
          <w:marBottom w:val="0"/>
          <w:divBdr>
            <w:top w:val="single" w:sz="2" w:space="0" w:color="auto"/>
            <w:left w:val="single" w:sz="2" w:space="0" w:color="auto"/>
            <w:bottom w:val="single" w:sz="2" w:space="0" w:color="auto"/>
            <w:right w:val="single" w:sz="2" w:space="0" w:color="auto"/>
          </w:divBdr>
        </w:div>
        <w:div w:id="1945377410">
          <w:marLeft w:val="0"/>
          <w:marRight w:val="0"/>
          <w:marTop w:val="0"/>
          <w:marBottom w:val="0"/>
          <w:divBdr>
            <w:top w:val="single" w:sz="2" w:space="0" w:color="auto"/>
            <w:left w:val="single" w:sz="2" w:space="0" w:color="auto"/>
            <w:bottom w:val="single" w:sz="2" w:space="0" w:color="auto"/>
            <w:right w:val="single" w:sz="2" w:space="0" w:color="auto"/>
          </w:divBdr>
        </w:div>
      </w:divsChild>
    </w:div>
    <w:div w:id="2032955656">
      <w:bodyDiv w:val="1"/>
      <w:marLeft w:val="0"/>
      <w:marRight w:val="0"/>
      <w:marTop w:val="0"/>
      <w:marBottom w:val="0"/>
      <w:divBdr>
        <w:top w:val="none" w:sz="0" w:space="0" w:color="auto"/>
        <w:left w:val="none" w:sz="0" w:space="0" w:color="auto"/>
        <w:bottom w:val="none" w:sz="0" w:space="0" w:color="auto"/>
        <w:right w:val="none" w:sz="0" w:space="0" w:color="auto"/>
      </w:divBdr>
      <w:divsChild>
        <w:div w:id="291058697">
          <w:marLeft w:val="0"/>
          <w:marRight w:val="0"/>
          <w:marTop w:val="0"/>
          <w:marBottom w:val="0"/>
          <w:divBdr>
            <w:top w:val="single" w:sz="2" w:space="0" w:color="auto"/>
            <w:left w:val="single" w:sz="2" w:space="0" w:color="auto"/>
            <w:bottom w:val="single" w:sz="2" w:space="0" w:color="auto"/>
            <w:right w:val="single" w:sz="2" w:space="0" w:color="auto"/>
          </w:divBdr>
        </w:div>
        <w:div w:id="788623231">
          <w:marLeft w:val="0"/>
          <w:marRight w:val="0"/>
          <w:marTop w:val="0"/>
          <w:marBottom w:val="0"/>
          <w:divBdr>
            <w:top w:val="single" w:sz="2" w:space="0" w:color="auto"/>
            <w:left w:val="single" w:sz="2" w:space="0" w:color="auto"/>
            <w:bottom w:val="single" w:sz="2" w:space="0" w:color="auto"/>
            <w:right w:val="single" w:sz="2" w:space="0" w:color="auto"/>
          </w:divBdr>
        </w:div>
      </w:divsChild>
    </w:div>
    <w:div w:id="2033797512">
      <w:bodyDiv w:val="1"/>
      <w:marLeft w:val="0"/>
      <w:marRight w:val="0"/>
      <w:marTop w:val="0"/>
      <w:marBottom w:val="0"/>
      <w:divBdr>
        <w:top w:val="none" w:sz="0" w:space="0" w:color="auto"/>
        <w:left w:val="none" w:sz="0" w:space="0" w:color="auto"/>
        <w:bottom w:val="none" w:sz="0" w:space="0" w:color="auto"/>
        <w:right w:val="none" w:sz="0" w:space="0" w:color="auto"/>
      </w:divBdr>
    </w:div>
    <w:div w:id="2037121910">
      <w:bodyDiv w:val="1"/>
      <w:marLeft w:val="0"/>
      <w:marRight w:val="0"/>
      <w:marTop w:val="0"/>
      <w:marBottom w:val="0"/>
      <w:divBdr>
        <w:top w:val="none" w:sz="0" w:space="0" w:color="auto"/>
        <w:left w:val="none" w:sz="0" w:space="0" w:color="auto"/>
        <w:bottom w:val="none" w:sz="0" w:space="0" w:color="auto"/>
        <w:right w:val="none" w:sz="0" w:space="0" w:color="auto"/>
      </w:divBdr>
      <w:divsChild>
        <w:div w:id="411396280">
          <w:marLeft w:val="0"/>
          <w:marRight w:val="0"/>
          <w:marTop w:val="0"/>
          <w:marBottom w:val="0"/>
          <w:divBdr>
            <w:top w:val="single" w:sz="2" w:space="0" w:color="auto"/>
            <w:left w:val="single" w:sz="2" w:space="0" w:color="auto"/>
            <w:bottom w:val="single" w:sz="2" w:space="0" w:color="auto"/>
            <w:right w:val="single" w:sz="2" w:space="0" w:color="auto"/>
          </w:divBdr>
        </w:div>
        <w:div w:id="902177137">
          <w:marLeft w:val="0"/>
          <w:marRight w:val="0"/>
          <w:marTop w:val="0"/>
          <w:marBottom w:val="0"/>
          <w:divBdr>
            <w:top w:val="single" w:sz="2" w:space="0" w:color="auto"/>
            <w:left w:val="single" w:sz="2" w:space="0" w:color="auto"/>
            <w:bottom w:val="single" w:sz="2" w:space="0" w:color="auto"/>
            <w:right w:val="single" w:sz="2" w:space="0" w:color="auto"/>
          </w:divBdr>
        </w:div>
      </w:divsChild>
    </w:div>
    <w:div w:id="2109348354">
      <w:bodyDiv w:val="1"/>
      <w:marLeft w:val="0"/>
      <w:marRight w:val="0"/>
      <w:marTop w:val="0"/>
      <w:marBottom w:val="0"/>
      <w:divBdr>
        <w:top w:val="none" w:sz="0" w:space="0" w:color="auto"/>
        <w:left w:val="none" w:sz="0" w:space="0" w:color="auto"/>
        <w:bottom w:val="none" w:sz="0" w:space="0" w:color="auto"/>
        <w:right w:val="none" w:sz="0" w:space="0" w:color="auto"/>
      </w:divBdr>
    </w:div>
    <w:div w:id="2138791863">
      <w:bodyDiv w:val="1"/>
      <w:marLeft w:val="0"/>
      <w:marRight w:val="0"/>
      <w:marTop w:val="0"/>
      <w:marBottom w:val="0"/>
      <w:divBdr>
        <w:top w:val="none" w:sz="0" w:space="0" w:color="auto"/>
        <w:left w:val="none" w:sz="0" w:space="0" w:color="auto"/>
        <w:bottom w:val="none" w:sz="0" w:space="0" w:color="auto"/>
        <w:right w:val="none" w:sz="0" w:space="0" w:color="auto"/>
      </w:divBdr>
      <w:divsChild>
        <w:div w:id="571742046">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hyperlink" Target="https://education.nsw.gov.au/teaching-and-learning/curriculum/planning-programming-and-assessing-k-12/planning-programming-and-assessing-7-12" TargetMode="External"/><Relationship Id="rId47" Type="http://schemas.openxmlformats.org/officeDocument/2006/relationships/hyperlink" Target="https://education.nsw.gov.au/teaching-and-learning/curriculum/explicit-teaching" TargetMode="External"/><Relationship Id="rId63" Type="http://schemas.openxmlformats.org/officeDocument/2006/relationships/footer" Target="footer2.xml"/><Relationship Id="rId68"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image" Target="media/image13.png"/><Relationship Id="rId11" Type="http://schemas.openxmlformats.org/officeDocument/2006/relationships/hyperlink" Target="https://education.nsw.gov.au/teaching-and-learning/curriculum/pdhpe/planning-programming-and-assessing-pdhpe-k-12/planning-programming-and-assessing-pdhpe-7-10" TargetMode="External"/><Relationship Id="rId24" Type="http://schemas.openxmlformats.org/officeDocument/2006/relationships/image" Target="media/image10.png"/><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hyperlink" Target="mailto:PDHPEcurriculum@det.nsw.edu.au" TargetMode="External"/><Relationship Id="rId45" Type="http://schemas.openxmlformats.org/officeDocument/2006/relationships/hyperlink" Target="https://education.nsw.gov.au/teaching-and-learning/curriculum/planning-programming-and-assessing-k-12/planning-programming-and-assessing-7-12/classroom-assessment-advice-7-10-" TargetMode="External"/><Relationship Id="rId53" Type="http://schemas.openxmlformats.org/officeDocument/2006/relationships/hyperlink" Target="https://www.nsw.gov.au/education-and-training/nesa/copyright" TargetMode="External"/><Relationship Id="rId58" Type="http://schemas.openxmlformats.org/officeDocument/2006/relationships/hyperlink" Target="https://www.ausport.gov.au/schools/resource-hub/yulunga" TargetMode="External"/><Relationship Id="rId66" Type="http://schemas.openxmlformats.org/officeDocument/2006/relationships/image" Target="media/image21.png"/><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5.png"/><Relationship Id="rId14" Type="http://schemas.openxmlformats.org/officeDocument/2006/relationships/hyperlink" Target="https://www.ausport.gov.au/schools/resource-hub/yulunga" TargetMode="External"/><Relationship Id="rId22" Type="http://schemas.openxmlformats.org/officeDocument/2006/relationships/image" Target="media/image8.png"/><Relationship Id="rId27" Type="http://schemas.openxmlformats.org/officeDocument/2006/relationships/hyperlink" Target="https://www.ausport.gov.au/schools/resource-hub/yulunga" TargetMode="External"/><Relationship Id="rId30" Type="http://schemas.openxmlformats.org/officeDocument/2006/relationships/image" Target="media/image14.png"/><Relationship Id="rId35" Type="http://schemas.openxmlformats.org/officeDocument/2006/relationships/image" Target="media/image17.png"/><Relationship Id="rId43" Type="http://schemas.openxmlformats.org/officeDocument/2006/relationships/hyperlink" Target="https://education.nsw.gov.au/teaching-and-learning/curriculum/planning-programming-and-assessing-k-12/planning-programming-and-assessing-7-12/inclusion-and-differentiation-advice-7-10" TargetMode="External"/><Relationship Id="rId48" Type="http://schemas.openxmlformats.org/officeDocument/2006/relationships/hyperlink" Target="https://education.nsw.gov.au/about-us/education-data-and-research/cese/publications/research-reports/what-works-best-2020-update/explicit-teaching-driving-learning-and-engagement" TargetMode="External"/><Relationship Id="rId56" Type="http://schemas.openxmlformats.org/officeDocument/2006/relationships/hyperlink" Target="https://curriculum.nsw.edu.au/learning-areas/pdhpe/pdhpe-7-10-2024/overview" TargetMode="External"/><Relationship Id="rId64" Type="http://schemas.openxmlformats.org/officeDocument/2006/relationships/hyperlink" Target="https://touchfootball.com.au/beginners-hub/" TargetMode="External"/><Relationship Id="rId69" Type="http://schemas.openxmlformats.org/officeDocument/2006/relationships/header" Target="header4.xml"/><Relationship Id="rId8" Type="http://schemas.openxmlformats.org/officeDocument/2006/relationships/hyperlink" Target="https://curriculum.nsw.edu.au/learning-areas/pdhpe/pdhpe-7-10-2024/overview" TargetMode="External"/><Relationship Id="rId51" Type="http://schemas.openxmlformats.org/officeDocument/2006/relationships/hyperlink" Target="https://education.nsw.gov.au/inside-the-department/school-excellence"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ducation.nsw.gov.au/teaching-and-learning/curriculum/pdhpe/planning-programming-and-assessing-pdhpe-k-12/planning-programming-and-assessing-pdhpe-7-10"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www.ausport.gov.au/schools/resource-hub/p4l" TargetMode="External"/><Relationship Id="rId38" Type="http://schemas.openxmlformats.org/officeDocument/2006/relationships/image" Target="media/image20.png"/><Relationship Id="rId46" Type="http://schemas.openxmlformats.org/officeDocument/2006/relationships/hyperlink" Target="https://education.nsw.gov.au/teaching-and-learning/curriculum/planning-programming-and-assessing-k-12/planning-programming-and-assessing-7-12/assessment-task-advice-7-10" TargetMode="External"/><Relationship Id="rId59" Type="http://schemas.openxmlformats.org/officeDocument/2006/relationships/hyperlink" Target="https://www.youtube.com/watch?v=30BG2qz5qrc" TargetMode="External"/><Relationship Id="rId67" Type="http://schemas.openxmlformats.org/officeDocument/2006/relationships/header" Target="header3.xml"/><Relationship Id="rId20" Type="http://schemas.openxmlformats.org/officeDocument/2006/relationships/image" Target="media/image6.png"/><Relationship Id="rId41" Type="http://schemas.openxmlformats.org/officeDocument/2006/relationships/hyperlink" Target="mailto:PDHPEcurriculum@det.nsw.edu.au" TargetMode="External"/><Relationship Id="rId54" Type="http://schemas.openxmlformats.org/officeDocument/2006/relationships/hyperlink" Target="https://www.nsw.gov.au/education-and-training/nesa" TargetMode="External"/><Relationship Id="rId62" Type="http://schemas.openxmlformats.org/officeDocument/2006/relationships/header" Target="header2.xml"/><Relationship Id="rId7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usport.gov.au/schools/resource-hub/yulunga" TargetMode="External"/><Relationship Id="rId23" Type="http://schemas.openxmlformats.org/officeDocument/2006/relationships/image" Target="media/image9.png"/><Relationship Id="rId28" Type="http://schemas.openxmlformats.org/officeDocument/2006/relationships/hyperlink" Target="https://touchfootball.com.au/beginners-hub/" TargetMode="External"/><Relationship Id="rId36" Type="http://schemas.openxmlformats.org/officeDocument/2006/relationships/image" Target="media/image18.png"/><Relationship Id="rId49" Type="http://schemas.openxmlformats.org/officeDocument/2006/relationships/hyperlink" Target="https://education.nsw.gov.au/policy-library/policies/pd-2016-0468" TargetMode="External"/><Relationship Id="rId57" Type="http://schemas.openxmlformats.org/officeDocument/2006/relationships/hyperlink" Target="https://www.ausport.gov.au/schools/resource-hub/p4l" TargetMode="External"/><Relationship Id="rId10" Type="http://schemas.openxmlformats.org/officeDocument/2006/relationships/hyperlink" Target="https://curriculum.nsw.edu.au/learning-areas/pdhpe/pdhpe-7-10-2024/overview" TargetMode="External"/><Relationship Id="rId31" Type="http://schemas.openxmlformats.org/officeDocument/2006/relationships/hyperlink" Target="https://www.ausport.gov.au/schools/resource-hub/p4l" TargetMode="External"/><Relationship Id="rId44" Type="http://schemas.openxmlformats.org/officeDocument/2006/relationships/hyperlink" Target="https://education.nsw.gov.au/teaching-and-learning/curriculum/planning-programming-and-assessing-k-12/planning-programming-and-assessing-7-12" TargetMode="External"/><Relationship Id="rId52" Type="http://schemas.openxmlformats.org/officeDocument/2006/relationships/hyperlink" Target="https://www.nsw.gov.au/education-and-training/nesa/teacher-accreditation/proficient-teacher/standard-descriptors" TargetMode="External"/><Relationship Id="rId60" Type="http://schemas.openxmlformats.org/officeDocument/2006/relationships/header" Target="header1.xml"/><Relationship Id="rId65"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education.nsw.gov.au/teaching-and-learning/curriculum/explicit-teaching/explicit-teaching-strategies" TargetMode="External"/><Relationship Id="rId13" Type="http://schemas.openxmlformats.org/officeDocument/2006/relationships/image" Target="media/image1.png"/><Relationship Id="rId18" Type="http://schemas.openxmlformats.org/officeDocument/2006/relationships/image" Target="media/image4.png"/><Relationship Id="rId39" Type="http://schemas.openxmlformats.org/officeDocument/2006/relationships/hyperlink" Target="https://forms.office.com/Pages/ResponsePage.aspx?id=muagBYpBwUecJZOHJhv5kcZIkB2akZtFurqIFPALR_FUM1JGTjI3Uk9VNzZDQ09MSTNRMzNZRjhMWS4u" TargetMode="External"/><Relationship Id="rId34" Type="http://schemas.openxmlformats.org/officeDocument/2006/relationships/image" Target="media/image16.png"/><Relationship Id="rId50" Type="http://schemas.openxmlformats.org/officeDocument/2006/relationships/hyperlink" Target="https://education.nsw.gov.au/about-us/strategies-and-reports/plan-for-nsw-public-education" TargetMode="External"/><Relationship Id="rId55" Type="http://schemas.openxmlformats.org/officeDocument/2006/relationships/hyperlink" Target="https://curriculum.nsw.edu.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4.svg"/><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tasker6\Downloads\pdhpe-7-10-program-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A6FFA9-42AC-4874-A3BA-BB2371BD722F}">
  <ds:schemaRefs>
    <ds:schemaRef ds:uri="http://schemas.openxmlformats.org/officeDocument/2006/bibliography"/>
  </ds:schemaRefs>
</ds:datastoreItem>
</file>

<file path=docMetadata/LabelInfo.xml><?xml version="1.0" encoding="utf-8"?>
<clbl:labelList xmlns:clbl="http://schemas.microsoft.com/office/2020/mipLabelMetadata">
  <clbl:label id="{b603dfd7-d93a-4381-a340-2995d8282205}" enabled="1" method="Standard" siteId="{05a0e69a-418a-47c1-9c25-9387261bf991}" contentBits="0" removed="0"/>
</clbl:labelList>
</file>

<file path=docProps/app.xml><?xml version="1.0" encoding="utf-8"?>
<Properties xmlns="http://schemas.openxmlformats.org/officeDocument/2006/extended-properties" xmlns:vt="http://schemas.openxmlformats.org/officeDocument/2006/docPropsVTypes">
  <Template>pdhpe-7-10-program-template.dotx</Template>
  <TotalTime>7955</TotalTime>
  <Pages>1</Pages>
  <Words>13673</Words>
  <Characters>73700</Characters>
  <Application>Microsoft Office Word</Application>
  <DocSecurity>0</DocSecurity>
  <Lines>1417</Lines>
  <Paragraphs>891</Paragraphs>
  <ScaleCrop>false</ScaleCrop>
  <HeadingPairs>
    <vt:vector size="2" baseType="variant">
      <vt:variant>
        <vt:lpstr>Title</vt:lpstr>
      </vt:variant>
      <vt:variant>
        <vt:i4>1</vt:i4>
      </vt:variant>
    </vt:vector>
  </HeadingPairs>
  <TitlesOfParts>
    <vt:vector size="1" baseType="lpstr">
      <vt:lpstr>PDHPE Year 8 – territory tactics - teaching and learning program</vt:lpstr>
    </vt:vector>
  </TitlesOfParts>
  <Company/>
  <LinksUpToDate>false</LinksUpToDate>
  <CharactersWithSpaces>86482</CharactersWithSpaces>
  <SharedDoc>false</SharedDoc>
  <HLinks>
    <vt:vector size="462" baseType="variant">
      <vt:variant>
        <vt:i4>5308424</vt:i4>
      </vt:variant>
      <vt:variant>
        <vt:i4>321</vt:i4>
      </vt:variant>
      <vt:variant>
        <vt:i4>0</vt:i4>
      </vt:variant>
      <vt:variant>
        <vt:i4>5</vt:i4>
      </vt:variant>
      <vt:variant>
        <vt:lpwstr>https://creativecommons.org/licenses/by/4.0/</vt:lpwstr>
      </vt:variant>
      <vt:variant>
        <vt:lpwstr/>
      </vt:variant>
      <vt:variant>
        <vt:i4>1310735</vt:i4>
      </vt:variant>
      <vt:variant>
        <vt:i4>318</vt:i4>
      </vt:variant>
      <vt:variant>
        <vt:i4>0</vt:i4>
      </vt:variant>
      <vt:variant>
        <vt:i4>5</vt:i4>
      </vt:variant>
      <vt:variant>
        <vt:lpwstr>https://touchfootball.com.au/beginners-hub/Learn</vt:lpwstr>
      </vt:variant>
      <vt:variant>
        <vt:lpwstr/>
      </vt:variant>
      <vt:variant>
        <vt:i4>6357102</vt:i4>
      </vt:variant>
      <vt:variant>
        <vt:i4>315</vt:i4>
      </vt:variant>
      <vt:variant>
        <vt:i4>0</vt:i4>
      </vt:variant>
      <vt:variant>
        <vt:i4>5</vt:i4>
      </vt:variant>
      <vt:variant>
        <vt:lpwstr>https://www.play.aus.basketball/coach/videos/individual-skills</vt:lpwstr>
      </vt:variant>
      <vt:variant>
        <vt:lpwstr/>
      </vt:variant>
      <vt:variant>
        <vt:i4>4063271</vt:i4>
      </vt:variant>
      <vt:variant>
        <vt:i4>312</vt:i4>
      </vt:variant>
      <vt:variant>
        <vt:i4>0</vt:i4>
      </vt:variant>
      <vt:variant>
        <vt:i4>5</vt:i4>
      </vt:variant>
      <vt:variant>
        <vt:lpwstr>https://www.youtube.com/watch?v=30BG2qz5qrc</vt:lpwstr>
      </vt:variant>
      <vt:variant>
        <vt:lpwstr/>
      </vt:variant>
      <vt:variant>
        <vt:i4>2424885</vt:i4>
      </vt:variant>
      <vt:variant>
        <vt:i4>309</vt:i4>
      </vt:variant>
      <vt:variant>
        <vt:i4>0</vt:i4>
      </vt:variant>
      <vt:variant>
        <vt:i4>5</vt:i4>
      </vt:variant>
      <vt:variant>
        <vt:lpwstr>https://www.ausport.gov.au/schools/resource-hub/yulunga</vt:lpwstr>
      </vt:variant>
      <vt:variant>
        <vt:lpwstr/>
      </vt:variant>
      <vt:variant>
        <vt:i4>7733310</vt:i4>
      </vt:variant>
      <vt:variant>
        <vt:i4>306</vt:i4>
      </vt:variant>
      <vt:variant>
        <vt:i4>0</vt:i4>
      </vt:variant>
      <vt:variant>
        <vt:i4>5</vt:i4>
      </vt:variant>
      <vt:variant>
        <vt:lpwstr>https://www.ausport.gov.au/schools/resource-hub/p4l</vt:lpwstr>
      </vt:variant>
      <vt:variant>
        <vt:lpwstr/>
      </vt:variant>
      <vt:variant>
        <vt:i4>7012405</vt:i4>
      </vt:variant>
      <vt:variant>
        <vt:i4>303</vt:i4>
      </vt:variant>
      <vt:variant>
        <vt:i4>0</vt:i4>
      </vt:variant>
      <vt:variant>
        <vt:i4>5</vt:i4>
      </vt:variant>
      <vt:variant>
        <vt:lpwstr>https://curriculum.nsw.edu.au/learning-areas/pdhpe/pdhpe-7-10-2024/overview</vt:lpwstr>
      </vt:variant>
      <vt:variant>
        <vt:lpwstr/>
      </vt:variant>
      <vt:variant>
        <vt:i4>3342452</vt:i4>
      </vt:variant>
      <vt:variant>
        <vt:i4>300</vt:i4>
      </vt:variant>
      <vt:variant>
        <vt:i4>0</vt:i4>
      </vt:variant>
      <vt:variant>
        <vt:i4>5</vt:i4>
      </vt:variant>
      <vt:variant>
        <vt:lpwstr>https://curriculum.nsw.edu.au/</vt:lpwstr>
      </vt:variant>
      <vt:variant>
        <vt:lpwstr/>
      </vt:variant>
      <vt:variant>
        <vt:i4>7078012</vt:i4>
      </vt:variant>
      <vt:variant>
        <vt:i4>297</vt:i4>
      </vt:variant>
      <vt:variant>
        <vt:i4>0</vt:i4>
      </vt:variant>
      <vt:variant>
        <vt:i4>5</vt:i4>
      </vt:variant>
      <vt:variant>
        <vt:lpwstr>https://www.nsw.gov.au/education-and-training/nesa</vt:lpwstr>
      </vt:variant>
      <vt:variant>
        <vt:lpwstr/>
      </vt:variant>
      <vt:variant>
        <vt:i4>1966148</vt:i4>
      </vt:variant>
      <vt:variant>
        <vt:i4>294</vt:i4>
      </vt:variant>
      <vt:variant>
        <vt:i4>0</vt:i4>
      </vt:variant>
      <vt:variant>
        <vt:i4>5</vt:i4>
      </vt:variant>
      <vt:variant>
        <vt:lpwstr>https://www.nsw.gov.au/education-and-training/nesa/copyright</vt:lpwstr>
      </vt:variant>
      <vt:variant>
        <vt:lpwstr/>
      </vt:variant>
      <vt:variant>
        <vt:i4>851969</vt:i4>
      </vt:variant>
      <vt:variant>
        <vt:i4>291</vt:i4>
      </vt:variant>
      <vt:variant>
        <vt:i4>0</vt:i4>
      </vt:variant>
      <vt:variant>
        <vt:i4>5</vt:i4>
      </vt:variant>
      <vt:variant>
        <vt:lpwstr>https://www.nsw.gov.au/education-and-training/nesa/teacher-accreditation/proficient-teacher/standard-descriptors</vt:lpwstr>
      </vt:variant>
      <vt:variant>
        <vt:lpwstr/>
      </vt:variant>
      <vt:variant>
        <vt:i4>1966149</vt:i4>
      </vt:variant>
      <vt:variant>
        <vt:i4>288</vt:i4>
      </vt:variant>
      <vt:variant>
        <vt:i4>0</vt:i4>
      </vt:variant>
      <vt:variant>
        <vt:i4>5</vt:i4>
      </vt:variant>
      <vt:variant>
        <vt:lpwstr>https://education.nsw.gov.au/inside-the-department/school-excellence</vt:lpwstr>
      </vt:variant>
      <vt:variant>
        <vt:lpwstr/>
      </vt:variant>
      <vt:variant>
        <vt:i4>2752564</vt:i4>
      </vt:variant>
      <vt:variant>
        <vt:i4>285</vt:i4>
      </vt:variant>
      <vt:variant>
        <vt:i4>0</vt:i4>
      </vt:variant>
      <vt:variant>
        <vt:i4>5</vt:i4>
      </vt:variant>
      <vt:variant>
        <vt:lpwstr>https://education.nsw.gov.au/about-us/strategies-and-reports/plan-for-nsw-public-education</vt:lpwstr>
      </vt:variant>
      <vt:variant>
        <vt:lpwstr/>
      </vt:variant>
      <vt:variant>
        <vt:i4>2031698</vt:i4>
      </vt:variant>
      <vt:variant>
        <vt:i4>282</vt:i4>
      </vt:variant>
      <vt:variant>
        <vt:i4>0</vt:i4>
      </vt:variant>
      <vt:variant>
        <vt:i4>5</vt:i4>
      </vt:variant>
      <vt:variant>
        <vt:lpwstr>https://education.nsw.gov.au/policy-library/policies/pd-2016-0468</vt:lpwstr>
      </vt:variant>
      <vt:variant>
        <vt:lpwstr/>
      </vt:variant>
      <vt:variant>
        <vt:i4>2621541</vt:i4>
      </vt:variant>
      <vt:variant>
        <vt:i4>279</vt:i4>
      </vt:variant>
      <vt:variant>
        <vt:i4>0</vt:i4>
      </vt:variant>
      <vt:variant>
        <vt:i4>5</vt:i4>
      </vt:variant>
      <vt:variant>
        <vt:lpwstr>https://education.nsw.gov.au/about-us/education-data-and-research/cese/publications/research-reports/what-works-best-2020-update/explicit-teaching-driving-learning-and-engagement</vt:lpwstr>
      </vt:variant>
      <vt:variant>
        <vt:lpwstr/>
      </vt:variant>
      <vt:variant>
        <vt:i4>6881389</vt:i4>
      </vt:variant>
      <vt:variant>
        <vt:i4>276</vt:i4>
      </vt:variant>
      <vt:variant>
        <vt:i4>0</vt:i4>
      </vt:variant>
      <vt:variant>
        <vt:i4>5</vt:i4>
      </vt:variant>
      <vt:variant>
        <vt:lpwstr>https://education.nsw.gov.au/teaching-and-learning/curriculum/explicit-teaching</vt:lpwstr>
      </vt:variant>
      <vt:variant>
        <vt:lpwstr/>
      </vt:variant>
      <vt:variant>
        <vt:i4>1376267</vt:i4>
      </vt:variant>
      <vt:variant>
        <vt:i4>273</vt:i4>
      </vt:variant>
      <vt:variant>
        <vt:i4>0</vt:i4>
      </vt:variant>
      <vt:variant>
        <vt:i4>5</vt:i4>
      </vt:variant>
      <vt:variant>
        <vt:lpwstr>https://education.nsw.gov.au/teaching-and-learning/curriculum/planning-programming-and-assessing-k-12/planning-programming-and-assessing-7-12/assessment-task-advice-7-10</vt:lpwstr>
      </vt:variant>
      <vt:variant>
        <vt:lpwstr/>
      </vt:variant>
      <vt:variant>
        <vt:i4>3801192</vt:i4>
      </vt:variant>
      <vt:variant>
        <vt:i4>270</vt:i4>
      </vt:variant>
      <vt:variant>
        <vt:i4>0</vt:i4>
      </vt:variant>
      <vt:variant>
        <vt:i4>5</vt:i4>
      </vt:variant>
      <vt:variant>
        <vt:lpwstr>https://education.nsw.gov.au/teaching-and-learning/curriculum/planning-programming-and-assessing-k-12/planning-programming-and-assessing-7-12/classroom-assessment-advice-7-10-</vt:lpwstr>
      </vt:variant>
      <vt:variant>
        <vt:lpwstr/>
      </vt:variant>
      <vt:variant>
        <vt:i4>655368</vt:i4>
      </vt:variant>
      <vt:variant>
        <vt:i4>267</vt:i4>
      </vt:variant>
      <vt:variant>
        <vt:i4>0</vt:i4>
      </vt:variant>
      <vt:variant>
        <vt:i4>5</vt:i4>
      </vt:variant>
      <vt:variant>
        <vt:lpwstr>https://education.nsw.gov.au/teaching-and-learning/curriculum/planning-programming-and-assessing-k-12/planning-programming-and-assessing-7-12</vt:lpwstr>
      </vt:variant>
      <vt:variant>
        <vt:lpwstr/>
      </vt:variant>
      <vt:variant>
        <vt:i4>7798819</vt:i4>
      </vt:variant>
      <vt:variant>
        <vt:i4>264</vt:i4>
      </vt:variant>
      <vt:variant>
        <vt:i4>0</vt:i4>
      </vt:variant>
      <vt:variant>
        <vt:i4>5</vt:i4>
      </vt:variant>
      <vt:variant>
        <vt:lpwstr>https://education.nsw.gov.au/teaching-and-learning/curriculum/planning-programming-and-assessing-k-12/planning-programming-and-assessing-7-12/inclusion-and-differentiation-advice-7-10</vt:lpwstr>
      </vt:variant>
      <vt:variant>
        <vt:lpwstr/>
      </vt:variant>
      <vt:variant>
        <vt:i4>655368</vt:i4>
      </vt:variant>
      <vt:variant>
        <vt:i4>261</vt:i4>
      </vt:variant>
      <vt:variant>
        <vt:i4>0</vt:i4>
      </vt:variant>
      <vt:variant>
        <vt:i4>5</vt:i4>
      </vt:variant>
      <vt:variant>
        <vt:lpwstr>https://education.nsw.gov.au/teaching-and-learning/curriculum/planning-programming-and-assessing-k-12/planning-programming-and-assessing-7-12</vt:lpwstr>
      </vt:variant>
      <vt:variant>
        <vt:lpwstr/>
      </vt:variant>
      <vt:variant>
        <vt:i4>131130</vt:i4>
      </vt:variant>
      <vt:variant>
        <vt:i4>258</vt:i4>
      </vt:variant>
      <vt:variant>
        <vt:i4>0</vt:i4>
      </vt:variant>
      <vt:variant>
        <vt:i4>5</vt:i4>
      </vt:variant>
      <vt:variant>
        <vt:lpwstr>mailto:PDHPEcurriculum@det.nsw.edu.au</vt:lpwstr>
      </vt:variant>
      <vt:variant>
        <vt:lpwstr/>
      </vt:variant>
      <vt:variant>
        <vt:i4>131130</vt:i4>
      </vt:variant>
      <vt:variant>
        <vt:i4>255</vt:i4>
      </vt:variant>
      <vt:variant>
        <vt:i4>0</vt:i4>
      </vt:variant>
      <vt:variant>
        <vt:i4>5</vt:i4>
      </vt:variant>
      <vt:variant>
        <vt:lpwstr>mailto:PDHPEcurriculum@det.nsw.edu.au</vt:lpwstr>
      </vt:variant>
      <vt:variant>
        <vt:lpwstr/>
      </vt:variant>
      <vt:variant>
        <vt:i4>7864384</vt:i4>
      </vt:variant>
      <vt:variant>
        <vt:i4>252</vt:i4>
      </vt:variant>
      <vt:variant>
        <vt:i4>0</vt:i4>
      </vt:variant>
      <vt:variant>
        <vt:i4>5</vt:i4>
      </vt:variant>
      <vt:variant>
        <vt:lpwstr>https://forms.office.com/Pages/ResponsePage.aspx?id=muagBYpBwUecJZOHJhv5kcZIkB2akZtFurqIFPALR_FUM1JGTjI3Uk9VNzZDQ09MSTNRMzNZRjhMWS4u</vt:lpwstr>
      </vt:variant>
      <vt:variant>
        <vt:lpwstr/>
      </vt:variant>
      <vt:variant>
        <vt:i4>1441902</vt:i4>
      </vt:variant>
      <vt:variant>
        <vt:i4>249</vt:i4>
      </vt:variant>
      <vt:variant>
        <vt:i4>0</vt:i4>
      </vt:variant>
      <vt:variant>
        <vt:i4>5</vt:i4>
      </vt:variant>
      <vt:variant>
        <vt:lpwstr/>
      </vt:variant>
      <vt:variant>
        <vt:lpwstr>_Appendix_8_–</vt:lpwstr>
      </vt:variant>
      <vt:variant>
        <vt:i4>1441889</vt:i4>
      </vt:variant>
      <vt:variant>
        <vt:i4>246</vt:i4>
      </vt:variant>
      <vt:variant>
        <vt:i4>0</vt:i4>
      </vt:variant>
      <vt:variant>
        <vt:i4>5</vt:i4>
      </vt:variant>
      <vt:variant>
        <vt:lpwstr/>
      </vt:variant>
      <vt:variant>
        <vt:lpwstr>_Appendix_7_–</vt:lpwstr>
      </vt:variant>
      <vt:variant>
        <vt:i4>7733310</vt:i4>
      </vt:variant>
      <vt:variant>
        <vt:i4>243</vt:i4>
      </vt:variant>
      <vt:variant>
        <vt:i4>0</vt:i4>
      </vt:variant>
      <vt:variant>
        <vt:i4>5</vt:i4>
      </vt:variant>
      <vt:variant>
        <vt:lpwstr>https://www.ausport.gov.au/schools/resource-hub/p4l</vt:lpwstr>
      </vt:variant>
      <vt:variant>
        <vt:lpwstr/>
      </vt:variant>
      <vt:variant>
        <vt:i4>1441902</vt:i4>
      </vt:variant>
      <vt:variant>
        <vt:i4>237</vt:i4>
      </vt:variant>
      <vt:variant>
        <vt:i4>0</vt:i4>
      </vt:variant>
      <vt:variant>
        <vt:i4>5</vt:i4>
      </vt:variant>
      <vt:variant>
        <vt:lpwstr/>
      </vt:variant>
      <vt:variant>
        <vt:lpwstr>_Appendix_8_–</vt:lpwstr>
      </vt:variant>
      <vt:variant>
        <vt:i4>1441888</vt:i4>
      </vt:variant>
      <vt:variant>
        <vt:i4>234</vt:i4>
      </vt:variant>
      <vt:variant>
        <vt:i4>0</vt:i4>
      </vt:variant>
      <vt:variant>
        <vt:i4>5</vt:i4>
      </vt:variant>
      <vt:variant>
        <vt:lpwstr/>
      </vt:variant>
      <vt:variant>
        <vt:lpwstr>_Appendix_6_–</vt:lpwstr>
      </vt:variant>
      <vt:variant>
        <vt:i4>1441888</vt:i4>
      </vt:variant>
      <vt:variant>
        <vt:i4>231</vt:i4>
      </vt:variant>
      <vt:variant>
        <vt:i4>0</vt:i4>
      </vt:variant>
      <vt:variant>
        <vt:i4>5</vt:i4>
      </vt:variant>
      <vt:variant>
        <vt:lpwstr/>
      </vt:variant>
      <vt:variant>
        <vt:lpwstr>_Appendix_6_–</vt:lpwstr>
      </vt:variant>
      <vt:variant>
        <vt:i4>7733310</vt:i4>
      </vt:variant>
      <vt:variant>
        <vt:i4>228</vt:i4>
      </vt:variant>
      <vt:variant>
        <vt:i4>0</vt:i4>
      </vt:variant>
      <vt:variant>
        <vt:i4>5</vt:i4>
      </vt:variant>
      <vt:variant>
        <vt:lpwstr>https://www.ausport.gov.au/schools/resource-hub/p4l</vt:lpwstr>
      </vt:variant>
      <vt:variant>
        <vt:lpwstr/>
      </vt:variant>
      <vt:variant>
        <vt:i4>7798839</vt:i4>
      </vt:variant>
      <vt:variant>
        <vt:i4>225</vt:i4>
      </vt:variant>
      <vt:variant>
        <vt:i4>0</vt:i4>
      </vt:variant>
      <vt:variant>
        <vt:i4>5</vt:i4>
      </vt:variant>
      <vt:variant>
        <vt:lpwstr>https://touchfootball.com.au/beginners-hub/</vt:lpwstr>
      </vt:variant>
      <vt:variant>
        <vt:lpwstr/>
      </vt:variant>
      <vt:variant>
        <vt:i4>2424885</vt:i4>
      </vt:variant>
      <vt:variant>
        <vt:i4>222</vt:i4>
      </vt:variant>
      <vt:variant>
        <vt:i4>0</vt:i4>
      </vt:variant>
      <vt:variant>
        <vt:i4>5</vt:i4>
      </vt:variant>
      <vt:variant>
        <vt:lpwstr>https://www.ausport.gov.au/schools/resource-hub/yulunga</vt:lpwstr>
      </vt:variant>
      <vt:variant>
        <vt:lpwstr/>
      </vt:variant>
      <vt:variant>
        <vt:i4>1441902</vt:i4>
      </vt:variant>
      <vt:variant>
        <vt:i4>216</vt:i4>
      </vt:variant>
      <vt:variant>
        <vt:i4>0</vt:i4>
      </vt:variant>
      <vt:variant>
        <vt:i4>5</vt:i4>
      </vt:variant>
      <vt:variant>
        <vt:lpwstr/>
      </vt:variant>
      <vt:variant>
        <vt:lpwstr>_Appendix_8_–</vt:lpwstr>
      </vt:variant>
      <vt:variant>
        <vt:i4>1441889</vt:i4>
      </vt:variant>
      <vt:variant>
        <vt:i4>213</vt:i4>
      </vt:variant>
      <vt:variant>
        <vt:i4>0</vt:i4>
      </vt:variant>
      <vt:variant>
        <vt:i4>5</vt:i4>
      </vt:variant>
      <vt:variant>
        <vt:lpwstr/>
      </vt:variant>
      <vt:variant>
        <vt:lpwstr>_Appendix_7_–</vt:lpwstr>
      </vt:variant>
      <vt:variant>
        <vt:i4>1441902</vt:i4>
      </vt:variant>
      <vt:variant>
        <vt:i4>207</vt:i4>
      </vt:variant>
      <vt:variant>
        <vt:i4>0</vt:i4>
      </vt:variant>
      <vt:variant>
        <vt:i4>5</vt:i4>
      </vt:variant>
      <vt:variant>
        <vt:lpwstr/>
      </vt:variant>
      <vt:variant>
        <vt:lpwstr>_Appendix_8_–</vt:lpwstr>
      </vt:variant>
      <vt:variant>
        <vt:i4>1441888</vt:i4>
      </vt:variant>
      <vt:variant>
        <vt:i4>204</vt:i4>
      </vt:variant>
      <vt:variant>
        <vt:i4>0</vt:i4>
      </vt:variant>
      <vt:variant>
        <vt:i4>5</vt:i4>
      </vt:variant>
      <vt:variant>
        <vt:lpwstr/>
      </vt:variant>
      <vt:variant>
        <vt:lpwstr>_Appendix_6_–</vt:lpwstr>
      </vt:variant>
      <vt:variant>
        <vt:i4>1441891</vt:i4>
      </vt:variant>
      <vt:variant>
        <vt:i4>201</vt:i4>
      </vt:variant>
      <vt:variant>
        <vt:i4>0</vt:i4>
      </vt:variant>
      <vt:variant>
        <vt:i4>5</vt:i4>
      </vt:variant>
      <vt:variant>
        <vt:lpwstr/>
      </vt:variant>
      <vt:variant>
        <vt:lpwstr>_Appendix_5_–</vt:lpwstr>
      </vt:variant>
      <vt:variant>
        <vt:i4>1441891</vt:i4>
      </vt:variant>
      <vt:variant>
        <vt:i4>198</vt:i4>
      </vt:variant>
      <vt:variant>
        <vt:i4>0</vt:i4>
      </vt:variant>
      <vt:variant>
        <vt:i4>5</vt:i4>
      </vt:variant>
      <vt:variant>
        <vt:lpwstr/>
      </vt:variant>
      <vt:variant>
        <vt:lpwstr>_Appendix_5_–</vt:lpwstr>
      </vt:variant>
      <vt:variant>
        <vt:i4>1441902</vt:i4>
      </vt:variant>
      <vt:variant>
        <vt:i4>192</vt:i4>
      </vt:variant>
      <vt:variant>
        <vt:i4>0</vt:i4>
      </vt:variant>
      <vt:variant>
        <vt:i4>5</vt:i4>
      </vt:variant>
      <vt:variant>
        <vt:lpwstr/>
      </vt:variant>
      <vt:variant>
        <vt:lpwstr>_Appendix_8_–</vt:lpwstr>
      </vt:variant>
      <vt:variant>
        <vt:i4>1441893</vt:i4>
      </vt:variant>
      <vt:variant>
        <vt:i4>189</vt:i4>
      </vt:variant>
      <vt:variant>
        <vt:i4>0</vt:i4>
      </vt:variant>
      <vt:variant>
        <vt:i4>5</vt:i4>
      </vt:variant>
      <vt:variant>
        <vt:lpwstr/>
      </vt:variant>
      <vt:variant>
        <vt:lpwstr>_Appendix_3_–</vt:lpwstr>
      </vt:variant>
      <vt:variant>
        <vt:i4>1441890</vt:i4>
      </vt:variant>
      <vt:variant>
        <vt:i4>186</vt:i4>
      </vt:variant>
      <vt:variant>
        <vt:i4>0</vt:i4>
      </vt:variant>
      <vt:variant>
        <vt:i4>5</vt:i4>
      </vt:variant>
      <vt:variant>
        <vt:lpwstr/>
      </vt:variant>
      <vt:variant>
        <vt:lpwstr>_Appendix_4_–</vt:lpwstr>
      </vt:variant>
      <vt:variant>
        <vt:i4>4792438</vt:i4>
      </vt:variant>
      <vt:variant>
        <vt:i4>183</vt:i4>
      </vt:variant>
      <vt:variant>
        <vt:i4>0</vt:i4>
      </vt:variant>
      <vt:variant>
        <vt:i4>5</vt:i4>
      </vt:variant>
      <vt:variant>
        <vt:lpwstr/>
      </vt:variant>
      <vt:variant>
        <vt:lpwstr>_Appendix_3_–_1</vt:lpwstr>
      </vt:variant>
      <vt:variant>
        <vt:i4>2424885</vt:i4>
      </vt:variant>
      <vt:variant>
        <vt:i4>180</vt:i4>
      </vt:variant>
      <vt:variant>
        <vt:i4>0</vt:i4>
      </vt:variant>
      <vt:variant>
        <vt:i4>5</vt:i4>
      </vt:variant>
      <vt:variant>
        <vt:lpwstr>https://www.ausport.gov.au/schools/resource-hub/yulunga</vt:lpwstr>
      </vt:variant>
      <vt:variant>
        <vt:lpwstr/>
      </vt:variant>
      <vt:variant>
        <vt:i4>2424885</vt:i4>
      </vt:variant>
      <vt:variant>
        <vt:i4>177</vt:i4>
      </vt:variant>
      <vt:variant>
        <vt:i4>0</vt:i4>
      </vt:variant>
      <vt:variant>
        <vt:i4>5</vt:i4>
      </vt:variant>
      <vt:variant>
        <vt:lpwstr>https://www.ausport.gov.au/schools/resource-hub/yulunga</vt:lpwstr>
      </vt:variant>
      <vt:variant>
        <vt:lpwstr/>
      </vt:variant>
      <vt:variant>
        <vt:i4>1441893</vt:i4>
      </vt:variant>
      <vt:variant>
        <vt:i4>171</vt:i4>
      </vt:variant>
      <vt:variant>
        <vt:i4>0</vt:i4>
      </vt:variant>
      <vt:variant>
        <vt:i4>5</vt:i4>
      </vt:variant>
      <vt:variant>
        <vt:lpwstr/>
      </vt:variant>
      <vt:variant>
        <vt:lpwstr>_Appendix_3_–</vt:lpwstr>
      </vt:variant>
      <vt:variant>
        <vt:i4>4792436</vt:i4>
      </vt:variant>
      <vt:variant>
        <vt:i4>168</vt:i4>
      </vt:variant>
      <vt:variant>
        <vt:i4>0</vt:i4>
      </vt:variant>
      <vt:variant>
        <vt:i4>5</vt:i4>
      </vt:variant>
      <vt:variant>
        <vt:lpwstr/>
      </vt:variant>
      <vt:variant>
        <vt:lpwstr>_Appendix_1_–_1</vt:lpwstr>
      </vt:variant>
      <vt:variant>
        <vt:i4>1441892</vt:i4>
      </vt:variant>
      <vt:variant>
        <vt:i4>165</vt:i4>
      </vt:variant>
      <vt:variant>
        <vt:i4>0</vt:i4>
      </vt:variant>
      <vt:variant>
        <vt:i4>5</vt:i4>
      </vt:variant>
      <vt:variant>
        <vt:lpwstr/>
      </vt:variant>
      <vt:variant>
        <vt:lpwstr>_Appendix_2_–</vt:lpwstr>
      </vt:variant>
      <vt:variant>
        <vt:i4>3211381</vt:i4>
      </vt:variant>
      <vt:variant>
        <vt:i4>162</vt:i4>
      </vt:variant>
      <vt:variant>
        <vt:i4>0</vt:i4>
      </vt:variant>
      <vt:variant>
        <vt:i4>5</vt:i4>
      </vt:variant>
      <vt:variant>
        <vt:lpwstr>https://education.nsw.gov.au/teaching-and-learning/curriculum/pdhpe/planning-programming-and-assessing-pdhpe-k-12/planning-programming-and-assessing-pdhpe-7-10</vt:lpwstr>
      </vt:variant>
      <vt:variant>
        <vt:lpwstr/>
      </vt:variant>
      <vt:variant>
        <vt:i4>3211381</vt:i4>
      </vt:variant>
      <vt:variant>
        <vt:i4>156</vt:i4>
      </vt:variant>
      <vt:variant>
        <vt:i4>0</vt:i4>
      </vt:variant>
      <vt:variant>
        <vt:i4>5</vt:i4>
      </vt:variant>
      <vt:variant>
        <vt:lpwstr>https://education.nsw.gov.au/teaching-and-learning/curriculum/pdhpe/planning-programming-and-assessing-pdhpe-k-12/planning-programming-and-assessing-pdhpe-7-10</vt:lpwstr>
      </vt:variant>
      <vt:variant>
        <vt:lpwstr/>
      </vt:variant>
      <vt:variant>
        <vt:i4>7012405</vt:i4>
      </vt:variant>
      <vt:variant>
        <vt:i4>153</vt:i4>
      </vt:variant>
      <vt:variant>
        <vt:i4>0</vt:i4>
      </vt:variant>
      <vt:variant>
        <vt:i4>5</vt:i4>
      </vt:variant>
      <vt:variant>
        <vt:lpwstr>https://curriculum.nsw.edu.au/learning-areas/pdhpe/pdhpe-7-10-2024/overview</vt:lpwstr>
      </vt:variant>
      <vt:variant>
        <vt:lpwstr/>
      </vt:variant>
      <vt:variant>
        <vt:i4>1114189</vt:i4>
      </vt:variant>
      <vt:variant>
        <vt:i4>150</vt:i4>
      </vt:variant>
      <vt:variant>
        <vt:i4>0</vt:i4>
      </vt:variant>
      <vt:variant>
        <vt:i4>5</vt:i4>
      </vt:variant>
      <vt:variant>
        <vt:lpwstr>https://education.nsw.gov.au/teaching-and-learning/curriculum/explicit-teaching/explicit-teaching-strategies</vt:lpwstr>
      </vt:variant>
      <vt:variant>
        <vt:lpwstr/>
      </vt:variant>
      <vt:variant>
        <vt:i4>7012405</vt:i4>
      </vt:variant>
      <vt:variant>
        <vt:i4>147</vt:i4>
      </vt:variant>
      <vt:variant>
        <vt:i4>0</vt:i4>
      </vt:variant>
      <vt:variant>
        <vt:i4>5</vt:i4>
      </vt:variant>
      <vt:variant>
        <vt:lpwstr>https://curriculum.nsw.edu.au/learning-areas/pdhpe/pdhpe-7-10-2024/overview</vt:lpwstr>
      </vt:variant>
      <vt:variant>
        <vt:lpwstr/>
      </vt:variant>
      <vt:variant>
        <vt:i4>1310773</vt:i4>
      </vt:variant>
      <vt:variant>
        <vt:i4>140</vt:i4>
      </vt:variant>
      <vt:variant>
        <vt:i4>0</vt:i4>
      </vt:variant>
      <vt:variant>
        <vt:i4>5</vt:i4>
      </vt:variant>
      <vt:variant>
        <vt:lpwstr/>
      </vt:variant>
      <vt:variant>
        <vt:lpwstr>_Toc233616501</vt:lpwstr>
      </vt:variant>
      <vt:variant>
        <vt:i4>1310773</vt:i4>
      </vt:variant>
      <vt:variant>
        <vt:i4>134</vt:i4>
      </vt:variant>
      <vt:variant>
        <vt:i4>0</vt:i4>
      </vt:variant>
      <vt:variant>
        <vt:i4>5</vt:i4>
      </vt:variant>
      <vt:variant>
        <vt:lpwstr/>
      </vt:variant>
      <vt:variant>
        <vt:lpwstr>_Toc233616500</vt:lpwstr>
      </vt:variant>
      <vt:variant>
        <vt:i4>1900596</vt:i4>
      </vt:variant>
      <vt:variant>
        <vt:i4>128</vt:i4>
      </vt:variant>
      <vt:variant>
        <vt:i4>0</vt:i4>
      </vt:variant>
      <vt:variant>
        <vt:i4>5</vt:i4>
      </vt:variant>
      <vt:variant>
        <vt:lpwstr/>
      </vt:variant>
      <vt:variant>
        <vt:lpwstr>_Toc233616499</vt:lpwstr>
      </vt:variant>
      <vt:variant>
        <vt:i4>1900596</vt:i4>
      </vt:variant>
      <vt:variant>
        <vt:i4>122</vt:i4>
      </vt:variant>
      <vt:variant>
        <vt:i4>0</vt:i4>
      </vt:variant>
      <vt:variant>
        <vt:i4>5</vt:i4>
      </vt:variant>
      <vt:variant>
        <vt:lpwstr/>
      </vt:variant>
      <vt:variant>
        <vt:lpwstr>_Toc233616498</vt:lpwstr>
      </vt:variant>
      <vt:variant>
        <vt:i4>1900596</vt:i4>
      </vt:variant>
      <vt:variant>
        <vt:i4>116</vt:i4>
      </vt:variant>
      <vt:variant>
        <vt:i4>0</vt:i4>
      </vt:variant>
      <vt:variant>
        <vt:i4>5</vt:i4>
      </vt:variant>
      <vt:variant>
        <vt:lpwstr/>
      </vt:variant>
      <vt:variant>
        <vt:lpwstr>_Toc233616497</vt:lpwstr>
      </vt:variant>
      <vt:variant>
        <vt:i4>1900596</vt:i4>
      </vt:variant>
      <vt:variant>
        <vt:i4>110</vt:i4>
      </vt:variant>
      <vt:variant>
        <vt:i4>0</vt:i4>
      </vt:variant>
      <vt:variant>
        <vt:i4>5</vt:i4>
      </vt:variant>
      <vt:variant>
        <vt:lpwstr/>
      </vt:variant>
      <vt:variant>
        <vt:lpwstr>_Toc233616496</vt:lpwstr>
      </vt:variant>
      <vt:variant>
        <vt:i4>1900596</vt:i4>
      </vt:variant>
      <vt:variant>
        <vt:i4>104</vt:i4>
      </vt:variant>
      <vt:variant>
        <vt:i4>0</vt:i4>
      </vt:variant>
      <vt:variant>
        <vt:i4>5</vt:i4>
      </vt:variant>
      <vt:variant>
        <vt:lpwstr/>
      </vt:variant>
      <vt:variant>
        <vt:lpwstr>_Toc233616495</vt:lpwstr>
      </vt:variant>
      <vt:variant>
        <vt:i4>1900596</vt:i4>
      </vt:variant>
      <vt:variant>
        <vt:i4>98</vt:i4>
      </vt:variant>
      <vt:variant>
        <vt:i4>0</vt:i4>
      </vt:variant>
      <vt:variant>
        <vt:i4>5</vt:i4>
      </vt:variant>
      <vt:variant>
        <vt:lpwstr/>
      </vt:variant>
      <vt:variant>
        <vt:lpwstr>_Toc233616494</vt:lpwstr>
      </vt:variant>
      <vt:variant>
        <vt:i4>1900596</vt:i4>
      </vt:variant>
      <vt:variant>
        <vt:i4>92</vt:i4>
      </vt:variant>
      <vt:variant>
        <vt:i4>0</vt:i4>
      </vt:variant>
      <vt:variant>
        <vt:i4>5</vt:i4>
      </vt:variant>
      <vt:variant>
        <vt:lpwstr/>
      </vt:variant>
      <vt:variant>
        <vt:lpwstr>_Toc233616493</vt:lpwstr>
      </vt:variant>
      <vt:variant>
        <vt:i4>1900596</vt:i4>
      </vt:variant>
      <vt:variant>
        <vt:i4>86</vt:i4>
      </vt:variant>
      <vt:variant>
        <vt:i4>0</vt:i4>
      </vt:variant>
      <vt:variant>
        <vt:i4>5</vt:i4>
      </vt:variant>
      <vt:variant>
        <vt:lpwstr/>
      </vt:variant>
      <vt:variant>
        <vt:lpwstr>_Toc233616492</vt:lpwstr>
      </vt:variant>
      <vt:variant>
        <vt:i4>1900596</vt:i4>
      </vt:variant>
      <vt:variant>
        <vt:i4>80</vt:i4>
      </vt:variant>
      <vt:variant>
        <vt:i4>0</vt:i4>
      </vt:variant>
      <vt:variant>
        <vt:i4>5</vt:i4>
      </vt:variant>
      <vt:variant>
        <vt:lpwstr/>
      </vt:variant>
      <vt:variant>
        <vt:lpwstr>_Toc233616491</vt:lpwstr>
      </vt:variant>
      <vt:variant>
        <vt:i4>1900596</vt:i4>
      </vt:variant>
      <vt:variant>
        <vt:i4>74</vt:i4>
      </vt:variant>
      <vt:variant>
        <vt:i4>0</vt:i4>
      </vt:variant>
      <vt:variant>
        <vt:i4>5</vt:i4>
      </vt:variant>
      <vt:variant>
        <vt:lpwstr/>
      </vt:variant>
      <vt:variant>
        <vt:lpwstr>_Toc233616490</vt:lpwstr>
      </vt:variant>
      <vt:variant>
        <vt:i4>1835060</vt:i4>
      </vt:variant>
      <vt:variant>
        <vt:i4>68</vt:i4>
      </vt:variant>
      <vt:variant>
        <vt:i4>0</vt:i4>
      </vt:variant>
      <vt:variant>
        <vt:i4>5</vt:i4>
      </vt:variant>
      <vt:variant>
        <vt:lpwstr/>
      </vt:variant>
      <vt:variant>
        <vt:lpwstr>_Toc233616489</vt:lpwstr>
      </vt:variant>
      <vt:variant>
        <vt:i4>1835060</vt:i4>
      </vt:variant>
      <vt:variant>
        <vt:i4>62</vt:i4>
      </vt:variant>
      <vt:variant>
        <vt:i4>0</vt:i4>
      </vt:variant>
      <vt:variant>
        <vt:i4>5</vt:i4>
      </vt:variant>
      <vt:variant>
        <vt:lpwstr/>
      </vt:variant>
      <vt:variant>
        <vt:lpwstr>_Toc233616488</vt:lpwstr>
      </vt:variant>
      <vt:variant>
        <vt:i4>1835060</vt:i4>
      </vt:variant>
      <vt:variant>
        <vt:i4>56</vt:i4>
      </vt:variant>
      <vt:variant>
        <vt:i4>0</vt:i4>
      </vt:variant>
      <vt:variant>
        <vt:i4>5</vt:i4>
      </vt:variant>
      <vt:variant>
        <vt:lpwstr/>
      </vt:variant>
      <vt:variant>
        <vt:lpwstr>_Toc233616487</vt:lpwstr>
      </vt:variant>
      <vt:variant>
        <vt:i4>1835060</vt:i4>
      </vt:variant>
      <vt:variant>
        <vt:i4>50</vt:i4>
      </vt:variant>
      <vt:variant>
        <vt:i4>0</vt:i4>
      </vt:variant>
      <vt:variant>
        <vt:i4>5</vt:i4>
      </vt:variant>
      <vt:variant>
        <vt:lpwstr/>
      </vt:variant>
      <vt:variant>
        <vt:lpwstr>_Toc233616486</vt:lpwstr>
      </vt:variant>
      <vt:variant>
        <vt:i4>1835060</vt:i4>
      </vt:variant>
      <vt:variant>
        <vt:i4>44</vt:i4>
      </vt:variant>
      <vt:variant>
        <vt:i4>0</vt:i4>
      </vt:variant>
      <vt:variant>
        <vt:i4>5</vt:i4>
      </vt:variant>
      <vt:variant>
        <vt:lpwstr/>
      </vt:variant>
      <vt:variant>
        <vt:lpwstr>_Toc233616485</vt:lpwstr>
      </vt:variant>
      <vt:variant>
        <vt:i4>1835060</vt:i4>
      </vt:variant>
      <vt:variant>
        <vt:i4>38</vt:i4>
      </vt:variant>
      <vt:variant>
        <vt:i4>0</vt:i4>
      </vt:variant>
      <vt:variant>
        <vt:i4>5</vt:i4>
      </vt:variant>
      <vt:variant>
        <vt:lpwstr/>
      </vt:variant>
      <vt:variant>
        <vt:lpwstr>_Toc233616484</vt:lpwstr>
      </vt:variant>
      <vt:variant>
        <vt:i4>1835060</vt:i4>
      </vt:variant>
      <vt:variant>
        <vt:i4>32</vt:i4>
      </vt:variant>
      <vt:variant>
        <vt:i4>0</vt:i4>
      </vt:variant>
      <vt:variant>
        <vt:i4>5</vt:i4>
      </vt:variant>
      <vt:variant>
        <vt:lpwstr/>
      </vt:variant>
      <vt:variant>
        <vt:lpwstr>_Toc233616483</vt:lpwstr>
      </vt:variant>
      <vt:variant>
        <vt:i4>1835060</vt:i4>
      </vt:variant>
      <vt:variant>
        <vt:i4>26</vt:i4>
      </vt:variant>
      <vt:variant>
        <vt:i4>0</vt:i4>
      </vt:variant>
      <vt:variant>
        <vt:i4>5</vt:i4>
      </vt:variant>
      <vt:variant>
        <vt:lpwstr/>
      </vt:variant>
      <vt:variant>
        <vt:lpwstr>_Toc233616482</vt:lpwstr>
      </vt:variant>
      <vt:variant>
        <vt:i4>1835060</vt:i4>
      </vt:variant>
      <vt:variant>
        <vt:i4>20</vt:i4>
      </vt:variant>
      <vt:variant>
        <vt:i4>0</vt:i4>
      </vt:variant>
      <vt:variant>
        <vt:i4>5</vt:i4>
      </vt:variant>
      <vt:variant>
        <vt:lpwstr/>
      </vt:variant>
      <vt:variant>
        <vt:lpwstr>_Toc233616481</vt:lpwstr>
      </vt:variant>
      <vt:variant>
        <vt:i4>1835060</vt:i4>
      </vt:variant>
      <vt:variant>
        <vt:i4>14</vt:i4>
      </vt:variant>
      <vt:variant>
        <vt:i4>0</vt:i4>
      </vt:variant>
      <vt:variant>
        <vt:i4>5</vt:i4>
      </vt:variant>
      <vt:variant>
        <vt:lpwstr/>
      </vt:variant>
      <vt:variant>
        <vt:lpwstr>_Toc233616480</vt:lpwstr>
      </vt:variant>
      <vt:variant>
        <vt:i4>1245236</vt:i4>
      </vt:variant>
      <vt:variant>
        <vt:i4>8</vt:i4>
      </vt:variant>
      <vt:variant>
        <vt:i4>0</vt:i4>
      </vt:variant>
      <vt:variant>
        <vt:i4>5</vt:i4>
      </vt:variant>
      <vt:variant>
        <vt:lpwstr/>
      </vt:variant>
      <vt:variant>
        <vt:lpwstr>_Toc233616479</vt:lpwstr>
      </vt:variant>
      <vt:variant>
        <vt:i4>1245236</vt:i4>
      </vt:variant>
      <vt:variant>
        <vt:i4>2</vt:i4>
      </vt:variant>
      <vt:variant>
        <vt:i4>0</vt:i4>
      </vt:variant>
      <vt:variant>
        <vt:i4>5</vt:i4>
      </vt:variant>
      <vt:variant>
        <vt:lpwstr/>
      </vt:variant>
      <vt:variant>
        <vt:lpwstr>_Toc233616478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PDHPE Year 8 – territory tactics practical program</dc:title>
  <dc:subject/>
  <dc:creator>NSW Department of Education</dc:creator>
  <cp:keywords/>
  <dc:description/>
  <cp:lastPrinted>2026-03-30T01:57:00Z</cp:lastPrinted>
  <dcterms:created xsi:type="dcterms:W3CDTF">2026-02-05T08:11:00Z</dcterms:created>
  <dcterms:modified xsi:type="dcterms:W3CDTF">2026-08-26T04:22:00Z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2025-06-30T01:41:28Z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0444c24b-f26e-4a5f-bf97-e9704d1d009d</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y fmtid="{D5CDD505-2E9C-101B-9397-08002B2CF9AE}" pid="10" name="ContentTypeId">
    <vt:lpwstr>0x010100BE54A4EE700FF54E9B4F463A62CB9170</vt:lpwstr>
  </property>
  <property fmtid="{D5CDD505-2E9C-101B-9397-08002B2CF9AE}" pid="11" name="MediaServiceImageTags">
    <vt:lpwstr/>
  </property>
</Properties>
</file>