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C9519" w14:textId="70C6BE0D" w:rsidR="00087D95" w:rsidRDefault="00244C5C" w:rsidP="00734023">
      <w:pPr>
        <w:pStyle w:val="Title"/>
      </w:pPr>
      <w:r>
        <w:t xml:space="preserve">Mathematics </w:t>
      </w:r>
      <w:r w:rsidR="00535E2E">
        <w:t>Stage 4</w:t>
      </w:r>
      <w:r>
        <w:br/>
      </w:r>
      <w:r w:rsidR="0056051C">
        <w:t xml:space="preserve">(Year 7) </w:t>
      </w:r>
      <w:r w:rsidR="00087D95">
        <w:t xml:space="preserve">– </w:t>
      </w:r>
      <w:proofErr w:type="spellStart"/>
      <w:r w:rsidR="00DC38BD">
        <w:t>Pirozzo</w:t>
      </w:r>
      <w:proofErr w:type="spellEnd"/>
      <w:r w:rsidR="00DC38BD">
        <w:t xml:space="preserve"> </w:t>
      </w:r>
      <w:r w:rsidR="00506F83">
        <w:t xml:space="preserve">grid </w:t>
      </w:r>
      <w:r w:rsidR="00DC38BD">
        <w:t xml:space="preserve">assessment </w:t>
      </w:r>
      <w:r w:rsidR="00500B88">
        <w:t>–</w:t>
      </w:r>
      <w:r w:rsidR="00A74041">
        <w:t xml:space="preserve"> </w:t>
      </w:r>
      <w:r w:rsidR="00DC38BD">
        <w:t xml:space="preserve">activity </w:t>
      </w:r>
      <w:r w:rsidR="00DC07D6">
        <w:t>outlines</w:t>
      </w:r>
    </w:p>
    <w:p w14:paraId="11F0BB33" w14:textId="0834974A" w:rsidR="0008611F" w:rsidRPr="00FD6D6A" w:rsidRDefault="0014012F" w:rsidP="00FD6D6A">
      <w:pPr>
        <w:pStyle w:val="Subtitle0"/>
      </w:pPr>
      <w:r>
        <w:t>Triangles</w:t>
      </w:r>
      <w:r w:rsidR="003F4443">
        <w:t xml:space="preserve"> and</w:t>
      </w:r>
      <w:r w:rsidR="00DA3ABD">
        <w:t xml:space="preserve"> quadrilaterals, l</w:t>
      </w:r>
      <w:r w:rsidR="00C57CCC">
        <w:t xml:space="preserve">ength and </w:t>
      </w:r>
      <w:r w:rsidR="00DA3ABD">
        <w:t>a</w:t>
      </w:r>
      <w:r w:rsidR="00C57CCC">
        <w:t>rea</w:t>
      </w:r>
      <w:r w:rsidR="0008611F">
        <w:br w:type="page"/>
      </w:r>
    </w:p>
    <w:sdt>
      <w:sdtPr>
        <w:rPr>
          <w:rFonts w:eastAsiaTheme="minorHAnsi"/>
          <w:b/>
          <w:bCs w:val="0"/>
          <w:noProof/>
          <w:color w:val="auto"/>
          <w:sz w:val="22"/>
          <w:szCs w:val="24"/>
        </w:rPr>
        <w:id w:val="1285846543"/>
        <w:docPartObj>
          <w:docPartGallery w:val="Table of Contents"/>
          <w:docPartUnique/>
        </w:docPartObj>
      </w:sdtPr>
      <w:sdtContent>
        <w:p w14:paraId="5B4A5936" w14:textId="77777777" w:rsidR="00FD44CF" w:rsidRDefault="00FD44CF" w:rsidP="006F1A55">
          <w:pPr>
            <w:pStyle w:val="TOCHeading"/>
          </w:pPr>
          <w:r>
            <w:t>Contents</w:t>
          </w:r>
          <w:r>
            <w:tab/>
          </w:r>
        </w:p>
        <w:p w14:paraId="0578AEED" w14:textId="4EC9A913" w:rsidR="00D515F3" w:rsidRDefault="0017576E">
          <w:pPr>
            <w:pStyle w:val="TOC2"/>
            <w:rPr>
              <w:rFonts w:asciiTheme="minorHAnsi" w:eastAsiaTheme="minorEastAsia" w:hAnsiTheme="minorHAnsi" w:cstheme="minorBidi"/>
              <w:kern w:val="2"/>
              <w:sz w:val="24"/>
              <w:lang w:eastAsia="en-AU"/>
              <w14:ligatures w14:val="standardContextual"/>
            </w:rPr>
          </w:pPr>
          <w:r>
            <w:fldChar w:fldCharType="begin"/>
          </w:r>
          <w:r w:rsidR="004C1DED">
            <w:instrText>TOC \o "1-3" \z \u \h</w:instrText>
          </w:r>
          <w:r>
            <w:fldChar w:fldCharType="separate"/>
          </w:r>
          <w:hyperlink w:anchor="_Toc174533385" w:history="1">
            <w:r w:rsidR="00D515F3" w:rsidRPr="0093041C">
              <w:rPr>
                <w:rStyle w:val="Hyperlink"/>
              </w:rPr>
              <w:t>Student reflection</w:t>
            </w:r>
            <w:r w:rsidR="00D515F3">
              <w:rPr>
                <w:webHidden/>
              </w:rPr>
              <w:tab/>
            </w:r>
            <w:r w:rsidR="00D515F3">
              <w:rPr>
                <w:webHidden/>
              </w:rPr>
              <w:fldChar w:fldCharType="begin"/>
            </w:r>
            <w:r w:rsidR="00D515F3">
              <w:rPr>
                <w:webHidden/>
              </w:rPr>
              <w:instrText xml:space="preserve"> PAGEREF _Toc174533385 \h </w:instrText>
            </w:r>
            <w:r w:rsidR="00D515F3">
              <w:rPr>
                <w:webHidden/>
              </w:rPr>
            </w:r>
            <w:r w:rsidR="00D515F3">
              <w:rPr>
                <w:webHidden/>
              </w:rPr>
              <w:fldChar w:fldCharType="separate"/>
            </w:r>
            <w:r w:rsidR="00D515F3">
              <w:rPr>
                <w:webHidden/>
              </w:rPr>
              <w:t>3</w:t>
            </w:r>
            <w:r w:rsidR="00D515F3">
              <w:rPr>
                <w:webHidden/>
              </w:rPr>
              <w:fldChar w:fldCharType="end"/>
            </w:r>
          </w:hyperlink>
        </w:p>
        <w:p w14:paraId="01DB6DE1" w14:textId="3E5EBE0A"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86" w:history="1">
            <w:r w:rsidRPr="0093041C">
              <w:rPr>
                <w:rStyle w:val="Hyperlink"/>
              </w:rPr>
              <w:t>Peer feedback</w:t>
            </w:r>
            <w:r>
              <w:rPr>
                <w:webHidden/>
              </w:rPr>
              <w:tab/>
            </w:r>
            <w:r>
              <w:rPr>
                <w:webHidden/>
              </w:rPr>
              <w:fldChar w:fldCharType="begin"/>
            </w:r>
            <w:r>
              <w:rPr>
                <w:webHidden/>
              </w:rPr>
              <w:instrText xml:space="preserve"> PAGEREF _Toc174533386 \h </w:instrText>
            </w:r>
            <w:r>
              <w:rPr>
                <w:webHidden/>
              </w:rPr>
            </w:r>
            <w:r>
              <w:rPr>
                <w:webHidden/>
              </w:rPr>
              <w:fldChar w:fldCharType="separate"/>
            </w:r>
            <w:r>
              <w:rPr>
                <w:webHidden/>
              </w:rPr>
              <w:t>5</w:t>
            </w:r>
            <w:r>
              <w:rPr>
                <w:webHidden/>
              </w:rPr>
              <w:fldChar w:fldCharType="end"/>
            </w:r>
          </w:hyperlink>
        </w:p>
        <w:p w14:paraId="5A12F18E" w14:textId="79B51DBE"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87" w:history="1">
            <w:r w:rsidRPr="0093041C">
              <w:rPr>
                <w:rStyle w:val="Hyperlink"/>
              </w:rPr>
              <w:t>Activity A1 – perimeter and area concept map</w:t>
            </w:r>
            <w:r>
              <w:rPr>
                <w:webHidden/>
              </w:rPr>
              <w:tab/>
            </w:r>
            <w:r>
              <w:rPr>
                <w:webHidden/>
              </w:rPr>
              <w:fldChar w:fldCharType="begin"/>
            </w:r>
            <w:r>
              <w:rPr>
                <w:webHidden/>
              </w:rPr>
              <w:instrText xml:space="preserve"> PAGEREF _Toc174533387 \h </w:instrText>
            </w:r>
            <w:r>
              <w:rPr>
                <w:webHidden/>
              </w:rPr>
            </w:r>
            <w:r>
              <w:rPr>
                <w:webHidden/>
              </w:rPr>
              <w:fldChar w:fldCharType="separate"/>
            </w:r>
            <w:r>
              <w:rPr>
                <w:webHidden/>
              </w:rPr>
              <w:t>6</w:t>
            </w:r>
            <w:r>
              <w:rPr>
                <w:webHidden/>
              </w:rPr>
              <w:fldChar w:fldCharType="end"/>
            </w:r>
          </w:hyperlink>
        </w:p>
        <w:p w14:paraId="23C9C3DC" w14:textId="3453EEBD"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88" w:history="1">
            <w:r w:rsidRPr="0093041C">
              <w:rPr>
                <w:rStyle w:val="Hyperlink"/>
              </w:rPr>
              <w:t>Activity A3 – strike a pose</w:t>
            </w:r>
            <w:r>
              <w:rPr>
                <w:webHidden/>
              </w:rPr>
              <w:tab/>
            </w:r>
            <w:r>
              <w:rPr>
                <w:webHidden/>
              </w:rPr>
              <w:fldChar w:fldCharType="begin"/>
            </w:r>
            <w:r>
              <w:rPr>
                <w:webHidden/>
              </w:rPr>
              <w:instrText xml:space="preserve"> PAGEREF _Toc174533388 \h </w:instrText>
            </w:r>
            <w:r>
              <w:rPr>
                <w:webHidden/>
              </w:rPr>
            </w:r>
            <w:r>
              <w:rPr>
                <w:webHidden/>
              </w:rPr>
              <w:fldChar w:fldCharType="separate"/>
            </w:r>
            <w:r>
              <w:rPr>
                <w:webHidden/>
              </w:rPr>
              <w:t>7</w:t>
            </w:r>
            <w:r>
              <w:rPr>
                <w:webHidden/>
              </w:rPr>
              <w:fldChar w:fldCharType="end"/>
            </w:r>
          </w:hyperlink>
        </w:p>
        <w:p w14:paraId="0E6B8F4A" w14:textId="261F5FF5"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89" w:history="1">
            <w:r w:rsidRPr="0093041C">
              <w:rPr>
                <w:rStyle w:val="Hyperlink"/>
              </w:rPr>
              <w:t>Activity A4 – triangles foldable instructions</w:t>
            </w:r>
            <w:r>
              <w:rPr>
                <w:webHidden/>
              </w:rPr>
              <w:tab/>
            </w:r>
            <w:r>
              <w:rPr>
                <w:webHidden/>
              </w:rPr>
              <w:fldChar w:fldCharType="begin"/>
            </w:r>
            <w:r>
              <w:rPr>
                <w:webHidden/>
              </w:rPr>
              <w:instrText xml:space="preserve"> PAGEREF _Toc174533389 \h </w:instrText>
            </w:r>
            <w:r>
              <w:rPr>
                <w:webHidden/>
              </w:rPr>
            </w:r>
            <w:r>
              <w:rPr>
                <w:webHidden/>
              </w:rPr>
              <w:fldChar w:fldCharType="separate"/>
            </w:r>
            <w:r>
              <w:rPr>
                <w:webHidden/>
              </w:rPr>
              <w:t>8</w:t>
            </w:r>
            <w:r>
              <w:rPr>
                <w:webHidden/>
              </w:rPr>
              <w:fldChar w:fldCharType="end"/>
            </w:r>
          </w:hyperlink>
        </w:p>
        <w:p w14:paraId="4F64BE7B" w14:textId="2AB08363"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0" w:history="1">
            <w:r w:rsidRPr="0093041C">
              <w:rPr>
                <w:rStyle w:val="Hyperlink"/>
              </w:rPr>
              <w:t>Activity A5 – triangle splat</w:t>
            </w:r>
            <w:r>
              <w:rPr>
                <w:webHidden/>
              </w:rPr>
              <w:tab/>
            </w:r>
            <w:r>
              <w:rPr>
                <w:webHidden/>
              </w:rPr>
              <w:fldChar w:fldCharType="begin"/>
            </w:r>
            <w:r>
              <w:rPr>
                <w:webHidden/>
              </w:rPr>
              <w:instrText xml:space="preserve"> PAGEREF _Toc174533390 \h </w:instrText>
            </w:r>
            <w:r>
              <w:rPr>
                <w:webHidden/>
              </w:rPr>
            </w:r>
            <w:r>
              <w:rPr>
                <w:webHidden/>
              </w:rPr>
              <w:fldChar w:fldCharType="separate"/>
            </w:r>
            <w:r>
              <w:rPr>
                <w:webHidden/>
              </w:rPr>
              <w:t>9</w:t>
            </w:r>
            <w:r>
              <w:rPr>
                <w:webHidden/>
              </w:rPr>
              <w:fldChar w:fldCharType="end"/>
            </w:r>
          </w:hyperlink>
        </w:p>
        <w:p w14:paraId="66EC6227" w14:textId="7923772B"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1" w:history="1">
            <w:r w:rsidRPr="0093041C">
              <w:rPr>
                <w:rStyle w:val="Hyperlink"/>
              </w:rPr>
              <w:t>Activity A6 – which is which?</w:t>
            </w:r>
            <w:r>
              <w:rPr>
                <w:webHidden/>
              </w:rPr>
              <w:tab/>
            </w:r>
            <w:r>
              <w:rPr>
                <w:webHidden/>
              </w:rPr>
              <w:fldChar w:fldCharType="begin"/>
            </w:r>
            <w:r>
              <w:rPr>
                <w:webHidden/>
              </w:rPr>
              <w:instrText xml:space="preserve"> PAGEREF _Toc174533391 \h </w:instrText>
            </w:r>
            <w:r>
              <w:rPr>
                <w:webHidden/>
              </w:rPr>
            </w:r>
            <w:r>
              <w:rPr>
                <w:webHidden/>
              </w:rPr>
              <w:fldChar w:fldCharType="separate"/>
            </w:r>
            <w:r>
              <w:rPr>
                <w:webHidden/>
              </w:rPr>
              <w:t>10</w:t>
            </w:r>
            <w:r>
              <w:rPr>
                <w:webHidden/>
              </w:rPr>
              <w:fldChar w:fldCharType="end"/>
            </w:r>
          </w:hyperlink>
        </w:p>
        <w:p w14:paraId="157E5A79" w14:textId="10B0A74F"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2" w:history="1">
            <w:r w:rsidRPr="0093041C">
              <w:rPr>
                <w:rStyle w:val="Hyperlink"/>
              </w:rPr>
              <w:t>Activity A7 – table of quadrilateral properties</w:t>
            </w:r>
            <w:r>
              <w:rPr>
                <w:webHidden/>
              </w:rPr>
              <w:tab/>
            </w:r>
            <w:r>
              <w:rPr>
                <w:webHidden/>
              </w:rPr>
              <w:fldChar w:fldCharType="begin"/>
            </w:r>
            <w:r>
              <w:rPr>
                <w:webHidden/>
              </w:rPr>
              <w:instrText xml:space="preserve"> PAGEREF _Toc174533392 \h </w:instrText>
            </w:r>
            <w:r>
              <w:rPr>
                <w:webHidden/>
              </w:rPr>
            </w:r>
            <w:r>
              <w:rPr>
                <w:webHidden/>
              </w:rPr>
              <w:fldChar w:fldCharType="separate"/>
            </w:r>
            <w:r>
              <w:rPr>
                <w:webHidden/>
              </w:rPr>
              <w:t>11</w:t>
            </w:r>
            <w:r>
              <w:rPr>
                <w:webHidden/>
              </w:rPr>
              <w:fldChar w:fldCharType="end"/>
            </w:r>
          </w:hyperlink>
        </w:p>
        <w:p w14:paraId="2B618171" w14:textId="0A2759FE"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3" w:history="1">
            <w:r w:rsidRPr="0093041C">
              <w:rPr>
                <w:rStyle w:val="Hyperlink"/>
              </w:rPr>
              <w:t>Activity B2 – less, same, more</w:t>
            </w:r>
            <w:r>
              <w:rPr>
                <w:webHidden/>
              </w:rPr>
              <w:tab/>
            </w:r>
            <w:r>
              <w:rPr>
                <w:webHidden/>
              </w:rPr>
              <w:fldChar w:fldCharType="begin"/>
            </w:r>
            <w:r>
              <w:rPr>
                <w:webHidden/>
              </w:rPr>
              <w:instrText xml:space="preserve"> PAGEREF _Toc174533393 \h </w:instrText>
            </w:r>
            <w:r>
              <w:rPr>
                <w:webHidden/>
              </w:rPr>
            </w:r>
            <w:r>
              <w:rPr>
                <w:webHidden/>
              </w:rPr>
              <w:fldChar w:fldCharType="separate"/>
            </w:r>
            <w:r>
              <w:rPr>
                <w:webHidden/>
              </w:rPr>
              <w:t>12</w:t>
            </w:r>
            <w:r>
              <w:rPr>
                <w:webHidden/>
              </w:rPr>
              <w:fldChar w:fldCharType="end"/>
            </w:r>
          </w:hyperlink>
        </w:p>
        <w:p w14:paraId="56AF8957" w14:textId="4CDFC17A"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4" w:history="1">
            <w:r w:rsidRPr="0093041C">
              <w:rPr>
                <w:rStyle w:val="Hyperlink"/>
              </w:rPr>
              <w:t>Activity B3 – regular tessellation</w:t>
            </w:r>
            <w:r>
              <w:rPr>
                <w:webHidden/>
              </w:rPr>
              <w:tab/>
            </w:r>
            <w:r>
              <w:rPr>
                <w:webHidden/>
              </w:rPr>
              <w:fldChar w:fldCharType="begin"/>
            </w:r>
            <w:r>
              <w:rPr>
                <w:webHidden/>
              </w:rPr>
              <w:instrText xml:space="preserve"> PAGEREF _Toc174533394 \h </w:instrText>
            </w:r>
            <w:r>
              <w:rPr>
                <w:webHidden/>
              </w:rPr>
            </w:r>
            <w:r>
              <w:rPr>
                <w:webHidden/>
              </w:rPr>
              <w:fldChar w:fldCharType="separate"/>
            </w:r>
            <w:r>
              <w:rPr>
                <w:webHidden/>
              </w:rPr>
              <w:t>13</w:t>
            </w:r>
            <w:r>
              <w:rPr>
                <w:webHidden/>
              </w:rPr>
              <w:fldChar w:fldCharType="end"/>
            </w:r>
          </w:hyperlink>
        </w:p>
        <w:p w14:paraId="2734BEC6" w14:textId="50D7F952"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5" w:history="1">
            <w:r w:rsidRPr="0093041C">
              <w:rPr>
                <w:rStyle w:val="Hyperlink"/>
              </w:rPr>
              <w:t>Activity B4 – perimeter pentominoes</w:t>
            </w:r>
            <w:r>
              <w:rPr>
                <w:webHidden/>
              </w:rPr>
              <w:tab/>
            </w:r>
            <w:r>
              <w:rPr>
                <w:webHidden/>
              </w:rPr>
              <w:fldChar w:fldCharType="begin"/>
            </w:r>
            <w:r>
              <w:rPr>
                <w:webHidden/>
              </w:rPr>
              <w:instrText xml:space="preserve"> PAGEREF _Toc174533395 \h </w:instrText>
            </w:r>
            <w:r>
              <w:rPr>
                <w:webHidden/>
              </w:rPr>
            </w:r>
            <w:r>
              <w:rPr>
                <w:webHidden/>
              </w:rPr>
              <w:fldChar w:fldCharType="separate"/>
            </w:r>
            <w:r>
              <w:rPr>
                <w:webHidden/>
              </w:rPr>
              <w:t>14</w:t>
            </w:r>
            <w:r>
              <w:rPr>
                <w:webHidden/>
              </w:rPr>
              <w:fldChar w:fldCharType="end"/>
            </w:r>
          </w:hyperlink>
        </w:p>
        <w:p w14:paraId="2D87888C" w14:textId="44522C7D"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6" w:history="1">
            <w:r w:rsidRPr="0093041C">
              <w:rPr>
                <w:rStyle w:val="Hyperlink"/>
              </w:rPr>
              <w:t>Activity B6 – shapely pairs</w:t>
            </w:r>
            <w:r>
              <w:rPr>
                <w:webHidden/>
              </w:rPr>
              <w:tab/>
            </w:r>
            <w:r>
              <w:rPr>
                <w:webHidden/>
              </w:rPr>
              <w:fldChar w:fldCharType="begin"/>
            </w:r>
            <w:r>
              <w:rPr>
                <w:webHidden/>
              </w:rPr>
              <w:instrText xml:space="preserve"> PAGEREF _Toc174533396 \h </w:instrText>
            </w:r>
            <w:r>
              <w:rPr>
                <w:webHidden/>
              </w:rPr>
            </w:r>
            <w:r>
              <w:rPr>
                <w:webHidden/>
              </w:rPr>
              <w:fldChar w:fldCharType="separate"/>
            </w:r>
            <w:r>
              <w:rPr>
                <w:webHidden/>
              </w:rPr>
              <w:t>15</w:t>
            </w:r>
            <w:r>
              <w:rPr>
                <w:webHidden/>
              </w:rPr>
              <w:fldChar w:fldCharType="end"/>
            </w:r>
          </w:hyperlink>
        </w:p>
        <w:p w14:paraId="438E3BCD" w14:textId="3BCD5819" w:rsidR="00D515F3" w:rsidRDefault="00D515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4533397" w:history="1">
            <w:r w:rsidRPr="0093041C">
              <w:rPr>
                <w:rStyle w:val="Hyperlink"/>
                <w:noProof/>
              </w:rPr>
              <w:t>Challenge cards</w:t>
            </w:r>
            <w:r>
              <w:rPr>
                <w:noProof/>
                <w:webHidden/>
              </w:rPr>
              <w:tab/>
            </w:r>
            <w:r>
              <w:rPr>
                <w:noProof/>
                <w:webHidden/>
              </w:rPr>
              <w:fldChar w:fldCharType="begin"/>
            </w:r>
            <w:r>
              <w:rPr>
                <w:noProof/>
                <w:webHidden/>
              </w:rPr>
              <w:instrText xml:space="preserve"> PAGEREF _Toc174533397 \h </w:instrText>
            </w:r>
            <w:r>
              <w:rPr>
                <w:noProof/>
                <w:webHidden/>
              </w:rPr>
            </w:r>
            <w:r>
              <w:rPr>
                <w:noProof/>
                <w:webHidden/>
              </w:rPr>
              <w:fldChar w:fldCharType="separate"/>
            </w:r>
            <w:r>
              <w:rPr>
                <w:noProof/>
                <w:webHidden/>
              </w:rPr>
              <w:t>16</w:t>
            </w:r>
            <w:r>
              <w:rPr>
                <w:noProof/>
                <w:webHidden/>
              </w:rPr>
              <w:fldChar w:fldCharType="end"/>
            </w:r>
          </w:hyperlink>
        </w:p>
        <w:p w14:paraId="4298F240" w14:textId="446B2CF7"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8" w:history="1">
            <w:r w:rsidRPr="0093041C">
              <w:rPr>
                <w:rStyle w:val="Hyperlink"/>
              </w:rPr>
              <w:t>Activity B7 – angle size</w:t>
            </w:r>
            <w:r>
              <w:rPr>
                <w:webHidden/>
              </w:rPr>
              <w:tab/>
            </w:r>
            <w:r>
              <w:rPr>
                <w:webHidden/>
              </w:rPr>
              <w:fldChar w:fldCharType="begin"/>
            </w:r>
            <w:r>
              <w:rPr>
                <w:webHidden/>
              </w:rPr>
              <w:instrText xml:space="preserve"> PAGEREF _Toc174533398 \h </w:instrText>
            </w:r>
            <w:r>
              <w:rPr>
                <w:webHidden/>
              </w:rPr>
            </w:r>
            <w:r>
              <w:rPr>
                <w:webHidden/>
              </w:rPr>
              <w:fldChar w:fldCharType="separate"/>
            </w:r>
            <w:r>
              <w:rPr>
                <w:webHidden/>
              </w:rPr>
              <w:t>17</w:t>
            </w:r>
            <w:r>
              <w:rPr>
                <w:webHidden/>
              </w:rPr>
              <w:fldChar w:fldCharType="end"/>
            </w:r>
          </w:hyperlink>
        </w:p>
        <w:p w14:paraId="009265BC" w14:textId="483FDB6F"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399" w:history="1">
            <w:r w:rsidRPr="0093041C">
              <w:rPr>
                <w:rStyle w:val="Hyperlink"/>
              </w:rPr>
              <w:t>Activity C1 – worded problems</w:t>
            </w:r>
            <w:r>
              <w:rPr>
                <w:webHidden/>
              </w:rPr>
              <w:tab/>
            </w:r>
            <w:r>
              <w:rPr>
                <w:webHidden/>
              </w:rPr>
              <w:fldChar w:fldCharType="begin"/>
            </w:r>
            <w:r>
              <w:rPr>
                <w:webHidden/>
              </w:rPr>
              <w:instrText xml:space="preserve"> PAGEREF _Toc174533399 \h </w:instrText>
            </w:r>
            <w:r>
              <w:rPr>
                <w:webHidden/>
              </w:rPr>
            </w:r>
            <w:r>
              <w:rPr>
                <w:webHidden/>
              </w:rPr>
              <w:fldChar w:fldCharType="separate"/>
            </w:r>
            <w:r>
              <w:rPr>
                <w:webHidden/>
              </w:rPr>
              <w:t>18</w:t>
            </w:r>
            <w:r>
              <w:rPr>
                <w:webHidden/>
              </w:rPr>
              <w:fldChar w:fldCharType="end"/>
            </w:r>
          </w:hyperlink>
        </w:p>
        <w:p w14:paraId="0B5580AB" w14:textId="779D027F"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0" w:history="1">
            <w:r w:rsidRPr="0093041C">
              <w:rPr>
                <w:rStyle w:val="Hyperlink"/>
              </w:rPr>
              <w:t>Activity C2 – puzzling perimeters</w:t>
            </w:r>
            <w:r>
              <w:rPr>
                <w:webHidden/>
              </w:rPr>
              <w:tab/>
            </w:r>
            <w:r>
              <w:rPr>
                <w:webHidden/>
              </w:rPr>
              <w:fldChar w:fldCharType="begin"/>
            </w:r>
            <w:r>
              <w:rPr>
                <w:webHidden/>
              </w:rPr>
              <w:instrText xml:space="preserve"> PAGEREF _Toc174533400 \h </w:instrText>
            </w:r>
            <w:r>
              <w:rPr>
                <w:webHidden/>
              </w:rPr>
            </w:r>
            <w:r>
              <w:rPr>
                <w:webHidden/>
              </w:rPr>
              <w:fldChar w:fldCharType="separate"/>
            </w:r>
            <w:r>
              <w:rPr>
                <w:webHidden/>
              </w:rPr>
              <w:t>19</w:t>
            </w:r>
            <w:r>
              <w:rPr>
                <w:webHidden/>
              </w:rPr>
              <w:fldChar w:fldCharType="end"/>
            </w:r>
          </w:hyperlink>
        </w:p>
        <w:p w14:paraId="6A35C968" w14:textId="0CD6FF37"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1" w:history="1">
            <w:r w:rsidRPr="0093041C">
              <w:rPr>
                <w:rStyle w:val="Hyperlink"/>
              </w:rPr>
              <w:t>Activity C3 – untangling rectangles</w:t>
            </w:r>
            <w:r>
              <w:rPr>
                <w:webHidden/>
              </w:rPr>
              <w:tab/>
            </w:r>
            <w:r>
              <w:rPr>
                <w:webHidden/>
              </w:rPr>
              <w:fldChar w:fldCharType="begin"/>
            </w:r>
            <w:r>
              <w:rPr>
                <w:webHidden/>
              </w:rPr>
              <w:instrText xml:space="preserve"> PAGEREF _Toc174533401 \h </w:instrText>
            </w:r>
            <w:r>
              <w:rPr>
                <w:webHidden/>
              </w:rPr>
            </w:r>
            <w:r>
              <w:rPr>
                <w:webHidden/>
              </w:rPr>
              <w:fldChar w:fldCharType="separate"/>
            </w:r>
            <w:r>
              <w:rPr>
                <w:webHidden/>
              </w:rPr>
              <w:t>21</w:t>
            </w:r>
            <w:r>
              <w:rPr>
                <w:webHidden/>
              </w:rPr>
              <w:fldChar w:fldCharType="end"/>
            </w:r>
          </w:hyperlink>
        </w:p>
        <w:p w14:paraId="2C7C8358" w14:textId="6D3E667B"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2" w:history="1">
            <w:r w:rsidRPr="0093041C">
              <w:rPr>
                <w:rStyle w:val="Hyperlink"/>
              </w:rPr>
              <w:t>Activity C4 – open middle problem</w:t>
            </w:r>
            <w:r>
              <w:rPr>
                <w:webHidden/>
              </w:rPr>
              <w:tab/>
            </w:r>
            <w:r>
              <w:rPr>
                <w:webHidden/>
              </w:rPr>
              <w:fldChar w:fldCharType="begin"/>
            </w:r>
            <w:r>
              <w:rPr>
                <w:webHidden/>
              </w:rPr>
              <w:instrText xml:space="preserve"> PAGEREF _Toc174533402 \h </w:instrText>
            </w:r>
            <w:r>
              <w:rPr>
                <w:webHidden/>
              </w:rPr>
            </w:r>
            <w:r>
              <w:rPr>
                <w:webHidden/>
              </w:rPr>
              <w:fldChar w:fldCharType="separate"/>
            </w:r>
            <w:r>
              <w:rPr>
                <w:webHidden/>
              </w:rPr>
              <w:t>22</w:t>
            </w:r>
            <w:r>
              <w:rPr>
                <w:webHidden/>
              </w:rPr>
              <w:fldChar w:fldCharType="end"/>
            </w:r>
          </w:hyperlink>
        </w:p>
        <w:p w14:paraId="3FC79FFC" w14:textId="6ED168CE"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3" w:history="1">
            <w:r w:rsidRPr="0093041C">
              <w:rPr>
                <w:rStyle w:val="Hyperlink"/>
              </w:rPr>
              <w:t>Activity C6 – area maze</w:t>
            </w:r>
            <w:r>
              <w:rPr>
                <w:webHidden/>
              </w:rPr>
              <w:tab/>
            </w:r>
            <w:r>
              <w:rPr>
                <w:webHidden/>
              </w:rPr>
              <w:fldChar w:fldCharType="begin"/>
            </w:r>
            <w:r>
              <w:rPr>
                <w:webHidden/>
              </w:rPr>
              <w:instrText xml:space="preserve"> PAGEREF _Toc174533403 \h </w:instrText>
            </w:r>
            <w:r>
              <w:rPr>
                <w:webHidden/>
              </w:rPr>
            </w:r>
            <w:r>
              <w:rPr>
                <w:webHidden/>
              </w:rPr>
              <w:fldChar w:fldCharType="separate"/>
            </w:r>
            <w:r>
              <w:rPr>
                <w:webHidden/>
              </w:rPr>
              <w:t>23</w:t>
            </w:r>
            <w:r>
              <w:rPr>
                <w:webHidden/>
              </w:rPr>
              <w:fldChar w:fldCharType="end"/>
            </w:r>
          </w:hyperlink>
        </w:p>
        <w:p w14:paraId="6851584B" w14:textId="42FBEA20"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4" w:history="1">
            <w:r w:rsidRPr="0093041C">
              <w:rPr>
                <w:rStyle w:val="Hyperlink"/>
              </w:rPr>
              <w:t>Activity C7 – practical problems</w:t>
            </w:r>
            <w:r>
              <w:rPr>
                <w:webHidden/>
              </w:rPr>
              <w:tab/>
            </w:r>
            <w:r>
              <w:rPr>
                <w:webHidden/>
              </w:rPr>
              <w:fldChar w:fldCharType="begin"/>
            </w:r>
            <w:r>
              <w:rPr>
                <w:webHidden/>
              </w:rPr>
              <w:instrText xml:space="preserve"> PAGEREF _Toc174533404 \h </w:instrText>
            </w:r>
            <w:r>
              <w:rPr>
                <w:webHidden/>
              </w:rPr>
            </w:r>
            <w:r>
              <w:rPr>
                <w:webHidden/>
              </w:rPr>
              <w:fldChar w:fldCharType="separate"/>
            </w:r>
            <w:r>
              <w:rPr>
                <w:webHidden/>
              </w:rPr>
              <w:t>28</w:t>
            </w:r>
            <w:r>
              <w:rPr>
                <w:webHidden/>
              </w:rPr>
              <w:fldChar w:fldCharType="end"/>
            </w:r>
          </w:hyperlink>
        </w:p>
        <w:p w14:paraId="13B5159B" w14:textId="44A46574"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5" w:history="1">
            <w:r w:rsidRPr="0093041C">
              <w:rPr>
                <w:rStyle w:val="Hyperlink"/>
              </w:rPr>
              <w:t>Activity D1 – what happens?</w:t>
            </w:r>
            <w:r>
              <w:rPr>
                <w:webHidden/>
              </w:rPr>
              <w:tab/>
            </w:r>
            <w:r>
              <w:rPr>
                <w:webHidden/>
              </w:rPr>
              <w:fldChar w:fldCharType="begin"/>
            </w:r>
            <w:r>
              <w:rPr>
                <w:webHidden/>
              </w:rPr>
              <w:instrText xml:space="preserve"> PAGEREF _Toc174533405 \h </w:instrText>
            </w:r>
            <w:r>
              <w:rPr>
                <w:webHidden/>
              </w:rPr>
            </w:r>
            <w:r>
              <w:rPr>
                <w:webHidden/>
              </w:rPr>
              <w:fldChar w:fldCharType="separate"/>
            </w:r>
            <w:r>
              <w:rPr>
                <w:webHidden/>
              </w:rPr>
              <w:t>29</w:t>
            </w:r>
            <w:r>
              <w:rPr>
                <w:webHidden/>
              </w:rPr>
              <w:fldChar w:fldCharType="end"/>
            </w:r>
          </w:hyperlink>
        </w:p>
        <w:p w14:paraId="250AA56A" w14:textId="432C8D98"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6" w:history="1">
            <w:r w:rsidRPr="0093041C">
              <w:rPr>
                <w:rStyle w:val="Hyperlink"/>
              </w:rPr>
              <w:t>Activity D2 – joining 2 triangles</w:t>
            </w:r>
            <w:r>
              <w:rPr>
                <w:webHidden/>
              </w:rPr>
              <w:tab/>
            </w:r>
            <w:r>
              <w:rPr>
                <w:webHidden/>
              </w:rPr>
              <w:fldChar w:fldCharType="begin"/>
            </w:r>
            <w:r>
              <w:rPr>
                <w:webHidden/>
              </w:rPr>
              <w:instrText xml:space="preserve"> PAGEREF _Toc174533406 \h </w:instrText>
            </w:r>
            <w:r>
              <w:rPr>
                <w:webHidden/>
              </w:rPr>
            </w:r>
            <w:r>
              <w:rPr>
                <w:webHidden/>
              </w:rPr>
              <w:fldChar w:fldCharType="separate"/>
            </w:r>
            <w:r>
              <w:rPr>
                <w:webHidden/>
              </w:rPr>
              <w:t>30</w:t>
            </w:r>
            <w:r>
              <w:rPr>
                <w:webHidden/>
              </w:rPr>
              <w:fldChar w:fldCharType="end"/>
            </w:r>
          </w:hyperlink>
        </w:p>
        <w:p w14:paraId="24789FA3" w14:textId="527533E3"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7" w:history="1">
            <w:r w:rsidRPr="0093041C">
              <w:rPr>
                <w:rStyle w:val="Hyperlink"/>
              </w:rPr>
              <w:t>Activity D3 – flags</w:t>
            </w:r>
            <w:r>
              <w:rPr>
                <w:webHidden/>
              </w:rPr>
              <w:tab/>
            </w:r>
            <w:r>
              <w:rPr>
                <w:webHidden/>
              </w:rPr>
              <w:fldChar w:fldCharType="begin"/>
            </w:r>
            <w:r>
              <w:rPr>
                <w:webHidden/>
              </w:rPr>
              <w:instrText xml:space="preserve"> PAGEREF _Toc174533407 \h </w:instrText>
            </w:r>
            <w:r>
              <w:rPr>
                <w:webHidden/>
              </w:rPr>
            </w:r>
            <w:r>
              <w:rPr>
                <w:webHidden/>
              </w:rPr>
              <w:fldChar w:fldCharType="separate"/>
            </w:r>
            <w:r>
              <w:rPr>
                <w:webHidden/>
              </w:rPr>
              <w:t>31</w:t>
            </w:r>
            <w:r>
              <w:rPr>
                <w:webHidden/>
              </w:rPr>
              <w:fldChar w:fldCharType="end"/>
            </w:r>
          </w:hyperlink>
        </w:p>
        <w:p w14:paraId="4290F8AC" w14:textId="06176767"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8" w:history="1">
            <w:r w:rsidRPr="0093041C">
              <w:rPr>
                <w:rStyle w:val="Hyperlink"/>
              </w:rPr>
              <w:t>Activity D4 – folding paper, doing geometry figures</w:t>
            </w:r>
            <w:r>
              <w:rPr>
                <w:webHidden/>
              </w:rPr>
              <w:tab/>
            </w:r>
            <w:r>
              <w:rPr>
                <w:webHidden/>
              </w:rPr>
              <w:fldChar w:fldCharType="begin"/>
            </w:r>
            <w:r>
              <w:rPr>
                <w:webHidden/>
              </w:rPr>
              <w:instrText xml:space="preserve"> PAGEREF _Toc174533408 \h </w:instrText>
            </w:r>
            <w:r>
              <w:rPr>
                <w:webHidden/>
              </w:rPr>
            </w:r>
            <w:r>
              <w:rPr>
                <w:webHidden/>
              </w:rPr>
              <w:fldChar w:fldCharType="separate"/>
            </w:r>
            <w:r>
              <w:rPr>
                <w:webHidden/>
              </w:rPr>
              <w:t>32</w:t>
            </w:r>
            <w:r>
              <w:rPr>
                <w:webHidden/>
              </w:rPr>
              <w:fldChar w:fldCharType="end"/>
            </w:r>
          </w:hyperlink>
        </w:p>
        <w:p w14:paraId="4EA0AAC3" w14:textId="3663EBE9"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09" w:history="1">
            <w:r w:rsidRPr="0093041C">
              <w:rPr>
                <w:rStyle w:val="Hyperlink"/>
              </w:rPr>
              <w:t>Activity D5 – make a triangle</w:t>
            </w:r>
            <w:r>
              <w:rPr>
                <w:webHidden/>
              </w:rPr>
              <w:tab/>
            </w:r>
            <w:r>
              <w:rPr>
                <w:webHidden/>
              </w:rPr>
              <w:fldChar w:fldCharType="begin"/>
            </w:r>
            <w:r>
              <w:rPr>
                <w:webHidden/>
              </w:rPr>
              <w:instrText xml:space="preserve"> PAGEREF _Toc174533409 \h </w:instrText>
            </w:r>
            <w:r>
              <w:rPr>
                <w:webHidden/>
              </w:rPr>
            </w:r>
            <w:r>
              <w:rPr>
                <w:webHidden/>
              </w:rPr>
              <w:fldChar w:fldCharType="separate"/>
            </w:r>
            <w:r>
              <w:rPr>
                <w:webHidden/>
              </w:rPr>
              <w:t>33</w:t>
            </w:r>
            <w:r>
              <w:rPr>
                <w:webHidden/>
              </w:rPr>
              <w:fldChar w:fldCharType="end"/>
            </w:r>
          </w:hyperlink>
        </w:p>
        <w:p w14:paraId="04C3D13C" w14:textId="1673525B"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0" w:history="1">
            <w:r w:rsidRPr="0093041C">
              <w:rPr>
                <w:rStyle w:val="Hyperlink"/>
              </w:rPr>
              <w:t>Activity D6 – what is a square most like?</w:t>
            </w:r>
            <w:r>
              <w:rPr>
                <w:webHidden/>
              </w:rPr>
              <w:tab/>
            </w:r>
            <w:r>
              <w:rPr>
                <w:webHidden/>
              </w:rPr>
              <w:fldChar w:fldCharType="begin"/>
            </w:r>
            <w:r>
              <w:rPr>
                <w:webHidden/>
              </w:rPr>
              <w:instrText xml:space="preserve"> PAGEREF _Toc174533410 \h </w:instrText>
            </w:r>
            <w:r>
              <w:rPr>
                <w:webHidden/>
              </w:rPr>
            </w:r>
            <w:r>
              <w:rPr>
                <w:webHidden/>
              </w:rPr>
              <w:fldChar w:fldCharType="separate"/>
            </w:r>
            <w:r>
              <w:rPr>
                <w:webHidden/>
              </w:rPr>
              <w:t>34</w:t>
            </w:r>
            <w:r>
              <w:rPr>
                <w:webHidden/>
              </w:rPr>
              <w:fldChar w:fldCharType="end"/>
            </w:r>
          </w:hyperlink>
        </w:p>
        <w:p w14:paraId="673EAED4" w14:textId="4AEA8207"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1" w:history="1">
            <w:r w:rsidRPr="0093041C">
              <w:rPr>
                <w:rStyle w:val="Hyperlink"/>
              </w:rPr>
              <w:t>Activity D7 – tricky triangles</w:t>
            </w:r>
            <w:r>
              <w:rPr>
                <w:webHidden/>
              </w:rPr>
              <w:tab/>
            </w:r>
            <w:r>
              <w:rPr>
                <w:webHidden/>
              </w:rPr>
              <w:fldChar w:fldCharType="begin"/>
            </w:r>
            <w:r>
              <w:rPr>
                <w:webHidden/>
              </w:rPr>
              <w:instrText xml:space="preserve"> PAGEREF _Toc174533411 \h </w:instrText>
            </w:r>
            <w:r>
              <w:rPr>
                <w:webHidden/>
              </w:rPr>
            </w:r>
            <w:r>
              <w:rPr>
                <w:webHidden/>
              </w:rPr>
              <w:fldChar w:fldCharType="separate"/>
            </w:r>
            <w:r>
              <w:rPr>
                <w:webHidden/>
              </w:rPr>
              <w:t>35</w:t>
            </w:r>
            <w:r>
              <w:rPr>
                <w:webHidden/>
              </w:rPr>
              <w:fldChar w:fldCharType="end"/>
            </w:r>
          </w:hyperlink>
        </w:p>
        <w:p w14:paraId="6AC5F885" w14:textId="77BFFDAB"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2" w:history="1">
            <w:r w:rsidRPr="0093041C">
              <w:rPr>
                <w:rStyle w:val="Hyperlink"/>
              </w:rPr>
              <w:t>Activity E1 – how green is my garden?</w:t>
            </w:r>
            <w:r>
              <w:rPr>
                <w:webHidden/>
              </w:rPr>
              <w:tab/>
            </w:r>
            <w:r>
              <w:rPr>
                <w:webHidden/>
              </w:rPr>
              <w:fldChar w:fldCharType="begin"/>
            </w:r>
            <w:r>
              <w:rPr>
                <w:webHidden/>
              </w:rPr>
              <w:instrText xml:space="preserve"> PAGEREF _Toc174533412 \h </w:instrText>
            </w:r>
            <w:r>
              <w:rPr>
                <w:webHidden/>
              </w:rPr>
            </w:r>
            <w:r>
              <w:rPr>
                <w:webHidden/>
              </w:rPr>
              <w:fldChar w:fldCharType="separate"/>
            </w:r>
            <w:r>
              <w:rPr>
                <w:webHidden/>
              </w:rPr>
              <w:t>36</w:t>
            </w:r>
            <w:r>
              <w:rPr>
                <w:webHidden/>
              </w:rPr>
              <w:fldChar w:fldCharType="end"/>
            </w:r>
          </w:hyperlink>
        </w:p>
        <w:p w14:paraId="47DBE9AC" w14:textId="5C2593F6"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3" w:history="1">
            <w:r w:rsidRPr="0093041C">
              <w:rPr>
                <w:rStyle w:val="Hyperlink"/>
              </w:rPr>
              <w:t>Activity E2 – design a garden</w:t>
            </w:r>
            <w:r>
              <w:rPr>
                <w:webHidden/>
              </w:rPr>
              <w:tab/>
            </w:r>
            <w:r>
              <w:rPr>
                <w:webHidden/>
              </w:rPr>
              <w:fldChar w:fldCharType="begin"/>
            </w:r>
            <w:r>
              <w:rPr>
                <w:webHidden/>
              </w:rPr>
              <w:instrText xml:space="preserve"> PAGEREF _Toc174533413 \h </w:instrText>
            </w:r>
            <w:r>
              <w:rPr>
                <w:webHidden/>
              </w:rPr>
            </w:r>
            <w:r>
              <w:rPr>
                <w:webHidden/>
              </w:rPr>
              <w:fldChar w:fldCharType="separate"/>
            </w:r>
            <w:r>
              <w:rPr>
                <w:webHidden/>
              </w:rPr>
              <w:t>37</w:t>
            </w:r>
            <w:r>
              <w:rPr>
                <w:webHidden/>
              </w:rPr>
              <w:fldChar w:fldCharType="end"/>
            </w:r>
          </w:hyperlink>
        </w:p>
        <w:p w14:paraId="5AA03FED" w14:textId="2532EEC6"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4" w:history="1">
            <w:r w:rsidRPr="0093041C">
              <w:rPr>
                <w:rStyle w:val="Hyperlink"/>
              </w:rPr>
              <w:t>Activity E3 – design a flag</w:t>
            </w:r>
            <w:r>
              <w:rPr>
                <w:webHidden/>
              </w:rPr>
              <w:tab/>
            </w:r>
            <w:r>
              <w:rPr>
                <w:webHidden/>
              </w:rPr>
              <w:fldChar w:fldCharType="begin"/>
            </w:r>
            <w:r>
              <w:rPr>
                <w:webHidden/>
              </w:rPr>
              <w:instrText xml:space="preserve"> PAGEREF _Toc174533414 \h </w:instrText>
            </w:r>
            <w:r>
              <w:rPr>
                <w:webHidden/>
              </w:rPr>
            </w:r>
            <w:r>
              <w:rPr>
                <w:webHidden/>
              </w:rPr>
              <w:fldChar w:fldCharType="separate"/>
            </w:r>
            <w:r>
              <w:rPr>
                <w:webHidden/>
              </w:rPr>
              <w:t>38</w:t>
            </w:r>
            <w:r>
              <w:rPr>
                <w:webHidden/>
              </w:rPr>
              <w:fldChar w:fldCharType="end"/>
            </w:r>
          </w:hyperlink>
        </w:p>
        <w:p w14:paraId="50C15C23" w14:textId="253474E7"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5" w:history="1">
            <w:r w:rsidRPr="0093041C">
              <w:rPr>
                <w:rStyle w:val="Hyperlink"/>
              </w:rPr>
              <w:t>Activity E4 – fly a kite</w:t>
            </w:r>
            <w:r>
              <w:rPr>
                <w:webHidden/>
              </w:rPr>
              <w:tab/>
            </w:r>
            <w:r>
              <w:rPr>
                <w:webHidden/>
              </w:rPr>
              <w:fldChar w:fldCharType="begin"/>
            </w:r>
            <w:r>
              <w:rPr>
                <w:webHidden/>
              </w:rPr>
              <w:instrText xml:space="preserve"> PAGEREF _Toc174533415 \h </w:instrText>
            </w:r>
            <w:r>
              <w:rPr>
                <w:webHidden/>
              </w:rPr>
            </w:r>
            <w:r>
              <w:rPr>
                <w:webHidden/>
              </w:rPr>
              <w:fldChar w:fldCharType="separate"/>
            </w:r>
            <w:r>
              <w:rPr>
                <w:webHidden/>
              </w:rPr>
              <w:t>39</w:t>
            </w:r>
            <w:r>
              <w:rPr>
                <w:webHidden/>
              </w:rPr>
              <w:fldChar w:fldCharType="end"/>
            </w:r>
          </w:hyperlink>
        </w:p>
        <w:p w14:paraId="24F879EB" w14:textId="498173F1" w:rsidR="00D515F3" w:rsidRDefault="00D515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4533416" w:history="1">
            <w:r w:rsidRPr="0093041C">
              <w:rPr>
                <w:rStyle w:val="Hyperlink"/>
                <w:noProof/>
              </w:rPr>
              <w:t>Equipment</w:t>
            </w:r>
            <w:r>
              <w:rPr>
                <w:noProof/>
                <w:webHidden/>
              </w:rPr>
              <w:tab/>
            </w:r>
            <w:r>
              <w:rPr>
                <w:noProof/>
                <w:webHidden/>
              </w:rPr>
              <w:fldChar w:fldCharType="begin"/>
            </w:r>
            <w:r>
              <w:rPr>
                <w:noProof/>
                <w:webHidden/>
              </w:rPr>
              <w:instrText xml:space="preserve"> PAGEREF _Toc174533416 \h </w:instrText>
            </w:r>
            <w:r>
              <w:rPr>
                <w:noProof/>
                <w:webHidden/>
              </w:rPr>
            </w:r>
            <w:r>
              <w:rPr>
                <w:noProof/>
                <w:webHidden/>
              </w:rPr>
              <w:fldChar w:fldCharType="separate"/>
            </w:r>
            <w:r>
              <w:rPr>
                <w:noProof/>
                <w:webHidden/>
              </w:rPr>
              <w:t>39</w:t>
            </w:r>
            <w:r>
              <w:rPr>
                <w:noProof/>
                <w:webHidden/>
              </w:rPr>
              <w:fldChar w:fldCharType="end"/>
            </w:r>
          </w:hyperlink>
        </w:p>
        <w:p w14:paraId="6B69DF9F" w14:textId="0D89E967" w:rsidR="00D515F3" w:rsidRDefault="00D515F3">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4533417" w:history="1">
            <w:r w:rsidRPr="0093041C">
              <w:rPr>
                <w:rStyle w:val="Hyperlink"/>
                <w:noProof/>
              </w:rPr>
              <w:t>Method</w:t>
            </w:r>
            <w:r>
              <w:rPr>
                <w:noProof/>
                <w:webHidden/>
              </w:rPr>
              <w:tab/>
            </w:r>
            <w:r>
              <w:rPr>
                <w:noProof/>
                <w:webHidden/>
              </w:rPr>
              <w:fldChar w:fldCharType="begin"/>
            </w:r>
            <w:r>
              <w:rPr>
                <w:noProof/>
                <w:webHidden/>
              </w:rPr>
              <w:instrText xml:space="preserve"> PAGEREF _Toc174533417 \h </w:instrText>
            </w:r>
            <w:r>
              <w:rPr>
                <w:noProof/>
                <w:webHidden/>
              </w:rPr>
            </w:r>
            <w:r>
              <w:rPr>
                <w:noProof/>
                <w:webHidden/>
              </w:rPr>
              <w:fldChar w:fldCharType="separate"/>
            </w:r>
            <w:r>
              <w:rPr>
                <w:noProof/>
                <w:webHidden/>
              </w:rPr>
              <w:t>39</w:t>
            </w:r>
            <w:r>
              <w:rPr>
                <w:noProof/>
                <w:webHidden/>
              </w:rPr>
              <w:fldChar w:fldCharType="end"/>
            </w:r>
          </w:hyperlink>
        </w:p>
        <w:p w14:paraId="57B4B9E4" w14:textId="6CF35305"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8" w:history="1">
            <w:r w:rsidRPr="0093041C">
              <w:rPr>
                <w:rStyle w:val="Hyperlink"/>
              </w:rPr>
              <w:t>Activity E5 – area of shapes spreadsheet</w:t>
            </w:r>
            <w:r>
              <w:rPr>
                <w:webHidden/>
              </w:rPr>
              <w:tab/>
            </w:r>
            <w:r>
              <w:rPr>
                <w:webHidden/>
              </w:rPr>
              <w:fldChar w:fldCharType="begin"/>
            </w:r>
            <w:r>
              <w:rPr>
                <w:webHidden/>
              </w:rPr>
              <w:instrText xml:space="preserve"> PAGEREF _Toc174533418 \h </w:instrText>
            </w:r>
            <w:r>
              <w:rPr>
                <w:webHidden/>
              </w:rPr>
            </w:r>
            <w:r>
              <w:rPr>
                <w:webHidden/>
              </w:rPr>
              <w:fldChar w:fldCharType="separate"/>
            </w:r>
            <w:r>
              <w:rPr>
                <w:webHidden/>
              </w:rPr>
              <w:t>40</w:t>
            </w:r>
            <w:r>
              <w:rPr>
                <w:webHidden/>
              </w:rPr>
              <w:fldChar w:fldCharType="end"/>
            </w:r>
          </w:hyperlink>
        </w:p>
        <w:p w14:paraId="4B4C45A8" w14:textId="39BA80AC"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19" w:history="1">
            <w:r w:rsidRPr="0093041C">
              <w:rPr>
                <w:rStyle w:val="Hyperlink"/>
              </w:rPr>
              <w:t>Activity E6 – record a video</w:t>
            </w:r>
            <w:r>
              <w:rPr>
                <w:webHidden/>
              </w:rPr>
              <w:tab/>
            </w:r>
            <w:r>
              <w:rPr>
                <w:webHidden/>
              </w:rPr>
              <w:fldChar w:fldCharType="begin"/>
            </w:r>
            <w:r>
              <w:rPr>
                <w:webHidden/>
              </w:rPr>
              <w:instrText xml:space="preserve"> PAGEREF _Toc174533419 \h </w:instrText>
            </w:r>
            <w:r>
              <w:rPr>
                <w:webHidden/>
              </w:rPr>
            </w:r>
            <w:r>
              <w:rPr>
                <w:webHidden/>
              </w:rPr>
              <w:fldChar w:fldCharType="separate"/>
            </w:r>
            <w:r>
              <w:rPr>
                <w:webHidden/>
              </w:rPr>
              <w:t>41</w:t>
            </w:r>
            <w:r>
              <w:rPr>
                <w:webHidden/>
              </w:rPr>
              <w:fldChar w:fldCharType="end"/>
            </w:r>
          </w:hyperlink>
        </w:p>
        <w:p w14:paraId="4819121A" w14:textId="47545801"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0" w:history="1">
            <w:r w:rsidRPr="0093041C">
              <w:rPr>
                <w:rStyle w:val="Hyperlink"/>
              </w:rPr>
              <w:t>Activity E7 – geometry mosaic</w:t>
            </w:r>
            <w:r>
              <w:rPr>
                <w:webHidden/>
              </w:rPr>
              <w:tab/>
            </w:r>
            <w:r>
              <w:rPr>
                <w:webHidden/>
              </w:rPr>
              <w:fldChar w:fldCharType="begin"/>
            </w:r>
            <w:r>
              <w:rPr>
                <w:webHidden/>
              </w:rPr>
              <w:instrText xml:space="preserve"> PAGEREF _Toc174533420 \h </w:instrText>
            </w:r>
            <w:r>
              <w:rPr>
                <w:webHidden/>
              </w:rPr>
            </w:r>
            <w:r>
              <w:rPr>
                <w:webHidden/>
              </w:rPr>
              <w:fldChar w:fldCharType="separate"/>
            </w:r>
            <w:r>
              <w:rPr>
                <w:webHidden/>
              </w:rPr>
              <w:t>42</w:t>
            </w:r>
            <w:r>
              <w:rPr>
                <w:webHidden/>
              </w:rPr>
              <w:fldChar w:fldCharType="end"/>
            </w:r>
          </w:hyperlink>
        </w:p>
        <w:p w14:paraId="04D841A5" w14:textId="3098F37E"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1" w:history="1">
            <w:r w:rsidRPr="0093041C">
              <w:rPr>
                <w:rStyle w:val="Hyperlink"/>
              </w:rPr>
              <w:t>Activity F1 – soapbox</w:t>
            </w:r>
            <w:r>
              <w:rPr>
                <w:webHidden/>
              </w:rPr>
              <w:tab/>
            </w:r>
            <w:r>
              <w:rPr>
                <w:webHidden/>
              </w:rPr>
              <w:fldChar w:fldCharType="begin"/>
            </w:r>
            <w:r>
              <w:rPr>
                <w:webHidden/>
              </w:rPr>
              <w:instrText xml:space="preserve"> PAGEREF _Toc174533421 \h </w:instrText>
            </w:r>
            <w:r>
              <w:rPr>
                <w:webHidden/>
              </w:rPr>
            </w:r>
            <w:r>
              <w:rPr>
                <w:webHidden/>
              </w:rPr>
              <w:fldChar w:fldCharType="separate"/>
            </w:r>
            <w:r>
              <w:rPr>
                <w:webHidden/>
              </w:rPr>
              <w:t>43</w:t>
            </w:r>
            <w:r>
              <w:rPr>
                <w:webHidden/>
              </w:rPr>
              <w:fldChar w:fldCharType="end"/>
            </w:r>
          </w:hyperlink>
        </w:p>
        <w:p w14:paraId="775B1461" w14:textId="52529F3B"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2" w:history="1">
            <w:r w:rsidRPr="0093041C">
              <w:rPr>
                <w:rStyle w:val="Hyperlink"/>
              </w:rPr>
              <w:t>Activity F2 – decision making</w:t>
            </w:r>
            <w:r>
              <w:rPr>
                <w:webHidden/>
              </w:rPr>
              <w:tab/>
            </w:r>
            <w:r>
              <w:rPr>
                <w:webHidden/>
              </w:rPr>
              <w:fldChar w:fldCharType="begin"/>
            </w:r>
            <w:r>
              <w:rPr>
                <w:webHidden/>
              </w:rPr>
              <w:instrText xml:space="preserve"> PAGEREF _Toc174533422 \h </w:instrText>
            </w:r>
            <w:r>
              <w:rPr>
                <w:webHidden/>
              </w:rPr>
            </w:r>
            <w:r>
              <w:rPr>
                <w:webHidden/>
              </w:rPr>
              <w:fldChar w:fldCharType="separate"/>
            </w:r>
            <w:r>
              <w:rPr>
                <w:webHidden/>
              </w:rPr>
              <w:t>44</w:t>
            </w:r>
            <w:r>
              <w:rPr>
                <w:webHidden/>
              </w:rPr>
              <w:fldChar w:fldCharType="end"/>
            </w:r>
          </w:hyperlink>
        </w:p>
        <w:p w14:paraId="7C29CB57" w14:textId="44D0E420"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3" w:history="1">
            <w:r w:rsidRPr="0093041C">
              <w:rPr>
                <w:rStyle w:val="Hyperlink"/>
              </w:rPr>
              <w:t>Activity F3 – the shapes we see</w:t>
            </w:r>
            <w:r>
              <w:rPr>
                <w:webHidden/>
              </w:rPr>
              <w:tab/>
            </w:r>
            <w:r>
              <w:rPr>
                <w:webHidden/>
              </w:rPr>
              <w:fldChar w:fldCharType="begin"/>
            </w:r>
            <w:r>
              <w:rPr>
                <w:webHidden/>
              </w:rPr>
              <w:instrText xml:space="preserve"> PAGEREF _Toc174533423 \h </w:instrText>
            </w:r>
            <w:r>
              <w:rPr>
                <w:webHidden/>
              </w:rPr>
            </w:r>
            <w:r>
              <w:rPr>
                <w:webHidden/>
              </w:rPr>
              <w:fldChar w:fldCharType="separate"/>
            </w:r>
            <w:r>
              <w:rPr>
                <w:webHidden/>
              </w:rPr>
              <w:t>45</w:t>
            </w:r>
            <w:r>
              <w:rPr>
                <w:webHidden/>
              </w:rPr>
              <w:fldChar w:fldCharType="end"/>
            </w:r>
          </w:hyperlink>
        </w:p>
        <w:p w14:paraId="6A6ABD6B" w14:textId="44F110C0"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4" w:history="1">
            <w:r w:rsidRPr="0093041C">
              <w:rPr>
                <w:rStyle w:val="Hyperlink"/>
              </w:rPr>
              <w:t>Activity F4 – handball rules!</w:t>
            </w:r>
            <w:r>
              <w:rPr>
                <w:webHidden/>
              </w:rPr>
              <w:tab/>
            </w:r>
            <w:r>
              <w:rPr>
                <w:webHidden/>
              </w:rPr>
              <w:fldChar w:fldCharType="begin"/>
            </w:r>
            <w:r>
              <w:rPr>
                <w:webHidden/>
              </w:rPr>
              <w:instrText xml:space="preserve"> PAGEREF _Toc174533424 \h </w:instrText>
            </w:r>
            <w:r>
              <w:rPr>
                <w:webHidden/>
              </w:rPr>
            </w:r>
            <w:r>
              <w:rPr>
                <w:webHidden/>
              </w:rPr>
              <w:fldChar w:fldCharType="separate"/>
            </w:r>
            <w:r>
              <w:rPr>
                <w:webHidden/>
              </w:rPr>
              <w:t>46</w:t>
            </w:r>
            <w:r>
              <w:rPr>
                <w:webHidden/>
              </w:rPr>
              <w:fldChar w:fldCharType="end"/>
            </w:r>
          </w:hyperlink>
        </w:p>
        <w:p w14:paraId="1BF1929B" w14:textId="758C9E75"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5" w:history="1">
            <w:r w:rsidRPr="0093041C">
              <w:rPr>
                <w:rStyle w:val="Hyperlink"/>
              </w:rPr>
              <w:t>Activity F5 – PMI</w:t>
            </w:r>
            <w:r>
              <w:rPr>
                <w:webHidden/>
              </w:rPr>
              <w:tab/>
            </w:r>
            <w:r>
              <w:rPr>
                <w:webHidden/>
              </w:rPr>
              <w:fldChar w:fldCharType="begin"/>
            </w:r>
            <w:r>
              <w:rPr>
                <w:webHidden/>
              </w:rPr>
              <w:instrText xml:space="preserve"> PAGEREF _Toc174533425 \h </w:instrText>
            </w:r>
            <w:r>
              <w:rPr>
                <w:webHidden/>
              </w:rPr>
            </w:r>
            <w:r>
              <w:rPr>
                <w:webHidden/>
              </w:rPr>
              <w:fldChar w:fldCharType="separate"/>
            </w:r>
            <w:r>
              <w:rPr>
                <w:webHidden/>
              </w:rPr>
              <w:t>47</w:t>
            </w:r>
            <w:r>
              <w:rPr>
                <w:webHidden/>
              </w:rPr>
              <w:fldChar w:fldCharType="end"/>
            </w:r>
          </w:hyperlink>
        </w:p>
        <w:p w14:paraId="1D920AE5" w14:textId="49E9E1D8" w:rsidR="00D515F3" w:rsidRDefault="00D515F3">
          <w:pPr>
            <w:pStyle w:val="TOC2"/>
            <w:rPr>
              <w:rFonts w:asciiTheme="minorHAnsi" w:eastAsiaTheme="minorEastAsia" w:hAnsiTheme="minorHAnsi" w:cstheme="minorBidi"/>
              <w:kern w:val="2"/>
              <w:sz w:val="24"/>
              <w:lang w:eastAsia="en-AU"/>
              <w14:ligatures w14:val="standardContextual"/>
            </w:rPr>
          </w:pPr>
          <w:hyperlink w:anchor="_Toc174533426" w:history="1">
            <w:r w:rsidRPr="0093041C">
              <w:rPr>
                <w:rStyle w:val="Hyperlink"/>
              </w:rPr>
              <w:t>Activity F7 – how do I know?</w:t>
            </w:r>
            <w:r>
              <w:rPr>
                <w:webHidden/>
              </w:rPr>
              <w:tab/>
            </w:r>
            <w:r>
              <w:rPr>
                <w:webHidden/>
              </w:rPr>
              <w:fldChar w:fldCharType="begin"/>
            </w:r>
            <w:r>
              <w:rPr>
                <w:webHidden/>
              </w:rPr>
              <w:instrText xml:space="preserve"> PAGEREF _Toc174533426 \h </w:instrText>
            </w:r>
            <w:r>
              <w:rPr>
                <w:webHidden/>
              </w:rPr>
            </w:r>
            <w:r>
              <w:rPr>
                <w:webHidden/>
              </w:rPr>
              <w:fldChar w:fldCharType="separate"/>
            </w:r>
            <w:r>
              <w:rPr>
                <w:webHidden/>
              </w:rPr>
              <w:t>48</w:t>
            </w:r>
            <w:r>
              <w:rPr>
                <w:webHidden/>
              </w:rPr>
              <w:fldChar w:fldCharType="end"/>
            </w:r>
          </w:hyperlink>
        </w:p>
        <w:p w14:paraId="67B9BB7C" w14:textId="06B8AAB8" w:rsidR="00170BEE" w:rsidRDefault="0017576E" w:rsidP="3FB0DCE2">
          <w:pPr>
            <w:pStyle w:val="TOC1"/>
            <w:rPr>
              <w:rStyle w:val="Hyperlink"/>
              <w:kern w:val="2"/>
              <w:lang w:eastAsia="en-AU"/>
              <w14:ligatures w14:val="standardContextual"/>
            </w:rPr>
          </w:pPr>
          <w:r>
            <w:fldChar w:fldCharType="end"/>
          </w:r>
        </w:p>
      </w:sdtContent>
    </w:sdt>
    <w:p w14:paraId="38A8EF4F" w14:textId="77777777" w:rsidR="009F17E2" w:rsidRDefault="009F17E2" w:rsidP="00CF0AB3">
      <w:pPr>
        <w:spacing w:before="100" w:after="100"/>
      </w:pPr>
      <w:r>
        <w:br w:type="page"/>
      </w:r>
    </w:p>
    <w:p w14:paraId="1148E85D" w14:textId="77777777" w:rsidR="00AA274E" w:rsidRPr="00AA274E" w:rsidRDefault="00AA274E" w:rsidP="00AA274E">
      <w:pPr>
        <w:pStyle w:val="FeatureBox"/>
        <w:sectPr w:rsidR="00AA274E" w:rsidRPr="00AA274E" w:rsidSect="00084917">
          <w:headerReference w:type="default" r:id="rId11"/>
          <w:footerReference w:type="even" r:id="rId12"/>
          <w:footerReference w:type="default" r:id="rId13"/>
          <w:headerReference w:type="first" r:id="rId14"/>
          <w:footerReference w:type="first" r:id="rId15"/>
          <w:pgSz w:w="11906" w:h="16838"/>
          <w:pgMar w:top="1134" w:right="1134" w:bottom="1134" w:left="1134" w:header="709" w:footer="709" w:gutter="0"/>
          <w:pgNumType w:start="0"/>
          <w:cols w:space="708"/>
          <w:titlePg/>
          <w:docGrid w:linePitch="360"/>
        </w:sectPr>
      </w:pPr>
    </w:p>
    <w:p w14:paraId="4A2CD08C" w14:textId="636363F0" w:rsidR="00F57421" w:rsidRDefault="00F57421" w:rsidP="00F57421">
      <w:pPr>
        <w:pStyle w:val="Heading2"/>
      </w:pPr>
      <w:bookmarkStart w:id="0" w:name="_Toc174533385"/>
      <w:r>
        <w:lastRenderedPageBreak/>
        <w:t>Student reflection</w:t>
      </w:r>
      <w:bookmarkEnd w:id="0"/>
    </w:p>
    <w:p w14:paraId="344954AA" w14:textId="413A762C" w:rsidR="00F57421" w:rsidRDefault="00F57421" w:rsidP="00F57421">
      <w:r>
        <w:t xml:space="preserve">Use the tables below to </w:t>
      </w:r>
      <w:r w:rsidR="00056C86">
        <w:t xml:space="preserve">reflect on your understanding after </w:t>
      </w:r>
      <w:r>
        <w:t xml:space="preserve">completing the </w:t>
      </w:r>
      <w:proofErr w:type="spellStart"/>
      <w:r w:rsidR="00EF22B5">
        <w:t>Pirozzo</w:t>
      </w:r>
      <w:proofErr w:type="spellEnd"/>
      <w:r w:rsidR="00EF22B5">
        <w:t xml:space="preserve"> grid assessment</w:t>
      </w:r>
      <w:r>
        <w:t>.</w:t>
      </w: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9630"/>
      </w:tblGrid>
      <w:tr w:rsidR="00F57421" w14:paraId="047D3FD2" w14:textId="77777777">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5000" w:type="pct"/>
          </w:tcPr>
          <w:p w14:paraId="7C41D45F" w14:textId="10FB986A" w:rsidR="00F57421" w:rsidRDefault="00AC5700">
            <w:r>
              <w:t xml:space="preserve">How </w:t>
            </w:r>
            <w:r w:rsidR="00D473AA">
              <w:t>might</w:t>
            </w:r>
            <w:r>
              <w:t xml:space="preserve"> knowing about the </w:t>
            </w:r>
            <w:r w:rsidR="00A34BF0">
              <w:t xml:space="preserve">different </w:t>
            </w:r>
            <w:r>
              <w:t>types of triangles help you understand how to calculate their</w:t>
            </w:r>
            <w:r w:rsidR="00EF22B5">
              <w:t xml:space="preserve"> perimeter and</w:t>
            </w:r>
            <w:r>
              <w:t xml:space="preserve"> area</w:t>
            </w:r>
            <w:r w:rsidR="00F57421" w:rsidRPr="00D04F8E">
              <w:t>?</w:t>
            </w:r>
          </w:p>
        </w:tc>
      </w:tr>
      <w:tr w:rsidR="00F57421" w14:paraId="053260BE" w14:textId="77777777" w:rsidTr="00EF22B5">
        <w:trPr>
          <w:cnfStyle w:val="000000100000" w:firstRow="0" w:lastRow="0" w:firstColumn="0" w:lastColumn="0" w:oddVBand="0" w:evenVBand="0" w:oddHBand="1" w:evenHBand="0" w:firstRowFirstColumn="0" w:firstRowLastColumn="0" w:lastRowFirstColumn="0" w:lastRowLastColumn="0"/>
          <w:trHeight w:val="4107"/>
        </w:trPr>
        <w:tc>
          <w:tcPr>
            <w:cnfStyle w:val="001000000000" w:firstRow="0" w:lastRow="0" w:firstColumn="1" w:lastColumn="0" w:oddVBand="0" w:evenVBand="0" w:oddHBand="0" w:evenHBand="0" w:firstRowFirstColumn="0" w:firstRowLastColumn="0" w:lastRowFirstColumn="0" w:lastRowLastColumn="0"/>
            <w:tcW w:w="5000" w:type="pct"/>
          </w:tcPr>
          <w:p w14:paraId="5405FFC7" w14:textId="77777777" w:rsidR="00F57421" w:rsidRPr="00F653CE" w:rsidRDefault="00F57421">
            <w:pPr>
              <w:rPr>
                <w:b w:val="0"/>
                <w:bCs/>
              </w:rPr>
            </w:pPr>
          </w:p>
        </w:tc>
      </w:tr>
    </w:tbl>
    <w:p w14:paraId="78B61EA1" w14:textId="51A454E1" w:rsidR="00F57421" w:rsidRPr="002460EE" w:rsidRDefault="00F57421" w:rsidP="00F57421">
      <w:pPr>
        <w:spacing w:before="0" w:after="0" w:line="240" w:lineRule="auto"/>
        <w:rPr>
          <w:sz w:val="18"/>
          <w:szCs w:val="20"/>
        </w:rPr>
      </w:pP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9630"/>
      </w:tblGrid>
      <w:tr w:rsidR="00F57421" w14:paraId="160EF6EB" w14:textId="7777777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000" w:type="pct"/>
          </w:tcPr>
          <w:p w14:paraId="7DC1FCDF" w14:textId="1A4F7D93" w:rsidR="00F57421" w:rsidRDefault="00D473AA">
            <w:r>
              <w:t xml:space="preserve">How might knowing about the different types of </w:t>
            </w:r>
            <w:r w:rsidR="006F1759">
              <w:t>quadrilaterals</w:t>
            </w:r>
            <w:r>
              <w:t xml:space="preserve"> help you</w:t>
            </w:r>
            <w:r w:rsidR="006F1759">
              <w:t xml:space="preserve"> understand how to calculate the</w:t>
            </w:r>
            <w:r w:rsidR="005D2AE6">
              <w:t>ir</w:t>
            </w:r>
            <w:r w:rsidR="006F1759">
              <w:t xml:space="preserve"> perimeter</w:t>
            </w:r>
            <w:r w:rsidR="00F57421">
              <w:t xml:space="preserve"> and area</w:t>
            </w:r>
            <w:r w:rsidR="00F57421" w:rsidRPr="00D04F8E">
              <w:t>?</w:t>
            </w:r>
          </w:p>
        </w:tc>
      </w:tr>
      <w:tr w:rsidR="00F57421" w14:paraId="000A7A5F" w14:textId="77777777" w:rsidTr="002128BA">
        <w:trPr>
          <w:cnfStyle w:val="000000100000" w:firstRow="0" w:lastRow="0" w:firstColumn="0" w:lastColumn="0" w:oddVBand="0" w:evenVBand="0" w:oddHBand="1" w:evenHBand="0" w:firstRowFirstColumn="0" w:firstRowLastColumn="0" w:lastRowFirstColumn="0" w:lastRowLastColumn="0"/>
          <w:trHeight w:val="5350"/>
        </w:trPr>
        <w:tc>
          <w:tcPr>
            <w:cnfStyle w:val="001000000000" w:firstRow="0" w:lastRow="0" w:firstColumn="1" w:lastColumn="0" w:oddVBand="0" w:evenVBand="0" w:oddHBand="0" w:evenHBand="0" w:firstRowFirstColumn="0" w:firstRowLastColumn="0" w:lastRowFirstColumn="0" w:lastRowLastColumn="0"/>
            <w:tcW w:w="5000" w:type="pct"/>
          </w:tcPr>
          <w:p w14:paraId="57234B3E" w14:textId="77777777" w:rsidR="00F57421" w:rsidRPr="00F653CE" w:rsidRDefault="00F57421">
            <w:pPr>
              <w:rPr>
                <w:b w:val="0"/>
                <w:bCs/>
              </w:rPr>
            </w:pPr>
          </w:p>
        </w:tc>
      </w:tr>
    </w:tbl>
    <w:p w14:paraId="170A69C4" w14:textId="77777777" w:rsidR="002128BA" w:rsidRDefault="002128BA">
      <w:pPr>
        <w:suppressAutoHyphens w:val="0"/>
        <w:spacing w:before="0" w:after="160" w:line="259" w:lineRule="auto"/>
        <w:rPr>
          <w:sz w:val="18"/>
          <w:szCs w:val="20"/>
        </w:rPr>
      </w:pPr>
      <w:r>
        <w:rPr>
          <w:sz w:val="18"/>
          <w:szCs w:val="20"/>
        </w:rPr>
        <w:br w:type="page"/>
      </w: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9630"/>
      </w:tblGrid>
      <w:tr w:rsidR="00F57421" w14:paraId="2A2D104E" w14:textId="77777777" w:rsidTr="00FC6C0F">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000" w:type="pct"/>
          </w:tcPr>
          <w:p w14:paraId="3B2C3654" w14:textId="7AAD21D2" w:rsidR="00F57421" w:rsidRDefault="00074C24">
            <w:r>
              <w:lastRenderedPageBreak/>
              <w:t>Describe</w:t>
            </w:r>
            <w:r w:rsidR="00F57421">
              <w:t xml:space="preserve"> </w:t>
            </w:r>
            <w:r w:rsidR="004F413E">
              <w:t>how using diagrams helped you to complete an activity</w:t>
            </w:r>
            <w:r w:rsidR="00F57421">
              <w:t>.</w:t>
            </w:r>
          </w:p>
        </w:tc>
      </w:tr>
      <w:tr w:rsidR="00F57421" w14:paraId="66D9C27A" w14:textId="77777777" w:rsidTr="00F7764F">
        <w:trPr>
          <w:cnfStyle w:val="000000100000" w:firstRow="0" w:lastRow="0" w:firstColumn="0" w:lastColumn="0" w:oddVBand="0" w:evenVBand="0" w:oddHBand="1" w:evenHBand="0" w:firstRowFirstColumn="0" w:firstRowLastColumn="0" w:lastRowFirstColumn="0" w:lastRowLastColumn="0"/>
          <w:trHeight w:val="4247"/>
        </w:trPr>
        <w:tc>
          <w:tcPr>
            <w:cnfStyle w:val="001000000000" w:firstRow="0" w:lastRow="0" w:firstColumn="1" w:lastColumn="0" w:oddVBand="0" w:evenVBand="0" w:oddHBand="0" w:evenHBand="0" w:firstRowFirstColumn="0" w:firstRowLastColumn="0" w:lastRowFirstColumn="0" w:lastRowLastColumn="0"/>
            <w:tcW w:w="5000" w:type="pct"/>
          </w:tcPr>
          <w:p w14:paraId="1DD7475F" w14:textId="77777777" w:rsidR="00F57421" w:rsidRPr="00F653CE" w:rsidRDefault="00F57421">
            <w:pPr>
              <w:rPr>
                <w:b w:val="0"/>
                <w:bCs/>
              </w:rPr>
            </w:pPr>
          </w:p>
        </w:tc>
      </w:tr>
    </w:tbl>
    <w:p w14:paraId="50202378" w14:textId="77777777" w:rsidR="00F57421" w:rsidRPr="002460EE" w:rsidRDefault="00F57421" w:rsidP="00F57421">
      <w:pPr>
        <w:spacing w:before="0" w:after="0" w:line="240" w:lineRule="auto"/>
        <w:rPr>
          <w:sz w:val="18"/>
          <w:szCs w:val="20"/>
        </w:rPr>
      </w:pP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9630"/>
      </w:tblGrid>
      <w:tr w:rsidR="00F57421" w14:paraId="4AEFB9C0" w14:textId="77777777" w:rsidTr="001F4109">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5000" w:type="pct"/>
          </w:tcPr>
          <w:p w14:paraId="7BFD9951" w14:textId="3F39614A" w:rsidR="00F57421" w:rsidRDefault="00DF63C2">
            <w:r>
              <w:rPr>
                <w:szCs w:val="22"/>
              </w:rPr>
              <w:t xml:space="preserve">Describe </w:t>
            </w:r>
            <w:r w:rsidR="00DD7D0A">
              <w:rPr>
                <w:szCs w:val="22"/>
              </w:rPr>
              <w:t xml:space="preserve">an activity that you completed that </w:t>
            </w:r>
            <w:r w:rsidR="00A27962">
              <w:rPr>
                <w:szCs w:val="22"/>
              </w:rPr>
              <w:t xml:space="preserve">needed you to use </w:t>
            </w:r>
            <w:r w:rsidR="00670FA2">
              <w:rPr>
                <w:szCs w:val="22"/>
              </w:rPr>
              <w:t xml:space="preserve">knowledge from </w:t>
            </w:r>
            <w:r w:rsidR="0052138E">
              <w:rPr>
                <w:szCs w:val="22"/>
              </w:rPr>
              <w:t>different</w:t>
            </w:r>
            <w:r w:rsidR="009D5889">
              <w:rPr>
                <w:szCs w:val="22"/>
              </w:rPr>
              <w:t xml:space="preserve"> </w:t>
            </w:r>
            <w:r w:rsidR="00C026F9">
              <w:rPr>
                <w:szCs w:val="22"/>
              </w:rPr>
              <w:t>areas of</w:t>
            </w:r>
            <w:r w:rsidR="00670FA2">
              <w:rPr>
                <w:szCs w:val="22"/>
              </w:rPr>
              <w:t xml:space="preserve"> mathematics</w:t>
            </w:r>
            <w:r w:rsidR="00C026F9">
              <w:rPr>
                <w:szCs w:val="22"/>
              </w:rPr>
              <w:t>.</w:t>
            </w:r>
            <w:r w:rsidR="00793F0B">
              <w:rPr>
                <w:szCs w:val="22"/>
              </w:rPr>
              <w:t xml:space="preserve"> </w:t>
            </w:r>
          </w:p>
        </w:tc>
      </w:tr>
      <w:tr w:rsidR="00F57421" w14:paraId="02A05464" w14:textId="77777777">
        <w:trPr>
          <w:cnfStyle w:val="000000100000" w:firstRow="0" w:lastRow="0" w:firstColumn="0" w:lastColumn="0" w:oddVBand="0" w:evenVBand="0" w:oddHBand="1"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5000" w:type="pct"/>
          </w:tcPr>
          <w:p w14:paraId="69B5E85E" w14:textId="77777777" w:rsidR="00F57421" w:rsidRPr="00F653CE" w:rsidRDefault="00F57421">
            <w:pPr>
              <w:rPr>
                <w:b w:val="0"/>
                <w:bCs/>
              </w:rPr>
            </w:pPr>
          </w:p>
        </w:tc>
      </w:tr>
    </w:tbl>
    <w:p w14:paraId="5BD22591" w14:textId="77777777" w:rsidR="00F57421" w:rsidRPr="002460EE" w:rsidRDefault="00F57421" w:rsidP="00F57421">
      <w:pPr>
        <w:spacing w:before="0" w:after="0" w:line="240" w:lineRule="auto"/>
        <w:rPr>
          <w:sz w:val="18"/>
          <w:szCs w:val="20"/>
        </w:rPr>
      </w:pPr>
    </w:p>
    <w:tbl>
      <w:tblPr>
        <w:tblStyle w:val="Tableheader"/>
        <w:tblW w:w="5000" w:type="pct"/>
        <w:tblLook w:val="04A0" w:firstRow="1" w:lastRow="0" w:firstColumn="1" w:lastColumn="0" w:noHBand="0" w:noVBand="1"/>
        <w:tblDescription w:val="Table outlining what the student can now do after completing the task and when it was achieved. Cells have been left blank for student answers."/>
      </w:tblPr>
      <w:tblGrid>
        <w:gridCol w:w="9630"/>
      </w:tblGrid>
      <w:tr w:rsidR="00F57421" w14:paraId="728DCF64" w14:textId="77777777">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5000" w:type="pct"/>
          </w:tcPr>
          <w:p w14:paraId="27F81015" w14:textId="586E7C58" w:rsidR="00F57421" w:rsidRDefault="008D1E62">
            <w:r>
              <w:t>Describe an activity that</w:t>
            </w:r>
            <w:r w:rsidR="00063964">
              <w:t xml:space="preserve"> you completed that needed you to think</w:t>
            </w:r>
            <w:r w:rsidR="008B613D">
              <w:t xml:space="preserve"> about shapes in a</w:t>
            </w:r>
            <w:r w:rsidR="00863017">
              <w:t>n unexpected way.</w:t>
            </w:r>
          </w:p>
        </w:tc>
      </w:tr>
      <w:tr w:rsidR="00F57421" w14:paraId="2D99A047" w14:textId="77777777" w:rsidTr="00863017">
        <w:trPr>
          <w:cnfStyle w:val="000000100000" w:firstRow="0" w:lastRow="0" w:firstColumn="0" w:lastColumn="0" w:oddVBand="0" w:evenVBand="0" w:oddHBand="1" w:evenHBand="0" w:firstRowFirstColumn="0" w:firstRowLastColumn="0" w:lastRowFirstColumn="0" w:lastRowLastColumn="0"/>
          <w:trHeight w:val="3602"/>
        </w:trPr>
        <w:tc>
          <w:tcPr>
            <w:cnfStyle w:val="001000000000" w:firstRow="0" w:lastRow="0" w:firstColumn="1" w:lastColumn="0" w:oddVBand="0" w:evenVBand="0" w:oddHBand="0" w:evenHBand="0" w:firstRowFirstColumn="0" w:firstRowLastColumn="0" w:lastRowFirstColumn="0" w:lastRowLastColumn="0"/>
            <w:tcW w:w="5000" w:type="pct"/>
          </w:tcPr>
          <w:p w14:paraId="455A2065" w14:textId="77777777" w:rsidR="00F57421" w:rsidRPr="00F653CE" w:rsidRDefault="00F57421">
            <w:pPr>
              <w:rPr>
                <w:b w:val="0"/>
                <w:bCs/>
              </w:rPr>
            </w:pPr>
          </w:p>
        </w:tc>
      </w:tr>
    </w:tbl>
    <w:p w14:paraId="65E09340" w14:textId="77777777" w:rsidR="009F55F5" w:rsidRDefault="009F55F5" w:rsidP="009F55F5">
      <w:pPr>
        <w:pStyle w:val="Heading2"/>
      </w:pPr>
      <w:bookmarkStart w:id="1" w:name="_Toc170477052"/>
      <w:bookmarkStart w:id="2" w:name="_Toc174533386"/>
      <w:r>
        <w:lastRenderedPageBreak/>
        <w:t>Peer feedback</w:t>
      </w:r>
      <w:bookmarkEnd w:id="1"/>
      <w:bookmarkEnd w:id="2"/>
    </w:p>
    <w:p w14:paraId="42D9C259" w14:textId="77777777" w:rsidR="009F55F5" w:rsidRPr="00953C89" w:rsidRDefault="009F55F5" w:rsidP="009F55F5">
      <w:pPr>
        <w:pStyle w:val="ListBullet"/>
        <w:numPr>
          <w:ilvl w:val="0"/>
          <w:numId w:val="0"/>
        </w:numPr>
        <w:spacing w:after="1680"/>
      </w:pPr>
      <w:r w:rsidRPr="00AC0F19">
        <w:rPr>
          <w:noProof/>
        </w:rPr>
        <w:drawing>
          <wp:inline distT="0" distB="0" distL="0" distR="0" wp14:anchorId="565D267B" wp14:editId="25B830B3">
            <wp:extent cx="7603855" cy="4896000"/>
            <wp:effectExtent l="1270" t="0" r="0" b="0"/>
            <wp:docPr id="1528883473" name="Picture 1" descr="TAG feedback table with columns for Tell, Ask and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83473" name="Picture 1" descr="TAG feedback table with columns for Tell, Ask and Give."/>
                    <pic:cNvPicPr/>
                  </pic:nvPicPr>
                  <pic:blipFill>
                    <a:blip r:embed="rId16"/>
                    <a:stretch>
                      <a:fillRect/>
                    </a:stretch>
                  </pic:blipFill>
                  <pic:spPr>
                    <a:xfrm rot="5400000">
                      <a:off x="0" y="0"/>
                      <a:ext cx="7603855" cy="4896000"/>
                    </a:xfrm>
                    <a:prstGeom prst="rect">
                      <a:avLst/>
                    </a:prstGeom>
                  </pic:spPr>
                </pic:pic>
              </a:graphicData>
            </a:graphic>
          </wp:inline>
        </w:drawing>
      </w:r>
    </w:p>
    <w:p w14:paraId="3701AD2B" w14:textId="77777777" w:rsidR="009F55F5" w:rsidRDefault="009F55F5" w:rsidP="009F55F5">
      <w:pPr>
        <w:sectPr w:rsidR="009F55F5" w:rsidSect="009F55F5">
          <w:headerReference w:type="first" r:id="rId17"/>
          <w:footerReference w:type="first" r:id="rId18"/>
          <w:pgSz w:w="11906" w:h="16838"/>
          <w:pgMar w:top="1134" w:right="1134" w:bottom="1134" w:left="1134" w:header="709" w:footer="709" w:gutter="0"/>
          <w:cols w:space="708"/>
          <w:titlePg/>
          <w:docGrid w:linePitch="360"/>
        </w:sectPr>
      </w:pPr>
    </w:p>
    <w:p w14:paraId="5B63C051" w14:textId="71133DF1" w:rsidR="00724BE6" w:rsidRDefault="00724BE6" w:rsidP="00414915">
      <w:pPr>
        <w:pStyle w:val="Heading2"/>
      </w:pPr>
      <w:bookmarkStart w:id="3" w:name="_Toc174533387"/>
      <w:r>
        <w:lastRenderedPageBreak/>
        <w:t>A</w:t>
      </w:r>
      <w:r w:rsidR="0007751B">
        <w:t>ctivity</w:t>
      </w:r>
      <w:r>
        <w:t xml:space="preserve"> A</w:t>
      </w:r>
      <w:r w:rsidR="000D60A0">
        <w:t>1</w:t>
      </w:r>
      <w:r>
        <w:t xml:space="preserve"> – </w:t>
      </w:r>
      <w:r w:rsidR="00C17D99">
        <w:t>p</w:t>
      </w:r>
      <w:r>
        <w:t>erimeter and area concept map</w:t>
      </w:r>
      <w:bookmarkEnd w:id="3"/>
    </w:p>
    <w:p w14:paraId="06F2950F" w14:textId="1F9BF302" w:rsidR="00212D9C" w:rsidRPr="00212D9C" w:rsidRDefault="00212D9C" w:rsidP="00212D9C">
      <w:r>
        <w:t xml:space="preserve">Complete the concept map by </w:t>
      </w:r>
      <w:r w:rsidR="007953FE">
        <w:t xml:space="preserve">filling in the </w:t>
      </w:r>
      <w:r w:rsidR="005864D6">
        <w:t xml:space="preserve">circles </w:t>
      </w:r>
      <w:r w:rsidR="007953FE">
        <w:t xml:space="preserve">with </w:t>
      </w:r>
      <w:r w:rsidR="009F2706">
        <w:t>information</w:t>
      </w:r>
      <w:r w:rsidR="007953FE">
        <w:t xml:space="preserve"> about perimeter and area. </w:t>
      </w:r>
      <w:r w:rsidR="009F2706">
        <w:t xml:space="preserve">Some of the </w:t>
      </w:r>
      <w:r w:rsidR="005864D6">
        <w:t>circles</w:t>
      </w:r>
      <w:r w:rsidR="009F2706">
        <w:t xml:space="preserve"> represent information that is </w:t>
      </w:r>
      <w:r w:rsidR="00CB0E73">
        <w:t>common to both.</w:t>
      </w:r>
      <w:r w:rsidR="009F2706">
        <w:t xml:space="preserve"> </w:t>
      </w:r>
    </w:p>
    <w:p w14:paraId="1CD5C8F5" w14:textId="77777777" w:rsidR="00724BE6" w:rsidRDefault="00724BE6" w:rsidP="00724BE6">
      <w:pPr>
        <w:jc w:val="center"/>
      </w:pPr>
      <w:r w:rsidRPr="00360257">
        <w:rPr>
          <w:noProof/>
        </w:rPr>
        <mc:AlternateContent>
          <mc:Choice Requires="wpg">
            <w:drawing>
              <wp:inline distT="0" distB="0" distL="0" distR="0" wp14:anchorId="5E7D6CC7" wp14:editId="35885B62">
                <wp:extent cx="7533005" cy="5017134"/>
                <wp:effectExtent l="20003" t="18097" r="11747" b="11748"/>
                <wp:docPr id="2" name="Group 1" descr="Concept map with a circle for area and one for perimeter and various other empty circles linking to these.">
                  <a:extLst xmlns:a="http://schemas.openxmlformats.org/drawingml/2006/main">
                    <a:ext uri="{FF2B5EF4-FFF2-40B4-BE49-F238E27FC236}">
                      <a16:creationId xmlns:a16="http://schemas.microsoft.com/office/drawing/2014/main" id="{AEED0E73-FC1E-AE49-C89F-79C793AC6CD1}"/>
                    </a:ext>
                  </a:extLst>
                </wp:docPr>
                <wp:cNvGraphicFramePr/>
                <a:graphic xmlns:a="http://schemas.openxmlformats.org/drawingml/2006/main">
                  <a:graphicData uri="http://schemas.microsoft.com/office/word/2010/wordprocessingGroup">
                    <wpg:wgp>
                      <wpg:cNvGrpSpPr/>
                      <wpg:grpSpPr>
                        <a:xfrm rot="5400000">
                          <a:off x="0" y="0"/>
                          <a:ext cx="7533005" cy="5017134"/>
                          <a:chOff x="1" y="0"/>
                          <a:chExt cx="8924148" cy="2852532"/>
                        </a:xfrm>
                      </wpg:grpSpPr>
                      <wps:wsp>
                        <wps:cNvPr id="345636210" name="Google Shape;111;p15"/>
                        <wps:cNvSpPr/>
                        <wps:spPr>
                          <a:xfrm>
                            <a:off x="1877640" y="1001180"/>
                            <a:ext cx="1567898" cy="820525"/>
                          </a:xfrm>
                          <a:prstGeom prst="ellipse">
                            <a:avLst/>
                          </a:prstGeom>
                          <a:solidFill>
                            <a:srgbClr val="CFE2F3"/>
                          </a:solidFill>
                          <a:ln w="28575" cap="flat" cmpd="sng">
                            <a:solidFill>
                              <a:srgbClr val="3D85C6"/>
                            </a:solidFill>
                            <a:prstDash val="solid"/>
                            <a:miter lim="800000"/>
                            <a:headEnd type="none" w="sm" len="sm"/>
                            <a:tailEnd type="none" w="sm" len="sm"/>
                          </a:ln>
                          <a:effectLst>
                            <a:outerShdw blurRad="57150" dist="19050" dir="5400000" algn="bl" rotWithShape="0">
                              <a:srgbClr val="000000">
                                <a:alpha val="50000"/>
                              </a:srgbClr>
                            </a:outerShdw>
                          </a:effectLst>
                        </wps:spPr>
                        <wps:txbx>
                          <w:txbxContent>
                            <w:p w14:paraId="5586570C" w14:textId="77777777" w:rsidR="00724BE6" w:rsidRPr="00F25AD0" w:rsidRDefault="00724BE6" w:rsidP="00724BE6">
                              <w:pPr>
                                <w:spacing w:before="0" w:after="0" w:line="240" w:lineRule="auto"/>
                                <w:jc w:val="center"/>
                                <w:rPr>
                                  <w:rFonts w:ascii="Montserrat" w:eastAsia="Montserrat" w:hAnsi="Montserrat" w:cs="Montserrat"/>
                                  <w:b/>
                                  <w:bCs/>
                                  <w:color w:val="000000"/>
                                  <w:sz w:val="24"/>
                                  <w:lang w:val="en-US"/>
                                </w:rPr>
                              </w:pPr>
                              <w:r w:rsidRPr="00F25AD0">
                                <w:rPr>
                                  <w:rFonts w:ascii="Montserrat" w:eastAsia="Montserrat" w:hAnsi="Montserrat" w:cs="Montserrat"/>
                                  <w:b/>
                                  <w:bCs/>
                                  <w:color w:val="000000"/>
                                  <w:sz w:val="24"/>
                                  <w:lang w:val="en-US"/>
                                </w:rPr>
                                <w:t>Perimeter</w:t>
                              </w:r>
                            </w:p>
                          </w:txbxContent>
                        </wps:txbx>
                        <wps:bodyPr spcFirstLastPara="1" wrap="square" lIns="0" tIns="0" rIns="0" bIns="0" anchor="ctr" anchorCtr="0">
                          <a:noAutofit/>
                        </wps:bodyPr>
                      </wps:wsp>
                      <wps:wsp>
                        <wps:cNvPr id="2025473019" name="Google Shape;112;p15"/>
                        <wps:cNvCnPr>
                          <a:endCxn id="345636210" idx="2"/>
                        </wps:cNvCnPr>
                        <wps:spPr>
                          <a:xfrm rot="16200000">
                            <a:off x="1444506" y="992044"/>
                            <a:ext cx="0" cy="866269"/>
                          </a:xfrm>
                          <a:prstGeom prst="straightConnector1">
                            <a:avLst/>
                          </a:prstGeom>
                          <a:noFill/>
                          <a:ln w="28575" cap="flat" cmpd="sng">
                            <a:solidFill>
                              <a:srgbClr val="0B5394"/>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857922190" name="Google Shape;113;p15"/>
                        <wps:cNvCnPr>
                          <a:stCxn id="345636210" idx="6"/>
                          <a:endCxn id="1424648558" idx="2"/>
                        </wps:cNvCnPr>
                        <wps:spPr>
                          <a:xfrm rot="16200000">
                            <a:off x="3706703" y="1150046"/>
                            <a:ext cx="232" cy="522561"/>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561776481" name="Google Shape;115;p15"/>
                        <wps:cNvCnPr>
                          <a:stCxn id="345636210" idx="4"/>
                        </wps:cNvCnPr>
                        <wps:spPr>
                          <a:xfrm rot="16200000" flipH="1" flipV="1">
                            <a:off x="2260967" y="2044661"/>
                            <a:ext cx="623578" cy="177667"/>
                          </a:xfrm>
                          <a:prstGeom prst="straightConnector1">
                            <a:avLst/>
                          </a:prstGeom>
                          <a:noFill/>
                          <a:ln w="28575" cap="flat" cmpd="sng">
                            <a:solidFill>
                              <a:srgbClr val="0B5394"/>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404274689" name="Google Shape;116;p15"/>
                        <wps:cNvCnPr>
                          <a:stCxn id="345636210" idx="0"/>
                          <a:endCxn id="1492540266" idx="4"/>
                        </wps:cNvCnPr>
                        <wps:spPr>
                          <a:xfrm rot="16200000" flipV="1">
                            <a:off x="2275767" y="615357"/>
                            <a:ext cx="582905" cy="188740"/>
                          </a:xfrm>
                          <a:prstGeom prst="straightConnector1">
                            <a:avLst/>
                          </a:prstGeom>
                          <a:noFill/>
                          <a:ln w="28575" cap="flat" cmpd="sng">
                            <a:solidFill>
                              <a:srgbClr val="0B5394"/>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269609203" name="Google Shape;118;p15"/>
                        <wps:cNvCnPr>
                          <a:endCxn id="1551511287" idx="7"/>
                        </wps:cNvCnPr>
                        <wps:spPr>
                          <a:xfrm flipH="1">
                            <a:off x="1330257" y="1725298"/>
                            <a:ext cx="774000" cy="337800"/>
                          </a:xfrm>
                          <a:prstGeom prst="straightConnector1">
                            <a:avLst/>
                          </a:prstGeom>
                          <a:noFill/>
                          <a:ln w="28575" cap="flat" cmpd="sng">
                            <a:solidFill>
                              <a:srgbClr val="0B5394"/>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483231146" name="Google Shape;120;p15"/>
                        <wps:cNvCnPr>
                          <a:stCxn id="345636210" idx="1"/>
                          <a:endCxn id="1016167895" idx="5"/>
                        </wps:cNvCnPr>
                        <wps:spPr>
                          <a:xfrm rot="16200000" flipV="1">
                            <a:off x="1538814" y="552904"/>
                            <a:ext cx="357738" cy="779141"/>
                          </a:xfrm>
                          <a:prstGeom prst="straightConnector1">
                            <a:avLst/>
                          </a:prstGeom>
                          <a:noFill/>
                          <a:ln w="28575" cap="flat" cmpd="sng">
                            <a:solidFill>
                              <a:srgbClr val="0B5394"/>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643177485" name="Google Shape;122;p15"/>
                        <wps:cNvCnPr>
                          <a:stCxn id="345636210" idx="5"/>
                          <a:endCxn id="1466797762" idx="1"/>
                        </wps:cNvCnPr>
                        <wps:spPr>
                          <a:xfrm rot="16200000" flipH="1">
                            <a:off x="3264568" y="1652899"/>
                            <a:ext cx="802996" cy="900282"/>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827020042" name="Google Shape;124;p15"/>
                        <wps:cNvCnPr>
                          <a:stCxn id="345636210" idx="7"/>
                          <a:endCxn id="1372213885" idx="5"/>
                        </wps:cNvCnPr>
                        <wps:spPr>
                          <a:xfrm rot="16200000">
                            <a:off x="3278841" y="295665"/>
                            <a:ext cx="762763" cy="888594"/>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016167895" name="Google Shape;121;p15"/>
                        <wps:cNvSpPr/>
                        <wps:spPr>
                          <a:xfrm>
                            <a:off x="464914" y="415612"/>
                            <a:ext cx="1011300" cy="407700"/>
                          </a:xfrm>
                          <a:prstGeom prst="ellipse">
                            <a:avLst/>
                          </a:prstGeom>
                          <a:solidFill>
                            <a:srgbClr val="CFE2F3"/>
                          </a:solidFill>
                          <a:ln w="28575" cap="flat" cmpd="sng">
                            <a:solidFill>
                              <a:srgbClr val="3D85C6"/>
                            </a:solidFill>
                            <a:prstDash val="solid"/>
                            <a:miter lim="800000"/>
                            <a:headEnd type="none" w="sm" len="sm"/>
                            <a:tailEnd type="none" w="sm" len="sm"/>
                          </a:ln>
                        </wps:spPr>
                        <wps:bodyPr spcFirstLastPara="1" wrap="square" lIns="79125" tIns="39550" rIns="79125" bIns="39550" anchor="ctr" anchorCtr="0">
                          <a:noAutofit/>
                        </wps:bodyPr>
                      </wps:wsp>
                      <wps:wsp>
                        <wps:cNvPr id="610504597" name="Google Shape;126;p15"/>
                        <wps:cNvSpPr/>
                        <wps:spPr>
                          <a:xfrm>
                            <a:off x="1" y="1226672"/>
                            <a:ext cx="1011300" cy="407700"/>
                          </a:xfrm>
                          <a:prstGeom prst="ellipse">
                            <a:avLst/>
                          </a:prstGeom>
                          <a:solidFill>
                            <a:srgbClr val="CFE2F3"/>
                          </a:solidFill>
                          <a:ln w="28575" cap="flat" cmpd="sng">
                            <a:solidFill>
                              <a:srgbClr val="3D85C6"/>
                            </a:solidFill>
                            <a:prstDash val="solid"/>
                            <a:miter lim="800000"/>
                            <a:headEnd type="none" w="sm" len="sm"/>
                            <a:tailEnd type="none" w="sm" len="sm"/>
                          </a:ln>
                        </wps:spPr>
                        <wps:bodyPr spcFirstLastPara="1" wrap="square" lIns="79125" tIns="39550" rIns="79125" bIns="39550" anchor="ctr" anchorCtr="0">
                          <a:noAutofit/>
                        </wps:bodyPr>
                      </wps:wsp>
                      <wps:wsp>
                        <wps:cNvPr id="1492540266" name="Google Shape;117;p15"/>
                        <wps:cNvSpPr/>
                        <wps:spPr>
                          <a:xfrm>
                            <a:off x="1967199" y="10575"/>
                            <a:ext cx="1011300" cy="407700"/>
                          </a:xfrm>
                          <a:prstGeom prst="ellipse">
                            <a:avLst/>
                          </a:prstGeom>
                          <a:solidFill>
                            <a:srgbClr val="CFE2F3"/>
                          </a:solidFill>
                          <a:ln w="28575" cap="flat" cmpd="sng">
                            <a:solidFill>
                              <a:srgbClr val="3D85C6"/>
                            </a:solidFill>
                            <a:prstDash val="solid"/>
                            <a:miter lim="800000"/>
                            <a:headEnd type="none" w="sm" len="sm"/>
                            <a:tailEnd type="none" w="sm" len="sm"/>
                          </a:ln>
                        </wps:spPr>
                        <wps:bodyPr spcFirstLastPara="1" wrap="square" lIns="79125" tIns="39550" rIns="79125" bIns="39550" anchor="ctr" anchorCtr="0">
                          <a:noAutofit/>
                        </wps:bodyPr>
                      </wps:wsp>
                      <wps:wsp>
                        <wps:cNvPr id="748590411" name="Google Shape;127;p15"/>
                        <wps:cNvSpPr/>
                        <wps:spPr>
                          <a:xfrm>
                            <a:off x="1978272" y="2444832"/>
                            <a:ext cx="1011300" cy="407700"/>
                          </a:xfrm>
                          <a:prstGeom prst="ellipse">
                            <a:avLst/>
                          </a:prstGeom>
                          <a:solidFill>
                            <a:srgbClr val="CFE2F3"/>
                          </a:solidFill>
                          <a:ln w="28575" cap="flat" cmpd="sng">
                            <a:solidFill>
                              <a:srgbClr val="3D85C6"/>
                            </a:solidFill>
                            <a:prstDash val="solid"/>
                            <a:miter lim="800000"/>
                            <a:headEnd type="none" w="sm" len="sm"/>
                            <a:tailEnd type="none" w="sm" len="sm"/>
                          </a:ln>
                        </wps:spPr>
                        <wps:bodyPr spcFirstLastPara="1" wrap="square" lIns="79125" tIns="39550" rIns="79125" bIns="39550" anchor="ctr" anchorCtr="0">
                          <a:noAutofit/>
                        </wps:bodyPr>
                      </wps:wsp>
                      <wps:wsp>
                        <wps:cNvPr id="1424648558" name="Google Shape;114;p15"/>
                        <wps:cNvSpPr/>
                        <wps:spPr>
                          <a:xfrm>
                            <a:off x="3968099" y="1207360"/>
                            <a:ext cx="1011300" cy="407700"/>
                          </a:xfrm>
                          <a:prstGeom prst="ellipse">
                            <a:avLst/>
                          </a:prstGeom>
                          <a:solidFill>
                            <a:srgbClr val="D9D2E9"/>
                          </a:solidFill>
                          <a:ln w="28575" cap="flat" cmpd="sng">
                            <a:solidFill>
                              <a:srgbClr val="674EA7"/>
                            </a:solidFill>
                            <a:prstDash val="solid"/>
                            <a:miter lim="800000"/>
                            <a:headEnd type="none" w="sm" len="sm"/>
                            <a:tailEnd type="none" w="sm" len="sm"/>
                          </a:ln>
                        </wps:spPr>
                        <wps:bodyPr spcFirstLastPara="1" wrap="square" lIns="79125" tIns="39550" rIns="79125" bIns="39550" anchor="ctr" anchorCtr="0">
                          <a:noAutofit/>
                        </wps:bodyPr>
                      </wps:wsp>
                      <wps:wsp>
                        <wps:cNvPr id="1551511287" name="Google Shape;119;p15"/>
                        <wps:cNvSpPr/>
                        <wps:spPr>
                          <a:xfrm>
                            <a:off x="467058" y="2003392"/>
                            <a:ext cx="1011300" cy="407700"/>
                          </a:xfrm>
                          <a:prstGeom prst="ellipse">
                            <a:avLst/>
                          </a:prstGeom>
                          <a:solidFill>
                            <a:srgbClr val="CFE2F3"/>
                          </a:solidFill>
                          <a:ln w="28575" cap="flat" cmpd="sng">
                            <a:solidFill>
                              <a:srgbClr val="3D85C6"/>
                            </a:solidFill>
                            <a:prstDash val="solid"/>
                            <a:miter lim="800000"/>
                            <a:headEnd type="none" w="sm" len="sm"/>
                            <a:tailEnd type="none" w="sm" len="sm"/>
                          </a:ln>
                        </wps:spPr>
                        <wps:bodyPr spcFirstLastPara="1" wrap="square" lIns="79125" tIns="39550" rIns="79125" bIns="39550" anchor="ctr" anchorCtr="0">
                          <a:noAutofit/>
                        </wps:bodyPr>
                      </wps:wsp>
                      <wps:wsp>
                        <wps:cNvPr id="1466797762" name="Google Shape;123;p15"/>
                        <wps:cNvSpPr/>
                        <wps:spPr>
                          <a:xfrm>
                            <a:off x="3968106" y="2444832"/>
                            <a:ext cx="1011300" cy="407700"/>
                          </a:xfrm>
                          <a:prstGeom prst="ellipse">
                            <a:avLst/>
                          </a:prstGeom>
                          <a:solidFill>
                            <a:srgbClr val="D9D2E9"/>
                          </a:solidFill>
                          <a:ln w="28575" cap="flat" cmpd="sng">
                            <a:solidFill>
                              <a:srgbClr val="674EA7"/>
                            </a:solidFill>
                            <a:prstDash val="solid"/>
                            <a:miter lim="800000"/>
                            <a:headEnd type="none" w="sm" len="sm"/>
                            <a:tailEnd type="none" w="sm" len="sm"/>
                          </a:ln>
                        </wps:spPr>
                        <wps:bodyPr spcFirstLastPara="1" wrap="square" lIns="79125" tIns="39550" rIns="79125" bIns="39550" anchor="ctr" anchorCtr="0">
                          <a:noAutofit/>
                        </wps:bodyPr>
                      </wps:wsp>
                      <wps:wsp>
                        <wps:cNvPr id="1793521677" name="Google Shape;128;p15"/>
                        <wps:cNvSpPr/>
                        <wps:spPr>
                          <a:xfrm flipH="1">
                            <a:off x="5543109" y="1001202"/>
                            <a:ext cx="1567898" cy="820525"/>
                          </a:xfrm>
                          <a:prstGeom prst="ellipse">
                            <a:avLst/>
                          </a:prstGeom>
                          <a:solidFill>
                            <a:srgbClr val="D0E0E3"/>
                          </a:solidFill>
                          <a:ln w="28575" cap="flat" cmpd="sng">
                            <a:solidFill>
                              <a:srgbClr val="45818E"/>
                            </a:solidFill>
                            <a:prstDash val="solid"/>
                            <a:miter lim="800000"/>
                            <a:headEnd type="none" w="sm" len="sm"/>
                            <a:tailEnd type="none" w="sm" len="sm"/>
                          </a:ln>
                          <a:effectLst>
                            <a:outerShdw blurRad="57150" dist="19050" dir="5400000" algn="bl" rotWithShape="0">
                              <a:srgbClr val="000000">
                                <a:alpha val="50000"/>
                              </a:srgbClr>
                            </a:outerShdw>
                          </a:effectLst>
                        </wps:spPr>
                        <wps:txbx>
                          <w:txbxContent>
                            <w:p w14:paraId="1DC64C24" w14:textId="77777777" w:rsidR="00724BE6" w:rsidRDefault="00724BE6" w:rsidP="00724BE6">
                              <w:pPr>
                                <w:spacing w:before="0" w:after="0" w:line="240" w:lineRule="auto"/>
                                <w:jc w:val="center"/>
                                <w:rPr>
                                  <w:rFonts w:ascii="Montserrat" w:eastAsia="Montserrat" w:hAnsi="Montserrat" w:cs="Montserrat"/>
                                  <w:b/>
                                  <w:bCs/>
                                  <w:color w:val="000000"/>
                                  <w:szCs w:val="22"/>
                                  <w:lang w:val="en-US"/>
                                </w:rPr>
                              </w:pPr>
                              <w:r>
                                <w:rPr>
                                  <w:rFonts w:ascii="Montserrat" w:eastAsia="Montserrat" w:hAnsi="Montserrat" w:cs="Montserrat"/>
                                  <w:b/>
                                  <w:bCs/>
                                  <w:color w:val="000000"/>
                                  <w:szCs w:val="22"/>
                                  <w:lang w:val="en-US"/>
                                </w:rPr>
                                <w:t>Area</w:t>
                              </w:r>
                            </w:p>
                          </w:txbxContent>
                        </wps:txbx>
                        <wps:bodyPr spcFirstLastPara="1" wrap="square" lIns="0" tIns="0" rIns="0" bIns="0" anchor="ctr" anchorCtr="0">
                          <a:noAutofit/>
                        </wps:bodyPr>
                      </wps:wsp>
                      <wps:wsp>
                        <wps:cNvPr id="716079514" name="Google Shape;129;p15"/>
                        <wps:cNvCnPr>
                          <a:endCxn id="1793521677" idx="2"/>
                        </wps:cNvCnPr>
                        <wps:spPr>
                          <a:xfrm rot="16200000" flipV="1">
                            <a:off x="7510098" y="1012374"/>
                            <a:ext cx="3140" cy="801321"/>
                          </a:xfrm>
                          <a:prstGeom prst="straightConnector1">
                            <a:avLst/>
                          </a:prstGeom>
                          <a:noFill/>
                          <a:ln w="28575" cap="flat" cmpd="sng">
                            <a:solidFill>
                              <a:srgbClr val="134F5C"/>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412718750" name="Google Shape;130;p15"/>
                        <wps:cNvCnPr>
                          <a:stCxn id="1793521677" idx="6"/>
                          <a:endCxn id="1424648558" idx="6"/>
                        </wps:cNvCnPr>
                        <wps:spPr>
                          <a:xfrm rot="16200000" flipV="1">
                            <a:off x="5261127" y="1129483"/>
                            <a:ext cx="254" cy="563709"/>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2059633180" name="Google Shape;131;p15"/>
                        <wps:cNvCnPr>
                          <a:stCxn id="1793521677" idx="4"/>
                          <a:endCxn id="153312238" idx="0"/>
                        </wps:cNvCnPr>
                        <wps:spPr>
                          <a:xfrm rot="16200000" flipH="1">
                            <a:off x="6077378" y="2071408"/>
                            <a:ext cx="612529" cy="113169"/>
                          </a:xfrm>
                          <a:prstGeom prst="straightConnector1">
                            <a:avLst/>
                          </a:prstGeom>
                          <a:noFill/>
                          <a:ln w="28575" cap="flat" cmpd="sng">
                            <a:solidFill>
                              <a:srgbClr val="134F5C"/>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58638959" name="Google Shape;132;p15"/>
                        <wps:cNvCnPr>
                          <a:cxnSpLocks/>
                          <a:stCxn id="1793521677" idx="0"/>
                          <a:endCxn id="25566185" idx="4"/>
                        </wps:cNvCnPr>
                        <wps:spPr>
                          <a:xfrm rot="16200000">
                            <a:off x="6092428" y="642330"/>
                            <a:ext cx="593502" cy="124242"/>
                          </a:xfrm>
                          <a:prstGeom prst="straightConnector1">
                            <a:avLst/>
                          </a:prstGeom>
                          <a:noFill/>
                          <a:ln w="28575" cap="flat" cmpd="sng">
                            <a:solidFill>
                              <a:srgbClr val="134F5C"/>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573818696" name="Google Shape;134;p15"/>
                        <wps:cNvCnPr>
                          <a:endCxn id="831580582" idx="7"/>
                        </wps:cNvCnPr>
                        <wps:spPr>
                          <a:xfrm>
                            <a:off x="6819892" y="1714723"/>
                            <a:ext cx="774000" cy="337800"/>
                          </a:xfrm>
                          <a:prstGeom prst="straightConnector1">
                            <a:avLst/>
                          </a:prstGeom>
                          <a:noFill/>
                          <a:ln w="28575" cap="flat" cmpd="sng">
                            <a:solidFill>
                              <a:srgbClr val="134F5C"/>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647186595" name="Google Shape;136;p15"/>
                        <wps:cNvCnPr>
                          <a:stCxn id="1793521677" idx="1"/>
                          <a:endCxn id="1514981599" idx="5"/>
                        </wps:cNvCnPr>
                        <wps:spPr>
                          <a:xfrm rot="16200000">
                            <a:off x="7054548" y="579877"/>
                            <a:ext cx="368334" cy="714643"/>
                          </a:xfrm>
                          <a:prstGeom prst="straightConnector1">
                            <a:avLst/>
                          </a:prstGeom>
                          <a:noFill/>
                          <a:ln w="28575" cap="flat" cmpd="sng">
                            <a:solidFill>
                              <a:srgbClr val="134F5C"/>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383430040" name="Google Shape;138;p15"/>
                        <wps:cNvCnPr>
                          <a:stCxn id="1793521677" idx="5"/>
                          <a:endCxn id="1466797762" idx="7"/>
                        </wps:cNvCnPr>
                        <wps:spPr>
                          <a:xfrm rot="16200000" flipH="1" flipV="1">
                            <a:off x="4900526" y="1632343"/>
                            <a:ext cx="802975" cy="941417"/>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53271835" name="Google Shape;139;p15"/>
                        <wps:cNvCnPr>
                          <a:stCxn id="1793521677" idx="7"/>
                          <a:endCxn id="1372213885" idx="3"/>
                        </wps:cNvCnPr>
                        <wps:spPr>
                          <a:xfrm rot="16200000" flipV="1">
                            <a:off x="4914778" y="263420"/>
                            <a:ext cx="762784" cy="953105"/>
                          </a:xfrm>
                          <a:prstGeom prst="straightConnector1">
                            <a:avLst/>
                          </a:prstGeom>
                          <a:noFill/>
                          <a:ln w="28575" cap="flat" cmpd="sng">
                            <a:solidFill>
                              <a:srgbClr val="351C75"/>
                            </a:solidFill>
                            <a:prstDash val="solid"/>
                            <a:miter lim="800000"/>
                            <a:headEnd type="none" w="sm" len="sm"/>
                            <a:tailEnd type="none" w="sm" len="sm"/>
                          </a:ln>
                          <a:effectLst>
                            <a:outerShdw blurRad="57150" dist="19050" dir="5400000" algn="bl" rotWithShape="0">
                              <a:srgbClr val="000000">
                                <a:alpha val="50000"/>
                              </a:srgbClr>
                            </a:outerShdw>
                          </a:effectLst>
                        </wps:spPr>
                        <wps:bodyPr/>
                      </wps:wsp>
                      <wps:wsp>
                        <wps:cNvPr id="1514981599" name="Google Shape;137;p15"/>
                        <wps:cNvSpPr/>
                        <wps:spPr>
                          <a:xfrm flipH="1">
                            <a:off x="7447935" y="405037"/>
                            <a:ext cx="1011300" cy="407700"/>
                          </a:xfrm>
                          <a:prstGeom prst="ellipse">
                            <a:avLst/>
                          </a:prstGeom>
                          <a:solidFill>
                            <a:srgbClr val="D0E0E3"/>
                          </a:solidFill>
                          <a:ln w="28575" cap="flat" cmpd="sng">
                            <a:solidFill>
                              <a:srgbClr val="76A5AF"/>
                            </a:solidFill>
                            <a:prstDash val="solid"/>
                            <a:miter lim="800000"/>
                            <a:headEnd type="none" w="sm" len="sm"/>
                            <a:tailEnd type="none" w="sm" len="sm"/>
                          </a:ln>
                        </wps:spPr>
                        <wps:bodyPr spcFirstLastPara="1" wrap="square" lIns="79125" tIns="39550" rIns="79125" bIns="39550" anchor="ctr" anchorCtr="0">
                          <a:noAutofit/>
                        </wps:bodyPr>
                      </wps:wsp>
                      <wps:wsp>
                        <wps:cNvPr id="864848194" name="Google Shape;140;p15"/>
                        <wps:cNvSpPr/>
                        <wps:spPr>
                          <a:xfrm flipH="1">
                            <a:off x="7912849" y="1216097"/>
                            <a:ext cx="1011300" cy="407700"/>
                          </a:xfrm>
                          <a:prstGeom prst="ellipse">
                            <a:avLst/>
                          </a:prstGeom>
                          <a:solidFill>
                            <a:srgbClr val="D0E0E3"/>
                          </a:solidFill>
                          <a:ln w="28575" cap="flat" cmpd="sng">
                            <a:solidFill>
                              <a:srgbClr val="76A5AF"/>
                            </a:solidFill>
                            <a:prstDash val="solid"/>
                            <a:miter lim="800000"/>
                            <a:headEnd type="none" w="sm" len="sm"/>
                            <a:tailEnd type="none" w="sm" len="sm"/>
                          </a:ln>
                        </wps:spPr>
                        <wps:bodyPr spcFirstLastPara="1" wrap="square" lIns="79125" tIns="39550" rIns="79125" bIns="39550" anchor="ctr" anchorCtr="0">
                          <a:noAutofit/>
                        </wps:bodyPr>
                      </wps:wsp>
                      <wps:wsp>
                        <wps:cNvPr id="25566185" name="Google Shape;133;p15"/>
                        <wps:cNvSpPr/>
                        <wps:spPr>
                          <a:xfrm flipH="1">
                            <a:off x="5945650" y="0"/>
                            <a:ext cx="1011300" cy="407700"/>
                          </a:xfrm>
                          <a:prstGeom prst="ellipse">
                            <a:avLst/>
                          </a:prstGeom>
                          <a:solidFill>
                            <a:srgbClr val="D0E0E3"/>
                          </a:solidFill>
                          <a:ln w="28575" cap="flat" cmpd="sng">
                            <a:solidFill>
                              <a:srgbClr val="76A5AF"/>
                            </a:solidFill>
                            <a:prstDash val="solid"/>
                            <a:miter lim="800000"/>
                            <a:headEnd type="none" w="sm" len="sm"/>
                            <a:tailEnd type="none" w="sm" len="sm"/>
                          </a:ln>
                        </wps:spPr>
                        <wps:bodyPr spcFirstLastPara="1" wrap="square" lIns="79125" tIns="39550" rIns="79125" bIns="39550" anchor="ctr" anchorCtr="0">
                          <a:noAutofit/>
                        </wps:bodyPr>
                      </wps:wsp>
                      <wps:wsp>
                        <wps:cNvPr id="1372213885" name="Google Shape;125;p15"/>
                        <wps:cNvSpPr/>
                        <wps:spPr>
                          <a:xfrm flipH="1">
                            <a:off x="3956418" y="10587"/>
                            <a:ext cx="1011300" cy="407700"/>
                          </a:xfrm>
                          <a:prstGeom prst="ellipse">
                            <a:avLst/>
                          </a:prstGeom>
                          <a:solidFill>
                            <a:srgbClr val="D9D2E9"/>
                          </a:solidFill>
                          <a:ln w="28575" cap="flat" cmpd="sng">
                            <a:solidFill>
                              <a:srgbClr val="674EA7"/>
                            </a:solidFill>
                            <a:prstDash val="solid"/>
                            <a:miter lim="800000"/>
                            <a:headEnd type="none" w="sm" len="sm"/>
                            <a:tailEnd type="none" w="sm" len="sm"/>
                          </a:ln>
                        </wps:spPr>
                        <wps:bodyPr spcFirstLastPara="1" wrap="square" lIns="79125" tIns="39550" rIns="79125" bIns="39550" anchor="ctr" anchorCtr="0">
                          <a:noAutofit/>
                        </wps:bodyPr>
                      </wps:wsp>
                      <wps:wsp>
                        <wps:cNvPr id="153312238" name="Google Shape;141;p15"/>
                        <wps:cNvSpPr/>
                        <wps:spPr>
                          <a:xfrm flipH="1">
                            <a:off x="5934577" y="2434257"/>
                            <a:ext cx="1011300" cy="407700"/>
                          </a:xfrm>
                          <a:prstGeom prst="ellipse">
                            <a:avLst/>
                          </a:prstGeom>
                          <a:solidFill>
                            <a:srgbClr val="D0E0E3"/>
                          </a:solidFill>
                          <a:ln w="28575" cap="flat" cmpd="sng">
                            <a:solidFill>
                              <a:srgbClr val="76A5AF"/>
                            </a:solidFill>
                            <a:prstDash val="solid"/>
                            <a:miter lim="800000"/>
                            <a:headEnd type="none" w="sm" len="sm"/>
                            <a:tailEnd type="none" w="sm" len="sm"/>
                          </a:ln>
                        </wps:spPr>
                        <wps:bodyPr spcFirstLastPara="1" wrap="square" lIns="79125" tIns="39550" rIns="79125" bIns="39550" anchor="ctr" anchorCtr="0">
                          <a:noAutofit/>
                        </wps:bodyPr>
                      </wps:wsp>
                      <wps:wsp>
                        <wps:cNvPr id="831580582" name="Google Shape;135;p15"/>
                        <wps:cNvSpPr/>
                        <wps:spPr>
                          <a:xfrm flipH="1">
                            <a:off x="7445791" y="1992817"/>
                            <a:ext cx="1011300" cy="407700"/>
                          </a:xfrm>
                          <a:prstGeom prst="ellipse">
                            <a:avLst/>
                          </a:prstGeom>
                          <a:solidFill>
                            <a:srgbClr val="D0E0E3"/>
                          </a:solidFill>
                          <a:ln w="28575" cap="flat" cmpd="sng">
                            <a:solidFill>
                              <a:srgbClr val="76A5AF"/>
                            </a:solidFill>
                            <a:prstDash val="solid"/>
                            <a:miter lim="800000"/>
                            <a:headEnd type="none" w="sm" len="sm"/>
                            <a:tailEnd type="none" w="sm" len="sm"/>
                          </a:ln>
                        </wps:spPr>
                        <wps:bodyPr spcFirstLastPara="1" wrap="square" lIns="79125" tIns="39550" rIns="79125" bIns="39550" anchor="ctr" anchorCtr="0">
                          <a:noAutofit/>
                        </wps:bodyPr>
                      </wps:wsp>
                    </wpg:wgp>
                  </a:graphicData>
                </a:graphic>
              </wp:inline>
            </w:drawing>
          </mc:Choice>
          <mc:Fallback>
            <w:pict>
              <v:group w14:anchorId="5E7D6CC7" id="Group 1" o:spid="_x0000_s1026" alt="Concept map with a circle for area and one for perimeter and various other empty circles linking to these." style="width:593.15pt;height:395.05pt;rotation:90;mso-position-horizontal-relative:char;mso-position-vertical-relative:line" coordorigin="" coordsize="89241,2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">
                <v:oval id="Google Shape;111;p15" o:spid="_x0000_s1027" style="position:absolute;left:18776;top:10011;width:15679;height:8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" fillcolor="#cfe2f3" strokecolor="#3d85c6" strokeweight="2.25pt">
                  <v:stroke startarrowwidth="narrow" startarrowlength="short" endarrowwidth="narrow" endarrowlength="short" joinstyle="miter"/>
                  <v:shadow on="t" color="black" opacity=".5" origin="-.5,.5" offset="0,1.5pt"/>
                  <v:textbox inset="0,0,0,0">
                    <w:txbxContent>
                      <w:p w14:paraId="5586570C" w14:textId="77777777" w:rsidR="00724BE6" w:rsidRPr="00F25AD0" w:rsidRDefault="00724BE6" w:rsidP="00724BE6">
                        <w:pPr>
                          <w:spacing w:before="0" w:after="0" w:line="240" w:lineRule="auto"/>
                          <w:jc w:val="center"/>
                          <w:rPr>
                            <w:rFonts w:ascii="Montserrat" w:eastAsia="Montserrat" w:hAnsi="Montserrat" w:cs="Montserrat"/>
                            <w:b/>
                            <w:bCs/>
                            <w:color w:val="000000"/>
                            <w:sz w:val="24"/>
                            <w:lang w:val="en-US"/>
                          </w:rPr>
                        </w:pPr>
                        <w:r w:rsidRPr="00F25AD0">
                          <w:rPr>
                            <w:rFonts w:ascii="Montserrat" w:eastAsia="Montserrat" w:hAnsi="Montserrat" w:cs="Montserrat"/>
                            <w:b/>
                            <w:bCs/>
                            <w:color w:val="000000"/>
                            <w:sz w:val="24"/>
                            <w:lang w:val="en-US"/>
                          </w:rPr>
                          <w:t>Perimeter</w:t>
                        </w:r>
                      </w:p>
                    </w:txbxContent>
                  </v:textbox>
                </v:oval>
                <v:shapetype id="_x0000_t32" coordsize="21600,21600" o:spt="32" o:oned="t" path="m,l21600,21600e" filled="f">
                  <v:path arrowok="t" fillok="f" o:connecttype="none"/>
                  <o:lock v:ext="edit" shapetype="t"/>
                </v:shapetype>
                <v:shape id="Google Shape;112;p15" o:spid="_x0000_s1028" type="#_x0000_t32" style="position:absolute;left:14445;top:9919;width:0;height:866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" strokecolor="#0b5394" strokeweight="2.25pt">
                  <v:stroke startarrowwidth="narrow" startarrowlength="short" endarrowwidth="narrow" endarrowlength="short" joinstyle="miter"/>
                  <v:shadow on="t" color="black" opacity=".5" origin="-.5,.5" offset="0,1.5pt"/>
                </v:shape>
                <v:shape id="Google Shape;113;p15" o:spid="_x0000_s1029" type="#_x0000_t32" style="position:absolute;left:37067;top:11500;width:2;height:522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" strokecolor="#351c75" strokeweight="2.25pt">
                  <v:stroke startarrowwidth="narrow" startarrowlength="short" endarrowwidth="narrow" endarrowlength="short" joinstyle="miter"/>
                  <v:shadow on="t" color="black" opacity=".5" origin="-.5,.5" offset="0,1.5pt"/>
                </v:shape>
                <v:shape id="Google Shape;115;p15" o:spid="_x0000_s1030" type="#_x0000_t32" style="position:absolute;left:22609;top:20447;width:6235;height:1776;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" strokecolor="#0b5394" strokeweight="2.25pt">
                  <v:stroke startarrowwidth="narrow" startarrowlength="short" endarrowwidth="narrow" endarrowlength="short" joinstyle="miter"/>
                  <v:shadow on="t" color="black" opacity=".5" origin="-.5,.5" offset="0,1.5pt"/>
                </v:shape>
                <v:shape id="Google Shape;116;p15" o:spid="_x0000_s1031" type="#_x0000_t32" style="position:absolute;left:22757;top:6153;width:5829;height:1887;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" strokecolor="#0b5394" strokeweight="2.25pt">
                  <v:stroke startarrowwidth="narrow" startarrowlength="short" endarrowwidth="narrow" endarrowlength="short" joinstyle="miter"/>
                  <v:shadow on="t" color="black" opacity=".5" origin="-.5,.5" offset="0,1.5pt"/>
                </v:shape>
                <v:shape id="Google Shape;118;p15" o:spid="_x0000_s1032" type="#_x0000_t32" style="position:absolute;left:13302;top:17252;width:7740;height:33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" strokecolor="#0b5394" strokeweight="2.25pt">
                  <v:stroke startarrowwidth="narrow" startarrowlength="short" endarrowwidth="narrow" endarrowlength="short" joinstyle="miter"/>
                  <v:shadow on="t" color="black" opacity=".5" origin="-.5,.5" offset="0,1.5pt"/>
                </v:shape>
                <v:shape id="Google Shape;120;p15" o:spid="_x0000_s1033" type="#_x0000_t32" style="position:absolute;left:15388;top:5529;width:3577;height:779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" strokecolor="#0b5394" strokeweight="2.25pt">
                  <v:stroke startarrowwidth="narrow" startarrowlength="short" endarrowwidth="narrow" endarrowlength="short" joinstyle="miter"/>
                  <v:shadow on="t" color="black" opacity=".5" origin="-.5,.5" offset="0,1.5pt"/>
                </v:shape>
                <v:shape id="Google Shape;122;p15" o:spid="_x0000_s1034" type="#_x0000_t32" style="position:absolute;left:32646;top:16528;width:8030;height:9003;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" strokecolor="#351c75" strokeweight="2.25pt">
                  <v:stroke startarrowwidth="narrow" startarrowlength="short" endarrowwidth="narrow" endarrowlength="short" joinstyle="miter"/>
                  <v:shadow on="t" color="black" opacity=".5" origin="-.5,.5" offset="0,1.5pt"/>
                </v:shape>
                <v:shape id="Google Shape;124;p15" o:spid="_x0000_s1035" type="#_x0000_t32" style="position:absolute;left:32788;top:2956;width:7628;height:888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" strokecolor="#351c75" strokeweight="2.25pt">
                  <v:stroke startarrowwidth="narrow" startarrowlength="short" endarrowwidth="narrow" endarrowlength="short" joinstyle="miter"/>
                  <v:shadow on="t" color="black" opacity=".5" origin="-.5,.5" offset="0,1.5pt"/>
                </v:shape>
                <v:oval id="Google Shape;121;p15" o:spid="_x0000_s1036" style="position:absolute;left:4649;top:4156;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" fillcolor="#cfe2f3" strokecolor="#3d85c6" strokeweight="2.25pt">
                  <v:stroke startarrowwidth="narrow" startarrowlength="short" endarrowwidth="narrow" endarrowlength="short" joinstyle="miter"/>
                  <v:textbox inset="2.19792mm,1.0986mm,2.19792mm,1.0986mm"/>
                </v:oval>
                <v:oval id="Google Shape;126;p15" o:spid="_x0000_s1037" style="position:absolute;top:12266;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" fillcolor="#cfe2f3" strokecolor="#3d85c6" strokeweight="2.25pt">
                  <v:stroke startarrowwidth="narrow" startarrowlength="short" endarrowwidth="narrow" endarrowlength="short" joinstyle="miter"/>
                  <v:textbox inset="2.19792mm,1.0986mm,2.19792mm,1.0986mm"/>
                </v:oval>
                <v:oval id="Google Shape;117;p15" o:spid="_x0000_s1038" style="position:absolute;left:19671;top:105;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" fillcolor="#cfe2f3" strokecolor="#3d85c6" strokeweight="2.25pt">
                  <v:stroke startarrowwidth="narrow" startarrowlength="short" endarrowwidth="narrow" endarrowlength="short" joinstyle="miter"/>
                  <v:textbox inset="2.19792mm,1.0986mm,2.19792mm,1.0986mm"/>
                </v:oval>
                <v:oval id="Google Shape;127;p15" o:spid="_x0000_s1039" style="position:absolute;left:19782;top:24448;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" fillcolor="#cfe2f3" strokecolor="#3d85c6" strokeweight="2.25pt">
                  <v:stroke startarrowwidth="narrow" startarrowlength="short" endarrowwidth="narrow" endarrowlength="short" joinstyle="miter"/>
                  <v:textbox inset="2.19792mm,1.0986mm,2.19792mm,1.0986mm"/>
                </v:oval>
                <v:oval id="Google Shape;114;p15" o:spid="_x0000_s1040" style="position:absolute;left:39680;top:12073;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" fillcolor="#d9d2e9" strokecolor="#674ea7" strokeweight="2.25pt">
                  <v:stroke startarrowwidth="narrow" startarrowlength="short" endarrowwidth="narrow" endarrowlength="short" joinstyle="miter"/>
                  <v:textbox inset="2.19792mm,1.0986mm,2.19792mm,1.0986mm"/>
                </v:oval>
                <v:oval id="Google Shape;119;p15" o:spid="_x0000_s1041" style="position:absolute;left:4670;top:20033;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" fillcolor="#cfe2f3" strokecolor="#3d85c6" strokeweight="2.25pt">
                  <v:stroke startarrowwidth="narrow" startarrowlength="short" endarrowwidth="narrow" endarrowlength="short" joinstyle="miter"/>
                  <v:textbox inset="2.19792mm,1.0986mm,2.19792mm,1.0986mm"/>
                </v:oval>
                <v:oval id="Google Shape;123;p15" o:spid="_x0000_s1042" style="position:absolute;left:39681;top:24448;width:10113;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" fillcolor="#d9d2e9" strokecolor="#674ea7" strokeweight="2.25pt">
                  <v:stroke startarrowwidth="narrow" startarrowlength="short" endarrowwidth="narrow" endarrowlength="short" joinstyle="miter"/>
                  <v:textbox inset="2.19792mm,1.0986mm,2.19792mm,1.0986mm"/>
                </v:oval>
                <v:oval id="Google Shape;128;p15" o:spid="_x0000_s1043" style="position:absolute;left:55431;top:10012;width:15679;height:82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" fillcolor="#d0e0e3" strokecolor="#45818e" strokeweight="2.25pt">
                  <v:stroke startarrowwidth="narrow" startarrowlength="short" endarrowwidth="narrow" endarrowlength="short" joinstyle="miter"/>
                  <v:shadow on="t" color="black" opacity=".5" origin="-.5,.5" offset="0,1.5pt"/>
                  <v:textbox inset="0,0,0,0">
                    <w:txbxContent>
                      <w:p w14:paraId="1DC64C24" w14:textId="77777777" w:rsidR="00724BE6" w:rsidRDefault="00724BE6" w:rsidP="00724BE6">
                        <w:pPr>
                          <w:spacing w:before="0" w:after="0" w:line="240" w:lineRule="auto"/>
                          <w:jc w:val="center"/>
                          <w:rPr>
                            <w:rFonts w:ascii="Montserrat" w:eastAsia="Montserrat" w:hAnsi="Montserrat" w:cs="Montserrat"/>
                            <w:b/>
                            <w:bCs/>
                            <w:color w:val="000000"/>
                            <w:szCs w:val="22"/>
                            <w:lang w:val="en-US"/>
                          </w:rPr>
                        </w:pPr>
                        <w:r>
                          <w:rPr>
                            <w:rFonts w:ascii="Montserrat" w:eastAsia="Montserrat" w:hAnsi="Montserrat" w:cs="Montserrat"/>
                            <w:b/>
                            <w:bCs/>
                            <w:color w:val="000000"/>
                            <w:szCs w:val="22"/>
                            <w:lang w:val="en-US"/>
                          </w:rPr>
                          <w:t>Area</w:t>
                        </w:r>
                      </w:p>
                    </w:txbxContent>
                  </v:textbox>
                </v:oval>
                <v:shape id="Google Shape;129;p15" o:spid="_x0000_s1044" type="#_x0000_t32" style="position:absolute;left:75101;top:10123;width:32;height:8013;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" strokecolor="#134f5c" strokeweight="2.25pt">
                  <v:stroke startarrowwidth="narrow" startarrowlength="short" endarrowwidth="narrow" endarrowlength="short" joinstyle="miter"/>
                  <v:shadow on="t" color="black" opacity=".5" origin="-.5,.5" offset="0,1.5pt"/>
                </v:shape>
                <v:shape id="Google Shape;130;p15" o:spid="_x0000_s1045" type="#_x0000_t32" style="position:absolute;left:52611;top:11294;width:2;height:5638;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" strokecolor="#351c75" strokeweight="2.25pt">
                  <v:stroke startarrowwidth="narrow" startarrowlength="short" endarrowwidth="narrow" endarrowlength="short" joinstyle="miter"/>
                  <v:shadow on="t" color="black" opacity=".5" origin="-.5,.5" offset="0,1.5pt"/>
                </v:shape>
                <v:shape id="Google Shape;131;p15" o:spid="_x0000_s1046" type="#_x0000_t32" style="position:absolute;left:60773;top:20714;width:6125;height:1132;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" strokecolor="#134f5c" strokeweight="2.25pt">
                  <v:stroke startarrowwidth="narrow" startarrowlength="short" endarrowwidth="narrow" endarrowlength="short" joinstyle="miter"/>
                  <v:shadow on="t" color="black" opacity=".5" origin="-.5,.5" offset="0,1.5pt"/>
                </v:shape>
                <v:shape id="Google Shape;132;p15" o:spid="_x0000_s1047" type="#_x0000_t32" style="position:absolute;left:60924;top:6423;width:5935;height:1243;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" strokecolor="#134f5c" strokeweight="2.25pt">
                  <v:stroke startarrowwidth="narrow" startarrowlength="short" endarrowwidth="narrow" endarrowlength="short" joinstyle="miter"/>
                  <v:shadow on="t" color="black" opacity=".5" origin="-.5,.5" offset="0,1.5pt"/>
                  <o:lock v:ext="edit" shapetype="f"/>
                </v:shape>
                <v:shape id="Google Shape;134;p15" o:spid="_x0000_s1048" type="#_x0000_t32" style="position:absolute;left:68198;top:17147;width:774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" strokecolor="#134f5c" strokeweight="2.25pt">
                  <v:stroke startarrowwidth="narrow" startarrowlength="short" endarrowwidth="narrow" endarrowlength="short" joinstyle="miter"/>
                  <v:shadow on="t" color="black" opacity=".5" origin="-.5,.5" offset="0,1.5pt"/>
                </v:shape>
                <v:shape id="Google Shape;136;p15" o:spid="_x0000_s1049" type="#_x0000_t32" style="position:absolute;left:70545;top:5798;width:3683;height:714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" strokecolor="#134f5c" strokeweight="2.25pt">
                  <v:stroke startarrowwidth="narrow" startarrowlength="short" endarrowwidth="narrow" endarrowlength="short" joinstyle="miter"/>
                  <v:shadow on="t" color="black" opacity=".5" origin="-.5,.5" offset="0,1.5pt"/>
                </v:shape>
                <v:shape id="Google Shape;138;p15" o:spid="_x0000_s1050" type="#_x0000_t32" style="position:absolute;left:49005;top:16323;width:8030;height:9414;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" strokecolor="#351c75" strokeweight="2.25pt">
                  <v:stroke startarrowwidth="narrow" startarrowlength="short" endarrowwidth="narrow" endarrowlength="short" joinstyle="miter"/>
                  <v:shadow on="t" color="black" opacity=".5" origin="-.5,.5" offset="0,1.5pt"/>
                </v:shape>
                <v:shape id="Google Shape;139;p15" o:spid="_x0000_s1051" type="#_x0000_t32" style="position:absolute;left:49148;top:2633;width:7628;height:9531;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" strokecolor="#351c75" strokeweight="2.25pt">
                  <v:stroke startarrowwidth="narrow" startarrowlength="short" endarrowwidth="narrow" endarrowlength="short" joinstyle="miter"/>
                  <v:shadow on="t" color="black" opacity=".5" origin="-.5,.5" offset="0,1.5pt"/>
                </v:shape>
                <v:oval id="Google Shape;137;p15" o:spid="_x0000_s1052" style="position:absolute;left:74479;top:4050;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" fillcolor="#d0e0e3" strokecolor="#76a5af" strokeweight="2.25pt">
                  <v:stroke startarrowwidth="narrow" startarrowlength="short" endarrowwidth="narrow" endarrowlength="short" joinstyle="miter"/>
                  <v:textbox inset="2.19792mm,1.0986mm,2.19792mm,1.0986mm"/>
                </v:oval>
                <v:oval id="Google Shape;140;p15" o:spid="_x0000_s1053" style="position:absolute;left:79128;top:12160;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" fillcolor="#d0e0e3" strokecolor="#76a5af" strokeweight="2.25pt">
                  <v:stroke startarrowwidth="narrow" startarrowlength="short" endarrowwidth="narrow" endarrowlength="short" joinstyle="miter"/>
                  <v:textbox inset="2.19792mm,1.0986mm,2.19792mm,1.0986mm"/>
                </v:oval>
                <v:oval id="Google Shape;133;p15" o:spid="_x0000_s1054" style="position:absolute;left:59456;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" fillcolor="#d0e0e3" strokecolor="#76a5af" strokeweight="2.25pt">
                  <v:stroke startarrowwidth="narrow" startarrowlength="short" endarrowwidth="narrow" endarrowlength="short" joinstyle="miter"/>
                  <v:textbox inset="2.19792mm,1.0986mm,2.19792mm,1.0986mm"/>
                </v:oval>
                <v:oval id="Google Shape;125;p15" o:spid="_x0000_s1055" style="position:absolute;left:39564;top:105;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" fillcolor="#d9d2e9" strokecolor="#674ea7" strokeweight="2.25pt">
                  <v:stroke startarrowwidth="narrow" startarrowlength="short" endarrowwidth="narrow" endarrowlength="short" joinstyle="miter"/>
                  <v:textbox inset="2.19792mm,1.0986mm,2.19792mm,1.0986mm"/>
                </v:oval>
                <v:oval id="Google Shape;141;p15" o:spid="_x0000_s1056" style="position:absolute;left:59345;top:24342;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" fillcolor="#d0e0e3" strokecolor="#76a5af" strokeweight="2.25pt">
                  <v:stroke startarrowwidth="narrow" startarrowlength="short" endarrowwidth="narrow" endarrowlength="short" joinstyle="miter"/>
                  <v:textbox inset="2.19792mm,1.0986mm,2.19792mm,1.0986mm"/>
                </v:oval>
                <v:oval id="Google Shape;135;p15" o:spid="_x0000_s1057" style="position:absolute;left:74457;top:19928;width:10113;height:40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" fillcolor="#d0e0e3" strokecolor="#76a5af" strokeweight="2.25pt">
                  <v:stroke startarrowwidth="narrow" startarrowlength="short" endarrowwidth="narrow" endarrowlength="short" joinstyle="miter"/>
                  <v:textbox inset="2.19792mm,1.0986mm,2.19792mm,1.0986mm"/>
                </v:oval>
                <w10:anchorlock/>
              </v:group>
            </w:pict>
          </mc:Fallback>
        </mc:AlternateContent>
      </w:r>
    </w:p>
    <w:p w14:paraId="56BA0A0B" w14:textId="662B945B" w:rsidR="00594570" w:rsidRDefault="0007751B" w:rsidP="00414915">
      <w:pPr>
        <w:pStyle w:val="Heading2"/>
      </w:pPr>
      <w:bookmarkStart w:id="4" w:name="_Toc174533388"/>
      <w:r>
        <w:lastRenderedPageBreak/>
        <w:t>Activity</w:t>
      </w:r>
      <w:r w:rsidR="00730DF9">
        <w:t xml:space="preserve"> A3 – </w:t>
      </w:r>
      <w:r w:rsidR="00C17D99">
        <w:t>s</w:t>
      </w:r>
      <w:r w:rsidR="00594570">
        <w:t>trike a pose</w:t>
      </w:r>
      <w:bookmarkEnd w:id="4"/>
    </w:p>
    <w:p w14:paraId="365F3D73" w14:textId="24AB0D02" w:rsidR="001167F0" w:rsidRDefault="00204A5C" w:rsidP="00813439">
      <w:r>
        <w:t>Select one of the following images</w:t>
      </w:r>
      <w:r w:rsidR="00D530AD">
        <w:t xml:space="preserve"> (or find your own)</w:t>
      </w:r>
      <w:r>
        <w:t xml:space="preserve"> and s</w:t>
      </w:r>
      <w:r w:rsidR="00813439">
        <w:t xml:space="preserve">ketch the angles and lines that </w:t>
      </w:r>
      <w:r>
        <w:t xml:space="preserve">are </w:t>
      </w:r>
      <w:r w:rsidR="00813439">
        <w:t>represent</w:t>
      </w:r>
      <w:r>
        <w:t>ed in it</w:t>
      </w:r>
      <w:r w:rsidR="00813439">
        <w:t>.</w:t>
      </w:r>
    </w:p>
    <w:p w14:paraId="33EF817C" w14:textId="0FF5365A" w:rsidR="00F832A3" w:rsidRDefault="00F832A3" w:rsidP="00813439">
      <w:r>
        <w:rPr>
          <w:szCs w:val="22"/>
        </w:rPr>
        <w:t xml:space="preserve">Describe </w:t>
      </w:r>
      <w:r w:rsidR="00C70615">
        <w:rPr>
          <w:szCs w:val="22"/>
        </w:rPr>
        <w:t xml:space="preserve">and measure </w:t>
      </w:r>
      <w:r>
        <w:rPr>
          <w:szCs w:val="22"/>
        </w:rPr>
        <w:t>the angles in your picture.</w:t>
      </w:r>
    </w:p>
    <w:p w14:paraId="4F44252E" w14:textId="77777777" w:rsidR="006D5216" w:rsidRDefault="006D5216" w:rsidP="005546ED">
      <w:pPr>
        <w:spacing w:before="0" w:after="0" w:line="240" w:lineRule="auto"/>
      </w:pPr>
      <w:r w:rsidRPr="006D5216">
        <w:rPr>
          <w:noProof/>
        </w:rPr>
        <w:drawing>
          <wp:inline distT="0" distB="0" distL="0" distR="0" wp14:anchorId="62316740" wp14:editId="4C86DDA0">
            <wp:extent cx="3600000" cy="2403361"/>
            <wp:effectExtent l="0" t="0" r="635" b="0"/>
            <wp:docPr id="5" name="Picture 4" descr="A photo of a dancer standing, leaning slightly to the left, feet spread wide, legs are bent, the right arm is bent up behind the body and the right arm is bent out away from the body.">
              <a:extLst xmlns:a="http://schemas.openxmlformats.org/drawingml/2006/main">
                <a:ext uri="{FF2B5EF4-FFF2-40B4-BE49-F238E27FC236}">
                  <a16:creationId xmlns:a16="http://schemas.microsoft.com/office/drawing/2014/main" id="{52A4AED5-8258-D297-CC3D-22E0B00263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hoto of a dancer standing, leaning slightly to the left, feet spread wide, legs are bent, the right arm is bent up behind the body and the right arm is bent out away from the body.">
                      <a:extLst>
                        <a:ext uri="{FF2B5EF4-FFF2-40B4-BE49-F238E27FC236}">
                          <a16:creationId xmlns:a16="http://schemas.microsoft.com/office/drawing/2014/main" id="{52A4AED5-8258-D297-CC3D-22E0B0026301}"/>
                        </a:ext>
                      </a:extLst>
                    </pic:cNvP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403361"/>
                    </a:xfrm>
                    <a:prstGeom prst="rect">
                      <a:avLst/>
                    </a:prstGeom>
                    <a:noFill/>
                    <a:ln>
                      <a:noFill/>
                    </a:ln>
                  </pic:spPr>
                </pic:pic>
              </a:graphicData>
            </a:graphic>
          </wp:inline>
        </w:drawing>
      </w:r>
      <w:r w:rsidRPr="006D5216">
        <w:t xml:space="preserve"> </w:t>
      </w:r>
    </w:p>
    <w:p w14:paraId="5DA28CA6" w14:textId="6050A1D3" w:rsidR="005546ED" w:rsidRDefault="005546ED" w:rsidP="005546ED">
      <w:pPr>
        <w:spacing w:before="0" w:after="0" w:line="240" w:lineRule="auto"/>
        <w:rPr>
          <w:sz w:val="16"/>
          <w:szCs w:val="16"/>
        </w:rPr>
      </w:pPr>
      <w:r w:rsidRPr="005546ED">
        <w:rPr>
          <w:sz w:val="16"/>
          <w:szCs w:val="16"/>
        </w:rPr>
        <w:t>'</w:t>
      </w:r>
      <w:hyperlink r:id="rId20" w:history="1">
        <w:r w:rsidRPr="005546ED">
          <w:rPr>
            <w:rStyle w:val="Hyperlink"/>
            <w:sz w:val="16"/>
            <w:szCs w:val="16"/>
          </w:rPr>
          <w:t>Bangarra</w:t>
        </w:r>
      </w:hyperlink>
      <w:hyperlink r:id="rId21" w:history="1">
        <w:r w:rsidRPr="005546ED">
          <w:rPr>
            <w:rStyle w:val="Hyperlink"/>
            <w:sz w:val="16"/>
            <w:szCs w:val="16"/>
          </w:rPr>
          <w:t xml:space="preserve"> Dance Theatre</w:t>
        </w:r>
      </w:hyperlink>
      <w:r w:rsidRPr="005546ED">
        <w:rPr>
          <w:sz w:val="16"/>
          <w:szCs w:val="16"/>
        </w:rPr>
        <w:t>' by </w:t>
      </w:r>
      <w:hyperlink r:id="rId22" w:history="1">
        <w:r w:rsidRPr="005546ED">
          <w:rPr>
            <w:rStyle w:val="Hyperlink"/>
            <w:sz w:val="16"/>
            <w:szCs w:val="16"/>
          </w:rPr>
          <w:t>badjonni</w:t>
        </w:r>
      </w:hyperlink>
      <w:r w:rsidRPr="005546ED">
        <w:rPr>
          <w:sz w:val="16"/>
          <w:szCs w:val="16"/>
        </w:rPr>
        <w:t> is licensed under </w:t>
      </w:r>
      <w:hyperlink r:id="rId23" w:history="1">
        <w:r w:rsidRPr="005546ED">
          <w:rPr>
            <w:rStyle w:val="Hyperlink"/>
            <w:sz w:val="16"/>
            <w:szCs w:val="16"/>
          </w:rPr>
          <w:t>CC BY</w:t>
        </w:r>
        <w:r w:rsidR="00E15AA0">
          <w:rPr>
            <w:rStyle w:val="Hyperlink"/>
            <w:sz w:val="16"/>
            <w:szCs w:val="16"/>
          </w:rPr>
          <w:t xml:space="preserve"> </w:t>
        </w:r>
        <w:r w:rsidRPr="005546ED">
          <w:rPr>
            <w:rStyle w:val="Hyperlink"/>
            <w:sz w:val="16"/>
            <w:szCs w:val="16"/>
          </w:rPr>
          <w:t>NC</w:t>
        </w:r>
        <w:r w:rsidR="00E15AA0">
          <w:rPr>
            <w:rStyle w:val="Hyperlink"/>
            <w:sz w:val="16"/>
            <w:szCs w:val="16"/>
          </w:rPr>
          <w:t xml:space="preserve"> </w:t>
        </w:r>
        <w:r w:rsidRPr="005546ED">
          <w:rPr>
            <w:rStyle w:val="Hyperlink"/>
            <w:sz w:val="16"/>
            <w:szCs w:val="16"/>
          </w:rPr>
          <w:t>SA 2.0</w:t>
        </w:r>
      </w:hyperlink>
      <w:r w:rsidRPr="005546ED">
        <w:rPr>
          <w:sz w:val="16"/>
          <w:szCs w:val="16"/>
        </w:rPr>
        <w:t>.</w:t>
      </w:r>
    </w:p>
    <w:p w14:paraId="325E312C" w14:textId="77777777" w:rsidR="00C70615" w:rsidRPr="005546ED" w:rsidRDefault="00C70615" w:rsidP="005546ED">
      <w:pPr>
        <w:spacing w:before="0" w:after="0" w:line="240" w:lineRule="auto"/>
        <w:rPr>
          <w:sz w:val="16"/>
          <w:szCs w:val="16"/>
        </w:rPr>
      </w:pPr>
    </w:p>
    <w:p w14:paraId="362BD056" w14:textId="77777777" w:rsidR="005A6407" w:rsidRPr="005A6407" w:rsidRDefault="006D5216" w:rsidP="005A6407">
      <w:pPr>
        <w:spacing w:before="120" w:after="0" w:line="240" w:lineRule="auto"/>
        <w:rPr>
          <w:sz w:val="16"/>
          <w:szCs w:val="16"/>
        </w:rPr>
      </w:pPr>
      <w:r w:rsidRPr="005A6407">
        <w:rPr>
          <w:noProof/>
          <w:sz w:val="16"/>
          <w:szCs w:val="16"/>
        </w:rPr>
        <w:drawing>
          <wp:inline distT="0" distB="0" distL="0" distR="0" wp14:anchorId="7150297A" wp14:editId="6701D64B">
            <wp:extent cx="3600000" cy="2400187"/>
            <wp:effectExtent l="0" t="0" r="635" b="635"/>
            <wp:docPr id="8" name="Picture 7" descr="A photo of a dancer, facing away, on one knee, with the right leg stretched out sideways. The left arm is bent over the head, the right arm is stretched straight out sideways.">
              <a:extLst xmlns:a="http://schemas.openxmlformats.org/drawingml/2006/main">
                <a:ext uri="{FF2B5EF4-FFF2-40B4-BE49-F238E27FC236}">
                  <a16:creationId xmlns:a16="http://schemas.microsoft.com/office/drawing/2014/main" id="{706EE76B-E030-BA0F-843C-9A21CA344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hoto of a dancer, facing away, on one knee, with the right leg stretched out sideways. The left arm is bent over the head, the right arm is stretched straight out sideways.">
                      <a:extLst>
                        <a:ext uri="{FF2B5EF4-FFF2-40B4-BE49-F238E27FC236}">
                          <a16:creationId xmlns:a16="http://schemas.microsoft.com/office/drawing/2014/main" id="{706EE76B-E030-BA0F-843C-9A21CA34481A}"/>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400187"/>
                    </a:xfrm>
                    <a:prstGeom prst="rect">
                      <a:avLst/>
                    </a:prstGeom>
                    <a:noFill/>
                    <a:ln>
                      <a:noFill/>
                    </a:ln>
                  </pic:spPr>
                </pic:pic>
              </a:graphicData>
            </a:graphic>
          </wp:inline>
        </w:drawing>
      </w:r>
      <w:r w:rsidRPr="005A6407">
        <w:rPr>
          <w:sz w:val="16"/>
          <w:szCs w:val="16"/>
        </w:rPr>
        <w:t xml:space="preserve"> </w:t>
      </w:r>
    </w:p>
    <w:p w14:paraId="1554728A" w14:textId="7E81881B" w:rsidR="005A6407" w:rsidRPr="005A6407" w:rsidRDefault="005A6407" w:rsidP="005A6407">
      <w:pPr>
        <w:spacing w:before="0" w:after="0" w:line="240" w:lineRule="auto"/>
        <w:rPr>
          <w:sz w:val="16"/>
          <w:szCs w:val="16"/>
        </w:rPr>
      </w:pPr>
      <w:r w:rsidRPr="005A6407">
        <w:rPr>
          <w:sz w:val="16"/>
          <w:szCs w:val="16"/>
        </w:rPr>
        <w:t>'</w:t>
      </w:r>
      <w:hyperlink r:id="rId25" w:history="1">
        <w:r w:rsidR="00A62BE8">
          <w:rPr>
            <w:rStyle w:val="Hyperlink"/>
            <w:sz w:val="16"/>
            <w:szCs w:val="16"/>
          </w:rPr>
          <w:t>para lá</w:t>
        </w:r>
      </w:hyperlink>
      <w:r w:rsidRPr="005A6407">
        <w:rPr>
          <w:sz w:val="16"/>
          <w:szCs w:val="16"/>
        </w:rPr>
        <w:t xml:space="preserve"> by </w:t>
      </w:r>
      <w:hyperlink r:id="rId26" w:history="1">
        <w:r w:rsidRPr="005A6407">
          <w:rPr>
            <w:rStyle w:val="Hyperlink"/>
            <w:sz w:val="16"/>
            <w:szCs w:val="16"/>
          </w:rPr>
          <w:t>rdenubila</w:t>
        </w:r>
      </w:hyperlink>
      <w:r w:rsidRPr="005A6407">
        <w:rPr>
          <w:sz w:val="16"/>
          <w:szCs w:val="16"/>
        </w:rPr>
        <w:t> is licensed under </w:t>
      </w:r>
      <w:hyperlink r:id="rId27" w:history="1">
        <w:r w:rsidRPr="005A6407">
          <w:rPr>
            <w:rStyle w:val="Hyperlink"/>
            <w:sz w:val="16"/>
            <w:szCs w:val="16"/>
          </w:rPr>
          <w:t>CC BY</w:t>
        </w:r>
        <w:r w:rsidR="00E15AA0">
          <w:rPr>
            <w:rStyle w:val="Hyperlink"/>
            <w:sz w:val="16"/>
            <w:szCs w:val="16"/>
          </w:rPr>
          <w:t xml:space="preserve"> </w:t>
        </w:r>
        <w:r w:rsidRPr="005A6407">
          <w:rPr>
            <w:rStyle w:val="Hyperlink"/>
            <w:sz w:val="16"/>
            <w:szCs w:val="16"/>
          </w:rPr>
          <w:t>SA 2.0</w:t>
        </w:r>
      </w:hyperlink>
      <w:r w:rsidRPr="005A6407">
        <w:rPr>
          <w:sz w:val="16"/>
          <w:szCs w:val="16"/>
        </w:rPr>
        <w:t>.</w:t>
      </w:r>
    </w:p>
    <w:p w14:paraId="137CA596" w14:textId="77777777" w:rsidR="0000038B" w:rsidRDefault="0000038B" w:rsidP="00634DB8">
      <w:pPr>
        <w:spacing w:before="0" w:after="0" w:line="240" w:lineRule="auto"/>
        <w:rPr>
          <w:sz w:val="16"/>
          <w:szCs w:val="16"/>
        </w:rPr>
      </w:pPr>
    </w:p>
    <w:p w14:paraId="176D54CE" w14:textId="79A4DBBC" w:rsidR="00730DF9" w:rsidRPr="00634DB8" w:rsidRDefault="00730DF9" w:rsidP="00634DB8">
      <w:pPr>
        <w:spacing w:before="0" w:after="0" w:line="240" w:lineRule="auto"/>
        <w:rPr>
          <w:sz w:val="16"/>
          <w:szCs w:val="16"/>
        </w:rPr>
      </w:pPr>
      <w:r w:rsidRPr="00634DB8">
        <w:rPr>
          <w:sz w:val="16"/>
          <w:szCs w:val="16"/>
        </w:rPr>
        <w:br w:type="page"/>
      </w:r>
    </w:p>
    <w:p w14:paraId="2325409C" w14:textId="33C29CF1" w:rsidR="0030363E" w:rsidRDefault="0007751B" w:rsidP="00414915">
      <w:pPr>
        <w:pStyle w:val="Heading2"/>
      </w:pPr>
      <w:bookmarkStart w:id="5" w:name="_Toc174533389"/>
      <w:r>
        <w:lastRenderedPageBreak/>
        <w:t>Activity</w:t>
      </w:r>
      <w:r w:rsidR="0030363E">
        <w:t xml:space="preserve"> A4</w:t>
      </w:r>
      <w:r w:rsidR="00BA138E">
        <w:t xml:space="preserve"> </w:t>
      </w:r>
      <w:r w:rsidR="001E3B2A">
        <w:t>–</w:t>
      </w:r>
      <w:r w:rsidR="00BA138E">
        <w:t xml:space="preserve"> </w:t>
      </w:r>
      <w:r w:rsidR="00C17D99">
        <w:t>t</w:t>
      </w:r>
      <w:r w:rsidR="0030363E">
        <w:t>riangles foldable instructions</w:t>
      </w:r>
      <w:bookmarkEnd w:id="5"/>
    </w:p>
    <w:p w14:paraId="59098963" w14:textId="4AC58263" w:rsidR="00123B54" w:rsidRDefault="003739F2" w:rsidP="000A46CD">
      <w:r>
        <w:t xml:space="preserve">A foldable is a type of graphic organiser. It can be useful to </w:t>
      </w:r>
      <w:r w:rsidR="00123B54">
        <w:t>display a summary of information.</w:t>
      </w:r>
    </w:p>
    <w:p w14:paraId="672C6814" w14:textId="531351DB" w:rsidR="0030363E" w:rsidRDefault="0030363E" w:rsidP="000A46CD">
      <w:r>
        <w:t xml:space="preserve">Make a foldable </w:t>
      </w:r>
      <w:r w:rsidR="00F65CE3">
        <w:t>display</w:t>
      </w:r>
      <w:r>
        <w:t xml:space="preserve">ing information about </w:t>
      </w:r>
      <w:r w:rsidR="002D71CB">
        <w:t>classifying</w:t>
      </w:r>
      <w:r w:rsidR="00956278">
        <w:t xml:space="preserve"> a</w:t>
      </w:r>
      <w:r w:rsidR="002D71CB">
        <w:t xml:space="preserve"> triangle according to </w:t>
      </w:r>
      <w:r w:rsidR="00956278">
        <w:t xml:space="preserve">its </w:t>
      </w:r>
      <w:r w:rsidR="002D71CB">
        <w:t>angles or sides.</w:t>
      </w:r>
    </w:p>
    <w:p w14:paraId="2EA3E95D" w14:textId="26D01AB3" w:rsidR="00C13731" w:rsidRDefault="00C13731" w:rsidP="000A46CD">
      <w:r>
        <w:t>The instructions below show you how to set the foldable out.</w:t>
      </w:r>
    </w:p>
    <w:p w14:paraId="2DA1A514" w14:textId="4FCB9E2D" w:rsidR="0030363E" w:rsidRPr="00BE50C3" w:rsidRDefault="0030363E" w:rsidP="000A46CD">
      <w:r w:rsidRPr="00BE50C3">
        <w:t xml:space="preserve">Use geometry notations in </w:t>
      </w:r>
      <w:r w:rsidR="00623186">
        <w:t>your</w:t>
      </w:r>
      <w:r w:rsidRPr="00BE50C3">
        <w:t xml:space="preserve"> diagrams to show equal angles and equal sides.</w:t>
      </w:r>
    </w:p>
    <w:p w14:paraId="2D46B3A1" w14:textId="77777777" w:rsidR="0030363E" w:rsidRPr="00BB4E3D" w:rsidRDefault="0030363E" w:rsidP="000A46CD">
      <w:r w:rsidRPr="00BE50C3">
        <w:t>Refer to acute, obtuse and right angles when describing the triangles.</w:t>
      </w:r>
    </w:p>
    <w:p w14:paraId="0C65E648" w14:textId="77777777" w:rsidR="0030363E" w:rsidRDefault="0030363E" w:rsidP="0030363E">
      <w:r>
        <w:rPr>
          <w:noProof/>
        </w:rPr>
        <w:drawing>
          <wp:inline distT="0" distB="0" distL="0" distR="0" wp14:anchorId="1CEF8C58" wp14:editId="2CE7C3B8">
            <wp:extent cx="6120130" cy="4122562"/>
            <wp:effectExtent l="0" t="0" r="0" b="0"/>
            <wp:docPr id="745789199" name="Picture 745789199" descr="A set of instructions to create a fol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et of instructions to create a foldable."/>
                    <pic:cNvPicPr/>
                  </pic:nvPicPr>
                  <pic:blipFill>
                    <a:blip r:embed="rId28"/>
                    <a:stretch>
                      <a:fillRect/>
                    </a:stretch>
                  </pic:blipFill>
                  <pic:spPr>
                    <a:xfrm>
                      <a:off x="0" y="0"/>
                      <a:ext cx="6120130" cy="4122562"/>
                    </a:xfrm>
                    <a:prstGeom prst="rect">
                      <a:avLst/>
                    </a:prstGeom>
                  </pic:spPr>
                </pic:pic>
              </a:graphicData>
            </a:graphic>
          </wp:inline>
        </w:drawing>
      </w:r>
      <w:r>
        <w:br w:type="page"/>
      </w:r>
    </w:p>
    <w:p w14:paraId="22CE86AB" w14:textId="65C624E1" w:rsidR="00A812B0" w:rsidRDefault="0007751B" w:rsidP="00414915">
      <w:pPr>
        <w:pStyle w:val="Heading2"/>
      </w:pPr>
      <w:bookmarkStart w:id="6" w:name="_Toc174533390"/>
      <w:r>
        <w:lastRenderedPageBreak/>
        <w:t>Activity</w:t>
      </w:r>
      <w:r w:rsidR="00A812B0">
        <w:t xml:space="preserve"> A5</w:t>
      </w:r>
      <w:r w:rsidR="001E3B2A">
        <w:t xml:space="preserve"> –</w:t>
      </w:r>
      <w:r w:rsidR="00BD0BE6">
        <w:t xml:space="preserve"> </w:t>
      </w:r>
      <w:r w:rsidR="00C17D99">
        <w:t>t</w:t>
      </w:r>
      <w:r w:rsidR="00A812B0">
        <w:t xml:space="preserve">riangle </w:t>
      </w:r>
      <w:r w:rsidR="00C17D99">
        <w:t>s</w:t>
      </w:r>
      <w:r w:rsidR="00A812B0">
        <w:t>plat</w:t>
      </w:r>
      <w:bookmarkEnd w:id="6"/>
    </w:p>
    <w:p w14:paraId="7171057D" w14:textId="015DB3F6" w:rsidR="00A812B0" w:rsidRDefault="00A812B0" w:rsidP="00A812B0">
      <w:r>
        <w:t>The game ‘Triangle Splat’ is an online</w:t>
      </w:r>
      <w:r w:rsidR="005F3128">
        <w:t>,</w:t>
      </w:r>
      <w:r>
        <w:t xml:space="preserve"> </w:t>
      </w:r>
      <w:r w:rsidR="00E573C3">
        <w:t xml:space="preserve">one-player </w:t>
      </w:r>
      <w:r>
        <w:t xml:space="preserve">game </w:t>
      </w:r>
      <w:r w:rsidR="00AC7051">
        <w:t xml:space="preserve">found </w:t>
      </w:r>
      <w:r>
        <w:t>on the Sheppard Software website (</w:t>
      </w:r>
      <w:hyperlink r:id="rId29" w:history="1">
        <w:r w:rsidRPr="001A723A">
          <w:rPr>
            <w:rStyle w:val="Hyperlink"/>
          </w:rPr>
          <w:t>bit.ly/geometrysplat</w:t>
        </w:r>
      </w:hyperlink>
      <w:r>
        <w:t>).</w:t>
      </w:r>
    </w:p>
    <w:p w14:paraId="5E857690" w14:textId="4D4F275E" w:rsidR="004E4779" w:rsidRDefault="00267CF1" w:rsidP="00A812B0">
      <w:r>
        <w:t>The game can be played with angles or triangles, which are flying across the screen. The aim is to correctly click on the type of angle or triangle identified.</w:t>
      </w:r>
      <w:r w:rsidR="00AC4E75">
        <w:t xml:space="preserve"> The more correct clicks, the higher the score.</w:t>
      </w:r>
    </w:p>
    <w:p w14:paraId="17EC8FC3" w14:textId="75F25D62" w:rsidR="00A812B0" w:rsidRDefault="00A812B0" w:rsidP="00A812B0">
      <w:r>
        <w:t xml:space="preserve">There are 3 games and different game modes within each. </w:t>
      </w:r>
      <w:r w:rsidR="000B10D2">
        <w:t>Play</w:t>
      </w:r>
      <w:r>
        <w:t xml:space="preserve"> the different games and try the different modes.</w:t>
      </w:r>
    </w:p>
    <w:p w14:paraId="7A59A8E9" w14:textId="186385FF" w:rsidR="000B10D2" w:rsidRPr="002937CA" w:rsidRDefault="000B10D2" w:rsidP="00A812B0">
      <w:r>
        <w:t>Take a screen shot of your best score</w:t>
      </w:r>
      <w:r w:rsidR="008D41E1">
        <w:t>.</w:t>
      </w:r>
    </w:p>
    <w:p w14:paraId="605B7FCC" w14:textId="77777777" w:rsidR="002010C5" w:rsidRPr="00B73777" w:rsidRDefault="002010C5" w:rsidP="00B73777">
      <w:r w:rsidRPr="00B73777">
        <w:br w:type="page"/>
      </w:r>
    </w:p>
    <w:p w14:paraId="690127B2" w14:textId="27724B3A" w:rsidR="00861E2E" w:rsidRPr="00861E2E" w:rsidRDefault="00861E2E" w:rsidP="00861E2E">
      <w:pPr>
        <w:pStyle w:val="Heading2"/>
      </w:pPr>
      <w:bookmarkStart w:id="7" w:name="_Toc174533391"/>
      <w:r w:rsidRPr="00861E2E">
        <w:lastRenderedPageBreak/>
        <w:t>Activity A6 – which is which?</w:t>
      </w:r>
      <w:bookmarkEnd w:id="7"/>
    </w:p>
    <w:p w14:paraId="6C5CCC53" w14:textId="77777777" w:rsidR="00861E2E" w:rsidRDefault="00861E2E">
      <w:pPr>
        <w:pStyle w:val="ListNumber"/>
        <w:numPr>
          <w:ilvl w:val="0"/>
          <w:numId w:val="12"/>
        </w:numPr>
      </w:pPr>
      <w:r>
        <w:t>Cut out and sort the cards into 2 groups: one group for questions or scenarios regarding area and one for perimeter.</w:t>
      </w:r>
    </w:p>
    <w:p w14:paraId="3F17853D" w14:textId="77777777" w:rsidR="00861E2E" w:rsidRDefault="00861E2E">
      <w:pPr>
        <w:pStyle w:val="ListNumber"/>
        <w:numPr>
          <w:ilvl w:val="0"/>
          <w:numId w:val="12"/>
        </w:numPr>
      </w:pPr>
      <w:r>
        <w:t>Once you have sorted the cards, glue them onto a sheet of paper under separate headings ‘Perimeter’ and ‘Area’.</w:t>
      </w:r>
    </w:p>
    <w:tbl>
      <w:tblPr>
        <w:tblStyle w:val="TableGrid"/>
        <w:tblW w:w="9918" w:type="dxa"/>
        <w:tblLook w:val="04A0" w:firstRow="1" w:lastRow="0" w:firstColumn="1" w:lastColumn="0" w:noHBand="0" w:noVBand="1"/>
        <w:tblDescription w:val="Questions and scenarios to be sorted in the categories of perimeter and area."/>
      </w:tblPr>
      <w:tblGrid>
        <w:gridCol w:w="5256"/>
        <w:gridCol w:w="4662"/>
      </w:tblGrid>
      <w:tr w:rsidR="00861E2E" w:rsidRPr="00A374F4" w14:paraId="30F94E1E" w14:textId="77777777" w:rsidTr="001067FE">
        <w:trPr>
          <w:trHeight w:val="1247"/>
        </w:trPr>
        <w:tc>
          <w:tcPr>
            <w:tcW w:w="5256" w:type="dxa"/>
            <w:vAlign w:val="center"/>
          </w:tcPr>
          <w:p w14:paraId="045F3D05"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Stringing party lights around the house.</w:t>
            </w:r>
          </w:p>
        </w:tc>
        <w:tc>
          <w:tcPr>
            <w:tcW w:w="4662" w:type="dxa"/>
            <w:vAlign w:val="center"/>
          </w:tcPr>
          <w:p w14:paraId="54B4A3B6" w14:textId="77777777" w:rsidR="00861E2E" w:rsidRPr="00A374F4" w:rsidRDefault="00861E2E" w:rsidP="001067FE">
            <w:pPr>
              <w:pStyle w:val="NormalWeb"/>
              <w:spacing w:before="120" w:beforeAutospacing="0" w:after="120" w:afterAutospacing="0"/>
              <w:jc w:val="center"/>
              <w:rPr>
                <w:rFonts w:ascii="Arial" w:hAnsi="Arial" w:cs="Arial"/>
                <w:b/>
                <w:bCs/>
                <w:sz w:val="22"/>
                <w:szCs w:val="22"/>
              </w:rPr>
            </w:pPr>
            <w:r w:rsidRPr="00A374F4">
              <w:rPr>
                <w:rFonts w:ascii="Arial" w:hAnsi="Arial" w:cs="Arial"/>
                <w:sz w:val="22"/>
                <w:szCs w:val="22"/>
              </w:rPr>
              <w:t>Laying stones to f</w:t>
            </w:r>
            <w:r>
              <w:rPr>
                <w:rFonts w:ascii="Arial" w:hAnsi="Arial" w:cs="Arial"/>
                <w:sz w:val="22"/>
                <w:szCs w:val="22"/>
              </w:rPr>
              <w:t>or</w:t>
            </w:r>
            <w:r w:rsidRPr="00A374F4">
              <w:rPr>
                <w:rFonts w:ascii="Arial" w:hAnsi="Arial" w:cs="Arial"/>
                <w:sz w:val="22"/>
                <w:szCs w:val="22"/>
              </w:rPr>
              <w:t>m a new patio.</w:t>
            </w:r>
          </w:p>
        </w:tc>
      </w:tr>
      <w:tr w:rsidR="00861E2E" w:rsidRPr="00A374F4" w14:paraId="39BD5E76" w14:textId="77777777" w:rsidTr="001067FE">
        <w:trPr>
          <w:trHeight w:val="1247"/>
        </w:trPr>
        <w:tc>
          <w:tcPr>
            <w:tcW w:w="5256" w:type="dxa"/>
            <w:vAlign w:val="center"/>
          </w:tcPr>
          <w:p w14:paraId="673695EF"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 xml:space="preserve">Laying grass in the </w:t>
            </w:r>
            <w:r>
              <w:rPr>
                <w:rFonts w:ascii="Arial" w:hAnsi="Arial" w:cs="Arial"/>
                <w:sz w:val="22"/>
                <w:szCs w:val="22"/>
              </w:rPr>
              <w:t>backyard</w:t>
            </w:r>
            <w:r w:rsidRPr="00A374F4">
              <w:rPr>
                <w:rFonts w:ascii="Arial" w:hAnsi="Arial" w:cs="Arial"/>
                <w:sz w:val="22"/>
                <w:szCs w:val="22"/>
              </w:rPr>
              <w:t>.</w:t>
            </w:r>
          </w:p>
        </w:tc>
        <w:tc>
          <w:tcPr>
            <w:tcW w:w="4662" w:type="dxa"/>
            <w:vAlign w:val="center"/>
          </w:tcPr>
          <w:p w14:paraId="3422E524" w14:textId="77777777" w:rsidR="00861E2E" w:rsidRPr="00A374F4" w:rsidRDefault="00861E2E" w:rsidP="001067FE">
            <w:pPr>
              <w:pStyle w:val="NormalWeb"/>
              <w:spacing w:before="120" w:beforeAutospacing="0" w:after="120" w:afterAutospacing="0"/>
              <w:jc w:val="center"/>
              <w:rPr>
                <w:rFonts w:ascii="Arial" w:hAnsi="Arial" w:cs="Arial"/>
                <w:b/>
                <w:bCs/>
                <w:sz w:val="22"/>
                <w:szCs w:val="22"/>
              </w:rPr>
            </w:pPr>
            <w:r w:rsidRPr="00A374F4">
              <w:rPr>
                <w:rFonts w:ascii="Arial" w:hAnsi="Arial" w:cs="Arial"/>
                <w:sz w:val="22"/>
                <w:szCs w:val="22"/>
              </w:rPr>
              <w:t xml:space="preserve">Building seats around a </w:t>
            </w:r>
            <w:r>
              <w:rPr>
                <w:rFonts w:ascii="Arial" w:hAnsi="Arial" w:cs="Arial"/>
                <w:sz w:val="22"/>
                <w:szCs w:val="22"/>
              </w:rPr>
              <w:t>sandbox</w:t>
            </w:r>
            <w:r w:rsidRPr="00A374F4">
              <w:rPr>
                <w:rFonts w:ascii="Arial" w:hAnsi="Arial" w:cs="Arial"/>
                <w:sz w:val="22"/>
                <w:szCs w:val="22"/>
              </w:rPr>
              <w:t>.</w:t>
            </w:r>
          </w:p>
        </w:tc>
      </w:tr>
      <w:tr w:rsidR="00861E2E" w:rsidRPr="00A374F4" w14:paraId="4794405D" w14:textId="77777777" w:rsidTr="001067FE">
        <w:trPr>
          <w:trHeight w:val="1247"/>
        </w:trPr>
        <w:tc>
          <w:tcPr>
            <w:tcW w:w="5256" w:type="dxa"/>
            <w:vAlign w:val="center"/>
          </w:tcPr>
          <w:p w14:paraId="30DD9A2D"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 xml:space="preserve">Jo wants to paint a </w:t>
            </w:r>
            <w:r>
              <w:rPr>
                <w:rFonts w:ascii="Arial" w:hAnsi="Arial" w:cs="Arial"/>
                <w:sz w:val="22"/>
                <w:szCs w:val="22"/>
              </w:rPr>
              <w:t xml:space="preserve">wall </w:t>
            </w:r>
            <w:r w:rsidRPr="00A374F4">
              <w:rPr>
                <w:rFonts w:ascii="Arial" w:hAnsi="Arial" w:cs="Arial"/>
                <w:sz w:val="22"/>
                <w:szCs w:val="22"/>
              </w:rPr>
              <w:t>in the family room.</w:t>
            </w:r>
          </w:p>
          <w:p w14:paraId="40708ADD"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How much surface will need to be painted?</w:t>
            </w:r>
          </w:p>
        </w:tc>
        <w:tc>
          <w:tcPr>
            <w:tcW w:w="4662" w:type="dxa"/>
            <w:vAlign w:val="center"/>
          </w:tcPr>
          <w:p w14:paraId="388C03F2"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Dan</w:t>
            </w:r>
            <w:r>
              <w:rPr>
                <w:rFonts w:ascii="Arial" w:hAnsi="Arial" w:cs="Arial"/>
                <w:sz w:val="22"/>
                <w:szCs w:val="22"/>
              </w:rPr>
              <w:t>i</w:t>
            </w:r>
            <w:r w:rsidRPr="00A374F4">
              <w:rPr>
                <w:rFonts w:ascii="Arial" w:hAnsi="Arial" w:cs="Arial"/>
                <w:sz w:val="22"/>
                <w:szCs w:val="22"/>
              </w:rPr>
              <w:t xml:space="preserve"> is building a fence around a garden.</w:t>
            </w:r>
          </w:p>
          <w:p w14:paraId="6E803593"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Pr>
                <w:rFonts w:ascii="Arial" w:hAnsi="Arial" w:cs="Arial"/>
                <w:sz w:val="22"/>
                <w:szCs w:val="22"/>
              </w:rPr>
              <w:t>H</w:t>
            </w:r>
            <w:r w:rsidRPr="00A374F4">
              <w:rPr>
                <w:rFonts w:ascii="Arial" w:hAnsi="Arial" w:cs="Arial"/>
                <w:sz w:val="22"/>
                <w:szCs w:val="22"/>
              </w:rPr>
              <w:t>ow much fencing is needed?</w:t>
            </w:r>
          </w:p>
        </w:tc>
      </w:tr>
      <w:tr w:rsidR="00861E2E" w:rsidRPr="00A374F4" w14:paraId="4CA9B7DB" w14:textId="77777777" w:rsidTr="001067FE">
        <w:trPr>
          <w:trHeight w:val="1247"/>
        </w:trPr>
        <w:tc>
          <w:tcPr>
            <w:tcW w:w="5256" w:type="dxa"/>
            <w:vAlign w:val="center"/>
          </w:tcPr>
          <w:p w14:paraId="1D760249"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A stone path surrounds a square field.</w:t>
            </w:r>
          </w:p>
          <w:p w14:paraId="53425D78"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How long is the stone path?</w:t>
            </w:r>
          </w:p>
        </w:tc>
        <w:tc>
          <w:tcPr>
            <w:tcW w:w="4662" w:type="dxa"/>
            <w:vAlign w:val="center"/>
          </w:tcPr>
          <w:p w14:paraId="3408B237"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If Bon wants to create a flag, how much material is needed?</w:t>
            </w:r>
          </w:p>
        </w:tc>
      </w:tr>
      <w:tr w:rsidR="00861E2E" w:rsidRPr="00A374F4" w14:paraId="7275D9DC" w14:textId="77777777" w:rsidTr="001067FE">
        <w:trPr>
          <w:trHeight w:val="1247"/>
        </w:trPr>
        <w:tc>
          <w:tcPr>
            <w:tcW w:w="5256" w:type="dxa"/>
            <w:vAlign w:val="center"/>
          </w:tcPr>
          <w:p w14:paraId="25FF182A"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Ari is buying a new carpet for a bedroom.</w:t>
            </w:r>
          </w:p>
          <w:p w14:paraId="464EC14C"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Pr>
                <w:rFonts w:ascii="Arial" w:hAnsi="Arial" w:cs="Arial"/>
                <w:sz w:val="22"/>
                <w:szCs w:val="22"/>
              </w:rPr>
              <w:t>H</w:t>
            </w:r>
            <w:r w:rsidRPr="00A374F4">
              <w:rPr>
                <w:rFonts w:ascii="Arial" w:hAnsi="Arial" w:cs="Arial"/>
                <w:sz w:val="22"/>
                <w:szCs w:val="22"/>
              </w:rPr>
              <w:t>ow much carpet does Ari need to buy?</w:t>
            </w:r>
          </w:p>
        </w:tc>
        <w:tc>
          <w:tcPr>
            <w:tcW w:w="4662" w:type="dxa"/>
            <w:vAlign w:val="center"/>
          </w:tcPr>
          <w:p w14:paraId="565A69BC"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Jerry has a mirror.</w:t>
            </w:r>
          </w:p>
          <w:p w14:paraId="65972511"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How much glass was used to make the mirror?</w:t>
            </w:r>
          </w:p>
        </w:tc>
      </w:tr>
      <w:tr w:rsidR="00861E2E" w:rsidRPr="00A374F4" w14:paraId="4640E227" w14:textId="77777777" w:rsidTr="001067FE">
        <w:trPr>
          <w:trHeight w:val="1247"/>
        </w:trPr>
        <w:tc>
          <w:tcPr>
            <w:tcW w:w="5256" w:type="dxa"/>
            <w:vAlign w:val="center"/>
          </w:tcPr>
          <w:p w14:paraId="2E33C136"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Charlie is decorating a rectangular picture frame by gluing a ribbon around the edge of the frame.</w:t>
            </w:r>
          </w:p>
          <w:p w14:paraId="12880ADD"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How much ribbon is needed?</w:t>
            </w:r>
          </w:p>
        </w:tc>
        <w:tc>
          <w:tcPr>
            <w:tcW w:w="4662" w:type="dxa"/>
            <w:vAlign w:val="center"/>
          </w:tcPr>
          <w:p w14:paraId="08157663" w14:textId="77777777" w:rsidR="00861E2E" w:rsidRPr="0011222C" w:rsidRDefault="00861E2E" w:rsidP="001067FE">
            <w:pPr>
              <w:pStyle w:val="NormalWeb"/>
              <w:spacing w:before="120" w:beforeAutospacing="0" w:after="120" w:afterAutospacing="0"/>
              <w:jc w:val="center"/>
              <w:rPr>
                <w:rFonts w:ascii="Arial" w:hAnsi="Arial" w:cs="Arial"/>
                <w:sz w:val="22"/>
                <w:szCs w:val="22"/>
              </w:rPr>
            </w:pPr>
            <w:r w:rsidRPr="0011222C">
              <w:rPr>
                <w:rFonts w:ascii="Arial" w:hAnsi="Arial" w:cs="Arial"/>
                <w:sz w:val="22"/>
                <w:szCs w:val="22"/>
              </w:rPr>
              <w:t>Dom has a large baking tray and a smaller baking tray.</w:t>
            </w:r>
          </w:p>
          <w:p w14:paraId="3A6B6CFC"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sz w:val="22"/>
                <w:szCs w:val="22"/>
              </w:rPr>
              <w:t>How much more space is there on the large baking tray?</w:t>
            </w:r>
          </w:p>
        </w:tc>
      </w:tr>
      <w:tr w:rsidR="00861E2E" w:rsidRPr="00A374F4" w14:paraId="7B019787" w14:textId="77777777" w:rsidTr="001067FE">
        <w:trPr>
          <w:trHeight w:val="3622"/>
        </w:trPr>
        <w:tc>
          <w:tcPr>
            <w:tcW w:w="5256" w:type="dxa"/>
            <w:vAlign w:val="center"/>
          </w:tcPr>
          <w:p w14:paraId="4230CD81" w14:textId="77777777" w:rsidR="00861E2E" w:rsidRPr="0011222C" w:rsidRDefault="00861E2E" w:rsidP="001067FE">
            <w:pPr>
              <w:pStyle w:val="NormalWeb"/>
              <w:spacing w:before="120" w:beforeAutospacing="0" w:after="120" w:afterAutospacing="0"/>
              <w:jc w:val="center"/>
              <w:rPr>
                <w:rFonts w:ascii="Arial" w:hAnsi="Arial" w:cs="Arial"/>
                <w:sz w:val="22"/>
                <w:szCs w:val="22"/>
              </w:rPr>
            </w:pPr>
            <w:r w:rsidRPr="0011222C">
              <w:rPr>
                <w:rFonts w:ascii="Arial" w:hAnsi="Arial" w:cs="Arial"/>
                <w:sz w:val="22"/>
                <w:szCs w:val="22"/>
              </w:rPr>
              <w:t>Akani is creating a mosaic using ceramic tiles.</w:t>
            </w:r>
          </w:p>
          <w:p w14:paraId="6548B7CF" w14:textId="77777777" w:rsidR="00861E2E" w:rsidRPr="0011222C" w:rsidRDefault="00861E2E" w:rsidP="001067FE">
            <w:pPr>
              <w:pStyle w:val="NormalWeb"/>
              <w:spacing w:before="120" w:beforeAutospacing="0" w:after="120" w:afterAutospacing="0"/>
              <w:jc w:val="center"/>
              <w:rPr>
                <w:rFonts w:ascii="Arial" w:hAnsi="Arial" w:cs="Arial"/>
                <w:sz w:val="22"/>
                <w:szCs w:val="22"/>
              </w:rPr>
            </w:pPr>
            <w:r w:rsidRPr="0011222C">
              <w:rPr>
                <w:rFonts w:ascii="Arial" w:hAnsi="Arial" w:cs="Arial"/>
                <w:sz w:val="22"/>
                <w:szCs w:val="22"/>
              </w:rPr>
              <w:t>How many tiles has Akani used in the design?</w:t>
            </w:r>
          </w:p>
          <w:p w14:paraId="31C07A42" w14:textId="77777777" w:rsidR="00861E2E" w:rsidRPr="00A374F4" w:rsidRDefault="00861E2E" w:rsidP="001067FE">
            <w:pPr>
              <w:pStyle w:val="NormalWeb"/>
              <w:spacing w:before="120" w:beforeAutospacing="0" w:after="120" w:afterAutospacing="0"/>
              <w:jc w:val="center"/>
              <w:rPr>
                <w:rFonts w:ascii="Arial" w:hAnsi="Arial" w:cs="Arial"/>
                <w:sz w:val="22"/>
                <w:szCs w:val="22"/>
              </w:rPr>
            </w:pPr>
            <w:r w:rsidRPr="00A374F4">
              <w:rPr>
                <w:rFonts w:ascii="Arial" w:hAnsi="Arial" w:cs="Arial"/>
                <w:noProof/>
                <w:sz w:val="22"/>
                <w:szCs w:val="22"/>
              </w:rPr>
              <w:drawing>
                <wp:inline distT="0" distB="0" distL="0" distR="0" wp14:anchorId="071F210A" wp14:editId="50432E03">
                  <wp:extent cx="1479083" cy="942975"/>
                  <wp:effectExtent l="0" t="0" r="6985" b="0"/>
                  <wp:docPr id="1197837701" name="Picture 1" descr="A mosaic made up of yellow, blue and orang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37701" name="Picture 1" descr="A mosaic made up of yellow, blue and orange squares."/>
                          <pic:cNvPicPr/>
                        </pic:nvPicPr>
                        <pic:blipFill>
                          <a:blip r:embed="rId30"/>
                          <a:stretch>
                            <a:fillRect/>
                          </a:stretch>
                        </pic:blipFill>
                        <pic:spPr>
                          <a:xfrm>
                            <a:off x="0" y="0"/>
                            <a:ext cx="1486603" cy="947769"/>
                          </a:xfrm>
                          <a:prstGeom prst="rect">
                            <a:avLst/>
                          </a:prstGeom>
                        </pic:spPr>
                      </pic:pic>
                    </a:graphicData>
                  </a:graphic>
                </wp:inline>
              </w:drawing>
            </w:r>
          </w:p>
        </w:tc>
        <w:tc>
          <w:tcPr>
            <w:tcW w:w="4662" w:type="dxa"/>
            <w:vAlign w:val="center"/>
          </w:tcPr>
          <w:p w14:paraId="401F0BB2" w14:textId="77777777" w:rsidR="00861E2E" w:rsidRPr="0011222C" w:rsidRDefault="00861E2E" w:rsidP="001067FE">
            <w:pPr>
              <w:pStyle w:val="NormalWeb"/>
              <w:spacing w:before="120" w:beforeAutospacing="0" w:after="120" w:afterAutospacing="0"/>
              <w:jc w:val="center"/>
              <w:rPr>
                <w:rFonts w:ascii="Arial" w:hAnsi="Arial" w:cs="Arial"/>
                <w:sz w:val="22"/>
                <w:szCs w:val="22"/>
              </w:rPr>
            </w:pPr>
            <w:r w:rsidRPr="0011222C">
              <w:rPr>
                <w:rFonts w:ascii="Arial" w:hAnsi="Arial" w:cs="Arial"/>
                <w:sz w:val="22"/>
                <w:szCs w:val="22"/>
              </w:rPr>
              <w:t>Imagine this rectangle is a frame for a picture. Each unit is one centimetre of frame.</w:t>
            </w:r>
          </w:p>
          <w:p w14:paraId="02107DB7" w14:textId="77777777" w:rsidR="00861E2E" w:rsidRPr="0011222C" w:rsidRDefault="00861E2E" w:rsidP="001067FE">
            <w:pPr>
              <w:pStyle w:val="NormalWeb"/>
              <w:spacing w:before="120" w:beforeAutospacing="0" w:after="120" w:afterAutospacing="0"/>
              <w:jc w:val="center"/>
              <w:rPr>
                <w:rFonts w:ascii="Arial" w:hAnsi="Arial" w:cs="Arial"/>
                <w:sz w:val="22"/>
                <w:szCs w:val="22"/>
              </w:rPr>
            </w:pPr>
            <w:r w:rsidRPr="0011222C">
              <w:rPr>
                <w:rFonts w:ascii="Arial" w:hAnsi="Arial" w:cs="Arial"/>
                <w:sz w:val="22"/>
                <w:szCs w:val="22"/>
              </w:rPr>
              <w:t>How many centimetres of frame are there?</w:t>
            </w:r>
          </w:p>
          <w:p w14:paraId="4DB384FC" w14:textId="77777777" w:rsidR="00861E2E" w:rsidRPr="00A374F4" w:rsidRDefault="00861E2E" w:rsidP="001067FE">
            <w:pPr>
              <w:spacing w:before="120"/>
              <w:jc w:val="center"/>
              <w:rPr>
                <w:szCs w:val="22"/>
              </w:rPr>
            </w:pPr>
            <w:r w:rsidRPr="00A374F4">
              <w:rPr>
                <w:noProof/>
                <w:szCs w:val="22"/>
              </w:rPr>
              <w:drawing>
                <wp:inline distT="0" distB="0" distL="0" distR="0" wp14:anchorId="3C48F777" wp14:editId="564A69EB">
                  <wp:extent cx="1799539" cy="1478801"/>
                  <wp:effectExtent l="0" t="0" r="0" b="7620"/>
                  <wp:docPr id="2061783547" name="Picture 1" descr="A grid with a brown rectangle around the edges forming a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83547" name="Picture 1" descr="A grid with a brown rectangle around the edges forming a frame."/>
                          <pic:cNvPicPr/>
                        </pic:nvPicPr>
                        <pic:blipFill>
                          <a:blip r:embed="rId31"/>
                          <a:stretch>
                            <a:fillRect/>
                          </a:stretch>
                        </pic:blipFill>
                        <pic:spPr>
                          <a:xfrm>
                            <a:off x="0" y="0"/>
                            <a:ext cx="1821565" cy="1496901"/>
                          </a:xfrm>
                          <a:prstGeom prst="rect">
                            <a:avLst/>
                          </a:prstGeom>
                        </pic:spPr>
                      </pic:pic>
                    </a:graphicData>
                  </a:graphic>
                </wp:inline>
              </w:drawing>
            </w:r>
          </w:p>
        </w:tc>
      </w:tr>
    </w:tbl>
    <w:p w14:paraId="2E827D5D" w14:textId="77777777" w:rsidR="00A74041" w:rsidRDefault="00A74041" w:rsidP="00414915">
      <w:pPr>
        <w:pStyle w:val="Heading2"/>
        <w:sectPr w:rsidR="00A74041" w:rsidSect="004A2162">
          <w:footerReference w:type="first" r:id="rId32"/>
          <w:pgSz w:w="11906" w:h="16838"/>
          <w:pgMar w:top="1134" w:right="1134" w:bottom="1134" w:left="1134" w:header="709" w:footer="709" w:gutter="0"/>
          <w:cols w:space="708"/>
          <w:titlePg/>
          <w:docGrid w:linePitch="360"/>
        </w:sectPr>
      </w:pPr>
    </w:p>
    <w:p w14:paraId="604DD404" w14:textId="27112E7F" w:rsidR="0030363E" w:rsidRDefault="0007751B" w:rsidP="00A74041">
      <w:pPr>
        <w:pStyle w:val="Heading2"/>
        <w:spacing w:before="0"/>
      </w:pPr>
      <w:bookmarkStart w:id="8" w:name="_Toc174533392"/>
      <w:r>
        <w:lastRenderedPageBreak/>
        <w:t>Activity</w:t>
      </w:r>
      <w:r w:rsidR="0030363E">
        <w:t xml:space="preserve"> A7</w:t>
      </w:r>
      <w:r w:rsidR="001E3B2A">
        <w:t xml:space="preserve"> – </w:t>
      </w:r>
      <w:r w:rsidR="00C17D99">
        <w:t>t</w:t>
      </w:r>
      <w:r w:rsidR="0030363E">
        <w:t>able of quadrilateral properties</w:t>
      </w:r>
      <w:bookmarkEnd w:id="8"/>
    </w:p>
    <w:p w14:paraId="24CB9929" w14:textId="0AECABA7" w:rsidR="0030363E" w:rsidRDefault="0081642C" w:rsidP="00A74041">
      <w:pPr>
        <w:spacing w:before="0"/>
      </w:pPr>
      <w:r>
        <w:t>Place a t</w:t>
      </w:r>
      <w:r w:rsidR="0030363E">
        <w:t xml:space="preserve">ick </w:t>
      </w:r>
      <w:r>
        <w:t>in the appropriate</w:t>
      </w:r>
      <w:r w:rsidR="0030363E">
        <w:t xml:space="preserve"> cells </w:t>
      </w:r>
      <w:r>
        <w:t>so that the</w:t>
      </w:r>
      <w:r w:rsidR="0030363E">
        <w:t xml:space="preserve"> table </w:t>
      </w:r>
      <w:r w:rsidR="00FD7D13">
        <w:t>shows</w:t>
      </w:r>
      <w:r w:rsidR="0030363E">
        <w:t xml:space="preserve"> the properties of each quadrilateral.</w:t>
      </w:r>
    </w:p>
    <w:tbl>
      <w:tblPr>
        <w:tblStyle w:val="Tableheader"/>
        <w:tblW w:w="0" w:type="auto"/>
        <w:tblLook w:val="04A0" w:firstRow="1" w:lastRow="0" w:firstColumn="1" w:lastColumn="0" w:noHBand="0" w:noVBand="1"/>
        <w:tblDescription w:val="Activity A7 – table of quadrilateral properties."/>
      </w:tblPr>
      <w:tblGrid>
        <w:gridCol w:w="2830"/>
        <w:gridCol w:w="1853"/>
        <w:gridCol w:w="1853"/>
        <w:gridCol w:w="1853"/>
        <w:gridCol w:w="1853"/>
        <w:gridCol w:w="1853"/>
        <w:gridCol w:w="1853"/>
      </w:tblGrid>
      <w:tr w:rsidR="0047785B" w:rsidRPr="00A74041" w14:paraId="77DFED97" w14:textId="77777777" w:rsidTr="00A74041">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830" w:type="dxa"/>
          </w:tcPr>
          <w:p w14:paraId="6CCBDC96" w14:textId="77777777" w:rsidR="0047785B" w:rsidRPr="00A74041" w:rsidRDefault="0047785B" w:rsidP="00A74041">
            <w:pPr>
              <w:spacing w:after="0" w:line="276" w:lineRule="auto"/>
            </w:pPr>
          </w:p>
        </w:tc>
        <w:tc>
          <w:tcPr>
            <w:tcW w:w="1853" w:type="dxa"/>
          </w:tcPr>
          <w:p w14:paraId="63DA644C"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Square</w:t>
            </w:r>
          </w:p>
        </w:tc>
        <w:tc>
          <w:tcPr>
            <w:tcW w:w="1853" w:type="dxa"/>
          </w:tcPr>
          <w:p w14:paraId="4C46908D"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Rhombus</w:t>
            </w:r>
          </w:p>
        </w:tc>
        <w:tc>
          <w:tcPr>
            <w:tcW w:w="1853" w:type="dxa"/>
          </w:tcPr>
          <w:p w14:paraId="4A243C00"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Rectangle</w:t>
            </w:r>
          </w:p>
        </w:tc>
        <w:tc>
          <w:tcPr>
            <w:tcW w:w="1853" w:type="dxa"/>
          </w:tcPr>
          <w:p w14:paraId="6B1EB07A"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Parallelogram</w:t>
            </w:r>
          </w:p>
        </w:tc>
        <w:tc>
          <w:tcPr>
            <w:tcW w:w="1853" w:type="dxa"/>
          </w:tcPr>
          <w:p w14:paraId="1365286B"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Trapezium</w:t>
            </w:r>
          </w:p>
        </w:tc>
        <w:tc>
          <w:tcPr>
            <w:tcW w:w="1853" w:type="dxa"/>
          </w:tcPr>
          <w:p w14:paraId="2ACC3A29" w14:textId="77777777" w:rsidR="0047785B" w:rsidRPr="00A74041" w:rsidRDefault="0047785B" w:rsidP="00A74041">
            <w:pPr>
              <w:spacing w:before="120" w:after="0" w:line="276" w:lineRule="auto"/>
              <w:cnfStyle w:val="100000000000" w:firstRow="1" w:lastRow="0" w:firstColumn="0" w:lastColumn="0" w:oddVBand="0" w:evenVBand="0" w:oddHBand="0" w:evenHBand="0" w:firstRowFirstColumn="0" w:firstRowLastColumn="0" w:lastRowFirstColumn="0" w:lastRowLastColumn="0"/>
            </w:pPr>
            <w:r w:rsidRPr="00A74041">
              <w:t>Kite</w:t>
            </w:r>
          </w:p>
        </w:tc>
      </w:tr>
      <w:tr w:rsidR="0047785B" w:rsidRPr="00A74041" w14:paraId="42D7D9F5" w14:textId="77777777" w:rsidTr="00A74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4AAAA9F" w14:textId="77777777" w:rsidR="0047785B" w:rsidRPr="00A74041" w:rsidRDefault="0047785B" w:rsidP="00A74041">
            <w:pPr>
              <w:spacing w:before="120" w:line="276" w:lineRule="auto"/>
            </w:pPr>
            <w:r w:rsidRPr="00A74041">
              <w:t>Opposite sides are parallel.</w:t>
            </w:r>
          </w:p>
        </w:tc>
        <w:tc>
          <w:tcPr>
            <w:tcW w:w="1853" w:type="dxa"/>
          </w:tcPr>
          <w:p w14:paraId="02607DD7"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4AC8600B"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04197605"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5FD15723"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7D08B1D4" w14:textId="5D31C15D"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519B033B"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r>
      <w:tr w:rsidR="0047785B" w:rsidRPr="00A74041" w14:paraId="611AE3A4" w14:textId="77777777" w:rsidTr="00A74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DD15894" w14:textId="77777777" w:rsidR="0047785B" w:rsidRPr="00A74041" w:rsidRDefault="0047785B" w:rsidP="00A74041">
            <w:pPr>
              <w:spacing w:before="120" w:line="276" w:lineRule="auto"/>
            </w:pPr>
            <w:r w:rsidRPr="00A74041">
              <w:t>Opposite sides are equal.</w:t>
            </w:r>
          </w:p>
        </w:tc>
        <w:tc>
          <w:tcPr>
            <w:tcW w:w="1853" w:type="dxa"/>
          </w:tcPr>
          <w:p w14:paraId="13401809"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1CE6C4E6"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5C1C64CC"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4853DD9F"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5469EBBC"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7E85765E" w14:textId="58D3EAD2"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r>
      <w:tr w:rsidR="0047785B" w:rsidRPr="00A74041" w14:paraId="652BEB6C" w14:textId="77777777" w:rsidTr="00A74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5F9BEF35" w14:textId="77777777" w:rsidR="0047785B" w:rsidRPr="00A74041" w:rsidRDefault="0047785B" w:rsidP="00A74041">
            <w:pPr>
              <w:spacing w:before="120" w:line="276" w:lineRule="auto"/>
            </w:pPr>
            <w:r w:rsidRPr="00A74041">
              <w:t>All sides are equal.</w:t>
            </w:r>
          </w:p>
        </w:tc>
        <w:tc>
          <w:tcPr>
            <w:tcW w:w="1853" w:type="dxa"/>
          </w:tcPr>
          <w:p w14:paraId="7C349BEB"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094E7425"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1CA66F7"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6CDCDC0F"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6FF30C7B"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5A32AD37"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r>
      <w:tr w:rsidR="0047785B" w:rsidRPr="00A74041" w14:paraId="6EC2A6EB" w14:textId="77777777" w:rsidTr="00A74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60F38345" w14:textId="77777777" w:rsidR="0047785B" w:rsidRPr="00A74041" w:rsidRDefault="0047785B" w:rsidP="00A74041">
            <w:pPr>
              <w:spacing w:before="120" w:line="276" w:lineRule="auto"/>
            </w:pPr>
            <w:r w:rsidRPr="00A74041">
              <w:t>Adjacent sides are perpendicular.</w:t>
            </w:r>
          </w:p>
        </w:tc>
        <w:tc>
          <w:tcPr>
            <w:tcW w:w="1853" w:type="dxa"/>
          </w:tcPr>
          <w:p w14:paraId="78FFE3A0"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0BCC711B"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3D1BD593"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6FDD4E27"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180C21A3"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24731A3F"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r>
      <w:tr w:rsidR="0047785B" w:rsidRPr="00A74041" w14:paraId="51E5EE63" w14:textId="77777777" w:rsidTr="00A74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3C8A82E0" w14:textId="77777777" w:rsidR="0047785B" w:rsidRPr="00A74041" w:rsidRDefault="0047785B" w:rsidP="00A74041">
            <w:pPr>
              <w:spacing w:before="120" w:line="276" w:lineRule="auto"/>
            </w:pPr>
            <w:r w:rsidRPr="00A74041">
              <w:t>Opposite angles are equal.</w:t>
            </w:r>
          </w:p>
        </w:tc>
        <w:tc>
          <w:tcPr>
            <w:tcW w:w="1853" w:type="dxa"/>
          </w:tcPr>
          <w:p w14:paraId="28CBAECE"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8FDF01A"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30F0D210"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1B787A1"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18DB00D6"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4BBC0F3"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r>
      <w:tr w:rsidR="0047785B" w:rsidRPr="00A74041" w14:paraId="42C49CD4" w14:textId="77777777" w:rsidTr="00A74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CF72A12" w14:textId="77777777" w:rsidR="0047785B" w:rsidRPr="00A74041" w:rsidRDefault="0047785B" w:rsidP="00A74041">
            <w:pPr>
              <w:spacing w:before="120" w:line="276" w:lineRule="auto"/>
            </w:pPr>
            <w:r w:rsidRPr="00A74041">
              <w:t>Diagonals are equal.</w:t>
            </w:r>
          </w:p>
        </w:tc>
        <w:tc>
          <w:tcPr>
            <w:tcW w:w="1853" w:type="dxa"/>
          </w:tcPr>
          <w:p w14:paraId="3115FA23"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3329E576"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6954A40D"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6F266BCC"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30027296"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68F2B989"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r>
      <w:tr w:rsidR="0047785B" w:rsidRPr="00A74041" w14:paraId="711B9DC0" w14:textId="77777777" w:rsidTr="00A74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0BC1459D" w14:textId="77777777" w:rsidR="0047785B" w:rsidRPr="00A74041" w:rsidRDefault="0047785B" w:rsidP="00A74041">
            <w:pPr>
              <w:spacing w:before="120" w:line="276" w:lineRule="auto"/>
            </w:pPr>
            <w:r w:rsidRPr="00A74041">
              <w:t>Diagonals bisect each other.</w:t>
            </w:r>
          </w:p>
        </w:tc>
        <w:tc>
          <w:tcPr>
            <w:tcW w:w="1853" w:type="dxa"/>
          </w:tcPr>
          <w:p w14:paraId="10984E49"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3E000D7A"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311DBB0"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7F25A4A8"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622ACA4C"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1E9FBCD3"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r>
      <w:tr w:rsidR="0047785B" w:rsidRPr="00A74041" w14:paraId="56C6E1C5" w14:textId="77777777" w:rsidTr="00A740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B7FCA4E" w14:textId="77777777" w:rsidR="0047785B" w:rsidRPr="00A74041" w:rsidRDefault="0047785B" w:rsidP="00A74041">
            <w:pPr>
              <w:spacing w:before="120" w:line="276" w:lineRule="auto"/>
            </w:pPr>
            <w:r w:rsidRPr="00A74041">
              <w:t>Diagonals bisect each other at right angles.</w:t>
            </w:r>
          </w:p>
        </w:tc>
        <w:tc>
          <w:tcPr>
            <w:tcW w:w="1853" w:type="dxa"/>
          </w:tcPr>
          <w:p w14:paraId="00810069"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6FF96919"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4E41E3AF"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50C8A2D7"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3C1BEC05"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c>
          <w:tcPr>
            <w:tcW w:w="1853" w:type="dxa"/>
          </w:tcPr>
          <w:p w14:paraId="163A5476" w14:textId="77777777" w:rsidR="0047785B" w:rsidRPr="00A74041" w:rsidRDefault="0047785B" w:rsidP="00A74041">
            <w:pPr>
              <w:spacing w:line="276" w:lineRule="auto"/>
              <w:cnfStyle w:val="000000010000" w:firstRow="0" w:lastRow="0" w:firstColumn="0" w:lastColumn="0" w:oddVBand="0" w:evenVBand="0" w:oddHBand="0" w:evenHBand="1" w:firstRowFirstColumn="0" w:firstRowLastColumn="0" w:lastRowFirstColumn="0" w:lastRowLastColumn="0"/>
            </w:pPr>
          </w:p>
        </w:tc>
      </w:tr>
      <w:tr w:rsidR="0047785B" w:rsidRPr="00A74041" w14:paraId="41F1201A" w14:textId="77777777" w:rsidTr="00A74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6D03788" w14:textId="77777777" w:rsidR="0047785B" w:rsidRPr="00A74041" w:rsidRDefault="0047785B" w:rsidP="00A74041">
            <w:pPr>
              <w:spacing w:before="120" w:line="276" w:lineRule="auto"/>
            </w:pPr>
            <w:r w:rsidRPr="00A74041">
              <w:t>Diagonals bisect the angles of the quadrilateral.</w:t>
            </w:r>
          </w:p>
        </w:tc>
        <w:tc>
          <w:tcPr>
            <w:tcW w:w="1853" w:type="dxa"/>
          </w:tcPr>
          <w:p w14:paraId="1CEF24A4"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1D5D5EF4"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22107309"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6C19E32E"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382D3D6B"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c>
          <w:tcPr>
            <w:tcW w:w="1853" w:type="dxa"/>
          </w:tcPr>
          <w:p w14:paraId="3A9A0651" w14:textId="77777777" w:rsidR="0047785B" w:rsidRPr="00A74041" w:rsidRDefault="0047785B" w:rsidP="00A74041">
            <w:pPr>
              <w:spacing w:line="276" w:lineRule="auto"/>
              <w:cnfStyle w:val="000000100000" w:firstRow="0" w:lastRow="0" w:firstColumn="0" w:lastColumn="0" w:oddVBand="0" w:evenVBand="0" w:oddHBand="1" w:evenHBand="0" w:firstRowFirstColumn="0" w:firstRowLastColumn="0" w:lastRowFirstColumn="0" w:lastRowLastColumn="0"/>
            </w:pPr>
          </w:p>
        </w:tc>
      </w:tr>
    </w:tbl>
    <w:p w14:paraId="0CCC84D4" w14:textId="77777777" w:rsidR="00A74041" w:rsidRDefault="00A74041" w:rsidP="0030363E">
      <w:pPr>
        <w:sectPr w:rsidR="00A74041" w:rsidSect="00A74041">
          <w:pgSz w:w="16838" w:h="11906" w:orient="landscape"/>
          <w:pgMar w:top="1134" w:right="1134" w:bottom="1134" w:left="1134" w:header="709" w:footer="709" w:gutter="0"/>
          <w:cols w:space="708"/>
          <w:titlePg/>
          <w:docGrid w:linePitch="360"/>
        </w:sectPr>
      </w:pPr>
    </w:p>
    <w:p w14:paraId="68F004C5" w14:textId="5DEDEB82" w:rsidR="00BF081D" w:rsidRPr="007449F9" w:rsidRDefault="0007751B" w:rsidP="00414915">
      <w:pPr>
        <w:pStyle w:val="Heading2"/>
      </w:pPr>
      <w:bookmarkStart w:id="9" w:name="_Toc174533393"/>
      <w:r>
        <w:lastRenderedPageBreak/>
        <w:t>Activity</w:t>
      </w:r>
      <w:r w:rsidR="00BF081D" w:rsidRPr="3FB0DCE2">
        <w:t xml:space="preserve"> B2</w:t>
      </w:r>
      <w:r w:rsidR="001E3B2A">
        <w:t xml:space="preserve"> –</w:t>
      </w:r>
      <w:r w:rsidR="00BD0BE6">
        <w:t xml:space="preserve"> </w:t>
      </w:r>
      <w:r w:rsidR="00C17D99">
        <w:t>l</w:t>
      </w:r>
      <w:r w:rsidR="00BF081D" w:rsidRPr="3FB0DCE2">
        <w:t>ess, same, more</w:t>
      </w:r>
      <w:bookmarkEnd w:id="9"/>
    </w:p>
    <w:p w14:paraId="5AF3E84F" w14:textId="77777777" w:rsidR="00BF081D" w:rsidRPr="00DE2BF5" w:rsidRDefault="00BF081D" w:rsidP="00BF081D">
      <w:r w:rsidRPr="00DE2BF5">
        <w:t>Draw rectangles in each cell of the table that match the given conditions for that cell.</w:t>
      </w:r>
    </w:p>
    <w:p w14:paraId="5A240A5F" w14:textId="77777777" w:rsidR="00BF081D" w:rsidRDefault="00BF081D" w:rsidP="00BF081D">
      <w:r w:rsidRPr="00DE2BF5">
        <w:t>For example, in the top left cell, you need to draw a rectangle that has less area and less perimeter than the one given to you in the middle cell.</w:t>
      </w:r>
    </w:p>
    <w:p w14:paraId="33AEB907" w14:textId="77777777" w:rsidR="00BF081D" w:rsidRDefault="00BF081D" w:rsidP="00BF081D">
      <w:r>
        <w:rPr>
          <w:noProof/>
        </w:rPr>
        <w:drawing>
          <wp:inline distT="0" distB="0" distL="0" distR="0" wp14:anchorId="15BD768F" wp14:editId="2079F72F">
            <wp:extent cx="5905500" cy="5153025"/>
            <wp:effectExtent l="0" t="0" r="0" b="9525"/>
            <wp:docPr id="523345562" name="Picture 523345562" descr="A white grid with a row at the top for area and the subheadings less, same, more.&#10;A column on the left has a heading perimeter and subheadings of less, same, more.&#10;There are 9 cells in a 3 by 3 grid. The centre cell has a 3 by 8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45562" name="Picture 523345562" descr="A white grid with a row at the top for area and the subheadings less, same, more.&#10;A column on the left has a heading perimeter and subheadings of less, same, more.&#10;There are 9 cells in a 3 by 3 grid. The centre cell has a 3 by 8 rectangle."/>
                    <pic:cNvPicPr/>
                  </pic:nvPicPr>
                  <pic:blipFill>
                    <a:blip r:embed="rId33"/>
                    <a:stretch>
                      <a:fillRect/>
                    </a:stretch>
                  </pic:blipFill>
                  <pic:spPr>
                    <a:xfrm>
                      <a:off x="0" y="0"/>
                      <a:ext cx="5905500" cy="5153025"/>
                    </a:xfrm>
                    <a:prstGeom prst="rect">
                      <a:avLst/>
                    </a:prstGeom>
                  </pic:spPr>
                </pic:pic>
              </a:graphicData>
            </a:graphic>
          </wp:inline>
        </w:drawing>
      </w:r>
    </w:p>
    <w:p w14:paraId="50FD0534" w14:textId="77777777" w:rsidR="00BF081D" w:rsidRPr="005C237D" w:rsidRDefault="00BF081D" w:rsidP="00BF081D">
      <w:r w:rsidRPr="005C237D">
        <w:br w:type="page"/>
      </w:r>
    </w:p>
    <w:p w14:paraId="77AB7D5E" w14:textId="017316EA" w:rsidR="00ED540D" w:rsidRDefault="0007751B" w:rsidP="00ED540D">
      <w:pPr>
        <w:pStyle w:val="Heading2"/>
      </w:pPr>
      <w:bookmarkStart w:id="10" w:name="_Toc174533394"/>
      <w:r>
        <w:lastRenderedPageBreak/>
        <w:t>Activity</w:t>
      </w:r>
      <w:r w:rsidR="00ED540D">
        <w:t xml:space="preserve"> B3 – </w:t>
      </w:r>
      <w:r w:rsidR="00C17D99">
        <w:t>r</w:t>
      </w:r>
      <w:r w:rsidR="00ED540D">
        <w:t>egular tessellation</w:t>
      </w:r>
      <w:bookmarkEnd w:id="10"/>
    </w:p>
    <w:p w14:paraId="08F56D72" w14:textId="26547C01" w:rsidR="00ED540D" w:rsidRDefault="00ED540D" w:rsidP="00ED540D">
      <w:pPr>
        <w:spacing w:before="120"/>
      </w:pPr>
      <w:r>
        <w:t>I</w:t>
      </w:r>
      <w:r w:rsidRPr="006A15C4">
        <w:t>n a regular tessellation, all the shapes are the same regular polygon,</w:t>
      </w:r>
      <w:r w:rsidR="007A06C8">
        <w:t xml:space="preserve"> where</w:t>
      </w:r>
      <w:r w:rsidRPr="006A15C4">
        <w:t xml:space="preserve"> all the </w:t>
      </w:r>
      <w:r>
        <w:t>angles</w:t>
      </w:r>
      <w:r w:rsidRPr="006A15C4">
        <w:t xml:space="preserve"> </w:t>
      </w:r>
      <w:r>
        <w:t xml:space="preserve">and sides </w:t>
      </w:r>
      <w:r w:rsidRPr="006A15C4">
        <w:t xml:space="preserve">are </w:t>
      </w:r>
      <w:r>
        <w:t>equal</w:t>
      </w:r>
      <w:r w:rsidRPr="006A15C4">
        <w:t>.</w:t>
      </w:r>
    </w:p>
    <w:p w14:paraId="475AF41C" w14:textId="7679A377" w:rsidR="00D443C6" w:rsidRDefault="00ED540D" w:rsidP="00A46EAE">
      <w:pPr>
        <w:pStyle w:val="ListBullet"/>
        <w:spacing w:before="120"/>
      </w:pPr>
      <w:r>
        <w:t xml:space="preserve">Complete the table below by finding the interior angle of each regular polygon and then calculating how many degrees </w:t>
      </w:r>
      <w:r w:rsidR="00A36D72">
        <w:t xml:space="preserve">different numbers of </w:t>
      </w:r>
      <w:r>
        <w:t>vertices make when meeting at a point.</w:t>
      </w:r>
    </w:p>
    <w:p w14:paraId="700420AB" w14:textId="1517A67E" w:rsidR="00ED540D" w:rsidRPr="00E060EB" w:rsidRDefault="00ED540D" w:rsidP="00A46EAE">
      <w:pPr>
        <w:pStyle w:val="ListBullet"/>
        <w:spacing w:before="120"/>
      </w:pPr>
      <w:r>
        <w:t>Explain why only some of the regular polygons can tesselate and circle the shapes which can tesselate.</w:t>
      </w:r>
    </w:p>
    <w:p w14:paraId="696627E5" w14:textId="77777777" w:rsidR="00ED540D" w:rsidRDefault="00ED540D" w:rsidP="00ED540D">
      <w:pPr>
        <w:spacing w:before="120"/>
      </w:pPr>
      <w:r>
        <w:rPr>
          <w:noProof/>
        </w:rPr>
        <w:drawing>
          <wp:inline distT="0" distB="0" distL="0" distR="0" wp14:anchorId="0D994D08" wp14:editId="65BBD200">
            <wp:extent cx="5640019" cy="996021"/>
            <wp:effectExtent l="0" t="0" r="0" b="0"/>
            <wp:docPr id="60" name="Picture 60" descr="3 tessellations, the first is of identical equilateral triangles, the second is identical squares and the last is identical hexag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3 tessellations, the first is of identical equilateral triangles, the second is identical squares and the last is identical hexagons."/>
                    <pic:cNvPicPr/>
                  </pic:nvPicPr>
                  <pic:blipFill>
                    <a:blip r:embed="rId34"/>
                    <a:stretch>
                      <a:fillRect/>
                    </a:stretch>
                  </pic:blipFill>
                  <pic:spPr>
                    <a:xfrm>
                      <a:off x="0" y="0"/>
                      <a:ext cx="5660006" cy="999551"/>
                    </a:xfrm>
                    <a:prstGeom prst="rect">
                      <a:avLst/>
                    </a:prstGeom>
                  </pic:spPr>
                </pic:pic>
              </a:graphicData>
            </a:graphic>
          </wp:inline>
        </w:drawing>
      </w:r>
    </w:p>
    <w:p w14:paraId="0F156C10" w14:textId="687D95A3" w:rsidR="00ED540D" w:rsidRPr="009530F0" w:rsidRDefault="009B0182" w:rsidP="00ED540D">
      <w:pPr>
        <w:pStyle w:val="Imageattributioncaption"/>
        <w:rPr>
          <w:sz w:val="16"/>
          <w:szCs w:val="16"/>
        </w:rPr>
      </w:pPr>
      <w:r w:rsidRPr="009B0182">
        <w:rPr>
          <w:sz w:val="16"/>
          <w:szCs w:val="16"/>
        </w:rPr>
        <w:t>Image</w:t>
      </w:r>
      <w:r>
        <w:rPr>
          <w:sz w:val="16"/>
          <w:szCs w:val="16"/>
        </w:rPr>
        <w:t>s</w:t>
      </w:r>
      <w:r w:rsidRPr="009B0182">
        <w:rPr>
          <w:sz w:val="16"/>
          <w:szCs w:val="16"/>
        </w:rPr>
        <w:t xml:space="preserve"> created using the free virtual manipulatives from </w:t>
      </w:r>
      <w:hyperlink r:id="rId35" w:tgtFrame="_blank" w:history="1">
        <w:r w:rsidRPr="009B0182">
          <w:rPr>
            <w:rStyle w:val="Hyperlink"/>
            <w:sz w:val="16"/>
            <w:szCs w:val="16"/>
          </w:rPr>
          <w:t>Polypad by Amplify</w:t>
        </w:r>
      </w:hyperlink>
      <w:r w:rsidRPr="009B0182">
        <w:rPr>
          <w:sz w:val="16"/>
          <w:szCs w:val="16"/>
        </w:rPr>
        <w:t xml:space="preserve"> (</w:t>
      </w:r>
      <w:hyperlink r:id="rId36" w:tgtFrame="_blank" w:history="1">
        <w:r w:rsidRPr="009B0182">
          <w:rPr>
            <w:rStyle w:val="Hyperlink"/>
            <w:sz w:val="16"/>
            <w:szCs w:val="16"/>
          </w:rPr>
          <w:t>polypad.amplify.com</w:t>
        </w:r>
      </w:hyperlink>
      <w:r w:rsidRPr="009B0182">
        <w:rPr>
          <w:sz w:val="16"/>
          <w:szCs w:val="16"/>
          <w:u w:val="single"/>
        </w:rPr>
        <w:t>)</w:t>
      </w:r>
      <w:r w:rsidRPr="009B0182">
        <w:rPr>
          <w:sz w:val="16"/>
          <w:szCs w:val="16"/>
        </w:rPr>
        <w:t>.</w:t>
      </w:r>
    </w:p>
    <w:tbl>
      <w:tblPr>
        <w:tblStyle w:val="Tableheader"/>
        <w:tblW w:w="9634" w:type="dxa"/>
        <w:tblLayout w:type="fixed"/>
        <w:tblCellMar>
          <w:left w:w="85" w:type="dxa"/>
          <w:right w:w="85" w:type="dxa"/>
        </w:tblCellMar>
        <w:tblLook w:val="04A0" w:firstRow="1" w:lastRow="0" w:firstColumn="1" w:lastColumn="0" w:noHBand="0" w:noVBand="1"/>
        <w:tblDescription w:val="For a list of regular polygons, students record each interior angle, 2 vertices, 3 vertices, 4 vertices, 5 vertices and 6 vertices."/>
      </w:tblPr>
      <w:tblGrid>
        <w:gridCol w:w="1696"/>
        <w:gridCol w:w="1560"/>
        <w:gridCol w:w="1275"/>
        <w:gridCol w:w="1276"/>
        <w:gridCol w:w="1275"/>
        <w:gridCol w:w="1276"/>
        <w:gridCol w:w="1276"/>
      </w:tblGrid>
      <w:tr w:rsidR="00ED540D" w:rsidRPr="00FA7C80" w14:paraId="53C636C1" w14:textId="77777777" w:rsidTr="00E847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3DF5C8E" w14:textId="77777777" w:rsidR="00ED540D" w:rsidRPr="00FA7C80" w:rsidRDefault="00ED540D">
            <w:pPr>
              <w:spacing w:before="120" w:line="240" w:lineRule="auto"/>
            </w:pPr>
            <w:r w:rsidRPr="00FA7C80">
              <w:t>Regular polygons</w:t>
            </w:r>
          </w:p>
        </w:tc>
        <w:tc>
          <w:tcPr>
            <w:tcW w:w="1560" w:type="dxa"/>
          </w:tcPr>
          <w:p w14:paraId="6AEE9D02"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Each interior angle</w:t>
            </w:r>
          </w:p>
        </w:tc>
        <w:tc>
          <w:tcPr>
            <w:tcW w:w="1275" w:type="dxa"/>
          </w:tcPr>
          <w:p w14:paraId="5F0A455E"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2 vertices</w:t>
            </w:r>
          </w:p>
        </w:tc>
        <w:tc>
          <w:tcPr>
            <w:tcW w:w="1276" w:type="dxa"/>
          </w:tcPr>
          <w:p w14:paraId="281419DE"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3 vertices</w:t>
            </w:r>
          </w:p>
        </w:tc>
        <w:tc>
          <w:tcPr>
            <w:tcW w:w="1275" w:type="dxa"/>
          </w:tcPr>
          <w:p w14:paraId="263110A6"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4 vertices</w:t>
            </w:r>
          </w:p>
        </w:tc>
        <w:tc>
          <w:tcPr>
            <w:tcW w:w="1276" w:type="dxa"/>
          </w:tcPr>
          <w:p w14:paraId="43587038"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5 vertices</w:t>
            </w:r>
          </w:p>
        </w:tc>
        <w:tc>
          <w:tcPr>
            <w:tcW w:w="1276" w:type="dxa"/>
          </w:tcPr>
          <w:p w14:paraId="32D5EBDC" w14:textId="77777777" w:rsidR="00ED540D" w:rsidRPr="00FA7C80" w:rsidRDefault="00ED540D">
            <w:pPr>
              <w:spacing w:before="120" w:line="240" w:lineRule="auto"/>
              <w:cnfStyle w:val="100000000000" w:firstRow="1" w:lastRow="0" w:firstColumn="0" w:lastColumn="0" w:oddVBand="0" w:evenVBand="0" w:oddHBand="0" w:evenHBand="0" w:firstRowFirstColumn="0" w:firstRowLastColumn="0" w:lastRowFirstColumn="0" w:lastRowLastColumn="0"/>
            </w:pPr>
            <w:r w:rsidRPr="00FA7C80">
              <w:t>6 vertices</w:t>
            </w:r>
          </w:p>
        </w:tc>
      </w:tr>
      <w:tr w:rsidR="00ED540D" w14:paraId="4D0D09CB" w14:textId="77777777" w:rsidTr="00E847EF">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1696" w:type="dxa"/>
          </w:tcPr>
          <w:p w14:paraId="762F702A" w14:textId="77777777" w:rsidR="00ED540D" w:rsidRDefault="00ED540D">
            <w:pPr>
              <w:spacing w:before="120"/>
            </w:pPr>
            <w:r>
              <w:t>Triangle</w:t>
            </w:r>
          </w:p>
        </w:tc>
        <w:tc>
          <w:tcPr>
            <w:tcW w:w="1560" w:type="dxa"/>
          </w:tcPr>
          <w:p w14:paraId="14EEE43C"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60°</m:t>
                </m:r>
              </m:oMath>
            </m:oMathPara>
          </w:p>
        </w:tc>
        <w:tc>
          <w:tcPr>
            <w:tcW w:w="1275" w:type="dxa"/>
          </w:tcPr>
          <w:p w14:paraId="2BB697B5"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120°</m:t>
                </m:r>
              </m:oMath>
            </m:oMathPara>
          </w:p>
        </w:tc>
        <w:tc>
          <w:tcPr>
            <w:tcW w:w="1276" w:type="dxa"/>
          </w:tcPr>
          <w:p w14:paraId="16E6C04A"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180°</m:t>
                </m:r>
              </m:oMath>
            </m:oMathPara>
          </w:p>
        </w:tc>
        <w:tc>
          <w:tcPr>
            <w:tcW w:w="1275" w:type="dxa"/>
          </w:tcPr>
          <w:p w14:paraId="2D6B9FF0"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240°</m:t>
                </m:r>
              </m:oMath>
            </m:oMathPara>
          </w:p>
        </w:tc>
        <w:tc>
          <w:tcPr>
            <w:tcW w:w="1276" w:type="dxa"/>
          </w:tcPr>
          <w:p w14:paraId="14E397DA"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300°</m:t>
                </m:r>
              </m:oMath>
            </m:oMathPara>
          </w:p>
        </w:tc>
        <w:tc>
          <w:tcPr>
            <w:tcW w:w="1276" w:type="dxa"/>
          </w:tcPr>
          <w:p w14:paraId="7A453B9E"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360°</m:t>
                </m:r>
              </m:oMath>
            </m:oMathPara>
          </w:p>
        </w:tc>
      </w:tr>
      <w:tr w:rsidR="00ED540D" w14:paraId="27E06206"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83D9215" w14:textId="77777777" w:rsidR="00ED540D" w:rsidRDefault="00ED540D">
            <w:pPr>
              <w:spacing w:before="120"/>
            </w:pPr>
            <w:r>
              <w:t>Square</w:t>
            </w:r>
          </w:p>
        </w:tc>
        <w:tc>
          <w:tcPr>
            <w:tcW w:w="1560" w:type="dxa"/>
          </w:tcPr>
          <w:p w14:paraId="3D19E13B"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90°</m:t>
                </m:r>
              </m:oMath>
            </m:oMathPara>
          </w:p>
        </w:tc>
        <w:tc>
          <w:tcPr>
            <w:tcW w:w="1275" w:type="dxa"/>
          </w:tcPr>
          <w:p w14:paraId="24E277B7"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180°</m:t>
                </m:r>
              </m:oMath>
            </m:oMathPara>
          </w:p>
        </w:tc>
        <w:tc>
          <w:tcPr>
            <w:tcW w:w="1276" w:type="dxa"/>
          </w:tcPr>
          <w:p w14:paraId="1F1774CF"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270°</m:t>
                </m:r>
              </m:oMath>
            </m:oMathPara>
          </w:p>
        </w:tc>
        <w:tc>
          <w:tcPr>
            <w:tcW w:w="1275" w:type="dxa"/>
          </w:tcPr>
          <w:p w14:paraId="61E8EE0E"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360°</m:t>
                </m:r>
              </m:oMath>
            </m:oMathPara>
          </w:p>
        </w:tc>
        <w:tc>
          <w:tcPr>
            <w:tcW w:w="1276" w:type="dxa"/>
          </w:tcPr>
          <w:p w14:paraId="40018C84"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1678805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r w:rsidR="00ED540D" w14:paraId="67CE70F5" w14:textId="77777777" w:rsidTr="00E8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1D408B" w14:textId="77777777" w:rsidR="00ED540D" w:rsidRDefault="00ED540D">
            <w:pPr>
              <w:spacing w:before="120"/>
            </w:pPr>
            <w:r>
              <w:t>Pentagon</w:t>
            </w:r>
          </w:p>
        </w:tc>
        <w:tc>
          <w:tcPr>
            <w:tcW w:w="1560" w:type="dxa"/>
          </w:tcPr>
          <w:p w14:paraId="0B41EF76"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7B8C48F9"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4FD860C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3B04C65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41391B7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46DEAE38"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r>
      <w:tr w:rsidR="00ED540D" w14:paraId="77726A7C"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D0664E" w14:textId="77777777" w:rsidR="00ED540D" w:rsidRDefault="00ED540D">
            <w:pPr>
              <w:spacing w:before="120"/>
            </w:pPr>
            <w:r>
              <w:t>Hexagon</w:t>
            </w:r>
          </w:p>
        </w:tc>
        <w:tc>
          <w:tcPr>
            <w:tcW w:w="1560" w:type="dxa"/>
          </w:tcPr>
          <w:p w14:paraId="56F1AF7A"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10E5BFF4"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5901A4F1"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2F219F52"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37E9EA9A"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23D9D94F"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r w:rsidR="00ED540D" w14:paraId="3FD2FDA1" w14:textId="77777777" w:rsidTr="00E8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6C1F7D" w14:textId="77777777" w:rsidR="00ED540D" w:rsidRDefault="00ED540D">
            <w:pPr>
              <w:spacing w:before="120"/>
            </w:pPr>
            <w:r>
              <w:t>Heptagon</w:t>
            </w:r>
          </w:p>
        </w:tc>
        <w:tc>
          <w:tcPr>
            <w:tcW w:w="1560" w:type="dxa"/>
          </w:tcPr>
          <w:p w14:paraId="7E00F5C4"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05E16E0C"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34476FFE"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33A02E81"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2324CC6D"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55C348F7"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r>
      <w:tr w:rsidR="00ED540D" w14:paraId="25BF4EAD"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C58D16C" w14:textId="77777777" w:rsidR="00ED540D" w:rsidRDefault="00ED540D">
            <w:pPr>
              <w:spacing w:before="120"/>
            </w:pPr>
            <w:r>
              <w:t>Octagon</w:t>
            </w:r>
          </w:p>
        </w:tc>
        <w:tc>
          <w:tcPr>
            <w:tcW w:w="1560" w:type="dxa"/>
          </w:tcPr>
          <w:p w14:paraId="1666DE19"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036331F6"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0F806BC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4CB3A116"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2237A322"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4B7A168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r w:rsidR="00ED540D" w14:paraId="434AA739" w14:textId="77777777" w:rsidTr="00E8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3A1292" w14:textId="77777777" w:rsidR="00ED540D" w:rsidRDefault="00ED540D">
            <w:pPr>
              <w:spacing w:before="120"/>
            </w:pPr>
            <w:r>
              <w:t>Nonagon</w:t>
            </w:r>
          </w:p>
        </w:tc>
        <w:tc>
          <w:tcPr>
            <w:tcW w:w="1560" w:type="dxa"/>
          </w:tcPr>
          <w:p w14:paraId="49E74F11"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49D12BD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788AFFA9"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077EF793"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2CEC7B93"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074D8096"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r>
      <w:tr w:rsidR="00ED540D" w14:paraId="355AA397"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FE2068" w14:textId="77777777" w:rsidR="00ED540D" w:rsidRDefault="00ED540D">
            <w:pPr>
              <w:spacing w:before="120"/>
            </w:pPr>
            <w:r>
              <w:t>Decagon</w:t>
            </w:r>
          </w:p>
        </w:tc>
        <w:tc>
          <w:tcPr>
            <w:tcW w:w="1560" w:type="dxa"/>
          </w:tcPr>
          <w:p w14:paraId="2D2E026F"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59202F32"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42BF66F5"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43DD9E05"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2803F791"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3B3D2FAC"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r w:rsidR="00ED540D" w14:paraId="34705510" w14:textId="77777777" w:rsidTr="00E8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142A3FB" w14:textId="3EF82D51" w:rsidR="00ED540D" w:rsidRDefault="00636774">
            <w:pPr>
              <w:spacing w:before="120"/>
            </w:pPr>
            <w:r>
              <w:t>Dodeca</w:t>
            </w:r>
            <w:r w:rsidR="00ED540D">
              <w:t>gon</w:t>
            </w:r>
          </w:p>
        </w:tc>
        <w:tc>
          <w:tcPr>
            <w:tcW w:w="1560" w:type="dxa"/>
          </w:tcPr>
          <w:p w14:paraId="2499C301"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39DAC9B7"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19794ED8"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5DD2746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6DC7AB1E"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1FFC7DBC"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r>
      <w:tr w:rsidR="00ED540D" w14:paraId="0BBADFD0"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47C1064" w14:textId="232F282C" w:rsidR="00ED540D" w:rsidRDefault="00636774">
            <w:pPr>
              <w:spacing w:before="120"/>
            </w:pPr>
            <w:r>
              <w:t>Pentadeca</w:t>
            </w:r>
            <w:r w:rsidR="00ED540D">
              <w:t>gon</w:t>
            </w:r>
          </w:p>
        </w:tc>
        <w:tc>
          <w:tcPr>
            <w:tcW w:w="1560" w:type="dxa"/>
          </w:tcPr>
          <w:p w14:paraId="368DB46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754EB8B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68115ADC"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7CD7990A"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7616FCC8"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6AEC7113"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r w:rsidR="00ED540D" w14:paraId="11B394D1" w14:textId="77777777" w:rsidTr="00E8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B28F66C" w14:textId="31DF1FC0" w:rsidR="00ED540D" w:rsidRDefault="00636774">
            <w:pPr>
              <w:spacing w:before="120"/>
            </w:pPr>
            <w:proofErr w:type="spellStart"/>
            <w:r>
              <w:t>Icosa</w:t>
            </w:r>
            <w:r w:rsidR="00ED540D">
              <w:t>gon</w:t>
            </w:r>
            <w:proofErr w:type="spellEnd"/>
          </w:p>
        </w:tc>
        <w:tc>
          <w:tcPr>
            <w:tcW w:w="1560" w:type="dxa"/>
          </w:tcPr>
          <w:p w14:paraId="0D824822"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5A15EAFC"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15E4ACF3"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5" w:type="dxa"/>
          </w:tcPr>
          <w:p w14:paraId="00CBB33C"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21A7A6D1"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c>
          <w:tcPr>
            <w:tcW w:w="1276" w:type="dxa"/>
          </w:tcPr>
          <w:p w14:paraId="37B7653D" w14:textId="77777777" w:rsidR="00ED540D" w:rsidRDefault="00ED540D">
            <w:pPr>
              <w:spacing w:before="120"/>
              <w:jc w:val="center"/>
              <w:cnfStyle w:val="000000100000" w:firstRow="0" w:lastRow="0" w:firstColumn="0" w:lastColumn="0" w:oddVBand="0" w:evenVBand="0" w:oddHBand="1" w:evenHBand="0" w:firstRowFirstColumn="0" w:firstRowLastColumn="0" w:lastRowFirstColumn="0" w:lastRowLastColumn="0"/>
            </w:pPr>
          </w:p>
        </w:tc>
      </w:tr>
      <w:tr w:rsidR="00ED540D" w14:paraId="36E51667" w14:textId="77777777" w:rsidTr="00E8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160C1D6" w14:textId="53FE5903" w:rsidR="00ED540D" w:rsidRDefault="00636774">
            <w:pPr>
              <w:spacing w:before="120"/>
            </w:pPr>
            <w:proofErr w:type="spellStart"/>
            <w:r>
              <w:t>Triaconta</w:t>
            </w:r>
            <w:r w:rsidR="00ED540D">
              <w:t>gon</w:t>
            </w:r>
            <w:proofErr w:type="spellEnd"/>
          </w:p>
        </w:tc>
        <w:tc>
          <w:tcPr>
            <w:tcW w:w="1560" w:type="dxa"/>
          </w:tcPr>
          <w:p w14:paraId="67F8F326"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5494F2C9"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7132FE21"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5" w:type="dxa"/>
          </w:tcPr>
          <w:p w14:paraId="4C4C3485"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2287A7F6"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c>
          <w:tcPr>
            <w:tcW w:w="1276" w:type="dxa"/>
          </w:tcPr>
          <w:p w14:paraId="49435372" w14:textId="77777777" w:rsidR="00ED540D" w:rsidRDefault="00ED540D">
            <w:pPr>
              <w:spacing w:before="120"/>
              <w:jc w:val="center"/>
              <w:cnfStyle w:val="000000010000" w:firstRow="0" w:lastRow="0" w:firstColumn="0" w:lastColumn="0" w:oddVBand="0" w:evenVBand="0" w:oddHBand="0" w:evenHBand="1" w:firstRowFirstColumn="0" w:firstRowLastColumn="0" w:lastRowFirstColumn="0" w:lastRowLastColumn="0"/>
            </w:pPr>
          </w:p>
        </w:tc>
      </w:tr>
    </w:tbl>
    <w:p w14:paraId="0D61697B" w14:textId="170F32C0" w:rsidR="006B28C3" w:rsidRDefault="0007751B" w:rsidP="006B28C3">
      <w:pPr>
        <w:pStyle w:val="Heading2"/>
      </w:pPr>
      <w:bookmarkStart w:id="11" w:name="_Toc174533395"/>
      <w:r>
        <w:lastRenderedPageBreak/>
        <w:t>Activity</w:t>
      </w:r>
      <w:r w:rsidR="006B28C3">
        <w:t xml:space="preserve"> B4 – </w:t>
      </w:r>
      <w:r w:rsidR="00C17D99">
        <w:t>p</w:t>
      </w:r>
      <w:r w:rsidR="006B28C3">
        <w:t xml:space="preserve">erimeter </w:t>
      </w:r>
      <w:r w:rsidR="00C17D99">
        <w:t>p</w:t>
      </w:r>
      <w:r w:rsidR="006B28C3">
        <w:t>entominoes</w:t>
      </w:r>
      <w:bookmarkEnd w:id="11"/>
    </w:p>
    <w:p w14:paraId="6D1843A3" w14:textId="77777777" w:rsidR="006B28C3" w:rsidRDefault="006B28C3" w:rsidP="006B28C3">
      <w:pPr>
        <w:pStyle w:val="ListNumber"/>
        <w:numPr>
          <w:ilvl w:val="0"/>
          <w:numId w:val="0"/>
        </w:numPr>
      </w:pPr>
      <w:r>
        <w:t xml:space="preserve">The following shapes are called pentominoes because they each have 5 squares. </w:t>
      </w:r>
    </w:p>
    <w:p w14:paraId="56E7A7A5" w14:textId="77777777" w:rsidR="006B28C3" w:rsidRDefault="006B28C3">
      <w:pPr>
        <w:pStyle w:val="ListNumber"/>
        <w:numPr>
          <w:ilvl w:val="0"/>
          <w:numId w:val="3"/>
        </w:numPr>
      </w:pPr>
      <w:r>
        <w:t>F</w:t>
      </w:r>
      <w:r w:rsidRPr="00300274">
        <w:t xml:space="preserve">ind the </w:t>
      </w:r>
      <w:r>
        <w:t>perimeter and area of each shape.</w:t>
      </w:r>
    </w:p>
    <w:p w14:paraId="10174048" w14:textId="77777777" w:rsidR="006B28C3" w:rsidRDefault="006B28C3">
      <w:pPr>
        <w:pStyle w:val="ListNumber"/>
        <w:numPr>
          <w:ilvl w:val="0"/>
          <w:numId w:val="2"/>
        </w:numPr>
      </w:pPr>
      <w:r>
        <w:t>Cut the pentominoes out.</w:t>
      </w:r>
    </w:p>
    <w:p w14:paraId="6709CDBD" w14:textId="77777777" w:rsidR="006B28C3" w:rsidRDefault="006B28C3">
      <w:pPr>
        <w:pStyle w:val="ListNumber"/>
        <w:numPr>
          <w:ilvl w:val="0"/>
          <w:numId w:val="2"/>
        </w:numPr>
      </w:pPr>
      <w:r>
        <w:t>T</w:t>
      </w:r>
      <w:r w:rsidRPr="007A71E5">
        <w:t>o join pentominoes they must share at least one side and not overlap.</w:t>
      </w:r>
      <w:r>
        <w:t xml:space="preserve"> M</w:t>
      </w:r>
      <w:r w:rsidRPr="00472BC3">
        <w:t xml:space="preserve">ake </w:t>
      </w:r>
      <w:r>
        <w:t>5</w:t>
      </w:r>
      <w:r w:rsidRPr="00472BC3">
        <w:t xml:space="preserve"> different shapes by joining together 2 different pentominoes.</w:t>
      </w:r>
    </w:p>
    <w:p w14:paraId="7E26C5B7" w14:textId="77777777" w:rsidR="006B28C3" w:rsidRDefault="006B28C3">
      <w:pPr>
        <w:pStyle w:val="ListNumber"/>
        <w:numPr>
          <w:ilvl w:val="0"/>
          <w:numId w:val="2"/>
        </w:numPr>
      </w:pPr>
      <w:r>
        <w:t>Trace the shapes into your workbook and f</w:t>
      </w:r>
      <w:r w:rsidRPr="00472BC3">
        <w:t>ind the perimeters of the shapes they make.</w:t>
      </w:r>
    </w:p>
    <w:p w14:paraId="307BF990" w14:textId="77777777" w:rsidR="006B28C3" w:rsidRPr="00470E45" w:rsidRDefault="006B28C3">
      <w:pPr>
        <w:pStyle w:val="ListNumber"/>
        <w:numPr>
          <w:ilvl w:val="0"/>
          <w:numId w:val="2"/>
        </w:numPr>
      </w:pPr>
      <w:r w:rsidRPr="00470E45">
        <w:t xml:space="preserve">What is the smallest perimeter of a shape made by joining 2 pentominoes together? </w:t>
      </w:r>
    </w:p>
    <w:p w14:paraId="1F21DB5C" w14:textId="77777777" w:rsidR="006B28C3" w:rsidRPr="00470E45" w:rsidRDefault="006B28C3">
      <w:pPr>
        <w:pStyle w:val="ListNumber"/>
        <w:numPr>
          <w:ilvl w:val="0"/>
          <w:numId w:val="2"/>
        </w:numPr>
      </w:pPr>
      <w:r w:rsidRPr="00470E45">
        <w:t xml:space="preserve">What is the largest perimeter of a shape made by joining 2 pentominoes together? </w:t>
      </w:r>
    </w:p>
    <w:p w14:paraId="3CA1ACDE" w14:textId="77777777" w:rsidR="006B28C3" w:rsidRDefault="006B28C3" w:rsidP="006B28C3">
      <w:pPr>
        <w:spacing w:after="600"/>
      </w:pPr>
      <w:r w:rsidRPr="007313A1">
        <w:rPr>
          <w:noProof/>
        </w:rPr>
        <w:drawing>
          <wp:inline distT="0" distB="0" distL="0" distR="0" wp14:anchorId="58D32731" wp14:editId="76885E95">
            <wp:extent cx="1476581" cy="790685"/>
            <wp:effectExtent l="0" t="0" r="9525" b="9525"/>
            <wp:docPr id="75153432" name="Picture 1" descr="Pentomino with four squares joined in a line, and another square coming vertically off the second square from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3432" name="Picture 1" descr="Pentomino with four squares joined in a line, and another square coming vertically off the second square from the left."/>
                    <pic:cNvPicPr/>
                  </pic:nvPicPr>
                  <pic:blipFill>
                    <a:blip r:embed="rId37"/>
                    <a:stretch>
                      <a:fillRect/>
                    </a:stretch>
                  </pic:blipFill>
                  <pic:spPr>
                    <a:xfrm>
                      <a:off x="0" y="0"/>
                      <a:ext cx="1476581" cy="790685"/>
                    </a:xfrm>
                    <a:prstGeom prst="rect">
                      <a:avLst/>
                    </a:prstGeom>
                  </pic:spPr>
                </pic:pic>
              </a:graphicData>
            </a:graphic>
          </wp:inline>
        </w:drawing>
      </w:r>
      <w:r>
        <w:tab/>
      </w:r>
      <w:r w:rsidRPr="00317D10">
        <w:rPr>
          <w:noProof/>
        </w:rPr>
        <w:drawing>
          <wp:inline distT="0" distB="0" distL="0" distR="0" wp14:anchorId="2E3B6FE3" wp14:editId="72A3E8B1">
            <wp:extent cx="1124107" cy="762106"/>
            <wp:effectExtent l="0" t="0" r="0" b="0"/>
            <wp:docPr id="431454911" name="Picture 1" descr="Pentomino with 5 squares joined in the shape of a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54911" name="Picture 1" descr="Pentomino with 5 squares joined in the shape of a u."/>
                    <pic:cNvPicPr/>
                  </pic:nvPicPr>
                  <pic:blipFill>
                    <a:blip r:embed="rId38"/>
                    <a:stretch>
                      <a:fillRect/>
                    </a:stretch>
                  </pic:blipFill>
                  <pic:spPr>
                    <a:xfrm>
                      <a:off x="0" y="0"/>
                      <a:ext cx="1124107" cy="762106"/>
                    </a:xfrm>
                    <a:prstGeom prst="rect">
                      <a:avLst/>
                    </a:prstGeom>
                  </pic:spPr>
                </pic:pic>
              </a:graphicData>
            </a:graphic>
          </wp:inline>
        </w:drawing>
      </w:r>
      <w:r>
        <w:tab/>
      </w:r>
      <w:r w:rsidRPr="00863156">
        <w:rPr>
          <w:noProof/>
        </w:rPr>
        <w:drawing>
          <wp:inline distT="0" distB="0" distL="0" distR="0" wp14:anchorId="6A82FF1D" wp14:editId="458A80ED">
            <wp:extent cx="1467055" cy="771633"/>
            <wp:effectExtent l="0" t="0" r="0" b="9525"/>
            <wp:docPr id="1448842178" name="Picture 1" descr="5 squares joined in the shape of an L with 4 squares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2178" name="Picture 1" descr="5 squares joined in the shape of an L with 4 squares long."/>
                    <pic:cNvPicPr/>
                  </pic:nvPicPr>
                  <pic:blipFill>
                    <a:blip r:embed="rId39"/>
                    <a:stretch>
                      <a:fillRect/>
                    </a:stretch>
                  </pic:blipFill>
                  <pic:spPr>
                    <a:xfrm>
                      <a:off x="0" y="0"/>
                      <a:ext cx="1467055" cy="771633"/>
                    </a:xfrm>
                    <a:prstGeom prst="rect">
                      <a:avLst/>
                    </a:prstGeom>
                  </pic:spPr>
                </pic:pic>
              </a:graphicData>
            </a:graphic>
          </wp:inline>
        </w:drawing>
      </w:r>
    </w:p>
    <w:p w14:paraId="21718E5A" w14:textId="77777777" w:rsidR="006B28C3" w:rsidRDefault="006B28C3" w:rsidP="006B28C3">
      <w:pPr>
        <w:spacing w:after="600"/>
      </w:pPr>
      <w:r w:rsidRPr="00050423">
        <w:rPr>
          <w:noProof/>
        </w:rPr>
        <w:drawing>
          <wp:inline distT="0" distB="0" distL="0" distR="0" wp14:anchorId="1B5896B2" wp14:editId="42E06A81">
            <wp:extent cx="1124107" cy="1124107"/>
            <wp:effectExtent l="0" t="0" r="0" b="0"/>
            <wp:docPr id="2083938817" name="Picture 1" descr="A column of 3 squares with 1 square off to the left of the bottom square and 1 square off to the right of the midd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38817" name="Picture 1" descr="A column of 3 squares with 1 square off to the left of the bottom square and 1 square off to the right of the middle square."/>
                    <pic:cNvPicPr/>
                  </pic:nvPicPr>
                  <pic:blipFill>
                    <a:blip r:embed="rId40"/>
                    <a:stretch>
                      <a:fillRect/>
                    </a:stretch>
                  </pic:blipFill>
                  <pic:spPr>
                    <a:xfrm>
                      <a:off x="0" y="0"/>
                      <a:ext cx="1124107" cy="1124107"/>
                    </a:xfrm>
                    <a:prstGeom prst="rect">
                      <a:avLst/>
                    </a:prstGeom>
                  </pic:spPr>
                </pic:pic>
              </a:graphicData>
            </a:graphic>
          </wp:inline>
        </w:drawing>
      </w:r>
      <w:r>
        <w:tab/>
      </w:r>
      <w:r w:rsidRPr="00050423">
        <w:rPr>
          <w:noProof/>
        </w:rPr>
        <w:drawing>
          <wp:inline distT="0" distB="0" distL="0" distR="0" wp14:anchorId="1E69A906" wp14:editId="0318B17E">
            <wp:extent cx="1114581" cy="1124107"/>
            <wp:effectExtent l="0" t="0" r="9525" b="0"/>
            <wp:docPr id="475557836" name="Picture 1" descr="1 row of 3 squares with a column of 2 squares underneath the left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57836" name="Picture 1" descr="1 row of 3 squares with a column of 2 squares underneath the left square."/>
                    <pic:cNvPicPr/>
                  </pic:nvPicPr>
                  <pic:blipFill>
                    <a:blip r:embed="rId41"/>
                    <a:stretch>
                      <a:fillRect/>
                    </a:stretch>
                  </pic:blipFill>
                  <pic:spPr>
                    <a:xfrm>
                      <a:off x="0" y="0"/>
                      <a:ext cx="1114581" cy="1124107"/>
                    </a:xfrm>
                    <a:prstGeom prst="rect">
                      <a:avLst/>
                    </a:prstGeom>
                  </pic:spPr>
                </pic:pic>
              </a:graphicData>
            </a:graphic>
          </wp:inline>
        </w:drawing>
      </w:r>
      <w:r>
        <w:tab/>
      </w:r>
      <w:r w:rsidRPr="00B2065F">
        <w:rPr>
          <w:noProof/>
        </w:rPr>
        <w:drawing>
          <wp:inline distT="0" distB="0" distL="0" distR="0" wp14:anchorId="6DA40368" wp14:editId="163B9808">
            <wp:extent cx="1114581" cy="1114581"/>
            <wp:effectExtent l="0" t="0" r="9525" b="9525"/>
            <wp:docPr id="977408468" name="Picture 1" descr="5 squares in the shape of 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08468" name="Picture 1" descr="5 squares in the shape of a T."/>
                    <pic:cNvPicPr/>
                  </pic:nvPicPr>
                  <pic:blipFill>
                    <a:blip r:embed="rId42"/>
                    <a:stretch>
                      <a:fillRect/>
                    </a:stretch>
                  </pic:blipFill>
                  <pic:spPr>
                    <a:xfrm>
                      <a:off x="0" y="0"/>
                      <a:ext cx="1114581" cy="1114581"/>
                    </a:xfrm>
                    <a:prstGeom prst="rect">
                      <a:avLst/>
                    </a:prstGeom>
                  </pic:spPr>
                </pic:pic>
              </a:graphicData>
            </a:graphic>
          </wp:inline>
        </w:drawing>
      </w:r>
      <w:r>
        <w:tab/>
      </w:r>
      <w:r w:rsidRPr="00B2065F">
        <w:rPr>
          <w:noProof/>
        </w:rPr>
        <w:drawing>
          <wp:inline distT="0" distB="0" distL="0" distR="0" wp14:anchorId="1B3196FD" wp14:editId="0518CC40">
            <wp:extent cx="1124107" cy="1114581"/>
            <wp:effectExtent l="0" t="0" r="0" b="9525"/>
            <wp:docPr id="1299562644" name="Picture 1" descr="5 squares in the shape of a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562644" name="Picture 1" descr="5 squares in the shape of a staircase."/>
                    <pic:cNvPicPr/>
                  </pic:nvPicPr>
                  <pic:blipFill>
                    <a:blip r:embed="rId43"/>
                    <a:stretch>
                      <a:fillRect/>
                    </a:stretch>
                  </pic:blipFill>
                  <pic:spPr>
                    <a:xfrm>
                      <a:off x="0" y="0"/>
                      <a:ext cx="1124107" cy="1114581"/>
                    </a:xfrm>
                    <a:prstGeom prst="rect">
                      <a:avLst/>
                    </a:prstGeom>
                  </pic:spPr>
                </pic:pic>
              </a:graphicData>
            </a:graphic>
          </wp:inline>
        </w:drawing>
      </w:r>
    </w:p>
    <w:p w14:paraId="1C6ED409" w14:textId="77777777" w:rsidR="006B28C3" w:rsidRDefault="006B28C3" w:rsidP="006B28C3">
      <w:pPr>
        <w:spacing w:after="600"/>
      </w:pPr>
      <w:r w:rsidRPr="006539FC">
        <w:rPr>
          <w:noProof/>
        </w:rPr>
        <w:drawing>
          <wp:inline distT="0" distB="0" distL="0" distR="0" wp14:anchorId="5EE11D7D" wp14:editId="45D8D5FC">
            <wp:extent cx="1476581" cy="771633"/>
            <wp:effectExtent l="0" t="0" r="0" b="9525"/>
            <wp:docPr id="1716575037" name="Picture 1" descr="A row of 3 squares with a row of 2 squares underneath, overlapping by 1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75037" name="Picture 1" descr="A row of 3 squares with a row of 2 squares underneath, overlapping by 1 square."/>
                    <pic:cNvPicPr/>
                  </pic:nvPicPr>
                  <pic:blipFill>
                    <a:blip r:embed="rId44"/>
                    <a:stretch>
                      <a:fillRect/>
                    </a:stretch>
                  </pic:blipFill>
                  <pic:spPr>
                    <a:xfrm>
                      <a:off x="0" y="0"/>
                      <a:ext cx="1476581" cy="771633"/>
                    </a:xfrm>
                    <a:prstGeom prst="rect">
                      <a:avLst/>
                    </a:prstGeom>
                  </pic:spPr>
                </pic:pic>
              </a:graphicData>
            </a:graphic>
          </wp:inline>
        </w:drawing>
      </w:r>
      <w:r>
        <w:tab/>
      </w:r>
      <w:r w:rsidRPr="00863156">
        <w:rPr>
          <w:noProof/>
        </w:rPr>
        <w:drawing>
          <wp:inline distT="0" distB="0" distL="0" distR="0" wp14:anchorId="7DC181C9" wp14:editId="708B3DDE">
            <wp:extent cx="1114581" cy="1143160"/>
            <wp:effectExtent l="0" t="0" r="9525" b="0"/>
            <wp:docPr id="1965039588" name="Picture 1" descr="5 squares in the shape of a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39588" name="Picture 1" descr="5 squares in the shape of a cross."/>
                    <pic:cNvPicPr/>
                  </pic:nvPicPr>
                  <pic:blipFill>
                    <a:blip r:embed="rId45"/>
                    <a:stretch>
                      <a:fillRect/>
                    </a:stretch>
                  </pic:blipFill>
                  <pic:spPr>
                    <a:xfrm>
                      <a:off x="0" y="0"/>
                      <a:ext cx="1114581" cy="1143160"/>
                    </a:xfrm>
                    <a:prstGeom prst="rect">
                      <a:avLst/>
                    </a:prstGeom>
                  </pic:spPr>
                </pic:pic>
              </a:graphicData>
            </a:graphic>
          </wp:inline>
        </w:drawing>
      </w:r>
      <w:r>
        <w:tab/>
      </w:r>
      <w:r w:rsidRPr="00155DCB">
        <w:rPr>
          <w:noProof/>
        </w:rPr>
        <w:drawing>
          <wp:inline distT="0" distB="0" distL="0" distR="0" wp14:anchorId="35A50990" wp14:editId="73C1D92C">
            <wp:extent cx="1124107" cy="1124107"/>
            <wp:effectExtent l="0" t="0" r="0" b="0"/>
            <wp:docPr id="714864428" name="Picture 1" descr="5 squares joined in the shape of a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64428" name="Picture 1" descr="5 squares joined in the shape of an s."/>
                    <pic:cNvPicPr/>
                  </pic:nvPicPr>
                  <pic:blipFill>
                    <a:blip r:embed="rId46"/>
                    <a:stretch>
                      <a:fillRect/>
                    </a:stretch>
                  </pic:blipFill>
                  <pic:spPr>
                    <a:xfrm>
                      <a:off x="0" y="0"/>
                      <a:ext cx="1124107" cy="1124107"/>
                    </a:xfrm>
                    <a:prstGeom prst="rect">
                      <a:avLst/>
                    </a:prstGeom>
                  </pic:spPr>
                </pic:pic>
              </a:graphicData>
            </a:graphic>
          </wp:inline>
        </w:drawing>
      </w:r>
      <w:r>
        <w:tab/>
      </w:r>
      <w:r w:rsidRPr="00FB2DB0">
        <w:rPr>
          <w:noProof/>
        </w:rPr>
        <w:drawing>
          <wp:inline distT="0" distB="0" distL="0" distR="0" wp14:anchorId="3E3BE6B2" wp14:editId="241BCB61">
            <wp:extent cx="1124107" cy="781159"/>
            <wp:effectExtent l="0" t="0" r="0" b="0"/>
            <wp:docPr id="1692491600" name="Picture 1" descr="3 squares joined together in a row with a row of 2 squar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91600" name="Picture 1" descr="3 squares joined together in a row with a row of 2 squares underneath."/>
                    <pic:cNvPicPr/>
                  </pic:nvPicPr>
                  <pic:blipFill>
                    <a:blip r:embed="rId47"/>
                    <a:stretch>
                      <a:fillRect/>
                    </a:stretch>
                  </pic:blipFill>
                  <pic:spPr>
                    <a:xfrm>
                      <a:off x="0" y="0"/>
                      <a:ext cx="1124107" cy="781159"/>
                    </a:xfrm>
                    <a:prstGeom prst="rect">
                      <a:avLst/>
                    </a:prstGeom>
                  </pic:spPr>
                </pic:pic>
              </a:graphicData>
            </a:graphic>
          </wp:inline>
        </w:drawing>
      </w:r>
    </w:p>
    <w:p w14:paraId="62C91FBB" w14:textId="77777777" w:rsidR="006B28C3" w:rsidRDefault="006B28C3" w:rsidP="006B28C3">
      <w:pPr>
        <w:spacing w:after="600"/>
      </w:pPr>
      <w:r w:rsidRPr="00317D10">
        <w:rPr>
          <w:noProof/>
        </w:rPr>
        <w:drawing>
          <wp:inline distT="0" distB="0" distL="0" distR="0" wp14:anchorId="07074119" wp14:editId="42279C58">
            <wp:extent cx="1848108" cy="409632"/>
            <wp:effectExtent l="0" t="0" r="0" b="9525"/>
            <wp:docPr id="853987316" name="Picture 1" descr="5 squares joined together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87316" name="Picture 1" descr="5 squares joined together in a row."/>
                    <pic:cNvPicPr/>
                  </pic:nvPicPr>
                  <pic:blipFill>
                    <a:blip r:embed="rId48"/>
                    <a:stretch>
                      <a:fillRect/>
                    </a:stretch>
                  </pic:blipFill>
                  <pic:spPr>
                    <a:xfrm>
                      <a:off x="0" y="0"/>
                      <a:ext cx="1848108" cy="409632"/>
                    </a:xfrm>
                    <a:prstGeom prst="rect">
                      <a:avLst/>
                    </a:prstGeom>
                  </pic:spPr>
                </pic:pic>
              </a:graphicData>
            </a:graphic>
          </wp:inline>
        </w:drawing>
      </w:r>
    </w:p>
    <w:p w14:paraId="21B5C606" w14:textId="17A8D88B" w:rsidR="00861E2E" w:rsidRDefault="00861E2E" w:rsidP="00861E2E">
      <w:pPr>
        <w:pStyle w:val="Heading2"/>
      </w:pPr>
      <w:bookmarkStart w:id="12" w:name="_Toc174533396"/>
      <w:r>
        <w:lastRenderedPageBreak/>
        <w:t>Activity B6 – shapely pairs</w:t>
      </w:r>
      <w:bookmarkEnd w:id="12"/>
    </w:p>
    <w:p w14:paraId="557AA181" w14:textId="77777777" w:rsidR="00861E2E" w:rsidRPr="00B73777" w:rsidRDefault="00861E2E">
      <w:pPr>
        <w:pStyle w:val="ListNumber"/>
        <w:numPr>
          <w:ilvl w:val="0"/>
          <w:numId w:val="16"/>
        </w:numPr>
      </w:pPr>
      <w:r w:rsidRPr="00B73777">
        <w:t xml:space="preserve">To play, players shuffle the cards and lay them face down, arranged in rows. </w:t>
      </w:r>
    </w:p>
    <w:p w14:paraId="5C92BD16" w14:textId="77777777" w:rsidR="00861E2E" w:rsidRPr="00B73777" w:rsidRDefault="00861E2E">
      <w:pPr>
        <w:pStyle w:val="ListNumber"/>
        <w:numPr>
          <w:ilvl w:val="0"/>
          <w:numId w:val="16"/>
        </w:numPr>
      </w:pPr>
      <w:r w:rsidRPr="00B73777">
        <w:t xml:space="preserve">Players take it in turns to turn over 2 cards. </w:t>
      </w:r>
    </w:p>
    <w:p w14:paraId="046CCC10" w14:textId="0DB82AF8" w:rsidR="00861E2E" w:rsidRPr="00B73777" w:rsidRDefault="00861E2E">
      <w:pPr>
        <w:pStyle w:val="ListNumber"/>
        <w:numPr>
          <w:ilvl w:val="0"/>
          <w:numId w:val="16"/>
        </w:numPr>
      </w:pPr>
      <w:r w:rsidRPr="00B73777">
        <w:t xml:space="preserve">If the player can draw a triangle with the </w:t>
      </w:r>
      <w:r w:rsidR="000A36F3">
        <w:t>2</w:t>
      </w:r>
      <w:r w:rsidR="000A36F3" w:rsidRPr="00B73777">
        <w:t xml:space="preserve"> </w:t>
      </w:r>
      <w:r w:rsidRPr="00B73777">
        <w:t xml:space="preserve">properties shown, they take the cards. If not, all the players have a chance to look at the </w:t>
      </w:r>
      <w:r w:rsidR="000A36F3">
        <w:t>2</w:t>
      </w:r>
      <w:r w:rsidR="000A36F3" w:rsidRPr="00B73777">
        <w:t xml:space="preserve"> </w:t>
      </w:r>
      <w:r w:rsidRPr="00B73777">
        <w:t xml:space="preserve">cards and the cards are turned back over. </w:t>
      </w:r>
    </w:p>
    <w:p w14:paraId="5CDD37D6" w14:textId="6D5511B5" w:rsidR="00861E2E" w:rsidRPr="00B73777" w:rsidRDefault="00861E2E">
      <w:pPr>
        <w:pStyle w:val="ListNumber"/>
        <w:numPr>
          <w:ilvl w:val="0"/>
          <w:numId w:val="16"/>
        </w:numPr>
      </w:pPr>
      <w:r w:rsidRPr="00B73777">
        <w:t xml:space="preserve">The game finishes when no matter which </w:t>
      </w:r>
      <w:r w:rsidR="000A36F3">
        <w:t>2</w:t>
      </w:r>
      <w:r w:rsidR="000A36F3" w:rsidRPr="00B73777">
        <w:t xml:space="preserve"> </w:t>
      </w:r>
      <w:r w:rsidRPr="00B73777">
        <w:t xml:space="preserve">cards are turned over, there is no triangle with both of those properties. </w:t>
      </w:r>
    </w:p>
    <w:p w14:paraId="2DB3E529" w14:textId="77777777" w:rsidR="00861E2E" w:rsidRPr="00B73777" w:rsidRDefault="00861E2E">
      <w:pPr>
        <w:pStyle w:val="ListNumber"/>
        <w:numPr>
          <w:ilvl w:val="0"/>
          <w:numId w:val="16"/>
        </w:numPr>
      </w:pPr>
      <w:r w:rsidRPr="00B73777">
        <w:t>The winner is the person with the most cards at the end of the game.</w:t>
      </w:r>
    </w:p>
    <w:p w14:paraId="696B1641" w14:textId="77777777" w:rsidR="00861E2E" w:rsidRPr="00B73777" w:rsidRDefault="00861E2E">
      <w:pPr>
        <w:pStyle w:val="ListNumber"/>
        <w:numPr>
          <w:ilvl w:val="0"/>
          <w:numId w:val="16"/>
        </w:numPr>
      </w:pPr>
      <w:r w:rsidRPr="00B73777">
        <w:t xml:space="preserve">Once the game has been played, players can then attempt the challenge cards below. </w:t>
      </w:r>
    </w:p>
    <w:tbl>
      <w:tblPr>
        <w:tblStyle w:val="TableGrid"/>
        <w:tblW w:w="0" w:type="auto"/>
        <w:jc w:val="center"/>
        <w:tblCellSpacing w:w="56" w:type="dxa"/>
        <w:tblBorders>
          <w:top w:val="none" w:sz="0" w:space="0" w:color="auto"/>
          <w:left w:val="none" w:sz="0" w:space="0" w:color="auto"/>
          <w:bottom w:val="none" w:sz="0" w:space="0" w:color="auto"/>
          <w:right w:val="none" w:sz="0" w:space="0" w:color="auto"/>
        </w:tblBorders>
        <w:tblCellMar>
          <w:top w:w="85" w:type="dxa"/>
          <w:left w:w="85" w:type="dxa"/>
          <w:bottom w:w="85" w:type="dxa"/>
          <w:right w:w="85" w:type="dxa"/>
        </w:tblCellMar>
        <w:tblLook w:val="04A0" w:firstRow="1" w:lastRow="0" w:firstColumn="1" w:lastColumn="0" w:noHBand="0" w:noVBand="1"/>
        <w:tblDescription w:val="Various shapely cards."/>
      </w:tblPr>
      <w:tblGrid>
        <w:gridCol w:w="2438"/>
        <w:gridCol w:w="2374"/>
        <w:gridCol w:w="2382"/>
        <w:gridCol w:w="2438"/>
      </w:tblGrid>
      <w:tr w:rsidR="00861E2E" w14:paraId="329C59DD" w14:textId="77777777" w:rsidTr="006844E4">
        <w:trPr>
          <w:trHeight w:val="1186"/>
          <w:tblCellSpacing w:w="56" w:type="dxa"/>
          <w:jc w:val="center"/>
        </w:trPr>
        <w:tc>
          <w:tcPr>
            <w:tcW w:w="2270" w:type="dxa"/>
            <w:vAlign w:val="center"/>
          </w:tcPr>
          <w:p w14:paraId="4C41BCF0" w14:textId="77777777" w:rsidR="00861E2E" w:rsidRDefault="00861E2E" w:rsidP="006844E4">
            <w:pPr>
              <w:pStyle w:val="ListBullet"/>
              <w:numPr>
                <w:ilvl w:val="0"/>
                <w:numId w:val="0"/>
              </w:numPr>
              <w:jc w:val="center"/>
            </w:pPr>
            <w:r>
              <w:t>Contains a right angle and has just 2 equal angles</w:t>
            </w:r>
          </w:p>
        </w:tc>
        <w:tc>
          <w:tcPr>
            <w:tcW w:w="2262" w:type="dxa"/>
            <w:vAlign w:val="center"/>
          </w:tcPr>
          <w:p w14:paraId="10FA30A9" w14:textId="79B85B8A" w:rsidR="00861E2E" w:rsidRDefault="00861E2E" w:rsidP="006844E4">
            <w:pPr>
              <w:pStyle w:val="ListBullet"/>
              <w:numPr>
                <w:ilvl w:val="0"/>
                <w:numId w:val="0"/>
              </w:numPr>
              <w:jc w:val="center"/>
            </w:pPr>
            <w:r w:rsidRPr="00832FA8">
              <w:t xml:space="preserve">Contains a right angle and all its sides </w:t>
            </w:r>
            <w:r w:rsidR="000A36F3">
              <w:t xml:space="preserve">are </w:t>
            </w:r>
            <w:r w:rsidRPr="00832FA8">
              <w:t>of different lengths</w:t>
            </w:r>
          </w:p>
        </w:tc>
        <w:tc>
          <w:tcPr>
            <w:tcW w:w="2270" w:type="dxa"/>
            <w:vAlign w:val="center"/>
          </w:tcPr>
          <w:p w14:paraId="69298554" w14:textId="77777777" w:rsidR="00861E2E" w:rsidRDefault="00861E2E" w:rsidP="006844E4">
            <w:pPr>
              <w:pStyle w:val="ListBullet"/>
              <w:numPr>
                <w:ilvl w:val="0"/>
                <w:numId w:val="0"/>
              </w:numPr>
              <w:jc w:val="center"/>
            </w:pPr>
            <w:r w:rsidRPr="00B4165C">
              <w:t>Contains a right angle</w:t>
            </w:r>
          </w:p>
        </w:tc>
        <w:tc>
          <w:tcPr>
            <w:tcW w:w="2270" w:type="dxa"/>
            <w:vAlign w:val="center"/>
          </w:tcPr>
          <w:p w14:paraId="78ECE1B8" w14:textId="77777777" w:rsidR="00861E2E" w:rsidRDefault="00861E2E" w:rsidP="006844E4">
            <w:pPr>
              <w:pStyle w:val="ListBullet"/>
              <w:numPr>
                <w:ilvl w:val="0"/>
                <w:numId w:val="0"/>
              </w:numPr>
              <w:jc w:val="center"/>
            </w:pPr>
            <w:r w:rsidRPr="00B4165C">
              <w:t>All its angles are of different sizes</w:t>
            </w:r>
          </w:p>
        </w:tc>
      </w:tr>
      <w:tr w:rsidR="00861E2E" w14:paraId="1098CB99" w14:textId="77777777" w:rsidTr="006844E4">
        <w:trPr>
          <w:trHeight w:val="1186"/>
          <w:tblCellSpacing w:w="56" w:type="dxa"/>
          <w:jc w:val="center"/>
        </w:trPr>
        <w:tc>
          <w:tcPr>
            <w:tcW w:w="2270" w:type="dxa"/>
            <w:vAlign w:val="center"/>
          </w:tcPr>
          <w:p w14:paraId="33303D3E" w14:textId="77777777" w:rsidR="00861E2E" w:rsidRDefault="00861E2E" w:rsidP="006844E4">
            <w:pPr>
              <w:pStyle w:val="ListBullet"/>
              <w:numPr>
                <w:ilvl w:val="0"/>
                <w:numId w:val="0"/>
              </w:numPr>
              <w:jc w:val="center"/>
            </w:pPr>
            <w:r>
              <w:t>Has no line of symmetry</w:t>
            </w:r>
          </w:p>
        </w:tc>
        <w:tc>
          <w:tcPr>
            <w:tcW w:w="2262" w:type="dxa"/>
            <w:vAlign w:val="center"/>
          </w:tcPr>
          <w:p w14:paraId="5CAA31B6" w14:textId="77777777" w:rsidR="00861E2E" w:rsidRDefault="00861E2E" w:rsidP="006844E4">
            <w:pPr>
              <w:pStyle w:val="ListBullet"/>
              <w:numPr>
                <w:ilvl w:val="0"/>
                <w:numId w:val="0"/>
              </w:numPr>
              <w:jc w:val="center"/>
            </w:pPr>
            <w:r w:rsidRPr="00C65942">
              <w:t>Does not contain a right angle</w:t>
            </w:r>
          </w:p>
        </w:tc>
        <w:tc>
          <w:tcPr>
            <w:tcW w:w="2270" w:type="dxa"/>
            <w:vAlign w:val="center"/>
          </w:tcPr>
          <w:p w14:paraId="08420A2F" w14:textId="77777777" w:rsidR="00861E2E" w:rsidRDefault="00861E2E" w:rsidP="006844E4">
            <w:pPr>
              <w:pStyle w:val="ListBullet"/>
              <w:numPr>
                <w:ilvl w:val="0"/>
                <w:numId w:val="0"/>
              </w:numPr>
              <w:jc w:val="center"/>
            </w:pPr>
            <w:r w:rsidRPr="00C65942">
              <w:t>All its sides are of different lengths</w:t>
            </w:r>
          </w:p>
        </w:tc>
        <w:tc>
          <w:tcPr>
            <w:tcW w:w="2270" w:type="dxa"/>
            <w:vAlign w:val="center"/>
          </w:tcPr>
          <w:p w14:paraId="688D523D" w14:textId="77777777" w:rsidR="00861E2E" w:rsidRDefault="00861E2E" w:rsidP="006844E4">
            <w:pPr>
              <w:pStyle w:val="ListBullet"/>
              <w:numPr>
                <w:ilvl w:val="0"/>
                <w:numId w:val="0"/>
              </w:numPr>
              <w:jc w:val="center"/>
            </w:pPr>
            <w:r w:rsidRPr="00C65942">
              <w:t>Has just 2 equal angles</w:t>
            </w:r>
          </w:p>
        </w:tc>
      </w:tr>
      <w:tr w:rsidR="00861E2E" w14:paraId="70D9A896" w14:textId="77777777" w:rsidTr="006844E4">
        <w:trPr>
          <w:trHeight w:val="1186"/>
          <w:tblCellSpacing w:w="56" w:type="dxa"/>
          <w:jc w:val="center"/>
        </w:trPr>
        <w:tc>
          <w:tcPr>
            <w:tcW w:w="2270" w:type="dxa"/>
            <w:vAlign w:val="center"/>
          </w:tcPr>
          <w:p w14:paraId="50C77377" w14:textId="77777777" w:rsidR="00861E2E" w:rsidRDefault="00861E2E" w:rsidP="006844E4">
            <w:pPr>
              <w:pStyle w:val="ListBullet"/>
              <w:numPr>
                <w:ilvl w:val="0"/>
                <w:numId w:val="0"/>
              </w:numPr>
              <w:jc w:val="center"/>
            </w:pPr>
            <w:r w:rsidRPr="00325494">
              <w:t>Contains a right angle and has just 2 equal sides</w:t>
            </w:r>
          </w:p>
        </w:tc>
        <w:tc>
          <w:tcPr>
            <w:tcW w:w="2262" w:type="dxa"/>
            <w:vAlign w:val="center"/>
          </w:tcPr>
          <w:p w14:paraId="0EA56FA1" w14:textId="77777777" w:rsidR="00861E2E" w:rsidRDefault="00861E2E" w:rsidP="006844E4">
            <w:pPr>
              <w:pStyle w:val="ListBullet"/>
              <w:numPr>
                <w:ilvl w:val="0"/>
                <w:numId w:val="0"/>
              </w:numPr>
              <w:jc w:val="center"/>
            </w:pPr>
            <w:r w:rsidRPr="00325494">
              <w:t>Does not contain a right angle and has just 2 equal sides</w:t>
            </w:r>
          </w:p>
        </w:tc>
        <w:tc>
          <w:tcPr>
            <w:tcW w:w="2270" w:type="dxa"/>
            <w:vAlign w:val="center"/>
          </w:tcPr>
          <w:p w14:paraId="7BB82D54" w14:textId="77777777" w:rsidR="00861E2E" w:rsidRDefault="00861E2E" w:rsidP="006844E4">
            <w:pPr>
              <w:pStyle w:val="ListBullet"/>
              <w:numPr>
                <w:ilvl w:val="0"/>
                <w:numId w:val="0"/>
              </w:numPr>
              <w:jc w:val="center"/>
            </w:pPr>
            <w:r w:rsidRPr="00325494">
              <w:t>Contains a right angle but does not have a line of symmetry</w:t>
            </w:r>
          </w:p>
        </w:tc>
        <w:tc>
          <w:tcPr>
            <w:tcW w:w="2270" w:type="dxa"/>
            <w:vAlign w:val="center"/>
          </w:tcPr>
          <w:p w14:paraId="63AFF868" w14:textId="73952DA2" w:rsidR="00861E2E" w:rsidRDefault="00861E2E" w:rsidP="006844E4">
            <w:pPr>
              <w:pStyle w:val="ListBullet"/>
              <w:numPr>
                <w:ilvl w:val="0"/>
                <w:numId w:val="0"/>
              </w:numPr>
              <w:jc w:val="center"/>
            </w:pPr>
            <w:r w:rsidRPr="00325494">
              <w:t xml:space="preserve">Has only </w:t>
            </w:r>
            <w:r w:rsidR="000A36F3">
              <w:t>one</w:t>
            </w:r>
            <w:r w:rsidR="000A36F3" w:rsidRPr="00325494">
              <w:t xml:space="preserve"> </w:t>
            </w:r>
            <w:r w:rsidRPr="00325494">
              <w:t>line of symmetry</w:t>
            </w:r>
          </w:p>
        </w:tc>
      </w:tr>
      <w:tr w:rsidR="00861E2E" w14:paraId="19C4E672" w14:textId="77777777" w:rsidTr="006844E4">
        <w:trPr>
          <w:trHeight w:val="1186"/>
          <w:tblCellSpacing w:w="56" w:type="dxa"/>
          <w:jc w:val="center"/>
        </w:trPr>
        <w:tc>
          <w:tcPr>
            <w:tcW w:w="2270" w:type="dxa"/>
            <w:vAlign w:val="center"/>
          </w:tcPr>
          <w:p w14:paraId="69257787" w14:textId="77777777" w:rsidR="00861E2E" w:rsidRDefault="00861E2E" w:rsidP="006844E4">
            <w:pPr>
              <w:pStyle w:val="ListBullet"/>
              <w:numPr>
                <w:ilvl w:val="0"/>
                <w:numId w:val="0"/>
              </w:numPr>
              <w:jc w:val="center"/>
            </w:pPr>
            <w:r w:rsidRPr="00832FA8">
              <w:t>Has all its sides equal</w:t>
            </w:r>
          </w:p>
        </w:tc>
        <w:tc>
          <w:tcPr>
            <w:tcW w:w="2262" w:type="dxa"/>
            <w:vAlign w:val="center"/>
          </w:tcPr>
          <w:p w14:paraId="5D676BC1" w14:textId="77777777" w:rsidR="00861E2E" w:rsidRDefault="00861E2E" w:rsidP="006844E4">
            <w:pPr>
              <w:pStyle w:val="ListBullet"/>
              <w:numPr>
                <w:ilvl w:val="0"/>
                <w:numId w:val="0"/>
              </w:numPr>
              <w:jc w:val="center"/>
            </w:pPr>
            <w:r w:rsidRPr="00B4165C">
              <w:t>Has just 2 equal sides</w:t>
            </w:r>
          </w:p>
        </w:tc>
        <w:tc>
          <w:tcPr>
            <w:tcW w:w="2270" w:type="dxa"/>
            <w:vAlign w:val="center"/>
          </w:tcPr>
          <w:p w14:paraId="639DB2AA" w14:textId="77777777" w:rsidR="00861E2E" w:rsidRDefault="00861E2E" w:rsidP="006844E4">
            <w:pPr>
              <w:pStyle w:val="ListBullet"/>
              <w:numPr>
                <w:ilvl w:val="0"/>
                <w:numId w:val="0"/>
              </w:numPr>
              <w:jc w:val="center"/>
            </w:pPr>
            <w:r w:rsidRPr="00832FA8">
              <w:t xml:space="preserve">Has </w:t>
            </w:r>
            <w:r>
              <w:t>3</w:t>
            </w:r>
            <w:r w:rsidRPr="00832FA8">
              <w:t xml:space="preserve"> lines of symmetry</w:t>
            </w:r>
          </w:p>
        </w:tc>
        <w:tc>
          <w:tcPr>
            <w:tcW w:w="2270" w:type="dxa"/>
            <w:vAlign w:val="center"/>
          </w:tcPr>
          <w:p w14:paraId="33DBFEA6" w14:textId="77777777" w:rsidR="00861E2E" w:rsidRDefault="00861E2E" w:rsidP="006844E4">
            <w:pPr>
              <w:pStyle w:val="ListBullet"/>
              <w:numPr>
                <w:ilvl w:val="0"/>
                <w:numId w:val="0"/>
              </w:numPr>
              <w:jc w:val="center"/>
            </w:pPr>
            <w:r w:rsidRPr="00832FA8">
              <w:t>Has all its angles equal</w:t>
            </w:r>
          </w:p>
        </w:tc>
      </w:tr>
    </w:tbl>
    <w:p w14:paraId="31C96979" w14:textId="77777777" w:rsidR="00861E2E" w:rsidRDefault="00861E2E" w:rsidP="00861E2E">
      <w:pPr>
        <w:suppressAutoHyphens w:val="0"/>
        <w:spacing w:before="0" w:after="160" w:line="259" w:lineRule="auto"/>
        <w:rPr>
          <w:b/>
          <w:bCs/>
        </w:rPr>
      </w:pPr>
    </w:p>
    <w:p w14:paraId="16E01A6E" w14:textId="77777777" w:rsidR="00861E2E" w:rsidRDefault="00861E2E" w:rsidP="00861E2E">
      <w:pPr>
        <w:suppressAutoHyphens w:val="0"/>
        <w:spacing w:before="0" w:after="160" w:line="259" w:lineRule="auto"/>
        <w:rPr>
          <w:b/>
          <w:bCs/>
        </w:rPr>
      </w:pPr>
      <w:r>
        <w:rPr>
          <w:b/>
          <w:bCs/>
        </w:rPr>
        <w:br w:type="page"/>
      </w:r>
    </w:p>
    <w:p w14:paraId="2E62AEC6" w14:textId="77777777" w:rsidR="00861E2E" w:rsidRDefault="00861E2E" w:rsidP="00B73777">
      <w:pPr>
        <w:pStyle w:val="Heading3"/>
      </w:pPr>
      <w:bookmarkStart w:id="13" w:name="_Toc174533397"/>
      <w:r w:rsidRPr="00914CE2">
        <w:lastRenderedPageBreak/>
        <w:t>Challenge cards</w:t>
      </w:r>
      <w:bookmarkEnd w:id="13"/>
    </w:p>
    <w:p w14:paraId="3F2327F3" w14:textId="47560CC5" w:rsidR="00D03AD8" w:rsidRPr="00D03AD8" w:rsidRDefault="00D03AD8" w:rsidP="00D03AD8">
      <w:r>
        <w:t>Submit your answers to the challenge cards.</w:t>
      </w:r>
    </w:p>
    <w:tbl>
      <w:tblPr>
        <w:tblStyle w:val="TableGrid"/>
        <w:tblW w:w="0" w:type="auto"/>
        <w:tblCellSpacing w:w="56" w:type="dxa"/>
        <w:tblBorders>
          <w:top w:val="none" w:sz="0" w:space="0" w:color="auto"/>
          <w:left w:val="none" w:sz="0" w:space="0" w:color="auto"/>
          <w:bottom w:val="none" w:sz="0" w:space="0" w:color="auto"/>
          <w:right w:val="none" w:sz="0" w:space="0" w:color="auto"/>
        </w:tblBorders>
        <w:tblCellMar>
          <w:top w:w="85" w:type="dxa"/>
          <w:left w:w="85" w:type="dxa"/>
          <w:bottom w:w="85" w:type="dxa"/>
          <w:right w:w="85" w:type="dxa"/>
        </w:tblCellMar>
        <w:tblLook w:val="04A0" w:firstRow="1" w:lastRow="0" w:firstColumn="1" w:lastColumn="0" w:noHBand="0" w:noVBand="1"/>
        <w:tblDescription w:val="Challenge cards. "/>
      </w:tblPr>
      <w:tblGrid>
        <w:gridCol w:w="9638"/>
      </w:tblGrid>
      <w:tr w:rsidR="00861E2E" w14:paraId="6699A6E1" w14:textId="77777777" w:rsidTr="006844E4">
        <w:trPr>
          <w:trHeight w:val="1009"/>
          <w:tblCellSpacing w:w="56" w:type="dxa"/>
        </w:trPr>
        <w:tc>
          <w:tcPr>
            <w:tcW w:w="9414" w:type="dxa"/>
            <w:vAlign w:val="center"/>
          </w:tcPr>
          <w:p w14:paraId="1AD7C058" w14:textId="77777777" w:rsidR="00861E2E" w:rsidRPr="002C72EB" w:rsidRDefault="00861E2E" w:rsidP="006844E4">
            <w:pPr>
              <w:pStyle w:val="ListBullet"/>
              <w:numPr>
                <w:ilvl w:val="0"/>
                <w:numId w:val="0"/>
              </w:numPr>
              <w:rPr>
                <w:b/>
                <w:bCs/>
              </w:rPr>
            </w:pPr>
            <w:r w:rsidRPr="002C72EB">
              <w:rPr>
                <w:b/>
                <w:bCs/>
              </w:rPr>
              <w:t>Challenge 1:</w:t>
            </w:r>
          </w:p>
          <w:p w14:paraId="61FA9E59" w14:textId="309CAFED" w:rsidR="00861E2E" w:rsidRDefault="00861E2E" w:rsidP="006844E4">
            <w:pPr>
              <w:pStyle w:val="ListBullet"/>
              <w:numPr>
                <w:ilvl w:val="0"/>
                <w:numId w:val="0"/>
              </w:numPr>
            </w:pPr>
            <w:r>
              <w:t xml:space="preserve">Classify each of the triangles that have been drawn as right, equilateral, isosceles, scalene, acute </w:t>
            </w:r>
            <w:r w:rsidR="00666BE7">
              <w:t xml:space="preserve">and </w:t>
            </w:r>
            <w:r>
              <w:t>obtuse.</w:t>
            </w:r>
          </w:p>
        </w:tc>
      </w:tr>
      <w:tr w:rsidR="00861E2E" w14:paraId="0A3D67AE" w14:textId="77777777" w:rsidTr="006844E4">
        <w:trPr>
          <w:trHeight w:val="1274"/>
          <w:tblCellSpacing w:w="56" w:type="dxa"/>
        </w:trPr>
        <w:tc>
          <w:tcPr>
            <w:tcW w:w="9414" w:type="dxa"/>
            <w:vAlign w:val="center"/>
          </w:tcPr>
          <w:p w14:paraId="2FA3EAD1" w14:textId="77777777" w:rsidR="00861E2E" w:rsidRPr="002C72EB" w:rsidRDefault="00861E2E" w:rsidP="006844E4">
            <w:pPr>
              <w:pStyle w:val="ListBullet"/>
              <w:numPr>
                <w:ilvl w:val="0"/>
                <w:numId w:val="0"/>
              </w:numPr>
              <w:rPr>
                <w:b/>
                <w:bCs/>
              </w:rPr>
            </w:pPr>
            <w:r w:rsidRPr="002C72EB">
              <w:rPr>
                <w:b/>
                <w:bCs/>
              </w:rPr>
              <w:t xml:space="preserve">Challenge </w:t>
            </w:r>
            <w:r>
              <w:rPr>
                <w:b/>
                <w:bCs/>
              </w:rPr>
              <w:t>2</w:t>
            </w:r>
            <w:r w:rsidRPr="002C72EB">
              <w:rPr>
                <w:b/>
                <w:bCs/>
              </w:rPr>
              <w:t>:</w:t>
            </w:r>
          </w:p>
          <w:p w14:paraId="3E742F0A" w14:textId="77777777" w:rsidR="00861E2E" w:rsidRPr="002C72EB" w:rsidRDefault="00861E2E" w:rsidP="006844E4">
            <w:pPr>
              <w:pStyle w:val="ListBullet"/>
              <w:numPr>
                <w:ilvl w:val="0"/>
                <w:numId w:val="0"/>
              </w:numPr>
              <w:rPr>
                <w:b/>
                <w:bCs/>
              </w:rPr>
            </w:pPr>
            <w:r>
              <w:t>Suppose instead of having the cards face down we have them all face up. If it's your turn first, and you want to take a pair of cards, how many possible pairs of cards could you choose? Can you list all the possible pairs?</w:t>
            </w:r>
          </w:p>
        </w:tc>
      </w:tr>
      <w:tr w:rsidR="00861E2E" w14:paraId="46C5D510" w14:textId="77777777" w:rsidTr="006844E4">
        <w:trPr>
          <w:trHeight w:val="1252"/>
          <w:tblCellSpacing w:w="56" w:type="dxa"/>
        </w:trPr>
        <w:tc>
          <w:tcPr>
            <w:tcW w:w="9414" w:type="dxa"/>
          </w:tcPr>
          <w:p w14:paraId="70BF37E7" w14:textId="77777777" w:rsidR="00861E2E" w:rsidRPr="002C72EB" w:rsidRDefault="00861E2E" w:rsidP="006844E4">
            <w:pPr>
              <w:pStyle w:val="ListBullet"/>
              <w:numPr>
                <w:ilvl w:val="0"/>
                <w:numId w:val="0"/>
              </w:numPr>
              <w:rPr>
                <w:b/>
                <w:bCs/>
              </w:rPr>
            </w:pPr>
            <w:r w:rsidRPr="002C72EB">
              <w:rPr>
                <w:b/>
                <w:bCs/>
              </w:rPr>
              <w:t xml:space="preserve">Challenge </w:t>
            </w:r>
            <w:r>
              <w:rPr>
                <w:b/>
                <w:bCs/>
              </w:rPr>
              <w:t>3</w:t>
            </w:r>
            <w:r w:rsidRPr="002C72EB">
              <w:rPr>
                <w:b/>
                <w:bCs/>
              </w:rPr>
              <w:t>:</w:t>
            </w:r>
          </w:p>
          <w:p w14:paraId="72D093DF" w14:textId="77777777" w:rsidR="00861E2E" w:rsidRDefault="00861E2E" w:rsidP="006844E4">
            <w:pPr>
              <w:pStyle w:val="ListBullet"/>
              <w:numPr>
                <w:ilvl w:val="0"/>
                <w:numId w:val="0"/>
              </w:numPr>
            </w:pPr>
            <w:r>
              <w:t>At the end of the game, you might be left with some cards that can't be paired up. What is the largest number you could be left with like this? What is the smallest? Give examples for each.</w:t>
            </w:r>
          </w:p>
        </w:tc>
      </w:tr>
    </w:tbl>
    <w:p w14:paraId="2E8B94D0" w14:textId="77777777" w:rsidR="00861E2E" w:rsidRDefault="00861E2E" w:rsidP="00861E2E">
      <w:pPr>
        <w:suppressAutoHyphens w:val="0"/>
        <w:spacing w:before="0" w:after="160" w:line="259" w:lineRule="auto"/>
        <w:rPr>
          <w:color w:val="002664"/>
          <w:sz w:val="32"/>
          <w:szCs w:val="40"/>
        </w:rPr>
      </w:pPr>
      <w:r>
        <w:br w:type="page"/>
      </w:r>
    </w:p>
    <w:p w14:paraId="427F4633" w14:textId="41B62B94" w:rsidR="00135DDC" w:rsidRDefault="0007751B" w:rsidP="00D62DC7">
      <w:pPr>
        <w:pStyle w:val="Heading2"/>
      </w:pPr>
      <w:bookmarkStart w:id="14" w:name="_Toc174533398"/>
      <w:r>
        <w:lastRenderedPageBreak/>
        <w:t>Activity</w:t>
      </w:r>
      <w:r w:rsidR="00135DDC">
        <w:t xml:space="preserve"> B</w:t>
      </w:r>
      <w:r w:rsidR="00A80487">
        <w:t>7</w:t>
      </w:r>
      <w:r w:rsidR="001E3B2A">
        <w:t xml:space="preserve"> –</w:t>
      </w:r>
      <w:r w:rsidR="00BD0BE6">
        <w:t xml:space="preserve"> </w:t>
      </w:r>
      <w:r w:rsidR="00C17D99">
        <w:t>a</w:t>
      </w:r>
      <w:r w:rsidR="00135DDC">
        <w:t>ngle size</w:t>
      </w:r>
      <w:bookmarkEnd w:id="14"/>
    </w:p>
    <w:p w14:paraId="27B4EB8B" w14:textId="77777777" w:rsidR="00135DDC" w:rsidRDefault="00135DDC" w:rsidP="00135DDC">
      <w:pPr>
        <w:spacing w:before="120" w:line="276" w:lineRule="auto"/>
      </w:pPr>
      <w:r>
        <w:t>Determine the size of as many unknown angles in the diagram as you can.</w:t>
      </w:r>
    </w:p>
    <w:p w14:paraId="62BD053E" w14:textId="77777777" w:rsidR="00135DDC" w:rsidRDefault="00135DDC" w:rsidP="00135DDC">
      <w:pPr>
        <w:jc w:val="center"/>
      </w:pPr>
      <w:r>
        <w:rPr>
          <w:noProof/>
        </w:rPr>
        <w:drawing>
          <wp:inline distT="0" distB="0" distL="0" distR="0" wp14:anchorId="0A91D736" wp14:editId="17F9D862">
            <wp:extent cx="6116320" cy="5962650"/>
            <wp:effectExtent l="0" t="0" r="0" b="0"/>
            <wp:docPr id="1785255049" name="Picture 1" descr="An octagon with various lines drawn inside and the size of some of the angles created by th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55049" name="Picture 1" descr="An octagon with various lines drawn inside and the size of some of the angles created by the lines."/>
                    <pic:cNvPicPr/>
                  </pic:nvPicPr>
                  <pic:blipFill>
                    <a:blip r:embed="rId49"/>
                    <a:stretch>
                      <a:fillRect/>
                    </a:stretch>
                  </pic:blipFill>
                  <pic:spPr>
                    <a:xfrm>
                      <a:off x="0" y="0"/>
                      <a:ext cx="6116320" cy="5962650"/>
                    </a:xfrm>
                    <a:prstGeom prst="rect">
                      <a:avLst/>
                    </a:prstGeom>
                  </pic:spPr>
                </pic:pic>
              </a:graphicData>
            </a:graphic>
          </wp:inline>
        </w:drawing>
      </w:r>
    </w:p>
    <w:p w14:paraId="775EA6A2" w14:textId="77777777" w:rsidR="001C1169" w:rsidRDefault="001C1169">
      <w:pPr>
        <w:suppressAutoHyphens w:val="0"/>
        <w:spacing w:before="0" w:after="160" w:line="259" w:lineRule="auto"/>
      </w:pPr>
      <w:r>
        <w:br w:type="page"/>
      </w:r>
    </w:p>
    <w:p w14:paraId="11CD7C33" w14:textId="5515D553" w:rsidR="00404DD8" w:rsidRDefault="0007751B" w:rsidP="00404DD8">
      <w:pPr>
        <w:pStyle w:val="Heading2"/>
      </w:pPr>
      <w:bookmarkStart w:id="15" w:name="_Toc174533399"/>
      <w:r>
        <w:lastRenderedPageBreak/>
        <w:t>Activity</w:t>
      </w:r>
      <w:r w:rsidR="00404DD8">
        <w:t xml:space="preserve"> C1 – </w:t>
      </w:r>
      <w:r w:rsidR="00C17D99">
        <w:t>w</w:t>
      </w:r>
      <w:r w:rsidR="00404DD8">
        <w:t>orded problems</w:t>
      </w:r>
      <w:bookmarkEnd w:id="15"/>
    </w:p>
    <w:p w14:paraId="4A82E8BD" w14:textId="5E43EE2C" w:rsidR="005A5198" w:rsidRPr="005A5198" w:rsidRDefault="00FE4AEF" w:rsidP="005A5198">
      <w:r>
        <w:t xml:space="preserve">Answer the following questions. Draw a diagram </w:t>
      </w:r>
      <w:r w:rsidR="00BA6917">
        <w:t xml:space="preserve">for each question </w:t>
      </w:r>
      <w:r w:rsidR="009137EE">
        <w:t xml:space="preserve">and mark </w:t>
      </w:r>
      <w:r w:rsidR="00BA6917">
        <w:t xml:space="preserve">on </w:t>
      </w:r>
      <w:r w:rsidR="001F65FF">
        <w:t>the diagram</w:t>
      </w:r>
      <w:r w:rsidR="00BA6917">
        <w:t xml:space="preserve"> </w:t>
      </w:r>
      <w:r w:rsidR="009137EE">
        <w:t>as much information as you can</w:t>
      </w:r>
      <w:r w:rsidR="00BA6917">
        <w:t>.</w:t>
      </w:r>
    </w:p>
    <w:p w14:paraId="132262CF" w14:textId="77777777" w:rsidR="00404DD8" w:rsidRDefault="00404DD8">
      <w:pPr>
        <w:pStyle w:val="ListNumber"/>
        <w:numPr>
          <w:ilvl w:val="0"/>
          <w:numId w:val="9"/>
        </w:numPr>
        <w:suppressAutoHyphens w:val="0"/>
        <w:spacing w:after="0"/>
      </w:pPr>
      <w:r>
        <w:t>A square and equilateral triangle have the same perimeter. If the length of one side of the triangle is 4 units, find the side length of the square.</w:t>
      </w:r>
    </w:p>
    <w:p w14:paraId="29354E1B" w14:textId="77777777" w:rsidR="00404DD8" w:rsidRDefault="00404DD8">
      <w:pPr>
        <w:pStyle w:val="ListNumber"/>
        <w:numPr>
          <w:ilvl w:val="0"/>
          <w:numId w:val="1"/>
        </w:numPr>
        <w:suppressAutoHyphens w:val="0"/>
        <w:spacing w:after="0"/>
      </w:pPr>
      <w:r>
        <w:t>The length of a rectangle is 3 times as long as its width. Find the length and width of the rectangle if the perimeter is 56 units.</w:t>
      </w:r>
    </w:p>
    <w:p w14:paraId="7D023068" w14:textId="0C702702" w:rsidR="00404DD8" w:rsidRDefault="00404DD8">
      <w:pPr>
        <w:pStyle w:val="ListNumber"/>
        <w:numPr>
          <w:ilvl w:val="0"/>
          <w:numId w:val="1"/>
        </w:numPr>
        <w:suppressAutoHyphens w:val="0"/>
        <w:spacing w:after="0"/>
      </w:pPr>
      <w:r>
        <w:t>A kite has a perimeter of 2688</w:t>
      </w:r>
      <w:r w:rsidR="00CB10D5">
        <w:t xml:space="preserve"> </w:t>
      </w:r>
      <w:r>
        <w:t>mm. Its longer sides are 10% longer than the shorter sides. Find the length in millimetres of one of the shorter sides.</w:t>
      </w:r>
    </w:p>
    <w:p w14:paraId="5807F460" w14:textId="13364F59" w:rsidR="00404DD8" w:rsidRDefault="00404DD8">
      <w:pPr>
        <w:pStyle w:val="ListNumber"/>
        <w:numPr>
          <w:ilvl w:val="0"/>
          <w:numId w:val="1"/>
        </w:numPr>
        <w:suppressAutoHyphens w:val="0"/>
        <w:spacing w:after="0"/>
      </w:pPr>
      <w:r>
        <w:t xml:space="preserve">The lengths of adjacent sides of a parallelogram are consecutive numbers. If the perimeter is 42 units find the length of the longest side of the parallelogram. Hint: you may need to ask your teacher what the words </w:t>
      </w:r>
      <w:r w:rsidR="00F90468">
        <w:t>‘</w:t>
      </w:r>
      <w:r>
        <w:t>adjacent</w:t>
      </w:r>
      <w:r w:rsidR="00F90468">
        <w:t>’</w:t>
      </w:r>
      <w:r>
        <w:t xml:space="preserve"> and </w:t>
      </w:r>
      <w:r w:rsidR="00F90468">
        <w:t>‘</w:t>
      </w:r>
      <w:r>
        <w:t>consecutive</w:t>
      </w:r>
      <w:r w:rsidR="00F90468">
        <w:t>’</w:t>
      </w:r>
      <w:r>
        <w:t xml:space="preserve"> mean.</w:t>
      </w:r>
    </w:p>
    <w:p w14:paraId="4436E49C" w14:textId="65DCD561" w:rsidR="00404DD8" w:rsidRDefault="00404DD8">
      <w:pPr>
        <w:pStyle w:val="ListNumber"/>
        <w:numPr>
          <w:ilvl w:val="0"/>
          <w:numId w:val="1"/>
        </w:numPr>
        <w:suppressAutoHyphens w:val="0"/>
        <w:spacing w:after="0"/>
      </w:pPr>
      <w:r>
        <w:t>The length of a rectangle is 2</w:t>
      </w:r>
      <w:r w:rsidR="008E5BFA">
        <w:t xml:space="preserve"> </w:t>
      </w:r>
      <w:r>
        <w:t>cm less than 7 times its width. The perimeter is 60</w:t>
      </w:r>
      <w:r w:rsidR="008E5BFA">
        <w:t xml:space="preserve"> </w:t>
      </w:r>
      <w:r>
        <w:t>cm. What are the dimensions of the rectangle?</w:t>
      </w:r>
    </w:p>
    <w:p w14:paraId="08ED176E" w14:textId="4F5E6CC4" w:rsidR="00404DD8" w:rsidRDefault="00404DD8">
      <w:pPr>
        <w:pStyle w:val="ListNumber"/>
        <w:numPr>
          <w:ilvl w:val="0"/>
          <w:numId w:val="1"/>
        </w:numPr>
        <w:suppressAutoHyphens w:val="0"/>
        <w:spacing w:after="0"/>
      </w:pPr>
      <w:r>
        <w:t>The first side of a triangle is 8</w:t>
      </w:r>
      <w:r w:rsidR="008E5BFA">
        <w:t xml:space="preserve"> </w:t>
      </w:r>
      <w:r>
        <w:t>cm shorter than the second side. The third side is 4 times larger than the second side. The perimeter is 52</w:t>
      </w:r>
      <w:r w:rsidR="008E5BFA">
        <w:t xml:space="preserve"> </w:t>
      </w:r>
      <w:r>
        <w:t>cm. What are the lengths of the triangle?</w:t>
      </w:r>
    </w:p>
    <w:p w14:paraId="5DA31201" w14:textId="77777777" w:rsidR="00187C00" w:rsidRDefault="00187C00">
      <w:pPr>
        <w:suppressAutoHyphens w:val="0"/>
        <w:spacing w:before="0" w:after="160" w:line="259" w:lineRule="auto"/>
        <w:rPr>
          <w:rFonts w:eastAsiaTheme="majorEastAsia"/>
          <w:bCs/>
          <w:color w:val="002664"/>
          <w:sz w:val="36"/>
          <w:szCs w:val="48"/>
        </w:rPr>
      </w:pPr>
      <w:r>
        <w:br w:type="page"/>
      </w:r>
    </w:p>
    <w:p w14:paraId="50AAD324" w14:textId="0C4FDBEE" w:rsidR="00187C00" w:rsidRDefault="0007751B" w:rsidP="00187C00">
      <w:pPr>
        <w:pStyle w:val="Heading2"/>
      </w:pPr>
      <w:bookmarkStart w:id="16" w:name="_Toc174533400"/>
      <w:r>
        <w:lastRenderedPageBreak/>
        <w:t>Activity</w:t>
      </w:r>
      <w:r w:rsidR="00187C00">
        <w:t xml:space="preserve"> C</w:t>
      </w:r>
      <w:r w:rsidR="00C26335">
        <w:t>2</w:t>
      </w:r>
      <w:r w:rsidR="00187C00">
        <w:t xml:space="preserve"> – </w:t>
      </w:r>
      <w:r w:rsidR="00C17D99">
        <w:t>p</w:t>
      </w:r>
      <w:r w:rsidR="00187C00">
        <w:t>uzzling perimeters</w:t>
      </w:r>
      <w:bookmarkEnd w:id="16"/>
    </w:p>
    <w:p w14:paraId="18133FFE" w14:textId="466EF6C2" w:rsidR="0078124F" w:rsidRPr="0078124F" w:rsidRDefault="00255249" w:rsidP="0078124F">
      <w:r>
        <w:t xml:space="preserve">Solve the following perimeter problems. Use a visual representation </w:t>
      </w:r>
      <w:r w:rsidR="00EF2C2E">
        <w:t>and reasoning to explain your solution.</w:t>
      </w:r>
    </w:p>
    <w:p w14:paraId="4472EEE9" w14:textId="77777777" w:rsidR="00187C00" w:rsidRPr="00060E7E" w:rsidRDefault="00187C00">
      <w:pPr>
        <w:pStyle w:val="ListNumber"/>
        <w:numPr>
          <w:ilvl w:val="0"/>
          <w:numId w:val="5"/>
        </w:numPr>
        <w:suppressAutoHyphens w:val="0"/>
        <w:spacing w:after="0"/>
      </w:pPr>
      <w:r>
        <w:t xml:space="preserve">Find the value of </w:t>
      </w:r>
      <m:oMath>
        <m:r>
          <w:rPr>
            <w:rFonts w:ascii="Cambria Math" w:hAnsi="Cambria Math"/>
          </w:rPr>
          <m:t>k</m:t>
        </m:r>
      </m:oMath>
      <w:r>
        <w:rPr>
          <w:rFonts w:eastAsiaTheme="minorEastAsia"/>
        </w:rPr>
        <w:t xml:space="preserve"> if the perimeter of the rectangle is equal to 55 units.</w:t>
      </w:r>
    </w:p>
    <w:p w14:paraId="08442A87" w14:textId="77777777" w:rsidR="00187C00" w:rsidRDefault="00187C00" w:rsidP="009B57E6">
      <w:pPr>
        <w:spacing w:before="120" w:line="240" w:lineRule="auto"/>
      </w:pPr>
      <w:r>
        <w:rPr>
          <w:noProof/>
        </w:rPr>
        <w:drawing>
          <wp:inline distT="0" distB="0" distL="0" distR="0" wp14:anchorId="056F6EC4" wp14:editId="5D8569BB">
            <wp:extent cx="2952750" cy="1375211"/>
            <wp:effectExtent l="0" t="0" r="0" b="0"/>
            <wp:docPr id="901993495" name="Picture 1" descr="A rectangle with sides k and 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93495" name="Picture 1" descr="A rectangle with sides k and k-9."/>
                    <pic:cNvPicPr/>
                  </pic:nvPicPr>
                  <pic:blipFill>
                    <a:blip r:embed="rId50"/>
                    <a:stretch>
                      <a:fillRect/>
                    </a:stretch>
                  </pic:blipFill>
                  <pic:spPr>
                    <a:xfrm>
                      <a:off x="0" y="0"/>
                      <a:ext cx="2986660" cy="1391004"/>
                    </a:xfrm>
                    <a:prstGeom prst="rect">
                      <a:avLst/>
                    </a:prstGeom>
                  </pic:spPr>
                </pic:pic>
              </a:graphicData>
            </a:graphic>
          </wp:inline>
        </w:drawing>
      </w:r>
    </w:p>
    <w:p w14:paraId="3A203444" w14:textId="77777777" w:rsidR="00187C00" w:rsidRPr="00C5035C" w:rsidRDefault="00187C00">
      <w:pPr>
        <w:pStyle w:val="ListNumber"/>
        <w:numPr>
          <w:ilvl w:val="0"/>
          <w:numId w:val="5"/>
        </w:numPr>
        <w:suppressAutoHyphens w:val="0"/>
        <w:spacing w:after="0"/>
      </w:pPr>
      <w:r>
        <w:t xml:space="preserve">Find the value of </w:t>
      </w:r>
      <m:oMath>
        <m:r>
          <w:rPr>
            <w:rFonts w:ascii="Cambria Math" w:hAnsi="Cambria Math"/>
          </w:rPr>
          <m:t>m</m:t>
        </m:r>
      </m:oMath>
      <w:r>
        <w:rPr>
          <w:rFonts w:eastAsiaTheme="minorEastAsia"/>
        </w:rPr>
        <w:t xml:space="preserve"> if the perimeter of the rectangle is equal to 64 units.</w:t>
      </w:r>
    </w:p>
    <w:p w14:paraId="0081E987" w14:textId="77777777" w:rsidR="00187C00" w:rsidRPr="000F0280" w:rsidRDefault="00187C00" w:rsidP="009B57E6">
      <w:pPr>
        <w:spacing w:before="120" w:line="240" w:lineRule="auto"/>
      </w:pPr>
      <w:r>
        <w:rPr>
          <w:noProof/>
        </w:rPr>
        <w:drawing>
          <wp:inline distT="0" distB="0" distL="0" distR="0" wp14:anchorId="55023389" wp14:editId="6BBCD776">
            <wp:extent cx="3086100" cy="1464551"/>
            <wp:effectExtent l="0" t="0" r="0" b="2540"/>
            <wp:docPr id="1871800720" name="Picture 1" descr="Rectangle with sides 20 and 2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00720" name="Picture 1" descr="Rectangle with sides 20 and 20-m."/>
                    <pic:cNvPicPr/>
                  </pic:nvPicPr>
                  <pic:blipFill>
                    <a:blip r:embed="rId51"/>
                    <a:stretch>
                      <a:fillRect/>
                    </a:stretch>
                  </pic:blipFill>
                  <pic:spPr>
                    <a:xfrm>
                      <a:off x="0" y="0"/>
                      <a:ext cx="3120400" cy="1480829"/>
                    </a:xfrm>
                    <a:prstGeom prst="rect">
                      <a:avLst/>
                    </a:prstGeom>
                  </pic:spPr>
                </pic:pic>
              </a:graphicData>
            </a:graphic>
          </wp:inline>
        </w:drawing>
      </w:r>
    </w:p>
    <w:p w14:paraId="12E884D6" w14:textId="77777777" w:rsidR="00187C00" w:rsidRDefault="00187C00">
      <w:pPr>
        <w:pStyle w:val="ListNumber"/>
        <w:numPr>
          <w:ilvl w:val="0"/>
          <w:numId w:val="5"/>
        </w:numPr>
        <w:suppressAutoHyphens w:val="0"/>
        <w:spacing w:after="0"/>
      </w:pPr>
      <w:r>
        <w:t xml:space="preserve">Find the value of </w:t>
      </w:r>
      <m:oMath>
        <m:r>
          <w:rPr>
            <w:rFonts w:ascii="Cambria Math" w:hAnsi="Cambria Math"/>
          </w:rPr>
          <m:t>d</m:t>
        </m:r>
      </m:oMath>
      <w:r>
        <w:t xml:space="preserve"> if the perimeter of the triangle is equal to 22 units.</w:t>
      </w:r>
    </w:p>
    <w:p w14:paraId="7D3CC055" w14:textId="77777777" w:rsidR="00187C00" w:rsidRDefault="00187C00" w:rsidP="009B57E6">
      <w:pPr>
        <w:spacing w:before="120" w:line="240" w:lineRule="auto"/>
      </w:pPr>
      <w:r>
        <w:rPr>
          <w:noProof/>
          <w14:ligatures w14:val="standardContextual"/>
        </w:rPr>
        <w:drawing>
          <wp:inline distT="0" distB="0" distL="0" distR="0" wp14:anchorId="55A9BEBD" wp14:editId="5B6163DF">
            <wp:extent cx="2796573" cy="1514475"/>
            <wp:effectExtent l="0" t="0" r="3810" b="0"/>
            <wp:docPr id="1727056939" name="Picture 1" descr="A triangle with sides d, d-2 and 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56939" name="Picture 1" descr="A triangle with sides d, d-2 and d+4."/>
                    <pic:cNvPicPr/>
                  </pic:nvPicPr>
                  <pic:blipFill>
                    <a:blip r:embed="rId52"/>
                    <a:stretch>
                      <a:fillRect/>
                    </a:stretch>
                  </pic:blipFill>
                  <pic:spPr>
                    <a:xfrm>
                      <a:off x="0" y="0"/>
                      <a:ext cx="2805276" cy="1519188"/>
                    </a:xfrm>
                    <a:prstGeom prst="rect">
                      <a:avLst/>
                    </a:prstGeom>
                  </pic:spPr>
                </pic:pic>
              </a:graphicData>
            </a:graphic>
          </wp:inline>
        </w:drawing>
      </w:r>
    </w:p>
    <w:p w14:paraId="1EAB8A3C" w14:textId="77777777" w:rsidR="00187C00" w:rsidRDefault="00187C00">
      <w:pPr>
        <w:pStyle w:val="ListNumber"/>
        <w:keepNext/>
        <w:numPr>
          <w:ilvl w:val="0"/>
          <w:numId w:val="5"/>
        </w:numPr>
        <w:suppressAutoHyphens w:val="0"/>
        <w:spacing w:after="0"/>
      </w:pPr>
      <w:r>
        <w:lastRenderedPageBreak/>
        <w:t xml:space="preserve">Find the value of </w:t>
      </w:r>
      <m:oMath>
        <m:r>
          <w:rPr>
            <w:rFonts w:ascii="Cambria Math" w:hAnsi="Cambria Math"/>
          </w:rPr>
          <m:t>t</m:t>
        </m:r>
      </m:oMath>
      <w:r>
        <w:t xml:space="preserve"> if the perimeter of the pentagon is equal to 37 units.</w:t>
      </w:r>
    </w:p>
    <w:p w14:paraId="35E2D9B8" w14:textId="77777777" w:rsidR="00187C00" w:rsidRDefault="00187C00" w:rsidP="009B57E6">
      <w:pPr>
        <w:spacing w:before="120" w:line="240" w:lineRule="auto"/>
      </w:pPr>
      <w:r>
        <w:rPr>
          <w:noProof/>
          <w14:ligatures w14:val="standardContextual"/>
        </w:rPr>
        <w:drawing>
          <wp:inline distT="0" distB="0" distL="0" distR="0" wp14:anchorId="6ED7FFC0" wp14:editId="28894491">
            <wp:extent cx="2070454" cy="2219325"/>
            <wp:effectExtent l="0" t="0" r="6350" b="0"/>
            <wp:docPr id="1796524305" name="Picture 1" descr="A pentagon with sides 2t+1, t+3, t+3, t and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24305" name="Picture 1" descr="A pentagon with sides 2t+1, t+3, t+3, t and t."/>
                    <pic:cNvPicPr/>
                  </pic:nvPicPr>
                  <pic:blipFill>
                    <a:blip r:embed="rId53"/>
                    <a:stretch>
                      <a:fillRect/>
                    </a:stretch>
                  </pic:blipFill>
                  <pic:spPr>
                    <a:xfrm>
                      <a:off x="0" y="0"/>
                      <a:ext cx="2087853" cy="2237975"/>
                    </a:xfrm>
                    <a:prstGeom prst="rect">
                      <a:avLst/>
                    </a:prstGeom>
                  </pic:spPr>
                </pic:pic>
              </a:graphicData>
            </a:graphic>
          </wp:inline>
        </w:drawing>
      </w:r>
    </w:p>
    <w:p w14:paraId="5AC72AFA" w14:textId="77777777" w:rsidR="00187C00" w:rsidRDefault="00187C00">
      <w:pPr>
        <w:pStyle w:val="ListNumber"/>
        <w:numPr>
          <w:ilvl w:val="0"/>
          <w:numId w:val="5"/>
        </w:numPr>
        <w:suppressAutoHyphens w:val="0"/>
        <w:spacing w:after="0"/>
      </w:pPr>
      <w:r>
        <w:t xml:space="preserve">Find the value of </w:t>
      </w:r>
      <m:oMath>
        <m:r>
          <w:rPr>
            <w:rFonts w:ascii="Cambria Math" w:hAnsi="Cambria Math"/>
          </w:rPr>
          <m:t>n</m:t>
        </m:r>
      </m:oMath>
      <w:r>
        <w:t xml:space="preserve"> if the perimeter of the pentagon is equal to 471 units.</w:t>
      </w:r>
    </w:p>
    <w:p w14:paraId="25C8AF6F" w14:textId="77777777" w:rsidR="00187C00" w:rsidRDefault="00187C00" w:rsidP="009B57E6">
      <w:pPr>
        <w:spacing w:before="120" w:line="240" w:lineRule="auto"/>
      </w:pPr>
      <w:r>
        <w:rPr>
          <w:noProof/>
          <w14:ligatures w14:val="standardContextual"/>
        </w:rPr>
        <w:drawing>
          <wp:inline distT="0" distB="0" distL="0" distR="0" wp14:anchorId="6B11BA6C" wp14:editId="6319BBB1">
            <wp:extent cx="2940432" cy="1600200"/>
            <wp:effectExtent l="0" t="0" r="0" b="0"/>
            <wp:docPr id="1720282024" name="Picture 1" descr="A pentagon with 2 sides 5n+1, 2 sides 5n-1 and another side 6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82024" name="Picture 1" descr="A pentagon with 2 sides 5n+1, 2 sides 5n-1 and another side 6n+3."/>
                    <pic:cNvPicPr/>
                  </pic:nvPicPr>
                  <pic:blipFill>
                    <a:blip r:embed="rId54"/>
                    <a:stretch>
                      <a:fillRect/>
                    </a:stretch>
                  </pic:blipFill>
                  <pic:spPr>
                    <a:xfrm>
                      <a:off x="0" y="0"/>
                      <a:ext cx="2961309" cy="1611561"/>
                    </a:xfrm>
                    <a:prstGeom prst="rect">
                      <a:avLst/>
                    </a:prstGeom>
                  </pic:spPr>
                </pic:pic>
              </a:graphicData>
            </a:graphic>
          </wp:inline>
        </w:drawing>
      </w:r>
    </w:p>
    <w:p w14:paraId="1EFEFD68" w14:textId="77777777" w:rsidR="00187C00" w:rsidRDefault="00187C00">
      <w:pPr>
        <w:pStyle w:val="ListNumber"/>
        <w:numPr>
          <w:ilvl w:val="0"/>
          <w:numId w:val="5"/>
        </w:numPr>
        <w:suppressAutoHyphens w:val="0"/>
        <w:spacing w:after="0"/>
      </w:pPr>
      <w:r>
        <w:t xml:space="preserve">Find the value of </w:t>
      </w:r>
      <m:oMath>
        <m:r>
          <w:rPr>
            <w:rFonts w:ascii="Cambria Math" w:hAnsi="Cambria Math"/>
          </w:rPr>
          <m:t>w</m:t>
        </m:r>
      </m:oMath>
      <w:r>
        <w:t xml:space="preserve"> if the perimeter of the shape is equal to 288 units.</w:t>
      </w:r>
    </w:p>
    <w:p w14:paraId="374C4E95" w14:textId="77777777" w:rsidR="00187C00" w:rsidRDefault="00187C00" w:rsidP="009B57E6">
      <w:pPr>
        <w:spacing w:before="120" w:line="240" w:lineRule="auto"/>
      </w:pPr>
      <w:r>
        <w:rPr>
          <w:noProof/>
          <w14:ligatures w14:val="standardContextual"/>
        </w:rPr>
        <w:drawing>
          <wp:inline distT="0" distB="0" distL="0" distR="0" wp14:anchorId="3403590F" wp14:editId="03DF675D">
            <wp:extent cx="3124200" cy="1608136"/>
            <wp:effectExtent l="0" t="0" r="0" b="0"/>
            <wp:docPr id="90063434" name="Picture 1" descr="An L-shape with sides 2w, 4w+5, 2w, 5w+5, 4w and 9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63434" name="Picture 1" descr="An L-shape with sides 2w, 4w+5, 2w, 5w+5, 4w and 9w+10."/>
                    <pic:cNvPicPr/>
                  </pic:nvPicPr>
                  <pic:blipFill>
                    <a:blip r:embed="rId55"/>
                    <a:stretch>
                      <a:fillRect/>
                    </a:stretch>
                  </pic:blipFill>
                  <pic:spPr>
                    <a:xfrm>
                      <a:off x="0" y="0"/>
                      <a:ext cx="3140974" cy="1616770"/>
                    </a:xfrm>
                    <a:prstGeom prst="rect">
                      <a:avLst/>
                    </a:prstGeom>
                  </pic:spPr>
                </pic:pic>
              </a:graphicData>
            </a:graphic>
          </wp:inline>
        </w:drawing>
      </w:r>
    </w:p>
    <w:p w14:paraId="1E5491AC" w14:textId="77777777" w:rsidR="00B859DD" w:rsidRDefault="00B859DD">
      <w:pPr>
        <w:suppressAutoHyphens w:val="0"/>
        <w:spacing w:before="0" w:after="160" w:line="259" w:lineRule="auto"/>
        <w:rPr>
          <w:color w:val="002664"/>
          <w:sz w:val="32"/>
          <w:szCs w:val="40"/>
        </w:rPr>
      </w:pPr>
      <w:r>
        <w:br w:type="page"/>
      </w:r>
    </w:p>
    <w:p w14:paraId="6E255A08" w14:textId="2FD56F22" w:rsidR="00B859DD" w:rsidRDefault="0007751B" w:rsidP="00B859DD">
      <w:pPr>
        <w:pStyle w:val="Heading2"/>
      </w:pPr>
      <w:bookmarkStart w:id="17" w:name="_Toc174533401"/>
      <w:r>
        <w:lastRenderedPageBreak/>
        <w:t>Activity</w:t>
      </w:r>
      <w:r w:rsidR="00B859DD">
        <w:t xml:space="preserve"> C3 – </w:t>
      </w:r>
      <w:r w:rsidR="00C17D99">
        <w:t>u</w:t>
      </w:r>
      <w:r w:rsidR="00B859DD">
        <w:t>ntangling rectangles</w:t>
      </w:r>
      <w:bookmarkEnd w:id="17"/>
    </w:p>
    <w:p w14:paraId="29FBE077" w14:textId="62D96F7A" w:rsidR="00B859DD" w:rsidRPr="00BA7FA0" w:rsidRDefault="00B859DD" w:rsidP="00FC4FF9">
      <w:pPr>
        <w:spacing w:before="120"/>
      </w:pPr>
      <w:r>
        <w:t>Cut</w:t>
      </w:r>
      <w:r w:rsidR="005921BB">
        <w:t>, by drawing a line,</w:t>
      </w:r>
      <w:r>
        <w:t xml:space="preserve"> each shape in at most </w:t>
      </w:r>
      <w:r w:rsidRPr="008E3418">
        <w:rPr>
          <w:b/>
          <w:bCs/>
        </w:rPr>
        <w:t>2 places</w:t>
      </w:r>
      <w:r>
        <w:t xml:space="preserve"> and rearrange to make a rectangle. </w:t>
      </w:r>
      <w:r w:rsidR="00DF2DBC">
        <w:t>M</w:t>
      </w:r>
      <w:r>
        <w:t xml:space="preserve">easure the base length and height of each </w:t>
      </w:r>
      <w:r w:rsidR="00627A35">
        <w:t>rectangle</w:t>
      </w:r>
      <w:r>
        <w:t xml:space="preserve">, calculate the area and </w:t>
      </w:r>
      <w:r w:rsidR="00853312">
        <w:t>identify</w:t>
      </w:r>
      <w:r>
        <w:t xml:space="preserve"> the largest shape.</w:t>
      </w:r>
    </w:p>
    <w:tbl>
      <w:tblPr>
        <w:tblStyle w:val="TableGrid"/>
        <w:tblW w:w="0" w:type="auto"/>
        <w:tblLook w:val="04A0" w:firstRow="1" w:lastRow="0" w:firstColumn="1" w:lastColumn="0" w:noHBand="0" w:noVBand="1"/>
      </w:tblPr>
      <w:tblGrid>
        <w:gridCol w:w="4811"/>
        <w:gridCol w:w="4811"/>
      </w:tblGrid>
      <w:tr w:rsidR="00B859DD" w14:paraId="0AB4431A" w14:textId="77777777">
        <w:trPr>
          <w:trHeight w:val="3021"/>
        </w:trPr>
        <w:tc>
          <w:tcPr>
            <w:tcW w:w="4811" w:type="dxa"/>
          </w:tcPr>
          <w:p w14:paraId="3EDEFCF0" w14:textId="77777777" w:rsidR="00B859DD" w:rsidRDefault="00B859DD">
            <w:r>
              <w:t>Shape A</w:t>
            </w:r>
          </w:p>
          <w:p w14:paraId="0B9A5683" w14:textId="77777777" w:rsidR="00B859DD" w:rsidRDefault="00B859DD">
            <w:r>
              <w:rPr>
                <w:noProof/>
              </w:rPr>
              <w:drawing>
                <wp:inline distT="0" distB="0" distL="0" distR="0" wp14:anchorId="4F73FC47" wp14:editId="2FA219BE">
                  <wp:extent cx="2663420" cy="1402662"/>
                  <wp:effectExtent l="0" t="0" r="3810" b="7620"/>
                  <wp:docPr id="877388534" name="Picture 877388534" descr="An image of a shape made in Desmos. This blue shape is an irregular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88534" name="Picture 1" descr="An image of a shape made in Desmos. This blue shape is an irregular hexagon. "/>
                          <pic:cNvPicPr/>
                        </pic:nvPicPr>
                        <pic:blipFill>
                          <a:blip r:embed="rId56"/>
                          <a:stretch>
                            <a:fillRect/>
                          </a:stretch>
                        </pic:blipFill>
                        <pic:spPr>
                          <a:xfrm>
                            <a:off x="0" y="0"/>
                            <a:ext cx="2676470" cy="1409535"/>
                          </a:xfrm>
                          <a:prstGeom prst="rect">
                            <a:avLst/>
                          </a:prstGeom>
                        </pic:spPr>
                      </pic:pic>
                    </a:graphicData>
                  </a:graphic>
                </wp:inline>
              </w:drawing>
            </w:r>
          </w:p>
        </w:tc>
        <w:tc>
          <w:tcPr>
            <w:tcW w:w="4811" w:type="dxa"/>
          </w:tcPr>
          <w:p w14:paraId="3AF59277" w14:textId="77777777" w:rsidR="00B859DD" w:rsidRPr="00D03A24" w:rsidRDefault="00B859DD">
            <w:r>
              <w:t>Shape B</w:t>
            </w:r>
          </w:p>
          <w:p w14:paraId="7A00C5E1" w14:textId="77777777" w:rsidR="00B859DD" w:rsidRDefault="00B859DD">
            <w:r>
              <w:rPr>
                <w:noProof/>
              </w:rPr>
              <w:drawing>
                <wp:inline distT="0" distB="0" distL="0" distR="0" wp14:anchorId="78C261B7" wp14:editId="542BA590">
                  <wp:extent cx="2104961" cy="1433469"/>
                  <wp:effectExtent l="0" t="0" r="0" b="0"/>
                  <wp:docPr id="1778063082" name="Picture 1778063082" descr="An image of a shape made in Desmos. This red shape is an irregular hex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63082" name="Picture 1" descr="An image of a shape made in Desmos. This red shape is an irregular hexagon. "/>
                          <pic:cNvPicPr/>
                        </pic:nvPicPr>
                        <pic:blipFill>
                          <a:blip r:embed="rId57"/>
                          <a:stretch>
                            <a:fillRect/>
                          </a:stretch>
                        </pic:blipFill>
                        <pic:spPr>
                          <a:xfrm>
                            <a:off x="0" y="0"/>
                            <a:ext cx="2158483" cy="1469917"/>
                          </a:xfrm>
                          <a:prstGeom prst="rect">
                            <a:avLst/>
                          </a:prstGeom>
                        </pic:spPr>
                      </pic:pic>
                    </a:graphicData>
                  </a:graphic>
                </wp:inline>
              </w:drawing>
            </w:r>
          </w:p>
        </w:tc>
      </w:tr>
      <w:tr w:rsidR="00B859DD" w14:paraId="681AECC8" w14:textId="77777777">
        <w:trPr>
          <w:trHeight w:val="3306"/>
        </w:trPr>
        <w:tc>
          <w:tcPr>
            <w:tcW w:w="4811" w:type="dxa"/>
          </w:tcPr>
          <w:p w14:paraId="407EE163" w14:textId="77777777" w:rsidR="00B859DD" w:rsidRDefault="00B859DD">
            <w:r>
              <w:t>Shape C</w:t>
            </w:r>
          </w:p>
          <w:p w14:paraId="5E995B7E" w14:textId="77777777" w:rsidR="00B859DD" w:rsidRDefault="00B859DD">
            <w:r>
              <w:rPr>
                <w:noProof/>
              </w:rPr>
              <w:drawing>
                <wp:inline distT="0" distB="0" distL="0" distR="0" wp14:anchorId="297B575C" wp14:editId="7BD33A49">
                  <wp:extent cx="1429900" cy="1732703"/>
                  <wp:effectExtent l="0" t="0" r="0" b="1270"/>
                  <wp:docPr id="263577029" name="Picture 263577029" descr="An image of a shape made in Desmos. This green shape is an irregular decag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77029" name="Picture 1" descr="An image of a shape made in Desmos. This green shape is an irregular decagon. "/>
                          <pic:cNvPicPr/>
                        </pic:nvPicPr>
                        <pic:blipFill>
                          <a:blip r:embed="rId58"/>
                          <a:stretch>
                            <a:fillRect/>
                          </a:stretch>
                        </pic:blipFill>
                        <pic:spPr>
                          <a:xfrm>
                            <a:off x="0" y="0"/>
                            <a:ext cx="1454124" cy="1762056"/>
                          </a:xfrm>
                          <a:prstGeom prst="rect">
                            <a:avLst/>
                          </a:prstGeom>
                        </pic:spPr>
                      </pic:pic>
                    </a:graphicData>
                  </a:graphic>
                </wp:inline>
              </w:drawing>
            </w:r>
          </w:p>
        </w:tc>
        <w:tc>
          <w:tcPr>
            <w:tcW w:w="4811" w:type="dxa"/>
          </w:tcPr>
          <w:p w14:paraId="3C57EA62" w14:textId="77777777" w:rsidR="00B859DD" w:rsidRDefault="00B859DD">
            <w:r>
              <w:t>Shape D</w:t>
            </w:r>
          </w:p>
          <w:p w14:paraId="13C783E0" w14:textId="77777777" w:rsidR="00B859DD" w:rsidRDefault="00B859DD">
            <w:r>
              <w:rPr>
                <w:noProof/>
              </w:rPr>
              <w:drawing>
                <wp:inline distT="0" distB="0" distL="0" distR="0" wp14:anchorId="717008DD" wp14:editId="7210FA59">
                  <wp:extent cx="2577504" cy="1344323"/>
                  <wp:effectExtent l="0" t="0" r="0" b="8255"/>
                  <wp:docPr id="1982060827" name="Picture 1982060827" descr="An image of a black parallelogram made in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60827" name="Picture 1" descr="An image of a black parallelogram made in Desmos. "/>
                          <pic:cNvPicPr/>
                        </pic:nvPicPr>
                        <pic:blipFill>
                          <a:blip r:embed="rId59"/>
                          <a:stretch>
                            <a:fillRect/>
                          </a:stretch>
                        </pic:blipFill>
                        <pic:spPr>
                          <a:xfrm>
                            <a:off x="0" y="0"/>
                            <a:ext cx="2609029" cy="1360765"/>
                          </a:xfrm>
                          <a:prstGeom prst="rect">
                            <a:avLst/>
                          </a:prstGeom>
                        </pic:spPr>
                      </pic:pic>
                    </a:graphicData>
                  </a:graphic>
                </wp:inline>
              </w:drawing>
            </w:r>
          </w:p>
        </w:tc>
      </w:tr>
      <w:tr w:rsidR="00B859DD" w14:paraId="18671093" w14:textId="77777777">
        <w:trPr>
          <w:trHeight w:val="4396"/>
        </w:trPr>
        <w:tc>
          <w:tcPr>
            <w:tcW w:w="4811" w:type="dxa"/>
          </w:tcPr>
          <w:p w14:paraId="6BFAAEA3" w14:textId="77777777" w:rsidR="00B859DD" w:rsidRDefault="00B859DD">
            <w:r>
              <w:t>Shape E</w:t>
            </w:r>
          </w:p>
          <w:p w14:paraId="0B0A9855" w14:textId="77777777" w:rsidR="00B859DD" w:rsidRDefault="00B859DD">
            <w:r>
              <w:rPr>
                <w:noProof/>
              </w:rPr>
              <w:drawing>
                <wp:inline distT="0" distB="0" distL="0" distR="0" wp14:anchorId="1061101C" wp14:editId="4DF518B4">
                  <wp:extent cx="1027785" cy="2068662"/>
                  <wp:effectExtent l="0" t="0" r="1270" b="8255"/>
                  <wp:docPr id="28941538" name="Picture 28941538" descr="An image of a shape made in Desmos. This purple shape appears as a rectangle with a semicircle cut out of the bottom and then placed on t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1538" name="Picture 1" descr="An image of a shape made in Desmos. This purple shape appears as a rectangle with a semicircle cut out of the bottom and then placed on top. "/>
                          <pic:cNvPicPr/>
                        </pic:nvPicPr>
                        <pic:blipFill>
                          <a:blip r:embed="rId60"/>
                          <a:stretch>
                            <a:fillRect/>
                          </a:stretch>
                        </pic:blipFill>
                        <pic:spPr>
                          <a:xfrm>
                            <a:off x="0" y="0"/>
                            <a:ext cx="1055793" cy="2125034"/>
                          </a:xfrm>
                          <a:prstGeom prst="rect">
                            <a:avLst/>
                          </a:prstGeom>
                        </pic:spPr>
                      </pic:pic>
                    </a:graphicData>
                  </a:graphic>
                </wp:inline>
              </w:drawing>
            </w:r>
          </w:p>
        </w:tc>
        <w:tc>
          <w:tcPr>
            <w:tcW w:w="4811" w:type="dxa"/>
          </w:tcPr>
          <w:p w14:paraId="3082A4C2" w14:textId="77777777" w:rsidR="00B859DD" w:rsidRDefault="00B859DD">
            <w:r>
              <w:t>Shape F</w:t>
            </w:r>
          </w:p>
          <w:p w14:paraId="1EF782F1" w14:textId="77777777" w:rsidR="00B859DD" w:rsidRDefault="00B859DD">
            <w:r>
              <w:rPr>
                <w:noProof/>
              </w:rPr>
              <w:drawing>
                <wp:inline distT="0" distB="0" distL="0" distR="0" wp14:anchorId="6A998CF4" wp14:editId="63BF4732">
                  <wp:extent cx="1510589" cy="2146628"/>
                  <wp:effectExtent l="0" t="0" r="0" b="6350"/>
                  <wp:docPr id="2076070051" name="Picture 2076070051" descr="An image of an orange kite made in Desm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070051" name="Picture 1" descr="An image of an orange kite made in Desmos. "/>
                          <pic:cNvPicPr/>
                        </pic:nvPicPr>
                        <pic:blipFill>
                          <a:blip r:embed="rId61"/>
                          <a:stretch>
                            <a:fillRect/>
                          </a:stretch>
                        </pic:blipFill>
                        <pic:spPr>
                          <a:xfrm>
                            <a:off x="0" y="0"/>
                            <a:ext cx="1532091" cy="2177183"/>
                          </a:xfrm>
                          <a:prstGeom prst="rect">
                            <a:avLst/>
                          </a:prstGeom>
                        </pic:spPr>
                      </pic:pic>
                    </a:graphicData>
                  </a:graphic>
                </wp:inline>
              </w:drawing>
            </w:r>
          </w:p>
        </w:tc>
      </w:tr>
    </w:tbl>
    <w:p w14:paraId="6BBB76E7" w14:textId="44F393A5" w:rsidR="00404DD8" w:rsidRDefault="00B859DD">
      <w:pPr>
        <w:suppressAutoHyphens w:val="0"/>
        <w:spacing w:before="0" w:after="160" w:line="259" w:lineRule="auto"/>
        <w:rPr>
          <w:rFonts w:eastAsiaTheme="majorEastAsia"/>
          <w:bCs/>
          <w:color w:val="002664"/>
          <w:sz w:val="36"/>
          <w:szCs w:val="48"/>
        </w:rPr>
      </w:pPr>
      <w:r w:rsidRPr="00FC4FF9">
        <w:rPr>
          <w:rStyle w:val="ImageattributioncaptionChar"/>
        </w:rPr>
        <w:t>Images created using</w:t>
      </w:r>
      <w:r w:rsidRPr="00FC4FF9">
        <w:rPr>
          <w:rStyle w:val="Hyperlink"/>
          <w:sz w:val="18"/>
          <w:szCs w:val="18"/>
        </w:rPr>
        <w:t xml:space="preserve"> </w:t>
      </w:r>
      <w:hyperlink r:id="rId62" w:tgtFrame="_blank" w:tooltip="https://www.desmos.com/?lang=en" w:history="1">
        <w:r w:rsidRPr="00FC4FF9">
          <w:rPr>
            <w:rStyle w:val="Hyperlink"/>
            <w:sz w:val="18"/>
            <w:szCs w:val="18"/>
          </w:rPr>
          <w:t>Desmos</w:t>
        </w:r>
      </w:hyperlink>
      <w:r w:rsidRPr="00FC4FF9">
        <w:rPr>
          <w:rStyle w:val="ImageattributioncaptionChar"/>
        </w:rPr>
        <w:t xml:space="preserve"> and is licensed under the </w:t>
      </w:r>
      <w:hyperlink r:id="rId63" w:tgtFrame="_blank" w:tooltip="https://www.desmos.com/terms?lang=en" w:history="1">
        <w:r w:rsidRPr="00FC4FF9">
          <w:rPr>
            <w:rStyle w:val="Hyperlink"/>
            <w:sz w:val="18"/>
            <w:szCs w:val="18"/>
          </w:rPr>
          <w:t>Desmos Terms of Service</w:t>
        </w:r>
      </w:hyperlink>
      <w:r w:rsidRPr="00F40730">
        <w:t>.</w:t>
      </w:r>
      <w:r w:rsidR="00404DD8" w:rsidRPr="00FC4FF9">
        <w:br w:type="page"/>
      </w:r>
    </w:p>
    <w:p w14:paraId="7A346DF4" w14:textId="0CBBBE19" w:rsidR="006771E6" w:rsidRDefault="0007751B" w:rsidP="00896BD6">
      <w:pPr>
        <w:pStyle w:val="Heading2"/>
      </w:pPr>
      <w:bookmarkStart w:id="18" w:name="_Toc174533402"/>
      <w:r>
        <w:lastRenderedPageBreak/>
        <w:t>Activity</w:t>
      </w:r>
      <w:r w:rsidR="006771E6">
        <w:t xml:space="preserve"> C4 – </w:t>
      </w:r>
      <w:r w:rsidR="00C17D99">
        <w:t>o</w:t>
      </w:r>
      <w:r w:rsidR="00E53054">
        <w:t>pen middle problem</w:t>
      </w:r>
      <w:bookmarkEnd w:id="18"/>
    </w:p>
    <w:p w14:paraId="472918F4" w14:textId="77777777" w:rsidR="00B22C7A" w:rsidRDefault="009A0B32" w:rsidP="009A0B32">
      <w:pPr>
        <w:pStyle w:val="ListNumber"/>
        <w:numPr>
          <w:ilvl w:val="0"/>
          <w:numId w:val="0"/>
        </w:numPr>
      </w:pPr>
      <w:r>
        <w:t xml:space="preserve">Determine the area of the shape. </w:t>
      </w:r>
    </w:p>
    <w:p w14:paraId="6161FF42" w14:textId="2605CA28" w:rsidR="009A0B32" w:rsidRDefault="00B22C7A" w:rsidP="009A0B32">
      <w:pPr>
        <w:pStyle w:val="ListNumber"/>
        <w:numPr>
          <w:ilvl w:val="0"/>
          <w:numId w:val="0"/>
        </w:numPr>
      </w:pPr>
      <w:r>
        <w:t>You may</w:t>
      </w:r>
      <w:r w:rsidR="009A0B32">
        <w:t xml:space="preserve"> use </w:t>
      </w:r>
      <w:r>
        <w:t xml:space="preserve">a </w:t>
      </w:r>
      <w:r w:rsidR="009A0B32">
        <w:t>ruler to measure dimensions.</w:t>
      </w:r>
    </w:p>
    <w:p w14:paraId="45F09B06" w14:textId="77777777" w:rsidR="005862DE" w:rsidRPr="005862DE" w:rsidRDefault="005862DE" w:rsidP="005862DE"/>
    <w:p w14:paraId="58BC8D07" w14:textId="77777777" w:rsidR="008571D5" w:rsidRDefault="005862DE" w:rsidP="005862DE">
      <w:pPr>
        <w:pStyle w:val="ListBullet"/>
        <w:numPr>
          <w:ilvl w:val="0"/>
          <w:numId w:val="0"/>
        </w:numPr>
        <w:ind w:left="360" w:hanging="360"/>
      </w:pPr>
      <w:bookmarkStart w:id="19" w:name="_Toc147840979"/>
      <w:r>
        <w:rPr>
          <w:noProof/>
        </w:rPr>
        <w:drawing>
          <wp:inline distT="0" distB="0" distL="0" distR="0" wp14:anchorId="1A899903" wp14:editId="67A436E3">
            <wp:extent cx="4419600" cy="3499615"/>
            <wp:effectExtent l="0" t="0" r="0" b="5715"/>
            <wp:docPr id="1681619439" name="Picture 1681619439" descr="An image of a house shape made in Desmos. The house has a chimney coming out of the centre of the ro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619439" name="Picture 1681619439" descr="An image of a house shape made in Desmos. The house has a chimney coming out of the centre of the roof. "/>
                    <pic:cNvPicPr/>
                  </pic:nvPicPr>
                  <pic:blipFill>
                    <a:blip r:embed="rId64"/>
                    <a:stretch>
                      <a:fillRect/>
                    </a:stretch>
                  </pic:blipFill>
                  <pic:spPr>
                    <a:xfrm>
                      <a:off x="0" y="0"/>
                      <a:ext cx="4420607" cy="3500412"/>
                    </a:xfrm>
                    <a:prstGeom prst="rect">
                      <a:avLst/>
                    </a:prstGeom>
                  </pic:spPr>
                </pic:pic>
              </a:graphicData>
            </a:graphic>
          </wp:inline>
        </w:drawing>
      </w:r>
    </w:p>
    <w:p w14:paraId="15DC7CD5" w14:textId="76D5B131" w:rsidR="008571D5" w:rsidRDefault="008571D5" w:rsidP="005862DE">
      <w:pPr>
        <w:pStyle w:val="ListBullet"/>
        <w:numPr>
          <w:ilvl w:val="0"/>
          <w:numId w:val="0"/>
        </w:numPr>
        <w:ind w:left="360" w:hanging="360"/>
      </w:pPr>
      <w:r w:rsidRPr="00FC4FF9">
        <w:rPr>
          <w:rStyle w:val="ImageattributioncaptionChar"/>
        </w:rPr>
        <w:t>Image created using</w:t>
      </w:r>
      <w:r w:rsidRPr="00FC4FF9">
        <w:rPr>
          <w:rStyle w:val="Hyperlink"/>
          <w:sz w:val="18"/>
          <w:szCs w:val="18"/>
        </w:rPr>
        <w:t xml:space="preserve"> </w:t>
      </w:r>
      <w:hyperlink r:id="rId65" w:tgtFrame="_blank" w:tooltip="https://www.desmos.com/?lang=en" w:history="1">
        <w:r w:rsidRPr="00FC4FF9">
          <w:rPr>
            <w:rStyle w:val="Hyperlink"/>
            <w:sz w:val="18"/>
            <w:szCs w:val="18"/>
          </w:rPr>
          <w:t>Desmos</w:t>
        </w:r>
      </w:hyperlink>
      <w:r w:rsidRPr="00FC4FF9">
        <w:rPr>
          <w:rStyle w:val="ImageattributioncaptionChar"/>
        </w:rPr>
        <w:t xml:space="preserve"> and is licensed under the </w:t>
      </w:r>
      <w:hyperlink r:id="rId66" w:tgtFrame="_blank" w:tooltip="https://www.desmos.com/terms?lang=en" w:history="1">
        <w:r w:rsidRPr="00FC4FF9">
          <w:rPr>
            <w:rStyle w:val="Hyperlink"/>
            <w:sz w:val="18"/>
            <w:szCs w:val="18"/>
          </w:rPr>
          <w:t>Desmos Terms of Service</w:t>
        </w:r>
      </w:hyperlink>
      <w:r w:rsidRPr="00F40730">
        <w:t>.</w:t>
      </w:r>
    </w:p>
    <w:p w14:paraId="66DD4704" w14:textId="547B363C" w:rsidR="00896BD6" w:rsidRPr="00A873AF" w:rsidRDefault="00896BD6" w:rsidP="005862DE">
      <w:pPr>
        <w:pStyle w:val="ListBullet"/>
        <w:numPr>
          <w:ilvl w:val="0"/>
          <w:numId w:val="0"/>
        </w:numPr>
        <w:ind w:left="360" w:hanging="360"/>
      </w:pPr>
      <w:r>
        <w:br w:type="page"/>
      </w:r>
    </w:p>
    <w:p w14:paraId="37B60DA2" w14:textId="3DB017E1" w:rsidR="00DD318B" w:rsidRPr="00B27C56" w:rsidRDefault="0007751B" w:rsidP="00896BD6">
      <w:pPr>
        <w:pStyle w:val="Heading2"/>
      </w:pPr>
      <w:bookmarkStart w:id="20" w:name="_Toc174533403"/>
      <w:r>
        <w:lastRenderedPageBreak/>
        <w:t>Activity</w:t>
      </w:r>
      <w:r w:rsidR="00117A67">
        <w:t xml:space="preserve"> </w:t>
      </w:r>
      <w:r w:rsidR="00691564">
        <w:t>C</w:t>
      </w:r>
      <w:r w:rsidR="00B731AB">
        <w:t>6</w:t>
      </w:r>
      <w:r w:rsidR="00117A67">
        <w:t xml:space="preserve"> –</w:t>
      </w:r>
      <w:r w:rsidR="00DD318B">
        <w:t xml:space="preserve"> </w:t>
      </w:r>
      <w:r w:rsidR="00C17D99">
        <w:t>a</w:t>
      </w:r>
      <w:r w:rsidR="00DD318B">
        <w:t>rea maze</w:t>
      </w:r>
      <w:bookmarkEnd w:id="20"/>
    </w:p>
    <w:p w14:paraId="5E35DF02" w14:textId="77777777" w:rsidR="00DD318B" w:rsidRDefault="00DD318B" w:rsidP="0066387D">
      <w:r>
        <w:t>Find the value of the question marks in the following diagrams.</w:t>
      </w:r>
    </w:p>
    <w:p w14:paraId="53B943CA" w14:textId="77777777" w:rsidR="00DD318B" w:rsidRDefault="00DD318B" w:rsidP="00DD318B">
      <w:pPr>
        <w:suppressAutoHyphens w:val="0"/>
        <w:spacing w:after="0" w:line="276" w:lineRule="auto"/>
      </w:pPr>
      <w:r>
        <w:t>All the shapes are rectangles but are not drawn to scale.</w:t>
      </w:r>
    </w:p>
    <w:p w14:paraId="056A8416" w14:textId="77777777" w:rsidR="00DD318B" w:rsidRPr="002F0216" w:rsidRDefault="00DD318B" w:rsidP="00DD318B">
      <w:r>
        <w:t>Your working should only contain whole numbers.</w:t>
      </w:r>
    </w:p>
    <w:tbl>
      <w:tblPr>
        <w:tblStyle w:val="TableGrid"/>
        <w:tblW w:w="8943" w:type="dxa"/>
        <w:tblCellMar>
          <w:top w:w="57" w:type="dxa"/>
          <w:left w:w="57" w:type="dxa"/>
          <w:bottom w:w="57" w:type="dxa"/>
          <w:right w:w="57" w:type="dxa"/>
        </w:tblCellMar>
        <w:tblLook w:val="04A0" w:firstRow="1" w:lastRow="0" w:firstColumn="1" w:lastColumn="0" w:noHBand="0" w:noVBand="1"/>
        <w:tblDescription w:val="Area maze questions."/>
      </w:tblPr>
      <w:tblGrid>
        <w:gridCol w:w="704"/>
        <w:gridCol w:w="8239"/>
      </w:tblGrid>
      <w:tr w:rsidR="00DD318B" w14:paraId="1CBF083A" w14:textId="77777777" w:rsidTr="00DD318B">
        <w:tc>
          <w:tcPr>
            <w:tcW w:w="704" w:type="dxa"/>
          </w:tcPr>
          <w:p w14:paraId="625A0274" w14:textId="77777777" w:rsidR="00DD318B" w:rsidRPr="008C4131" w:rsidRDefault="00DD318B">
            <w:pPr>
              <w:pStyle w:val="ListNumber"/>
              <w:numPr>
                <w:ilvl w:val="0"/>
                <w:numId w:val="10"/>
              </w:numPr>
              <w:spacing w:before="0"/>
              <w:rPr>
                <w:noProof/>
              </w:rPr>
            </w:pPr>
          </w:p>
        </w:tc>
        <w:tc>
          <w:tcPr>
            <w:tcW w:w="8239" w:type="dxa"/>
          </w:tcPr>
          <w:p w14:paraId="321CFA67" w14:textId="77777777" w:rsidR="00DD318B" w:rsidRDefault="00DD318B" w:rsidP="00657E58">
            <w:pPr>
              <w:pStyle w:val="ListNumber"/>
              <w:numPr>
                <w:ilvl w:val="0"/>
                <w:numId w:val="0"/>
              </w:numPr>
              <w:spacing w:before="120"/>
              <w:rPr>
                <w:noProof/>
              </w:rPr>
            </w:pPr>
            <w:r>
              <w:rPr>
                <w:noProof/>
              </w:rPr>
              <w:drawing>
                <wp:inline distT="0" distB="0" distL="0" distR="0" wp14:anchorId="34D97538" wp14:editId="159FD2DB">
                  <wp:extent cx="3743325" cy="1600869"/>
                  <wp:effectExtent l="0" t="0" r="0" b="0"/>
                  <wp:docPr id="1967900621" name="Picture 1" descr="A rectangle split into 2 sections, one orange and one green. The dimensions are 2 centimetres and 9 centimetres. The area of the orange rectangle is 8 square centimetres and the area of the green rectangle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00621" name="Picture 1" descr="A rectangle split into 2 sections, one orange and one green. The dimensions are 2 centimetres and 9 centimetres. The area of the orange rectangle is 8 square centimetres and the area of the green rectangle is unknown."/>
                          <pic:cNvPicPr/>
                        </pic:nvPicPr>
                        <pic:blipFill>
                          <a:blip r:embed="rId67"/>
                          <a:stretch>
                            <a:fillRect/>
                          </a:stretch>
                        </pic:blipFill>
                        <pic:spPr>
                          <a:xfrm>
                            <a:off x="0" y="0"/>
                            <a:ext cx="3749681" cy="1603587"/>
                          </a:xfrm>
                          <a:prstGeom prst="rect">
                            <a:avLst/>
                          </a:prstGeom>
                        </pic:spPr>
                      </pic:pic>
                    </a:graphicData>
                  </a:graphic>
                </wp:inline>
              </w:drawing>
            </w:r>
          </w:p>
        </w:tc>
      </w:tr>
      <w:tr w:rsidR="00DD318B" w14:paraId="7CE2C062" w14:textId="77777777" w:rsidTr="00DD318B">
        <w:tc>
          <w:tcPr>
            <w:tcW w:w="704" w:type="dxa"/>
          </w:tcPr>
          <w:p w14:paraId="67AB657F" w14:textId="77777777" w:rsidR="00DD318B" w:rsidRPr="008C4131" w:rsidRDefault="00DD318B">
            <w:pPr>
              <w:pStyle w:val="ListNumber"/>
              <w:numPr>
                <w:ilvl w:val="0"/>
                <w:numId w:val="3"/>
              </w:numPr>
              <w:spacing w:before="0"/>
              <w:rPr>
                <w:noProof/>
              </w:rPr>
            </w:pPr>
          </w:p>
        </w:tc>
        <w:tc>
          <w:tcPr>
            <w:tcW w:w="8239" w:type="dxa"/>
          </w:tcPr>
          <w:p w14:paraId="35619D77" w14:textId="77777777" w:rsidR="00DD318B" w:rsidRDefault="00DD318B" w:rsidP="00657E58">
            <w:pPr>
              <w:pStyle w:val="ListNumber"/>
              <w:numPr>
                <w:ilvl w:val="0"/>
                <w:numId w:val="0"/>
              </w:numPr>
              <w:spacing w:before="120"/>
              <w:rPr>
                <w:noProof/>
              </w:rPr>
            </w:pPr>
            <w:r>
              <w:rPr>
                <w:noProof/>
              </w:rPr>
              <w:drawing>
                <wp:inline distT="0" distB="0" distL="0" distR="0" wp14:anchorId="6C0F3769" wp14:editId="2BD5E1CF">
                  <wp:extent cx="3800475" cy="1670272"/>
                  <wp:effectExtent l="0" t="0" r="0" b="6350"/>
                  <wp:docPr id="1835298034" name="Picture 1" descr="A rectangle split into 2 sections, one yellow and one blue. The dimensions are 3 centimetres and the other is unknown. The area of the yellow rectangle is 6 square centimetres and the area of the blue rectangle is 12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298034" name="Picture 1" descr="A rectangle split into 2 sections, one yellow and one blue. The dimensions are 3 centimetres and the other is unknown. The area of the yellow rectangle is 6 square centimetres and the area of the blue rectangle is 12 square centimetres."/>
                          <pic:cNvPicPr/>
                        </pic:nvPicPr>
                        <pic:blipFill>
                          <a:blip r:embed="rId68"/>
                          <a:stretch>
                            <a:fillRect/>
                          </a:stretch>
                        </pic:blipFill>
                        <pic:spPr>
                          <a:xfrm>
                            <a:off x="0" y="0"/>
                            <a:ext cx="3813319" cy="1675917"/>
                          </a:xfrm>
                          <a:prstGeom prst="rect">
                            <a:avLst/>
                          </a:prstGeom>
                        </pic:spPr>
                      </pic:pic>
                    </a:graphicData>
                  </a:graphic>
                </wp:inline>
              </w:drawing>
            </w:r>
          </w:p>
        </w:tc>
      </w:tr>
      <w:tr w:rsidR="00DD318B" w14:paraId="63588A54" w14:textId="77777777" w:rsidTr="00DD318B">
        <w:tc>
          <w:tcPr>
            <w:tcW w:w="704" w:type="dxa"/>
          </w:tcPr>
          <w:p w14:paraId="21FB6DDC" w14:textId="77777777" w:rsidR="00DD318B" w:rsidRPr="008C4131" w:rsidRDefault="00DD318B">
            <w:pPr>
              <w:pStyle w:val="ListNumber"/>
              <w:numPr>
                <w:ilvl w:val="0"/>
                <w:numId w:val="3"/>
              </w:numPr>
              <w:spacing w:before="0"/>
              <w:rPr>
                <w:noProof/>
              </w:rPr>
            </w:pPr>
          </w:p>
        </w:tc>
        <w:tc>
          <w:tcPr>
            <w:tcW w:w="8239" w:type="dxa"/>
          </w:tcPr>
          <w:p w14:paraId="45B246F2" w14:textId="77777777" w:rsidR="00DD318B" w:rsidRDefault="00DD318B" w:rsidP="00657E58">
            <w:pPr>
              <w:pStyle w:val="ListNumber"/>
              <w:numPr>
                <w:ilvl w:val="0"/>
                <w:numId w:val="0"/>
              </w:numPr>
              <w:spacing w:before="120"/>
              <w:rPr>
                <w:noProof/>
              </w:rPr>
            </w:pPr>
            <w:r>
              <w:rPr>
                <w:noProof/>
              </w:rPr>
              <w:drawing>
                <wp:inline distT="0" distB="0" distL="0" distR="0" wp14:anchorId="52F75A90" wp14:editId="585E8708">
                  <wp:extent cx="3661213" cy="2705100"/>
                  <wp:effectExtent l="0" t="0" r="0" b="0"/>
                  <wp:docPr id="1855608187" name="Picture 1" descr="A composite shape with 2 rectangles in an l shape. The top rectangle is split into 2 sections, one green and one blue. The area of the green rectangle is unknown. The width of the blue rectangle is 5 centimetres and the area of the blue rectangle is 20 square centimetres. The bottom rectangle is yellow. Its height is 3 centimetres. The area of the yellow rectangle is 18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08187" name="Picture 1" descr="A composite shape with 2 rectangles in an l shape. The top rectangle is split into 2 sections, one green and one blue. The area of the green rectangle is unknown. The width of the blue rectangle is 5 centimetres and the area of the blue rectangle is 20 square centimetres. The bottom rectangle is yellow. Its height is 3 centimetres. The area of the yellow rectangle is 18 square centimetres."/>
                          <pic:cNvPicPr/>
                        </pic:nvPicPr>
                        <pic:blipFill>
                          <a:blip r:embed="rId69"/>
                          <a:stretch>
                            <a:fillRect/>
                          </a:stretch>
                        </pic:blipFill>
                        <pic:spPr>
                          <a:xfrm>
                            <a:off x="0" y="0"/>
                            <a:ext cx="3671091" cy="2712399"/>
                          </a:xfrm>
                          <a:prstGeom prst="rect">
                            <a:avLst/>
                          </a:prstGeom>
                        </pic:spPr>
                      </pic:pic>
                    </a:graphicData>
                  </a:graphic>
                </wp:inline>
              </w:drawing>
            </w:r>
          </w:p>
        </w:tc>
      </w:tr>
      <w:tr w:rsidR="00DD318B" w14:paraId="717FCA84" w14:textId="77777777" w:rsidTr="00DD318B">
        <w:tc>
          <w:tcPr>
            <w:tcW w:w="704" w:type="dxa"/>
          </w:tcPr>
          <w:p w14:paraId="56BF9F3E" w14:textId="77777777" w:rsidR="00DD318B" w:rsidRPr="008C4131" w:rsidRDefault="00DD318B">
            <w:pPr>
              <w:pStyle w:val="ListNumber"/>
              <w:numPr>
                <w:ilvl w:val="0"/>
                <w:numId w:val="3"/>
              </w:numPr>
              <w:spacing w:before="0"/>
              <w:rPr>
                <w:noProof/>
              </w:rPr>
            </w:pPr>
          </w:p>
        </w:tc>
        <w:tc>
          <w:tcPr>
            <w:tcW w:w="8239" w:type="dxa"/>
          </w:tcPr>
          <w:p w14:paraId="104CE87D" w14:textId="77777777" w:rsidR="00DD318B" w:rsidRDefault="00DD318B" w:rsidP="00657E58">
            <w:pPr>
              <w:pStyle w:val="ListNumber"/>
              <w:numPr>
                <w:ilvl w:val="0"/>
                <w:numId w:val="0"/>
              </w:numPr>
              <w:spacing w:before="120"/>
              <w:rPr>
                <w:noProof/>
              </w:rPr>
            </w:pPr>
            <w:r>
              <w:rPr>
                <w:noProof/>
              </w:rPr>
              <w:drawing>
                <wp:inline distT="0" distB="0" distL="0" distR="0" wp14:anchorId="7962776A" wp14:editId="6A574346">
                  <wp:extent cx="3609975" cy="2612281"/>
                  <wp:effectExtent l="0" t="0" r="0" b="0"/>
                  <wp:docPr id="413788682" name="Picture 1" descr="A composite shape with 2 rectangles in an l shape. The top rectangle is split into two sections, one blue and one green. The width of the blue rectangle is unknown. The area of the blue rectangle is 36 square centimetres. The area of the green rectangle is 24 square centimetres. The bottom rectangle is rust. Its height is 2 centimetres. The area of the rust rectangle is 12 square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88682" name="Picture 1" descr="A composite shape with 2 rectangles in an l shape. The top rectangle is split into two sections, one blue and one green. The width of the blue rectangle is unknown. The area of the blue rectangle is 36 square centimetres. The area of the green rectangle is 24 square centimetres. The bottom rectangle is rust. Its height is 2 centimetres. The area of the rust rectangle is 12 square centimetres."/>
                          <pic:cNvPicPr/>
                        </pic:nvPicPr>
                        <pic:blipFill>
                          <a:blip r:embed="rId70"/>
                          <a:stretch>
                            <a:fillRect/>
                          </a:stretch>
                        </pic:blipFill>
                        <pic:spPr>
                          <a:xfrm>
                            <a:off x="0" y="0"/>
                            <a:ext cx="3615269" cy="2616112"/>
                          </a:xfrm>
                          <a:prstGeom prst="rect">
                            <a:avLst/>
                          </a:prstGeom>
                        </pic:spPr>
                      </pic:pic>
                    </a:graphicData>
                  </a:graphic>
                </wp:inline>
              </w:drawing>
            </w:r>
          </w:p>
        </w:tc>
      </w:tr>
      <w:tr w:rsidR="00DD318B" w14:paraId="15C03B29" w14:textId="77777777" w:rsidTr="00DD318B">
        <w:tc>
          <w:tcPr>
            <w:tcW w:w="704" w:type="dxa"/>
          </w:tcPr>
          <w:p w14:paraId="4E891241" w14:textId="77777777" w:rsidR="00DD318B" w:rsidRPr="008C4131" w:rsidRDefault="00DD318B">
            <w:pPr>
              <w:pStyle w:val="ListNumber"/>
              <w:numPr>
                <w:ilvl w:val="0"/>
                <w:numId w:val="3"/>
              </w:numPr>
              <w:spacing w:before="0"/>
              <w:rPr>
                <w:noProof/>
              </w:rPr>
            </w:pPr>
          </w:p>
        </w:tc>
        <w:tc>
          <w:tcPr>
            <w:tcW w:w="8239" w:type="dxa"/>
          </w:tcPr>
          <w:p w14:paraId="7B8E1B74" w14:textId="77777777" w:rsidR="00DD318B" w:rsidRDefault="00DD318B" w:rsidP="00657E58">
            <w:pPr>
              <w:pStyle w:val="ListNumber"/>
              <w:numPr>
                <w:ilvl w:val="0"/>
                <w:numId w:val="0"/>
              </w:numPr>
              <w:spacing w:before="120"/>
              <w:rPr>
                <w:noProof/>
              </w:rPr>
            </w:pPr>
            <w:r>
              <w:rPr>
                <w:noProof/>
              </w:rPr>
              <w:drawing>
                <wp:inline distT="0" distB="0" distL="0" distR="0" wp14:anchorId="08E94F05" wp14:editId="44DF17D6">
                  <wp:extent cx="3228975" cy="2649415"/>
                  <wp:effectExtent l="0" t="0" r="0" b="0"/>
                  <wp:docPr id="1785887115" name="Picture 1" descr="A composite shape with 2 rectangles in an l shape. The taller rectangle on the left rectangle is blue. Its width is 4 centimetres and its area is 32 square centimetres. The shorter rectangle on the right is green. Its width is 5 centimetres and its area is 25 square centimetres. The vertical length on the right side of the taller rectangle, above the shorter rectangle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87115" name="Picture 1" descr="A composite shape with 2 rectangles in an l shape. The taller rectangle on the left rectangle is blue. Its width is 4 centimetres and its area is 32 square centimetres. The shorter rectangle on the right is green. Its width is 5 centimetres and its area is 25 square centimetres. The vertical length on the right side of the taller rectangle, above the shorter rectangle is unknown."/>
                          <pic:cNvPicPr/>
                        </pic:nvPicPr>
                        <pic:blipFill>
                          <a:blip r:embed="rId71"/>
                          <a:stretch>
                            <a:fillRect/>
                          </a:stretch>
                        </pic:blipFill>
                        <pic:spPr>
                          <a:xfrm>
                            <a:off x="0" y="0"/>
                            <a:ext cx="3236749" cy="2655793"/>
                          </a:xfrm>
                          <a:prstGeom prst="rect">
                            <a:avLst/>
                          </a:prstGeom>
                        </pic:spPr>
                      </pic:pic>
                    </a:graphicData>
                  </a:graphic>
                </wp:inline>
              </w:drawing>
            </w:r>
          </w:p>
        </w:tc>
      </w:tr>
      <w:tr w:rsidR="00DD318B" w14:paraId="419CD0AA" w14:textId="77777777" w:rsidTr="00DD318B">
        <w:trPr>
          <w:trHeight w:val="4444"/>
        </w:trPr>
        <w:tc>
          <w:tcPr>
            <w:tcW w:w="704" w:type="dxa"/>
          </w:tcPr>
          <w:p w14:paraId="0AAA5DDA" w14:textId="77777777" w:rsidR="00DD318B" w:rsidRPr="008C4131" w:rsidRDefault="00DD318B">
            <w:pPr>
              <w:pStyle w:val="ListNumber"/>
              <w:numPr>
                <w:ilvl w:val="0"/>
                <w:numId w:val="3"/>
              </w:numPr>
              <w:spacing w:before="0"/>
              <w:rPr>
                <w:noProof/>
              </w:rPr>
            </w:pPr>
          </w:p>
        </w:tc>
        <w:tc>
          <w:tcPr>
            <w:tcW w:w="8239" w:type="dxa"/>
          </w:tcPr>
          <w:p w14:paraId="44DF3263" w14:textId="77777777" w:rsidR="00DD318B" w:rsidRDefault="00DD318B" w:rsidP="00657E58">
            <w:pPr>
              <w:pStyle w:val="ListNumber"/>
              <w:numPr>
                <w:ilvl w:val="0"/>
                <w:numId w:val="0"/>
              </w:numPr>
              <w:spacing w:before="120"/>
              <w:rPr>
                <w:noProof/>
              </w:rPr>
            </w:pPr>
            <w:r>
              <w:rPr>
                <w:noProof/>
              </w:rPr>
              <w:drawing>
                <wp:inline distT="0" distB="0" distL="0" distR="0" wp14:anchorId="1F8BA608" wp14:editId="0F4226A8">
                  <wp:extent cx="3800249" cy="2552700"/>
                  <wp:effectExtent l="0" t="0" r="0" b="0"/>
                  <wp:docPr id="930809305" name="Picture 1" descr="A composite shape with one longer rectangle and 2 smaller rectangles below, with a gap between them. The top rectangle is 3 centimetres tall and has an area of 60 square centimetres. The rectangle on the bottom left is dark blue. It has a height of 3 centimetres and an area of 18 square centimetres. The rectangle on the bottom right is also dark blue. It has a height of 4 centimetres and its area is unknown. There is a 9 centimetre gap between the two lower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09305" name="Picture 1" descr="A composite shape with one longer rectangle and 2 smaller rectangles below, with a gap between them. The top rectangle is 3 centimetres tall and has an area of 60 square centimetres. The rectangle on the bottom left is dark blue. It has a height of 3 centimetres and an area of 18 square centimetres. The rectangle on the bottom right is also dark blue. It has a height of 4 centimetres and its area is unknown. There is a 9 centimetre gap between the two lower rectangles."/>
                          <pic:cNvPicPr/>
                        </pic:nvPicPr>
                        <pic:blipFill>
                          <a:blip r:embed="rId72"/>
                          <a:stretch>
                            <a:fillRect/>
                          </a:stretch>
                        </pic:blipFill>
                        <pic:spPr>
                          <a:xfrm>
                            <a:off x="0" y="0"/>
                            <a:ext cx="3826590" cy="2570394"/>
                          </a:xfrm>
                          <a:prstGeom prst="rect">
                            <a:avLst/>
                          </a:prstGeom>
                        </pic:spPr>
                      </pic:pic>
                    </a:graphicData>
                  </a:graphic>
                </wp:inline>
              </w:drawing>
            </w:r>
          </w:p>
        </w:tc>
      </w:tr>
      <w:tr w:rsidR="00DD318B" w14:paraId="42D233E3" w14:textId="77777777" w:rsidTr="00DD318B">
        <w:tc>
          <w:tcPr>
            <w:tcW w:w="704" w:type="dxa"/>
          </w:tcPr>
          <w:p w14:paraId="37FDD549" w14:textId="77777777" w:rsidR="00DD318B" w:rsidRPr="008C4131" w:rsidRDefault="00DD318B">
            <w:pPr>
              <w:pStyle w:val="ListNumber"/>
              <w:numPr>
                <w:ilvl w:val="0"/>
                <w:numId w:val="3"/>
              </w:numPr>
              <w:spacing w:before="0"/>
              <w:rPr>
                <w:noProof/>
              </w:rPr>
            </w:pPr>
          </w:p>
        </w:tc>
        <w:tc>
          <w:tcPr>
            <w:tcW w:w="8239" w:type="dxa"/>
          </w:tcPr>
          <w:p w14:paraId="1FEC2EF5" w14:textId="77777777" w:rsidR="00DD318B" w:rsidRDefault="00DD318B" w:rsidP="00657E58">
            <w:pPr>
              <w:pStyle w:val="ListNumber"/>
              <w:numPr>
                <w:ilvl w:val="0"/>
                <w:numId w:val="0"/>
              </w:numPr>
              <w:spacing w:before="120"/>
              <w:rPr>
                <w:noProof/>
              </w:rPr>
            </w:pPr>
            <w:r>
              <w:rPr>
                <w:noProof/>
              </w:rPr>
              <w:drawing>
                <wp:inline distT="0" distB="0" distL="0" distR="0" wp14:anchorId="375CE6D3" wp14:editId="02101123">
                  <wp:extent cx="3619500" cy="2543175"/>
                  <wp:effectExtent l="0" t="0" r="0" b="9525"/>
                  <wp:docPr id="1258238294" name="Picture 1" descr="A rectangle split into 2 rows of 2 rectangles. The top left rectangle is orange. It has a height of 3 centimetres and an area of 30 square centimetres. The top right rectangle is blue. It has an area of 24 square centimetres. The bottom right rectangle is green and has an area of 32 square centimetres. The bottom left rectangle is yellow. Its area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38294" name="Picture 1" descr="A rectangle split into 2 rows of 2 rectangles. The top left rectangle is orange. It has a height of 3 centimetres and an area of 30 square centimetres. The top right rectangle is blue. It has an area of 24 square centimetres. The bottom right rectangle is green and has an area of 32 square centimetres. The bottom left rectangle is yellow. Its area is unknown."/>
                          <pic:cNvPicPr/>
                        </pic:nvPicPr>
                        <pic:blipFill>
                          <a:blip r:embed="rId73"/>
                          <a:stretch>
                            <a:fillRect/>
                          </a:stretch>
                        </pic:blipFill>
                        <pic:spPr>
                          <a:xfrm>
                            <a:off x="0" y="0"/>
                            <a:ext cx="3619500" cy="2543175"/>
                          </a:xfrm>
                          <a:prstGeom prst="rect">
                            <a:avLst/>
                          </a:prstGeom>
                        </pic:spPr>
                      </pic:pic>
                    </a:graphicData>
                  </a:graphic>
                </wp:inline>
              </w:drawing>
            </w:r>
          </w:p>
        </w:tc>
      </w:tr>
      <w:tr w:rsidR="00DD318B" w14:paraId="2D3E1A85" w14:textId="77777777" w:rsidTr="00DD318B">
        <w:tc>
          <w:tcPr>
            <w:tcW w:w="704" w:type="dxa"/>
          </w:tcPr>
          <w:p w14:paraId="151D5EDD" w14:textId="77777777" w:rsidR="00DD318B" w:rsidRPr="008C4131" w:rsidRDefault="00DD318B">
            <w:pPr>
              <w:pStyle w:val="ListNumber"/>
              <w:numPr>
                <w:ilvl w:val="0"/>
                <w:numId w:val="3"/>
              </w:numPr>
              <w:spacing w:before="0"/>
              <w:rPr>
                <w:noProof/>
              </w:rPr>
            </w:pPr>
          </w:p>
        </w:tc>
        <w:tc>
          <w:tcPr>
            <w:tcW w:w="8239" w:type="dxa"/>
          </w:tcPr>
          <w:p w14:paraId="22CCFE22" w14:textId="77777777" w:rsidR="00DD318B" w:rsidRDefault="00DD318B" w:rsidP="00657E58">
            <w:pPr>
              <w:pStyle w:val="ListNumber"/>
              <w:numPr>
                <w:ilvl w:val="0"/>
                <w:numId w:val="0"/>
              </w:numPr>
              <w:spacing w:before="120"/>
              <w:rPr>
                <w:noProof/>
              </w:rPr>
            </w:pPr>
            <w:r>
              <w:rPr>
                <w:noProof/>
              </w:rPr>
              <w:drawing>
                <wp:inline distT="0" distB="0" distL="0" distR="0" wp14:anchorId="3D6E0F15" wp14:editId="7DCCFF69">
                  <wp:extent cx="4743450" cy="2419350"/>
                  <wp:effectExtent l="0" t="0" r="0" b="0"/>
                  <wp:docPr id="1647353981" name="Picture 1" descr="A rectangle with a height of 15 centimetres, split horizontally into 2 rectangles. The top rectangle is green. It has a height of 7 centimetres and an area of 175 square centimetres. The bottom rectangle is blue. Its area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3981" name="Picture 1" descr="A rectangle with a height of 15 centimetres, split horizontally into 2 rectangles. The top rectangle is green. It has a height of 7 centimetres and an area of 175 square centimetres. The bottom rectangle is blue. Its area is unknown."/>
                          <pic:cNvPicPr/>
                        </pic:nvPicPr>
                        <pic:blipFill>
                          <a:blip r:embed="rId74"/>
                          <a:stretch>
                            <a:fillRect/>
                          </a:stretch>
                        </pic:blipFill>
                        <pic:spPr>
                          <a:xfrm>
                            <a:off x="0" y="0"/>
                            <a:ext cx="4743450" cy="2419350"/>
                          </a:xfrm>
                          <a:prstGeom prst="rect">
                            <a:avLst/>
                          </a:prstGeom>
                        </pic:spPr>
                      </pic:pic>
                    </a:graphicData>
                  </a:graphic>
                </wp:inline>
              </w:drawing>
            </w:r>
          </w:p>
        </w:tc>
      </w:tr>
      <w:tr w:rsidR="00DD318B" w14:paraId="56A18C43" w14:textId="77777777" w:rsidTr="00DD318B">
        <w:tc>
          <w:tcPr>
            <w:tcW w:w="704" w:type="dxa"/>
          </w:tcPr>
          <w:p w14:paraId="428C34B0" w14:textId="77777777" w:rsidR="00DD318B" w:rsidRPr="008C4131" w:rsidRDefault="00DD318B">
            <w:pPr>
              <w:pStyle w:val="ListNumber"/>
              <w:numPr>
                <w:ilvl w:val="0"/>
                <w:numId w:val="3"/>
              </w:numPr>
              <w:spacing w:before="0"/>
              <w:rPr>
                <w:noProof/>
              </w:rPr>
            </w:pPr>
          </w:p>
        </w:tc>
        <w:tc>
          <w:tcPr>
            <w:tcW w:w="8239" w:type="dxa"/>
          </w:tcPr>
          <w:p w14:paraId="17CE0BA6" w14:textId="77777777" w:rsidR="00DD318B" w:rsidRDefault="00DD318B" w:rsidP="00657E58">
            <w:pPr>
              <w:pStyle w:val="ListNumber"/>
              <w:numPr>
                <w:ilvl w:val="0"/>
                <w:numId w:val="0"/>
              </w:numPr>
              <w:spacing w:before="120"/>
              <w:rPr>
                <w:noProof/>
              </w:rPr>
            </w:pPr>
            <w:r>
              <w:rPr>
                <w:noProof/>
              </w:rPr>
              <w:drawing>
                <wp:inline distT="0" distB="0" distL="0" distR="0" wp14:anchorId="7BBE5FDB" wp14:editId="51703C42">
                  <wp:extent cx="3505200" cy="2371725"/>
                  <wp:effectExtent l="0" t="0" r="0" b="9525"/>
                  <wp:docPr id="714273380" name="Picture 1" descr="A rectangle split into 4 rectangles, 2 rows of 2. The top left rectangle is orange. It has a height of 6 centimetres and an area of 30 square centimetres. The top right rectangle is grey. It has a height of 6 centimetres and an area of 42 square centimetres. The bottom left rectangle is blue. It has a height of 8 centimetres and an area of 72 square centimetres. The bottom right rectangle is yellow. It has a height of 8 centimetres. Its area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273380" name="Picture 1" descr="A rectangle split into 4 rectangles, 2 rows of 2. The top left rectangle is orange. It has a height of 6 centimetres and an area of 30 square centimetres. The top right rectangle is grey. It has a height of 6 centimetres and an area of 42 square centimetres. The bottom left rectangle is blue. It has a height of 8 centimetres and an area of 72 square centimetres. The bottom right rectangle is yellow. It has a height of 8 centimetres. Its area is unknown."/>
                          <pic:cNvPicPr/>
                        </pic:nvPicPr>
                        <pic:blipFill>
                          <a:blip r:embed="rId75"/>
                          <a:stretch>
                            <a:fillRect/>
                          </a:stretch>
                        </pic:blipFill>
                        <pic:spPr>
                          <a:xfrm>
                            <a:off x="0" y="0"/>
                            <a:ext cx="3505200" cy="2371725"/>
                          </a:xfrm>
                          <a:prstGeom prst="rect">
                            <a:avLst/>
                          </a:prstGeom>
                        </pic:spPr>
                      </pic:pic>
                    </a:graphicData>
                  </a:graphic>
                </wp:inline>
              </w:drawing>
            </w:r>
          </w:p>
        </w:tc>
      </w:tr>
      <w:tr w:rsidR="00DD318B" w14:paraId="7DEA17DD" w14:textId="77777777" w:rsidTr="00DD318B">
        <w:tc>
          <w:tcPr>
            <w:tcW w:w="704" w:type="dxa"/>
          </w:tcPr>
          <w:p w14:paraId="0E8EBF95" w14:textId="09A7B220" w:rsidR="00DD318B" w:rsidRPr="008C4131" w:rsidRDefault="00DD318B">
            <w:pPr>
              <w:pStyle w:val="ListNumber"/>
              <w:numPr>
                <w:ilvl w:val="0"/>
                <w:numId w:val="3"/>
              </w:numPr>
              <w:spacing w:before="0"/>
              <w:rPr>
                <w:noProof/>
              </w:rPr>
            </w:pPr>
          </w:p>
        </w:tc>
        <w:tc>
          <w:tcPr>
            <w:tcW w:w="8239" w:type="dxa"/>
          </w:tcPr>
          <w:p w14:paraId="1558776C" w14:textId="77777777" w:rsidR="00DD318B" w:rsidRDefault="00DD318B" w:rsidP="00657E58">
            <w:pPr>
              <w:pStyle w:val="ListNumber"/>
              <w:numPr>
                <w:ilvl w:val="0"/>
                <w:numId w:val="0"/>
              </w:numPr>
              <w:spacing w:before="120"/>
              <w:rPr>
                <w:noProof/>
              </w:rPr>
            </w:pPr>
            <w:r>
              <w:rPr>
                <w:noProof/>
              </w:rPr>
              <w:drawing>
                <wp:inline distT="0" distB="0" distL="0" distR="0" wp14:anchorId="59C498CD" wp14:editId="6626CEBB">
                  <wp:extent cx="4152900" cy="2628900"/>
                  <wp:effectExtent l="0" t="0" r="0" b="0"/>
                  <wp:docPr id="733855168" name="Picture 1" descr="A rectangle, with a height of 15 centimetres and a width of 12 centimetres, is split into 4 rectangles, 2 rows of 2. The top left rectangle is green and has an area of 45 square centimetres. The bottom left rectangle is red and has an area of 25 square centimetres. The bottom right rectangle is blue and has an area of 80 square centimetres. The top right rectangle is yellow. Its area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55168" name="Picture 1" descr="A rectangle, with a height of 15 centimetres and a width of 12 centimetres, is split into 4 rectangles, 2 rows of 2. The top left rectangle is green and has an area of 45 square centimetres. The bottom left rectangle is red and has an area of 25 square centimetres. The bottom right rectangle is blue and has an area of 80 square centimetres. The top right rectangle is yellow. Its area is unknown."/>
                          <pic:cNvPicPr/>
                        </pic:nvPicPr>
                        <pic:blipFill>
                          <a:blip r:embed="rId76"/>
                          <a:stretch>
                            <a:fillRect/>
                          </a:stretch>
                        </pic:blipFill>
                        <pic:spPr>
                          <a:xfrm>
                            <a:off x="0" y="0"/>
                            <a:ext cx="4152900" cy="2628900"/>
                          </a:xfrm>
                          <a:prstGeom prst="rect">
                            <a:avLst/>
                          </a:prstGeom>
                        </pic:spPr>
                      </pic:pic>
                    </a:graphicData>
                  </a:graphic>
                </wp:inline>
              </w:drawing>
            </w:r>
          </w:p>
        </w:tc>
      </w:tr>
      <w:tr w:rsidR="00DD318B" w14:paraId="36B79057" w14:textId="77777777" w:rsidTr="00DD318B">
        <w:tc>
          <w:tcPr>
            <w:tcW w:w="704" w:type="dxa"/>
          </w:tcPr>
          <w:p w14:paraId="18A26AE1" w14:textId="77777777" w:rsidR="00DD318B" w:rsidRPr="008C4131" w:rsidRDefault="00DD318B">
            <w:pPr>
              <w:pStyle w:val="ListNumber"/>
              <w:numPr>
                <w:ilvl w:val="0"/>
                <w:numId w:val="3"/>
              </w:numPr>
              <w:spacing w:before="0"/>
              <w:rPr>
                <w:noProof/>
              </w:rPr>
            </w:pPr>
          </w:p>
        </w:tc>
        <w:tc>
          <w:tcPr>
            <w:tcW w:w="8239" w:type="dxa"/>
          </w:tcPr>
          <w:p w14:paraId="29EAFB4D" w14:textId="77777777" w:rsidR="00DD318B" w:rsidRDefault="00DD318B" w:rsidP="00657E58">
            <w:pPr>
              <w:pStyle w:val="ListNumber"/>
              <w:numPr>
                <w:ilvl w:val="0"/>
                <w:numId w:val="0"/>
              </w:numPr>
              <w:spacing w:before="120"/>
              <w:rPr>
                <w:noProof/>
              </w:rPr>
            </w:pPr>
            <w:r>
              <w:rPr>
                <w:noProof/>
              </w:rPr>
              <w:drawing>
                <wp:inline distT="0" distB="0" distL="0" distR="0" wp14:anchorId="79D5C91A" wp14:editId="1990DD3D">
                  <wp:extent cx="4943475" cy="2419350"/>
                  <wp:effectExtent l="0" t="0" r="9525" b="0"/>
                  <wp:docPr id="1556768607" name="Picture 1" descr="A composite shape that is 12 centimetres wide is split into 3 adjacent rectangles. The tallest rectangle, which is on the left, is yellow. It has a height of 11 cm and an area of 33 square centimetres. The bottom right of this rectangle, below the adjacent rectangle, is 7 centimetres in length. The shortest rectangle is the middle rectangle. It is pink and its area is 16 square centimetres. The rectangle on the right is grey. Its area is 35 square centimetres. The bottom left of this rectangle, below the adjacent rectangle, has a length which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68607" name="Picture 1" descr="A composite shape that is 12 centimetres wide is split into 3 adjacent rectangles. The tallest rectangle, which is on the left, is yellow. It has a height of 11 cm and an area of 33 square centimetres. The bottom right of this rectangle, below the adjacent rectangle, is 7 centimetres in length. The shortest rectangle is the middle rectangle. It is pink and its area is 16 square centimetres. The rectangle on the right is grey. Its area is 35 square centimetres. The bottom left of this rectangle, below the adjacent rectangle, has a length which is unknown."/>
                          <pic:cNvPicPr/>
                        </pic:nvPicPr>
                        <pic:blipFill>
                          <a:blip r:embed="rId77"/>
                          <a:stretch>
                            <a:fillRect/>
                          </a:stretch>
                        </pic:blipFill>
                        <pic:spPr>
                          <a:xfrm>
                            <a:off x="0" y="0"/>
                            <a:ext cx="4943475" cy="2419350"/>
                          </a:xfrm>
                          <a:prstGeom prst="rect">
                            <a:avLst/>
                          </a:prstGeom>
                        </pic:spPr>
                      </pic:pic>
                    </a:graphicData>
                  </a:graphic>
                </wp:inline>
              </w:drawing>
            </w:r>
          </w:p>
        </w:tc>
      </w:tr>
      <w:tr w:rsidR="00DD318B" w14:paraId="270F42F9" w14:textId="77777777" w:rsidTr="00DD318B">
        <w:tc>
          <w:tcPr>
            <w:tcW w:w="704" w:type="dxa"/>
          </w:tcPr>
          <w:p w14:paraId="3B292B81" w14:textId="77777777" w:rsidR="00DD318B" w:rsidRPr="008C4131" w:rsidRDefault="00DD318B">
            <w:pPr>
              <w:pStyle w:val="ListNumber"/>
              <w:numPr>
                <w:ilvl w:val="0"/>
                <w:numId w:val="3"/>
              </w:numPr>
              <w:spacing w:before="0"/>
              <w:rPr>
                <w:noProof/>
              </w:rPr>
            </w:pPr>
          </w:p>
        </w:tc>
        <w:tc>
          <w:tcPr>
            <w:tcW w:w="8239" w:type="dxa"/>
          </w:tcPr>
          <w:p w14:paraId="3576BBCC" w14:textId="77777777" w:rsidR="00DD318B" w:rsidRDefault="00DD318B" w:rsidP="00657E58">
            <w:pPr>
              <w:pStyle w:val="ListNumber"/>
              <w:numPr>
                <w:ilvl w:val="0"/>
                <w:numId w:val="0"/>
              </w:numPr>
              <w:spacing w:before="120"/>
              <w:rPr>
                <w:noProof/>
              </w:rPr>
            </w:pPr>
            <w:r>
              <w:rPr>
                <w:noProof/>
              </w:rPr>
              <w:drawing>
                <wp:inline distT="0" distB="0" distL="0" distR="0" wp14:anchorId="65842B20" wp14:editId="1A774CC9">
                  <wp:extent cx="3914775" cy="2828925"/>
                  <wp:effectExtent l="0" t="0" r="9525" b="9525"/>
                  <wp:docPr id="1308168786" name="Picture 1" descr="A composite shape, split into 3 horizontal rectangles, with the bottom rectangle longer than the one above it, which is longer than the one above it. The top rectangle is blue. It has a height of 4 centimetres and an area of 24 square centimetres. The middle rectangle  has an area of 34 square centimetres and the top left of the rectangle, beside the top rectangle, has a length of 2 centimetres. The bottom rectangle is yellow. It has an area of 44 square centimetres. The top left of the rectangle, beside the green rectangle, has a length of 3 centimetres. The height of the bottom rectangle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68786" name="Picture 1" descr="A composite shape, split into 3 horizontal rectangles, with the bottom rectangle longer than the one above it, which is longer than the one above it. The top rectangle is blue. It has a height of 4 centimetres and an area of 24 square centimetres. The middle rectangle  has an area of 34 square centimetres and the top left of the rectangle, beside the top rectangle, has a length of 2 centimetres. The bottom rectangle is yellow. It has an area of 44 square centimetres. The top left of the rectangle, beside the green rectangle, has a length of 3 centimetres. The height of the bottom rectangle is unknown."/>
                          <pic:cNvPicPr/>
                        </pic:nvPicPr>
                        <pic:blipFill>
                          <a:blip r:embed="rId78"/>
                          <a:stretch>
                            <a:fillRect/>
                          </a:stretch>
                        </pic:blipFill>
                        <pic:spPr>
                          <a:xfrm>
                            <a:off x="0" y="0"/>
                            <a:ext cx="3914775" cy="2828925"/>
                          </a:xfrm>
                          <a:prstGeom prst="rect">
                            <a:avLst/>
                          </a:prstGeom>
                        </pic:spPr>
                      </pic:pic>
                    </a:graphicData>
                  </a:graphic>
                </wp:inline>
              </w:drawing>
            </w:r>
          </w:p>
        </w:tc>
      </w:tr>
      <w:tr w:rsidR="00DD318B" w14:paraId="536C9976" w14:textId="77777777" w:rsidTr="00DD318B">
        <w:tc>
          <w:tcPr>
            <w:tcW w:w="704" w:type="dxa"/>
          </w:tcPr>
          <w:p w14:paraId="0F891756" w14:textId="77777777" w:rsidR="00DD318B" w:rsidRPr="008C4131" w:rsidRDefault="00DD318B">
            <w:pPr>
              <w:pStyle w:val="ListNumber"/>
              <w:numPr>
                <w:ilvl w:val="0"/>
                <w:numId w:val="3"/>
              </w:numPr>
              <w:spacing w:before="0"/>
              <w:rPr>
                <w:noProof/>
              </w:rPr>
            </w:pPr>
          </w:p>
        </w:tc>
        <w:tc>
          <w:tcPr>
            <w:tcW w:w="8239" w:type="dxa"/>
          </w:tcPr>
          <w:p w14:paraId="1950FFA8" w14:textId="77777777" w:rsidR="00DD318B" w:rsidRDefault="00DD318B" w:rsidP="00657E58">
            <w:pPr>
              <w:pStyle w:val="ListNumber"/>
              <w:numPr>
                <w:ilvl w:val="0"/>
                <w:numId w:val="0"/>
              </w:numPr>
              <w:spacing w:before="120"/>
              <w:rPr>
                <w:noProof/>
              </w:rPr>
            </w:pPr>
            <w:r>
              <w:rPr>
                <w:noProof/>
              </w:rPr>
              <w:drawing>
                <wp:inline distT="0" distB="0" distL="0" distR="0" wp14:anchorId="6DC96C8B" wp14:editId="6356132B">
                  <wp:extent cx="4391025" cy="2809875"/>
                  <wp:effectExtent l="0" t="0" r="9525" b="9525"/>
                  <wp:docPr id="1126138625" name="Picture 1" descr="A composite shape with a height of 15 centimetres, split into 3 horizontal rectangles, with the bottom rectangle longer than the one above it, which is longer than the one above it. The top rectangle is green. Its area is unknown. The middle rectangle is blue. It has a height of 5 centimetres and an area of 40 square centimetres. The top right of the rectangle, beside the top rectangle, has a length of 3 centimetres. The bottom rectangle is purple. It has an area of 60 square centimetres. The top right of the rectangle, beside the blue rectangle, has a length of 2 centimet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8625" name="Picture 1" descr="A composite shape with a height of 15 centimetres, split into 3 horizontal rectangles, with the bottom rectangle longer than the one above it, which is longer than the one above it. The top rectangle is green. Its area is unknown. The middle rectangle is blue. It has a height of 5 centimetres and an area of 40 square centimetres. The top right of the rectangle, beside the top rectangle, has a length of 3 centimetres. The bottom rectangle is purple. It has an area of 60 square centimetres. The top right of the rectangle, beside the blue rectangle, has a length of 2 centimetres. "/>
                          <pic:cNvPicPr/>
                        </pic:nvPicPr>
                        <pic:blipFill>
                          <a:blip r:embed="rId79"/>
                          <a:stretch>
                            <a:fillRect/>
                          </a:stretch>
                        </pic:blipFill>
                        <pic:spPr>
                          <a:xfrm>
                            <a:off x="0" y="0"/>
                            <a:ext cx="4391025" cy="2809875"/>
                          </a:xfrm>
                          <a:prstGeom prst="rect">
                            <a:avLst/>
                          </a:prstGeom>
                        </pic:spPr>
                      </pic:pic>
                    </a:graphicData>
                  </a:graphic>
                </wp:inline>
              </w:drawing>
            </w:r>
          </w:p>
        </w:tc>
      </w:tr>
      <w:tr w:rsidR="00DD318B" w14:paraId="0087288E" w14:textId="77777777" w:rsidTr="00DD318B">
        <w:tc>
          <w:tcPr>
            <w:tcW w:w="704" w:type="dxa"/>
          </w:tcPr>
          <w:p w14:paraId="08481E02" w14:textId="77777777" w:rsidR="00DD318B" w:rsidRPr="008C4131" w:rsidRDefault="00DD318B">
            <w:pPr>
              <w:pStyle w:val="ListNumber"/>
              <w:numPr>
                <w:ilvl w:val="0"/>
                <w:numId w:val="3"/>
              </w:numPr>
              <w:spacing w:before="0"/>
              <w:rPr>
                <w:noProof/>
              </w:rPr>
            </w:pPr>
          </w:p>
        </w:tc>
        <w:tc>
          <w:tcPr>
            <w:tcW w:w="8239" w:type="dxa"/>
          </w:tcPr>
          <w:p w14:paraId="51B3F9E8" w14:textId="77777777" w:rsidR="00DD318B" w:rsidRDefault="00DD318B" w:rsidP="00657E58">
            <w:pPr>
              <w:pStyle w:val="ListNumber"/>
              <w:numPr>
                <w:ilvl w:val="0"/>
                <w:numId w:val="0"/>
              </w:numPr>
              <w:spacing w:before="120"/>
              <w:rPr>
                <w:noProof/>
              </w:rPr>
            </w:pPr>
            <w:r>
              <w:rPr>
                <w:noProof/>
              </w:rPr>
              <w:drawing>
                <wp:inline distT="0" distB="0" distL="0" distR="0" wp14:anchorId="782A506E" wp14:editId="0A5C76D0">
                  <wp:extent cx="4000500" cy="2562225"/>
                  <wp:effectExtent l="0" t="0" r="0" b="9525"/>
                  <wp:docPr id="18908888" name="Picture 1" descr="A large rectangle split into 4 rectangles. The top right rectangle is grey. It has an area of 40 square centimetres. The bottom right rectangle is pink. It has a height of 3 centimetres and an area of 15 square centimetres. The bottom left rectangle is tan. It has an area of 54 square centimetres. The top left rectangle is yellow. It has an area of 45 square centimetres. Its height is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888" name="Picture 1" descr="A large rectangle split into 4 rectangles. The top right rectangle is grey. It has an area of 40 square centimetres. The bottom right rectangle is pink. It has a height of 3 centimetres and an area of 15 square centimetres. The bottom left rectangle is tan. It has an area of 54 square centimetres. The top left rectangle is yellow. It has an area of 45 square centimetres. Its height is unknown."/>
                          <pic:cNvPicPr/>
                        </pic:nvPicPr>
                        <pic:blipFill>
                          <a:blip r:embed="rId80"/>
                          <a:stretch>
                            <a:fillRect/>
                          </a:stretch>
                        </pic:blipFill>
                        <pic:spPr>
                          <a:xfrm>
                            <a:off x="0" y="0"/>
                            <a:ext cx="4000500" cy="2562225"/>
                          </a:xfrm>
                          <a:prstGeom prst="rect">
                            <a:avLst/>
                          </a:prstGeom>
                        </pic:spPr>
                      </pic:pic>
                    </a:graphicData>
                  </a:graphic>
                </wp:inline>
              </w:drawing>
            </w:r>
          </w:p>
        </w:tc>
      </w:tr>
      <w:tr w:rsidR="00DD318B" w14:paraId="458F78A9" w14:textId="77777777" w:rsidTr="00DD318B">
        <w:tc>
          <w:tcPr>
            <w:tcW w:w="704" w:type="dxa"/>
          </w:tcPr>
          <w:p w14:paraId="5C2B78F2" w14:textId="77777777" w:rsidR="00DD318B" w:rsidRPr="008C4131" w:rsidRDefault="00DD318B">
            <w:pPr>
              <w:pStyle w:val="ListNumber"/>
              <w:numPr>
                <w:ilvl w:val="0"/>
                <w:numId w:val="3"/>
              </w:numPr>
              <w:spacing w:before="0"/>
              <w:rPr>
                <w:noProof/>
              </w:rPr>
            </w:pPr>
          </w:p>
        </w:tc>
        <w:tc>
          <w:tcPr>
            <w:tcW w:w="8239" w:type="dxa"/>
          </w:tcPr>
          <w:p w14:paraId="0ACBBFF3" w14:textId="77777777" w:rsidR="00DD318B" w:rsidRDefault="00DD318B" w:rsidP="00657E58">
            <w:pPr>
              <w:pStyle w:val="ListNumber"/>
              <w:numPr>
                <w:ilvl w:val="0"/>
                <w:numId w:val="0"/>
              </w:numPr>
              <w:spacing w:before="120"/>
              <w:rPr>
                <w:noProof/>
              </w:rPr>
            </w:pPr>
            <w:r>
              <w:rPr>
                <w:noProof/>
              </w:rPr>
              <w:drawing>
                <wp:inline distT="0" distB="0" distL="0" distR="0" wp14:anchorId="1846BDF1" wp14:editId="0CBA6FDD">
                  <wp:extent cx="4295775" cy="2495550"/>
                  <wp:effectExtent l="0" t="0" r="9525" b="0"/>
                  <wp:docPr id="1503364952" name="Picture 1" descr="A rectangle split into 5 rectangles. The bottom rectangle extends across the large rectangle. It is orange, has an area of 72 square centimetres. Its height is unknown. A green rectangle is on the right, extending from the orange rectangle up to the top of the large rectangle. Its area is 48 square centimetres. There is a purple rectangle in the middle, extending from the left along to the green rectangle. It area is 32 square centimetres. Above it are 2 rectangles. The left rectangle is pink. It has an area of 40 square centimetres. The rectangle on the right, which is at the top middle of the large rectangle, is peach. It has an area of 24 square centimetres and a width of 6 centime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364952" name="Picture 1" descr="A rectangle split into 5 rectangles. The bottom rectangle extends across the large rectangle. It is orange, has an area of 72 square centimetres. Its height is unknown. A green rectangle is on the right, extending from the orange rectangle up to the top of the large rectangle. Its area is 48 square centimetres. There is a purple rectangle in the middle, extending from the left along to the green rectangle. It area is 32 square centimetres. Above it are 2 rectangles. The left rectangle is pink. It has an area of 40 square centimetres. The rectangle on the right, which is at the top middle of the large rectangle, is peach. It has an area of 24 square centimetres and a width of 6 centimetres."/>
                          <pic:cNvPicPr/>
                        </pic:nvPicPr>
                        <pic:blipFill>
                          <a:blip r:embed="rId81"/>
                          <a:stretch>
                            <a:fillRect/>
                          </a:stretch>
                        </pic:blipFill>
                        <pic:spPr>
                          <a:xfrm>
                            <a:off x="0" y="0"/>
                            <a:ext cx="4295775" cy="2495550"/>
                          </a:xfrm>
                          <a:prstGeom prst="rect">
                            <a:avLst/>
                          </a:prstGeom>
                        </pic:spPr>
                      </pic:pic>
                    </a:graphicData>
                  </a:graphic>
                </wp:inline>
              </w:drawing>
            </w:r>
          </w:p>
        </w:tc>
      </w:tr>
    </w:tbl>
    <w:p w14:paraId="7F9D8B23" w14:textId="7EFBADFC" w:rsidR="00FA0364" w:rsidRDefault="0007751B" w:rsidP="00046880">
      <w:pPr>
        <w:pStyle w:val="Heading2"/>
      </w:pPr>
      <w:bookmarkStart w:id="21" w:name="_Toc174533404"/>
      <w:r>
        <w:lastRenderedPageBreak/>
        <w:t>Activity</w:t>
      </w:r>
      <w:r w:rsidR="00FA0364">
        <w:t xml:space="preserve"> C7 – </w:t>
      </w:r>
      <w:r w:rsidR="00C17D99">
        <w:t>p</w:t>
      </w:r>
      <w:r w:rsidR="00FA0364">
        <w:t>ractical problems</w:t>
      </w:r>
      <w:bookmarkEnd w:id="21"/>
    </w:p>
    <w:p w14:paraId="59EFAA82" w14:textId="5536265B" w:rsidR="00FA0364" w:rsidRPr="006A1158" w:rsidRDefault="0080616C" w:rsidP="00FA0364">
      <w:r>
        <w:t>S</w:t>
      </w:r>
      <w:r w:rsidR="00FA0364">
        <w:t>olve the following 3 problems</w:t>
      </w:r>
      <w:r>
        <w:t>, by exploring possible rectangles.</w:t>
      </w:r>
    </w:p>
    <w:tbl>
      <w:tblPr>
        <w:tblStyle w:val="Tableheader"/>
        <w:tblW w:w="0" w:type="auto"/>
        <w:tblLook w:val="04A0" w:firstRow="1" w:lastRow="0" w:firstColumn="1" w:lastColumn="0" w:noHBand="0" w:noVBand="1"/>
        <w:tblDescription w:val="Table of word problems with blank space for student answers."/>
      </w:tblPr>
      <w:tblGrid>
        <w:gridCol w:w="7225"/>
        <w:gridCol w:w="2385"/>
      </w:tblGrid>
      <w:tr w:rsidR="00FA0364" w:rsidRPr="0041194D" w14:paraId="1AB764AD" w14:textId="77777777">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7225" w:type="dxa"/>
          </w:tcPr>
          <w:p w14:paraId="5A6D3389" w14:textId="77777777" w:rsidR="00FA0364" w:rsidRPr="0041194D" w:rsidRDefault="00FA0364">
            <w:r w:rsidRPr="0041194D">
              <w:t>Problem</w:t>
            </w:r>
          </w:p>
        </w:tc>
        <w:tc>
          <w:tcPr>
            <w:tcW w:w="2385" w:type="dxa"/>
          </w:tcPr>
          <w:p w14:paraId="2A5F07B5" w14:textId="77777777" w:rsidR="00FA0364" w:rsidRPr="0041194D" w:rsidRDefault="00FA0364">
            <w:pPr>
              <w:cnfStyle w:val="100000000000" w:firstRow="1" w:lastRow="0" w:firstColumn="0" w:lastColumn="0" w:oddVBand="0" w:evenVBand="0" w:oddHBand="0" w:evenHBand="0" w:firstRowFirstColumn="0" w:firstRowLastColumn="0" w:lastRowFirstColumn="0" w:lastRowLastColumn="0"/>
            </w:pPr>
            <w:r w:rsidRPr="0041194D">
              <w:t>Answer</w:t>
            </w:r>
          </w:p>
        </w:tc>
      </w:tr>
      <w:tr w:rsidR="00FA0364" w:rsidRPr="00664738" w14:paraId="27A41C31" w14:textId="7777777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089E03FD" w14:textId="1979FD87" w:rsidR="00FA0364" w:rsidRPr="00C12906" w:rsidRDefault="00FA0364">
            <w:pPr>
              <w:pStyle w:val="ListNumber"/>
              <w:numPr>
                <w:ilvl w:val="0"/>
                <w:numId w:val="17"/>
              </w:numPr>
              <w:rPr>
                <w:b w:val="0"/>
                <w:bCs/>
              </w:rPr>
            </w:pPr>
            <w:r w:rsidRPr="00C12906">
              <w:rPr>
                <w:b w:val="0"/>
                <w:bCs/>
              </w:rPr>
              <w:t xml:space="preserve">A farmer has 60 metres of fencing available. She wants to fence a rectangular area that gives as much space as possible </w:t>
            </w:r>
            <w:r w:rsidR="00F01763" w:rsidRPr="00C12906">
              <w:rPr>
                <w:b w:val="0"/>
                <w:bCs/>
              </w:rPr>
              <w:t>for</w:t>
            </w:r>
            <w:r w:rsidRPr="00C12906">
              <w:rPr>
                <w:b w:val="0"/>
                <w:bCs/>
              </w:rPr>
              <w:t xml:space="preserve"> her sheep. What is the largest area she can create with this fencing?</w:t>
            </w:r>
          </w:p>
        </w:tc>
        <w:tc>
          <w:tcPr>
            <w:tcW w:w="2385" w:type="dxa"/>
          </w:tcPr>
          <w:p w14:paraId="310BAACC" w14:textId="77777777" w:rsidR="00FA0364" w:rsidRPr="0041194D" w:rsidRDefault="00FA0364">
            <w:pPr>
              <w:cnfStyle w:val="000000100000" w:firstRow="0" w:lastRow="0" w:firstColumn="0" w:lastColumn="0" w:oddVBand="0" w:evenVBand="0" w:oddHBand="1" w:evenHBand="0" w:firstRowFirstColumn="0" w:firstRowLastColumn="0" w:lastRowFirstColumn="0" w:lastRowLastColumn="0"/>
            </w:pPr>
          </w:p>
        </w:tc>
      </w:tr>
      <w:tr w:rsidR="00FA0364" w:rsidRPr="00664738" w14:paraId="15EAB94B" w14:textId="77777777">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5DDA5399" w14:textId="77777777" w:rsidR="00FA0364" w:rsidRPr="00046880" w:rsidRDefault="00FA0364">
            <w:pPr>
              <w:pStyle w:val="ListNumber"/>
              <w:numPr>
                <w:ilvl w:val="0"/>
                <w:numId w:val="1"/>
              </w:numPr>
              <w:spacing w:before="120"/>
              <w:rPr>
                <w:rStyle w:val="Emphasis"/>
                <w:b w:val="0"/>
                <w:bCs/>
                <w:i w:val="0"/>
                <w:iCs w:val="0"/>
              </w:rPr>
            </w:pPr>
            <w:r w:rsidRPr="00046880">
              <w:rPr>
                <w:rStyle w:val="Emphasis"/>
                <w:b w:val="0"/>
                <w:i w:val="0"/>
                <w:iCs w:val="0"/>
              </w:rPr>
              <w:t>The farmer has now decided to create an area beside a building and use a brick wall as one of the sides of the rectangle. Therefore the 60 metres of fencing will be used for the other 3 sides. What is the largest area she can create with this fencing?</w:t>
            </w:r>
          </w:p>
        </w:tc>
        <w:tc>
          <w:tcPr>
            <w:tcW w:w="2385" w:type="dxa"/>
          </w:tcPr>
          <w:p w14:paraId="1BC5FF95" w14:textId="77777777" w:rsidR="00FA0364" w:rsidRPr="0041194D" w:rsidRDefault="00FA0364">
            <w:pPr>
              <w:cnfStyle w:val="000000010000" w:firstRow="0" w:lastRow="0" w:firstColumn="0" w:lastColumn="0" w:oddVBand="0" w:evenVBand="0" w:oddHBand="0" w:evenHBand="1" w:firstRowFirstColumn="0" w:firstRowLastColumn="0" w:lastRowFirstColumn="0" w:lastRowLastColumn="0"/>
            </w:pPr>
          </w:p>
        </w:tc>
      </w:tr>
      <w:tr w:rsidR="00FA0364" w:rsidRPr="00664738" w14:paraId="013A1060" w14:textId="77777777">
        <w:trPr>
          <w:cnfStyle w:val="000000100000" w:firstRow="0" w:lastRow="0" w:firstColumn="0" w:lastColumn="0" w:oddVBand="0" w:evenVBand="0" w:oddHBand="1"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225" w:type="dxa"/>
          </w:tcPr>
          <w:p w14:paraId="68D334A1" w14:textId="0615D511" w:rsidR="00FA0364" w:rsidRPr="00046880" w:rsidRDefault="00FA0364">
            <w:pPr>
              <w:pStyle w:val="ListNumber"/>
              <w:numPr>
                <w:ilvl w:val="0"/>
                <w:numId w:val="1"/>
              </w:numPr>
              <w:spacing w:before="120"/>
              <w:rPr>
                <w:rStyle w:val="Emphasis"/>
                <w:b w:val="0"/>
                <w:bCs/>
                <w:i w:val="0"/>
                <w:iCs w:val="0"/>
              </w:rPr>
            </w:pPr>
            <w:r w:rsidRPr="00046880">
              <w:rPr>
                <w:rStyle w:val="Emphasis"/>
                <w:b w:val="0"/>
                <w:i w:val="0"/>
                <w:iCs w:val="0"/>
              </w:rPr>
              <w:t>A school will be keeping 4 sheep and needs to build a pen to house them to reduce the risk of injury or attack by predators. The pen needs to provide 10 square metres of area for the sheep. What is the minimum amount of fencing that the school can buy to create a pen for the 4 sheep</w:t>
            </w:r>
            <w:r w:rsidR="007F728F">
              <w:rPr>
                <w:rStyle w:val="Emphasis"/>
                <w:b w:val="0"/>
                <w:i w:val="0"/>
                <w:iCs w:val="0"/>
              </w:rPr>
              <w:t>?</w:t>
            </w:r>
          </w:p>
        </w:tc>
        <w:tc>
          <w:tcPr>
            <w:tcW w:w="2385" w:type="dxa"/>
          </w:tcPr>
          <w:p w14:paraId="09970226" w14:textId="77777777" w:rsidR="00FA0364" w:rsidRPr="0041194D" w:rsidRDefault="00FA0364">
            <w:pPr>
              <w:cnfStyle w:val="000000100000" w:firstRow="0" w:lastRow="0" w:firstColumn="0" w:lastColumn="0" w:oddVBand="0" w:evenVBand="0" w:oddHBand="1" w:evenHBand="0" w:firstRowFirstColumn="0" w:firstRowLastColumn="0" w:lastRowFirstColumn="0" w:lastRowLastColumn="0"/>
            </w:pPr>
          </w:p>
        </w:tc>
      </w:tr>
    </w:tbl>
    <w:p w14:paraId="2B92D891" w14:textId="77777777" w:rsidR="00FA0364" w:rsidRPr="0041194D" w:rsidRDefault="00FA0364" w:rsidP="00FA0364">
      <w:r>
        <w:br w:type="page"/>
      </w:r>
    </w:p>
    <w:p w14:paraId="389274FB" w14:textId="3C0BDACF" w:rsidR="00551FD9" w:rsidRDefault="0007751B" w:rsidP="00C46362">
      <w:pPr>
        <w:pStyle w:val="Heading2"/>
      </w:pPr>
      <w:bookmarkStart w:id="22" w:name="_Toc174533405"/>
      <w:r>
        <w:lastRenderedPageBreak/>
        <w:t>Activity</w:t>
      </w:r>
      <w:r w:rsidR="00551FD9">
        <w:t xml:space="preserve"> D1 – </w:t>
      </w:r>
      <w:r w:rsidR="00C17D99">
        <w:t>w</w:t>
      </w:r>
      <w:r w:rsidR="00551FD9">
        <w:t>hat happens</w:t>
      </w:r>
      <w:r w:rsidR="00A941C0">
        <w:t>?</w:t>
      </w:r>
      <w:bookmarkEnd w:id="22"/>
    </w:p>
    <w:p w14:paraId="5F52AA6D" w14:textId="0AEA51BC" w:rsidR="003911A1" w:rsidRPr="003911A1" w:rsidRDefault="003911A1" w:rsidP="003911A1">
      <w:r>
        <w:t xml:space="preserve">Write an </w:t>
      </w:r>
      <w:r w:rsidR="00E76D8B">
        <w:t>explanation for what happens in each of the following scenarios.</w:t>
      </w:r>
    </w:p>
    <w:p w14:paraId="7DFAAAAB" w14:textId="77777777" w:rsidR="00A46247" w:rsidRDefault="00A46247">
      <w:pPr>
        <w:pStyle w:val="ListNumber"/>
        <w:numPr>
          <w:ilvl w:val="0"/>
          <w:numId w:val="6"/>
        </w:numPr>
        <w:spacing w:before="120" w:line="240" w:lineRule="auto"/>
      </w:pPr>
      <w:r>
        <w:t>What happens to the perimeter when you take a bite out of it?</w:t>
      </w:r>
    </w:p>
    <w:p w14:paraId="14726699" w14:textId="77777777" w:rsidR="00A46247" w:rsidRDefault="00A46247" w:rsidP="00A46247">
      <w:pPr>
        <w:spacing w:before="120"/>
      </w:pPr>
      <w:r w:rsidRPr="00AF2980">
        <w:rPr>
          <w:noProof/>
        </w:rPr>
        <w:drawing>
          <wp:inline distT="0" distB="0" distL="0" distR="0" wp14:anchorId="031B264E" wp14:editId="7723A349">
            <wp:extent cx="2031999" cy="1381125"/>
            <wp:effectExtent l="0" t="0" r="6985" b="0"/>
            <wp:docPr id="793719039" name="Picture 793719039" descr="A rectangle with length 9 and width 4, and an L shape with the same dimensions on their long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19039" name="Picture 793719039" descr="A rectangle with length 9 and width 4, and an L shape with the same dimensions on their long sides."/>
                    <pic:cNvPicPr/>
                  </pic:nvPicPr>
                  <pic:blipFill>
                    <a:blip r:embed="rId82"/>
                    <a:stretch>
                      <a:fillRect/>
                    </a:stretch>
                  </pic:blipFill>
                  <pic:spPr>
                    <a:xfrm>
                      <a:off x="0" y="0"/>
                      <a:ext cx="2038610" cy="1385618"/>
                    </a:xfrm>
                    <a:prstGeom prst="rect">
                      <a:avLst/>
                    </a:prstGeom>
                  </pic:spPr>
                </pic:pic>
              </a:graphicData>
            </a:graphic>
          </wp:inline>
        </w:drawing>
      </w:r>
    </w:p>
    <w:p w14:paraId="03D6B475" w14:textId="77777777" w:rsidR="00A46247" w:rsidRDefault="00A46247">
      <w:pPr>
        <w:pStyle w:val="ListNumber"/>
        <w:numPr>
          <w:ilvl w:val="0"/>
          <w:numId w:val="3"/>
        </w:numPr>
        <w:spacing w:before="120" w:line="240" w:lineRule="auto"/>
      </w:pPr>
      <w:r w:rsidRPr="00134910">
        <w:t>What happens to the perimeter when you add another shape on</w:t>
      </w:r>
      <w:r>
        <w:t>to a corner</w:t>
      </w:r>
      <w:r w:rsidRPr="00134910">
        <w:t>?</w:t>
      </w:r>
    </w:p>
    <w:p w14:paraId="5ED59ACF" w14:textId="77777777" w:rsidR="00A46247" w:rsidRDefault="00A46247" w:rsidP="00A46247">
      <w:pPr>
        <w:spacing w:before="120"/>
      </w:pPr>
      <w:r w:rsidRPr="00AF2980">
        <w:rPr>
          <w:noProof/>
        </w:rPr>
        <w:drawing>
          <wp:inline distT="0" distB="0" distL="0" distR="0" wp14:anchorId="68383D4D" wp14:editId="04948FFD">
            <wp:extent cx="2209800" cy="1371719"/>
            <wp:effectExtent l="0" t="0" r="0" b="0"/>
            <wp:docPr id="223828651" name="Picture 223828651" descr="A rectangle with length 9 and width 4, and an L shape with the same dimensions with another rectangle added to the top corner with length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28651" name="Picture 223828651" descr="A rectangle with length 9 and width 4, and an L shape with the same dimensions with another rectangle added to the top corner with length 2 cm."/>
                    <pic:cNvPicPr/>
                  </pic:nvPicPr>
                  <pic:blipFill>
                    <a:blip r:embed="rId83"/>
                    <a:stretch>
                      <a:fillRect/>
                    </a:stretch>
                  </pic:blipFill>
                  <pic:spPr>
                    <a:xfrm>
                      <a:off x="0" y="0"/>
                      <a:ext cx="2214922" cy="1374898"/>
                    </a:xfrm>
                    <a:prstGeom prst="rect">
                      <a:avLst/>
                    </a:prstGeom>
                  </pic:spPr>
                </pic:pic>
              </a:graphicData>
            </a:graphic>
          </wp:inline>
        </w:drawing>
      </w:r>
    </w:p>
    <w:p w14:paraId="43A0DAC7" w14:textId="77777777" w:rsidR="00A46247" w:rsidRDefault="00A46247">
      <w:pPr>
        <w:pStyle w:val="ListNumber"/>
        <w:numPr>
          <w:ilvl w:val="0"/>
          <w:numId w:val="3"/>
        </w:numPr>
        <w:spacing w:before="120" w:line="240" w:lineRule="auto"/>
      </w:pPr>
      <w:r w:rsidRPr="0071614E">
        <w:t>What happens to the perimeter when you add another shape on</w:t>
      </w:r>
      <w:r>
        <w:t>to a side</w:t>
      </w:r>
      <w:r w:rsidRPr="0071614E">
        <w:t>?</w:t>
      </w:r>
    </w:p>
    <w:p w14:paraId="0CF5ED7F" w14:textId="77777777" w:rsidR="00A46247" w:rsidRDefault="00A46247" w:rsidP="00A46247">
      <w:pPr>
        <w:spacing w:before="120"/>
      </w:pPr>
      <w:r w:rsidRPr="00AF2980">
        <w:rPr>
          <w:noProof/>
        </w:rPr>
        <w:drawing>
          <wp:inline distT="0" distB="0" distL="0" distR="0" wp14:anchorId="72C7813C" wp14:editId="4F894A6B">
            <wp:extent cx="2390775" cy="1507142"/>
            <wp:effectExtent l="0" t="0" r="0" b="0"/>
            <wp:docPr id="2071767845" name="Picture 2071767845" descr="A rectangle with length 9 and width 4, and an L shape with the same dimensions with another rectangle added to one side close to the middle with length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7845" name="Picture 2071767845" descr="A rectangle with length 9 and width 4, and an L shape with the same dimensions with another rectangle added to one side close to the middle with length 2 cm."/>
                    <pic:cNvPicPr/>
                  </pic:nvPicPr>
                  <pic:blipFill>
                    <a:blip r:embed="rId84"/>
                    <a:stretch>
                      <a:fillRect/>
                    </a:stretch>
                  </pic:blipFill>
                  <pic:spPr>
                    <a:xfrm>
                      <a:off x="0" y="0"/>
                      <a:ext cx="2402032" cy="1514238"/>
                    </a:xfrm>
                    <a:prstGeom prst="rect">
                      <a:avLst/>
                    </a:prstGeom>
                  </pic:spPr>
                </pic:pic>
              </a:graphicData>
            </a:graphic>
          </wp:inline>
        </w:drawing>
      </w:r>
    </w:p>
    <w:p w14:paraId="3B9FDB28" w14:textId="77777777" w:rsidR="00A46247" w:rsidRDefault="00A46247">
      <w:pPr>
        <w:pStyle w:val="ListNumber"/>
        <w:numPr>
          <w:ilvl w:val="0"/>
          <w:numId w:val="1"/>
        </w:numPr>
        <w:spacing w:before="120" w:line="240" w:lineRule="auto"/>
      </w:pPr>
      <w:r w:rsidRPr="00A25039">
        <w:t>What happens to the perimeter when the bite is in the middle of the shape?</w:t>
      </w:r>
    </w:p>
    <w:p w14:paraId="7EA75BD4" w14:textId="77777777" w:rsidR="00A46247" w:rsidRDefault="00A46247" w:rsidP="00A46247">
      <w:pPr>
        <w:spacing w:before="120"/>
      </w:pPr>
      <w:r w:rsidRPr="00AF2980">
        <w:rPr>
          <w:noProof/>
        </w:rPr>
        <w:drawing>
          <wp:inline distT="0" distB="0" distL="0" distR="0" wp14:anchorId="5A9A239C" wp14:editId="7D49ECD7">
            <wp:extent cx="3638550" cy="1448696"/>
            <wp:effectExtent l="0" t="0" r="0" b="0"/>
            <wp:docPr id="1396394814" name="Picture 1396394814" descr="A rectangle with length 20 and width 30, and the same shape with a part cut out of the middle of a side with lengt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94814" name="Picture 1396394814" descr="A rectangle with length 20 and width 30, and the same shape with a part cut out of the middle of a side with length 10."/>
                    <pic:cNvPicPr/>
                  </pic:nvPicPr>
                  <pic:blipFill>
                    <a:blip r:embed="rId85"/>
                    <a:stretch>
                      <a:fillRect/>
                    </a:stretch>
                  </pic:blipFill>
                  <pic:spPr>
                    <a:xfrm>
                      <a:off x="0" y="0"/>
                      <a:ext cx="3652105" cy="1454093"/>
                    </a:xfrm>
                    <a:prstGeom prst="rect">
                      <a:avLst/>
                    </a:prstGeom>
                  </pic:spPr>
                </pic:pic>
              </a:graphicData>
            </a:graphic>
          </wp:inline>
        </w:drawing>
      </w:r>
    </w:p>
    <w:p w14:paraId="34001058" w14:textId="636CA557" w:rsidR="00657BCE" w:rsidRPr="00C12906" w:rsidRDefault="000F3EC3" w:rsidP="00C12906">
      <w:pPr>
        <w:pStyle w:val="ListNumber"/>
      </w:pPr>
      <w:r w:rsidRPr="00C12906">
        <w:t>E</w:t>
      </w:r>
      <w:r w:rsidR="002B7E8B" w:rsidRPr="00C12906">
        <w:t xml:space="preserve">stimate </w:t>
      </w:r>
      <w:r w:rsidRPr="00C12906">
        <w:t xml:space="preserve">the perimeter </w:t>
      </w:r>
      <w:r w:rsidR="002B7E8B" w:rsidRPr="00C12906">
        <w:t>of Australia’s coastline</w:t>
      </w:r>
      <w:r w:rsidR="00C94BBE" w:rsidRPr="00C12906">
        <w:t xml:space="preserve"> using Google maps or a scaled map of Australia</w:t>
      </w:r>
      <w:r w:rsidR="00506012" w:rsidRPr="00C12906">
        <w:t>. E</w:t>
      </w:r>
      <w:r w:rsidR="00C94BBE" w:rsidRPr="00C12906">
        <w:t>xplain what assumptions</w:t>
      </w:r>
      <w:r w:rsidR="002B7E8B" w:rsidRPr="00C12906">
        <w:t xml:space="preserve"> </w:t>
      </w:r>
      <w:r w:rsidR="00352DC2" w:rsidRPr="00C12906">
        <w:t>you made to</w:t>
      </w:r>
      <w:r w:rsidR="00E4645B" w:rsidRPr="00C12906">
        <w:t xml:space="preserve"> make the estimate.</w:t>
      </w:r>
      <w:r w:rsidR="0090411C" w:rsidRPr="00C12906">
        <w:t xml:space="preserve"> </w:t>
      </w:r>
    </w:p>
    <w:p w14:paraId="42C03FD8" w14:textId="24AD422F" w:rsidR="00E35A88" w:rsidRDefault="0007751B" w:rsidP="00E35A88">
      <w:pPr>
        <w:pStyle w:val="Heading2"/>
      </w:pPr>
      <w:bookmarkStart w:id="23" w:name="_Toc174533406"/>
      <w:r>
        <w:lastRenderedPageBreak/>
        <w:t>Activity</w:t>
      </w:r>
      <w:r w:rsidR="00E35A88">
        <w:t xml:space="preserve"> D2 – </w:t>
      </w:r>
      <w:r w:rsidR="00C17D99">
        <w:t>j</w:t>
      </w:r>
      <w:r w:rsidR="00E35A88">
        <w:t>oining 2 triangles</w:t>
      </w:r>
      <w:bookmarkEnd w:id="23"/>
    </w:p>
    <w:p w14:paraId="645E2486" w14:textId="77777777" w:rsidR="00E35A88" w:rsidRDefault="00E35A88" w:rsidP="00E35A88">
      <w:pPr>
        <w:pStyle w:val="Featurepink"/>
      </w:pPr>
      <w:r>
        <w:t xml:space="preserve">Marlow joins 2 identical equilateral triangles and believes she has created a rhombus. </w:t>
      </w:r>
    </w:p>
    <w:p w14:paraId="0AAC0778" w14:textId="77777777" w:rsidR="00E35A88" w:rsidRDefault="00E35A88" w:rsidP="00E35A88">
      <w:r>
        <w:rPr>
          <w:noProof/>
        </w:rPr>
        <w:drawing>
          <wp:inline distT="0" distB="0" distL="0" distR="0" wp14:anchorId="0988D0E1" wp14:editId="60C1FEBC">
            <wp:extent cx="3067050" cy="1933575"/>
            <wp:effectExtent l="0" t="0" r="0" b="9525"/>
            <wp:docPr id="7" name="Picture 7" descr="Two equilateral triangles jo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equilateral triangles joined. "/>
                    <pic:cNvPicPr/>
                  </pic:nvPicPr>
                  <pic:blipFill>
                    <a:blip r:embed="rId86"/>
                    <a:stretch>
                      <a:fillRect/>
                    </a:stretch>
                  </pic:blipFill>
                  <pic:spPr>
                    <a:xfrm>
                      <a:off x="0" y="0"/>
                      <a:ext cx="3067050" cy="1933575"/>
                    </a:xfrm>
                    <a:prstGeom prst="rect">
                      <a:avLst/>
                    </a:prstGeom>
                  </pic:spPr>
                </pic:pic>
              </a:graphicData>
            </a:graphic>
          </wp:inline>
        </w:drawing>
      </w:r>
    </w:p>
    <w:p w14:paraId="04A73175" w14:textId="77777777" w:rsidR="00E35A88" w:rsidRDefault="00E35A88" w:rsidP="00E35A88">
      <w:pPr>
        <w:pStyle w:val="Featurepink"/>
      </w:pPr>
      <w:r>
        <w:t xml:space="preserve">Nakul joins 2 identical isosceles triangles and believes he has created a rhombus. </w:t>
      </w:r>
    </w:p>
    <w:p w14:paraId="1D210516" w14:textId="77777777" w:rsidR="00E35A88" w:rsidRDefault="00E35A88" w:rsidP="00E35A88">
      <w:r>
        <w:rPr>
          <w:noProof/>
        </w:rPr>
        <w:drawing>
          <wp:inline distT="0" distB="0" distL="0" distR="0" wp14:anchorId="0D565894" wp14:editId="4490D6EB">
            <wp:extent cx="3203126" cy="2094865"/>
            <wp:effectExtent l="0" t="0" r="0" b="635"/>
            <wp:docPr id="1647728771" name="Picture 1647728771" descr="Two isosceles triangles joined, one angle in each is marked as 104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wo isosceles triangles joined, one angle in each is marked as 104 degrees. "/>
                    <pic:cNvPicPr/>
                  </pic:nvPicPr>
                  <pic:blipFill rotWithShape="1">
                    <a:blip r:embed="rId87"/>
                    <a:srcRect l="-24128" r="-2"/>
                    <a:stretch/>
                  </pic:blipFill>
                  <pic:spPr bwMode="auto">
                    <a:xfrm>
                      <a:off x="0" y="0"/>
                      <a:ext cx="3204097" cy="2095500"/>
                    </a:xfrm>
                    <a:prstGeom prst="rect">
                      <a:avLst/>
                    </a:prstGeom>
                    <a:ln>
                      <a:noFill/>
                    </a:ln>
                    <a:extLst>
                      <a:ext uri="{53640926-AAD7-44D8-BBD7-CCE9431645EC}">
                        <a14:shadowObscured xmlns:a14="http://schemas.microsoft.com/office/drawing/2010/main"/>
                      </a:ext>
                    </a:extLst>
                  </pic:spPr>
                </pic:pic>
              </a:graphicData>
            </a:graphic>
          </wp:inline>
        </w:drawing>
      </w:r>
    </w:p>
    <w:p w14:paraId="16CCDD95" w14:textId="77777777" w:rsidR="00E35A88" w:rsidRDefault="00E35A88" w:rsidP="00E35A88">
      <w:pPr>
        <w:pStyle w:val="Imageattributioncaption"/>
        <w:spacing w:before="0"/>
      </w:pPr>
      <w:r>
        <w:t xml:space="preserve">Images created using </w:t>
      </w:r>
      <w:hyperlink r:id="rId88" w:history="1">
        <w:r w:rsidRPr="00141C7A">
          <w:rPr>
            <w:rStyle w:val="Hyperlink"/>
          </w:rPr>
          <w:t>GeoGebra</w:t>
        </w:r>
      </w:hyperlink>
      <w:r>
        <w:t>.</w:t>
      </w:r>
    </w:p>
    <w:p w14:paraId="363735F6" w14:textId="77777777" w:rsidR="00E35A88" w:rsidRDefault="00E35A88">
      <w:pPr>
        <w:pStyle w:val="ListNumber"/>
        <w:numPr>
          <w:ilvl w:val="0"/>
          <w:numId w:val="7"/>
        </w:numPr>
      </w:pPr>
      <w:r>
        <w:t>Use your knowledge of the properties of each of the triangles to record as much information as possible on each diagram.</w:t>
      </w:r>
    </w:p>
    <w:p w14:paraId="7F1DE16D" w14:textId="77777777" w:rsidR="00E35A88" w:rsidRDefault="00E35A88">
      <w:pPr>
        <w:pStyle w:val="ListNumber"/>
        <w:numPr>
          <w:ilvl w:val="0"/>
          <w:numId w:val="3"/>
        </w:numPr>
      </w:pPr>
      <w:r>
        <w:t>Compare each diagram’s properties by listing the similarities and differences of each quadrilateral.</w:t>
      </w:r>
    </w:p>
    <w:p w14:paraId="385E023E" w14:textId="77777777" w:rsidR="00E35A88" w:rsidRDefault="00E35A88">
      <w:pPr>
        <w:pStyle w:val="ListNumber"/>
        <w:numPr>
          <w:ilvl w:val="0"/>
          <w:numId w:val="3"/>
        </w:numPr>
      </w:pPr>
      <w:r>
        <w:t>Decide which person might be correct, Marlow or Nakul, giving reasons.</w:t>
      </w:r>
    </w:p>
    <w:p w14:paraId="35A2D488" w14:textId="77777777" w:rsidR="00E35A88" w:rsidRPr="00C12906" w:rsidRDefault="00E35A88" w:rsidP="00C12906">
      <w:r w:rsidRPr="00C12906">
        <w:br w:type="page"/>
      </w:r>
    </w:p>
    <w:p w14:paraId="5422E3DD" w14:textId="54D458EB" w:rsidR="00CF1B1A" w:rsidRDefault="0007751B" w:rsidP="00CF1B1A">
      <w:pPr>
        <w:pStyle w:val="Heading2"/>
      </w:pPr>
      <w:bookmarkStart w:id="24" w:name="_Toc174533407"/>
      <w:r>
        <w:lastRenderedPageBreak/>
        <w:t>Activity</w:t>
      </w:r>
      <w:r w:rsidR="00CF1B1A">
        <w:t xml:space="preserve"> D3 – </w:t>
      </w:r>
      <w:r w:rsidR="00C17D99">
        <w:t>f</w:t>
      </w:r>
      <w:r w:rsidR="00CF1B1A">
        <w:t>lags</w:t>
      </w:r>
      <w:bookmarkEnd w:id="24"/>
    </w:p>
    <w:p w14:paraId="0B72899C" w14:textId="575D8026" w:rsidR="002749F6" w:rsidRPr="00C12906" w:rsidRDefault="00993305">
      <w:pPr>
        <w:pStyle w:val="ListNumber"/>
        <w:numPr>
          <w:ilvl w:val="0"/>
          <w:numId w:val="18"/>
        </w:numPr>
      </w:pPr>
      <w:r w:rsidRPr="00C12906">
        <w:t xml:space="preserve">Select 2 flags. </w:t>
      </w:r>
      <w:r w:rsidR="00CF1B1A" w:rsidRPr="00C12906">
        <w:t xml:space="preserve">Describe </w:t>
      </w:r>
      <w:r w:rsidR="00521FEE" w:rsidRPr="00C12906">
        <w:t>each</w:t>
      </w:r>
      <w:r w:rsidR="002749F6" w:rsidRPr="00C12906">
        <w:t xml:space="preserve"> flag</w:t>
      </w:r>
      <w:r w:rsidR="00521FEE" w:rsidRPr="00C12906">
        <w:t>, referring to the shapes, angles and colours</w:t>
      </w:r>
      <w:r w:rsidR="002749F6" w:rsidRPr="00C12906">
        <w:t>.</w:t>
      </w:r>
    </w:p>
    <w:p w14:paraId="6DFA3D52" w14:textId="39C68971" w:rsidR="00CF1B1A" w:rsidRPr="00C12906" w:rsidRDefault="00AB6970">
      <w:pPr>
        <w:pStyle w:val="ListNumber"/>
        <w:numPr>
          <w:ilvl w:val="0"/>
          <w:numId w:val="18"/>
        </w:numPr>
      </w:pPr>
      <w:r w:rsidRPr="00C12906">
        <w:t>By taking measurements of the flags below, c</w:t>
      </w:r>
      <w:r w:rsidR="00993305" w:rsidRPr="00C12906">
        <w:t>alculate the</w:t>
      </w:r>
      <w:r w:rsidR="00F23764" w:rsidRPr="00C12906">
        <w:t xml:space="preserve"> </w:t>
      </w:r>
      <w:r w:rsidR="00993305" w:rsidRPr="00C12906">
        <w:t>area and perimeter</w:t>
      </w:r>
      <w:r w:rsidR="002749F6" w:rsidRPr="00C12906">
        <w:t xml:space="preserve"> of the </w:t>
      </w:r>
      <w:r w:rsidR="00D4536D" w:rsidRPr="00C12906">
        <w:t xml:space="preserve">2 </w:t>
      </w:r>
      <w:r w:rsidR="002749F6" w:rsidRPr="00C12906">
        <w:t xml:space="preserve">flags </w:t>
      </w:r>
      <w:r w:rsidR="00D4536D" w:rsidRPr="00C12906">
        <w:t>and</w:t>
      </w:r>
      <w:r w:rsidR="00CF1B1A" w:rsidRPr="00C12906">
        <w:t xml:space="preserve"> the area of each shape</w:t>
      </w:r>
      <w:r w:rsidR="000B0D0B" w:rsidRPr="00C12906">
        <w:t xml:space="preserve"> in the flag</w:t>
      </w:r>
      <w:r w:rsidR="0096630A" w:rsidRPr="00C12906">
        <w:t>.</w:t>
      </w:r>
    </w:p>
    <w:p w14:paraId="4C68724D" w14:textId="1F18E20F" w:rsidR="00CF1B1A" w:rsidRPr="00C12906" w:rsidRDefault="006A2EDE">
      <w:pPr>
        <w:pStyle w:val="ListNumber"/>
        <w:numPr>
          <w:ilvl w:val="0"/>
          <w:numId w:val="18"/>
        </w:numPr>
      </w:pPr>
      <w:r w:rsidRPr="00C12906">
        <w:t xml:space="preserve">Select one of the flags and </w:t>
      </w:r>
      <w:r w:rsidR="00735A43" w:rsidRPr="00C12906">
        <w:t>redraw it</w:t>
      </w:r>
      <w:r w:rsidR="00A27349" w:rsidRPr="00C12906">
        <w:t xml:space="preserve"> with its dimensions doubled. Explain how th</w:t>
      </w:r>
      <w:r w:rsidR="00016CA9" w:rsidRPr="00C12906">
        <w:t>is</w:t>
      </w:r>
      <w:r w:rsidR="00A27349" w:rsidRPr="00C12906">
        <w:t xml:space="preserve"> affects the area of the </w:t>
      </w:r>
      <w:r w:rsidR="00790559" w:rsidRPr="00C12906">
        <w:t xml:space="preserve">flag and the colours on the </w:t>
      </w:r>
      <w:r w:rsidR="00D4536D" w:rsidRPr="00C12906">
        <w:t>flag</w:t>
      </w:r>
      <w:r w:rsidR="00790559" w:rsidRPr="00C12906">
        <w:t>.</w:t>
      </w:r>
    </w:p>
    <w:tbl>
      <w:tblPr>
        <w:tblStyle w:val="TableGrid"/>
        <w:tblW w:w="9634" w:type="dxa"/>
        <w:tblCellMar>
          <w:top w:w="57" w:type="dxa"/>
          <w:left w:w="57" w:type="dxa"/>
          <w:bottom w:w="57" w:type="dxa"/>
          <w:right w:w="57" w:type="dxa"/>
        </w:tblCellMar>
        <w:tblLook w:val="04A0" w:firstRow="1" w:lastRow="0" w:firstColumn="1" w:lastColumn="0" w:noHBand="0" w:noVBand="1"/>
      </w:tblPr>
      <w:tblGrid>
        <w:gridCol w:w="4817"/>
        <w:gridCol w:w="4817"/>
      </w:tblGrid>
      <w:tr w:rsidR="00CF1B1A" w14:paraId="6D21B83C" w14:textId="77777777">
        <w:trPr>
          <w:trHeight w:val="3622"/>
        </w:trPr>
        <w:tc>
          <w:tcPr>
            <w:tcW w:w="4817" w:type="dxa"/>
          </w:tcPr>
          <w:p w14:paraId="5DF5CC89" w14:textId="51200440" w:rsidR="00CF1B1A" w:rsidRDefault="00CF1B1A">
            <w:pPr>
              <w:pStyle w:val="Caption"/>
            </w:pPr>
            <w:r>
              <w:t xml:space="preserve">Figure </w:t>
            </w:r>
            <w:r>
              <w:fldChar w:fldCharType="begin"/>
            </w:r>
            <w:r>
              <w:instrText xml:space="preserve"> SEQ Figure \* ARABIC </w:instrText>
            </w:r>
            <w:r>
              <w:fldChar w:fldCharType="separate"/>
            </w:r>
            <w:r w:rsidR="00374091">
              <w:rPr>
                <w:noProof/>
              </w:rPr>
              <w:t>1</w:t>
            </w:r>
            <w:r>
              <w:rPr>
                <w:noProof/>
              </w:rPr>
              <w:fldChar w:fldCharType="end"/>
            </w:r>
            <w:r w:rsidR="001B0450">
              <w:rPr>
                <w:noProof/>
              </w:rPr>
              <w:t xml:space="preserve">: </w:t>
            </w:r>
            <w:r>
              <w:t>Denmark</w:t>
            </w:r>
          </w:p>
          <w:p w14:paraId="39B4986F" w14:textId="77777777" w:rsidR="00CF1B1A" w:rsidRDefault="00CF1B1A">
            <w:pPr>
              <w:spacing w:before="0" w:after="0"/>
            </w:pPr>
            <w:r w:rsidRPr="00A819E6">
              <w:rPr>
                <w:noProof/>
              </w:rPr>
              <w:drawing>
                <wp:inline distT="0" distB="0" distL="0" distR="0" wp14:anchorId="09309F3B" wp14:editId="44AE5706">
                  <wp:extent cx="1940943" cy="1606503"/>
                  <wp:effectExtent l="0" t="0" r="2540" b="0"/>
                  <wp:docPr id="1569826400" name="Picture 1" descr="The flag of De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826400" name="Picture 1" descr="The flag of Denmark."/>
                          <pic:cNvPicPr/>
                        </pic:nvPicPr>
                        <pic:blipFill>
                          <a:blip r:embed="rId89"/>
                          <a:stretch>
                            <a:fillRect/>
                          </a:stretch>
                        </pic:blipFill>
                        <pic:spPr>
                          <a:xfrm>
                            <a:off x="0" y="0"/>
                            <a:ext cx="1945325" cy="1610130"/>
                          </a:xfrm>
                          <a:prstGeom prst="rect">
                            <a:avLst/>
                          </a:prstGeom>
                        </pic:spPr>
                      </pic:pic>
                    </a:graphicData>
                  </a:graphic>
                </wp:inline>
              </w:drawing>
            </w:r>
          </w:p>
        </w:tc>
        <w:tc>
          <w:tcPr>
            <w:tcW w:w="4817" w:type="dxa"/>
          </w:tcPr>
          <w:p w14:paraId="6048AD0B" w14:textId="22DDABF3" w:rsidR="00CF1B1A" w:rsidRDefault="00CF1B1A">
            <w:pPr>
              <w:pStyle w:val="Caption"/>
            </w:pPr>
            <w:r>
              <w:t xml:space="preserve">Figure </w:t>
            </w:r>
            <w:r>
              <w:fldChar w:fldCharType="begin"/>
            </w:r>
            <w:r>
              <w:instrText xml:space="preserve"> SEQ Figure \* ARABIC </w:instrText>
            </w:r>
            <w:r>
              <w:fldChar w:fldCharType="separate"/>
            </w:r>
            <w:r w:rsidR="00374091">
              <w:rPr>
                <w:noProof/>
              </w:rPr>
              <w:t>2</w:t>
            </w:r>
            <w:r>
              <w:rPr>
                <w:noProof/>
              </w:rPr>
              <w:fldChar w:fldCharType="end"/>
            </w:r>
            <w:r w:rsidR="001B0450">
              <w:rPr>
                <w:noProof/>
              </w:rPr>
              <w:t xml:space="preserve">: </w:t>
            </w:r>
            <w:r>
              <w:t xml:space="preserve">Republic of </w:t>
            </w:r>
            <w:r w:rsidR="005E78E2">
              <w:t xml:space="preserve">the </w:t>
            </w:r>
            <w:r>
              <w:t>Congo</w:t>
            </w:r>
          </w:p>
          <w:p w14:paraId="5F236D37" w14:textId="77777777" w:rsidR="00CF1B1A" w:rsidRDefault="00CF1B1A">
            <w:pPr>
              <w:spacing w:before="0" w:after="0"/>
            </w:pPr>
            <w:r w:rsidRPr="00340DB9">
              <w:rPr>
                <w:noProof/>
              </w:rPr>
              <w:drawing>
                <wp:inline distT="0" distB="0" distL="0" distR="0" wp14:anchorId="6444FBD6" wp14:editId="78280D7E">
                  <wp:extent cx="2355364" cy="1571625"/>
                  <wp:effectExtent l="0" t="0" r="6985" b="0"/>
                  <wp:docPr id="1272730925" name="Picture 1" descr="The Republic of the Cong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30925" name="Picture 1" descr="The Republic of the Congo flag."/>
                          <pic:cNvPicPr/>
                        </pic:nvPicPr>
                        <pic:blipFill>
                          <a:blip r:embed="rId90"/>
                          <a:stretch>
                            <a:fillRect/>
                          </a:stretch>
                        </pic:blipFill>
                        <pic:spPr>
                          <a:xfrm>
                            <a:off x="0" y="0"/>
                            <a:ext cx="2357785" cy="1573241"/>
                          </a:xfrm>
                          <a:prstGeom prst="rect">
                            <a:avLst/>
                          </a:prstGeom>
                        </pic:spPr>
                      </pic:pic>
                    </a:graphicData>
                  </a:graphic>
                </wp:inline>
              </w:drawing>
            </w:r>
          </w:p>
        </w:tc>
      </w:tr>
      <w:tr w:rsidR="00CF1B1A" w14:paraId="26FB0F5C" w14:textId="77777777">
        <w:tc>
          <w:tcPr>
            <w:tcW w:w="4817" w:type="dxa"/>
          </w:tcPr>
          <w:p w14:paraId="41A5CD28" w14:textId="6C1D93AD" w:rsidR="00CF1B1A" w:rsidRDefault="00CF1B1A">
            <w:pPr>
              <w:pStyle w:val="Caption"/>
            </w:pPr>
            <w:r>
              <w:t xml:space="preserve">Figure </w:t>
            </w:r>
            <w:r>
              <w:fldChar w:fldCharType="begin"/>
            </w:r>
            <w:r>
              <w:instrText xml:space="preserve"> SEQ Figure \* ARABIC </w:instrText>
            </w:r>
            <w:r>
              <w:fldChar w:fldCharType="separate"/>
            </w:r>
            <w:r w:rsidR="00374091">
              <w:rPr>
                <w:noProof/>
              </w:rPr>
              <w:t>3</w:t>
            </w:r>
            <w:r>
              <w:rPr>
                <w:noProof/>
              </w:rPr>
              <w:fldChar w:fldCharType="end"/>
            </w:r>
            <w:r w:rsidR="001B0450">
              <w:rPr>
                <w:noProof/>
              </w:rPr>
              <w:t xml:space="preserve">: </w:t>
            </w:r>
            <w:r>
              <w:t>Guyana</w:t>
            </w:r>
          </w:p>
          <w:p w14:paraId="10BC5F03" w14:textId="77777777" w:rsidR="00CF1B1A" w:rsidRDefault="00CF1B1A">
            <w:pPr>
              <w:pStyle w:val="Caption"/>
              <w:spacing w:before="0" w:after="0"/>
            </w:pPr>
            <w:r w:rsidRPr="00D43685">
              <w:rPr>
                <w:noProof/>
              </w:rPr>
              <w:drawing>
                <wp:inline distT="0" distB="0" distL="0" distR="0" wp14:anchorId="168E8119" wp14:editId="54F092D5">
                  <wp:extent cx="2343218" cy="1400175"/>
                  <wp:effectExtent l="0" t="0" r="0" b="0"/>
                  <wp:docPr id="1953877547" name="Picture 1" descr="The Guyan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77547" name="Picture 1" descr="The Guyana flag."/>
                          <pic:cNvPicPr/>
                        </pic:nvPicPr>
                        <pic:blipFill>
                          <a:blip r:embed="rId91"/>
                          <a:stretch>
                            <a:fillRect/>
                          </a:stretch>
                        </pic:blipFill>
                        <pic:spPr>
                          <a:xfrm>
                            <a:off x="0" y="0"/>
                            <a:ext cx="2344692" cy="1401056"/>
                          </a:xfrm>
                          <a:prstGeom prst="rect">
                            <a:avLst/>
                          </a:prstGeom>
                        </pic:spPr>
                      </pic:pic>
                    </a:graphicData>
                  </a:graphic>
                </wp:inline>
              </w:drawing>
            </w:r>
          </w:p>
        </w:tc>
        <w:tc>
          <w:tcPr>
            <w:tcW w:w="4817" w:type="dxa"/>
          </w:tcPr>
          <w:p w14:paraId="2595A3A6" w14:textId="25237786" w:rsidR="00CF1B1A" w:rsidRDefault="00CF1B1A">
            <w:pPr>
              <w:pStyle w:val="Caption"/>
            </w:pPr>
            <w:r>
              <w:t xml:space="preserve">Figure </w:t>
            </w:r>
            <w:r>
              <w:fldChar w:fldCharType="begin"/>
            </w:r>
            <w:r>
              <w:instrText xml:space="preserve"> SEQ Figure \* ARABIC </w:instrText>
            </w:r>
            <w:r>
              <w:fldChar w:fldCharType="separate"/>
            </w:r>
            <w:r w:rsidR="00374091">
              <w:rPr>
                <w:noProof/>
              </w:rPr>
              <w:t>4</w:t>
            </w:r>
            <w:r>
              <w:rPr>
                <w:noProof/>
              </w:rPr>
              <w:fldChar w:fldCharType="end"/>
            </w:r>
            <w:r w:rsidR="001B0450">
              <w:rPr>
                <w:noProof/>
              </w:rPr>
              <w:t xml:space="preserve">: </w:t>
            </w:r>
            <w:r>
              <w:t>Kuwait</w:t>
            </w:r>
          </w:p>
          <w:p w14:paraId="78B3DB90" w14:textId="77777777" w:rsidR="00CF1B1A" w:rsidRDefault="00CF1B1A">
            <w:pPr>
              <w:pStyle w:val="Caption"/>
              <w:spacing w:before="0" w:after="0"/>
            </w:pPr>
            <w:r w:rsidRPr="002F7115">
              <w:rPr>
                <w:noProof/>
              </w:rPr>
              <w:drawing>
                <wp:inline distT="0" distB="0" distL="0" distR="0" wp14:anchorId="0E4FAE49" wp14:editId="22B7DE60">
                  <wp:extent cx="2490100" cy="1247775"/>
                  <wp:effectExtent l="0" t="0" r="5715" b="0"/>
                  <wp:docPr id="1496097908" name="Picture 1" descr="The flag of Ku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97908" name="Picture 1" descr="The flag of Kuwait."/>
                          <pic:cNvPicPr/>
                        </pic:nvPicPr>
                        <pic:blipFill>
                          <a:blip r:embed="rId92"/>
                          <a:stretch>
                            <a:fillRect/>
                          </a:stretch>
                        </pic:blipFill>
                        <pic:spPr>
                          <a:xfrm>
                            <a:off x="0" y="0"/>
                            <a:ext cx="2491111" cy="1248282"/>
                          </a:xfrm>
                          <a:prstGeom prst="rect">
                            <a:avLst/>
                          </a:prstGeom>
                        </pic:spPr>
                      </pic:pic>
                    </a:graphicData>
                  </a:graphic>
                </wp:inline>
              </w:drawing>
            </w:r>
          </w:p>
        </w:tc>
      </w:tr>
      <w:tr w:rsidR="00CF1B1A" w14:paraId="0376271E" w14:textId="77777777">
        <w:tc>
          <w:tcPr>
            <w:tcW w:w="4817" w:type="dxa"/>
          </w:tcPr>
          <w:p w14:paraId="08891391" w14:textId="7A197362" w:rsidR="00CF1B1A" w:rsidRDefault="00CF1B1A">
            <w:pPr>
              <w:pStyle w:val="Caption"/>
            </w:pPr>
            <w:r>
              <w:t xml:space="preserve">Figure </w:t>
            </w:r>
            <w:r>
              <w:fldChar w:fldCharType="begin"/>
            </w:r>
            <w:r>
              <w:instrText xml:space="preserve"> SEQ Figure \* ARABIC </w:instrText>
            </w:r>
            <w:r>
              <w:fldChar w:fldCharType="separate"/>
            </w:r>
            <w:r w:rsidR="00374091">
              <w:rPr>
                <w:noProof/>
              </w:rPr>
              <w:t>5</w:t>
            </w:r>
            <w:r>
              <w:rPr>
                <w:noProof/>
              </w:rPr>
              <w:fldChar w:fldCharType="end"/>
            </w:r>
            <w:r w:rsidR="001B0450">
              <w:rPr>
                <w:noProof/>
              </w:rPr>
              <w:t xml:space="preserve">: </w:t>
            </w:r>
            <w:r>
              <w:t>Czechia</w:t>
            </w:r>
          </w:p>
          <w:p w14:paraId="0DC05EAC" w14:textId="77777777" w:rsidR="00CF1B1A" w:rsidRPr="00A819E6" w:rsidRDefault="00CF1B1A">
            <w:pPr>
              <w:spacing w:before="0" w:after="0"/>
            </w:pPr>
            <w:r w:rsidRPr="00474B1B">
              <w:rPr>
                <w:noProof/>
              </w:rPr>
              <w:drawing>
                <wp:inline distT="0" distB="0" distL="0" distR="0" wp14:anchorId="55E16A3D" wp14:editId="25E571BE">
                  <wp:extent cx="2330879" cy="1562100"/>
                  <wp:effectExtent l="0" t="0" r="0" b="0"/>
                  <wp:docPr id="619512139" name="Picture 1" descr="The Czech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12139" name="Picture 1" descr="The Czechia flag."/>
                          <pic:cNvPicPr/>
                        </pic:nvPicPr>
                        <pic:blipFill>
                          <a:blip r:embed="rId93"/>
                          <a:stretch>
                            <a:fillRect/>
                          </a:stretch>
                        </pic:blipFill>
                        <pic:spPr>
                          <a:xfrm>
                            <a:off x="0" y="0"/>
                            <a:ext cx="2333562" cy="1563898"/>
                          </a:xfrm>
                          <a:prstGeom prst="rect">
                            <a:avLst/>
                          </a:prstGeom>
                        </pic:spPr>
                      </pic:pic>
                    </a:graphicData>
                  </a:graphic>
                </wp:inline>
              </w:drawing>
            </w:r>
          </w:p>
        </w:tc>
        <w:tc>
          <w:tcPr>
            <w:tcW w:w="4817" w:type="dxa"/>
          </w:tcPr>
          <w:p w14:paraId="27FC9A6B" w14:textId="7879D3CC" w:rsidR="00CF1B1A" w:rsidRDefault="00CF1B1A">
            <w:pPr>
              <w:pStyle w:val="Caption"/>
            </w:pPr>
            <w:r>
              <w:t xml:space="preserve">Figure </w:t>
            </w:r>
            <w:r>
              <w:fldChar w:fldCharType="begin"/>
            </w:r>
            <w:r>
              <w:instrText xml:space="preserve"> SEQ Figure \* ARABIC </w:instrText>
            </w:r>
            <w:r>
              <w:fldChar w:fldCharType="separate"/>
            </w:r>
            <w:r w:rsidR="00374091">
              <w:rPr>
                <w:noProof/>
              </w:rPr>
              <w:t>6</w:t>
            </w:r>
            <w:r>
              <w:rPr>
                <w:noProof/>
              </w:rPr>
              <w:fldChar w:fldCharType="end"/>
            </w:r>
            <w:r w:rsidR="001B0450">
              <w:rPr>
                <w:noProof/>
              </w:rPr>
              <w:t xml:space="preserve">: </w:t>
            </w:r>
            <w:r>
              <w:t>Saint Vincent and the Grenadines</w:t>
            </w:r>
          </w:p>
          <w:p w14:paraId="20BCBB9D" w14:textId="77777777" w:rsidR="00CF1B1A" w:rsidRDefault="00CF1B1A">
            <w:pPr>
              <w:spacing w:before="0" w:after="0"/>
            </w:pPr>
            <w:r w:rsidRPr="000F4521">
              <w:rPr>
                <w:noProof/>
              </w:rPr>
              <w:drawing>
                <wp:inline distT="0" distB="0" distL="0" distR="0" wp14:anchorId="292F614E" wp14:editId="33328ADB">
                  <wp:extent cx="2371725" cy="1588159"/>
                  <wp:effectExtent l="0" t="0" r="0" b="0"/>
                  <wp:docPr id="734114385" name="Picture 1" descr="The Saint Vincent and the Grenadines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14385" name="Picture 1" descr="The Saint Vincent and the Grenadines flag."/>
                          <pic:cNvPicPr/>
                        </pic:nvPicPr>
                        <pic:blipFill>
                          <a:blip r:embed="rId94"/>
                          <a:stretch>
                            <a:fillRect/>
                          </a:stretch>
                        </pic:blipFill>
                        <pic:spPr>
                          <a:xfrm>
                            <a:off x="0" y="0"/>
                            <a:ext cx="2372869" cy="1588925"/>
                          </a:xfrm>
                          <a:prstGeom prst="rect">
                            <a:avLst/>
                          </a:prstGeom>
                        </pic:spPr>
                      </pic:pic>
                    </a:graphicData>
                  </a:graphic>
                </wp:inline>
              </w:drawing>
            </w:r>
          </w:p>
        </w:tc>
      </w:tr>
    </w:tbl>
    <w:p w14:paraId="66C75C66" w14:textId="77777777" w:rsidR="00CF1B1A" w:rsidRPr="00C12906" w:rsidRDefault="00CF1B1A" w:rsidP="00C12906"/>
    <w:p w14:paraId="3AEEC5D0" w14:textId="26158A8A" w:rsidR="003A7BED" w:rsidRDefault="0007751B" w:rsidP="003A7BED">
      <w:pPr>
        <w:pStyle w:val="Heading2"/>
      </w:pPr>
      <w:bookmarkStart w:id="25" w:name="_Toc174533408"/>
      <w:r>
        <w:lastRenderedPageBreak/>
        <w:t>Activity</w:t>
      </w:r>
      <w:r w:rsidR="003A7BED">
        <w:t xml:space="preserve"> D4 – </w:t>
      </w:r>
      <w:r w:rsidR="00C17D99">
        <w:t>f</w:t>
      </w:r>
      <w:r w:rsidR="004E23A1">
        <w:t>olding paper, doing geometry figures</w:t>
      </w:r>
      <w:bookmarkEnd w:id="25"/>
    </w:p>
    <w:p w14:paraId="4806D122" w14:textId="77777777" w:rsidR="00DE23A9" w:rsidRPr="00C12906" w:rsidRDefault="00DE23A9">
      <w:pPr>
        <w:pStyle w:val="ListNumber"/>
        <w:numPr>
          <w:ilvl w:val="0"/>
          <w:numId w:val="19"/>
        </w:numPr>
      </w:pPr>
      <w:r w:rsidRPr="00C12906">
        <w:t>Navigate to the GeoGebra activity ‘Folding paper, doing geometry figures (</w:t>
      </w:r>
      <w:hyperlink r:id="rId95" w:history="1">
        <w:r w:rsidR="0013067F" w:rsidRPr="00C12906">
          <w:rPr>
            <w:rStyle w:val="Hyperlink"/>
          </w:rPr>
          <w:t>https://bit.ly/GeometryFolding</w:t>
        </w:r>
      </w:hyperlink>
      <w:r w:rsidRPr="00C12906">
        <w:t>).</w:t>
      </w:r>
    </w:p>
    <w:p w14:paraId="336439DA" w14:textId="0E9BA8F9" w:rsidR="00503AB8" w:rsidRPr="00C12906" w:rsidRDefault="0013067F">
      <w:pPr>
        <w:pStyle w:val="ListNumber"/>
        <w:numPr>
          <w:ilvl w:val="0"/>
          <w:numId w:val="19"/>
        </w:numPr>
      </w:pPr>
      <w:r w:rsidRPr="00C12906">
        <w:t xml:space="preserve"> </w:t>
      </w:r>
      <w:r w:rsidR="003D6507" w:rsidRPr="00C12906">
        <w:t xml:space="preserve">Follow the ‘folding’ instructions </w:t>
      </w:r>
      <w:r w:rsidR="004E23A1" w:rsidRPr="00C12906">
        <w:t xml:space="preserve">to </w:t>
      </w:r>
      <w:r w:rsidR="00AC24AD" w:rsidRPr="00C12906">
        <w:t>fold a triangle, kite, parallelogram, trapezium and rhombus.</w:t>
      </w:r>
    </w:p>
    <w:p w14:paraId="5B76D3D4" w14:textId="0B32B55C" w:rsidR="00AC24AD" w:rsidRPr="00C12906" w:rsidRDefault="00AC24AD">
      <w:pPr>
        <w:pStyle w:val="ListNumber"/>
        <w:numPr>
          <w:ilvl w:val="0"/>
          <w:numId w:val="19"/>
        </w:numPr>
      </w:pPr>
      <w:r w:rsidRPr="00C12906">
        <w:t>Measure any necessary sides and/or angles to confirm the shape you have folded.</w:t>
      </w:r>
    </w:p>
    <w:p w14:paraId="6BCE2663" w14:textId="3EE6B792" w:rsidR="00C54874" w:rsidRDefault="00C54874" w:rsidP="00C54874">
      <w:pPr>
        <w:pStyle w:val="ListNumber"/>
        <w:numPr>
          <w:ilvl w:val="0"/>
          <w:numId w:val="0"/>
        </w:numPr>
        <w:ind w:left="567" w:hanging="567"/>
      </w:pPr>
      <w:r>
        <w:t>Extension: You can choose to fold and confirm other shapes from the site</w:t>
      </w:r>
      <w:r w:rsidR="002F4CDF">
        <w:t>.</w:t>
      </w:r>
    </w:p>
    <w:p w14:paraId="2EADB331" w14:textId="090D6CA4" w:rsidR="00E64C3C" w:rsidRDefault="00E64C3C">
      <w:pPr>
        <w:suppressAutoHyphens w:val="0"/>
        <w:spacing w:before="0" w:after="160" w:line="259" w:lineRule="auto"/>
      </w:pPr>
      <w:r>
        <w:br w:type="page"/>
      </w:r>
    </w:p>
    <w:p w14:paraId="630D952F" w14:textId="337D8F68" w:rsidR="001576B5" w:rsidRDefault="00E64C3C" w:rsidP="00F72542">
      <w:pPr>
        <w:pStyle w:val="Heading2"/>
        <w:spacing w:after="240"/>
      </w:pPr>
      <w:bookmarkStart w:id="26" w:name="_Toc174533409"/>
      <w:r>
        <w:lastRenderedPageBreak/>
        <w:t xml:space="preserve">Activity D5 – </w:t>
      </w:r>
      <w:r w:rsidR="00C17D99">
        <w:t>m</w:t>
      </w:r>
      <w:r>
        <w:t>ake a triangle</w:t>
      </w:r>
      <w:bookmarkEnd w:id="26"/>
    </w:p>
    <w:p w14:paraId="5919BDDA" w14:textId="6F17EB1E" w:rsidR="00E64C3C" w:rsidRPr="00C12906" w:rsidRDefault="00CD7411">
      <w:pPr>
        <w:pStyle w:val="ListNumber"/>
        <w:numPr>
          <w:ilvl w:val="0"/>
          <w:numId w:val="20"/>
        </w:numPr>
      </w:pPr>
      <w:r w:rsidRPr="00C12906">
        <w:t>Go to the</w:t>
      </w:r>
      <w:r w:rsidR="00121C96" w:rsidRPr="00C12906">
        <w:t xml:space="preserve"> </w:t>
      </w:r>
      <w:r w:rsidR="00922ED8" w:rsidRPr="00C12906">
        <w:t>GeoGebra</w:t>
      </w:r>
      <w:r w:rsidR="00121C96" w:rsidRPr="00C12906">
        <w:t xml:space="preserve"> applet</w:t>
      </w:r>
      <w:r w:rsidRPr="00C12906">
        <w:t xml:space="preserve"> ‘What Makes a Triangle a Triangle?’</w:t>
      </w:r>
      <w:r w:rsidR="001E390B" w:rsidRPr="00C12906">
        <w:t xml:space="preserve"> (</w:t>
      </w:r>
      <w:hyperlink r:id="rId96" w:history="1">
        <w:r w:rsidR="00E64C3C" w:rsidRPr="00C12906">
          <w:rPr>
            <w:rStyle w:val="Hyperlink"/>
          </w:rPr>
          <w:t>bit.ly/canyoumakeatriangle</w:t>
        </w:r>
      </w:hyperlink>
      <w:r w:rsidR="001E390B" w:rsidRPr="00C12906">
        <w:t xml:space="preserve">) and </w:t>
      </w:r>
      <w:r w:rsidR="002905FD" w:rsidRPr="00C12906">
        <w:t>follow the instructions to investigate what makes a triangle.</w:t>
      </w:r>
    </w:p>
    <w:p w14:paraId="6D6296E5" w14:textId="26E5A7A7" w:rsidR="00B21608" w:rsidRPr="00C12906" w:rsidRDefault="00B21608">
      <w:pPr>
        <w:pStyle w:val="ListNumber"/>
        <w:numPr>
          <w:ilvl w:val="0"/>
          <w:numId w:val="20"/>
        </w:numPr>
      </w:pPr>
      <w:r w:rsidRPr="00C12906">
        <w:t>Answer the following questions</w:t>
      </w:r>
      <w:r w:rsidR="00AC2A89" w:rsidRPr="00C12906">
        <w:t xml:space="preserve"> as you complete the online activity.</w:t>
      </w:r>
    </w:p>
    <w:p w14:paraId="4FA54E7B" w14:textId="7D641721" w:rsidR="00F429EC" w:rsidRPr="00C12906" w:rsidRDefault="00A261E1" w:rsidP="00C12906">
      <w:pPr>
        <w:pStyle w:val="ListBullet2"/>
        <w:ind w:left="1134" w:hanging="567"/>
      </w:pPr>
      <w:r w:rsidRPr="00C12906">
        <w:t xml:space="preserve">Can we use any </w:t>
      </w:r>
      <w:r w:rsidR="00C12906">
        <w:t>3</w:t>
      </w:r>
      <w:r w:rsidR="00C12906" w:rsidRPr="00C12906">
        <w:t xml:space="preserve"> </w:t>
      </w:r>
      <w:r w:rsidRPr="00C12906">
        <w:t>side lengths to make a triangle?</w:t>
      </w:r>
    </w:p>
    <w:p w14:paraId="347C7484" w14:textId="6CDC047E" w:rsidR="000D6C74" w:rsidRPr="00C12906" w:rsidRDefault="000D6C74" w:rsidP="00C12906">
      <w:pPr>
        <w:pStyle w:val="ListBullet2"/>
        <w:ind w:left="1134" w:hanging="567"/>
      </w:pPr>
      <w:r w:rsidRPr="00C12906">
        <w:t xml:space="preserve">Explain </w:t>
      </w:r>
      <w:r w:rsidR="00391E9B" w:rsidRPr="00C12906">
        <w:t xml:space="preserve">why or why not </w:t>
      </w:r>
      <w:r w:rsidRPr="00C12906">
        <w:t>it works</w:t>
      </w:r>
      <w:r w:rsidR="00391E9B" w:rsidRPr="00C12906">
        <w:t>.</w:t>
      </w:r>
    </w:p>
    <w:p w14:paraId="142A7CF5" w14:textId="4AB0683D" w:rsidR="00391E9B" w:rsidRPr="00C12906" w:rsidRDefault="004A22D9" w:rsidP="00C12906">
      <w:pPr>
        <w:pStyle w:val="ListBullet2"/>
        <w:ind w:left="1134" w:hanging="567"/>
      </w:pPr>
      <w:r w:rsidRPr="00C12906">
        <w:t>What segment lengths DO make a triangle?</w:t>
      </w:r>
    </w:p>
    <w:p w14:paraId="68AD41A9" w14:textId="1BA25979" w:rsidR="004A22D9" w:rsidRPr="00C12906" w:rsidRDefault="00581707" w:rsidP="00C12906">
      <w:pPr>
        <w:pStyle w:val="ListBullet2"/>
        <w:ind w:left="1134" w:hanging="567"/>
      </w:pPr>
      <w:r w:rsidRPr="00C12906">
        <w:t xml:space="preserve">Write down TWO side length combinations for sides </w:t>
      </w:r>
      <m:oMath>
        <m:r>
          <w:rPr>
            <w:rFonts w:ascii="Cambria Math" w:hAnsi="Cambria Math"/>
          </w:rPr>
          <m:t>a</m:t>
        </m:r>
      </m:oMath>
      <w:r w:rsidRPr="00C12906">
        <w:t xml:space="preserve"> and </w:t>
      </w:r>
      <m:oMath>
        <m:r>
          <w:rPr>
            <w:rFonts w:ascii="Cambria Math" w:hAnsi="Cambria Math"/>
          </w:rPr>
          <m:t>b</m:t>
        </m:r>
      </m:oMath>
      <w:r w:rsidRPr="00C12906">
        <w:t xml:space="preserve"> that work and ONE that does not work to make triangle ABC. Do you notice anything?</w:t>
      </w:r>
    </w:p>
    <w:p w14:paraId="7550FF57" w14:textId="77777777" w:rsidR="00AC70C1" w:rsidRPr="00C12906" w:rsidRDefault="00581707" w:rsidP="00C12906">
      <w:pPr>
        <w:pStyle w:val="ListBullet2"/>
        <w:ind w:left="1134" w:hanging="567"/>
      </w:pPr>
      <w:r w:rsidRPr="00C12906">
        <w:t>At what point does the triangle stop being a triangle?</w:t>
      </w:r>
    </w:p>
    <w:p w14:paraId="29ACB1A5" w14:textId="77777777" w:rsidR="00AC70C1" w:rsidRPr="00C12906" w:rsidRDefault="00AC70C1" w:rsidP="00C12906">
      <w:pPr>
        <w:pStyle w:val="ListBullet2"/>
        <w:ind w:left="1134" w:hanging="567"/>
      </w:pPr>
      <w:r w:rsidRPr="00C12906">
        <w:t>Where is it NOT a triangle? At what point does it stop being a triangle?</w:t>
      </w:r>
    </w:p>
    <w:p w14:paraId="13D1F605" w14:textId="1A777F07" w:rsidR="003A7BED" w:rsidRPr="00AC70C1" w:rsidRDefault="003A7BED" w:rsidP="00AC70C1">
      <w:pPr>
        <w:pStyle w:val="ListBullet2"/>
      </w:pPr>
      <w:r>
        <w:br w:type="page"/>
      </w:r>
    </w:p>
    <w:p w14:paraId="4BB2FF8F" w14:textId="7D52087C" w:rsidR="00CF7CD8" w:rsidRDefault="0007751B" w:rsidP="00CF7CD8">
      <w:pPr>
        <w:pStyle w:val="Heading2"/>
      </w:pPr>
      <w:bookmarkStart w:id="27" w:name="_Toc174533410"/>
      <w:r>
        <w:lastRenderedPageBreak/>
        <w:t>Activity</w:t>
      </w:r>
      <w:r w:rsidR="00691564">
        <w:t xml:space="preserve"> D6 – </w:t>
      </w:r>
      <w:r w:rsidR="00C17D99">
        <w:t>w</w:t>
      </w:r>
      <w:r w:rsidR="00691564">
        <w:t>hat is a square most like?</w:t>
      </w:r>
      <w:bookmarkEnd w:id="27"/>
    </w:p>
    <w:p w14:paraId="032B7C83" w14:textId="7BECEFA8" w:rsidR="00691564" w:rsidRPr="00C12906" w:rsidRDefault="00691564" w:rsidP="00C12906">
      <w:r w:rsidRPr="00C12906">
        <w:t>List the properties that belong in each region. If you think a region is impossible to fill, convince me why!</w:t>
      </w:r>
    </w:p>
    <w:p w14:paraId="36546D0E" w14:textId="77777777" w:rsidR="00691564" w:rsidRPr="00D5793A" w:rsidRDefault="00691564" w:rsidP="00691564">
      <w:r>
        <w:rPr>
          <w:noProof/>
        </w:rPr>
        <w:drawing>
          <wp:inline distT="0" distB="0" distL="0" distR="0" wp14:anchorId="766F95BA" wp14:editId="31D001AC">
            <wp:extent cx="6116320" cy="4627245"/>
            <wp:effectExtent l="0" t="0" r="0" b="1905"/>
            <wp:docPr id="1754410202" name="Picture 1754410202" descr="A triple Venn diagram. The first circle is labelled properties of a square and has the region labelled as A. The second circle is labelled properties of an equilateral triangle and has the region labelled B. The third circle is labelled properties of an isosceles triangle and has the region labelled C. Where the first and second circle overlap the region is D, where the first and third circle overlap the region is F and where the second and third circle overlap the region is E. Where all 3 circles overlap the region is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triple Venn diagram. The first circle is labelled properties of a square and has the region labelled as A. The second circle is labelled properties of an equilateral triangle and has the region labelled B. The third circle is labelled properties of an isosceles triangle and has the region labelled C. Where the first and second circle overlap the region is D, where the first and third circle overlap the region is F and where the second and third circle overlap the region is E. Where all 3 circles overlap the region is G. "/>
                    <pic:cNvPicPr/>
                  </pic:nvPicPr>
                  <pic:blipFill>
                    <a:blip r:embed="rId97"/>
                    <a:stretch>
                      <a:fillRect/>
                    </a:stretch>
                  </pic:blipFill>
                  <pic:spPr>
                    <a:xfrm>
                      <a:off x="0" y="0"/>
                      <a:ext cx="6116320" cy="4627245"/>
                    </a:xfrm>
                    <a:prstGeom prst="rect">
                      <a:avLst/>
                    </a:prstGeom>
                  </pic:spPr>
                </pic:pic>
              </a:graphicData>
            </a:graphic>
          </wp:inline>
        </w:drawing>
      </w:r>
    </w:p>
    <w:p w14:paraId="5FE88628" w14:textId="77777777" w:rsidR="00691564" w:rsidRDefault="00691564" w:rsidP="00691564">
      <w:pPr>
        <w:suppressAutoHyphens w:val="0"/>
        <w:spacing w:before="0" w:after="160" w:line="259" w:lineRule="auto"/>
      </w:pPr>
      <w:r>
        <w:br w:type="page"/>
      </w:r>
    </w:p>
    <w:p w14:paraId="44742A75" w14:textId="10297297" w:rsidR="00C46362" w:rsidRPr="00B27C56" w:rsidRDefault="0007751B" w:rsidP="00C46362">
      <w:pPr>
        <w:pStyle w:val="Heading2"/>
      </w:pPr>
      <w:bookmarkStart w:id="28" w:name="_Toc174533411"/>
      <w:r>
        <w:lastRenderedPageBreak/>
        <w:t>Activity</w:t>
      </w:r>
      <w:r w:rsidR="00C46362">
        <w:t xml:space="preserve"> D7 – </w:t>
      </w:r>
      <w:r w:rsidR="00C17D99">
        <w:t>t</w:t>
      </w:r>
      <w:r w:rsidR="00C46362">
        <w:t>ricky triangles</w:t>
      </w:r>
      <w:bookmarkEnd w:id="28"/>
    </w:p>
    <w:p w14:paraId="378DA0F9" w14:textId="154058AD" w:rsidR="00C46362" w:rsidRDefault="00C46362" w:rsidP="00C46362">
      <w:pPr>
        <w:rPr>
          <w:rFonts w:eastAsiaTheme="minorEastAsia"/>
        </w:rPr>
      </w:pPr>
      <w:r>
        <w:t xml:space="preserve">The figure shows 3 squares of </w:t>
      </w:r>
      <w:r w:rsidR="00E60774" w:rsidRPr="00E60774">
        <w:rPr>
          <w:rFonts w:eastAsiaTheme="minorEastAsia"/>
        </w:rPr>
        <w:t>sides 3 cm, 8 cm</w:t>
      </w:r>
      <w:r w:rsidR="00A729A7">
        <w:rPr>
          <w:rFonts w:eastAsiaTheme="minorEastAsia"/>
        </w:rPr>
        <w:t>,</w:t>
      </w:r>
      <w:r w:rsidR="00E60774" w:rsidRPr="00E60774">
        <w:rPr>
          <w:rFonts w:eastAsiaTheme="minorEastAsia"/>
        </w:rPr>
        <w:t xml:space="preserve"> and 6 cm.</w:t>
      </w:r>
    </w:p>
    <w:p w14:paraId="4F653B76" w14:textId="77777777" w:rsidR="00C46362" w:rsidRPr="003F436E" w:rsidRDefault="00C46362">
      <w:pPr>
        <w:pStyle w:val="ListNumber"/>
        <w:numPr>
          <w:ilvl w:val="0"/>
          <w:numId w:val="13"/>
        </w:numPr>
      </w:pPr>
      <w:r w:rsidRPr="003F436E">
        <w:t>Find the total area of A and B.</w:t>
      </w:r>
    </w:p>
    <w:p w14:paraId="79A6F0E2" w14:textId="77777777" w:rsidR="00C46362" w:rsidRDefault="00C46362">
      <w:pPr>
        <w:pStyle w:val="ListNumber"/>
        <w:numPr>
          <w:ilvl w:val="0"/>
          <w:numId w:val="3"/>
        </w:numPr>
      </w:pPr>
      <w:r w:rsidRPr="003F436E">
        <w:t>Find the area of the shaded part.</w:t>
      </w:r>
    </w:p>
    <w:p w14:paraId="2C0955CF" w14:textId="5C926FDE" w:rsidR="00C46362" w:rsidRDefault="0074372D" w:rsidP="00594083">
      <w:pPr>
        <w:pStyle w:val="ListNumber"/>
        <w:numPr>
          <w:ilvl w:val="0"/>
          <w:numId w:val="0"/>
        </w:numPr>
      </w:pPr>
      <w:r w:rsidRPr="0074372D">
        <w:rPr>
          <w:noProof/>
        </w:rPr>
        <w:drawing>
          <wp:inline distT="0" distB="0" distL="0" distR="0" wp14:anchorId="46ECD884" wp14:editId="2C8CBA32">
            <wp:extent cx="6120130" cy="3121025"/>
            <wp:effectExtent l="0" t="0" r="0" b="3175"/>
            <wp:docPr id="320218542" name="Picture 1" descr="A set of 3 adjacent squares with a shaded section covering part of the squares. The first square has side length of 3 centimetres, the second has a side length of 8 centimetres and the third square has a side length of 6 centimetres. The shading covers a small part of the first square. The unshaded section is labelled A. The middle square has shading sloped across the middle. The lower unshaded section is labelled B. The third square has a section in the bottom left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218542" name="Picture 1" descr="A set of 3 adjacent squares with a shaded section covering part of the squares. The first square has side length of 3 centimetres, the second has a side length of 8 centimetres and the third square has a side length of 6 centimetres. The shading covers a small part of the first square. The unshaded section is labelled A. The middle square has shading sloped across the middle. The lower unshaded section is labelled B. The third square has a section in the bottom left shaded."/>
                    <pic:cNvPicPr/>
                  </pic:nvPicPr>
                  <pic:blipFill>
                    <a:blip r:embed="rId98"/>
                    <a:stretch>
                      <a:fillRect/>
                    </a:stretch>
                  </pic:blipFill>
                  <pic:spPr>
                    <a:xfrm>
                      <a:off x="0" y="0"/>
                      <a:ext cx="6120130" cy="3121025"/>
                    </a:xfrm>
                    <a:prstGeom prst="rect">
                      <a:avLst/>
                    </a:prstGeom>
                  </pic:spPr>
                </pic:pic>
              </a:graphicData>
            </a:graphic>
          </wp:inline>
        </w:drawing>
      </w:r>
    </w:p>
    <w:p w14:paraId="5ED3F550" w14:textId="77777777" w:rsidR="00C46362" w:rsidRDefault="00C46362">
      <w:pPr>
        <w:suppressAutoHyphens w:val="0"/>
        <w:spacing w:before="0" w:after="160" w:line="259" w:lineRule="auto"/>
        <w:rPr>
          <w:rFonts w:eastAsiaTheme="majorEastAsia"/>
          <w:bCs/>
          <w:color w:val="002664"/>
          <w:sz w:val="36"/>
          <w:szCs w:val="48"/>
        </w:rPr>
      </w:pPr>
      <w:r>
        <w:br w:type="page"/>
      </w:r>
    </w:p>
    <w:p w14:paraId="5FE1316A" w14:textId="5B48A073" w:rsidR="00807AC5" w:rsidRDefault="00807AC5" w:rsidP="00807AC5">
      <w:pPr>
        <w:pStyle w:val="Heading2"/>
      </w:pPr>
      <w:bookmarkStart w:id="29" w:name="_Toc174533412"/>
      <w:r>
        <w:lastRenderedPageBreak/>
        <w:t xml:space="preserve">Activity E1 – </w:t>
      </w:r>
      <w:r w:rsidR="00C17D99">
        <w:t>h</w:t>
      </w:r>
      <w:r>
        <w:t>ow green is my garden</w:t>
      </w:r>
      <w:r w:rsidR="00872DAC">
        <w:t>?</w:t>
      </w:r>
      <w:bookmarkEnd w:id="29"/>
    </w:p>
    <w:p w14:paraId="5D319D6D" w14:textId="257C8D70" w:rsidR="00807AC5" w:rsidRDefault="00807AC5" w:rsidP="00807AC5">
      <w:r>
        <w:t xml:space="preserve">Cut out the storyboards below and </w:t>
      </w:r>
      <w:r w:rsidR="00A6509D">
        <w:t>re</w:t>
      </w:r>
      <w:r>
        <w:t>arrange them in your preferred order</w:t>
      </w:r>
      <w:r w:rsidR="00266EBE">
        <w:t>. Use your storyboard</w:t>
      </w:r>
      <w:r>
        <w:t xml:space="preserve"> to write a story</w:t>
      </w:r>
      <w:r w:rsidR="0069325F">
        <w:t xml:space="preserve"> that incorporates </w:t>
      </w:r>
      <w:r w:rsidR="00390B8B">
        <w:t xml:space="preserve">how to find </w:t>
      </w:r>
      <w:r w:rsidR="0069325F">
        <w:t>perimeter and area.</w:t>
      </w:r>
    </w:p>
    <w:p w14:paraId="3C3DF373" w14:textId="77777777" w:rsidR="00807AC5" w:rsidRDefault="00807AC5" w:rsidP="00807AC5">
      <w:pPr>
        <w:suppressAutoHyphens w:val="0"/>
        <w:spacing w:before="0" w:after="160" w:line="259" w:lineRule="auto"/>
        <w:rPr>
          <w:rFonts w:eastAsiaTheme="majorEastAsia"/>
          <w:bCs/>
          <w:color w:val="002664"/>
          <w:sz w:val="36"/>
          <w:szCs w:val="48"/>
        </w:rPr>
      </w:pPr>
      <w:r w:rsidRPr="0086025B">
        <w:rPr>
          <w:noProof/>
        </w:rPr>
        <w:drawing>
          <wp:inline distT="0" distB="0" distL="0" distR="0" wp14:anchorId="2637EB55" wp14:editId="0CB4A6ED">
            <wp:extent cx="2597220" cy="1980000"/>
            <wp:effectExtent l="0" t="0" r="0" b="1270"/>
            <wp:docPr id="1138444877" name="Picture 1" descr="A cartoon of a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44877" name="Picture 1" descr="A cartoon of a garden."/>
                    <pic:cNvPicPr/>
                  </pic:nvPicPr>
                  <pic:blipFill>
                    <a:blip r:embed="rId99"/>
                    <a:stretch>
                      <a:fillRect/>
                    </a:stretch>
                  </pic:blipFill>
                  <pic:spPr>
                    <a:xfrm>
                      <a:off x="0" y="0"/>
                      <a:ext cx="2597220" cy="1980000"/>
                    </a:xfrm>
                    <a:prstGeom prst="rect">
                      <a:avLst/>
                    </a:prstGeom>
                  </pic:spPr>
                </pic:pic>
              </a:graphicData>
            </a:graphic>
          </wp:inline>
        </w:drawing>
      </w:r>
      <w:r>
        <w:rPr>
          <w:rFonts w:eastAsiaTheme="majorEastAsia"/>
          <w:bCs/>
          <w:color w:val="002664"/>
          <w:sz w:val="36"/>
          <w:szCs w:val="48"/>
        </w:rPr>
        <w:tab/>
      </w:r>
      <w:r w:rsidRPr="006A795C">
        <w:rPr>
          <w:noProof/>
        </w:rPr>
        <w:drawing>
          <wp:inline distT="0" distB="0" distL="0" distR="0" wp14:anchorId="5E46CF37" wp14:editId="60114F04">
            <wp:extent cx="2616778" cy="1980000"/>
            <wp:effectExtent l="0" t="0" r="0" b="1270"/>
            <wp:docPr id="4326397" name="Picture 1" descr="A screen shot of a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397" name="Picture 1" descr="A screen shot of a farm."/>
                    <pic:cNvPicPr/>
                  </pic:nvPicPr>
                  <pic:blipFill>
                    <a:blip r:embed="rId100"/>
                    <a:stretch>
                      <a:fillRect/>
                    </a:stretch>
                  </pic:blipFill>
                  <pic:spPr>
                    <a:xfrm>
                      <a:off x="0" y="0"/>
                      <a:ext cx="2616778" cy="1980000"/>
                    </a:xfrm>
                    <a:prstGeom prst="rect">
                      <a:avLst/>
                    </a:prstGeom>
                  </pic:spPr>
                </pic:pic>
              </a:graphicData>
            </a:graphic>
          </wp:inline>
        </w:drawing>
      </w:r>
    </w:p>
    <w:p w14:paraId="43A18353" w14:textId="1D23A850" w:rsidR="00807AC5" w:rsidRDefault="00807AC5" w:rsidP="00807AC5">
      <w:pPr>
        <w:suppressAutoHyphens w:val="0"/>
        <w:spacing w:before="0" w:after="160" w:line="259" w:lineRule="auto"/>
        <w:rPr>
          <w:rFonts w:eastAsiaTheme="majorEastAsia"/>
          <w:bCs/>
          <w:color w:val="002664"/>
          <w:sz w:val="36"/>
          <w:szCs w:val="48"/>
        </w:rPr>
      </w:pPr>
      <w:r w:rsidRPr="0086025B">
        <w:rPr>
          <w:rFonts w:eastAsia="Times New Roman"/>
          <w:noProof/>
          <w:lang w:eastAsia="en-AU"/>
        </w:rPr>
        <w:drawing>
          <wp:inline distT="0" distB="0" distL="0" distR="0" wp14:anchorId="50ED48FC" wp14:editId="7C5ADD4F">
            <wp:extent cx="2584887" cy="1980000"/>
            <wp:effectExtent l="0" t="0" r="6350" b="1270"/>
            <wp:docPr id="1271017434" name="Picture 1" descr="A coffee table with a vase of flowers and a window with a landscap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17434" name="Picture 1" descr="A coffee table with a vase of flowers and a window with a landscape outside."/>
                    <pic:cNvPicPr/>
                  </pic:nvPicPr>
                  <pic:blipFill>
                    <a:blip r:embed="rId101"/>
                    <a:stretch>
                      <a:fillRect/>
                    </a:stretch>
                  </pic:blipFill>
                  <pic:spPr>
                    <a:xfrm>
                      <a:off x="0" y="0"/>
                      <a:ext cx="2584887" cy="1980000"/>
                    </a:xfrm>
                    <a:prstGeom prst="rect">
                      <a:avLst/>
                    </a:prstGeom>
                  </pic:spPr>
                </pic:pic>
              </a:graphicData>
            </a:graphic>
          </wp:inline>
        </w:drawing>
      </w:r>
      <w:r>
        <w:rPr>
          <w:rFonts w:eastAsiaTheme="majorEastAsia"/>
          <w:bCs/>
          <w:color w:val="002664"/>
          <w:sz w:val="36"/>
          <w:szCs w:val="48"/>
        </w:rPr>
        <w:tab/>
      </w:r>
      <w:r w:rsidRPr="0086025B">
        <w:rPr>
          <w:rFonts w:eastAsia="Times New Roman"/>
          <w:noProof/>
          <w:lang w:eastAsia="en-AU"/>
        </w:rPr>
        <w:drawing>
          <wp:inline distT="0" distB="0" distL="0" distR="0" wp14:anchorId="733BF65D" wp14:editId="777A81CC">
            <wp:extent cx="2634355" cy="1980000"/>
            <wp:effectExtent l="0" t="0" r="0" b="1270"/>
            <wp:docPr id="1505701958" name="Picture 1" descr="A kitchen with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01958" name="Picture 1" descr="A kitchen with a table and chairs."/>
                    <pic:cNvPicPr/>
                  </pic:nvPicPr>
                  <pic:blipFill>
                    <a:blip r:embed="rId102"/>
                    <a:stretch>
                      <a:fillRect/>
                    </a:stretch>
                  </pic:blipFill>
                  <pic:spPr>
                    <a:xfrm>
                      <a:off x="0" y="0"/>
                      <a:ext cx="2634355" cy="1980000"/>
                    </a:xfrm>
                    <a:prstGeom prst="rect">
                      <a:avLst/>
                    </a:prstGeom>
                  </pic:spPr>
                </pic:pic>
              </a:graphicData>
            </a:graphic>
          </wp:inline>
        </w:drawing>
      </w:r>
    </w:p>
    <w:p w14:paraId="713961BC" w14:textId="77777777" w:rsidR="0037442A" w:rsidRDefault="0037442A">
      <w:pPr>
        <w:suppressAutoHyphens w:val="0"/>
        <w:spacing w:before="0" w:after="160" w:line="259" w:lineRule="auto"/>
        <w:rPr>
          <w:rFonts w:eastAsiaTheme="majorEastAsia"/>
          <w:bCs/>
          <w:color w:val="002664"/>
          <w:sz w:val="36"/>
          <w:szCs w:val="48"/>
        </w:rPr>
      </w:pPr>
      <w:r>
        <w:br w:type="page"/>
      </w:r>
    </w:p>
    <w:p w14:paraId="2861875F" w14:textId="2A2DE434" w:rsidR="0033321E" w:rsidRDefault="0007751B" w:rsidP="0033321E">
      <w:pPr>
        <w:pStyle w:val="Heading2"/>
      </w:pPr>
      <w:bookmarkStart w:id="30" w:name="_Toc174533413"/>
      <w:r>
        <w:lastRenderedPageBreak/>
        <w:t>Activity</w:t>
      </w:r>
      <w:r w:rsidR="0033321E">
        <w:t xml:space="preserve"> E2 – </w:t>
      </w:r>
      <w:r w:rsidR="00C17D99">
        <w:t>d</w:t>
      </w:r>
      <w:r w:rsidR="0033321E">
        <w:t>esign a garden</w:t>
      </w:r>
      <w:bookmarkEnd w:id="30"/>
    </w:p>
    <w:p w14:paraId="2917E66A" w14:textId="77777777" w:rsidR="00F96039" w:rsidRDefault="00FE1125" w:rsidP="00361AAA">
      <w:pPr>
        <w:rPr>
          <w:shd w:val="clear" w:color="auto" w:fill="FFFFFF"/>
        </w:rPr>
      </w:pPr>
      <w:r>
        <w:rPr>
          <w:shd w:val="clear" w:color="auto" w:fill="FFFFFF"/>
        </w:rPr>
        <w:t>You will design a garden within an 8</w:t>
      </w:r>
      <w:r w:rsidR="009075B4">
        <w:rPr>
          <w:shd w:val="clear" w:color="auto" w:fill="FFFFFF"/>
        </w:rPr>
        <w:t xml:space="preserve"> </w:t>
      </w:r>
      <w:r>
        <w:rPr>
          <w:shd w:val="clear" w:color="auto" w:fill="FFFFFF"/>
        </w:rPr>
        <w:t>m by 10</w:t>
      </w:r>
      <w:r w:rsidR="009075B4">
        <w:rPr>
          <w:shd w:val="clear" w:color="auto" w:fill="FFFFFF"/>
        </w:rPr>
        <w:t xml:space="preserve"> </w:t>
      </w:r>
      <w:r>
        <w:rPr>
          <w:shd w:val="clear" w:color="auto" w:fill="FFFFFF"/>
        </w:rPr>
        <w:t>m enclosure</w:t>
      </w:r>
      <w:r w:rsidR="00464391">
        <w:rPr>
          <w:shd w:val="clear" w:color="auto" w:fill="FFFFFF"/>
        </w:rPr>
        <w:t xml:space="preserve">. </w:t>
      </w:r>
    </w:p>
    <w:p w14:paraId="502634B0" w14:textId="04AE09FD" w:rsidR="00483943" w:rsidRDefault="00464391" w:rsidP="00361AAA">
      <w:pPr>
        <w:rPr>
          <w:shd w:val="clear" w:color="auto" w:fill="FFFFFF"/>
        </w:rPr>
      </w:pPr>
      <w:r>
        <w:rPr>
          <w:shd w:val="clear" w:color="auto" w:fill="FFFFFF"/>
        </w:rPr>
        <w:t>You need to</w:t>
      </w:r>
      <w:r w:rsidR="00FE1125">
        <w:rPr>
          <w:shd w:val="clear" w:color="auto" w:fill="FFFFFF"/>
        </w:rPr>
        <w:t xml:space="preserve"> decid</w:t>
      </w:r>
      <w:r>
        <w:rPr>
          <w:shd w:val="clear" w:color="auto" w:fill="FFFFFF"/>
        </w:rPr>
        <w:t>e</w:t>
      </w:r>
      <w:r w:rsidR="00FE1125">
        <w:rPr>
          <w:shd w:val="clear" w:color="auto" w:fill="FFFFFF"/>
        </w:rPr>
        <w:t xml:space="preserve"> on the </w:t>
      </w:r>
      <w:r w:rsidR="003130D9">
        <w:rPr>
          <w:shd w:val="clear" w:color="auto" w:fill="FFFFFF"/>
        </w:rPr>
        <w:t>layout</w:t>
      </w:r>
      <w:r w:rsidR="003E0C5C">
        <w:rPr>
          <w:shd w:val="clear" w:color="auto" w:fill="FFFFFF"/>
        </w:rPr>
        <w:t>, size</w:t>
      </w:r>
      <w:r w:rsidR="003130D9">
        <w:rPr>
          <w:shd w:val="clear" w:color="auto" w:fill="FFFFFF"/>
        </w:rPr>
        <w:t xml:space="preserve"> and</w:t>
      </w:r>
      <w:r w:rsidR="003E0C5C">
        <w:rPr>
          <w:shd w:val="clear" w:color="auto" w:fill="FFFFFF"/>
        </w:rPr>
        <w:t xml:space="preserve"> </w:t>
      </w:r>
      <w:r w:rsidR="00302F35">
        <w:rPr>
          <w:shd w:val="clear" w:color="auto" w:fill="FFFFFF"/>
        </w:rPr>
        <w:t xml:space="preserve">number </w:t>
      </w:r>
      <w:r w:rsidR="00FE1125">
        <w:rPr>
          <w:shd w:val="clear" w:color="auto" w:fill="FFFFFF"/>
        </w:rPr>
        <w:t>of garden beds</w:t>
      </w:r>
      <w:r w:rsidR="00F96039">
        <w:rPr>
          <w:shd w:val="clear" w:color="auto" w:fill="FFFFFF"/>
        </w:rPr>
        <w:t>, as well as any extra features you would like to include such as water tanks, ponds</w:t>
      </w:r>
      <w:r w:rsidR="00483943">
        <w:rPr>
          <w:shd w:val="clear" w:color="auto" w:fill="FFFFFF"/>
        </w:rPr>
        <w:t xml:space="preserve"> and grassed areas</w:t>
      </w:r>
      <w:r w:rsidR="00FE1125">
        <w:rPr>
          <w:shd w:val="clear" w:color="auto" w:fill="FFFFFF"/>
        </w:rPr>
        <w:t>.</w:t>
      </w:r>
    </w:p>
    <w:p w14:paraId="2D8251D7" w14:textId="290654AA" w:rsidR="00FE1125" w:rsidRDefault="000B38A9" w:rsidP="00361AAA">
      <w:pPr>
        <w:rPr>
          <w:shd w:val="clear" w:color="auto" w:fill="FFFFFF"/>
        </w:rPr>
      </w:pPr>
      <w:r>
        <w:rPr>
          <w:shd w:val="clear" w:color="auto" w:fill="FFFFFF"/>
        </w:rPr>
        <w:t xml:space="preserve">You will need to include </w:t>
      </w:r>
      <w:r w:rsidR="00627584">
        <w:rPr>
          <w:shd w:val="clear" w:color="auto" w:fill="FFFFFF"/>
        </w:rPr>
        <w:t>at least one</w:t>
      </w:r>
      <w:r w:rsidR="00F90787">
        <w:rPr>
          <w:shd w:val="clear" w:color="auto" w:fill="FFFFFF"/>
        </w:rPr>
        <w:t xml:space="preserve"> rectang</w:t>
      </w:r>
      <w:r w:rsidR="00253DEE">
        <w:rPr>
          <w:shd w:val="clear" w:color="auto" w:fill="FFFFFF"/>
        </w:rPr>
        <w:t>ular</w:t>
      </w:r>
      <w:r w:rsidR="001F7632">
        <w:rPr>
          <w:shd w:val="clear" w:color="auto" w:fill="FFFFFF"/>
        </w:rPr>
        <w:t>, triang</w:t>
      </w:r>
      <w:r w:rsidR="00253DEE">
        <w:rPr>
          <w:shd w:val="clear" w:color="auto" w:fill="FFFFFF"/>
        </w:rPr>
        <w:t>ular</w:t>
      </w:r>
      <w:r w:rsidR="001F7632">
        <w:rPr>
          <w:shd w:val="clear" w:color="auto" w:fill="FFFFFF"/>
        </w:rPr>
        <w:t xml:space="preserve"> </w:t>
      </w:r>
      <w:r w:rsidR="00253DEE">
        <w:rPr>
          <w:shd w:val="clear" w:color="auto" w:fill="FFFFFF"/>
        </w:rPr>
        <w:t>or</w:t>
      </w:r>
      <w:r w:rsidR="00F90787">
        <w:rPr>
          <w:shd w:val="clear" w:color="auto" w:fill="FFFFFF"/>
        </w:rPr>
        <w:t xml:space="preserve"> </w:t>
      </w:r>
      <w:r w:rsidR="00F031BA">
        <w:rPr>
          <w:shd w:val="clear" w:color="auto" w:fill="FFFFFF"/>
        </w:rPr>
        <w:t>trapezium</w:t>
      </w:r>
      <w:r w:rsidR="00627584">
        <w:rPr>
          <w:shd w:val="clear" w:color="auto" w:fill="FFFFFF"/>
        </w:rPr>
        <w:t xml:space="preserve"> shaped element and at least one </w:t>
      </w:r>
      <w:r w:rsidR="00F031BA">
        <w:rPr>
          <w:shd w:val="clear" w:color="auto" w:fill="FFFFFF"/>
        </w:rPr>
        <w:t xml:space="preserve">parallelogram, kite or </w:t>
      </w:r>
      <w:r w:rsidR="00627584">
        <w:rPr>
          <w:shd w:val="clear" w:color="auto" w:fill="FFFFFF"/>
        </w:rPr>
        <w:t>rhombus</w:t>
      </w:r>
      <w:r w:rsidR="00F031BA">
        <w:rPr>
          <w:shd w:val="clear" w:color="auto" w:fill="FFFFFF"/>
        </w:rPr>
        <w:t xml:space="preserve"> shaped element in the design.</w:t>
      </w:r>
      <w:r w:rsidR="00627584">
        <w:rPr>
          <w:shd w:val="clear" w:color="auto" w:fill="FFFFFF"/>
        </w:rPr>
        <w:t xml:space="preserve"> </w:t>
      </w:r>
      <w:r w:rsidR="0085030B">
        <w:rPr>
          <w:shd w:val="clear" w:color="auto" w:fill="FFFFFF"/>
        </w:rPr>
        <w:t>You might consider including composite shapes</w:t>
      </w:r>
      <w:r w:rsidR="001F0228">
        <w:rPr>
          <w:shd w:val="clear" w:color="auto" w:fill="FFFFFF"/>
        </w:rPr>
        <w:t>, such as an L-shape, to make better use of the space.</w:t>
      </w:r>
    </w:p>
    <w:p w14:paraId="7B8A6F48" w14:textId="69E24537" w:rsidR="00FE1125" w:rsidRPr="0053553F" w:rsidRDefault="00FE1125" w:rsidP="00C161CD">
      <w:pPr>
        <w:pStyle w:val="ListBullet"/>
        <w:spacing w:before="120"/>
        <w:rPr>
          <w:shd w:val="clear" w:color="auto" w:fill="FFFFFF"/>
        </w:rPr>
      </w:pPr>
      <w:r w:rsidRPr="0053553F">
        <w:rPr>
          <w:shd w:val="clear" w:color="auto" w:fill="FFFFFF"/>
        </w:rPr>
        <w:t>Draw the 8</w:t>
      </w:r>
      <w:r w:rsidR="00302F35">
        <w:rPr>
          <w:shd w:val="clear" w:color="auto" w:fill="FFFFFF"/>
        </w:rPr>
        <w:t xml:space="preserve"> </w:t>
      </w:r>
      <w:r w:rsidRPr="0053553F">
        <w:rPr>
          <w:shd w:val="clear" w:color="auto" w:fill="FFFFFF"/>
        </w:rPr>
        <w:t>m by 10</w:t>
      </w:r>
      <w:r w:rsidR="00302F35">
        <w:rPr>
          <w:shd w:val="clear" w:color="auto" w:fill="FFFFFF"/>
        </w:rPr>
        <w:t xml:space="preserve"> </w:t>
      </w:r>
      <w:r w:rsidRPr="0053553F">
        <w:rPr>
          <w:shd w:val="clear" w:color="auto" w:fill="FFFFFF"/>
        </w:rPr>
        <w:t xml:space="preserve">m rectangle on graph paper, </w:t>
      </w:r>
      <w:r w:rsidR="001F3469">
        <w:rPr>
          <w:shd w:val="clear" w:color="auto" w:fill="FFFFFF"/>
        </w:rPr>
        <w:t>using a suitable scale</w:t>
      </w:r>
      <w:r w:rsidRPr="0053553F">
        <w:rPr>
          <w:shd w:val="clear" w:color="auto" w:fill="FFFFFF"/>
        </w:rPr>
        <w:t>.</w:t>
      </w:r>
    </w:p>
    <w:p w14:paraId="22A3373F" w14:textId="23C1E4DC" w:rsidR="001F3469" w:rsidRPr="0053553F" w:rsidRDefault="001F3469" w:rsidP="001F3469">
      <w:pPr>
        <w:pStyle w:val="ListBullet"/>
        <w:spacing w:before="120"/>
        <w:rPr>
          <w:shd w:val="clear" w:color="auto" w:fill="FFFFFF"/>
        </w:rPr>
      </w:pPr>
      <w:r>
        <w:rPr>
          <w:shd w:val="clear" w:color="auto" w:fill="FFFFFF"/>
        </w:rPr>
        <w:t>Draw the</w:t>
      </w:r>
      <w:r w:rsidRPr="0053553F">
        <w:rPr>
          <w:shd w:val="clear" w:color="auto" w:fill="FFFFFF"/>
        </w:rPr>
        <w:t xml:space="preserve"> layout of the garden</w:t>
      </w:r>
      <w:r w:rsidR="00016980">
        <w:rPr>
          <w:shd w:val="clear" w:color="auto" w:fill="FFFFFF"/>
        </w:rPr>
        <w:t xml:space="preserve"> (to scale)</w:t>
      </w:r>
      <w:r w:rsidRPr="0053553F">
        <w:rPr>
          <w:shd w:val="clear" w:color="auto" w:fill="FFFFFF"/>
        </w:rPr>
        <w:t xml:space="preserve">, showing the positions </w:t>
      </w:r>
      <w:r>
        <w:rPr>
          <w:shd w:val="clear" w:color="auto" w:fill="FFFFFF"/>
        </w:rPr>
        <w:t xml:space="preserve">and sizes </w:t>
      </w:r>
      <w:r w:rsidRPr="0053553F">
        <w:rPr>
          <w:shd w:val="clear" w:color="auto" w:fill="FFFFFF"/>
        </w:rPr>
        <w:t>of garden beds, pathways and any additional features.</w:t>
      </w:r>
    </w:p>
    <w:p w14:paraId="292F7E8C" w14:textId="541E5E0E" w:rsidR="00016980" w:rsidRPr="000D1B6A" w:rsidRDefault="00016980" w:rsidP="00016980">
      <w:pPr>
        <w:pStyle w:val="ListBullet"/>
        <w:spacing w:before="120"/>
        <w:rPr>
          <w:shd w:val="clear" w:color="auto" w:fill="FFFFFF"/>
        </w:rPr>
      </w:pPr>
      <w:r>
        <w:rPr>
          <w:shd w:val="clear" w:color="auto" w:fill="FFFFFF"/>
        </w:rPr>
        <w:t>Determine the perimeter and area of each element in the garden.</w:t>
      </w:r>
    </w:p>
    <w:p w14:paraId="47F81494" w14:textId="70B5087C" w:rsidR="000D1B6A" w:rsidRDefault="000D1B6A" w:rsidP="000D1B6A">
      <w:pPr>
        <w:pStyle w:val="ListBullet"/>
        <w:spacing w:before="120"/>
        <w:rPr>
          <w:shd w:val="clear" w:color="auto" w:fill="FFFFFF"/>
        </w:rPr>
      </w:pPr>
      <w:r>
        <w:rPr>
          <w:shd w:val="clear" w:color="auto" w:fill="FFFFFF"/>
        </w:rPr>
        <w:t>Determine the area of the pathways to be covered by pavers.</w:t>
      </w:r>
    </w:p>
    <w:p w14:paraId="029FEF08" w14:textId="435C96D7" w:rsidR="00FE1125" w:rsidRPr="00A757FA" w:rsidRDefault="00FE1125" w:rsidP="00A757FA">
      <w:pPr>
        <w:pStyle w:val="ListBullet"/>
        <w:spacing w:before="120"/>
        <w:rPr>
          <w:shd w:val="clear" w:color="auto" w:fill="FFFFFF"/>
        </w:rPr>
      </w:pPr>
      <w:r w:rsidRPr="0053553F">
        <w:rPr>
          <w:shd w:val="clear" w:color="auto" w:fill="FFFFFF"/>
        </w:rPr>
        <w:t xml:space="preserve">Colour the different </w:t>
      </w:r>
      <w:r w:rsidR="00DB5657">
        <w:rPr>
          <w:shd w:val="clear" w:color="auto" w:fill="FFFFFF"/>
        </w:rPr>
        <w:t>element</w:t>
      </w:r>
      <w:r w:rsidRPr="0053553F">
        <w:rPr>
          <w:shd w:val="clear" w:color="auto" w:fill="FFFFFF"/>
        </w:rPr>
        <w:t>s</w:t>
      </w:r>
      <w:r w:rsidR="00AE47A0">
        <w:rPr>
          <w:shd w:val="clear" w:color="auto" w:fill="FFFFFF"/>
        </w:rPr>
        <w:t>. F</w:t>
      </w:r>
      <w:r w:rsidR="00DB5657">
        <w:rPr>
          <w:shd w:val="clear" w:color="auto" w:fill="FFFFFF"/>
        </w:rPr>
        <w:t xml:space="preserve">or example, </w:t>
      </w:r>
      <w:r w:rsidRPr="0053553F">
        <w:rPr>
          <w:shd w:val="clear" w:color="auto" w:fill="FFFFFF"/>
        </w:rPr>
        <w:t>garden beds in green</w:t>
      </w:r>
      <w:r w:rsidR="00D52C6E">
        <w:rPr>
          <w:shd w:val="clear" w:color="auto" w:fill="FFFFFF"/>
        </w:rPr>
        <w:t xml:space="preserve"> and</w:t>
      </w:r>
      <w:r w:rsidRPr="0053553F">
        <w:rPr>
          <w:shd w:val="clear" w:color="auto" w:fill="FFFFFF"/>
        </w:rPr>
        <w:t xml:space="preserve"> pathways in brown.</w:t>
      </w:r>
    </w:p>
    <w:p w14:paraId="7D7C70E3" w14:textId="77777777" w:rsidR="00A757FA" w:rsidRPr="00C12906" w:rsidRDefault="00A757FA" w:rsidP="00C12906">
      <w:r w:rsidRPr="00C12906">
        <w:br w:type="page"/>
      </w:r>
    </w:p>
    <w:p w14:paraId="76191255" w14:textId="602EC65B" w:rsidR="00753C34" w:rsidRDefault="0007751B" w:rsidP="00753C34">
      <w:pPr>
        <w:pStyle w:val="Heading2"/>
      </w:pPr>
      <w:bookmarkStart w:id="31" w:name="_Toc174533414"/>
      <w:r>
        <w:lastRenderedPageBreak/>
        <w:t>Activity</w:t>
      </w:r>
      <w:r w:rsidR="00753C34">
        <w:t xml:space="preserve"> E</w:t>
      </w:r>
      <w:r w:rsidR="0031534E">
        <w:t>3</w:t>
      </w:r>
      <w:r w:rsidR="00753C34">
        <w:t xml:space="preserve"> – </w:t>
      </w:r>
      <w:r w:rsidR="00C17D99">
        <w:t>d</w:t>
      </w:r>
      <w:r w:rsidR="00753C34">
        <w:t xml:space="preserve">esign a </w:t>
      </w:r>
      <w:r w:rsidR="0018035C">
        <w:t>flag</w:t>
      </w:r>
      <w:bookmarkEnd w:id="31"/>
    </w:p>
    <w:p w14:paraId="1C3D833D" w14:textId="77777777" w:rsidR="006815EB" w:rsidRPr="00C12906" w:rsidRDefault="009A3B5B" w:rsidP="00C12906">
      <w:r w:rsidRPr="00C12906">
        <w:t>Design a flag</w:t>
      </w:r>
      <w:r w:rsidR="006815EB" w:rsidRPr="00C12906">
        <w:t xml:space="preserve"> that represents you.</w:t>
      </w:r>
    </w:p>
    <w:p w14:paraId="14F39F8B" w14:textId="0F571E99" w:rsidR="00BB006F" w:rsidRPr="00C12906" w:rsidRDefault="00BB006F" w:rsidP="00C12906">
      <w:r w:rsidRPr="00C12906">
        <w:t>Flag design rules:</w:t>
      </w:r>
    </w:p>
    <w:p w14:paraId="2DFE98E2" w14:textId="76D565F6" w:rsidR="00BB006F" w:rsidRDefault="00BB006F" w:rsidP="00BB006F">
      <w:pPr>
        <w:pStyle w:val="ListBullet"/>
      </w:pPr>
      <w:r>
        <w:t>Keep it simple</w:t>
      </w:r>
      <w:r w:rsidR="0021071C">
        <w:t>. A good flag is easy to remember.</w:t>
      </w:r>
    </w:p>
    <w:p w14:paraId="6E2CC1AD" w14:textId="77777777" w:rsidR="009067AE" w:rsidRDefault="0021071C" w:rsidP="00BB006F">
      <w:pPr>
        <w:pStyle w:val="ListBullet"/>
      </w:pPr>
      <w:r>
        <w:t xml:space="preserve">Use meaningful symbolism. </w:t>
      </w:r>
      <w:r w:rsidR="009736CC">
        <w:t>Powerful symbols evoke emotion.</w:t>
      </w:r>
      <w:r w:rsidR="007A6113">
        <w:t xml:space="preserve"> Use symbols that you can attach some meaning to.</w:t>
      </w:r>
      <w:r w:rsidR="006E1B89">
        <w:t xml:space="preserve"> </w:t>
      </w:r>
    </w:p>
    <w:p w14:paraId="2035DEAA" w14:textId="77777777" w:rsidR="007144D5" w:rsidRPr="007144D5" w:rsidRDefault="006E1B89" w:rsidP="00BB006F">
      <w:pPr>
        <w:pStyle w:val="ListBullet"/>
      </w:pPr>
      <w:r>
        <w:t>Use geometrical shapes</w:t>
      </w:r>
      <w:r w:rsidR="001D73D7">
        <w:t xml:space="preserve"> to represent ideas.</w:t>
      </w:r>
      <w:r w:rsidR="00373168">
        <w:t xml:space="preserve"> </w:t>
      </w:r>
      <w:r w:rsidR="002535C1">
        <w:rPr>
          <w:shd w:val="clear" w:color="auto" w:fill="FFFFFF"/>
        </w:rPr>
        <w:t>You will need to include</w:t>
      </w:r>
      <w:r w:rsidR="007144D5">
        <w:rPr>
          <w:shd w:val="clear" w:color="auto" w:fill="FFFFFF"/>
        </w:rPr>
        <w:t>:</w:t>
      </w:r>
    </w:p>
    <w:p w14:paraId="3CAA4F9B" w14:textId="60759D5E" w:rsidR="00A36F02" w:rsidRDefault="002535C1">
      <w:pPr>
        <w:pStyle w:val="ListBullet"/>
        <w:numPr>
          <w:ilvl w:val="0"/>
          <w:numId w:val="14"/>
        </w:numPr>
        <w:ind w:left="924" w:hanging="567"/>
        <w:rPr>
          <w:shd w:val="clear" w:color="auto" w:fill="FFFFFF"/>
        </w:rPr>
      </w:pPr>
      <w:r>
        <w:rPr>
          <w:shd w:val="clear" w:color="auto" w:fill="FFFFFF"/>
        </w:rPr>
        <w:t xml:space="preserve">at least one rectangle, one triangle and one trapezium shaped element </w:t>
      </w:r>
    </w:p>
    <w:p w14:paraId="168A5008" w14:textId="7957E99E" w:rsidR="0021071C" w:rsidRPr="00A36F02" w:rsidRDefault="002535C1">
      <w:pPr>
        <w:pStyle w:val="ListBullet"/>
        <w:numPr>
          <w:ilvl w:val="0"/>
          <w:numId w:val="14"/>
        </w:numPr>
        <w:ind w:left="924" w:hanging="567"/>
        <w:rPr>
          <w:shd w:val="clear" w:color="auto" w:fill="FFFFFF"/>
        </w:rPr>
      </w:pPr>
      <w:r w:rsidRPr="00A36F02">
        <w:rPr>
          <w:shd w:val="clear" w:color="auto" w:fill="FFFFFF"/>
        </w:rPr>
        <w:t>at least one parallelogram, kite or rhombus shaped element in the design.</w:t>
      </w:r>
      <w:r w:rsidR="009067AE" w:rsidRPr="00A36F02">
        <w:rPr>
          <w:shd w:val="clear" w:color="auto" w:fill="FFFFFF"/>
        </w:rPr>
        <w:t xml:space="preserve"> You might </w:t>
      </w:r>
      <w:r w:rsidR="00C62C35" w:rsidRPr="00A36F02">
        <w:rPr>
          <w:shd w:val="clear" w:color="auto" w:fill="FFFFFF"/>
        </w:rPr>
        <w:t xml:space="preserve">also </w:t>
      </w:r>
      <w:r w:rsidR="009067AE" w:rsidRPr="00A36F02">
        <w:rPr>
          <w:shd w:val="clear" w:color="auto" w:fill="FFFFFF"/>
        </w:rPr>
        <w:t>consider including some composite shapes</w:t>
      </w:r>
      <w:r w:rsidR="00C62C35" w:rsidRPr="00A36F02">
        <w:rPr>
          <w:shd w:val="clear" w:color="auto" w:fill="FFFFFF"/>
        </w:rPr>
        <w:t>.</w:t>
      </w:r>
    </w:p>
    <w:p w14:paraId="3F254696" w14:textId="7EE082B7" w:rsidR="00672948" w:rsidRDefault="00672948" w:rsidP="00BB006F">
      <w:pPr>
        <w:pStyle w:val="ListBullet"/>
      </w:pPr>
      <w:r>
        <w:t>Be purposeful about the colours you use</w:t>
      </w:r>
      <w:r w:rsidR="00A0558F">
        <w:t>, ensuring they are meaningful.</w:t>
      </w:r>
    </w:p>
    <w:p w14:paraId="377A9ADB" w14:textId="6087DD89" w:rsidR="00D87F5C" w:rsidRDefault="00D87F5C" w:rsidP="00BB006F">
      <w:pPr>
        <w:pStyle w:val="ListBullet"/>
      </w:pPr>
      <w:r>
        <w:t>No lettering. Seen from behind,</w:t>
      </w:r>
      <w:r w:rsidR="00365C87">
        <w:t xml:space="preserve"> letters can be backwards.</w:t>
      </w:r>
    </w:p>
    <w:p w14:paraId="0D51DC40" w14:textId="09388621" w:rsidR="00753C34" w:rsidRDefault="00A0558F" w:rsidP="006D76E0">
      <w:pPr>
        <w:pStyle w:val="ListBullet"/>
      </w:pPr>
      <w:r>
        <w:t>Be distinctive</w:t>
      </w:r>
      <w:r w:rsidR="00CE0B20">
        <w:t xml:space="preserve">. Your flag shouldn’t be so </w:t>
      </w:r>
      <w:proofErr w:type="gramStart"/>
      <w:r w:rsidR="00CE0B20">
        <w:t>similar to</w:t>
      </w:r>
      <w:proofErr w:type="gramEnd"/>
      <w:r w:rsidR="00CE0B20">
        <w:t xml:space="preserve"> a flag of a nation that it could be easily confused.</w:t>
      </w:r>
    </w:p>
    <w:p w14:paraId="13E8EC3B" w14:textId="30C3D9E7" w:rsidR="00FE7A46" w:rsidRPr="006D76E0" w:rsidRDefault="00B038E3" w:rsidP="006D76E0">
      <w:pPr>
        <w:pStyle w:val="ListBullet"/>
      </w:pPr>
      <w:r>
        <w:t>Describe the flag, showing the area of each element in the design</w:t>
      </w:r>
      <w:r w:rsidR="00E94CB0">
        <w:t>, and ex</w:t>
      </w:r>
      <w:r w:rsidR="00FE7A46">
        <w:t xml:space="preserve">plain why </w:t>
      </w:r>
      <w:r w:rsidR="00E94CB0">
        <w:t>you chose to use</w:t>
      </w:r>
      <w:r>
        <w:t xml:space="preserve"> the shapes and colours</w:t>
      </w:r>
      <w:r w:rsidR="00E94CB0">
        <w:t xml:space="preserve"> </w:t>
      </w:r>
      <w:r w:rsidR="008F6361">
        <w:t>in the design</w:t>
      </w:r>
      <w:r w:rsidR="00E94CB0">
        <w:t>.</w:t>
      </w:r>
    </w:p>
    <w:p w14:paraId="008B96F6" w14:textId="77777777" w:rsidR="006D76E0" w:rsidRPr="00C12906" w:rsidRDefault="006D76E0" w:rsidP="00C12906">
      <w:r w:rsidRPr="00C12906">
        <w:br w:type="page"/>
      </w:r>
    </w:p>
    <w:p w14:paraId="77ADEE8D" w14:textId="1A716B20" w:rsidR="005440E6" w:rsidRPr="00BA601C" w:rsidRDefault="0007751B" w:rsidP="00C46362">
      <w:pPr>
        <w:pStyle w:val="Heading2"/>
      </w:pPr>
      <w:bookmarkStart w:id="32" w:name="_Toc174533415"/>
      <w:r>
        <w:lastRenderedPageBreak/>
        <w:t>Activity</w:t>
      </w:r>
      <w:r w:rsidR="005440E6">
        <w:t xml:space="preserve"> E4</w:t>
      </w:r>
      <w:r w:rsidR="001E3B2A">
        <w:t xml:space="preserve"> –</w:t>
      </w:r>
      <w:r w:rsidR="00BD0BE6">
        <w:t xml:space="preserve"> </w:t>
      </w:r>
      <w:r w:rsidR="00C17D99">
        <w:t>f</w:t>
      </w:r>
      <w:r w:rsidR="005440E6">
        <w:t>ly a kite</w:t>
      </w:r>
      <w:bookmarkEnd w:id="32"/>
    </w:p>
    <w:p w14:paraId="66A590E7" w14:textId="77777777" w:rsidR="005440E6" w:rsidRDefault="005440E6" w:rsidP="005440E6">
      <w:pPr>
        <w:pStyle w:val="ListNumber"/>
        <w:numPr>
          <w:ilvl w:val="0"/>
          <w:numId w:val="0"/>
        </w:numPr>
      </w:pPr>
      <w:r>
        <w:t>Constructing kites with the aim to observe which one can float for the longest time.</w:t>
      </w:r>
    </w:p>
    <w:p w14:paraId="78B4ED85" w14:textId="77777777" w:rsidR="005440E6" w:rsidRDefault="005440E6" w:rsidP="00B73777">
      <w:pPr>
        <w:pStyle w:val="Heading3"/>
      </w:pPr>
      <w:bookmarkStart w:id="33" w:name="_Toc174533416"/>
      <w:r>
        <w:t>Equipment</w:t>
      </w:r>
      <w:bookmarkEnd w:id="33"/>
    </w:p>
    <w:p w14:paraId="5008EDF8" w14:textId="77777777" w:rsidR="005440E6" w:rsidRDefault="005440E6" w:rsidP="005440E6">
      <w:pPr>
        <w:pStyle w:val="ListBullet"/>
      </w:pPr>
      <w:r>
        <w:t>Skewers or similar</w:t>
      </w:r>
    </w:p>
    <w:p w14:paraId="019E173E" w14:textId="77777777" w:rsidR="005440E6" w:rsidRDefault="005440E6" w:rsidP="005440E6">
      <w:pPr>
        <w:pStyle w:val="ListBullet"/>
      </w:pPr>
      <w:r>
        <w:t>Various sized sheets of paper</w:t>
      </w:r>
    </w:p>
    <w:p w14:paraId="28EE5854" w14:textId="77777777" w:rsidR="005440E6" w:rsidRDefault="005440E6" w:rsidP="005440E6">
      <w:pPr>
        <w:pStyle w:val="ListBullet"/>
      </w:pPr>
      <w:r>
        <w:t>Stopwatches</w:t>
      </w:r>
    </w:p>
    <w:p w14:paraId="5ABF47D6" w14:textId="77777777" w:rsidR="005440E6" w:rsidRDefault="005440E6" w:rsidP="005440E6">
      <w:pPr>
        <w:pStyle w:val="ListBullet"/>
      </w:pPr>
      <w:r>
        <w:t>Rulers</w:t>
      </w:r>
    </w:p>
    <w:p w14:paraId="7733C05B" w14:textId="77777777" w:rsidR="005440E6" w:rsidRDefault="005440E6" w:rsidP="005440E6">
      <w:pPr>
        <w:pStyle w:val="ListBullet"/>
      </w:pPr>
      <w:r>
        <w:t>Protractors</w:t>
      </w:r>
    </w:p>
    <w:p w14:paraId="176762E4" w14:textId="77777777" w:rsidR="005440E6" w:rsidRDefault="005440E6" w:rsidP="005440E6">
      <w:pPr>
        <w:pStyle w:val="ListBullet"/>
      </w:pPr>
      <w:r>
        <w:t>Sticky tape</w:t>
      </w:r>
    </w:p>
    <w:p w14:paraId="744973CE" w14:textId="77777777" w:rsidR="005440E6" w:rsidRPr="00DA237B" w:rsidRDefault="005440E6" w:rsidP="005440E6">
      <w:pPr>
        <w:pStyle w:val="ListBullet"/>
      </w:pPr>
      <w:r>
        <w:t>Scissors</w:t>
      </w:r>
    </w:p>
    <w:p w14:paraId="40ECA1C5" w14:textId="77777777" w:rsidR="005440E6" w:rsidRDefault="005440E6" w:rsidP="00B73777">
      <w:pPr>
        <w:pStyle w:val="Heading3"/>
      </w:pPr>
      <w:bookmarkStart w:id="34" w:name="_Toc174533417"/>
      <w:r>
        <w:t>Method</w:t>
      </w:r>
      <w:bookmarkEnd w:id="34"/>
    </w:p>
    <w:p w14:paraId="5106C6D3" w14:textId="1B230A00" w:rsidR="005440E6" w:rsidRDefault="005440E6">
      <w:pPr>
        <w:pStyle w:val="ListNumber"/>
        <w:numPr>
          <w:ilvl w:val="0"/>
          <w:numId w:val="4"/>
        </w:numPr>
      </w:pPr>
      <w:r>
        <w:t xml:space="preserve">Construct some kites, exploring different sizes, interior angles and side lengths, which maintain the properties of a kite. </w:t>
      </w:r>
    </w:p>
    <w:p w14:paraId="0C0678B4" w14:textId="77777777" w:rsidR="005440E6" w:rsidRDefault="005440E6">
      <w:pPr>
        <w:pStyle w:val="ListNumber"/>
        <w:numPr>
          <w:ilvl w:val="0"/>
          <w:numId w:val="4"/>
        </w:numPr>
      </w:pPr>
      <w:r>
        <w:t>To construct the kites, use the skewers to form perpendicular diagonals of the kite, sticking these to a sheet of paper.</w:t>
      </w:r>
    </w:p>
    <w:p w14:paraId="6F514204" w14:textId="77777777" w:rsidR="005440E6" w:rsidRDefault="005440E6">
      <w:pPr>
        <w:pStyle w:val="ListNumber"/>
        <w:numPr>
          <w:ilvl w:val="0"/>
          <w:numId w:val="4"/>
        </w:numPr>
      </w:pPr>
      <w:r>
        <w:t>Measure the side lengths and interior angles of the kites, drawing a representation of each kite in your workbooks, with important information labelled.</w:t>
      </w:r>
    </w:p>
    <w:p w14:paraId="3C3C0412" w14:textId="067014C6" w:rsidR="00CB52DD" w:rsidRDefault="00CB52DD">
      <w:pPr>
        <w:pStyle w:val="ListNumber"/>
        <w:numPr>
          <w:ilvl w:val="0"/>
          <w:numId w:val="4"/>
        </w:numPr>
      </w:pPr>
      <w:r>
        <w:t>Calculate the area of each kite</w:t>
      </w:r>
      <w:r w:rsidR="007E1BFA">
        <w:t>.</w:t>
      </w:r>
    </w:p>
    <w:p w14:paraId="1B5E8F3D" w14:textId="77777777" w:rsidR="005440E6" w:rsidRDefault="005440E6">
      <w:pPr>
        <w:pStyle w:val="ListNumber"/>
        <w:numPr>
          <w:ilvl w:val="0"/>
          <w:numId w:val="4"/>
        </w:numPr>
      </w:pPr>
      <w:r>
        <w:t>To trial how well the kite flies, drop the kite from a height and time how long it takes to reach the ground.</w:t>
      </w:r>
    </w:p>
    <w:p w14:paraId="15A9CD56" w14:textId="77777777" w:rsidR="005440E6" w:rsidRDefault="005440E6">
      <w:pPr>
        <w:pStyle w:val="ListNumber"/>
        <w:numPr>
          <w:ilvl w:val="0"/>
          <w:numId w:val="4"/>
        </w:numPr>
      </w:pPr>
      <w:r>
        <w:t>Record the time taken for each kite to reach the ground next to the workbook drawings.</w:t>
      </w:r>
    </w:p>
    <w:p w14:paraId="10B3F7CF" w14:textId="744FB9B2" w:rsidR="00C83587" w:rsidRDefault="005440E6">
      <w:pPr>
        <w:pStyle w:val="ListNumber"/>
        <w:numPr>
          <w:ilvl w:val="0"/>
          <w:numId w:val="4"/>
        </w:numPr>
      </w:pPr>
      <w:r>
        <w:t>Identify which of the kites took the longest to reach the ground</w:t>
      </w:r>
      <w:r w:rsidR="00124C5E">
        <w:t xml:space="preserve">. Compare </w:t>
      </w:r>
      <w:r>
        <w:t xml:space="preserve">the properties </w:t>
      </w:r>
      <w:r w:rsidR="007E1BFA">
        <w:t xml:space="preserve">and the area </w:t>
      </w:r>
      <w:r>
        <w:t xml:space="preserve">of this kite with the properties </w:t>
      </w:r>
      <w:r w:rsidR="007E1BFA">
        <w:t xml:space="preserve">and area </w:t>
      </w:r>
      <w:r>
        <w:t>of the other kites.</w:t>
      </w:r>
    </w:p>
    <w:p w14:paraId="3E08A29A" w14:textId="77777777" w:rsidR="00C83587" w:rsidRDefault="00C83587">
      <w:pPr>
        <w:suppressAutoHyphens w:val="0"/>
        <w:spacing w:before="0" w:after="160" w:line="259" w:lineRule="auto"/>
      </w:pPr>
      <w:r>
        <w:br w:type="page"/>
      </w:r>
    </w:p>
    <w:p w14:paraId="7B54E578" w14:textId="64144C5C" w:rsidR="00E1488E" w:rsidRDefault="0007751B" w:rsidP="00E1488E">
      <w:pPr>
        <w:pStyle w:val="Heading2"/>
      </w:pPr>
      <w:bookmarkStart w:id="35" w:name="_Toc174533418"/>
      <w:r>
        <w:lastRenderedPageBreak/>
        <w:t>Activity</w:t>
      </w:r>
      <w:r w:rsidR="00E1488E">
        <w:t xml:space="preserve"> E</w:t>
      </w:r>
      <w:r w:rsidR="00EB3DC8">
        <w:t>5</w:t>
      </w:r>
      <w:r w:rsidR="00E1488E">
        <w:t xml:space="preserve"> – </w:t>
      </w:r>
      <w:r w:rsidR="00287543">
        <w:t>area of shapes spreadsheet</w:t>
      </w:r>
      <w:bookmarkEnd w:id="35"/>
    </w:p>
    <w:p w14:paraId="53E12E81" w14:textId="12421F03" w:rsidR="00CE3A9F" w:rsidRDefault="00C30CC5" w:rsidP="00CE3A9F">
      <w:pPr>
        <w:pStyle w:val="ListNumber"/>
        <w:numPr>
          <w:ilvl w:val="0"/>
          <w:numId w:val="0"/>
        </w:numPr>
        <w:rPr>
          <w:rStyle w:val="Strong"/>
          <w:b w:val="0"/>
          <w:bCs w:val="0"/>
        </w:rPr>
      </w:pPr>
      <w:r>
        <w:rPr>
          <w:rStyle w:val="Strong"/>
          <w:b w:val="0"/>
          <w:bCs w:val="0"/>
        </w:rPr>
        <w:t xml:space="preserve">You are to design a </w:t>
      </w:r>
      <w:r w:rsidR="00287543">
        <w:rPr>
          <w:rStyle w:val="Strong"/>
          <w:b w:val="0"/>
          <w:bCs w:val="0"/>
        </w:rPr>
        <w:t xml:space="preserve">spreadsheet, </w:t>
      </w:r>
      <w:proofErr w:type="gramStart"/>
      <w:r w:rsidR="00287543">
        <w:rPr>
          <w:rStyle w:val="Strong"/>
          <w:b w:val="0"/>
          <w:bCs w:val="0"/>
        </w:rPr>
        <w:t>similar to</w:t>
      </w:r>
      <w:proofErr w:type="gramEnd"/>
      <w:r w:rsidR="00287543">
        <w:rPr>
          <w:rStyle w:val="Strong"/>
          <w:b w:val="0"/>
          <w:bCs w:val="0"/>
        </w:rPr>
        <w:t xml:space="preserve"> the </w:t>
      </w:r>
      <w:r w:rsidR="00A74041">
        <w:rPr>
          <w:rStyle w:val="Strong"/>
          <w:b w:val="0"/>
          <w:bCs w:val="0"/>
        </w:rPr>
        <w:t>figure below</w:t>
      </w:r>
      <w:r w:rsidR="00287543">
        <w:rPr>
          <w:rStyle w:val="Strong"/>
          <w:b w:val="0"/>
          <w:bCs w:val="0"/>
        </w:rPr>
        <w:t>, that uses formulas to calculate the area of different shapes</w:t>
      </w:r>
      <w:r>
        <w:rPr>
          <w:rStyle w:val="Strong"/>
          <w:b w:val="0"/>
          <w:bCs w:val="0"/>
        </w:rPr>
        <w:t>.</w:t>
      </w:r>
    </w:p>
    <w:p w14:paraId="3FA3F1A1" w14:textId="29BADC8E" w:rsidR="00287543" w:rsidRDefault="00287543" w:rsidP="00CE3A9F">
      <w:pPr>
        <w:pStyle w:val="ListNumber"/>
        <w:numPr>
          <w:ilvl w:val="0"/>
          <w:numId w:val="0"/>
        </w:numPr>
        <w:rPr>
          <w:rStyle w:val="Strong"/>
          <w:b w:val="0"/>
          <w:bCs w:val="0"/>
        </w:rPr>
      </w:pPr>
      <w:r>
        <w:rPr>
          <w:rStyle w:val="Strong"/>
          <w:b w:val="0"/>
          <w:bCs w:val="0"/>
        </w:rPr>
        <w:t>The user will enter the appropriate measurements and the spreadsheet should calculate the area using formulas.</w:t>
      </w:r>
    </w:p>
    <w:p w14:paraId="5790428D" w14:textId="533DA5D5" w:rsidR="00287543" w:rsidRDefault="00434BEB" w:rsidP="00E40357">
      <w:pPr>
        <w:pStyle w:val="FeatureBox"/>
        <w:rPr>
          <w:rStyle w:val="Strong"/>
          <w:b w:val="0"/>
          <w:bCs w:val="0"/>
        </w:rPr>
      </w:pPr>
      <w:r>
        <w:rPr>
          <w:rStyle w:val="Strong"/>
          <w:b w:val="0"/>
          <w:bCs w:val="0"/>
        </w:rPr>
        <w:t xml:space="preserve">A tutorial explaining how to create formulas in Microsoft Excel can be found at </w:t>
      </w:r>
      <w:r w:rsidR="00E40357" w:rsidRPr="00FC076F">
        <w:rPr>
          <w:rStyle w:val="Strong"/>
          <w:b w:val="0"/>
          <w:bCs w:val="0"/>
        </w:rPr>
        <w:t>‘</w:t>
      </w:r>
      <w:r w:rsidR="00D2630C" w:rsidRPr="00FC076F">
        <w:rPr>
          <w:color w:val="0F0F0F"/>
        </w:rPr>
        <w:t>Microsoft Excel Tutorial for Beginners #3 - Calculations (Formulas)</w:t>
      </w:r>
      <w:r w:rsidR="00E40357" w:rsidRPr="00FC076F">
        <w:rPr>
          <w:color w:val="0F0F0F"/>
        </w:rPr>
        <w:t>’</w:t>
      </w:r>
      <w:r w:rsidR="00E40357" w:rsidRPr="00FC076F">
        <w:rPr>
          <w:rStyle w:val="Strong"/>
          <w:b w:val="0"/>
          <w:bCs w:val="0"/>
        </w:rPr>
        <w:t xml:space="preserve"> (8:38)</w:t>
      </w:r>
      <w:r w:rsidR="00E40357">
        <w:rPr>
          <w:rFonts w:ascii="Roboto" w:hAnsi="Roboto"/>
          <w:color w:val="0F0F0F"/>
        </w:rPr>
        <w:t xml:space="preserve"> (</w:t>
      </w:r>
      <w:hyperlink r:id="rId103" w:history="1">
        <w:r w:rsidR="00D33C72">
          <w:rPr>
            <w:rStyle w:val="Hyperlink"/>
          </w:rPr>
          <w:t>bit.ly/spreadsheet_formulas</w:t>
        </w:r>
      </w:hyperlink>
      <w:r w:rsidR="00E40357">
        <w:rPr>
          <w:rStyle w:val="Strong"/>
          <w:b w:val="0"/>
          <w:bCs w:val="0"/>
        </w:rPr>
        <w:t>)</w:t>
      </w:r>
      <w:r w:rsidR="00D60C08">
        <w:rPr>
          <w:rStyle w:val="Strong"/>
          <w:b w:val="0"/>
          <w:bCs w:val="0"/>
        </w:rPr>
        <w:t>.</w:t>
      </w:r>
      <w:r w:rsidR="00D2630C">
        <w:rPr>
          <w:rStyle w:val="Strong"/>
          <w:b w:val="0"/>
          <w:bCs w:val="0"/>
        </w:rPr>
        <w:t xml:space="preserve"> </w:t>
      </w:r>
    </w:p>
    <w:p w14:paraId="4557A708" w14:textId="5DF8213F" w:rsidR="00287543" w:rsidRDefault="00287543" w:rsidP="00CE3A9F">
      <w:pPr>
        <w:pStyle w:val="ListNumber"/>
        <w:numPr>
          <w:ilvl w:val="0"/>
          <w:numId w:val="0"/>
        </w:numPr>
        <w:rPr>
          <w:rStyle w:val="Strong"/>
          <w:b w:val="0"/>
          <w:bCs w:val="0"/>
        </w:rPr>
      </w:pPr>
      <w:r w:rsidRPr="00287543">
        <w:rPr>
          <w:rStyle w:val="Strong"/>
          <w:b w:val="0"/>
          <w:bCs w:val="0"/>
          <w:noProof/>
        </w:rPr>
        <w:drawing>
          <wp:inline distT="0" distB="0" distL="0" distR="0" wp14:anchorId="13205D62" wp14:editId="4FF75BD3">
            <wp:extent cx="6120130" cy="3072130"/>
            <wp:effectExtent l="0" t="0" r="0" b="0"/>
            <wp:docPr id="1458029058" name="Picture 1" descr="A sample spreadsheet showing the shapes of triangle, rectangle, square, parallelogram, kite and trapezium with room for a user to enter lengths and heights in the spreadsheet to calculate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29058" name="Picture 1" descr="A sample spreadsheet showing the shapes of triangle, rectangle, square, parallelogram, kite and trapezium with room for a user to enter lengths and heights in the spreadsheet to calculate the area."/>
                    <pic:cNvPicPr/>
                  </pic:nvPicPr>
                  <pic:blipFill>
                    <a:blip r:embed="rId104"/>
                    <a:stretch>
                      <a:fillRect/>
                    </a:stretch>
                  </pic:blipFill>
                  <pic:spPr>
                    <a:xfrm>
                      <a:off x="0" y="0"/>
                      <a:ext cx="6120130" cy="3072130"/>
                    </a:xfrm>
                    <a:prstGeom prst="rect">
                      <a:avLst/>
                    </a:prstGeom>
                  </pic:spPr>
                </pic:pic>
              </a:graphicData>
            </a:graphic>
          </wp:inline>
        </w:drawing>
      </w:r>
    </w:p>
    <w:p w14:paraId="7277A669" w14:textId="1E01F0F2" w:rsidR="006C1095" w:rsidRPr="00C12906" w:rsidRDefault="006C1095" w:rsidP="00C12906">
      <w:r w:rsidRPr="00C12906">
        <w:br w:type="page"/>
      </w:r>
    </w:p>
    <w:p w14:paraId="3B77C4B3" w14:textId="40A0D395" w:rsidR="00807AC5" w:rsidRDefault="00807AC5" w:rsidP="00807AC5">
      <w:pPr>
        <w:pStyle w:val="Heading2"/>
      </w:pPr>
      <w:bookmarkStart w:id="36" w:name="_Toc174533419"/>
      <w:r>
        <w:lastRenderedPageBreak/>
        <w:t xml:space="preserve">Activity E6 – </w:t>
      </w:r>
      <w:r w:rsidR="00C17D99">
        <w:t>r</w:t>
      </w:r>
      <w:r>
        <w:t>ecord a v</w:t>
      </w:r>
      <w:r w:rsidR="00603708">
        <w:t>ideo</w:t>
      </w:r>
      <w:bookmarkEnd w:id="36"/>
    </w:p>
    <w:p w14:paraId="31EB5834" w14:textId="7F4A8256" w:rsidR="00807AC5" w:rsidRDefault="00807AC5" w:rsidP="00807AC5">
      <w:r>
        <w:t xml:space="preserve">Your task is to record a </w:t>
      </w:r>
      <w:r w:rsidR="003367CE">
        <w:t>v</w:t>
      </w:r>
      <w:r w:rsidR="00ED2C99">
        <w:t>ideo</w:t>
      </w:r>
      <w:r>
        <w:t xml:space="preserve"> that explains how to find the area of </w:t>
      </w:r>
      <w:r w:rsidR="00EA22C6">
        <w:t xml:space="preserve">at least 3 </w:t>
      </w:r>
      <w:r>
        <w:t xml:space="preserve">different shapes. </w:t>
      </w:r>
    </w:p>
    <w:p w14:paraId="2CA3A1D4" w14:textId="0FF4FE95" w:rsidR="00807AC5" w:rsidRDefault="00807AC5" w:rsidP="00807AC5">
      <w:r>
        <w:t xml:space="preserve">You may wish to discuss the topic on your own or you may wish to create a </w:t>
      </w:r>
      <w:r w:rsidR="00A74041" w:rsidRPr="00A74041">
        <w:t>video in the style of a talk show</w:t>
      </w:r>
      <w:r>
        <w:t>.</w:t>
      </w:r>
    </w:p>
    <w:p w14:paraId="1C83FAD0" w14:textId="271187E6" w:rsidR="00807AC5" w:rsidRDefault="00807AC5" w:rsidP="00807AC5">
      <w:r>
        <w:t xml:space="preserve">The </w:t>
      </w:r>
      <w:r w:rsidR="003367CE">
        <w:t>v</w:t>
      </w:r>
      <w:r w:rsidR="00ED2C99">
        <w:t>ideo</w:t>
      </w:r>
      <w:r>
        <w:t xml:space="preserve"> should have:</w:t>
      </w:r>
    </w:p>
    <w:p w14:paraId="0E39CB44" w14:textId="3193DE92" w:rsidR="00807AC5" w:rsidRDefault="00807AC5" w:rsidP="00807AC5">
      <w:pPr>
        <w:pStyle w:val="ListBullet"/>
      </w:pPr>
      <w:r>
        <w:t>a clear beginning, middle and end</w:t>
      </w:r>
    </w:p>
    <w:p w14:paraId="5A37B10A" w14:textId="77777777" w:rsidR="00807AC5" w:rsidRDefault="00807AC5" w:rsidP="00807AC5">
      <w:pPr>
        <w:pStyle w:val="ListBullet"/>
      </w:pPr>
      <w:r>
        <w:t>be conversational, not just reading from a script</w:t>
      </w:r>
    </w:p>
    <w:p w14:paraId="258FB576" w14:textId="128743A0" w:rsidR="00807AC5" w:rsidRDefault="00807AC5" w:rsidP="00807AC5">
      <w:pPr>
        <w:pStyle w:val="ListBullet"/>
      </w:pPr>
      <w:r>
        <w:t>be entertaining</w:t>
      </w:r>
      <w:r w:rsidR="00E1681C">
        <w:t>.</w:t>
      </w:r>
    </w:p>
    <w:p w14:paraId="153127C4" w14:textId="266C4BDA" w:rsidR="00807AC5" w:rsidRDefault="00807AC5" w:rsidP="00807AC5">
      <w:r>
        <w:t xml:space="preserve">You will need to record your </w:t>
      </w:r>
      <w:r w:rsidR="003367CE">
        <w:t>v</w:t>
      </w:r>
      <w:r w:rsidR="00ED2C99">
        <w:t>ideo</w:t>
      </w:r>
      <w:r>
        <w:t xml:space="preserve"> and may need to seek assistance from your teacher to do this.</w:t>
      </w:r>
    </w:p>
    <w:p w14:paraId="19CF5103" w14:textId="77777777" w:rsidR="00807AC5" w:rsidRPr="003367CE" w:rsidRDefault="00807AC5" w:rsidP="00807AC5">
      <w:pPr>
        <w:rPr>
          <w:b/>
          <w:bCs/>
        </w:rPr>
      </w:pPr>
      <w:r w:rsidRPr="003367CE">
        <w:rPr>
          <w:b/>
          <w:bCs/>
        </w:rPr>
        <w:t xml:space="preserve"> Tips:</w:t>
      </w:r>
    </w:p>
    <w:p w14:paraId="4163AC84" w14:textId="1E214B03" w:rsidR="00807AC5" w:rsidRDefault="002A373B" w:rsidP="00807AC5">
      <w:pPr>
        <w:pStyle w:val="ListBullet"/>
      </w:pPr>
      <w:r>
        <w:t xml:space="preserve">Watch </w:t>
      </w:r>
      <w:r w:rsidR="00807AC5">
        <w:t xml:space="preserve">some </w:t>
      </w:r>
      <w:r w:rsidR="003367CE">
        <w:t>v</w:t>
      </w:r>
      <w:r w:rsidR="00ED2C99">
        <w:t>ideos</w:t>
      </w:r>
      <w:r w:rsidR="00807AC5">
        <w:t xml:space="preserve"> to ensure you understand </w:t>
      </w:r>
      <w:r w:rsidR="00892408">
        <w:t>their format and purpose</w:t>
      </w:r>
      <w:r>
        <w:t>.</w:t>
      </w:r>
    </w:p>
    <w:p w14:paraId="27DE2849" w14:textId="179F745B" w:rsidR="00807AC5" w:rsidRDefault="002A373B" w:rsidP="00807AC5">
      <w:pPr>
        <w:pStyle w:val="ListBullet"/>
      </w:pPr>
      <w:r>
        <w:t xml:space="preserve">Write </w:t>
      </w:r>
      <w:r w:rsidR="00807AC5">
        <w:t xml:space="preserve">a script or create a storyboard to plan your </w:t>
      </w:r>
      <w:r w:rsidR="003367CE">
        <w:t>v</w:t>
      </w:r>
      <w:r w:rsidR="00ED2C99">
        <w:t>ideo</w:t>
      </w:r>
      <w:r>
        <w:t>.</w:t>
      </w:r>
    </w:p>
    <w:p w14:paraId="10BC3451" w14:textId="5B3F7823" w:rsidR="00807AC5" w:rsidRDefault="002A373B" w:rsidP="00807AC5">
      <w:pPr>
        <w:pStyle w:val="ListBullet"/>
      </w:pPr>
      <w:r>
        <w:t xml:space="preserve">Enlist </w:t>
      </w:r>
      <w:r w:rsidR="00807AC5">
        <w:t xml:space="preserve">the help of a friend to either chat with during the </w:t>
      </w:r>
      <w:r w:rsidR="003367CE">
        <w:t>v</w:t>
      </w:r>
      <w:r w:rsidR="00ED2C99">
        <w:t>ideo</w:t>
      </w:r>
      <w:r w:rsidR="00807AC5">
        <w:t xml:space="preserve"> or help you feel as though you are talking with someone</w:t>
      </w:r>
      <w:r>
        <w:t>.</w:t>
      </w:r>
    </w:p>
    <w:p w14:paraId="46C534D7" w14:textId="2CF0AF95" w:rsidR="00807AC5" w:rsidRPr="00FB0363" w:rsidRDefault="002A373B" w:rsidP="00807AC5">
      <w:pPr>
        <w:pStyle w:val="ListBullet"/>
      </w:pPr>
      <w:r>
        <w:t xml:space="preserve">Be </w:t>
      </w:r>
      <w:r w:rsidR="00807AC5">
        <w:t xml:space="preserve">prepared to practise recording your </w:t>
      </w:r>
      <w:r w:rsidR="003367CE">
        <w:t>v</w:t>
      </w:r>
      <w:r w:rsidR="00ED2C99">
        <w:t>ideo</w:t>
      </w:r>
      <w:r w:rsidR="00807AC5">
        <w:t xml:space="preserve"> before you get it right</w:t>
      </w:r>
      <w:r>
        <w:t>.</w:t>
      </w:r>
    </w:p>
    <w:p w14:paraId="1688F6B2" w14:textId="77777777" w:rsidR="00807AC5" w:rsidRPr="00C12906" w:rsidRDefault="00807AC5" w:rsidP="00C12906">
      <w:r w:rsidRPr="00C12906">
        <w:br w:type="page"/>
      </w:r>
    </w:p>
    <w:p w14:paraId="6FE2F5BC" w14:textId="180CF040" w:rsidR="0012107E" w:rsidRDefault="0007751B" w:rsidP="0012107E">
      <w:pPr>
        <w:pStyle w:val="Heading2"/>
      </w:pPr>
      <w:bookmarkStart w:id="37" w:name="_Toc174533420"/>
      <w:r>
        <w:lastRenderedPageBreak/>
        <w:t>Activity</w:t>
      </w:r>
      <w:r w:rsidR="0012107E">
        <w:t xml:space="preserve"> E7 – </w:t>
      </w:r>
      <w:r w:rsidR="00C17D99">
        <w:t>g</w:t>
      </w:r>
      <w:r w:rsidR="00EE512E">
        <w:t xml:space="preserve">eometry </w:t>
      </w:r>
      <w:r w:rsidR="0040249D">
        <w:t>mosaic</w:t>
      </w:r>
      <w:bookmarkEnd w:id="37"/>
    </w:p>
    <w:p w14:paraId="43C1C962" w14:textId="23324620" w:rsidR="00B975FF" w:rsidRDefault="00B975FF" w:rsidP="0049718E">
      <w:r>
        <w:t xml:space="preserve">You will use as many different </w:t>
      </w:r>
      <w:r w:rsidR="00CA221F">
        <w:t xml:space="preserve">quadrilaterals or triangles as you can to create a mosaic image of your choice. This could be a person, animal </w:t>
      </w:r>
      <w:r w:rsidR="0049718E">
        <w:t>or scene.</w:t>
      </w:r>
    </w:p>
    <w:p w14:paraId="059302FE" w14:textId="77777777" w:rsidR="0047785B" w:rsidRPr="0047785B" w:rsidRDefault="00EE512E" w:rsidP="0047785B">
      <w:pPr>
        <w:pStyle w:val="ListNumber"/>
        <w:numPr>
          <w:ilvl w:val="0"/>
          <w:numId w:val="26"/>
        </w:numPr>
      </w:pPr>
      <w:r w:rsidRPr="00D4580B">
        <w:t>Use</w:t>
      </w:r>
      <w:r w:rsidR="0012107E" w:rsidRPr="00D4580B">
        <w:t xml:space="preserve"> colo</w:t>
      </w:r>
      <w:r w:rsidRPr="00D4580B">
        <w:t>u</w:t>
      </w:r>
      <w:r w:rsidR="0012107E" w:rsidRPr="00D4580B">
        <w:t>red paper or cardstock</w:t>
      </w:r>
      <w:r w:rsidR="0092293B">
        <w:t xml:space="preserve"> </w:t>
      </w:r>
      <w:r w:rsidR="00D4580B">
        <w:t>to</w:t>
      </w:r>
      <w:r w:rsidR="0092293B">
        <w:t xml:space="preserve"> </w:t>
      </w:r>
      <w:r w:rsidR="0012107E" w:rsidRPr="00D4580B">
        <w:t xml:space="preserve">cut out a variety of triangles and quadrilaterals. </w:t>
      </w:r>
      <w:r w:rsidR="0092293B">
        <w:t>Make</w:t>
      </w:r>
      <w:r w:rsidR="0012107E" w:rsidRPr="00D4580B">
        <w:t xml:space="preserve"> </w:t>
      </w:r>
      <w:r w:rsidR="003B3731">
        <w:t>some the same and others</w:t>
      </w:r>
      <w:r w:rsidR="0092293B">
        <w:t xml:space="preserve"> </w:t>
      </w:r>
      <w:r w:rsidR="0012107E" w:rsidRPr="00D4580B">
        <w:t xml:space="preserve">different </w:t>
      </w:r>
      <w:r w:rsidR="003712E5">
        <w:t xml:space="preserve">in </w:t>
      </w:r>
      <w:r w:rsidR="0012107E" w:rsidRPr="00D4580B">
        <w:t>size and colo</w:t>
      </w:r>
      <w:r w:rsidR="0092293B">
        <w:t>u</w:t>
      </w:r>
      <w:r w:rsidR="0012107E" w:rsidRPr="00D4580B">
        <w:t>r.</w:t>
      </w:r>
    </w:p>
    <w:p w14:paraId="03F5CAE4" w14:textId="703A3F15" w:rsidR="00B469AB" w:rsidRPr="00B469AB" w:rsidRDefault="003B3731" w:rsidP="00DD29CE">
      <w:pPr>
        <w:pStyle w:val="ListNumber"/>
        <w:numPr>
          <w:ilvl w:val="0"/>
          <w:numId w:val="4"/>
        </w:numPr>
      </w:pPr>
      <w:r>
        <w:t>A</w:t>
      </w:r>
      <w:r w:rsidR="00B469AB" w:rsidRPr="00B469AB">
        <w:t>rrange the shapes on a large sheet of paper or poster board</w:t>
      </w:r>
      <w:r w:rsidR="00CE0AE8">
        <w:t>.</w:t>
      </w:r>
    </w:p>
    <w:p w14:paraId="6F77202A" w14:textId="52CFA33E" w:rsidR="00B469AB" w:rsidRPr="00B469AB" w:rsidRDefault="00B469AB">
      <w:pPr>
        <w:pStyle w:val="ListNumber"/>
        <w:numPr>
          <w:ilvl w:val="0"/>
          <w:numId w:val="4"/>
        </w:numPr>
      </w:pPr>
      <w:r w:rsidRPr="00B469AB">
        <w:t xml:space="preserve">Once </w:t>
      </w:r>
      <w:r w:rsidR="00880F61">
        <w:t>you</w:t>
      </w:r>
      <w:r w:rsidRPr="00B469AB">
        <w:t xml:space="preserve"> are satisfied with </w:t>
      </w:r>
      <w:r w:rsidR="00880F61">
        <w:t>your</w:t>
      </w:r>
      <w:r w:rsidRPr="00B469AB">
        <w:t xml:space="preserve"> arrangement, glue the shapes onto the paper or poster board to create a permanent collage.</w:t>
      </w:r>
      <w:r w:rsidR="00880F61">
        <w:t xml:space="preserve"> </w:t>
      </w:r>
      <w:r w:rsidRPr="00B469AB">
        <w:t>Ensure that all parts of the image are securely attached and that the shapes are neatly aligned.</w:t>
      </w:r>
    </w:p>
    <w:p w14:paraId="38581480" w14:textId="26BEB412" w:rsidR="00554556" w:rsidRDefault="007C6710">
      <w:pPr>
        <w:pStyle w:val="ListNumber"/>
        <w:numPr>
          <w:ilvl w:val="0"/>
          <w:numId w:val="4"/>
        </w:numPr>
      </w:pPr>
      <w:r>
        <w:t>Calculate the area of each shape</w:t>
      </w:r>
      <w:r w:rsidR="006737FA">
        <w:t xml:space="preserve"> used in your mosaic, and the area of paper wasted from the original sheet you cut your shapes from.</w:t>
      </w:r>
    </w:p>
    <w:p w14:paraId="3F45A0A3" w14:textId="20CB7968" w:rsidR="00797B45" w:rsidRPr="00554556" w:rsidRDefault="00797B45">
      <w:pPr>
        <w:pStyle w:val="ListNumber"/>
        <w:numPr>
          <w:ilvl w:val="0"/>
          <w:numId w:val="4"/>
        </w:numPr>
      </w:pPr>
      <w:r>
        <w:t>Calculate the percentage of paper that was wasted.</w:t>
      </w:r>
    </w:p>
    <w:p w14:paraId="0EB96575" w14:textId="77777777" w:rsidR="0046350B" w:rsidRPr="00C12906" w:rsidRDefault="0046350B" w:rsidP="00C12906">
      <w:r w:rsidRPr="00C12906">
        <w:br w:type="page"/>
      </w:r>
    </w:p>
    <w:p w14:paraId="39C7768A" w14:textId="412B7C84" w:rsidR="002372F9" w:rsidRDefault="0007751B" w:rsidP="00C83587">
      <w:pPr>
        <w:pStyle w:val="Heading2"/>
      </w:pPr>
      <w:bookmarkStart w:id="38" w:name="_Toc174533421"/>
      <w:r>
        <w:lastRenderedPageBreak/>
        <w:t>Activity</w:t>
      </w:r>
      <w:r w:rsidR="00C83587">
        <w:t xml:space="preserve"> F1 </w:t>
      </w:r>
      <w:r w:rsidR="002372F9">
        <w:t>–</w:t>
      </w:r>
      <w:r w:rsidR="00C83587">
        <w:t xml:space="preserve"> </w:t>
      </w:r>
      <w:r w:rsidR="00C17D99">
        <w:t>s</w:t>
      </w:r>
      <w:r w:rsidR="002372F9">
        <w:t>oapbox</w:t>
      </w:r>
      <w:bookmarkEnd w:id="38"/>
    </w:p>
    <w:p w14:paraId="76B95E8F" w14:textId="1DFDF68D" w:rsidR="00AD5762" w:rsidRDefault="0047330C" w:rsidP="002372F9">
      <w:r>
        <w:t xml:space="preserve">A soapbox speech </w:t>
      </w:r>
      <w:r w:rsidR="00537A25">
        <w:t>historically</w:t>
      </w:r>
      <w:r>
        <w:t xml:space="preserve"> </w:t>
      </w:r>
      <w:r w:rsidR="00DC5AC3">
        <w:t xml:space="preserve">was </w:t>
      </w:r>
      <w:r>
        <w:t>a speech delivered</w:t>
      </w:r>
      <w:r w:rsidR="00537A25">
        <w:t xml:space="preserve"> when standing on a street corner, on a </w:t>
      </w:r>
      <w:r w:rsidR="00951FED">
        <w:t>soapbox. The</w:t>
      </w:r>
      <w:r w:rsidR="003F5146">
        <w:t xml:space="preserve"> speaker had to compete with the </w:t>
      </w:r>
      <w:r w:rsidR="004B0C3A">
        <w:t>hustle of street life</w:t>
      </w:r>
      <w:r w:rsidR="00D1479F">
        <w:t xml:space="preserve"> to attract attention and </w:t>
      </w:r>
      <w:r w:rsidR="00B6263E">
        <w:t>they</w:t>
      </w:r>
      <w:r w:rsidR="00AD5762">
        <w:t xml:space="preserve"> spoke with passion </w:t>
      </w:r>
      <w:r w:rsidR="00D1479F">
        <w:t>to draw a crowd</w:t>
      </w:r>
      <w:r w:rsidR="00022667">
        <w:t>.</w:t>
      </w:r>
      <w:r w:rsidR="00B23AE2">
        <w:t xml:space="preserve"> </w:t>
      </w:r>
    </w:p>
    <w:p w14:paraId="0842873F" w14:textId="6C0198FB" w:rsidR="002B3FF5" w:rsidRDefault="00AD5762" w:rsidP="002372F9">
      <w:r>
        <w:t xml:space="preserve">Your task is to </w:t>
      </w:r>
      <w:r w:rsidR="000407DF" w:rsidRPr="000407DF">
        <w:t xml:space="preserve">create a </w:t>
      </w:r>
      <w:r w:rsidR="00824305">
        <w:t>2</w:t>
      </w:r>
      <w:r w:rsidR="00E76754">
        <w:t>-minute</w:t>
      </w:r>
      <w:r w:rsidR="000407DF" w:rsidRPr="000407DF">
        <w:t xml:space="preserve"> </w:t>
      </w:r>
      <w:r w:rsidR="001C762A">
        <w:t xml:space="preserve">soapbox </w:t>
      </w:r>
      <w:r w:rsidR="000407DF" w:rsidRPr="000407DF">
        <w:t>speech.</w:t>
      </w:r>
    </w:p>
    <w:p w14:paraId="0DA930C7" w14:textId="77777777" w:rsidR="00A74041" w:rsidRDefault="001C762A" w:rsidP="002372F9">
      <w:r>
        <w:t xml:space="preserve">You don’t need to stand on a soapbox, but you do need to </w:t>
      </w:r>
      <w:r w:rsidR="00EA11BC">
        <w:t>convince everyone</w:t>
      </w:r>
      <w:r w:rsidR="00A74041">
        <w:t xml:space="preserve"> </w:t>
      </w:r>
      <w:r w:rsidR="00A74041" w:rsidRPr="00A74041">
        <w:t>of your answer to the following question:</w:t>
      </w:r>
    </w:p>
    <w:p w14:paraId="254C7F49" w14:textId="2EC10535" w:rsidR="001C762A" w:rsidRDefault="00AB6D82" w:rsidP="002372F9">
      <w:r>
        <w:t>’</w:t>
      </w:r>
      <w:r w:rsidR="007F572D" w:rsidRPr="007F572D">
        <w:t>Which is happier, a square or a triangle</w:t>
      </w:r>
      <w:r w:rsidRPr="007F572D">
        <w:t>?</w:t>
      </w:r>
      <w:r>
        <w:t>’</w:t>
      </w:r>
    </w:p>
    <w:p w14:paraId="0F000D7A" w14:textId="77777777" w:rsidR="002B3FF5" w:rsidRDefault="002B3FF5">
      <w:pPr>
        <w:suppressAutoHyphens w:val="0"/>
        <w:spacing w:before="0" w:after="160" w:line="259" w:lineRule="auto"/>
      </w:pPr>
      <w:r>
        <w:br w:type="page"/>
      </w:r>
    </w:p>
    <w:p w14:paraId="0BCA241A" w14:textId="19EC3BC8" w:rsidR="002B3FF5" w:rsidRDefault="0007751B" w:rsidP="002B3FF5">
      <w:pPr>
        <w:pStyle w:val="Heading2"/>
      </w:pPr>
      <w:bookmarkStart w:id="39" w:name="_Toc174533422"/>
      <w:r>
        <w:lastRenderedPageBreak/>
        <w:t>Activity</w:t>
      </w:r>
      <w:r w:rsidR="002B3FF5">
        <w:t xml:space="preserve"> F2 – </w:t>
      </w:r>
      <w:r w:rsidR="00C17D99">
        <w:t>d</w:t>
      </w:r>
      <w:r w:rsidR="001D29A3">
        <w:t>ecision making</w:t>
      </w:r>
      <w:bookmarkEnd w:id="39"/>
    </w:p>
    <w:p w14:paraId="5C32ACB4" w14:textId="2D4C9FCA" w:rsidR="001F101C" w:rsidRDefault="00800362" w:rsidP="002372F9">
      <w:r>
        <w:t xml:space="preserve">Jo, Kai and </w:t>
      </w:r>
      <w:r w:rsidR="00F351DA">
        <w:t xml:space="preserve">Ash </w:t>
      </w:r>
      <w:r w:rsidR="001F101C">
        <w:t>were asked to find the area of the following shape.</w:t>
      </w:r>
      <w:r w:rsidR="00026E21">
        <w:t xml:space="preserve"> </w:t>
      </w:r>
      <w:r w:rsidR="001F101C">
        <w:t>Their answers are below.</w:t>
      </w:r>
    </w:p>
    <w:p w14:paraId="316D8945" w14:textId="365F90BE" w:rsidR="002A5368" w:rsidRDefault="002A5368" w:rsidP="002372F9">
      <w:r>
        <w:t>Explain how Jo, Kai and Ash each</w:t>
      </w:r>
      <w:r w:rsidR="0081311A">
        <w:t xml:space="preserve"> calculated the area</w:t>
      </w:r>
      <w:r w:rsidR="00AA7DEC">
        <w:t xml:space="preserve"> of the shape</w:t>
      </w:r>
      <w:r w:rsidR="004155F0">
        <w:t>, which method you prefer and why you prefer that method.</w:t>
      </w:r>
    </w:p>
    <w:p w14:paraId="1A9F76B3" w14:textId="0B409800" w:rsidR="00C54102" w:rsidRDefault="002B3FF5" w:rsidP="002372F9">
      <w:r w:rsidRPr="002B3FF5">
        <w:rPr>
          <w:noProof/>
        </w:rPr>
        <w:drawing>
          <wp:inline distT="0" distB="0" distL="0" distR="0" wp14:anchorId="4CE60A54" wp14:editId="2B7A8247">
            <wp:extent cx="1752600" cy="1391020"/>
            <wp:effectExtent l="0" t="0" r="0" b="0"/>
            <wp:docPr id="1671867982" name="Picture 1" descr="A diagram in the shape of a U. The  left side is 12 cm, the base is 15 cm. The top of the left part of the U is 4 cm and the other is 6 cm. The depth and width of the U are all the sam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867982" name="Picture 1" descr="A diagram in the shape of a U. The  left side is 12 cm, the base is 15 cm. The top of the left part of the U is 4 cm and the other is 6 cm. The depth and width of the U are all the same size."/>
                    <pic:cNvPicPr/>
                  </pic:nvPicPr>
                  <pic:blipFill>
                    <a:blip r:embed="rId105"/>
                    <a:stretch>
                      <a:fillRect/>
                    </a:stretch>
                  </pic:blipFill>
                  <pic:spPr>
                    <a:xfrm>
                      <a:off x="0" y="0"/>
                      <a:ext cx="1760348" cy="1397170"/>
                    </a:xfrm>
                    <a:prstGeom prst="rect">
                      <a:avLst/>
                    </a:prstGeom>
                  </pic:spPr>
                </pic:pic>
              </a:graphicData>
            </a:graphic>
          </wp:inline>
        </w:drawing>
      </w:r>
    </w:p>
    <w:tbl>
      <w:tblPr>
        <w:tblStyle w:val="TableGrid"/>
        <w:tblW w:w="0" w:type="auto"/>
        <w:tblLook w:val="04A0" w:firstRow="1" w:lastRow="0" w:firstColumn="1" w:lastColumn="0" w:noHBand="0" w:noVBand="1"/>
        <w:tblDescription w:val="Three methods of reaching a calcuation are shown. Blank cells are provided for student explanations of methods."/>
      </w:tblPr>
      <w:tblGrid>
        <w:gridCol w:w="3209"/>
        <w:gridCol w:w="3209"/>
        <w:gridCol w:w="3210"/>
      </w:tblGrid>
      <w:tr w:rsidR="008F1776" w14:paraId="355AA239" w14:textId="77777777" w:rsidTr="00C83DAD">
        <w:tc>
          <w:tcPr>
            <w:tcW w:w="3209" w:type="dxa"/>
          </w:tcPr>
          <w:p w14:paraId="1C6502BD" w14:textId="2F8AF57F" w:rsidR="008F1776" w:rsidRPr="00400AAE" w:rsidRDefault="008F1776" w:rsidP="002975B0">
            <w:pPr>
              <w:spacing w:before="120" w:line="240" w:lineRule="auto"/>
              <w:rPr>
                <w:b/>
                <w:bCs/>
              </w:rPr>
            </w:pPr>
            <w:r w:rsidRPr="00400AAE">
              <w:rPr>
                <w:b/>
                <w:bCs/>
              </w:rPr>
              <w:t>Jo’s method</w:t>
            </w:r>
          </w:p>
        </w:tc>
        <w:tc>
          <w:tcPr>
            <w:tcW w:w="3209" w:type="dxa"/>
          </w:tcPr>
          <w:p w14:paraId="6A26CD3F" w14:textId="20E13E95" w:rsidR="008F1776" w:rsidRPr="00400AAE" w:rsidRDefault="008F1776" w:rsidP="002975B0">
            <w:pPr>
              <w:spacing w:before="120" w:line="240" w:lineRule="auto"/>
              <w:rPr>
                <w:b/>
                <w:bCs/>
              </w:rPr>
            </w:pPr>
            <w:r w:rsidRPr="00400AAE">
              <w:rPr>
                <w:b/>
                <w:bCs/>
              </w:rPr>
              <w:t>Kai’s method</w:t>
            </w:r>
          </w:p>
        </w:tc>
        <w:tc>
          <w:tcPr>
            <w:tcW w:w="3210" w:type="dxa"/>
          </w:tcPr>
          <w:p w14:paraId="6D9CD9C1" w14:textId="4A000A08" w:rsidR="008F1776" w:rsidRPr="00400AAE" w:rsidRDefault="008F1776" w:rsidP="002975B0">
            <w:pPr>
              <w:spacing w:before="120" w:line="240" w:lineRule="auto"/>
              <w:rPr>
                <w:b/>
                <w:bCs/>
              </w:rPr>
            </w:pPr>
            <w:r w:rsidRPr="00400AAE">
              <w:rPr>
                <w:b/>
                <w:bCs/>
              </w:rPr>
              <w:t>Ash’s method</w:t>
            </w:r>
          </w:p>
        </w:tc>
      </w:tr>
      <w:tr w:rsidR="008F1776" w14:paraId="5F1C566F" w14:textId="77777777" w:rsidTr="00C83DAD">
        <w:tc>
          <w:tcPr>
            <w:tcW w:w="3209" w:type="dxa"/>
          </w:tcPr>
          <w:p w14:paraId="710E27C4" w14:textId="6156C3CA" w:rsidR="00611BBA" w:rsidRPr="00611BBA" w:rsidRDefault="007B6AB8" w:rsidP="002372F9">
            <w:pPr>
              <w:rPr>
                <w:rFonts w:eastAsiaTheme="minorEastAsia"/>
              </w:rPr>
            </w:pPr>
            <m:oMathPara>
              <m:oMath>
                <m:r>
                  <w:rPr>
                    <w:rFonts w:ascii="Cambria Math" w:hAnsi="Cambria Math"/>
                  </w:rPr>
                  <m:t>A</m:t>
                </m:r>
                <m:r>
                  <m:rPr>
                    <m:aln/>
                  </m:rPr>
                  <w:rPr>
                    <w:rFonts w:ascii="Cambria Math" w:hAnsi="Cambria Math"/>
                  </w:rPr>
                  <m:t>=7×15+4×5+6×5</m:t>
                </m:r>
                <m:r>
                  <m:rPr>
                    <m:sty m:val="p"/>
                  </m:rPr>
                  <w:rPr>
                    <w:rFonts w:ascii="Cambria Math" w:hAnsi="Cambria Math"/>
                  </w:rPr>
                  <w:br/>
                </m:r>
              </m:oMath>
              <m:oMath>
                <m:r>
                  <m:rPr>
                    <m:aln/>
                  </m:rPr>
                  <w:rPr>
                    <w:rFonts w:ascii="Cambria Math" w:eastAsiaTheme="minorEastAsia" w:hAnsi="Cambria Math"/>
                  </w:rPr>
                  <m:t xml:space="preserve">=155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3209" w:type="dxa"/>
          </w:tcPr>
          <w:p w14:paraId="471879D9" w14:textId="4BA73966" w:rsidR="008F1776" w:rsidRDefault="00E817FB" w:rsidP="002372F9">
            <m:oMathPara>
              <m:oMath>
                <m:r>
                  <w:rPr>
                    <w:rFonts w:ascii="Cambria Math" w:hAnsi="Cambria Math"/>
                  </w:rPr>
                  <m:t>A</m:t>
                </m:r>
                <m:r>
                  <m:rPr>
                    <m:aln/>
                  </m:rPr>
                  <w:rPr>
                    <w:rFonts w:ascii="Cambria Math" w:hAnsi="Cambria Math"/>
                  </w:rPr>
                  <m:t>=12×15-5×5</m:t>
                </m:r>
                <m:r>
                  <m:rPr>
                    <m:sty m:val="p"/>
                  </m:rPr>
                  <w:rPr>
                    <w:rFonts w:ascii="Cambria Math" w:hAnsi="Cambria Math"/>
                  </w:rPr>
                  <w:br/>
                </m:r>
              </m:oMath>
              <m:oMath>
                <m:r>
                  <m:rPr>
                    <m:aln/>
                  </m:rPr>
                  <w:rPr>
                    <w:rFonts w:ascii="Cambria Math" w:eastAsiaTheme="minorEastAsia" w:hAnsi="Cambria Math"/>
                  </w:rPr>
                  <m:t xml:space="preserve">=155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c>
          <w:tcPr>
            <w:tcW w:w="3210" w:type="dxa"/>
          </w:tcPr>
          <w:p w14:paraId="11074630" w14:textId="73607AFD" w:rsidR="008F1776" w:rsidRDefault="003E63B1" w:rsidP="002372F9">
            <m:oMathPara>
              <m:oMath>
                <m:r>
                  <w:rPr>
                    <w:rFonts w:ascii="Cambria Math" w:hAnsi="Cambria Math"/>
                  </w:rPr>
                  <m:t>A</m:t>
                </m:r>
                <m:r>
                  <m:rPr>
                    <m:aln/>
                  </m:rPr>
                  <w:rPr>
                    <w:rFonts w:ascii="Cambria Math" w:hAnsi="Cambria Math"/>
                  </w:rPr>
                  <m:t>=4×12+5×7+6×12</m:t>
                </m:r>
                <m:r>
                  <m:rPr>
                    <m:sty m:val="p"/>
                  </m:rPr>
                  <w:rPr>
                    <w:rFonts w:ascii="Cambria Math" w:hAnsi="Cambria Math"/>
                  </w:rPr>
                  <w:br/>
                </m:r>
              </m:oMath>
              <m:oMath>
                <m:r>
                  <m:rPr>
                    <m:aln/>
                  </m:rPr>
                  <w:rPr>
                    <w:rFonts w:ascii="Cambria Math" w:eastAsiaTheme="minorEastAsia" w:hAnsi="Cambria Math"/>
                  </w:rPr>
                  <m:t xml:space="preserve">=155 </m:t>
                </m:r>
                <m:sSup>
                  <m:sSupPr>
                    <m:ctrlPr>
                      <w:rPr>
                        <w:rFonts w:ascii="Cambria Math" w:eastAsiaTheme="minorEastAsia" w:hAnsi="Cambria Math"/>
                        <w:i/>
                      </w:rPr>
                    </m:ctrlPr>
                  </m:sSupPr>
                  <m:e>
                    <m:r>
                      <w:rPr>
                        <w:rFonts w:ascii="Cambria Math" w:eastAsiaTheme="minorEastAsia" w:hAnsi="Cambria Math"/>
                      </w:rPr>
                      <m:t>cm</m:t>
                    </m:r>
                  </m:e>
                  <m:sup>
                    <m:r>
                      <w:rPr>
                        <w:rFonts w:ascii="Cambria Math" w:eastAsiaTheme="minorEastAsia" w:hAnsi="Cambria Math"/>
                      </w:rPr>
                      <m:t>2</m:t>
                    </m:r>
                  </m:sup>
                </m:sSup>
              </m:oMath>
            </m:oMathPara>
          </w:p>
        </w:tc>
      </w:tr>
      <w:tr w:rsidR="00400AAE" w14:paraId="60C7598D" w14:textId="77777777" w:rsidTr="00C83DAD">
        <w:trPr>
          <w:trHeight w:val="2901"/>
        </w:trPr>
        <w:tc>
          <w:tcPr>
            <w:tcW w:w="3209" w:type="dxa"/>
          </w:tcPr>
          <w:p w14:paraId="55082BC2" w14:textId="4C2FC12A" w:rsidR="00400AAE" w:rsidRPr="0091288D" w:rsidRDefault="0091288D" w:rsidP="002372F9">
            <w:pPr>
              <w:rPr>
                <w:rFonts w:eastAsia="Calibri"/>
                <w:b/>
                <w:bCs/>
              </w:rPr>
            </w:pPr>
            <w:r w:rsidRPr="0091288D">
              <w:rPr>
                <w:rFonts w:eastAsia="Calibri"/>
                <w:b/>
                <w:bCs/>
              </w:rPr>
              <w:t>Explanation:</w:t>
            </w:r>
          </w:p>
        </w:tc>
        <w:tc>
          <w:tcPr>
            <w:tcW w:w="3209" w:type="dxa"/>
          </w:tcPr>
          <w:p w14:paraId="35838EB0" w14:textId="3B47A89B" w:rsidR="00400AAE" w:rsidRPr="0091288D" w:rsidRDefault="0091288D" w:rsidP="002372F9">
            <w:pPr>
              <w:rPr>
                <w:rFonts w:eastAsia="Yu Mincho"/>
                <w:b/>
                <w:bCs/>
              </w:rPr>
            </w:pPr>
            <w:r w:rsidRPr="0091288D">
              <w:rPr>
                <w:rFonts w:eastAsia="Calibri"/>
                <w:b/>
                <w:bCs/>
              </w:rPr>
              <w:t>Explanation:</w:t>
            </w:r>
          </w:p>
        </w:tc>
        <w:tc>
          <w:tcPr>
            <w:tcW w:w="3210" w:type="dxa"/>
          </w:tcPr>
          <w:p w14:paraId="1305CE48" w14:textId="471C1FF8" w:rsidR="00400AAE" w:rsidRPr="0091288D" w:rsidRDefault="0091288D" w:rsidP="002372F9">
            <w:pPr>
              <w:rPr>
                <w:rFonts w:eastAsia="Calibri"/>
                <w:b/>
                <w:bCs/>
              </w:rPr>
            </w:pPr>
            <w:r w:rsidRPr="0091288D">
              <w:rPr>
                <w:rFonts w:eastAsia="Calibri"/>
                <w:b/>
                <w:bCs/>
              </w:rPr>
              <w:t>Explanation:</w:t>
            </w:r>
          </w:p>
        </w:tc>
      </w:tr>
    </w:tbl>
    <w:p w14:paraId="41D29B3F" w14:textId="33610ED6" w:rsidR="004155F0" w:rsidRPr="005440E6" w:rsidRDefault="00FD012C" w:rsidP="002372F9">
      <w:r>
        <w:t xml:space="preserve">I prefer </w:t>
      </w:r>
      <w:r w:rsidR="00C169D2">
        <w:t xml:space="preserve">Jo’s/Kai’s/Ash’s method because </w:t>
      </w:r>
    </w:p>
    <w:p w14:paraId="26487C3C" w14:textId="77777777" w:rsidR="00026E21" w:rsidRDefault="00026E21" w:rsidP="00C83DAD">
      <w:pPr>
        <w:suppressAutoHyphens w:val="0"/>
        <w:spacing w:before="360" w:line="259" w:lineRule="auto"/>
      </w:pPr>
      <w:r>
        <w:t>Calculate the area of the following shape.</w:t>
      </w:r>
    </w:p>
    <w:p w14:paraId="081ECAB0" w14:textId="28E46657" w:rsidR="004155F0" w:rsidRDefault="00540F72">
      <w:pPr>
        <w:suppressAutoHyphens w:val="0"/>
        <w:spacing w:before="0" w:after="160" w:line="259" w:lineRule="auto"/>
        <w:rPr>
          <w:rFonts w:eastAsiaTheme="majorEastAsia"/>
          <w:bCs/>
          <w:color w:val="002664"/>
          <w:sz w:val="36"/>
          <w:szCs w:val="48"/>
        </w:rPr>
      </w:pPr>
      <w:r w:rsidRPr="00540F72">
        <w:rPr>
          <w:noProof/>
        </w:rPr>
        <w:drawing>
          <wp:inline distT="0" distB="0" distL="0" distR="0" wp14:anchorId="5D36E3F5" wp14:editId="0B297F36">
            <wp:extent cx="2185546" cy="2000250"/>
            <wp:effectExtent l="0" t="0" r="5715" b="0"/>
            <wp:docPr id="1538626693" name="Picture 1" descr="A diagram of a staircase.&#10;&#10;The steps are 6, 7 and 8 cm wide and all steps have the same height of 6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26693" name="Picture 1" descr="A diagram of a staircase.&#10;&#10;The steps are 6, 7 and 8 cm wide and all steps have the same height of 6 cm."/>
                    <pic:cNvPicPr/>
                  </pic:nvPicPr>
                  <pic:blipFill>
                    <a:blip r:embed="rId106"/>
                    <a:stretch>
                      <a:fillRect/>
                    </a:stretch>
                  </pic:blipFill>
                  <pic:spPr>
                    <a:xfrm>
                      <a:off x="0" y="0"/>
                      <a:ext cx="2197142" cy="2010863"/>
                    </a:xfrm>
                    <a:prstGeom prst="rect">
                      <a:avLst/>
                    </a:prstGeom>
                  </pic:spPr>
                </pic:pic>
              </a:graphicData>
            </a:graphic>
          </wp:inline>
        </w:drawing>
      </w:r>
      <w:r w:rsidR="004155F0">
        <w:br w:type="page"/>
      </w:r>
    </w:p>
    <w:p w14:paraId="0530615A" w14:textId="1554C256" w:rsidR="00864A7D" w:rsidRDefault="0007751B" w:rsidP="00864A7D">
      <w:pPr>
        <w:pStyle w:val="Heading2"/>
      </w:pPr>
      <w:bookmarkStart w:id="40" w:name="_Toc174533423"/>
      <w:r>
        <w:lastRenderedPageBreak/>
        <w:t>Activity</w:t>
      </w:r>
      <w:r w:rsidR="00864A7D">
        <w:t xml:space="preserve"> F3 – </w:t>
      </w:r>
      <w:r w:rsidR="00C17D99">
        <w:t>t</w:t>
      </w:r>
      <w:r w:rsidR="00864A7D">
        <w:t>he shapes we see</w:t>
      </w:r>
      <w:bookmarkEnd w:id="40"/>
    </w:p>
    <w:p w14:paraId="597F1554" w14:textId="5370F723" w:rsidR="000C54C0" w:rsidRDefault="000C54C0" w:rsidP="00A76C09">
      <w:pPr>
        <w:rPr>
          <w:shd w:val="clear" w:color="auto" w:fill="FFFFFF"/>
        </w:rPr>
      </w:pPr>
      <w:r w:rsidRPr="00BC3513">
        <w:rPr>
          <w:shd w:val="clear" w:color="auto" w:fill="FFFFFF"/>
        </w:rPr>
        <w:t>Explore</w:t>
      </w:r>
      <w:r w:rsidR="00D031CC" w:rsidRPr="00BC3513">
        <w:rPr>
          <w:shd w:val="clear" w:color="auto" w:fill="FFFFFF"/>
        </w:rPr>
        <w:t xml:space="preserve"> and compare</w:t>
      </w:r>
      <w:r w:rsidRPr="00BC3513">
        <w:rPr>
          <w:shd w:val="clear" w:color="auto" w:fill="FFFFFF"/>
        </w:rPr>
        <w:t xml:space="preserve"> the artwork of Wassily Kandinsky</w:t>
      </w:r>
      <w:r w:rsidR="002D7D9B" w:rsidRPr="00BC3513">
        <w:rPr>
          <w:shd w:val="clear" w:color="auto" w:fill="FFFFFF"/>
        </w:rPr>
        <w:t xml:space="preserve"> and Bridget Riley</w:t>
      </w:r>
      <w:r w:rsidRPr="00BC3513">
        <w:rPr>
          <w:shd w:val="clear" w:color="auto" w:fill="FFFFFF"/>
        </w:rPr>
        <w:t>.</w:t>
      </w:r>
    </w:p>
    <w:p w14:paraId="08D3E9AC" w14:textId="37C2EEAE" w:rsidR="00BC3513" w:rsidRDefault="00BC3513" w:rsidP="00A76C09">
      <w:pPr>
        <w:rPr>
          <w:shd w:val="clear" w:color="auto" w:fill="FFFFFF"/>
        </w:rPr>
      </w:pPr>
      <w:r w:rsidRPr="00BC23EA">
        <w:rPr>
          <w:shd w:val="clear" w:color="auto" w:fill="FFFFFF"/>
        </w:rPr>
        <w:t>Kandinsky (1866</w:t>
      </w:r>
      <w:r w:rsidR="00B90BDE">
        <w:rPr>
          <w:shd w:val="clear" w:color="auto" w:fill="FFFFFF"/>
        </w:rPr>
        <w:t>–</w:t>
      </w:r>
      <w:r w:rsidRPr="00BC23EA">
        <w:rPr>
          <w:shd w:val="clear" w:color="auto" w:fill="FFFFFF"/>
        </w:rPr>
        <w:t>1944) and Riley (</w:t>
      </w:r>
      <w:r w:rsidR="004E2E34" w:rsidRPr="00BC23EA">
        <w:rPr>
          <w:shd w:val="clear" w:color="auto" w:fill="FFFFFF"/>
        </w:rPr>
        <w:t>193</w:t>
      </w:r>
      <w:r w:rsidR="004E2E34">
        <w:rPr>
          <w:shd w:val="clear" w:color="auto" w:fill="FFFFFF"/>
        </w:rPr>
        <w:t>1</w:t>
      </w:r>
      <w:r w:rsidR="004E42DD" w:rsidRPr="00BC23EA">
        <w:rPr>
          <w:shd w:val="clear" w:color="auto" w:fill="FFFFFF"/>
        </w:rPr>
        <w:t>)</w:t>
      </w:r>
      <w:r w:rsidRPr="00BC23EA">
        <w:rPr>
          <w:shd w:val="clear" w:color="auto" w:fill="FFFFFF"/>
        </w:rPr>
        <w:t xml:space="preserve"> </w:t>
      </w:r>
      <w:r w:rsidR="00BC23EA" w:rsidRPr="00BC23EA">
        <w:rPr>
          <w:shd w:val="clear" w:color="auto" w:fill="FFFFFF"/>
        </w:rPr>
        <w:t xml:space="preserve">are </w:t>
      </w:r>
      <w:r w:rsidRPr="00BC23EA">
        <w:rPr>
          <w:shd w:val="clear" w:color="auto" w:fill="FFFFFF"/>
        </w:rPr>
        <w:t xml:space="preserve">both </w:t>
      </w:r>
      <w:r w:rsidR="00BC23EA" w:rsidRPr="00BC23EA">
        <w:rPr>
          <w:shd w:val="clear" w:color="auto" w:fill="FFFFFF"/>
        </w:rPr>
        <w:t xml:space="preserve">abstract painters who </w:t>
      </w:r>
      <w:r w:rsidRPr="00BC23EA">
        <w:rPr>
          <w:shd w:val="clear" w:color="auto" w:fill="FFFFFF"/>
        </w:rPr>
        <w:t>use</w:t>
      </w:r>
      <w:r w:rsidR="00012863" w:rsidRPr="00BC23EA">
        <w:rPr>
          <w:shd w:val="clear" w:color="auto" w:fill="FFFFFF"/>
        </w:rPr>
        <w:t xml:space="preserve"> geometrical forms in their </w:t>
      </w:r>
      <w:r w:rsidR="00BC23EA" w:rsidRPr="00BC23EA">
        <w:rPr>
          <w:shd w:val="clear" w:color="auto" w:fill="FFFFFF"/>
        </w:rPr>
        <w:t>work.</w:t>
      </w:r>
    </w:p>
    <w:p w14:paraId="604AD8CF" w14:textId="2B9BDC40" w:rsidR="00CB25D9" w:rsidRDefault="00997EB6" w:rsidP="00A76C09">
      <w:pPr>
        <w:rPr>
          <w:shd w:val="clear" w:color="auto" w:fill="FFFFFF"/>
        </w:rPr>
      </w:pPr>
      <w:r>
        <w:rPr>
          <w:shd w:val="clear" w:color="auto" w:fill="FFFFFF"/>
        </w:rPr>
        <w:t xml:space="preserve">Look online at the work of both artists, focusing </w:t>
      </w:r>
      <w:r w:rsidR="00CF2DEC">
        <w:rPr>
          <w:shd w:val="clear" w:color="auto" w:fill="FFFFFF"/>
        </w:rPr>
        <w:t>on</w:t>
      </w:r>
      <w:r>
        <w:rPr>
          <w:shd w:val="clear" w:color="auto" w:fill="FFFFFF"/>
        </w:rPr>
        <w:t xml:space="preserve"> the following pieces</w:t>
      </w:r>
      <w:r w:rsidR="0092537D">
        <w:rPr>
          <w:shd w:val="clear" w:color="auto" w:fill="FFFFFF"/>
        </w:rPr>
        <w:t>, and read the quote from each artist.</w:t>
      </w:r>
    </w:p>
    <w:tbl>
      <w:tblPr>
        <w:tblStyle w:val="Tableheader"/>
        <w:tblW w:w="0" w:type="auto"/>
        <w:tblLook w:val="04A0" w:firstRow="1" w:lastRow="0" w:firstColumn="1" w:lastColumn="0" w:noHBand="0" w:noVBand="1"/>
        <w:tblDescription w:val="List of 3 artworks by each artist, Kandinsky and Riley, and a quote from each artist."/>
      </w:tblPr>
      <w:tblGrid>
        <w:gridCol w:w="4814"/>
        <w:gridCol w:w="4814"/>
      </w:tblGrid>
      <w:tr w:rsidR="006D2445" w:rsidRPr="00D01B54" w14:paraId="7F77E86D" w14:textId="77777777" w:rsidTr="00D01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86CE4A3" w14:textId="3D538ADB" w:rsidR="00997EB6" w:rsidRPr="00D01B54" w:rsidRDefault="006D2445" w:rsidP="00D01B54">
            <w:r w:rsidRPr="00D01B54">
              <w:t>Kandinsky</w:t>
            </w:r>
          </w:p>
        </w:tc>
        <w:tc>
          <w:tcPr>
            <w:tcW w:w="4814" w:type="dxa"/>
          </w:tcPr>
          <w:p w14:paraId="348C2518" w14:textId="78A4BEF2" w:rsidR="00997EB6" w:rsidRPr="00D01B54" w:rsidRDefault="006D2445" w:rsidP="00D01B54">
            <w:pPr>
              <w:cnfStyle w:val="100000000000" w:firstRow="1" w:lastRow="0" w:firstColumn="0" w:lastColumn="0" w:oddVBand="0" w:evenVBand="0" w:oddHBand="0" w:evenHBand="0" w:firstRowFirstColumn="0" w:firstRowLastColumn="0" w:lastRowFirstColumn="0" w:lastRowLastColumn="0"/>
            </w:pPr>
            <w:r w:rsidRPr="00D01B54">
              <w:t>Riley</w:t>
            </w:r>
          </w:p>
        </w:tc>
      </w:tr>
      <w:tr w:rsidR="00997EB6" w14:paraId="168CA272" w14:textId="77777777" w:rsidTr="00D0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33E367C" w14:textId="3786A1CA" w:rsidR="006D2445" w:rsidRPr="00A76C09" w:rsidRDefault="006D2445" w:rsidP="00A76C09">
            <w:pPr>
              <w:rPr>
                <w:b w:val="0"/>
                <w:bCs/>
              </w:rPr>
            </w:pPr>
            <w:r w:rsidRPr="00A76C09">
              <w:rPr>
                <w:b w:val="0"/>
                <w:bCs/>
              </w:rPr>
              <w:t xml:space="preserve">Composition VIII </w:t>
            </w:r>
            <w:r w:rsidR="004E2E34">
              <w:rPr>
                <w:b w:val="0"/>
                <w:bCs/>
              </w:rPr>
              <w:t xml:space="preserve">– </w:t>
            </w:r>
            <w:r w:rsidRPr="00A76C09">
              <w:rPr>
                <w:b w:val="0"/>
                <w:bCs/>
              </w:rPr>
              <w:t xml:space="preserve">1923 </w:t>
            </w:r>
          </w:p>
          <w:p w14:paraId="64BD1487" w14:textId="42F98BBD" w:rsidR="006D2445" w:rsidRPr="00A76C09" w:rsidRDefault="006D2445" w:rsidP="00A76C09">
            <w:pPr>
              <w:rPr>
                <w:b w:val="0"/>
                <w:bCs/>
              </w:rPr>
            </w:pPr>
            <w:r w:rsidRPr="00A76C09">
              <w:rPr>
                <w:b w:val="0"/>
                <w:bCs/>
              </w:rPr>
              <w:t xml:space="preserve">Black and violet </w:t>
            </w:r>
            <w:r w:rsidR="004E2E34">
              <w:rPr>
                <w:b w:val="0"/>
                <w:bCs/>
              </w:rPr>
              <w:t xml:space="preserve">– </w:t>
            </w:r>
            <w:r w:rsidRPr="00A76C09">
              <w:rPr>
                <w:b w:val="0"/>
                <w:bCs/>
              </w:rPr>
              <w:t>1923</w:t>
            </w:r>
          </w:p>
          <w:p w14:paraId="361C8E37" w14:textId="7A72A4D4" w:rsidR="00997EB6" w:rsidRPr="00A76C09" w:rsidRDefault="006D2445" w:rsidP="00A76C09">
            <w:pPr>
              <w:rPr>
                <w:b w:val="0"/>
                <w:bCs/>
              </w:rPr>
            </w:pPr>
            <w:r w:rsidRPr="00A76C09">
              <w:rPr>
                <w:b w:val="0"/>
                <w:bCs/>
              </w:rPr>
              <w:t xml:space="preserve">Yellow, red, blue </w:t>
            </w:r>
            <w:r w:rsidR="004E2E34">
              <w:rPr>
                <w:b w:val="0"/>
                <w:bCs/>
              </w:rPr>
              <w:t xml:space="preserve">– </w:t>
            </w:r>
            <w:r w:rsidRPr="00A76C09">
              <w:rPr>
                <w:b w:val="0"/>
                <w:bCs/>
              </w:rPr>
              <w:t>1925</w:t>
            </w:r>
          </w:p>
        </w:tc>
        <w:tc>
          <w:tcPr>
            <w:tcW w:w="4814" w:type="dxa"/>
          </w:tcPr>
          <w:p w14:paraId="3F205506" w14:textId="407FE42E" w:rsidR="006D2445" w:rsidRPr="006D2445" w:rsidRDefault="006D2445" w:rsidP="00A76C09">
            <w:pPr>
              <w:cnfStyle w:val="000000100000" w:firstRow="0" w:lastRow="0" w:firstColumn="0" w:lastColumn="0" w:oddVBand="0" w:evenVBand="0" w:oddHBand="1" w:evenHBand="0" w:firstRowFirstColumn="0" w:firstRowLastColumn="0" w:lastRowFirstColumn="0" w:lastRowLastColumn="0"/>
            </w:pPr>
            <w:r w:rsidRPr="006D2445">
              <w:t xml:space="preserve">Movement in Squares </w:t>
            </w:r>
            <w:r w:rsidR="004E2E34">
              <w:t>–</w:t>
            </w:r>
            <w:r w:rsidR="004E2E34" w:rsidRPr="006D2445">
              <w:t xml:space="preserve"> </w:t>
            </w:r>
            <w:r w:rsidRPr="006D2445">
              <w:t>1961</w:t>
            </w:r>
          </w:p>
          <w:p w14:paraId="566AA224" w14:textId="056192EE" w:rsidR="006D2445" w:rsidRPr="006D2445" w:rsidRDefault="006D2445" w:rsidP="00A76C09">
            <w:pPr>
              <w:cnfStyle w:val="000000100000" w:firstRow="0" w:lastRow="0" w:firstColumn="0" w:lastColumn="0" w:oddVBand="0" w:evenVBand="0" w:oddHBand="1" w:evenHBand="0" w:firstRowFirstColumn="0" w:firstRowLastColumn="0" w:lastRowFirstColumn="0" w:lastRowLastColumn="0"/>
            </w:pPr>
            <w:r w:rsidRPr="006D2445">
              <w:t xml:space="preserve">Descending </w:t>
            </w:r>
            <w:r w:rsidR="004E2E34">
              <w:t xml:space="preserve">– </w:t>
            </w:r>
            <w:r w:rsidRPr="006D2445">
              <w:t>1965</w:t>
            </w:r>
          </w:p>
          <w:p w14:paraId="0088AE20" w14:textId="5835C808" w:rsidR="00997EB6" w:rsidRPr="006D2445" w:rsidRDefault="006D2445" w:rsidP="00A76C09">
            <w:pPr>
              <w:cnfStyle w:val="000000100000" w:firstRow="0" w:lastRow="0" w:firstColumn="0" w:lastColumn="0" w:oddVBand="0" w:evenVBand="0" w:oddHBand="1" w:evenHBand="0" w:firstRowFirstColumn="0" w:firstRowLastColumn="0" w:lastRowFirstColumn="0" w:lastRowLastColumn="0"/>
            </w:pPr>
            <w:r w:rsidRPr="006D2445">
              <w:t xml:space="preserve">An ode to joy </w:t>
            </w:r>
            <w:r w:rsidR="004E2E34">
              <w:t>–</w:t>
            </w:r>
            <w:r w:rsidR="004E2E34" w:rsidRPr="006D2445">
              <w:t xml:space="preserve"> </w:t>
            </w:r>
            <w:r w:rsidRPr="006D2445">
              <w:t>1989</w:t>
            </w:r>
          </w:p>
        </w:tc>
      </w:tr>
      <w:tr w:rsidR="0077583E" w14:paraId="2A5C1FB8" w14:textId="77777777" w:rsidTr="00D01B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33F2391F" w14:textId="3837E3A8" w:rsidR="0077583E" w:rsidRPr="00137BF9" w:rsidRDefault="00EB1809" w:rsidP="00137BF9">
            <w:pPr>
              <w:rPr>
                <w:b w:val="0"/>
                <w:bCs/>
              </w:rPr>
            </w:pPr>
            <w:r>
              <w:rPr>
                <w:b w:val="0"/>
                <w:bCs/>
              </w:rPr>
              <w:t>’</w:t>
            </w:r>
            <w:r w:rsidR="0077583E" w:rsidRPr="00137BF9">
              <w:rPr>
                <w:b w:val="0"/>
                <w:bCs/>
              </w:rPr>
              <w:t>The impact of the acute angle of a triangle on a circle is actually as overwhelming in effect as the finger of God touching the finger of Adam in Michelangelo</w:t>
            </w:r>
            <w:r w:rsidRPr="00137BF9">
              <w:rPr>
                <w:b w:val="0"/>
                <w:bCs/>
              </w:rPr>
              <w:t>.</w:t>
            </w:r>
            <w:r>
              <w:rPr>
                <w:b w:val="0"/>
                <w:bCs/>
              </w:rPr>
              <w:t>’</w:t>
            </w:r>
          </w:p>
        </w:tc>
        <w:tc>
          <w:tcPr>
            <w:tcW w:w="4814" w:type="dxa"/>
          </w:tcPr>
          <w:p w14:paraId="6E861EE5" w14:textId="6015A8C9" w:rsidR="0077583E" w:rsidRPr="006D2445" w:rsidRDefault="00EB1809" w:rsidP="00564EF8">
            <w:pPr>
              <w:cnfStyle w:val="000000010000" w:firstRow="0" w:lastRow="0" w:firstColumn="0" w:lastColumn="0" w:oddVBand="0" w:evenVBand="0" w:oddHBand="0" w:evenHBand="1" w:firstRowFirstColumn="0" w:firstRowLastColumn="0" w:lastRowFirstColumn="0" w:lastRowLastColumn="0"/>
            </w:pPr>
            <w:r>
              <w:rPr>
                <w:bCs/>
              </w:rPr>
              <w:t>’</w:t>
            </w:r>
            <w:r w:rsidR="0077583E" w:rsidRPr="00137BF9">
              <w:rPr>
                <w:bCs/>
              </w:rPr>
              <w:t>I couldn’t get near what I wanted through seeing, recognizing and recreating, so I stood the problem on its head. I started studying squares, rectangles, triangles and the sensations they give rise to</w:t>
            </w:r>
            <w:r w:rsidRPr="00137BF9">
              <w:rPr>
                <w:bCs/>
              </w:rPr>
              <w:t>.</w:t>
            </w:r>
            <w:r>
              <w:rPr>
                <w:bCs/>
              </w:rPr>
              <w:t>’</w:t>
            </w:r>
          </w:p>
        </w:tc>
      </w:tr>
    </w:tbl>
    <w:p w14:paraId="0D187E6B" w14:textId="06683849" w:rsidR="00EF31C7" w:rsidRDefault="007C0CC5">
      <w:pPr>
        <w:pStyle w:val="ListNumber"/>
        <w:numPr>
          <w:ilvl w:val="0"/>
          <w:numId w:val="8"/>
        </w:numPr>
        <w:rPr>
          <w:shd w:val="clear" w:color="auto" w:fill="FFFFFF"/>
        </w:rPr>
      </w:pPr>
      <w:r>
        <w:rPr>
          <w:shd w:val="clear" w:color="auto" w:fill="FFFFFF"/>
        </w:rPr>
        <w:t>Write about</w:t>
      </w:r>
      <w:r w:rsidR="003B3DE5">
        <w:rPr>
          <w:shd w:val="clear" w:color="auto" w:fill="FFFFFF"/>
        </w:rPr>
        <w:t xml:space="preserve"> what you see in the</w:t>
      </w:r>
      <w:r w:rsidR="00E107BC">
        <w:rPr>
          <w:shd w:val="clear" w:color="auto" w:fill="FFFFFF"/>
        </w:rPr>
        <w:t xml:space="preserve"> </w:t>
      </w:r>
      <w:r w:rsidR="003B3DE5">
        <w:rPr>
          <w:shd w:val="clear" w:color="auto" w:fill="FFFFFF"/>
        </w:rPr>
        <w:t>paintings of Kandinsky</w:t>
      </w:r>
      <w:r w:rsidR="00FA1B0B">
        <w:rPr>
          <w:shd w:val="clear" w:color="auto" w:fill="FFFFFF"/>
        </w:rPr>
        <w:t xml:space="preserve"> and Riley</w:t>
      </w:r>
      <w:r w:rsidR="001C12BB">
        <w:rPr>
          <w:shd w:val="clear" w:color="auto" w:fill="FFFFFF"/>
        </w:rPr>
        <w:t xml:space="preserve">, focusing on </w:t>
      </w:r>
      <w:r w:rsidR="00FA1B0B">
        <w:rPr>
          <w:shd w:val="clear" w:color="auto" w:fill="FFFFFF"/>
        </w:rPr>
        <w:t>their</w:t>
      </w:r>
      <w:r w:rsidR="001C12BB">
        <w:rPr>
          <w:shd w:val="clear" w:color="auto" w:fill="FFFFFF"/>
        </w:rPr>
        <w:t xml:space="preserve"> use of geometric shapes</w:t>
      </w:r>
      <w:r w:rsidR="00FA1B0B">
        <w:rPr>
          <w:shd w:val="clear" w:color="auto" w:fill="FFFFFF"/>
        </w:rPr>
        <w:t>.</w:t>
      </w:r>
    </w:p>
    <w:p w14:paraId="088EB6EE" w14:textId="6AB6164D" w:rsidR="002E78BD" w:rsidRPr="00BE007A" w:rsidRDefault="00C66652">
      <w:pPr>
        <w:pStyle w:val="ListNumber"/>
        <w:numPr>
          <w:ilvl w:val="0"/>
          <w:numId w:val="8"/>
        </w:numPr>
        <w:rPr>
          <w:shd w:val="clear" w:color="auto" w:fill="FFFFFF"/>
        </w:rPr>
      </w:pPr>
      <w:r>
        <w:t>W</w:t>
      </w:r>
      <w:r w:rsidR="0061349F" w:rsidRPr="0061349F">
        <w:t xml:space="preserve">rite a short reflection about </w:t>
      </w:r>
      <w:r w:rsidR="00482923">
        <w:t>thei</w:t>
      </w:r>
      <w:r w:rsidR="0061349F" w:rsidRPr="0061349F">
        <w:t>r artwork</w:t>
      </w:r>
      <w:r w:rsidR="0064247B">
        <w:t>. Things you might consider reflecting on include:</w:t>
      </w:r>
    </w:p>
    <w:p w14:paraId="5CEDB904" w14:textId="77777777" w:rsidR="0090525A" w:rsidRDefault="0090525A" w:rsidP="00C12906">
      <w:pPr>
        <w:pStyle w:val="ListBullet2"/>
        <w:ind w:left="1134" w:hanging="567"/>
        <w:rPr>
          <w:shd w:val="clear" w:color="auto" w:fill="FFFFFF"/>
        </w:rPr>
      </w:pPr>
      <w:r w:rsidRPr="0090525A">
        <w:rPr>
          <w:shd w:val="clear" w:color="auto" w:fill="FFFFFF"/>
        </w:rPr>
        <w:t xml:space="preserve">What shapes are used the most? </w:t>
      </w:r>
    </w:p>
    <w:p w14:paraId="6EA6D06E" w14:textId="7D1CD235" w:rsidR="00BE007A" w:rsidRPr="0090525A" w:rsidRDefault="0090525A" w:rsidP="00C12906">
      <w:pPr>
        <w:pStyle w:val="ListBullet2"/>
        <w:ind w:left="1134" w:hanging="567"/>
        <w:rPr>
          <w:shd w:val="clear" w:color="auto" w:fill="FFFFFF"/>
        </w:rPr>
      </w:pPr>
      <w:r>
        <w:rPr>
          <w:shd w:val="clear" w:color="auto" w:fill="FFFFFF"/>
        </w:rPr>
        <w:t>How are the shapes used?</w:t>
      </w:r>
    </w:p>
    <w:p w14:paraId="306F27CF" w14:textId="6DE7E7A6" w:rsidR="0034359E" w:rsidRDefault="00BC6B2D" w:rsidP="00C12906">
      <w:pPr>
        <w:pStyle w:val="ListBullet2"/>
        <w:ind w:left="1134" w:hanging="567"/>
        <w:rPr>
          <w:shd w:val="clear" w:color="auto" w:fill="FFFFFF"/>
        </w:rPr>
      </w:pPr>
      <w:r>
        <w:rPr>
          <w:shd w:val="clear" w:color="auto" w:fill="FFFFFF"/>
        </w:rPr>
        <w:t>How are the sizes of the shapes used</w:t>
      </w:r>
      <w:r w:rsidR="0034359E">
        <w:rPr>
          <w:shd w:val="clear" w:color="auto" w:fill="FFFFFF"/>
        </w:rPr>
        <w:t>?</w:t>
      </w:r>
    </w:p>
    <w:p w14:paraId="5C981E3C" w14:textId="6C8853C3" w:rsidR="00F15EFF" w:rsidRPr="0034359E" w:rsidRDefault="00F15EFF" w:rsidP="00C12906">
      <w:pPr>
        <w:pStyle w:val="ListBullet2"/>
        <w:ind w:left="1134" w:hanging="567"/>
        <w:rPr>
          <w:shd w:val="clear" w:color="auto" w:fill="FFFFFF"/>
        </w:rPr>
      </w:pPr>
      <w:r>
        <w:rPr>
          <w:shd w:val="clear" w:color="auto" w:fill="FFFFFF"/>
        </w:rPr>
        <w:t xml:space="preserve">Suggest reasons for </w:t>
      </w:r>
      <w:r w:rsidR="00043AC3">
        <w:rPr>
          <w:shd w:val="clear" w:color="auto" w:fill="FFFFFF"/>
        </w:rPr>
        <w:t xml:space="preserve">each </w:t>
      </w:r>
      <w:r>
        <w:rPr>
          <w:shd w:val="clear" w:color="auto" w:fill="FFFFFF"/>
        </w:rPr>
        <w:t>artist’s choice of shapes and sizes.</w:t>
      </w:r>
    </w:p>
    <w:p w14:paraId="3B2CE2DD" w14:textId="2816B7C2" w:rsidR="00864A7D" w:rsidRDefault="00864A7D" w:rsidP="0030740A">
      <w:pPr>
        <w:suppressAutoHyphens w:val="0"/>
        <w:spacing w:before="0" w:after="160" w:line="259" w:lineRule="auto"/>
      </w:pPr>
      <w:r>
        <w:br w:type="page"/>
      </w:r>
    </w:p>
    <w:p w14:paraId="18E1B71A" w14:textId="54A5C4AA" w:rsidR="00A408D3" w:rsidRDefault="0007751B" w:rsidP="005D1578">
      <w:pPr>
        <w:pStyle w:val="Heading2"/>
      </w:pPr>
      <w:bookmarkStart w:id="41" w:name="_Toc174533424"/>
      <w:r>
        <w:lastRenderedPageBreak/>
        <w:t>Activity</w:t>
      </w:r>
      <w:r w:rsidR="00A408D3">
        <w:t xml:space="preserve"> F4 – </w:t>
      </w:r>
      <w:r w:rsidR="00C17D99">
        <w:t>h</w:t>
      </w:r>
      <w:r w:rsidR="005D5340">
        <w:t>andball rules!</w:t>
      </w:r>
      <w:bookmarkEnd w:id="41"/>
    </w:p>
    <w:p w14:paraId="19827FF9" w14:textId="4502563A" w:rsidR="00E10249" w:rsidRDefault="00B853EA" w:rsidP="005D5340">
      <w:r>
        <w:t>Investigate</w:t>
      </w:r>
      <w:r w:rsidR="005D5340">
        <w:t xml:space="preserve"> </w:t>
      </w:r>
      <w:r w:rsidR="00A41E58">
        <w:t>and</w:t>
      </w:r>
      <w:r w:rsidR="00D73B58">
        <w:t xml:space="preserve"> evaluate</w:t>
      </w:r>
      <w:r w:rsidR="001149FA">
        <w:t xml:space="preserve"> the </w:t>
      </w:r>
      <w:r w:rsidR="00A33BC4">
        <w:t xml:space="preserve">impact of </w:t>
      </w:r>
      <w:r w:rsidR="001149FA">
        <w:t>perimeter and area o</w:t>
      </w:r>
      <w:r w:rsidR="00A33BC4">
        <w:t>n</w:t>
      </w:r>
      <w:r w:rsidR="001149FA">
        <w:t xml:space="preserve"> a handball ‘square’</w:t>
      </w:r>
      <w:r w:rsidR="00A33BC4">
        <w:t xml:space="preserve">. As a result, determine the </w:t>
      </w:r>
      <w:r w:rsidR="00D21A1A">
        <w:t>best-</w:t>
      </w:r>
      <w:r w:rsidR="00A33BC4">
        <w:t>size</w:t>
      </w:r>
      <w:r w:rsidR="00FE5186">
        <w:t>d</w:t>
      </w:r>
      <w:r w:rsidR="00E10249">
        <w:t xml:space="preserve"> rectangle to play handball in.</w:t>
      </w:r>
    </w:p>
    <w:p w14:paraId="6948C1BC" w14:textId="69F97B07" w:rsidR="003C4370" w:rsidRDefault="007D09D8" w:rsidP="005D5340">
      <w:r>
        <w:t>You might u</w:t>
      </w:r>
      <w:r w:rsidR="00600058">
        <w:t>se the following scaffold to</w:t>
      </w:r>
      <w:r>
        <w:t xml:space="preserve"> complete the investigation.</w:t>
      </w:r>
    </w:p>
    <w:tbl>
      <w:tblPr>
        <w:tblStyle w:val="TableGrid"/>
        <w:tblW w:w="9634" w:type="dxa"/>
        <w:tblCellMar>
          <w:top w:w="85" w:type="dxa"/>
          <w:left w:w="85" w:type="dxa"/>
          <w:bottom w:w="85" w:type="dxa"/>
          <w:right w:w="85" w:type="dxa"/>
        </w:tblCellMar>
        <w:tblLook w:val="04A0" w:firstRow="1" w:lastRow="0" w:firstColumn="1" w:lastColumn="0" w:noHBand="0" w:noVBand="1"/>
        <w:tblDescription w:val="Scaffold providing guidance for students to conduct investigation."/>
      </w:tblPr>
      <w:tblGrid>
        <w:gridCol w:w="1838"/>
        <w:gridCol w:w="7796"/>
      </w:tblGrid>
      <w:tr w:rsidR="007D09D8" w:rsidRPr="00500DE8" w14:paraId="20E5EB32" w14:textId="77777777" w:rsidTr="00EA6B5C">
        <w:tc>
          <w:tcPr>
            <w:tcW w:w="1838" w:type="dxa"/>
          </w:tcPr>
          <w:p w14:paraId="24EF4908" w14:textId="77777777" w:rsidR="007D09D8" w:rsidRPr="00FE5186" w:rsidRDefault="007D09D8" w:rsidP="007B6E3B">
            <w:pPr>
              <w:spacing w:line="240" w:lineRule="auto"/>
              <w:rPr>
                <w:b/>
                <w:bCs/>
              </w:rPr>
            </w:pPr>
            <w:r w:rsidRPr="00FE5186">
              <w:rPr>
                <w:b/>
                <w:bCs/>
                <w:lang w:eastAsia="en-AU"/>
              </w:rPr>
              <w:t>Objective</w:t>
            </w:r>
          </w:p>
        </w:tc>
        <w:tc>
          <w:tcPr>
            <w:tcW w:w="7796" w:type="dxa"/>
          </w:tcPr>
          <w:p w14:paraId="0AD17799" w14:textId="16F66BF5" w:rsidR="007D09D8" w:rsidRPr="00500DE8" w:rsidRDefault="007D09D8" w:rsidP="00636774">
            <w:pPr>
              <w:spacing w:before="120"/>
            </w:pPr>
            <w:r w:rsidRPr="00500DE8">
              <w:t xml:space="preserve">To </w:t>
            </w:r>
            <w:r w:rsidRPr="00636774">
              <w:t xml:space="preserve">investigate the effect of changing </w:t>
            </w:r>
            <w:r w:rsidR="00A74041">
              <w:t xml:space="preserve">the </w:t>
            </w:r>
            <w:r w:rsidRPr="00636774">
              <w:t>dimensions o</w:t>
            </w:r>
            <w:r w:rsidR="00A74041">
              <w:t>f</w:t>
            </w:r>
            <w:r w:rsidRPr="00636774">
              <w:t xml:space="preserve"> perimeter and area to find</w:t>
            </w:r>
            <w:r w:rsidRPr="00500DE8">
              <w:t xml:space="preserve"> the </w:t>
            </w:r>
            <w:r w:rsidR="00D21A1A" w:rsidRPr="00500DE8">
              <w:t>best</w:t>
            </w:r>
            <w:r w:rsidR="00D21A1A">
              <w:t>-</w:t>
            </w:r>
            <w:r w:rsidRPr="00500DE8">
              <w:t>size</w:t>
            </w:r>
            <w:r w:rsidR="00D21A1A">
              <w:t>d</w:t>
            </w:r>
            <w:r w:rsidRPr="00500DE8">
              <w:t xml:space="preserve"> handball square.</w:t>
            </w:r>
          </w:p>
        </w:tc>
      </w:tr>
      <w:tr w:rsidR="007D09D8" w:rsidRPr="00500DE8" w14:paraId="3D2A88DA" w14:textId="77777777" w:rsidTr="00EA6B5C">
        <w:trPr>
          <w:trHeight w:val="196"/>
        </w:trPr>
        <w:tc>
          <w:tcPr>
            <w:tcW w:w="1838" w:type="dxa"/>
          </w:tcPr>
          <w:p w14:paraId="2F7CA300" w14:textId="77777777" w:rsidR="007D09D8" w:rsidRPr="00FE5186" w:rsidRDefault="007D09D8" w:rsidP="007B6E3B">
            <w:pPr>
              <w:spacing w:line="240" w:lineRule="auto"/>
              <w:rPr>
                <w:b/>
                <w:bCs/>
                <w:lang w:eastAsia="en-AU"/>
              </w:rPr>
            </w:pPr>
            <w:r w:rsidRPr="00FE5186">
              <w:rPr>
                <w:b/>
                <w:bCs/>
                <w:lang w:eastAsia="en-AU"/>
              </w:rPr>
              <w:t>Hypothesis</w:t>
            </w:r>
          </w:p>
        </w:tc>
        <w:tc>
          <w:tcPr>
            <w:tcW w:w="7796" w:type="dxa"/>
          </w:tcPr>
          <w:p w14:paraId="5B85F590" w14:textId="77777777" w:rsidR="007D09D8" w:rsidRPr="00500DE8" w:rsidRDefault="007D09D8" w:rsidP="00636774">
            <w:pPr>
              <w:spacing w:before="120" w:line="240" w:lineRule="auto"/>
            </w:pPr>
            <w:r w:rsidRPr="00500DE8">
              <w:t>What do you think the results will show?</w:t>
            </w:r>
          </w:p>
        </w:tc>
      </w:tr>
      <w:tr w:rsidR="007D09D8" w:rsidRPr="00500DE8" w14:paraId="358A789C" w14:textId="77777777" w:rsidTr="00EA6B5C">
        <w:tc>
          <w:tcPr>
            <w:tcW w:w="1838" w:type="dxa"/>
          </w:tcPr>
          <w:p w14:paraId="23D0F07C" w14:textId="77777777" w:rsidR="007D09D8" w:rsidRPr="00FE5186" w:rsidRDefault="007D09D8" w:rsidP="007B6E3B">
            <w:pPr>
              <w:spacing w:line="240" w:lineRule="auto"/>
              <w:rPr>
                <w:b/>
                <w:bCs/>
              </w:rPr>
            </w:pPr>
            <w:r w:rsidRPr="00FE5186">
              <w:rPr>
                <w:b/>
                <w:bCs/>
                <w:lang w:eastAsia="en-AU"/>
              </w:rPr>
              <w:t>Materials needed</w:t>
            </w:r>
          </w:p>
        </w:tc>
        <w:tc>
          <w:tcPr>
            <w:tcW w:w="7796" w:type="dxa"/>
          </w:tcPr>
          <w:p w14:paraId="21A67DFF" w14:textId="77777777" w:rsidR="007D09D8" w:rsidRPr="00F64B4E" w:rsidRDefault="007D09D8" w:rsidP="00636774">
            <w:pPr>
              <w:pStyle w:val="ListBullet"/>
              <w:spacing w:before="120" w:line="240" w:lineRule="auto"/>
              <w:rPr>
                <w:lang w:eastAsia="en-AU"/>
              </w:rPr>
            </w:pPr>
            <w:r w:rsidRPr="00F64B4E">
              <w:rPr>
                <w:lang w:eastAsia="en-AU"/>
              </w:rPr>
              <w:t>Suitable playing area</w:t>
            </w:r>
          </w:p>
          <w:p w14:paraId="0B3C54EA" w14:textId="77777777" w:rsidR="007D09D8" w:rsidRPr="00F64B4E" w:rsidRDefault="007D09D8" w:rsidP="00636774">
            <w:pPr>
              <w:pStyle w:val="ListBullet"/>
              <w:spacing w:before="120" w:line="240" w:lineRule="auto"/>
              <w:rPr>
                <w:lang w:eastAsia="en-AU"/>
              </w:rPr>
            </w:pPr>
            <w:r w:rsidRPr="00F64B4E">
              <w:rPr>
                <w:lang w:eastAsia="en-AU"/>
              </w:rPr>
              <w:t>Tape or chalk</w:t>
            </w:r>
          </w:p>
          <w:p w14:paraId="24924E1B" w14:textId="77777777" w:rsidR="007D09D8" w:rsidRPr="00F64B4E" w:rsidRDefault="007D09D8" w:rsidP="00636774">
            <w:pPr>
              <w:pStyle w:val="ListBullet"/>
              <w:spacing w:before="120" w:line="240" w:lineRule="auto"/>
              <w:rPr>
                <w:lang w:eastAsia="en-AU"/>
              </w:rPr>
            </w:pPr>
            <w:r w:rsidRPr="00F64B4E">
              <w:rPr>
                <w:lang w:eastAsia="en-AU"/>
              </w:rPr>
              <w:t>Measuring tape or ruler</w:t>
            </w:r>
          </w:p>
          <w:p w14:paraId="1BCB2506" w14:textId="77777777" w:rsidR="007D09D8" w:rsidRPr="00F64B4E" w:rsidRDefault="007D09D8" w:rsidP="00636774">
            <w:pPr>
              <w:pStyle w:val="ListBullet"/>
              <w:spacing w:before="120" w:line="240" w:lineRule="auto"/>
              <w:rPr>
                <w:lang w:eastAsia="en-AU"/>
              </w:rPr>
            </w:pPr>
            <w:r w:rsidRPr="00F64B4E">
              <w:rPr>
                <w:lang w:eastAsia="en-AU"/>
              </w:rPr>
              <w:t>Ball</w:t>
            </w:r>
          </w:p>
          <w:p w14:paraId="5B580808" w14:textId="77777777" w:rsidR="007D09D8" w:rsidRPr="00F64B4E" w:rsidRDefault="007D09D8" w:rsidP="00636774">
            <w:pPr>
              <w:pStyle w:val="ListBullet"/>
              <w:spacing w:before="120" w:line="240" w:lineRule="auto"/>
              <w:rPr>
                <w:lang w:eastAsia="en-AU"/>
              </w:rPr>
            </w:pPr>
            <w:r w:rsidRPr="00F64B4E">
              <w:rPr>
                <w:lang w:eastAsia="en-AU"/>
              </w:rPr>
              <w:t>Notebook</w:t>
            </w:r>
          </w:p>
          <w:p w14:paraId="5B39053A" w14:textId="77777777" w:rsidR="007D09D8" w:rsidRPr="00F64B4E" w:rsidRDefault="007D09D8" w:rsidP="00636774">
            <w:pPr>
              <w:pStyle w:val="ListBullet"/>
              <w:spacing w:before="120" w:line="240" w:lineRule="auto"/>
            </w:pPr>
            <w:r w:rsidRPr="00F64B4E">
              <w:rPr>
                <w:lang w:eastAsia="en-AU"/>
              </w:rPr>
              <w:t>Stopwatch (optional)</w:t>
            </w:r>
          </w:p>
        </w:tc>
      </w:tr>
      <w:tr w:rsidR="007D09D8" w:rsidRPr="00500DE8" w14:paraId="0C7EB7D7" w14:textId="77777777" w:rsidTr="00EA6B5C">
        <w:tc>
          <w:tcPr>
            <w:tcW w:w="1838" w:type="dxa"/>
          </w:tcPr>
          <w:p w14:paraId="61D97787" w14:textId="77777777" w:rsidR="007D09D8" w:rsidRPr="00FE5186" w:rsidRDefault="007D09D8" w:rsidP="007B6E3B">
            <w:pPr>
              <w:spacing w:line="240" w:lineRule="auto"/>
              <w:rPr>
                <w:b/>
                <w:bCs/>
                <w:lang w:eastAsia="en-AU"/>
              </w:rPr>
            </w:pPr>
            <w:r w:rsidRPr="00FE5186">
              <w:rPr>
                <w:b/>
                <w:bCs/>
                <w:lang w:eastAsia="en-AU"/>
              </w:rPr>
              <w:t>Data to be recorded</w:t>
            </w:r>
          </w:p>
        </w:tc>
        <w:tc>
          <w:tcPr>
            <w:tcW w:w="7796" w:type="dxa"/>
          </w:tcPr>
          <w:p w14:paraId="6ECB68C1" w14:textId="4CE6D66A" w:rsidR="007D09D8" w:rsidRPr="00500DE8" w:rsidRDefault="007D09D8" w:rsidP="00636774">
            <w:pPr>
              <w:spacing w:before="120"/>
              <w:rPr>
                <w:lang w:eastAsia="en-AU"/>
              </w:rPr>
            </w:pPr>
            <w:r w:rsidRPr="00500DE8">
              <w:rPr>
                <w:lang w:eastAsia="en-AU"/>
              </w:rPr>
              <w:t xml:space="preserve">What data can be collected to determine which size handball </w:t>
            </w:r>
            <w:r w:rsidR="00D01842">
              <w:rPr>
                <w:lang w:eastAsia="en-AU"/>
              </w:rPr>
              <w:t>‘</w:t>
            </w:r>
            <w:r w:rsidRPr="00500DE8">
              <w:rPr>
                <w:lang w:eastAsia="en-AU"/>
              </w:rPr>
              <w:t>square</w:t>
            </w:r>
            <w:r w:rsidR="00D01842">
              <w:rPr>
                <w:lang w:eastAsia="en-AU"/>
              </w:rPr>
              <w:t>’</w:t>
            </w:r>
            <w:r w:rsidRPr="00500DE8">
              <w:rPr>
                <w:lang w:eastAsia="en-AU"/>
              </w:rPr>
              <w:t xml:space="preserve"> is best?</w:t>
            </w:r>
          </w:p>
        </w:tc>
      </w:tr>
      <w:tr w:rsidR="007D09D8" w:rsidRPr="00500DE8" w14:paraId="73D896A4" w14:textId="77777777" w:rsidTr="00EA6B5C">
        <w:trPr>
          <w:trHeight w:val="649"/>
        </w:trPr>
        <w:tc>
          <w:tcPr>
            <w:tcW w:w="1838" w:type="dxa"/>
          </w:tcPr>
          <w:p w14:paraId="745F732B" w14:textId="5C2955AD" w:rsidR="007D09D8" w:rsidRPr="00FE5186" w:rsidRDefault="007D09D8" w:rsidP="007B6E3B">
            <w:pPr>
              <w:spacing w:line="240" w:lineRule="auto"/>
              <w:rPr>
                <w:b/>
                <w:bCs/>
                <w:lang w:eastAsia="en-AU"/>
              </w:rPr>
            </w:pPr>
            <w:r w:rsidRPr="00FE5186">
              <w:rPr>
                <w:b/>
                <w:bCs/>
                <w:lang w:eastAsia="en-AU"/>
              </w:rPr>
              <w:t xml:space="preserve">Conducting the </w:t>
            </w:r>
            <w:r w:rsidR="00D01B54">
              <w:rPr>
                <w:b/>
                <w:bCs/>
                <w:lang w:eastAsia="en-AU"/>
              </w:rPr>
              <w:t>e</w:t>
            </w:r>
            <w:r w:rsidR="00D01B54" w:rsidRPr="00FE5186">
              <w:rPr>
                <w:b/>
                <w:bCs/>
                <w:lang w:eastAsia="en-AU"/>
              </w:rPr>
              <w:t>xperiment</w:t>
            </w:r>
          </w:p>
        </w:tc>
        <w:tc>
          <w:tcPr>
            <w:tcW w:w="7796" w:type="dxa"/>
          </w:tcPr>
          <w:p w14:paraId="4EF91B93" w14:textId="77777777" w:rsidR="007D09D8" w:rsidRDefault="007D09D8" w:rsidP="00636774">
            <w:pPr>
              <w:spacing w:before="120"/>
            </w:pPr>
            <w:r w:rsidRPr="00500DE8">
              <w:t>Describe how the investigation will be conducted, what data will be collected and how it will be collected.</w:t>
            </w:r>
          </w:p>
          <w:p w14:paraId="0CD21E14" w14:textId="2BEFDC05" w:rsidR="00573973" w:rsidRPr="00500DE8" w:rsidRDefault="00573973" w:rsidP="00636774">
            <w:pPr>
              <w:spacing w:before="120"/>
            </w:pPr>
            <w:r>
              <w:t xml:space="preserve">You need to consider </w:t>
            </w:r>
            <w:r w:rsidR="00156262">
              <w:t>how you would define a good game of handball</w:t>
            </w:r>
            <w:r w:rsidR="00BD0BE6">
              <w:t>.</w:t>
            </w:r>
          </w:p>
        </w:tc>
      </w:tr>
      <w:tr w:rsidR="007D09D8" w:rsidRPr="00500DE8" w14:paraId="4103A160" w14:textId="77777777" w:rsidTr="00EA6B5C">
        <w:trPr>
          <w:trHeight w:val="332"/>
        </w:trPr>
        <w:tc>
          <w:tcPr>
            <w:tcW w:w="1838" w:type="dxa"/>
          </w:tcPr>
          <w:p w14:paraId="57180651" w14:textId="77777777" w:rsidR="007D09D8" w:rsidRPr="00FE5186" w:rsidRDefault="007D09D8" w:rsidP="007B6E3B">
            <w:pPr>
              <w:spacing w:line="240" w:lineRule="auto"/>
              <w:rPr>
                <w:b/>
                <w:bCs/>
                <w:lang w:eastAsia="en-AU"/>
              </w:rPr>
            </w:pPr>
            <w:r w:rsidRPr="00FE5186">
              <w:rPr>
                <w:b/>
                <w:bCs/>
                <w:lang w:eastAsia="en-AU"/>
              </w:rPr>
              <w:t>Data</w:t>
            </w:r>
          </w:p>
        </w:tc>
        <w:tc>
          <w:tcPr>
            <w:tcW w:w="7796" w:type="dxa"/>
          </w:tcPr>
          <w:p w14:paraId="4FB72B44" w14:textId="07A493C5" w:rsidR="007D09D8" w:rsidRPr="00500DE8" w:rsidRDefault="00D01842" w:rsidP="00636774">
            <w:pPr>
              <w:spacing w:before="120" w:line="240" w:lineRule="auto"/>
            </w:pPr>
            <w:r>
              <w:t>Display</w:t>
            </w:r>
            <w:r w:rsidR="007D09D8">
              <w:t xml:space="preserve"> the data collected during the investigation.</w:t>
            </w:r>
          </w:p>
        </w:tc>
      </w:tr>
      <w:tr w:rsidR="007D09D8" w:rsidRPr="00500DE8" w14:paraId="51C6FD36" w14:textId="77777777" w:rsidTr="00EA6B5C">
        <w:trPr>
          <w:trHeight w:val="113"/>
        </w:trPr>
        <w:tc>
          <w:tcPr>
            <w:tcW w:w="1838" w:type="dxa"/>
          </w:tcPr>
          <w:p w14:paraId="4352B944" w14:textId="77777777" w:rsidR="007D09D8" w:rsidRPr="00FE5186" w:rsidRDefault="007D09D8" w:rsidP="007B6E3B">
            <w:pPr>
              <w:spacing w:line="240" w:lineRule="auto"/>
              <w:rPr>
                <w:b/>
                <w:bCs/>
                <w:lang w:eastAsia="en-AU"/>
              </w:rPr>
            </w:pPr>
            <w:r w:rsidRPr="00FE5186">
              <w:rPr>
                <w:b/>
                <w:bCs/>
                <w:lang w:eastAsia="en-AU"/>
              </w:rPr>
              <w:t>Analysing data</w:t>
            </w:r>
          </w:p>
        </w:tc>
        <w:tc>
          <w:tcPr>
            <w:tcW w:w="7796" w:type="dxa"/>
          </w:tcPr>
          <w:p w14:paraId="579A33ED" w14:textId="77777777" w:rsidR="007D09D8" w:rsidRPr="00500DE8" w:rsidRDefault="007D09D8" w:rsidP="00636774">
            <w:pPr>
              <w:spacing w:before="120" w:line="240" w:lineRule="auto"/>
            </w:pPr>
            <w:r>
              <w:t>Explain what the data shows.</w:t>
            </w:r>
          </w:p>
        </w:tc>
      </w:tr>
      <w:tr w:rsidR="007D09D8" w:rsidRPr="00500DE8" w14:paraId="7050B5FB" w14:textId="77777777" w:rsidTr="00EA6B5C">
        <w:tc>
          <w:tcPr>
            <w:tcW w:w="1838" w:type="dxa"/>
          </w:tcPr>
          <w:p w14:paraId="59ECF2F5" w14:textId="77777777" w:rsidR="007D09D8" w:rsidRPr="00FE5186" w:rsidRDefault="007D09D8" w:rsidP="007B6E3B">
            <w:pPr>
              <w:spacing w:line="240" w:lineRule="auto"/>
              <w:rPr>
                <w:b/>
                <w:bCs/>
                <w:lang w:eastAsia="en-AU"/>
              </w:rPr>
            </w:pPr>
            <w:r w:rsidRPr="00FE5186">
              <w:rPr>
                <w:b/>
                <w:bCs/>
                <w:lang w:eastAsia="en-AU"/>
              </w:rPr>
              <w:t>Conclusions</w:t>
            </w:r>
          </w:p>
        </w:tc>
        <w:tc>
          <w:tcPr>
            <w:tcW w:w="7796" w:type="dxa"/>
          </w:tcPr>
          <w:p w14:paraId="723181E2" w14:textId="0616CFEC" w:rsidR="007D09D8" w:rsidRPr="00500DE8" w:rsidRDefault="007D09D8" w:rsidP="00636774">
            <w:pPr>
              <w:spacing w:before="120"/>
              <w:rPr>
                <w:lang w:eastAsia="en-AU"/>
              </w:rPr>
            </w:pPr>
            <w:r>
              <w:rPr>
                <w:lang w:eastAsia="en-AU"/>
              </w:rPr>
              <w:t xml:space="preserve">Identify what size </w:t>
            </w:r>
            <w:r w:rsidR="00D01842">
              <w:rPr>
                <w:lang w:eastAsia="en-AU"/>
              </w:rPr>
              <w:t>‘</w:t>
            </w:r>
            <w:r>
              <w:rPr>
                <w:lang w:eastAsia="en-AU"/>
              </w:rPr>
              <w:t>square</w:t>
            </w:r>
            <w:r w:rsidR="00D01842">
              <w:rPr>
                <w:lang w:eastAsia="en-AU"/>
              </w:rPr>
              <w:t>’</w:t>
            </w:r>
            <w:r>
              <w:rPr>
                <w:lang w:eastAsia="en-AU"/>
              </w:rPr>
              <w:t xml:space="preserve"> is best for handball and why, using the data to support your decision. Refer to your hypothesis and whether your prediction was correct.</w:t>
            </w:r>
          </w:p>
        </w:tc>
      </w:tr>
    </w:tbl>
    <w:p w14:paraId="44565F22" w14:textId="77777777" w:rsidR="00FE5186" w:rsidRPr="00C12906" w:rsidRDefault="00FE5186" w:rsidP="00C12906">
      <w:r w:rsidRPr="00C12906">
        <w:br w:type="page"/>
      </w:r>
    </w:p>
    <w:p w14:paraId="66094C45" w14:textId="405CD4A4" w:rsidR="00091D4E" w:rsidRDefault="0007751B" w:rsidP="005D1578">
      <w:pPr>
        <w:pStyle w:val="Heading2"/>
      </w:pPr>
      <w:bookmarkStart w:id="42" w:name="_Toc174533425"/>
      <w:r>
        <w:lastRenderedPageBreak/>
        <w:t>Activity</w:t>
      </w:r>
      <w:r w:rsidR="005D1578">
        <w:t xml:space="preserve"> F5 – </w:t>
      </w:r>
      <w:r w:rsidR="00091D4E">
        <w:t>PMI</w:t>
      </w:r>
      <w:bookmarkEnd w:id="42"/>
    </w:p>
    <w:p w14:paraId="79642FD9" w14:textId="22EB6548" w:rsidR="00AD5023" w:rsidRDefault="001D320E" w:rsidP="009C40F6">
      <w:pPr>
        <w:pStyle w:val="ListBullet"/>
      </w:pPr>
      <w:r>
        <w:t>Many videos explain</w:t>
      </w:r>
      <w:r w:rsidR="00573FDD">
        <w:t xml:space="preserve"> how to find the area of a </w:t>
      </w:r>
      <w:r w:rsidR="00086896">
        <w:t>trapezium</w:t>
      </w:r>
      <w:r w:rsidR="00573FDD">
        <w:t>.</w:t>
      </w:r>
      <w:r>
        <w:t xml:space="preserve"> </w:t>
      </w:r>
      <w:r w:rsidR="003B7992">
        <w:t>Choose</w:t>
      </w:r>
      <w:r w:rsidR="00CE4039">
        <w:t xml:space="preserve"> one of the following videos </w:t>
      </w:r>
      <w:r w:rsidR="003B7992">
        <w:t>to</w:t>
      </w:r>
      <w:r w:rsidR="009A4832">
        <w:t xml:space="preserve"> watch</w:t>
      </w:r>
      <w:r w:rsidR="00B72193">
        <w:t>:</w:t>
      </w:r>
    </w:p>
    <w:p w14:paraId="1D938872" w14:textId="4C527F1D" w:rsidR="001302DC" w:rsidRDefault="00DB6A24" w:rsidP="00C12906">
      <w:pPr>
        <w:pStyle w:val="ListBullet2"/>
        <w:ind w:left="1134" w:hanging="567"/>
      </w:pPr>
      <w:r>
        <w:t xml:space="preserve">Video 1: </w:t>
      </w:r>
      <w:r w:rsidR="005955F4">
        <w:t>‘</w:t>
      </w:r>
      <w:r w:rsidR="00A5610B">
        <w:t xml:space="preserve">Area of a </w:t>
      </w:r>
      <w:r w:rsidR="00670DB6">
        <w:t xml:space="preserve">Trapezium </w:t>
      </w:r>
      <w:r w:rsidR="005955F4">
        <w:t xml:space="preserve">12:28’ </w:t>
      </w:r>
      <w:r>
        <w:t>(</w:t>
      </w:r>
      <w:hyperlink r:id="rId107" w:history="1">
        <w:r w:rsidR="00556B89">
          <w:rPr>
            <w:rStyle w:val="Hyperlink"/>
          </w:rPr>
          <w:t>bit.ly/</w:t>
        </w:r>
        <w:proofErr w:type="spellStart"/>
        <w:r w:rsidR="00556B89">
          <w:rPr>
            <w:rStyle w:val="Hyperlink"/>
          </w:rPr>
          <w:t>MrWoo_AreaTrapezium</w:t>
        </w:r>
        <w:proofErr w:type="spellEnd"/>
      </w:hyperlink>
      <w:r>
        <w:t>)</w:t>
      </w:r>
      <w:r w:rsidR="000A4CA1">
        <w:t xml:space="preserve"> </w:t>
      </w:r>
    </w:p>
    <w:p w14:paraId="5615910C" w14:textId="47F75BF8" w:rsidR="00BD2034" w:rsidRDefault="00BD2034" w:rsidP="00C12906">
      <w:pPr>
        <w:pStyle w:val="ListBullet2"/>
        <w:ind w:left="1134" w:hanging="567"/>
      </w:pPr>
      <w:r>
        <w:t xml:space="preserve">Video 2: </w:t>
      </w:r>
      <w:r w:rsidR="005955F4">
        <w:t>‘</w:t>
      </w:r>
      <w:r w:rsidR="00E851E0">
        <w:t>How to find the Formula for the Area of a Trapezoid</w:t>
      </w:r>
      <w:r w:rsidR="005955F4">
        <w:t xml:space="preserve"> </w:t>
      </w:r>
      <w:r w:rsidR="00E851E0">
        <w:t>(Trapezium)</w:t>
      </w:r>
      <w:r w:rsidR="00304832">
        <w:t xml:space="preserve"> </w:t>
      </w:r>
      <w:r w:rsidR="00557EDE">
        <w:t xml:space="preserve">3:16’ </w:t>
      </w:r>
      <w:r w:rsidR="00BA5DD4">
        <w:t>(</w:t>
      </w:r>
      <w:hyperlink r:id="rId108" w:history="1">
        <w:r w:rsidR="002F3CBF">
          <w:rPr>
            <w:rStyle w:val="Hyperlink"/>
          </w:rPr>
          <w:t>bit.ly/MathsDoctor_AreaTrapezium</w:t>
        </w:r>
      </w:hyperlink>
      <w:r w:rsidR="00BA5DD4">
        <w:t>)</w:t>
      </w:r>
    </w:p>
    <w:p w14:paraId="003ED1E5" w14:textId="13E3529B" w:rsidR="001F4617" w:rsidRDefault="00B06DFE" w:rsidP="00C12906">
      <w:pPr>
        <w:pStyle w:val="ListBullet2"/>
        <w:ind w:left="1134" w:hanging="567"/>
      </w:pPr>
      <w:r>
        <w:t xml:space="preserve">Video 3: ‘Area of </w:t>
      </w:r>
      <w:r w:rsidR="00670DB6">
        <w:t xml:space="preserve">Trapezium </w:t>
      </w:r>
      <w:r>
        <w:t>3:09’ (</w:t>
      </w:r>
      <w:hyperlink r:id="rId109" w:history="1">
        <w:r w:rsidR="00A02ED4">
          <w:rPr>
            <w:rStyle w:val="Hyperlink"/>
          </w:rPr>
          <w:t>bit.ly/</w:t>
        </w:r>
        <w:proofErr w:type="spellStart"/>
        <w:r w:rsidR="00A02ED4">
          <w:rPr>
            <w:rStyle w:val="Hyperlink"/>
          </w:rPr>
          <w:t>BYJUs_AreaTrapezium</w:t>
        </w:r>
        <w:proofErr w:type="spellEnd"/>
      </w:hyperlink>
      <w:r>
        <w:t>)</w:t>
      </w:r>
    </w:p>
    <w:p w14:paraId="3C9FC07F" w14:textId="12E4BA56" w:rsidR="004E27F8" w:rsidRDefault="004E27F8" w:rsidP="00C12906">
      <w:pPr>
        <w:pStyle w:val="ListBullet2"/>
        <w:ind w:left="1134" w:hanging="567"/>
      </w:pPr>
      <w:r>
        <w:t xml:space="preserve">Video 4: </w:t>
      </w:r>
      <w:r w:rsidR="00E477C0">
        <w:t xml:space="preserve">‘Trapezoid </w:t>
      </w:r>
      <w:r w:rsidR="00670DB6">
        <w:t xml:space="preserve">Area </w:t>
      </w:r>
      <w:r w:rsidR="00E477C0">
        <w:t>(visual proof) 1:18’ (</w:t>
      </w:r>
      <w:hyperlink r:id="rId110" w:history="1">
        <w:r w:rsidR="008033AC">
          <w:rPr>
            <w:rStyle w:val="Hyperlink"/>
          </w:rPr>
          <w:t>bit.ly/VisualProof_AreaTrapezium</w:t>
        </w:r>
      </w:hyperlink>
      <w:r w:rsidR="00E477C0">
        <w:t>)</w:t>
      </w:r>
    </w:p>
    <w:p w14:paraId="1D59B556" w14:textId="71F7CACF" w:rsidR="00260A6A" w:rsidRDefault="004A753C" w:rsidP="00C12906">
      <w:pPr>
        <w:pStyle w:val="ListBullet2"/>
        <w:ind w:left="1134" w:hanging="567"/>
      </w:pPr>
      <w:r>
        <w:t xml:space="preserve">Video 5: </w:t>
      </w:r>
      <w:r w:rsidR="00FE5C00">
        <w:t>‘</w:t>
      </w:r>
      <w:r>
        <w:t xml:space="preserve">Area of a </w:t>
      </w:r>
      <w:r w:rsidR="00FE5C00">
        <w:t>T</w:t>
      </w:r>
      <w:r>
        <w:t xml:space="preserve">rapezoid: How </w:t>
      </w:r>
      <w:r w:rsidR="00FE5C00">
        <w:t>D</w:t>
      </w:r>
      <w:r>
        <w:t xml:space="preserve">oes the </w:t>
      </w:r>
      <w:r w:rsidR="004C4AFD">
        <w:t>Formula Work?</w:t>
      </w:r>
      <w:r w:rsidR="00FE5C00">
        <w:t xml:space="preserve"> 2:17’ (</w:t>
      </w:r>
      <w:hyperlink r:id="rId111" w:history="1">
        <w:r w:rsidR="0017576E">
          <w:rPr>
            <w:rStyle w:val="Hyperlink"/>
          </w:rPr>
          <w:t>bit.ly/MiddleSchool_AreaTrapezium</w:t>
        </w:r>
      </w:hyperlink>
      <w:r w:rsidR="00FE5C00">
        <w:t>)</w:t>
      </w:r>
    </w:p>
    <w:p w14:paraId="6520C9F3" w14:textId="607D40F0" w:rsidR="00572C35" w:rsidRDefault="00C97201" w:rsidP="00313B3A">
      <w:pPr>
        <w:pStyle w:val="ListBullet"/>
      </w:pPr>
      <w:r>
        <w:t>Draw a</w:t>
      </w:r>
      <w:r w:rsidR="00C57C9C">
        <w:t xml:space="preserve"> PMI table</w:t>
      </w:r>
      <w:r>
        <w:t xml:space="preserve"> with 3 columns</w:t>
      </w:r>
      <w:r w:rsidR="00FA1456">
        <w:t xml:space="preserve"> – positives, negatives and interesting. Fill in the table by </w:t>
      </w:r>
      <w:r w:rsidR="00C57C9C">
        <w:t>identify</w:t>
      </w:r>
      <w:r w:rsidR="00FA1456">
        <w:t>ing</w:t>
      </w:r>
      <w:r w:rsidR="00C57C9C">
        <w:t xml:space="preserve"> the positive</w:t>
      </w:r>
      <w:r w:rsidR="00E71F4B">
        <w:t>s</w:t>
      </w:r>
      <w:r w:rsidR="001F0242">
        <w:t>, negative</w:t>
      </w:r>
      <w:r w:rsidR="0042162E">
        <w:t>s</w:t>
      </w:r>
      <w:r w:rsidR="001F0242">
        <w:t xml:space="preserve"> and anything you find interesting about </w:t>
      </w:r>
      <w:r w:rsidR="00E71F4B">
        <w:t>the video and the strategy used in the video</w:t>
      </w:r>
      <w:r w:rsidR="001F0242">
        <w:t>.</w:t>
      </w:r>
    </w:p>
    <w:p w14:paraId="63BAD2B7" w14:textId="77777777" w:rsidR="00572C35" w:rsidRPr="00C12906" w:rsidRDefault="00572C35" w:rsidP="00C12906">
      <w:r w:rsidRPr="00C12906">
        <w:br w:type="page"/>
      </w:r>
    </w:p>
    <w:p w14:paraId="35F04CA4" w14:textId="0674EDD2" w:rsidR="00572C35" w:rsidRDefault="00572C35" w:rsidP="00572C35">
      <w:pPr>
        <w:pStyle w:val="Heading2"/>
      </w:pPr>
      <w:bookmarkStart w:id="43" w:name="_Toc174533426"/>
      <w:r>
        <w:lastRenderedPageBreak/>
        <w:t xml:space="preserve">Activity F7 – </w:t>
      </w:r>
      <w:r w:rsidR="000B4EF9">
        <w:t>how do I know</w:t>
      </w:r>
      <w:r w:rsidR="00975E0B">
        <w:t>?</w:t>
      </w:r>
      <w:bookmarkEnd w:id="43"/>
    </w:p>
    <w:p w14:paraId="200A2BE4" w14:textId="75A52015" w:rsidR="004F6F3D" w:rsidRDefault="00975E0B" w:rsidP="009546A3">
      <w:r w:rsidRPr="00975E0B">
        <w:rPr>
          <w:noProof/>
        </w:rPr>
        <w:drawing>
          <wp:inline distT="0" distB="0" distL="0" distR="0" wp14:anchorId="5ACCC90D" wp14:editId="122DABD6">
            <wp:extent cx="5630061" cy="3801005"/>
            <wp:effectExtent l="0" t="0" r="8890" b="9525"/>
            <wp:docPr id="485306312" name="Picture 1" descr="A person standing in front of a whiteboard displaying a trapezium. They are saying 'Is this a trapezium?' A second person holds a sign showing a different type of trapezium and is saying 'I don't think  so. I think a trapezium needs to be symmet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06312" name="Picture 1" descr="A person standing in front of a whiteboard displaying a trapezium. They are saying 'Is this a trapezium?' A second person holds a sign showing a different type of trapezium and is saying 'I don't think  so. I think a trapezium needs to be symmetrical.'"/>
                    <pic:cNvPicPr/>
                  </pic:nvPicPr>
                  <pic:blipFill>
                    <a:blip r:embed="rId112"/>
                    <a:stretch>
                      <a:fillRect/>
                    </a:stretch>
                  </pic:blipFill>
                  <pic:spPr>
                    <a:xfrm>
                      <a:off x="0" y="0"/>
                      <a:ext cx="5630061" cy="3801005"/>
                    </a:xfrm>
                    <a:prstGeom prst="rect">
                      <a:avLst/>
                    </a:prstGeom>
                  </pic:spPr>
                </pic:pic>
              </a:graphicData>
            </a:graphic>
          </wp:inline>
        </w:drawing>
      </w:r>
    </w:p>
    <w:p w14:paraId="47D019AE" w14:textId="77777777" w:rsidR="00A74041" w:rsidRPr="00A74041" w:rsidRDefault="00A74041" w:rsidP="00A74041">
      <w:pPr>
        <w:rPr>
          <w:szCs w:val="22"/>
        </w:rPr>
      </w:pPr>
      <w:r w:rsidRPr="00A74041">
        <w:rPr>
          <w:szCs w:val="22"/>
        </w:rPr>
        <w:t xml:space="preserve">Think about this question: </w:t>
      </w:r>
    </w:p>
    <w:p w14:paraId="31F7D03A" w14:textId="5F0D1C32" w:rsidR="00331110" w:rsidRDefault="005A4A0F" w:rsidP="009546A3">
      <w:pPr>
        <w:rPr>
          <w:szCs w:val="22"/>
        </w:rPr>
      </w:pPr>
      <w:r>
        <w:rPr>
          <w:szCs w:val="22"/>
        </w:rPr>
        <w:t>Brendan and Meagan have different ideas of what a trapezium looks like.</w:t>
      </w:r>
    </w:p>
    <w:p w14:paraId="6B19471C" w14:textId="6BCD274B" w:rsidR="00A80C42" w:rsidRDefault="00594D7D" w:rsidP="009546A3">
      <w:pPr>
        <w:rPr>
          <w:szCs w:val="22"/>
        </w:rPr>
      </w:pPr>
      <w:r>
        <w:rPr>
          <w:szCs w:val="22"/>
        </w:rPr>
        <w:t>‘</w:t>
      </w:r>
      <w:r w:rsidR="00C20622" w:rsidRPr="008B7A39">
        <w:rPr>
          <w:szCs w:val="22"/>
        </w:rPr>
        <w:t xml:space="preserve">How does having clear definitions for shapes help us in </w:t>
      </w:r>
      <w:r w:rsidR="00844669" w:rsidRPr="008B7A39">
        <w:rPr>
          <w:szCs w:val="22"/>
        </w:rPr>
        <w:t>real</w:t>
      </w:r>
      <w:r w:rsidR="00844669">
        <w:rPr>
          <w:szCs w:val="22"/>
        </w:rPr>
        <w:t>-</w:t>
      </w:r>
      <w:r w:rsidR="00C20622" w:rsidRPr="008B7A39">
        <w:rPr>
          <w:szCs w:val="22"/>
        </w:rPr>
        <w:t>world applications?</w:t>
      </w:r>
      <w:r>
        <w:rPr>
          <w:szCs w:val="22"/>
        </w:rPr>
        <w:t>’</w:t>
      </w:r>
    </w:p>
    <w:p w14:paraId="652BA5E2" w14:textId="6C9582CF" w:rsidR="00D64A8F" w:rsidRDefault="00D64A8F" w:rsidP="009546A3">
      <w:pPr>
        <w:rPr>
          <w:szCs w:val="22"/>
        </w:rPr>
      </w:pPr>
      <w:r>
        <w:rPr>
          <w:szCs w:val="22"/>
        </w:rPr>
        <w:t xml:space="preserve">Create a cartoon strip that </w:t>
      </w:r>
      <w:r w:rsidR="009C75B6">
        <w:rPr>
          <w:szCs w:val="22"/>
        </w:rPr>
        <w:t xml:space="preserve">highlights a situation where </w:t>
      </w:r>
      <w:r w:rsidR="0001680A">
        <w:rPr>
          <w:szCs w:val="22"/>
        </w:rPr>
        <w:t>having clear definitions for shapes</w:t>
      </w:r>
      <w:r w:rsidR="00577998">
        <w:rPr>
          <w:szCs w:val="22"/>
        </w:rPr>
        <w:t xml:space="preserve"> can be useful.</w:t>
      </w:r>
    </w:p>
    <w:p w14:paraId="53930BD3" w14:textId="47833570" w:rsidR="00F35930" w:rsidRDefault="00577998" w:rsidP="009546A3">
      <w:pPr>
        <w:rPr>
          <w:szCs w:val="22"/>
        </w:rPr>
      </w:pPr>
      <w:r>
        <w:rPr>
          <w:szCs w:val="22"/>
        </w:rPr>
        <w:t xml:space="preserve">The cartoon strip can be drawn by hand or can be </w:t>
      </w:r>
      <w:r w:rsidR="00920327">
        <w:rPr>
          <w:szCs w:val="22"/>
        </w:rPr>
        <w:t xml:space="preserve">created online, using a </w:t>
      </w:r>
      <w:r w:rsidR="00F35930">
        <w:rPr>
          <w:szCs w:val="22"/>
        </w:rPr>
        <w:t>tool such as Canva.</w:t>
      </w:r>
    </w:p>
    <w:p w14:paraId="5BA1E8F3" w14:textId="2587C86D" w:rsidR="00DC4F59" w:rsidRDefault="00DC4F59" w:rsidP="00313B3A">
      <w:pPr>
        <w:pStyle w:val="ListBullet"/>
      </w:pPr>
      <w:r>
        <w:br w:type="page"/>
      </w:r>
    </w:p>
    <w:bookmarkEnd w:id="19"/>
    <w:p w14:paraId="48951249" w14:textId="77777777" w:rsidR="00075DDD" w:rsidRDefault="00075DDD" w:rsidP="00075DDD">
      <w:pPr>
        <w:sectPr w:rsidR="00075DDD" w:rsidSect="004A2162">
          <w:pgSz w:w="11906" w:h="16838"/>
          <w:pgMar w:top="1134" w:right="1134" w:bottom="1134" w:left="1134" w:header="709" w:footer="709" w:gutter="0"/>
          <w:cols w:space="708"/>
          <w:titlePg/>
          <w:docGrid w:linePitch="360"/>
        </w:sectPr>
      </w:pPr>
    </w:p>
    <w:p w14:paraId="30BD479B" w14:textId="77777777" w:rsidR="00AF31A3" w:rsidRPr="001748AB" w:rsidRDefault="00AF31A3" w:rsidP="00AF31A3">
      <w:pPr>
        <w:rPr>
          <w:rStyle w:val="Strong"/>
          <w:szCs w:val="22"/>
        </w:rPr>
      </w:pPr>
      <w:r w:rsidRPr="001748AB">
        <w:rPr>
          <w:rStyle w:val="Strong"/>
          <w:szCs w:val="22"/>
        </w:rPr>
        <w:lastRenderedPageBreak/>
        <w:t>© State of New South Wales (Department of Education), 202</w:t>
      </w:r>
      <w:r>
        <w:rPr>
          <w:rStyle w:val="Strong"/>
          <w:szCs w:val="22"/>
        </w:rPr>
        <w:t>4</w:t>
      </w:r>
    </w:p>
    <w:p w14:paraId="6870C24C" w14:textId="77777777" w:rsidR="00AF31A3" w:rsidRDefault="00AF31A3" w:rsidP="00AF31A3">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8DAD844" w14:textId="77777777" w:rsidR="00AF31A3" w:rsidRDefault="00AF31A3" w:rsidP="00AF31A3">
      <w:r>
        <w:t xml:space="preserve">Copyright material available in this resource and owned by the NSW Department of Education is licensed under a </w:t>
      </w:r>
      <w:hyperlink r:id="rId113" w:history="1">
        <w:r w:rsidRPr="003B3E41">
          <w:rPr>
            <w:rStyle w:val="Hyperlink"/>
          </w:rPr>
          <w:t>Creative Commons Attribution 4.0 International (CC BY 4.0) license</w:t>
        </w:r>
      </w:hyperlink>
      <w:r>
        <w:t>.</w:t>
      </w:r>
    </w:p>
    <w:p w14:paraId="0EA78FCF" w14:textId="77777777" w:rsidR="00AF31A3" w:rsidRDefault="00AF31A3" w:rsidP="00AF31A3">
      <w:r>
        <w:rPr>
          <w:noProof/>
        </w:rPr>
        <w:drawing>
          <wp:inline distT="0" distB="0" distL="0" distR="0" wp14:anchorId="0D9CFAB3" wp14:editId="5A4A50EF">
            <wp:extent cx="1228725" cy="428625"/>
            <wp:effectExtent l="0" t="0" r="9525" b="9525"/>
            <wp:docPr id="32" name="Picture 32" descr="Creative Commons Attribution license logo.">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D44A947" w14:textId="77777777" w:rsidR="00AF31A3" w:rsidRDefault="00AF31A3" w:rsidP="00AF31A3">
      <w:r>
        <w:t>This license allows you to share and adapt the material for any purpose, even commercially.</w:t>
      </w:r>
    </w:p>
    <w:p w14:paraId="5E1EE1A8" w14:textId="77777777" w:rsidR="00AF31A3" w:rsidRDefault="00AF31A3" w:rsidP="00AF31A3">
      <w:r>
        <w:t>Attribution should be given to © State of New South Wales (Department of Education), 2024.</w:t>
      </w:r>
    </w:p>
    <w:p w14:paraId="61C3D434" w14:textId="77777777" w:rsidR="00AF31A3" w:rsidRDefault="00AF31A3" w:rsidP="00AF31A3">
      <w:r>
        <w:t>Material in this resource not available under a Creative Commons license:</w:t>
      </w:r>
    </w:p>
    <w:p w14:paraId="30B0B77E" w14:textId="77777777" w:rsidR="00AF31A3" w:rsidRDefault="00AF31A3">
      <w:pPr>
        <w:pStyle w:val="ListBullet"/>
        <w:numPr>
          <w:ilvl w:val="0"/>
          <w:numId w:val="15"/>
        </w:numPr>
      </w:pPr>
      <w:r>
        <w:t>the NSW Department of Education logo, other logos and trademark-protected material</w:t>
      </w:r>
    </w:p>
    <w:p w14:paraId="067C2622" w14:textId="77777777" w:rsidR="00AF31A3" w:rsidRDefault="00AF31A3">
      <w:pPr>
        <w:pStyle w:val="ListBullet"/>
        <w:numPr>
          <w:ilvl w:val="0"/>
          <w:numId w:val="15"/>
        </w:numPr>
      </w:pPr>
      <w:r>
        <w:t>material owned by a third party that has been reproduced with permission. You will need to obtain permission from the third party to reuse its material.</w:t>
      </w:r>
    </w:p>
    <w:p w14:paraId="63CF9328" w14:textId="77777777" w:rsidR="00AF31A3" w:rsidRPr="003B3E41" w:rsidRDefault="00AF31A3" w:rsidP="00AF31A3">
      <w:pPr>
        <w:pStyle w:val="FeatureBox2"/>
        <w:rPr>
          <w:rStyle w:val="Strong"/>
        </w:rPr>
      </w:pPr>
      <w:r w:rsidRPr="003B3E41">
        <w:rPr>
          <w:rStyle w:val="Strong"/>
        </w:rPr>
        <w:t>Links to third-party material and websites</w:t>
      </w:r>
    </w:p>
    <w:p w14:paraId="2D4D5733" w14:textId="77777777" w:rsidR="00AF31A3" w:rsidRDefault="00AF31A3" w:rsidP="00AF31A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B170810" w14:textId="77777777" w:rsidR="00AF31A3" w:rsidRPr="00EC22E4" w:rsidRDefault="00AF31A3" w:rsidP="00AF31A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4E8823DC" w14:textId="7A77377F" w:rsidR="00A8296F" w:rsidRDefault="00A8296F" w:rsidP="001F428A"/>
    <w:sectPr w:rsidR="00A8296F" w:rsidSect="00AF31A3">
      <w:headerReference w:type="first" r:id="rId115"/>
      <w:footerReference w:type="first" r:id="rId11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E692A" w14:textId="77777777" w:rsidR="00C8735E" w:rsidRDefault="00C8735E" w:rsidP="00E51733">
      <w:r>
        <w:separator/>
      </w:r>
    </w:p>
  </w:endnote>
  <w:endnote w:type="continuationSeparator" w:id="0">
    <w:p w14:paraId="69C83CD7" w14:textId="77777777" w:rsidR="00C8735E" w:rsidRDefault="00C8735E" w:rsidP="00E51733">
      <w:r>
        <w:continuationSeparator/>
      </w:r>
    </w:p>
  </w:endnote>
  <w:endnote w:type="continuationNotice" w:id="1">
    <w:p w14:paraId="53B5C646" w14:textId="77777777" w:rsidR="00C8735E" w:rsidRDefault="00C8735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9F1C1" w14:textId="35285A8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515F3">
      <w:rPr>
        <w:noProof/>
      </w:rPr>
      <w:t>Aug-24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953BD" w14:textId="21406977"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D515F3">
      <w:rPr>
        <w:noProof/>
      </w:rPr>
      <w:t>Aug-24</w:t>
    </w:r>
    <w:r>
      <w:fldChar w:fldCharType="end"/>
    </w:r>
    <w:r>
      <w:ptab w:relativeTo="margin" w:alignment="right" w:leader="none"/>
    </w:r>
    <w:r>
      <w:rPr>
        <w:b/>
        <w:noProof/>
        <w:sz w:val="28"/>
        <w:szCs w:val="28"/>
      </w:rPr>
      <w:drawing>
        <wp:inline distT="0" distB="0" distL="0" distR="0" wp14:anchorId="12B3EB7D" wp14:editId="1B5DE7D0">
          <wp:extent cx="571500" cy="190500"/>
          <wp:effectExtent l="0" t="0" r="0" b="0"/>
          <wp:docPr id="121763096" name="Picture 12176309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D991E" w14:textId="77777777" w:rsidR="00D5631E" w:rsidRPr="00734023" w:rsidRDefault="00734023" w:rsidP="00734023">
    <w:pPr>
      <w:pStyle w:val="Logo"/>
      <w:jc w:val="right"/>
    </w:pPr>
    <w:r w:rsidRPr="008426B6">
      <w:rPr>
        <w:noProof/>
      </w:rPr>
      <w:drawing>
        <wp:inline distT="0" distB="0" distL="0" distR="0" wp14:anchorId="2A03E947" wp14:editId="7318FF43">
          <wp:extent cx="834442" cy="906218"/>
          <wp:effectExtent l="0" t="0" r="3810" b="8255"/>
          <wp:docPr id="611770670" name="Graphic 61177067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C14400" w14:textId="211168C3" w:rsidR="009F55F5" w:rsidRPr="00734023" w:rsidRDefault="009F55F5" w:rsidP="00055A10">
    <w:pPr>
      <w:pStyle w:val="Footer"/>
    </w:pPr>
    <w:r>
      <w:t xml:space="preserve">© NSW Department of Education, </w:t>
    </w:r>
    <w:r>
      <w:fldChar w:fldCharType="begin"/>
    </w:r>
    <w:r>
      <w:instrText xml:space="preserve"> DATE  \@ "MMM-yy"  \* MERGEFORMAT </w:instrText>
    </w:r>
    <w:r>
      <w:fldChar w:fldCharType="separate"/>
    </w:r>
    <w:r w:rsidR="00D515F3">
      <w:rPr>
        <w:noProof/>
      </w:rPr>
      <w:t>Aug-24</w:t>
    </w:r>
    <w:r>
      <w:fldChar w:fldCharType="end"/>
    </w:r>
    <w:r>
      <w:ptab w:relativeTo="margin" w:alignment="right" w:leader="none"/>
    </w:r>
    <w:r>
      <w:rPr>
        <w:b/>
        <w:noProof/>
        <w:sz w:val="28"/>
        <w:szCs w:val="28"/>
      </w:rPr>
      <w:drawing>
        <wp:inline distT="0" distB="0" distL="0" distR="0" wp14:anchorId="3D09BBF1" wp14:editId="397BD203">
          <wp:extent cx="571500" cy="190500"/>
          <wp:effectExtent l="0" t="0" r="0" b="0"/>
          <wp:docPr id="166531872" name="Picture 1665318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4806C" w14:textId="79CCB385"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D515F3">
      <w:rPr>
        <w:noProof/>
      </w:rPr>
      <w:t>Aug-24</w:t>
    </w:r>
    <w:r>
      <w:fldChar w:fldCharType="end"/>
    </w:r>
    <w:r>
      <w:ptab w:relativeTo="margin" w:alignment="right" w:leader="none"/>
    </w:r>
    <w:r>
      <w:rPr>
        <w:b/>
        <w:noProof/>
        <w:sz w:val="28"/>
        <w:szCs w:val="28"/>
      </w:rPr>
      <w:drawing>
        <wp:inline distT="0" distB="0" distL="0" distR="0" wp14:anchorId="479158CD" wp14:editId="2E0880B9">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D19A3" w14:textId="77777777" w:rsidR="00DF2CCC" w:rsidRPr="00EC1782" w:rsidRDefault="00DF2CCC"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129B8" w14:textId="77777777" w:rsidR="00C8735E" w:rsidRDefault="00C8735E" w:rsidP="00E51733">
      <w:r>
        <w:separator/>
      </w:r>
    </w:p>
  </w:footnote>
  <w:footnote w:type="continuationSeparator" w:id="0">
    <w:p w14:paraId="1DE9E93F" w14:textId="77777777" w:rsidR="00C8735E" w:rsidRDefault="00C8735E" w:rsidP="00E51733">
      <w:r>
        <w:continuationSeparator/>
      </w:r>
    </w:p>
  </w:footnote>
  <w:footnote w:type="continuationNotice" w:id="1">
    <w:p w14:paraId="4332E38A" w14:textId="77777777" w:rsidR="00C8735E" w:rsidRDefault="00C8735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FBEB1" w14:textId="600E1B77" w:rsidR="00734023" w:rsidRDefault="003206DC" w:rsidP="00734023">
    <w:pPr>
      <w:pStyle w:val="Documentname"/>
    </w:pPr>
    <w:r>
      <w:t>Mathematics</w:t>
    </w:r>
    <w:r w:rsidR="00682237">
      <w:t xml:space="preserve"> Stage 4 (Year 7)</w:t>
    </w:r>
    <w:r w:rsidR="006F1A55" w:rsidRPr="006F1A55">
      <w:t xml:space="preserve"> –</w:t>
    </w:r>
    <w:r w:rsidR="009A40B2">
      <w:t xml:space="preserve"> </w:t>
    </w:r>
    <w:r w:rsidR="0057070A">
      <w:t>Pirozzo grid</w:t>
    </w:r>
    <w:r w:rsidR="00A70F65" w:rsidRPr="006F1A55">
      <w:t xml:space="preserve"> assessment </w:t>
    </w:r>
    <w:r w:rsidR="0057070A">
      <w:t>–</w:t>
    </w:r>
    <w:r w:rsidR="00A70F65" w:rsidRPr="006F1A55">
      <w:t xml:space="preserve"> </w:t>
    </w:r>
    <w:r w:rsidR="000B5918">
      <w:t>activity</w:t>
    </w:r>
    <w:r w:rsidR="0057070A">
      <w:t xml:space="preserve"> outlines</w:t>
    </w:r>
    <w:r w:rsidR="00A70F65">
      <w:t xml:space="preserve">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00E5" w14:textId="77777777" w:rsidR="00734023" w:rsidRDefault="00000000" w:rsidP="00734023">
    <w:pPr>
      <w:pStyle w:val="Header"/>
      <w:spacing w:after="0"/>
    </w:pPr>
    <w:r>
      <w:pict w14:anchorId="7C92E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87693" w14:textId="77777777" w:rsidR="009F55F5" w:rsidRPr="00055A10" w:rsidRDefault="009F55F5" w:rsidP="00055A10">
    <w:pPr>
      <w:pStyle w:val="Documentname"/>
    </w:pPr>
    <w:r>
      <w:t>Mathematics</w:t>
    </w:r>
    <w:r w:rsidRPr="006F1A55">
      <w:t xml:space="preserve"> </w:t>
    </w:r>
    <w:r>
      <w:t>Stage 4</w:t>
    </w:r>
    <w:r w:rsidRPr="006F1A55">
      <w:t xml:space="preserve"> (Year </w:t>
    </w:r>
    <w:r>
      <w:t>7</w:t>
    </w:r>
    <w:r w:rsidRPr="006F1A55">
      <w:t xml:space="preserve">) – sample assessment task </w:t>
    </w:r>
    <w:r>
      <w:t>4</w:t>
    </w:r>
    <w:r w:rsidRPr="006F1A55">
      <w:t xml:space="preserve"> notification</w:t>
    </w:r>
    <w:r>
      <w:t xml:space="preserve"> </w:t>
    </w:r>
    <w:r w:rsidRPr="00D2403C">
      <w:t xml:space="preserve">| </w:t>
    </w:r>
    <w:r>
      <w:fldChar w:fldCharType="begin"/>
    </w:r>
    <w:r>
      <w:instrText xml:space="preserve"> PAGE   \* MERGEFORMAT </w:instrText>
    </w:r>
    <w:r>
      <w:fldChar w:fldCharType="separate"/>
    </w:r>
    <w:r>
      <w:t>6</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FCB98" w14:textId="77777777" w:rsidR="00DF2CCC" w:rsidRPr="00EC1782" w:rsidRDefault="00DF2CCC"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985"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0104243"/>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0C6127D"/>
    <w:multiLevelType w:val="hybridMultilevel"/>
    <w:tmpl w:val="E8D61C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563538"/>
    <w:multiLevelType w:val="hybridMultilevel"/>
    <w:tmpl w:val="DA0227C6"/>
    <w:lvl w:ilvl="0" w:tplc="551469B4">
      <w:start w:val="1"/>
      <w:numFmt w:val="bullet"/>
      <w:lvlText w:val="—"/>
      <w:lvlJc w:val="left"/>
      <w:pPr>
        <w:ind w:left="720" w:hanging="360"/>
      </w:pPr>
      <w:rPr>
        <w:rFonts w:ascii="Public Sans Light" w:hAnsi="Public Sans Light" w:hint="default"/>
      </w:rPr>
    </w:lvl>
    <w:lvl w:ilvl="1" w:tplc="551469B4">
      <w:start w:val="1"/>
      <w:numFmt w:val="bullet"/>
      <w:lvlText w:val="—"/>
      <w:lvlJc w:val="left"/>
      <w:pPr>
        <w:ind w:left="1440" w:hanging="360"/>
      </w:pPr>
      <w:rPr>
        <w:rFonts w:ascii="Public Sans Light" w:hAnsi="Public Sans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B1646E"/>
    <w:multiLevelType w:val="hybridMultilevel"/>
    <w:tmpl w:val="C8A29DE2"/>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7A5C5C"/>
    <w:multiLevelType w:val="hybridMultilevel"/>
    <w:tmpl w:val="DDE6714E"/>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4303668"/>
    <w:multiLevelType w:val="hybridMultilevel"/>
    <w:tmpl w:val="CAE2E0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4361808">
    <w:abstractNumId w:val="6"/>
  </w:num>
  <w:num w:numId="2" w16cid:durableId="668754528">
    <w:abstractNumId w:val="6"/>
  </w:num>
  <w:num w:numId="3" w16cid:durableId="19526668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271480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28014902">
    <w:abstractNumId w:val="2"/>
  </w:num>
  <w:num w:numId="6" w16cid:durableId="16838994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542033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41440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967777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850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0620385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73043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64656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4720558">
    <w:abstractNumId w:val="4"/>
  </w:num>
  <w:num w:numId="15" w16cid:durableId="510147974">
    <w:abstractNumId w:val="1"/>
  </w:num>
  <w:num w:numId="16" w16cid:durableId="16886798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8721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4532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60824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67878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4642272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836873583">
    <w:abstractNumId w:val="0"/>
  </w:num>
  <w:num w:numId="23" w16cid:durableId="806122312">
    <w:abstractNumId w:val="1"/>
  </w:num>
  <w:num w:numId="24" w16cid:durableId="1944071928">
    <w:abstractNumId w:val="9"/>
  </w:num>
  <w:num w:numId="25" w16cid:durableId="578905732">
    <w:abstractNumId w:val="6"/>
  </w:num>
  <w:num w:numId="26" w16cid:durableId="1923250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3312289">
    <w:abstractNumId w:val="10"/>
  </w:num>
  <w:num w:numId="28" w16cid:durableId="771125506">
    <w:abstractNumId w:val="3"/>
  </w:num>
  <w:num w:numId="29" w16cid:durableId="441069334">
    <w:abstractNumId w:val="5"/>
  </w:num>
  <w:num w:numId="30" w16cid:durableId="1661343616">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F2D"/>
    <w:rsid w:val="000000F7"/>
    <w:rsid w:val="0000038B"/>
    <w:rsid w:val="00001F10"/>
    <w:rsid w:val="00002437"/>
    <w:rsid w:val="00002578"/>
    <w:rsid w:val="00003253"/>
    <w:rsid w:val="00003309"/>
    <w:rsid w:val="00004C08"/>
    <w:rsid w:val="00004C17"/>
    <w:rsid w:val="00006470"/>
    <w:rsid w:val="00006C29"/>
    <w:rsid w:val="00006C6C"/>
    <w:rsid w:val="00007D44"/>
    <w:rsid w:val="0001104A"/>
    <w:rsid w:val="000113E0"/>
    <w:rsid w:val="0001161A"/>
    <w:rsid w:val="00012320"/>
    <w:rsid w:val="0001266C"/>
    <w:rsid w:val="00012863"/>
    <w:rsid w:val="00012EB5"/>
    <w:rsid w:val="00013679"/>
    <w:rsid w:val="00013FF2"/>
    <w:rsid w:val="00014A84"/>
    <w:rsid w:val="00015A7D"/>
    <w:rsid w:val="000165C8"/>
    <w:rsid w:val="0001660E"/>
    <w:rsid w:val="0001680A"/>
    <w:rsid w:val="000168EE"/>
    <w:rsid w:val="00016980"/>
    <w:rsid w:val="00016CA9"/>
    <w:rsid w:val="00020228"/>
    <w:rsid w:val="0002132B"/>
    <w:rsid w:val="000214F5"/>
    <w:rsid w:val="000217DC"/>
    <w:rsid w:val="00022667"/>
    <w:rsid w:val="00023275"/>
    <w:rsid w:val="000236B9"/>
    <w:rsid w:val="00023D41"/>
    <w:rsid w:val="000252CB"/>
    <w:rsid w:val="000257FC"/>
    <w:rsid w:val="00026E21"/>
    <w:rsid w:val="00030098"/>
    <w:rsid w:val="0003372E"/>
    <w:rsid w:val="00033B97"/>
    <w:rsid w:val="00034810"/>
    <w:rsid w:val="00034B74"/>
    <w:rsid w:val="000357BD"/>
    <w:rsid w:val="00035D31"/>
    <w:rsid w:val="000362C2"/>
    <w:rsid w:val="00036486"/>
    <w:rsid w:val="000367A2"/>
    <w:rsid w:val="000407DF"/>
    <w:rsid w:val="000418C3"/>
    <w:rsid w:val="000421A1"/>
    <w:rsid w:val="000429AD"/>
    <w:rsid w:val="000438AE"/>
    <w:rsid w:val="00043AC3"/>
    <w:rsid w:val="00045C04"/>
    <w:rsid w:val="00045F0D"/>
    <w:rsid w:val="00046160"/>
    <w:rsid w:val="00046880"/>
    <w:rsid w:val="0004750C"/>
    <w:rsid w:val="00047829"/>
    <w:rsid w:val="00047862"/>
    <w:rsid w:val="000501F7"/>
    <w:rsid w:val="000506A5"/>
    <w:rsid w:val="00051F78"/>
    <w:rsid w:val="000537F9"/>
    <w:rsid w:val="00055A10"/>
    <w:rsid w:val="00056C86"/>
    <w:rsid w:val="000577ED"/>
    <w:rsid w:val="000616D8"/>
    <w:rsid w:val="00061D5B"/>
    <w:rsid w:val="00062914"/>
    <w:rsid w:val="00063661"/>
    <w:rsid w:val="0006394F"/>
    <w:rsid w:val="00063964"/>
    <w:rsid w:val="00063F75"/>
    <w:rsid w:val="0006423D"/>
    <w:rsid w:val="00064753"/>
    <w:rsid w:val="00064809"/>
    <w:rsid w:val="00064926"/>
    <w:rsid w:val="00064F77"/>
    <w:rsid w:val="00065FF3"/>
    <w:rsid w:val="0006643E"/>
    <w:rsid w:val="000673A0"/>
    <w:rsid w:val="00071A69"/>
    <w:rsid w:val="00072B35"/>
    <w:rsid w:val="00074C24"/>
    <w:rsid w:val="00074F0F"/>
    <w:rsid w:val="00074FD5"/>
    <w:rsid w:val="00075606"/>
    <w:rsid w:val="00075C87"/>
    <w:rsid w:val="00075DDD"/>
    <w:rsid w:val="00075FC8"/>
    <w:rsid w:val="00076D81"/>
    <w:rsid w:val="0007751B"/>
    <w:rsid w:val="00077A48"/>
    <w:rsid w:val="00081FD4"/>
    <w:rsid w:val="000822E1"/>
    <w:rsid w:val="00083179"/>
    <w:rsid w:val="00084917"/>
    <w:rsid w:val="00085114"/>
    <w:rsid w:val="00085A42"/>
    <w:rsid w:val="00085B62"/>
    <w:rsid w:val="00085DEC"/>
    <w:rsid w:val="0008611F"/>
    <w:rsid w:val="00086896"/>
    <w:rsid w:val="00086CAA"/>
    <w:rsid w:val="000871C5"/>
    <w:rsid w:val="00087D95"/>
    <w:rsid w:val="000902F9"/>
    <w:rsid w:val="000909D1"/>
    <w:rsid w:val="00090B03"/>
    <w:rsid w:val="00091206"/>
    <w:rsid w:val="00091D4E"/>
    <w:rsid w:val="00092356"/>
    <w:rsid w:val="00092A88"/>
    <w:rsid w:val="00092B56"/>
    <w:rsid w:val="00092F20"/>
    <w:rsid w:val="00093CD8"/>
    <w:rsid w:val="00093F2D"/>
    <w:rsid w:val="00093F3A"/>
    <w:rsid w:val="00094D22"/>
    <w:rsid w:val="00094D6F"/>
    <w:rsid w:val="00096FB9"/>
    <w:rsid w:val="000A0E2C"/>
    <w:rsid w:val="000A155E"/>
    <w:rsid w:val="000A1626"/>
    <w:rsid w:val="000A2B14"/>
    <w:rsid w:val="000A33EF"/>
    <w:rsid w:val="000A33FA"/>
    <w:rsid w:val="000A3595"/>
    <w:rsid w:val="000A36F3"/>
    <w:rsid w:val="000A3BE0"/>
    <w:rsid w:val="000A4490"/>
    <w:rsid w:val="000A46CD"/>
    <w:rsid w:val="000A4764"/>
    <w:rsid w:val="000A4BAF"/>
    <w:rsid w:val="000A4CA1"/>
    <w:rsid w:val="000A5393"/>
    <w:rsid w:val="000A649A"/>
    <w:rsid w:val="000B0A6F"/>
    <w:rsid w:val="000B0D0B"/>
    <w:rsid w:val="000B10D2"/>
    <w:rsid w:val="000B1BF3"/>
    <w:rsid w:val="000B22E8"/>
    <w:rsid w:val="000B32C8"/>
    <w:rsid w:val="000B34B9"/>
    <w:rsid w:val="000B3697"/>
    <w:rsid w:val="000B379C"/>
    <w:rsid w:val="000B38A9"/>
    <w:rsid w:val="000B3A4A"/>
    <w:rsid w:val="000B3E35"/>
    <w:rsid w:val="000B4EF9"/>
    <w:rsid w:val="000B5659"/>
    <w:rsid w:val="000B5918"/>
    <w:rsid w:val="000B5A2B"/>
    <w:rsid w:val="000B5ADE"/>
    <w:rsid w:val="000B64EB"/>
    <w:rsid w:val="000B67E4"/>
    <w:rsid w:val="000B76FE"/>
    <w:rsid w:val="000C00C7"/>
    <w:rsid w:val="000C0E11"/>
    <w:rsid w:val="000C141C"/>
    <w:rsid w:val="000C1B93"/>
    <w:rsid w:val="000C20AC"/>
    <w:rsid w:val="000C24ED"/>
    <w:rsid w:val="000C4C15"/>
    <w:rsid w:val="000C54C0"/>
    <w:rsid w:val="000C7413"/>
    <w:rsid w:val="000C7C10"/>
    <w:rsid w:val="000D04E4"/>
    <w:rsid w:val="000D0A83"/>
    <w:rsid w:val="000D1878"/>
    <w:rsid w:val="000D18CB"/>
    <w:rsid w:val="000D1B6A"/>
    <w:rsid w:val="000D1BF9"/>
    <w:rsid w:val="000D295C"/>
    <w:rsid w:val="000D2DCC"/>
    <w:rsid w:val="000D3BBE"/>
    <w:rsid w:val="000D4808"/>
    <w:rsid w:val="000D49A3"/>
    <w:rsid w:val="000D5ACA"/>
    <w:rsid w:val="000D60A0"/>
    <w:rsid w:val="000D6A60"/>
    <w:rsid w:val="000D6C74"/>
    <w:rsid w:val="000D7466"/>
    <w:rsid w:val="000D7545"/>
    <w:rsid w:val="000D7DEA"/>
    <w:rsid w:val="000E18C4"/>
    <w:rsid w:val="000E20D0"/>
    <w:rsid w:val="000E2BC3"/>
    <w:rsid w:val="000E35C8"/>
    <w:rsid w:val="000E3777"/>
    <w:rsid w:val="000E3801"/>
    <w:rsid w:val="000E4E2B"/>
    <w:rsid w:val="000E67FC"/>
    <w:rsid w:val="000E7133"/>
    <w:rsid w:val="000E7734"/>
    <w:rsid w:val="000E7E28"/>
    <w:rsid w:val="000F0830"/>
    <w:rsid w:val="000F26E7"/>
    <w:rsid w:val="000F26F4"/>
    <w:rsid w:val="000F292E"/>
    <w:rsid w:val="000F3EC3"/>
    <w:rsid w:val="000F4973"/>
    <w:rsid w:val="000F69CA"/>
    <w:rsid w:val="0010199B"/>
    <w:rsid w:val="001022E7"/>
    <w:rsid w:val="0010594A"/>
    <w:rsid w:val="00105DB3"/>
    <w:rsid w:val="001066D3"/>
    <w:rsid w:val="00106946"/>
    <w:rsid w:val="00106A3B"/>
    <w:rsid w:val="00106B42"/>
    <w:rsid w:val="0010724E"/>
    <w:rsid w:val="00107ABA"/>
    <w:rsid w:val="00110996"/>
    <w:rsid w:val="00111488"/>
    <w:rsid w:val="0011221C"/>
    <w:rsid w:val="00112528"/>
    <w:rsid w:val="00112681"/>
    <w:rsid w:val="00113155"/>
    <w:rsid w:val="00113311"/>
    <w:rsid w:val="001149FA"/>
    <w:rsid w:val="00114D6A"/>
    <w:rsid w:val="00114F16"/>
    <w:rsid w:val="00115731"/>
    <w:rsid w:val="001158FF"/>
    <w:rsid w:val="001167F0"/>
    <w:rsid w:val="00117A67"/>
    <w:rsid w:val="00120DDA"/>
    <w:rsid w:val="0012107E"/>
    <w:rsid w:val="00121C96"/>
    <w:rsid w:val="00121FBE"/>
    <w:rsid w:val="001232E6"/>
    <w:rsid w:val="00123B54"/>
    <w:rsid w:val="00123FB2"/>
    <w:rsid w:val="0012428A"/>
    <w:rsid w:val="00124C5E"/>
    <w:rsid w:val="00125A8C"/>
    <w:rsid w:val="00125E5F"/>
    <w:rsid w:val="00126BE5"/>
    <w:rsid w:val="00127110"/>
    <w:rsid w:val="001272AC"/>
    <w:rsid w:val="00127A3E"/>
    <w:rsid w:val="00127E70"/>
    <w:rsid w:val="001302DC"/>
    <w:rsid w:val="0013067F"/>
    <w:rsid w:val="0013081C"/>
    <w:rsid w:val="001311FD"/>
    <w:rsid w:val="0013163B"/>
    <w:rsid w:val="00133121"/>
    <w:rsid w:val="0013314A"/>
    <w:rsid w:val="00134580"/>
    <w:rsid w:val="00134A05"/>
    <w:rsid w:val="001354FB"/>
    <w:rsid w:val="00135DDC"/>
    <w:rsid w:val="00136D2A"/>
    <w:rsid w:val="001374D4"/>
    <w:rsid w:val="0013753E"/>
    <w:rsid w:val="00137BF9"/>
    <w:rsid w:val="0014012F"/>
    <w:rsid w:val="0014077B"/>
    <w:rsid w:val="001418F7"/>
    <w:rsid w:val="001423A6"/>
    <w:rsid w:val="0014336C"/>
    <w:rsid w:val="00143EDB"/>
    <w:rsid w:val="00143F87"/>
    <w:rsid w:val="00144AC3"/>
    <w:rsid w:val="00144BEC"/>
    <w:rsid w:val="00146543"/>
    <w:rsid w:val="00147116"/>
    <w:rsid w:val="00147334"/>
    <w:rsid w:val="0015009E"/>
    <w:rsid w:val="00151F32"/>
    <w:rsid w:val="00152218"/>
    <w:rsid w:val="00152335"/>
    <w:rsid w:val="00153021"/>
    <w:rsid w:val="0015373E"/>
    <w:rsid w:val="0015484D"/>
    <w:rsid w:val="0015596C"/>
    <w:rsid w:val="00156262"/>
    <w:rsid w:val="00156A68"/>
    <w:rsid w:val="00156BD2"/>
    <w:rsid w:val="00156EA5"/>
    <w:rsid w:val="001576B5"/>
    <w:rsid w:val="00160146"/>
    <w:rsid w:val="00161DB2"/>
    <w:rsid w:val="00163276"/>
    <w:rsid w:val="00163778"/>
    <w:rsid w:val="00163786"/>
    <w:rsid w:val="00163BA2"/>
    <w:rsid w:val="00165258"/>
    <w:rsid w:val="00167012"/>
    <w:rsid w:val="001674C1"/>
    <w:rsid w:val="00170031"/>
    <w:rsid w:val="0017060A"/>
    <w:rsid w:val="00170BEE"/>
    <w:rsid w:val="00172440"/>
    <w:rsid w:val="001733FF"/>
    <w:rsid w:val="00173420"/>
    <w:rsid w:val="00173D2B"/>
    <w:rsid w:val="00173E31"/>
    <w:rsid w:val="001754A0"/>
    <w:rsid w:val="0017576E"/>
    <w:rsid w:val="0017737B"/>
    <w:rsid w:val="00177986"/>
    <w:rsid w:val="001802E4"/>
    <w:rsid w:val="0018035C"/>
    <w:rsid w:val="001820AF"/>
    <w:rsid w:val="00182E5C"/>
    <w:rsid w:val="0018587D"/>
    <w:rsid w:val="001865BB"/>
    <w:rsid w:val="00186781"/>
    <w:rsid w:val="001875D9"/>
    <w:rsid w:val="00187AFA"/>
    <w:rsid w:val="00187C00"/>
    <w:rsid w:val="00190C6F"/>
    <w:rsid w:val="00191B5F"/>
    <w:rsid w:val="00191D14"/>
    <w:rsid w:val="00192975"/>
    <w:rsid w:val="00192F76"/>
    <w:rsid w:val="00192FC1"/>
    <w:rsid w:val="001931C5"/>
    <w:rsid w:val="00193909"/>
    <w:rsid w:val="00194312"/>
    <w:rsid w:val="001950EC"/>
    <w:rsid w:val="00195460"/>
    <w:rsid w:val="001959BE"/>
    <w:rsid w:val="00195A54"/>
    <w:rsid w:val="00195D20"/>
    <w:rsid w:val="0019671E"/>
    <w:rsid w:val="001977F0"/>
    <w:rsid w:val="00197D6A"/>
    <w:rsid w:val="001A1072"/>
    <w:rsid w:val="001A10E3"/>
    <w:rsid w:val="001A15B9"/>
    <w:rsid w:val="001A18BF"/>
    <w:rsid w:val="001A28D1"/>
    <w:rsid w:val="001A2D64"/>
    <w:rsid w:val="001A3009"/>
    <w:rsid w:val="001A46F4"/>
    <w:rsid w:val="001A4829"/>
    <w:rsid w:val="001A4CBF"/>
    <w:rsid w:val="001A6409"/>
    <w:rsid w:val="001A6493"/>
    <w:rsid w:val="001A661E"/>
    <w:rsid w:val="001B0312"/>
    <w:rsid w:val="001B0450"/>
    <w:rsid w:val="001B1379"/>
    <w:rsid w:val="001B236A"/>
    <w:rsid w:val="001B243A"/>
    <w:rsid w:val="001B2E42"/>
    <w:rsid w:val="001B2FBA"/>
    <w:rsid w:val="001B458C"/>
    <w:rsid w:val="001B5134"/>
    <w:rsid w:val="001B57F0"/>
    <w:rsid w:val="001B5AEF"/>
    <w:rsid w:val="001B5E1F"/>
    <w:rsid w:val="001B6486"/>
    <w:rsid w:val="001B7261"/>
    <w:rsid w:val="001B7871"/>
    <w:rsid w:val="001B7BC2"/>
    <w:rsid w:val="001B7DF5"/>
    <w:rsid w:val="001C1169"/>
    <w:rsid w:val="001C12BB"/>
    <w:rsid w:val="001C12F7"/>
    <w:rsid w:val="001C1AFE"/>
    <w:rsid w:val="001C2D57"/>
    <w:rsid w:val="001C4955"/>
    <w:rsid w:val="001C4CEC"/>
    <w:rsid w:val="001C54CC"/>
    <w:rsid w:val="001C58E0"/>
    <w:rsid w:val="001C5E53"/>
    <w:rsid w:val="001C5E6A"/>
    <w:rsid w:val="001C6451"/>
    <w:rsid w:val="001C6551"/>
    <w:rsid w:val="001C762A"/>
    <w:rsid w:val="001C7E97"/>
    <w:rsid w:val="001C7E9F"/>
    <w:rsid w:val="001D01BA"/>
    <w:rsid w:val="001D29A3"/>
    <w:rsid w:val="001D320E"/>
    <w:rsid w:val="001D3D79"/>
    <w:rsid w:val="001D42DB"/>
    <w:rsid w:val="001D5230"/>
    <w:rsid w:val="001D6F44"/>
    <w:rsid w:val="001D70E0"/>
    <w:rsid w:val="001D73D7"/>
    <w:rsid w:val="001D7B00"/>
    <w:rsid w:val="001E21B0"/>
    <w:rsid w:val="001E28A0"/>
    <w:rsid w:val="001E390B"/>
    <w:rsid w:val="001E3B2A"/>
    <w:rsid w:val="001E4E26"/>
    <w:rsid w:val="001E6281"/>
    <w:rsid w:val="001E6C07"/>
    <w:rsid w:val="001E78CB"/>
    <w:rsid w:val="001E79EB"/>
    <w:rsid w:val="001F0228"/>
    <w:rsid w:val="001F0242"/>
    <w:rsid w:val="001F101C"/>
    <w:rsid w:val="001F1C53"/>
    <w:rsid w:val="001F340C"/>
    <w:rsid w:val="001F3469"/>
    <w:rsid w:val="001F3C9D"/>
    <w:rsid w:val="001F4109"/>
    <w:rsid w:val="001F428A"/>
    <w:rsid w:val="001F4617"/>
    <w:rsid w:val="001F5AF5"/>
    <w:rsid w:val="001F5BC7"/>
    <w:rsid w:val="001F65FF"/>
    <w:rsid w:val="001F7523"/>
    <w:rsid w:val="001F7632"/>
    <w:rsid w:val="002010C5"/>
    <w:rsid w:val="002014F8"/>
    <w:rsid w:val="0020159C"/>
    <w:rsid w:val="00202628"/>
    <w:rsid w:val="002027AA"/>
    <w:rsid w:val="00203110"/>
    <w:rsid w:val="0020322B"/>
    <w:rsid w:val="00203C9E"/>
    <w:rsid w:val="00203F2E"/>
    <w:rsid w:val="00204643"/>
    <w:rsid w:val="00204A5C"/>
    <w:rsid w:val="00205A24"/>
    <w:rsid w:val="00205A7D"/>
    <w:rsid w:val="00205C91"/>
    <w:rsid w:val="00206A5F"/>
    <w:rsid w:val="002105AD"/>
    <w:rsid w:val="0021071C"/>
    <w:rsid w:val="00210AF2"/>
    <w:rsid w:val="00210FBB"/>
    <w:rsid w:val="0021182A"/>
    <w:rsid w:val="002128BA"/>
    <w:rsid w:val="00212D9C"/>
    <w:rsid w:val="0021358C"/>
    <w:rsid w:val="00214AF5"/>
    <w:rsid w:val="002156E2"/>
    <w:rsid w:val="00215708"/>
    <w:rsid w:val="00215C9B"/>
    <w:rsid w:val="00215FB4"/>
    <w:rsid w:val="002162BA"/>
    <w:rsid w:val="00217A55"/>
    <w:rsid w:val="00217ACE"/>
    <w:rsid w:val="002215D0"/>
    <w:rsid w:val="002230EE"/>
    <w:rsid w:val="00223128"/>
    <w:rsid w:val="00223E7A"/>
    <w:rsid w:val="00226156"/>
    <w:rsid w:val="0022623A"/>
    <w:rsid w:val="002264F5"/>
    <w:rsid w:val="00226F7B"/>
    <w:rsid w:val="00227C69"/>
    <w:rsid w:val="00227F1A"/>
    <w:rsid w:val="002313A8"/>
    <w:rsid w:val="00232F8E"/>
    <w:rsid w:val="00233023"/>
    <w:rsid w:val="00233BB0"/>
    <w:rsid w:val="002346BE"/>
    <w:rsid w:val="00234FF4"/>
    <w:rsid w:val="002354F3"/>
    <w:rsid w:val="00235683"/>
    <w:rsid w:val="00236203"/>
    <w:rsid w:val="00236BB5"/>
    <w:rsid w:val="002372F9"/>
    <w:rsid w:val="002379C7"/>
    <w:rsid w:val="00237B52"/>
    <w:rsid w:val="002418A4"/>
    <w:rsid w:val="002428D4"/>
    <w:rsid w:val="002430E3"/>
    <w:rsid w:val="00244C5C"/>
    <w:rsid w:val="002455AC"/>
    <w:rsid w:val="00246406"/>
    <w:rsid w:val="0024647F"/>
    <w:rsid w:val="002466D0"/>
    <w:rsid w:val="00247005"/>
    <w:rsid w:val="002470B1"/>
    <w:rsid w:val="00247B3C"/>
    <w:rsid w:val="00247B61"/>
    <w:rsid w:val="002514C4"/>
    <w:rsid w:val="00251669"/>
    <w:rsid w:val="002526F2"/>
    <w:rsid w:val="00252CD5"/>
    <w:rsid w:val="002535C1"/>
    <w:rsid w:val="00253DEE"/>
    <w:rsid w:val="0025413D"/>
    <w:rsid w:val="002547B0"/>
    <w:rsid w:val="00255249"/>
    <w:rsid w:val="002556DD"/>
    <w:rsid w:val="0025592F"/>
    <w:rsid w:val="00255A5F"/>
    <w:rsid w:val="002568AC"/>
    <w:rsid w:val="00256A78"/>
    <w:rsid w:val="0025734A"/>
    <w:rsid w:val="00257945"/>
    <w:rsid w:val="00260A6A"/>
    <w:rsid w:val="00260FB1"/>
    <w:rsid w:val="00264654"/>
    <w:rsid w:val="0026548C"/>
    <w:rsid w:val="00265EF5"/>
    <w:rsid w:val="00266207"/>
    <w:rsid w:val="00266BE6"/>
    <w:rsid w:val="00266EBE"/>
    <w:rsid w:val="00267906"/>
    <w:rsid w:val="00267CF1"/>
    <w:rsid w:val="0027074D"/>
    <w:rsid w:val="00273097"/>
    <w:rsid w:val="002730C2"/>
    <w:rsid w:val="002736D0"/>
    <w:rsid w:val="0027370C"/>
    <w:rsid w:val="00273F36"/>
    <w:rsid w:val="002749F6"/>
    <w:rsid w:val="0027501B"/>
    <w:rsid w:val="00275259"/>
    <w:rsid w:val="002752AA"/>
    <w:rsid w:val="0027767C"/>
    <w:rsid w:val="00277D91"/>
    <w:rsid w:val="00281293"/>
    <w:rsid w:val="0028244E"/>
    <w:rsid w:val="00283963"/>
    <w:rsid w:val="00284B40"/>
    <w:rsid w:val="00285695"/>
    <w:rsid w:val="00285BB7"/>
    <w:rsid w:val="002860FC"/>
    <w:rsid w:val="00286815"/>
    <w:rsid w:val="00286C50"/>
    <w:rsid w:val="00287543"/>
    <w:rsid w:val="0028777C"/>
    <w:rsid w:val="002905FD"/>
    <w:rsid w:val="0029070F"/>
    <w:rsid w:val="0029084A"/>
    <w:rsid w:val="00290F65"/>
    <w:rsid w:val="0029518F"/>
    <w:rsid w:val="00296CC0"/>
    <w:rsid w:val="002975B0"/>
    <w:rsid w:val="002A08CA"/>
    <w:rsid w:val="002A0D60"/>
    <w:rsid w:val="002A141F"/>
    <w:rsid w:val="002A28B4"/>
    <w:rsid w:val="002A2B8C"/>
    <w:rsid w:val="002A35CF"/>
    <w:rsid w:val="002A373B"/>
    <w:rsid w:val="002A386B"/>
    <w:rsid w:val="002A474D"/>
    <w:rsid w:val="002A475D"/>
    <w:rsid w:val="002A485B"/>
    <w:rsid w:val="002A5045"/>
    <w:rsid w:val="002A5368"/>
    <w:rsid w:val="002A53F5"/>
    <w:rsid w:val="002A5C64"/>
    <w:rsid w:val="002A6D11"/>
    <w:rsid w:val="002A72E9"/>
    <w:rsid w:val="002B013D"/>
    <w:rsid w:val="002B0F89"/>
    <w:rsid w:val="002B1CF9"/>
    <w:rsid w:val="002B20C8"/>
    <w:rsid w:val="002B20F9"/>
    <w:rsid w:val="002B2C77"/>
    <w:rsid w:val="002B2F2D"/>
    <w:rsid w:val="002B3FF5"/>
    <w:rsid w:val="002B4917"/>
    <w:rsid w:val="002B4D67"/>
    <w:rsid w:val="002B792F"/>
    <w:rsid w:val="002B7E8B"/>
    <w:rsid w:val="002C0F60"/>
    <w:rsid w:val="002C1140"/>
    <w:rsid w:val="002C1691"/>
    <w:rsid w:val="002C192D"/>
    <w:rsid w:val="002C3DE7"/>
    <w:rsid w:val="002C55C4"/>
    <w:rsid w:val="002C5944"/>
    <w:rsid w:val="002C6F29"/>
    <w:rsid w:val="002D14F6"/>
    <w:rsid w:val="002D3895"/>
    <w:rsid w:val="002D4B35"/>
    <w:rsid w:val="002D53B3"/>
    <w:rsid w:val="002D56D5"/>
    <w:rsid w:val="002D6A63"/>
    <w:rsid w:val="002D71CB"/>
    <w:rsid w:val="002D72DA"/>
    <w:rsid w:val="002D79F3"/>
    <w:rsid w:val="002D7D9B"/>
    <w:rsid w:val="002E1A2B"/>
    <w:rsid w:val="002E416C"/>
    <w:rsid w:val="002E5F63"/>
    <w:rsid w:val="002E7283"/>
    <w:rsid w:val="002E78BD"/>
    <w:rsid w:val="002E7E02"/>
    <w:rsid w:val="002F03FA"/>
    <w:rsid w:val="002F0F09"/>
    <w:rsid w:val="002F0FD9"/>
    <w:rsid w:val="002F1201"/>
    <w:rsid w:val="002F1A37"/>
    <w:rsid w:val="002F1EFB"/>
    <w:rsid w:val="002F23C2"/>
    <w:rsid w:val="002F304D"/>
    <w:rsid w:val="002F3C88"/>
    <w:rsid w:val="002F3CBF"/>
    <w:rsid w:val="002F4B15"/>
    <w:rsid w:val="002F4CDF"/>
    <w:rsid w:val="002F5228"/>
    <w:rsid w:val="002F5C07"/>
    <w:rsid w:val="002F5E64"/>
    <w:rsid w:val="002F624B"/>
    <w:rsid w:val="002F62BF"/>
    <w:rsid w:val="002F6735"/>
    <w:rsid w:val="002F716A"/>
    <w:rsid w:val="002F7CFE"/>
    <w:rsid w:val="002F7D45"/>
    <w:rsid w:val="003000E1"/>
    <w:rsid w:val="00300351"/>
    <w:rsid w:val="00301306"/>
    <w:rsid w:val="00301D4F"/>
    <w:rsid w:val="00301D95"/>
    <w:rsid w:val="00302F35"/>
    <w:rsid w:val="00303085"/>
    <w:rsid w:val="0030363E"/>
    <w:rsid w:val="00303D4B"/>
    <w:rsid w:val="00304832"/>
    <w:rsid w:val="003064E1"/>
    <w:rsid w:val="00306C23"/>
    <w:rsid w:val="0030740A"/>
    <w:rsid w:val="003105A4"/>
    <w:rsid w:val="00310971"/>
    <w:rsid w:val="00310BED"/>
    <w:rsid w:val="00310FDD"/>
    <w:rsid w:val="00311AF4"/>
    <w:rsid w:val="003122CA"/>
    <w:rsid w:val="003130D9"/>
    <w:rsid w:val="0031333A"/>
    <w:rsid w:val="00313AD2"/>
    <w:rsid w:val="00313B3A"/>
    <w:rsid w:val="00314089"/>
    <w:rsid w:val="0031449B"/>
    <w:rsid w:val="003147C2"/>
    <w:rsid w:val="00314CDA"/>
    <w:rsid w:val="0031534E"/>
    <w:rsid w:val="00315500"/>
    <w:rsid w:val="003167FD"/>
    <w:rsid w:val="003168B2"/>
    <w:rsid w:val="00316B95"/>
    <w:rsid w:val="003206DC"/>
    <w:rsid w:val="0032119F"/>
    <w:rsid w:val="0032215A"/>
    <w:rsid w:val="00324117"/>
    <w:rsid w:val="00324F9E"/>
    <w:rsid w:val="00326BFC"/>
    <w:rsid w:val="00326DAA"/>
    <w:rsid w:val="00327435"/>
    <w:rsid w:val="003304B6"/>
    <w:rsid w:val="003307CD"/>
    <w:rsid w:val="00330B04"/>
    <w:rsid w:val="00330CFA"/>
    <w:rsid w:val="00331110"/>
    <w:rsid w:val="0033321E"/>
    <w:rsid w:val="00335A48"/>
    <w:rsid w:val="00335A91"/>
    <w:rsid w:val="00335B8A"/>
    <w:rsid w:val="00335D7C"/>
    <w:rsid w:val="00336054"/>
    <w:rsid w:val="003363DC"/>
    <w:rsid w:val="003367CE"/>
    <w:rsid w:val="00337001"/>
    <w:rsid w:val="00340DD9"/>
    <w:rsid w:val="00341567"/>
    <w:rsid w:val="0034359E"/>
    <w:rsid w:val="003442CC"/>
    <w:rsid w:val="00344334"/>
    <w:rsid w:val="003449F2"/>
    <w:rsid w:val="00345195"/>
    <w:rsid w:val="00345614"/>
    <w:rsid w:val="003456D4"/>
    <w:rsid w:val="00347417"/>
    <w:rsid w:val="00351DE9"/>
    <w:rsid w:val="0035235F"/>
    <w:rsid w:val="0035240D"/>
    <w:rsid w:val="0035241B"/>
    <w:rsid w:val="00352DC2"/>
    <w:rsid w:val="00353100"/>
    <w:rsid w:val="00353603"/>
    <w:rsid w:val="0035645E"/>
    <w:rsid w:val="00356E00"/>
    <w:rsid w:val="00360257"/>
    <w:rsid w:val="00360CA3"/>
    <w:rsid w:val="00360E17"/>
    <w:rsid w:val="00361A76"/>
    <w:rsid w:val="00361AAA"/>
    <w:rsid w:val="00361F85"/>
    <w:rsid w:val="0036209C"/>
    <w:rsid w:val="00362CB3"/>
    <w:rsid w:val="00363740"/>
    <w:rsid w:val="003641B2"/>
    <w:rsid w:val="003650BA"/>
    <w:rsid w:val="00365C87"/>
    <w:rsid w:val="003705DE"/>
    <w:rsid w:val="003712E5"/>
    <w:rsid w:val="00371CCF"/>
    <w:rsid w:val="00372463"/>
    <w:rsid w:val="003729A9"/>
    <w:rsid w:val="003730BC"/>
    <w:rsid w:val="00373168"/>
    <w:rsid w:val="003739F2"/>
    <w:rsid w:val="00373B04"/>
    <w:rsid w:val="00374091"/>
    <w:rsid w:val="0037442A"/>
    <w:rsid w:val="003751EC"/>
    <w:rsid w:val="0037528E"/>
    <w:rsid w:val="00375C8B"/>
    <w:rsid w:val="00375FB1"/>
    <w:rsid w:val="00375FBC"/>
    <w:rsid w:val="00377F04"/>
    <w:rsid w:val="003807FC"/>
    <w:rsid w:val="00381560"/>
    <w:rsid w:val="00381FFD"/>
    <w:rsid w:val="0038220F"/>
    <w:rsid w:val="0038321C"/>
    <w:rsid w:val="00383E13"/>
    <w:rsid w:val="00384046"/>
    <w:rsid w:val="0038409D"/>
    <w:rsid w:val="00384460"/>
    <w:rsid w:val="00384DCF"/>
    <w:rsid w:val="00385595"/>
    <w:rsid w:val="0038598E"/>
    <w:rsid w:val="00385DFB"/>
    <w:rsid w:val="00385E30"/>
    <w:rsid w:val="00386CA8"/>
    <w:rsid w:val="00390627"/>
    <w:rsid w:val="00390B8B"/>
    <w:rsid w:val="003911A1"/>
    <w:rsid w:val="003912AA"/>
    <w:rsid w:val="00391E30"/>
    <w:rsid w:val="00391E9B"/>
    <w:rsid w:val="003959C8"/>
    <w:rsid w:val="00396C60"/>
    <w:rsid w:val="003A1386"/>
    <w:rsid w:val="003A17F7"/>
    <w:rsid w:val="003A1A89"/>
    <w:rsid w:val="003A24BA"/>
    <w:rsid w:val="003A2E28"/>
    <w:rsid w:val="003A3222"/>
    <w:rsid w:val="003A3488"/>
    <w:rsid w:val="003A40D2"/>
    <w:rsid w:val="003A5190"/>
    <w:rsid w:val="003A5690"/>
    <w:rsid w:val="003A6A80"/>
    <w:rsid w:val="003A6E7A"/>
    <w:rsid w:val="003A7BED"/>
    <w:rsid w:val="003B15F5"/>
    <w:rsid w:val="003B240E"/>
    <w:rsid w:val="003B2750"/>
    <w:rsid w:val="003B2889"/>
    <w:rsid w:val="003B29D5"/>
    <w:rsid w:val="003B2E4A"/>
    <w:rsid w:val="003B3731"/>
    <w:rsid w:val="003B3DE5"/>
    <w:rsid w:val="003B4655"/>
    <w:rsid w:val="003B562C"/>
    <w:rsid w:val="003B6467"/>
    <w:rsid w:val="003B6AB5"/>
    <w:rsid w:val="003B7992"/>
    <w:rsid w:val="003B7ABD"/>
    <w:rsid w:val="003B7D01"/>
    <w:rsid w:val="003B7EF5"/>
    <w:rsid w:val="003C009D"/>
    <w:rsid w:val="003C0CD1"/>
    <w:rsid w:val="003C0D88"/>
    <w:rsid w:val="003C0DDF"/>
    <w:rsid w:val="003C216E"/>
    <w:rsid w:val="003C3919"/>
    <w:rsid w:val="003C434D"/>
    <w:rsid w:val="003C4370"/>
    <w:rsid w:val="003C4377"/>
    <w:rsid w:val="003C4E0E"/>
    <w:rsid w:val="003C5130"/>
    <w:rsid w:val="003C627D"/>
    <w:rsid w:val="003C67EF"/>
    <w:rsid w:val="003C7622"/>
    <w:rsid w:val="003C7A41"/>
    <w:rsid w:val="003C7D5E"/>
    <w:rsid w:val="003D08EA"/>
    <w:rsid w:val="003D09B2"/>
    <w:rsid w:val="003D0ACF"/>
    <w:rsid w:val="003D0C07"/>
    <w:rsid w:val="003D13EF"/>
    <w:rsid w:val="003D1AFB"/>
    <w:rsid w:val="003D3390"/>
    <w:rsid w:val="003D50D7"/>
    <w:rsid w:val="003D59BB"/>
    <w:rsid w:val="003D6507"/>
    <w:rsid w:val="003D6E9B"/>
    <w:rsid w:val="003D7789"/>
    <w:rsid w:val="003D7889"/>
    <w:rsid w:val="003D799B"/>
    <w:rsid w:val="003E041D"/>
    <w:rsid w:val="003E0C5C"/>
    <w:rsid w:val="003E1149"/>
    <w:rsid w:val="003E163B"/>
    <w:rsid w:val="003E2000"/>
    <w:rsid w:val="003E2200"/>
    <w:rsid w:val="003E43C0"/>
    <w:rsid w:val="003E45DC"/>
    <w:rsid w:val="003E4D0E"/>
    <w:rsid w:val="003E63B1"/>
    <w:rsid w:val="003F1F93"/>
    <w:rsid w:val="003F22CF"/>
    <w:rsid w:val="003F2FAB"/>
    <w:rsid w:val="003F30AC"/>
    <w:rsid w:val="003F32A3"/>
    <w:rsid w:val="003F38FF"/>
    <w:rsid w:val="003F42B4"/>
    <w:rsid w:val="003F4443"/>
    <w:rsid w:val="003F5146"/>
    <w:rsid w:val="003F5381"/>
    <w:rsid w:val="003F55E4"/>
    <w:rsid w:val="003F7823"/>
    <w:rsid w:val="00400AAE"/>
    <w:rsid w:val="00401084"/>
    <w:rsid w:val="00401A1A"/>
    <w:rsid w:val="0040249D"/>
    <w:rsid w:val="00402FAB"/>
    <w:rsid w:val="00403A5D"/>
    <w:rsid w:val="00404DD8"/>
    <w:rsid w:val="00405D93"/>
    <w:rsid w:val="00407441"/>
    <w:rsid w:val="00407EF0"/>
    <w:rsid w:val="00407F23"/>
    <w:rsid w:val="00410299"/>
    <w:rsid w:val="0041144B"/>
    <w:rsid w:val="00412F2B"/>
    <w:rsid w:val="00414915"/>
    <w:rsid w:val="00414E93"/>
    <w:rsid w:val="004155F0"/>
    <w:rsid w:val="00415677"/>
    <w:rsid w:val="00415958"/>
    <w:rsid w:val="00416090"/>
    <w:rsid w:val="004176D0"/>
    <w:rsid w:val="004178B3"/>
    <w:rsid w:val="004202CB"/>
    <w:rsid w:val="00420460"/>
    <w:rsid w:val="0042162E"/>
    <w:rsid w:val="004218C6"/>
    <w:rsid w:val="004222BE"/>
    <w:rsid w:val="004229A9"/>
    <w:rsid w:val="00424648"/>
    <w:rsid w:val="00426D44"/>
    <w:rsid w:val="00427200"/>
    <w:rsid w:val="004272F7"/>
    <w:rsid w:val="0042732E"/>
    <w:rsid w:val="004302D9"/>
    <w:rsid w:val="00430F12"/>
    <w:rsid w:val="0043180A"/>
    <w:rsid w:val="00432987"/>
    <w:rsid w:val="00433644"/>
    <w:rsid w:val="00433AB9"/>
    <w:rsid w:val="004341B8"/>
    <w:rsid w:val="0043456E"/>
    <w:rsid w:val="00434BEB"/>
    <w:rsid w:val="00434DE2"/>
    <w:rsid w:val="00436693"/>
    <w:rsid w:val="00436CA7"/>
    <w:rsid w:val="00437139"/>
    <w:rsid w:val="00437DE7"/>
    <w:rsid w:val="004403A9"/>
    <w:rsid w:val="0044123B"/>
    <w:rsid w:val="004416EF"/>
    <w:rsid w:val="00442296"/>
    <w:rsid w:val="00443668"/>
    <w:rsid w:val="0044387A"/>
    <w:rsid w:val="00444BAF"/>
    <w:rsid w:val="004451F2"/>
    <w:rsid w:val="00445398"/>
    <w:rsid w:val="00446096"/>
    <w:rsid w:val="00450B71"/>
    <w:rsid w:val="00450EF8"/>
    <w:rsid w:val="0045194D"/>
    <w:rsid w:val="0045328B"/>
    <w:rsid w:val="00455277"/>
    <w:rsid w:val="004562E4"/>
    <w:rsid w:val="00456F47"/>
    <w:rsid w:val="00456F9C"/>
    <w:rsid w:val="004578D3"/>
    <w:rsid w:val="0046301F"/>
    <w:rsid w:val="004632D4"/>
    <w:rsid w:val="0046350B"/>
    <w:rsid w:val="00464391"/>
    <w:rsid w:val="0046482E"/>
    <w:rsid w:val="00464FE8"/>
    <w:rsid w:val="00465A77"/>
    <w:rsid w:val="004662AB"/>
    <w:rsid w:val="004668E3"/>
    <w:rsid w:val="00466AB9"/>
    <w:rsid w:val="00466E32"/>
    <w:rsid w:val="00467AFC"/>
    <w:rsid w:val="00467BB2"/>
    <w:rsid w:val="00471656"/>
    <w:rsid w:val="0047176C"/>
    <w:rsid w:val="004725FF"/>
    <w:rsid w:val="00472D1C"/>
    <w:rsid w:val="00472D68"/>
    <w:rsid w:val="0047330C"/>
    <w:rsid w:val="0047332B"/>
    <w:rsid w:val="004735C1"/>
    <w:rsid w:val="00474458"/>
    <w:rsid w:val="004761FF"/>
    <w:rsid w:val="00476EFD"/>
    <w:rsid w:val="0047785B"/>
    <w:rsid w:val="004779A2"/>
    <w:rsid w:val="00480185"/>
    <w:rsid w:val="00481772"/>
    <w:rsid w:val="00482923"/>
    <w:rsid w:val="00482BB2"/>
    <w:rsid w:val="00482EFB"/>
    <w:rsid w:val="00483161"/>
    <w:rsid w:val="004831ED"/>
    <w:rsid w:val="00483943"/>
    <w:rsid w:val="00484707"/>
    <w:rsid w:val="00485A79"/>
    <w:rsid w:val="0048642E"/>
    <w:rsid w:val="00486F7E"/>
    <w:rsid w:val="0048722F"/>
    <w:rsid w:val="00487B8B"/>
    <w:rsid w:val="00491051"/>
    <w:rsid w:val="00493179"/>
    <w:rsid w:val="00493846"/>
    <w:rsid w:val="00496FDB"/>
    <w:rsid w:val="0049718E"/>
    <w:rsid w:val="004A06AA"/>
    <w:rsid w:val="004A1531"/>
    <w:rsid w:val="004A1E65"/>
    <w:rsid w:val="004A2162"/>
    <w:rsid w:val="004A22D9"/>
    <w:rsid w:val="004A3306"/>
    <w:rsid w:val="004A41DB"/>
    <w:rsid w:val="004A5112"/>
    <w:rsid w:val="004A5614"/>
    <w:rsid w:val="004A6EFF"/>
    <w:rsid w:val="004A753C"/>
    <w:rsid w:val="004B03AB"/>
    <w:rsid w:val="004B0A46"/>
    <w:rsid w:val="004B0C3A"/>
    <w:rsid w:val="004B0F58"/>
    <w:rsid w:val="004B174F"/>
    <w:rsid w:val="004B1838"/>
    <w:rsid w:val="004B1F5C"/>
    <w:rsid w:val="004B1FF1"/>
    <w:rsid w:val="004B21E0"/>
    <w:rsid w:val="004B2BD6"/>
    <w:rsid w:val="004B302E"/>
    <w:rsid w:val="004B3422"/>
    <w:rsid w:val="004B3AB1"/>
    <w:rsid w:val="004B3FA0"/>
    <w:rsid w:val="004B4493"/>
    <w:rsid w:val="004B484F"/>
    <w:rsid w:val="004B5016"/>
    <w:rsid w:val="004B5018"/>
    <w:rsid w:val="004B5330"/>
    <w:rsid w:val="004B55B8"/>
    <w:rsid w:val="004B6E52"/>
    <w:rsid w:val="004B6EFA"/>
    <w:rsid w:val="004C11A9"/>
    <w:rsid w:val="004C11F0"/>
    <w:rsid w:val="004C1C7D"/>
    <w:rsid w:val="004C1DED"/>
    <w:rsid w:val="004C2531"/>
    <w:rsid w:val="004C2ACB"/>
    <w:rsid w:val="004C2E85"/>
    <w:rsid w:val="004C4353"/>
    <w:rsid w:val="004C4496"/>
    <w:rsid w:val="004C4AFD"/>
    <w:rsid w:val="004C64E2"/>
    <w:rsid w:val="004C6628"/>
    <w:rsid w:val="004D0FD3"/>
    <w:rsid w:val="004D1326"/>
    <w:rsid w:val="004D14AF"/>
    <w:rsid w:val="004D2F80"/>
    <w:rsid w:val="004D332D"/>
    <w:rsid w:val="004D3461"/>
    <w:rsid w:val="004D3C60"/>
    <w:rsid w:val="004D4D36"/>
    <w:rsid w:val="004D4F41"/>
    <w:rsid w:val="004D56EF"/>
    <w:rsid w:val="004D578B"/>
    <w:rsid w:val="004D613B"/>
    <w:rsid w:val="004D6937"/>
    <w:rsid w:val="004D7989"/>
    <w:rsid w:val="004D7D9A"/>
    <w:rsid w:val="004E0CD6"/>
    <w:rsid w:val="004E1A26"/>
    <w:rsid w:val="004E23A1"/>
    <w:rsid w:val="004E26DB"/>
    <w:rsid w:val="004E27F8"/>
    <w:rsid w:val="004E2E34"/>
    <w:rsid w:val="004E2E9C"/>
    <w:rsid w:val="004E423C"/>
    <w:rsid w:val="004E426B"/>
    <w:rsid w:val="004E42DD"/>
    <w:rsid w:val="004E4779"/>
    <w:rsid w:val="004E5996"/>
    <w:rsid w:val="004E6840"/>
    <w:rsid w:val="004E6F05"/>
    <w:rsid w:val="004F1AA7"/>
    <w:rsid w:val="004F1C86"/>
    <w:rsid w:val="004F2D26"/>
    <w:rsid w:val="004F32D8"/>
    <w:rsid w:val="004F413E"/>
    <w:rsid w:val="004F4596"/>
    <w:rsid w:val="004F48DD"/>
    <w:rsid w:val="004F6AF2"/>
    <w:rsid w:val="004F6F3D"/>
    <w:rsid w:val="004F7035"/>
    <w:rsid w:val="004F7DCE"/>
    <w:rsid w:val="004F7DEB"/>
    <w:rsid w:val="00500B88"/>
    <w:rsid w:val="005010F4"/>
    <w:rsid w:val="00502760"/>
    <w:rsid w:val="00503AB8"/>
    <w:rsid w:val="00505750"/>
    <w:rsid w:val="00506012"/>
    <w:rsid w:val="005065D4"/>
    <w:rsid w:val="005066AE"/>
    <w:rsid w:val="00506A8F"/>
    <w:rsid w:val="00506F83"/>
    <w:rsid w:val="0050741C"/>
    <w:rsid w:val="00510BB5"/>
    <w:rsid w:val="00511863"/>
    <w:rsid w:val="005118A4"/>
    <w:rsid w:val="0051306E"/>
    <w:rsid w:val="00515687"/>
    <w:rsid w:val="0051605A"/>
    <w:rsid w:val="005160E9"/>
    <w:rsid w:val="00516CED"/>
    <w:rsid w:val="00517E7E"/>
    <w:rsid w:val="0052138E"/>
    <w:rsid w:val="00521CB0"/>
    <w:rsid w:val="00521FEE"/>
    <w:rsid w:val="00522A17"/>
    <w:rsid w:val="00523934"/>
    <w:rsid w:val="00523C29"/>
    <w:rsid w:val="005242F7"/>
    <w:rsid w:val="005248BD"/>
    <w:rsid w:val="00525158"/>
    <w:rsid w:val="005253AB"/>
    <w:rsid w:val="005256E2"/>
    <w:rsid w:val="00525B46"/>
    <w:rsid w:val="00525C0C"/>
    <w:rsid w:val="005263EA"/>
    <w:rsid w:val="00526795"/>
    <w:rsid w:val="00527589"/>
    <w:rsid w:val="0053019D"/>
    <w:rsid w:val="00530286"/>
    <w:rsid w:val="005307E9"/>
    <w:rsid w:val="005311F2"/>
    <w:rsid w:val="00531A35"/>
    <w:rsid w:val="00531A50"/>
    <w:rsid w:val="0053247D"/>
    <w:rsid w:val="00532AB3"/>
    <w:rsid w:val="0053322B"/>
    <w:rsid w:val="00534F46"/>
    <w:rsid w:val="0053553F"/>
    <w:rsid w:val="00535E2E"/>
    <w:rsid w:val="00535FE0"/>
    <w:rsid w:val="005367D0"/>
    <w:rsid w:val="00536BE3"/>
    <w:rsid w:val="00537A25"/>
    <w:rsid w:val="00540F72"/>
    <w:rsid w:val="00541ECB"/>
    <w:rsid w:val="00541FBB"/>
    <w:rsid w:val="00542E87"/>
    <w:rsid w:val="00543999"/>
    <w:rsid w:val="005440E6"/>
    <w:rsid w:val="005447B4"/>
    <w:rsid w:val="00545586"/>
    <w:rsid w:val="005475B4"/>
    <w:rsid w:val="00551487"/>
    <w:rsid w:val="00551FD9"/>
    <w:rsid w:val="00552271"/>
    <w:rsid w:val="00554149"/>
    <w:rsid w:val="00554556"/>
    <w:rsid w:val="00554603"/>
    <w:rsid w:val="005546ED"/>
    <w:rsid w:val="00554787"/>
    <w:rsid w:val="0055511D"/>
    <w:rsid w:val="00556B89"/>
    <w:rsid w:val="00556F90"/>
    <w:rsid w:val="005570B9"/>
    <w:rsid w:val="00557EDE"/>
    <w:rsid w:val="0056051C"/>
    <w:rsid w:val="0056053C"/>
    <w:rsid w:val="00560CBD"/>
    <w:rsid w:val="005622C0"/>
    <w:rsid w:val="00562588"/>
    <w:rsid w:val="00563462"/>
    <w:rsid w:val="00564410"/>
    <w:rsid w:val="00564763"/>
    <w:rsid w:val="00564850"/>
    <w:rsid w:val="005649D2"/>
    <w:rsid w:val="00564EF8"/>
    <w:rsid w:val="00564FE1"/>
    <w:rsid w:val="00565F76"/>
    <w:rsid w:val="005661B4"/>
    <w:rsid w:val="0056642E"/>
    <w:rsid w:val="005670A5"/>
    <w:rsid w:val="0057062C"/>
    <w:rsid w:val="0057070A"/>
    <w:rsid w:val="00571B12"/>
    <w:rsid w:val="00572C35"/>
    <w:rsid w:val="005735B8"/>
    <w:rsid w:val="00573798"/>
    <w:rsid w:val="00573973"/>
    <w:rsid w:val="00573A3F"/>
    <w:rsid w:val="00573FDD"/>
    <w:rsid w:val="00574FEC"/>
    <w:rsid w:val="0057546C"/>
    <w:rsid w:val="00575814"/>
    <w:rsid w:val="00577998"/>
    <w:rsid w:val="00577A76"/>
    <w:rsid w:val="005807CF"/>
    <w:rsid w:val="00580DA2"/>
    <w:rsid w:val="0058102D"/>
    <w:rsid w:val="005816D0"/>
    <w:rsid w:val="00581707"/>
    <w:rsid w:val="00581B1E"/>
    <w:rsid w:val="00582CBE"/>
    <w:rsid w:val="00583731"/>
    <w:rsid w:val="00584160"/>
    <w:rsid w:val="0058525D"/>
    <w:rsid w:val="005862DE"/>
    <w:rsid w:val="005864D6"/>
    <w:rsid w:val="0058665B"/>
    <w:rsid w:val="00587095"/>
    <w:rsid w:val="00587A1B"/>
    <w:rsid w:val="00590565"/>
    <w:rsid w:val="005921BB"/>
    <w:rsid w:val="005934B4"/>
    <w:rsid w:val="00594083"/>
    <w:rsid w:val="00594570"/>
    <w:rsid w:val="00594840"/>
    <w:rsid w:val="00594CEC"/>
    <w:rsid w:val="00594D7D"/>
    <w:rsid w:val="005955F4"/>
    <w:rsid w:val="005967F0"/>
    <w:rsid w:val="00596EB9"/>
    <w:rsid w:val="005A0F06"/>
    <w:rsid w:val="005A23DE"/>
    <w:rsid w:val="005A276B"/>
    <w:rsid w:val="005A34D4"/>
    <w:rsid w:val="005A4382"/>
    <w:rsid w:val="005A44A2"/>
    <w:rsid w:val="005A49FC"/>
    <w:rsid w:val="005A4A0F"/>
    <w:rsid w:val="005A4F97"/>
    <w:rsid w:val="005A5198"/>
    <w:rsid w:val="005A576E"/>
    <w:rsid w:val="005A580C"/>
    <w:rsid w:val="005A606D"/>
    <w:rsid w:val="005A6407"/>
    <w:rsid w:val="005A67CA"/>
    <w:rsid w:val="005A6D2B"/>
    <w:rsid w:val="005A6EED"/>
    <w:rsid w:val="005A78E5"/>
    <w:rsid w:val="005A7B90"/>
    <w:rsid w:val="005B0820"/>
    <w:rsid w:val="005B184F"/>
    <w:rsid w:val="005B1C77"/>
    <w:rsid w:val="005B259F"/>
    <w:rsid w:val="005B2E28"/>
    <w:rsid w:val="005B35D7"/>
    <w:rsid w:val="005B55ED"/>
    <w:rsid w:val="005B7385"/>
    <w:rsid w:val="005B767B"/>
    <w:rsid w:val="005B77E0"/>
    <w:rsid w:val="005C1314"/>
    <w:rsid w:val="005C14A7"/>
    <w:rsid w:val="005C184B"/>
    <w:rsid w:val="005C2F4E"/>
    <w:rsid w:val="005C3240"/>
    <w:rsid w:val="005C3628"/>
    <w:rsid w:val="005C69F6"/>
    <w:rsid w:val="005C7986"/>
    <w:rsid w:val="005D0140"/>
    <w:rsid w:val="005D1578"/>
    <w:rsid w:val="005D292A"/>
    <w:rsid w:val="005D2AE6"/>
    <w:rsid w:val="005D3991"/>
    <w:rsid w:val="005D49C3"/>
    <w:rsid w:val="005D49FE"/>
    <w:rsid w:val="005D4C68"/>
    <w:rsid w:val="005D5340"/>
    <w:rsid w:val="005D606F"/>
    <w:rsid w:val="005E07DD"/>
    <w:rsid w:val="005E1F63"/>
    <w:rsid w:val="005E2CDB"/>
    <w:rsid w:val="005E3685"/>
    <w:rsid w:val="005E38AE"/>
    <w:rsid w:val="005E3E8C"/>
    <w:rsid w:val="005E4CA7"/>
    <w:rsid w:val="005E5D4D"/>
    <w:rsid w:val="005E6203"/>
    <w:rsid w:val="005E65AA"/>
    <w:rsid w:val="005E65E3"/>
    <w:rsid w:val="005E78E2"/>
    <w:rsid w:val="005E7958"/>
    <w:rsid w:val="005F12F0"/>
    <w:rsid w:val="005F1FEE"/>
    <w:rsid w:val="005F3128"/>
    <w:rsid w:val="005F31C1"/>
    <w:rsid w:val="005F3F30"/>
    <w:rsid w:val="005F3FA7"/>
    <w:rsid w:val="005F6C12"/>
    <w:rsid w:val="005F7197"/>
    <w:rsid w:val="005F738B"/>
    <w:rsid w:val="005F7F2E"/>
    <w:rsid w:val="00600058"/>
    <w:rsid w:val="006001CB"/>
    <w:rsid w:val="00601B33"/>
    <w:rsid w:val="006026C8"/>
    <w:rsid w:val="00602782"/>
    <w:rsid w:val="00602A66"/>
    <w:rsid w:val="00603708"/>
    <w:rsid w:val="0060616C"/>
    <w:rsid w:val="0060619B"/>
    <w:rsid w:val="0060629E"/>
    <w:rsid w:val="006066FE"/>
    <w:rsid w:val="0060703A"/>
    <w:rsid w:val="0061143A"/>
    <w:rsid w:val="0061160E"/>
    <w:rsid w:val="00611A58"/>
    <w:rsid w:val="00611BBA"/>
    <w:rsid w:val="00611C09"/>
    <w:rsid w:val="00612998"/>
    <w:rsid w:val="006132A5"/>
    <w:rsid w:val="0061349F"/>
    <w:rsid w:val="00613525"/>
    <w:rsid w:val="006161AA"/>
    <w:rsid w:val="006169FB"/>
    <w:rsid w:val="00617AC2"/>
    <w:rsid w:val="00617ECE"/>
    <w:rsid w:val="0062014E"/>
    <w:rsid w:val="0062170A"/>
    <w:rsid w:val="0062195E"/>
    <w:rsid w:val="00621B17"/>
    <w:rsid w:val="00622A42"/>
    <w:rsid w:val="00623186"/>
    <w:rsid w:val="00623202"/>
    <w:rsid w:val="00625AC6"/>
    <w:rsid w:val="006267A1"/>
    <w:rsid w:val="00626BBF"/>
    <w:rsid w:val="00627309"/>
    <w:rsid w:val="00627584"/>
    <w:rsid w:val="00627A35"/>
    <w:rsid w:val="00627D4D"/>
    <w:rsid w:val="006324A2"/>
    <w:rsid w:val="00633783"/>
    <w:rsid w:val="006339B0"/>
    <w:rsid w:val="00634DB8"/>
    <w:rsid w:val="00635A94"/>
    <w:rsid w:val="00636210"/>
    <w:rsid w:val="00636390"/>
    <w:rsid w:val="00636774"/>
    <w:rsid w:val="00636BFD"/>
    <w:rsid w:val="006378E7"/>
    <w:rsid w:val="00637A95"/>
    <w:rsid w:val="0064000D"/>
    <w:rsid w:val="00641141"/>
    <w:rsid w:val="006415CD"/>
    <w:rsid w:val="0064247B"/>
    <w:rsid w:val="0064273E"/>
    <w:rsid w:val="00642BD1"/>
    <w:rsid w:val="00642D1C"/>
    <w:rsid w:val="00642D7F"/>
    <w:rsid w:val="006438B9"/>
    <w:rsid w:val="00643986"/>
    <w:rsid w:val="00643CC4"/>
    <w:rsid w:val="00643F62"/>
    <w:rsid w:val="00644012"/>
    <w:rsid w:val="0064434E"/>
    <w:rsid w:val="00644E4B"/>
    <w:rsid w:val="0064511D"/>
    <w:rsid w:val="00645282"/>
    <w:rsid w:val="0064546C"/>
    <w:rsid w:val="006458FE"/>
    <w:rsid w:val="00645DE3"/>
    <w:rsid w:val="0064613F"/>
    <w:rsid w:val="006474F7"/>
    <w:rsid w:val="0064780D"/>
    <w:rsid w:val="00650B4C"/>
    <w:rsid w:val="006510FE"/>
    <w:rsid w:val="006518B9"/>
    <w:rsid w:val="00653C39"/>
    <w:rsid w:val="00653D88"/>
    <w:rsid w:val="00653FB3"/>
    <w:rsid w:val="00655612"/>
    <w:rsid w:val="006563D8"/>
    <w:rsid w:val="00656CC9"/>
    <w:rsid w:val="00657BCE"/>
    <w:rsid w:val="00657E58"/>
    <w:rsid w:val="0066066E"/>
    <w:rsid w:val="00661503"/>
    <w:rsid w:val="006624F9"/>
    <w:rsid w:val="006625E1"/>
    <w:rsid w:val="00662DB9"/>
    <w:rsid w:val="00662ED0"/>
    <w:rsid w:val="0066387D"/>
    <w:rsid w:val="00664C22"/>
    <w:rsid w:val="0066546E"/>
    <w:rsid w:val="00666BE7"/>
    <w:rsid w:val="00670DB6"/>
    <w:rsid w:val="00670EDB"/>
    <w:rsid w:val="00670FA2"/>
    <w:rsid w:val="00671E0F"/>
    <w:rsid w:val="00672083"/>
    <w:rsid w:val="00672207"/>
    <w:rsid w:val="006725FA"/>
    <w:rsid w:val="0067262F"/>
    <w:rsid w:val="00672948"/>
    <w:rsid w:val="00673397"/>
    <w:rsid w:val="006737FA"/>
    <w:rsid w:val="006748FB"/>
    <w:rsid w:val="00674D10"/>
    <w:rsid w:val="006754F2"/>
    <w:rsid w:val="00675EF9"/>
    <w:rsid w:val="00676D4D"/>
    <w:rsid w:val="006771E6"/>
    <w:rsid w:val="00677835"/>
    <w:rsid w:val="00677BAB"/>
    <w:rsid w:val="00680388"/>
    <w:rsid w:val="0068081F"/>
    <w:rsid w:val="0068099D"/>
    <w:rsid w:val="006815EB"/>
    <w:rsid w:val="006819CD"/>
    <w:rsid w:val="00682237"/>
    <w:rsid w:val="0068246E"/>
    <w:rsid w:val="00682EFC"/>
    <w:rsid w:val="00683053"/>
    <w:rsid w:val="00683458"/>
    <w:rsid w:val="00684C47"/>
    <w:rsid w:val="00686768"/>
    <w:rsid w:val="00691564"/>
    <w:rsid w:val="0069325F"/>
    <w:rsid w:val="00693AFB"/>
    <w:rsid w:val="00694006"/>
    <w:rsid w:val="006945A7"/>
    <w:rsid w:val="00694656"/>
    <w:rsid w:val="0069518C"/>
    <w:rsid w:val="00695DAC"/>
    <w:rsid w:val="00696410"/>
    <w:rsid w:val="00696528"/>
    <w:rsid w:val="0069662C"/>
    <w:rsid w:val="006967FF"/>
    <w:rsid w:val="00697262"/>
    <w:rsid w:val="00697B45"/>
    <w:rsid w:val="006A0A81"/>
    <w:rsid w:val="006A0EAE"/>
    <w:rsid w:val="006A1158"/>
    <w:rsid w:val="006A1514"/>
    <w:rsid w:val="006A2783"/>
    <w:rsid w:val="006A27BA"/>
    <w:rsid w:val="006A28F8"/>
    <w:rsid w:val="006A2E0A"/>
    <w:rsid w:val="006A2E52"/>
    <w:rsid w:val="006A2EDE"/>
    <w:rsid w:val="006A30F2"/>
    <w:rsid w:val="006A3406"/>
    <w:rsid w:val="006A3884"/>
    <w:rsid w:val="006A4F0A"/>
    <w:rsid w:val="006A5872"/>
    <w:rsid w:val="006A5BBF"/>
    <w:rsid w:val="006A71FB"/>
    <w:rsid w:val="006A7950"/>
    <w:rsid w:val="006A7BCA"/>
    <w:rsid w:val="006B042F"/>
    <w:rsid w:val="006B0A74"/>
    <w:rsid w:val="006B1130"/>
    <w:rsid w:val="006B28C3"/>
    <w:rsid w:val="006B2F63"/>
    <w:rsid w:val="006B317F"/>
    <w:rsid w:val="006B3488"/>
    <w:rsid w:val="006B4760"/>
    <w:rsid w:val="006B5764"/>
    <w:rsid w:val="006B68B6"/>
    <w:rsid w:val="006B6F2B"/>
    <w:rsid w:val="006B77B4"/>
    <w:rsid w:val="006C1095"/>
    <w:rsid w:val="006C260C"/>
    <w:rsid w:val="006C27CD"/>
    <w:rsid w:val="006C2F67"/>
    <w:rsid w:val="006C34A3"/>
    <w:rsid w:val="006C34F2"/>
    <w:rsid w:val="006C427D"/>
    <w:rsid w:val="006C4C1B"/>
    <w:rsid w:val="006C4FE4"/>
    <w:rsid w:val="006C51C3"/>
    <w:rsid w:val="006C5739"/>
    <w:rsid w:val="006C6482"/>
    <w:rsid w:val="006C7175"/>
    <w:rsid w:val="006C7261"/>
    <w:rsid w:val="006D00B0"/>
    <w:rsid w:val="006D05FA"/>
    <w:rsid w:val="006D1392"/>
    <w:rsid w:val="006D13BA"/>
    <w:rsid w:val="006D1CF3"/>
    <w:rsid w:val="006D2445"/>
    <w:rsid w:val="006D287A"/>
    <w:rsid w:val="006D2D2F"/>
    <w:rsid w:val="006D37E3"/>
    <w:rsid w:val="006D3DCE"/>
    <w:rsid w:val="006D41B2"/>
    <w:rsid w:val="006D5216"/>
    <w:rsid w:val="006D57BA"/>
    <w:rsid w:val="006D72CF"/>
    <w:rsid w:val="006D76E0"/>
    <w:rsid w:val="006E07A0"/>
    <w:rsid w:val="006E0A0B"/>
    <w:rsid w:val="006E19B8"/>
    <w:rsid w:val="006E1B89"/>
    <w:rsid w:val="006E2B6D"/>
    <w:rsid w:val="006E2FCC"/>
    <w:rsid w:val="006E43AA"/>
    <w:rsid w:val="006E54D3"/>
    <w:rsid w:val="006E64C9"/>
    <w:rsid w:val="006E74C1"/>
    <w:rsid w:val="006F1759"/>
    <w:rsid w:val="006F1A55"/>
    <w:rsid w:val="006F3049"/>
    <w:rsid w:val="006F3EB5"/>
    <w:rsid w:val="006F4030"/>
    <w:rsid w:val="006F45B7"/>
    <w:rsid w:val="006F47F9"/>
    <w:rsid w:val="006F48C1"/>
    <w:rsid w:val="006F6624"/>
    <w:rsid w:val="006F67BA"/>
    <w:rsid w:val="006F710A"/>
    <w:rsid w:val="006F74F0"/>
    <w:rsid w:val="006F762D"/>
    <w:rsid w:val="0070060F"/>
    <w:rsid w:val="00700D9F"/>
    <w:rsid w:val="007011F2"/>
    <w:rsid w:val="0070183E"/>
    <w:rsid w:val="00701A12"/>
    <w:rsid w:val="00701FAF"/>
    <w:rsid w:val="00702232"/>
    <w:rsid w:val="00702AF0"/>
    <w:rsid w:val="007031BE"/>
    <w:rsid w:val="00704075"/>
    <w:rsid w:val="00706AD4"/>
    <w:rsid w:val="007103B1"/>
    <w:rsid w:val="00710B0F"/>
    <w:rsid w:val="0071139E"/>
    <w:rsid w:val="007113B4"/>
    <w:rsid w:val="007122AB"/>
    <w:rsid w:val="00713EBF"/>
    <w:rsid w:val="007144B0"/>
    <w:rsid w:val="007144D5"/>
    <w:rsid w:val="00714B5B"/>
    <w:rsid w:val="00715EF7"/>
    <w:rsid w:val="00717237"/>
    <w:rsid w:val="007173F0"/>
    <w:rsid w:val="00721847"/>
    <w:rsid w:val="00721F0E"/>
    <w:rsid w:val="00722285"/>
    <w:rsid w:val="007227F2"/>
    <w:rsid w:val="00722C1F"/>
    <w:rsid w:val="007233E9"/>
    <w:rsid w:val="00724946"/>
    <w:rsid w:val="007249C0"/>
    <w:rsid w:val="00724BE6"/>
    <w:rsid w:val="00724C7C"/>
    <w:rsid w:val="00726A3F"/>
    <w:rsid w:val="0073050C"/>
    <w:rsid w:val="00730DF9"/>
    <w:rsid w:val="007316FD"/>
    <w:rsid w:val="00732EEE"/>
    <w:rsid w:val="007336A4"/>
    <w:rsid w:val="00733AC7"/>
    <w:rsid w:val="00733EDD"/>
    <w:rsid w:val="00734023"/>
    <w:rsid w:val="00734B22"/>
    <w:rsid w:val="00735A43"/>
    <w:rsid w:val="00735B97"/>
    <w:rsid w:val="00736127"/>
    <w:rsid w:val="00740F32"/>
    <w:rsid w:val="00741977"/>
    <w:rsid w:val="0074372D"/>
    <w:rsid w:val="00744135"/>
    <w:rsid w:val="007450B3"/>
    <w:rsid w:val="00745ED7"/>
    <w:rsid w:val="00746293"/>
    <w:rsid w:val="0074669E"/>
    <w:rsid w:val="00747D4D"/>
    <w:rsid w:val="0075082D"/>
    <w:rsid w:val="007536CD"/>
    <w:rsid w:val="00753B4B"/>
    <w:rsid w:val="00753C34"/>
    <w:rsid w:val="00753E43"/>
    <w:rsid w:val="007556BC"/>
    <w:rsid w:val="0075580F"/>
    <w:rsid w:val="00755845"/>
    <w:rsid w:val="00756ABA"/>
    <w:rsid w:val="007577BE"/>
    <w:rsid w:val="0076086D"/>
    <w:rsid w:val="00760E59"/>
    <w:rsid w:val="00762903"/>
    <w:rsid w:val="00763C54"/>
    <w:rsid w:val="007642EC"/>
    <w:rsid w:val="0076476B"/>
    <w:rsid w:val="00765323"/>
    <w:rsid w:val="00766D19"/>
    <w:rsid w:val="00767DD5"/>
    <w:rsid w:val="007729A3"/>
    <w:rsid w:val="007747E7"/>
    <w:rsid w:val="007749D3"/>
    <w:rsid w:val="00775404"/>
    <w:rsid w:val="0077583E"/>
    <w:rsid w:val="00775D1A"/>
    <w:rsid w:val="00776193"/>
    <w:rsid w:val="007761A5"/>
    <w:rsid w:val="00776FB5"/>
    <w:rsid w:val="00777F18"/>
    <w:rsid w:val="007811C6"/>
    <w:rsid w:val="0078124F"/>
    <w:rsid w:val="0078155B"/>
    <w:rsid w:val="00782291"/>
    <w:rsid w:val="00782486"/>
    <w:rsid w:val="0078384B"/>
    <w:rsid w:val="00784416"/>
    <w:rsid w:val="007845B7"/>
    <w:rsid w:val="00784F93"/>
    <w:rsid w:val="00785431"/>
    <w:rsid w:val="0078565B"/>
    <w:rsid w:val="007856D7"/>
    <w:rsid w:val="00786D83"/>
    <w:rsid w:val="007875FC"/>
    <w:rsid w:val="00790559"/>
    <w:rsid w:val="00791997"/>
    <w:rsid w:val="007920D6"/>
    <w:rsid w:val="0079225C"/>
    <w:rsid w:val="00793F0B"/>
    <w:rsid w:val="00793FBB"/>
    <w:rsid w:val="007942E4"/>
    <w:rsid w:val="00794B14"/>
    <w:rsid w:val="007953FE"/>
    <w:rsid w:val="00795D86"/>
    <w:rsid w:val="007961B2"/>
    <w:rsid w:val="007968E0"/>
    <w:rsid w:val="00796C75"/>
    <w:rsid w:val="00797B45"/>
    <w:rsid w:val="00797DF9"/>
    <w:rsid w:val="007A00B8"/>
    <w:rsid w:val="007A06C8"/>
    <w:rsid w:val="007A10E4"/>
    <w:rsid w:val="007A1F62"/>
    <w:rsid w:val="007A6113"/>
    <w:rsid w:val="007A73C0"/>
    <w:rsid w:val="007A792F"/>
    <w:rsid w:val="007B020C"/>
    <w:rsid w:val="007B33F7"/>
    <w:rsid w:val="007B3EA4"/>
    <w:rsid w:val="007B491C"/>
    <w:rsid w:val="007B523A"/>
    <w:rsid w:val="007B6281"/>
    <w:rsid w:val="007B6AB8"/>
    <w:rsid w:val="007B6E3B"/>
    <w:rsid w:val="007B7359"/>
    <w:rsid w:val="007B7481"/>
    <w:rsid w:val="007C00D4"/>
    <w:rsid w:val="007C0108"/>
    <w:rsid w:val="007C0CC5"/>
    <w:rsid w:val="007C13AF"/>
    <w:rsid w:val="007C2386"/>
    <w:rsid w:val="007C2E59"/>
    <w:rsid w:val="007C307A"/>
    <w:rsid w:val="007C3119"/>
    <w:rsid w:val="007C61E6"/>
    <w:rsid w:val="007C6427"/>
    <w:rsid w:val="007C6710"/>
    <w:rsid w:val="007C6948"/>
    <w:rsid w:val="007D089C"/>
    <w:rsid w:val="007D09D8"/>
    <w:rsid w:val="007D1F17"/>
    <w:rsid w:val="007D2F92"/>
    <w:rsid w:val="007D4392"/>
    <w:rsid w:val="007D4DE1"/>
    <w:rsid w:val="007D52EB"/>
    <w:rsid w:val="007D60A7"/>
    <w:rsid w:val="007D7807"/>
    <w:rsid w:val="007E1BFA"/>
    <w:rsid w:val="007E37C3"/>
    <w:rsid w:val="007E3800"/>
    <w:rsid w:val="007E4401"/>
    <w:rsid w:val="007E4BAF"/>
    <w:rsid w:val="007E66CF"/>
    <w:rsid w:val="007F066A"/>
    <w:rsid w:val="007F0EF1"/>
    <w:rsid w:val="007F1FF2"/>
    <w:rsid w:val="007F25C9"/>
    <w:rsid w:val="007F274B"/>
    <w:rsid w:val="007F3318"/>
    <w:rsid w:val="007F4019"/>
    <w:rsid w:val="007F4558"/>
    <w:rsid w:val="007F4B5B"/>
    <w:rsid w:val="007F51C2"/>
    <w:rsid w:val="007F52AD"/>
    <w:rsid w:val="007F53CC"/>
    <w:rsid w:val="007F572D"/>
    <w:rsid w:val="007F58CB"/>
    <w:rsid w:val="007F5936"/>
    <w:rsid w:val="007F6BE6"/>
    <w:rsid w:val="007F728F"/>
    <w:rsid w:val="007F7393"/>
    <w:rsid w:val="007F7C78"/>
    <w:rsid w:val="00800362"/>
    <w:rsid w:val="008006C6"/>
    <w:rsid w:val="00800A38"/>
    <w:rsid w:val="00800BE5"/>
    <w:rsid w:val="00801291"/>
    <w:rsid w:val="008019EE"/>
    <w:rsid w:val="0080248A"/>
    <w:rsid w:val="008024B6"/>
    <w:rsid w:val="008033AC"/>
    <w:rsid w:val="00804DBE"/>
    <w:rsid w:val="00804F58"/>
    <w:rsid w:val="00805A00"/>
    <w:rsid w:val="0080616C"/>
    <w:rsid w:val="008073B1"/>
    <w:rsid w:val="00807AC5"/>
    <w:rsid w:val="00810092"/>
    <w:rsid w:val="00810D7F"/>
    <w:rsid w:val="00812701"/>
    <w:rsid w:val="0081311A"/>
    <w:rsid w:val="00813439"/>
    <w:rsid w:val="00813CE5"/>
    <w:rsid w:val="008141E4"/>
    <w:rsid w:val="008149D3"/>
    <w:rsid w:val="008156DE"/>
    <w:rsid w:val="008158DD"/>
    <w:rsid w:val="008160CF"/>
    <w:rsid w:val="0081642C"/>
    <w:rsid w:val="00816713"/>
    <w:rsid w:val="0081736A"/>
    <w:rsid w:val="0082056F"/>
    <w:rsid w:val="00822F0F"/>
    <w:rsid w:val="00823E0C"/>
    <w:rsid w:val="00824305"/>
    <w:rsid w:val="0082432A"/>
    <w:rsid w:val="00824609"/>
    <w:rsid w:val="00825198"/>
    <w:rsid w:val="00825973"/>
    <w:rsid w:val="00826886"/>
    <w:rsid w:val="00826AD6"/>
    <w:rsid w:val="00831D71"/>
    <w:rsid w:val="00833B36"/>
    <w:rsid w:val="00833F2C"/>
    <w:rsid w:val="0083449E"/>
    <w:rsid w:val="008370E4"/>
    <w:rsid w:val="00837996"/>
    <w:rsid w:val="00837B75"/>
    <w:rsid w:val="00837C38"/>
    <w:rsid w:val="008405F1"/>
    <w:rsid w:val="008413C7"/>
    <w:rsid w:val="008430E5"/>
    <w:rsid w:val="00843603"/>
    <w:rsid w:val="00844669"/>
    <w:rsid w:val="00846B44"/>
    <w:rsid w:val="00846EFB"/>
    <w:rsid w:val="00846F1D"/>
    <w:rsid w:val="00847D6A"/>
    <w:rsid w:val="00847EB7"/>
    <w:rsid w:val="0085030B"/>
    <w:rsid w:val="00851174"/>
    <w:rsid w:val="00853312"/>
    <w:rsid w:val="008535AF"/>
    <w:rsid w:val="00853BD6"/>
    <w:rsid w:val="008542CD"/>
    <w:rsid w:val="008552F4"/>
    <w:rsid w:val="008559F3"/>
    <w:rsid w:val="00856110"/>
    <w:rsid w:val="0085663C"/>
    <w:rsid w:val="00856CA3"/>
    <w:rsid w:val="008571D5"/>
    <w:rsid w:val="00860144"/>
    <w:rsid w:val="008603EC"/>
    <w:rsid w:val="008610F6"/>
    <w:rsid w:val="0086170F"/>
    <w:rsid w:val="00861A84"/>
    <w:rsid w:val="00861E2E"/>
    <w:rsid w:val="0086228E"/>
    <w:rsid w:val="00862F04"/>
    <w:rsid w:val="00863017"/>
    <w:rsid w:val="00863217"/>
    <w:rsid w:val="00863C13"/>
    <w:rsid w:val="00864473"/>
    <w:rsid w:val="008646CF"/>
    <w:rsid w:val="00864A7D"/>
    <w:rsid w:val="00865248"/>
    <w:rsid w:val="00865BC1"/>
    <w:rsid w:val="008671B9"/>
    <w:rsid w:val="00867CF2"/>
    <w:rsid w:val="00867DC1"/>
    <w:rsid w:val="00870542"/>
    <w:rsid w:val="00870840"/>
    <w:rsid w:val="008714AC"/>
    <w:rsid w:val="008718BB"/>
    <w:rsid w:val="008728B0"/>
    <w:rsid w:val="00872DAC"/>
    <w:rsid w:val="00874523"/>
    <w:rsid w:val="0087496A"/>
    <w:rsid w:val="0087519B"/>
    <w:rsid w:val="00876B03"/>
    <w:rsid w:val="0087762B"/>
    <w:rsid w:val="00877E0B"/>
    <w:rsid w:val="00877E2C"/>
    <w:rsid w:val="00877E72"/>
    <w:rsid w:val="00880156"/>
    <w:rsid w:val="008802CB"/>
    <w:rsid w:val="00880AA3"/>
    <w:rsid w:val="00880F61"/>
    <w:rsid w:val="008810C1"/>
    <w:rsid w:val="00882063"/>
    <w:rsid w:val="00882E74"/>
    <w:rsid w:val="00883A0A"/>
    <w:rsid w:val="00884A97"/>
    <w:rsid w:val="008851A7"/>
    <w:rsid w:val="0088562B"/>
    <w:rsid w:val="00886FBD"/>
    <w:rsid w:val="008876CD"/>
    <w:rsid w:val="00890EEE"/>
    <w:rsid w:val="00890EF9"/>
    <w:rsid w:val="008918EB"/>
    <w:rsid w:val="0089211F"/>
    <w:rsid w:val="008921C9"/>
    <w:rsid w:val="00892408"/>
    <w:rsid w:val="00892E1D"/>
    <w:rsid w:val="0089307C"/>
    <w:rsid w:val="0089316E"/>
    <w:rsid w:val="00893C9F"/>
    <w:rsid w:val="00894FED"/>
    <w:rsid w:val="008967B9"/>
    <w:rsid w:val="00896BD6"/>
    <w:rsid w:val="00896F4A"/>
    <w:rsid w:val="00897EFA"/>
    <w:rsid w:val="008A022B"/>
    <w:rsid w:val="008A2200"/>
    <w:rsid w:val="008A2B7D"/>
    <w:rsid w:val="008A438F"/>
    <w:rsid w:val="008A4969"/>
    <w:rsid w:val="008A4CF6"/>
    <w:rsid w:val="008A4D55"/>
    <w:rsid w:val="008A5286"/>
    <w:rsid w:val="008A5EDA"/>
    <w:rsid w:val="008A689B"/>
    <w:rsid w:val="008A68F7"/>
    <w:rsid w:val="008A786F"/>
    <w:rsid w:val="008B183E"/>
    <w:rsid w:val="008B1F81"/>
    <w:rsid w:val="008B37C6"/>
    <w:rsid w:val="008B392C"/>
    <w:rsid w:val="008B3D08"/>
    <w:rsid w:val="008B4CB2"/>
    <w:rsid w:val="008B4F7C"/>
    <w:rsid w:val="008B5D95"/>
    <w:rsid w:val="008B613D"/>
    <w:rsid w:val="008B7307"/>
    <w:rsid w:val="008B74FB"/>
    <w:rsid w:val="008B7A39"/>
    <w:rsid w:val="008B7B05"/>
    <w:rsid w:val="008C0241"/>
    <w:rsid w:val="008C0789"/>
    <w:rsid w:val="008C07DD"/>
    <w:rsid w:val="008C0C29"/>
    <w:rsid w:val="008C343F"/>
    <w:rsid w:val="008C3994"/>
    <w:rsid w:val="008C39C2"/>
    <w:rsid w:val="008C3DFD"/>
    <w:rsid w:val="008C3F30"/>
    <w:rsid w:val="008C42E1"/>
    <w:rsid w:val="008C48FD"/>
    <w:rsid w:val="008C5170"/>
    <w:rsid w:val="008C6D26"/>
    <w:rsid w:val="008C7594"/>
    <w:rsid w:val="008D0FA8"/>
    <w:rsid w:val="008D1D1C"/>
    <w:rsid w:val="008D1E62"/>
    <w:rsid w:val="008D273D"/>
    <w:rsid w:val="008D2E26"/>
    <w:rsid w:val="008D3E55"/>
    <w:rsid w:val="008D41E1"/>
    <w:rsid w:val="008D4DD8"/>
    <w:rsid w:val="008D5FDA"/>
    <w:rsid w:val="008D61CC"/>
    <w:rsid w:val="008D6530"/>
    <w:rsid w:val="008D65DA"/>
    <w:rsid w:val="008D72B6"/>
    <w:rsid w:val="008E03E0"/>
    <w:rsid w:val="008E3300"/>
    <w:rsid w:val="008E3D7A"/>
    <w:rsid w:val="008E3DE9"/>
    <w:rsid w:val="008E4748"/>
    <w:rsid w:val="008E5253"/>
    <w:rsid w:val="008E5BFA"/>
    <w:rsid w:val="008E5CCC"/>
    <w:rsid w:val="008E6205"/>
    <w:rsid w:val="008E665C"/>
    <w:rsid w:val="008E6905"/>
    <w:rsid w:val="008E7F8F"/>
    <w:rsid w:val="008F0ED1"/>
    <w:rsid w:val="008F1649"/>
    <w:rsid w:val="008F1776"/>
    <w:rsid w:val="008F1A2A"/>
    <w:rsid w:val="008F2B7E"/>
    <w:rsid w:val="008F4CD1"/>
    <w:rsid w:val="008F5BBD"/>
    <w:rsid w:val="008F5BCF"/>
    <w:rsid w:val="008F5E05"/>
    <w:rsid w:val="008F6361"/>
    <w:rsid w:val="008F63C4"/>
    <w:rsid w:val="008F77F4"/>
    <w:rsid w:val="008F7CDD"/>
    <w:rsid w:val="0090016F"/>
    <w:rsid w:val="00901170"/>
    <w:rsid w:val="0090191E"/>
    <w:rsid w:val="009038E8"/>
    <w:rsid w:val="00903B33"/>
    <w:rsid w:val="00903ECA"/>
    <w:rsid w:val="0090411C"/>
    <w:rsid w:val="0090421E"/>
    <w:rsid w:val="0090446D"/>
    <w:rsid w:val="00904B7B"/>
    <w:rsid w:val="00904D98"/>
    <w:rsid w:val="0090525A"/>
    <w:rsid w:val="0090533C"/>
    <w:rsid w:val="00905533"/>
    <w:rsid w:val="009063E9"/>
    <w:rsid w:val="009067AE"/>
    <w:rsid w:val="00907007"/>
    <w:rsid w:val="00907531"/>
    <w:rsid w:val="009075B4"/>
    <w:rsid w:val="009076C2"/>
    <w:rsid w:val="009104F9"/>
    <w:rsid w:val="009107ED"/>
    <w:rsid w:val="00910ACF"/>
    <w:rsid w:val="00911B0F"/>
    <w:rsid w:val="009123E8"/>
    <w:rsid w:val="0091271B"/>
    <w:rsid w:val="0091288D"/>
    <w:rsid w:val="009130CB"/>
    <w:rsid w:val="0091337B"/>
    <w:rsid w:val="009137EE"/>
    <w:rsid w:val="0091385C"/>
    <w:rsid w:val="009138BF"/>
    <w:rsid w:val="00913A5C"/>
    <w:rsid w:val="00914E9B"/>
    <w:rsid w:val="00916430"/>
    <w:rsid w:val="00916940"/>
    <w:rsid w:val="00916BC4"/>
    <w:rsid w:val="00917E45"/>
    <w:rsid w:val="00917F83"/>
    <w:rsid w:val="00920327"/>
    <w:rsid w:val="00921913"/>
    <w:rsid w:val="0092293B"/>
    <w:rsid w:val="00922C91"/>
    <w:rsid w:val="00922ED8"/>
    <w:rsid w:val="009230CB"/>
    <w:rsid w:val="00924808"/>
    <w:rsid w:val="0092537D"/>
    <w:rsid w:val="009267E5"/>
    <w:rsid w:val="00926E76"/>
    <w:rsid w:val="00927662"/>
    <w:rsid w:val="0093008F"/>
    <w:rsid w:val="00930310"/>
    <w:rsid w:val="00930AB3"/>
    <w:rsid w:val="00932083"/>
    <w:rsid w:val="009320E8"/>
    <w:rsid w:val="00932698"/>
    <w:rsid w:val="0093407D"/>
    <w:rsid w:val="009349BB"/>
    <w:rsid w:val="00935011"/>
    <w:rsid w:val="009352C4"/>
    <w:rsid w:val="009353FD"/>
    <w:rsid w:val="00935FB6"/>
    <w:rsid w:val="0093679E"/>
    <w:rsid w:val="009408D8"/>
    <w:rsid w:val="009436F9"/>
    <w:rsid w:val="00943EBE"/>
    <w:rsid w:val="009442E3"/>
    <w:rsid w:val="00944609"/>
    <w:rsid w:val="0094460F"/>
    <w:rsid w:val="009446C0"/>
    <w:rsid w:val="00944D26"/>
    <w:rsid w:val="00945594"/>
    <w:rsid w:val="0094587D"/>
    <w:rsid w:val="00945D89"/>
    <w:rsid w:val="0094622D"/>
    <w:rsid w:val="009466FD"/>
    <w:rsid w:val="00950439"/>
    <w:rsid w:val="009509FA"/>
    <w:rsid w:val="00950A50"/>
    <w:rsid w:val="009516F3"/>
    <w:rsid w:val="00951FED"/>
    <w:rsid w:val="009524AB"/>
    <w:rsid w:val="009530F0"/>
    <w:rsid w:val="00953988"/>
    <w:rsid w:val="009539CC"/>
    <w:rsid w:val="00953C89"/>
    <w:rsid w:val="009545F6"/>
    <w:rsid w:val="009546A3"/>
    <w:rsid w:val="00954E19"/>
    <w:rsid w:val="009551F4"/>
    <w:rsid w:val="00956278"/>
    <w:rsid w:val="00956CB3"/>
    <w:rsid w:val="009578F0"/>
    <w:rsid w:val="00957CD5"/>
    <w:rsid w:val="00960B43"/>
    <w:rsid w:val="00961A02"/>
    <w:rsid w:val="00961F9D"/>
    <w:rsid w:val="00962709"/>
    <w:rsid w:val="0096630A"/>
    <w:rsid w:val="00966E1C"/>
    <w:rsid w:val="00967C89"/>
    <w:rsid w:val="00967D1D"/>
    <w:rsid w:val="0097015A"/>
    <w:rsid w:val="009711CB"/>
    <w:rsid w:val="0097255C"/>
    <w:rsid w:val="009736CC"/>
    <w:rsid w:val="009739C8"/>
    <w:rsid w:val="00973D90"/>
    <w:rsid w:val="0097423E"/>
    <w:rsid w:val="00974380"/>
    <w:rsid w:val="00974492"/>
    <w:rsid w:val="00974589"/>
    <w:rsid w:val="009752AB"/>
    <w:rsid w:val="00975E0B"/>
    <w:rsid w:val="009764BF"/>
    <w:rsid w:val="009766C8"/>
    <w:rsid w:val="00977891"/>
    <w:rsid w:val="00982157"/>
    <w:rsid w:val="0098333C"/>
    <w:rsid w:val="00984733"/>
    <w:rsid w:val="00984FAE"/>
    <w:rsid w:val="00986844"/>
    <w:rsid w:val="0099033C"/>
    <w:rsid w:val="00990402"/>
    <w:rsid w:val="00991DD4"/>
    <w:rsid w:val="00992200"/>
    <w:rsid w:val="00993305"/>
    <w:rsid w:val="00994464"/>
    <w:rsid w:val="009946A0"/>
    <w:rsid w:val="00997C04"/>
    <w:rsid w:val="00997EB6"/>
    <w:rsid w:val="009A0767"/>
    <w:rsid w:val="009A0B32"/>
    <w:rsid w:val="009A0CD0"/>
    <w:rsid w:val="009A1929"/>
    <w:rsid w:val="009A2134"/>
    <w:rsid w:val="009A3902"/>
    <w:rsid w:val="009A3B5B"/>
    <w:rsid w:val="009A3DA9"/>
    <w:rsid w:val="009A40B2"/>
    <w:rsid w:val="009A4832"/>
    <w:rsid w:val="009A756D"/>
    <w:rsid w:val="009A7B03"/>
    <w:rsid w:val="009B0182"/>
    <w:rsid w:val="009B072C"/>
    <w:rsid w:val="009B0E88"/>
    <w:rsid w:val="009B1280"/>
    <w:rsid w:val="009B18C8"/>
    <w:rsid w:val="009B19F0"/>
    <w:rsid w:val="009B368D"/>
    <w:rsid w:val="009B4E23"/>
    <w:rsid w:val="009B57E6"/>
    <w:rsid w:val="009B62DF"/>
    <w:rsid w:val="009B703C"/>
    <w:rsid w:val="009C0088"/>
    <w:rsid w:val="009C119B"/>
    <w:rsid w:val="009C2232"/>
    <w:rsid w:val="009C2A2E"/>
    <w:rsid w:val="009C2DB5"/>
    <w:rsid w:val="009C3F74"/>
    <w:rsid w:val="009C40F6"/>
    <w:rsid w:val="009C5B0E"/>
    <w:rsid w:val="009C6C27"/>
    <w:rsid w:val="009C6EAD"/>
    <w:rsid w:val="009C75B6"/>
    <w:rsid w:val="009D0D28"/>
    <w:rsid w:val="009D0D8D"/>
    <w:rsid w:val="009D12D3"/>
    <w:rsid w:val="009D1BDD"/>
    <w:rsid w:val="009D1DC7"/>
    <w:rsid w:val="009D3BC7"/>
    <w:rsid w:val="009D4D28"/>
    <w:rsid w:val="009D5813"/>
    <w:rsid w:val="009D5889"/>
    <w:rsid w:val="009D6DCC"/>
    <w:rsid w:val="009D6F68"/>
    <w:rsid w:val="009E0767"/>
    <w:rsid w:val="009E0A8F"/>
    <w:rsid w:val="009E10C6"/>
    <w:rsid w:val="009E17D8"/>
    <w:rsid w:val="009E208F"/>
    <w:rsid w:val="009E2EA4"/>
    <w:rsid w:val="009E3765"/>
    <w:rsid w:val="009E44E9"/>
    <w:rsid w:val="009E4A1C"/>
    <w:rsid w:val="009E5586"/>
    <w:rsid w:val="009E6FBE"/>
    <w:rsid w:val="009F17E2"/>
    <w:rsid w:val="009F19DF"/>
    <w:rsid w:val="009F1BA6"/>
    <w:rsid w:val="009F2706"/>
    <w:rsid w:val="009F27DE"/>
    <w:rsid w:val="009F55F5"/>
    <w:rsid w:val="009F6714"/>
    <w:rsid w:val="009F7027"/>
    <w:rsid w:val="009F7E3F"/>
    <w:rsid w:val="00A00553"/>
    <w:rsid w:val="00A007AA"/>
    <w:rsid w:val="00A00B1F"/>
    <w:rsid w:val="00A02E0D"/>
    <w:rsid w:val="00A02ED4"/>
    <w:rsid w:val="00A04B55"/>
    <w:rsid w:val="00A0558F"/>
    <w:rsid w:val="00A061A7"/>
    <w:rsid w:val="00A06B4E"/>
    <w:rsid w:val="00A119B4"/>
    <w:rsid w:val="00A12533"/>
    <w:rsid w:val="00A13EA5"/>
    <w:rsid w:val="00A13FC1"/>
    <w:rsid w:val="00A144A8"/>
    <w:rsid w:val="00A16881"/>
    <w:rsid w:val="00A170A2"/>
    <w:rsid w:val="00A17FD8"/>
    <w:rsid w:val="00A209DD"/>
    <w:rsid w:val="00A21881"/>
    <w:rsid w:val="00A220F5"/>
    <w:rsid w:val="00A22241"/>
    <w:rsid w:val="00A236CF"/>
    <w:rsid w:val="00A24574"/>
    <w:rsid w:val="00A24793"/>
    <w:rsid w:val="00A24854"/>
    <w:rsid w:val="00A259A1"/>
    <w:rsid w:val="00A25A37"/>
    <w:rsid w:val="00A261E1"/>
    <w:rsid w:val="00A26694"/>
    <w:rsid w:val="00A27349"/>
    <w:rsid w:val="00A27568"/>
    <w:rsid w:val="00A27962"/>
    <w:rsid w:val="00A27D9D"/>
    <w:rsid w:val="00A27E95"/>
    <w:rsid w:val="00A3014D"/>
    <w:rsid w:val="00A30522"/>
    <w:rsid w:val="00A3227D"/>
    <w:rsid w:val="00A32486"/>
    <w:rsid w:val="00A33BC4"/>
    <w:rsid w:val="00A3427E"/>
    <w:rsid w:val="00A34A70"/>
    <w:rsid w:val="00A34B59"/>
    <w:rsid w:val="00A34BF0"/>
    <w:rsid w:val="00A357FF"/>
    <w:rsid w:val="00A35AE8"/>
    <w:rsid w:val="00A35C8C"/>
    <w:rsid w:val="00A3602A"/>
    <w:rsid w:val="00A36B89"/>
    <w:rsid w:val="00A36D72"/>
    <w:rsid w:val="00A36F02"/>
    <w:rsid w:val="00A37372"/>
    <w:rsid w:val="00A4081A"/>
    <w:rsid w:val="00A408D3"/>
    <w:rsid w:val="00A41E58"/>
    <w:rsid w:val="00A425FC"/>
    <w:rsid w:val="00A42F94"/>
    <w:rsid w:val="00A444D5"/>
    <w:rsid w:val="00A45067"/>
    <w:rsid w:val="00A45112"/>
    <w:rsid w:val="00A451AF"/>
    <w:rsid w:val="00A45305"/>
    <w:rsid w:val="00A45902"/>
    <w:rsid w:val="00A45E4A"/>
    <w:rsid w:val="00A46247"/>
    <w:rsid w:val="00A46EAE"/>
    <w:rsid w:val="00A46F6E"/>
    <w:rsid w:val="00A50F9C"/>
    <w:rsid w:val="00A522EA"/>
    <w:rsid w:val="00A52DEF"/>
    <w:rsid w:val="00A534B8"/>
    <w:rsid w:val="00A54063"/>
    <w:rsid w:val="00A5409F"/>
    <w:rsid w:val="00A5487E"/>
    <w:rsid w:val="00A553E9"/>
    <w:rsid w:val="00A559CF"/>
    <w:rsid w:val="00A5606E"/>
    <w:rsid w:val="00A5610B"/>
    <w:rsid w:val="00A56BE6"/>
    <w:rsid w:val="00A57460"/>
    <w:rsid w:val="00A575E8"/>
    <w:rsid w:val="00A61931"/>
    <w:rsid w:val="00A62BE8"/>
    <w:rsid w:val="00A62FE9"/>
    <w:rsid w:val="00A63054"/>
    <w:rsid w:val="00A6342F"/>
    <w:rsid w:val="00A63FE8"/>
    <w:rsid w:val="00A64414"/>
    <w:rsid w:val="00A64B6D"/>
    <w:rsid w:val="00A64D6F"/>
    <w:rsid w:val="00A6509D"/>
    <w:rsid w:val="00A6534C"/>
    <w:rsid w:val="00A65B1A"/>
    <w:rsid w:val="00A66B97"/>
    <w:rsid w:val="00A70086"/>
    <w:rsid w:val="00A70B7E"/>
    <w:rsid w:val="00A70F65"/>
    <w:rsid w:val="00A729A7"/>
    <w:rsid w:val="00A7373A"/>
    <w:rsid w:val="00A73813"/>
    <w:rsid w:val="00A74041"/>
    <w:rsid w:val="00A7439A"/>
    <w:rsid w:val="00A746C5"/>
    <w:rsid w:val="00A750A1"/>
    <w:rsid w:val="00A75417"/>
    <w:rsid w:val="00A757FA"/>
    <w:rsid w:val="00A76195"/>
    <w:rsid w:val="00A7694C"/>
    <w:rsid w:val="00A76C09"/>
    <w:rsid w:val="00A77F24"/>
    <w:rsid w:val="00A80487"/>
    <w:rsid w:val="00A80C42"/>
    <w:rsid w:val="00A80E01"/>
    <w:rsid w:val="00A812B0"/>
    <w:rsid w:val="00A817DE"/>
    <w:rsid w:val="00A81FD3"/>
    <w:rsid w:val="00A827EF"/>
    <w:rsid w:val="00A82894"/>
    <w:rsid w:val="00A8296F"/>
    <w:rsid w:val="00A83679"/>
    <w:rsid w:val="00A842FD"/>
    <w:rsid w:val="00A84FC4"/>
    <w:rsid w:val="00A85436"/>
    <w:rsid w:val="00A86978"/>
    <w:rsid w:val="00A8716E"/>
    <w:rsid w:val="00A873AF"/>
    <w:rsid w:val="00A875E9"/>
    <w:rsid w:val="00A906B7"/>
    <w:rsid w:val="00A90FF5"/>
    <w:rsid w:val="00A91A3E"/>
    <w:rsid w:val="00A91B96"/>
    <w:rsid w:val="00A9223D"/>
    <w:rsid w:val="00A93389"/>
    <w:rsid w:val="00A93E1A"/>
    <w:rsid w:val="00A941C0"/>
    <w:rsid w:val="00A94772"/>
    <w:rsid w:val="00A94BA1"/>
    <w:rsid w:val="00A9509D"/>
    <w:rsid w:val="00A95CAE"/>
    <w:rsid w:val="00A95F39"/>
    <w:rsid w:val="00A96748"/>
    <w:rsid w:val="00A96B0B"/>
    <w:rsid w:val="00AA0A13"/>
    <w:rsid w:val="00AA1846"/>
    <w:rsid w:val="00AA197F"/>
    <w:rsid w:val="00AA274E"/>
    <w:rsid w:val="00AA30CE"/>
    <w:rsid w:val="00AA3AED"/>
    <w:rsid w:val="00AA3ED0"/>
    <w:rsid w:val="00AA4DC6"/>
    <w:rsid w:val="00AA4F2D"/>
    <w:rsid w:val="00AA5FB4"/>
    <w:rsid w:val="00AA6F8A"/>
    <w:rsid w:val="00AA7179"/>
    <w:rsid w:val="00AA7314"/>
    <w:rsid w:val="00AA7913"/>
    <w:rsid w:val="00AA7DEC"/>
    <w:rsid w:val="00AB099B"/>
    <w:rsid w:val="00AB0D2E"/>
    <w:rsid w:val="00AB1FF0"/>
    <w:rsid w:val="00AB2A11"/>
    <w:rsid w:val="00AB3B6E"/>
    <w:rsid w:val="00AB6970"/>
    <w:rsid w:val="00AB6B5B"/>
    <w:rsid w:val="00AB6C8E"/>
    <w:rsid w:val="00AB6D82"/>
    <w:rsid w:val="00AB6EED"/>
    <w:rsid w:val="00AB7722"/>
    <w:rsid w:val="00AC03B6"/>
    <w:rsid w:val="00AC2157"/>
    <w:rsid w:val="00AC24AD"/>
    <w:rsid w:val="00AC26F3"/>
    <w:rsid w:val="00AC2A89"/>
    <w:rsid w:val="00AC35A9"/>
    <w:rsid w:val="00AC3B35"/>
    <w:rsid w:val="00AC3F20"/>
    <w:rsid w:val="00AC4550"/>
    <w:rsid w:val="00AC475C"/>
    <w:rsid w:val="00AC4E75"/>
    <w:rsid w:val="00AC4FD7"/>
    <w:rsid w:val="00AC5700"/>
    <w:rsid w:val="00AC5780"/>
    <w:rsid w:val="00AC5BE1"/>
    <w:rsid w:val="00AC6FB9"/>
    <w:rsid w:val="00AC7051"/>
    <w:rsid w:val="00AC70C1"/>
    <w:rsid w:val="00AC7D50"/>
    <w:rsid w:val="00AD0208"/>
    <w:rsid w:val="00AD02C1"/>
    <w:rsid w:val="00AD07E5"/>
    <w:rsid w:val="00AD098F"/>
    <w:rsid w:val="00AD1798"/>
    <w:rsid w:val="00AD32FD"/>
    <w:rsid w:val="00AD3A85"/>
    <w:rsid w:val="00AD4249"/>
    <w:rsid w:val="00AD4E69"/>
    <w:rsid w:val="00AD4F4E"/>
    <w:rsid w:val="00AD5023"/>
    <w:rsid w:val="00AD5762"/>
    <w:rsid w:val="00AD5C3C"/>
    <w:rsid w:val="00AD6719"/>
    <w:rsid w:val="00AD7554"/>
    <w:rsid w:val="00AE288B"/>
    <w:rsid w:val="00AE2908"/>
    <w:rsid w:val="00AE3248"/>
    <w:rsid w:val="00AE360F"/>
    <w:rsid w:val="00AE47A0"/>
    <w:rsid w:val="00AE4F53"/>
    <w:rsid w:val="00AE565A"/>
    <w:rsid w:val="00AE673D"/>
    <w:rsid w:val="00AE6A81"/>
    <w:rsid w:val="00AE6F35"/>
    <w:rsid w:val="00AE7A25"/>
    <w:rsid w:val="00AF28C6"/>
    <w:rsid w:val="00AF31A3"/>
    <w:rsid w:val="00AF4227"/>
    <w:rsid w:val="00AF551F"/>
    <w:rsid w:val="00AF5E44"/>
    <w:rsid w:val="00AF5F4B"/>
    <w:rsid w:val="00AF7210"/>
    <w:rsid w:val="00AF753F"/>
    <w:rsid w:val="00B00624"/>
    <w:rsid w:val="00B01087"/>
    <w:rsid w:val="00B03098"/>
    <w:rsid w:val="00B038E3"/>
    <w:rsid w:val="00B03CDC"/>
    <w:rsid w:val="00B0438B"/>
    <w:rsid w:val="00B05A1D"/>
    <w:rsid w:val="00B06410"/>
    <w:rsid w:val="00B0676D"/>
    <w:rsid w:val="00B06DFE"/>
    <w:rsid w:val="00B076E6"/>
    <w:rsid w:val="00B07A0B"/>
    <w:rsid w:val="00B103A0"/>
    <w:rsid w:val="00B1563A"/>
    <w:rsid w:val="00B2036D"/>
    <w:rsid w:val="00B20947"/>
    <w:rsid w:val="00B20F9E"/>
    <w:rsid w:val="00B21608"/>
    <w:rsid w:val="00B21B40"/>
    <w:rsid w:val="00B21BA2"/>
    <w:rsid w:val="00B21D75"/>
    <w:rsid w:val="00B2232A"/>
    <w:rsid w:val="00B22C7A"/>
    <w:rsid w:val="00B23AE2"/>
    <w:rsid w:val="00B24354"/>
    <w:rsid w:val="00B24B60"/>
    <w:rsid w:val="00B24CA2"/>
    <w:rsid w:val="00B24EE4"/>
    <w:rsid w:val="00B2550B"/>
    <w:rsid w:val="00B25D66"/>
    <w:rsid w:val="00B26239"/>
    <w:rsid w:val="00B26C50"/>
    <w:rsid w:val="00B318F8"/>
    <w:rsid w:val="00B3304B"/>
    <w:rsid w:val="00B33C82"/>
    <w:rsid w:val="00B3608F"/>
    <w:rsid w:val="00B3623C"/>
    <w:rsid w:val="00B3795E"/>
    <w:rsid w:val="00B40182"/>
    <w:rsid w:val="00B402EA"/>
    <w:rsid w:val="00B40F10"/>
    <w:rsid w:val="00B411E5"/>
    <w:rsid w:val="00B4466C"/>
    <w:rsid w:val="00B4550A"/>
    <w:rsid w:val="00B46033"/>
    <w:rsid w:val="00B469AB"/>
    <w:rsid w:val="00B46D76"/>
    <w:rsid w:val="00B47916"/>
    <w:rsid w:val="00B47BD9"/>
    <w:rsid w:val="00B47CD5"/>
    <w:rsid w:val="00B520FF"/>
    <w:rsid w:val="00B523EE"/>
    <w:rsid w:val="00B52C0D"/>
    <w:rsid w:val="00B52DA2"/>
    <w:rsid w:val="00B53690"/>
    <w:rsid w:val="00B53FC7"/>
    <w:rsid w:val="00B53FCE"/>
    <w:rsid w:val="00B53FF4"/>
    <w:rsid w:val="00B55F7A"/>
    <w:rsid w:val="00B5644C"/>
    <w:rsid w:val="00B57395"/>
    <w:rsid w:val="00B577DE"/>
    <w:rsid w:val="00B57D91"/>
    <w:rsid w:val="00B61964"/>
    <w:rsid w:val="00B6263E"/>
    <w:rsid w:val="00B62B85"/>
    <w:rsid w:val="00B62E87"/>
    <w:rsid w:val="00B636EB"/>
    <w:rsid w:val="00B643C9"/>
    <w:rsid w:val="00B64988"/>
    <w:rsid w:val="00B64F97"/>
    <w:rsid w:val="00B65452"/>
    <w:rsid w:val="00B6770F"/>
    <w:rsid w:val="00B72193"/>
    <w:rsid w:val="00B72931"/>
    <w:rsid w:val="00B729B9"/>
    <w:rsid w:val="00B72ACE"/>
    <w:rsid w:val="00B72F20"/>
    <w:rsid w:val="00B731AB"/>
    <w:rsid w:val="00B73415"/>
    <w:rsid w:val="00B7354A"/>
    <w:rsid w:val="00B736C8"/>
    <w:rsid w:val="00B73777"/>
    <w:rsid w:val="00B7480A"/>
    <w:rsid w:val="00B75ACA"/>
    <w:rsid w:val="00B76297"/>
    <w:rsid w:val="00B76EAD"/>
    <w:rsid w:val="00B80653"/>
    <w:rsid w:val="00B80AAD"/>
    <w:rsid w:val="00B81AE3"/>
    <w:rsid w:val="00B8367C"/>
    <w:rsid w:val="00B853EA"/>
    <w:rsid w:val="00B859DD"/>
    <w:rsid w:val="00B85DF2"/>
    <w:rsid w:val="00B867A0"/>
    <w:rsid w:val="00B86A75"/>
    <w:rsid w:val="00B86C72"/>
    <w:rsid w:val="00B87B2B"/>
    <w:rsid w:val="00B9046F"/>
    <w:rsid w:val="00B90BDE"/>
    <w:rsid w:val="00B90C33"/>
    <w:rsid w:val="00B914C3"/>
    <w:rsid w:val="00B917E0"/>
    <w:rsid w:val="00B920AA"/>
    <w:rsid w:val="00B92435"/>
    <w:rsid w:val="00B938A7"/>
    <w:rsid w:val="00B96649"/>
    <w:rsid w:val="00B966CF"/>
    <w:rsid w:val="00B975FF"/>
    <w:rsid w:val="00B97AFB"/>
    <w:rsid w:val="00B97DEE"/>
    <w:rsid w:val="00B97E3B"/>
    <w:rsid w:val="00BA0508"/>
    <w:rsid w:val="00BA138E"/>
    <w:rsid w:val="00BA3D5C"/>
    <w:rsid w:val="00BA42AF"/>
    <w:rsid w:val="00BA465B"/>
    <w:rsid w:val="00BA5CE7"/>
    <w:rsid w:val="00BA5DD4"/>
    <w:rsid w:val="00BA6917"/>
    <w:rsid w:val="00BA6D63"/>
    <w:rsid w:val="00BA6E08"/>
    <w:rsid w:val="00BA7230"/>
    <w:rsid w:val="00BA7AAB"/>
    <w:rsid w:val="00BB006F"/>
    <w:rsid w:val="00BB0124"/>
    <w:rsid w:val="00BB0AD3"/>
    <w:rsid w:val="00BB0D1E"/>
    <w:rsid w:val="00BB0E3F"/>
    <w:rsid w:val="00BB2162"/>
    <w:rsid w:val="00BB2A96"/>
    <w:rsid w:val="00BB2DA0"/>
    <w:rsid w:val="00BB3727"/>
    <w:rsid w:val="00BB3DDC"/>
    <w:rsid w:val="00BB4434"/>
    <w:rsid w:val="00BB500B"/>
    <w:rsid w:val="00BB6158"/>
    <w:rsid w:val="00BB6295"/>
    <w:rsid w:val="00BB7A73"/>
    <w:rsid w:val="00BB7E0A"/>
    <w:rsid w:val="00BC1DE0"/>
    <w:rsid w:val="00BC23EA"/>
    <w:rsid w:val="00BC2608"/>
    <w:rsid w:val="00BC2A63"/>
    <w:rsid w:val="00BC30D6"/>
    <w:rsid w:val="00BC3513"/>
    <w:rsid w:val="00BC4289"/>
    <w:rsid w:val="00BC5B23"/>
    <w:rsid w:val="00BC642B"/>
    <w:rsid w:val="00BC666F"/>
    <w:rsid w:val="00BC6B2D"/>
    <w:rsid w:val="00BC7C1D"/>
    <w:rsid w:val="00BD0BE6"/>
    <w:rsid w:val="00BD17B0"/>
    <w:rsid w:val="00BD2034"/>
    <w:rsid w:val="00BD2ACE"/>
    <w:rsid w:val="00BD3994"/>
    <w:rsid w:val="00BD42FF"/>
    <w:rsid w:val="00BD4802"/>
    <w:rsid w:val="00BD531B"/>
    <w:rsid w:val="00BD54FE"/>
    <w:rsid w:val="00BE007A"/>
    <w:rsid w:val="00BE0404"/>
    <w:rsid w:val="00BE13F4"/>
    <w:rsid w:val="00BE2AC9"/>
    <w:rsid w:val="00BE2C5A"/>
    <w:rsid w:val="00BE359C"/>
    <w:rsid w:val="00BE3EAD"/>
    <w:rsid w:val="00BE4373"/>
    <w:rsid w:val="00BE50C3"/>
    <w:rsid w:val="00BE5303"/>
    <w:rsid w:val="00BE6A79"/>
    <w:rsid w:val="00BE732A"/>
    <w:rsid w:val="00BF081D"/>
    <w:rsid w:val="00BF1232"/>
    <w:rsid w:val="00BF24FD"/>
    <w:rsid w:val="00BF35D4"/>
    <w:rsid w:val="00BF5D1F"/>
    <w:rsid w:val="00BF66BD"/>
    <w:rsid w:val="00BF732E"/>
    <w:rsid w:val="00C00AAF"/>
    <w:rsid w:val="00C00AC5"/>
    <w:rsid w:val="00C02042"/>
    <w:rsid w:val="00C02602"/>
    <w:rsid w:val="00C026F9"/>
    <w:rsid w:val="00C03E8C"/>
    <w:rsid w:val="00C041AB"/>
    <w:rsid w:val="00C04BEE"/>
    <w:rsid w:val="00C0536F"/>
    <w:rsid w:val="00C0578A"/>
    <w:rsid w:val="00C05EE1"/>
    <w:rsid w:val="00C06DA0"/>
    <w:rsid w:val="00C07C97"/>
    <w:rsid w:val="00C10483"/>
    <w:rsid w:val="00C11726"/>
    <w:rsid w:val="00C12906"/>
    <w:rsid w:val="00C13731"/>
    <w:rsid w:val="00C13CD1"/>
    <w:rsid w:val="00C13E6B"/>
    <w:rsid w:val="00C14F58"/>
    <w:rsid w:val="00C15B1B"/>
    <w:rsid w:val="00C15BD1"/>
    <w:rsid w:val="00C161CD"/>
    <w:rsid w:val="00C1667B"/>
    <w:rsid w:val="00C169D2"/>
    <w:rsid w:val="00C174BD"/>
    <w:rsid w:val="00C175D3"/>
    <w:rsid w:val="00C17D99"/>
    <w:rsid w:val="00C202C5"/>
    <w:rsid w:val="00C20622"/>
    <w:rsid w:val="00C222AE"/>
    <w:rsid w:val="00C2439F"/>
    <w:rsid w:val="00C25FF8"/>
    <w:rsid w:val="00C26335"/>
    <w:rsid w:val="00C27B80"/>
    <w:rsid w:val="00C30872"/>
    <w:rsid w:val="00C30CC5"/>
    <w:rsid w:val="00C31372"/>
    <w:rsid w:val="00C33E0E"/>
    <w:rsid w:val="00C353D4"/>
    <w:rsid w:val="00C35E4D"/>
    <w:rsid w:val="00C361B7"/>
    <w:rsid w:val="00C4005C"/>
    <w:rsid w:val="00C40AFC"/>
    <w:rsid w:val="00C413C5"/>
    <w:rsid w:val="00C42DA2"/>
    <w:rsid w:val="00C42FB6"/>
    <w:rsid w:val="00C433FE"/>
    <w:rsid w:val="00C436AB"/>
    <w:rsid w:val="00C455FC"/>
    <w:rsid w:val="00C45A95"/>
    <w:rsid w:val="00C46362"/>
    <w:rsid w:val="00C471EC"/>
    <w:rsid w:val="00C47F6B"/>
    <w:rsid w:val="00C5070E"/>
    <w:rsid w:val="00C519E5"/>
    <w:rsid w:val="00C51EEC"/>
    <w:rsid w:val="00C532BD"/>
    <w:rsid w:val="00C54102"/>
    <w:rsid w:val="00C54627"/>
    <w:rsid w:val="00C54874"/>
    <w:rsid w:val="00C54E68"/>
    <w:rsid w:val="00C55704"/>
    <w:rsid w:val="00C55AA4"/>
    <w:rsid w:val="00C55E5E"/>
    <w:rsid w:val="00C56567"/>
    <w:rsid w:val="00C56B74"/>
    <w:rsid w:val="00C57C9C"/>
    <w:rsid w:val="00C57CCC"/>
    <w:rsid w:val="00C603C1"/>
    <w:rsid w:val="00C60F0C"/>
    <w:rsid w:val="00C612F3"/>
    <w:rsid w:val="00C61788"/>
    <w:rsid w:val="00C62B29"/>
    <w:rsid w:val="00C62C35"/>
    <w:rsid w:val="00C62E68"/>
    <w:rsid w:val="00C63724"/>
    <w:rsid w:val="00C63A01"/>
    <w:rsid w:val="00C65033"/>
    <w:rsid w:val="00C65E62"/>
    <w:rsid w:val="00C664FC"/>
    <w:rsid w:val="00C66652"/>
    <w:rsid w:val="00C70615"/>
    <w:rsid w:val="00C70C44"/>
    <w:rsid w:val="00C72424"/>
    <w:rsid w:val="00C7303D"/>
    <w:rsid w:val="00C80058"/>
    <w:rsid w:val="00C81A62"/>
    <w:rsid w:val="00C83587"/>
    <w:rsid w:val="00C83B47"/>
    <w:rsid w:val="00C83D4D"/>
    <w:rsid w:val="00C83DAD"/>
    <w:rsid w:val="00C84909"/>
    <w:rsid w:val="00C8735E"/>
    <w:rsid w:val="00C9296D"/>
    <w:rsid w:val="00C9338E"/>
    <w:rsid w:val="00C93453"/>
    <w:rsid w:val="00C94717"/>
    <w:rsid w:val="00C949CE"/>
    <w:rsid w:val="00C94BBE"/>
    <w:rsid w:val="00C94F2B"/>
    <w:rsid w:val="00C95245"/>
    <w:rsid w:val="00C97201"/>
    <w:rsid w:val="00C97257"/>
    <w:rsid w:val="00CA0226"/>
    <w:rsid w:val="00CA07BF"/>
    <w:rsid w:val="00CA0C56"/>
    <w:rsid w:val="00CA16C4"/>
    <w:rsid w:val="00CA1D35"/>
    <w:rsid w:val="00CA21B8"/>
    <w:rsid w:val="00CA221F"/>
    <w:rsid w:val="00CA2702"/>
    <w:rsid w:val="00CA30BD"/>
    <w:rsid w:val="00CA3B67"/>
    <w:rsid w:val="00CA443C"/>
    <w:rsid w:val="00CA4673"/>
    <w:rsid w:val="00CA49BA"/>
    <w:rsid w:val="00CA4B11"/>
    <w:rsid w:val="00CA5151"/>
    <w:rsid w:val="00CA5760"/>
    <w:rsid w:val="00CA6701"/>
    <w:rsid w:val="00CA677B"/>
    <w:rsid w:val="00CA67EC"/>
    <w:rsid w:val="00CB0E73"/>
    <w:rsid w:val="00CB10D5"/>
    <w:rsid w:val="00CB1357"/>
    <w:rsid w:val="00CB139C"/>
    <w:rsid w:val="00CB2141"/>
    <w:rsid w:val="00CB2145"/>
    <w:rsid w:val="00CB25D9"/>
    <w:rsid w:val="00CB4B4E"/>
    <w:rsid w:val="00CB52DD"/>
    <w:rsid w:val="00CB5C1D"/>
    <w:rsid w:val="00CB66B0"/>
    <w:rsid w:val="00CB7F01"/>
    <w:rsid w:val="00CC077A"/>
    <w:rsid w:val="00CC0D53"/>
    <w:rsid w:val="00CC38B8"/>
    <w:rsid w:val="00CC4642"/>
    <w:rsid w:val="00CC57D4"/>
    <w:rsid w:val="00CC6D42"/>
    <w:rsid w:val="00CC72CD"/>
    <w:rsid w:val="00CD0F1B"/>
    <w:rsid w:val="00CD2B90"/>
    <w:rsid w:val="00CD2E65"/>
    <w:rsid w:val="00CD4DFA"/>
    <w:rsid w:val="00CD5B2A"/>
    <w:rsid w:val="00CD5E97"/>
    <w:rsid w:val="00CD6723"/>
    <w:rsid w:val="00CD6D42"/>
    <w:rsid w:val="00CD7411"/>
    <w:rsid w:val="00CE0037"/>
    <w:rsid w:val="00CE062F"/>
    <w:rsid w:val="00CE0AE8"/>
    <w:rsid w:val="00CE0B20"/>
    <w:rsid w:val="00CE1FE3"/>
    <w:rsid w:val="00CE26FB"/>
    <w:rsid w:val="00CE2958"/>
    <w:rsid w:val="00CE2D01"/>
    <w:rsid w:val="00CE3571"/>
    <w:rsid w:val="00CE3A9A"/>
    <w:rsid w:val="00CE3A9F"/>
    <w:rsid w:val="00CE4039"/>
    <w:rsid w:val="00CE48D2"/>
    <w:rsid w:val="00CE4BD9"/>
    <w:rsid w:val="00CE5951"/>
    <w:rsid w:val="00CE69F8"/>
    <w:rsid w:val="00CE7DCB"/>
    <w:rsid w:val="00CF0AB3"/>
    <w:rsid w:val="00CF0D66"/>
    <w:rsid w:val="00CF1B1A"/>
    <w:rsid w:val="00CF1DC5"/>
    <w:rsid w:val="00CF2B15"/>
    <w:rsid w:val="00CF2DEC"/>
    <w:rsid w:val="00CF4747"/>
    <w:rsid w:val="00CF4902"/>
    <w:rsid w:val="00CF4B2C"/>
    <w:rsid w:val="00CF6479"/>
    <w:rsid w:val="00CF7148"/>
    <w:rsid w:val="00CF73E9"/>
    <w:rsid w:val="00CF745D"/>
    <w:rsid w:val="00CF7CD8"/>
    <w:rsid w:val="00CF7FAF"/>
    <w:rsid w:val="00D00669"/>
    <w:rsid w:val="00D008A5"/>
    <w:rsid w:val="00D00E75"/>
    <w:rsid w:val="00D01842"/>
    <w:rsid w:val="00D01B54"/>
    <w:rsid w:val="00D02B0C"/>
    <w:rsid w:val="00D031CC"/>
    <w:rsid w:val="00D03374"/>
    <w:rsid w:val="00D03AD8"/>
    <w:rsid w:val="00D0476F"/>
    <w:rsid w:val="00D04F8E"/>
    <w:rsid w:val="00D07273"/>
    <w:rsid w:val="00D07C02"/>
    <w:rsid w:val="00D10E8D"/>
    <w:rsid w:val="00D11562"/>
    <w:rsid w:val="00D136E3"/>
    <w:rsid w:val="00D13C73"/>
    <w:rsid w:val="00D1479F"/>
    <w:rsid w:val="00D15A52"/>
    <w:rsid w:val="00D15BEB"/>
    <w:rsid w:val="00D16CC2"/>
    <w:rsid w:val="00D17D66"/>
    <w:rsid w:val="00D2033E"/>
    <w:rsid w:val="00D213C7"/>
    <w:rsid w:val="00D21A1A"/>
    <w:rsid w:val="00D21B9A"/>
    <w:rsid w:val="00D2299F"/>
    <w:rsid w:val="00D22EBE"/>
    <w:rsid w:val="00D22FD3"/>
    <w:rsid w:val="00D23167"/>
    <w:rsid w:val="00D235A6"/>
    <w:rsid w:val="00D25C92"/>
    <w:rsid w:val="00D260A7"/>
    <w:rsid w:val="00D2630C"/>
    <w:rsid w:val="00D26483"/>
    <w:rsid w:val="00D26B35"/>
    <w:rsid w:val="00D312BA"/>
    <w:rsid w:val="00D31E35"/>
    <w:rsid w:val="00D32B93"/>
    <w:rsid w:val="00D33C72"/>
    <w:rsid w:val="00D36A3B"/>
    <w:rsid w:val="00D36EC6"/>
    <w:rsid w:val="00D379B2"/>
    <w:rsid w:val="00D37C09"/>
    <w:rsid w:val="00D4017C"/>
    <w:rsid w:val="00D422C8"/>
    <w:rsid w:val="00D438C6"/>
    <w:rsid w:val="00D43B04"/>
    <w:rsid w:val="00D44171"/>
    <w:rsid w:val="00D441E9"/>
    <w:rsid w:val="00D443C6"/>
    <w:rsid w:val="00D44A7A"/>
    <w:rsid w:val="00D4536D"/>
    <w:rsid w:val="00D45454"/>
    <w:rsid w:val="00D4580B"/>
    <w:rsid w:val="00D46381"/>
    <w:rsid w:val="00D463E3"/>
    <w:rsid w:val="00D46A30"/>
    <w:rsid w:val="00D473AA"/>
    <w:rsid w:val="00D50583"/>
    <w:rsid w:val="00D507E2"/>
    <w:rsid w:val="00D508C4"/>
    <w:rsid w:val="00D515F3"/>
    <w:rsid w:val="00D51CA3"/>
    <w:rsid w:val="00D52B1D"/>
    <w:rsid w:val="00D52C6E"/>
    <w:rsid w:val="00D52DFD"/>
    <w:rsid w:val="00D530AD"/>
    <w:rsid w:val="00D534B3"/>
    <w:rsid w:val="00D53913"/>
    <w:rsid w:val="00D5463E"/>
    <w:rsid w:val="00D561C0"/>
    <w:rsid w:val="00D5631E"/>
    <w:rsid w:val="00D56690"/>
    <w:rsid w:val="00D569CB"/>
    <w:rsid w:val="00D5700B"/>
    <w:rsid w:val="00D571BB"/>
    <w:rsid w:val="00D6058C"/>
    <w:rsid w:val="00D60C08"/>
    <w:rsid w:val="00D61CE0"/>
    <w:rsid w:val="00D61D7B"/>
    <w:rsid w:val="00D61E84"/>
    <w:rsid w:val="00D62A86"/>
    <w:rsid w:val="00D62C97"/>
    <w:rsid w:val="00D62DC7"/>
    <w:rsid w:val="00D64A8F"/>
    <w:rsid w:val="00D656A4"/>
    <w:rsid w:val="00D66556"/>
    <w:rsid w:val="00D67193"/>
    <w:rsid w:val="00D678DB"/>
    <w:rsid w:val="00D71013"/>
    <w:rsid w:val="00D7168E"/>
    <w:rsid w:val="00D72911"/>
    <w:rsid w:val="00D72C2F"/>
    <w:rsid w:val="00D73589"/>
    <w:rsid w:val="00D73B58"/>
    <w:rsid w:val="00D75C49"/>
    <w:rsid w:val="00D76275"/>
    <w:rsid w:val="00D764BF"/>
    <w:rsid w:val="00D77863"/>
    <w:rsid w:val="00D77AEB"/>
    <w:rsid w:val="00D814CF"/>
    <w:rsid w:val="00D815E2"/>
    <w:rsid w:val="00D837D6"/>
    <w:rsid w:val="00D843E2"/>
    <w:rsid w:val="00D845B1"/>
    <w:rsid w:val="00D84A1A"/>
    <w:rsid w:val="00D853D4"/>
    <w:rsid w:val="00D85A13"/>
    <w:rsid w:val="00D85D3C"/>
    <w:rsid w:val="00D860AB"/>
    <w:rsid w:val="00D8675F"/>
    <w:rsid w:val="00D86E05"/>
    <w:rsid w:val="00D8749F"/>
    <w:rsid w:val="00D87F5C"/>
    <w:rsid w:val="00D87FA5"/>
    <w:rsid w:val="00D90A0F"/>
    <w:rsid w:val="00D91378"/>
    <w:rsid w:val="00D9275A"/>
    <w:rsid w:val="00D92B92"/>
    <w:rsid w:val="00D93346"/>
    <w:rsid w:val="00D9337F"/>
    <w:rsid w:val="00D94299"/>
    <w:rsid w:val="00D952E5"/>
    <w:rsid w:val="00D95F16"/>
    <w:rsid w:val="00D9603F"/>
    <w:rsid w:val="00D96A34"/>
    <w:rsid w:val="00D9728E"/>
    <w:rsid w:val="00D97480"/>
    <w:rsid w:val="00DA21E4"/>
    <w:rsid w:val="00DA2E4B"/>
    <w:rsid w:val="00DA3192"/>
    <w:rsid w:val="00DA326D"/>
    <w:rsid w:val="00DA3ABD"/>
    <w:rsid w:val="00DA3F4F"/>
    <w:rsid w:val="00DA64F8"/>
    <w:rsid w:val="00DA7717"/>
    <w:rsid w:val="00DB3B2E"/>
    <w:rsid w:val="00DB5657"/>
    <w:rsid w:val="00DB58EE"/>
    <w:rsid w:val="00DB5ED4"/>
    <w:rsid w:val="00DB66EC"/>
    <w:rsid w:val="00DB6888"/>
    <w:rsid w:val="00DB6A24"/>
    <w:rsid w:val="00DB713F"/>
    <w:rsid w:val="00DB73D7"/>
    <w:rsid w:val="00DB74B4"/>
    <w:rsid w:val="00DB7808"/>
    <w:rsid w:val="00DC07D6"/>
    <w:rsid w:val="00DC1838"/>
    <w:rsid w:val="00DC20EB"/>
    <w:rsid w:val="00DC3231"/>
    <w:rsid w:val="00DC33A4"/>
    <w:rsid w:val="00DC38BD"/>
    <w:rsid w:val="00DC39C6"/>
    <w:rsid w:val="00DC4829"/>
    <w:rsid w:val="00DC4F59"/>
    <w:rsid w:val="00DC5AC3"/>
    <w:rsid w:val="00DC6F25"/>
    <w:rsid w:val="00DC74E1"/>
    <w:rsid w:val="00DC790E"/>
    <w:rsid w:val="00DC7DD8"/>
    <w:rsid w:val="00DD0667"/>
    <w:rsid w:val="00DD0F9C"/>
    <w:rsid w:val="00DD1452"/>
    <w:rsid w:val="00DD1C66"/>
    <w:rsid w:val="00DD2F4E"/>
    <w:rsid w:val="00DD318B"/>
    <w:rsid w:val="00DD34CF"/>
    <w:rsid w:val="00DD74ED"/>
    <w:rsid w:val="00DD7D0A"/>
    <w:rsid w:val="00DE0639"/>
    <w:rsid w:val="00DE077C"/>
    <w:rsid w:val="00DE07A5"/>
    <w:rsid w:val="00DE0FD5"/>
    <w:rsid w:val="00DE1E0B"/>
    <w:rsid w:val="00DE23A9"/>
    <w:rsid w:val="00DE2CE3"/>
    <w:rsid w:val="00DE4214"/>
    <w:rsid w:val="00DE63CF"/>
    <w:rsid w:val="00DE6EC5"/>
    <w:rsid w:val="00DF072C"/>
    <w:rsid w:val="00DF2CCC"/>
    <w:rsid w:val="00DF2DBC"/>
    <w:rsid w:val="00DF2DCB"/>
    <w:rsid w:val="00DF4861"/>
    <w:rsid w:val="00DF4AE9"/>
    <w:rsid w:val="00DF4CFD"/>
    <w:rsid w:val="00DF4F7C"/>
    <w:rsid w:val="00DF635C"/>
    <w:rsid w:val="00DF63C2"/>
    <w:rsid w:val="00DF7CDA"/>
    <w:rsid w:val="00E01D35"/>
    <w:rsid w:val="00E01D51"/>
    <w:rsid w:val="00E037EF"/>
    <w:rsid w:val="00E0415D"/>
    <w:rsid w:val="00E04A29"/>
    <w:rsid w:val="00E04C6D"/>
    <w:rsid w:val="00E04DAF"/>
    <w:rsid w:val="00E05568"/>
    <w:rsid w:val="00E060EB"/>
    <w:rsid w:val="00E06AE7"/>
    <w:rsid w:val="00E10249"/>
    <w:rsid w:val="00E107BC"/>
    <w:rsid w:val="00E112C7"/>
    <w:rsid w:val="00E1183A"/>
    <w:rsid w:val="00E12A68"/>
    <w:rsid w:val="00E1488E"/>
    <w:rsid w:val="00E15893"/>
    <w:rsid w:val="00E15AA0"/>
    <w:rsid w:val="00E16402"/>
    <w:rsid w:val="00E1681C"/>
    <w:rsid w:val="00E21329"/>
    <w:rsid w:val="00E2198C"/>
    <w:rsid w:val="00E22B5B"/>
    <w:rsid w:val="00E23206"/>
    <w:rsid w:val="00E239D2"/>
    <w:rsid w:val="00E23B4B"/>
    <w:rsid w:val="00E24CD8"/>
    <w:rsid w:val="00E24CE7"/>
    <w:rsid w:val="00E2613C"/>
    <w:rsid w:val="00E26F3D"/>
    <w:rsid w:val="00E3043A"/>
    <w:rsid w:val="00E30DBA"/>
    <w:rsid w:val="00E30E02"/>
    <w:rsid w:val="00E326DB"/>
    <w:rsid w:val="00E32900"/>
    <w:rsid w:val="00E33441"/>
    <w:rsid w:val="00E33B22"/>
    <w:rsid w:val="00E34087"/>
    <w:rsid w:val="00E346A5"/>
    <w:rsid w:val="00E35A88"/>
    <w:rsid w:val="00E37A6B"/>
    <w:rsid w:val="00E37EF5"/>
    <w:rsid w:val="00E40357"/>
    <w:rsid w:val="00E4064C"/>
    <w:rsid w:val="00E40A53"/>
    <w:rsid w:val="00E41792"/>
    <w:rsid w:val="00E41CA5"/>
    <w:rsid w:val="00E42066"/>
    <w:rsid w:val="00E4210F"/>
    <w:rsid w:val="00E4272D"/>
    <w:rsid w:val="00E43A2C"/>
    <w:rsid w:val="00E43BDE"/>
    <w:rsid w:val="00E4645B"/>
    <w:rsid w:val="00E4773F"/>
    <w:rsid w:val="00E477C0"/>
    <w:rsid w:val="00E5058E"/>
    <w:rsid w:val="00E50ABD"/>
    <w:rsid w:val="00E50F8E"/>
    <w:rsid w:val="00E51733"/>
    <w:rsid w:val="00E51CE9"/>
    <w:rsid w:val="00E52F30"/>
    <w:rsid w:val="00E53054"/>
    <w:rsid w:val="00E53572"/>
    <w:rsid w:val="00E540F6"/>
    <w:rsid w:val="00E5503A"/>
    <w:rsid w:val="00E56264"/>
    <w:rsid w:val="00E563B1"/>
    <w:rsid w:val="00E573C3"/>
    <w:rsid w:val="00E604B6"/>
    <w:rsid w:val="00E60774"/>
    <w:rsid w:val="00E6119E"/>
    <w:rsid w:val="00E62A1B"/>
    <w:rsid w:val="00E63470"/>
    <w:rsid w:val="00E64C3C"/>
    <w:rsid w:val="00E64DAC"/>
    <w:rsid w:val="00E65348"/>
    <w:rsid w:val="00E66CA0"/>
    <w:rsid w:val="00E701C4"/>
    <w:rsid w:val="00E7100D"/>
    <w:rsid w:val="00E71F4B"/>
    <w:rsid w:val="00E72659"/>
    <w:rsid w:val="00E733C4"/>
    <w:rsid w:val="00E733D5"/>
    <w:rsid w:val="00E753C8"/>
    <w:rsid w:val="00E756FF"/>
    <w:rsid w:val="00E76754"/>
    <w:rsid w:val="00E769FC"/>
    <w:rsid w:val="00E76D8B"/>
    <w:rsid w:val="00E80330"/>
    <w:rsid w:val="00E80E86"/>
    <w:rsid w:val="00E8107E"/>
    <w:rsid w:val="00E817FB"/>
    <w:rsid w:val="00E836F5"/>
    <w:rsid w:val="00E844D7"/>
    <w:rsid w:val="00E847EF"/>
    <w:rsid w:val="00E84B9A"/>
    <w:rsid w:val="00E8501D"/>
    <w:rsid w:val="00E851E0"/>
    <w:rsid w:val="00E85B27"/>
    <w:rsid w:val="00E8621C"/>
    <w:rsid w:val="00E904AC"/>
    <w:rsid w:val="00E91873"/>
    <w:rsid w:val="00E92CE4"/>
    <w:rsid w:val="00E9499F"/>
    <w:rsid w:val="00E94CB0"/>
    <w:rsid w:val="00E95503"/>
    <w:rsid w:val="00E96313"/>
    <w:rsid w:val="00E97A6F"/>
    <w:rsid w:val="00EA0392"/>
    <w:rsid w:val="00EA10D9"/>
    <w:rsid w:val="00EA11BC"/>
    <w:rsid w:val="00EA1C98"/>
    <w:rsid w:val="00EA21C7"/>
    <w:rsid w:val="00EA22C6"/>
    <w:rsid w:val="00EA31E8"/>
    <w:rsid w:val="00EA3282"/>
    <w:rsid w:val="00EA4101"/>
    <w:rsid w:val="00EA6B5C"/>
    <w:rsid w:val="00EA6DEB"/>
    <w:rsid w:val="00EA7023"/>
    <w:rsid w:val="00EA7A7E"/>
    <w:rsid w:val="00EB086F"/>
    <w:rsid w:val="00EB1809"/>
    <w:rsid w:val="00EB29B2"/>
    <w:rsid w:val="00EB3170"/>
    <w:rsid w:val="00EB320F"/>
    <w:rsid w:val="00EB3DC8"/>
    <w:rsid w:val="00EB4EBC"/>
    <w:rsid w:val="00EB698C"/>
    <w:rsid w:val="00EB6AFF"/>
    <w:rsid w:val="00EC02DC"/>
    <w:rsid w:val="00EC1173"/>
    <w:rsid w:val="00EC160B"/>
    <w:rsid w:val="00EC2095"/>
    <w:rsid w:val="00EC2A35"/>
    <w:rsid w:val="00EC4614"/>
    <w:rsid w:val="00EC4774"/>
    <w:rsid w:val="00EC4B41"/>
    <w:rsid w:val="00EC4CD1"/>
    <w:rsid w:val="00EC5FBF"/>
    <w:rsid w:val="00ED1F2F"/>
    <w:rsid w:val="00ED2C99"/>
    <w:rsid w:val="00ED44F3"/>
    <w:rsid w:val="00ED4F7C"/>
    <w:rsid w:val="00ED5061"/>
    <w:rsid w:val="00ED52C1"/>
    <w:rsid w:val="00ED53DE"/>
    <w:rsid w:val="00ED540D"/>
    <w:rsid w:val="00ED6B8B"/>
    <w:rsid w:val="00ED6BEA"/>
    <w:rsid w:val="00ED6C1C"/>
    <w:rsid w:val="00ED764E"/>
    <w:rsid w:val="00EE0039"/>
    <w:rsid w:val="00EE0405"/>
    <w:rsid w:val="00EE3871"/>
    <w:rsid w:val="00EE421C"/>
    <w:rsid w:val="00EE4481"/>
    <w:rsid w:val="00EE4DE7"/>
    <w:rsid w:val="00EE5053"/>
    <w:rsid w:val="00EE512E"/>
    <w:rsid w:val="00EE56BD"/>
    <w:rsid w:val="00EE6E36"/>
    <w:rsid w:val="00EE764D"/>
    <w:rsid w:val="00EE76F3"/>
    <w:rsid w:val="00EF1512"/>
    <w:rsid w:val="00EF18B1"/>
    <w:rsid w:val="00EF22B5"/>
    <w:rsid w:val="00EF2C2E"/>
    <w:rsid w:val="00EF31C7"/>
    <w:rsid w:val="00EF34C8"/>
    <w:rsid w:val="00EF3B00"/>
    <w:rsid w:val="00EF43E1"/>
    <w:rsid w:val="00EF5496"/>
    <w:rsid w:val="00EF5F2B"/>
    <w:rsid w:val="00EF6D66"/>
    <w:rsid w:val="00EF6E8F"/>
    <w:rsid w:val="00EF6F35"/>
    <w:rsid w:val="00F00ECF"/>
    <w:rsid w:val="00F01763"/>
    <w:rsid w:val="00F01A0E"/>
    <w:rsid w:val="00F02871"/>
    <w:rsid w:val="00F031BA"/>
    <w:rsid w:val="00F048EB"/>
    <w:rsid w:val="00F04EAC"/>
    <w:rsid w:val="00F05FF2"/>
    <w:rsid w:val="00F06DFF"/>
    <w:rsid w:val="00F07F33"/>
    <w:rsid w:val="00F12236"/>
    <w:rsid w:val="00F12D5C"/>
    <w:rsid w:val="00F14D7F"/>
    <w:rsid w:val="00F14EAD"/>
    <w:rsid w:val="00F15E65"/>
    <w:rsid w:val="00F15EFF"/>
    <w:rsid w:val="00F16A9B"/>
    <w:rsid w:val="00F17586"/>
    <w:rsid w:val="00F1772F"/>
    <w:rsid w:val="00F20AC8"/>
    <w:rsid w:val="00F20D88"/>
    <w:rsid w:val="00F2245D"/>
    <w:rsid w:val="00F22660"/>
    <w:rsid w:val="00F22826"/>
    <w:rsid w:val="00F22D9E"/>
    <w:rsid w:val="00F230EE"/>
    <w:rsid w:val="00F231A4"/>
    <w:rsid w:val="00F23764"/>
    <w:rsid w:val="00F23CF4"/>
    <w:rsid w:val="00F25310"/>
    <w:rsid w:val="00F25854"/>
    <w:rsid w:val="00F25AD0"/>
    <w:rsid w:val="00F26C04"/>
    <w:rsid w:val="00F26D0A"/>
    <w:rsid w:val="00F26D90"/>
    <w:rsid w:val="00F26F67"/>
    <w:rsid w:val="00F27711"/>
    <w:rsid w:val="00F27854"/>
    <w:rsid w:val="00F309A5"/>
    <w:rsid w:val="00F31D94"/>
    <w:rsid w:val="00F333AA"/>
    <w:rsid w:val="00F33C95"/>
    <w:rsid w:val="00F3454B"/>
    <w:rsid w:val="00F347BA"/>
    <w:rsid w:val="00F351DA"/>
    <w:rsid w:val="00F35930"/>
    <w:rsid w:val="00F37A48"/>
    <w:rsid w:val="00F409BE"/>
    <w:rsid w:val="00F41EE1"/>
    <w:rsid w:val="00F429EC"/>
    <w:rsid w:val="00F4460E"/>
    <w:rsid w:val="00F449FD"/>
    <w:rsid w:val="00F4558F"/>
    <w:rsid w:val="00F4580A"/>
    <w:rsid w:val="00F459A3"/>
    <w:rsid w:val="00F46C6B"/>
    <w:rsid w:val="00F507C6"/>
    <w:rsid w:val="00F50851"/>
    <w:rsid w:val="00F5216F"/>
    <w:rsid w:val="00F522E3"/>
    <w:rsid w:val="00F5253E"/>
    <w:rsid w:val="00F52C57"/>
    <w:rsid w:val="00F53384"/>
    <w:rsid w:val="00F536FA"/>
    <w:rsid w:val="00F53CED"/>
    <w:rsid w:val="00F53FEA"/>
    <w:rsid w:val="00F54C73"/>
    <w:rsid w:val="00F55586"/>
    <w:rsid w:val="00F56219"/>
    <w:rsid w:val="00F56BED"/>
    <w:rsid w:val="00F57421"/>
    <w:rsid w:val="00F5744A"/>
    <w:rsid w:val="00F60F3F"/>
    <w:rsid w:val="00F62159"/>
    <w:rsid w:val="00F62C1A"/>
    <w:rsid w:val="00F63648"/>
    <w:rsid w:val="00F63911"/>
    <w:rsid w:val="00F65CE3"/>
    <w:rsid w:val="00F66145"/>
    <w:rsid w:val="00F66574"/>
    <w:rsid w:val="00F67719"/>
    <w:rsid w:val="00F67A4E"/>
    <w:rsid w:val="00F67AE6"/>
    <w:rsid w:val="00F70212"/>
    <w:rsid w:val="00F7024E"/>
    <w:rsid w:val="00F7045D"/>
    <w:rsid w:val="00F7058B"/>
    <w:rsid w:val="00F72542"/>
    <w:rsid w:val="00F72D7C"/>
    <w:rsid w:val="00F734B9"/>
    <w:rsid w:val="00F73B0B"/>
    <w:rsid w:val="00F73D60"/>
    <w:rsid w:val="00F74C2A"/>
    <w:rsid w:val="00F75842"/>
    <w:rsid w:val="00F759B4"/>
    <w:rsid w:val="00F770E1"/>
    <w:rsid w:val="00F771E8"/>
    <w:rsid w:val="00F77367"/>
    <w:rsid w:val="00F7764F"/>
    <w:rsid w:val="00F81980"/>
    <w:rsid w:val="00F81ED0"/>
    <w:rsid w:val="00F82CEC"/>
    <w:rsid w:val="00F832A3"/>
    <w:rsid w:val="00F84CEB"/>
    <w:rsid w:val="00F8570C"/>
    <w:rsid w:val="00F8674B"/>
    <w:rsid w:val="00F86A5A"/>
    <w:rsid w:val="00F87528"/>
    <w:rsid w:val="00F9013D"/>
    <w:rsid w:val="00F90468"/>
    <w:rsid w:val="00F90787"/>
    <w:rsid w:val="00F90A74"/>
    <w:rsid w:val="00F90BD5"/>
    <w:rsid w:val="00F93606"/>
    <w:rsid w:val="00F94684"/>
    <w:rsid w:val="00F96039"/>
    <w:rsid w:val="00F96D68"/>
    <w:rsid w:val="00F97E88"/>
    <w:rsid w:val="00FA00D4"/>
    <w:rsid w:val="00FA0364"/>
    <w:rsid w:val="00FA0F7E"/>
    <w:rsid w:val="00FA1074"/>
    <w:rsid w:val="00FA108E"/>
    <w:rsid w:val="00FA1456"/>
    <w:rsid w:val="00FA1B0B"/>
    <w:rsid w:val="00FA1C41"/>
    <w:rsid w:val="00FA1C9B"/>
    <w:rsid w:val="00FA22CF"/>
    <w:rsid w:val="00FA2F1B"/>
    <w:rsid w:val="00FA301C"/>
    <w:rsid w:val="00FA3253"/>
    <w:rsid w:val="00FA34CB"/>
    <w:rsid w:val="00FA3555"/>
    <w:rsid w:val="00FA3F7C"/>
    <w:rsid w:val="00FA459E"/>
    <w:rsid w:val="00FA45B6"/>
    <w:rsid w:val="00FA48B9"/>
    <w:rsid w:val="00FA59A2"/>
    <w:rsid w:val="00FA6F19"/>
    <w:rsid w:val="00FA70DF"/>
    <w:rsid w:val="00FB0363"/>
    <w:rsid w:val="00FB1011"/>
    <w:rsid w:val="00FB198E"/>
    <w:rsid w:val="00FB2956"/>
    <w:rsid w:val="00FB3077"/>
    <w:rsid w:val="00FB3B02"/>
    <w:rsid w:val="00FB52AA"/>
    <w:rsid w:val="00FB52F4"/>
    <w:rsid w:val="00FB5B94"/>
    <w:rsid w:val="00FB77D7"/>
    <w:rsid w:val="00FC01B4"/>
    <w:rsid w:val="00FC076F"/>
    <w:rsid w:val="00FC07AC"/>
    <w:rsid w:val="00FC082B"/>
    <w:rsid w:val="00FC08CE"/>
    <w:rsid w:val="00FC186D"/>
    <w:rsid w:val="00FC1F90"/>
    <w:rsid w:val="00FC3955"/>
    <w:rsid w:val="00FC44CD"/>
    <w:rsid w:val="00FC4FF9"/>
    <w:rsid w:val="00FC5467"/>
    <w:rsid w:val="00FC5792"/>
    <w:rsid w:val="00FC59D8"/>
    <w:rsid w:val="00FC6C0F"/>
    <w:rsid w:val="00FD012C"/>
    <w:rsid w:val="00FD0A93"/>
    <w:rsid w:val="00FD242A"/>
    <w:rsid w:val="00FD277E"/>
    <w:rsid w:val="00FD2A06"/>
    <w:rsid w:val="00FD3335"/>
    <w:rsid w:val="00FD367A"/>
    <w:rsid w:val="00FD3C26"/>
    <w:rsid w:val="00FD3E45"/>
    <w:rsid w:val="00FD44CF"/>
    <w:rsid w:val="00FD462D"/>
    <w:rsid w:val="00FD5222"/>
    <w:rsid w:val="00FD615B"/>
    <w:rsid w:val="00FD6D6A"/>
    <w:rsid w:val="00FD7174"/>
    <w:rsid w:val="00FD7D13"/>
    <w:rsid w:val="00FE092F"/>
    <w:rsid w:val="00FE1125"/>
    <w:rsid w:val="00FE1605"/>
    <w:rsid w:val="00FE2004"/>
    <w:rsid w:val="00FE20F4"/>
    <w:rsid w:val="00FE2385"/>
    <w:rsid w:val="00FE257D"/>
    <w:rsid w:val="00FE264F"/>
    <w:rsid w:val="00FE2B6D"/>
    <w:rsid w:val="00FE3A62"/>
    <w:rsid w:val="00FE46BA"/>
    <w:rsid w:val="00FE494F"/>
    <w:rsid w:val="00FE4AEF"/>
    <w:rsid w:val="00FE5186"/>
    <w:rsid w:val="00FE5815"/>
    <w:rsid w:val="00FE5C00"/>
    <w:rsid w:val="00FE5E0D"/>
    <w:rsid w:val="00FE69BB"/>
    <w:rsid w:val="00FE7A46"/>
    <w:rsid w:val="00FE7E73"/>
    <w:rsid w:val="00FF031C"/>
    <w:rsid w:val="00FF1F09"/>
    <w:rsid w:val="00FF3B77"/>
    <w:rsid w:val="00FF3DF8"/>
    <w:rsid w:val="00FF48D5"/>
    <w:rsid w:val="00FF4BE3"/>
    <w:rsid w:val="00FF533D"/>
    <w:rsid w:val="00FF613E"/>
    <w:rsid w:val="00FF7DFB"/>
    <w:rsid w:val="00FF7E44"/>
    <w:rsid w:val="3FB0DCE2"/>
    <w:rsid w:val="704969C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2E5536"/>
  <w15:chartTrackingRefBased/>
  <w15:docId w15:val="{05278F59-3CCC-44B4-9C43-B0270DD3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31A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31A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31A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31A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31A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31A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31A3"/>
    <w:pPr>
      <w:keepNext/>
      <w:spacing w:after="200" w:line="240" w:lineRule="auto"/>
    </w:pPr>
    <w:rPr>
      <w:iCs/>
      <w:color w:val="002664"/>
      <w:sz w:val="18"/>
      <w:szCs w:val="18"/>
    </w:rPr>
  </w:style>
  <w:style w:type="table" w:customStyle="1" w:styleId="Tableheader">
    <w:name w:val="ŠTable header"/>
    <w:basedOn w:val="TableNormal"/>
    <w:uiPriority w:val="99"/>
    <w:rsid w:val="00AF31A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3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31A3"/>
    <w:pPr>
      <w:numPr>
        <w:numId w:val="25"/>
      </w:numPr>
    </w:pPr>
  </w:style>
  <w:style w:type="paragraph" w:styleId="ListNumber2">
    <w:name w:val="List Number 2"/>
    <w:aliases w:val="ŠList Number 2"/>
    <w:basedOn w:val="Normal"/>
    <w:uiPriority w:val="8"/>
    <w:qFormat/>
    <w:rsid w:val="00AF31A3"/>
    <w:pPr>
      <w:numPr>
        <w:numId w:val="24"/>
      </w:numPr>
      <w:tabs>
        <w:tab w:val="num" w:pos="360"/>
      </w:tabs>
      <w:ind w:left="0" w:firstLine="0"/>
    </w:pPr>
  </w:style>
  <w:style w:type="paragraph" w:styleId="ListBullet">
    <w:name w:val="List Bullet"/>
    <w:aliases w:val="ŠList Bullet"/>
    <w:basedOn w:val="Normal"/>
    <w:uiPriority w:val="9"/>
    <w:qFormat/>
    <w:rsid w:val="00AF31A3"/>
    <w:pPr>
      <w:numPr>
        <w:numId w:val="23"/>
      </w:numPr>
    </w:pPr>
  </w:style>
  <w:style w:type="paragraph" w:styleId="ListBullet2">
    <w:name w:val="List Bullet 2"/>
    <w:aliases w:val="ŠList Bullet 2"/>
    <w:basedOn w:val="Normal"/>
    <w:uiPriority w:val="10"/>
    <w:qFormat/>
    <w:rsid w:val="00AF31A3"/>
    <w:pPr>
      <w:numPr>
        <w:numId w:val="21"/>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AF31A3"/>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AF31A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AF31A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31A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31A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31A3"/>
    <w:rPr>
      <w:color w:val="2F5496" w:themeColor="accent1" w:themeShade="BF"/>
      <w:u w:val="single"/>
    </w:rPr>
  </w:style>
  <w:style w:type="paragraph" w:customStyle="1" w:styleId="Logo">
    <w:name w:val="ŠLogo"/>
    <w:basedOn w:val="Normal"/>
    <w:uiPriority w:val="18"/>
    <w:qFormat/>
    <w:rsid w:val="00AF31A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31A3"/>
    <w:pPr>
      <w:tabs>
        <w:tab w:val="right" w:leader="dot" w:pos="14570"/>
      </w:tabs>
      <w:spacing w:before="0"/>
    </w:pPr>
    <w:rPr>
      <w:b/>
      <w:noProof/>
    </w:rPr>
  </w:style>
  <w:style w:type="paragraph" w:styleId="TOC2">
    <w:name w:val="toc 2"/>
    <w:aliases w:val="ŠTOC 2"/>
    <w:basedOn w:val="Normal"/>
    <w:next w:val="Normal"/>
    <w:uiPriority w:val="39"/>
    <w:unhideWhenUsed/>
    <w:rsid w:val="00AF31A3"/>
    <w:pPr>
      <w:tabs>
        <w:tab w:val="right" w:leader="dot" w:pos="14570"/>
      </w:tabs>
      <w:spacing w:before="0"/>
    </w:pPr>
    <w:rPr>
      <w:noProof/>
    </w:rPr>
  </w:style>
  <w:style w:type="paragraph" w:styleId="TOC3">
    <w:name w:val="toc 3"/>
    <w:aliases w:val="ŠTOC 3"/>
    <w:basedOn w:val="Normal"/>
    <w:next w:val="Normal"/>
    <w:uiPriority w:val="39"/>
    <w:unhideWhenUsed/>
    <w:rsid w:val="00AF31A3"/>
    <w:pPr>
      <w:spacing w:before="0"/>
      <w:ind w:left="244"/>
    </w:pPr>
  </w:style>
  <w:style w:type="paragraph" w:styleId="Title">
    <w:name w:val="Title"/>
    <w:aliases w:val="ŠTitle"/>
    <w:basedOn w:val="Normal"/>
    <w:next w:val="Normal"/>
    <w:link w:val="TitleChar"/>
    <w:uiPriority w:val="1"/>
    <w:rsid w:val="00AF31A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31A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F31A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31A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31A3"/>
    <w:pPr>
      <w:spacing w:after="240"/>
      <w:outlineLvl w:val="9"/>
    </w:pPr>
    <w:rPr>
      <w:szCs w:val="40"/>
    </w:rPr>
  </w:style>
  <w:style w:type="paragraph" w:styleId="Footer">
    <w:name w:val="footer"/>
    <w:aliases w:val="ŠFooter"/>
    <w:basedOn w:val="Normal"/>
    <w:link w:val="FooterChar"/>
    <w:uiPriority w:val="19"/>
    <w:rsid w:val="00AF31A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31A3"/>
    <w:rPr>
      <w:rFonts w:ascii="Arial" w:hAnsi="Arial" w:cs="Arial"/>
      <w:sz w:val="18"/>
      <w:szCs w:val="18"/>
    </w:rPr>
  </w:style>
  <w:style w:type="paragraph" w:styleId="Header">
    <w:name w:val="header"/>
    <w:aliases w:val="ŠHeader"/>
    <w:basedOn w:val="Normal"/>
    <w:link w:val="HeaderChar"/>
    <w:uiPriority w:val="16"/>
    <w:rsid w:val="00AF31A3"/>
    <w:rPr>
      <w:noProof/>
      <w:color w:val="002664"/>
      <w:sz w:val="28"/>
      <w:szCs w:val="28"/>
    </w:rPr>
  </w:style>
  <w:style w:type="character" w:customStyle="1" w:styleId="HeaderChar">
    <w:name w:val="Header Char"/>
    <w:aliases w:val="ŠHeader Char"/>
    <w:basedOn w:val="DefaultParagraphFont"/>
    <w:link w:val="Header"/>
    <w:uiPriority w:val="16"/>
    <w:rsid w:val="00AF31A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31A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31A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31A3"/>
    <w:rPr>
      <w:rFonts w:ascii="Arial" w:hAnsi="Arial" w:cs="Arial"/>
      <w:b/>
      <w:szCs w:val="32"/>
    </w:rPr>
  </w:style>
  <w:style w:type="character" w:styleId="UnresolvedMention">
    <w:name w:val="Unresolved Mention"/>
    <w:basedOn w:val="DefaultParagraphFont"/>
    <w:uiPriority w:val="99"/>
    <w:semiHidden/>
    <w:unhideWhenUsed/>
    <w:rsid w:val="00AF31A3"/>
    <w:rPr>
      <w:color w:val="605E5C"/>
      <w:shd w:val="clear" w:color="auto" w:fill="E1DFDD"/>
    </w:rPr>
  </w:style>
  <w:style w:type="character" w:styleId="Emphasis">
    <w:name w:val="Emphasis"/>
    <w:aliases w:val="ŠEmphasis,Italic"/>
    <w:qFormat/>
    <w:rsid w:val="00AF31A3"/>
    <w:rPr>
      <w:i/>
      <w:iCs/>
    </w:rPr>
  </w:style>
  <w:style w:type="character" w:styleId="SubtleEmphasis">
    <w:name w:val="Subtle Emphasis"/>
    <w:basedOn w:val="DefaultParagraphFont"/>
    <w:uiPriority w:val="19"/>
    <w:semiHidden/>
    <w:qFormat/>
    <w:rsid w:val="00AF31A3"/>
    <w:rPr>
      <w:i/>
      <w:iCs/>
      <w:color w:val="404040" w:themeColor="text1" w:themeTint="BF"/>
    </w:rPr>
  </w:style>
  <w:style w:type="paragraph" w:styleId="TOC4">
    <w:name w:val="toc 4"/>
    <w:aliases w:val="ŠTOC 4"/>
    <w:basedOn w:val="Normal"/>
    <w:next w:val="Normal"/>
    <w:autoRedefine/>
    <w:uiPriority w:val="39"/>
    <w:unhideWhenUsed/>
    <w:rsid w:val="00AF31A3"/>
    <w:pPr>
      <w:spacing w:before="0"/>
      <w:ind w:left="488"/>
    </w:pPr>
  </w:style>
  <w:style w:type="character" w:styleId="CommentReference">
    <w:name w:val="annotation reference"/>
    <w:basedOn w:val="DefaultParagraphFont"/>
    <w:uiPriority w:val="99"/>
    <w:semiHidden/>
    <w:unhideWhenUsed/>
    <w:rsid w:val="00AF31A3"/>
    <w:rPr>
      <w:sz w:val="16"/>
      <w:szCs w:val="16"/>
    </w:rPr>
  </w:style>
  <w:style w:type="paragraph" w:styleId="CommentText">
    <w:name w:val="annotation text"/>
    <w:basedOn w:val="Normal"/>
    <w:link w:val="CommentTextChar"/>
    <w:uiPriority w:val="99"/>
    <w:unhideWhenUsed/>
    <w:rsid w:val="00AF31A3"/>
    <w:pPr>
      <w:spacing w:line="240" w:lineRule="auto"/>
    </w:pPr>
    <w:rPr>
      <w:sz w:val="20"/>
      <w:szCs w:val="20"/>
    </w:rPr>
  </w:style>
  <w:style w:type="character" w:customStyle="1" w:styleId="CommentTextChar">
    <w:name w:val="Comment Text Char"/>
    <w:basedOn w:val="DefaultParagraphFont"/>
    <w:link w:val="CommentText"/>
    <w:uiPriority w:val="99"/>
    <w:rsid w:val="00AF31A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31A3"/>
    <w:rPr>
      <w:b/>
      <w:bCs/>
    </w:rPr>
  </w:style>
  <w:style w:type="character" w:customStyle="1" w:styleId="CommentSubjectChar">
    <w:name w:val="Comment Subject Char"/>
    <w:basedOn w:val="CommentTextChar"/>
    <w:link w:val="CommentSubject"/>
    <w:uiPriority w:val="99"/>
    <w:semiHidden/>
    <w:rsid w:val="00AF31A3"/>
    <w:rPr>
      <w:rFonts w:ascii="Arial" w:hAnsi="Arial" w:cs="Arial"/>
      <w:b/>
      <w:bCs/>
      <w:sz w:val="20"/>
      <w:szCs w:val="20"/>
    </w:rPr>
  </w:style>
  <w:style w:type="paragraph" w:styleId="ListParagraph">
    <w:name w:val="List Paragraph"/>
    <w:aliases w:val="ŠList Paragraph"/>
    <w:basedOn w:val="Normal"/>
    <w:uiPriority w:val="34"/>
    <w:unhideWhenUsed/>
    <w:qFormat/>
    <w:rsid w:val="00AF31A3"/>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AF31A3"/>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AF31A3"/>
    <w:pPr>
      <w:numPr>
        <w:numId w:val="22"/>
      </w:numPr>
    </w:pPr>
  </w:style>
  <w:style w:type="paragraph" w:styleId="ListNumber3">
    <w:name w:val="List Number 3"/>
    <w:aliases w:val="ŠList Number 3"/>
    <w:basedOn w:val="ListBullet3"/>
    <w:uiPriority w:val="8"/>
    <w:rsid w:val="00AF31A3"/>
    <w:pPr>
      <w:numPr>
        <w:ilvl w:val="2"/>
        <w:numId w:val="24"/>
      </w:numPr>
    </w:pPr>
  </w:style>
  <w:style w:type="character" w:styleId="PlaceholderText">
    <w:name w:val="Placeholder Text"/>
    <w:basedOn w:val="DefaultParagraphFont"/>
    <w:uiPriority w:val="99"/>
    <w:semiHidden/>
    <w:rsid w:val="00AF31A3"/>
    <w:rPr>
      <w:color w:val="808080"/>
    </w:rPr>
  </w:style>
  <w:style w:type="character" w:customStyle="1" w:styleId="BoldItalic">
    <w:name w:val="ŠBold Italic"/>
    <w:basedOn w:val="DefaultParagraphFont"/>
    <w:uiPriority w:val="1"/>
    <w:qFormat/>
    <w:rsid w:val="00AF31A3"/>
    <w:rPr>
      <w:b/>
      <w:i/>
      <w:iCs/>
    </w:rPr>
  </w:style>
  <w:style w:type="paragraph" w:customStyle="1" w:styleId="Documentname">
    <w:name w:val="ŠDocument name"/>
    <w:basedOn w:val="Normal"/>
    <w:next w:val="Normal"/>
    <w:uiPriority w:val="17"/>
    <w:qFormat/>
    <w:rsid w:val="00AF31A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31A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F31A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AF31A3"/>
    <w:pPr>
      <w:spacing w:after="0"/>
    </w:pPr>
    <w:rPr>
      <w:sz w:val="18"/>
      <w:szCs w:val="18"/>
    </w:rPr>
  </w:style>
  <w:style w:type="paragraph" w:customStyle="1" w:styleId="Pulloutquote">
    <w:name w:val="ŠPull out quote"/>
    <w:basedOn w:val="Normal"/>
    <w:next w:val="Normal"/>
    <w:uiPriority w:val="20"/>
    <w:qFormat/>
    <w:rsid w:val="00AF31A3"/>
    <w:pPr>
      <w:keepNext/>
      <w:ind w:left="567" w:right="57"/>
    </w:pPr>
    <w:rPr>
      <w:szCs w:val="22"/>
    </w:rPr>
  </w:style>
  <w:style w:type="paragraph" w:customStyle="1" w:styleId="Subtitle0">
    <w:name w:val="ŠSubtitle"/>
    <w:basedOn w:val="Normal"/>
    <w:link w:val="SubtitleChar0"/>
    <w:uiPriority w:val="2"/>
    <w:qFormat/>
    <w:rsid w:val="00AF31A3"/>
    <w:pPr>
      <w:spacing w:before="360"/>
    </w:pPr>
    <w:rPr>
      <w:color w:val="002664"/>
      <w:sz w:val="44"/>
      <w:szCs w:val="48"/>
    </w:rPr>
  </w:style>
  <w:style w:type="character" w:customStyle="1" w:styleId="SubtitleChar0">
    <w:name w:val="ŠSubtitle Char"/>
    <w:basedOn w:val="DefaultParagraphFont"/>
    <w:link w:val="Subtitle0"/>
    <w:uiPriority w:val="2"/>
    <w:rsid w:val="00AF31A3"/>
    <w:rPr>
      <w:rFonts w:ascii="Arial" w:hAnsi="Arial" w:cs="Arial"/>
      <w:color w:val="002664"/>
      <w:sz w:val="44"/>
      <w:szCs w:val="48"/>
    </w:rPr>
  </w:style>
  <w:style w:type="paragraph" w:styleId="NormalWeb">
    <w:name w:val="Normal (Web)"/>
    <w:basedOn w:val="Normal"/>
    <w:uiPriority w:val="99"/>
    <w:unhideWhenUsed/>
    <w:rsid w:val="00B21BA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ImageattributioncaptionChar">
    <w:name w:val="ŠImage attribution caption Char"/>
    <w:basedOn w:val="DefaultParagraphFont"/>
    <w:link w:val="Imageattributioncaption"/>
    <w:uiPriority w:val="15"/>
    <w:rsid w:val="00384046"/>
    <w:rPr>
      <w:rFonts w:ascii="Arial" w:hAnsi="Arial" w:cs="Arial"/>
      <w:sz w:val="18"/>
      <w:szCs w:val="18"/>
    </w:rPr>
  </w:style>
  <w:style w:type="character" w:styleId="Mention">
    <w:name w:val="Mention"/>
    <w:basedOn w:val="DefaultParagraphFont"/>
    <w:uiPriority w:val="99"/>
    <w:unhideWhenUsed/>
    <w:rsid w:val="00B86A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131500">
      <w:bodyDiv w:val="1"/>
      <w:marLeft w:val="0"/>
      <w:marRight w:val="0"/>
      <w:marTop w:val="0"/>
      <w:marBottom w:val="0"/>
      <w:divBdr>
        <w:top w:val="none" w:sz="0" w:space="0" w:color="auto"/>
        <w:left w:val="none" w:sz="0" w:space="0" w:color="auto"/>
        <w:bottom w:val="none" w:sz="0" w:space="0" w:color="auto"/>
        <w:right w:val="none" w:sz="0" w:space="0" w:color="auto"/>
      </w:divBdr>
    </w:div>
    <w:div w:id="328365007">
      <w:bodyDiv w:val="1"/>
      <w:marLeft w:val="0"/>
      <w:marRight w:val="0"/>
      <w:marTop w:val="0"/>
      <w:marBottom w:val="0"/>
      <w:divBdr>
        <w:top w:val="none" w:sz="0" w:space="0" w:color="auto"/>
        <w:left w:val="none" w:sz="0" w:space="0" w:color="auto"/>
        <w:bottom w:val="none" w:sz="0" w:space="0" w:color="auto"/>
        <w:right w:val="none" w:sz="0" w:space="0" w:color="auto"/>
      </w:divBdr>
    </w:div>
    <w:div w:id="341708012">
      <w:bodyDiv w:val="1"/>
      <w:marLeft w:val="0"/>
      <w:marRight w:val="0"/>
      <w:marTop w:val="0"/>
      <w:marBottom w:val="0"/>
      <w:divBdr>
        <w:top w:val="none" w:sz="0" w:space="0" w:color="auto"/>
        <w:left w:val="none" w:sz="0" w:space="0" w:color="auto"/>
        <w:bottom w:val="none" w:sz="0" w:space="0" w:color="auto"/>
        <w:right w:val="none" w:sz="0" w:space="0" w:color="auto"/>
      </w:divBdr>
    </w:div>
    <w:div w:id="404765711">
      <w:bodyDiv w:val="1"/>
      <w:marLeft w:val="0"/>
      <w:marRight w:val="0"/>
      <w:marTop w:val="0"/>
      <w:marBottom w:val="0"/>
      <w:divBdr>
        <w:top w:val="none" w:sz="0" w:space="0" w:color="auto"/>
        <w:left w:val="none" w:sz="0" w:space="0" w:color="auto"/>
        <w:bottom w:val="none" w:sz="0" w:space="0" w:color="auto"/>
        <w:right w:val="none" w:sz="0" w:space="0" w:color="auto"/>
      </w:divBdr>
    </w:div>
    <w:div w:id="519974567">
      <w:bodyDiv w:val="1"/>
      <w:marLeft w:val="0"/>
      <w:marRight w:val="0"/>
      <w:marTop w:val="0"/>
      <w:marBottom w:val="0"/>
      <w:divBdr>
        <w:top w:val="none" w:sz="0" w:space="0" w:color="auto"/>
        <w:left w:val="none" w:sz="0" w:space="0" w:color="auto"/>
        <w:bottom w:val="none" w:sz="0" w:space="0" w:color="auto"/>
        <w:right w:val="none" w:sz="0" w:space="0" w:color="auto"/>
      </w:divBdr>
    </w:div>
    <w:div w:id="566303279">
      <w:bodyDiv w:val="1"/>
      <w:marLeft w:val="0"/>
      <w:marRight w:val="0"/>
      <w:marTop w:val="0"/>
      <w:marBottom w:val="0"/>
      <w:divBdr>
        <w:top w:val="none" w:sz="0" w:space="0" w:color="auto"/>
        <w:left w:val="none" w:sz="0" w:space="0" w:color="auto"/>
        <w:bottom w:val="none" w:sz="0" w:space="0" w:color="auto"/>
        <w:right w:val="none" w:sz="0" w:space="0" w:color="auto"/>
      </w:divBdr>
    </w:div>
    <w:div w:id="617416817">
      <w:bodyDiv w:val="1"/>
      <w:marLeft w:val="0"/>
      <w:marRight w:val="0"/>
      <w:marTop w:val="0"/>
      <w:marBottom w:val="0"/>
      <w:divBdr>
        <w:top w:val="none" w:sz="0" w:space="0" w:color="auto"/>
        <w:left w:val="none" w:sz="0" w:space="0" w:color="auto"/>
        <w:bottom w:val="none" w:sz="0" w:space="0" w:color="auto"/>
        <w:right w:val="none" w:sz="0" w:space="0" w:color="auto"/>
      </w:divBdr>
    </w:div>
    <w:div w:id="643853685">
      <w:bodyDiv w:val="1"/>
      <w:marLeft w:val="0"/>
      <w:marRight w:val="0"/>
      <w:marTop w:val="0"/>
      <w:marBottom w:val="0"/>
      <w:divBdr>
        <w:top w:val="none" w:sz="0" w:space="0" w:color="auto"/>
        <w:left w:val="none" w:sz="0" w:space="0" w:color="auto"/>
        <w:bottom w:val="none" w:sz="0" w:space="0" w:color="auto"/>
        <w:right w:val="none" w:sz="0" w:space="0" w:color="auto"/>
      </w:divBdr>
    </w:div>
    <w:div w:id="698050870">
      <w:bodyDiv w:val="1"/>
      <w:marLeft w:val="0"/>
      <w:marRight w:val="0"/>
      <w:marTop w:val="0"/>
      <w:marBottom w:val="0"/>
      <w:divBdr>
        <w:top w:val="none" w:sz="0" w:space="0" w:color="auto"/>
        <w:left w:val="none" w:sz="0" w:space="0" w:color="auto"/>
        <w:bottom w:val="none" w:sz="0" w:space="0" w:color="auto"/>
        <w:right w:val="none" w:sz="0" w:space="0" w:color="auto"/>
      </w:divBdr>
    </w:div>
    <w:div w:id="739324817">
      <w:bodyDiv w:val="1"/>
      <w:marLeft w:val="0"/>
      <w:marRight w:val="0"/>
      <w:marTop w:val="0"/>
      <w:marBottom w:val="0"/>
      <w:divBdr>
        <w:top w:val="none" w:sz="0" w:space="0" w:color="auto"/>
        <w:left w:val="none" w:sz="0" w:space="0" w:color="auto"/>
        <w:bottom w:val="none" w:sz="0" w:space="0" w:color="auto"/>
        <w:right w:val="none" w:sz="0" w:space="0" w:color="auto"/>
      </w:divBdr>
    </w:div>
    <w:div w:id="745415756">
      <w:bodyDiv w:val="1"/>
      <w:marLeft w:val="0"/>
      <w:marRight w:val="0"/>
      <w:marTop w:val="0"/>
      <w:marBottom w:val="0"/>
      <w:divBdr>
        <w:top w:val="none" w:sz="0" w:space="0" w:color="auto"/>
        <w:left w:val="none" w:sz="0" w:space="0" w:color="auto"/>
        <w:bottom w:val="none" w:sz="0" w:space="0" w:color="auto"/>
        <w:right w:val="none" w:sz="0" w:space="0" w:color="auto"/>
      </w:divBdr>
      <w:divsChild>
        <w:div w:id="1118912605">
          <w:marLeft w:val="0"/>
          <w:marRight w:val="0"/>
          <w:marTop w:val="0"/>
          <w:marBottom w:val="0"/>
          <w:divBdr>
            <w:top w:val="single" w:sz="2" w:space="0" w:color="auto"/>
            <w:left w:val="single" w:sz="2" w:space="0" w:color="auto"/>
            <w:bottom w:val="single" w:sz="2" w:space="0" w:color="auto"/>
            <w:right w:val="single" w:sz="2" w:space="0" w:color="auto"/>
          </w:divBdr>
        </w:div>
        <w:div w:id="1869414591">
          <w:marLeft w:val="0"/>
          <w:marRight w:val="0"/>
          <w:marTop w:val="0"/>
          <w:marBottom w:val="0"/>
          <w:divBdr>
            <w:top w:val="single" w:sz="2" w:space="0" w:color="auto"/>
            <w:left w:val="single" w:sz="2" w:space="0" w:color="auto"/>
            <w:bottom w:val="single" w:sz="2" w:space="0" w:color="auto"/>
            <w:right w:val="single" w:sz="2" w:space="0" w:color="auto"/>
          </w:divBdr>
          <w:divsChild>
            <w:div w:id="9421080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95417372">
      <w:bodyDiv w:val="1"/>
      <w:marLeft w:val="0"/>
      <w:marRight w:val="0"/>
      <w:marTop w:val="0"/>
      <w:marBottom w:val="0"/>
      <w:divBdr>
        <w:top w:val="none" w:sz="0" w:space="0" w:color="auto"/>
        <w:left w:val="none" w:sz="0" w:space="0" w:color="auto"/>
        <w:bottom w:val="none" w:sz="0" w:space="0" w:color="auto"/>
        <w:right w:val="none" w:sz="0" w:space="0" w:color="auto"/>
      </w:divBdr>
    </w:div>
    <w:div w:id="835222524">
      <w:bodyDiv w:val="1"/>
      <w:marLeft w:val="0"/>
      <w:marRight w:val="0"/>
      <w:marTop w:val="0"/>
      <w:marBottom w:val="0"/>
      <w:divBdr>
        <w:top w:val="none" w:sz="0" w:space="0" w:color="auto"/>
        <w:left w:val="none" w:sz="0" w:space="0" w:color="auto"/>
        <w:bottom w:val="none" w:sz="0" w:space="0" w:color="auto"/>
        <w:right w:val="none" w:sz="0" w:space="0" w:color="auto"/>
      </w:divBdr>
    </w:div>
    <w:div w:id="961109223">
      <w:bodyDiv w:val="1"/>
      <w:marLeft w:val="0"/>
      <w:marRight w:val="0"/>
      <w:marTop w:val="0"/>
      <w:marBottom w:val="0"/>
      <w:divBdr>
        <w:top w:val="none" w:sz="0" w:space="0" w:color="auto"/>
        <w:left w:val="none" w:sz="0" w:space="0" w:color="auto"/>
        <w:bottom w:val="none" w:sz="0" w:space="0" w:color="auto"/>
        <w:right w:val="none" w:sz="0" w:space="0" w:color="auto"/>
      </w:divBdr>
    </w:div>
    <w:div w:id="967971791">
      <w:bodyDiv w:val="1"/>
      <w:marLeft w:val="0"/>
      <w:marRight w:val="0"/>
      <w:marTop w:val="0"/>
      <w:marBottom w:val="0"/>
      <w:divBdr>
        <w:top w:val="none" w:sz="0" w:space="0" w:color="auto"/>
        <w:left w:val="none" w:sz="0" w:space="0" w:color="auto"/>
        <w:bottom w:val="none" w:sz="0" w:space="0" w:color="auto"/>
        <w:right w:val="none" w:sz="0" w:space="0" w:color="auto"/>
      </w:divBdr>
    </w:div>
    <w:div w:id="973214731">
      <w:bodyDiv w:val="1"/>
      <w:marLeft w:val="0"/>
      <w:marRight w:val="0"/>
      <w:marTop w:val="0"/>
      <w:marBottom w:val="0"/>
      <w:divBdr>
        <w:top w:val="none" w:sz="0" w:space="0" w:color="auto"/>
        <w:left w:val="none" w:sz="0" w:space="0" w:color="auto"/>
        <w:bottom w:val="none" w:sz="0" w:space="0" w:color="auto"/>
        <w:right w:val="none" w:sz="0" w:space="0" w:color="auto"/>
      </w:divBdr>
    </w:div>
    <w:div w:id="976565634">
      <w:bodyDiv w:val="1"/>
      <w:marLeft w:val="0"/>
      <w:marRight w:val="0"/>
      <w:marTop w:val="0"/>
      <w:marBottom w:val="0"/>
      <w:divBdr>
        <w:top w:val="none" w:sz="0" w:space="0" w:color="auto"/>
        <w:left w:val="none" w:sz="0" w:space="0" w:color="auto"/>
        <w:bottom w:val="none" w:sz="0" w:space="0" w:color="auto"/>
        <w:right w:val="none" w:sz="0" w:space="0" w:color="auto"/>
      </w:divBdr>
      <w:divsChild>
        <w:div w:id="1716853139">
          <w:marLeft w:val="0"/>
          <w:marRight w:val="0"/>
          <w:marTop w:val="0"/>
          <w:marBottom w:val="0"/>
          <w:divBdr>
            <w:top w:val="single" w:sz="2" w:space="0" w:color="auto"/>
            <w:left w:val="single" w:sz="2" w:space="0" w:color="auto"/>
            <w:bottom w:val="single" w:sz="2" w:space="0" w:color="auto"/>
            <w:right w:val="single" w:sz="2" w:space="0" w:color="auto"/>
          </w:divBdr>
          <w:divsChild>
            <w:div w:id="947859535">
              <w:marLeft w:val="0"/>
              <w:marRight w:val="0"/>
              <w:marTop w:val="0"/>
              <w:marBottom w:val="0"/>
              <w:divBdr>
                <w:top w:val="single" w:sz="2" w:space="0" w:color="auto"/>
                <w:left w:val="single" w:sz="2" w:space="0" w:color="auto"/>
                <w:bottom w:val="single" w:sz="2" w:space="0" w:color="auto"/>
                <w:right w:val="single" w:sz="2" w:space="0" w:color="auto"/>
              </w:divBdr>
            </w:div>
          </w:divsChild>
        </w:div>
        <w:div w:id="1728533228">
          <w:marLeft w:val="0"/>
          <w:marRight w:val="0"/>
          <w:marTop w:val="0"/>
          <w:marBottom w:val="0"/>
          <w:divBdr>
            <w:top w:val="single" w:sz="2" w:space="0" w:color="auto"/>
            <w:left w:val="single" w:sz="2" w:space="0" w:color="auto"/>
            <w:bottom w:val="single" w:sz="2" w:space="0" w:color="auto"/>
            <w:right w:val="single" w:sz="2" w:space="0" w:color="auto"/>
          </w:divBdr>
        </w:div>
      </w:divsChild>
    </w:div>
    <w:div w:id="1094013414">
      <w:bodyDiv w:val="1"/>
      <w:marLeft w:val="0"/>
      <w:marRight w:val="0"/>
      <w:marTop w:val="0"/>
      <w:marBottom w:val="0"/>
      <w:divBdr>
        <w:top w:val="none" w:sz="0" w:space="0" w:color="auto"/>
        <w:left w:val="none" w:sz="0" w:space="0" w:color="auto"/>
        <w:bottom w:val="none" w:sz="0" w:space="0" w:color="auto"/>
        <w:right w:val="none" w:sz="0" w:space="0" w:color="auto"/>
      </w:divBdr>
    </w:div>
    <w:div w:id="1121918704">
      <w:bodyDiv w:val="1"/>
      <w:marLeft w:val="0"/>
      <w:marRight w:val="0"/>
      <w:marTop w:val="0"/>
      <w:marBottom w:val="0"/>
      <w:divBdr>
        <w:top w:val="none" w:sz="0" w:space="0" w:color="auto"/>
        <w:left w:val="none" w:sz="0" w:space="0" w:color="auto"/>
        <w:bottom w:val="none" w:sz="0" w:space="0" w:color="auto"/>
        <w:right w:val="none" w:sz="0" w:space="0" w:color="auto"/>
      </w:divBdr>
    </w:div>
    <w:div w:id="1158572763">
      <w:bodyDiv w:val="1"/>
      <w:marLeft w:val="0"/>
      <w:marRight w:val="0"/>
      <w:marTop w:val="0"/>
      <w:marBottom w:val="0"/>
      <w:divBdr>
        <w:top w:val="none" w:sz="0" w:space="0" w:color="auto"/>
        <w:left w:val="none" w:sz="0" w:space="0" w:color="auto"/>
        <w:bottom w:val="none" w:sz="0" w:space="0" w:color="auto"/>
        <w:right w:val="none" w:sz="0" w:space="0" w:color="auto"/>
      </w:divBdr>
    </w:div>
    <w:div w:id="1187331308">
      <w:bodyDiv w:val="1"/>
      <w:marLeft w:val="0"/>
      <w:marRight w:val="0"/>
      <w:marTop w:val="0"/>
      <w:marBottom w:val="0"/>
      <w:divBdr>
        <w:top w:val="none" w:sz="0" w:space="0" w:color="auto"/>
        <w:left w:val="none" w:sz="0" w:space="0" w:color="auto"/>
        <w:bottom w:val="none" w:sz="0" w:space="0" w:color="auto"/>
        <w:right w:val="none" w:sz="0" w:space="0" w:color="auto"/>
      </w:divBdr>
    </w:div>
    <w:div w:id="1378890277">
      <w:bodyDiv w:val="1"/>
      <w:marLeft w:val="0"/>
      <w:marRight w:val="0"/>
      <w:marTop w:val="0"/>
      <w:marBottom w:val="0"/>
      <w:divBdr>
        <w:top w:val="none" w:sz="0" w:space="0" w:color="auto"/>
        <w:left w:val="none" w:sz="0" w:space="0" w:color="auto"/>
        <w:bottom w:val="none" w:sz="0" w:space="0" w:color="auto"/>
        <w:right w:val="none" w:sz="0" w:space="0" w:color="auto"/>
      </w:divBdr>
    </w:div>
    <w:div w:id="1401365682">
      <w:bodyDiv w:val="1"/>
      <w:marLeft w:val="0"/>
      <w:marRight w:val="0"/>
      <w:marTop w:val="0"/>
      <w:marBottom w:val="0"/>
      <w:divBdr>
        <w:top w:val="none" w:sz="0" w:space="0" w:color="auto"/>
        <w:left w:val="none" w:sz="0" w:space="0" w:color="auto"/>
        <w:bottom w:val="none" w:sz="0" w:space="0" w:color="auto"/>
        <w:right w:val="none" w:sz="0" w:space="0" w:color="auto"/>
      </w:divBdr>
    </w:div>
    <w:div w:id="1492024826">
      <w:bodyDiv w:val="1"/>
      <w:marLeft w:val="0"/>
      <w:marRight w:val="0"/>
      <w:marTop w:val="0"/>
      <w:marBottom w:val="0"/>
      <w:divBdr>
        <w:top w:val="none" w:sz="0" w:space="0" w:color="auto"/>
        <w:left w:val="none" w:sz="0" w:space="0" w:color="auto"/>
        <w:bottom w:val="none" w:sz="0" w:space="0" w:color="auto"/>
        <w:right w:val="none" w:sz="0" w:space="0" w:color="auto"/>
      </w:divBdr>
    </w:div>
    <w:div w:id="1526627541">
      <w:bodyDiv w:val="1"/>
      <w:marLeft w:val="0"/>
      <w:marRight w:val="0"/>
      <w:marTop w:val="0"/>
      <w:marBottom w:val="0"/>
      <w:divBdr>
        <w:top w:val="none" w:sz="0" w:space="0" w:color="auto"/>
        <w:left w:val="none" w:sz="0" w:space="0" w:color="auto"/>
        <w:bottom w:val="none" w:sz="0" w:space="0" w:color="auto"/>
        <w:right w:val="none" w:sz="0" w:space="0" w:color="auto"/>
      </w:divBdr>
    </w:div>
    <w:div w:id="1566574169">
      <w:bodyDiv w:val="1"/>
      <w:marLeft w:val="0"/>
      <w:marRight w:val="0"/>
      <w:marTop w:val="0"/>
      <w:marBottom w:val="0"/>
      <w:divBdr>
        <w:top w:val="none" w:sz="0" w:space="0" w:color="auto"/>
        <w:left w:val="none" w:sz="0" w:space="0" w:color="auto"/>
        <w:bottom w:val="none" w:sz="0" w:space="0" w:color="auto"/>
        <w:right w:val="none" w:sz="0" w:space="0" w:color="auto"/>
      </w:divBdr>
    </w:div>
    <w:div w:id="1613852995">
      <w:bodyDiv w:val="1"/>
      <w:marLeft w:val="0"/>
      <w:marRight w:val="0"/>
      <w:marTop w:val="0"/>
      <w:marBottom w:val="0"/>
      <w:divBdr>
        <w:top w:val="none" w:sz="0" w:space="0" w:color="auto"/>
        <w:left w:val="none" w:sz="0" w:space="0" w:color="auto"/>
        <w:bottom w:val="none" w:sz="0" w:space="0" w:color="auto"/>
        <w:right w:val="none" w:sz="0" w:space="0" w:color="auto"/>
      </w:divBdr>
    </w:div>
    <w:div w:id="1629238252">
      <w:bodyDiv w:val="1"/>
      <w:marLeft w:val="0"/>
      <w:marRight w:val="0"/>
      <w:marTop w:val="0"/>
      <w:marBottom w:val="0"/>
      <w:divBdr>
        <w:top w:val="none" w:sz="0" w:space="0" w:color="auto"/>
        <w:left w:val="none" w:sz="0" w:space="0" w:color="auto"/>
        <w:bottom w:val="none" w:sz="0" w:space="0" w:color="auto"/>
        <w:right w:val="none" w:sz="0" w:space="0" w:color="auto"/>
      </w:divBdr>
    </w:div>
    <w:div w:id="1637487263">
      <w:bodyDiv w:val="1"/>
      <w:marLeft w:val="0"/>
      <w:marRight w:val="0"/>
      <w:marTop w:val="0"/>
      <w:marBottom w:val="0"/>
      <w:divBdr>
        <w:top w:val="none" w:sz="0" w:space="0" w:color="auto"/>
        <w:left w:val="none" w:sz="0" w:space="0" w:color="auto"/>
        <w:bottom w:val="none" w:sz="0" w:space="0" w:color="auto"/>
        <w:right w:val="none" w:sz="0" w:space="0" w:color="auto"/>
      </w:divBdr>
    </w:div>
    <w:div w:id="1685670249">
      <w:bodyDiv w:val="1"/>
      <w:marLeft w:val="0"/>
      <w:marRight w:val="0"/>
      <w:marTop w:val="0"/>
      <w:marBottom w:val="0"/>
      <w:divBdr>
        <w:top w:val="none" w:sz="0" w:space="0" w:color="auto"/>
        <w:left w:val="none" w:sz="0" w:space="0" w:color="auto"/>
        <w:bottom w:val="none" w:sz="0" w:space="0" w:color="auto"/>
        <w:right w:val="none" w:sz="0" w:space="0" w:color="auto"/>
      </w:divBdr>
    </w:div>
    <w:div w:id="1730228581">
      <w:bodyDiv w:val="1"/>
      <w:marLeft w:val="0"/>
      <w:marRight w:val="0"/>
      <w:marTop w:val="0"/>
      <w:marBottom w:val="0"/>
      <w:divBdr>
        <w:top w:val="none" w:sz="0" w:space="0" w:color="auto"/>
        <w:left w:val="none" w:sz="0" w:space="0" w:color="auto"/>
        <w:bottom w:val="none" w:sz="0" w:space="0" w:color="auto"/>
        <w:right w:val="none" w:sz="0" w:space="0" w:color="auto"/>
      </w:divBdr>
    </w:div>
    <w:div w:id="1807967340">
      <w:bodyDiv w:val="1"/>
      <w:marLeft w:val="0"/>
      <w:marRight w:val="0"/>
      <w:marTop w:val="0"/>
      <w:marBottom w:val="0"/>
      <w:divBdr>
        <w:top w:val="none" w:sz="0" w:space="0" w:color="auto"/>
        <w:left w:val="none" w:sz="0" w:space="0" w:color="auto"/>
        <w:bottom w:val="none" w:sz="0" w:space="0" w:color="auto"/>
        <w:right w:val="none" w:sz="0" w:space="0" w:color="auto"/>
      </w:divBdr>
    </w:div>
    <w:div w:id="1891959015">
      <w:bodyDiv w:val="1"/>
      <w:marLeft w:val="0"/>
      <w:marRight w:val="0"/>
      <w:marTop w:val="0"/>
      <w:marBottom w:val="0"/>
      <w:divBdr>
        <w:top w:val="none" w:sz="0" w:space="0" w:color="auto"/>
        <w:left w:val="none" w:sz="0" w:space="0" w:color="auto"/>
        <w:bottom w:val="none" w:sz="0" w:space="0" w:color="auto"/>
        <w:right w:val="none" w:sz="0" w:space="0" w:color="auto"/>
      </w:divBdr>
      <w:divsChild>
        <w:div w:id="1222332221">
          <w:marLeft w:val="0"/>
          <w:marRight w:val="0"/>
          <w:marTop w:val="0"/>
          <w:marBottom w:val="0"/>
          <w:divBdr>
            <w:top w:val="single" w:sz="2" w:space="0" w:color="auto"/>
            <w:left w:val="single" w:sz="2" w:space="0" w:color="auto"/>
            <w:bottom w:val="single" w:sz="2" w:space="0" w:color="auto"/>
            <w:right w:val="single" w:sz="2" w:space="0" w:color="auto"/>
          </w:divBdr>
          <w:divsChild>
            <w:div w:id="366608723">
              <w:marLeft w:val="0"/>
              <w:marRight w:val="0"/>
              <w:marTop w:val="0"/>
              <w:marBottom w:val="0"/>
              <w:divBdr>
                <w:top w:val="single" w:sz="2" w:space="0" w:color="auto"/>
                <w:left w:val="single" w:sz="2" w:space="0" w:color="auto"/>
                <w:bottom w:val="single" w:sz="2" w:space="0" w:color="auto"/>
                <w:right w:val="single" w:sz="2" w:space="0" w:color="auto"/>
              </w:divBdr>
            </w:div>
          </w:divsChild>
        </w:div>
        <w:div w:id="1542672604">
          <w:marLeft w:val="0"/>
          <w:marRight w:val="0"/>
          <w:marTop w:val="0"/>
          <w:marBottom w:val="0"/>
          <w:divBdr>
            <w:top w:val="single" w:sz="2" w:space="0" w:color="auto"/>
            <w:left w:val="single" w:sz="2" w:space="0" w:color="auto"/>
            <w:bottom w:val="single" w:sz="2" w:space="0" w:color="auto"/>
            <w:right w:val="single" w:sz="2" w:space="0" w:color="auto"/>
          </w:divBdr>
        </w:div>
      </w:divsChild>
    </w:div>
    <w:div w:id="1933320928">
      <w:bodyDiv w:val="1"/>
      <w:marLeft w:val="0"/>
      <w:marRight w:val="0"/>
      <w:marTop w:val="0"/>
      <w:marBottom w:val="0"/>
      <w:divBdr>
        <w:top w:val="none" w:sz="0" w:space="0" w:color="auto"/>
        <w:left w:val="none" w:sz="0" w:space="0" w:color="auto"/>
        <w:bottom w:val="none" w:sz="0" w:space="0" w:color="auto"/>
        <w:right w:val="none" w:sz="0" w:space="0" w:color="auto"/>
      </w:divBdr>
      <w:divsChild>
        <w:div w:id="1230965874">
          <w:marLeft w:val="0"/>
          <w:marRight w:val="0"/>
          <w:marTop w:val="0"/>
          <w:marBottom w:val="0"/>
          <w:divBdr>
            <w:top w:val="single" w:sz="2" w:space="0" w:color="auto"/>
            <w:left w:val="single" w:sz="2" w:space="0" w:color="auto"/>
            <w:bottom w:val="single" w:sz="2" w:space="0" w:color="auto"/>
            <w:right w:val="single" w:sz="2" w:space="0" w:color="auto"/>
          </w:divBdr>
          <w:divsChild>
            <w:div w:id="1478913460">
              <w:marLeft w:val="0"/>
              <w:marRight w:val="0"/>
              <w:marTop w:val="0"/>
              <w:marBottom w:val="0"/>
              <w:divBdr>
                <w:top w:val="single" w:sz="2" w:space="0" w:color="auto"/>
                <w:left w:val="single" w:sz="2" w:space="0" w:color="auto"/>
                <w:bottom w:val="single" w:sz="2" w:space="0" w:color="auto"/>
                <w:right w:val="single" w:sz="2" w:space="0" w:color="auto"/>
              </w:divBdr>
              <w:divsChild>
                <w:div w:id="20289454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73408709">
          <w:marLeft w:val="0"/>
          <w:marRight w:val="0"/>
          <w:marTop w:val="0"/>
          <w:marBottom w:val="0"/>
          <w:divBdr>
            <w:top w:val="single" w:sz="2" w:space="0" w:color="auto"/>
            <w:left w:val="single" w:sz="2" w:space="0" w:color="auto"/>
            <w:bottom w:val="single" w:sz="2" w:space="0" w:color="auto"/>
            <w:right w:val="single" w:sz="2" w:space="0" w:color="auto"/>
          </w:divBdr>
        </w:div>
      </w:divsChild>
    </w:div>
    <w:div w:id="2034572773">
      <w:bodyDiv w:val="1"/>
      <w:marLeft w:val="0"/>
      <w:marRight w:val="0"/>
      <w:marTop w:val="0"/>
      <w:marBottom w:val="0"/>
      <w:divBdr>
        <w:top w:val="none" w:sz="0" w:space="0" w:color="auto"/>
        <w:left w:val="none" w:sz="0" w:space="0" w:color="auto"/>
        <w:bottom w:val="none" w:sz="0" w:space="0" w:color="auto"/>
        <w:right w:val="none" w:sz="0" w:space="0" w:color="auto"/>
      </w:divBdr>
    </w:div>
    <w:div w:id="213393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29551889@N08" TargetMode="External"/><Relationship Id="rId117" Type="http://schemas.openxmlformats.org/officeDocument/2006/relationships/fontTable" Target="fontTable.xml"/><Relationship Id="rId21" Type="http://schemas.openxmlformats.org/officeDocument/2006/relationships/hyperlink" Target="https://www.flickr.com/photos/38834306@N00/52774463680"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hyperlink" Target="https://www.desmos.com/terms?lang=en" TargetMode="External"/><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0.png"/><Relationship Id="rId112" Type="http://schemas.openxmlformats.org/officeDocument/2006/relationships/image" Target="media/image75.png"/><Relationship Id="rId16" Type="http://schemas.openxmlformats.org/officeDocument/2006/relationships/image" Target="media/image5.png"/><Relationship Id="rId107" Type="http://schemas.openxmlformats.org/officeDocument/2006/relationships/hyperlink" Target="https://bit.ly/MrWoo_AreaTrapezium" TargetMode="External"/><Relationship Id="rId11" Type="http://schemas.openxmlformats.org/officeDocument/2006/relationships/header" Target="header1.xml"/><Relationship Id="rId32" Type="http://schemas.openxmlformats.org/officeDocument/2006/relationships/footer" Target="footer5.xml"/><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71.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hyperlink" Target="https://bit.ly/GeometryFolding" TargetMode="External"/><Relationship Id="rId22" Type="http://schemas.openxmlformats.org/officeDocument/2006/relationships/hyperlink" Target="https://www.flickr.com/photos/38834306@N00" TargetMode="External"/><Relationship Id="rId27" Type="http://schemas.openxmlformats.org/officeDocument/2006/relationships/hyperlink" Target="https://creativecommons.org/licenses/by-sa/2.0/?ref=openverse"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8.png"/><Relationship Id="rId69" Type="http://schemas.openxmlformats.org/officeDocument/2006/relationships/image" Target="media/image41.png"/><Relationship Id="rId113" Type="http://schemas.openxmlformats.org/officeDocument/2006/relationships/hyperlink" Target="https://creativecommons.org/licenses/by/4.0/" TargetMode="External"/><Relationship Id="rId118" Type="http://schemas.openxmlformats.org/officeDocument/2006/relationships/theme" Target="theme/theme1.xml"/><Relationship Id="rId80" Type="http://schemas.openxmlformats.org/officeDocument/2006/relationships/image" Target="media/image52.png"/><Relationship Id="rId85" Type="http://schemas.openxmlformats.org/officeDocument/2006/relationships/image" Target="media/image57.png"/><Relationship Id="rId12" Type="http://schemas.openxmlformats.org/officeDocument/2006/relationships/footer" Target="footer1.xml"/><Relationship Id="rId17"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hyperlink" Target="https://bit.ly/spreadsheet_formulas" TargetMode="External"/><Relationship Id="rId108" Type="http://schemas.openxmlformats.org/officeDocument/2006/relationships/hyperlink" Target="https://bit.ly/MathsDoctor_AreaTrapezium" TargetMode="External"/><Relationship Id="rId54" Type="http://schemas.openxmlformats.org/officeDocument/2006/relationships/image" Target="media/image30.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2.png"/><Relationship Id="rId96" Type="http://schemas.openxmlformats.org/officeDocument/2006/relationships/hyperlink" Target="https://bit.ly/canyoumakeatriangle"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creativecommons.org/licenses/by-nc-sa/2.0/?ref=openverse" TargetMode="External"/><Relationship Id="rId28" Type="http://schemas.openxmlformats.org/officeDocument/2006/relationships/image" Target="media/image8.png"/><Relationship Id="rId49" Type="http://schemas.openxmlformats.org/officeDocument/2006/relationships/image" Target="media/image25.png"/><Relationship Id="rId114" Type="http://schemas.openxmlformats.org/officeDocument/2006/relationships/image" Target="media/image1.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hyperlink" Target="https://www.desmos.com/?lang=en" TargetMode="External"/><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5.png"/><Relationship Id="rId99" Type="http://schemas.openxmlformats.org/officeDocument/2006/relationships/image" Target="media/image68.png"/><Relationship Id="rId101" Type="http://schemas.openxmlformats.org/officeDocument/2006/relationships/image" Target="media/image7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5.png"/><Relationship Id="rId109" Type="http://schemas.openxmlformats.org/officeDocument/2006/relationships/hyperlink" Target="https://bit.ly/BYJUs_AreaTrapezium" TargetMode="External"/><Relationship Id="rId34" Type="http://schemas.openxmlformats.org/officeDocument/2006/relationships/image" Target="media/image12.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48.png"/><Relationship Id="rId97" Type="http://schemas.openxmlformats.org/officeDocument/2006/relationships/image" Target="media/image66.png"/><Relationship Id="rId104" Type="http://schemas.openxmlformats.org/officeDocument/2006/relationships/image" Target="media/image72.png"/><Relationship Id="rId7" Type="http://schemas.openxmlformats.org/officeDocument/2006/relationships/settings" Target="setting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hyperlink" Target="https://bit.ly/geometrysplat" TargetMode="External"/><Relationship Id="rId24" Type="http://schemas.openxmlformats.org/officeDocument/2006/relationships/image" Target="media/image7.jpe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hyperlink" Target="https://www.desmos.com/terms?lang=en" TargetMode="External"/><Relationship Id="rId87" Type="http://schemas.openxmlformats.org/officeDocument/2006/relationships/image" Target="media/image59.png"/><Relationship Id="rId110" Type="http://schemas.openxmlformats.org/officeDocument/2006/relationships/hyperlink" Target="https://bit.ly/VisualProof_AreaTrapezium" TargetMode="External"/><Relationship Id="rId115" Type="http://schemas.openxmlformats.org/officeDocument/2006/relationships/header" Target="header4.xml"/><Relationship Id="rId61" Type="http://schemas.openxmlformats.org/officeDocument/2006/relationships/image" Target="media/image37.png"/><Relationship Id="rId82" Type="http://schemas.openxmlformats.org/officeDocument/2006/relationships/image" Target="media/image54.png"/><Relationship Id="rId19" Type="http://schemas.openxmlformats.org/officeDocument/2006/relationships/image" Target="media/image6.jpeg"/><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hyperlink" Target="https://polypad.amplify.com/" TargetMode="External"/><Relationship Id="rId56" Type="http://schemas.openxmlformats.org/officeDocument/2006/relationships/image" Target="media/image32.png"/><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image" Target="media/image73.png"/><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image" Target="media/image44.png"/><Relationship Id="rId93" Type="http://schemas.openxmlformats.org/officeDocument/2006/relationships/image" Target="media/image64.png"/><Relationship Id="rId98" Type="http://schemas.openxmlformats.org/officeDocument/2006/relationships/image" Target="media/image67.png"/><Relationship Id="rId3" Type="http://schemas.openxmlformats.org/officeDocument/2006/relationships/customXml" Target="../customXml/item3.xml"/><Relationship Id="rId25" Type="http://schemas.openxmlformats.org/officeDocument/2006/relationships/hyperlink" Target="https://www.flickr.com/photos/29551889@N08/4761773341" TargetMode="External"/><Relationship Id="rId46" Type="http://schemas.openxmlformats.org/officeDocument/2006/relationships/image" Target="media/image22.png"/><Relationship Id="rId67" Type="http://schemas.openxmlformats.org/officeDocument/2006/relationships/image" Target="media/image39.png"/><Relationship Id="rId116" Type="http://schemas.openxmlformats.org/officeDocument/2006/relationships/footer" Target="footer6.xml"/><Relationship Id="rId20" Type="http://schemas.openxmlformats.org/officeDocument/2006/relationships/hyperlink" Target="https://www.flickr.com/photos/38834306@N00/52774463680" TargetMode="External"/><Relationship Id="rId41" Type="http://schemas.openxmlformats.org/officeDocument/2006/relationships/image" Target="media/image17.png"/><Relationship Id="rId62" Type="http://schemas.openxmlformats.org/officeDocument/2006/relationships/hyperlink" Target="https://www.desmos.com/?lang=en" TargetMode="External"/><Relationship Id="rId83" Type="http://schemas.openxmlformats.org/officeDocument/2006/relationships/image" Target="media/image55.png"/><Relationship Id="rId88" Type="http://schemas.openxmlformats.org/officeDocument/2006/relationships/hyperlink" Target="https://www.geogebra.org/" TargetMode="External"/><Relationship Id="rId111" Type="http://schemas.openxmlformats.org/officeDocument/2006/relationships/hyperlink" Target="https://bit.ly/MiddleSchool_AreaTrapezium" TargetMode="External"/><Relationship Id="rId15" Type="http://schemas.openxmlformats.org/officeDocument/2006/relationships/footer" Target="footer3.xml"/><Relationship Id="rId36" Type="http://schemas.openxmlformats.org/officeDocument/2006/relationships/hyperlink" Target="https://polypad.amplify.com/" TargetMode="External"/><Relationship Id="rId57" Type="http://schemas.openxmlformats.org/officeDocument/2006/relationships/image" Target="media/image33.png"/><Relationship Id="rId106" Type="http://schemas.openxmlformats.org/officeDocument/2006/relationships/image" Target="media/image74.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Downloads\CR-secondary-assessment-task-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FEA73-57DE-4E93-8D72-E6D588A25A4D}">
  <ds:schemaRefs>
    <ds:schemaRef ds:uri="http://schemas.microsoft.com/sharepoint/v3/contenttype/forms"/>
  </ds:schemaRefs>
</ds:datastoreItem>
</file>

<file path=customXml/itemProps2.xml><?xml version="1.0" encoding="utf-8"?>
<ds:datastoreItem xmlns:ds="http://schemas.openxmlformats.org/officeDocument/2006/customXml" ds:itemID="{FF439B89-1293-43D6-9C32-D86AD4687670}">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3.xml><?xml version="1.0" encoding="utf-8"?>
<ds:datastoreItem xmlns:ds="http://schemas.openxmlformats.org/officeDocument/2006/customXml" ds:itemID="{B87AFB90-07EF-4049-91F7-1A343D281E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19F137-B0EF-4C24-B8C1-9C159766A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CR-secondary-assessment-task-template</Template>
  <TotalTime>1786</TotalTime>
  <Pages>50</Pages>
  <Words>4692</Words>
  <Characters>26745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CR-secondary-assessment-task-template</vt:lpstr>
    </vt:vector>
  </TitlesOfParts>
  <Company/>
  <LinksUpToDate>false</LinksUpToDate>
  <CharactersWithSpaces>31375</CharactersWithSpaces>
  <SharedDoc>false</SharedDoc>
  <HLinks>
    <vt:vector size="414" baseType="variant">
      <vt:variant>
        <vt:i4>5308424</vt:i4>
      </vt:variant>
      <vt:variant>
        <vt:i4>348</vt:i4>
      </vt:variant>
      <vt:variant>
        <vt:i4>0</vt:i4>
      </vt:variant>
      <vt:variant>
        <vt:i4>5</vt:i4>
      </vt:variant>
      <vt:variant>
        <vt:lpwstr>https://creativecommons.org/licenses/by/4.0/</vt:lpwstr>
      </vt:variant>
      <vt:variant>
        <vt:lpwstr/>
      </vt:variant>
      <vt:variant>
        <vt:i4>3211317</vt:i4>
      </vt:variant>
      <vt:variant>
        <vt:i4>345</vt:i4>
      </vt:variant>
      <vt:variant>
        <vt:i4>0</vt:i4>
      </vt:variant>
      <vt:variant>
        <vt:i4>5</vt:i4>
      </vt:variant>
      <vt:variant>
        <vt:lpwstr>https://curriculum.nsw.edu.au/learning-areas/mathematics/mathematics-k-10-2022/overview</vt:lpwstr>
      </vt:variant>
      <vt:variant>
        <vt:lpwstr/>
      </vt:variant>
      <vt:variant>
        <vt:i4>3342452</vt:i4>
      </vt:variant>
      <vt:variant>
        <vt:i4>342</vt:i4>
      </vt:variant>
      <vt:variant>
        <vt:i4>0</vt:i4>
      </vt:variant>
      <vt:variant>
        <vt:i4>5</vt:i4>
      </vt:variant>
      <vt:variant>
        <vt:lpwstr>https://curriculum.nsw.edu.au/</vt:lpwstr>
      </vt:variant>
      <vt:variant>
        <vt:lpwstr/>
      </vt:variant>
      <vt:variant>
        <vt:i4>3997797</vt:i4>
      </vt:variant>
      <vt:variant>
        <vt:i4>339</vt:i4>
      </vt:variant>
      <vt:variant>
        <vt:i4>0</vt:i4>
      </vt:variant>
      <vt:variant>
        <vt:i4>5</vt:i4>
      </vt:variant>
      <vt:variant>
        <vt:lpwstr>https://educationstandards.nsw.edu.au/</vt:lpwstr>
      </vt:variant>
      <vt:variant>
        <vt:lpwstr/>
      </vt:variant>
      <vt:variant>
        <vt:i4>2162720</vt:i4>
      </vt:variant>
      <vt:variant>
        <vt:i4>336</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8323072</vt:i4>
      </vt:variant>
      <vt:variant>
        <vt:i4>333</vt:i4>
      </vt:variant>
      <vt:variant>
        <vt:i4>0</vt:i4>
      </vt:variant>
      <vt:variant>
        <vt:i4>5</vt:i4>
      </vt:variant>
      <vt:variant>
        <vt:lpwstr>https://bit.ly/MiddleSchool_AreaTrapezium</vt:lpwstr>
      </vt:variant>
      <vt:variant>
        <vt:lpwstr/>
      </vt:variant>
      <vt:variant>
        <vt:i4>4325433</vt:i4>
      </vt:variant>
      <vt:variant>
        <vt:i4>330</vt:i4>
      </vt:variant>
      <vt:variant>
        <vt:i4>0</vt:i4>
      </vt:variant>
      <vt:variant>
        <vt:i4>5</vt:i4>
      </vt:variant>
      <vt:variant>
        <vt:lpwstr>https://bit.ly/VisualProof_AreaTrapezium</vt:lpwstr>
      </vt:variant>
      <vt:variant>
        <vt:lpwstr/>
      </vt:variant>
      <vt:variant>
        <vt:i4>2359384</vt:i4>
      </vt:variant>
      <vt:variant>
        <vt:i4>327</vt:i4>
      </vt:variant>
      <vt:variant>
        <vt:i4>0</vt:i4>
      </vt:variant>
      <vt:variant>
        <vt:i4>5</vt:i4>
      </vt:variant>
      <vt:variant>
        <vt:lpwstr>https://bit.ly/BYJUs_AreaTrapezium</vt:lpwstr>
      </vt:variant>
      <vt:variant>
        <vt:lpwstr/>
      </vt:variant>
      <vt:variant>
        <vt:i4>6029365</vt:i4>
      </vt:variant>
      <vt:variant>
        <vt:i4>324</vt:i4>
      </vt:variant>
      <vt:variant>
        <vt:i4>0</vt:i4>
      </vt:variant>
      <vt:variant>
        <vt:i4>5</vt:i4>
      </vt:variant>
      <vt:variant>
        <vt:lpwstr>https://bit.ly/MathsDoctor_AreaTrapezium</vt:lpwstr>
      </vt:variant>
      <vt:variant>
        <vt:lpwstr/>
      </vt:variant>
      <vt:variant>
        <vt:i4>2752585</vt:i4>
      </vt:variant>
      <vt:variant>
        <vt:i4>321</vt:i4>
      </vt:variant>
      <vt:variant>
        <vt:i4>0</vt:i4>
      </vt:variant>
      <vt:variant>
        <vt:i4>5</vt:i4>
      </vt:variant>
      <vt:variant>
        <vt:lpwstr>https://bit.ly/MrWoo_AreaTrapezium</vt:lpwstr>
      </vt:variant>
      <vt:variant>
        <vt:lpwstr/>
      </vt:variant>
      <vt:variant>
        <vt:i4>2949208</vt:i4>
      </vt:variant>
      <vt:variant>
        <vt:i4>315</vt:i4>
      </vt:variant>
      <vt:variant>
        <vt:i4>0</vt:i4>
      </vt:variant>
      <vt:variant>
        <vt:i4>5</vt:i4>
      </vt:variant>
      <vt:variant>
        <vt:lpwstr>https://bit.ly/spreadsheet_formulas</vt:lpwstr>
      </vt:variant>
      <vt:variant>
        <vt:lpwstr/>
      </vt:variant>
      <vt:variant>
        <vt:i4>3866723</vt:i4>
      </vt:variant>
      <vt:variant>
        <vt:i4>312</vt:i4>
      </vt:variant>
      <vt:variant>
        <vt:i4>0</vt:i4>
      </vt:variant>
      <vt:variant>
        <vt:i4>5</vt:i4>
      </vt:variant>
      <vt:variant>
        <vt:lpwstr>https://bit.ly/canyoumakeatriangle</vt:lpwstr>
      </vt:variant>
      <vt:variant>
        <vt:lpwstr/>
      </vt:variant>
      <vt:variant>
        <vt:i4>6488185</vt:i4>
      </vt:variant>
      <vt:variant>
        <vt:i4>309</vt:i4>
      </vt:variant>
      <vt:variant>
        <vt:i4>0</vt:i4>
      </vt:variant>
      <vt:variant>
        <vt:i4>5</vt:i4>
      </vt:variant>
      <vt:variant>
        <vt:lpwstr>https://www.geogebra.org/m/NJ3EKuyb</vt:lpwstr>
      </vt:variant>
      <vt:variant>
        <vt:lpwstr/>
      </vt:variant>
      <vt:variant>
        <vt:i4>4259843</vt:i4>
      </vt:variant>
      <vt:variant>
        <vt:i4>288</vt:i4>
      </vt:variant>
      <vt:variant>
        <vt:i4>0</vt:i4>
      </vt:variant>
      <vt:variant>
        <vt:i4>5</vt:i4>
      </vt:variant>
      <vt:variant>
        <vt:lpwstr>https://www.geogebra.org/</vt:lpwstr>
      </vt:variant>
      <vt:variant>
        <vt:lpwstr/>
      </vt:variant>
      <vt:variant>
        <vt:i4>1638402</vt:i4>
      </vt:variant>
      <vt:variant>
        <vt:i4>285</vt:i4>
      </vt:variant>
      <vt:variant>
        <vt:i4>0</vt:i4>
      </vt:variant>
      <vt:variant>
        <vt:i4>5</vt:i4>
      </vt:variant>
      <vt:variant>
        <vt:lpwstr>https://www.desmos.com/terms?lang=en</vt:lpwstr>
      </vt:variant>
      <vt:variant>
        <vt:lpwstr/>
      </vt:variant>
      <vt:variant>
        <vt:i4>6357097</vt:i4>
      </vt:variant>
      <vt:variant>
        <vt:i4>282</vt:i4>
      </vt:variant>
      <vt:variant>
        <vt:i4>0</vt:i4>
      </vt:variant>
      <vt:variant>
        <vt:i4>5</vt:i4>
      </vt:variant>
      <vt:variant>
        <vt:lpwstr>https://www.desmos.com/?lang=en</vt:lpwstr>
      </vt:variant>
      <vt:variant>
        <vt:lpwstr/>
      </vt:variant>
      <vt:variant>
        <vt:i4>3407982</vt:i4>
      </vt:variant>
      <vt:variant>
        <vt:i4>279</vt:i4>
      </vt:variant>
      <vt:variant>
        <vt:i4>0</vt:i4>
      </vt:variant>
      <vt:variant>
        <vt:i4>5</vt:i4>
      </vt:variant>
      <vt:variant>
        <vt:lpwstr>https://student.desmos.com/</vt:lpwstr>
      </vt:variant>
      <vt:variant>
        <vt:lpwstr/>
      </vt:variant>
      <vt:variant>
        <vt:i4>1114203</vt:i4>
      </vt:variant>
      <vt:variant>
        <vt:i4>276</vt:i4>
      </vt:variant>
      <vt:variant>
        <vt:i4>0</vt:i4>
      </vt:variant>
      <vt:variant>
        <vt:i4>5</vt:i4>
      </vt:variant>
      <vt:variant>
        <vt:lpwstr>https://mathigon.org/polypad/</vt:lpwstr>
      </vt:variant>
      <vt:variant>
        <vt:lpwstr/>
      </vt:variant>
      <vt:variant>
        <vt:i4>5963777</vt:i4>
      </vt:variant>
      <vt:variant>
        <vt:i4>273</vt:i4>
      </vt:variant>
      <vt:variant>
        <vt:i4>0</vt:i4>
      </vt:variant>
      <vt:variant>
        <vt:i4>5</vt:i4>
      </vt:variant>
      <vt:variant>
        <vt:lpwstr>https://bit.ly/geometrysplat</vt:lpwstr>
      </vt:variant>
      <vt:variant>
        <vt:lpwstr/>
      </vt:variant>
      <vt:variant>
        <vt:i4>6160459</vt:i4>
      </vt:variant>
      <vt:variant>
        <vt:i4>270</vt:i4>
      </vt:variant>
      <vt:variant>
        <vt:i4>0</vt:i4>
      </vt:variant>
      <vt:variant>
        <vt:i4>5</vt:i4>
      </vt:variant>
      <vt:variant>
        <vt:lpwstr>https://creativecommons.org/licenses/by-sa/2.0/?ref=openverse</vt:lpwstr>
      </vt:variant>
      <vt:variant>
        <vt:lpwstr/>
      </vt:variant>
      <vt:variant>
        <vt:i4>4128859</vt:i4>
      </vt:variant>
      <vt:variant>
        <vt:i4>267</vt:i4>
      </vt:variant>
      <vt:variant>
        <vt:i4>0</vt:i4>
      </vt:variant>
      <vt:variant>
        <vt:i4>5</vt:i4>
      </vt:variant>
      <vt:variant>
        <vt:lpwstr>https://www.flickr.com/photos/29551889@N08</vt:lpwstr>
      </vt:variant>
      <vt:variant>
        <vt:lpwstr/>
      </vt:variant>
      <vt:variant>
        <vt:i4>852086</vt:i4>
      </vt:variant>
      <vt:variant>
        <vt:i4>264</vt:i4>
      </vt:variant>
      <vt:variant>
        <vt:i4>0</vt:i4>
      </vt:variant>
      <vt:variant>
        <vt:i4>5</vt:i4>
      </vt:variant>
      <vt:variant>
        <vt:lpwstr>https://www.flickr.com/photos/29551889@N08/4761773341</vt:lpwstr>
      </vt:variant>
      <vt:variant>
        <vt:lpwstr/>
      </vt:variant>
      <vt:variant>
        <vt:i4>852086</vt:i4>
      </vt:variant>
      <vt:variant>
        <vt:i4>261</vt:i4>
      </vt:variant>
      <vt:variant>
        <vt:i4>0</vt:i4>
      </vt:variant>
      <vt:variant>
        <vt:i4>5</vt:i4>
      </vt:variant>
      <vt:variant>
        <vt:lpwstr>https://www.flickr.com/photos/29551889@N08/4761773341</vt:lpwstr>
      </vt:variant>
      <vt:variant>
        <vt:lpwstr/>
      </vt:variant>
      <vt:variant>
        <vt:i4>1245251</vt:i4>
      </vt:variant>
      <vt:variant>
        <vt:i4>258</vt:i4>
      </vt:variant>
      <vt:variant>
        <vt:i4>0</vt:i4>
      </vt:variant>
      <vt:variant>
        <vt:i4>5</vt:i4>
      </vt:variant>
      <vt:variant>
        <vt:lpwstr>https://creativecommons.org/licenses/by-nc-sa/2.0/?ref=openverse</vt:lpwstr>
      </vt:variant>
      <vt:variant>
        <vt:lpwstr/>
      </vt:variant>
      <vt:variant>
        <vt:i4>3407962</vt:i4>
      </vt:variant>
      <vt:variant>
        <vt:i4>255</vt:i4>
      </vt:variant>
      <vt:variant>
        <vt:i4>0</vt:i4>
      </vt:variant>
      <vt:variant>
        <vt:i4>5</vt:i4>
      </vt:variant>
      <vt:variant>
        <vt:lpwstr>https://www.flickr.com/photos/38834306@N00</vt:lpwstr>
      </vt:variant>
      <vt:variant>
        <vt:lpwstr/>
      </vt:variant>
      <vt:variant>
        <vt:i4>3276879</vt:i4>
      </vt:variant>
      <vt:variant>
        <vt:i4>252</vt:i4>
      </vt:variant>
      <vt:variant>
        <vt:i4>0</vt:i4>
      </vt:variant>
      <vt:variant>
        <vt:i4>5</vt:i4>
      </vt:variant>
      <vt:variant>
        <vt:lpwstr>https://www.flickr.com/photos/38834306@N00/52774463680</vt:lpwstr>
      </vt:variant>
      <vt:variant>
        <vt:lpwstr/>
      </vt:variant>
      <vt:variant>
        <vt:i4>3276879</vt:i4>
      </vt:variant>
      <vt:variant>
        <vt:i4>249</vt:i4>
      </vt:variant>
      <vt:variant>
        <vt:i4>0</vt:i4>
      </vt:variant>
      <vt:variant>
        <vt:i4>5</vt:i4>
      </vt:variant>
      <vt:variant>
        <vt:lpwstr>https://www.flickr.com/photos/38834306@N00/52774463680</vt:lpwstr>
      </vt:variant>
      <vt:variant>
        <vt:lpwstr/>
      </vt:variant>
      <vt:variant>
        <vt:i4>1572913</vt:i4>
      </vt:variant>
      <vt:variant>
        <vt:i4>242</vt:i4>
      </vt:variant>
      <vt:variant>
        <vt:i4>0</vt:i4>
      </vt:variant>
      <vt:variant>
        <vt:i4>5</vt:i4>
      </vt:variant>
      <vt:variant>
        <vt:lpwstr/>
      </vt:variant>
      <vt:variant>
        <vt:lpwstr>_Toc172539145</vt:lpwstr>
      </vt:variant>
      <vt:variant>
        <vt:i4>1572913</vt:i4>
      </vt:variant>
      <vt:variant>
        <vt:i4>236</vt:i4>
      </vt:variant>
      <vt:variant>
        <vt:i4>0</vt:i4>
      </vt:variant>
      <vt:variant>
        <vt:i4>5</vt:i4>
      </vt:variant>
      <vt:variant>
        <vt:lpwstr/>
      </vt:variant>
      <vt:variant>
        <vt:lpwstr>_Toc172539144</vt:lpwstr>
      </vt:variant>
      <vt:variant>
        <vt:i4>1572913</vt:i4>
      </vt:variant>
      <vt:variant>
        <vt:i4>230</vt:i4>
      </vt:variant>
      <vt:variant>
        <vt:i4>0</vt:i4>
      </vt:variant>
      <vt:variant>
        <vt:i4>5</vt:i4>
      </vt:variant>
      <vt:variant>
        <vt:lpwstr/>
      </vt:variant>
      <vt:variant>
        <vt:lpwstr>_Toc172539143</vt:lpwstr>
      </vt:variant>
      <vt:variant>
        <vt:i4>1572913</vt:i4>
      </vt:variant>
      <vt:variant>
        <vt:i4>224</vt:i4>
      </vt:variant>
      <vt:variant>
        <vt:i4>0</vt:i4>
      </vt:variant>
      <vt:variant>
        <vt:i4>5</vt:i4>
      </vt:variant>
      <vt:variant>
        <vt:lpwstr/>
      </vt:variant>
      <vt:variant>
        <vt:lpwstr>_Toc172539142</vt:lpwstr>
      </vt:variant>
      <vt:variant>
        <vt:i4>1572913</vt:i4>
      </vt:variant>
      <vt:variant>
        <vt:i4>218</vt:i4>
      </vt:variant>
      <vt:variant>
        <vt:i4>0</vt:i4>
      </vt:variant>
      <vt:variant>
        <vt:i4>5</vt:i4>
      </vt:variant>
      <vt:variant>
        <vt:lpwstr/>
      </vt:variant>
      <vt:variant>
        <vt:lpwstr>_Toc172539141</vt:lpwstr>
      </vt:variant>
      <vt:variant>
        <vt:i4>1572913</vt:i4>
      </vt:variant>
      <vt:variant>
        <vt:i4>212</vt:i4>
      </vt:variant>
      <vt:variant>
        <vt:i4>0</vt:i4>
      </vt:variant>
      <vt:variant>
        <vt:i4>5</vt:i4>
      </vt:variant>
      <vt:variant>
        <vt:lpwstr/>
      </vt:variant>
      <vt:variant>
        <vt:lpwstr>_Toc172539140</vt:lpwstr>
      </vt:variant>
      <vt:variant>
        <vt:i4>2031665</vt:i4>
      </vt:variant>
      <vt:variant>
        <vt:i4>206</vt:i4>
      </vt:variant>
      <vt:variant>
        <vt:i4>0</vt:i4>
      </vt:variant>
      <vt:variant>
        <vt:i4>5</vt:i4>
      </vt:variant>
      <vt:variant>
        <vt:lpwstr/>
      </vt:variant>
      <vt:variant>
        <vt:lpwstr>_Toc172539139</vt:lpwstr>
      </vt:variant>
      <vt:variant>
        <vt:i4>2031665</vt:i4>
      </vt:variant>
      <vt:variant>
        <vt:i4>200</vt:i4>
      </vt:variant>
      <vt:variant>
        <vt:i4>0</vt:i4>
      </vt:variant>
      <vt:variant>
        <vt:i4>5</vt:i4>
      </vt:variant>
      <vt:variant>
        <vt:lpwstr/>
      </vt:variant>
      <vt:variant>
        <vt:lpwstr>_Toc172539138</vt:lpwstr>
      </vt:variant>
      <vt:variant>
        <vt:i4>2031665</vt:i4>
      </vt:variant>
      <vt:variant>
        <vt:i4>194</vt:i4>
      </vt:variant>
      <vt:variant>
        <vt:i4>0</vt:i4>
      </vt:variant>
      <vt:variant>
        <vt:i4>5</vt:i4>
      </vt:variant>
      <vt:variant>
        <vt:lpwstr/>
      </vt:variant>
      <vt:variant>
        <vt:lpwstr>_Toc172539137</vt:lpwstr>
      </vt:variant>
      <vt:variant>
        <vt:i4>2031665</vt:i4>
      </vt:variant>
      <vt:variant>
        <vt:i4>188</vt:i4>
      </vt:variant>
      <vt:variant>
        <vt:i4>0</vt:i4>
      </vt:variant>
      <vt:variant>
        <vt:i4>5</vt:i4>
      </vt:variant>
      <vt:variant>
        <vt:lpwstr/>
      </vt:variant>
      <vt:variant>
        <vt:lpwstr>_Toc172539136</vt:lpwstr>
      </vt:variant>
      <vt:variant>
        <vt:i4>2031665</vt:i4>
      </vt:variant>
      <vt:variant>
        <vt:i4>182</vt:i4>
      </vt:variant>
      <vt:variant>
        <vt:i4>0</vt:i4>
      </vt:variant>
      <vt:variant>
        <vt:i4>5</vt:i4>
      </vt:variant>
      <vt:variant>
        <vt:lpwstr/>
      </vt:variant>
      <vt:variant>
        <vt:lpwstr>_Toc172539135</vt:lpwstr>
      </vt:variant>
      <vt:variant>
        <vt:i4>2031665</vt:i4>
      </vt:variant>
      <vt:variant>
        <vt:i4>176</vt:i4>
      </vt:variant>
      <vt:variant>
        <vt:i4>0</vt:i4>
      </vt:variant>
      <vt:variant>
        <vt:i4>5</vt:i4>
      </vt:variant>
      <vt:variant>
        <vt:lpwstr/>
      </vt:variant>
      <vt:variant>
        <vt:lpwstr>_Toc172539134</vt:lpwstr>
      </vt:variant>
      <vt:variant>
        <vt:i4>2031665</vt:i4>
      </vt:variant>
      <vt:variant>
        <vt:i4>170</vt:i4>
      </vt:variant>
      <vt:variant>
        <vt:i4>0</vt:i4>
      </vt:variant>
      <vt:variant>
        <vt:i4>5</vt:i4>
      </vt:variant>
      <vt:variant>
        <vt:lpwstr/>
      </vt:variant>
      <vt:variant>
        <vt:lpwstr>_Toc172539133</vt:lpwstr>
      </vt:variant>
      <vt:variant>
        <vt:i4>2031665</vt:i4>
      </vt:variant>
      <vt:variant>
        <vt:i4>164</vt:i4>
      </vt:variant>
      <vt:variant>
        <vt:i4>0</vt:i4>
      </vt:variant>
      <vt:variant>
        <vt:i4>5</vt:i4>
      </vt:variant>
      <vt:variant>
        <vt:lpwstr/>
      </vt:variant>
      <vt:variant>
        <vt:lpwstr>_Toc172539132</vt:lpwstr>
      </vt:variant>
      <vt:variant>
        <vt:i4>2031665</vt:i4>
      </vt:variant>
      <vt:variant>
        <vt:i4>158</vt:i4>
      </vt:variant>
      <vt:variant>
        <vt:i4>0</vt:i4>
      </vt:variant>
      <vt:variant>
        <vt:i4>5</vt:i4>
      </vt:variant>
      <vt:variant>
        <vt:lpwstr/>
      </vt:variant>
      <vt:variant>
        <vt:lpwstr>_Toc172539131</vt:lpwstr>
      </vt:variant>
      <vt:variant>
        <vt:i4>2031665</vt:i4>
      </vt:variant>
      <vt:variant>
        <vt:i4>152</vt:i4>
      </vt:variant>
      <vt:variant>
        <vt:i4>0</vt:i4>
      </vt:variant>
      <vt:variant>
        <vt:i4>5</vt:i4>
      </vt:variant>
      <vt:variant>
        <vt:lpwstr/>
      </vt:variant>
      <vt:variant>
        <vt:lpwstr>_Toc172539130</vt:lpwstr>
      </vt:variant>
      <vt:variant>
        <vt:i4>1966129</vt:i4>
      </vt:variant>
      <vt:variant>
        <vt:i4>146</vt:i4>
      </vt:variant>
      <vt:variant>
        <vt:i4>0</vt:i4>
      </vt:variant>
      <vt:variant>
        <vt:i4>5</vt:i4>
      </vt:variant>
      <vt:variant>
        <vt:lpwstr/>
      </vt:variant>
      <vt:variant>
        <vt:lpwstr>_Toc172539129</vt:lpwstr>
      </vt:variant>
      <vt:variant>
        <vt:i4>1966129</vt:i4>
      </vt:variant>
      <vt:variant>
        <vt:i4>140</vt:i4>
      </vt:variant>
      <vt:variant>
        <vt:i4>0</vt:i4>
      </vt:variant>
      <vt:variant>
        <vt:i4>5</vt:i4>
      </vt:variant>
      <vt:variant>
        <vt:lpwstr/>
      </vt:variant>
      <vt:variant>
        <vt:lpwstr>_Toc172539128</vt:lpwstr>
      </vt:variant>
      <vt:variant>
        <vt:i4>1966129</vt:i4>
      </vt:variant>
      <vt:variant>
        <vt:i4>134</vt:i4>
      </vt:variant>
      <vt:variant>
        <vt:i4>0</vt:i4>
      </vt:variant>
      <vt:variant>
        <vt:i4>5</vt:i4>
      </vt:variant>
      <vt:variant>
        <vt:lpwstr/>
      </vt:variant>
      <vt:variant>
        <vt:lpwstr>_Toc172539127</vt:lpwstr>
      </vt:variant>
      <vt:variant>
        <vt:i4>1966129</vt:i4>
      </vt:variant>
      <vt:variant>
        <vt:i4>128</vt:i4>
      </vt:variant>
      <vt:variant>
        <vt:i4>0</vt:i4>
      </vt:variant>
      <vt:variant>
        <vt:i4>5</vt:i4>
      </vt:variant>
      <vt:variant>
        <vt:lpwstr/>
      </vt:variant>
      <vt:variant>
        <vt:lpwstr>_Toc172539126</vt:lpwstr>
      </vt:variant>
      <vt:variant>
        <vt:i4>1966129</vt:i4>
      </vt:variant>
      <vt:variant>
        <vt:i4>122</vt:i4>
      </vt:variant>
      <vt:variant>
        <vt:i4>0</vt:i4>
      </vt:variant>
      <vt:variant>
        <vt:i4>5</vt:i4>
      </vt:variant>
      <vt:variant>
        <vt:lpwstr/>
      </vt:variant>
      <vt:variant>
        <vt:lpwstr>_Toc172539125</vt:lpwstr>
      </vt:variant>
      <vt:variant>
        <vt:i4>1966129</vt:i4>
      </vt:variant>
      <vt:variant>
        <vt:i4>116</vt:i4>
      </vt:variant>
      <vt:variant>
        <vt:i4>0</vt:i4>
      </vt:variant>
      <vt:variant>
        <vt:i4>5</vt:i4>
      </vt:variant>
      <vt:variant>
        <vt:lpwstr/>
      </vt:variant>
      <vt:variant>
        <vt:lpwstr>_Toc172539124</vt:lpwstr>
      </vt:variant>
      <vt:variant>
        <vt:i4>1966129</vt:i4>
      </vt:variant>
      <vt:variant>
        <vt:i4>110</vt:i4>
      </vt:variant>
      <vt:variant>
        <vt:i4>0</vt:i4>
      </vt:variant>
      <vt:variant>
        <vt:i4>5</vt:i4>
      </vt:variant>
      <vt:variant>
        <vt:lpwstr/>
      </vt:variant>
      <vt:variant>
        <vt:lpwstr>_Toc172539123</vt:lpwstr>
      </vt:variant>
      <vt:variant>
        <vt:i4>1966129</vt:i4>
      </vt:variant>
      <vt:variant>
        <vt:i4>104</vt:i4>
      </vt:variant>
      <vt:variant>
        <vt:i4>0</vt:i4>
      </vt:variant>
      <vt:variant>
        <vt:i4>5</vt:i4>
      </vt:variant>
      <vt:variant>
        <vt:lpwstr/>
      </vt:variant>
      <vt:variant>
        <vt:lpwstr>_Toc172539122</vt:lpwstr>
      </vt:variant>
      <vt:variant>
        <vt:i4>1966129</vt:i4>
      </vt:variant>
      <vt:variant>
        <vt:i4>98</vt:i4>
      </vt:variant>
      <vt:variant>
        <vt:i4>0</vt:i4>
      </vt:variant>
      <vt:variant>
        <vt:i4>5</vt:i4>
      </vt:variant>
      <vt:variant>
        <vt:lpwstr/>
      </vt:variant>
      <vt:variant>
        <vt:lpwstr>_Toc172539121</vt:lpwstr>
      </vt:variant>
      <vt:variant>
        <vt:i4>1966129</vt:i4>
      </vt:variant>
      <vt:variant>
        <vt:i4>92</vt:i4>
      </vt:variant>
      <vt:variant>
        <vt:i4>0</vt:i4>
      </vt:variant>
      <vt:variant>
        <vt:i4>5</vt:i4>
      </vt:variant>
      <vt:variant>
        <vt:lpwstr/>
      </vt:variant>
      <vt:variant>
        <vt:lpwstr>_Toc172539120</vt:lpwstr>
      </vt:variant>
      <vt:variant>
        <vt:i4>1900593</vt:i4>
      </vt:variant>
      <vt:variant>
        <vt:i4>86</vt:i4>
      </vt:variant>
      <vt:variant>
        <vt:i4>0</vt:i4>
      </vt:variant>
      <vt:variant>
        <vt:i4>5</vt:i4>
      </vt:variant>
      <vt:variant>
        <vt:lpwstr/>
      </vt:variant>
      <vt:variant>
        <vt:lpwstr>_Toc172539119</vt:lpwstr>
      </vt:variant>
      <vt:variant>
        <vt:i4>1900593</vt:i4>
      </vt:variant>
      <vt:variant>
        <vt:i4>80</vt:i4>
      </vt:variant>
      <vt:variant>
        <vt:i4>0</vt:i4>
      </vt:variant>
      <vt:variant>
        <vt:i4>5</vt:i4>
      </vt:variant>
      <vt:variant>
        <vt:lpwstr/>
      </vt:variant>
      <vt:variant>
        <vt:lpwstr>_Toc172539118</vt:lpwstr>
      </vt:variant>
      <vt:variant>
        <vt:i4>1900593</vt:i4>
      </vt:variant>
      <vt:variant>
        <vt:i4>74</vt:i4>
      </vt:variant>
      <vt:variant>
        <vt:i4>0</vt:i4>
      </vt:variant>
      <vt:variant>
        <vt:i4>5</vt:i4>
      </vt:variant>
      <vt:variant>
        <vt:lpwstr/>
      </vt:variant>
      <vt:variant>
        <vt:lpwstr>_Toc172539117</vt:lpwstr>
      </vt:variant>
      <vt:variant>
        <vt:i4>1900593</vt:i4>
      </vt:variant>
      <vt:variant>
        <vt:i4>68</vt:i4>
      </vt:variant>
      <vt:variant>
        <vt:i4>0</vt:i4>
      </vt:variant>
      <vt:variant>
        <vt:i4>5</vt:i4>
      </vt:variant>
      <vt:variant>
        <vt:lpwstr/>
      </vt:variant>
      <vt:variant>
        <vt:lpwstr>_Toc172539116</vt:lpwstr>
      </vt:variant>
      <vt:variant>
        <vt:i4>1900593</vt:i4>
      </vt:variant>
      <vt:variant>
        <vt:i4>62</vt:i4>
      </vt:variant>
      <vt:variant>
        <vt:i4>0</vt:i4>
      </vt:variant>
      <vt:variant>
        <vt:i4>5</vt:i4>
      </vt:variant>
      <vt:variant>
        <vt:lpwstr/>
      </vt:variant>
      <vt:variant>
        <vt:lpwstr>_Toc172539115</vt:lpwstr>
      </vt:variant>
      <vt:variant>
        <vt:i4>1900593</vt:i4>
      </vt:variant>
      <vt:variant>
        <vt:i4>56</vt:i4>
      </vt:variant>
      <vt:variant>
        <vt:i4>0</vt:i4>
      </vt:variant>
      <vt:variant>
        <vt:i4>5</vt:i4>
      </vt:variant>
      <vt:variant>
        <vt:lpwstr/>
      </vt:variant>
      <vt:variant>
        <vt:lpwstr>_Toc172539114</vt:lpwstr>
      </vt:variant>
      <vt:variant>
        <vt:i4>1900593</vt:i4>
      </vt:variant>
      <vt:variant>
        <vt:i4>50</vt:i4>
      </vt:variant>
      <vt:variant>
        <vt:i4>0</vt:i4>
      </vt:variant>
      <vt:variant>
        <vt:i4>5</vt:i4>
      </vt:variant>
      <vt:variant>
        <vt:lpwstr/>
      </vt:variant>
      <vt:variant>
        <vt:lpwstr>_Toc172539113</vt:lpwstr>
      </vt:variant>
      <vt:variant>
        <vt:i4>1900593</vt:i4>
      </vt:variant>
      <vt:variant>
        <vt:i4>44</vt:i4>
      </vt:variant>
      <vt:variant>
        <vt:i4>0</vt:i4>
      </vt:variant>
      <vt:variant>
        <vt:i4>5</vt:i4>
      </vt:variant>
      <vt:variant>
        <vt:lpwstr/>
      </vt:variant>
      <vt:variant>
        <vt:lpwstr>_Toc172539112</vt:lpwstr>
      </vt:variant>
      <vt:variant>
        <vt:i4>1900593</vt:i4>
      </vt:variant>
      <vt:variant>
        <vt:i4>38</vt:i4>
      </vt:variant>
      <vt:variant>
        <vt:i4>0</vt:i4>
      </vt:variant>
      <vt:variant>
        <vt:i4>5</vt:i4>
      </vt:variant>
      <vt:variant>
        <vt:lpwstr/>
      </vt:variant>
      <vt:variant>
        <vt:lpwstr>_Toc172539111</vt:lpwstr>
      </vt:variant>
      <vt:variant>
        <vt:i4>1900593</vt:i4>
      </vt:variant>
      <vt:variant>
        <vt:i4>32</vt:i4>
      </vt:variant>
      <vt:variant>
        <vt:i4>0</vt:i4>
      </vt:variant>
      <vt:variant>
        <vt:i4>5</vt:i4>
      </vt:variant>
      <vt:variant>
        <vt:lpwstr/>
      </vt:variant>
      <vt:variant>
        <vt:lpwstr>_Toc172539110</vt:lpwstr>
      </vt:variant>
      <vt:variant>
        <vt:i4>1835057</vt:i4>
      </vt:variant>
      <vt:variant>
        <vt:i4>26</vt:i4>
      </vt:variant>
      <vt:variant>
        <vt:i4>0</vt:i4>
      </vt:variant>
      <vt:variant>
        <vt:i4>5</vt:i4>
      </vt:variant>
      <vt:variant>
        <vt:lpwstr/>
      </vt:variant>
      <vt:variant>
        <vt:lpwstr>_Toc172539109</vt:lpwstr>
      </vt:variant>
      <vt:variant>
        <vt:i4>1835057</vt:i4>
      </vt:variant>
      <vt:variant>
        <vt:i4>20</vt:i4>
      </vt:variant>
      <vt:variant>
        <vt:i4>0</vt:i4>
      </vt:variant>
      <vt:variant>
        <vt:i4>5</vt:i4>
      </vt:variant>
      <vt:variant>
        <vt:lpwstr/>
      </vt:variant>
      <vt:variant>
        <vt:lpwstr>_Toc172539108</vt:lpwstr>
      </vt:variant>
      <vt:variant>
        <vt:i4>1835057</vt:i4>
      </vt:variant>
      <vt:variant>
        <vt:i4>14</vt:i4>
      </vt:variant>
      <vt:variant>
        <vt:i4>0</vt:i4>
      </vt:variant>
      <vt:variant>
        <vt:i4>5</vt:i4>
      </vt:variant>
      <vt:variant>
        <vt:lpwstr/>
      </vt:variant>
      <vt:variant>
        <vt:lpwstr>_Toc172539107</vt:lpwstr>
      </vt:variant>
      <vt:variant>
        <vt:i4>1835057</vt:i4>
      </vt:variant>
      <vt:variant>
        <vt:i4>8</vt:i4>
      </vt:variant>
      <vt:variant>
        <vt:i4>0</vt:i4>
      </vt:variant>
      <vt:variant>
        <vt:i4>5</vt:i4>
      </vt:variant>
      <vt:variant>
        <vt:lpwstr/>
      </vt:variant>
      <vt:variant>
        <vt:lpwstr>_Toc172539106</vt:lpwstr>
      </vt:variant>
      <vt:variant>
        <vt:i4>1835057</vt:i4>
      </vt:variant>
      <vt:variant>
        <vt:i4>2</vt:i4>
      </vt:variant>
      <vt:variant>
        <vt:i4>0</vt:i4>
      </vt:variant>
      <vt:variant>
        <vt:i4>5</vt:i4>
      </vt:variant>
      <vt:variant>
        <vt:lpwstr/>
      </vt:variant>
      <vt:variant>
        <vt:lpwstr>_Toc172539105</vt:lpwstr>
      </vt:variant>
      <vt:variant>
        <vt:i4>721009</vt:i4>
      </vt:variant>
      <vt:variant>
        <vt:i4>0</vt:i4>
      </vt:variant>
      <vt:variant>
        <vt:i4>0</vt:i4>
      </vt:variant>
      <vt:variant>
        <vt:i4>5</vt:i4>
      </vt:variant>
      <vt:variant>
        <vt:lpwstr>mailto:RENEE.WELLS@det.nsw.edu.au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outlines – Pirozzo grid – Stage 4 mathematics</dc:title>
  <dc:subject/>
  <dc:creator>NSW Department of Education</dc:creator>
  <cp:keywords/>
  <dc:description/>
  <cp:lastPrinted>2024-06-23T01:11:00Z</cp:lastPrinted>
  <dcterms:created xsi:type="dcterms:W3CDTF">2024-06-24T04:58:00Z</dcterms:created>
  <dcterms:modified xsi:type="dcterms:W3CDTF">2024-08-14T03:10:00Z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2023-10-06T01:26:14Z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be916aa7-638b-4bf3-963e-1e9b36650c0f</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5405db91c0ef13d70ed35700517c6cac78db01316c527113b13b89177c669944</vt:lpwstr>
  </property>
</Properties>
</file>