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265FC4" w14:textId="2A097963" w:rsidR="00BB4FBA" w:rsidRDefault="00DF133D" w:rsidP="009F049B">
      <w:pPr>
        <w:pStyle w:val="Title"/>
      </w:pPr>
      <w:r>
        <w:t>English Studies 11–12 – sample scope and sequence</w:t>
      </w:r>
    </w:p>
    <w:p w14:paraId="0A34D286" w14:textId="593ADF40" w:rsidR="00666CBF" w:rsidRDefault="00DF133D" w:rsidP="00DF133D">
      <w:r>
        <w:t xml:space="preserve">This is a sample scope and sequence for English Studies 11–12 and it is aligned to the </w:t>
      </w:r>
      <w:hyperlink r:id="rId8" w:history="1">
        <w:r w:rsidRPr="00DF133D">
          <w:rPr>
            <w:rStyle w:val="Hyperlink"/>
          </w:rPr>
          <w:t>English Studies 11–12 Syllabus</w:t>
        </w:r>
      </w:hyperlink>
      <w:r>
        <w:t xml:space="preserve"> (NESA 2024). Samples of teaching and learning </w:t>
      </w:r>
      <w:r w:rsidRPr="00F5567A">
        <w:t xml:space="preserve">programs and assessment plans outlined in this scope and sequence will be made available on the </w:t>
      </w:r>
      <w:hyperlink r:id="rId9" w:history="1">
        <w:r w:rsidRPr="00F5567A">
          <w:rPr>
            <w:rStyle w:val="Hyperlink"/>
          </w:rPr>
          <w:t>Planning, programming and assessing English 11–12</w:t>
        </w:r>
        <w:r w:rsidRPr="001B65CF">
          <w:t xml:space="preserve"> webpage</w:t>
        </w:r>
      </w:hyperlink>
      <w:r w:rsidRPr="00F5567A">
        <w:t xml:space="preserve"> throughout 2025.</w:t>
      </w:r>
    </w:p>
    <w:p w14:paraId="277D1CF2" w14:textId="77777777" w:rsidR="00EC22E4" w:rsidRPr="0055553A" w:rsidRDefault="00EC22E4" w:rsidP="0055553A">
      <w:r>
        <w:br w:type="page"/>
      </w:r>
    </w:p>
    <w:sdt>
      <w:sdtPr>
        <w:rPr>
          <w:rFonts w:eastAsiaTheme="minorHAnsi"/>
          <w:bCs w:val="0"/>
          <w:color w:val="auto"/>
          <w:sz w:val="22"/>
          <w:szCs w:val="24"/>
        </w:rPr>
        <w:id w:val="-713029401"/>
        <w:docPartObj>
          <w:docPartGallery w:val="Table of Contents"/>
          <w:docPartUnique/>
        </w:docPartObj>
      </w:sdtPr>
      <w:sdtEndPr>
        <w:rPr>
          <w:b/>
          <w:noProof/>
        </w:rPr>
      </w:sdtEndPr>
      <w:sdtContent>
        <w:p w14:paraId="05CC4796" w14:textId="77777777" w:rsidR="00EC22E4" w:rsidRDefault="00EC22E4" w:rsidP="00F846A2">
          <w:pPr>
            <w:pStyle w:val="TOCHeading"/>
          </w:pPr>
          <w:r>
            <w:t>Contents</w:t>
          </w:r>
        </w:p>
        <w:p w14:paraId="29E0ED5F" w14:textId="5A8E7C0F" w:rsidR="00FE7C34" w:rsidRDefault="00F846A2">
          <w:pPr>
            <w:pStyle w:val="TOC1"/>
            <w:rPr>
              <w:rFonts w:asciiTheme="minorHAnsi" w:eastAsia="Batang" w:hAnsiTheme="minorHAnsi" w:cstheme="minorBidi"/>
              <w:b w:val="0"/>
              <w:kern w:val="2"/>
              <w:sz w:val="24"/>
              <w:lang w:eastAsia="ko-KR"/>
              <w14:ligatures w14:val="standardContextual"/>
            </w:rPr>
          </w:pPr>
          <w:r>
            <w:rPr>
              <w:b w:val="0"/>
            </w:rPr>
            <w:fldChar w:fldCharType="begin"/>
          </w:r>
          <w:r>
            <w:rPr>
              <w:b w:val="0"/>
            </w:rPr>
            <w:instrText xml:space="preserve"> TOC \o "1-3" \h \z \u </w:instrText>
          </w:r>
          <w:r>
            <w:rPr>
              <w:b w:val="0"/>
            </w:rPr>
            <w:fldChar w:fldCharType="separate"/>
          </w:r>
          <w:hyperlink w:anchor="_Toc195516882" w:history="1">
            <w:r w:rsidR="00FE7C34" w:rsidRPr="00E36E95">
              <w:rPr>
                <w:rStyle w:val="Hyperlink"/>
              </w:rPr>
              <w:t>Rationale</w:t>
            </w:r>
            <w:r w:rsidR="00FE7C34">
              <w:rPr>
                <w:webHidden/>
              </w:rPr>
              <w:tab/>
            </w:r>
            <w:r w:rsidR="00FE7C34">
              <w:rPr>
                <w:webHidden/>
              </w:rPr>
              <w:fldChar w:fldCharType="begin"/>
            </w:r>
            <w:r w:rsidR="00FE7C34">
              <w:rPr>
                <w:webHidden/>
              </w:rPr>
              <w:instrText xml:space="preserve"> PAGEREF _Toc195516882 \h </w:instrText>
            </w:r>
            <w:r w:rsidR="00FE7C34">
              <w:rPr>
                <w:webHidden/>
              </w:rPr>
            </w:r>
            <w:r w:rsidR="00FE7C34">
              <w:rPr>
                <w:webHidden/>
              </w:rPr>
              <w:fldChar w:fldCharType="separate"/>
            </w:r>
            <w:r w:rsidR="00FE7C34">
              <w:rPr>
                <w:webHidden/>
              </w:rPr>
              <w:t>2</w:t>
            </w:r>
            <w:r w:rsidR="00FE7C34">
              <w:rPr>
                <w:webHidden/>
              </w:rPr>
              <w:fldChar w:fldCharType="end"/>
            </w:r>
          </w:hyperlink>
        </w:p>
        <w:p w14:paraId="34FF0D09" w14:textId="6B2B43D9" w:rsidR="00FE7C34" w:rsidRDefault="00FE7C34">
          <w:pPr>
            <w:pStyle w:val="TOC2"/>
            <w:rPr>
              <w:rFonts w:asciiTheme="minorHAnsi" w:eastAsia="Batang" w:hAnsiTheme="minorHAnsi" w:cstheme="minorBidi"/>
              <w:kern w:val="2"/>
              <w:sz w:val="24"/>
              <w:lang w:eastAsia="ko-KR"/>
              <w14:ligatures w14:val="standardContextual"/>
            </w:rPr>
          </w:pPr>
          <w:hyperlink w:anchor="_Toc195516883" w:history="1">
            <w:r w:rsidRPr="00E36E95">
              <w:rPr>
                <w:rStyle w:val="Hyperlink"/>
              </w:rPr>
              <w:t>Purpose, audience and suggested timeframes</w:t>
            </w:r>
            <w:r>
              <w:rPr>
                <w:webHidden/>
              </w:rPr>
              <w:tab/>
            </w:r>
            <w:r>
              <w:rPr>
                <w:webHidden/>
              </w:rPr>
              <w:fldChar w:fldCharType="begin"/>
            </w:r>
            <w:r>
              <w:rPr>
                <w:webHidden/>
              </w:rPr>
              <w:instrText xml:space="preserve"> PAGEREF _Toc195516883 \h </w:instrText>
            </w:r>
            <w:r>
              <w:rPr>
                <w:webHidden/>
              </w:rPr>
            </w:r>
            <w:r>
              <w:rPr>
                <w:webHidden/>
              </w:rPr>
              <w:fldChar w:fldCharType="separate"/>
            </w:r>
            <w:r>
              <w:rPr>
                <w:webHidden/>
              </w:rPr>
              <w:t>2</w:t>
            </w:r>
            <w:r>
              <w:rPr>
                <w:webHidden/>
              </w:rPr>
              <w:fldChar w:fldCharType="end"/>
            </w:r>
          </w:hyperlink>
        </w:p>
        <w:p w14:paraId="37A3DC99" w14:textId="50364934" w:rsidR="00FE7C34" w:rsidRDefault="00FE7C34">
          <w:pPr>
            <w:pStyle w:val="TOC2"/>
            <w:rPr>
              <w:rFonts w:asciiTheme="minorHAnsi" w:eastAsia="Batang" w:hAnsiTheme="minorHAnsi" w:cstheme="minorBidi"/>
              <w:kern w:val="2"/>
              <w:sz w:val="24"/>
              <w:lang w:eastAsia="ko-KR"/>
              <w14:ligatures w14:val="standardContextual"/>
            </w:rPr>
          </w:pPr>
          <w:hyperlink w:anchor="_Toc195516884" w:history="1">
            <w:r w:rsidRPr="00E36E95">
              <w:rPr>
                <w:rStyle w:val="Hyperlink"/>
              </w:rPr>
              <w:t>Opportunities for collaboration</w:t>
            </w:r>
            <w:r>
              <w:rPr>
                <w:webHidden/>
              </w:rPr>
              <w:tab/>
            </w:r>
            <w:r>
              <w:rPr>
                <w:webHidden/>
              </w:rPr>
              <w:fldChar w:fldCharType="begin"/>
            </w:r>
            <w:r>
              <w:rPr>
                <w:webHidden/>
              </w:rPr>
              <w:instrText xml:space="preserve"> PAGEREF _Toc195516884 \h </w:instrText>
            </w:r>
            <w:r>
              <w:rPr>
                <w:webHidden/>
              </w:rPr>
            </w:r>
            <w:r>
              <w:rPr>
                <w:webHidden/>
              </w:rPr>
              <w:fldChar w:fldCharType="separate"/>
            </w:r>
            <w:r>
              <w:rPr>
                <w:webHidden/>
              </w:rPr>
              <w:t>2</w:t>
            </w:r>
            <w:r>
              <w:rPr>
                <w:webHidden/>
              </w:rPr>
              <w:fldChar w:fldCharType="end"/>
            </w:r>
          </w:hyperlink>
        </w:p>
        <w:p w14:paraId="2452BA9E" w14:textId="09A8CE2B" w:rsidR="00FE7C34" w:rsidRDefault="00FE7C34">
          <w:pPr>
            <w:pStyle w:val="TOC1"/>
            <w:rPr>
              <w:rFonts w:asciiTheme="minorHAnsi" w:eastAsia="Batang" w:hAnsiTheme="minorHAnsi" w:cstheme="minorBidi"/>
              <w:b w:val="0"/>
              <w:kern w:val="2"/>
              <w:sz w:val="24"/>
              <w:lang w:eastAsia="ko-KR"/>
              <w14:ligatures w14:val="standardContextual"/>
            </w:rPr>
          </w:pPr>
          <w:hyperlink w:anchor="_Toc195516885" w:history="1">
            <w:r w:rsidRPr="00E36E95">
              <w:rPr>
                <w:rStyle w:val="Hyperlink"/>
              </w:rPr>
              <w:t>Sample scope and sequence for Year 11</w:t>
            </w:r>
            <w:r>
              <w:rPr>
                <w:webHidden/>
              </w:rPr>
              <w:tab/>
            </w:r>
            <w:r>
              <w:rPr>
                <w:webHidden/>
              </w:rPr>
              <w:fldChar w:fldCharType="begin"/>
            </w:r>
            <w:r>
              <w:rPr>
                <w:webHidden/>
              </w:rPr>
              <w:instrText xml:space="preserve"> PAGEREF _Toc195516885 \h </w:instrText>
            </w:r>
            <w:r>
              <w:rPr>
                <w:webHidden/>
              </w:rPr>
            </w:r>
            <w:r>
              <w:rPr>
                <w:webHidden/>
              </w:rPr>
              <w:fldChar w:fldCharType="separate"/>
            </w:r>
            <w:r>
              <w:rPr>
                <w:webHidden/>
              </w:rPr>
              <w:t>4</w:t>
            </w:r>
            <w:r>
              <w:rPr>
                <w:webHidden/>
              </w:rPr>
              <w:fldChar w:fldCharType="end"/>
            </w:r>
          </w:hyperlink>
        </w:p>
        <w:p w14:paraId="14CDFB7E" w14:textId="51FBDBB8" w:rsidR="00FE7C34" w:rsidRDefault="00FE7C34">
          <w:pPr>
            <w:pStyle w:val="TOC2"/>
            <w:rPr>
              <w:rFonts w:asciiTheme="minorHAnsi" w:eastAsia="Batang" w:hAnsiTheme="minorHAnsi" w:cstheme="minorBidi"/>
              <w:kern w:val="2"/>
              <w:sz w:val="24"/>
              <w:lang w:eastAsia="ko-KR"/>
              <w14:ligatures w14:val="standardContextual"/>
            </w:rPr>
          </w:pPr>
          <w:hyperlink w:anchor="_Toc195516886" w:history="1">
            <w:r w:rsidRPr="00E36E95">
              <w:rPr>
                <w:rStyle w:val="Hyperlink"/>
              </w:rPr>
              <w:t>Reading to write: Transition to English Studies – 11.1</w:t>
            </w:r>
            <w:r>
              <w:rPr>
                <w:webHidden/>
              </w:rPr>
              <w:tab/>
            </w:r>
            <w:r>
              <w:rPr>
                <w:webHidden/>
              </w:rPr>
              <w:fldChar w:fldCharType="begin"/>
            </w:r>
            <w:r>
              <w:rPr>
                <w:webHidden/>
              </w:rPr>
              <w:instrText xml:space="preserve"> PAGEREF _Toc195516886 \h </w:instrText>
            </w:r>
            <w:r>
              <w:rPr>
                <w:webHidden/>
              </w:rPr>
            </w:r>
            <w:r>
              <w:rPr>
                <w:webHidden/>
              </w:rPr>
              <w:fldChar w:fldCharType="separate"/>
            </w:r>
            <w:r>
              <w:rPr>
                <w:webHidden/>
              </w:rPr>
              <w:t>4</w:t>
            </w:r>
            <w:r>
              <w:rPr>
                <w:webHidden/>
              </w:rPr>
              <w:fldChar w:fldCharType="end"/>
            </w:r>
          </w:hyperlink>
        </w:p>
        <w:p w14:paraId="3D35DE2D" w14:textId="01D08754" w:rsidR="00FE7C34" w:rsidRDefault="00FE7C34">
          <w:pPr>
            <w:pStyle w:val="TOC2"/>
            <w:rPr>
              <w:rFonts w:asciiTheme="minorHAnsi" w:eastAsia="Batang" w:hAnsiTheme="minorHAnsi" w:cstheme="minorBidi"/>
              <w:kern w:val="2"/>
              <w:sz w:val="24"/>
              <w:lang w:eastAsia="ko-KR"/>
              <w14:ligatures w14:val="standardContextual"/>
            </w:rPr>
          </w:pPr>
          <w:hyperlink w:anchor="_Toc195516887" w:history="1">
            <w:r w:rsidRPr="00E36E95">
              <w:rPr>
                <w:rStyle w:val="Hyperlink"/>
              </w:rPr>
              <w:t>Elective A: Voices of Australia – 11.2</w:t>
            </w:r>
            <w:r>
              <w:rPr>
                <w:webHidden/>
              </w:rPr>
              <w:tab/>
            </w:r>
            <w:r>
              <w:rPr>
                <w:webHidden/>
              </w:rPr>
              <w:fldChar w:fldCharType="begin"/>
            </w:r>
            <w:r>
              <w:rPr>
                <w:webHidden/>
              </w:rPr>
              <w:instrText xml:space="preserve"> PAGEREF _Toc195516887 \h </w:instrText>
            </w:r>
            <w:r>
              <w:rPr>
                <w:webHidden/>
              </w:rPr>
            </w:r>
            <w:r>
              <w:rPr>
                <w:webHidden/>
              </w:rPr>
              <w:fldChar w:fldCharType="separate"/>
            </w:r>
            <w:r>
              <w:rPr>
                <w:webHidden/>
              </w:rPr>
              <w:t>7</w:t>
            </w:r>
            <w:r>
              <w:rPr>
                <w:webHidden/>
              </w:rPr>
              <w:fldChar w:fldCharType="end"/>
            </w:r>
          </w:hyperlink>
        </w:p>
        <w:p w14:paraId="5699302D" w14:textId="0CDC9F7F" w:rsidR="00FE7C34" w:rsidRDefault="00FE7C34">
          <w:pPr>
            <w:pStyle w:val="TOC2"/>
            <w:rPr>
              <w:rFonts w:asciiTheme="minorHAnsi" w:eastAsia="Batang" w:hAnsiTheme="minorHAnsi" w:cstheme="minorBidi"/>
              <w:kern w:val="2"/>
              <w:sz w:val="24"/>
              <w:lang w:eastAsia="ko-KR"/>
              <w14:ligatures w14:val="standardContextual"/>
            </w:rPr>
          </w:pPr>
          <w:hyperlink w:anchor="_Toc195516888" w:history="1">
            <w:r w:rsidRPr="00E36E95">
              <w:rPr>
                <w:rStyle w:val="Hyperlink"/>
              </w:rPr>
              <w:t>Elective D: Playing the game – 11.3</w:t>
            </w:r>
            <w:r>
              <w:rPr>
                <w:webHidden/>
              </w:rPr>
              <w:tab/>
            </w:r>
            <w:r>
              <w:rPr>
                <w:webHidden/>
              </w:rPr>
              <w:fldChar w:fldCharType="begin"/>
            </w:r>
            <w:r>
              <w:rPr>
                <w:webHidden/>
              </w:rPr>
              <w:instrText xml:space="preserve"> PAGEREF _Toc195516888 \h </w:instrText>
            </w:r>
            <w:r>
              <w:rPr>
                <w:webHidden/>
              </w:rPr>
            </w:r>
            <w:r>
              <w:rPr>
                <w:webHidden/>
              </w:rPr>
              <w:fldChar w:fldCharType="separate"/>
            </w:r>
            <w:r>
              <w:rPr>
                <w:webHidden/>
              </w:rPr>
              <w:t>9</w:t>
            </w:r>
            <w:r>
              <w:rPr>
                <w:webHidden/>
              </w:rPr>
              <w:fldChar w:fldCharType="end"/>
            </w:r>
          </w:hyperlink>
        </w:p>
        <w:p w14:paraId="4DDA014B" w14:textId="59542046" w:rsidR="00FE7C34" w:rsidRDefault="00FE7C34">
          <w:pPr>
            <w:pStyle w:val="TOC1"/>
            <w:rPr>
              <w:rFonts w:asciiTheme="minorHAnsi" w:eastAsia="Batang" w:hAnsiTheme="minorHAnsi" w:cstheme="minorBidi"/>
              <w:b w:val="0"/>
              <w:kern w:val="2"/>
              <w:sz w:val="24"/>
              <w:lang w:eastAsia="ko-KR"/>
              <w14:ligatures w14:val="standardContextual"/>
            </w:rPr>
          </w:pPr>
          <w:hyperlink w:anchor="_Toc195516889" w:history="1">
            <w:r w:rsidRPr="00E36E95">
              <w:rPr>
                <w:rStyle w:val="Hyperlink"/>
              </w:rPr>
              <w:t>Sample scope and sequence for Year 12</w:t>
            </w:r>
            <w:r>
              <w:rPr>
                <w:webHidden/>
              </w:rPr>
              <w:tab/>
            </w:r>
            <w:r>
              <w:rPr>
                <w:webHidden/>
              </w:rPr>
              <w:fldChar w:fldCharType="begin"/>
            </w:r>
            <w:r>
              <w:rPr>
                <w:webHidden/>
              </w:rPr>
              <w:instrText xml:space="preserve"> PAGEREF _Toc195516889 \h </w:instrText>
            </w:r>
            <w:r>
              <w:rPr>
                <w:webHidden/>
              </w:rPr>
            </w:r>
            <w:r>
              <w:rPr>
                <w:webHidden/>
              </w:rPr>
              <w:fldChar w:fldCharType="separate"/>
            </w:r>
            <w:r>
              <w:rPr>
                <w:webHidden/>
              </w:rPr>
              <w:t>12</w:t>
            </w:r>
            <w:r>
              <w:rPr>
                <w:webHidden/>
              </w:rPr>
              <w:fldChar w:fldCharType="end"/>
            </w:r>
          </w:hyperlink>
        </w:p>
        <w:p w14:paraId="3F707702" w14:textId="3D4903A1" w:rsidR="00FE7C34" w:rsidRDefault="00FE7C34">
          <w:pPr>
            <w:pStyle w:val="TOC2"/>
            <w:rPr>
              <w:rFonts w:asciiTheme="minorHAnsi" w:eastAsia="Batang" w:hAnsiTheme="minorHAnsi" w:cstheme="minorBidi"/>
              <w:kern w:val="2"/>
              <w:sz w:val="24"/>
              <w:lang w:eastAsia="ko-KR"/>
              <w14:ligatures w14:val="standardContextual"/>
            </w:rPr>
          </w:pPr>
          <w:hyperlink w:anchor="_Toc195516890" w:history="1">
            <w:r w:rsidRPr="00E36E95">
              <w:rPr>
                <w:rStyle w:val="Hyperlink"/>
              </w:rPr>
              <w:t>Narrative and human experiences – 12.1</w:t>
            </w:r>
            <w:r>
              <w:rPr>
                <w:webHidden/>
              </w:rPr>
              <w:tab/>
            </w:r>
            <w:r>
              <w:rPr>
                <w:webHidden/>
              </w:rPr>
              <w:fldChar w:fldCharType="begin"/>
            </w:r>
            <w:r>
              <w:rPr>
                <w:webHidden/>
              </w:rPr>
              <w:instrText xml:space="preserve"> PAGEREF _Toc195516890 \h </w:instrText>
            </w:r>
            <w:r>
              <w:rPr>
                <w:webHidden/>
              </w:rPr>
            </w:r>
            <w:r>
              <w:rPr>
                <w:webHidden/>
              </w:rPr>
              <w:fldChar w:fldCharType="separate"/>
            </w:r>
            <w:r>
              <w:rPr>
                <w:webHidden/>
              </w:rPr>
              <w:t>12</w:t>
            </w:r>
            <w:r>
              <w:rPr>
                <w:webHidden/>
              </w:rPr>
              <w:fldChar w:fldCharType="end"/>
            </w:r>
          </w:hyperlink>
        </w:p>
        <w:p w14:paraId="58925C9F" w14:textId="4C5CF1AB" w:rsidR="00FE7C34" w:rsidRDefault="00FE7C34">
          <w:pPr>
            <w:pStyle w:val="TOC2"/>
            <w:rPr>
              <w:rFonts w:asciiTheme="minorHAnsi" w:eastAsia="Batang" w:hAnsiTheme="minorHAnsi" w:cstheme="minorBidi"/>
              <w:kern w:val="2"/>
              <w:sz w:val="24"/>
              <w:lang w:eastAsia="ko-KR"/>
              <w14:ligatures w14:val="standardContextual"/>
            </w:rPr>
          </w:pPr>
          <w:hyperlink w:anchor="_Toc195516891" w:history="1">
            <w:r w:rsidRPr="00E36E95">
              <w:rPr>
                <w:rStyle w:val="Hyperlink"/>
              </w:rPr>
              <w:t>Elective E: Lyrical voices – 12.2</w:t>
            </w:r>
            <w:r>
              <w:rPr>
                <w:webHidden/>
              </w:rPr>
              <w:tab/>
            </w:r>
            <w:r>
              <w:rPr>
                <w:webHidden/>
              </w:rPr>
              <w:fldChar w:fldCharType="begin"/>
            </w:r>
            <w:r>
              <w:rPr>
                <w:webHidden/>
              </w:rPr>
              <w:instrText xml:space="preserve"> PAGEREF _Toc195516891 \h </w:instrText>
            </w:r>
            <w:r>
              <w:rPr>
                <w:webHidden/>
              </w:rPr>
            </w:r>
            <w:r>
              <w:rPr>
                <w:webHidden/>
              </w:rPr>
              <w:fldChar w:fldCharType="separate"/>
            </w:r>
            <w:r>
              <w:rPr>
                <w:webHidden/>
              </w:rPr>
              <w:t>14</w:t>
            </w:r>
            <w:r>
              <w:rPr>
                <w:webHidden/>
              </w:rPr>
              <w:fldChar w:fldCharType="end"/>
            </w:r>
          </w:hyperlink>
        </w:p>
        <w:p w14:paraId="01F811E3" w14:textId="09232A32" w:rsidR="00FE7C34" w:rsidRDefault="00FE7C34">
          <w:pPr>
            <w:pStyle w:val="TOC2"/>
            <w:rPr>
              <w:rFonts w:asciiTheme="minorHAnsi" w:eastAsia="Batang" w:hAnsiTheme="minorHAnsi" w:cstheme="minorBidi"/>
              <w:kern w:val="2"/>
              <w:sz w:val="24"/>
              <w:lang w:eastAsia="ko-KR"/>
              <w14:ligatures w14:val="standardContextual"/>
            </w:rPr>
          </w:pPr>
          <w:hyperlink w:anchor="_Toc195516892" w:history="1">
            <w:r w:rsidRPr="00E36E95">
              <w:rPr>
                <w:rStyle w:val="Hyperlink"/>
              </w:rPr>
              <w:t>Writing for purpose – 12.3</w:t>
            </w:r>
            <w:r>
              <w:rPr>
                <w:webHidden/>
              </w:rPr>
              <w:tab/>
            </w:r>
            <w:r>
              <w:rPr>
                <w:webHidden/>
              </w:rPr>
              <w:fldChar w:fldCharType="begin"/>
            </w:r>
            <w:r>
              <w:rPr>
                <w:webHidden/>
              </w:rPr>
              <w:instrText xml:space="preserve"> PAGEREF _Toc195516892 \h </w:instrText>
            </w:r>
            <w:r>
              <w:rPr>
                <w:webHidden/>
              </w:rPr>
            </w:r>
            <w:r>
              <w:rPr>
                <w:webHidden/>
              </w:rPr>
              <w:fldChar w:fldCharType="separate"/>
            </w:r>
            <w:r>
              <w:rPr>
                <w:webHidden/>
              </w:rPr>
              <w:t>16</w:t>
            </w:r>
            <w:r>
              <w:rPr>
                <w:webHidden/>
              </w:rPr>
              <w:fldChar w:fldCharType="end"/>
            </w:r>
          </w:hyperlink>
        </w:p>
        <w:p w14:paraId="24D2E7F1" w14:textId="7D7CC072" w:rsidR="00FE7C34" w:rsidRDefault="00FE7C34">
          <w:pPr>
            <w:pStyle w:val="TOC2"/>
            <w:rPr>
              <w:rFonts w:asciiTheme="minorHAnsi" w:eastAsia="Batang" w:hAnsiTheme="minorHAnsi" w:cstheme="minorBidi"/>
              <w:kern w:val="2"/>
              <w:sz w:val="24"/>
              <w:lang w:eastAsia="ko-KR"/>
              <w14:ligatures w14:val="standardContextual"/>
            </w:rPr>
          </w:pPr>
          <w:hyperlink w:anchor="_Toc195516893" w:history="1">
            <w:r w:rsidRPr="00E36E95">
              <w:rPr>
                <w:rStyle w:val="Hyperlink"/>
              </w:rPr>
              <w:t>Elective H: Uncovering the truth – 12.4</w:t>
            </w:r>
            <w:r>
              <w:rPr>
                <w:webHidden/>
              </w:rPr>
              <w:tab/>
            </w:r>
            <w:r>
              <w:rPr>
                <w:webHidden/>
              </w:rPr>
              <w:fldChar w:fldCharType="begin"/>
            </w:r>
            <w:r>
              <w:rPr>
                <w:webHidden/>
              </w:rPr>
              <w:instrText xml:space="preserve"> PAGEREF _Toc195516893 \h </w:instrText>
            </w:r>
            <w:r>
              <w:rPr>
                <w:webHidden/>
              </w:rPr>
            </w:r>
            <w:r>
              <w:rPr>
                <w:webHidden/>
              </w:rPr>
              <w:fldChar w:fldCharType="separate"/>
            </w:r>
            <w:r>
              <w:rPr>
                <w:webHidden/>
              </w:rPr>
              <w:t>18</w:t>
            </w:r>
            <w:r>
              <w:rPr>
                <w:webHidden/>
              </w:rPr>
              <w:fldChar w:fldCharType="end"/>
            </w:r>
          </w:hyperlink>
        </w:p>
        <w:p w14:paraId="4A18BE0D" w14:textId="626539EF" w:rsidR="00FE7C34" w:rsidRDefault="00FE7C34">
          <w:pPr>
            <w:pStyle w:val="TOC1"/>
            <w:rPr>
              <w:rFonts w:asciiTheme="minorHAnsi" w:eastAsia="Batang" w:hAnsiTheme="minorHAnsi" w:cstheme="minorBidi"/>
              <w:b w:val="0"/>
              <w:kern w:val="2"/>
              <w:sz w:val="24"/>
              <w:lang w:eastAsia="ko-KR"/>
              <w14:ligatures w14:val="standardContextual"/>
            </w:rPr>
          </w:pPr>
          <w:hyperlink w:anchor="_Toc195516894" w:history="1">
            <w:r w:rsidRPr="00E36E95">
              <w:rPr>
                <w:rStyle w:val="Hyperlink"/>
              </w:rPr>
              <w:t>The English curriculum 7–12 team</w:t>
            </w:r>
            <w:r>
              <w:rPr>
                <w:webHidden/>
              </w:rPr>
              <w:tab/>
            </w:r>
            <w:r>
              <w:rPr>
                <w:webHidden/>
              </w:rPr>
              <w:fldChar w:fldCharType="begin"/>
            </w:r>
            <w:r>
              <w:rPr>
                <w:webHidden/>
              </w:rPr>
              <w:instrText xml:space="preserve"> PAGEREF _Toc195516894 \h </w:instrText>
            </w:r>
            <w:r>
              <w:rPr>
                <w:webHidden/>
              </w:rPr>
            </w:r>
            <w:r>
              <w:rPr>
                <w:webHidden/>
              </w:rPr>
              <w:fldChar w:fldCharType="separate"/>
            </w:r>
            <w:r>
              <w:rPr>
                <w:webHidden/>
              </w:rPr>
              <w:t>21</w:t>
            </w:r>
            <w:r>
              <w:rPr>
                <w:webHidden/>
              </w:rPr>
              <w:fldChar w:fldCharType="end"/>
            </w:r>
          </w:hyperlink>
        </w:p>
        <w:p w14:paraId="323FDDBA" w14:textId="7B8EEC65" w:rsidR="00FE7C34" w:rsidRDefault="00FE7C34">
          <w:pPr>
            <w:pStyle w:val="TOC2"/>
            <w:rPr>
              <w:rFonts w:asciiTheme="minorHAnsi" w:eastAsia="Batang" w:hAnsiTheme="minorHAnsi" w:cstheme="minorBidi"/>
              <w:kern w:val="2"/>
              <w:sz w:val="24"/>
              <w:lang w:eastAsia="ko-KR"/>
              <w14:ligatures w14:val="standardContextual"/>
            </w:rPr>
          </w:pPr>
          <w:hyperlink w:anchor="_Toc195516895" w:history="1">
            <w:r w:rsidRPr="00E36E95">
              <w:rPr>
                <w:rStyle w:val="Hyperlink"/>
              </w:rPr>
              <w:t>Support and alignment</w:t>
            </w:r>
            <w:r>
              <w:rPr>
                <w:webHidden/>
              </w:rPr>
              <w:tab/>
            </w:r>
            <w:r>
              <w:rPr>
                <w:webHidden/>
              </w:rPr>
              <w:fldChar w:fldCharType="begin"/>
            </w:r>
            <w:r>
              <w:rPr>
                <w:webHidden/>
              </w:rPr>
              <w:instrText xml:space="preserve"> PAGEREF _Toc195516895 \h </w:instrText>
            </w:r>
            <w:r>
              <w:rPr>
                <w:webHidden/>
              </w:rPr>
            </w:r>
            <w:r>
              <w:rPr>
                <w:webHidden/>
              </w:rPr>
              <w:fldChar w:fldCharType="separate"/>
            </w:r>
            <w:r>
              <w:rPr>
                <w:webHidden/>
              </w:rPr>
              <w:t>21</w:t>
            </w:r>
            <w:r>
              <w:rPr>
                <w:webHidden/>
              </w:rPr>
              <w:fldChar w:fldCharType="end"/>
            </w:r>
          </w:hyperlink>
        </w:p>
        <w:p w14:paraId="5729FCB7" w14:textId="31A8E788" w:rsidR="00FE7C34" w:rsidRDefault="00FE7C34">
          <w:pPr>
            <w:pStyle w:val="TOC1"/>
            <w:rPr>
              <w:rFonts w:asciiTheme="minorHAnsi" w:eastAsia="Batang" w:hAnsiTheme="minorHAnsi" w:cstheme="minorBidi"/>
              <w:b w:val="0"/>
              <w:kern w:val="2"/>
              <w:sz w:val="24"/>
              <w:lang w:eastAsia="ko-KR"/>
              <w14:ligatures w14:val="standardContextual"/>
            </w:rPr>
          </w:pPr>
          <w:hyperlink w:anchor="_Toc195516896" w:history="1">
            <w:r w:rsidRPr="00E36E95">
              <w:rPr>
                <w:rStyle w:val="Hyperlink"/>
              </w:rPr>
              <w:t>References</w:t>
            </w:r>
            <w:r>
              <w:rPr>
                <w:webHidden/>
              </w:rPr>
              <w:tab/>
            </w:r>
            <w:r>
              <w:rPr>
                <w:webHidden/>
              </w:rPr>
              <w:fldChar w:fldCharType="begin"/>
            </w:r>
            <w:r>
              <w:rPr>
                <w:webHidden/>
              </w:rPr>
              <w:instrText xml:space="preserve"> PAGEREF _Toc195516896 \h </w:instrText>
            </w:r>
            <w:r>
              <w:rPr>
                <w:webHidden/>
              </w:rPr>
            </w:r>
            <w:r>
              <w:rPr>
                <w:webHidden/>
              </w:rPr>
              <w:fldChar w:fldCharType="separate"/>
            </w:r>
            <w:r>
              <w:rPr>
                <w:webHidden/>
              </w:rPr>
              <w:t>23</w:t>
            </w:r>
            <w:r>
              <w:rPr>
                <w:webHidden/>
              </w:rPr>
              <w:fldChar w:fldCharType="end"/>
            </w:r>
          </w:hyperlink>
        </w:p>
        <w:p w14:paraId="186EF465" w14:textId="00D0D1A6" w:rsidR="00FF1ED0" w:rsidRDefault="00F846A2" w:rsidP="00FF1ED0">
          <w:pPr>
            <w:rPr>
              <w:b/>
              <w:noProof/>
            </w:rPr>
          </w:pPr>
          <w:r>
            <w:rPr>
              <w:b/>
              <w:noProof/>
            </w:rPr>
            <w:fldChar w:fldCharType="end"/>
          </w:r>
          <w:r w:rsidR="00FF1ED0">
            <w:rPr>
              <w:b/>
              <w:noProof/>
            </w:rPr>
            <w:br w:type="page"/>
          </w:r>
        </w:p>
      </w:sdtContent>
    </w:sdt>
    <w:p w14:paraId="2AA0AAC4" w14:textId="64F808F3" w:rsidR="00EC22E4" w:rsidRPr="00F846A2" w:rsidRDefault="00DF133D" w:rsidP="00494737">
      <w:pPr>
        <w:pStyle w:val="Heading1"/>
      </w:pPr>
      <w:bookmarkStart w:id="0" w:name="_Toc195516882"/>
      <w:r>
        <w:lastRenderedPageBreak/>
        <w:t>Rationale</w:t>
      </w:r>
      <w:bookmarkEnd w:id="0"/>
    </w:p>
    <w:p w14:paraId="22246803" w14:textId="77777777" w:rsidR="00DF133D" w:rsidRDefault="00DF133D" w:rsidP="00DF133D">
      <w:r w:rsidRPr="002926A7">
        <w:t xml:space="preserve">This resource has been developed to assist teachers in NSW Department of Education schools to create and deliver teaching and learning practices that are contextualised to their classroom. </w:t>
      </w:r>
      <w:r>
        <w:t xml:space="preserve">All NSW public schools need to plan curricula and develop teaching programs consistent with the </w:t>
      </w:r>
      <w:hyperlink r:id="rId10" w:history="1">
        <w:r w:rsidRPr="00F04167">
          <w:rPr>
            <w:rStyle w:val="Hyperlink"/>
            <w:i/>
            <w:iCs/>
          </w:rPr>
          <w:t>Education Act 1990</w:t>
        </w:r>
      </w:hyperlink>
      <w:r>
        <w:t xml:space="preserve">, the </w:t>
      </w:r>
      <w:hyperlink r:id="rId11">
        <w:r w:rsidRPr="44C354AF">
          <w:rPr>
            <w:rStyle w:val="Hyperlink"/>
          </w:rPr>
          <w:t>NSW Education Standards Authority (NESA)</w:t>
        </w:r>
      </w:hyperlink>
      <w:r>
        <w:t xml:space="preserve"> syllabuses </w:t>
      </w:r>
      <w:r w:rsidRPr="002926A7">
        <w:t>and credentialing requirements.</w:t>
      </w:r>
    </w:p>
    <w:p w14:paraId="69B700C5" w14:textId="77777777" w:rsidR="00DF133D" w:rsidRDefault="00DF133D" w:rsidP="00DF133D">
      <w:r w:rsidRPr="00446910">
        <w:t xml:space="preserve">Scope and sequence documents form part of the ongoing evidence schools maintain to comply with the </w:t>
      </w:r>
      <w:hyperlink r:id="rId12" w:history="1">
        <w:r>
          <w:rPr>
            <w:rStyle w:val="Hyperlink"/>
          </w:rPr>
          <w:t>Curriculum planning and programming, assessing and reporting to parents K-12</w:t>
        </w:r>
      </w:hyperlink>
      <w:r>
        <w:t xml:space="preserve"> policy</w:t>
      </w:r>
      <w:r w:rsidRPr="00446910">
        <w:t xml:space="preserve"> standards</w:t>
      </w:r>
      <w:r w:rsidRPr="00792DD5">
        <w:t xml:space="preserve">, the </w:t>
      </w:r>
      <w:hyperlink r:id="rId13" w:history="1">
        <w:r>
          <w:rPr>
            <w:rStyle w:val="Hyperlink"/>
          </w:rPr>
          <w:t>Stage 6 – monitoring implementation and support</w:t>
        </w:r>
      </w:hyperlink>
      <w:r>
        <w:t xml:space="preserve"> </w:t>
      </w:r>
      <w:r w:rsidRPr="00F77513">
        <w:t>information</w:t>
      </w:r>
      <w:r w:rsidRPr="00792DD5">
        <w:t xml:space="preserve"> and</w:t>
      </w:r>
      <w:r w:rsidRPr="00446910">
        <w:t xml:space="preserve"> NESA’s </w:t>
      </w:r>
      <w:hyperlink r:id="rId14" w:history="1">
        <w:r w:rsidRPr="003E70E0">
          <w:rPr>
            <w:rStyle w:val="Hyperlink"/>
          </w:rPr>
          <w:t>Registration process</w:t>
        </w:r>
        <w:r w:rsidRPr="005663B7">
          <w:t>.</w:t>
        </w:r>
      </w:hyperlink>
      <w:r>
        <w:t xml:space="preserve"> </w:t>
      </w:r>
      <w:r w:rsidRPr="00446910">
        <w:t xml:space="preserve">The sample scope and sequence uses NESA’s </w:t>
      </w:r>
      <w:hyperlink r:id="rId15" w:history="1">
        <w:r>
          <w:rPr>
            <w:rStyle w:val="Hyperlink"/>
          </w:rPr>
          <w:t>A</w:t>
        </w:r>
        <w:r w:rsidRPr="00417263">
          <w:rPr>
            <w:rStyle w:val="Hyperlink"/>
          </w:rPr>
          <w:t>dvice on scope and sequences</w:t>
        </w:r>
      </w:hyperlink>
      <w:r w:rsidRPr="00446910">
        <w:t>.</w:t>
      </w:r>
    </w:p>
    <w:p w14:paraId="2851F461" w14:textId="171E2D21" w:rsidR="00EC22E4" w:rsidRPr="00FA30A6" w:rsidRDefault="00DF133D" w:rsidP="00FA30A6">
      <w:pPr>
        <w:pStyle w:val="Heading2"/>
      </w:pPr>
      <w:bookmarkStart w:id="1" w:name="_Toc195516883"/>
      <w:r>
        <w:t>Purpose, audience and suggested timeframes</w:t>
      </w:r>
      <w:bookmarkEnd w:id="1"/>
    </w:p>
    <w:p w14:paraId="0064650B" w14:textId="77777777" w:rsidR="00DF133D" w:rsidRDefault="00DF133D" w:rsidP="00DF133D">
      <w:r w:rsidRPr="00B54B6A">
        <w:t xml:space="preserve">The sample scope and sequence will be useful during the engage </w:t>
      </w:r>
      <w:r>
        <w:t xml:space="preserve">and enact </w:t>
      </w:r>
      <w:hyperlink r:id="rId16" w:history="1">
        <w:r>
          <w:rPr>
            <w:rStyle w:val="Hyperlink"/>
          </w:rPr>
          <w:t>P</w:t>
        </w:r>
        <w:r w:rsidRPr="0085675C">
          <w:rPr>
            <w:rStyle w:val="Hyperlink"/>
          </w:rPr>
          <w:t>hases of the curriculum implementation</w:t>
        </w:r>
      </w:hyperlink>
      <w:r w:rsidRPr="00966FAF">
        <w:t xml:space="preserve"> cycle</w:t>
      </w:r>
      <w:r w:rsidRPr="00B54B6A">
        <w:t xml:space="preserve">. It is not a standalone resource. This sample is teacher facing and is designed to assist teachers as they familiarise themselves with the </w:t>
      </w:r>
      <w:hyperlink r:id="rId17" w:history="1">
        <w:r w:rsidRPr="00A61D54">
          <w:rPr>
            <w:rStyle w:val="Hyperlink"/>
          </w:rPr>
          <w:t>English Studies 11–12 Syllabus</w:t>
        </w:r>
      </w:hyperlink>
      <w:r>
        <w:t xml:space="preserve"> </w:t>
      </w:r>
      <w:r w:rsidRPr="00B54B6A">
        <w:t>(NESA 202</w:t>
      </w:r>
      <w:r>
        <w:t>4</w:t>
      </w:r>
      <w:r w:rsidRPr="00B54B6A">
        <w:t>) and plan for implementation. Many schools will have their own scope and sequence templates</w:t>
      </w:r>
      <w:r>
        <w:t>.</w:t>
      </w:r>
      <w:r w:rsidRPr="00B54B6A">
        <w:t xml:space="preserve"> </w:t>
      </w:r>
      <w:r>
        <w:t>T</w:t>
      </w:r>
      <w:r w:rsidRPr="00B54B6A">
        <w:t>h</w:t>
      </w:r>
      <w:r>
        <w:t>is</w:t>
      </w:r>
      <w:r w:rsidRPr="00B54B6A">
        <w:t xml:space="preserve"> sample </w:t>
      </w:r>
      <w:r>
        <w:t>is</w:t>
      </w:r>
      <w:r w:rsidRPr="00B54B6A">
        <w:t xml:space="preserve"> designed to be flexible and able to be adapted and refined by teachers as they plan for student learning needs.</w:t>
      </w:r>
    </w:p>
    <w:p w14:paraId="21B8ECAC" w14:textId="77777777" w:rsidR="00DF133D" w:rsidRDefault="00DF133D" w:rsidP="00DF133D">
      <w:pPr>
        <w:pStyle w:val="Heading2"/>
      </w:pPr>
      <w:bookmarkStart w:id="2" w:name="_Toc176693162"/>
      <w:bookmarkStart w:id="3" w:name="_Toc194063354"/>
      <w:bookmarkStart w:id="4" w:name="_Toc195516884"/>
      <w:r>
        <w:t>Opportunities for collaboration</w:t>
      </w:r>
      <w:bookmarkEnd w:id="2"/>
      <w:bookmarkEnd w:id="3"/>
      <w:bookmarkEnd w:id="4"/>
    </w:p>
    <w:p w14:paraId="4E5C5548" w14:textId="77777777" w:rsidR="00DF133D" w:rsidRPr="00C12413" w:rsidRDefault="00DF133D" w:rsidP="00DF133D">
      <w:r w:rsidRPr="00C12413">
        <w:t>The following is an outline of some of the ways this sample scope and sequence could be used with colleagues as part of the professional learning cycle</w:t>
      </w:r>
      <w:r>
        <w:t>.</w:t>
      </w:r>
    </w:p>
    <w:p w14:paraId="474079FB" w14:textId="77777777" w:rsidR="00DF133D" w:rsidRPr="00851C9F" w:rsidRDefault="00DF133D" w:rsidP="00DF133D">
      <w:pPr>
        <w:pStyle w:val="ListBullet"/>
        <w:suppressAutoHyphens w:val="0"/>
        <w:spacing w:before="0" w:after="160" w:line="259" w:lineRule="auto"/>
      </w:pPr>
      <w:r w:rsidRPr="00851C9F">
        <w:t xml:space="preserve">Use the structure and/or content of the sample as a model </w:t>
      </w:r>
      <w:r>
        <w:t xml:space="preserve">of compliant scope and sequencing </w:t>
      </w:r>
      <w:r w:rsidRPr="00851C9F">
        <w:t>and make modifications reflective of contextual needs.</w:t>
      </w:r>
    </w:p>
    <w:p w14:paraId="0F946F53" w14:textId="77777777" w:rsidR="00DF133D" w:rsidRPr="00D4259D" w:rsidRDefault="00DF133D" w:rsidP="00DF133D">
      <w:pPr>
        <w:pStyle w:val="ListBullet"/>
        <w:suppressAutoHyphens w:val="0"/>
        <w:spacing w:before="0" w:after="160" w:line="259" w:lineRule="auto"/>
      </w:pPr>
      <w:r w:rsidRPr="00D4259D">
        <w:lastRenderedPageBreak/>
        <w:t>Examine the template during faculty meetings and/or planning days and collaboratively refine scope and sequences based on faculty or school goals</w:t>
      </w:r>
      <w:r>
        <w:t>,</w:t>
      </w:r>
      <w:r w:rsidRPr="00D4259D">
        <w:t xml:space="preserve"> or plan opportunities for collaborative development.</w:t>
      </w:r>
    </w:p>
    <w:p w14:paraId="4C7F6E29" w14:textId="77777777" w:rsidR="00DF133D" w:rsidRPr="00D20C2E" w:rsidRDefault="00DF133D" w:rsidP="00DF133D">
      <w:pPr>
        <w:pStyle w:val="ListBullet"/>
        <w:suppressAutoHyphens w:val="0"/>
        <w:spacing w:before="0" w:after="160" w:line="259" w:lineRule="auto"/>
      </w:pPr>
      <w:r w:rsidRPr="00D20C2E">
        <w:t>Use the p</w:t>
      </w:r>
      <w:r>
        <w:t>rogramming, assessment or text requirement suggestions</w:t>
      </w:r>
      <w:r w:rsidRPr="00D20C2E">
        <w:t xml:space="preserve"> as an opportunity to backward map from </w:t>
      </w:r>
      <w:r>
        <w:t xml:space="preserve">Year 12 into Year 11 </w:t>
      </w:r>
      <w:r w:rsidRPr="00D20C2E">
        <w:t xml:space="preserve">and consider entry points from Stage </w:t>
      </w:r>
      <w:r>
        <w:t>5</w:t>
      </w:r>
      <w:r w:rsidRPr="00D20C2E">
        <w:t>.</w:t>
      </w:r>
    </w:p>
    <w:p w14:paraId="4FB1FEC6" w14:textId="77777777" w:rsidR="00DF133D" w:rsidRDefault="00DF133D" w:rsidP="00DF133D">
      <w:pPr>
        <w:pStyle w:val="ListBullet"/>
        <w:suppressAutoHyphens w:val="0"/>
        <w:spacing w:before="0" w:after="160" w:line="259" w:lineRule="auto"/>
      </w:pPr>
      <w:r w:rsidRPr="00D20C2E">
        <w:t xml:space="preserve">Use the planning as an opportunity to </w:t>
      </w:r>
      <w:r>
        <w:t>consider the individual requirements of the different Year 11 and 12 English courses.</w:t>
      </w:r>
    </w:p>
    <w:p w14:paraId="7A87D0A3" w14:textId="77777777" w:rsidR="00DF133D" w:rsidRPr="002418CE" w:rsidRDefault="00DF133D" w:rsidP="00DF133D">
      <w:pPr>
        <w:pStyle w:val="FeatureBox2"/>
        <w:rPr>
          <w:rStyle w:val="Strong"/>
          <w:b w:val="0"/>
          <w:bCs w:val="0"/>
        </w:rPr>
      </w:pPr>
      <w:r w:rsidRPr="00DE5F70">
        <w:rPr>
          <w:rStyle w:val="Strong"/>
        </w:rPr>
        <w:t>Teacher note</w:t>
      </w:r>
      <w:r w:rsidRPr="00DF133D">
        <w:rPr>
          <w:rStyle w:val="Strong"/>
          <w:b w:val="0"/>
          <w:bCs w:val="0"/>
        </w:rPr>
        <w:t xml:space="preserve">: this sample scope and sequence is organised to reflect the student learner journey. The </w:t>
      </w:r>
      <w:hyperlink r:id="rId18" w:history="1">
        <w:r w:rsidRPr="00DF133D">
          <w:rPr>
            <w:rStyle w:val="Hyperlink"/>
          </w:rPr>
          <w:t>Backward design model</w:t>
        </w:r>
      </w:hyperlink>
      <w:r w:rsidRPr="00DF133D">
        <w:rPr>
          <w:rStyle w:val="Strong"/>
          <w:b w:val="0"/>
          <w:bCs w:val="0"/>
        </w:rPr>
        <w:t xml:space="preserve"> was used in the planning stages. It is recommended that teachers begin planning for Stage 6 with the Year 12 course. Skills and knowledge should be identified and the progression of these purposefully mapped through the Year 11 course.</w:t>
      </w:r>
    </w:p>
    <w:p w14:paraId="576157EE" w14:textId="77777777" w:rsidR="001D2ACF" w:rsidRDefault="001D2ACF">
      <w:pPr>
        <w:suppressAutoHyphens w:val="0"/>
        <w:spacing w:before="0" w:after="160" w:line="259" w:lineRule="auto"/>
      </w:pPr>
      <w:r>
        <w:br w:type="page"/>
      </w:r>
    </w:p>
    <w:p w14:paraId="47DC3381" w14:textId="77777777" w:rsidR="00DF133D" w:rsidRDefault="00DF133D" w:rsidP="00DF133D">
      <w:pPr>
        <w:pStyle w:val="Heading1"/>
      </w:pPr>
      <w:bookmarkStart w:id="5" w:name="_Toc195516885"/>
      <w:r>
        <w:lastRenderedPageBreak/>
        <w:t>Sample scope and sequence for Year 11</w:t>
      </w:r>
      <w:bookmarkEnd w:id="5"/>
    </w:p>
    <w:p w14:paraId="48DB392E" w14:textId="36CCD49E" w:rsidR="00DF133D" w:rsidRDefault="00DF133D">
      <w:r>
        <w:t>The following tables set out the 3 sample programs that make up the English Studies Year 11 scope and sequence.</w:t>
      </w:r>
    </w:p>
    <w:p w14:paraId="55776968" w14:textId="77777777" w:rsidR="00DF133D" w:rsidRDefault="00DF133D" w:rsidP="00DF133D">
      <w:pPr>
        <w:pStyle w:val="Heading2"/>
      </w:pPr>
      <w:bookmarkStart w:id="6" w:name="_Toc195516886"/>
      <w:r>
        <w:t>Reading to write: Transition to English Studies – 11.1</w:t>
      </w:r>
      <w:bookmarkEnd w:id="6"/>
    </w:p>
    <w:p w14:paraId="3EC06256" w14:textId="77777777" w:rsidR="00DF133D" w:rsidRPr="007A7914" w:rsidRDefault="00DF133D" w:rsidP="00DF133D">
      <w:r>
        <w:t>In this focus area, students read a range of literary and non-literary texts and use the knowledge gained from their reading to develop their skills as writers. They use comprehension strategies to improve their understanding and knowledge of textual forms and language features to inspire thoughtful discussion and imaginative responses. Engaging with a range of texts provides students opportunities to develop their research, critical thinking and written communication skills.</w:t>
      </w:r>
    </w:p>
    <w:p w14:paraId="38F57085" w14:textId="4D72BD1D" w:rsidR="00F51BF4" w:rsidRDefault="00F51BF4" w:rsidP="00F51BF4">
      <w:pPr>
        <w:pStyle w:val="Caption"/>
      </w:pPr>
      <w:r>
        <w:t xml:space="preserve">Table </w:t>
      </w:r>
      <w:r>
        <w:fldChar w:fldCharType="begin"/>
      </w:r>
      <w:r>
        <w:instrText xml:space="preserve"> SEQ Table \* ARABIC </w:instrText>
      </w:r>
      <w:r>
        <w:fldChar w:fldCharType="separate"/>
      </w:r>
      <w:r>
        <w:rPr>
          <w:noProof/>
        </w:rPr>
        <w:t>1</w:t>
      </w:r>
      <w:r>
        <w:fldChar w:fldCharType="end"/>
      </w:r>
      <w:r>
        <w:t xml:space="preserve"> – </w:t>
      </w:r>
      <w:r w:rsidRPr="004A6DF5">
        <w:t>English Studies Year 11, program 1 – Reading to write: Transition to English Studies</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1 program 1."/>
      </w:tblPr>
      <w:tblGrid>
        <w:gridCol w:w="2499"/>
        <w:gridCol w:w="12063"/>
      </w:tblGrid>
      <w:tr w:rsidR="00DF133D" w:rsidRPr="00DF133D" w14:paraId="29052040" w14:textId="77777777" w:rsidTr="00DF133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dxa"/>
          </w:tcPr>
          <w:p w14:paraId="44BC7EA4" w14:textId="77777777" w:rsidR="00DF133D" w:rsidRPr="00DF133D" w:rsidRDefault="00DF133D" w:rsidP="00DF133D">
            <w:pPr>
              <w:rPr>
                <w:lang w:eastAsia="ko-KR"/>
              </w:rPr>
            </w:pPr>
            <w:r w:rsidRPr="00DF133D">
              <w:rPr>
                <w:lang w:eastAsia="ko-KR"/>
              </w:rPr>
              <w:t>Essentials</w:t>
            </w:r>
          </w:p>
        </w:tc>
        <w:tc>
          <w:tcPr>
            <w:tcW w:w="12063" w:type="dxa"/>
          </w:tcPr>
          <w:p w14:paraId="0E53342B" w14:textId="77777777" w:rsidR="00DF133D" w:rsidRPr="00DF133D" w:rsidRDefault="00DF133D" w:rsidP="00DF133D">
            <w:pPr>
              <w:cnfStyle w:val="100000000000" w:firstRow="1" w:lastRow="0" w:firstColumn="0" w:lastColumn="0" w:oddVBand="0" w:evenVBand="0" w:oddHBand="0" w:evenHBand="0" w:firstRowFirstColumn="0" w:firstRowLastColumn="0" w:lastRowFirstColumn="0" w:lastRowLastColumn="0"/>
              <w:rPr>
                <w:lang w:eastAsia="ko-KR"/>
              </w:rPr>
            </w:pPr>
            <w:r w:rsidRPr="00DF133D">
              <w:rPr>
                <w:lang w:eastAsia="ko-KR"/>
              </w:rPr>
              <w:t>Program and assessment overview</w:t>
            </w:r>
          </w:p>
        </w:tc>
      </w:tr>
      <w:tr w:rsidR="00DF133D" w:rsidRPr="00DF133D" w14:paraId="3919BFBE" w14:textId="77777777" w:rsidTr="00DF13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dxa"/>
          </w:tcPr>
          <w:p w14:paraId="44B30DCB" w14:textId="77777777" w:rsidR="00DF133D" w:rsidRPr="00DF133D" w:rsidRDefault="00DF133D" w:rsidP="00DF133D">
            <w:pPr>
              <w:rPr>
                <w:lang w:eastAsia="ko-KR"/>
              </w:rPr>
            </w:pPr>
            <w:r w:rsidRPr="00DF133D">
              <w:rPr>
                <w:lang w:eastAsia="ko-KR"/>
              </w:rPr>
              <w:t>Focus area</w:t>
            </w:r>
          </w:p>
        </w:tc>
        <w:tc>
          <w:tcPr>
            <w:tcW w:w="12063" w:type="dxa"/>
          </w:tcPr>
          <w:p w14:paraId="2424F6B8" w14:textId="77777777" w:rsidR="00DF133D" w:rsidRPr="00DF133D" w:rsidRDefault="00DF133D" w:rsidP="00DF133D">
            <w:pPr>
              <w:cnfStyle w:val="000000100000" w:firstRow="0" w:lastRow="0" w:firstColumn="0" w:lastColumn="0" w:oddVBand="0" w:evenVBand="0" w:oddHBand="1" w:evenHBand="0" w:firstRowFirstColumn="0" w:firstRowLastColumn="0" w:lastRowFirstColumn="0" w:lastRowLastColumn="0"/>
              <w:rPr>
                <w:lang w:eastAsia="ko-KR"/>
              </w:rPr>
            </w:pPr>
            <w:r w:rsidRPr="00DF133D">
              <w:rPr>
                <w:b/>
                <w:bCs/>
                <w:lang w:eastAsia="ko-KR"/>
              </w:rPr>
              <w:t>Reading to write: Transition to English Studies</w:t>
            </w:r>
            <w:r w:rsidRPr="00DF133D">
              <w:rPr>
                <w:lang w:eastAsia="ko-KR"/>
              </w:rPr>
              <w:t xml:space="preserve"> – the </w:t>
            </w:r>
            <w:hyperlink r:id="rId19" w:anchor=":~:text=Year%2011%20course%20structure%20and%20requirements" w:history="1">
              <w:r w:rsidRPr="00DF133D">
                <w:rPr>
                  <w:rStyle w:val="Hyperlink"/>
                  <w:lang w:eastAsia="ko-KR"/>
                </w:rPr>
                <w:t>Year 11 course structure and requirements</w:t>
              </w:r>
            </w:hyperlink>
            <w:r w:rsidRPr="00DF133D">
              <w:rPr>
                <w:lang w:eastAsia="ko-KR"/>
              </w:rPr>
              <w:t xml:space="preserve"> mandate that for the English Studies Year 11 course, students are required to ‘</w:t>
            </w:r>
            <w:hyperlink r:id="rId20" w:anchor=":~:text=complete%20Reading%20to%20write%3A%20Transition%20to%20English%20Studies%20as%20the%20first%20unit%20of%20work" w:history="1">
              <w:r w:rsidRPr="00DF133D">
                <w:rPr>
                  <w:rStyle w:val="Hyperlink"/>
                  <w:lang w:eastAsia="ko-KR"/>
                </w:rPr>
                <w:t>complete Reading to write: Transition to English Studies as the first unit of work</w:t>
              </w:r>
            </w:hyperlink>
            <w:r w:rsidRPr="00DF133D">
              <w:rPr>
                <w:lang w:eastAsia="ko-KR"/>
              </w:rPr>
              <w:t>’.</w:t>
            </w:r>
          </w:p>
        </w:tc>
      </w:tr>
      <w:tr w:rsidR="00DF133D" w:rsidRPr="00DF133D" w14:paraId="7ABE2B69" w14:textId="77777777" w:rsidTr="00DF133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dxa"/>
          </w:tcPr>
          <w:p w14:paraId="2BDDC021" w14:textId="77777777" w:rsidR="00DF133D" w:rsidRPr="00DF133D" w:rsidRDefault="00DF133D" w:rsidP="00DF133D">
            <w:pPr>
              <w:rPr>
                <w:lang w:eastAsia="ko-KR"/>
              </w:rPr>
            </w:pPr>
            <w:r w:rsidRPr="00DF133D">
              <w:rPr>
                <w:lang w:eastAsia="ko-KR"/>
              </w:rPr>
              <w:t>Indicative hours</w:t>
            </w:r>
          </w:p>
        </w:tc>
        <w:tc>
          <w:tcPr>
            <w:tcW w:w="12063" w:type="dxa"/>
          </w:tcPr>
          <w:p w14:paraId="75207F3D" w14:textId="77777777" w:rsidR="00DF133D" w:rsidRPr="00DF133D" w:rsidRDefault="00DF133D" w:rsidP="00DF133D">
            <w:pPr>
              <w:cnfStyle w:val="000000010000" w:firstRow="0" w:lastRow="0" w:firstColumn="0" w:lastColumn="0" w:oddVBand="0" w:evenVBand="0" w:oddHBand="0" w:evenHBand="1" w:firstRowFirstColumn="0" w:firstRowLastColumn="0" w:lastRowFirstColumn="0" w:lastRowLastColumn="0"/>
              <w:rPr>
                <w:lang w:eastAsia="ko-KR"/>
              </w:rPr>
            </w:pPr>
            <w:r w:rsidRPr="00DF133D">
              <w:rPr>
                <w:lang w:eastAsia="ko-KR"/>
              </w:rPr>
              <w:t xml:space="preserve">40 hours – the </w:t>
            </w:r>
            <w:hyperlink r:id="rId21" w:anchor=":~:text=Year%2011%20course%20structure%20and%20requirements" w:history="1">
              <w:r w:rsidRPr="00DF133D">
                <w:rPr>
                  <w:rStyle w:val="Hyperlink"/>
                  <w:lang w:eastAsia="ko-KR"/>
                </w:rPr>
                <w:t>Year 11 course structure and requirements</w:t>
              </w:r>
            </w:hyperlink>
            <w:r w:rsidRPr="00DF133D">
              <w:rPr>
                <w:lang w:eastAsia="ko-KR"/>
              </w:rPr>
              <w:t xml:space="preserve"> mandate the indicative hours for this focus area.</w:t>
            </w:r>
          </w:p>
        </w:tc>
      </w:tr>
      <w:tr w:rsidR="00DF133D" w:rsidRPr="00DF133D" w14:paraId="5BF73ED4" w14:textId="77777777" w:rsidTr="00DF13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dxa"/>
          </w:tcPr>
          <w:p w14:paraId="6C945CD8" w14:textId="77777777" w:rsidR="00DF133D" w:rsidRPr="00DF133D" w:rsidRDefault="00DF133D" w:rsidP="00DF133D">
            <w:pPr>
              <w:rPr>
                <w:lang w:eastAsia="ko-KR"/>
              </w:rPr>
            </w:pPr>
            <w:r w:rsidRPr="00DF133D">
              <w:rPr>
                <w:lang w:eastAsia="ko-KR"/>
              </w:rPr>
              <w:t>Guiding questions</w:t>
            </w:r>
          </w:p>
        </w:tc>
        <w:tc>
          <w:tcPr>
            <w:tcW w:w="12063" w:type="dxa"/>
          </w:tcPr>
          <w:p w14:paraId="12BAB47F" w14:textId="77777777" w:rsidR="00DF133D" w:rsidRPr="00DF133D" w:rsidRDefault="00DF133D" w:rsidP="00DF133D">
            <w:pPr>
              <w:cnfStyle w:val="000000100000" w:firstRow="0" w:lastRow="0" w:firstColumn="0" w:lastColumn="0" w:oddVBand="0" w:evenVBand="0" w:oddHBand="1" w:evenHBand="0" w:firstRowFirstColumn="0" w:firstRowLastColumn="0" w:lastRowFirstColumn="0" w:lastRowLastColumn="0"/>
              <w:rPr>
                <w:lang w:eastAsia="ko-KR"/>
              </w:rPr>
            </w:pPr>
            <w:r w:rsidRPr="00DF133D">
              <w:rPr>
                <w:lang w:eastAsia="ko-KR"/>
              </w:rPr>
              <w:t>How can engaging with a range of model texts improve reading and writing skills?</w:t>
            </w:r>
          </w:p>
          <w:p w14:paraId="1FAB2084" w14:textId="77777777" w:rsidR="00DF133D" w:rsidRPr="00DF133D" w:rsidRDefault="00DF133D" w:rsidP="00DF133D">
            <w:pPr>
              <w:cnfStyle w:val="000000100000" w:firstRow="0" w:lastRow="0" w:firstColumn="0" w:lastColumn="0" w:oddVBand="0" w:evenVBand="0" w:oddHBand="1" w:evenHBand="0" w:firstRowFirstColumn="0" w:firstRowLastColumn="0" w:lastRowFirstColumn="0" w:lastRowLastColumn="0"/>
              <w:rPr>
                <w:lang w:eastAsia="ko-KR"/>
              </w:rPr>
            </w:pPr>
            <w:r w:rsidRPr="00DF133D">
              <w:rPr>
                <w:lang w:eastAsia="ko-KR"/>
              </w:rPr>
              <w:t>How can reading and writing empower people?</w:t>
            </w:r>
          </w:p>
          <w:p w14:paraId="030B1A29" w14:textId="77777777" w:rsidR="00DF133D" w:rsidRPr="00DF133D" w:rsidRDefault="00DF133D" w:rsidP="00DF133D">
            <w:pPr>
              <w:cnfStyle w:val="000000100000" w:firstRow="0" w:lastRow="0" w:firstColumn="0" w:lastColumn="0" w:oddVBand="0" w:evenVBand="0" w:oddHBand="1" w:evenHBand="0" w:firstRowFirstColumn="0" w:firstRowLastColumn="0" w:lastRowFirstColumn="0" w:lastRowLastColumn="0"/>
              <w:rPr>
                <w:lang w:eastAsia="ko-KR"/>
              </w:rPr>
            </w:pPr>
            <w:r w:rsidRPr="00DF133D">
              <w:rPr>
                <w:lang w:eastAsia="ko-KR"/>
              </w:rPr>
              <w:lastRenderedPageBreak/>
              <w:t>Why is it important to be a critical thinker?</w:t>
            </w:r>
          </w:p>
        </w:tc>
      </w:tr>
      <w:tr w:rsidR="00DF133D" w:rsidRPr="00DF133D" w14:paraId="049501CB" w14:textId="77777777" w:rsidTr="00DF133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dxa"/>
          </w:tcPr>
          <w:p w14:paraId="3732441A" w14:textId="77777777" w:rsidR="00DF133D" w:rsidRPr="00DF133D" w:rsidRDefault="00DF133D" w:rsidP="00DF133D">
            <w:pPr>
              <w:rPr>
                <w:lang w:eastAsia="ko-KR"/>
              </w:rPr>
            </w:pPr>
            <w:r w:rsidRPr="00DF133D">
              <w:rPr>
                <w:lang w:eastAsia="ko-KR"/>
              </w:rPr>
              <w:lastRenderedPageBreak/>
              <w:t>Assessment</w:t>
            </w:r>
          </w:p>
        </w:tc>
        <w:tc>
          <w:tcPr>
            <w:tcW w:w="12063" w:type="dxa"/>
          </w:tcPr>
          <w:p w14:paraId="1E6B784F" w14:textId="77777777" w:rsidR="00DF133D" w:rsidRPr="00DF133D" w:rsidRDefault="00DF133D" w:rsidP="00DF133D">
            <w:pPr>
              <w:cnfStyle w:val="000000010000" w:firstRow="0" w:lastRow="0" w:firstColumn="0" w:lastColumn="0" w:oddVBand="0" w:evenVBand="0" w:oddHBand="0" w:evenHBand="1" w:firstRowFirstColumn="0" w:firstRowLastColumn="0" w:lastRowFirstColumn="0" w:lastRowLastColumn="0"/>
              <w:rPr>
                <w:lang w:eastAsia="ko-KR"/>
              </w:rPr>
            </w:pPr>
            <w:r w:rsidRPr="00DF133D">
              <w:rPr>
                <w:b/>
                <w:bCs/>
                <w:lang w:eastAsia="ko-KR"/>
              </w:rPr>
              <w:t>Portfolio of writing and reflection</w:t>
            </w:r>
            <w:r w:rsidRPr="00DF133D">
              <w:rPr>
                <w:lang w:eastAsia="ko-KR"/>
              </w:rPr>
              <w:t xml:space="preserve"> – students submit a portfolio of writing drawn from tasks completed in class throughout the term. Students will submit 3 texts composed in class and select one to be marked for the assessment. They will submit a:</w:t>
            </w:r>
          </w:p>
          <w:p w14:paraId="1BF32087"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DF133D">
              <w:rPr>
                <w:lang w:eastAsia="ko-KR"/>
              </w:rPr>
              <w:t>performance poem</w:t>
            </w:r>
          </w:p>
          <w:p w14:paraId="5933ACDD"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DF133D">
              <w:rPr>
                <w:lang w:eastAsia="ko-KR"/>
              </w:rPr>
              <w:t>hybrid discursive text</w:t>
            </w:r>
          </w:p>
          <w:p w14:paraId="2E7B819D"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DF133D">
              <w:rPr>
                <w:lang w:eastAsia="ko-KR"/>
              </w:rPr>
              <w:t>narrative.</w:t>
            </w:r>
          </w:p>
          <w:p w14:paraId="53282A04" w14:textId="77777777" w:rsidR="00DF133D" w:rsidRPr="00DF133D" w:rsidRDefault="00DF133D" w:rsidP="00DF133D">
            <w:pPr>
              <w:cnfStyle w:val="000000010000" w:firstRow="0" w:lastRow="0" w:firstColumn="0" w:lastColumn="0" w:oddVBand="0" w:evenVBand="0" w:oddHBand="0" w:evenHBand="1" w:firstRowFirstColumn="0" w:firstRowLastColumn="0" w:lastRowFirstColumn="0" w:lastRowLastColumn="0"/>
              <w:rPr>
                <w:lang w:eastAsia="ko-KR"/>
              </w:rPr>
            </w:pPr>
            <w:r w:rsidRPr="00DF133D">
              <w:rPr>
                <w:lang w:eastAsia="ko-KR"/>
              </w:rPr>
              <w:t>Students will also submit a reflection explaining:</w:t>
            </w:r>
          </w:p>
          <w:p w14:paraId="46E0CE51"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DF133D">
              <w:rPr>
                <w:lang w:eastAsia="ko-KR"/>
              </w:rPr>
              <w:t>how the stages of the writing process supported their composition</w:t>
            </w:r>
          </w:p>
          <w:p w14:paraId="3957E4B9"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DF133D">
              <w:rPr>
                <w:lang w:eastAsia="ko-KR"/>
              </w:rPr>
              <w:t>how language choices have changed depending on the purpose, and form of each text</w:t>
            </w:r>
          </w:p>
          <w:p w14:paraId="7BEE6B3D"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DF133D">
              <w:rPr>
                <w:lang w:eastAsia="ko-KR"/>
              </w:rPr>
              <w:t>their choice for selecting one text for marking.</w:t>
            </w:r>
          </w:p>
        </w:tc>
      </w:tr>
      <w:tr w:rsidR="00DF133D" w:rsidRPr="00DF133D" w14:paraId="0485AEE7" w14:textId="77777777" w:rsidTr="00DF13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dxa"/>
          </w:tcPr>
          <w:p w14:paraId="63727B52" w14:textId="77777777" w:rsidR="00DF133D" w:rsidRPr="00DF133D" w:rsidRDefault="00DF133D" w:rsidP="00DF133D">
            <w:pPr>
              <w:rPr>
                <w:lang w:eastAsia="ko-KR"/>
              </w:rPr>
            </w:pPr>
            <w:r w:rsidRPr="00DF133D">
              <w:rPr>
                <w:lang w:eastAsia="ko-KR"/>
              </w:rPr>
              <w:t>Outcome codes</w:t>
            </w:r>
          </w:p>
        </w:tc>
        <w:tc>
          <w:tcPr>
            <w:tcW w:w="12063" w:type="dxa"/>
          </w:tcPr>
          <w:p w14:paraId="39F1E9EE" w14:textId="77777777" w:rsidR="00DF133D" w:rsidRPr="00DF133D" w:rsidRDefault="00DF133D" w:rsidP="00DF133D">
            <w:pPr>
              <w:cnfStyle w:val="000000100000" w:firstRow="0" w:lastRow="0" w:firstColumn="0" w:lastColumn="0" w:oddVBand="0" w:evenVBand="0" w:oddHBand="1" w:evenHBand="0" w:firstRowFirstColumn="0" w:firstRowLastColumn="0" w:lastRowFirstColumn="0" w:lastRowLastColumn="0"/>
              <w:rPr>
                <w:lang w:eastAsia="ko-KR"/>
              </w:rPr>
            </w:pPr>
            <w:r w:rsidRPr="00DF133D">
              <w:rPr>
                <w:lang w:eastAsia="ko-KR"/>
              </w:rPr>
              <w:t>A student:</w:t>
            </w:r>
          </w:p>
          <w:p w14:paraId="10A833F1" w14:textId="77777777" w:rsidR="00DF133D" w:rsidRPr="00DF133D" w:rsidRDefault="00DF133D" w:rsidP="00F51BF4">
            <w:pPr>
              <w:pStyle w:val="ListBullet"/>
              <w:cnfStyle w:val="000000100000" w:firstRow="0" w:lastRow="0" w:firstColumn="0" w:lastColumn="0" w:oddVBand="0" w:evenVBand="0" w:oddHBand="1" w:evenHBand="0" w:firstRowFirstColumn="0" w:firstRowLastColumn="0" w:lastRowFirstColumn="0" w:lastRowLastColumn="0"/>
              <w:rPr>
                <w:lang w:eastAsia="ko-KR"/>
              </w:rPr>
            </w:pPr>
            <w:r w:rsidRPr="00F51BF4">
              <w:rPr>
                <w:b/>
                <w:bCs/>
                <w:lang w:eastAsia="ko-KR"/>
              </w:rPr>
              <w:t>ESD-11-01</w:t>
            </w:r>
            <w:r w:rsidRPr="00DF133D">
              <w:rPr>
                <w:lang w:eastAsia="ko-KR"/>
              </w:rPr>
              <w:t xml:space="preserve"> uses strategies to explain information and ideas in a variety of texts</w:t>
            </w:r>
          </w:p>
          <w:p w14:paraId="1FDD6E48" w14:textId="77777777" w:rsidR="00DF133D" w:rsidRPr="00DF133D" w:rsidRDefault="00DF133D" w:rsidP="00F51BF4">
            <w:pPr>
              <w:pStyle w:val="ListBullet"/>
              <w:cnfStyle w:val="000000100000" w:firstRow="0" w:lastRow="0" w:firstColumn="0" w:lastColumn="0" w:oddVBand="0" w:evenVBand="0" w:oddHBand="1" w:evenHBand="0" w:firstRowFirstColumn="0" w:firstRowLastColumn="0" w:lastRowFirstColumn="0" w:lastRowLastColumn="0"/>
              <w:rPr>
                <w:lang w:eastAsia="ko-KR"/>
              </w:rPr>
            </w:pPr>
            <w:r w:rsidRPr="00F51BF4">
              <w:rPr>
                <w:b/>
                <w:bCs/>
                <w:lang w:eastAsia="ko-KR"/>
              </w:rPr>
              <w:t>ESD-11-04</w:t>
            </w:r>
            <w:r w:rsidRPr="00DF133D">
              <w:rPr>
                <w:lang w:eastAsia="ko-KR"/>
              </w:rPr>
              <w:t xml:space="preserve"> composes critical and creative texts that structure information and ideas for </w:t>
            </w:r>
            <w:proofErr w:type="gramStart"/>
            <w:r w:rsidRPr="00DF133D">
              <w:rPr>
                <w:lang w:eastAsia="ko-KR"/>
              </w:rPr>
              <w:t>particular purposes</w:t>
            </w:r>
            <w:proofErr w:type="gramEnd"/>
          </w:p>
          <w:p w14:paraId="0CDC8FCF" w14:textId="77777777" w:rsidR="00DF133D" w:rsidRPr="00DF133D" w:rsidRDefault="00DF133D" w:rsidP="00F51BF4">
            <w:pPr>
              <w:pStyle w:val="ListBullet"/>
              <w:cnfStyle w:val="000000100000" w:firstRow="0" w:lastRow="0" w:firstColumn="0" w:lastColumn="0" w:oddVBand="0" w:evenVBand="0" w:oddHBand="1" w:evenHBand="0" w:firstRowFirstColumn="0" w:firstRowLastColumn="0" w:lastRowFirstColumn="0" w:lastRowLastColumn="0"/>
              <w:rPr>
                <w:lang w:eastAsia="ko-KR"/>
              </w:rPr>
            </w:pPr>
            <w:r w:rsidRPr="00F51BF4">
              <w:rPr>
                <w:b/>
                <w:bCs/>
                <w:lang w:eastAsia="ko-KR"/>
              </w:rPr>
              <w:t>ESD-11-05</w:t>
            </w:r>
            <w:r w:rsidRPr="00DF133D">
              <w:rPr>
                <w:lang w:eastAsia="ko-KR"/>
              </w:rPr>
              <w:t xml:space="preserve"> communicates ideas and perspectives using accurate terminology, grammar and textual evidence</w:t>
            </w:r>
          </w:p>
        </w:tc>
      </w:tr>
      <w:tr w:rsidR="00DF133D" w:rsidRPr="00DF133D" w14:paraId="48B54D9B" w14:textId="77777777" w:rsidTr="00DF133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dxa"/>
          </w:tcPr>
          <w:p w14:paraId="179377F6" w14:textId="77777777" w:rsidR="00DF133D" w:rsidRPr="00DF133D" w:rsidRDefault="00DF133D" w:rsidP="00DF133D">
            <w:pPr>
              <w:rPr>
                <w:lang w:eastAsia="ko-KR"/>
              </w:rPr>
            </w:pPr>
            <w:r w:rsidRPr="00DF133D">
              <w:rPr>
                <w:lang w:eastAsia="ko-KR"/>
              </w:rPr>
              <w:lastRenderedPageBreak/>
              <w:t>Aligned Life Skills outcome codes</w:t>
            </w:r>
          </w:p>
        </w:tc>
        <w:tc>
          <w:tcPr>
            <w:tcW w:w="12063" w:type="dxa"/>
          </w:tcPr>
          <w:p w14:paraId="0F6DDA02" w14:textId="77777777" w:rsidR="00DF133D" w:rsidRPr="00DF133D" w:rsidRDefault="00DF133D" w:rsidP="00DF133D">
            <w:pPr>
              <w:cnfStyle w:val="000000010000" w:firstRow="0" w:lastRow="0" w:firstColumn="0" w:lastColumn="0" w:oddVBand="0" w:evenVBand="0" w:oddHBand="0" w:evenHBand="1" w:firstRowFirstColumn="0" w:firstRowLastColumn="0" w:lastRowFirstColumn="0" w:lastRowLastColumn="0"/>
              <w:rPr>
                <w:lang w:eastAsia="ko-KR"/>
              </w:rPr>
            </w:pPr>
            <w:r w:rsidRPr="00DF133D">
              <w:rPr>
                <w:lang w:eastAsia="ko-KR"/>
              </w:rPr>
              <w:t>A student:</w:t>
            </w:r>
          </w:p>
          <w:p w14:paraId="045136B4"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F51BF4">
              <w:rPr>
                <w:b/>
                <w:bCs/>
                <w:lang w:eastAsia="ko-KR"/>
              </w:rPr>
              <w:t>EN-LS-01</w:t>
            </w:r>
            <w:r w:rsidRPr="00DF133D">
              <w:rPr>
                <w:lang w:eastAsia="ko-KR"/>
              </w:rPr>
              <w:t xml:space="preserve"> communicates in a range of everyday contexts for familiar purposes and audiences</w:t>
            </w:r>
          </w:p>
          <w:p w14:paraId="3AAC3ECE"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F51BF4">
              <w:rPr>
                <w:b/>
                <w:bCs/>
                <w:lang w:eastAsia="ko-KR"/>
              </w:rPr>
              <w:t>EN-LS-02</w:t>
            </w:r>
            <w:r w:rsidRPr="00DF133D">
              <w:rPr>
                <w:lang w:eastAsia="ko-KR"/>
              </w:rPr>
              <w:t xml:space="preserve"> uses strategies to communicate for different purposes in different contexts</w:t>
            </w:r>
          </w:p>
          <w:p w14:paraId="7CF22D23"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F51BF4">
              <w:rPr>
                <w:b/>
                <w:bCs/>
                <w:lang w:eastAsia="ko-KR"/>
              </w:rPr>
              <w:t>EN-LS-03</w:t>
            </w:r>
            <w:r w:rsidRPr="00DF133D">
              <w:rPr>
                <w:lang w:eastAsia="ko-KR"/>
              </w:rPr>
              <w:t xml:space="preserve"> reads, views, represents or responds to texts in familiar contexts</w:t>
            </w:r>
          </w:p>
          <w:p w14:paraId="71BAA2C7"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F51BF4">
              <w:rPr>
                <w:b/>
                <w:bCs/>
                <w:lang w:eastAsia="ko-KR"/>
              </w:rPr>
              <w:t>EN-LS-06</w:t>
            </w:r>
            <w:r w:rsidRPr="00DF133D">
              <w:rPr>
                <w:lang w:eastAsia="ko-KR"/>
              </w:rPr>
              <w:t xml:space="preserve"> responds to a range of ideas and experiences in texts</w:t>
            </w:r>
          </w:p>
          <w:p w14:paraId="2003B14B" w14:textId="77777777" w:rsidR="00DF133D" w:rsidRPr="00DF133D" w:rsidRDefault="00DF133D" w:rsidP="00F51BF4">
            <w:pPr>
              <w:pStyle w:val="ListBullet"/>
              <w:cnfStyle w:val="000000010000" w:firstRow="0" w:lastRow="0" w:firstColumn="0" w:lastColumn="0" w:oddVBand="0" w:evenVBand="0" w:oddHBand="0" w:evenHBand="1" w:firstRowFirstColumn="0" w:firstRowLastColumn="0" w:lastRowFirstColumn="0" w:lastRowLastColumn="0"/>
              <w:rPr>
                <w:lang w:eastAsia="ko-KR"/>
              </w:rPr>
            </w:pPr>
            <w:r w:rsidRPr="00F51BF4">
              <w:rPr>
                <w:b/>
                <w:bCs/>
                <w:lang w:eastAsia="ko-KR"/>
              </w:rPr>
              <w:t>EN-LS-09</w:t>
            </w:r>
            <w:r w:rsidRPr="00DF133D">
              <w:rPr>
                <w:lang w:eastAsia="ko-KR"/>
              </w:rPr>
              <w:t xml:space="preserve"> composes texts for a variety of purposes and audiences</w:t>
            </w:r>
          </w:p>
        </w:tc>
      </w:tr>
      <w:tr w:rsidR="00DF133D" w:rsidRPr="00DF133D" w14:paraId="6BF65FA5" w14:textId="77777777" w:rsidTr="00DF133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99" w:type="dxa"/>
          </w:tcPr>
          <w:p w14:paraId="6E6F1876" w14:textId="77777777" w:rsidR="00DF133D" w:rsidRPr="00DF133D" w:rsidRDefault="00DF133D" w:rsidP="00DF133D">
            <w:pPr>
              <w:rPr>
                <w:lang w:eastAsia="ko-KR"/>
              </w:rPr>
            </w:pPr>
            <w:r w:rsidRPr="00DF133D">
              <w:rPr>
                <w:lang w:eastAsia="ko-KR"/>
              </w:rPr>
              <w:t>Text and text requirements</w:t>
            </w:r>
          </w:p>
        </w:tc>
        <w:tc>
          <w:tcPr>
            <w:tcW w:w="12063" w:type="dxa"/>
          </w:tcPr>
          <w:p w14:paraId="370A48F3" w14:textId="77777777" w:rsidR="00DF133D" w:rsidRPr="00DF133D" w:rsidRDefault="00DF133D" w:rsidP="00DF133D">
            <w:pPr>
              <w:cnfStyle w:val="000000100000" w:firstRow="0" w:lastRow="0" w:firstColumn="0" w:lastColumn="0" w:oddVBand="0" w:evenVBand="0" w:oddHBand="1" w:evenHBand="0" w:firstRowFirstColumn="0" w:firstRowLastColumn="0" w:lastRowFirstColumn="0" w:lastRowLastColumn="0"/>
              <w:rPr>
                <w:lang w:eastAsia="ko-KR"/>
              </w:rPr>
            </w:pPr>
            <w:bookmarkStart w:id="7" w:name="_Hlk193979376"/>
            <w:r w:rsidRPr="00DF133D">
              <w:rPr>
                <w:lang w:eastAsia="ko-KR"/>
              </w:rPr>
              <w:t>A range of short texts including:</w:t>
            </w:r>
          </w:p>
          <w:p w14:paraId="209D6347" w14:textId="77777777" w:rsidR="00DF133D" w:rsidRPr="00DF133D" w:rsidRDefault="00DF133D" w:rsidP="00F51BF4">
            <w:pPr>
              <w:pStyle w:val="ListBullet"/>
              <w:cnfStyle w:val="000000100000" w:firstRow="0" w:lastRow="0" w:firstColumn="0" w:lastColumn="0" w:oddVBand="0" w:evenVBand="0" w:oddHBand="1" w:evenHBand="0" w:firstRowFirstColumn="0" w:firstRowLastColumn="0" w:lastRowFirstColumn="0" w:lastRowLastColumn="0"/>
              <w:rPr>
                <w:lang w:eastAsia="ko-KR"/>
              </w:rPr>
            </w:pPr>
            <w:r w:rsidRPr="00DF133D">
              <w:rPr>
                <w:lang w:eastAsia="ko-KR"/>
              </w:rPr>
              <w:t>Chan Q ‘What the doctor recommended’ (</w:t>
            </w:r>
            <w:proofErr w:type="spellStart"/>
            <w:r w:rsidRPr="00DF133D">
              <w:rPr>
                <w:lang w:eastAsia="ko-KR"/>
              </w:rPr>
              <w:t>nf</w:t>
            </w:r>
            <w:proofErr w:type="spellEnd"/>
            <w:r w:rsidRPr="00DF133D">
              <w:rPr>
                <w:lang w:eastAsia="ko-KR"/>
              </w:rPr>
              <w:t>)</w:t>
            </w:r>
          </w:p>
          <w:p w14:paraId="50F65BD4" w14:textId="77777777" w:rsidR="00DF133D" w:rsidRPr="00DF133D" w:rsidRDefault="00DF133D" w:rsidP="00F51BF4">
            <w:pPr>
              <w:pStyle w:val="ListBullet"/>
              <w:cnfStyle w:val="000000100000" w:firstRow="0" w:lastRow="0" w:firstColumn="0" w:lastColumn="0" w:oddVBand="0" w:evenVBand="0" w:oddHBand="1" w:evenHBand="0" w:firstRowFirstColumn="0" w:firstRowLastColumn="0" w:lastRowFirstColumn="0" w:lastRowLastColumn="0"/>
              <w:rPr>
                <w:lang w:eastAsia="ko-KR"/>
              </w:rPr>
            </w:pPr>
            <w:r w:rsidRPr="00DF133D">
              <w:rPr>
                <w:lang w:eastAsia="ko-KR"/>
              </w:rPr>
              <w:t>Norton Lodge Z ‘The Marron’ (pf)</w:t>
            </w:r>
          </w:p>
          <w:p w14:paraId="162DC755" w14:textId="77777777" w:rsidR="00DF133D" w:rsidRPr="00DF133D" w:rsidRDefault="00DF133D" w:rsidP="00F51BF4">
            <w:pPr>
              <w:pStyle w:val="ListBullet"/>
              <w:cnfStyle w:val="000000100000" w:firstRow="0" w:lastRow="0" w:firstColumn="0" w:lastColumn="0" w:oddVBand="0" w:evenVBand="0" w:oddHBand="1" w:evenHBand="0" w:firstRowFirstColumn="0" w:firstRowLastColumn="0" w:lastRowFirstColumn="0" w:lastRowLastColumn="0"/>
              <w:rPr>
                <w:lang w:eastAsia="ko-KR"/>
              </w:rPr>
            </w:pPr>
            <w:proofErr w:type="spellStart"/>
            <w:r w:rsidRPr="00DF133D">
              <w:rPr>
                <w:lang w:eastAsia="ko-KR"/>
              </w:rPr>
              <w:t>Mununggurr</w:t>
            </w:r>
            <w:proofErr w:type="spellEnd"/>
            <w:r w:rsidRPr="00DF133D">
              <w:rPr>
                <w:lang w:eastAsia="ko-KR"/>
              </w:rPr>
              <w:t>-Williams M ‘I run’ (pp)</w:t>
            </w:r>
          </w:p>
          <w:bookmarkEnd w:id="7"/>
          <w:p w14:paraId="7544D042" w14:textId="77777777" w:rsidR="00DF133D" w:rsidRPr="00DF133D" w:rsidRDefault="00DF133D" w:rsidP="00F51BF4">
            <w:pPr>
              <w:pStyle w:val="FeatureBox2"/>
              <w:cnfStyle w:val="000000100000" w:firstRow="0" w:lastRow="0" w:firstColumn="0" w:lastColumn="0" w:oddVBand="0" w:evenVBand="0" w:oddHBand="1" w:evenHBand="0" w:firstRowFirstColumn="0" w:firstRowLastColumn="0" w:lastRowFirstColumn="0" w:lastRowLastColumn="0"/>
              <w:rPr>
                <w:lang w:eastAsia="ko-KR"/>
              </w:rPr>
            </w:pPr>
            <w:r w:rsidRPr="00F51BF4">
              <w:rPr>
                <w:b/>
                <w:bCs/>
                <w:lang w:eastAsia="ko-KR"/>
              </w:rPr>
              <w:t>Teacher note</w:t>
            </w:r>
            <w:r w:rsidRPr="00DF133D">
              <w:rPr>
                <w:lang w:eastAsia="ko-KR"/>
              </w:rPr>
              <w:t xml:space="preserve">: see the </w:t>
            </w:r>
            <w:r w:rsidRPr="00F51BF4">
              <w:rPr>
                <w:b/>
                <w:bCs/>
                <w:lang w:eastAsia="ko-KR"/>
              </w:rPr>
              <w:t>Syllabus requirements planner</w:t>
            </w:r>
            <w:r w:rsidRPr="00DF133D">
              <w:rPr>
                <w:lang w:eastAsia="ko-KR"/>
              </w:rPr>
              <w:t xml:space="preserve"> for detailed alignment to text requirements and text references.</w:t>
            </w:r>
          </w:p>
        </w:tc>
      </w:tr>
    </w:tbl>
    <w:p w14:paraId="43734C5B" w14:textId="5075C955" w:rsidR="00F51BF4" w:rsidRDefault="00F51BF4" w:rsidP="00F51BF4">
      <w:pPr>
        <w:pStyle w:val="Heading2"/>
      </w:pPr>
      <w:bookmarkStart w:id="8" w:name="_Toc195516887"/>
      <w:r>
        <w:lastRenderedPageBreak/>
        <w:t>Elective A: Voices of Australia – 11.2</w:t>
      </w:r>
      <w:bookmarkEnd w:id="8"/>
    </w:p>
    <w:p w14:paraId="616462F7" w14:textId="77777777" w:rsidR="00F51BF4" w:rsidRPr="005B3444" w:rsidRDefault="00F51BF4" w:rsidP="00F51BF4">
      <w:r>
        <w:t xml:space="preserve">In this elective focus area, students develop their understanding of the </w:t>
      </w:r>
      <w:r w:rsidRPr="00612A32">
        <w:t>diverse communities, cultural identities and groups in contemporary and historical Australia.</w:t>
      </w:r>
      <w:r>
        <w:t xml:space="preserve"> Through engaging with a range of literary and everyday texts </w:t>
      </w:r>
      <w:r w:rsidRPr="00D12E6B">
        <w:t>that represent a diversity of Australian cultures, peoples, perspectives and voices</w:t>
      </w:r>
      <w:r>
        <w:t xml:space="preserve">, they </w:t>
      </w:r>
      <w:r w:rsidRPr="00D12E6B">
        <w:t>develop their awareness and understanding of issues around citizenship, community and cultural identity.</w:t>
      </w:r>
      <w:r>
        <w:t xml:space="preserve"> Students </w:t>
      </w:r>
      <w:r w:rsidRPr="005B3444">
        <w:t>develop skills in accessing and comprehending information that will enable them to have increasingly informed views on matters of public interest and to express those views</w:t>
      </w:r>
      <w:r>
        <w:t xml:space="preserve"> as they deepen their </w:t>
      </w:r>
      <w:r w:rsidRPr="000279DD">
        <w:t>sense of Australia’s place in the modern world and its likely place in the future</w:t>
      </w:r>
      <w:r>
        <w:t>.</w:t>
      </w:r>
    </w:p>
    <w:p w14:paraId="0D61F967" w14:textId="194C0071" w:rsidR="00F51BF4" w:rsidRDefault="00F51BF4" w:rsidP="00F51BF4">
      <w:pPr>
        <w:pStyle w:val="Caption"/>
      </w:pPr>
      <w:r>
        <w:t xml:space="preserve">Table </w:t>
      </w:r>
      <w:r>
        <w:fldChar w:fldCharType="begin"/>
      </w:r>
      <w:r>
        <w:instrText xml:space="preserve"> SEQ Table \* ARABIC </w:instrText>
      </w:r>
      <w:r>
        <w:fldChar w:fldCharType="separate"/>
      </w:r>
      <w:r>
        <w:rPr>
          <w:noProof/>
        </w:rPr>
        <w:t>2</w:t>
      </w:r>
      <w:r>
        <w:fldChar w:fldCharType="end"/>
      </w:r>
      <w:r>
        <w:t xml:space="preserve"> – </w:t>
      </w:r>
      <w:r w:rsidRPr="009B53F7">
        <w:t>English Studies Year 11, program 2 – Elective A: Voices of Australia</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1 program 2."/>
      </w:tblPr>
      <w:tblGrid>
        <w:gridCol w:w="2122"/>
        <w:gridCol w:w="12438"/>
      </w:tblGrid>
      <w:tr w:rsidR="00F51BF4" w:rsidRPr="00F51BF4" w14:paraId="36C3C938" w14:textId="77777777" w:rsidTr="00F51BF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45DBA93" w14:textId="77777777" w:rsidR="00F51BF4" w:rsidRPr="00A702AE" w:rsidRDefault="00F51BF4" w:rsidP="00A702AE">
            <w:r w:rsidRPr="00A702AE">
              <w:t>Essentials</w:t>
            </w:r>
          </w:p>
        </w:tc>
        <w:tc>
          <w:tcPr>
            <w:tcW w:w="12438" w:type="dxa"/>
          </w:tcPr>
          <w:p w14:paraId="0ACB5D37" w14:textId="77777777" w:rsidR="00F51BF4" w:rsidRPr="00A702AE" w:rsidRDefault="00F51BF4" w:rsidP="00A702AE">
            <w:pPr>
              <w:cnfStyle w:val="100000000000" w:firstRow="1" w:lastRow="0" w:firstColumn="0" w:lastColumn="0" w:oddVBand="0" w:evenVBand="0" w:oddHBand="0" w:evenHBand="0" w:firstRowFirstColumn="0" w:firstRowLastColumn="0" w:lastRowFirstColumn="0" w:lastRowLastColumn="0"/>
            </w:pPr>
            <w:r w:rsidRPr="00A702AE">
              <w:t>Program and assessment overview</w:t>
            </w:r>
          </w:p>
        </w:tc>
      </w:tr>
      <w:tr w:rsidR="00F51BF4" w:rsidRPr="00F51BF4" w14:paraId="05D3FFD6" w14:textId="77777777" w:rsidTr="00F51BF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00B32B4" w14:textId="77777777" w:rsidR="00F51BF4" w:rsidRPr="00A702AE" w:rsidRDefault="00F51BF4" w:rsidP="00A702AE">
            <w:r w:rsidRPr="00A702AE">
              <w:t>Elective focus area</w:t>
            </w:r>
          </w:p>
        </w:tc>
        <w:tc>
          <w:tcPr>
            <w:tcW w:w="12438" w:type="dxa"/>
          </w:tcPr>
          <w:p w14:paraId="18A4D033" w14:textId="77777777" w:rsidR="00F51BF4" w:rsidRPr="00A702AE" w:rsidRDefault="00F51BF4" w:rsidP="00A702AE">
            <w:pPr>
              <w:cnfStyle w:val="000000100000" w:firstRow="0" w:lastRow="0" w:firstColumn="0" w:lastColumn="0" w:oddVBand="0" w:evenVBand="0" w:oddHBand="1" w:evenHBand="0" w:firstRowFirstColumn="0" w:firstRowLastColumn="0" w:lastRowFirstColumn="0" w:lastRowLastColumn="0"/>
            </w:pPr>
            <w:r w:rsidRPr="00A702AE">
              <w:rPr>
                <w:b/>
                <w:bCs/>
              </w:rPr>
              <w:t>Elective A: Voices of Australia</w:t>
            </w:r>
            <w:r w:rsidRPr="00A702AE">
              <w:t xml:space="preserve"> – the course requirements of the </w:t>
            </w:r>
            <w:hyperlink r:id="rId22" w:anchor=":~:text=Year%2011%20course%20structure%20and%20requirements" w:history="1">
              <w:r w:rsidRPr="00A702AE">
                <w:rPr>
                  <w:rStyle w:val="Hyperlink"/>
                </w:rPr>
                <w:t>Year 11 course structure and requirements</w:t>
              </w:r>
            </w:hyperlink>
            <w:r w:rsidRPr="00A702AE">
              <w:t xml:space="preserve"> mandate that ‘2–3 elective focus areas’ are to be completed.</w:t>
            </w:r>
          </w:p>
        </w:tc>
      </w:tr>
      <w:tr w:rsidR="00F51BF4" w:rsidRPr="00F51BF4" w14:paraId="5E302C19" w14:textId="77777777" w:rsidTr="00F51BF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10A56E9" w14:textId="77777777" w:rsidR="00F51BF4" w:rsidRPr="00A702AE" w:rsidRDefault="00F51BF4" w:rsidP="00A702AE">
            <w:r w:rsidRPr="00A702AE">
              <w:t>Indicative hours</w:t>
            </w:r>
          </w:p>
        </w:tc>
        <w:tc>
          <w:tcPr>
            <w:tcW w:w="12438" w:type="dxa"/>
          </w:tcPr>
          <w:p w14:paraId="74B4FBE3" w14:textId="77777777" w:rsidR="00F51BF4" w:rsidRPr="00A702AE" w:rsidRDefault="00F51BF4" w:rsidP="00A702AE">
            <w:pPr>
              <w:cnfStyle w:val="000000010000" w:firstRow="0" w:lastRow="0" w:firstColumn="0" w:lastColumn="0" w:oddVBand="0" w:evenVBand="0" w:oddHBand="0" w:evenHBand="1" w:firstRowFirstColumn="0" w:firstRowLastColumn="0" w:lastRowFirstColumn="0" w:lastRowLastColumn="0"/>
            </w:pPr>
            <w:r w:rsidRPr="00A702AE">
              <w:t xml:space="preserve">40 hours – the course requirements of the </w:t>
            </w:r>
            <w:hyperlink r:id="rId23" w:anchor=":~:text=Year%2011%20course%20structure%20and%20requirements" w:history="1">
              <w:r w:rsidRPr="00A702AE">
                <w:rPr>
                  <w:rStyle w:val="Hyperlink"/>
                </w:rPr>
                <w:t>Year 11 course structure and requirements</w:t>
              </w:r>
            </w:hyperlink>
            <w:r w:rsidRPr="00A702AE">
              <w:t xml:space="preserve"> mandate the indicative hours for </w:t>
            </w:r>
            <w:hyperlink r:id="rId24" w:history="1">
              <w:r w:rsidRPr="00A702AE">
                <w:rPr>
                  <w:rStyle w:val="Hyperlink"/>
                </w:rPr>
                <w:t>Elective focus areas</w:t>
              </w:r>
            </w:hyperlink>
            <w:r w:rsidRPr="00A702AE">
              <w:t>.</w:t>
            </w:r>
          </w:p>
        </w:tc>
      </w:tr>
      <w:tr w:rsidR="00F51BF4" w:rsidRPr="00F51BF4" w14:paraId="589D7B6E" w14:textId="77777777" w:rsidTr="00F51BF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918A600" w14:textId="77777777" w:rsidR="00F51BF4" w:rsidRPr="00A702AE" w:rsidRDefault="00F51BF4" w:rsidP="00A702AE">
            <w:r w:rsidRPr="00A702AE">
              <w:t>Guiding questions</w:t>
            </w:r>
          </w:p>
        </w:tc>
        <w:tc>
          <w:tcPr>
            <w:tcW w:w="12438" w:type="dxa"/>
          </w:tcPr>
          <w:p w14:paraId="41A555EC" w14:textId="77777777" w:rsidR="00F51BF4" w:rsidRPr="00A702AE" w:rsidRDefault="00F51BF4" w:rsidP="00A702AE">
            <w:pPr>
              <w:cnfStyle w:val="000000100000" w:firstRow="0" w:lastRow="0" w:firstColumn="0" w:lastColumn="0" w:oddVBand="0" w:evenVBand="0" w:oddHBand="1" w:evenHBand="0" w:firstRowFirstColumn="0" w:firstRowLastColumn="0" w:lastRowFirstColumn="0" w:lastRowLastColumn="0"/>
            </w:pPr>
            <w:r w:rsidRPr="00A702AE">
              <w:t>Why is it important to recognise representations of ourselves and our world in texts?</w:t>
            </w:r>
          </w:p>
          <w:p w14:paraId="7EDE0563" w14:textId="77777777" w:rsidR="00F51BF4" w:rsidRPr="00A702AE" w:rsidRDefault="00F51BF4" w:rsidP="00A702AE">
            <w:pPr>
              <w:cnfStyle w:val="000000100000" w:firstRow="0" w:lastRow="0" w:firstColumn="0" w:lastColumn="0" w:oddVBand="0" w:evenVBand="0" w:oddHBand="1" w:evenHBand="0" w:firstRowFirstColumn="0" w:firstRowLastColumn="0" w:lastRowFirstColumn="0" w:lastRowLastColumn="0"/>
            </w:pPr>
            <w:r w:rsidRPr="00A702AE">
              <w:t>How do different textual forms draw on language forms and features to represent uniquely Australian experiences?</w:t>
            </w:r>
          </w:p>
          <w:p w14:paraId="2681B22F" w14:textId="77777777" w:rsidR="00F51BF4" w:rsidRPr="00A702AE" w:rsidRDefault="00F51BF4" w:rsidP="00A702AE">
            <w:pPr>
              <w:cnfStyle w:val="000000100000" w:firstRow="0" w:lastRow="0" w:firstColumn="0" w:lastColumn="0" w:oddVBand="0" w:evenVBand="0" w:oddHBand="1" w:evenHBand="0" w:firstRowFirstColumn="0" w:firstRowLastColumn="0" w:lastRowFirstColumn="0" w:lastRowLastColumn="0"/>
            </w:pPr>
            <w:r w:rsidRPr="00A702AE">
              <w:t>How do different textual forms draw on language forms and features to explore ideas about citizenship, cultural identity and belonging?</w:t>
            </w:r>
          </w:p>
        </w:tc>
      </w:tr>
      <w:tr w:rsidR="00F51BF4" w:rsidRPr="00F51BF4" w14:paraId="60B7B227" w14:textId="77777777" w:rsidTr="00F51BF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C951A4E" w14:textId="77777777" w:rsidR="00F51BF4" w:rsidRPr="00A702AE" w:rsidRDefault="00F51BF4" w:rsidP="00A702AE">
            <w:r w:rsidRPr="00A702AE">
              <w:lastRenderedPageBreak/>
              <w:t>Assessment</w:t>
            </w:r>
          </w:p>
        </w:tc>
        <w:tc>
          <w:tcPr>
            <w:tcW w:w="12438" w:type="dxa"/>
          </w:tcPr>
          <w:p w14:paraId="6F1EF907" w14:textId="77777777" w:rsidR="00F51BF4" w:rsidRPr="00A702AE" w:rsidRDefault="00F51BF4" w:rsidP="00A702AE">
            <w:pPr>
              <w:cnfStyle w:val="000000010000" w:firstRow="0" w:lastRow="0" w:firstColumn="0" w:lastColumn="0" w:oddVBand="0" w:evenVBand="0" w:oddHBand="0" w:evenHBand="1" w:firstRowFirstColumn="0" w:firstRowLastColumn="0" w:lastRowFirstColumn="0" w:lastRowLastColumn="0"/>
            </w:pPr>
            <w:r w:rsidRPr="00A702AE">
              <w:rPr>
                <w:b/>
                <w:bCs/>
              </w:rPr>
              <w:t>Advertising campaign</w:t>
            </w:r>
            <w:r w:rsidRPr="00A702AE">
              <w:t xml:space="preserve"> – students will work in a group to create an advertising campaign for a performance of the core text. This will include a range of texts such as a:</w:t>
            </w:r>
          </w:p>
          <w:p w14:paraId="12446174" w14:textId="77777777" w:rsidR="00F51BF4" w:rsidRPr="00A702AE" w:rsidRDefault="00F51BF4" w:rsidP="00A702AE">
            <w:pPr>
              <w:pStyle w:val="ListBullet"/>
              <w:cnfStyle w:val="000000010000" w:firstRow="0" w:lastRow="0" w:firstColumn="0" w:lastColumn="0" w:oddVBand="0" w:evenVBand="0" w:oddHBand="0" w:evenHBand="1" w:firstRowFirstColumn="0" w:firstRowLastColumn="0" w:lastRowFirstColumn="0" w:lastRowLastColumn="0"/>
            </w:pPr>
            <w:r w:rsidRPr="00A702AE">
              <w:t>poster</w:t>
            </w:r>
          </w:p>
          <w:p w14:paraId="645B65CC" w14:textId="77777777" w:rsidR="00F51BF4" w:rsidRPr="00A702AE" w:rsidRDefault="00F51BF4" w:rsidP="00A702AE">
            <w:pPr>
              <w:pStyle w:val="ListBullet"/>
              <w:cnfStyle w:val="000000010000" w:firstRow="0" w:lastRow="0" w:firstColumn="0" w:lastColumn="0" w:oddVBand="0" w:evenVBand="0" w:oddHBand="0" w:evenHBand="1" w:firstRowFirstColumn="0" w:firstRowLastColumn="0" w:lastRowFirstColumn="0" w:lastRowLastColumn="0"/>
            </w:pPr>
            <w:r w:rsidRPr="00A702AE">
              <w:t>radio advertisement</w:t>
            </w:r>
          </w:p>
          <w:p w14:paraId="215D27F7" w14:textId="77777777" w:rsidR="00F51BF4" w:rsidRPr="00A702AE" w:rsidRDefault="00F51BF4" w:rsidP="00A702AE">
            <w:pPr>
              <w:pStyle w:val="ListBullet"/>
              <w:cnfStyle w:val="000000010000" w:firstRow="0" w:lastRow="0" w:firstColumn="0" w:lastColumn="0" w:oddVBand="0" w:evenVBand="0" w:oddHBand="0" w:evenHBand="1" w:firstRowFirstColumn="0" w:firstRowLastColumn="0" w:lastRowFirstColumn="0" w:lastRowLastColumn="0"/>
            </w:pPr>
            <w:r w:rsidRPr="00A702AE">
              <w:t>review for social media</w:t>
            </w:r>
          </w:p>
          <w:p w14:paraId="0DD2F4F1" w14:textId="77777777" w:rsidR="00F51BF4" w:rsidRPr="00A702AE" w:rsidRDefault="00F51BF4" w:rsidP="00A702AE">
            <w:pPr>
              <w:pStyle w:val="ListBullet"/>
              <w:cnfStyle w:val="000000010000" w:firstRow="0" w:lastRow="0" w:firstColumn="0" w:lastColumn="0" w:oddVBand="0" w:evenVBand="0" w:oddHBand="0" w:evenHBand="1" w:firstRowFirstColumn="0" w:firstRowLastColumn="0" w:lastRowFirstColumn="0" w:lastRowLastColumn="0"/>
            </w:pPr>
            <w:r w:rsidRPr="00A702AE">
              <w:t>performance program</w:t>
            </w:r>
          </w:p>
          <w:p w14:paraId="710B7C97" w14:textId="77777777" w:rsidR="00F51BF4" w:rsidRPr="00A702AE" w:rsidRDefault="00F51BF4" w:rsidP="00A702AE">
            <w:pPr>
              <w:pStyle w:val="ListBullet"/>
              <w:cnfStyle w:val="000000010000" w:firstRow="0" w:lastRow="0" w:firstColumn="0" w:lastColumn="0" w:oddVBand="0" w:evenVBand="0" w:oddHBand="0" w:evenHBand="1" w:firstRowFirstColumn="0" w:firstRowLastColumn="0" w:lastRowFirstColumn="0" w:lastRowLastColumn="0"/>
            </w:pPr>
            <w:r w:rsidRPr="00A702AE">
              <w:t>design for an item for the merchandise stand (for example, keyring, t-shirt, coffee mug).</w:t>
            </w:r>
          </w:p>
        </w:tc>
      </w:tr>
      <w:tr w:rsidR="00F51BF4" w:rsidRPr="00F51BF4" w14:paraId="6F84688D" w14:textId="77777777" w:rsidTr="00F51BF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23A6168" w14:textId="77777777" w:rsidR="00F51BF4" w:rsidRPr="00A702AE" w:rsidRDefault="00F51BF4" w:rsidP="00A702AE">
            <w:r w:rsidRPr="00A702AE">
              <w:t>Outcome codes</w:t>
            </w:r>
          </w:p>
        </w:tc>
        <w:tc>
          <w:tcPr>
            <w:tcW w:w="12438" w:type="dxa"/>
          </w:tcPr>
          <w:p w14:paraId="14B78117" w14:textId="77777777" w:rsidR="00F51BF4" w:rsidRPr="00A702AE" w:rsidRDefault="00F51BF4" w:rsidP="00A702AE">
            <w:pPr>
              <w:cnfStyle w:val="000000100000" w:firstRow="0" w:lastRow="0" w:firstColumn="0" w:lastColumn="0" w:oddVBand="0" w:evenVBand="0" w:oddHBand="1" w:evenHBand="0" w:firstRowFirstColumn="0" w:firstRowLastColumn="0" w:lastRowFirstColumn="0" w:lastRowLastColumn="0"/>
            </w:pPr>
            <w:r w:rsidRPr="00A702AE">
              <w:t>A student:</w:t>
            </w:r>
          </w:p>
          <w:p w14:paraId="5EE00C93" w14:textId="77777777" w:rsidR="00F51BF4" w:rsidRPr="00A702AE" w:rsidRDefault="00F51BF4" w:rsidP="00A702AE">
            <w:pPr>
              <w:pStyle w:val="ListBullet"/>
              <w:cnfStyle w:val="000000100000" w:firstRow="0" w:lastRow="0" w:firstColumn="0" w:lastColumn="0" w:oddVBand="0" w:evenVBand="0" w:oddHBand="1" w:evenHBand="0" w:firstRowFirstColumn="0" w:firstRowLastColumn="0" w:lastRowFirstColumn="0" w:lastRowLastColumn="0"/>
            </w:pPr>
            <w:r w:rsidRPr="00A702AE">
              <w:rPr>
                <w:b/>
                <w:bCs/>
              </w:rPr>
              <w:t>ESD-11-02</w:t>
            </w:r>
            <w:r w:rsidRPr="00A702AE">
              <w:t xml:space="preserve"> explains how authors shape meaning and influence audiences through context, textual form and features in a range of modes and mediums</w:t>
            </w:r>
          </w:p>
          <w:p w14:paraId="544F3D3E" w14:textId="77777777" w:rsidR="00F51BF4" w:rsidRPr="00A702AE" w:rsidRDefault="00F51BF4" w:rsidP="00A702AE">
            <w:pPr>
              <w:pStyle w:val="ListBullet"/>
              <w:cnfStyle w:val="000000100000" w:firstRow="0" w:lastRow="0" w:firstColumn="0" w:lastColumn="0" w:oddVBand="0" w:evenVBand="0" w:oddHBand="1" w:evenHBand="0" w:firstRowFirstColumn="0" w:firstRowLastColumn="0" w:lastRowFirstColumn="0" w:lastRowLastColumn="0"/>
            </w:pPr>
            <w:r w:rsidRPr="00A702AE">
              <w:rPr>
                <w:b/>
                <w:bCs/>
              </w:rPr>
              <w:t>ESD-11-03</w:t>
            </w:r>
            <w:r w:rsidRPr="00A702AE">
              <w:t xml:space="preserve"> identifies connections between texts</w:t>
            </w:r>
          </w:p>
          <w:p w14:paraId="7EED4531" w14:textId="77777777" w:rsidR="00F51BF4" w:rsidRPr="00A702AE" w:rsidRDefault="00F51BF4" w:rsidP="00A702AE">
            <w:pPr>
              <w:pStyle w:val="ListBullet"/>
              <w:cnfStyle w:val="000000100000" w:firstRow="0" w:lastRow="0" w:firstColumn="0" w:lastColumn="0" w:oddVBand="0" w:evenVBand="0" w:oddHBand="1" w:evenHBand="0" w:firstRowFirstColumn="0" w:firstRowLastColumn="0" w:lastRowFirstColumn="0" w:lastRowLastColumn="0"/>
            </w:pPr>
            <w:r w:rsidRPr="00A702AE">
              <w:rPr>
                <w:b/>
                <w:bCs/>
              </w:rPr>
              <w:t>ESD-11-05</w:t>
            </w:r>
            <w:r w:rsidRPr="00A702AE">
              <w:t xml:space="preserve"> communicates ideas and perspectives using accurate terminology, grammar and textual evidence</w:t>
            </w:r>
          </w:p>
        </w:tc>
      </w:tr>
      <w:tr w:rsidR="00F51BF4" w:rsidRPr="00F51BF4" w14:paraId="79C68446" w14:textId="77777777" w:rsidTr="00F51BF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5ABDDE3" w14:textId="77777777" w:rsidR="00F51BF4" w:rsidRPr="00A702AE" w:rsidRDefault="00F51BF4" w:rsidP="00A702AE">
            <w:r w:rsidRPr="00A702AE">
              <w:t>Aligned Life Skills outcome codes</w:t>
            </w:r>
          </w:p>
        </w:tc>
        <w:tc>
          <w:tcPr>
            <w:tcW w:w="12438" w:type="dxa"/>
          </w:tcPr>
          <w:p w14:paraId="6D6C2042" w14:textId="77777777" w:rsidR="00F51BF4" w:rsidRPr="00A702AE" w:rsidRDefault="00F51BF4" w:rsidP="00A702AE">
            <w:pPr>
              <w:cnfStyle w:val="000000010000" w:firstRow="0" w:lastRow="0" w:firstColumn="0" w:lastColumn="0" w:oddVBand="0" w:evenVBand="0" w:oddHBand="0" w:evenHBand="1" w:firstRowFirstColumn="0" w:firstRowLastColumn="0" w:lastRowFirstColumn="0" w:lastRowLastColumn="0"/>
            </w:pPr>
            <w:r w:rsidRPr="00A702AE">
              <w:t>A student:</w:t>
            </w:r>
          </w:p>
          <w:p w14:paraId="681E792A" w14:textId="77777777" w:rsidR="00F51BF4" w:rsidRPr="00A702AE" w:rsidRDefault="00F51BF4" w:rsidP="00A702AE">
            <w:pPr>
              <w:pStyle w:val="ListBullet"/>
              <w:cnfStyle w:val="000000010000" w:firstRow="0" w:lastRow="0" w:firstColumn="0" w:lastColumn="0" w:oddVBand="0" w:evenVBand="0" w:oddHBand="0" w:evenHBand="1" w:firstRowFirstColumn="0" w:firstRowLastColumn="0" w:lastRowFirstColumn="0" w:lastRowLastColumn="0"/>
            </w:pPr>
            <w:r w:rsidRPr="00A702AE">
              <w:rPr>
                <w:b/>
                <w:bCs/>
              </w:rPr>
              <w:t>EN-LS-02</w:t>
            </w:r>
            <w:r w:rsidRPr="00A702AE">
              <w:t xml:space="preserve"> uses strategies to communicate for different purposes in different contexts</w:t>
            </w:r>
          </w:p>
          <w:p w14:paraId="741B1D64" w14:textId="77777777" w:rsidR="00F51BF4" w:rsidRPr="00A702AE" w:rsidRDefault="00F51BF4" w:rsidP="00A702AE">
            <w:pPr>
              <w:pStyle w:val="ListBullet"/>
              <w:cnfStyle w:val="000000010000" w:firstRow="0" w:lastRow="0" w:firstColumn="0" w:lastColumn="0" w:oddVBand="0" w:evenVBand="0" w:oddHBand="0" w:evenHBand="1" w:firstRowFirstColumn="0" w:firstRowLastColumn="0" w:lastRowFirstColumn="0" w:lastRowLastColumn="0"/>
            </w:pPr>
            <w:r w:rsidRPr="00A702AE">
              <w:rPr>
                <w:b/>
                <w:bCs/>
              </w:rPr>
              <w:t>EN-LS-04</w:t>
            </w:r>
            <w:r w:rsidRPr="00A702AE">
              <w:t xml:space="preserve"> uses a range of strategies to engage with texts</w:t>
            </w:r>
          </w:p>
          <w:p w14:paraId="4F437D10" w14:textId="77777777" w:rsidR="00F51BF4" w:rsidRPr="00A702AE" w:rsidRDefault="00F51BF4" w:rsidP="00A702AE">
            <w:pPr>
              <w:pStyle w:val="ListBullet"/>
              <w:cnfStyle w:val="000000010000" w:firstRow="0" w:lastRow="0" w:firstColumn="0" w:lastColumn="0" w:oddVBand="0" w:evenVBand="0" w:oddHBand="0" w:evenHBand="1" w:firstRowFirstColumn="0" w:firstRowLastColumn="0" w:lastRowFirstColumn="0" w:lastRowLastColumn="0"/>
            </w:pPr>
            <w:r w:rsidRPr="00A702AE">
              <w:rPr>
                <w:b/>
                <w:bCs/>
              </w:rPr>
              <w:lastRenderedPageBreak/>
              <w:t>EN-LS-06</w:t>
            </w:r>
            <w:r w:rsidRPr="00A702AE">
              <w:t xml:space="preserve"> responds to a range of ideas and experiences in texts</w:t>
            </w:r>
          </w:p>
          <w:p w14:paraId="6B21B2D7" w14:textId="77777777" w:rsidR="00F51BF4" w:rsidRPr="00A702AE" w:rsidRDefault="00F51BF4" w:rsidP="00A702AE">
            <w:pPr>
              <w:pStyle w:val="ListBullet"/>
              <w:cnfStyle w:val="000000010000" w:firstRow="0" w:lastRow="0" w:firstColumn="0" w:lastColumn="0" w:oddVBand="0" w:evenVBand="0" w:oddHBand="0" w:evenHBand="1" w:firstRowFirstColumn="0" w:firstRowLastColumn="0" w:lastRowFirstColumn="0" w:lastRowLastColumn="0"/>
            </w:pPr>
            <w:r w:rsidRPr="00A702AE">
              <w:rPr>
                <w:b/>
                <w:bCs/>
              </w:rPr>
              <w:t>EN-LS-07</w:t>
            </w:r>
            <w:r w:rsidRPr="00A702AE">
              <w:t xml:space="preserve"> identifies ways context influences responses</w:t>
            </w:r>
          </w:p>
          <w:p w14:paraId="06D6CEC1" w14:textId="77777777" w:rsidR="00F51BF4" w:rsidRPr="00A702AE" w:rsidRDefault="00F51BF4" w:rsidP="00A702AE">
            <w:pPr>
              <w:pStyle w:val="ListBullet"/>
              <w:cnfStyle w:val="000000010000" w:firstRow="0" w:lastRow="0" w:firstColumn="0" w:lastColumn="0" w:oddVBand="0" w:evenVBand="0" w:oddHBand="0" w:evenHBand="1" w:firstRowFirstColumn="0" w:firstRowLastColumn="0" w:lastRowFirstColumn="0" w:lastRowLastColumn="0"/>
            </w:pPr>
            <w:r w:rsidRPr="00A702AE">
              <w:rPr>
                <w:b/>
                <w:bCs/>
              </w:rPr>
              <w:t>EN-LS-09</w:t>
            </w:r>
            <w:r w:rsidRPr="00A702AE">
              <w:t xml:space="preserve"> composes texts for a variety of purposes and audiences</w:t>
            </w:r>
          </w:p>
        </w:tc>
      </w:tr>
      <w:tr w:rsidR="00F51BF4" w:rsidRPr="00F51BF4" w14:paraId="7ABBC814" w14:textId="77777777" w:rsidTr="00F51BF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FCD5A2E" w14:textId="77777777" w:rsidR="00F51BF4" w:rsidRPr="00A702AE" w:rsidRDefault="00F51BF4" w:rsidP="00A702AE">
            <w:r w:rsidRPr="00A702AE">
              <w:lastRenderedPageBreak/>
              <w:t>Text and text requirements</w:t>
            </w:r>
          </w:p>
        </w:tc>
        <w:tc>
          <w:tcPr>
            <w:tcW w:w="12438" w:type="dxa"/>
          </w:tcPr>
          <w:p w14:paraId="14096E28" w14:textId="77777777" w:rsidR="00F51BF4" w:rsidRPr="00A702AE" w:rsidRDefault="00F51BF4" w:rsidP="00A702AE">
            <w:pPr>
              <w:cnfStyle w:val="000000100000" w:firstRow="0" w:lastRow="0" w:firstColumn="0" w:lastColumn="0" w:oddVBand="0" w:evenVBand="0" w:oddHBand="1" w:evenHBand="0" w:firstRowFirstColumn="0" w:firstRowLastColumn="0" w:lastRowFirstColumn="0" w:lastRowLastColumn="0"/>
            </w:pPr>
            <w:bookmarkStart w:id="9" w:name="_Hlk193982355"/>
            <w:proofErr w:type="spellStart"/>
            <w:r w:rsidRPr="00A702AE">
              <w:t>Kruckmeyer</w:t>
            </w:r>
            <w:proofErr w:type="spellEnd"/>
            <w:r w:rsidRPr="00A702AE">
              <w:t xml:space="preserve"> F </w:t>
            </w:r>
            <w:r w:rsidRPr="00EB4336">
              <w:rPr>
                <w:i/>
                <w:iCs/>
              </w:rPr>
              <w:t>The Violent Outburst that Drew Me to You</w:t>
            </w:r>
            <w:r w:rsidRPr="00A702AE">
              <w:t xml:space="preserve"> (d)</w:t>
            </w:r>
          </w:p>
          <w:p w14:paraId="48D3A708" w14:textId="77777777" w:rsidR="00F51BF4" w:rsidRPr="00A702AE" w:rsidRDefault="00F51BF4" w:rsidP="00A702AE">
            <w:pPr>
              <w:cnfStyle w:val="000000100000" w:firstRow="0" w:lastRow="0" w:firstColumn="0" w:lastColumn="0" w:oddVBand="0" w:evenVBand="0" w:oddHBand="1" w:evenHBand="0" w:firstRowFirstColumn="0" w:firstRowLastColumn="0" w:lastRowFirstColumn="0" w:lastRowLastColumn="0"/>
            </w:pPr>
            <w:proofErr w:type="spellStart"/>
            <w:r w:rsidRPr="00A702AE">
              <w:t>Mununggurr</w:t>
            </w:r>
            <w:proofErr w:type="spellEnd"/>
            <w:r w:rsidRPr="00A702AE">
              <w:t xml:space="preserve">-Williams M </w:t>
            </w:r>
            <w:hyperlink r:id="rId25" w:history="1">
              <w:r w:rsidRPr="00A702AE">
                <w:rPr>
                  <w:rStyle w:val="Hyperlink"/>
                </w:rPr>
                <w:t>Double Threat (2:22)</w:t>
              </w:r>
            </w:hyperlink>
            <w:r w:rsidRPr="00A702AE">
              <w:t xml:space="preserve"> (pp)</w:t>
            </w:r>
            <w:bookmarkEnd w:id="9"/>
          </w:p>
        </w:tc>
      </w:tr>
    </w:tbl>
    <w:p w14:paraId="56E5A70B" w14:textId="0FD103F3" w:rsidR="00F51BF4" w:rsidRDefault="00F51BF4" w:rsidP="00F51BF4">
      <w:pPr>
        <w:pStyle w:val="Heading2"/>
      </w:pPr>
      <w:bookmarkStart w:id="10" w:name="_Toc195516888"/>
      <w:r>
        <w:t>Elective D: Playing the game – 11.3</w:t>
      </w:r>
      <w:bookmarkEnd w:id="10"/>
    </w:p>
    <w:p w14:paraId="08791E16" w14:textId="77777777" w:rsidR="00F51BF4" w:rsidRPr="001F0F44" w:rsidRDefault="00F51BF4" w:rsidP="00F51BF4">
      <w:r>
        <w:t xml:space="preserve">In this elective focus area, students explore the interplay between language and sport and how language has the power to influence perceptions within the sporting world. Students develop understanding of the ways that language is used in sport to enthuse, motivate, report on and analyse team and individual performances. Through exploring a range of texts composed in various forms, students examine the role of storytelling to represent the experiences of success and failure, building resilience, facing challenges, controversy, fairness and ambition. They develop understanding of the role of language in generating and sustaining interest in sporting stories, constructing </w:t>
      </w:r>
      <w:proofErr w:type="gramStart"/>
      <w:r>
        <w:t>particular points</w:t>
      </w:r>
      <w:proofErr w:type="gramEnd"/>
      <w:r>
        <w:t xml:space="preserve"> of view and reflecting on and challenging perspectives on issues in recreational and professional sport.</w:t>
      </w:r>
    </w:p>
    <w:p w14:paraId="21A3B208" w14:textId="7722A6BE" w:rsidR="00F51BF4" w:rsidRDefault="00F51BF4" w:rsidP="00F51BF4">
      <w:pPr>
        <w:pStyle w:val="Caption"/>
      </w:pPr>
      <w:r>
        <w:t xml:space="preserve">Table </w:t>
      </w:r>
      <w:r>
        <w:fldChar w:fldCharType="begin"/>
      </w:r>
      <w:r>
        <w:instrText xml:space="preserve"> SEQ Table \* ARABIC </w:instrText>
      </w:r>
      <w:r>
        <w:fldChar w:fldCharType="separate"/>
      </w:r>
      <w:r>
        <w:rPr>
          <w:noProof/>
        </w:rPr>
        <w:t>3</w:t>
      </w:r>
      <w:r>
        <w:fldChar w:fldCharType="end"/>
      </w:r>
      <w:r>
        <w:t xml:space="preserve"> – </w:t>
      </w:r>
      <w:r w:rsidRPr="00A23F1D">
        <w:t>English Studies Year 11, program 3 – Elective D: Playing the game</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1 program 3."/>
      </w:tblPr>
      <w:tblGrid>
        <w:gridCol w:w="2122"/>
        <w:gridCol w:w="12438"/>
      </w:tblGrid>
      <w:tr w:rsidR="00F51BF4" w:rsidRPr="004A79C8" w14:paraId="48A88145" w14:textId="77777777" w:rsidTr="006D39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F2E8EE9" w14:textId="77777777" w:rsidR="00F51BF4" w:rsidRPr="004A79C8" w:rsidRDefault="00F51BF4" w:rsidP="004A79C8">
            <w:r w:rsidRPr="004A79C8">
              <w:t>Essentials</w:t>
            </w:r>
          </w:p>
        </w:tc>
        <w:tc>
          <w:tcPr>
            <w:tcW w:w="12438" w:type="dxa"/>
          </w:tcPr>
          <w:p w14:paraId="082D3074" w14:textId="77777777" w:rsidR="00F51BF4" w:rsidRPr="004A79C8" w:rsidRDefault="00F51BF4" w:rsidP="004A79C8">
            <w:pPr>
              <w:cnfStyle w:val="100000000000" w:firstRow="1" w:lastRow="0" w:firstColumn="0" w:lastColumn="0" w:oddVBand="0" w:evenVBand="0" w:oddHBand="0" w:evenHBand="0" w:firstRowFirstColumn="0" w:firstRowLastColumn="0" w:lastRowFirstColumn="0" w:lastRowLastColumn="0"/>
            </w:pPr>
            <w:r w:rsidRPr="004A79C8">
              <w:t>Program and assessment overview</w:t>
            </w:r>
          </w:p>
        </w:tc>
      </w:tr>
      <w:tr w:rsidR="00F51BF4" w:rsidRPr="004A79C8" w14:paraId="33CB1BED"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3741793" w14:textId="77777777" w:rsidR="00F51BF4" w:rsidRPr="004A79C8" w:rsidRDefault="00F51BF4" w:rsidP="004A79C8">
            <w:r w:rsidRPr="004A79C8">
              <w:t xml:space="preserve">Elective focus </w:t>
            </w:r>
            <w:r w:rsidRPr="004A79C8">
              <w:lastRenderedPageBreak/>
              <w:t>area</w:t>
            </w:r>
          </w:p>
        </w:tc>
        <w:tc>
          <w:tcPr>
            <w:tcW w:w="12438" w:type="dxa"/>
          </w:tcPr>
          <w:p w14:paraId="17B91E46"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rPr>
                <w:b/>
                <w:bCs/>
              </w:rPr>
              <w:lastRenderedPageBreak/>
              <w:t>Elective D: Playing the game</w:t>
            </w:r>
            <w:r w:rsidRPr="004A79C8">
              <w:t xml:space="preserve"> – the course requirements of the </w:t>
            </w:r>
            <w:hyperlink r:id="rId26" w:anchor=":~:text=Year%2011%20course%20structure%20and%20requirements" w:history="1">
              <w:r w:rsidRPr="004A79C8">
                <w:rPr>
                  <w:rStyle w:val="Hyperlink"/>
                </w:rPr>
                <w:t>Year 11 course structure and requirements</w:t>
              </w:r>
            </w:hyperlink>
            <w:r w:rsidRPr="004A79C8">
              <w:t xml:space="preserve"> mandate that ‘2–</w:t>
            </w:r>
            <w:r w:rsidRPr="004A79C8">
              <w:lastRenderedPageBreak/>
              <w:t>3 elective focus areas’ are to be completed.</w:t>
            </w:r>
          </w:p>
        </w:tc>
      </w:tr>
      <w:tr w:rsidR="00F51BF4" w:rsidRPr="004A79C8" w14:paraId="213AEBB8"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1FB2B4B" w14:textId="77777777" w:rsidR="00F51BF4" w:rsidRPr="004A79C8" w:rsidRDefault="00F51BF4" w:rsidP="004A79C8">
            <w:r w:rsidRPr="004A79C8">
              <w:lastRenderedPageBreak/>
              <w:t>Indicative hours</w:t>
            </w:r>
          </w:p>
        </w:tc>
        <w:tc>
          <w:tcPr>
            <w:tcW w:w="12438" w:type="dxa"/>
          </w:tcPr>
          <w:p w14:paraId="6BB887B4" w14:textId="06F8B3A8" w:rsidR="00F51BF4" w:rsidRPr="004A79C8" w:rsidRDefault="00F51BF4" w:rsidP="004A79C8">
            <w:pPr>
              <w:cnfStyle w:val="000000010000" w:firstRow="0" w:lastRow="0" w:firstColumn="0" w:lastColumn="0" w:oddVBand="0" w:evenVBand="0" w:oddHBand="0" w:evenHBand="1" w:firstRowFirstColumn="0" w:firstRowLastColumn="0" w:lastRowFirstColumn="0" w:lastRowLastColumn="0"/>
            </w:pPr>
            <w:r w:rsidRPr="004A79C8">
              <w:t xml:space="preserve">40 hours – the course requirements of the </w:t>
            </w:r>
            <w:hyperlink r:id="rId27" w:anchor=":~:text=Year%2011%20course%20structure%20and%20requirements" w:history="1">
              <w:r w:rsidRPr="004A79C8">
                <w:rPr>
                  <w:rStyle w:val="Hyperlink"/>
                </w:rPr>
                <w:t>Year 11 course structure and requirements</w:t>
              </w:r>
            </w:hyperlink>
            <w:r w:rsidRPr="004A79C8">
              <w:t xml:space="preserve"> mandate the indicative hours for </w:t>
            </w:r>
            <w:hyperlink r:id="rId28" w:history="1">
              <w:r w:rsidRPr="004A79C8">
                <w:rPr>
                  <w:rStyle w:val="Hyperlink"/>
                </w:rPr>
                <w:t>Elective focus areas</w:t>
              </w:r>
            </w:hyperlink>
            <w:r w:rsidRPr="004A79C8">
              <w:t>.</w:t>
            </w:r>
          </w:p>
        </w:tc>
      </w:tr>
      <w:tr w:rsidR="00F51BF4" w:rsidRPr="004A79C8" w14:paraId="2E3DBBF0"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C71B7E6" w14:textId="77777777" w:rsidR="00F51BF4" w:rsidRPr="004A79C8" w:rsidRDefault="00F51BF4" w:rsidP="004A79C8">
            <w:r w:rsidRPr="004A79C8">
              <w:t>Guiding questions</w:t>
            </w:r>
          </w:p>
        </w:tc>
        <w:tc>
          <w:tcPr>
            <w:tcW w:w="12438" w:type="dxa"/>
          </w:tcPr>
          <w:p w14:paraId="61A8EC63"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How can language be used to shape public opinion on sports and athletes?</w:t>
            </w:r>
          </w:p>
          <w:p w14:paraId="2881794B"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How do texts that represent the world of sport reveal cultural attitudes and values?</w:t>
            </w:r>
          </w:p>
          <w:p w14:paraId="0A16F83C"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How is language used for different purposes in the world of sport?</w:t>
            </w:r>
          </w:p>
        </w:tc>
      </w:tr>
      <w:tr w:rsidR="00F51BF4" w:rsidRPr="004A79C8" w14:paraId="2777A170"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15FAB20" w14:textId="77777777" w:rsidR="00F51BF4" w:rsidRPr="004A79C8" w:rsidRDefault="00F51BF4" w:rsidP="004A79C8">
            <w:r w:rsidRPr="004A79C8">
              <w:t>Assessment</w:t>
            </w:r>
          </w:p>
        </w:tc>
        <w:tc>
          <w:tcPr>
            <w:tcW w:w="12438" w:type="dxa"/>
          </w:tcPr>
          <w:p w14:paraId="1E34A24D" w14:textId="4A7C68B8" w:rsidR="00F51BF4" w:rsidRPr="004A79C8" w:rsidRDefault="00F51BF4" w:rsidP="004A79C8">
            <w:pPr>
              <w:cnfStyle w:val="000000010000" w:firstRow="0" w:lastRow="0" w:firstColumn="0" w:lastColumn="0" w:oddVBand="0" w:evenVBand="0" w:oddHBand="0" w:evenHBand="1" w:firstRowFirstColumn="0" w:firstRowLastColumn="0" w:lastRowFirstColumn="0" w:lastRowLastColumn="0"/>
            </w:pPr>
            <w:r w:rsidRPr="004A79C8">
              <w:rPr>
                <w:b/>
                <w:bCs/>
              </w:rPr>
              <w:t>Composition</w:t>
            </w:r>
            <w:r w:rsidRPr="004A79C8">
              <w:t xml:space="preserve"> – students will compose a text related sporting event. Students can choose to compose </w:t>
            </w:r>
            <w:r w:rsidR="00E561A5" w:rsidRPr="004A79C8">
              <w:t>one of the following</w:t>
            </w:r>
            <w:r w:rsidRPr="004A79C8">
              <w:t>:</w:t>
            </w:r>
          </w:p>
          <w:p w14:paraId="644315DF"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t>sports report</w:t>
            </w:r>
          </w:p>
          <w:p w14:paraId="7CAB0B29"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t>short story that draws inspiration from the event</w:t>
            </w:r>
          </w:p>
          <w:p w14:paraId="48D82D76"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t>motivational speech for the team or athletes</w:t>
            </w:r>
          </w:p>
          <w:p w14:paraId="2854F497"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t>short film documentary about the team or athletes</w:t>
            </w:r>
          </w:p>
          <w:p w14:paraId="5E380DD6"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t>short biography or extract from a biography.</w:t>
            </w:r>
          </w:p>
        </w:tc>
      </w:tr>
      <w:tr w:rsidR="00F51BF4" w:rsidRPr="004A79C8" w14:paraId="483CA44F"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378FF3C" w14:textId="77777777" w:rsidR="00F51BF4" w:rsidRPr="004A79C8" w:rsidRDefault="00F51BF4" w:rsidP="004A79C8">
            <w:r w:rsidRPr="004A79C8">
              <w:t>Outcome codes</w:t>
            </w:r>
          </w:p>
        </w:tc>
        <w:tc>
          <w:tcPr>
            <w:tcW w:w="12438" w:type="dxa"/>
          </w:tcPr>
          <w:p w14:paraId="43E46774"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A student:</w:t>
            </w:r>
          </w:p>
          <w:p w14:paraId="2C61B1FF"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rPr>
                <w:b/>
                <w:bCs/>
              </w:rPr>
              <w:t>ESD-11-01</w:t>
            </w:r>
            <w:r w:rsidRPr="004A79C8">
              <w:t xml:space="preserve"> uses strategies to explain information and ideas in a variety of texts</w:t>
            </w:r>
          </w:p>
          <w:p w14:paraId="3AF649D8"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rPr>
                <w:b/>
                <w:bCs/>
              </w:rPr>
              <w:lastRenderedPageBreak/>
              <w:t>ESD-11-04</w:t>
            </w:r>
            <w:r w:rsidRPr="004A79C8">
              <w:t xml:space="preserve"> composes critical and creative texts that structure information and ideas for </w:t>
            </w:r>
            <w:proofErr w:type="gramStart"/>
            <w:r w:rsidRPr="004A79C8">
              <w:t>particular purposes</w:t>
            </w:r>
            <w:proofErr w:type="gramEnd"/>
          </w:p>
          <w:p w14:paraId="157BC4E1"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rPr>
                <w:b/>
                <w:bCs/>
              </w:rPr>
              <w:t>ESD-11-05</w:t>
            </w:r>
            <w:r w:rsidRPr="004A79C8">
              <w:t xml:space="preserve"> communicates ideas and perspectives using accurate terminology, grammar and textual evidence</w:t>
            </w:r>
          </w:p>
        </w:tc>
      </w:tr>
      <w:tr w:rsidR="00F51BF4" w:rsidRPr="004A79C8" w14:paraId="56BAE46E"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97849DB" w14:textId="77777777" w:rsidR="00F51BF4" w:rsidRPr="004A79C8" w:rsidRDefault="00F51BF4" w:rsidP="004A79C8">
            <w:r w:rsidRPr="004A79C8">
              <w:lastRenderedPageBreak/>
              <w:t>Aligned Life Skills outcome codes</w:t>
            </w:r>
          </w:p>
        </w:tc>
        <w:tc>
          <w:tcPr>
            <w:tcW w:w="12438" w:type="dxa"/>
          </w:tcPr>
          <w:p w14:paraId="76B64A9F" w14:textId="77777777" w:rsidR="00F51BF4" w:rsidRPr="004A79C8" w:rsidRDefault="00F51BF4" w:rsidP="004A79C8">
            <w:pPr>
              <w:cnfStyle w:val="000000010000" w:firstRow="0" w:lastRow="0" w:firstColumn="0" w:lastColumn="0" w:oddVBand="0" w:evenVBand="0" w:oddHBand="0" w:evenHBand="1" w:firstRowFirstColumn="0" w:firstRowLastColumn="0" w:lastRowFirstColumn="0" w:lastRowLastColumn="0"/>
            </w:pPr>
            <w:r w:rsidRPr="004A79C8">
              <w:t>A student:</w:t>
            </w:r>
          </w:p>
          <w:p w14:paraId="4A599D76"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EN-LS-03</w:t>
            </w:r>
            <w:r w:rsidRPr="004A79C8">
              <w:t xml:space="preserve"> reads, views, represents or responds to texts in familiar contexts</w:t>
            </w:r>
          </w:p>
          <w:p w14:paraId="6AFAA0B1"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EN-LS-05</w:t>
            </w:r>
            <w:r w:rsidRPr="004A79C8">
              <w:t xml:space="preserve"> identifies ways language forms and features of texts create meaning</w:t>
            </w:r>
          </w:p>
          <w:p w14:paraId="2BF38490"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EN-LS-10</w:t>
            </w:r>
            <w:r w:rsidRPr="004A79C8">
              <w:t xml:space="preserve"> uses language forms and features to compose texts</w:t>
            </w:r>
          </w:p>
          <w:p w14:paraId="38314F45"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EN-LS-11</w:t>
            </w:r>
            <w:r w:rsidRPr="004A79C8">
              <w:t xml:space="preserve"> plans, reflects on and revises the composition of texts</w:t>
            </w:r>
          </w:p>
        </w:tc>
      </w:tr>
      <w:tr w:rsidR="00F51BF4" w:rsidRPr="004A79C8" w14:paraId="50538FE3"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ADA2C0C" w14:textId="77777777" w:rsidR="00F51BF4" w:rsidRPr="004A79C8" w:rsidRDefault="00F51BF4" w:rsidP="004A79C8">
            <w:r w:rsidRPr="004A79C8">
              <w:t>Text and text requirements</w:t>
            </w:r>
          </w:p>
        </w:tc>
        <w:tc>
          <w:tcPr>
            <w:tcW w:w="12438" w:type="dxa"/>
          </w:tcPr>
          <w:p w14:paraId="7ED8AB43"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bookmarkStart w:id="11" w:name="_Hlk193983475"/>
            <w:r w:rsidRPr="004A79C8">
              <w:t>A range of short texts including:</w:t>
            </w:r>
          </w:p>
          <w:p w14:paraId="592F208D"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t>sports reports (</w:t>
            </w:r>
            <w:proofErr w:type="spellStart"/>
            <w:r w:rsidRPr="004A79C8">
              <w:t>nf</w:t>
            </w:r>
            <w:proofErr w:type="spellEnd"/>
            <w:r w:rsidRPr="004A79C8">
              <w:t>)</w:t>
            </w:r>
          </w:p>
          <w:p w14:paraId="00009AC4"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t>extracts from biographies (</w:t>
            </w:r>
            <w:proofErr w:type="spellStart"/>
            <w:r w:rsidRPr="004A79C8">
              <w:t>nf</w:t>
            </w:r>
            <w:proofErr w:type="spellEnd"/>
            <w:r w:rsidRPr="004A79C8">
              <w:t>)</w:t>
            </w:r>
          </w:p>
          <w:p w14:paraId="323E0701"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t>extracts from films (f)</w:t>
            </w:r>
          </w:p>
          <w:p w14:paraId="109F74E1"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t xml:space="preserve">documentary – Bender Wynn K </w:t>
            </w:r>
            <w:r w:rsidRPr="00EB4336">
              <w:rPr>
                <w:i/>
                <w:iCs/>
              </w:rPr>
              <w:t>The World at our Feet</w:t>
            </w:r>
            <w:r w:rsidRPr="004A79C8">
              <w:t xml:space="preserve"> (f/</w:t>
            </w:r>
            <w:proofErr w:type="spellStart"/>
            <w:r w:rsidRPr="004A79C8">
              <w:t>nf</w:t>
            </w:r>
            <w:proofErr w:type="spellEnd"/>
            <w:r w:rsidRPr="004A79C8">
              <w:t xml:space="preserve">) or Darling I </w:t>
            </w:r>
            <w:r w:rsidRPr="00EB4336">
              <w:rPr>
                <w:i/>
                <w:iCs/>
              </w:rPr>
              <w:t>The Final Quarter</w:t>
            </w:r>
            <w:r w:rsidRPr="004A79C8">
              <w:t xml:space="preserve"> (f/</w:t>
            </w:r>
            <w:proofErr w:type="spellStart"/>
            <w:r w:rsidRPr="004A79C8">
              <w:t>nf</w:t>
            </w:r>
            <w:proofErr w:type="spellEnd"/>
            <w:r w:rsidRPr="004A79C8">
              <w:t>).</w:t>
            </w:r>
            <w:bookmarkEnd w:id="11"/>
          </w:p>
        </w:tc>
      </w:tr>
    </w:tbl>
    <w:p w14:paraId="0BF0B927" w14:textId="6DB4503F" w:rsidR="00F51BF4" w:rsidRDefault="00F51BF4" w:rsidP="00F04118">
      <w:r>
        <w:br w:type="page"/>
      </w:r>
    </w:p>
    <w:p w14:paraId="3D19D1D2" w14:textId="77777777" w:rsidR="00F51BF4" w:rsidRDefault="00F51BF4" w:rsidP="00F51BF4">
      <w:pPr>
        <w:pStyle w:val="Heading1"/>
      </w:pPr>
      <w:bookmarkStart w:id="12" w:name="_Toc195516889"/>
      <w:r>
        <w:lastRenderedPageBreak/>
        <w:t>Sample scope and sequence for Year 12</w:t>
      </w:r>
      <w:bookmarkEnd w:id="12"/>
    </w:p>
    <w:p w14:paraId="03BEDFA0" w14:textId="3726128D" w:rsidR="00F51BF4" w:rsidRDefault="00F51BF4">
      <w:r>
        <w:t xml:space="preserve">The following tables set out the 4 sample programs that make up the </w:t>
      </w:r>
      <w:r w:rsidRPr="00E60C40">
        <w:t xml:space="preserve">English </w:t>
      </w:r>
      <w:r>
        <w:t>Studies</w:t>
      </w:r>
      <w:r w:rsidRPr="00E60C40">
        <w:t xml:space="preserve"> Year 12 </w:t>
      </w:r>
      <w:r>
        <w:t>scope and sequence.</w:t>
      </w:r>
    </w:p>
    <w:p w14:paraId="699E05EA" w14:textId="77777777" w:rsidR="00F51BF4" w:rsidRDefault="00F51BF4" w:rsidP="00F51BF4">
      <w:pPr>
        <w:pStyle w:val="Heading2"/>
      </w:pPr>
      <w:bookmarkStart w:id="13" w:name="_Toc195516890"/>
      <w:r>
        <w:t>Narrative and human experiences – 12.1</w:t>
      </w:r>
      <w:bookmarkEnd w:id="13"/>
    </w:p>
    <w:p w14:paraId="0220404B" w14:textId="77777777" w:rsidR="00F51BF4" w:rsidRPr="00D62E44" w:rsidRDefault="00F51BF4" w:rsidP="00F51BF4">
      <w:r>
        <w:t>In this focus area, students develop their knowledge and understanding of human experiences through their encounters with narratives. They engage closely with one prescribed text and a variety of other texts to deepen their understanding of the construction of narrative, representation and its relevance in our world. Students consider the impact of perspective in narratives to explore and represent individual and collective human experiences as they make connections between texts and the ways narratives represent motivations, experiences and consequences. Through analysing and composing critical and creative texts, students develop understanding of how context can generate tensions, influence choices and shape perspectives. They consider how language and storytelling can represent perceptions of themselves, their world and rich, diverse human experiences more broadly.</w:t>
      </w:r>
    </w:p>
    <w:p w14:paraId="7FDAA837" w14:textId="0C2AF9BB" w:rsidR="00F51BF4" w:rsidRDefault="00F51BF4" w:rsidP="00F51BF4">
      <w:pPr>
        <w:pStyle w:val="Caption"/>
      </w:pPr>
      <w:r>
        <w:t xml:space="preserve">Table </w:t>
      </w:r>
      <w:r>
        <w:fldChar w:fldCharType="begin"/>
      </w:r>
      <w:r>
        <w:instrText xml:space="preserve"> SEQ Table \* ARABIC </w:instrText>
      </w:r>
      <w:r>
        <w:fldChar w:fldCharType="separate"/>
      </w:r>
      <w:r>
        <w:rPr>
          <w:noProof/>
        </w:rPr>
        <w:t>4</w:t>
      </w:r>
      <w:r>
        <w:fldChar w:fldCharType="end"/>
      </w:r>
      <w:r>
        <w:t xml:space="preserve"> – English Studies Year 12, program 1 – </w:t>
      </w:r>
      <w:r w:rsidRPr="004D093B">
        <w:t>Narrative and human experience</w:t>
      </w:r>
      <w:r>
        <w:t>s</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1."/>
      </w:tblPr>
      <w:tblGrid>
        <w:gridCol w:w="2122"/>
        <w:gridCol w:w="12438"/>
      </w:tblGrid>
      <w:tr w:rsidR="00F51BF4" w:rsidRPr="00F51BF4" w14:paraId="49A776DC" w14:textId="77777777" w:rsidTr="006D39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898A8BA" w14:textId="77777777" w:rsidR="00F51BF4" w:rsidRPr="004A79C8" w:rsidRDefault="00F51BF4" w:rsidP="004A79C8">
            <w:r w:rsidRPr="004A79C8">
              <w:t>Essentials</w:t>
            </w:r>
          </w:p>
        </w:tc>
        <w:tc>
          <w:tcPr>
            <w:tcW w:w="12438" w:type="dxa"/>
          </w:tcPr>
          <w:p w14:paraId="638D955A" w14:textId="77777777" w:rsidR="00F51BF4" w:rsidRPr="004A79C8" w:rsidRDefault="00F51BF4" w:rsidP="004A79C8">
            <w:pPr>
              <w:cnfStyle w:val="100000000000" w:firstRow="1" w:lastRow="0" w:firstColumn="0" w:lastColumn="0" w:oddVBand="0" w:evenVBand="0" w:oddHBand="0" w:evenHBand="0" w:firstRowFirstColumn="0" w:firstRowLastColumn="0" w:lastRowFirstColumn="0" w:lastRowLastColumn="0"/>
            </w:pPr>
            <w:r w:rsidRPr="004A79C8">
              <w:t>Program and assessment overview</w:t>
            </w:r>
          </w:p>
        </w:tc>
      </w:tr>
      <w:tr w:rsidR="00F51BF4" w:rsidRPr="00F51BF4" w14:paraId="7011C773"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887B59B" w14:textId="77777777" w:rsidR="00F51BF4" w:rsidRPr="004A79C8" w:rsidRDefault="00F51BF4" w:rsidP="004A79C8">
            <w:r w:rsidRPr="004A79C8">
              <w:t>Focus area</w:t>
            </w:r>
          </w:p>
        </w:tc>
        <w:tc>
          <w:tcPr>
            <w:tcW w:w="12438" w:type="dxa"/>
          </w:tcPr>
          <w:p w14:paraId="494ED36D"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rPr>
                <w:b/>
                <w:bCs/>
              </w:rPr>
              <w:t>Narrative and human experiences</w:t>
            </w:r>
            <w:r w:rsidRPr="004A79C8">
              <w:t xml:space="preserve"> – the course requirements of the English Studies </w:t>
            </w:r>
            <w:hyperlink r:id="rId29" w:anchor=":~:text=Year%2012%20course%20structure%20and%20requirements" w:history="1">
              <w:r w:rsidRPr="004A79C8">
                <w:rPr>
                  <w:rStyle w:val="Hyperlink"/>
                </w:rPr>
                <w:t>Year 12 course structure and requirements</w:t>
              </w:r>
            </w:hyperlink>
            <w:r w:rsidRPr="004A79C8">
              <w:t xml:space="preserve"> indicate that the </w:t>
            </w:r>
            <w:hyperlink r:id="rId30" w:history="1">
              <w:r w:rsidRPr="004A79C8">
                <w:rPr>
                  <w:rStyle w:val="Hyperlink"/>
                </w:rPr>
                <w:t>Writing for purpose</w:t>
              </w:r>
            </w:hyperlink>
            <w:r w:rsidRPr="004A79C8">
              <w:t xml:space="preserve"> focus area ‘may be studied concurrently with Narrative and human experiences and the electives’. The sample program has been designed to be delivered as a standalone unit.</w:t>
            </w:r>
          </w:p>
        </w:tc>
      </w:tr>
      <w:tr w:rsidR="00F51BF4" w:rsidRPr="00F51BF4" w14:paraId="60C5030D"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51D7239" w14:textId="77777777" w:rsidR="00F51BF4" w:rsidRPr="004A79C8" w:rsidRDefault="00F51BF4" w:rsidP="004A79C8">
            <w:r w:rsidRPr="004A79C8">
              <w:t>Indicative hours</w:t>
            </w:r>
          </w:p>
        </w:tc>
        <w:tc>
          <w:tcPr>
            <w:tcW w:w="12438" w:type="dxa"/>
          </w:tcPr>
          <w:p w14:paraId="05B3E0D5" w14:textId="77777777" w:rsidR="00F51BF4" w:rsidRPr="004A79C8" w:rsidRDefault="00F51BF4" w:rsidP="004A79C8">
            <w:pPr>
              <w:cnfStyle w:val="000000010000" w:firstRow="0" w:lastRow="0" w:firstColumn="0" w:lastColumn="0" w:oddVBand="0" w:evenVBand="0" w:oddHBand="0" w:evenHBand="1" w:firstRowFirstColumn="0" w:firstRowLastColumn="0" w:lastRowFirstColumn="0" w:lastRowLastColumn="0"/>
            </w:pPr>
            <w:r w:rsidRPr="004A79C8">
              <w:t xml:space="preserve">35 hours – the course requirements of the English Studies </w:t>
            </w:r>
            <w:hyperlink r:id="rId31" w:anchor=":~:text=Year%2012%20course%20structure%20and%20requirements" w:history="1">
              <w:r w:rsidRPr="004A79C8">
                <w:rPr>
                  <w:rStyle w:val="Hyperlink"/>
                </w:rPr>
                <w:t>Year 12 course structure and requirements</w:t>
              </w:r>
            </w:hyperlink>
            <w:r w:rsidRPr="004A79C8">
              <w:t xml:space="preserve"> mandate the indicative </w:t>
            </w:r>
            <w:r w:rsidRPr="004A79C8">
              <w:lastRenderedPageBreak/>
              <w:t>hours for this focus area.</w:t>
            </w:r>
          </w:p>
        </w:tc>
      </w:tr>
      <w:tr w:rsidR="00F51BF4" w:rsidRPr="00F51BF4" w14:paraId="4AD528B9"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112E1FE" w14:textId="77777777" w:rsidR="00F51BF4" w:rsidRPr="004A79C8" w:rsidRDefault="00F51BF4" w:rsidP="004A79C8">
            <w:r w:rsidRPr="004A79C8">
              <w:lastRenderedPageBreak/>
              <w:t>Guiding questions</w:t>
            </w:r>
          </w:p>
        </w:tc>
        <w:tc>
          <w:tcPr>
            <w:tcW w:w="12438" w:type="dxa"/>
          </w:tcPr>
          <w:p w14:paraId="4C747FB3"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How do narratives represent our world and human experiences?</w:t>
            </w:r>
          </w:p>
          <w:p w14:paraId="2C53D93C"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How do connections between texts reveal human motivations, experiences and consequences?</w:t>
            </w:r>
          </w:p>
          <w:p w14:paraId="27C1A49F"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How can understanding the context of composers and responders deepen appreciation of a text?</w:t>
            </w:r>
          </w:p>
        </w:tc>
      </w:tr>
      <w:tr w:rsidR="00F51BF4" w:rsidRPr="00F51BF4" w14:paraId="6A8DD05D"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E882D8D" w14:textId="77777777" w:rsidR="00F51BF4" w:rsidRPr="004A79C8" w:rsidRDefault="00F51BF4" w:rsidP="004A79C8">
            <w:r w:rsidRPr="004A79C8">
              <w:t>Assessment</w:t>
            </w:r>
          </w:p>
        </w:tc>
        <w:tc>
          <w:tcPr>
            <w:tcW w:w="12438" w:type="dxa"/>
          </w:tcPr>
          <w:p w14:paraId="79486D16" w14:textId="77777777" w:rsidR="00F51BF4" w:rsidRPr="004A79C8" w:rsidRDefault="00F51BF4" w:rsidP="004A79C8">
            <w:pPr>
              <w:cnfStyle w:val="000000010000" w:firstRow="0" w:lastRow="0" w:firstColumn="0" w:lastColumn="0" w:oddVBand="0" w:evenVBand="0" w:oddHBand="0" w:evenHBand="1" w:firstRowFirstColumn="0" w:firstRowLastColumn="0" w:lastRowFirstColumn="0" w:lastRowLastColumn="0"/>
            </w:pPr>
            <w:r w:rsidRPr="004A79C8">
              <w:rPr>
                <w:b/>
                <w:bCs/>
              </w:rPr>
              <w:t>Panel discussion</w:t>
            </w:r>
            <w:r w:rsidRPr="004A79C8">
              <w:t xml:space="preserve"> – in small groups, students will participate in a filmed panel discussion, where each student introduces a related text and draws connections between its themes, characters or context and those of the prescribed text. The recording will be submitted for assessment.</w:t>
            </w:r>
          </w:p>
        </w:tc>
      </w:tr>
      <w:tr w:rsidR="00F51BF4" w:rsidRPr="00F51BF4" w14:paraId="57050C23"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D7F64DD" w14:textId="77777777" w:rsidR="00F51BF4" w:rsidRPr="004A79C8" w:rsidRDefault="00F51BF4" w:rsidP="004A79C8">
            <w:r w:rsidRPr="004A79C8">
              <w:t>Outcome codes</w:t>
            </w:r>
          </w:p>
        </w:tc>
        <w:tc>
          <w:tcPr>
            <w:tcW w:w="12438" w:type="dxa"/>
          </w:tcPr>
          <w:p w14:paraId="7B4D4D65"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A student:</w:t>
            </w:r>
          </w:p>
          <w:p w14:paraId="5F9F1719"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rPr>
                <w:b/>
                <w:bCs/>
              </w:rPr>
              <w:t>ESD-12-01</w:t>
            </w:r>
            <w:r w:rsidRPr="004A79C8">
              <w:t xml:space="preserve"> uses strategies to explain and interpret information, ideas and perspectives in a variety of texts</w:t>
            </w:r>
          </w:p>
          <w:p w14:paraId="7545FA36"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rPr>
                <w:b/>
                <w:bCs/>
              </w:rPr>
              <w:t>ESD-12-03</w:t>
            </w:r>
            <w:r w:rsidRPr="004A79C8">
              <w:t xml:space="preserve"> describes connections between texts</w:t>
            </w:r>
          </w:p>
          <w:p w14:paraId="189CEB8C"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rPr>
                <w:b/>
                <w:bCs/>
              </w:rPr>
              <w:t>ESD-12-04</w:t>
            </w:r>
            <w:r w:rsidRPr="004A79C8">
              <w:t xml:space="preserve"> composes critical and creative texts that structure ideas, information and arguments for </w:t>
            </w:r>
            <w:proofErr w:type="gramStart"/>
            <w:r w:rsidRPr="004A79C8">
              <w:t>particular purposes</w:t>
            </w:r>
            <w:proofErr w:type="gramEnd"/>
          </w:p>
        </w:tc>
      </w:tr>
      <w:tr w:rsidR="00F51BF4" w:rsidRPr="00F51BF4" w14:paraId="531DD835"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7AF6FFB" w14:textId="77777777" w:rsidR="00F51BF4" w:rsidRPr="004A79C8" w:rsidRDefault="00F51BF4" w:rsidP="004A79C8">
            <w:r w:rsidRPr="004A79C8">
              <w:t>Aligned Life Skills outcome codes</w:t>
            </w:r>
          </w:p>
        </w:tc>
        <w:tc>
          <w:tcPr>
            <w:tcW w:w="12438" w:type="dxa"/>
          </w:tcPr>
          <w:p w14:paraId="2067E526" w14:textId="77777777" w:rsidR="00F51BF4" w:rsidRPr="004A79C8" w:rsidRDefault="00F51BF4" w:rsidP="004A79C8">
            <w:pPr>
              <w:cnfStyle w:val="000000010000" w:firstRow="0" w:lastRow="0" w:firstColumn="0" w:lastColumn="0" w:oddVBand="0" w:evenVBand="0" w:oddHBand="0" w:evenHBand="1" w:firstRowFirstColumn="0" w:firstRowLastColumn="0" w:lastRowFirstColumn="0" w:lastRowLastColumn="0"/>
            </w:pPr>
            <w:r w:rsidRPr="004A79C8">
              <w:t>A student:</w:t>
            </w:r>
          </w:p>
          <w:p w14:paraId="4CCEAB1C"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EN-LS-02</w:t>
            </w:r>
            <w:r w:rsidRPr="004A79C8">
              <w:t xml:space="preserve"> uses strategies to communicate for different purposes in different contexts</w:t>
            </w:r>
          </w:p>
          <w:p w14:paraId="2F8735E0"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EN-LS-04</w:t>
            </w:r>
            <w:r w:rsidRPr="004A79C8">
              <w:t xml:space="preserve"> uses a range of strategies to engage with texts</w:t>
            </w:r>
          </w:p>
          <w:p w14:paraId="712AB102"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lastRenderedPageBreak/>
              <w:t>EN-LS-06</w:t>
            </w:r>
            <w:r w:rsidRPr="004A79C8">
              <w:t xml:space="preserve"> responds to a range of ideas and experiences in texts</w:t>
            </w:r>
          </w:p>
          <w:p w14:paraId="0DD58361"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EN-LS-08</w:t>
            </w:r>
            <w:r w:rsidRPr="004A79C8">
              <w:t xml:space="preserve"> recognises the relationships between texts</w:t>
            </w:r>
          </w:p>
        </w:tc>
      </w:tr>
      <w:tr w:rsidR="00F51BF4" w:rsidRPr="00F51BF4" w14:paraId="03EF423E"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AFC5D65" w14:textId="77777777" w:rsidR="00F51BF4" w:rsidRPr="004A79C8" w:rsidRDefault="00F51BF4" w:rsidP="004A79C8">
            <w:r w:rsidRPr="004A79C8">
              <w:lastRenderedPageBreak/>
              <w:t>Text and text requirements</w:t>
            </w:r>
          </w:p>
        </w:tc>
        <w:tc>
          <w:tcPr>
            <w:tcW w:w="12438" w:type="dxa"/>
          </w:tcPr>
          <w:p w14:paraId="7E97B3FE"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bookmarkStart w:id="14" w:name="_Hlk193983445"/>
            <w:r w:rsidRPr="004A79C8">
              <w:t xml:space="preserve">van </w:t>
            </w:r>
            <w:proofErr w:type="spellStart"/>
            <w:r w:rsidRPr="004A79C8">
              <w:t>Neerven</w:t>
            </w:r>
            <w:proofErr w:type="spellEnd"/>
            <w:r w:rsidRPr="004A79C8">
              <w:t xml:space="preserve"> E (ed) </w:t>
            </w:r>
            <w:r w:rsidRPr="00EB4336">
              <w:rPr>
                <w:i/>
                <w:iCs/>
              </w:rPr>
              <w:t>Flock: First Nations Stories Then and Now</w:t>
            </w:r>
            <w:r w:rsidRPr="004A79C8">
              <w:t xml:space="preserve"> (pf)</w:t>
            </w:r>
          </w:p>
          <w:p w14:paraId="1CE12258"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t xml:space="preserve">Winch Tara June ‘Cloud Busting’; Weller Archie ‘Shadows on the Wall’; Thompson Adam ‘Honey’; Saward Melanie ‘Galah’; </w:t>
            </w:r>
            <w:proofErr w:type="spellStart"/>
            <w:r w:rsidRPr="004A79C8">
              <w:t>Lucashenko</w:t>
            </w:r>
            <w:proofErr w:type="spellEnd"/>
            <w:r w:rsidRPr="004A79C8">
              <w:t xml:space="preserve"> Melissa ‘Dreamers’; Leane Jeanine ‘Forbidden Fruit’</w:t>
            </w:r>
            <w:bookmarkEnd w:id="14"/>
          </w:p>
        </w:tc>
      </w:tr>
    </w:tbl>
    <w:p w14:paraId="58646225" w14:textId="34B99FE2" w:rsidR="00F51BF4" w:rsidRDefault="00F51BF4" w:rsidP="00F51BF4">
      <w:pPr>
        <w:pStyle w:val="Heading2"/>
      </w:pPr>
      <w:bookmarkStart w:id="15" w:name="_Toc195516891"/>
      <w:r>
        <w:t>Elective E: Lyrical voices – 12.2</w:t>
      </w:r>
      <w:bookmarkEnd w:id="15"/>
    </w:p>
    <w:p w14:paraId="1B167CBB" w14:textId="77777777" w:rsidR="00F51BF4" w:rsidRPr="001F0F44" w:rsidRDefault="00F51BF4" w:rsidP="00F51BF4">
      <w:r>
        <w:t>In this elective focus area, students develop an understanding of how language is used in song lyrics to recount stories, shape perspectives, inspire action and represent views about the world. They explore how song lyrics and texts about song writing express emotions, attitudes, ideas and themes related to personal and collective experiences. Through engaging with a range of literary and other texts that explore how ideas, experiences and perspectives are communicated through music and lyrics, students consider how aspects of language, form and medium of these texts are central to their power to communicate ideas. Students engage with songs, reviews, music journalism, biographies and documentaries to examine the personal and social effects of lyrical texts and how these are received by audiences in different contexts.</w:t>
      </w:r>
    </w:p>
    <w:p w14:paraId="54CB82A9" w14:textId="0C506864" w:rsidR="00F51BF4" w:rsidRDefault="00F51BF4" w:rsidP="00F51BF4">
      <w:pPr>
        <w:pStyle w:val="Caption"/>
      </w:pPr>
      <w:r>
        <w:t xml:space="preserve">Table </w:t>
      </w:r>
      <w:r>
        <w:fldChar w:fldCharType="begin"/>
      </w:r>
      <w:r>
        <w:instrText xml:space="preserve"> SEQ Table \* ARABIC </w:instrText>
      </w:r>
      <w:r>
        <w:fldChar w:fldCharType="separate"/>
      </w:r>
      <w:r>
        <w:rPr>
          <w:noProof/>
        </w:rPr>
        <w:t>5</w:t>
      </w:r>
      <w:r>
        <w:fldChar w:fldCharType="end"/>
      </w:r>
      <w:r>
        <w:t xml:space="preserve"> – </w:t>
      </w:r>
      <w:r w:rsidRPr="006B3C7A">
        <w:t>English Studies Year 12, program 2 – Elective E: Lyrical voices</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2."/>
      </w:tblPr>
      <w:tblGrid>
        <w:gridCol w:w="2122"/>
        <w:gridCol w:w="12438"/>
      </w:tblGrid>
      <w:tr w:rsidR="00F51BF4" w:rsidRPr="004A79C8" w14:paraId="20A6535B" w14:textId="77777777" w:rsidTr="006D39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61EDF38" w14:textId="77777777" w:rsidR="00F51BF4" w:rsidRPr="004A79C8" w:rsidRDefault="00F51BF4" w:rsidP="004A79C8">
            <w:r w:rsidRPr="004A79C8">
              <w:t>Essentials</w:t>
            </w:r>
          </w:p>
        </w:tc>
        <w:tc>
          <w:tcPr>
            <w:tcW w:w="12438" w:type="dxa"/>
          </w:tcPr>
          <w:p w14:paraId="39663259" w14:textId="77777777" w:rsidR="00F51BF4" w:rsidRPr="004A79C8" w:rsidRDefault="00F51BF4" w:rsidP="004A79C8">
            <w:pPr>
              <w:cnfStyle w:val="100000000000" w:firstRow="1" w:lastRow="0" w:firstColumn="0" w:lastColumn="0" w:oddVBand="0" w:evenVBand="0" w:oddHBand="0" w:evenHBand="0" w:firstRowFirstColumn="0" w:firstRowLastColumn="0" w:lastRowFirstColumn="0" w:lastRowLastColumn="0"/>
            </w:pPr>
            <w:r w:rsidRPr="004A79C8">
              <w:t>Program and assessment overview</w:t>
            </w:r>
          </w:p>
        </w:tc>
      </w:tr>
      <w:tr w:rsidR="00F51BF4" w:rsidRPr="004A79C8" w14:paraId="2602DC02"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7D8876D" w14:textId="77777777" w:rsidR="00F51BF4" w:rsidRPr="004A79C8" w:rsidRDefault="00F51BF4" w:rsidP="004A79C8">
            <w:r w:rsidRPr="004A79C8">
              <w:t xml:space="preserve">Elective focus </w:t>
            </w:r>
            <w:r w:rsidRPr="004A79C8">
              <w:lastRenderedPageBreak/>
              <w:t>area</w:t>
            </w:r>
          </w:p>
        </w:tc>
        <w:tc>
          <w:tcPr>
            <w:tcW w:w="12438" w:type="dxa"/>
          </w:tcPr>
          <w:p w14:paraId="38D0315F"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rPr>
                <w:b/>
                <w:bCs/>
              </w:rPr>
            </w:pPr>
            <w:r w:rsidRPr="004A79C8">
              <w:rPr>
                <w:b/>
                <w:bCs/>
              </w:rPr>
              <w:lastRenderedPageBreak/>
              <w:t>Elective E: Lyrical voices</w:t>
            </w:r>
          </w:p>
        </w:tc>
      </w:tr>
      <w:tr w:rsidR="00F51BF4" w:rsidRPr="004A79C8" w14:paraId="2DD1487D"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6BF120A" w14:textId="77777777" w:rsidR="00F51BF4" w:rsidRPr="004A79C8" w:rsidRDefault="00F51BF4" w:rsidP="004A79C8">
            <w:r w:rsidRPr="004A79C8">
              <w:t>Indicative hours</w:t>
            </w:r>
          </w:p>
        </w:tc>
        <w:tc>
          <w:tcPr>
            <w:tcW w:w="12438" w:type="dxa"/>
          </w:tcPr>
          <w:p w14:paraId="7B23F740" w14:textId="77777777" w:rsidR="00F51BF4" w:rsidRPr="004A79C8" w:rsidRDefault="00F51BF4" w:rsidP="004A79C8">
            <w:pPr>
              <w:cnfStyle w:val="000000010000" w:firstRow="0" w:lastRow="0" w:firstColumn="0" w:lastColumn="0" w:oddVBand="0" w:evenVBand="0" w:oddHBand="0" w:evenHBand="1" w:firstRowFirstColumn="0" w:firstRowLastColumn="0" w:lastRowFirstColumn="0" w:lastRowLastColumn="0"/>
            </w:pPr>
            <w:r w:rsidRPr="004A79C8">
              <w:t xml:space="preserve">25 hours – the course requirements of the English Studies </w:t>
            </w:r>
            <w:hyperlink r:id="rId32" w:anchor=":~:text=Year%2012%20course%20structure%20and%20requirements" w:history="1">
              <w:r w:rsidRPr="004A79C8">
                <w:rPr>
                  <w:rStyle w:val="Hyperlink"/>
                </w:rPr>
                <w:t>Year 12 course structure and requirements</w:t>
              </w:r>
            </w:hyperlink>
            <w:r w:rsidRPr="004A79C8">
              <w:t xml:space="preserve"> mandate the indicative hours for </w:t>
            </w:r>
            <w:hyperlink r:id="rId33" w:history="1">
              <w:r w:rsidRPr="004A79C8">
                <w:rPr>
                  <w:rStyle w:val="Hyperlink"/>
                </w:rPr>
                <w:t>Elective focus areas</w:t>
              </w:r>
            </w:hyperlink>
            <w:r w:rsidRPr="004A79C8">
              <w:t xml:space="preserve">. Ensure that the total indicative hours for the 2 elective focus areas to be completed equal ‘50 </w:t>
            </w:r>
            <w:proofErr w:type="gramStart"/>
            <w:r w:rsidRPr="004A79C8">
              <w:t>hours’</w:t>
            </w:r>
            <w:proofErr w:type="gramEnd"/>
            <w:r w:rsidRPr="004A79C8">
              <w:t>.</w:t>
            </w:r>
          </w:p>
        </w:tc>
      </w:tr>
      <w:tr w:rsidR="00F51BF4" w:rsidRPr="004A79C8" w14:paraId="6FAB6693"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0D6AF29" w14:textId="77777777" w:rsidR="00F51BF4" w:rsidRPr="004A79C8" w:rsidRDefault="00F51BF4" w:rsidP="004A79C8">
            <w:r w:rsidRPr="004A79C8">
              <w:t>Guiding questions</w:t>
            </w:r>
          </w:p>
        </w:tc>
        <w:tc>
          <w:tcPr>
            <w:tcW w:w="12438" w:type="dxa"/>
          </w:tcPr>
          <w:p w14:paraId="570AAA3C"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Why is music an effective way to communicate stories and ideas?</w:t>
            </w:r>
          </w:p>
          <w:p w14:paraId="4F31A0AE"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How can the use of music and lyrics enhance responses to texts?</w:t>
            </w:r>
          </w:p>
          <w:p w14:paraId="3DEE07BB"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How are songs influenced by the context in which they are composed?</w:t>
            </w:r>
          </w:p>
        </w:tc>
      </w:tr>
      <w:tr w:rsidR="00F51BF4" w:rsidRPr="004A79C8" w14:paraId="007735DC"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D8B06D9" w14:textId="77777777" w:rsidR="00F51BF4" w:rsidRPr="004A79C8" w:rsidRDefault="00F51BF4" w:rsidP="004A79C8">
            <w:r w:rsidRPr="004A79C8">
              <w:t>Assessment</w:t>
            </w:r>
          </w:p>
        </w:tc>
        <w:tc>
          <w:tcPr>
            <w:tcW w:w="12438" w:type="dxa"/>
          </w:tcPr>
          <w:p w14:paraId="7992669B" w14:textId="21CA4AB7" w:rsidR="00F51BF4" w:rsidRPr="004A79C8" w:rsidRDefault="00F51BF4" w:rsidP="004A79C8">
            <w:pPr>
              <w:cnfStyle w:val="000000010000" w:firstRow="0" w:lastRow="0" w:firstColumn="0" w:lastColumn="0" w:oddVBand="0" w:evenVBand="0" w:oddHBand="0" w:evenHBand="1" w:firstRowFirstColumn="0" w:firstRowLastColumn="0" w:lastRowFirstColumn="0" w:lastRowLastColumn="0"/>
            </w:pPr>
            <w:r w:rsidRPr="004A79C8">
              <w:rPr>
                <w:b/>
                <w:bCs/>
              </w:rPr>
              <w:t>Soundtrack and analysis</w:t>
            </w:r>
            <w:r w:rsidRPr="004A79C8">
              <w:t xml:space="preserve"> – students will compose a song list of 3 to 4 songs to accompany an imagined short film version of a piece of creative writing that they composed in </w:t>
            </w:r>
            <w:r w:rsidR="00E561A5" w:rsidRPr="004A79C8">
              <w:t>English previously</w:t>
            </w:r>
            <w:r w:rsidRPr="004A79C8">
              <w:t>. They will annotate 2 of the chosen songs and explain why these are effective choices for the soundtrack or playlist.</w:t>
            </w:r>
          </w:p>
        </w:tc>
      </w:tr>
      <w:tr w:rsidR="00F51BF4" w:rsidRPr="004A79C8" w14:paraId="07F86B9F"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859DB9C" w14:textId="77777777" w:rsidR="00F51BF4" w:rsidRPr="004A79C8" w:rsidRDefault="00F51BF4" w:rsidP="004A79C8">
            <w:r w:rsidRPr="004A79C8">
              <w:t>Outcome codes</w:t>
            </w:r>
          </w:p>
        </w:tc>
        <w:tc>
          <w:tcPr>
            <w:tcW w:w="12438" w:type="dxa"/>
          </w:tcPr>
          <w:p w14:paraId="2A4AF3B3"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A student:</w:t>
            </w:r>
          </w:p>
          <w:p w14:paraId="1873DAFE"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rPr>
                <w:b/>
                <w:bCs/>
              </w:rPr>
              <w:t>ESD-12-01</w:t>
            </w:r>
            <w:r w:rsidRPr="004A79C8">
              <w:t xml:space="preserve"> uses strategies to explain and interpret information, ideas and perspectives in a variety of texts</w:t>
            </w:r>
          </w:p>
          <w:p w14:paraId="2FA50842"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rPr>
                <w:b/>
                <w:bCs/>
              </w:rPr>
              <w:t>ESD-12-02</w:t>
            </w:r>
            <w:r w:rsidRPr="004A79C8">
              <w:t xml:space="preserve"> analyses how authors shape meaning and influence audiences through context, textual form and features in a range of modes and mediums</w:t>
            </w:r>
          </w:p>
          <w:p w14:paraId="693A987A" w14:textId="77777777" w:rsidR="00F51BF4" w:rsidRPr="004A79C8" w:rsidRDefault="00F51BF4" w:rsidP="004A79C8">
            <w:pPr>
              <w:pStyle w:val="ListBullet"/>
              <w:cnfStyle w:val="000000100000" w:firstRow="0" w:lastRow="0" w:firstColumn="0" w:lastColumn="0" w:oddVBand="0" w:evenVBand="0" w:oddHBand="1" w:evenHBand="0" w:firstRowFirstColumn="0" w:firstRowLastColumn="0" w:lastRowFirstColumn="0" w:lastRowLastColumn="0"/>
            </w:pPr>
            <w:r w:rsidRPr="004A79C8">
              <w:rPr>
                <w:b/>
                <w:bCs/>
              </w:rPr>
              <w:t>ESD-12-04</w:t>
            </w:r>
            <w:r w:rsidRPr="004A79C8">
              <w:t xml:space="preserve"> composes critical and creative texts that structure ideas, information and arguments for </w:t>
            </w:r>
            <w:proofErr w:type="gramStart"/>
            <w:r w:rsidRPr="004A79C8">
              <w:t>particular purposes</w:t>
            </w:r>
            <w:proofErr w:type="gramEnd"/>
          </w:p>
        </w:tc>
      </w:tr>
      <w:tr w:rsidR="00F51BF4" w:rsidRPr="004A79C8" w14:paraId="1BE69CDB"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60456A6F" w14:textId="77777777" w:rsidR="00F51BF4" w:rsidRPr="004A79C8" w:rsidRDefault="00F51BF4" w:rsidP="004A79C8">
            <w:r w:rsidRPr="004A79C8">
              <w:lastRenderedPageBreak/>
              <w:t>Aligned Life Skills outcome codes</w:t>
            </w:r>
          </w:p>
        </w:tc>
        <w:tc>
          <w:tcPr>
            <w:tcW w:w="12438" w:type="dxa"/>
          </w:tcPr>
          <w:p w14:paraId="6210FC97" w14:textId="77777777" w:rsidR="00F51BF4" w:rsidRPr="004A79C8" w:rsidRDefault="00F51BF4" w:rsidP="004A79C8">
            <w:pPr>
              <w:cnfStyle w:val="000000010000" w:firstRow="0" w:lastRow="0" w:firstColumn="0" w:lastColumn="0" w:oddVBand="0" w:evenVBand="0" w:oddHBand="0" w:evenHBand="1" w:firstRowFirstColumn="0" w:firstRowLastColumn="0" w:lastRowFirstColumn="0" w:lastRowLastColumn="0"/>
            </w:pPr>
            <w:r w:rsidRPr="004A79C8">
              <w:t>A student:</w:t>
            </w:r>
          </w:p>
          <w:p w14:paraId="40B705A5"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EN-LS-01</w:t>
            </w:r>
            <w:r w:rsidRPr="004A79C8">
              <w:t xml:space="preserve"> communicates in a range of everyday contexts for familiar purposes and audiences</w:t>
            </w:r>
          </w:p>
          <w:p w14:paraId="48606E25"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EN-LS-03</w:t>
            </w:r>
            <w:r w:rsidRPr="004A79C8">
              <w:t xml:space="preserve"> reads, views, represents or responds to texts in familiar contexts</w:t>
            </w:r>
          </w:p>
          <w:p w14:paraId="366E6E2A"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EN-LS-05</w:t>
            </w:r>
            <w:r w:rsidRPr="004A79C8">
              <w:t xml:space="preserve"> identifies ways language forms and features of texts create meaning</w:t>
            </w:r>
          </w:p>
          <w:p w14:paraId="45850A3D" w14:textId="77777777" w:rsidR="00F51BF4" w:rsidRPr="004A79C8" w:rsidRDefault="00F51BF4" w:rsidP="004A79C8">
            <w:pPr>
              <w:pStyle w:val="ListBullet"/>
              <w:cnfStyle w:val="000000010000" w:firstRow="0" w:lastRow="0" w:firstColumn="0" w:lastColumn="0" w:oddVBand="0" w:evenVBand="0" w:oddHBand="0" w:evenHBand="1" w:firstRowFirstColumn="0" w:firstRowLastColumn="0" w:lastRowFirstColumn="0" w:lastRowLastColumn="0"/>
            </w:pPr>
            <w:r w:rsidRPr="004A79C8">
              <w:rPr>
                <w:b/>
                <w:bCs/>
              </w:rPr>
              <w:t>EN-LS-07</w:t>
            </w:r>
            <w:r w:rsidRPr="004A79C8">
              <w:t xml:space="preserve"> identifies ways context influences responses</w:t>
            </w:r>
          </w:p>
        </w:tc>
      </w:tr>
      <w:tr w:rsidR="00F51BF4" w:rsidRPr="004A79C8" w14:paraId="1B9C7913"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91C371A" w14:textId="77777777" w:rsidR="00F51BF4" w:rsidRPr="004A79C8" w:rsidRDefault="00F51BF4" w:rsidP="004A79C8">
            <w:r w:rsidRPr="004A79C8">
              <w:t>Text and text requirements</w:t>
            </w:r>
          </w:p>
        </w:tc>
        <w:tc>
          <w:tcPr>
            <w:tcW w:w="12438" w:type="dxa"/>
          </w:tcPr>
          <w:p w14:paraId="4A7ACD77"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bookmarkStart w:id="16" w:name="_Hlk193984494"/>
            <w:r w:rsidRPr="004A79C8">
              <w:t xml:space="preserve">Perkins R (2009) </w:t>
            </w:r>
            <w:r w:rsidRPr="00EB4336">
              <w:rPr>
                <w:i/>
                <w:iCs/>
              </w:rPr>
              <w:t>Bran Nue Dae</w:t>
            </w:r>
            <w:r w:rsidRPr="004A79C8">
              <w:t>, Roadshow Entertainment (f)</w:t>
            </w:r>
          </w:p>
          <w:p w14:paraId="64293328" w14:textId="77777777" w:rsidR="00F51BF4" w:rsidRPr="004A79C8" w:rsidRDefault="00F51BF4" w:rsidP="004A79C8">
            <w:pPr>
              <w:cnfStyle w:val="000000100000" w:firstRow="0" w:lastRow="0" w:firstColumn="0" w:lastColumn="0" w:oddVBand="0" w:evenVBand="0" w:oddHBand="1" w:evenHBand="0" w:firstRowFirstColumn="0" w:firstRowLastColumn="0" w:lastRowFirstColumn="0" w:lastRowLastColumn="0"/>
            </w:pPr>
            <w:r w:rsidRPr="004A79C8">
              <w:t xml:space="preserve">Beer S (2024) </w:t>
            </w:r>
            <w:r w:rsidRPr="00EB4336">
              <w:rPr>
                <w:i/>
                <w:iCs/>
              </w:rPr>
              <w:t>Thunderhead</w:t>
            </w:r>
            <w:r w:rsidRPr="004A79C8">
              <w:t xml:space="preserve"> (pf)</w:t>
            </w:r>
            <w:bookmarkEnd w:id="16"/>
          </w:p>
        </w:tc>
      </w:tr>
    </w:tbl>
    <w:p w14:paraId="79B99523" w14:textId="1D817649" w:rsidR="00F51BF4" w:rsidRDefault="00F51BF4" w:rsidP="00F51BF4">
      <w:pPr>
        <w:pStyle w:val="Heading2"/>
      </w:pPr>
      <w:bookmarkStart w:id="17" w:name="_Toc195516892"/>
      <w:r>
        <w:t>Writing for purpose – 12.3</w:t>
      </w:r>
      <w:bookmarkEnd w:id="17"/>
    </w:p>
    <w:p w14:paraId="109814BE" w14:textId="77777777" w:rsidR="00F51BF4" w:rsidRPr="00F20C10" w:rsidRDefault="00F51BF4" w:rsidP="00F51BF4">
      <w:r>
        <w:t>In this focus area, students engage with short and extended literary and non-literary texts, to develop their knowledge and skills as writers. They will read at least FOUR prescribed texts as well as texts from their own wide reading and use these as models and inspiration for their own compositions. Students will have the opportunity to write for diverse purposes, audiences and contexts – everyday, social, cultural, academic, community and workplace texts – to deepen their understanding of how language shapes meaning. They will apply comprehension strategies to explore implicit and explicit ideas and attitudes and to consider the connections between texts. Students compose persuasive, informative, imaginative and analytical texts to develop their skills in organising and structuring their ideas, information and arguments. They deepen their understanding of the writing process through planning, drafting, editing and refining their own compositions, making accurate use of spelling, punctuation and grammar.</w:t>
      </w:r>
    </w:p>
    <w:p w14:paraId="1617034D" w14:textId="4A4C3753" w:rsidR="00F51BF4" w:rsidRDefault="00F51BF4" w:rsidP="00F51BF4">
      <w:pPr>
        <w:pStyle w:val="Caption"/>
      </w:pPr>
      <w:r>
        <w:lastRenderedPageBreak/>
        <w:t xml:space="preserve">Table </w:t>
      </w:r>
      <w:r>
        <w:fldChar w:fldCharType="begin"/>
      </w:r>
      <w:r>
        <w:instrText xml:space="preserve"> SEQ Table \* ARABIC </w:instrText>
      </w:r>
      <w:r>
        <w:fldChar w:fldCharType="separate"/>
      </w:r>
      <w:r>
        <w:rPr>
          <w:noProof/>
        </w:rPr>
        <w:t>6</w:t>
      </w:r>
      <w:r>
        <w:fldChar w:fldCharType="end"/>
      </w:r>
      <w:r>
        <w:t xml:space="preserve"> – </w:t>
      </w:r>
      <w:r w:rsidRPr="00F0365D">
        <w:t>English Studies Year 12, program 3 – Writing for purpose</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3."/>
      </w:tblPr>
      <w:tblGrid>
        <w:gridCol w:w="2122"/>
        <w:gridCol w:w="12438"/>
      </w:tblGrid>
      <w:tr w:rsidR="00F51BF4" w:rsidRPr="00EB4336" w14:paraId="7D29FC93" w14:textId="77777777" w:rsidTr="006D39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06956404" w14:textId="77777777" w:rsidR="00F51BF4" w:rsidRPr="00EB4336" w:rsidRDefault="00F51BF4" w:rsidP="00EB4336">
            <w:r w:rsidRPr="00EB4336">
              <w:t>Essentials</w:t>
            </w:r>
          </w:p>
        </w:tc>
        <w:tc>
          <w:tcPr>
            <w:tcW w:w="12438" w:type="dxa"/>
          </w:tcPr>
          <w:p w14:paraId="2C2AB337" w14:textId="77777777" w:rsidR="00F51BF4" w:rsidRPr="00EB4336" w:rsidRDefault="00F51BF4" w:rsidP="00EB4336">
            <w:pPr>
              <w:cnfStyle w:val="100000000000" w:firstRow="1" w:lastRow="0" w:firstColumn="0" w:lastColumn="0" w:oddVBand="0" w:evenVBand="0" w:oddHBand="0" w:evenHBand="0" w:firstRowFirstColumn="0" w:firstRowLastColumn="0" w:lastRowFirstColumn="0" w:lastRowLastColumn="0"/>
            </w:pPr>
            <w:r w:rsidRPr="00EB4336">
              <w:t>Program and assessment overview</w:t>
            </w:r>
          </w:p>
        </w:tc>
      </w:tr>
      <w:tr w:rsidR="00F51BF4" w:rsidRPr="00EB4336" w14:paraId="0BF198E9"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ECB8B10" w14:textId="77777777" w:rsidR="00F51BF4" w:rsidRPr="00EB4336" w:rsidRDefault="00F51BF4" w:rsidP="00EB4336">
            <w:r w:rsidRPr="00EB4336">
              <w:t>Focus area</w:t>
            </w:r>
          </w:p>
        </w:tc>
        <w:tc>
          <w:tcPr>
            <w:tcW w:w="12438" w:type="dxa"/>
          </w:tcPr>
          <w:p w14:paraId="71A2C1CC" w14:textId="4C299802" w:rsidR="00F51BF4" w:rsidRPr="00EB4336" w:rsidRDefault="00F51BF4" w:rsidP="00EB4336">
            <w:pPr>
              <w:cnfStyle w:val="000000100000" w:firstRow="0" w:lastRow="0" w:firstColumn="0" w:lastColumn="0" w:oddVBand="0" w:evenVBand="0" w:oddHBand="1" w:evenHBand="0" w:firstRowFirstColumn="0" w:firstRowLastColumn="0" w:lastRowFirstColumn="0" w:lastRowLastColumn="0"/>
            </w:pPr>
            <w:r w:rsidRPr="00EB4336">
              <w:rPr>
                <w:b/>
                <w:bCs/>
              </w:rPr>
              <w:t>Writing for purpose</w:t>
            </w:r>
            <w:r w:rsidRPr="00EB4336">
              <w:t xml:space="preserve"> – the course requirements of the English Studies </w:t>
            </w:r>
            <w:hyperlink r:id="rId34" w:anchor=":~:text=Year%2012%20course%20structure%20and%20requirements" w:history="1">
              <w:r w:rsidRPr="00EB4336">
                <w:rPr>
                  <w:rStyle w:val="Hyperlink"/>
                </w:rPr>
                <w:t>Year 12 course structure and requirements</w:t>
              </w:r>
            </w:hyperlink>
            <w:r w:rsidRPr="00EB4336">
              <w:t xml:space="preserve"> indicate that the </w:t>
            </w:r>
            <w:hyperlink r:id="rId35" w:history="1">
              <w:r w:rsidRPr="00EB4336">
                <w:rPr>
                  <w:rStyle w:val="Hyperlink"/>
                </w:rPr>
                <w:t>Writing for purpose</w:t>
              </w:r>
            </w:hyperlink>
            <w:r w:rsidRPr="00EB4336">
              <w:t xml:space="preserve"> focus area ‘may be studied concurrently with Narrative and human experiences and the electives’</w:t>
            </w:r>
            <w:r w:rsidR="001004B5" w:rsidRPr="00EB4336">
              <w:t>, however, the sample program is designed as a standalone unit.</w:t>
            </w:r>
          </w:p>
        </w:tc>
      </w:tr>
      <w:tr w:rsidR="00F51BF4" w:rsidRPr="00EB4336" w14:paraId="47AA7B89"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E83E867" w14:textId="77777777" w:rsidR="00F51BF4" w:rsidRPr="00EB4336" w:rsidRDefault="00F51BF4" w:rsidP="00EB4336">
            <w:r w:rsidRPr="00EB4336">
              <w:t>Indicative hours</w:t>
            </w:r>
          </w:p>
        </w:tc>
        <w:tc>
          <w:tcPr>
            <w:tcW w:w="12438" w:type="dxa"/>
          </w:tcPr>
          <w:p w14:paraId="35779561" w14:textId="77777777" w:rsidR="00F51BF4" w:rsidRPr="00EB4336" w:rsidRDefault="00F51BF4" w:rsidP="00EB4336">
            <w:pPr>
              <w:cnfStyle w:val="000000010000" w:firstRow="0" w:lastRow="0" w:firstColumn="0" w:lastColumn="0" w:oddVBand="0" w:evenVBand="0" w:oddHBand="0" w:evenHBand="1" w:firstRowFirstColumn="0" w:firstRowLastColumn="0" w:lastRowFirstColumn="0" w:lastRowLastColumn="0"/>
            </w:pPr>
            <w:r w:rsidRPr="00EB4336">
              <w:t xml:space="preserve">35 hours – the course requirements of the English Studies </w:t>
            </w:r>
            <w:hyperlink r:id="rId36" w:anchor=":~:text=Year%2012%20course%20structure%20and%20requirements" w:history="1">
              <w:r w:rsidRPr="00EB4336">
                <w:rPr>
                  <w:rStyle w:val="Hyperlink"/>
                </w:rPr>
                <w:t>Year 12 course structure and requirements</w:t>
              </w:r>
            </w:hyperlink>
            <w:r w:rsidRPr="00EB4336">
              <w:t xml:space="preserve"> mandate the indicative hours for this focus area.</w:t>
            </w:r>
          </w:p>
        </w:tc>
      </w:tr>
      <w:tr w:rsidR="00F51BF4" w:rsidRPr="00EB4336" w14:paraId="798B8A13"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25213AE" w14:textId="77777777" w:rsidR="00F51BF4" w:rsidRPr="00EB4336" w:rsidRDefault="00F51BF4" w:rsidP="00EB4336">
            <w:r w:rsidRPr="00EB4336">
              <w:t>Guiding questions</w:t>
            </w:r>
          </w:p>
        </w:tc>
        <w:tc>
          <w:tcPr>
            <w:tcW w:w="12438" w:type="dxa"/>
          </w:tcPr>
          <w:p w14:paraId="51C9DD0A" w14:textId="77777777" w:rsidR="00F51BF4" w:rsidRPr="00EB4336" w:rsidRDefault="00F51BF4" w:rsidP="00EB4336">
            <w:pPr>
              <w:cnfStyle w:val="000000100000" w:firstRow="0" w:lastRow="0" w:firstColumn="0" w:lastColumn="0" w:oddVBand="0" w:evenVBand="0" w:oddHBand="1" w:evenHBand="0" w:firstRowFirstColumn="0" w:firstRowLastColumn="0" w:lastRowFirstColumn="0" w:lastRowLastColumn="0"/>
            </w:pPr>
            <w:r w:rsidRPr="00EB4336">
              <w:t>How can model texts inspire ideas and creative choices in our own compositions?</w:t>
            </w:r>
          </w:p>
          <w:p w14:paraId="4831B8F3" w14:textId="77777777" w:rsidR="00F51BF4" w:rsidRPr="00EB4336" w:rsidRDefault="00F51BF4" w:rsidP="00EB4336">
            <w:pPr>
              <w:cnfStyle w:val="000000100000" w:firstRow="0" w:lastRow="0" w:firstColumn="0" w:lastColumn="0" w:oddVBand="0" w:evenVBand="0" w:oddHBand="1" w:evenHBand="0" w:firstRowFirstColumn="0" w:firstRowLastColumn="0" w:lastRowFirstColumn="0" w:lastRowLastColumn="0"/>
            </w:pPr>
            <w:r w:rsidRPr="00EB4336">
              <w:t>How is the use of language influenced by the purpose, context and audience of a text?</w:t>
            </w:r>
          </w:p>
          <w:p w14:paraId="369126D5" w14:textId="77777777" w:rsidR="00F51BF4" w:rsidRPr="00EB4336" w:rsidRDefault="00F51BF4" w:rsidP="00EB4336">
            <w:pPr>
              <w:cnfStyle w:val="000000100000" w:firstRow="0" w:lastRow="0" w:firstColumn="0" w:lastColumn="0" w:oddVBand="0" w:evenVBand="0" w:oddHBand="1" w:evenHBand="0" w:firstRowFirstColumn="0" w:firstRowLastColumn="0" w:lastRowFirstColumn="0" w:lastRowLastColumn="0"/>
            </w:pPr>
            <w:r w:rsidRPr="00EB4336">
              <w:t>Why does the recursive writing process improve the final composition?</w:t>
            </w:r>
          </w:p>
        </w:tc>
      </w:tr>
      <w:tr w:rsidR="00F51BF4" w:rsidRPr="00EB4336" w14:paraId="25B4A309"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93CECCA" w14:textId="77777777" w:rsidR="00F51BF4" w:rsidRPr="00EB4336" w:rsidRDefault="00F51BF4" w:rsidP="00EB4336">
            <w:r w:rsidRPr="00EB4336">
              <w:t>Assessment</w:t>
            </w:r>
          </w:p>
        </w:tc>
        <w:tc>
          <w:tcPr>
            <w:tcW w:w="12438" w:type="dxa"/>
          </w:tcPr>
          <w:p w14:paraId="3155052F" w14:textId="77777777" w:rsidR="00F51BF4" w:rsidRPr="00EB4336" w:rsidRDefault="00F51BF4" w:rsidP="00EB4336">
            <w:pPr>
              <w:cnfStyle w:val="000000010000" w:firstRow="0" w:lastRow="0" w:firstColumn="0" w:lastColumn="0" w:oddVBand="0" w:evenVBand="0" w:oddHBand="0" w:evenHBand="1" w:firstRowFirstColumn="0" w:firstRowLastColumn="0" w:lastRowFirstColumn="0" w:lastRowLastColumn="0"/>
            </w:pPr>
            <w:r w:rsidRPr="00EB4336">
              <w:rPr>
                <w:b/>
                <w:bCs/>
              </w:rPr>
              <w:t>Take-home examination</w:t>
            </w:r>
            <w:r w:rsidRPr="00EB4336">
              <w:t xml:space="preserve"> – students will complete comprehension questions on the texts studied in class and unfamiliar texts. They will choose one of the prescribed texts as a model for their own writing.</w:t>
            </w:r>
          </w:p>
        </w:tc>
      </w:tr>
      <w:tr w:rsidR="00F51BF4" w:rsidRPr="00EB4336" w14:paraId="006BC52E"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DDF4446" w14:textId="77777777" w:rsidR="00F51BF4" w:rsidRPr="00EB4336" w:rsidRDefault="00F51BF4" w:rsidP="00EB4336">
            <w:r w:rsidRPr="00EB4336">
              <w:t>Outcome codes</w:t>
            </w:r>
          </w:p>
        </w:tc>
        <w:tc>
          <w:tcPr>
            <w:tcW w:w="12438" w:type="dxa"/>
          </w:tcPr>
          <w:p w14:paraId="194AE728" w14:textId="77777777" w:rsidR="00F51BF4" w:rsidRPr="00EB4336" w:rsidRDefault="00F51BF4" w:rsidP="00EB4336">
            <w:pPr>
              <w:cnfStyle w:val="000000100000" w:firstRow="0" w:lastRow="0" w:firstColumn="0" w:lastColumn="0" w:oddVBand="0" w:evenVBand="0" w:oddHBand="1" w:evenHBand="0" w:firstRowFirstColumn="0" w:firstRowLastColumn="0" w:lastRowFirstColumn="0" w:lastRowLastColumn="0"/>
            </w:pPr>
            <w:r w:rsidRPr="00EB4336">
              <w:t>A student:</w:t>
            </w:r>
          </w:p>
          <w:p w14:paraId="6992A612" w14:textId="77777777" w:rsidR="00F51BF4" w:rsidRPr="00EB4336" w:rsidRDefault="00F51BF4" w:rsidP="00EB4336">
            <w:pPr>
              <w:pStyle w:val="ListBullet"/>
              <w:cnfStyle w:val="000000100000" w:firstRow="0" w:lastRow="0" w:firstColumn="0" w:lastColumn="0" w:oddVBand="0" w:evenVBand="0" w:oddHBand="1" w:evenHBand="0" w:firstRowFirstColumn="0" w:firstRowLastColumn="0" w:lastRowFirstColumn="0" w:lastRowLastColumn="0"/>
            </w:pPr>
            <w:r w:rsidRPr="00EB4336">
              <w:rPr>
                <w:b/>
                <w:bCs/>
              </w:rPr>
              <w:t>ESD-12-01</w:t>
            </w:r>
            <w:r w:rsidRPr="00EB4336">
              <w:t xml:space="preserve"> uses strategies to explain and interpret information, ideas and perspectives in a variety of texts</w:t>
            </w:r>
          </w:p>
          <w:p w14:paraId="39F9F7C0" w14:textId="77777777" w:rsidR="00F51BF4" w:rsidRPr="00EB4336" w:rsidRDefault="00F51BF4" w:rsidP="00EB4336">
            <w:pPr>
              <w:pStyle w:val="ListBullet"/>
              <w:cnfStyle w:val="000000100000" w:firstRow="0" w:lastRow="0" w:firstColumn="0" w:lastColumn="0" w:oddVBand="0" w:evenVBand="0" w:oddHBand="1" w:evenHBand="0" w:firstRowFirstColumn="0" w:firstRowLastColumn="0" w:lastRowFirstColumn="0" w:lastRowLastColumn="0"/>
            </w:pPr>
            <w:r w:rsidRPr="00EB4336">
              <w:rPr>
                <w:b/>
                <w:bCs/>
              </w:rPr>
              <w:t>ESD-12-02</w:t>
            </w:r>
            <w:r w:rsidRPr="00EB4336">
              <w:t xml:space="preserve"> analyses how authors shape meaning and influence audiences through context, textual form and features in a range of modes and mediums</w:t>
            </w:r>
          </w:p>
          <w:p w14:paraId="45A25A37" w14:textId="77777777" w:rsidR="00F51BF4" w:rsidRPr="00EB4336" w:rsidRDefault="00F51BF4" w:rsidP="00EB4336">
            <w:pPr>
              <w:pStyle w:val="ListBullet"/>
              <w:cnfStyle w:val="000000100000" w:firstRow="0" w:lastRow="0" w:firstColumn="0" w:lastColumn="0" w:oddVBand="0" w:evenVBand="0" w:oddHBand="1" w:evenHBand="0" w:firstRowFirstColumn="0" w:firstRowLastColumn="0" w:lastRowFirstColumn="0" w:lastRowLastColumn="0"/>
            </w:pPr>
            <w:r w:rsidRPr="00EB4336">
              <w:rPr>
                <w:b/>
                <w:bCs/>
              </w:rPr>
              <w:lastRenderedPageBreak/>
              <w:t>ESD-12-04</w:t>
            </w:r>
            <w:r w:rsidRPr="00EB4336">
              <w:t xml:space="preserve"> composes critical and creative texts that structure ideas, information and arguments for </w:t>
            </w:r>
            <w:proofErr w:type="gramStart"/>
            <w:r w:rsidRPr="00EB4336">
              <w:t>particular purposes</w:t>
            </w:r>
            <w:proofErr w:type="gramEnd"/>
          </w:p>
        </w:tc>
      </w:tr>
      <w:tr w:rsidR="00F51BF4" w:rsidRPr="00EB4336" w14:paraId="2156D71F"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17816FB" w14:textId="77777777" w:rsidR="00F51BF4" w:rsidRPr="00EB4336" w:rsidRDefault="00F51BF4" w:rsidP="00EB4336">
            <w:r w:rsidRPr="00EB4336">
              <w:lastRenderedPageBreak/>
              <w:t>Aligned Life Skills outcome codes</w:t>
            </w:r>
          </w:p>
        </w:tc>
        <w:tc>
          <w:tcPr>
            <w:tcW w:w="12438" w:type="dxa"/>
          </w:tcPr>
          <w:p w14:paraId="3716678A" w14:textId="77777777" w:rsidR="00F51BF4" w:rsidRPr="00EB4336" w:rsidRDefault="00F51BF4" w:rsidP="00EB4336">
            <w:pPr>
              <w:cnfStyle w:val="000000010000" w:firstRow="0" w:lastRow="0" w:firstColumn="0" w:lastColumn="0" w:oddVBand="0" w:evenVBand="0" w:oddHBand="0" w:evenHBand="1" w:firstRowFirstColumn="0" w:firstRowLastColumn="0" w:lastRowFirstColumn="0" w:lastRowLastColumn="0"/>
            </w:pPr>
            <w:r w:rsidRPr="00EB4336">
              <w:t>A student:</w:t>
            </w:r>
          </w:p>
          <w:p w14:paraId="718EDB97" w14:textId="77777777" w:rsidR="00F51BF4" w:rsidRPr="00EB4336" w:rsidRDefault="00F51BF4" w:rsidP="00EB4336">
            <w:pPr>
              <w:pStyle w:val="ListBullet"/>
              <w:cnfStyle w:val="000000010000" w:firstRow="0" w:lastRow="0" w:firstColumn="0" w:lastColumn="0" w:oddVBand="0" w:evenVBand="0" w:oddHBand="0" w:evenHBand="1" w:firstRowFirstColumn="0" w:firstRowLastColumn="0" w:lastRowFirstColumn="0" w:lastRowLastColumn="0"/>
            </w:pPr>
            <w:r w:rsidRPr="00EB4336">
              <w:rPr>
                <w:b/>
                <w:bCs/>
              </w:rPr>
              <w:t>EN-LS-05</w:t>
            </w:r>
            <w:r w:rsidRPr="00EB4336">
              <w:t xml:space="preserve"> identifies ways language forms and features of texts create meaning</w:t>
            </w:r>
          </w:p>
          <w:p w14:paraId="108B347B" w14:textId="77777777" w:rsidR="00F51BF4" w:rsidRPr="00EB4336" w:rsidRDefault="00F51BF4" w:rsidP="00EB4336">
            <w:pPr>
              <w:pStyle w:val="ListBullet"/>
              <w:cnfStyle w:val="000000010000" w:firstRow="0" w:lastRow="0" w:firstColumn="0" w:lastColumn="0" w:oddVBand="0" w:evenVBand="0" w:oddHBand="0" w:evenHBand="1" w:firstRowFirstColumn="0" w:firstRowLastColumn="0" w:lastRowFirstColumn="0" w:lastRowLastColumn="0"/>
            </w:pPr>
            <w:r w:rsidRPr="00EB4336">
              <w:rPr>
                <w:b/>
                <w:bCs/>
              </w:rPr>
              <w:t>EN-LS-08</w:t>
            </w:r>
            <w:r w:rsidRPr="00EB4336">
              <w:t xml:space="preserve"> recognises the relationships between texts</w:t>
            </w:r>
          </w:p>
          <w:p w14:paraId="476919A4" w14:textId="77777777" w:rsidR="00F51BF4" w:rsidRPr="00EB4336" w:rsidRDefault="00F51BF4" w:rsidP="00EB4336">
            <w:pPr>
              <w:pStyle w:val="ListBullet"/>
              <w:cnfStyle w:val="000000010000" w:firstRow="0" w:lastRow="0" w:firstColumn="0" w:lastColumn="0" w:oddVBand="0" w:evenVBand="0" w:oddHBand="0" w:evenHBand="1" w:firstRowFirstColumn="0" w:firstRowLastColumn="0" w:lastRowFirstColumn="0" w:lastRowLastColumn="0"/>
            </w:pPr>
            <w:r w:rsidRPr="00EB4336">
              <w:rPr>
                <w:b/>
                <w:bCs/>
              </w:rPr>
              <w:t>EN-LS-09</w:t>
            </w:r>
            <w:r w:rsidRPr="00EB4336">
              <w:t xml:space="preserve"> composes texts for a variety of purposes and audiences</w:t>
            </w:r>
          </w:p>
          <w:p w14:paraId="260982F2" w14:textId="77777777" w:rsidR="00F51BF4" w:rsidRPr="00EB4336" w:rsidRDefault="00F51BF4" w:rsidP="00EB4336">
            <w:pPr>
              <w:pStyle w:val="ListBullet"/>
              <w:cnfStyle w:val="000000010000" w:firstRow="0" w:lastRow="0" w:firstColumn="0" w:lastColumn="0" w:oddVBand="0" w:evenVBand="0" w:oddHBand="0" w:evenHBand="1" w:firstRowFirstColumn="0" w:firstRowLastColumn="0" w:lastRowFirstColumn="0" w:lastRowLastColumn="0"/>
            </w:pPr>
            <w:r w:rsidRPr="00EB4336">
              <w:rPr>
                <w:b/>
                <w:bCs/>
              </w:rPr>
              <w:t>EN-LS-10</w:t>
            </w:r>
            <w:r w:rsidRPr="00EB4336">
              <w:t xml:space="preserve"> uses language forms and features to compose texts</w:t>
            </w:r>
          </w:p>
          <w:p w14:paraId="55F133A3" w14:textId="77777777" w:rsidR="00F51BF4" w:rsidRPr="00EB4336" w:rsidRDefault="00F51BF4" w:rsidP="00EB4336">
            <w:pPr>
              <w:pStyle w:val="ListBullet"/>
              <w:cnfStyle w:val="000000010000" w:firstRow="0" w:lastRow="0" w:firstColumn="0" w:lastColumn="0" w:oddVBand="0" w:evenVBand="0" w:oddHBand="0" w:evenHBand="1" w:firstRowFirstColumn="0" w:firstRowLastColumn="0" w:lastRowFirstColumn="0" w:lastRowLastColumn="0"/>
            </w:pPr>
            <w:r w:rsidRPr="00EB4336">
              <w:rPr>
                <w:b/>
                <w:bCs/>
              </w:rPr>
              <w:t>EN-LS-11</w:t>
            </w:r>
            <w:r w:rsidRPr="00EB4336">
              <w:t xml:space="preserve"> plans, reflects on and revises the composition of texts</w:t>
            </w:r>
          </w:p>
        </w:tc>
      </w:tr>
      <w:tr w:rsidR="00F51BF4" w:rsidRPr="00EB4336" w14:paraId="56CD5A60"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1B87911D" w14:textId="77777777" w:rsidR="00F51BF4" w:rsidRPr="00EB4336" w:rsidRDefault="00F51BF4" w:rsidP="00EB4336">
            <w:r w:rsidRPr="00EB4336">
              <w:t>Text and text requirements</w:t>
            </w:r>
          </w:p>
        </w:tc>
        <w:tc>
          <w:tcPr>
            <w:tcW w:w="12438" w:type="dxa"/>
          </w:tcPr>
          <w:p w14:paraId="3AD6B8A3" w14:textId="77777777" w:rsidR="00F51BF4" w:rsidRPr="00EB4336" w:rsidRDefault="00F51BF4" w:rsidP="00EB4336">
            <w:pPr>
              <w:cnfStyle w:val="000000100000" w:firstRow="0" w:lastRow="0" w:firstColumn="0" w:lastColumn="0" w:oddVBand="0" w:evenVBand="0" w:oddHBand="1" w:evenHBand="0" w:firstRowFirstColumn="0" w:firstRowLastColumn="0" w:lastRowFirstColumn="0" w:lastRowLastColumn="0"/>
            </w:pPr>
            <w:bookmarkStart w:id="18" w:name="_Hlk193985458"/>
            <w:r w:rsidRPr="00EB4336">
              <w:t>Araluen E ‘Finding Ways Home’ (</w:t>
            </w:r>
            <w:proofErr w:type="spellStart"/>
            <w:r w:rsidRPr="00EB4336">
              <w:t>nf</w:t>
            </w:r>
            <w:proofErr w:type="spellEnd"/>
            <w:r w:rsidRPr="00EB4336">
              <w:t>)</w:t>
            </w:r>
          </w:p>
          <w:p w14:paraId="5A761A68" w14:textId="77777777" w:rsidR="00F51BF4" w:rsidRPr="00EB4336" w:rsidRDefault="00F51BF4" w:rsidP="00EB4336">
            <w:pPr>
              <w:cnfStyle w:val="000000100000" w:firstRow="0" w:lastRow="0" w:firstColumn="0" w:lastColumn="0" w:oddVBand="0" w:evenVBand="0" w:oddHBand="1" w:evenHBand="0" w:firstRowFirstColumn="0" w:firstRowLastColumn="0" w:lastRowFirstColumn="0" w:lastRowLastColumn="0"/>
            </w:pPr>
            <w:r w:rsidRPr="00EB4336">
              <w:t xml:space="preserve">Lesson L ‘May Your Pen Grace </w:t>
            </w:r>
            <w:proofErr w:type="gramStart"/>
            <w:r w:rsidRPr="00EB4336">
              <w:t>The</w:t>
            </w:r>
            <w:proofErr w:type="gramEnd"/>
            <w:r w:rsidRPr="00EB4336">
              <w:t xml:space="preserve"> Page’ (pp)</w:t>
            </w:r>
          </w:p>
          <w:p w14:paraId="7FDFF5C6" w14:textId="77777777" w:rsidR="00F51BF4" w:rsidRPr="00EB4336" w:rsidRDefault="00F51BF4" w:rsidP="00EB4336">
            <w:pPr>
              <w:cnfStyle w:val="000000100000" w:firstRow="0" w:lastRow="0" w:firstColumn="0" w:lastColumn="0" w:oddVBand="0" w:evenVBand="0" w:oddHBand="1" w:evenHBand="0" w:firstRowFirstColumn="0" w:firstRowLastColumn="0" w:lastRowFirstColumn="0" w:lastRowLastColumn="0"/>
            </w:pPr>
            <w:r w:rsidRPr="00EB4336">
              <w:t>Garner H ‘Dear Mrs Dunkley’ (</w:t>
            </w:r>
            <w:proofErr w:type="spellStart"/>
            <w:r w:rsidRPr="00EB4336">
              <w:t>nf</w:t>
            </w:r>
            <w:proofErr w:type="spellEnd"/>
            <w:r w:rsidRPr="00EB4336">
              <w:t>)</w:t>
            </w:r>
          </w:p>
          <w:p w14:paraId="4DE49FA5" w14:textId="77777777" w:rsidR="00F51BF4" w:rsidRPr="00EB4336" w:rsidRDefault="00F51BF4" w:rsidP="00EB4336">
            <w:pPr>
              <w:cnfStyle w:val="000000100000" w:firstRow="0" w:lastRow="0" w:firstColumn="0" w:lastColumn="0" w:oddVBand="0" w:evenVBand="0" w:oddHBand="1" w:evenHBand="0" w:firstRowFirstColumn="0" w:firstRowLastColumn="0" w:lastRowFirstColumn="0" w:lastRowLastColumn="0"/>
            </w:pPr>
            <w:r w:rsidRPr="00EB4336">
              <w:t>Winton T ‘My Father’s Axe’ (pf)</w:t>
            </w:r>
            <w:bookmarkEnd w:id="18"/>
          </w:p>
        </w:tc>
      </w:tr>
    </w:tbl>
    <w:p w14:paraId="411D3E83" w14:textId="54A95ED6" w:rsidR="00F51BF4" w:rsidRDefault="00F51BF4" w:rsidP="00F51BF4">
      <w:pPr>
        <w:pStyle w:val="Heading2"/>
      </w:pPr>
      <w:bookmarkStart w:id="19" w:name="_Toc195516893"/>
      <w:r>
        <w:t>Elective H: Uncovering the truth – 12.4</w:t>
      </w:r>
      <w:bookmarkEnd w:id="19"/>
    </w:p>
    <w:p w14:paraId="0B88FBC5" w14:textId="77777777" w:rsidR="00F51BF4" w:rsidRDefault="00F51BF4" w:rsidP="00F51BF4">
      <w:r w:rsidRPr="00AD701F">
        <w:t xml:space="preserve">In this </w:t>
      </w:r>
      <w:r>
        <w:t xml:space="preserve">elective </w:t>
      </w:r>
      <w:r w:rsidRPr="00AD701F">
        <w:t>focus area</w:t>
      </w:r>
      <w:r>
        <w:t xml:space="preserve">, explore how language shapes representations of ideas, situations and events prompting them to question and challenge the concept of the truth. They develop skills in questioning claims, thinking and reading critically. Students strengthen their skills in using analysis and </w:t>
      </w:r>
      <w:r>
        <w:lastRenderedPageBreak/>
        <w:t>evidence to justify an opinion as they compare and evaluate various texts that address themes of truth and misrepresentation. Students engage with a range of literary and other texts – including true crime, crime fiction and investigative journalism and examine how representations in these texts develop and increase awareness of how language and texts are used to present information, influence opinion, evoke emotional responses, raise questions and encourage further investigation.</w:t>
      </w:r>
    </w:p>
    <w:p w14:paraId="2868761C" w14:textId="57292696" w:rsidR="00F51BF4" w:rsidRDefault="00F51BF4" w:rsidP="00F51BF4">
      <w:pPr>
        <w:pStyle w:val="Caption"/>
      </w:pPr>
      <w:r>
        <w:t xml:space="preserve">Table </w:t>
      </w:r>
      <w:r>
        <w:fldChar w:fldCharType="begin"/>
      </w:r>
      <w:r>
        <w:instrText xml:space="preserve"> SEQ Table \* ARABIC </w:instrText>
      </w:r>
      <w:r>
        <w:fldChar w:fldCharType="separate"/>
      </w:r>
      <w:r>
        <w:rPr>
          <w:noProof/>
        </w:rPr>
        <w:t>7</w:t>
      </w:r>
      <w:r>
        <w:fldChar w:fldCharType="end"/>
      </w:r>
      <w:r>
        <w:t xml:space="preserve"> – </w:t>
      </w:r>
      <w:r w:rsidRPr="00767BD8">
        <w:t>English Studies Year 12, program 4 – Elective H: Uncovering the truth</w:t>
      </w:r>
    </w:p>
    <w:tbl>
      <w:tblPr>
        <w:tblStyle w:val="Tableheader"/>
        <w:tblW w:w="0" w:type="auto"/>
        <w:tblLook w:val="04A0" w:firstRow="1" w:lastRow="0" w:firstColumn="1" w:lastColumn="0" w:noHBand="0" w:noVBand="1"/>
        <w:tblDescription w:val="Table outlines the focus area, indicative course hours, guiding questions, assessment overview, outcomes, and text requirements for Year 12 program 4."/>
      </w:tblPr>
      <w:tblGrid>
        <w:gridCol w:w="2122"/>
        <w:gridCol w:w="12438"/>
      </w:tblGrid>
      <w:tr w:rsidR="00F51BF4" w:rsidRPr="001354A7" w14:paraId="388B6A2D" w14:textId="77777777" w:rsidTr="006D39B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9E0E871" w14:textId="77777777" w:rsidR="00F51BF4" w:rsidRPr="001354A7" w:rsidRDefault="00F51BF4" w:rsidP="001354A7">
            <w:r w:rsidRPr="001354A7">
              <w:t>Essentials</w:t>
            </w:r>
          </w:p>
        </w:tc>
        <w:tc>
          <w:tcPr>
            <w:tcW w:w="12438" w:type="dxa"/>
          </w:tcPr>
          <w:p w14:paraId="444224D2" w14:textId="77777777" w:rsidR="00F51BF4" w:rsidRPr="001354A7" w:rsidRDefault="00F51BF4" w:rsidP="001354A7">
            <w:pPr>
              <w:cnfStyle w:val="100000000000" w:firstRow="1" w:lastRow="0" w:firstColumn="0" w:lastColumn="0" w:oddVBand="0" w:evenVBand="0" w:oddHBand="0" w:evenHBand="0" w:firstRowFirstColumn="0" w:firstRowLastColumn="0" w:lastRowFirstColumn="0" w:lastRowLastColumn="0"/>
            </w:pPr>
            <w:r w:rsidRPr="001354A7">
              <w:t>Program and assessment overview</w:t>
            </w:r>
          </w:p>
        </w:tc>
      </w:tr>
      <w:tr w:rsidR="00F51BF4" w:rsidRPr="001354A7" w14:paraId="43FBED32"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57750AAD" w14:textId="77777777" w:rsidR="00F51BF4" w:rsidRPr="001354A7" w:rsidRDefault="00F51BF4" w:rsidP="001354A7">
            <w:r w:rsidRPr="001354A7">
              <w:t>Elective focus area</w:t>
            </w:r>
          </w:p>
        </w:tc>
        <w:tc>
          <w:tcPr>
            <w:tcW w:w="12438" w:type="dxa"/>
          </w:tcPr>
          <w:p w14:paraId="40276FE1" w14:textId="77777777" w:rsidR="00F51BF4" w:rsidRPr="001354A7" w:rsidRDefault="00F51BF4" w:rsidP="001354A7">
            <w:pPr>
              <w:cnfStyle w:val="000000100000" w:firstRow="0" w:lastRow="0" w:firstColumn="0" w:lastColumn="0" w:oddVBand="0" w:evenVBand="0" w:oddHBand="1" w:evenHBand="0" w:firstRowFirstColumn="0" w:firstRowLastColumn="0" w:lastRowFirstColumn="0" w:lastRowLastColumn="0"/>
              <w:rPr>
                <w:b/>
                <w:bCs/>
              </w:rPr>
            </w:pPr>
            <w:r w:rsidRPr="001354A7">
              <w:rPr>
                <w:b/>
                <w:bCs/>
              </w:rPr>
              <w:t>Elective H: Uncovering the truth</w:t>
            </w:r>
          </w:p>
        </w:tc>
      </w:tr>
      <w:tr w:rsidR="00F51BF4" w:rsidRPr="001354A7" w14:paraId="45F059CF"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2C76491" w14:textId="77777777" w:rsidR="00F51BF4" w:rsidRPr="001354A7" w:rsidRDefault="00F51BF4" w:rsidP="001354A7">
            <w:r w:rsidRPr="001354A7">
              <w:t>Indicative hours</w:t>
            </w:r>
          </w:p>
        </w:tc>
        <w:tc>
          <w:tcPr>
            <w:tcW w:w="12438" w:type="dxa"/>
          </w:tcPr>
          <w:p w14:paraId="2669DA81" w14:textId="77777777" w:rsidR="00F51BF4" w:rsidRPr="001354A7" w:rsidRDefault="00F51BF4" w:rsidP="001354A7">
            <w:pPr>
              <w:cnfStyle w:val="000000010000" w:firstRow="0" w:lastRow="0" w:firstColumn="0" w:lastColumn="0" w:oddVBand="0" w:evenVBand="0" w:oddHBand="0" w:evenHBand="1" w:firstRowFirstColumn="0" w:firstRowLastColumn="0" w:lastRowFirstColumn="0" w:lastRowLastColumn="0"/>
            </w:pPr>
            <w:r w:rsidRPr="001354A7">
              <w:t xml:space="preserve">25 hours – the course requirements of the English Studies </w:t>
            </w:r>
            <w:hyperlink r:id="rId37" w:anchor=":~:text=Year%2012%20course%20structure%20and%20requirements" w:history="1">
              <w:r w:rsidRPr="001354A7">
                <w:rPr>
                  <w:rStyle w:val="Hyperlink"/>
                </w:rPr>
                <w:t>Year 12 course structure and requirements</w:t>
              </w:r>
            </w:hyperlink>
            <w:r w:rsidRPr="001354A7">
              <w:t xml:space="preserve"> mandate the indicative hours for </w:t>
            </w:r>
            <w:hyperlink r:id="rId38" w:history="1">
              <w:r w:rsidRPr="001354A7">
                <w:rPr>
                  <w:rStyle w:val="Hyperlink"/>
                </w:rPr>
                <w:t>Elective focus areas</w:t>
              </w:r>
            </w:hyperlink>
            <w:r w:rsidRPr="001354A7">
              <w:t xml:space="preserve">. Ensure that the total indicative hours for the 2 elective focus areas to be completed equal ‘50 </w:t>
            </w:r>
            <w:proofErr w:type="gramStart"/>
            <w:r w:rsidRPr="001354A7">
              <w:t>hours’</w:t>
            </w:r>
            <w:proofErr w:type="gramEnd"/>
            <w:r w:rsidRPr="001354A7">
              <w:t>.</w:t>
            </w:r>
          </w:p>
        </w:tc>
      </w:tr>
      <w:tr w:rsidR="00F51BF4" w:rsidRPr="001354A7" w14:paraId="0D81A055"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0B236F6" w14:textId="77777777" w:rsidR="00F51BF4" w:rsidRPr="001354A7" w:rsidRDefault="00F51BF4" w:rsidP="001354A7">
            <w:r w:rsidRPr="001354A7">
              <w:t>Guiding questions</w:t>
            </w:r>
          </w:p>
        </w:tc>
        <w:tc>
          <w:tcPr>
            <w:tcW w:w="12438" w:type="dxa"/>
          </w:tcPr>
          <w:p w14:paraId="3FF35043" w14:textId="77777777" w:rsidR="00F51BF4" w:rsidRPr="001354A7" w:rsidRDefault="00F51BF4" w:rsidP="001354A7">
            <w:pPr>
              <w:cnfStyle w:val="000000100000" w:firstRow="0" w:lastRow="0" w:firstColumn="0" w:lastColumn="0" w:oddVBand="0" w:evenVBand="0" w:oddHBand="1" w:evenHBand="0" w:firstRowFirstColumn="0" w:firstRowLastColumn="0" w:lastRowFirstColumn="0" w:lastRowLastColumn="0"/>
            </w:pPr>
            <w:r w:rsidRPr="001354A7">
              <w:t>Why can the concept of ‘truth’ be complex?</w:t>
            </w:r>
          </w:p>
          <w:p w14:paraId="745AEC75" w14:textId="77777777" w:rsidR="00F51BF4" w:rsidRPr="001354A7" w:rsidRDefault="00F51BF4" w:rsidP="001354A7">
            <w:pPr>
              <w:cnfStyle w:val="000000100000" w:firstRow="0" w:lastRow="0" w:firstColumn="0" w:lastColumn="0" w:oddVBand="0" w:evenVBand="0" w:oddHBand="1" w:evenHBand="0" w:firstRowFirstColumn="0" w:firstRowLastColumn="0" w:lastRowFirstColumn="0" w:lastRowLastColumn="0"/>
            </w:pPr>
            <w:r w:rsidRPr="001354A7">
              <w:t>How can evidence be used to express a clear and logical opinion?</w:t>
            </w:r>
          </w:p>
          <w:p w14:paraId="5F2E47B4" w14:textId="77777777" w:rsidR="00F51BF4" w:rsidRPr="001354A7" w:rsidRDefault="00F51BF4" w:rsidP="001354A7">
            <w:pPr>
              <w:cnfStyle w:val="000000100000" w:firstRow="0" w:lastRow="0" w:firstColumn="0" w:lastColumn="0" w:oddVBand="0" w:evenVBand="0" w:oddHBand="1" w:evenHBand="0" w:firstRowFirstColumn="0" w:firstRowLastColumn="0" w:lastRowFirstColumn="0" w:lastRowLastColumn="0"/>
            </w:pPr>
            <w:r w:rsidRPr="001354A7">
              <w:t>How can language be used to create representations and misrepresentations of the truth?</w:t>
            </w:r>
          </w:p>
        </w:tc>
      </w:tr>
      <w:tr w:rsidR="00F51BF4" w:rsidRPr="001354A7" w14:paraId="684D306E"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0F08B7C" w14:textId="77777777" w:rsidR="00F51BF4" w:rsidRPr="001354A7" w:rsidRDefault="00F51BF4" w:rsidP="001354A7">
            <w:r w:rsidRPr="001354A7">
              <w:t>Assessment</w:t>
            </w:r>
          </w:p>
        </w:tc>
        <w:tc>
          <w:tcPr>
            <w:tcW w:w="12438" w:type="dxa"/>
          </w:tcPr>
          <w:p w14:paraId="6723ED22" w14:textId="77777777" w:rsidR="00F51BF4" w:rsidRPr="001354A7" w:rsidRDefault="00F51BF4" w:rsidP="001354A7">
            <w:pPr>
              <w:cnfStyle w:val="000000010000" w:firstRow="0" w:lastRow="0" w:firstColumn="0" w:lastColumn="0" w:oddVBand="0" w:evenVBand="0" w:oddHBand="0" w:evenHBand="1" w:firstRowFirstColumn="0" w:firstRowLastColumn="0" w:lastRowFirstColumn="0" w:lastRowLastColumn="0"/>
            </w:pPr>
            <w:r w:rsidRPr="001354A7">
              <w:rPr>
                <w:b/>
                <w:bCs/>
              </w:rPr>
              <w:t>Folio</w:t>
            </w:r>
            <w:r w:rsidRPr="001354A7" w:rsidDel="008E1AAF">
              <w:rPr>
                <w:b/>
                <w:bCs/>
              </w:rPr>
              <w:t xml:space="preserve"> </w:t>
            </w:r>
            <w:r w:rsidRPr="001354A7">
              <w:rPr>
                <w:b/>
                <w:bCs/>
              </w:rPr>
              <w:t>and composition</w:t>
            </w:r>
            <w:r w:rsidRPr="001354A7">
              <w:t xml:space="preserve"> – students will collect a range of texts (for example, news articles, podcasts, social media posts and documentaries), that explore a topic or issue from a list provided by the teacher, such as climate change, identity, health, working life or the economy. They analyse the representation of the topic in each text. They produce their own text on the </w:t>
            </w:r>
            <w:r w:rsidRPr="001354A7">
              <w:lastRenderedPageBreak/>
              <w:t>topic in a form of their own choosing, such as a short film, a visual essay and explanation, or a website.</w:t>
            </w:r>
          </w:p>
        </w:tc>
      </w:tr>
      <w:tr w:rsidR="00F51BF4" w:rsidRPr="001354A7" w14:paraId="4C824949"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7447C832" w14:textId="77777777" w:rsidR="00F51BF4" w:rsidRPr="001354A7" w:rsidRDefault="00F51BF4" w:rsidP="001354A7">
            <w:r w:rsidRPr="001354A7">
              <w:lastRenderedPageBreak/>
              <w:t>Outcome codes</w:t>
            </w:r>
          </w:p>
        </w:tc>
        <w:tc>
          <w:tcPr>
            <w:tcW w:w="12438" w:type="dxa"/>
          </w:tcPr>
          <w:p w14:paraId="00D81703" w14:textId="77777777" w:rsidR="00F51BF4" w:rsidRPr="001354A7" w:rsidRDefault="00F51BF4" w:rsidP="001354A7">
            <w:pPr>
              <w:cnfStyle w:val="000000100000" w:firstRow="0" w:lastRow="0" w:firstColumn="0" w:lastColumn="0" w:oddVBand="0" w:evenVBand="0" w:oddHBand="1" w:evenHBand="0" w:firstRowFirstColumn="0" w:firstRowLastColumn="0" w:lastRowFirstColumn="0" w:lastRowLastColumn="0"/>
            </w:pPr>
            <w:r w:rsidRPr="001354A7">
              <w:t>A student:</w:t>
            </w:r>
          </w:p>
          <w:p w14:paraId="7CF7707B" w14:textId="77777777" w:rsidR="00F51BF4" w:rsidRPr="001354A7" w:rsidRDefault="00F51BF4" w:rsidP="001354A7">
            <w:pPr>
              <w:pStyle w:val="ListBullet"/>
              <w:cnfStyle w:val="000000100000" w:firstRow="0" w:lastRow="0" w:firstColumn="0" w:lastColumn="0" w:oddVBand="0" w:evenVBand="0" w:oddHBand="1" w:evenHBand="0" w:firstRowFirstColumn="0" w:firstRowLastColumn="0" w:lastRowFirstColumn="0" w:lastRowLastColumn="0"/>
            </w:pPr>
            <w:r w:rsidRPr="001354A7">
              <w:rPr>
                <w:b/>
                <w:bCs/>
              </w:rPr>
              <w:t>ESD-12-01</w:t>
            </w:r>
            <w:r w:rsidRPr="001354A7">
              <w:t xml:space="preserve"> uses strategies to explain and interpret information, ideas and perspectives in a variety of texts</w:t>
            </w:r>
          </w:p>
          <w:p w14:paraId="3BA306D6" w14:textId="77777777" w:rsidR="00F51BF4" w:rsidRPr="001354A7" w:rsidRDefault="00F51BF4" w:rsidP="001354A7">
            <w:pPr>
              <w:pStyle w:val="ListBullet"/>
              <w:cnfStyle w:val="000000100000" w:firstRow="0" w:lastRow="0" w:firstColumn="0" w:lastColumn="0" w:oddVBand="0" w:evenVBand="0" w:oddHBand="1" w:evenHBand="0" w:firstRowFirstColumn="0" w:firstRowLastColumn="0" w:lastRowFirstColumn="0" w:lastRowLastColumn="0"/>
            </w:pPr>
            <w:r w:rsidRPr="001354A7">
              <w:rPr>
                <w:b/>
                <w:bCs/>
              </w:rPr>
              <w:t>ESD-12-03</w:t>
            </w:r>
            <w:r w:rsidRPr="001354A7">
              <w:t xml:space="preserve"> describes connections between texts</w:t>
            </w:r>
          </w:p>
          <w:p w14:paraId="784A1130" w14:textId="77777777" w:rsidR="00F51BF4" w:rsidRPr="001354A7" w:rsidRDefault="00F51BF4" w:rsidP="001354A7">
            <w:pPr>
              <w:pStyle w:val="ListBullet"/>
              <w:cnfStyle w:val="000000100000" w:firstRow="0" w:lastRow="0" w:firstColumn="0" w:lastColumn="0" w:oddVBand="0" w:evenVBand="0" w:oddHBand="1" w:evenHBand="0" w:firstRowFirstColumn="0" w:firstRowLastColumn="0" w:lastRowFirstColumn="0" w:lastRowLastColumn="0"/>
            </w:pPr>
            <w:r w:rsidRPr="001354A7">
              <w:rPr>
                <w:b/>
                <w:bCs/>
              </w:rPr>
              <w:t>ESD-12-05</w:t>
            </w:r>
            <w:r w:rsidRPr="001354A7">
              <w:t xml:space="preserve"> communicates perspectives and arguments using accurate terminology, grammar and textual evidence</w:t>
            </w:r>
          </w:p>
        </w:tc>
      </w:tr>
      <w:tr w:rsidR="00F51BF4" w:rsidRPr="001354A7" w14:paraId="578C8A15" w14:textId="77777777" w:rsidTr="006D39B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3D425042" w14:textId="77777777" w:rsidR="00F51BF4" w:rsidRPr="001354A7" w:rsidRDefault="00F51BF4" w:rsidP="001354A7">
            <w:r w:rsidRPr="001354A7">
              <w:t>Aligned Life Skills outcome codes</w:t>
            </w:r>
          </w:p>
        </w:tc>
        <w:tc>
          <w:tcPr>
            <w:tcW w:w="12438" w:type="dxa"/>
          </w:tcPr>
          <w:p w14:paraId="340DCC8B" w14:textId="77777777" w:rsidR="00F51BF4" w:rsidRPr="001354A7" w:rsidRDefault="00F51BF4" w:rsidP="001354A7">
            <w:pPr>
              <w:cnfStyle w:val="000000010000" w:firstRow="0" w:lastRow="0" w:firstColumn="0" w:lastColumn="0" w:oddVBand="0" w:evenVBand="0" w:oddHBand="0" w:evenHBand="1" w:firstRowFirstColumn="0" w:firstRowLastColumn="0" w:lastRowFirstColumn="0" w:lastRowLastColumn="0"/>
            </w:pPr>
            <w:r w:rsidRPr="001354A7">
              <w:t>A student:</w:t>
            </w:r>
          </w:p>
          <w:p w14:paraId="106CBECD" w14:textId="77777777" w:rsidR="00F51BF4" w:rsidRPr="001354A7" w:rsidRDefault="00F51BF4" w:rsidP="001354A7">
            <w:pPr>
              <w:pStyle w:val="ListBullet"/>
              <w:cnfStyle w:val="000000010000" w:firstRow="0" w:lastRow="0" w:firstColumn="0" w:lastColumn="0" w:oddVBand="0" w:evenVBand="0" w:oddHBand="0" w:evenHBand="1" w:firstRowFirstColumn="0" w:firstRowLastColumn="0" w:lastRowFirstColumn="0" w:lastRowLastColumn="0"/>
            </w:pPr>
            <w:r w:rsidRPr="001354A7">
              <w:rPr>
                <w:b/>
                <w:bCs/>
              </w:rPr>
              <w:t>EN-LS-03</w:t>
            </w:r>
            <w:r w:rsidRPr="001354A7">
              <w:t xml:space="preserve"> reads, views, represents or responds to texts in familiar contexts</w:t>
            </w:r>
          </w:p>
          <w:p w14:paraId="36E06AD5" w14:textId="77777777" w:rsidR="00F51BF4" w:rsidRPr="001354A7" w:rsidRDefault="00F51BF4" w:rsidP="001354A7">
            <w:pPr>
              <w:pStyle w:val="ListBullet"/>
              <w:cnfStyle w:val="000000010000" w:firstRow="0" w:lastRow="0" w:firstColumn="0" w:lastColumn="0" w:oddVBand="0" w:evenVBand="0" w:oddHBand="0" w:evenHBand="1" w:firstRowFirstColumn="0" w:firstRowLastColumn="0" w:lastRowFirstColumn="0" w:lastRowLastColumn="0"/>
            </w:pPr>
            <w:r w:rsidRPr="001354A7">
              <w:rPr>
                <w:b/>
              </w:rPr>
              <w:t>EN-LS-05</w:t>
            </w:r>
            <w:r w:rsidRPr="001354A7">
              <w:t xml:space="preserve"> identifies ways language forms and features of texts create meaning</w:t>
            </w:r>
          </w:p>
          <w:p w14:paraId="5A6F353C" w14:textId="77777777" w:rsidR="00F51BF4" w:rsidRPr="001354A7" w:rsidRDefault="00F51BF4" w:rsidP="001354A7">
            <w:pPr>
              <w:pStyle w:val="ListBullet"/>
              <w:cnfStyle w:val="000000010000" w:firstRow="0" w:lastRow="0" w:firstColumn="0" w:lastColumn="0" w:oddVBand="0" w:evenVBand="0" w:oddHBand="0" w:evenHBand="1" w:firstRowFirstColumn="0" w:firstRowLastColumn="0" w:lastRowFirstColumn="0" w:lastRowLastColumn="0"/>
            </w:pPr>
            <w:r w:rsidRPr="001354A7">
              <w:rPr>
                <w:b/>
                <w:bCs/>
              </w:rPr>
              <w:t>EN-LS-06</w:t>
            </w:r>
            <w:r w:rsidRPr="001354A7">
              <w:t xml:space="preserve"> responds to a range of ideas and experiences in texts</w:t>
            </w:r>
          </w:p>
          <w:p w14:paraId="775A200D" w14:textId="77777777" w:rsidR="00F51BF4" w:rsidRPr="001354A7" w:rsidRDefault="00F51BF4" w:rsidP="001354A7">
            <w:pPr>
              <w:pStyle w:val="ListBullet"/>
              <w:cnfStyle w:val="000000010000" w:firstRow="0" w:lastRow="0" w:firstColumn="0" w:lastColumn="0" w:oddVBand="0" w:evenVBand="0" w:oddHBand="0" w:evenHBand="1" w:firstRowFirstColumn="0" w:firstRowLastColumn="0" w:lastRowFirstColumn="0" w:lastRowLastColumn="0"/>
            </w:pPr>
            <w:r w:rsidRPr="001354A7">
              <w:rPr>
                <w:b/>
                <w:bCs/>
              </w:rPr>
              <w:t>EN-LS-09</w:t>
            </w:r>
            <w:r w:rsidRPr="001354A7">
              <w:t xml:space="preserve"> composes texts for a variety of purposes and audiences</w:t>
            </w:r>
          </w:p>
        </w:tc>
      </w:tr>
      <w:tr w:rsidR="00F51BF4" w:rsidRPr="001354A7" w14:paraId="2A7EA7D9" w14:textId="77777777" w:rsidTr="006D39B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459A2F1B" w14:textId="77777777" w:rsidR="00F51BF4" w:rsidRPr="001354A7" w:rsidRDefault="00F51BF4" w:rsidP="001354A7">
            <w:r w:rsidRPr="001354A7">
              <w:t>Text and text requirements</w:t>
            </w:r>
          </w:p>
        </w:tc>
        <w:tc>
          <w:tcPr>
            <w:tcW w:w="12438" w:type="dxa"/>
          </w:tcPr>
          <w:p w14:paraId="470DF2BA" w14:textId="77777777" w:rsidR="00F51BF4" w:rsidRPr="001354A7" w:rsidRDefault="00F51BF4" w:rsidP="001354A7">
            <w:pPr>
              <w:cnfStyle w:val="000000100000" w:firstRow="0" w:lastRow="0" w:firstColumn="0" w:lastColumn="0" w:oddVBand="0" w:evenVBand="0" w:oddHBand="1" w:evenHBand="0" w:firstRowFirstColumn="0" w:firstRowLastColumn="0" w:lastRowFirstColumn="0" w:lastRowLastColumn="0"/>
            </w:pPr>
            <w:bookmarkStart w:id="20" w:name="_Hlk193989202"/>
            <w:proofErr w:type="spellStart"/>
            <w:r w:rsidRPr="001354A7">
              <w:t>Kaldy</w:t>
            </w:r>
            <w:proofErr w:type="spellEnd"/>
            <w:r w:rsidRPr="001354A7">
              <w:t xml:space="preserve"> A (2020) </w:t>
            </w:r>
            <w:r w:rsidRPr="001354A7">
              <w:rPr>
                <w:i/>
                <w:iCs/>
              </w:rPr>
              <w:t>Track: Search for Australia’s Bigfoot</w:t>
            </w:r>
            <w:r w:rsidRPr="001354A7">
              <w:t xml:space="preserve">, </w:t>
            </w:r>
            <w:proofErr w:type="spellStart"/>
            <w:r w:rsidRPr="001354A7">
              <w:t>MoonLark</w:t>
            </w:r>
            <w:proofErr w:type="spellEnd"/>
            <w:r w:rsidRPr="001354A7">
              <w:t xml:space="preserve"> Media (</w:t>
            </w:r>
            <w:proofErr w:type="spellStart"/>
            <w:r w:rsidRPr="001354A7">
              <w:t>nf</w:t>
            </w:r>
            <w:proofErr w:type="spellEnd"/>
            <w:r w:rsidRPr="001354A7">
              <w:t>/f)</w:t>
            </w:r>
          </w:p>
          <w:p w14:paraId="7D25B431" w14:textId="77777777" w:rsidR="00F51BF4" w:rsidRPr="001354A7" w:rsidRDefault="00F51BF4" w:rsidP="001354A7">
            <w:pPr>
              <w:cnfStyle w:val="000000100000" w:firstRow="0" w:lastRow="0" w:firstColumn="0" w:lastColumn="0" w:oddVBand="0" w:evenVBand="0" w:oddHBand="1" w:evenHBand="0" w:firstRowFirstColumn="0" w:firstRowLastColumn="0" w:lastRowFirstColumn="0" w:lastRowLastColumn="0"/>
            </w:pPr>
            <w:r w:rsidRPr="001354A7">
              <w:t>A selection of short texts such as podcast episodes, short form documentaries and websites.</w:t>
            </w:r>
            <w:bookmarkEnd w:id="20"/>
          </w:p>
        </w:tc>
      </w:tr>
    </w:tbl>
    <w:p w14:paraId="1DEFBC8C" w14:textId="77777777" w:rsidR="00F51BF4" w:rsidRDefault="00F51BF4">
      <w:pPr>
        <w:suppressAutoHyphens w:val="0"/>
        <w:spacing w:before="0" w:after="160" w:line="259" w:lineRule="auto"/>
      </w:pPr>
      <w:r>
        <w:br w:type="page"/>
      </w:r>
    </w:p>
    <w:p w14:paraId="5E1A40AD" w14:textId="77777777" w:rsidR="00F04118" w:rsidRDefault="00F04118" w:rsidP="00F04118">
      <w:pPr>
        <w:pStyle w:val="Heading1"/>
      </w:pPr>
      <w:bookmarkStart w:id="21" w:name="_Toc195258120"/>
      <w:bookmarkStart w:id="22" w:name="_Toc195516894"/>
      <w:r>
        <w:lastRenderedPageBreak/>
        <w:t>The English curriculum 7–12 team</w:t>
      </w:r>
      <w:bookmarkEnd w:id="21"/>
      <w:bookmarkEnd w:id="22"/>
    </w:p>
    <w:p w14:paraId="303021E3" w14:textId="77777777" w:rsidR="00F04118" w:rsidRDefault="00F04118" w:rsidP="00F04118">
      <w:bookmarkStart w:id="23" w:name="_Hlk193877003"/>
      <w:r w:rsidRPr="00A6650D">
        <w:t>The English curriculum 7–12 team provides support for the delivery of the English curriculum 7–12 in NSW Department of Education high schools.</w:t>
      </w:r>
      <w:r>
        <w:t xml:space="preserve"> </w:t>
      </w:r>
      <w:r w:rsidRPr="009228AB">
        <w:t xml:space="preserve">If you have any questions regarding the use of material available or would like additional support, please contact the English curriculum team by emailing </w:t>
      </w:r>
      <w:hyperlink r:id="rId39">
        <w:r w:rsidRPr="4FA21EE0">
          <w:rPr>
            <w:rStyle w:val="Hyperlink"/>
          </w:rPr>
          <w:t>English.curriculum@det.nsw.edu.au</w:t>
        </w:r>
      </w:hyperlink>
      <w:r>
        <w:t>.</w:t>
      </w:r>
    </w:p>
    <w:p w14:paraId="4190D0AA" w14:textId="77777777" w:rsidR="00F04118" w:rsidRDefault="00F04118" w:rsidP="00F04118">
      <w:pPr>
        <w:pStyle w:val="Heading2"/>
      </w:pPr>
      <w:bookmarkStart w:id="24" w:name="_Toc195258121"/>
      <w:bookmarkStart w:id="25" w:name="_Toc195516895"/>
      <w:bookmarkEnd w:id="23"/>
      <w:r>
        <w:t>Support and alignment</w:t>
      </w:r>
      <w:bookmarkEnd w:id="24"/>
      <w:bookmarkEnd w:id="25"/>
    </w:p>
    <w:p w14:paraId="6BA1E35F" w14:textId="77777777" w:rsidR="00F04118" w:rsidRPr="002C2317" w:rsidRDefault="00F04118" w:rsidP="00F04118">
      <w:pPr>
        <w:rPr>
          <w:rFonts w:eastAsia="Arial"/>
        </w:rPr>
      </w:pPr>
      <w:bookmarkStart w:id="26" w:name="_Hlk193877024"/>
      <w:r w:rsidRPr="003D5507">
        <w:rPr>
          <w:rStyle w:val="Strong"/>
        </w:rPr>
        <w:t>Alignment to system priorities and/or needs</w:t>
      </w:r>
      <w:r>
        <w:t>:</w:t>
      </w:r>
      <w:r w:rsidRPr="00D06D3A">
        <w:t xml:space="preserve"> </w:t>
      </w:r>
      <w:bookmarkStart w:id="27" w:name="_Hlk193361211"/>
      <w:r>
        <w:rPr>
          <w:rFonts w:eastAsia="Arial"/>
        </w:rPr>
        <w:t>this</w:t>
      </w:r>
      <w:r w:rsidRPr="00534E99">
        <w:rPr>
          <w:rFonts w:eastAsia="Arial"/>
        </w:rPr>
        <w:t xml:space="preserve"> resource is evidence-based, as outlined below</w:t>
      </w:r>
      <w:r>
        <w:rPr>
          <w:rFonts w:eastAsia="Arial"/>
        </w:rPr>
        <w:t xml:space="preserve"> and supports English curriculum leaders to advance equitable outcomes, opportunities and experiences for their students. </w:t>
      </w:r>
      <w:r w:rsidRPr="000A38BC">
        <w:rPr>
          <w:rFonts w:eastAsia="Arial"/>
        </w:rPr>
        <w:t>It also provides guidance that enhances the delivery of outstanding leadership</w:t>
      </w:r>
      <w:r>
        <w:rPr>
          <w:rFonts w:eastAsia="Arial"/>
        </w:rPr>
        <w:t xml:space="preserve"> and</w:t>
      </w:r>
      <w:r w:rsidRPr="000A38BC">
        <w:rPr>
          <w:rFonts w:eastAsia="Arial"/>
        </w:rPr>
        <w:t xml:space="preserve"> </w:t>
      </w:r>
      <w:r>
        <w:rPr>
          <w:rFonts w:eastAsia="Arial"/>
        </w:rPr>
        <w:t xml:space="preserve">supports the planning of </w:t>
      </w:r>
      <w:hyperlink r:id="rId40" w:history="1">
        <w:r w:rsidRPr="00960055">
          <w:rPr>
            <w:rStyle w:val="Hyperlink"/>
            <w:rFonts w:eastAsia="Arial"/>
          </w:rPr>
          <w:t>explicit teaching</w:t>
        </w:r>
      </w:hyperlink>
      <w:r w:rsidRPr="00960055">
        <w:rPr>
          <w:rFonts w:eastAsia="Arial"/>
        </w:rPr>
        <w:t xml:space="preserve"> practices</w:t>
      </w:r>
      <w:r>
        <w:rPr>
          <w:rFonts w:eastAsia="Arial"/>
        </w:rPr>
        <w:t xml:space="preserve"> </w:t>
      </w:r>
      <w:r w:rsidRPr="000A38BC">
        <w:rPr>
          <w:rFonts w:eastAsia="Arial"/>
        </w:rPr>
        <w:t xml:space="preserve">as per the goals of the </w:t>
      </w:r>
      <w:hyperlink r:id="rId41" w:history="1">
        <w:r w:rsidRPr="000A38BC">
          <w:rPr>
            <w:rStyle w:val="Hyperlink"/>
            <w:rFonts w:eastAsia="Arial"/>
          </w:rPr>
          <w:t>Plan for Public Education</w:t>
        </w:r>
      </w:hyperlink>
      <w:r w:rsidRPr="000A38BC">
        <w:rPr>
          <w:rFonts w:eastAsia="Arial"/>
        </w:rPr>
        <w:t>.</w:t>
      </w:r>
      <w:r>
        <w:rPr>
          <w:rFonts w:eastAsia="Arial"/>
        </w:rPr>
        <w:t xml:space="preserve"> It</w:t>
      </w:r>
      <w:r>
        <w:t xml:space="preserve"> </w:t>
      </w:r>
      <w:r>
        <w:rPr>
          <w:rFonts w:eastAsia="Arial"/>
        </w:rPr>
        <w:t xml:space="preserve">is an example of </w:t>
      </w:r>
      <w:hyperlink r:id="rId42" w:history="1">
        <w:r w:rsidRPr="000A38BC">
          <w:rPr>
            <w:rStyle w:val="Hyperlink"/>
          </w:rPr>
          <w:t>Universal Des</w:t>
        </w:r>
        <w:r>
          <w:rPr>
            <w:rStyle w:val="Hyperlink"/>
          </w:rPr>
          <w:t>ign</w:t>
        </w:r>
        <w:r w:rsidRPr="000A38BC">
          <w:rPr>
            <w:rStyle w:val="Hyperlink"/>
          </w:rPr>
          <w:t xml:space="preserve"> for Learning</w:t>
        </w:r>
      </w:hyperlink>
      <w:r w:rsidRPr="000A38BC">
        <w:t xml:space="preserve"> </w:t>
      </w:r>
      <w:r>
        <w:rPr>
          <w:rFonts w:eastAsia="Arial"/>
        </w:rPr>
        <w:t xml:space="preserve">and </w:t>
      </w:r>
      <w:r w:rsidRPr="00281749">
        <w:rPr>
          <w:rFonts w:eastAsia="Arial"/>
        </w:rPr>
        <w:t xml:space="preserve">aligns to the </w:t>
      </w:r>
      <w:hyperlink r:id="rId43" w:history="1">
        <w:r>
          <w:rPr>
            <w:rStyle w:val="Hyperlink"/>
          </w:rPr>
          <w:t>School Excellence</w:t>
        </w:r>
      </w:hyperlink>
      <w:r>
        <w:rPr>
          <w:rStyle w:val="Hyperlink"/>
        </w:rPr>
        <w:t xml:space="preserve"> </w:t>
      </w:r>
      <w:r>
        <w:t>policy.</w:t>
      </w:r>
      <w:r>
        <w:rPr>
          <w:rFonts w:eastAsia="Arial"/>
        </w:rPr>
        <w:t xml:space="preserve"> It is designed to support school and curriculum leaders as they plan syllabus implementation. It can be used during the design and delivery of collaborative curriculum planning, monitoring and evaluation.</w:t>
      </w:r>
    </w:p>
    <w:bookmarkEnd w:id="27"/>
    <w:p w14:paraId="3C9C96A4" w14:textId="77777777" w:rsidR="00F04118" w:rsidRPr="000D2127" w:rsidRDefault="00F04118" w:rsidP="00F04118">
      <w:r w:rsidRPr="00080C71">
        <w:rPr>
          <w:rStyle w:val="Strong"/>
        </w:rPr>
        <w:t>Alignment to the School Excellence Framework</w:t>
      </w:r>
      <w:r w:rsidRPr="00080C71">
        <w:t xml:space="preserve">: this resource aligns with the </w:t>
      </w:r>
      <w:hyperlink r:id="rId44" w:history="1">
        <w:r w:rsidRPr="00EB6B16">
          <w:rPr>
            <w:rStyle w:val="Hyperlink"/>
          </w:rPr>
          <w:t>School Excellence Framework</w:t>
        </w:r>
      </w:hyperlink>
      <w:r w:rsidRPr="00080C71">
        <w:t xml:space="preserve"> Leading domain – Educational leadership and the Learning domain – Curriculum as it models syllabus-aligned programming and assessment planning. It provides strategies for engaging in collaborative curriculum planning.</w:t>
      </w:r>
    </w:p>
    <w:bookmarkEnd w:id="26"/>
    <w:p w14:paraId="5E4BF767" w14:textId="77777777" w:rsidR="00F04118" w:rsidRPr="009A61D2" w:rsidRDefault="00F04118" w:rsidP="00F04118">
      <w:r w:rsidRPr="30E775E0">
        <w:rPr>
          <w:rStyle w:val="Strong"/>
        </w:rPr>
        <w:t xml:space="preserve">Alignment to Australian Professional </w:t>
      </w:r>
      <w:r>
        <w:rPr>
          <w:rStyle w:val="Strong"/>
        </w:rPr>
        <w:t xml:space="preserve">Standards for </w:t>
      </w:r>
      <w:r w:rsidRPr="30E775E0">
        <w:rPr>
          <w:rStyle w:val="Strong"/>
        </w:rPr>
        <w:t>Teach</w:t>
      </w:r>
      <w:r>
        <w:rPr>
          <w:rStyle w:val="Strong"/>
        </w:rPr>
        <w:t>ers</w:t>
      </w:r>
      <w:r w:rsidRPr="30E775E0">
        <w:t xml:space="preserve">: this resource supports teachers to address </w:t>
      </w:r>
      <w:hyperlink r:id="rId45">
        <w:r>
          <w:rPr>
            <w:rStyle w:val="Hyperlink"/>
          </w:rPr>
          <w:t>Proficient Teacher Standard Descriptors</w:t>
        </w:r>
      </w:hyperlink>
      <w:r w:rsidRPr="30E775E0">
        <w:t xml:space="preserve"> </w:t>
      </w:r>
      <w:bookmarkStart w:id="28" w:name="_Hlk193878969"/>
      <w:r w:rsidRPr="00361855">
        <w:t>2.2.2, 2.3.2</w:t>
      </w:r>
      <w:r>
        <w:t xml:space="preserve">, </w:t>
      </w:r>
      <w:r w:rsidRPr="00361855">
        <w:t>3.2.2</w:t>
      </w:r>
      <w:r>
        <w:t xml:space="preserve"> </w:t>
      </w:r>
      <w:bookmarkEnd w:id="28"/>
      <w:r w:rsidRPr="009A61D2">
        <w:t>as it provides an example of how to use syllabus requirements in the planning, design, implementation and review of coherent and well-sequenced programming and assessment plans.</w:t>
      </w:r>
    </w:p>
    <w:p w14:paraId="235F24DA" w14:textId="77777777" w:rsidR="00F04118" w:rsidRPr="00A6650D" w:rsidRDefault="00F04118" w:rsidP="00F04118">
      <w:bookmarkStart w:id="29" w:name="_Hlk193877046"/>
      <w:r w:rsidRPr="00E14BDC">
        <w:rPr>
          <w:b/>
          <w:bCs/>
        </w:rPr>
        <w:t>Assessment</w:t>
      </w:r>
      <w:r w:rsidRPr="00E14BDC">
        <w:t xml:space="preserve">: further advice to support formative assessment is available on the </w:t>
      </w:r>
      <w:hyperlink r:id="rId46" w:history="1">
        <w:r w:rsidRPr="00E14BDC">
          <w:rPr>
            <w:rStyle w:val="Hyperlink"/>
          </w:rPr>
          <w:t>Planning, programming and assessing 7–12</w:t>
        </w:r>
      </w:hyperlink>
      <w:r w:rsidRPr="00E14BDC">
        <w:t xml:space="preserve"> webpage.</w:t>
      </w:r>
    </w:p>
    <w:p w14:paraId="14159165" w14:textId="091879EE" w:rsidR="00F04118" w:rsidRDefault="00F04118" w:rsidP="00F04118">
      <w:bookmarkStart w:id="30" w:name="_Hlk195515983"/>
      <w:r w:rsidRPr="003755DB">
        <w:rPr>
          <w:rStyle w:val="Strong"/>
        </w:rPr>
        <w:t>Consulted with</w:t>
      </w:r>
      <w:r w:rsidRPr="003755DB">
        <w:t xml:space="preserve">: </w:t>
      </w:r>
      <w:r>
        <w:t xml:space="preserve">Secondary </w:t>
      </w:r>
      <w:r w:rsidRPr="00496380">
        <w:t>Curriculum</w:t>
      </w:r>
      <w:r w:rsidRPr="0033486F" w:rsidDel="007C3250">
        <w:t xml:space="preserve"> </w:t>
      </w:r>
      <w:r w:rsidR="00A00F20">
        <w:t xml:space="preserve">subject matter experts, </w:t>
      </w:r>
      <w:r w:rsidRPr="0033486F">
        <w:t>teachers and head teachers from across NSW.</w:t>
      </w:r>
    </w:p>
    <w:bookmarkEnd w:id="29"/>
    <w:bookmarkEnd w:id="30"/>
    <w:p w14:paraId="1A778D23" w14:textId="77777777" w:rsidR="00F04118" w:rsidRDefault="00F04118" w:rsidP="00F04118">
      <w:pPr>
        <w:rPr>
          <w:rStyle w:val="Strong"/>
        </w:rPr>
      </w:pPr>
      <w:r>
        <w:rPr>
          <w:rStyle w:val="Strong"/>
        </w:rPr>
        <w:lastRenderedPageBreak/>
        <w:t>Differentiation</w:t>
      </w:r>
      <w:r w:rsidRPr="00935E0B">
        <w:rPr>
          <w:rStyle w:val="Strong"/>
          <w:b w:val="0"/>
          <w:bCs w:val="0"/>
        </w:rPr>
        <w:t>:</w:t>
      </w:r>
      <w:r w:rsidRPr="00300F5C">
        <w:t xml:space="preserve"> </w:t>
      </w:r>
      <w:r>
        <w:t>f</w:t>
      </w:r>
      <w:r>
        <w:rPr>
          <w:rFonts w:eastAsia="Arial"/>
        </w:rPr>
        <w:t xml:space="preserve">urther advice to support Aboriginal and/or Torres Strait Islander students, students learning English as an additional language or dialect (EAL/D), students with disability and/or additional needs and High Potential and gifted students can be found on the </w:t>
      </w:r>
      <w:hyperlink r:id="rId47">
        <w:r w:rsidRPr="4FA21EE0">
          <w:rPr>
            <w:rStyle w:val="Hyperlink"/>
            <w:rFonts w:eastAsia="Arial"/>
          </w:rPr>
          <w:t>Planning</w:t>
        </w:r>
        <w:r>
          <w:rPr>
            <w:rStyle w:val="Hyperlink"/>
            <w:rFonts w:eastAsia="Arial"/>
          </w:rPr>
          <w:t>,</w:t>
        </w:r>
        <w:r w:rsidRPr="4FA21EE0">
          <w:rPr>
            <w:rStyle w:val="Hyperlink"/>
            <w:rFonts w:eastAsia="Arial"/>
          </w:rPr>
          <w:t xml:space="preserve"> programming and assessing 7</w:t>
        </w:r>
        <w:r>
          <w:rPr>
            <w:rStyle w:val="Hyperlink"/>
            <w:rFonts w:eastAsia="Arial"/>
          </w:rPr>
          <w:t>–</w:t>
        </w:r>
        <w:r w:rsidRPr="4FA21EE0">
          <w:rPr>
            <w:rStyle w:val="Hyperlink"/>
            <w:rFonts w:eastAsia="Arial"/>
          </w:rPr>
          <w:t>12</w:t>
        </w:r>
      </w:hyperlink>
      <w:r>
        <w:rPr>
          <w:rFonts w:eastAsia="Arial"/>
        </w:rPr>
        <w:t xml:space="preserve"> webpage.</w:t>
      </w:r>
    </w:p>
    <w:p w14:paraId="776E2917" w14:textId="77777777" w:rsidR="00F04118" w:rsidRPr="006F09CF" w:rsidRDefault="00F04118" w:rsidP="00F04118">
      <w:pPr>
        <w:rPr>
          <w:lang w:val="fr-FR"/>
        </w:rPr>
      </w:pPr>
      <w:r w:rsidRPr="000F6B86">
        <w:rPr>
          <w:rStyle w:val="Strong"/>
        </w:rPr>
        <w:t>NSW Syllabus</w:t>
      </w:r>
      <w:r w:rsidRPr="000F6B86">
        <w:t xml:space="preserve">: </w:t>
      </w:r>
      <w:hyperlink r:id="rId48" w:history="1">
        <w:r w:rsidRPr="000F6B86">
          <w:rPr>
            <w:rStyle w:val="Hyperlink"/>
          </w:rPr>
          <w:t>English Studies 11–12 Syllabus</w:t>
        </w:r>
      </w:hyperlink>
      <w:r w:rsidRPr="006F09CF">
        <w:rPr>
          <w:lang w:val="fr-FR"/>
        </w:rPr>
        <w:t xml:space="preserve"> (NESA 2024)</w:t>
      </w:r>
    </w:p>
    <w:p w14:paraId="582B4C18" w14:textId="77777777" w:rsidR="00F04118" w:rsidRDefault="00F04118" w:rsidP="00F04118">
      <w:pPr>
        <w:rPr>
          <w:rStyle w:val="Strong"/>
        </w:rPr>
      </w:pPr>
      <w:r>
        <w:rPr>
          <w:rStyle w:val="Strong"/>
        </w:rPr>
        <w:t>Author</w:t>
      </w:r>
      <w:r w:rsidRPr="00935E0B">
        <w:rPr>
          <w:rStyle w:val="Strong"/>
          <w:b w:val="0"/>
          <w:bCs w:val="0"/>
        </w:rPr>
        <w:t xml:space="preserve">: </w:t>
      </w:r>
      <w:r w:rsidRPr="6AFCE6A2">
        <w:rPr>
          <w:rFonts w:eastAsia="Arial"/>
        </w:rPr>
        <w:t>English curriculum 7</w:t>
      </w:r>
      <w:r>
        <w:t>–</w:t>
      </w:r>
      <w:r w:rsidRPr="6AFCE6A2">
        <w:rPr>
          <w:rFonts w:eastAsia="Arial"/>
        </w:rPr>
        <w:t>12 team</w:t>
      </w:r>
    </w:p>
    <w:p w14:paraId="10130E90" w14:textId="77777777" w:rsidR="00F04118" w:rsidRDefault="00F04118" w:rsidP="00F04118">
      <w:r w:rsidRPr="00607B27">
        <w:rPr>
          <w:rStyle w:val="Strong"/>
        </w:rPr>
        <w:t>Publisher</w:t>
      </w:r>
      <w:r>
        <w:t xml:space="preserve">: </w:t>
      </w:r>
      <w:r w:rsidRPr="00A9253F">
        <w:t>State of NSW, Department of Education</w:t>
      </w:r>
    </w:p>
    <w:p w14:paraId="4622559F" w14:textId="5B565CAC" w:rsidR="00F04118" w:rsidRPr="004E4778" w:rsidRDefault="00F04118" w:rsidP="00F04118">
      <w:r>
        <w:rPr>
          <w:b/>
          <w:bCs/>
        </w:rPr>
        <w:t>Resource</w:t>
      </w:r>
      <w:r w:rsidRPr="001C457B">
        <w:t xml:space="preserve">: </w:t>
      </w:r>
      <w:r>
        <w:t>English Studies 11–12 sample scope and sequence</w:t>
      </w:r>
    </w:p>
    <w:p w14:paraId="2E3B8E27" w14:textId="77777777" w:rsidR="00F04118" w:rsidRDefault="00F04118" w:rsidP="00F04118">
      <w:r>
        <w:rPr>
          <w:b/>
          <w:bCs/>
        </w:rPr>
        <w:t>Related resources</w:t>
      </w:r>
      <w:r>
        <w:t xml:space="preserve">: </w:t>
      </w:r>
      <w:r w:rsidRPr="001A2E36">
        <w:t xml:space="preserve">further resources to support programming and assessment can be found </w:t>
      </w:r>
      <w:r>
        <w:t xml:space="preserve">at </w:t>
      </w:r>
      <w:hyperlink r:id="rId49" w:history="1">
        <w:r w:rsidRPr="00BF6D15">
          <w:rPr>
            <w:rStyle w:val="Hyperlink"/>
          </w:rPr>
          <w:t>Planning, programming and assessing English 11–12</w:t>
        </w:r>
      </w:hyperlink>
      <w:r>
        <w:t>.</w:t>
      </w:r>
    </w:p>
    <w:p w14:paraId="3DC93C65" w14:textId="77777777" w:rsidR="00F04118" w:rsidRDefault="00F04118" w:rsidP="00F04118">
      <w:r w:rsidRPr="00AA64A5">
        <w:rPr>
          <w:rStyle w:val="Strong"/>
        </w:rPr>
        <w:t>Professional learning</w:t>
      </w:r>
      <w:r>
        <w:t xml:space="preserve">: </w:t>
      </w:r>
      <w:r w:rsidRPr="00FD1D35">
        <w:t xml:space="preserve">relevant Professional Learning is available on the </w:t>
      </w:r>
      <w:hyperlink r:id="rId50" w:history="1">
        <w:r w:rsidRPr="00EB4847">
          <w:rPr>
            <w:rStyle w:val="Hyperlink"/>
          </w:rPr>
          <w:t>English statewide staffroom</w:t>
        </w:r>
      </w:hyperlink>
      <w:r w:rsidRPr="00FD1D35">
        <w:t xml:space="preserve"> and through the </w:t>
      </w:r>
      <w:hyperlink r:id="rId51" w:history="1">
        <w:r w:rsidRPr="00C62836">
          <w:rPr>
            <w:rStyle w:val="Hyperlink"/>
          </w:rPr>
          <w:t>English curriculum professional learning calendar</w:t>
        </w:r>
      </w:hyperlink>
      <w:r w:rsidRPr="00FD1D35">
        <w:t>.</w:t>
      </w:r>
    </w:p>
    <w:p w14:paraId="6C1EBA71" w14:textId="77777777" w:rsidR="00F04118" w:rsidRDefault="00F04118" w:rsidP="00F04118">
      <w:r w:rsidRPr="00C62836">
        <w:rPr>
          <w:rStyle w:val="Strong"/>
        </w:rPr>
        <w:t>Creation date</w:t>
      </w:r>
      <w:r>
        <w:t>: 17 January 2025</w:t>
      </w:r>
    </w:p>
    <w:p w14:paraId="71E37363" w14:textId="77777777" w:rsidR="00F04118" w:rsidRPr="00A9253F" w:rsidRDefault="00F04118" w:rsidP="00F04118">
      <w:r>
        <w:rPr>
          <w:rStyle w:val="Strong"/>
        </w:rPr>
        <w:t>Review</w:t>
      </w:r>
      <w:r w:rsidRPr="00C62836">
        <w:rPr>
          <w:rStyle w:val="Strong"/>
        </w:rPr>
        <w:t xml:space="preserve"> date</w:t>
      </w:r>
      <w:r>
        <w:t>: 17 January 2027</w:t>
      </w:r>
    </w:p>
    <w:p w14:paraId="46C16ED5" w14:textId="3F3183E7" w:rsidR="001D2ACF" w:rsidRPr="001D2ACF" w:rsidRDefault="001D2ACF">
      <w:r w:rsidRPr="001D2ACF">
        <w:br w:type="page"/>
      </w:r>
    </w:p>
    <w:p w14:paraId="4F189E36" w14:textId="77777777" w:rsidR="00E80FFD" w:rsidRDefault="00E80FFD" w:rsidP="0090049F">
      <w:pPr>
        <w:pStyle w:val="Heading1"/>
      </w:pPr>
      <w:bookmarkStart w:id="31" w:name="_Toc195516896"/>
      <w:r w:rsidRPr="00C41110">
        <w:lastRenderedPageBreak/>
        <w:t>References</w:t>
      </w:r>
      <w:bookmarkEnd w:id="31"/>
    </w:p>
    <w:p w14:paraId="7E7A5548" w14:textId="77777777" w:rsidR="00E80FFD" w:rsidRPr="00AE7FE3" w:rsidRDefault="00E80FFD" w:rsidP="00E80FFD">
      <w:pPr>
        <w:pStyle w:val="FeatureBox2"/>
      </w:pPr>
      <w:r w:rsidRPr="00AE7FE3">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362698ED" w14:textId="77777777" w:rsidR="00E80FFD" w:rsidRPr="00AE7FE3" w:rsidRDefault="00E80FFD" w:rsidP="00E80FFD">
      <w:pPr>
        <w:pStyle w:val="FeatureBox2"/>
      </w:pPr>
      <w:r w:rsidRPr="00AE7FE3">
        <w:t>Please refer to the NESA Copyright Disclaimer for more information</w:t>
      </w:r>
      <w:r>
        <w:t xml:space="preserve"> </w:t>
      </w:r>
      <w:hyperlink r:id="rId52" w:tgtFrame="_blank" w:tooltip="https://educationstandards.nsw.edu.au/wps/portal/nesa/mini-footer/copyright" w:history="1">
        <w:r w:rsidRPr="00AE7FE3">
          <w:rPr>
            <w:rStyle w:val="Hyperlink"/>
          </w:rPr>
          <w:t>https://educationstandards.nsw.edu.au/wps/portal/nesa/mini-footer/copyright</w:t>
        </w:r>
      </w:hyperlink>
      <w:r w:rsidRPr="00A1020E">
        <w:t>.</w:t>
      </w:r>
    </w:p>
    <w:p w14:paraId="01C599FD" w14:textId="77777777" w:rsidR="00E80FFD" w:rsidRDefault="00E80FFD" w:rsidP="00E80FFD">
      <w:pPr>
        <w:pStyle w:val="FeatureBox2"/>
      </w:pPr>
      <w:r w:rsidRPr="00AE7FE3">
        <w:t>NESA holds the only official and up-to-date versions of the NSW Curriculum and syllabus documents. Please visit the NSW Education Standards Authority (NESA) website</w:t>
      </w:r>
      <w:r>
        <w:t xml:space="preserve"> </w:t>
      </w:r>
      <w:hyperlink r:id="rId53" w:history="1">
        <w:r w:rsidR="0055553A">
          <w:rPr>
            <w:rStyle w:val="Hyperlink"/>
          </w:rPr>
          <w:t>https://educationstandards.nsw.edu.au</w:t>
        </w:r>
      </w:hyperlink>
      <w:r w:rsidRPr="00A1020E">
        <w:t xml:space="preserve"> </w:t>
      </w:r>
      <w:r w:rsidRPr="00AE7FE3">
        <w:t xml:space="preserve">and the NSW Curriculum website </w:t>
      </w:r>
      <w:hyperlink r:id="rId54" w:history="1">
        <w:r w:rsidR="0055553A">
          <w:rPr>
            <w:rStyle w:val="Hyperlink"/>
          </w:rPr>
          <w:t>https://curriculum.nsw.edu.au</w:t>
        </w:r>
      </w:hyperlink>
      <w:r w:rsidRPr="00AE7FE3">
        <w:t>.</w:t>
      </w:r>
    </w:p>
    <w:p w14:paraId="16AC1740" w14:textId="77777777" w:rsidR="00F04118" w:rsidRPr="00223143" w:rsidRDefault="00F04118" w:rsidP="00F04118">
      <w:pPr>
        <w:rPr>
          <w:szCs w:val="22"/>
        </w:rPr>
      </w:pPr>
      <w:hyperlink r:id="rId55" w:history="1">
        <w:r w:rsidRPr="00223143">
          <w:rPr>
            <w:rStyle w:val="Hyperlink"/>
            <w:szCs w:val="22"/>
          </w:rPr>
          <w:t>English Studies 11–12 Syllabus</w:t>
        </w:r>
      </w:hyperlink>
      <w:r w:rsidRPr="00223143">
        <w:rPr>
          <w:szCs w:val="22"/>
        </w:rPr>
        <w:t xml:space="preserve"> © NSW Education Standards Authority (NESA) for and on behalf of the Crown in right of the State of New South Wales, 2024.</w:t>
      </w:r>
    </w:p>
    <w:p w14:paraId="6304B7EE" w14:textId="77777777" w:rsidR="00F04118" w:rsidRDefault="00F04118" w:rsidP="00F04118">
      <w:pPr>
        <w:contextualSpacing/>
      </w:pPr>
      <w:hyperlink r:id="rId56">
        <w:r w:rsidRPr="3923F91C">
          <w:rPr>
            <w:rStyle w:val="Hyperlink"/>
          </w:rPr>
          <w:t>English Life Skills 11–12 Syllabus</w:t>
        </w:r>
      </w:hyperlink>
      <w:r>
        <w:t xml:space="preserve"> © NSW Education Standards Authority (NESA) for and on behalf of the Crown in right of the State of New South Wales, 2024.</w:t>
      </w:r>
    </w:p>
    <w:p w14:paraId="471122D1" w14:textId="77777777" w:rsidR="00F04118" w:rsidRPr="00223143" w:rsidRDefault="00F04118" w:rsidP="00F04118">
      <w:pPr>
        <w:rPr>
          <w:szCs w:val="22"/>
        </w:rPr>
      </w:pPr>
      <w:r w:rsidRPr="00223143">
        <w:rPr>
          <w:szCs w:val="22"/>
        </w:rPr>
        <w:t xml:space="preserve">Araluen E (2018) ‘Finding ways home’ in </w:t>
      </w:r>
      <w:r>
        <w:rPr>
          <w:szCs w:val="22"/>
        </w:rPr>
        <w:t xml:space="preserve">Heiss A (ed) </w:t>
      </w:r>
      <w:r w:rsidRPr="00223143">
        <w:rPr>
          <w:i/>
          <w:szCs w:val="22"/>
        </w:rPr>
        <w:t>Growing Up Aboriginal in Australia</w:t>
      </w:r>
      <w:r w:rsidRPr="00223143">
        <w:rPr>
          <w:szCs w:val="22"/>
        </w:rPr>
        <w:t>, Black Inc, Collingwood, Victoria.</w:t>
      </w:r>
    </w:p>
    <w:p w14:paraId="77718157" w14:textId="77777777" w:rsidR="00F04118" w:rsidRDefault="00F04118" w:rsidP="00F04118">
      <w:r>
        <w:t>Australian Poetry Slam (14 November 2018)</w:t>
      </w:r>
      <w:r w:rsidRPr="18E98EC1">
        <w:t xml:space="preserve"> </w:t>
      </w:r>
      <w:hyperlink r:id="rId57" w:history="1">
        <w:r w:rsidRPr="00123ADD">
          <w:rPr>
            <w:rStyle w:val="Hyperlink"/>
          </w:rPr>
          <w:t xml:space="preserve">‘Melanie </w:t>
        </w:r>
        <w:proofErr w:type="spellStart"/>
        <w:r w:rsidRPr="00123ADD">
          <w:rPr>
            <w:rStyle w:val="Hyperlink"/>
          </w:rPr>
          <w:t>Mununggurr</w:t>
        </w:r>
        <w:proofErr w:type="spellEnd"/>
        <w:r w:rsidRPr="00123ADD">
          <w:rPr>
            <w:rStyle w:val="Hyperlink"/>
          </w:rPr>
          <w:t>-Williams – Australian Poetry Slam Champion 2018 “Double Threat”’ [video]</w:t>
        </w:r>
      </w:hyperlink>
      <w:r>
        <w:t xml:space="preserve">, </w:t>
      </w:r>
      <w:r w:rsidRPr="00632179">
        <w:rPr>
          <w:i/>
          <w:iCs/>
        </w:rPr>
        <w:t>Australian Poetry Slam</w:t>
      </w:r>
      <w:r>
        <w:t>, YouTube, accessed 23 February 2025.</w:t>
      </w:r>
    </w:p>
    <w:p w14:paraId="587BE981" w14:textId="77777777" w:rsidR="00F04118" w:rsidRPr="00223143" w:rsidRDefault="00F04118" w:rsidP="00F04118">
      <w:pPr>
        <w:rPr>
          <w:szCs w:val="22"/>
        </w:rPr>
      </w:pPr>
      <w:r w:rsidRPr="00223143">
        <w:rPr>
          <w:szCs w:val="22"/>
        </w:rPr>
        <w:t xml:space="preserve">Beer S (2024) </w:t>
      </w:r>
      <w:r w:rsidRPr="00223143">
        <w:rPr>
          <w:i/>
          <w:szCs w:val="22"/>
        </w:rPr>
        <w:t>Thunderhead</w:t>
      </w:r>
      <w:r w:rsidRPr="00223143">
        <w:rPr>
          <w:szCs w:val="22"/>
        </w:rPr>
        <w:t>, A&amp;U</w:t>
      </w:r>
      <w:r>
        <w:rPr>
          <w:szCs w:val="22"/>
        </w:rPr>
        <w:t xml:space="preserve"> Children’s</w:t>
      </w:r>
      <w:r w:rsidRPr="00223143">
        <w:rPr>
          <w:szCs w:val="22"/>
        </w:rPr>
        <w:t xml:space="preserve">, </w:t>
      </w:r>
      <w:proofErr w:type="spellStart"/>
      <w:r w:rsidRPr="00223143">
        <w:rPr>
          <w:szCs w:val="22"/>
        </w:rPr>
        <w:t>Crows</w:t>
      </w:r>
      <w:proofErr w:type="spellEnd"/>
      <w:r w:rsidRPr="00223143">
        <w:rPr>
          <w:szCs w:val="22"/>
        </w:rPr>
        <w:t xml:space="preserve"> Nest, Australia.</w:t>
      </w:r>
    </w:p>
    <w:p w14:paraId="24B9E04B" w14:textId="77777777" w:rsidR="00F04118" w:rsidRPr="00223143" w:rsidRDefault="00F04118" w:rsidP="00F04118">
      <w:pPr>
        <w:rPr>
          <w:szCs w:val="22"/>
        </w:rPr>
      </w:pPr>
      <w:r w:rsidRPr="00223143">
        <w:rPr>
          <w:szCs w:val="22"/>
        </w:rPr>
        <w:t xml:space="preserve">Bender Wynn K </w:t>
      </w:r>
      <w:r>
        <w:rPr>
          <w:szCs w:val="22"/>
        </w:rPr>
        <w:t xml:space="preserve">(director) </w:t>
      </w:r>
      <w:r w:rsidRPr="00223143">
        <w:rPr>
          <w:szCs w:val="22"/>
        </w:rPr>
        <w:t>(2023)</w:t>
      </w:r>
      <w:r w:rsidRPr="00223143">
        <w:rPr>
          <w:i/>
          <w:szCs w:val="22"/>
        </w:rPr>
        <w:t xml:space="preserve"> </w:t>
      </w:r>
      <w:r>
        <w:rPr>
          <w:i/>
          <w:szCs w:val="22"/>
        </w:rPr>
        <w:t xml:space="preserve">Matildas: </w:t>
      </w:r>
      <w:r w:rsidRPr="00223143">
        <w:rPr>
          <w:i/>
          <w:szCs w:val="22"/>
        </w:rPr>
        <w:t>The World at our Feet</w:t>
      </w:r>
      <w:r w:rsidRPr="00B519F1">
        <w:rPr>
          <w:iCs/>
          <w:szCs w:val="22"/>
        </w:rPr>
        <w:t xml:space="preserve"> [documentary]</w:t>
      </w:r>
      <w:r w:rsidRPr="00223143">
        <w:rPr>
          <w:i/>
          <w:szCs w:val="22"/>
        </w:rPr>
        <w:t xml:space="preserve">, </w:t>
      </w:r>
      <w:r w:rsidRPr="00223143">
        <w:rPr>
          <w:szCs w:val="22"/>
        </w:rPr>
        <w:t>Barking Mad Productions and Station 10 Media production</w:t>
      </w:r>
      <w:r>
        <w:rPr>
          <w:szCs w:val="22"/>
        </w:rPr>
        <w:t>, Australia</w:t>
      </w:r>
      <w:r w:rsidRPr="00223143">
        <w:rPr>
          <w:szCs w:val="22"/>
        </w:rPr>
        <w:t>.</w:t>
      </w:r>
    </w:p>
    <w:p w14:paraId="09DE5C57" w14:textId="77777777" w:rsidR="00F04118" w:rsidRPr="00223143" w:rsidRDefault="00F04118" w:rsidP="00F04118">
      <w:pPr>
        <w:rPr>
          <w:szCs w:val="22"/>
        </w:rPr>
      </w:pPr>
      <w:r w:rsidRPr="00223143">
        <w:rPr>
          <w:szCs w:val="22"/>
        </w:rPr>
        <w:lastRenderedPageBreak/>
        <w:t xml:space="preserve">Chan Q (2016) ‘What the doctor recommended’ in </w:t>
      </w:r>
      <w:r>
        <w:rPr>
          <w:szCs w:val="22"/>
        </w:rPr>
        <w:t xml:space="preserve">Ridge J (ed) </w:t>
      </w:r>
      <w:r w:rsidRPr="00223143">
        <w:rPr>
          <w:i/>
          <w:szCs w:val="22"/>
        </w:rPr>
        <w:t xml:space="preserve">The Book </w:t>
      </w:r>
      <w:r>
        <w:rPr>
          <w:i/>
          <w:szCs w:val="22"/>
        </w:rPr>
        <w:t>T</w:t>
      </w:r>
      <w:r w:rsidRPr="00223143">
        <w:rPr>
          <w:i/>
          <w:szCs w:val="22"/>
        </w:rPr>
        <w:t>hat Made Me</w:t>
      </w:r>
      <w:r w:rsidRPr="00223143">
        <w:rPr>
          <w:szCs w:val="22"/>
        </w:rPr>
        <w:t xml:space="preserve">, Walker Books </w:t>
      </w:r>
      <w:r>
        <w:rPr>
          <w:szCs w:val="22"/>
        </w:rPr>
        <w:t>Australia</w:t>
      </w:r>
      <w:r w:rsidRPr="00223143">
        <w:rPr>
          <w:szCs w:val="22"/>
        </w:rPr>
        <w:t>, Newtown.</w:t>
      </w:r>
    </w:p>
    <w:p w14:paraId="328926D6" w14:textId="77777777" w:rsidR="00F04118" w:rsidRPr="00223143" w:rsidRDefault="00F04118" w:rsidP="00F04118">
      <w:pPr>
        <w:rPr>
          <w:szCs w:val="22"/>
        </w:rPr>
      </w:pPr>
      <w:r w:rsidRPr="00223143">
        <w:rPr>
          <w:szCs w:val="22"/>
        </w:rPr>
        <w:t xml:space="preserve">Darling I </w:t>
      </w:r>
      <w:r>
        <w:rPr>
          <w:szCs w:val="22"/>
        </w:rPr>
        <w:t xml:space="preserve">(director) </w:t>
      </w:r>
      <w:r w:rsidRPr="00223143">
        <w:rPr>
          <w:szCs w:val="22"/>
        </w:rPr>
        <w:t xml:space="preserve">(2019) </w:t>
      </w:r>
      <w:r w:rsidRPr="00223143">
        <w:rPr>
          <w:i/>
          <w:szCs w:val="22"/>
        </w:rPr>
        <w:t>The Final Quarter</w:t>
      </w:r>
      <w:r w:rsidRPr="00B519F1">
        <w:rPr>
          <w:iCs/>
          <w:szCs w:val="22"/>
        </w:rPr>
        <w:t xml:space="preserve"> [documentary]</w:t>
      </w:r>
      <w:r w:rsidRPr="00223143">
        <w:rPr>
          <w:szCs w:val="22"/>
        </w:rPr>
        <w:t>,</w:t>
      </w:r>
      <w:r w:rsidRPr="00223143">
        <w:rPr>
          <w:i/>
          <w:szCs w:val="22"/>
        </w:rPr>
        <w:t xml:space="preserve"> </w:t>
      </w:r>
      <w:r w:rsidRPr="00223143">
        <w:rPr>
          <w:szCs w:val="22"/>
        </w:rPr>
        <w:t>Shark Island Productions</w:t>
      </w:r>
      <w:r>
        <w:rPr>
          <w:szCs w:val="22"/>
        </w:rPr>
        <w:t>, Australia</w:t>
      </w:r>
      <w:r w:rsidRPr="00223143">
        <w:rPr>
          <w:szCs w:val="22"/>
        </w:rPr>
        <w:t>.</w:t>
      </w:r>
    </w:p>
    <w:p w14:paraId="52A3A02E" w14:textId="77777777" w:rsidR="00F04118" w:rsidRPr="00223143" w:rsidRDefault="00F04118" w:rsidP="00F04118">
      <w:pPr>
        <w:rPr>
          <w:szCs w:val="22"/>
        </w:rPr>
      </w:pPr>
      <w:r w:rsidRPr="00223143">
        <w:rPr>
          <w:szCs w:val="22"/>
        </w:rPr>
        <w:t xml:space="preserve">Garner H (2016) ‘Dear Mrs Dunkley’ in </w:t>
      </w:r>
      <w:r w:rsidRPr="00223143">
        <w:rPr>
          <w:i/>
          <w:szCs w:val="22"/>
        </w:rPr>
        <w:t xml:space="preserve">Everywhere I Look, </w:t>
      </w:r>
      <w:r w:rsidRPr="00223143">
        <w:rPr>
          <w:szCs w:val="22"/>
        </w:rPr>
        <w:t>Text Publishing, Melbourne.</w:t>
      </w:r>
    </w:p>
    <w:p w14:paraId="6A44E6A4" w14:textId="77777777" w:rsidR="00F04118" w:rsidRPr="00223143" w:rsidRDefault="00F04118" w:rsidP="00F04118">
      <w:pPr>
        <w:rPr>
          <w:szCs w:val="22"/>
        </w:rPr>
      </w:pPr>
      <w:proofErr w:type="spellStart"/>
      <w:r w:rsidRPr="00223143">
        <w:rPr>
          <w:szCs w:val="22"/>
        </w:rPr>
        <w:t>Kaldy</w:t>
      </w:r>
      <w:proofErr w:type="spellEnd"/>
      <w:r w:rsidRPr="00223143">
        <w:rPr>
          <w:szCs w:val="22"/>
        </w:rPr>
        <w:t xml:space="preserve"> A</w:t>
      </w:r>
      <w:r w:rsidRPr="00223143">
        <w:rPr>
          <w:i/>
          <w:szCs w:val="22"/>
        </w:rPr>
        <w:t xml:space="preserve"> </w:t>
      </w:r>
      <w:r w:rsidRPr="00223143">
        <w:rPr>
          <w:szCs w:val="22"/>
        </w:rPr>
        <w:t>(director) (2020)</w:t>
      </w:r>
      <w:r w:rsidRPr="00223143">
        <w:rPr>
          <w:i/>
          <w:szCs w:val="22"/>
        </w:rPr>
        <w:t xml:space="preserve"> Track: Search for Australia</w:t>
      </w:r>
      <w:r>
        <w:rPr>
          <w:i/>
          <w:szCs w:val="22"/>
        </w:rPr>
        <w:t>’</w:t>
      </w:r>
      <w:r w:rsidRPr="00223143">
        <w:rPr>
          <w:i/>
          <w:szCs w:val="22"/>
        </w:rPr>
        <w:t xml:space="preserve">s Bigfoot </w:t>
      </w:r>
      <w:r w:rsidRPr="00223143">
        <w:rPr>
          <w:szCs w:val="22"/>
        </w:rPr>
        <w:t>[motion picture]</w:t>
      </w:r>
      <w:r>
        <w:rPr>
          <w:szCs w:val="22"/>
        </w:rPr>
        <w:t>,</w:t>
      </w:r>
      <w:r w:rsidRPr="00223143">
        <w:rPr>
          <w:i/>
          <w:szCs w:val="22"/>
        </w:rPr>
        <w:t xml:space="preserve"> </w:t>
      </w:r>
      <w:proofErr w:type="spellStart"/>
      <w:r w:rsidRPr="00223143">
        <w:rPr>
          <w:szCs w:val="22"/>
        </w:rPr>
        <w:t>MoonLark</w:t>
      </w:r>
      <w:proofErr w:type="spellEnd"/>
      <w:r w:rsidRPr="00223143">
        <w:rPr>
          <w:szCs w:val="22"/>
        </w:rPr>
        <w:t xml:space="preserve"> Media, Australia.</w:t>
      </w:r>
    </w:p>
    <w:p w14:paraId="70510AED" w14:textId="77777777" w:rsidR="00F04118" w:rsidRDefault="00F04118" w:rsidP="00F04118">
      <w:pPr>
        <w:rPr>
          <w:szCs w:val="22"/>
        </w:rPr>
      </w:pPr>
      <w:proofErr w:type="spellStart"/>
      <w:r w:rsidRPr="00223143">
        <w:rPr>
          <w:szCs w:val="22"/>
        </w:rPr>
        <w:t>Kruckmeyer</w:t>
      </w:r>
      <w:proofErr w:type="spellEnd"/>
      <w:r w:rsidRPr="00223143">
        <w:rPr>
          <w:szCs w:val="22"/>
        </w:rPr>
        <w:t xml:space="preserve"> F (2015) </w:t>
      </w:r>
      <w:r w:rsidRPr="00223143">
        <w:rPr>
          <w:i/>
          <w:szCs w:val="22"/>
        </w:rPr>
        <w:t xml:space="preserve">The Violent Outburst </w:t>
      </w:r>
      <w:r>
        <w:rPr>
          <w:i/>
          <w:szCs w:val="22"/>
        </w:rPr>
        <w:t>T</w:t>
      </w:r>
      <w:r w:rsidRPr="00223143">
        <w:rPr>
          <w:i/>
          <w:szCs w:val="22"/>
        </w:rPr>
        <w:t xml:space="preserve">hat Drew Me to You, </w:t>
      </w:r>
      <w:r w:rsidRPr="00223143">
        <w:rPr>
          <w:szCs w:val="22"/>
        </w:rPr>
        <w:t>Currency Press Pty Ltd, Strawberry Hills.</w:t>
      </w:r>
    </w:p>
    <w:p w14:paraId="701D0EC5" w14:textId="77777777" w:rsidR="00F04118" w:rsidRDefault="00F04118" w:rsidP="00F04118">
      <w:bookmarkStart w:id="32" w:name="_Hlk194477559"/>
      <w:bookmarkStart w:id="33" w:name="_Hlk195260051"/>
      <w:r>
        <w:t xml:space="preserve">Luka </w:t>
      </w:r>
      <w:r w:rsidRPr="008133CB">
        <w:t>Lesson (29 October 2018)</w:t>
      </w:r>
      <w:hyperlink r:id="rId58" w:history="1">
        <w:r w:rsidRPr="003920F4">
          <w:t xml:space="preserve"> </w:t>
        </w:r>
        <w:r w:rsidRPr="008133CB">
          <w:rPr>
            <w:rStyle w:val="Hyperlink"/>
          </w:rPr>
          <w:t>‘</w:t>
        </w:r>
        <w:r>
          <w:rPr>
            <w:rStyle w:val="Hyperlink"/>
          </w:rPr>
          <w:t xml:space="preserve">Luka Lesson // </w:t>
        </w:r>
        <w:r w:rsidRPr="008133CB">
          <w:rPr>
            <w:rStyle w:val="Hyperlink"/>
          </w:rPr>
          <w:t xml:space="preserve">May Your Pen Grace </w:t>
        </w:r>
        <w:proofErr w:type="gramStart"/>
        <w:r>
          <w:rPr>
            <w:rStyle w:val="Hyperlink"/>
          </w:rPr>
          <w:t>T</w:t>
        </w:r>
        <w:r w:rsidRPr="008133CB">
          <w:rPr>
            <w:rStyle w:val="Hyperlink"/>
          </w:rPr>
          <w:t>he</w:t>
        </w:r>
        <w:proofErr w:type="gramEnd"/>
        <w:r w:rsidRPr="008133CB">
          <w:rPr>
            <w:rStyle w:val="Hyperlink"/>
          </w:rPr>
          <w:t xml:space="preserve"> Page’</w:t>
        </w:r>
      </w:hyperlink>
      <w:r>
        <w:t xml:space="preserve"> [video],</w:t>
      </w:r>
      <w:r w:rsidRPr="008133CB">
        <w:t xml:space="preserve"> </w:t>
      </w:r>
      <w:r w:rsidRPr="003920F4">
        <w:rPr>
          <w:i/>
          <w:iCs/>
        </w:rPr>
        <w:t>Luka Lesson</w:t>
      </w:r>
      <w:r w:rsidRPr="008133CB">
        <w:t>, YouTube, accessed 1 April 2025</w:t>
      </w:r>
      <w:r>
        <w:t>.</w:t>
      </w:r>
    </w:p>
    <w:bookmarkEnd w:id="32"/>
    <w:bookmarkEnd w:id="33"/>
    <w:p w14:paraId="25CC9254" w14:textId="77777777" w:rsidR="00F04118" w:rsidRPr="00223143" w:rsidRDefault="00F04118" w:rsidP="00F04118">
      <w:pPr>
        <w:rPr>
          <w:szCs w:val="22"/>
        </w:rPr>
      </w:pPr>
      <w:proofErr w:type="spellStart"/>
      <w:r w:rsidRPr="00223143">
        <w:rPr>
          <w:szCs w:val="22"/>
        </w:rPr>
        <w:t>Mununggur</w:t>
      </w:r>
      <w:r>
        <w:rPr>
          <w:szCs w:val="22"/>
        </w:rPr>
        <w:t>r</w:t>
      </w:r>
      <w:proofErr w:type="spellEnd"/>
      <w:r w:rsidRPr="00223143">
        <w:rPr>
          <w:szCs w:val="22"/>
        </w:rPr>
        <w:t xml:space="preserve">-Williams M (2019) ‘I run’ in </w:t>
      </w:r>
      <w:r>
        <w:rPr>
          <w:szCs w:val="22"/>
        </w:rPr>
        <w:t xml:space="preserve">Stavanger D and </w:t>
      </w:r>
      <w:proofErr w:type="spellStart"/>
      <w:r>
        <w:rPr>
          <w:szCs w:val="22"/>
        </w:rPr>
        <w:t>Te</w:t>
      </w:r>
      <w:proofErr w:type="spellEnd"/>
      <w:r>
        <w:rPr>
          <w:szCs w:val="22"/>
        </w:rPr>
        <w:t xml:space="preserve"> </w:t>
      </w:r>
      <w:proofErr w:type="spellStart"/>
      <w:r>
        <w:rPr>
          <w:szCs w:val="22"/>
        </w:rPr>
        <w:t>Whiu</w:t>
      </w:r>
      <w:proofErr w:type="spellEnd"/>
      <w:r>
        <w:rPr>
          <w:szCs w:val="22"/>
        </w:rPr>
        <w:t xml:space="preserve"> A (eds) </w:t>
      </w:r>
      <w:r w:rsidRPr="00223143">
        <w:rPr>
          <w:i/>
          <w:szCs w:val="22"/>
        </w:rPr>
        <w:t>Solid Air: Australian and New Zealand Spoke</w:t>
      </w:r>
      <w:r>
        <w:rPr>
          <w:i/>
          <w:szCs w:val="22"/>
        </w:rPr>
        <w:t>n</w:t>
      </w:r>
      <w:r w:rsidRPr="00223143">
        <w:rPr>
          <w:i/>
          <w:szCs w:val="22"/>
        </w:rPr>
        <w:t xml:space="preserve"> Word, </w:t>
      </w:r>
      <w:r w:rsidRPr="00223143">
        <w:rPr>
          <w:szCs w:val="22"/>
        </w:rPr>
        <w:t>University Queensland Press (UPQ), Brisbane.</w:t>
      </w:r>
    </w:p>
    <w:p w14:paraId="3416769C" w14:textId="77777777" w:rsidR="00F04118" w:rsidRPr="00223143" w:rsidRDefault="00F04118" w:rsidP="00F04118">
      <w:pPr>
        <w:rPr>
          <w:szCs w:val="22"/>
        </w:rPr>
      </w:pPr>
      <w:r w:rsidRPr="00223143">
        <w:rPr>
          <w:szCs w:val="22"/>
        </w:rPr>
        <w:t>NESA</w:t>
      </w:r>
      <w:r>
        <w:rPr>
          <w:szCs w:val="22"/>
        </w:rPr>
        <w:t xml:space="preserve"> (NSW Education Standards Authority)</w:t>
      </w:r>
      <w:r w:rsidRPr="00223143">
        <w:rPr>
          <w:szCs w:val="22"/>
        </w:rPr>
        <w:t xml:space="preserve"> (2024) </w:t>
      </w:r>
      <w:hyperlink r:id="rId59" w:history="1">
        <w:r w:rsidRPr="00223143">
          <w:rPr>
            <w:rStyle w:val="Hyperlink"/>
            <w:i/>
            <w:szCs w:val="22"/>
          </w:rPr>
          <w:t>NSW Curriculum</w:t>
        </w:r>
      </w:hyperlink>
      <w:r w:rsidRPr="00223143">
        <w:rPr>
          <w:szCs w:val="22"/>
        </w:rPr>
        <w:t xml:space="preserve">, </w:t>
      </w:r>
      <w:r>
        <w:rPr>
          <w:szCs w:val="22"/>
        </w:rPr>
        <w:t xml:space="preserve">NESA website, </w:t>
      </w:r>
      <w:r w:rsidRPr="00223143">
        <w:rPr>
          <w:szCs w:val="22"/>
        </w:rPr>
        <w:t>accessed 9 September 2024.</w:t>
      </w:r>
    </w:p>
    <w:p w14:paraId="5CD10D32" w14:textId="77777777" w:rsidR="00F04118" w:rsidRPr="00223143" w:rsidRDefault="00F04118" w:rsidP="00F04118">
      <w:pPr>
        <w:rPr>
          <w:szCs w:val="22"/>
        </w:rPr>
      </w:pPr>
      <w:r>
        <w:rPr>
          <w:szCs w:val="22"/>
        </w:rPr>
        <w:t>——</w:t>
      </w:r>
      <w:r w:rsidRPr="00223143">
        <w:rPr>
          <w:szCs w:val="22"/>
        </w:rPr>
        <w:t xml:space="preserve">(2024) </w:t>
      </w:r>
      <w:r>
        <w:rPr>
          <w:szCs w:val="22"/>
        </w:rPr>
        <w:t>‘</w:t>
      </w:r>
      <w:hyperlink r:id="rId60" w:history="1">
        <w:r w:rsidRPr="00B519F1">
          <w:rPr>
            <w:rStyle w:val="Hyperlink"/>
            <w:szCs w:val="22"/>
          </w:rPr>
          <w:t>Proficient Teacher Standard Descriptors</w:t>
        </w:r>
      </w:hyperlink>
      <w:r>
        <w:t>’</w:t>
      </w:r>
      <w:r w:rsidRPr="004013D1">
        <w:rPr>
          <w:szCs w:val="22"/>
        </w:rPr>
        <w:t>,</w:t>
      </w:r>
      <w:r w:rsidRPr="00223143">
        <w:rPr>
          <w:szCs w:val="22"/>
        </w:rPr>
        <w:t xml:space="preserve"> </w:t>
      </w:r>
      <w:r w:rsidRPr="00B519F1">
        <w:rPr>
          <w:i/>
          <w:iCs/>
          <w:szCs w:val="22"/>
        </w:rPr>
        <w:t>Achieve Proficient Teacher Accreditation</w:t>
      </w:r>
      <w:r>
        <w:rPr>
          <w:szCs w:val="22"/>
        </w:rPr>
        <w:t xml:space="preserve">, </w:t>
      </w:r>
      <w:r w:rsidRPr="00223143">
        <w:rPr>
          <w:szCs w:val="22"/>
        </w:rPr>
        <w:t>NESA website, accessed 9 September 2024.</w:t>
      </w:r>
    </w:p>
    <w:p w14:paraId="5AF41ECA" w14:textId="77777777" w:rsidR="00F04118" w:rsidRPr="00223143" w:rsidRDefault="00F04118" w:rsidP="00F04118">
      <w:pPr>
        <w:rPr>
          <w:szCs w:val="22"/>
        </w:rPr>
      </w:pPr>
      <w:r>
        <w:rPr>
          <w:szCs w:val="22"/>
        </w:rPr>
        <w:t>——</w:t>
      </w:r>
      <w:r w:rsidRPr="00223143">
        <w:rPr>
          <w:szCs w:val="22"/>
        </w:rPr>
        <w:t xml:space="preserve">(2024) </w:t>
      </w:r>
      <w:hyperlink r:id="rId61" w:history="1">
        <w:r w:rsidRPr="00223143">
          <w:rPr>
            <w:rStyle w:val="Hyperlink"/>
            <w:i/>
            <w:szCs w:val="22"/>
          </w:rPr>
          <w:t>Registration process</w:t>
        </w:r>
      </w:hyperlink>
      <w:r w:rsidRPr="00223143">
        <w:rPr>
          <w:szCs w:val="22"/>
        </w:rPr>
        <w:t>, NESA website, accessed 9 September 2024.</w:t>
      </w:r>
    </w:p>
    <w:p w14:paraId="624E0D3D" w14:textId="77777777" w:rsidR="00F04118" w:rsidRPr="00223143" w:rsidRDefault="00F04118" w:rsidP="00F04118">
      <w:pPr>
        <w:rPr>
          <w:szCs w:val="22"/>
        </w:rPr>
      </w:pPr>
      <w:r w:rsidRPr="00223143">
        <w:rPr>
          <w:szCs w:val="22"/>
        </w:rPr>
        <w:t>Norton</w:t>
      </w:r>
      <w:r>
        <w:rPr>
          <w:szCs w:val="22"/>
        </w:rPr>
        <w:t xml:space="preserve"> </w:t>
      </w:r>
      <w:r w:rsidRPr="00223143">
        <w:rPr>
          <w:szCs w:val="22"/>
        </w:rPr>
        <w:t xml:space="preserve">Lodge Z (2015) ‘The Marron’ in </w:t>
      </w:r>
      <w:r w:rsidRPr="00223143">
        <w:rPr>
          <w:i/>
          <w:szCs w:val="22"/>
        </w:rPr>
        <w:t>Almost Sincerely</w:t>
      </w:r>
      <w:r w:rsidRPr="00223143">
        <w:rPr>
          <w:szCs w:val="22"/>
        </w:rPr>
        <w:t xml:space="preserve">, The </w:t>
      </w:r>
      <w:proofErr w:type="spellStart"/>
      <w:r w:rsidRPr="00223143">
        <w:rPr>
          <w:szCs w:val="22"/>
        </w:rPr>
        <w:t>Giramondo</w:t>
      </w:r>
      <w:proofErr w:type="spellEnd"/>
      <w:r w:rsidRPr="00223143">
        <w:rPr>
          <w:szCs w:val="22"/>
        </w:rPr>
        <w:t xml:space="preserve"> Publishing Company Pty Ltd, Artarmon.</w:t>
      </w:r>
    </w:p>
    <w:p w14:paraId="675EBF8A" w14:textId="77777777" w:rsidR="00F04118" w:rsidRPr="00223143" w:rsidRDefault="00F04118" w:rsidP="00F04118">
      <w:pPr>
        <w:rPr>
          <w:szCs w:val="22"/>
        </w:rPr>
      </w:pPr>
      <w:r w:rsidRPr="00223143">
        <w:rPr>
          <w:szCs w:val="22"/>
        </w:rPr>
        <w:t xml:space="preserve">Perkins R </w:t>
      </w:r>
      <w:r>
        <w:rPr>
          <w:szCs w:val="22"/>
        </w:rPr>
        <w:t xml:space="preserve">(director) </w:t>
      </w:r>
      <w:r w:rsidRPr="00223143">
        <w:rPr>
          <w:szCs w:val="22"/>
        </w:rPr>
        <w:t>(20</w:t>
      </w:r>
      <w:r>
        <w:rPr>
          <w:szCs w:val="22"/>
        </w:rPr>
        <w:t>09</w:t>
      </w:r>
      <w:r w:rsidRPr="00223143">
        <w:rPr>
          <w:szCs w:val="22"/>
        </w:rPr>
        <w:t xml:space="preserve">) </w:t>
      </w:r>
      <w:r w:rsidRPr="00223143">
        <w:rPr>
          <w:i/>
          <w:szCs w:val="22"/>
        </w:rPr>
        <w:t>Bran Nue Dae</w:t>
      </w:r>
      <w:r w:rsidRPr="00B519F1">
        <w:rPr>
          <w:iCs/>
          <w:szCs w:val="22"/>
        </w:rPr>
        <w:t xml:space="preserve"> [motion picture]</w:t>
      </w:r>
      <w:r w:rsidRPr="00223143">
        <w:rPr>
          <w:i/>
          <w:szCs w:val="22"/>
        </w:rPr>
        <w:t xml:space="preserve">, </w:t>
      </w:r>
      <w:r w:rsidRPr="00223143">
        <w:rPr>
          <w:szCs w:val="22"/>
        </w:rPr>
        <w:t>Roadshow Entertainment</w:t>
      </w:r>
      <w:r>
        <w:rPr>
          <w:szCs w:val="22"/>
        </w:rPr>
        <w:t>, Australia</w:t>
      </w:r>
      <w:r w:rsidRPr="00223143">
        <w:rPr>
          <w:szCs w:val="22"/>
        </w:rPr>
        <w:t>.</w:t>
      </w:r>
    </w:p>
    <w:p w14:paraId="38E6FDEE" w14:textId="77777777" w:rsidR="00F04118" w:rsidRPr="00223143" w:rsidRDefault="00F04118" w:rsidP="00F04118">
      <w:pPr>
        <w:rPr>
          <w:szCs w:val="22"/>
        </w:rPr>
      </w:pPr>
      <w:r w:rsidRPr="00223143">
        <w:rPr>
          <w:szCs w:val="22"/>
        </w:rPr>
        <w:t xml:space="preserve">State of New South Wales (Department of Education) (2024) </w:t>
      </w:r>
      <w:hyperlink r:id="rId62" w:history="1">
        <w:r w:rsidRPr="00223143">
          <w:rPr>
            <w:rStyle w:val="Hyperlink"/>
            <w:i/>
            <w:szCs w:val="22"/>
          </w:rPr>
          <w:t>Curriculum</w:t>
        </w:r>
      </w:hyperlink>
      <w:r w:rsidRPr="00223143">
        <w:rPr>
          <w:szCs w:val="22"/>
        </w:rPr>
        <w:t xml:space="preserve">, </w:t>
      </w:r>
      <w:r>
        <w:rPr>
          <w:szCs w:val="22"/>
        </w:rPr>
        <w:t>NSW</w:t>
      </w:r>
      <w:r w:rsidRPr="00223143">
        <w:rPr>
          <w:szCs w:val="22"/>
        </w:rPr>
        <w:t xml:space="preserve"> Department of Education website, accessed 9 September 2024.</w:t>
      </w:r>
    </w:p>
    <w:p w14:paraId="10A8636A" w14:textId="77777777" w:rsidR="00F04118" w:rsidRPr="00223143" w:rsidRDefault="00F04118" w:rsidP="00F04118">
      <w:pPr>
        <w:rPr>
          <w:szCs w:val="22"/>
        </w:rPr>
      </w:pPr>
      <w:r>
        <w:rPr>
          <w:szCs w:val="22"/>
        </w:rPr>
        <w:t>——</w:t>
      </w:r>
      <w:r w:rsidRPr="00223143">
        <w:rPr>
          <w:szCs w:val="22"/>
        </w:rPr>
        <w:t xml:space="preserve">(2024) </w:t>
      </w:r>
      <w:hyperlink r:id="rId63" w:history="1">
        <w:r w:rsidRPr="00223143">
          <w:rPr>
            <w:rStyle w:val="Hyperlink"/>
            <w:i/>
            <w:szCs w:val="22"/>
          </w:rPr>
          <w:t>Curriculum planning and programming, assessing and reporting to parents K–12</w:t>
        </w:r>
      </w:hyperlink>
      <w:r w:rsidRPr="00223143">
        <w:rPr>
          <w:szCs w:val="22"/>
        </w:rPr>
        <w:t xml:space="preserve">, </w:t>
      </w:r>
      <w:r>
        <w:rPr>
          <w:szCs w:val="22"/>
        </w:rPr>
        <w:t>NSW</w:t>
      </w:r>
      <w:r w:rsidRPr="00223143">
        <w:rPr>
          <w:szCs w:val="22"/>
        </w:rPr>
        <w:t xml:space="preserve"> Department of Education website, accessed 9 September 2024.</w:t>
      </w:r>
    </w:p>
    <w:p w14:paraId="26FA85B8" w14:textId="77777777" w:rsidR="00F04118" w:rsidRPr="00223143" w:rsidRDefault="00F04118" w:rsidP="00F04118">
      <w:pPr>
        <w:rPr>
          <w:szCs w:val="22"/>
        </w:rPr>
      </w:pPr>
      <w:r>
        <w:rPr>
          <w:szCs w:val="22"/>
        </w:rPr>
        <w:lastRenderedPageBreak/>
        <w:t>——</w:t>
      </w:r>
      <w:r w:rsidRPr="00223143">
        <w:rPr>
          <w:szCs w:val="22"/>
        </w:rPr>
        <w:t xml:space="preserve">(2024) </w:t>
      </w:r>
      <w:hyperlink r:id="rId64" w:history="1">
        <w:r w:rsidRPr="00223143">
          <w:rPr>
            <w:rStyle w:val="Hyperlink"/>
            <w:i/>
            <w:szCs w:val="22"/>
          </w:rPr>
          <w:t>Our Plan for NSW Public Education</w:t>
        </w:r>
      </w:hyperlink>
      <w:r w:rsidRPr="00223143">
        <w:rPr>
          <w:szCs w:val="22"/>
        </w:rPr>
        <w:t xml:space="preserve">, </w:t>
      </w:r>
      <w:r>
        <w:rPr>
          <w:szCs w:val="22"/>
        </w:rPr>
        <w:t>NSW</w:t>
      </w:r>
      <w:r w:rsidRPr="00223143">
        <w:rPr>
          <w:szCs w:val="22"/>
        </w:rPr>
        <w:t xml:space="preserve"> Department of Education website, accessed 9 September 2024.</w:t>
      </w:r>
    </w:p>
    <w:p w14:paraId="73E89DC3" w14:textId="77777777" w:rsidR="00F04118" w:rsidRPr="00223143" w:rsidRDefault="00F04118" w:rsidP="00F04118">
      <w:pPr>
        <w:rPr>
          <w:szCs w:val="22"/>
        </w:rPr>
      </w:pPr>
      <w:r>
        <w:rPr>
          <w:szCs w:val="22"/>
        </w:rPr>
        <w:t>——</w:t>
      </w:r>
      <w:r w:rsidRPr="00223143">
        <w:rPr>
          <w:szCs w:val="22"/>
        </w:rPr>
        <w:t xml:space="preserve">(2024) </w:t>
      </w:r>
      <w:hyperlink r:id="rId65" w:history="1">
        <w:r w:rsidRPr="00223143">
          <w:rPr>
            <w:rStyle w:val="Hyperlink"/>
            <w:i/>
            <w:szCs w:val="22"/>
          </w:rPr>
          <w:t>Phases of curriculum implementation</w:t>
        </w:r>
      </w:hyperlink>
      <w:r w:rsidRPr="00223143">
        <w:rPr>
          <w:szCs w:val="22"/>
        </w:rPr>
        <w:t xml:space="preserve">, </w:t>
      </w:r>
      <w:r>
        <w:rPr>
          <w:szCs w:val="22"/>
        </w:rPr>
        <w:t>NSW</w:t>
      </w:r>
      <w:r w:rsidRPr="00223143">
        <w:rPr>
          <w:szCs w:val="22"/>
        </w:rPr>
        <w:t xml:space="preserve"> Department of Education website, accessed 9 September 2024.</w:t>
      </w:r>
    </w:p>
    <w:p w14:paraId="3DF92B57" w14:textId="77777777" w:rsidR="00F04118" w:rsidRPr="00223143" w:rsidRDefault="00F04118" w:rsidP="00F04118">
      <w:pPr>
        <w:rPr>
          <w:szCs w:val="22"/>
        </w:rPr>
      </w:pPr>
      <w:r>
        <w:rPr>
          <w:szCs w:val="22"/>
        </w:rPr>
        <w:t>——</w:t>
      </w:r>
      <w:r w:rsidRPr="00223143">
        <w:rPr>
          <w:szCs w:val="22"/>
        </w:rPr>
        <w:t xml:space="preserve">(2024) </w:t>
      </w:r>
      <w:hyperlink r:id="rId66" w:history="1">
        <w:r w:rsidRPr="00223143">
          <w:rPr>
            <w:rStyle w:val="Hyperlink"/>
            <w:i/>
            <w:szCs w:val="22"/>
          </w:rPr>
          <w:t>Planning, programming and assessing English 11–12</w:t>
        </w:r>
      </w:hyperlink>
      <w:r w:rsidRPr="00223143">
        <w:rPr>
          <w:szCs w:val="22"/>
        </w:rPr>
        <w:t xml:space="preserve">, </w:t>
      </w:r>
      <w:r>
        <w:rPr>
          <w:szCs w:val="22"/>
        </w:rPr>
        <w:t>NSW</w:t>
      </w:r>
      <w:r w:rsidRPr="00223143">
        <w:rPr>
          <w:szCs w:val="22"/>
        </w:rPr>
        <w:t xml:space="preserve"> Department of Education website, accessed 9 September 2024.</w:t>
      </w:r>
    </w:p>
    <w:p w14:paraId="1B0078DB" w14:textId="77777777" w:rsidR="00F04118" w:rsidRPr="00223143" w:rsidRDefault="00F04118" w:rsidP="00F04118">
      <w:pPr>
        <w:rPr>
          <w:szCs w:val="22"/>
        </w:rPr>
      </w:pPr>
      <w:r>
        <w:rPr>
          <w:szCs w:val="22"/>
        </w:rPr>
        <w:t>——</w:t>
      </w:r>
      <w:r w:rsidRPr="00223143">
        <w:rPr>
          <w:szCs w:val="22"/>
        </w:rPr>
        <w:t xml:space="preserve">(2024) </w:t>
      </w:r>
      <w:hyperlink r:id="rId67" w:history="1">
        <w:r w:rsidRPr="00223143">
          <w:rPr>
            <w:rStyle w:val="Hyperlink"/>
            <w:i/>
            <w:szCs w:val="22"/>
          </w:rPr>
          <w:t>Professional learning English K–12</w:t>
        </w:r>
      </w:hyperlink>
      <w:r w:rsidRPr="00223143">
        <w:rPr>
          <w:szCs w:val="22"/>
        </w:rPr>
        <w:t xml:space="preserve">, </w:t>
      </w:r>
      <w:r>
        <w:rPr>
          <w:szCs w:val="22"/>
        </w:rPr>
        <w:t>NSW</w:t>
      </w:r>
      <w:r w:rsidRPr="00223143">
        <w:rPr>
          <w:szCs w:val="22"/>
        </w:rPr>
        <w:t xml:space="preserve"> Department of Education website, accessed 9 September 2024.</w:t>
      </w:r>
    </w:p>
    <w:p w14:paraId="7C2931A3" w14:textId="77777777" w:rsidR="00F04118" w:rsidRPr="00223143" w:rsidRDefault="00F04118" w:rsidP="00F04118">
      <w:pPr>
        <w:rPr>
          <w:szCs w:val="22"/>
        </w:rPr>
      </w:pPr>
      <w:r>
        <w:rPr>
          <w:szCs w:val="22"/>
        </w:rPr>
        <w:t>——</w:t>
      </w:r>
      <w:r w:rsidRPr="00223143">
        <w:rPr>
          <w:szCs w:val="22"/>
        </w:rPr>
        <w:t xml:space="preserve">(2024) </w:t>
      </w:r>
      <w:hyperlink r:id="rId68" w:history="1">
        <w:r w:rsidRPr="00223143">
          <w:rPr>
            <w:rStyle w:val="Hyperlink"/>
            <w:i/>
            <w:szCs w:val="22"/>
          </w:rPr>
          <w:t>School excellence</w:t>
        </w:r>
      </w:hyperlink>
      <w:r w:rsidRPr="00223143">
        <w:rPr>
          <w:szCs w:val="22"/>
        </w:rPr>
        <w:t xml:space="preserve">, </w:t>
      </w:r>
      <w:r>
        <w:rPr>
          <w:szCs w:val="22"/>
        </w:rPr>
        <w:t>NSW</w:t>
      </w:r>
      <w:r w:rsidRPr="00223143">
        <w:rPr>
          <w:szCs w:val="22"/>
        </w:rPr>
        <w:t xml:space="preserve"> Department of Education website, accessed 9 September 2024.</w:t>
      </w:r>
    </w:p>
    <w:p w14:paraId="53623060" w14:textId="77777777" w:rsidR="00F04118" w:rsidRDefault="00F04118" w:rsidP="00F04118">
      <w:pPr>
        <w:rPr>
          <w:szCs w:val="22"/>
        </w:rPr>
      </w:pPr>
      <w:r w:rsidRPr="00223143">
        <w:rPr>
          <w:szCs w:val="22"/>
        </w:rPr>
        <w:t xml:space="preserve">——(2024) </w:t>
      </w:r>
      <w:hyperlink r:id="rId69" w:history="1">
        <w:r>
          <w:rPr>
            <w:rStyle w:val="Hyperlink"/>
            <w:i/>
            <w:szCs w:val="22"/>
          </w:rPr>
          <w:t>School Excellence Framework</w:t>
        </w:r>
      </w:hyperlink>
      <w:r w:rsidRPr="00223143">
        <w:rPr>
          <w:szCs w:val="22"/>
        </w:rPr>
        <w:t xml:space="preserve">, </w:t>
      </w:r>
      <w:r>
        <w:rPr>
          <w:szCs w:val="22"/>
        </w:rPr>
        <w:t>NSW</w:t>
      </w:r>
      <w:r w:rsidRPr="00223143">
        <w:rPr>
          <w:szCs w:val="22"/>
        </w:rPr>
        <w:t xml:space="preserve"> Department of Education website, accessed 9 September 2024.</w:t>
      </w:r>
    </w:p>
    <w:p w14:paraId="78E6BDF2" w14:textId="77777777" w:rsidR="00F04118" w:rsidRPr="00223143" w:rsidRDefault="00F04118" w:rsidP="00F04118">
      <w:pPr>
        <w:rPr>
          <w:szCs w:val="22"/>
        </w:rPr>
      </w:pPr>
      <w:r>
        <w:rPr>
          <w:szCs w:val="22"/>
        </w:rPr>
        <w:t>——</w:t>
      </w:r>
      <w:r w:rsidRPr="00223143">
        <w:rPr>
          <w:szCs w:val="22"/>
        </w:rPr>
        <w:t xml:space="preserve">(2024) </w:t>
      </w:r>
      <w:hyperlink r:id="rId70" w:history="1">
        <w:r w:rsidRPr="00223143">
          <w:rPr>
            <w:rStyle w:val="Hyperlink"/>
            <w:i/>
            <w:szCs w:val="22"/>
          </w:rPr>
          <w:t>Universal Design for Learning</w:t>
        </w:r>
      </w:hyperlink>
      <w:r w:rsidRPr="00223143">
        <w:rPr>
          <w:szCs w:val="22"/>
        </w:rPr>
        <w:t xml:space="preserve">, </w:t>
      </w:r>
      <w:r>
        <w:rPr>
          <w:szCs w:val="22"/>
        </w:rPr>
        <w:t>NSW</w:t>
      </w:r>
      <w:r w:rsidRPr="00223143">
        <w:rPr>
          <w:szCs w:val="22"/>
        </w:rPr>
        <w:t xml:space="preserve"> Department of Education website, accessed 9 September 2024.</w:t>
      </w:r>
    </w:p>
    <w:p w14:paraId="4711DC68" w14:textId="77777777" w:rsidR="00F04118" w:rsidRPr="00223143" w:rsidRDefault="00F04118" w:rsidP="00F04118">
      <w:pPr>
        <w:rPr>
          <w:szCs w:val="22"/>
        </w:rPr>
      </w:pPr>
      <w:r w:rsidRPr="00223143">
        <w:rPr>
          <w:szCs w:val="22"/>
        </w:rPr>
        <w:t xml:space="preserve">van </w:t>
      </w:r>
      <w:proofErr w:type="spellStart"/>
      <w:r w:rsidRPr="00223143">
        <w:rPr>
          <w:szCs w:val="22"/>
        </w:rPr>
        <w:t>Neerven</w:t>
      </w:r>
      <w:proofErr w:type="spellEnd"/>
      <w:r w:rsidRPr="00223143">
        <w:rPr>
          <w:szCs w:val="22"/>
        </w:rPr>
        <w:t xml:space="preserve"> E (ed) (2021) </w:t>
      </w:r>
      <w:r w:rsidRPr="00223143">
        <w:rPr>
          <w:i/>
          <w:szCs w:val="22"/>
        </w:rPr>
        <w:t>Flock: First Nations Stories Then and Now</w:t>
      </w:r>
      <w:r w:rsidRPr="00223143">
        <w:rPr>
          <w:szCs w:val="22"/>
        </w:rPr>
        <w:t>, University of Queensland Press, Brisbane.</w:t>
      </w:r>
    </w:p>
    <w:p w14:paraId="14B122E1" w14:textId="642DFA47" w:rsidR="008D1745" w:rsidRPr="00F04118" w:rsidRDefault="00F04118" w:rsidP="008D1745">
      <w:pPr>
        <w:rPr>
          <w:szCs w:val="22"/>
        </w:rPr>
      </w:pPr>
      <w:r w:rsidRPr="00223143">
        <w:rPr>
          <w:szCs w:val="22"/>
        </w:rPr>
        <w:t xml:space="preserve">Winton T (2012) ‘My Father’s Axe’ in </w:t>
      </w:r>
      <w:r w:rsidRPr="00223143">
        <w:rPr>
          <w:i/>
          <w:szCs w:val="22"/>
        </w:rPr>
        <w:t>Scission</w:t>
      </w:r>
      <w:r w:rsidRPr="00223143">
        <w:rPr>
          <w:szCs w:val="22"/>
        </w:rPr>
        <w:t>, Penguin Group Australia, Melbourne.</w:t>
      </w:r>
    </w:p>
    <w:p w14:paraId="6A93CC68" w14:textId="77777777" w:rsidR="008D1745" w:rsidRPr="008D1745" w:rsidRDefault="008D1745" w:rsidP="008D1745">
      <w:pPr>
        <w:sectPr w:rsidR="008D1745" w:rsidRPr="008D1745" w:rsidSect="00F846A2">
          <w:headerReference w:type="even" r:id="rId71"/>
          <w:headerReference w:type="default" r:id="rId72"/>
          <w:footerReference w:type="default" r:id="rId73"/>
          <w:headerReference w:type="first" r:id="rId74"/>
          <w:footerReference w:type="first" r:id="rId75"/>
          <w:pgSz w:w="16838" w:h="11906" w:orient="landscape"/>
          <w:pgMar w:top="1134" w:right="1134" w:bottom="1134" w:left="1134" w:header="709" w:footer="709" w:gutter="0"/>
          <w:pgNumType w:start="0"/>
          <w:cols w:space="708"/>
          <w:titlePg/>
          <w:docGrid w:linePitch="360"/>
        </w:sectPr>
      </w:pPr>
    </w:p>
    <w:p w14:paraId="4315AB3D" w14:textId="2CA30E04" w:rsidR="002D3434" w:rsidRPr="00E80FFD" w:rsidRDefault="002D3434" w:rsidP="002D3434">
      <w:pPr>
        <w:spacing w:before="0" w:after="0"/>
        <w:rPr>
          <w:rStyle w:val="Strong"/>
          <w:szCs w:val="22"/>
        </w:rPr>
      </w:pPr>
      <w:r w:rsidRPr="00E80FFD">
        <w:rPr>
          <w:rStyle w:val="Strong"/>
          <w:szCs w:val="22"/>
        </w:rPr>
        <w:lastRenderedPageBreak/>
        <w:t>© State of New South Wales (Department of Education), 202</w:t>
      </w:r>
      <w:r w:rsidR="00FF1ED0">
        <w:rPr>
          <w:rStyle w:val="Strong"/>
          <w:szCs w:val="22"/>
        </w:rPr>
        <w:t>5</w:t>
      </w:r>
    </w:p>
    <w:p w14:paraId="31572DDC" w14:textId="77777777" w:rsidR="002D3434" w:rsidRPr="00E80FFD" w:rsidRDefault="002D3434" w:rsidP="00E80FFD">
      <w:r>
        <w:t xml:space="preserve">The copyright material </w:t>
      </w:r>
      <w:r w:rsidRPr="00E80FFD">
        <w:t>published</w:t>
      </w:r>
      <w:r>
        <w:t xml:space="preserve"> in this resource is subject to the </w:t>
      </w:r>
      <w:r w:rsidRPr="00DE2DDF">
        <w:rPr>
          <w:rStyle w:val="Emphasis"/>
        </w:rPr>
        <w:t>Copyright Act 1968</w:t>
      </w:r>
      <w:r>
        <w:t xml:space="preserve"> (</w:t>
      </w:r>
      <w:proofErr w:type="spellStart"/>
      <w:r>
        <w:t>Cth</w:t>
      </w:r>
      <w:proofErr w:type="spellEnd"/>
      <w:r>
        <w:t xml:space="preserve">) and is owned by the NSW Department of Education or, where indicated, </w:t>
      </w:r>
      <w:r w:rsidRPr="002D3434">
        <w:t>by</w:t>
      </w:r>
      <w:r>
        <w:t xml:space="preserve"> a party other than t</w:t>
      </w:r>
      <w:r w:rsidRPr="00E80FFD">
        <w:t>he NSW Department of Education (third-party material).</w:t>
      </w:r>
    </w:p>
    <w:p w14:paraId="78871D92" w14:textId="77777777" w:rsidR="002D3434" w:rsidRDefault="002D3434" w:rsidP="00E80FFD">
      <w:r w:rsidRPr="00E80FFD">
        <w:t>Copyright material available in this resource</w:t>
      </w:r>
      <w:r>
        <w:t xml:space="preserve"> and owned by the NSW Department of Education is licensed under a </w:t>
      </w:r>
      <w:hyperlink r:id="rId76" w:history="1">
        <w:r w:rsidRPr="003B3E41">
          <w:rPr>
            <w:rStyle w:val="Hyperlink"/>
          </w:rPr>
          <w:t>Creative Commons Attribution 4.0 International (CC BY 4.0) license</w:t>
        </w:r>
      </w:hyperlink>
      <w:r>
        <w:t>.</w:t>
      </w:r>
    </w:p>
    <w:p w14:paraId="72866345" w14:textId="77777777" w:rsidR="002D3434" w:rsidRDefault="002D3434" w:rsidP="002D3434">
      <w:pPr>
        <w:spacing w:line="276" w:lineRule="auto"/>
      </w:pPr>
      <w:r>
        <w:rPr>
          <w:noProof/>
        </w:rPr>
        <w:drawing>
          <wp:inline distT="0" distB="0" distL="0" distR="0" wp14:anchorId="6AEF3541" wp14:editId="75DAE171">
            <wp:extent cx="1228725" cy="428625"/>
            <wp:effectExtent l="0" t="0" r="9525" b="9525"/>
            <wp:docPr id="32" name="Picture 32" descr="Creative Commons Attribution license logo.">
              <a:hlinkClick xmlns:a="http://schemas.openxmlformats.org/drawingml/2006/main" r:id="rId7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76"/>
                    </pic:cNvPr>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289B4A60" w14:textId="77777777" w:rsidR="002D3434" w:rsidRPr="00E80FFD" w:rsidRDefault="002D3434" w:rsidP="00E80FFD">
      <w:r w:rsidRPr="002D3434">
        <w:t xml:space="preserve">This license allows you to share and </w:t>
      </w:r>
      <w:r w:rsidRPr="00E80FFD">
        <w:t>adapt the material for any purpose, even commercially.</w:t>
      </w:r>
    </w:p>
    <w:p w14:paraId="68810589" w14:textId="3BB45E07" w:rsidR="002D3434" w:rsidRPr="00E80FFD" w:rsidRDefault="002D3434" w:rsidP="00E80FFD">
      <w:r w:rsidRPr="00E80FFD">
        <w:t>Attribution should be given to © State of New South Wales (Department of Education), 202</w:t>
      </w:r>
      <w:r w:rsidR="00FF1ED0">
        <w:t>5</w:t>
      </w:r>
      <w:r w:rsidRPr="00E80FFD">
        <w:t>.</w:t>
      </w:r>
    </w:p>
    <w:p w14:paraId="38BE4F9B" w14:textId="77777777" w:rsidR="002D3434" w:rsidRPr="002D3434" w:rsidRDefault="002D3434" w:rsidP="00E80FFD">
      <w:r w:rsidRPr="00E80FFD">
        <w:t>Material in this resource not available</w:t>
      </w:r>
      <w:r w:rsidRPr="002D3434">
        <w:t xml:space="preserve"> under a Creative Commons license:</w:t>
      </w:r>
    </w:p>
    <w:p w14:paraId="7800CA4B" w14:textId="77777777" w:rsidR="002D3434" w:rsidRPr="002D3434" w:rsidRDefault="002D3434" w:rsidP="00325F4A">
      <w:pPr>
        <w:pStyle w:val="ListBullet"/>
        <w:spacing w:line="276" w:lineRule="auto"/>
      </w:pPr>
      <w:r w:rsidRPr="002D3434">
        <w:t>the NSW Department of Education logo, other logos and trademark-protected material</w:t>
      </w:r>
    </w:p>
    <w:p w14:paraId="515D890B" w14:textId="77777777" w:rsidR="002D3434" w:rsidRPr="002D3434" w:rsidRDefault="002D3434" w:rsidP="00325F4A">
      <w:pPr>
        <w:pStyle w:val="ListBullet"/>
        <w:spacing w:line="276" w:lineRule="auto"/>
      </w:pPr>
      <w:r w:rsidRPr="002D3434">
        <w:t>material owned by a third party that has been reproduced with permission. You will need to obtain permission from the third party to reuse its material.</w:t>
      </w:r>
    </w:p>
    <w:p w14:paraId="0C5F571F" w14:textId="77777777" w:rsidR="002D3434" w:rsidRPr="003B3E41" w:rsidRDefault="002D3434" w:rsidP="002D3434">
      <w:pPr>
        <w:pStyle w:val="FeatureBox2"/>
        <w:spacing w:line="276" w:lineRule="auto"/>
        <w:rPr>
          <w:rStyle w:val="Strong"/>
        </w:rPr>
      </w:pPr>
      <w:r w:rsidRPr="003B3E41">
        <w:rPr>
          <w:rStyle w:val="Strong"/>
        </w:rPr>
        <w:t>Links to third-party material and websites</w:t>
      </w:r>
    </w:p>
    <w:p w14:paraId="409DF7DC" w14:textId="77777777" w:rsidR="002D3434" w:rsidRDefault="002D3434" w:rsidP="002D3434">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073A8439" w14:textId="77777777" w:rsidR="00EC22E4" w:rsidRPr="00EC22E4" w:rsidRDefault="002D3434" w:rsidP="002D3434">
      <w:pPr>
        <w:pStyle w:val="FeatureBox2"/>
        <w:spacing w:line="276" w:lineRule="auto"/>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EF7238">
        <w:rPr>
          <w:rStyle w:val="Emphasis"/>
        </w:rPr>
        <w:t>Copyright Act 1968</w:t>
      </w:r>
      <w:r>
        <w:t xml:space="preserve"> (</w:t>
      </w:r>
      <w:proofErr w:type="spellStart"/>
      <w:r>
        <w:t>Cth</w:t>
      </w:r>
      <w:proofErr w:type="spellEnd"/>
      <w:r>
        <w:t>). The department accepts no responsibility for content on third-party websites.</w:t>
      </w:r>
    </w:p>
    <w:sectPr w:rsidR="00EC22E4" w:rsidRPr="00EC22E4" w:rsidSect="00A06F31">
      <w:headerReference w:type="default" r:id="rId78"/>
      <w:footerReference w:type="default" r:id="rId79"/>
      <w:headerReference w:type="first" r:id="rId80"/>
      <w:footerReference w:type="first" r:id="rId81"/>
      <w:pgSz w:w="16838" w:h="11906" w:orient="landscape"/>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95A6E1" w14:textId="77777777" w:rsidR="00E44F22" w:rsidRDefault="00E44F22" w:rsidP="00843DF5">
      <w:r>
        <w:separator/>
      </w:r>
    </w:p>
    <w:p w14:paraId="1F2FB060" w14:textId="77777777" w:rsidR="00E44F22" w:rsidRDefault="00E44F22" w:rsidP="00843DF5"/>
    <w:p w14:paraId="038E13EB" w14:textId="77777777" w:rsidR="00E44F22" w:rsidRDefault="00E44F22" w:rsidP="00843DF5"/>
  </w:endnote>
  <w:endnote w:type="continuationSeparator" w:id="0">
    <w:p w14:paraId="71F6D9BF" w14:textId="77777777" w:rsidR="00E44F22" w:rsidRDefault="00E44F22" w:rsidP="00843DF5">
      <w:r>
        <w:continuationSeparator/>
      </w:r>
    </w:p>
    <w:p w14:paraId="260C6036" w14:textId="77777777" w:rsidR="00E44F22" w:rsidRDefault="00E44F22" w:rsidP="00843DF5"/>
    <w:p w14:paraId="43D3B9C7" w14:textId="77777777" w:rsidR="00E44F22" w:rsidRDefault="00E44F22" w:rsidP="00843D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B2FD7AA5-701B-44C3-B18A-4206CBA08856}"/>
  </w:font>
  <w:font w:name="Calibri">
    <w:panose1 w:val="020F0502020204030204"/>
    <w:charset w:val="00"/>
    <w:family w:val="swiss"/>
    <w:pitch w:val="variable"/>
    <w:sig w:usb0="E4002EFF" w:usb1="C200247B" w:usb2="00000009" w:usb3="00000000" w:csb0="000001FF" w:csb1="00000000"/>
    <w:embedRegular r:id="rId2" w:fontKey="{2E17593E-E201-4E73-B007-DD7842DF35EC}"/>
    <w:embedBold r:id="rId3" w:fontKey="{F3B7BAAE-3EAE-497D-A37B-E03D2032348B}"/>
    <w:embedItalic r:id="rId4" w:fontKey="{AEB6D5DF-6DFB-4544-BBD5-3345F2BA5B4D}"/>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embedRegular r:id="rId5" w:fontKey="{78F6243C-F0EC-476C-A2B3-0FBF1ED80DB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D73035" w14:textId="0D3EAB88" w:rsidR="008A353C" w:rsidRPr="00123A38" w:rsidRDefault="00123A38" w:rsidP="00843DF5">
    <w:pPr>
      <w:pStyle w:val="Footer"/>
    </w:pPr>
    <w:r>
      <w:t xml:space="preserve">© NSW Department of Education, </w:t>
    </w:r>
    <w:r>
      <w:fldChar w:fldCharType="begin"/>
    </w:r>
    <w:r>
      <w:instrText xml:space="preserve"> DATE  \@ "MMM-yy"  \* MERGEFORMAT </w:instrText>
    </w:r>
    <w:r>
      <w:fldChar w:fldCharType="separate"/>
    </w:r>
    <w:r w:rsidR="00CE59A7">
      <w:rPr>
        <w:noProof/>
      </w:rPr>
      <w:t>Apr-25</w:t>
    </w:r>
    <w:r>
      <w:fldChar w:fldCharType="end"/>
    </w:r>
    <w:r>
      <w:ptab w:relativeTo="margin" w:alignment="right" w:leader="none"/>
    </w:r>
    <w:r>
      <w:rPr>
        <w:b/>
        <w:noProof/>
        <w:sz w:val="28"/>
        <w:szCs w:val="28"/>
      </w:rPr>
      <w:drawing>
        <wp:inline distT="0" distB="0" distL="0" distR="0" wp14:anchorId="4952206F" wp14:editId="6EB32BF8">
          <wp:extent cx="571500" cy="190500"/>
          <wp:effectExtent l="0" t="0" r="0" b="0"/>
          <wp:docPr id="906878657" name="Picture 906878657"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B4C4FC" w14:textId="77777777" w:rsidR="009B3D61" w:rsidRPr="002F375A" w:rsidRDefault="002F375A" w:rsidP="00E80FFD">
    <w:pPr>
      <w:pStyle w:val="Logo"/>
      <w:ind w:right="-31"/>
      <w:jc w:val="right"/>
    </w:pPr>
    <w:r w:rsidRPr="008426B6">
      <w:rPr>
        <w:noProof/>
      </w:rPr>
      <w:drawing>
        <wp:inline distT="0" distB="0" distL="0" distR="0" wp14:anchorId="359FF2DB" wp14:editId="54349313">
          <wp:extent cx="834442" cy="906218"/>
          <wp:effectExtent l="0" t="0" r="3810" b="8255"/>
          <wp:docPr id="843097362" name="Graphic 843097362"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BD020F" w14:textId="77777777" w:rsidR="00D2225D" w:rsidRDefault="00D2225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EE31C8" w14:textId="77777777" w:rsidR="002424B5" w:rsidRPr="00E80FFD" w:rsidRDefault="002424B5" w:rsidP="00E80FFD">
    <w:pPr>
      <w:spacing w:before="0"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0BAFDF" w14:textId="77777777" w:rsidR="00E44F22" w:rsidRDefault="00E44F22" w:rsidP="00843DF5">
      <w:r>
        <w:separator/>
      </w:r>
    </w:p>
    <w:p w14:paraId="7D66B229" w14:textId="77777777" w:rsidR="00E44F22" w:rsidRDefault="00E44F22" w:rsidP="00843DF5"/>
    <w:p w14:paraId="67CDB8EA" w14:textId="77777777" w:rsidR="00E44F22" w:rsidRDefault="00E44F22" w:rsidP="00843DF5"/>
  </w:footnote>
  <w:footnote w:type="continuationSeparator" w:id="0">
    <w:p w14:paraId="47910CBD" w14:textId="77777777" w:rsidR="00E44F22" w:rsidRDefault="00E44F22" w:rsidP="00843DF5">
      <w:r>
        <w:continuationSeparator/>
      </w:r>
    </w:p>
    <w:p w14:paraId="22A27CF6" w14:textId="77777777" w:rsidR="00E44F22" w:rsidRDefault="00E44F22" w:rsidP="00843DF5"/>
    <w:p w14:paraId="4EA0BC16" w14:textId="77777777" w:rsidR="00E44F22" w:rsidRDefault="00E44F22" w:rsidP="00843DF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FFD24" w14:textId="77777777" w:rsidR="00AA6327" w:rsidRDefault="00000000">
    <w:pPr>
      <w:pStyle w:val="Header"/>
    </w:pPr>
    <w:r>
      <w:pict w14:anchorId="5E42F2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261407" o:spid="_x0000_s1027" type="#_x0000_t75" style="position:absolute;margin-left:0;margin-top:0;width:1439.8pt;height:809.9pt;z-index:-251657216;mso-position-horizontal:center;mso-position-horizontal-relative:margin;mso-position-vertical:center;mso-position-vertical-relative:margin" o:allowincell="f">
          <v:imagedata r:id="rId1" o:title="Untitled design (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49CF76" w14:textId="549B6547" w:rsidR="008A353C" w:rsidRDefault="00DF133D" w:rsidP="00843DF5">
    <w:pPr>
      <w:pStyle w:val="Documentname"/>
    </w:pPr>
    <w:r>
      <w:t>English Studies 11–12 – sample scope and sequence</w:t>
    </w:r>
    <w:r w:rsidR="00F846A2">
      <w:t xml:space="preserve"> </w:t>
    </w:r>
    <w:r w:rsidR="00B222FB" w:rsidRPr="00D2403C">
      <w:t xml:space="preserve">| </w:t>
    </w:r>
    <w:r w:rsidR="00B222FB">
      <w:fldChar w:fldCharType="begin"/>
    </w:r>
    <w:r w:rsidR="00B222FB">
      <w:instrText xml:space="preserve"> PAGE   \* MERGEFORMAT </w:instrText>
    </w:r>
    <w:r w:rsidR="00B222FB">
      <w:fldChar w:fldCharType="separate"/>
    </w:r>
    <w:r w:rsidR="00B222FB">
      <w:t>1</w:t>
    </w:r>
    <w:r w:rsidR="00B222FB">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EF1566" w14:textId="77777777" w:rsidR="003B3E41" w:rsidRPr="00FA6449" w:rsidRDefault="00000000" w:rsidP="00577787">
    <w:pPr>
      <w:pStyle w:val="Header"/>
      <w:spacing w:after="0"/>
    </w:pPr>
    <w:r>
      <w:pict w14:anchorId="6AAACD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261406" o:spid="_x0000_s1026" type="#_x0000_t75" style="position:absolute;margin-left:-355.75pt;margin-top:-341.4pt;width:1439.8pt;height:734.9pt;z-index:-251658240;mso-position-horizontal-relative:margin;mso-position-vertical-relative:margin" o:allowincell="f">
          <v:imagedata r:id="rId1" o:title="Untitled design (1)" cropbottom="6069f"/>
          <w10:wrap anchorx="margin" anchory="margin"/>
        </v:shape>
      </w:pict>
    </w:r>
    <w:r w:rsidR="00577787" w:rsidRPr="009D43DD">
      <w:t>NSW Department of Education</w:t>
    </w:r>
    <w:r w:rsidR="00577787" w:rsidRPr="009D43DD">
      <w:ptab w:relativeTo="margin" w:alignment="right" w:leader="none"/>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BC05A4" w14:textId="77777777" w:rsidR="00CD3C47" w:rsidRDefault="00CD3C4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0B9F04" w14:textId="77777777" w:rsidR="002424B5" w:rsidRPr="00FA6449" w:rsidRDefault="002424B5" w:rsidP="00E80FFD">
    <w:pPr>
      <w:spacing w:before="0"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34089DD4"/>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1C71595F"/>
    <w:multiLevelType w:val="multilevel"/>
    <w:tmpl w:val="A218250C"/>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C183F24"/>
    <w:multiLevelType w:val="multilevel"/>
    <w:tmpl w:val="2480C894"/>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42B84BF1"/>
    <w:multiLevelType w:val="multilevel"/>
    <w:tmpl w:val="D1D8FBB0"/>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66993DE0"/>
    <w:multiLevelType w:val="multilevel"/>
    <w:tmpl w:val="68F4CE22"/>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864594394">
    <w:abstractNumId w:val="3"/>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 w16cid:durableId="522940120">
    <w:abstractNumId w:val="0"/>
  </w:num>
  <w:num w:numId="3" w16cid:durableId="1013216703">
    <w:abstractNumId w:val="1"/>
  </w:num>
  <w:num w:numId="4" w16cid:durableId="1074544194">
    <w:abstractNumId w:val="4"/>
  </w:num>
  <w:num w:numId="5" w16cid:durableId="1816142226">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embedTrueTypeFonts/>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1384"/>
    <w:rsid w:val="00003EFA"/>
    <w:rsid w:val="00004183"/>
    <w:rsid w:val="000077BF"/>
    <w:rsid w:val="000135FC"/>
    <w:rsid w:val="00013FF2"/>
    <w:rsid w:val="00017B07"/>
    <w:rsid w:val="000252CB"/>
    <w:rsid w:val="000257A4"/>
    <w:rsid w:val="00034EA2"/>
    <w:rsid w:val="00045F0D"/>
    <w:rsid w:val="0004750C"/>
    <w:rsid w:val="00047862"/>
    <w:rsid w:val="00051080"/>
    <w:rsid w:val="00054D26"/>
    <w:rsid w:val="000559A7"/>
    <w:rsid w:val="00061D5B"/>
    <w:rsid w:val="000673B7"/>
    <w:rsid w:val="00070384"/>
    <w:rsid w:val="00070804"/>
    <w:rsid w:val="00072E86"/>
    <w:rsid w:val="000733A1"/>
    <w:rsid w:val="00074F0F"/>
    <w:rsid w:val="000769CC"/>
    <w:rsid w:val="000A073C"/>
    <w:rsid w:val="000C1B93"/>
    <w:rsid w:val="000C24ED"/>
    <w:rsid w:val="000C4344"/>
    <w:rsid w:val="000C5481"/>
    <w:rsid w:val="000D1EB7"/>
    <w:rsid w:val="000D3BBE"/>
    <w:rsid w:val="000D7466"/>
    <w:rsid w:val="000D7E5E"/>
    <w:rsid w:val="000E6B90"/>
    <w:rsid w:val="000F6B86"/>
    <w:rsid w:val="001004B5"/>
    <w:rsid w:val="00103E4F"/>
    <w:rsid w:val="00112528"/>
    <w:rsid w:val="00113093"/>
    <w:rsid w:val="00114032"/>
    <w:rsid w:val="00123A38"/>
    <w:rsid w:val="00125DFF"/>
    <w:rsid w:val="0012654C"/>
    <w:rsid w:val="00130CD8"/>
    <w:rsid w:val="001354A7"/>
    <w:rsid w:val="00153D13"/>
    <w:rsid w:val="001613E4"/>
    <w:rsid w:val="0017408C"/>
    <w:rsid w:val="00181F54"/>
    <w:rsid w:val="00190C6F"/>
    <w:rsid w:val="001A2D64"/>
    <w:rsid w:val="001A3009"/>
    <w:rsid w:val="001C0997"/>
    <w:rsid w:val="001C7E97"/>
    <w:rsid w:val="001D2ACF"/>
    <w:rsid w:val="001D5230"/>
    <w:rsid w:val="001E103F"/>
    <w:rsid w:val="001E3497"/>
    <w:rsid w:val="001E73E4"/>
    <w:rsid w:val="001E761A"/>
    <w:rsid w:val="001F1848"/>
    <w:rsid w:val="001F2668"/>
    <w:rsid w:val="001F2D78"/>
    <w:rsid w:val="001F5F7B"/>
    <w:rsid w:val="00201E7A"/>
    <w:rsid w:val="002075BD"/>
    <w:rsid w:val="002105AD"/>
    <w:rsid w:val="00216244"/>
    <w:rsid w:val="002178F4"/>
    <w:rsid w:val="002227AD"/>
    <w:rsid w:val="002300CD"/>
    <w:rsid w:val="002424B5"/>
    <w:rsid w:val="00242D98"/>
    <w:rsid w:val="0024474D"/>
    <w:rsid w:val="0025522A"/>
    <w:rsid w:val="0025592F"/>
    <w:rsid w:val="0026327B"/>
    <w:rsid w:val="0026548C"/>
    <w:rsid w:val="00266207"/>
    <w:rsid w:val="0027370C"/>
    <w:rsid w:val="002A28B4"/>
    <w:rsid w:val="002A2B8C"/>
    <w:rsid w:val="002A30D8"/>
    <w:rsid w:val="002A35CF"/>
    <w:rsid w:val="002A475D"/>
    <w:rsid w:val="002B316A"/>
    <w:rsid w:val="002B50F2"/>
    <w:rsid w:val="002D3434"/>
    <w:rsid w:val="002E781A"/>
    <w:rsid w:val="002F375A"/>
    <w:rsid w:val="002F7CFE"/>
    <w:rsid w:val="00302680"/>
    <w:rsid w:val="00303085"/>
    <w:rsid w:val="00306C23"/>
    <w:rsid w:val="00313616"/>
    <w:rsid w:val="00325F4A"/>
    <w:rsid w:val="003355E2"/>
    <w:rsid w:val="00340DD9"/>
    <w:rsid w:val="00360E17"/>
    <w:rsid w:val="0036209C"/>
    <w:rsid w:val="003701B5"/>
    <w:rsid w:val="00371F68"/>
    <w:rsid w:val="0038536D"/>
    <w:rsid w:val="00385DFB"/>
    <w:rsid w:val="00397D30"/>
    <w:rsid w:val="003A0CFB"/>
    <w:rsid w:val="003A5190"/>
    <w:rsid w:val="003A6C5E"/>
    <w:rsid w:val="003B0768"/>
    <w:rsid w:val="003B240E"/>
    <w:rsid w:val="003B3E41"/>
    <w:rsid w:val="003D13EF"/>
    <w:rsid w:val="003D1F70"/>
    <w:rsid w:val="003F5A78"/>
    <w:rsid w:val="003F6E52"/>
    <w:rsid w:val="00400ACE"/>
    <w:rsid w:val="00401084"/>
    <w:rsid w:val="00407CAD"/>
    <w:rsid w:val="00407EF0"/>
    <w:rsid w:val="00412F2B"/>
    <w:rsid w:val="004178B3"/>
    <w:rsid w:val="004235EB"/>
    <w:rsid w:val="00430F12"/>
    <w:rsid w:val="00442345"/>
    <w:rsid w:val="00453EC1"/>
    <w:rsid w:val="00454159"/>
    <w:rsid w:val="00456066"/>
    <w:rsid w:val="004662AB"/>
    <w:rsid w:val="00474E4B"/>
    <w:rsid w:val="00480185"/>
    <w:rsid w:val="00483E57"/>
    <w:rsid w:val="0048642E"/>
    <w:rsid w:val="00491389"/>
    <w:rsid w:val="00494737"/>
    <w:rsid w:val="004A29D0"/>
    <w:rsid w:val="004A79C8"/>
    <w:rsid w:val="004B13C5"/>
    <w:rsid w:val="004B484F"/>
    <w:rsid w:val="004B723A"/>
    <w:rsid w:val="004C11A9"/>
    <w:rsid w:val="004C4B48"/>
    <w:rsid w:val="004C68E7"/>
    <w:rsid w:val="004C6B4E"/>
    <w:rsid w:val="004E1043"/>
    <w:rsid w:val="004F2AC5"/>
    <w:rsid w:val="004F48DD"/>
    <w:rsid w:val="004F5289"/>
    <w:rsid w:val="004F6AF2"/>
    <w:rsid w:val="00511863"/>
    <w:rsid w:val="005128E7"/>
    <w:rsid w:val="00524DC4"/>
    <w:rsid w:val="00526795"/>
    <w:rsid w:val="00541FBB"/>
    <w:rsid w:val="005500B1"/>
    <w:rsid w:val="0055553A"/>
    <w:rsid w:val="005608F0"/>
    <w:rsid w:val="005649D2"/>
    <w:rsid w:val="005651B7"/>
    <w:rsid w:val="00577787"/>
    <w:rsid w:val="0058102D"/>
    <w:rsid w:val="00583731"/>
    <w:rsid w:val="005934B4"/>
    <w:rsid w:val="005957FA"/>
    <w:rsid w:val="00597644"/>
    <w:rsid w:val="005A34D4"/>
    <w:rsid w:val="005A67CA"/>
    <w:rsid w:val="005B184F"/>
    <w:rsid w:val="005B2710"/>
    <w:rsid w:val="005B4B00"/>
    <w:rsid w:val="005B57F5"/>
    <w:rsid w:val="005B76BC"/>
    <w:rsid w:val="005B77E0"/>
    <w:rsid w:val="005C14A7"/>
    <w:rsid w:val="005C344B"/>
    <w:rsid w:val="005C513F"/>
    <w:rsid w:val="005C78D0"/>
    <w:rsid w:val="005D0140"/>
    <w:rsid w:val="005D1384"/>
    <w:rsid w:val="005D49FE"/>
    <w:rsid w:val="005E1F63"/>
    <w:rsid w:val="005F0447"/>
    <w:rsid w:val="005F49D6"/>
    <w:rsid w:val="005F4F2E"/>
    <w:rsid w:val="00612C9A"/>
    <w:rsid w:val="00613017"/>
    <w:rsid w:val="00624D13"/>
    <w:rsid w:val="00626BBF"/>
    <w:rsid w:val="00627A57"/>
    <w:rsid w:val="0064273E"/>
    <w:rsid w:val="00643CC4"/>
    <w:rsid w:val="00666CBF"/>
    <w:rsid w:val="00677835"/>
    <w:rsid w:val="00680388"/>
    <w:rsid w:val="00691121"/>
    <w:rsid w:val="0069617A"/>
    <w:rsid w:val="00696410"/>
    <w:rsid w:val="006A046F"/>
    <w:rsid w:val="006A1F08"/>
    <w:rsid w:val="006A3884"/>
    <w:rsid w:val="006B3488"/>
    <w:rsid w:val="006D00B0"/>
    <w:rsid w:val="006D1CF3"/>
    <w:rsid w:val="006E2D7E"/>
    <w:rsid w:val="006E54D3"/>
    <w:rsid w:val="006F1CF4"/>
    <w:rsid w:val="00717237"/>
    <w:rsid w:val="0072638E"/>
    <w:rsid w:val="0074794E"/>
    <w:rsid w:val="00752ED5"/>
    <w:rsid w:val="007564F8"/>
    <w:rsid w:val="0076669D"/>
    <w:rsid w:val="00766D19"/>
    <w:rsid w:val="00767CA4"/>
    <w:rsid w:val="00773CDB"/>
    <w:rsid w:val="0079523E"/>
    <w:rsid w:val="00795985"/>
    <w:rsid w:val="00796499"/>
    <w:rsid w:val="007B020C"/>
    <w:rsid w:val="007B523A"/>
    <w:rsid w:val="007C4870"/>
    <w:rsid w:val="007C5D33"/>
    <w:rsid w:val="007C61E6"/>
    <w:rsid w:val="007C63BB"/>
    <w:rsid w:val="007D56C3"/>
    <w:rsid w:val="007E20E5"/>
    <w:rsid w:val="007E6A58"/>
    <w:rsid w:val="007F066A"/>
    <w:rsid w:val="007F27F8"/>
    <w:rsid w:val="007F6BE6"/>
    <w:rsid w:val="00801971"/>
    <w:rsid w:val="0080248A"/>
    <w:rsid w:val="00804F58"/>
    <w:rsid w:val="00806ECB"/>
    <w:rsid w:val="008073B1"/>
    <w:rsid w:val="00810D93"/>
    <w:rsid w:val="008242EB"/>
    <w:rsid w:val="00824F5A"/>
    <w:rsid w:val="00836838"/>
    <w:rsid w:val="008426B6"/>
    <w:rsid w:val="00843DF5"/>
    <w:rsid w:val="008559F3"/>
    <w:rsid w:val="00856CA3"/>
    <w:rsid w:val="00864528"/>
    <w:rsid w:val="00865BC1"/>
    <w:rsid w:val="0087496A"/>
    <w:rsid w:val="00881ED0"/>
    <w:rsid w:val="00886C4C"/>
    <w:rsid w:val="00890EEE"/>
    <w:rsid w:val="0089316E"/>
    <w:rsid w:val="008A353C"/>
    <w:rsid w:val="008A4CF6"/>
    <w:rsid w:val="008A57F1"/>
    <w:rsid w:val="008B1946"/>
    <w:rsid w:val="008D1745"/>
    <w:rsid w:val="008D28F4"/>
    <w:rsid w:val="008D5C37"/>
    <w:rsid w:val="008D6080"/>
    <w:rsid w:val="008E3DE9"/>
    <w:rsid w:val="008E4E66"/>
    <w:rsid w:val="0090049F"/>
    <w:rsid w:val="009107ED"/>
    <w:rsid w:val="009138BF"/>
    <w:rsid w:val="00915B46"/>
    <w:rsid w:val="00921FDC"/>
    <w:rsid w:val="0093679E"/>
    <w:rsid w:val="00941947"/>
    <w:rsid w:val="00942F88"/>
    <w:rsid w:val="0094511B"/>
    <w:rsid w:val="00945B9D"/>
    <w:rsid w:val="009560E5"/>
    <w:rsid w:val="0097042E"/>
    <w:rsid w:val="009739C8"/>
    <w:rsid w:val="00982157"/>
    <w:rsid w:val="0099399A"/>
    <w:rsid w:val="00995C6E"/>
    <w:rsid w:val="009A7158"/>
    <w:rsid w:val="009B1280"/>
    <w:rsid w:val="009B3D61"/>
    <w:rsid w:val="009C2DB5"/>
    <w:rsid w:val="009C5B0E"/>
    <w:rsid w:val="009D43DD"/>
    <w:rsid w:val="009E6FBE"/>
    <w:rsid w:val="009F049B"/>
    <w:rsid w:val="00A00F20"/>
    <w:rsid w:val="00A06F31"/>
    <w:rsid w:val="00A10577"/>
    <w:rsid w:val="00A119B4"/>
    <w:rsid w:val="00A170A2"/>
    <w:rsid w:val="00A2629A"/>
    <w:rsid w:val="00A33F5C"/>
    <w:rsid w:val="00A34E60"/>
    <w:rsid w:val="00A534B8"/>
    <w:rsid w:val="00A54063"/>
    <w:rsid w:val="00A5409F"/>
    <w:rsid w:val="00A56811"/>
    <w:rsid w:val="00A57460"/>
    <w:rsid w:val="00A63054"/>
    <w:rsid w:val="00A6693C"/>
    <w:rsid w:val="00A702AE"/>
    <w:rsid w:val="00A74A54"/>
    <w:rsid w:val="00A76FB9"/>
    <w:rsid w:val="00A83D41"/>
    <w:rsid w:val="00A873E9"/>
    <w:rsid w:val="00A9004C"/>
    <w:rsid w:val="00A95E9A"/>
    <w:rsid w:val="00AA6327"/>
    <w:rsid w:val="00AB099B"/>
    <w:rsid w:val="00AB3116"/>
    <w:rsid w:val="00AB5F89"/>
    <w:rsid w:val="00AE28A7"/>
    <w:rsid w:val="00AE4760"/>
    <w:rsid w:val="00AF4EE7"/>
    <w:rsid w:val="00B03CCC"/>
    <w:rsid w:val="00B05292"/>
    <w:rsid w:val="00B17E70"/>
    <w:rsid w:val="00B2036D"/>
    <w:rsid w:val="00B222FB"/>
    <w:rsid w:val="00B26C50"/>
    <w:rsid w:val="00B42E51"/>
    <w:rsid w:val="00B46033"/>
    <w:rsid w:val="00B53FCE"/>
    <w:rsid w:val="00B56BFE"/>
    <w:rsid w:val="00B57D39"/>
    <w:rsid w:val="00B65452"/>
    <w:rsid w:val="00B656BE"/>
    <w:rsid w:val="00B6716A"/>
    <w:rsid w:val="00B727CB"/>
    <w:rsid w:val="00B72931"/>
    <w:rsid w:val="00B80AAD"/>
    <w:rsid w:val="00B80ADE"/>
    <w:rsid w:val="00B816F5"/>
    <w:rsid w:val="00B868BA"/>
    <w:rsid w:val="00B97501"/>
    <w:rsid w:val="00BA7230"/>
    <w:rsid w:val="00BA7AAB"/>
    <w:rsid w:val="00BB4FBA"/>
    <w:rsid w:val="00BC1208"/>
    <w:rsid w:val="00BC7C1F"/>
    <w:rsid w:val="00BF35D4"/>
    <w:rsid w:val="00BF732E"/>
    <w:rsid w:val="00C03AE3"/>
    <w:rsid w:val="00C10F25"/>
    <w:rsid w:val="00C2168A"/>
    <w:rsid w:val="00C436AB"/>
    <w:rsid w:val="00C43F7A"/>
    <w:rsid w:val="00C55B7A"/>
    <w:rsid w:val="00C62B29"/>
    <w:rsid w:val="00C664FC"/>
    <w:rsid w:val="00C70C44"/>
    <w:rsid w:val="00C84DB5"/>
    <w:rsid w:val="00C92FDF"/>
    <w:rsid w:val="00CA0226"/>
    <w:rsid w:val="00CA34AD"/>
    <w:rsid w:val="00CB2145"/>
    <w:rsid w:val="00CB4CB2"/>
    <w:rsid w:val="00CB66B0"/>
    <w:rsid w:val="00CD3C47"/>
    <w:rsid w:val="00CD6723"/>
    <w:rsid w:val="00CE5951"/>
    <w:rsid w:val="00CE59A7"/>
    <w:rsid w:val="00CF3B77"/>
    <w:rsid w:val="00CF73E9"/>
    <w:rsid w:val="00D13017"/>
    <w:rsid w:val="00D136E3"/>
    <w:rsid w:val="00D14573"/>
    <w:rsid w:val="00D15A52"/>
    <w:rsid w:val="00D2225D"/>
    <w:rsid w:val="00D2403C"/>
    <w:rsid w:val="00D244B8"/>
    <w:rsid w:val="00D26176"/>
    <w:rsid w:val="00D308B8"/>
    <w:rsid w:val="00D31E35"/>
    <w:rsid w:val="00D36E06"/>
    <w:rsid w:val="00D411BE"/>
    <w:rsid w:val="00D41D01"/>
    <w:rsid w:val="00D507E2"/>
    <w:rsid w:val="00D534B3"/>
    <w:rsid w:val="00D563C0"/>
    <w:rsid w:val="00D61CE0"/>
    <w:rsid w:val="00D678DB"/>
    <w:rsid w:val="00D73946"/>
    <w:rsid w:val="00D7649E"/>
    <w:rsid w:val="00D924E7"/>
    <w:rsid w:val="00DA016D"/>
    <w:rsid w:val="00DA1384"/>
    <w:rsid w:val="00DB32F3"/>
    <w:rsid w:val="00DC66B8"/>
    <w:rsid w:val="00DC6BCA"/>
    <w:rsid w:val="00DC74E1"/>
    <w:rsid w:val="00DD1132"/>
    <w:rsid w:val="00DD2F4E"/>
    <w:rsid w:val="00DE07A5"/>
    <w:rsid w:val="00DE2CE3"/>
    <w:rsid w:val="00DE2DDF"/>
    <w:rsid w:val="00DF133D"/>
    <w:rsid w:val="00E04DAF"/>
    <w:rsid w:val="00E112C7"/>
    <w:rsid w:val="00E15C44"/>
    <w:rsid w:val="00E22F6B"/>
    <w:rsid w:val="00E32ED9"/>
    <w:rsid w:val="00E4272D"/>
    <w:rsid w:val="00E44F22"/>
    <w:rsid w:val="00E4707A"/>
    <w:rsid w:val="00E5058E"/>
    <w:rsid w:val="00E51733"/>
    <w:rsid w:val="00E561A5"/>
    <w:rsid w:val="00E56264"/>
    <w:rsid w:val="00E604B6"/>
    <w:rsid w:val="00E66CA0"/>
    <w:rsid w:val="00E80FFD"/>
    <w:rsid w:val="00E836F5"/>
    <w:rsid w:val="00E87132"/>
    <w:rsid w:val="00E904DB"/>
    <w:rsid w:val="00EA07C6"/>
    <w:rsid w:val="00EB4336"/>
    <w:rsid w:val="00EC22E4"/>
    <w:rsid w:val="00EC59D6"/>
    <w:rsid w:val="00ED1EDE"/>
    <w:rsid w:val="00EF0134"/>
    <w:rsid w:val="00EF7238"/>
    <w:rsid w:val="00F04118"/>
    <w:rsid w:val="00F04295"/>
    <w:rsid w:val="00F1353E"/>
    <w:rsid w:val="00F14D7F"/>
    <w:rsid w:val="00F20AC8"/>
    <w:rsid w:val="00F3454B"/>
    <w:rsid w:val="00F51BF4"/>
    <w:rsid w:val="00F522E3"/>
    <w:rsid w:val="00F54F06"/>
    <w:rsid w:val="00F620A7"/>
    <w:rsid w:val="00F65B7F"/>
    <w:rsid w:val="00F66145"/>
    <w:rsid w:val="00F67719"/>
    <w:rsid w:val="00F814BD"/>
    <w:rsid w:val="00F81980"/>
    <w:rsid w:val="00F846A2"/>
    <w:rsid w:val="00FA30A6"/>
    <w:rsid w:val="00FA3555"/>
    <w:rsid w:val="00FA6449"/>
    <w:rsid w:val="00FB70C2"/>
    <w:rsid w:val="00FC0E4A"/>
    <w:rsid w:val="00FC3BCF"/>
    <w:rsid w:val="00FD0590"/>
    <w:rsid w:val="00FD0A93"/>
    <w:rsid w:val="00FE393D"/>
    <w:rsid w:val="00FE5E0D"/>
    <w:rsid w:val="00FE7C34"/>
    <w:rsid w:val="00FF1ED0"/>
  </w:rsids>
  <m:mathPr>
    <m:mathFont m:val="Cambria Math"/>
    <m:brkBin m:val="before"/>
    <m:brkBinSub m:val="--"/>
    <m:smallFrac m:val="0"/>
    <m:dispDef/>
    <m:lMargin m:val="0"/>
    <m:rMargin m:val="0"/>
    <m:defJc m:val="centerGroup"/>
    <m:wrapIndent m:val="1440"/>
    <m:intLim m:val="subSup"/>
    <m:naryLim m:val="undOvr"/>
  </m:mathPr>
  <w:themeFontLang w:val="en-AU"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4C02076"/>
  <w15:chartTrackingRefBased/>
  <w15:docId w15:val="{BAA57082-B0AE-4FBC-89B1-5A3B5FB1EF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5"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7"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D308B8"/>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494737"/>
    <w:pPr>
      <w:keepNext/>
      <w:keepLines/>
      <w:spacing w:before="36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D308B8"/>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D308B8"/>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D308B8"/>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D308B8"/>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D308B8"/>
    <w:pPr>
      <w:keepNext/>
      <w:spacing w:after="200" w:line="240" w:lineRule="auto"/>
    </w:pPr>
    <w:rPr>
      <w:iCs/>
      <w:color w:val="002664"/>
      <w:sz w:val="18"/>
      <w:szCs w:val="18"/>
    </w:rPr>
  </w:style>
  <w:style w:type="table" w:customStyle="1" w:styleId="Tableheader">
    <w:name w:val="ŠTable header"/>
    <w:basedOn w:val="TableNormal"/>
    <w:uiPriority w:val="99"/>
    <w:rsid w:val="00D308B8"/>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D308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D308B8"/>
    <w:pPr>
      <w:numPr>
        <w:numId w:val="5"/>
      </w:numPr>
    </w:pPr>
  </w:style>
  <w:style w:type="paragraph" w:styleId="ListNumber2">
    <w:name w:val="List Number 2"/>
    <w:aliases w:val="ŠList Number 2"/>
    <w:basedOn w:val="Normal"/>
    <w:uiPriority w:val="8"/>
    <w:qFormat/>
    <w:rsid w:val="000559A7"/>
    <w:pPr>
      <w:numPr>
        <w:numId w:val="4"/>
      </w:numPr>
    </w:pPr>
  </w:style>
  <w:style w:type="paragraph" w:styleId="ListBullet">
    <w:name w:val="List Bullet"/>
    <w:aliases w:val="ŠList Bullet"/>
    <w:basedOn w:val="Normal"/>
    <w:uiPriority w:val="9"/>
    <w:qFormat/>
    <w:rsid w:val="001D2ACF"/>
    <w:pPr>
      <w:numPr>
        <w:numId w:val="3"/>
      </w:numPr>
      <w:spacing w:before="120"/>
    </w:pPr>
  </w:style>
  <w:style w:type="paragraph" w:styleId="ListBullet2">
    <w:name w:val="List Bullet 2"/>
    <w:aliases w:val="ŠList Bullet 2"/>
    <w:basedOn w:val="Normal"/>
    <w:uiPriority w:val="10"/>
    <w:qFormat/>
    <w:rsid w:val="001D2ACF"/>
    <w:pPr>
      <w:numPr>
        <w:numId w:val="1"/>
      </w:numPr>
      <w:spacing w:before="120"/>
      <w:ind w:left="1134" w:hanging="567"/>
    </w:pPr>
  </w:style>
  <w:style w:type="paragraph" w:customStyle="1" w:styleId="FeatureBox4">
    <w:name w:val="ŠFeature Box 4"/>
    <w:basedOn w:val="FeatureBox2"/>
    <w:next w:val="Normal"/>
    <w:uiPriority w:val="14"/>
    <w:qFormat/>
    <w:rsid w:val="00D308B8"/>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D308B8"/>
    <w:pPr>
      <w:keepNext/>
      <w:ind w:left="567" w:right="57"/>
    </w:pPr>
    <w:rPr>
      <w:szCs w:val="22"/>
    </w:rPr>
  </w:style>
  <w:style w:type="paragraph" w:customStyle="1" w:styleId="Documentname">
    <w:name w:val="ŠDocument name"/>
    <w:basedOn w:val="Normal"/>
    <w:next w:val="Normal"/>
    <w:uiPriority w:val="17"/>
    <w:qFormat/>
    <w:rsid w:val="00D308B8"/>
    <w:pPr>
      <w:pBdr>
        <w:bottom w:val="single" w:sz="8" w:space="10" w:color="D3D3D3"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uiPriority w:val="15"/>
    <w:qFormat/>
    <w:rsid w:val="00D308B8"/>
    <w:pPr>
      <w:spacing w:after="0"/>
    </w:pPr>
    <w:rPr>
      <w:sz w:val="18"/>
      <w:szCs w:val="18"/>
    </w:rPr>
  </w:style>
  <w:style w:type="paragraph" w:customStyle="1" w:styleId="FeatureBox2">
    <w:name w:val="ŠFeature Box 2"/>
    <w:basedOn w:val="Normal"/>
    <w:next w:val="Normal"/>
    <w:uiPriority w:val="12"/>
    <w:qFormat/>
    <w:rsid w:val="00D308B8"/>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D308B8"/>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D308B8"/>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D308B8"/>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D308B8"/>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D308B8"/>
    <w:rPr>
      <w:color w:val="001C4A" w:themeColor="accent1" w:themeShade="BF"/>
      <w:u w:val="single"/>
    </w:rPr>
  </w:style>
  <w:style w:type="paragraph" w:customStyle="1" w:styleId="Logo">
    <w:name w:val="ŠLogo"/>
    <w:basedOn w:val="Normal"/>
    <w:uiPriority w:val="18"/>
    <w:qFormat/>
    <w:rsid w:val="00D308B8"/>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D308B8"/>
    <w:pPr>
      <w:tabs>
        <w:tab w:val="right" w:leader="dot" w:pos="14570"/>
      </w:tabs>
      <w:spacing w:before="0"/>
    </w:pPr>
    <w:rPr>
      <w:b/>
      <w:noProof/>
    </w:rPr>
  </w:style>
  <w:style w:type="paragraph" w:styleId="TOC2">
    <w:name w:val="toc 2"/>
    <w:aliases w:val="ŠTOC 2"/>
    <w:basedOn w:val="Normal"/>
    <w:next w:val="Normal"/>
    <w:uiPriority w:val="39"/>
    <w:unhideWhenUsed/>
    <w:rsid w:val="00D308B8"/>
    <w:pPr>
      <w:tabs>
        <w:tab w:val="right" w:leader="dot" w:pos="14570"/>
      </w:tabs>
      <w:spacing w:before="0"/>
    </w:pPr>
    <w:rPr>
      <w:noProof/>
    </w:rPr>
  </w:style>
  <w:style w:type="paragraph" w:styleId="TOC3">
    <w:name w:val="toc 3"/>
    <w:aliases w:val="ŠTOC 3"/>
    <w:basedOn w:val="Normal"/>
    <w:next w:val="Normal"/>
    <w:uiPriority w:val="39"/>
    <w:unhideWhenUsed/>
    <w:rsid w:val="00D308B8"/>
    <w:pPr>
      <w:spacing w:before="0"/>
      <w:ind w:left="244"/>
    </w:pPr>
  </w:style>
  <w:style w:type="character" w:customStyle="1" w:styleId="BoldItalic">
    <w:name w:val="ŠBold Italic"/>
    <w:basedOn w:val="DefaultParagraphFont"/>
    <w:uiPriority w:val="1"/>
    <w:qFormat/>
    <w:rsid w:val="00D308B8"/>
    <w:rPr>
      <w:b/>
      <w:i/>
      <w:iCs/>
    </w:rPr>
  </w:style>
  <w:style w:type="character" w:customStyle="1" w:styleId="Heading1Char">
    <w:name w:val="Heading 1 Char"/>
    <w:aliases w:val="ŠHeading 1 Char"/>
    <w:basedOn w:val="DefaultParagraphFont"/>
    <w:link w:val="Heading1"/>
    <w:uiPriority w:val="3"/>
    <w:rsid w:val="00494737"/>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D308B8"/>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D308B8"/>
    <w:pPr>
      <w:spacing w:after="240"/>
      <w:outlineLvl w:val="9"/>
    </w:pPr>
    <w:rPr>
      <w:szCs w:val="40"/>
    </w:rPr>
  </w:style>
  <w:style w:type="paragraph" w:styleId="Footer">
    <w:name w:val="footer"/>
    <w:aliases w:val="ŠFooter"/>
    <w:basedOn w:val="Normal"/>
    <w:link w:val="FooterChar"/>
    <w:uiPriority w:val="19"/>
    <w:rsid w:val="00D308B8"/>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D308B8"/>
    <w:rPr>
      <w:rFonts w:ascii="Arial" w:hAnsi="Arial" w:cs="Arial"/>
      <w:sz w:val="18"/>
      <w:szCs w:val="18"/>
    </w:rPr>
  </w:style>
  <w:style w:type="paragraph" w:styleId="Header">
    <w:name w:val="header"/>
    <w:aliases w:val="ŠHeader"/>
    <w:basedOn w:val="Normal"/>
    <w:link w:val="HeaderChar"/>
    <w:uiPriority w:val="16"/>
    <w:rsid w:val="00D308B8"/>
    <w:rPr>
      <w:noProof/>
      <w:color w:val="002664"/>
      <w:sz w:val="28"/>
      <w:szCs w:val="28"/>
    </w:rPr>
  </w:style>
  <w:style w:type="character" w:customStyle="1" w:styleId="HeaderChar">
    <w:name w:val="Header Char"/>
    <w:aliases w:val="ŠHeader Char"/>
    <w:basedOn w:val="DefaultParagraphFont"/>
    <w:link w:val="Header"/>
    <w:uiPriority w:val="16"/>
    <w:rsid w:val="00D308B8"/>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D308B8"/>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D308B8"/>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D308B8"/>
    <w:rPr>
      <w:rFonts w:ascii="Arial" w:hAnsi="Arial" w:cs="Arial"/>
      <w:b/>
      <w:szCs w:val="32"/>
    </w:rPr>
  </w:style>
  <w:style w:type="character" w:styleId="UnresolvedMention">
    <w:name w:val="Unresolved Mention"/>
    <w:basedOn w:val="DefaultParagraphFont"/>
    <w:uiPriority w:val="99"/>
    <w:semiHidden/>
    <w:unhideWhenUsed/>
    <w:rsid w:val="00D308B8"/>
    <w:rPr>
      <w:color w:val="605E5C"/>
      <w:shd w:val="clear" w:color="auto" w:fill="E1DFDD"/>
    </w:rPr>
  </w:style>
  <w:style w:type="character" w:styleId="SubtleEmphasis">
    <w:name w:val="Subtle Emphasis"/>
    <w:basedOn w:val="DefaultParagraphFont"/>
    <w:uiPriority w:val="19"/>
    <w:semiHidden/>
    <w:qFormat/>
    <w:rsid w:val="00D308B8"/>
    <w:rPr>
      <w:i/>
      <w:iCs/>
      <w:color w:val="404040" w:themeColor="text1" w:themeTint="BF"/>
    </w:rPr>
  </w:style>
  <w:style w:type="paragraph" w:styleId="TOC4">
    <w:name w:val="toc 4"/>
    <w:aliases w:val="ŠTOC 4"/>
    <w:basedOn w:val="Normal"/>
    <w:next w:val="Normal"/>
    <w:autoRedefine/>
    <w:uiPriority w:val="39"/>
    <w:unhideWhenUsed/>
    <w:rsid w:val="00D308B8"/>
    <w:pPr>
      <w:spacing w:before="0"/>
      <w:ind w:left="488"/>
    </w:pPr>
  </w:style>
  <w:style w:type="character" w:styleId="CommentReference">
    <w:name w:val="annotation reference"/>
    <w:basedOn w:val="DefaultParagraphFont"/>
    <w:uiPriority w:val="99"/>
    <w:semiHidden/>
    <w:unhideWhenUsed/>
    <w:rsid w:val="00D308B8"/>
    <w:rPr>
      <w:sz w:val="16"/>
      <w:szCs w:val="16"/>
    </w:rPr>
  </w:style>
  <w:style w:type="paragraph" w:styleId="CommentText">
    <w:name w:val="annotation text"/>
    <w:basedOn w:val="Normal"/>
    <w:link w:val="CommentTextChar"/>
    <w:uiPriority w:val="99"/>
    <w:unhideWhenUsed/>
    <w:rsid w:val="00D308B8"/>
    <w:pPr>
      <w:spacing w:line="240" w:lineRule="auto"/>
    </w:pPr>
    <w:rPr>
      <w:sz w:val="20"/>
      <w:szCs w:val="20"/>
    </w:rPr>
  </w:style>
  <w:style w:type="character" w:customStyle="1" w:styleId="CommentTextChar">
    <w:name w:val="Comment Text Char"/>
    <w:basedOn w:val="DefaultParagraphFont"/>
    <w:link w:val="CommentText"/>
    <w:uiPriority w:val="99"/>
    <w:rsid w:val="00D308B8"/>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D308B8"/>
    <w:rPr>
      <w:b/>
      <w:bCs/>
    </w:rPr>
  </w:style>
  <w:style w:type="character" w:customStyle="1" w:styleId="CommentSubjectChar">
    <w:name w:val="Comment Subject Char"/>
    <w:basedOn w:val="CommentTextChar"/>
    <w:link w:val="CommentSubject"/>
    <w:uiPriority w:val="99"/>
    <w:semiHidden/>
    <w:rsid w:val="00D308B8"/>
    <w:rPr>
      <w:rFonts w:ascii="Arial" w:hAnsi="Arial" w:cs="Arial"/>
      <w:b/>
      <w:bCs/>
      <w:sz w:val="20"/>
      <w:szCs w:val="20"/>
    </w:rPr>
  </w:style>
  <w:style w:type="character" w:styleId="Strong">
    <w:name w:val="Strong"/>
    <w:aliases w:val="ŠStrong,Bold"/>
    <w:qFormat/>
    <w:rsid w:val="00D308B8"/>
    <w:rPr>
      <w:b/>
      <w:bCs/>
    </w:rPr>
  </w:style>
  <w:style w:type="character" w:styleId="Emphasis">
    <w:name w:val="Emphasis"/>
    <w:aliases w:val="ŠEmphasis,Italic"/>
    <w:qFormat/>
    <w:rsid w:val="00D308B8"/>
    <w:rPr>
      <w:i/>
      <w:iCs/>
    </w:rPr>
  </w:style>
  <w:style w:type="paragraph" w:styleId="ListNumber3">
    <w:name w:val="List Number 3"/>
    <w:aliases w:val="ŠList Number 3"/>
    <w:basedOn w:val="ListBullet3"/>
    <w:uiPriority w:val="8"/>
    <w:rsid w:val="000559A7"/>
    <w:pPr>
      <w:numPr>
        <w:ilvl w:val="2"/>
        <w:numId w:val="4"/>
      </w:numPr>
      <w:ind w:left="1701" w:hanging="567"/>
    </w:pPr>
  </w:style>
  <w:style w:type="paragraph" w:styleId="ListBullet3">
    <w:name w:val="List Bullet 3"/>
    <w:aliases w:val="ŠList Bullet 3"/>
    <w:basedOn w:val="Normal"/>
    <w:uiPriority w:val="10"/>
    <w:rsid w:val="001D2ACF"/>
    <w:pPr>
      <w:numPr>
        <w:numId w:val="2"/>
      </w:numPr>
      <w:spacing w:before="120"/>
      <w:ind w:left="1701" w:hanging="567"/>
    </w:pPr>
  </w:style>
  <w:style w:type="character" w:styleId="PlaceholderText">
    <w:name w:val="Placeholder Text"/>
    <w:basedOn w:val="DefaultParagraphFont"/>
    <w:uiPriority w:val="99"/>
    <w:semiHidden/>
    <w:rsid w:val="00D308B8"/>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D308B8"/>
    <w:pPr>
      <w:spacing w:before="360"/>
    </w:pPr>
    <w:rPr>
      <w:color w:val="002664"/>
      <w:sz w:val="44"/>
      <w:szCs w:val="48"/>
    </w:rPr>
  </w:style>
  <w:style w:type="character" w:customStyle="1" w:styleId="SubtitleChar0">
    <w:name w:val="ŠSubtitle Char"/>
    <w:basedOn w:val="DefaultParagraphFont"/>
    <w:link w:val="Subtitle0"/>
    <w:uiPriority w:val="2"/>
    <w:rsid w:val="00D308B8"/>
    <w:rPr>
      <w:rFonts w:ascii="Arial" w:hAnsi="Arial" w:cs="Arial"/>
      <w:color w:val="002664"/>
      <w:sz w:val="44"/>
      <w:szCs w:val="48"/>
    </w:rPr>
  </w:style>
  <w:style w:type="paragraph" w:styleId="Title">
    <w:name w:val="Title"/>
    <w:aliases w:val="ŠTitle"/>
    <w:basedOn w:val="Normal"/>
    <w:next w:val="Normal"/>
    <w:link w:val="TitleChar"/>
    <w:uiPriority w:val="1"/>
    <w:rsid w:val="00D308B8"/>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D308B8"/>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D308B8"/>
    <w:pPr>
      <w:ind w:left="567"/>
    </w:pPr>
  </w:style>
  <w:style w:type="character" w:styleId="FollowedHyperlink">
    <w:name w:val="FollowedHyperlink"/>
    <w:basedOn w:val="DefaultParagraphFont"/>
    <w:uiPriority w:val="99"/>
    <w:semiHidden/>
    <w:unhideWhenUsed/>
    <w:rsid w:val="0055553A"/>
    <w:rPr>
      <w:color w:val="954F72" w:themeColor="followedHyperlink"/>
      <w:u w:val="single"/>
    </w:rPr>
  </w:style>
  <w:style w:type="table" w:styleId="PlainTable2">
    <w:name w:val="Plain Table 2"/>
    <w:basedOn w:val="TableNormal"/>
    <w:uiPriority w:val="42"/>
    <w:rsid w:val="001D2ACF"/>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curriculum.nsw.edu.au/learning-areas/english/english-studies-11-12-2024/overview/course" TargetMode="External"/><Relationship Id="rId21" Type="http://schemas.openxmlformats.org/officeDocument/2006/relationships/hyperlink" Target="https://curriculum.nsw.edu.au/learning-areas/english/english-studies-11-12-2024/overview/course" TargetMode="External"/><Relationship Id="rId42" Type="http://schemas.openxmlformats.org/officeDocument/2006/relationships/hyperlink" Target="https://education.nsw.gov.au/teaching-and-learning/curriculum/planning-programming-and-assessing-k-12/about-universal-design-for-learning" TargetMode="External"/><Relationship Id="rId47" Type="http://schemas.openxmlformats.org/officeDocument/2006/relationships/hyperlink" Target="https://education.nsw.gov.au/teaching-and-learning/curriculum/planning-programming-and-assessing-k-12/planning-programming-and-assessing-7-12" TargetMode="External"/><Relationship Id="rId63" Type="http://schemas.openxmlformats.org/officeDocument/2006/relationships/hyperlink" Target="https://aus01.safelinks.protection.outlook.com/?url=https%3A%2F%2Feducation.nsw.gov.au%2Fpolicy-library%2Fpolicies%2Fpd-2005-0290.html&amp;data=05%7C02%7CJACQUELINE.MCWILLIAM%40det.nsw.edu.au%7Ce289e7688453483567f708dd41b1a241%7C05a0e69a418a47c19c259387261bf991%7C0%7C0%7C638738953369989377%7CUnknown%7CTWFpbGZsb3d8eyJFbXB0eU1hcGkiOnRydWUsIlYiOiIwLjAuMDAwMCIsIlAiOiJXaW4zMiIsIkFOIjoiTWFpbCIsIldUIjoyfQ%3D%3D%7C0%7C%7C%7C&amp;sdata=V5tOZXMv5%2Fk89YiGZ3RIyIRm9lKEgV3IXN2aMSzBI5U%3D&amp;reserved=0" TargetMode="External"/><Relationship Id="rId68" Type="http://schemas.openxmlformats.org/officeDocument/2006/relationships/hyperlink" Target="https://education.nsw.gov.au/policy-library/policies/pd-2016-0468" TargetMode="External"/><Relationship Id="rId16" Type="http://schemas.openxmlformats.org/officeDocument/2006/relationships/hyperlink" Target="https://education.nsw.gov.au/teaching-and-learning/curriculum/leading-curriculum-k-12/phases-of-curriculum-implementation?utm_source=w7t422&amp;utm_medium=staffnoticeboard&amp;utm_campaign=curriculum-reform" TargetMode="External"/><Relationship Id="rId11" Type="http://schemas.openxmlformats.org/officeDocument/2006/relationships/hyperlink" Target="https://curriculum.nsw.edu.au/" TargetMode="External"/><Relationship Id="rId32" Type="http://schemas.openxmlformats.org/officeDocument/2006/relationships/hyperlink" Target="https://curriculum.nsw.edu.au/learning-areas/english/english-studies-11-12-2024/overview/course" TargetMode="External"/><Relationship Id="rId37" Type="http://schemas.openxmlformats.org/officeDocument/2006/relationships/hyperlink" Target="https://curriculum.nsw.edu.au/learning-areas/english/english-studies-11-12-2024/overview/course" TargetMode="External"/><Relationship Id="rId53" Type="http://schemas.openxmlformats.org/officeDocument/2006/relationships/hyperlink" Target="https://educationstandards.nsw.edu.au" TargetMode="External"/><Relationship Id="rId58" Type="http://schemas.openxmlformats.org/officeDocument/2006/relationships/hyperlink" Target="https://www.youtube.com/watch?v=xuBdtaU3CaU" TargetMode="External"/><Relationship Id="rId74" Type="http://schemas.openxmlformats.org/officeDocument/2006/relationships/header" Target="header3.xml"/><Relationship Id="rId79" Type="http://schemas.openxmlformats.org/officeDocument/2006/relationships/footer" Target="footer3.xml"/><Relationship Id="rId5" Type="http://schemas.openxmlformats.org/officeDocument/2006/relationships/webSettings" Target="webSettings.xml"/><Relationship Id="rId61" Type="http://schemas.openxmlformats.org/officeDocument/2006/relationships/hyperlink" Target="https://www.nsw.gov.au/education-and-training/nesa/registration-and-compliance/government-schools/registration-process" TargetMode="External"/><Relationship Id="rId82" Type="http://schemas.openxmlformats.org/officeDocument/2006/relationships/fontTable" Target="fontTable.xml"/><Relationship Id="rId19" Type="http://schemas.openxmlformats.org/officeDocument/2006/relationships/hyperlink" Target="https://curriculum.nsw.edu.au/learning-areas/english/english-studies-11-12-2024/overview/course" TargetMode="External"/><Relationship Id="rId14" Type="http://schemas.openxmlformats.org/officeDocument/2006/relationships/hyperlink" Target="https://www.nsw.gov.au/education-and-training/nesa/registration-and-compliance/government-schools/registration-process" TargetMode="External"/><Relationship Id="rId22" Type="http://schemas.openxmlformats.org/officeDocument/2006/relationships/hyperlink" Target="https://curriculum.nsw.edu.au/learning-areas/english/english-studies-11-12-2024/overview/course" TargetMode="External"/><Relationship Id="rId27" Type="http://schemas.openxmlformats.org/officeDocument/2006/relationships/hyperlink" Target="https://curriculum.nsw.edu.au/learning-areas/english/english-studies-11-12-2024/overview/course" TargetMode="External"/><Relationship Id="rId30" Type="http://schemas.openxmlformats.org/officeDocument/2006/relationships/hyperlink" Target="https://curriculum.nsw.edu.au/learning-areas/english/english-studies-11-12-2024/content/year-12/fa1b902851" TargetMode="External"/><Relationship Id="rId35" Type="http://schemas.openxmlformats.org/officeDocument/2006/relationships/hyperlink" Target="https://curriculum.nsw.edu.au/learning-areas/english/english-studies-11-12-2024/content/year-12/fa1b902851" TargetMode="External"/><Relationship Id="rId43" Type="http://schemas.openxmlformats.org/officeDocument/2006/relationships/hyperlink" Target="https://education.nsw.gov.au/policy-library/policies/pd-2016-0468" TargetMode="External"/><Relationship Id="rId48" Type="http://schemas.openxmlformats.org/officeDocument/2006/relationships/hyperlink" Target="https://curriculum.nsw.edu.au/learning-areas/english/english-studies-11-12-2024/overview" TargetMode="External"/><Relationship Id="rId56" Type="http://schemas.openxmlformats.org/officeDocument/2006/relationships/hyperlink" Target="https://curriculum.nsw.edu.au/learning-areas/english/english-life-skills-11-12-2024/overview" TargetMode="External"/><Relationship Id="rId64" Type="http://schemas.openxmlformats.org/officeDocument/2006/relationships/hyperlink" Target="https://education.nsw.gov.au/about-us/strategies-and-reports/plan-for-nsw-public-education" TargetMode="External"/><Relationship Id="rId69" Type="http://schemas.openxmlformats.org/officeDocument/2006/relationships/hyperlink" Target="https://education.nsw.gov.au/inside-the-department/directory-a-z/strategic-school-improvement/school-excellence-framework" TargetMode="External"/><Relationship Id="rId77" Type="http://schemas.openxmlformats.org/officeDocument/2006/relationships/image" Target="media/image2.png"/><Relationship Id="rId8" Type="http://schemas.openxmlformats.org/officeDocument/2006/relationships/hyperlink" Target="https://curriculum.nsw.edu.au/learning-areas/english/english-studies-11-12-2024/overview" TargetMode="External"/><Relationship Id="rId51" Type="http://schemas.openxmlformats.org/officeDocument/2006/relationships/hyperlink" Target="https://education.nsw.gov.au/teaching-and-learning/curriculum/english/professional-learning-english-k-12" TargetMode="External"/><Relationship Id="rId72" Type="http://schemas.openxmlformats.org/officeDocument/2006/relationships/header" Target="header2.xml"/><Relationship Id="rId80" Type="http://schemas.openxmlformats.org/officeDocument/2006/relationships/header" Target="header5.xml"/><Relationship Id="rId3" Type="http://schemas.openxmlformats.org/officeDocument/2006/relationships/styles" Target="styles.xml"/><Relationship Id="rId12" Type="http://schemas.openxmlformats.org/officeDocument/2006/relationships/hyperlink" Target="https://education.nsw.gov.au/policy-library/policies/pd-2005-0290" TargetMode="External"/><Relationship Id="rId17" Type="http://schemas.openxmlformats.org/officeDocument/2006/relationships/hyperlink" Target="https://curriculum.nsw.edu.au/learning-areas/english/english-studies-11-12-2024/overview" TargetMode="External"/><Relationship Id="rId25" Type="http://schemas.openxmlformats.org/officeDocument/2006/relationships/hyperlink" Target="https://www.youtube.com/watch?v=dJtSRx7XwOo" TargetMode="External"/><Relationship Id="rId33" Type="http://schemas.openxmlformats.org/officeDocument/2006/relationships/hyperlink" Target="https://curriculum.nsw.edu.au/learning-areas/english/english-studies-11-12-2024/content/year-11/ol90838007/fao73c6369a" TargetMode="External"/><Relationship Id="rId38" Type="http://schemas.openxmlformats.org/officeDocument/2006/relationships/hyperlink" Target="https://curriculum.nsw.edu.au/learning-areas/english/english-studies-11-12-2024/content/year-11/ol90838007/fao73c6369a" TargetMode="External"/><Relationship Id="rId46" Type="http://schemas.openxmlformats.org/officeDocument/2006/relationships/hyperlink" Target="https://education.nsw.gov.au/teaching-and-learning/curriculum/planning-programming-and-assessing-k-12/planning-programming-and-assessing-7-12" TargetMode="External"/><Relationship Id="rId59" Type="http://schemas.openxmlformats.org/officeDocument/2006/relationships/hyperlink" Target="https://curriculum.nsw.edu.au/" TargetMode="External"/><Relationship Id="rId67" Type="http://schemas.openxmlformats.org/officeDocument/2006/relationships/hyperlink" Target="https://education.nsw.gov.au/teaching-and-learning/curriculum/english/professional-learning-english-k-12" TargetMode="External"/><Relationship Id="rId20" Type="http://schemas.openxmlformats.org/officeDocument/2006/relationships/hyperlink" Target="https://curriculum.nsw.edu.au/learning-areas/english/english-studies-11-12-2024/overview/course" TargetMode="External"/><Relationship Id="rId41" Type="http://schemas.openxmlformats.org/officeDocument/2006/relationships/hyperlink" Target="https://education.nsw.gov.au/about-us/strategies-and-reports/plan-for-nsw-public-education" TargetMode="External"/><Relationship Id="rId54" Type="http://schemas.openxmlformats.org/officeDocument/2006/relationships/hyperlink" Target="https://curriculum.nsw.edu.au" TargetMode="External"/><Relationship Id="rId62" Type="http://schemas.openxmlformats.org/officeDocument/2006/relationships/hyperlink" Target="https://education.nsw.gov.au/teaching-and-learning/curriculum" TargetMode="External"/><Relationship Id="rId70" Type="http://schemas.openxmlformats.org/officeDocument/2006/relationships/hyperlink" Target="https://education.nsw.gov.au/teaching-and-learning/curriculum/planning-programming-and-assessing-k-12/about-universal-design-for-learning" TargetMode="External"/><Relationship Id="rId75" Type="http://schemas.openxmlformats.org/officeDocument/2006/relationships/footer" Target="footer2.xm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educationstandards.nsw.edu.au/wps/portal/nesa/k-10/understanding-the-curriculum/programming/advice-on-scope-and-sequences" TargetMode="External"/><Relationship Id="rId23" Type="http://schemas.openxmlformats.org/officeDocument/2006/relationships/hyperlink" Target="https://curriculum.nsw.edu.au/learning-areas/english/english-studies-11-12-2024/overview/course" TargetMode="External"/><Relationship Id="rId28" Type="http://schemas.openxmlformats.org/officeDocument/2006/relationships/hyperlink" Target="https://curriculum.nsw.edu.au/learning-areas/english/english-studies-11-12-2024/content/year-11/ol90838007/fao73c6369a" TargetMode="External"/><Relationship Id="rId36" Type="http://schemas.openxmlformats.org/officeDocument/2006/relationships/hyperlink" Target="https://curriculum.nsw.edu.au/learning-areas/english/english-studies-11-12-2024/overview/course" TargetMode="External"/><Relationship Id="rId49" Type="http://schemas.openxmlformats.org/officeDocument/2006/relationships/hyperlink" Target="https://education.nsw.gov.au/teaching-and-learning/curriculum/english/planning-programming-and-assessing-english-11-12" TargetMode="External"/><Relationship Id="rId57" Type="http://schemas.openxmlformats.org/officeDocument/2006/relationships/hyperlink" Target="https://www.youtube.com/watch?v=dJtSRx7XwOo" TargetMode="External"/><Relationship Id="rId10" Type="http://schemas.openxmlformats.org/officeDocument/2006/relationships/hyperlink" Target="https://legislation.nsw.gov.au/view/whole/html/inforce/current/act-1990-008" TargetMode="External"/><Relationship Id="rId31" Type="http://schemas.openxmlformats.org/officeDocument/2006/relationships/hyperlink" Target="https://curriculum.nsw.edu.au/learning-areas/english/english-studies-11-12-2024/overview/course" TargetMode="External"/><Relationship Id="rId44" Type="http://schemas.openxmlformats.org/officeDocument/2006/relationships/hyperlink" Target="https://education.nsw.gov.au/inside-the-department/directory-a-z/strategic-school-improvement/school-excellence-framework" TargetMode="External"/><Relationship Id="rId52" Type="http://schemas.openxmlformats.org/officeDocument/2006/relationships/hyperlink" Target="https://educationstandards.nsw.edu.au/wps/portal/nesa/mini-footer/copyright" TargetMode="External"/><Relationship Id="rId60" Type="http://schemas.openxmlformats.org/officeDocument/2006/relationships/hyperlink" Target="https://www.nsw.gov.au/education-and-training/nesa/teacher-accreditation/proficient-teacher/standard-descriptors" TargetMode="External"/><Relationship Id="rId65" Type="http://schemas.openxmlformats.org/officeDocument/2006/relationships/hyperlink" Target="https://education.nsw.gov.au/teaching-and-learning/curriculum/leading-curriculum-k-12/phases-of-curriculum-implementation?utm_source=w7t422&amp;utm_medium=staffnoticeboard&amp;utm_campaign=curriculum-reform" TargetMode="External"/><Relationship Id="rId73" Type="http://schemas.openxmlformats.org/officeDocument/2006/relationships/footer" Target="footer1.xml"/><Relationship Id="rId78" Type="http://schemas.openxmlformats.org/officeDocument/2006/relationships/header" Target="header4.xml"/><Relationship Id="rId81"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s://education.nsw.gov.au/teaching-and-learning/curriculum/english/planning-programming-and-assessing-english-11-12" TargetMode="External"/><Relationship Id="rId13" Type="http://schemas.openxmlformats.org/officeDocument/2006/relationships/hyperlink" Target="https://education.nsw.gov.au/teaching-and-learning/curriculum/leading-curriculum-k-12/leading-curriculum-dels-principals/stage-6-monitoring-and-support" TargetMode="External"/><Relationship Id="rId18" Type="http://schemas.openxmlformats.org/officeDocument/2006/relationships/hyperlink" Target="https://education.nsw.gov.au/teaching-and-learning/professional-learning/teacher-quality-and-accreditation/strong-start-great-teachers/refining-practice/planning-a-sequence-of-lessons/backward-design-model" TargetMode="External"/><Relationship Id="rId39" Type="http://schemas.openxmlformats.org/officeDocument/2006/relationships/hyperlink" Target="mailto:English.curriculum@det.nsw.edu.au" TargetMode="External"/><Relationship Id="rId34" Type="http://schemas.openxmlformats.org/officeDocument/2006/relationships/hyperlink" Target="https://curriculum.nsw.edu.au/learning-areas/english/english-studies-11-12-2024/overview/course" TargetMode="External"/><Relationship Id="rId50" Type="http://schemas.openxmlformats.org/officeDocument/2006/relationships/hyperlink" Target="https://teams.microsoft.com/l/team/19%3A88aaff1954984b3d821940244a27a355%40thread.skype/conversations?groupId=7cace238-04f1-4f87-a5dc-d823e51c9765&amp;tenantId=05a0e69a-418a-47c1-9c25-9387261bf991" TargetMode="External"/><Relationship Id="rId55" Type="http://schemas.openxmlformats.org/officeDocument/2006/relationships/hyperlink" Target="https://curriculum.nsw.edu.au/learning-areas/english/english-studies-11-12-2024/overview" TargetMode="External"/><Relationship Id="rId76" Type="http://schemas.openxmlformats.org/officeDocument/2006/relationships/hyperlink" Target="https://creativecommons.org/licenses/by/4.0/" TargetMode="External"/><Relationship Id="rId7" Type="http://schemas.openxmlformats.org/officeDocument/2006/relationships/endnotes" Target="endnotes.xml"/><Relationship Id="rId71" Type="http://schemas.openxmlformats.org/officeDocument/2006/relationships/header" Target="header1.xml"/><Relationship Id="rId2" Type="http://schemas.openxmlformats.org/officeDocument/2006/relationships/numbering" Target="numbering.xml"/><Relationship Id="rId29" Type="http://schemas.openxmlformats.org/officeDocument/2006/relationships/hyperlink" Target="https://curriculum.nsw.edu.au/learning-areas/english/english-studies-11-12-2024/overview/course" TargetMode="External"/><Relationship Id="rId24" Type="http://schemas.openxmlformats.org/officeDocument/2006/relationships/hyperlink" Target="https://curriculum.nsw.edu.au/learning-areas/english/english-studies-11-12-2024/content/year-11/ol90838007/fao73c6369a" TargetMode="External"/><Relationship Id="rId40" Type="http://schemas.openxmlformats.org/officeDocument/2006/relationships/hyperlink" Target="https://education.nsw.gov.au/teaching-and-learning/curriculum/explicit-teaching/explicit-teaching-strategies" TargetMode="External"/><Relationship Id="rId45" Type="http://schemas.openxmlformats.org/officeDocument/2006/relationships/hyperlink" Target="https://www.nsw.gov.au/education-and-training/nesa/teacher-accreditation/proficient-teacher/standard-descriptors" TargetMode="External"/><Relationship Id="rId66" Type="http://schemas.openxmlformats.org/officeDocument/2006/relationships/hyperlink" Target="https://education.nsw.gov.au/teaching-and-learning/curriculum/english/planning-programming-and-assessing-english-11-12"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cannings\OneDrive%20-%20NSW%20Department%20of%20Education\Desktop\TEMPLATES\BRAND%20NEW\English%20secondary%20refresh%20template%20-%20landscape%20(4).dotx" TargetMode="Externa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95054"/>
      </a:dk2>
      <a:lt2>
        <a:srgbClr val="EBEBEB"/>
      </a:lt2>
      <a:accent1>
        <a:srgbClr val="002664"/>
      </a:accent1>
      <a:accent2>
        <a:srgbClr val="146CFD"/>
      </a:accent2>
      <a:accent3>
        <a:srgbClr val="8CE0FF"/>
      </a:accent3>
      <a:accent4>
        <a:srgbClr val="CBEDFD"/>
      </a:accent4>
      <a:accent5>
        <a:srgbClr val="D7153A"/>
      </a:accent5>
      <a:accent6>
        <a:srgbClr val="FFB8C1"/>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132D35-4E35-4FB8-84E5-3DAC7C0251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English secondary refresh template - landscape (4).dotx</Template>
  <TotalTime>63</TotalTime>
  <Pages>27</Pages>
  <Words>4815</Words>
  <Characters>27583</Characters>
  <Application>Microsoft Office Word</Application>
  <DocSecurity>0</DocSecurity>
  <Lines>469</Lines>
  <Paragraphs>326</Paragraphs>
  <ScaleCrop>false</ScaleCrop>
  <HeadingPairs>
    <vt:vector size="2" baseType="variant">
      <vt:variant>
        <vt:lpstr>Title</vt:lpstr>
      </vt:variant>
      <vt:variant>
        <vt:i4>1</vt:i4>
      </vt:variant>
    </vt:vector>
  </HeadingPairs>
  <TitlesOfParts>
    <vt:vector size="1" baseType="lpstr">
      <vt:lpstr>English Studies 11–12 – sample scope and sequence</vt:lpstr>
    </vt:vector>
  </TitlesOfParts>
  <Company/>
  <LinksUpToDate>false</LinksUpToDate>
  <CharactersWithSpaces>32187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scope and sequence – English Studies 11–12</dc:title>
  <dc:subject/>
  <dc:creator>NSW Department of Education</dc:creator>
  <cp:keywords/>
  <dc:description/>
  <dcterms:created xsi:type="dcterms:W3CDTF">2025-04-13T21:19:00Z</dcterms:created>
  <dcterms:modified xsi:type="dcterms:W3CDTF">2025-04-28T06:46:00Z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0x01010078F38368FC9C4A4DBA0913885091B9D8</vt:lpwstr>
  </property>
  <property fmtid="{D5CDD505-2E9C-101B-9397-08002B2CF9AE}" pid="3" name="MSIP_Label_b603dfd7-d93a-4381-a340-2995d8282205_Enabled">
    <vt:lpwstr>true</vt:lpwstr>
  </property>
  <property fmtid="{D5CDD505-2E9C-101B-9397-08002B2CF9AE}" pid="4" name="MSIP_Label_b603dfd7-d93a-4381-a340-2995d8282205_SetDate">
    <vt:lpwstr>2023-07-10T04:21:00Z</vt:lpwstr>
  </property>
  <property fmtid="{D5CDD505-2E9C-101B-9397-08002B2CF9AE}" pid="5" name="MSIP_Label_b603dfd7-d93a-4381-a340-2995d8282205_Method">
    <vt:lpwstr>Standard</vt:lpwstr>
  </property>
  <property fmtid="{D5CDD505-2E9C-101B-9397-08002B2CF9AE}" pid="6" name="MSIP_Label_b603dfd7-d93a-4381-a340-2995d8282205_Name">
    <vt:lpwstr>OFFICIAL</vt:lpwstr>
  </property>
  <property fmtid="{D5CDD505-2E9C-101B-9397-08002B2CF9AE}" pid="7" name="MSIP_Label_b603dfd7-d93a-4381-a340-2995d8282205_SiteId">
    <vt:lpwstr>05a0e69a-418a-47c1-9c25-9387261bf991</vt:lpwstr>
  </property>
  <property fmtid="{D5CDD505-2E9C-101B-9397-08002B2CF9AE}" pid="8" name="MSIP_Label_b603dfd7-d93a-4381-a340-2995d8282205_ActionId">
    <vt:lpwstr>f6b93f58-bd38-4d31-9695-8376ed1b2f31</vt:lpwstr>
  </property>
  <property fmtid="{D5CDD505-2E9C-101B-9397-08002B2CF9AE}" pid="9" name="MSIP_Label_b603dfd7-d93a-4381-a340-2995d8282205_ContentBits">
    <vt:lpwstr>0</vt:lpwstr>
  </property>
  <property fmtid="{D5CDD505-2E9C-101B-9397-08002B2CF9AE}" pid="10" name="MediaServiceImageTags">
    <vt:lpwstr/>
  </property>
</Properties>
</file>