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D52844" w14:textId="6845F6CF" w:rsidR="00497915" w:rsidRPr="00B13F6C" w:rsidRDefault="0005633D" w:rsidP="00B13F6C">
      <w:pPr>
        <w:pStyle w:val="Title"/>
      </w:pPr>
      <w:r>
        <w:t xml:space="preserve">English Stage </w:t>
      </w:r>
      <w:r w:rsidR="00627836">
        <w:t>5</w:t>
      </w:r>
      <w:r w:rsidR="00DD0B59">
        <w:t xml:space="preserve"> (</w:t>
      </w:r>
      <w:r w:rsidR="00277D79">
        <w:t xml:space="preserve">Year </w:t>
      </w:r>
      <w:r w:rsidR="00627836">
        <w:t>10</w:t>
      </w:r>
      <w:r w:rsidR="00DD0B59">
        <w:t xml:space="preserve">) </w:t>
      </w:r>
      <w:r w:rsidR="00922498">
        <w:br/>
      </w:r>
      <w:r w:rsidR="00087D95">
        <w:t xml:space="preserve">– </w:t>
      </w:r>
      <w:r w:rsidR="009848F7">
        <w:t>assessment</w:t>
      </w:r>
    </w:p>
    <w:p w14:paraId="0E6E2A57" w14:textId="44AA0F36" w:rsidR="00270C2F" w:rsidRDefault="2456A0AE" w:rsidP="00270C2F">
      <w:pPr>
        <w:pStyle w:val="Subtitle0"/>
      </w:pPr>
      <w:r>
        <w:t>10.1</w:t>
      </w:r>
      <w:r w:rsidR="00E23D3B">
        <w:t xml:space="preserve"> –</w:t>
      </w:r>
      <w:r>
        <w:t xml:space="preserve"> ‘</w:t>
      </w:r>
      <w:r w:rsidR="00627836">
        <w:t>Novel voices</w:t>
      </w:r>
      <w:r w:rsidR="18A8DFB0">
        <w:t>’</w:t>
      </w:r>
    </w:p>
    <w:p w14:paraId="512FE829" w14:textId="46660386" w:rsidR="00087D95" w:rsidRDefault="00283E66" w:rsidP="00CD419A">
      <w:pPr>
        <w:pStyle w:val="FeatureBox2"/>
      </w:pPr>
      <w:r>
        <w:t>This document contains a sample assessment notification and a student work sample. This accompanies the teaching and learning program</w:t>
      </w:r>
      <w:r w:rsidR="006267B6">
        <w:t xml:space="preserve"> </w:t>
      </w:r>
      <w:r w:rsidR="00922498">
        <w:t xml:space="preserve">for </w:t>
      </w:r>
      <w:r w:rsidR="00704B1E">
        <w:t>‘</w:t>
      </w:r>
      <w:r w:rsidR="00392BE7">
        <w:t>Novel voices</w:t>
      </w:r>
      <w:r w:rsidR="00704B1E">
        <w:t>’</w:t>
      </w:r>
      <w:r w:rsidR="0093547A">
        <w:t xml:space="preserve"> – Year 10, Term 1</w:t>
      </w:r>
      <w:r w:rsidR="00E3775F">
        <w:t>.</w:t>
      </w:r>
    </w:p>
    <w:p w14:paraId="6794F2CC" w14:textId="3DBBA5F4" w:rsidR="008C0C3D" w:rsidRDefault="008C0C3D" w:rsidP="00692616">
      <w:r>
        <w:br w:type="page"/>
      </w:r>
    </w:p>
    <w:sdt>
      <w:sdtPr>
        <w:rPr>
          <w:rFonts w:eastAsiaTheme="minorEastAsia"/>
          <w:b/>
          <w:bCs w:val="0"/>
          <w:color w:val="auto"/>
          <w:sz w:val="24"/>
          <w:szCs w:val="24"/>
        </w:rPr>
        <w:id w:val="284637523"/>
        <w:docPartObj>
          <w:docPartGallery w:val="Table of Contents"/>
          <w:docPartUnique/>
        </w:docPartObj>
      </w:sdtPr>
      <w:sdtEndPr>
        <w:rPr>
          <w:b w:val="0"/>
          <w:sz w:val="22"/>
          <w:szCs w:val="22"/>
        </w:rPr>
      </w:sdtEndPr>
      <w:sdtContent>
        <w:p w14:paraId="485C0F69" w14:textId="23FB4976" w:rsidR="00007E93" w:rsidRPr="00B13F6C" w:rsidRDefault="00007E93">
          <w:pPr>
            <w:pStyle w:val="TOCHeading"/>
          </w:pPr>
          <w:r w:rsidRPr="00B13F6C">
            <w:t>Contents</w:t>
          </w:r>
        </w:p>
        <w:p w14:paraId="1138094C" w14:textId="53097D7D" w:rsidR="00B57B1A" w:rsidRDefault="008E331B">
          <w:pPr>
            <w:pStyle w:val="TOC1"/>
            <w:rPr>
              <w:rFonts w:asciiTheme="minorHAnsi" w:eastAsia="Batang" w:hAnsiTheme="minorHAnsi" w:cstheme="minorBidi"/>
              <w:b w:val="0"/>
              <w:kern w:val="2"/>
              <w:sz w:val="24"/>
              <w:lang w:eastAsia="ja-JP"/>
              <w14:ligatures w14:val="standardContextual"/>
            </w:rPr>
          </w:pPr>
          <w:r>
            <w:rPr>
              <w:b w:val="0"/>
            </w:rPr>
            <w:fldChar w:fldCharType="begin"/>
          </w:r>
          <w:r>
            <w:rPr>
              <w:b w:val="0"/>
            </w:rPr>
            <w:instrText xml:space="preserve"> TOC \o "1-3" \h \z \u </w:instrText>
          </w:r>
          <w:r>
            <w:rPr>
              <w:b w:val="0"/>
            </w:rPr>
            <w:fldChar w:fldCharType="separate"/>
          </w:r>
          <w:hyperlink w:anchor="_Toc208565287" w:history="1">
            <w:r w:rsidR="00B57B1A" w:rsidRPr="00AB5849">
              <w:rPr>
                <w:rStyle w:val="Hyperlink"/>
              </w:rPr>
              <w:t>About this resource</w:t>
            </w:r>
            <w:r w:rsidR="00B57B1A">
              <w:rPr>
                <w:webHidden/>
              </w:rPr>
              <w:tab/>
            </w:r>
            <w:r w:rsidR="00B57B1A">
              <w:rPr>
                <w:webHidden/>
              </w:rPr>
              <w:fldChar w:fldCharType="begin"/>
            </w:r>
            <w:r w:rsidR="00B57B1A">
              <w:rPr>
                <w:webHidden/>
              </w:rPr>
              <w:instrText xml:space="preserve"> PAGEREF _Toc208565287 \h </w:instrText>
            </w:r>
            <w:r w:rsidR="00B57B1A">
              <w:rPr>
                <w:webHidden/>
              </w:rPr>
            </w:r>
            <w:r w:rsidR="00B57B1A">
              <w:rPr>
                <w:webHidden/>
              </w:rPr>
              <w:fldChar w:fldCharType="separate"/>
            </w:r>
            <w:r w:rsidR="00B57B1A">
              <w:rPr>
                <w:webHidden/>
              </w:rPr>
              <w:t>3</w:t>
            </w:r>
            <w:r w:rsidR="00B57B1A">
              <w:rPr>
                <w:webHidden/>
              </w:rPr>
              <w:fldChar w:fldCharType="end"/>
            </w:r>
          </w:hyperlink>
        </w:p>
        <w:p w14:paraId="2DC954E5" w14:textId="200D0506" w:rsidR="00B57B1A" w:rsidRDefault="00B57B1A">
          <w:pPr>
            <w:pStyle w:val="TOC2"/>
            <w:rPr>
              <w:rFonts w:asciiTheme="minorHAnsi" w:eastAsia="Batang" w:hAnsiTheme="minorHAnsi" w:cstheme="minorBidi"/>
              <w:kern w:val="2"/>
              <w:sz w:val="24"/>
              <w:lang w:eastAsia="ja-JP"/>
              <w14:ligatures w14:val="standardContextual"/>
            </w:rPr>
          </w:pPr>
          <w:hyperlink w:anchor="_Toc208565288" w:history="1">
            <w:r w:rsidRPr="00AB5849">
              <w:rPr>
                <w:rStyle w:val="Hyperlink"/>
              </w:rPr>
              <w:t>Purpose of resource</w:t>
            </w:r>
            <w:r>
              <w:rPr>
                <w:webHidden/>
              </w:rPr>
              <w:tab/>
            </w:r>
            <w:r>
              <w:rPr>
                <w:webHidden/>
              </w:rPr>
              <w:fldChar w:fldCharType="begin"/>
            </w:r>
            <w:r>
              <w:rPr>
                <w:webHidden/>
              </w:rPr>
              <w:instrText xml:space="preserve"> PAGEREF _Toc208565288 \h </w:instrText>
            </w:r>
            <w:r>
              <w:rPr>
                <w:webHidden/>
              </w:rPr>
            </w:r>
            <w:r>
              <w:rPr>
                <w:webHidden/>
              </w:rPr>
              <w:fldChar w:fldCharType="separate"/>
            </w:r>
            <w:r>
              <w:rPr>
                <w:webHidden/>
              </w:rPr>
              <w:t>3</w:t>
            </w:r>
            <w:r>
              <w:rPr>
                <w:webHidden/>
              </w:rPr>
              <w:fldChar w:fldCharType="end"/>
            </w:r>
          </w:hyperlink>
        </w:p>
        <w:p w14:paraId="1FCA9615" w14:textId="76C4B48B" w:rsidR="00B57B1A" w:rsidRDefault="00B57B1A">
          <w:pPr>
            <w:pStyle w:val="TOC2"/>
            <w:rPr>
              <w:rFonts w:asciiTheme="minorHAnsi" w:eastAsia="Batang" w:hAnsiTheme="minorHAnsi" w:cstheme="minorBidi"/>
              <w:kern w:val="2"/>
              <w:sz w:val="24"/>
              <w:lang w:eastAsia="ja-JP"/>
              <w14:ligatures w14:val="standardContextual"/>
            </w:rPr>
          </w:pPr>
          <w:hyperlink w:anchor="_Toc208565289" w:history="1">
            <w:r w:rsidRPr="00AB5849">
              <w:rPr>
                <w:rStyle w:val="Hyperlink"/>
              </w:rPr>
              <w:t>Target audience</w:t>
            </w:r>
            <w:r>
              <w:rPr>
                <w:webHidden/>
              </w:rPr>
              <w:tab/>
            </w:r>
            <w:r>
              <w:rPr>
                <w:webHidden/>
              </w:rPr>
              <w:fldChar w:fldCharType="begin"/>
            </w:r>
            <w:r>
              <w:rPr>
                <w:webHidden/>
              </w:rPr>
              <w:instrText xml:space="preserve"> PAGEREF _Toc208565289 \h </w:instrText>
            </w:r>
            <w:r>
              <w:rPr>
                <w:webHidden/>
              </w:rPr>
            </w:r>
            <w:r>
              <w:rPr>
                <w:webHidden/>
              </w:rPr>
              <w:fldChar w:fldCharType="separate"/>
            </w:r>
            <w:r>
              <w:rPr>
                <w:webHidden/>
              </w:rPr>
              <w:t>4</w:t>
            </w:r>
            <w:r>
              <w:rPr>
                <w:webHidden/>
              </w:rPr>
              <w:fldChar w:fldCharType="end"/>
            </w:r>
          </w:hyperlink>
        </w:p>
        <w:p w14:paraId="39EC62A5" w14:textId="409E0404" w:rsidR="00B57B1A" w:rsidRDefault="00B57B1A">
          <w:pPr>
            <w:pStyle w:val="TOC2"/>
            <w:rPr>
              <w:rFonts w:asciiTheme="minorHAnsi" w:eastAsia="Batang" w:hAnsiTheme="minorHAnsi" w:cstheme="minorBidi"/>
              <w:kern w:val="2"/>
              <w:sz w:val="24"/>
              <w:lang w:eastAsia="ja-JP"/>
              <w14:ligatures w14:val="standardContextual"/>
            </w:rPr>
          </w:pPr>
          <w:hyperlink w:anchor="_Toc208565290" w:history="1">
            <w:r w:rsidRPr="00AB5849">
              <w:rPr>
                <w:rStyle w:val="Hyperlink"/>
              </w:rPr>
              <w:t>When and how to use</w:t>
            </w:r>
            <w:r>
              <w:rPr>
                <w:webHidden/>
              </w:rPr>
              <w:tab/>
            </w:r>
            <w:r>
              <w:rPr>
                <w:webHidden/>
              </w:rPr>
              <w:fldChar w:fldCharType="begin"/>
            </w:r>
            <w:r>
              <w:rPr>
                <w:webHidden/>
              </w:rPr>
              <w:instrText xml:space="preserve"> PAGEREF _Toc208565290 \h </w:instrText>
            </w:r>
            <w:r>
              <w:rPr>
                <w:webHidden/>
              </w:rPr>
            </w:r>
            <w:r>
              <w:rPr>
                <w:webHidden/>
              </w:rPr>
              <w:fldChar w:fldCharType="separate"/>
            </w:r>
            <w:r>
              <w:rPr>
                <w:webHidden/>
              </w:rPr>
              <w:t>4</w:t>
            </w:r>
            <w:r>
              <w:rPr>
                <w:webHidden/>
              </w:rPr>
              <w:fldChar w:fldCharType="end"/>
            </w:r>
          </w:hyperlink>
        </w:p>
        <w:p w14:paraId="3C912491" w14:textId="5025ED81" w:rsidR="00B57B1A" w:rsidRDefault="00B57B1A">
          <w:pPr>
            <w:pStyle w:val="TOC2"/>
            <w:rPr>
              <w:rFonts w:asciiTheme="minorHAnsi" w:eastAsia="Batang" w:hAnsiTheme="minorHAnsi" w:cstheme="minorBidi"/>
              <w:kern w:val="2"/>
              <w:sz w:val="24"/>
              <w:lang w:eastAsia="ja-JP"/>
              <w14:ligatures w14:val="standardContextual"/>
            </w:rPr>
          </w:pPr>
          <w:hyperlink w:anchor="_Toc208565291" w:history="1">
            <w:r w:rsidRPr="00AB5849">
              <w:rPr>
                <w:rStyle w:val="Hyperlink"/>
              </w:rPr>
              <w:t>Opportunities for collaboration</w:t>
            </w:r>
            <w:r>
              <w:rPr>
                <w:webHidden/>
              </w:rPr>
              <w:tab/>
            </w:r>
            <w:r>
              <w:rPr>
                <w:webHidden/>
              </w:rPr>
              <w:fldChar w:fldCharType="begin"/>
            </w:r>
            <w:r>
              <w:rPr>
                <w:webHidden/>
              </w:rPr>
              <w:instrText xml:space="preserve"> PAGEREF _Toc208565291 \h </w:instrText>
            </w:r>
            <w:r>
              <w:rPr>
                <w:webHidden/>
              </w:rPr>
            </w:r>
            <w:r>
              <w:rPr>
                <w:webHidden/>
              </w:rPr>
              <w:fldChar w:fldCharType="separate"/>
            </w:r>
            <w:r>
              <w:rPr>
                <w:webHidden/>
              </w:rPr>
              <w:t>4</w:t>
            </w:r>
            <w:r>
              <w:rPr>
                <w:webHidden/>
              </w:rPr>
              <w:fldChar w:fldCharType="end"/>
            </w:r>
          </w:hyperlink>
        </w:p>
        <w:p w14:paraId="2734933D" w14:textId="7B8F6B87" w:rsidR="00B57B1A" w:rsidRDefault="00B57B1A">
          <w:pPr>
            <w:pStyle w:val="TOC1"/>
            <w:rPr>
              <w:rFonts w:asciiTheme="minorHAnsi" w:eastAsia="Batang" w:hAnsiTheme="minorHAnsi" w:cstheme="minorBidi"/>
              <w:b w:val="0"/>
              <w:kern w:val="2"/>
              <w:sz w:val="24"/>
              <w:lang w:eastAsia="ja-JP"/>
              <w14:ligatures w14:val="standardContextual"/>
            </w:rPr>
          </w:pPr>
          <w:hyperlink w:anchor="_Toc208565292" w:history="1">
            <w:r w:rsidRPr="00AB5849">
              <w:rPr>
                <w:rStyle w:val="Hyperlink"/>
              </w:rPr>
              <w:t>Novel voices – analytical response</w:t>
            </w:r>
            <w:r>
              <w:rPr>
                <w:webHidden/>
              </w:rPr>
              <w:tab/>
            </w:r>
            <w:r>
              <w:rPr>
                <w:webHidden/>
              </w:rPr>
              <w:fldChar w:fldCharType="begin"/>
            </w:r>
            <w:r>
              <w:rPr>
                <w:webHidden/>
              </w:rPr>
              <w:instrText xml:space="preserve"> PAGEREF _Toc208565292 \h </w:instrText>
            </w:r>
            <w:r>
              <w:rPr>
                <w:webHidden/>
              </w:rPr>
            </w:r>
            <w:r>
              <w:rPr>
                <w:webHidden/>
              </w:rPr>
              <w:fldChar w:fldCharType="separate"/>
            </w:r>
            <w:r>
              <w:rPr>
                <w:webHidden/>
              </w:rPr>
              <w:t>5</w:t>
            </w:r>
            <w:r>
              <w:rPr>
                <w:webHidden/>
              </w:rPr>
              <w:fldChar w:fldCharType="end"/>
            </w:r>
          </w:hyperlink>
        </w:p>
        <w:p w14:paraId="2701465B" w14:textId="1E7C4089" w:rsidR="00B57B1A" w:rsidRDefault="00B57B1A">
          <w:pPr>
            <w:pStyle w:val="TOC2"/>
            <w:rPr>
              <w:rFonts w:asciiTheme="minorHAnsi" w:eastAsia="Batang" w:hAnsiTheme="minorHAnsi" w:cstheme="minorBidi"/>
              <w:kern w:val="2"/>
              <w:sz w:val="24"/>
              <w:lang w:eastAsia="ja-JP"/>
              <w14:ligatures w14:val="standardContextual"/>
            </w:rPr>
          </w:pPr>
          <w:hyperlink w:anchor="_Toc208565293" w:history="1">
            <w:r w:rsidRPr="00AB5849">
              <w:rPr>
                <w:rStyle w:val="Hyperlink"/>
              </w:rPr>
              <w:t>Task overview</w:t>
            </w:r>
            <w:r>
              <w:rPr>
                <w:webHidden/>
              </w:rPr>
              <w:tab/>
            </w:r>
            <w:r>
              <w:rPr>
                <w:webHidden/>
              </w:rPr>
              <w:fldChar w:fldCharType="begin"/>
            </w:r>
            <w:r>
              <w:rPr>
                <w:webHidden/>
              </w:rPr>
              <w:instrText xml:space="preserve"> PAGEREF _Toc208565293 \h </w:instrText>
            </w:r>
            <w:r>
              <w:rPr>
                <w:webHidden/>
              </w:rPr>
            </w:r>
            <w:r>
              <w:rPr>
                <w:webHidden/>
              </w:rPr>
              <w:fldChar w:fldCharType="separate"/>
            </w:r>
            <w:r>
              <w:rPr>
                <w:webHidden/>
              </w:rPr>
              <w:t>5</w:t>
            </w:r>
            <w:r>
              <w:rPr>
                <w:webHidden/>
              </w:rPr>
              <w:fldChar w:fldCharType="end"/>
            </w:r>
          </w:hyperlink>
        </w:p>
        <w:p w14:paraId="76F4D790" w14:textId="50068E11" w:rsidR="00B57B1A" w:rsidRDefault="00B57B1A">
          <w:pPr>
            <w:pStyle w:val="TOC1"/>
            <w:rPr>
              <w:rFonts w:asciiTheme="minorHAnsi" w:eastAsia="Batang" w:hAnsiTheme="minorHAnsi" w:cstheme="minorBidi"/>
              <w:b w:val="0"/>
              <w:kern w:val="2"/>
              <w:sz w:val="24"/>
              <w:lang w:eastAsia="ja-JP"/>
              <w14:ligatures w14:val="standardContextual"/>
            </w:rPr>
          </w:pPr>
          <w:hyperlink w:anchor="_Toc208565294" w:history="1">
            <w:r w:rsidRPr="00AB5849">
              <w:rPr>
                <w:rStyle w:val="Hyperlink"/>
              </w:rPr>
              <w:t>Task description</w:t>
            </w:r>
            <w:r>
              <w:rPr>
                <w:webHidden/>
              </w:rPr>
              <w:tab/>
            </w:r>
            <w:r>
              <w:rPr>
                <w:webHidden/>
              </w:rPr>
              <w:fldChar w:fldCharType="begin"/>
            </w:r>
            <w:r>
              <w:rPr>
                <w:webHidden/>
              </w:rPr>
              <w:instrText xml:space="preserve"> PAGEREF _Toc208565294 \h </w:instrText>
            </w:r>
            <w:r>
              <w:rPr>
                <w:webHidden/>
              </w:rPr>
            </w:r>
            <w:r>
              <w:rPr>
                <w:webHidden/>
              </w:rPr>
              <w:fldChar w:fldCharType="separate"/>
            </w:r>
            <w:r>
              <w:rPr>
                <w:webHidden/>
              </w:rPr>
              <w:t>8</w:t>
            </w:r>
            <w:r>
              <w:rPr>
                <w:webHidden/>
              </w:rPr>
              <w:fldChar w:fldCharType="end"/>
            </w:r>
          </w:hyperlink>
        </w:p>
        <w:p w14:paraId="29FEAC98" w14:textId="5746514E" w:rsidR="00B57B1A" w:rsidRDefault="00B57B1A">
          <w:pPr>
            <w:pStyle w:val="TOC2"/>
            <w:rPr>
              <w:rFonts w:asciiTheme="minorHAnsi" w:eastAsia="Batang" w:hAnsiTheme="minorHAnsi" w:cstheme="minorBidi"/>
              <w:kern w:val="2"/>
              <w:sz w:val="24"/>
              <w:lang w:eastAsia="ja-JP"/>
              <w14:ligatures w14:val="standardContextual"/>
            </w:rPr>
          </w:pPr>
          <w:hyperlink w:anchor="_Toc208565295" w:history="1">
            <w:r w:rsidRPr="00AB5849">
              <w:rPr>
                <w:rStyle w:val="Hyperlink"/>
              </w:rPr>
              <w:t>The context of the task</w:t>
            </w:r>
            <w:r>
              <w:rPr>
                <w:webHidden/>
              </w:rPr>
              <w:tab/>
            </w:r>
            <w:r>
              <w:rPr>
                <w:webHidden/>
              </w:rPr>
              <w:fldChar w:fldCharType="begin"/>
            </w:r>
            <w:r>
              <w:rPr>
                <w:webHidden/>
              </w:rPr>
              <w:instrText xml:space="preserve"> PAGEREF _Toc208565295 \h </w:instrText>
            </w:r>
            <w:r>
              <w:rPr>
                <w:webHidden/>
              </w:rPr>
            </w:r>
            <w:r>
              <w:rPr>
                <w:webHidden/>
              </w:rPr>
              <w:fldChar w:fldCharType="separate"/>
            </w:r>
            <w:r>
              <w:rPr>
                <w:webHidden/>
              </w:rPr>
              <w:t>9</w:t>
            </w:r>
            <w:r>
              <w:rPr>
                <w:webHidden/>
              </w:rPr>
              <w:fldChar w:fldCharType="end"/>
            </w:r>
          </w:hyperlink>
        </w:p>
        <w:p w14:paraId="2A3011AC" w14:textId="775F60CD" w:rsidR="00B57B1A" w:rsidRDefault="00B57B1A">
          <w:pPr>
            <w:pStyle w:val="TOC2"/>
            <w:rPr>
              <w:rFonts w:asciiTheme="minorHAnsi" w:eastAsia="Batang" w:hAnsiTheme="minorHAnsi" w:cstheme="minorBidi"/>
              <w:kern w:val="2"/>
              <w:sz w:val="24"/>
              <w:lang w:eastAsia="ja-JP"/>
              <w14:ligatures w14:val="standardContextual"/>
            </w:rPr>
          </w:pPr>
          <w:hyperlink w:anchor="_Toc208565296" w:history="1">
            <w:r w:rsidRPr="00AB5849">
              <w:rPr>
                <w:rStyle w:val="Hyperlink"/>
              </w:rPr>
              <w:t>What is the teacher looking for in this assessment task?</w:t>
            </w:r>
            <w:r>
              <w:rPr>
                <w:webHidden/>
              </w:rPr>
              <w:tab/>
            </w:r>
            <w:r>
              <w:rPr>
                <w:webHidden/>
              </w:rPr>
              <w:fldChar w:fldCharType="begin"/>
            </w:r>
            <w:r>
              <w:rPr>
                <w:webHidden/>
              </w:rPr>
              <w:instrText xml:space="preserve"> PAGEREF _Toc208565296 \h </w:instrText>
            </w:r>
            <w:r>
              <w:rPr>
                <w:webHidden/>
              </w:rPr>
            </w:r>
            <w:r>
              <w:rPr>
                <w:webHidden/>
              </w:rPr>
              <w:fldChar w:fldCharType="separate"/>
            </w:r>
            <w:r>
              <w:rPr>
                <w:webHidden/>
              </w:rPr>
              <w:t>10</w:t>
            </w:r>
            <w:r>
              <w:rPr>
                <w:webHidden/>
              </w:rPr>
              <w:fldChar w:fldCharType="end"/>
            </w:r>
          </w:hyperlink>
        </w:p>
        <w:p w14:paraId="1122ADC8" w14:textId="383DF780" w:rsidR="00B57B1A" w:rsidRDefault="00B57B1A">
          <w:pPr>
            <w:pStyle w:val="TOC2"/>
            <w:rPr>
              <w:rFonts w:asciiTheme="minorHAnsi" w:eastAsia="Batang" w:hAnsiTheme="minorHAnsi" w:cstheme="minorBidi"/>
              <w:kern w:val="2"/>
              <w:sz w:val="24"/>
              <w:lang w:eastAsia="ja-JP"/>
              <w14:ligatures w14:val="standardContextual"/>
            </w:rPr>
          </w:pPr>
          <w:hyperlink w:anchor="_Toc208565297" w:history="1">
            <w:r w:rsidRPr="00AB5849">
              <w:rPr>
                <w:rStyle w:val="Hyperlink"/>
              </w:rPr>
              <w:t>Steps to success</w:t>
            </w:r>
            <w:r>
              <w:rPr>
                <w:webHidden/>
              </w:rPr>
              <w:tab/>
            </w:r>
            <w:r>
              <w:rPr>
                <w:webHidden/>
              </w:rPr>
              <w:fldChar w:fldCharType="begin"/>
            </w:r>
            <w:r>
              <w:rPr>
                <w:webHidden/>
              </w:rPr>
              <w:instrText xml:space="preserve"> PAGEREF _Toc208565297 \h </w:instrText>
            </w:r>
            <w:r>
              <w:rPr>
                <w:webHidden/>
              </w:rPr>
            </w:r>
            <w:r>
              <w:rPr>
                <w:webHidden/>
              </w:rPr>
              <w:fldChar w:fldCharType="separate"/>
            </w:r>
            <w:r>
              <w:rPr>
                <w:webHidden/>
              </w:rPr>
              <w:t>11</w:t>
            </w:r>
            <w:r>
              <w:rPr>
                <w:webHidden/>
              </w:rPr>
              <w:fldChar w:fldCharType="end"/>
            </w:r>
          </w:hyperlink>
        </w:p>
        <w:p w14:paraId="7A719144" w14:textId="645F7B46" w:rsidR="00B57B1A" w:rsidRDefault="00B57B1A">
          <w:pPr>
            <w:pStyle w:val="TOC1"/>
            <w:rPr>
              <w:rFonts w:asciiTheme="minorHAnsi" w:eastAsia="Batang" w:hAnsiTheme="minorHAnsi" w:cstheme="minorBidi"/>
              <w:b w:val="0"/>
              <w:kern w:val="2"/>
              <w:sz w:val="24"/>
              <w:lang w:eastAsia="ja-JP"/>
              <w14:ligatures w14:val="standardContextual"/>
            </w:rPr>
          </w:pPr>
          <w:hyperlink w:anchor="_Toc208565298" w:history="1">
            <w:r w:rsidRPr="00AB5849">
              <w:rPr>
                <w:rStyle w:val="Hyperlink"/>
              </w:rPr>
              <w:t>Marking guidelines</w:t>
            </w:r>
            <w:r>
              <w:rPr>
                <w:webHidden/>
              </w:rPr>
              <w:tab/>
            </w:r>
            <w:r>
              <w:rPr>
                <w:webHidden/>
              </w:rPr>
              <w:fldChar w:fldCharType="begin"/>
            </w:r>
            <w:r>
              <w:rPr>
                <w:webHidden/>
              </w:rPr>
              <w:instrText xml:space="preserve"> PAGEREF _Toc208565298 \h </w:instrText>
            </w:r>
            <w:r>
              <w:rPr>
                <w:webHidden/>
              </w:rPr>
            </w:r>
            <w:r>
              <w:rPr>
                <w:webHidden/>
              </w:rPr>
              <w:fldChar w:fldCharType="separate"/>
            </w:r>
            <w:r>
              <w:rPr>
                <w:webHidden/>
              </w:rPr>
              <w:t>14</w:t>
            </w:r>
            <w:r>
              <w:rPr>
                <w:webHidden/>
              </w:rPr>
              <w:fldChar w:fldCharType="end"/>
            </w:r>
          </w:hyperlink>
        </w:p>
        <w:p w14:paraId="71DEE612" w14:textId="7B7EB405" w:rsidR="00B57B1A" w:rsidRDefault="00B57B1A">
          <w:pPr>
            <w:pStyle w:val="TOC2"/>
            <w:rPr>
              <w:rFonts w:asciiTheme="minorHAnsi" w:eastAsia="Batang" w:hAnsiTheme="minorHAnsi" w:cstheme="minorBidi"/>
              <w:kern w:val="2"/>
              <w:sz w:val="24"/>
              <w:lang w:eastAsia="ja-JP"/>
              <w14:ligatures w14:val="standardContextual"/>
            </w:rPr>
          </w:pPr>
          <w:hyperlink w:anchor="_Toc208565299" w:history="1">
            <w:r w:rsidRPr="00AB5849">
              <w:rPr>
                <w:rStyle w:val="Hyperlink"/>
              </w:rPr>
              <w:t>Marking criteria</w:t>
            </w:r>
            <w:r>
              <w:rPr>
                <w:webHidden/>
              </w:rPr>
              <w:tab/>
            </w:r>
            <w:r>
              <w:rPr>
                <w:webHidden/>
              </w:rPr>
              <w:fldChar w:fldCharType="begin"/>
            </w:r>
            <w:r>
              <w:rPr>
                <w:webHidden/>
              </w:rPr>
              <w:instrText xml:space="preserve"> PAGEREF _Toc208565299 \h </w:instrText>
            </w:r>
            <w:r>
              <w:rPr>
                <w:webHidden/>
              </w:rPr>
            </w:r>
            <w:r>
              <w:rPr>
                <w:webHidden/>
              </w:rPr>
              <w:fldChar w:fldCharType="separate"/>
            </w:r>
            <w:r>
              <w:rPr>
                <w:webHidden/>
              </w:rPr>
              <w:t>14</w:t>
            </w:r>
            <w:r>
              <w:rPr>
                <w:webHidden/>
              </w:rPr>
              <w:fldChar w:fldCharType="end"/>
            </w:r>
          </w:hyperlink>
        </w:p>
        <w:p w14:paraId="0F2D30DC" w14:textId="4561D75B" w:rsidR="00B57B1A" w:rsidRDefault="00B57B1A">
          <w:pPr>
            <w:pStyle w:val="TOC2"/>
            <w:rPr>
              <w:rFonts w:asciiTheme="minorHAnsi" w:eastAsia="Batang" w:hAnsiTheme="minorHAnsi" w:cstheme="minorBidi"/>
              <w:kern w:val="2"/>
              <w:sz w:val="24"/>
              <w:lang w:eastAsia="ja-JP"/>
              <w14:ligatures w14:val="standardContextual"/>
            </w:rPr>
          </w:pPr>
          <w:hyperlink w:anchor="_Toc208565300" w:history="1">
            <w:r w:rsidRPr="00AB5849">
              <w:rPr>
                <w:rStyle w:val="Hyperlink"/>
              </w:rPr>
              <w:t>Student-facing rubric</w:t>
            </w:r>
            <w:r>
              <w:rPr>
                <w:webHidden/>
              </w:rPr>
              <w:tab/>
            </w:r>
            <w:r>
              <w:rPr>
                <w:webHidden/>
              </w:rPr>
              <w:fldChar w:fldCharType="begin"/>
            </w:r>
            <w:r>
              <w:rPr>
                <w:webHidden/>
              </w:rPr>
              <w:instrText xml:space="preserve"> PAGEREF _Toc208565300 \h </w:instrText>
            </w:r>
            <w:r>
              <w:rPr>
                <w:webHidden/>
              </w:rPr>
            </w:r>
            <w:r>
              <w:rPr>
                <w:webHidden/>
              </w:rPr>
              <w:fldChar w:fldCharType="separate"/>
            </w:r>
            <w:r>
              <w:rPr>
                <w:webHidden/>
              </w:rPr>
              <w:t>17</w:t>
            </w:r>
            <w:r>
              <w:rPr>
                <w:webHidden/>
              </w:rPr>
              <w:fldChar w:fldCharType="end"/>
            </w:r>
          </w:hyperlink>
        </w:p>
        <w:p w14:paraId="53B82630" w14:textId="0127BFB4" w:rsidR="00B57B1A" w:rsidRDefault="00B57B1A">
          <w:pPr>
            <w:pStyle w:val="TOC2"/>
            <w:rPr>
              <w:rFonts w:asciiTheme="minorHAnsi" w:eastAsia="Batang" w:hAnsiTheme="minorHAnsi" w:cstheme="minorBidi"/>
              <w:kern w:val="2"/>
              <w:sz w:val="24"/>
              <w:lang w:eastAsia="ja-JP"/>
              <w14:ligatures w14:val="standardContextual"/>
            </w:rPr>
          </w:pPr>
          <w:hyperlink w:anchor="_Toc208565301" w:history="1">
            <w:r w:rsidRPr="00AB5849">
              <w:rPr>
                <w:rStyle w:val="Hyperlink"/>
              </w:rPr>
              <w:t>Assessment policy</w:t>
            </w:r>
            <w:r>
              <w:rPr>
                <w:webHidden/>
              </w:rPr>
              <w:tab/>
            </w:r>
            <w:r>
              <w:rPr>
                <w:webHidden/>
              </w:rPr>
              <w:fldChar w:fldCharType="begin"/>
            </w:r>
            <w:r>
              <w:rPr>
                <w:webHidden/>
              </w:rPr>
              <w:instrText xml:space="preserve"> PAGEREF _Toc208565301 \h </w:instrText>
            </w:r>
            <w:r>
              <w:rPr>
                <w:webHidden/>
              </w:rPr>
            </w:r>
            <w:r>
              <w:rPr>
                <w:webHidden/>
              </w:rPr>
              <w:fldChar w:fldCharType="separate"/>
            </w:r>
            <w:r>
              <w:rPr>
                <w:webHidden/>
              </w:rPr>
              <w:t>22</w:t>
            </w:r>
            <w:r>
              <w:rPr>
                <w:webHidden/>
              </w:rPr>
              <w:fldChar w:fldCharType="end"/>
            </w:r>
          </w:hyperlink>
        </w:p>
        <w:p w14:paraId="5A9DD71A" w14:textId="1EA7DA31" w:rsidR="00B57B1A" w:rsidRDefault="00B57B1A">
          <w:pPr>
            <w:pStyle w:val="TOC1"/>
            <w:rPr>
              <w:rFonts w:asciiTheme="minorHAnsi" w:eastAsia="Batang" w:hAnsiTheme="minorHAnsi" w:cstheme="minorBidi"/>
              <w:b w:val="0"/>
              <w:kern w:val="2"/>
              <w:sz w:val="24"/>
              <w:lang w:eastAsia="ja-JP"/>
              <w14:ligatures w14:val="standardContextual"/>
            </w:rPr>
          </w:pPr>
          <w:hyperlink w:anchor="_Toc208565302" w:history="1">
            <w:r w:rsidRPr="00AB5849">
              <w:rPr>
                <w:rStyle w:val="Hyperlink"/>
              </w:rPr>
              <w:t>Student support material</w:t>
            </w:r>
            <w:r>
              <w:rPr>
                <w:webHidden/>
              </w:rPr>
              <w:tab/>
            </w:r>
            <w:r>
              <w:rPr>
                <w:webHidden/>
              </w:rPr>
              <w:fldChar w:fldCharType="begin"/>
            </w:r>
            <w:r>
              <w:rPr>
                <w:webHidden/>
              </w:rPr>
              <w:instrText xml:space="preserve"> PAGEREF _Toc208565302 \h </w:instrText>
            </w:r>
            <w:r>
              <w:rPr>
                <w:webHidden/>
              </w:rPr>
            </w:r>
            <w:r>
              <w:rPr>
                <w:webHidden/>
              </w:rPr>
              <w:fldChar w:fldCharType="separate"/>
            </w:r>
            <w:r>
              <w:rPr>
                <w:webHidden/>
              </w:rPr>
              <w:t>23</w:t>
            </w:r>
            <w:r>
              <w:rPr>
                <w:webHidden/>
              </w:rPr>
              <w:fldChar w:fldCharType="end"/>
            </w:r>
          </w:hyperlink>
        </w:p>
        <w:p w14:paraId="7451EE36" w14:textId="12E52E9E" w:rsidR="00B57B1A" w:rsidRDefault="00B57B1A">
          <w:pPr>
            <w:pStyle w:val="TOC2"/>
            <w:rPr>
              <w:rFonts w:asciiTheme="minorHAnsi" w:eastAsia="Batang" w:hAnsiTheme="minorHAnsi" w:cstheme="minorBidi"/>
              <w:kern w:val="2"/>
              <w:sz w:val="24"/>
              <w:lang w:eastAsia="ja-JP"/>
              <w14:ligatures w14:val="standardContextual"/>
            </w:rPr>
          </w:pPr>
          <w:hyperlink w:anchor="_Toc208565303" w:history="1">
            <w:r w:rsidRPr="00AB5849">
              <w:rPr>
                <w:rStyle w:val="Hyperlink"/>
              </w:rPr>
              <w:t>Student work sample</w:t>
            </w:r>
            <w:r>
              <w:rPr>
                <w:webHidden/>
              </w:rPr>
              <w:tab/>
            </w:r>
            <w:r>
              <w:rPr>
                <w:webHidden/>
              </w:rPr>
              <w:fldChar w:fldCharType="begin"/>
            </w:r>
            <w:r>
              <w:rPr>
                <w:webHidden/>
              </w:rPr>
              <w:instrText xml:space="preserve"> PAGEREF _Toc208565303 \h </w:instrText>
            </w:r>
            <w:r>
              <w:rPr>
                <w:webHidden/>
              </w:rPr>
            </w:r>
            <w:r>
              <w:rPr>
                <w:webHidden/>
              </w:rPr>
              <w:fldChar w:fldCharType="separate"/>
            </w:r>
            <w:r>
              <w:rPr>
                <w:webHidden/>
              </w:rPr>
              <w:t>25</w:t>
            </w:r>
            <w:r>
              <w:rPr>
                <w:webHidden/>
              </w:rPr>
              <w:fldChar w:fldCharType="end"/>
            </w:r>
          </w:hyperlink>
        </w:p>
        <w:p w14:paraId="062C91CB" w14:textId="39F0D103" w:rsidR="00B57B1A" w:rsidRDefault="00B57B1A">
          <w:pPr>
            <w:pStyle w:val="TOC2"/>
            <w:rPr>
              <w:rFonts w:asciiTheme="minorHAnsi" w:eastAsia="Batang" w:hAnsiTheme="minorHAnsi" w:cstheme="minorBidi"/>
              <w:kern w:val="2"/>
              <w:sz w:val="24"/>
              <w:lang w:eastAsia="ja-JP"/>
              <w14:ligatures w14:val="standardContextual"/>
            </w:rPr>
          </w:pPr>
          <w:hyperlink w:anchor="_Toc208565304" w:history="1">
            <w:r w:rsidRPr="00AB5849">
              <w:rPr>
                <w:rStyle w:val="Hyperlink"/>
              </w:rPr>
              <w:t>Annotated student work sample</w:t>
            </w:r>
            <w:r>
              <w:rPr>
                <w:webHidden/>
              </w:rPr>
              <w:tab/>
            </w:r>
            <w:r>
              <w:rPr>
                <w:webHidden/>
              </w:rPr>
              <w:fldChar w:fldCharType="begin"/>
            </w:r>
            <w:r>
              <w:rPr>
                <w:webHidden/>
              </w:rPr>
              <w:instrText xml:space="preserve"> PAGEREF _Toc208565304 \h </w:instrText>
            </w:r>
            <w:r>
              <w:rPr>
                <w:webHidden/>
              </w:rPr>
            </w:r>
            <w:r>
              <w:rPr>
                <w:webHidden/>
              </w:rPr>
              <w:fldChar w:fldCharType="separate"/>
            </w:r>
            <w:r>
              <w:rPr>
                <w:webHidden/>
              </w:rPr>
              <w:t>28</w:t>
            </w:r>
            <w:r>
              <w:rPr>
                <w:webHidden/>
              </w:rPr>
              <w:fldChar w:fldCharType="end"/>
            </w:r>
          </w:hyperlink>
        </w:p>
        <w:p w14:paraId="76E1DC1B" w14:textId="1DCB46DD" w:rsidR="00B57B1A" w:rsidRDefault="00B57B1A">
          <w:pPr>
            <w:pStyle w:val="TOC1"/>
            <w:rPr>
              <w:rFonts w:asciiTheme="minorHAnsi" w:eastAsia="Batang" w:hAnsiTheme="minorHAnsi" w:cstheme="minorBidi"/>
              <w:b w:val="0"/>
              <w:kern w:val="2"/>
              <w:sz w:val="24"/>
              <w:lang w:eastAsia="ja-JP"/>
              <w14:ligatures w14:val="standardContextual"/>
            </w:rPr>
          </w:pPr>
          <w:hyperlink w:anchor="_Toc208565305" w:history="1">
            <w:r w:rsidRPr="00AB5849">
              <w:rPr>
                <w:rStyle w:val="Hyperlink"/>
              </w:rPr>
              <w:t>The English curriculum 7–12 team</w:t>
            </w:r>
            <w:r>
              <w:rPr>
                <w:webHidden/>
              </w:rPr>
              <w:tab/>
            </w:r>
            <w:r>
              <w:rPr>
                <w:webHidden/>
              </w:rPr>
              <w:fldChar w:fldCharType="begin"/>
            </w:r>
            <w:r>
              <w:rPr>
                <w:webHidden/>
              </w:rPr>
              <w:instrText xml:space="preserve"> PAGEREF _Toc208565305 \h </w:instrText>
            </w:r>
            <w:r>
              <w:rPr>
                <w:webHidden/>
              </w:rPr>
            </w:r>
            <w:r>
              <w:rPr>
                <w:webHidden/>
              </w:rPr>
              <w:fldChar w:fldCharType="separate"/>
            </w:r>
            <w:r>
              <w:rPr>
                <w:webHidden/>
              </w:rPr>
              <w:t>37</w:t>
            </w:r>
            <w:r>
              <w:rPr>
                <w:webHidden/>
              </w:rPr>
              <w:fldChar w:fldCharType="end"/>
            </w:r>
          </w:hyperlink>
        </w:p>
        <w:p w14:paraId="51C5DCF6" w14:textId="7950AB2E" w:rsidR="00B57B1A" w:rsidRDefault="00B57B1A">
          <w:pPr>
            <w:pStyle w:val="TOC2"/>
            <w:rPr>
              <w:rFonts w:asciiTheme="minorHAnsi" w:eastAsia="Batang" w:hAnsiTheme="minorHAnsi" w:cstheme="minorBidi"/>
              <w:kern w:val="2"/>
              <w:sz w:val="24"/>
              <w:lang w:eastAsia="ja-JP"/>
              <w14:ligatures w14:val="standardContextual"/>
            </w:rPr>
          </w:pPr>
          <w:hyperlink w:anchor="_Toc208565306" w:history="1">
            <w:r w:rsidRPr="00AB5849">
              <w:rPr>
                <w:rStyle w:val="Hyperlink"/>
              </w:rPr>
              <w:t>Share your experiences</w:t>
            </w:r>
            <w:r>
              <w:rPr>
                <w:webHidden/>
              </w:rPr>
              <w:tab/>
            </w:r>
            <w:r>
              <w:rPr>
                <w:webHidden/>
              </w:rPr>
              <w:fldChar w:fldCharType="begin"/>
            </w:r>
            <w:r>
              <w:rPr>
                <w:webHidden/>
              </w:rPr>
              <w:instrText xml:space="preserve"> PAGEREF _Toc208565306 \h </w:instrText>
            </w:r>
            <w:r>
              <w:rPr>
                <w:webHidden/>
              </w:rPr>
            </w:r>
            <w:r>
              <w:rPr>
                <w:webHidden/>
              </w:rPr>
              <w:fldChar w:fldCharType="separate"/>
            </w:r>
            <w:r>
              <w:rPr>
                <w:webHidden/>
              </w:rPr>
              <w:t>37</w:t>
            </w:r>
            <w:r>
              <w:rPr>
                <w:webHidden/>
              </w:rPr>
              <w:fldChar w:fldCharType="end"/>
            </w:r>
          </w:hyperlink>
        </w:p>
        <w:p w14:paraId="2EBAAB99" w14:textId="49277622" w:rsidR="00B57B1A" w:rsidRDefault="00B57B1A">
          <w:pPr>
            <w:pStyle w:val="TOC2"/>
            <w:rPr>
              <w:rFonts w:asciiTheme="minorHAnsi" w:eastAsia="Batang" w:hAnsiTheme="minorHAnsi" w:cstheme="minorBidi"/>
              <w:kern w:val="2"/>
              <w:sz w:val="24"/>
              <w:lang w:eastAsia="ja-JP"/>
              <w14:ligatures w14:val="standardContextual"/>
            </w:rPr>
          </w:pPr>
          <w:hyperlink w:anchor="_Toc208565307" w:history="1">
            <w:r w:rsidRPr="00AB5849">
              <w:rPr>
                <w:rStyle w:val="Hyperlink"/>
              </w:rPr>
              <w:t>Support and alignment</w:t>
            </w:r>
            <w:r>
              <w:rPr>
                <w:webHidden/>
              </w:rPr>
              <w:tab/>
            </w:r>
            <w:r>
              <w:rPr>
                <w:webHidden/>
              </w:rPr>
              <w:fldChar w:fldCharType="begin"/>
            </w:r>
            <w:r>
              <w:rPr>
                <w:webHidden/>
              </w:rPr>
              <w:instrText xml:space="preserve"> PAGEREF _Toc208565307 \h </w:instrText>
            </w:r>
            <w:r>
              <w:rPr>
                <w:webHidden/>
              </w:rPr>
            </w:r>
            <w:r>
              <w:rPr>
                <w:webHidden/>
              </w:rPr>
              <w:fldChar w:fldCharType="separate"/>
            </w:r>
            <w:r>
              <w:rPr>
                <w:webHidden/>
              </w:rPr>
              <w:t>37</w:t>
            </w:r>
            <w:r>
              <w:rPr>
                <w:webHidden/>
              </w:rPr>
              <w:fldChar w:fldCharType="end"/>
            </w:r>
          </w:hyperlink>
        </w:p>
        <w:p w14:paraId="4A55EB71" w14:textId="378D4EBD" w:rsidR="00B57B1A" w:rsidRDefault="00B57B1A">
          <w:pPr>
            <w:pStyle w:val="TOC1"/>
            <w:rPr>
              <w:rFonts w:asciiTheme="minorHAnsi" w:eastAsia="Batang" w:hAnsiTheme="minorHAnsi" w:cstheme="minorBidi"/>
              <w:b w:val="0"/>
              <w:kern w:val="2"/>
              <w:sz w:val="24"/>
              <w:lang w:eastAsia="ja-JP"/>
              <w14:ligatures w14:val="standardContextual"/>
            </w:rPr>
          </w:pPr>
          <w:hyperlink w:anchor="_Toc208565308" w:history="1">
            <w:r w:rsidRPr="00AB5849">
              <w:rPr>
                <w:rStyle w:val="Hyperlink"/>
              </w:rPr>
              <w:t>References</w:t>
            </w:r>
            <w:r>
              <w:rPr>
                <w:webHidden/>
              </w:rPr>
              <w:tab/>
            </w:r>
            <w:r>
              <w:rPr>
                <w:webHidden/>
              </w:rPr>
              <w:fldChar w:fldCharType="begin"/>
            </w:r>
            <w:r>
              <w:rPr>
                <w:webHidden/>
              </w:rPr>
              <w:instrText xml:space="preserve"> PAGEREF _Toc208565308 \h </w:instrText>
            </w:r>
            <w:r>
              <w:rPr>
                <w:webHidden/>
              </w:rPr>
            </w:r>
            <w:r>
              <w:rPr>
                <w:webHidden/>
              </w:rPr>
              <w:fldChar w:fldCharType="separate"/>
            </w:r>
            <w:r>
              <w:rPr>
                <w:webHidden/>
              </w:rPr>
              <w:t>39</w:t>
            </w:r>
            <w:r>
              <w:rPr>
                <w:webHidden/>
              </w:rPr>
              <w:fldChar w:fldCharType="end"/>
            </w:r>
          </w:hyperlink>
        </w:p>
        <w:p w14:paraId="30B05775" w14:textId="5D36263D" w:rsidR="00F90262" w:rsidRPr="008E331B" w:rsidRDefault="008E331B" w:rsidP="008E331B">
          <w:r>
            <w:rPr>
              <w:b/>
            </w:rPr>
            <w:fldChar w:fldCharType="end"/>
          </w:r>
        </w:p>
      </w:sdtContent>
    </w:sdt>
    <w:p w14:paraId="29C1DF54" w14:textId="77777777" w:rsidR="008E331B" w:rsidRDefault="008E331B">
      <w:pPr>
        <w:suppressAutoHyphens w:val="0"/>
        <w:spacing w:before="0" w:after="160" w:line="259" w:lineRule="auto"/>
        <w:rPr>
          <w:rStyle w:val="Strong"/>
        </w:rPr>
      </w:pPr>
      <w:r>
        <w:rPr>
          <w:rStyle w:val="Strong"/>
        </w:rPr>
        <w:br w:type="page"/>
      </w:r>
    </w:p>
    <w:p w14:paraId="7F1E19A0" w14:textId="77777777" w:rsidR="007250B5" w:rsidRPr="008E331B" w:rsidRDefault="007250B5" w:rsidP="007250B5">
      <w:pPr>
        <w:pStyle w:val="FeatureBox2"/>
        <w:rPr>
          <w:rStyle w:val="Strong"/>
        </w:rPr>
      </w:pPr>
      <w:bookmarkStart w:id="0" w:name="_Toc140045565"/>
      <w:r w:rsidRPr="008E331B">
        <w:rPr>
          <w:rStyle w:val="Strong"/>
        </w:rPr>
        <w:lastRenderedPageBreak/>
        <w:t>Updating the table of contents</w:t>
      </w:r>
    </w:p>
    <w:p w14:paraId="40CA09DC" w14:textId="77777777" w:rsidR="007250B5" w:rsidRDefault="007250B5" w:rsidP="007250B5">
      <w:pPr>
        <w:pStyle w:val="FeatureBox2"/>
      </w:pPr>
      <w:r w:rsidRPr="00CF39CC">
        <w:t>Want</w:t>
      </w:r>
      <w:r w:rsidRPr="008D5907">
        <w:t xml:space="preserve"> to </w:t>
      </w:r>
      <w:r w:rsidRPr="00D20731">
        <w:t>update</w:t>
      </w:r>
      <w:r w:rsidRPr="008D5907">
        <w:t xml:space="preserve"> the table? Have you added content to the document and noticed the page numbers have changed? As you add content to this report, you can update the table of contents to accurately reflect the page numbers within the resource. To update the table</w:t>
      </w:r>
      <w:r>
        <w:t>:</w:t>
      </w:r>
    </w:p>
    <w:p w14:paraId="21E904C8" w14:textId="77777777" w:rsidR="007250B5" w:rsidRPr="004524A4" w:rsidRDefault="007250B5" w:rsidP="007250B5">
      <w:pPr>
        <w:pStyle w:val="FeatureBox2"/>
        <w:numPr>
          <w:ilvl w:val="0"/>
          <w:numId w:val="49"/>
        </w:numPr>
        <w:suppressAutoHyphens w:val="0"/>
        <w:spacing w:before="120"/>
        <w:ind w:left="567" w:hanging="567"/>
      </w:pPr>
      <w:r w:rsidRPr="004524A4">
        <w:t>Right click on the table and select ‘Update table of contents’ (in the browser version) or ‘Update field’ (in the desktop app). In the browser version, it will automatically update the entire table.</w:t>
      </w:r>
    </w:p>
    <w:p w14:paraId="0369278E" w14:textId="77777777" w:rsidR="007250B5" w:rsidRDefault="007250B5" w:rsidP="007250B5">
      <w:pPr>
        <w:pStyle w:val="FeatureBox2"/>
        <w:numPr>
          <w:ilvl w:val="0"/>
          <w:numId w:val="49"/>
        </w:numPr>
        <w:suppressAutoHyphens w:val="0"/>
        <w:spacing w:before="120"/>
        <w:ind w:left="567" w:hanging="567"/>
      </w:pPr>
      <w:r w:rsidRPr="004524A4">
        <w:t>In the desktop app, you will then need to select ‘Update entire table’. Your table numbers should then update to reflect your changes.</w:t>
      </w:r>
    </w:p>
    <w:p w14:paraId="65A3A934" w14:textId="77777777" w:rsidR="00CF39CC" w:rsidRPr="00CF39CC" w:rsidRDefault="00CF39CC" w:rsidP="00CF39CC">
      <w:r>
        <w:br w:type="page"/>
      </w:r>
    </w:p>
    <w:p w14:paraId="5E522AA7" w14:textId="75054136" w:rsidR="00E624D3" w:rsidRPr="003F6548" w:rsidRDefault="00E624D3" w:rsidP="003F6548">
      <w:pPr>
        <w:pStyle w:val="Heading1"/>
      </w:pPr>
      <w:bookmarkStart w:id="1" w:name="_Toc208565287"/>
      <w:r w:rsidRPr="003F6548">
        <w:lastRenderedPageBreak/>
        <w:t>About this resource</w:t>
      </w:r>
      <w:bookmarkEnd w:id="0"/>
      <w:bookmarkEnd w:id="1"/>
    </w:p>
    <w:p w14:paraId="1D064C28" w14:textId="77777777" w:rsidR="00D0067D" w:rsidRDefault="00E624D3" w:rsidP="00D0067D">
      <w:r w:rsidRPr="00E624D3">
        <w:t xml:space="preserve">This </w:t>
      </w:r>
      <w:r w:rsidRPr="00F65F30">
        <w:t>sample</w:t>
      </w:r>
      <w:r w:rsidRPr="00E624D3">
        <w:t xml:space="preserve"> assessment notification has been developed to assist teachers in NSW Department of Education schools to create and deliver assessment practices that are contextualised to their classroom. </w:t>
      </w:r>
      <w:r w:rsidR="005A6018" w:rsidRPr="00182C38">
        <w:t xml:space="preserve">It is designed as an example of how the </w:t>
      </w:r>
      <w:hyperlink r:id="rId8">
        <w:r w:rsidR="005A6018" w:rsidRPr="00182C38">
          <w:rPr>
            <w:rStyle w:val="Hyperlink"/>
          </w:rPr>
          <w:t>English K–10 Syllabus</w:t>
        </w:r>
      </w:hyperlink>
      <w:r w:rsidR="00D0067D" w:rsidRPr="00182C38">
        <w:t xml:space="preserve"> (NESA 2022) could be </w:t>
      </w:r>
      <w:r w:rsidR="00D0067D">
        <w:t>used in</w:t>
      </w:r>
      <w:r w:rsidR="00D0067D">
        <w:rPr>
          <w:noProof/>
        </w:rPr>
        <w:t xml:space="preserve"> programming and assessment practice. </w:t>
      </w:r>
      <w:r w:rsidR="00D0067D">
        <w:t xml:space="preserve">More information is available via </w:t>
      </w:r>
      <w:hyperlink r:id="rId9" w:history="1">
        <w:r w:rsidR="00D0067D" w:rsidRPr="005437E0">
          <w:rPr>
            <w:rStyle w:val="Hyperlink"/>
          </w:rPr>
          <w:t>How to use the sample English assessments</w:t>
        </w:r>
      </w:hyperlink>
      <w:r w:rsidR="00D0067D">
        <w:t xml:space="preserve"> and all documents</w:t>
      </w:r>
      <w:r w:rsidR="00D0067D" w:rsidRPr="00C477A2">
        <w:t xml:space="preserve"> associated with this resource can be found on the</w:t>
      </w:r>
      <w:r w:rsidR="00D0067D">
        <w:t xml:space="preserve"> </w:t>
      </w:r>
      <w:hyperlink r:id="rId10" w:history="1">
        <w:r w:rsidR="00D0067D" w:rsidRPr="004A2E29">
          <w:rPr>
            <w:rStyle w:val="Hyperlink"/>
          </w:rPr>
          <w:t>Planning, programming and assessing English 7–10</w:t>
        </w:r>
      </w:hyperlink>
      <w:r w:rsidR="00D0067D" w:rsidRPr="00D93CF0">
        <w:t xml:space="preserve"> webpage</w:t>
      </w:r>
      <w:r w:rsidR="00D0067D">
        <w:t>.</w:t>
      </w:r>
    </w:p>
    <w:p w14:paraId="38BCA4B7" w14:textId="062D924B" w:rsidR="007A64B6" w:rsidRDefault="007A64B6" w:rsidP="007A64B6">
      <w:pPr>
        <w:rPr>
          <w:noProof/>
        </w:rPr>
      </w:pPr>
      <w:r>
        <w:rPr>
          <w:noProof/>
        </w:rPr>
        <w:t xml:space="preserve">Many schools have their own resource and assessment templates. Teachers can adapt the material provided to suit their context. </w:t>
      </w:r>
      <w:r w:rsidRPr="009C2504">
        <w:rPr>
          <w:noProof/>
        </w:rPr>
        <w:t xml:space="preserve">The content from the heading </w:t>
      </w:r>
      <w:r>
        <w:rPr>
          <w:noProof/>
        </w:rPr>
        <w:t>‘</w:t>
      </w:r>
      <w:r w:rsidRPr="007A64B6">
        <w:rPr>
          <w:noProof/>
        </w:rPr>
        <w:t>Novel voices – analytical response</w:t>
      </w:r>
      <w:r>
        <w:rPr>
          <w:noProof/>
        </w:rPr>
        <w:t xml:space="preserve">’ </w:t>
      </w:r>
      <w:r w:rsidRPr="009C2504">
        <w:rPr>
          <w:noProof/>
        </w:rPr>
        <w:t>to the heading ‘Student support material’ is student facing and could be copied and pasted into the school’s assessment template</w:t>
      </w:r>
      <w:r>
        <w:rPr>
          <w:noProof/>
        </w:rPr>
        <w:t>.</w:t>
      </w:r>
    </w:p>
    <w:p w14:paraId="25513F45" w14:textId="77777777" w:rsidR="00E624D3" w:rsidRPr="003F6548" w:rsidRDefault="00E624D3" w:rsidP="003F6548">
      <w:pPr>
        <w:pStyle w:val="Heading2"/>
      </w:pPr>
      <w:bookmarkStart w:id="2" w:name="_Toc140045566"/>
      <w:bookmarkStart w:id="3" w:name="_Toc208565288"/>
      <w:r w:rsidRPr="003F6548">
        <w:t>Purpose of resource</w:t>
      </w:r>
      <w:bookmarkEnd w:id="2"/>
      <w:bookmarkEnd w:id="3"/>
    </w:p>
    <w:p w14:paraId="4DE7B7D2" w14:textId="37214ADE" w:rsidR="007F6A63" w:rsidRDefault="00E624D3" w:rsidP="00D869EB">
      <w:r w:rsidRPr="0071397B">
        <w:t>Th</w:t>
      </w:r>
      <w:r w:rsidR="00D67A4B" w:rsidRPr="0071397B">
        <w:t>is sample</w:t>
      </w:r>
      <w:r w:rsidRPr="0071397B">
        <w:t xml:space="preserve"> </w:t>
      </w:r>
      <w:r w:rsidR="00CD7366" w:rsidRPr="0071397B">
        <w:t xml:space="preserve">assessment </w:t>
      </w:r>
      <w:r w:rsidRPr="0071397B">
        <w:t>notification</w:t>
      </w:r>
      <w:r w:rsidR="001B2E5C">
        <w:t xml:space="preserve"> is not a standalone resource</w:t>
      </w:r>
      <w:r w:rsidR="00D869EB">
        <w:t xml:space="preserve"> and </w:t>
      </w:r>
      <w:r w:rsidR="00847DE7">
        <w:t xml:space="preserve">aligns with the following support </w:t>
      </w:r>
      <w:r w:rsidR="00133D2F">
        <w:t>materials</w:t>
      </w:r>
      <w:r w:rsidR="000274CA">
        <w:t xml:space="preserve"> for the program ‘Novel </w:t>
      </w:r>
      <w:proofErr w:type="gramStart"/>
      <w:r w:rsidR="000274CA">
        <w:t>voices’</w:t>
      </w:r>
      <w:proofErr w:type="gramEnd"/>
      <w:r w:rsidR="00E75BF4">
        <w:t>:</w:t>
      </w:r>
    </w:p>
    <w:p w14:paraId="25D94AFE" w14:textId="1718504B" w:rsidR="00186C09" w:rsidRPr="004878B7" w:rsidRDefault="001F52BC" w:rsidP="00186C09">
      <w:pPr>
        <w:pStyle w:val="ListBullet"/>
      </w:pPr>
      <w:r w:rsidRPr="00BC318A">
        <w:rPr>
          <w:b/>
          <w:bCs/>
        </w:rPr>
        <w:t>Assessment resources:</w:t>
      </w:r>
      <w:r w:rsidRPr="00BC318A">
        <w:t xml:space="preserve"> </w:t>
      </w:r>
      <w:r w:rsidR="00186C09" w:rsidRPr="004878B7">
        <w:t>Core formative tasks –</w:t>
      </w:r>
      <w:r w:rsidRPr="00BC318A">
        <w:t xml:space="preserve"> 10.1</w:t>
      </w:r>
    </w:p>
    <w:p w14:paraId="2A3924AD" w14:textId="2410A5C9" w:rsidR="008A1ADB" w:rsidRDefault="008A1ADB" w:rsidP="00133D2F">
      <w:pPr>
        <w:pStyle w:val="ListBullet"/>
      </w:pPr>
      <w:r w:rsidRPr="00B44684">
        <w:rPr>
          <w:rStyle w:val="Strong"/>
        </w:rPr>
        <w:t>Programming resources</w:t>
      </w:r>
      <w:r>
        <w:t>: Program – 10.1</w:t>
      </w:r>
    </w:p>
    <w:p w14:paraId="2674C70F" w14:textId="793D544E" w:rsidR="00133D2F" w:rsidRPr="006E2ACC" w:rsidRDefault="001F52BC" w:rsidP="00133D2F">
      <w:pPr>
        <w:pStyle w:val="ListBullet"/>
      </w:pPr>
      <w:r w:rsidRPr="00BC318A">
        <w:rPr>
          <w:b/>
          <w:bCs/>
        </w:rPr>
        <w:t>Resources and activities support in Word:</w:t>
      </w:r>
      <w:r w:rsidRPr="00BC318A">
        <w:t xml:space="preserve"> </w:t>
      </w:r>
      <w:r w:rsidR="00A04A91" w:rsidRPr="00BC318A">
        <w:t xml:space="preserve">Resources and activities – 10.1; Resources and </w:t>
      </w:r>
      <w:r w:rsidR="00A04A91" w:rsidRPr="006E2ACC">
        <w:t xml:space="preserve">activities – 10.1 (staff only); Core </w:t>
      </w:r>
      <w:r w:rsidR="00560273" w:rsidRPr="006E2ACC">
        <w:t>texts</w:t>
      </w:r>
      <w:r w:rsidR="00A20D25" w:rsidRPr="006E2ACC">
        <w:t xml:space="preserve"> </w:t>
      </w:r>
      <w:r w:rsidR="00560273" w:rsidRPr="006E2ACC">
        <w:t xml:space="preserve">– </w:t>
      </w:r>
      <w:r w:rsidR="00A20D25" w:rsidRPr="006E2ACC">
        <w:t>10.1</w:t>
      </w:r>
    </w:p>
    <w:p w14:paraId="64CB7BF7" w14:textId="59B69703" w:rsidR="00186C09" w:rsidRPr="006E2ACC" w:rsidRDefault="008D70E1" w:rsidP="02F07A94">
      <w:pPr>
        <w:pStyle w:val="ListBullet"/>
      </w:pPr>
      <w:r w:rsidRPr="006E2ACC">
        <w:rPr>
          <w:b/>
        </w:rPr>
        <w:t>Resources and activities in PowerPoint:</w:t>
      </w:r>
      <w:r w:rsidRPr="006E2ACC">
        <w:t xml:space="preserve"> </w:t>
      </w:r>
      <w:r w:rsidR="006D7DB5" w:rsidRPr="006E2ACC">
        <w:t>Phase 1 –</w:t>
      </w:r>
      <w:r w:rsidR="00BC5241" w:rsidRPr="006E2ACC">
        <w:t xml:space="preserve"> </w:t>
      </w:r>
      <w:r w:rsidR="00C447CA">
        <w:t xml:space="preserve">the </w:t>
      </w:r>
      <w:r w:rsidR="00BC5241" w:rsidRPr="006E2ACC">
        <w:t xml:space="preserve">language of opinion – </w:t>
      </w:r>
      <w:r w:rsidRPr="006E2ACC">
        <w:t>10.1</w:t>
      </w:r>
      <w:r w:rsidR="00096241" w:rsidRPr="006E2ACC">
        <w:t xml:space="preserve">; </w:t>
      </w:r>
      <w:r w:rsidR="00B04DE3" w:rsidRPr="006E2ACC">
        <w:t>Phase</w:t>
      </w:r>
      <w:r w:rsidR="00C447CA">
        <w:t> </w:t>
      </w:r>
      <w:r w:rsidR="00B04DE3" w:rsidRPr="006E2ACC">
        <w:t xml:space="preserve">2 – </w:t>
      </w:r>
      <w:r w:rsidR="00472873" w:rsidRPr="006E2ACC">
        <w:t xml:space="preserve">narrative point of view – </w:t>
      </w:r>
      <w:r w:rsidR="00096241" w:rsidRPr="006E2ACC">
        <w:t xml:space="preserve">10.1; </w:t>
      </w:r>
      <w:r w:rsidR="005A1B3E" w:rsidRPr="006E2ACC">
        <w:t>Phase 2 –</w:t>
      </w:r>
      <w:r w:rsidR="001A4F5D" w:rsidRPr="006E2ACC">
        <w:t xml:space="preserve"> </w:t>
      </w:r>
      <w:r w:rsidR="00B04DE3" w:rsidRPr="006E2ACC">
        <w:t xml:space="preserve">role of </w:t>
      </w:r>
      <w:r w:rsidR="6EE6A119" w:rsidRPr="006E2ACC">
        <w:t xml:space="preserve">a </w:t>
      </w:r>
      <w:r w:rsidR="00B04DE3" w:rsidRPr="006E2ACC">
        <w:t xml:space="preserve">thesis – </w:t>
      </w:r>
      <w:r w:rsidR="00096241" w:rsidRPr="006E2ACC">
        <w:t xml:space="preserve">10.1; </w:t>
      </w:r>
      <w:r w:rsidR="00472873" w:rsidRPr="006E2ACC">
        <w:t xml:space="preserve">Phase 3 – </w:t>
      </w:r>
      <w:r w:rsidR="00C447CA">
        <w:t>t</w:t>
      </w:r>
      <w:r w:rsidR="00C74B0C" w:rsidRPr="006E2ACC">
        <w:t>ext annotations Alire</w:t>
      </w:r>
      <w:r w:rsidR="00C447CA">
        <w:t xml:space="preserve"> </w:t>
      </w:r>
      <w:r w:rsidR="00A936F9" w:rsidRPr="006E2ACC">
        <w:t>S</w:t>
      </w:r>
      <w:r w:rsidR="00C447CA">
        <w:t>á</w:t>
      </w:r>
      <w:r w:rsidR="00A936F9" w:rsidRPr="006E2ACC">
        <w:t>enz</w:t>
      </w:r>
      <w:r w:rsidR="00C447CA">
        <w:t xml:space="preserve"> </w:t>
      </w:r>
      <w:r w:rsidR="6EE6A119" w:rsidRPr="006E2ACC">
        <w:t>– 10.1; Phase 3 –</w:t>
      </w:r>
      <w:r w:rsidR="00C447CA">
        <w:t xml:space="preserve"> </w:t>
      </w:r>
      <w:r w:rsidR="00472873" w:rsidRPr="006E2ACC">
        <w:t xml:space="preserve">focalisation – </w:t>
      </w:r>
      <w:r w:rsidR="00096241" w:rsidRPr="006E2ACC">
        <w:t xml:space="preserve">10.1; </w:t>
      </w:r>
      <w:bookmarkStart w:id="4" w:name="_Hlk207872732"/>
      <w:r w:rsidR="00F37399" w:rsidRPr="005F5986">
        <w:t>Phase 4 – dreams narrative device – 10.</w:t>
      </w:r>
      <w:r w:rsidR="00F37399">
        <w:t>1</w:t>
      </w:r>
      <w:r w:rsidR="00F37399" w:rsidRPr="005F5986">
        <w:t xml:space="preserve">; </w:t>
      </w:r>
      <w:bookmarkEnd w:id="4"/>
      <w:r w:rsidR="00D91AE6" w:rsidRPr="006E2ACC">
        <w:t xml:space="preserve">Phase </w:t>
      </w:r>
      <w:r w:rsidR="00F04FE9" w:rsidRPr="006E2ACC">
        <w:t>4 –</w:t>
      </w:r>
      <w:r w:rsidR="00C447CA">
        <w:t xml:space="preserve"> </w:t>
      </w:r>
      <w:r w:rsidR="00186C09" w:rsidRPr="006E2ACC">
        <w:t xml:space="preserve">nominalisation and noun groups – </w:t>
      </w:r>
      <w:r w:rsidR="00096241" w:rsidRPr="006E2ACC">
        <w:t xml:space="preserve">10.1; </w:t>
      </w:r>
      <w:r w:rsidR="00186C09" w:rsidRPr="006E2ACC">
        <w:t xml:space="preserve">Phase 6 – crafting a personal thesis – </w:t>
      </w:r>
      <w:r w:rsidR="00096241" w:rsidRPr="006E2ACC">
        <w:t>10.1</w:t>
      </w:r>
      <w:r w:rsidR="6EE6A119" w:rsidRPr="006E2ACC">
        <w:t>; Phase 6 – developing voice – 10.1</w:t>
      </w:r>
    </w:p>
    <w:p w14:paraId="4A6EB19F" w14:textId="32911FB9" w:rsidR="00B31FF7" w:rsidRPr="00B31FF7" w:rsidRDefault="00B31FF7" w:rsidP="00B31FF7">
      <w:pPr>
        <w:pStyle w:val="ListBullet"/>
      </w:pPr>
      <w:r w:rsidRPr="00B44684">
        <w:rPr>
          <w:rStyle w:val="Strong"/>
        </w:rPr>
        <w:t>Scope and sequence</w:t>
      </w:r>
      <w:r w:rsidRPr="00B44684">
        <w:t>:</w:t>
      </w:r>
      <w:r w:rsidRPr="00B63ADC">
        <w:t xml:space="preserve"> </w:t>
      </w:r>
      <w:r w:rsidRPr="00E60498">
        <w:t xml:space="preserve">Year </w:t>
      </w:r>
      <w:r>
        <w:t>10.</w:t>
      </w:r>
    </w:p>
    <w:p w14:paraId="76B6EC83" w14:textId="77777777" w:rsidR="00DF1FE2" w:rsidRDefault="001919CE" w:rsidP="00DF1FE2">
      <w:r w:rsidRPr="6D7FDA41">
        <w:rPr>
          <w:rFonts w:eastAsia="Arial"/>
          <w:szCs w:val="22"/>
        </w:rPr>
        <w:t xml:space="preserve">All documents associated with this resource can be found on the </w:t>
      </w:r>
      <w:hyperlink r:id="rId11" w:history="1">
        <w:r w:rsidRPr="00EB2D0A">
          <w:rPr>
            <w:rStyle w:val="Hyperlink"/>
            <w:rFonts w:eastAsia="Arial"/>
            <w:szCs w:val="22"/>
          </w:rPr>
          <w:t>Planning, programming and assessing English 7–10</w:t>
        </w:r>
      </w:hyperlink>
      <w:r w:rsidR="00DF1FE2" w:rsidRPr="00EB2D0A">
        <w:rPr>
          <w:rFonts w:eastAsia="Arial"/>
          <w:szCs w:val="22"/>
        </w:rPr>
        <w:t xml:space="preserve"> webpage</w:t>
      </w:r>
      <w:r w:rsidR="00DF1FE2" w:rsidRPr="6D7FDA41">
        <w:rPr>
          <w:rFonts w:eastAsia="Arial"/>
          <w:szCs w:val="22"/>
        </w:rPr>
        <w:t>.</w:t>
      </w:r>
    </w:p>
    <w:p w14:paraId="1A0FAD97" w14:textId="77777777" w:rsidR="00920DBC" w:rsidRPr="001956BC" w:rsidRDefault="00920DBC" w:rsidP="00920DBC">
      <w:pPr>
        <w:pStyle w:val="Heading2"/>
      </w:pPr>
      <w:bookmarkStart w:id="5" w:name="_Toc200111681"/>
      <w:bookmarkStart w:id="6" w:name="_Toc208565289"/>
      <w:r w:rsidRPr="001956BC">
        <w:lastRenderedPageBreak/>
        <w:t>Target audience</w:t>
      </w:r>
      <w:bookmarkEnd w:id="5"/>
      <w:bookmarkEnd w:id="6"/>
    </w:p>
    <w:p w14:paraId="66833379" w14:textId="77777777" w:rsidR="00920DBC" w:rsidRDefault="00920DBC" w:rsidP="00920DBC">
      <w:r w:rsidRPr="00E624D3">
        <w:t xml:space="preserve">A </w:t>
      </w:r>
      <w:r w:rsidRPr="001956BC">
        <w:t>combination</w:t>
      </w:r>
      <w:r w:rsidRPr="00E624D3">
        <w:t xml:space="preserve"> of teacher and student information is contained in this resource. The purpose of the content intended for teachers is educative. This is intended to support the teacher and their practice as they design formal assessment task notifications.</w:t>
      </w:r>
    </w:p>
    <w:p w14:paraId="332F5B5B" w14:textId="77777777" w:rsidR="00E624D3" w:rsidRPr="00E624D3" w:rsidRDefault="00E624D3" w:rsidP="00CF39CC">
      <w:pPr>
        <w:pStyle w:val="Heading2"/>
        <w:rPr>
          <w:b/>
          <w:bCs w:val="0"/>
        </w:rPr>
      </w:pPr>
      <w:bookmarkStart w:id="7" w:name="_Toc140045568"/>
      <w:bookmarkStart w:id="8" w:name="_Toc208565290"/>
      <w:r w:rsidRPr="00E624D3">
        <w:t>When and how to use</w:t>
      </w:r>
      <w:bookmarkEnd w:id="7"/>
      <w:bookmarkEnd w:id="8"/>
    </w:p>
    <w:p w14:paraId="3AD07CB0" w14:textId="00750A58" w:rsidR="00920DBC" w:rsidRDefault="00920DBC" w:rsidP="00920DBC">
      <w:pPr>
        <w:spacing w:after="0"/>
      </w:pPr>
      <w:r w:rsidRPr="00481FEB">
        <w:t xml:space="preserve">This </w:t>
      </w:r>
      <w:r>
        <w:t xml:space="preserve">sample </w:t>
      </w:r>
      <w:r w:rsidRPr="00481FEB">
        <w:t>assessment notification has been designed for Term 1 of Year 10. It provides opportunities for students to engage analytically with one core text. Students are provided with the opportunity to express an informed understanding of prose fiction that explores the role of characterisation, point of view and narrative in positioning readers and influencing their personal responses to texts. The task and sample provide an opportunity for modelled and guided co-construction of analytical writing.</w:t>
      </w:r>
    </w:p>
    <w:p w14:paraId="6B4C427A" w14:textId="313FB418" w:rsidR="00920DBC" w:rsidRPr="00481FEB" w:rsidRDefault="00920DBC" w:rsidP="00920DBC">
      <w:pPr>
        <w:spacing w:after="0"/>
      </w:pPr>
      <w:r w:rsidRPr="00034E40">
        <w:t>In th</w:t>
      </w:r>
      <w:r>
        <w:t>is</w:t>
      </w:r>
      <w:r w:rsidRPr="00034E40">
        <w:t xml:space="preserve"> program ‘Novel voices’, </w:t>
      </w:r>
      <w:r>
        <w:t>s</w:t>
      </w:r>
      <w:r w:rsidRPr="00034E40">
        <w:t xml:space="preserve">tudents engage with a novel to explore how authors use </w:t>
      </w:r>
      <w:r>
        <w:t>point of view and characterisation</w:t>
      </w:r>
      <w:r w:rsidRPr="00034E40">
        <w:t xml:space="preserve"> to represent ideas and shape meaning. As they study the teacher-selected novel, students deepen their understanding of how elements of prose fiction and point of view can be used to influence a reader’s response to the text. Students will explore how characters in texts can be lifelike constructions with whom an audience can establish intellectual and emotional connections.</w:t>
      </w:r>
      <w:r>
        <w:t xml:space="preserve"> This analytical response will allow students to </w:t>
      </w:r>
      <w:r w:rsidRPr="00465A18">
        <w:t>explore</w:t>
      </w:r>
      <w:r>
        <w:t xml:space="preserve"> how characterisation and point of view are shaped by</w:t>
      </w:r>
      <w:r w:rsidRPr="00465A18">
        <w:t xml:space="preserve"> the authorial intentions of the composer. </w:t>
      </w:r>
      <w:r w:rsidRPr="00A96E15">
        <w:t>Students develop their skills in expressing their ideas</w:t>
      </w:r>
      <w:r>
        <w:t xml:space="preserve"> </w:t>
      </w:r>
      <w:r w:rsidRPr="00A96E15">
        <w:t>analytical</w:t>
      </w:r>
      <w:r>
        <w:t>ly</w:t>
      </w:r>
      <w:r w:rsidRPr="00A96E15">
        <w:t xml:space="preserve"> through the core formative tasks in the teaching and learning program.</w:t>
      </w:r>
    </w:p>
    <w:p w14:paraId="57DE95C7" w14:textId="77777777" w:rsidR="00217CBE" w:rsidRPr="00E624D3" w:rsidRDefault="00217CBE" w:rsidP="00217CBE">
      <w:pPr>
        <w:pStyle w:val="FeatureBox2"/>
      </w:pPr>
      <w:r w:rsidRPr="001956BC">
        <w:rPr>
          <w:rStyle w:val="Strong"/>
        </w:rPr>
        <w:t xml:space="preserve">Teacher </w:t>
      </w:r>
      <w:proofErr w:type="gramStart"/>
      <w:r w:rsidRPr="001956BC">
        <w:rPr>
          <w:rStyle w:val="Strong"/>
        </w:rPr>
        <w:t>note</w:t>
      </w:r>
      <w:proofErr w:type="gramEnd"/>
      <w:r w:rsidRPr="00192E60">
        <w:t>:</w:t>
      </w:r>
      <w:r>
        <w:t xml:space="preserve"> t</w:t>
      </w:r>
      <w:r w:rsidRPr="00E624D3">
        <w:t xml:space="preserve">he blue feature boxes </w:t>
      </w:r>
      <w:r w:rsidRPr="001956BC">
        <w:t>include</w:t>
      </w:r>
      <w:r w:rsidRPr="00E624D3">
        <w:t xml:space="preserve"> instructions for the classroom teacher engaging with the resource. </w:t>
      </w:r>
      <w:r>
        <w:t xml:space="preserve">These are </w:t>
      </w:r>
      <w:r w:rsidRPr="00E624D3">
        <w:t xml:space="preserve">to be deleted by the </w:t>
      </w:r>
      <w:r w:rsidRPr="00017685">
        <w:t>teacher</w:t>
      </w:r>
      <w:r w:rsidRPr="00E624D3">
        <w:t xml:space="preserve"> before issuing the assessment to students.</w:t>
      </w:r>
    </w:p>
    <w:p w14:paraId="7B0F92D3" w14:textId="77777777" w:rsidR="00E624D3" w:rsidRPr="00E624D3" w:rsidRDefault="00E624D3" w:rsidP="00CF39CC">
      <w:pPr>
        <w:pStyle w:val="Heading2"/>
        <w:rPr>
          <w:b/>
          <w:bCs w:val="0"/>
        </w:rPr>
      </w:pPr>
      <w:bookmarkStart w:id="9" w:name="_Toc200111683"/>
      <w:bookmarkStart w:id="10" w:name="_Toc208565291"/>
      <w:r w:rsidRPr="00E624D3">
        <w:t>Opportunities for collaboration</w:t>
      </w:r>
      <w:bookmarkEnd w:id="9"/>
      <w:bookmarkEnd w:id="10"/>
    </w:p>
    <w:p w14:paraId="1F80B3A6" w14:textId="77777777" w:rsidR="006F24A6" w:rsidRPr="00E624D3" w:rsidRDefault="006F24A6" w:rsidP="006F24A6">
      <w:r w:rsidRPr="00E624D3">
        <w:t xml:space="preserve">The </w:t>
      </w:r>
      <w:hyperlink r:id="rId12" w:history="1">
        <w:r>
          <w:rPr>
            <w:rStyle w:val="Hyperlink"/>
          </w:rPr>
          <w:t>English 7–10 programs overview</w:t>
        </w:r>
      </w:hyperlink>
      <w:r>
        <w:t xml:space="preserve"> page provides an</w:t>
      </w:r>
      <w:r w:rsidRPr="00E624D3">
        <w:t xml:space="preserve"> outline of some of the ways this sample assessment notification can be used with colleagues</w:t>
      </w:r>
      <w:r>
        <w:t>.</w:t>
      </w:r>
    </w:p>
    <w:p w14:paraId="011E740E" w14:textId="7427965B" w:rsidR="00E56D19" w:rsidRDefault="00E56D19">
      <w:pPr>
        <w:suppressAutoHyphens w:val="0"/>
        <w:spacing w:before="0" w:after="160" w:line="259" w:lineRule="auto"/>
      </w:pPr>
      <w:r>
        <w:br w:type="page"/>
      </w:r>
    </w:p>
    <w:p w14:paraId="4B5D5441" w14:textId="59DD94C3" w:rsidR="00C74632" w:rsidRPr="003F6548" w:rsidRDefault="00AF0A79" w:rsidP="003F6548">
      <w:pPr>
        <w:pStyle w:val="Heading1"/>
      </w:pPr>
      <w:bookmarkStart w:id="11" w:name="_Toc208565292"/>
      <w:r w:rsidRPr="003F6548">
        <w:lastRenderedPageBreak/>
        <w:t xml:space="preserve">Novel voices </w:t>
      </w:r>
      <w:r w:rsidR="00F66C26" w:rsidRPr="003F6548">
        <w:t>–</w:t>
      </w:r>
      <w:r w:rsidRPr="003F6548">
        <w:t xml:space="preserve"> </w:t>
      </w:r>
      <w:r w:rsidR="00F66C26" w:rsidRPr="003F6548">
        <w:t>analytical response</w:t>
      </w:r>
      <w:bookmarkEnd w:id="11"/>
    </w:p>
    <w:p w14:paraId="1D98456D" w14:textId="77777777" w:rsidR="00BC54BA" w:rsidRPr="00CC7A2D" w:rsidRDefault="00BC54BA" w:rsidP="00BC54BA">
      <w:pPr>
        <w:pStyle w:val="FeatureBox2"/>
        <w:rPr>
          <w:shd w:val="clear" w:color="auto" w:fill="CCEDFC"/>
        </w:rPr>
      </w:pPr>
      <w:r w:rsidRPr="008C274E">
        <w:rPr>
          <w:rStyle w:val="Strong"/>
        </w:rPr>
        <w:t xml:space="preserve">Teacher </w:t>
      </w:r>
      <w:proofErr w:type="gramStart"/>
      <w:r w:rsidRPr="008C274E">
        <w:rPr>
          <w:rStyle w:val="Strong"/>
        </w:rPr>
        <w:t>note</w:t>
      </w:r>
      <w:r w:rsidRPr="00E56D19">
        <w:t>:</w:t>
      </w:r>
      <w:proofErr w:type="gramEnd"/>
      <w:r w:rsidRPr="00CC7A2D">
        <w:t xml:space="preserve"> </w:t>
      </w:r>
      <w:r w:rsidRPr="009F4B6A">
        <w:t>change</w:t>
      </w:r>
      <w:r w:rsidRPr="009F4B6A">
        <w:rPr>
          <w:shd w:val="clear" w:color="auto" w:fill="CCEDFC"/>
        </w:rPr>
        <w:t xml:space="preserve"> the tense of these instructions if you are issuing the assessment later in the program when students have engaged in this learning.</w:t>
      </w:r>
    </w:p>
    <w:p w14:paraId="2E8F5F3F" w14:textId="1A35AC6C" w:rsidR="00B117CB" w:rsidRDefault="00C74632" w:rsidP="005D0BEA">
      <w:r>
        <w:t>In this program, you will engage with a</w:t>
      </w:r>
      <w:r w:rsidR="000E7690">
        <w:t>n extended prose fiction text</w:t>
      </w:r>
      <w:r w:rsidR="0031115F">
        <w:t xml:space="preserve"> in the form of a novel</w:t>
      </w:r>
      <w:r w:rsidR="00B117CB">
        <w:t>.</w:t>
      </w:r>
      <w:r w:rsidR="00EE6EE9">
        <w:t xml:space="preserve"> </w:t>
      </w:r>
      <w:r w:rsidR="00B117CB">
        <w:t>You will</w:t>
      </w:r>
      <w:r w:rsidR="00EE6EE9">
        <w:t xml:space="preserve"> </w:t>
      </w:r>
      <w:r w:rsidR="0031115F" w:rsidRPr="0031115F">
        <w:t>explore the role of point of view</w:t>
      </w:r>
      <w:r w:rsidR="002B5E10">
        <w:t xml:space="preserve"> and</w:t>
      </w:r>
      <w:r w:rsidR="007F1990">
        <w:t xml:space="preserve"> characterisation</w:t>
      </w:r>
      <w:r w:rsidR="0031115F" w:rsidRPr="0031115F">
        <w:t xml:space="preserve"> in positioning readers and influencing their personal responses to texts.</w:t>
      </w:r>
    </w:p>
    <w:p w14:paraId="0B362C42" w14:textId="18245F16" w:rsidR="00C74632" w:rsidRPr="00C74632" w:rsidRDefault="00E777E9" w:rsidP="005D0BEA">
      <w:r>
        <w:t>Using the form</w:t>
      </w:r>
      <w:r w:rsidR="00B2574C">
        <w:t xml:space="preserve"> of an analytical response</w:t>
      </w:r>
      <w:r w:rsidR="00B117CB">
        <w:t>,</w:t>
      </w:r>
      <w:r>
        <w:t xml:space="preserve"> y</w:t>
      </w:r>
      <w:r w:rsidR="00D57C6F">
        <w:t>ou will</w:t>
      </w:r>
      <w:r w:rsidR="004758BC">
        <w:t xml:space="preserve"> </w:t>
      </w:r>
      <w:r w:rsidR="007978FD">
        <w:t>demonstrate your understanding of the relationship between</w:t>
      </w:r>
      <w:r w:rsidR="00461BAE">
        <w:t xml:space="preserve"> </w:t>
      </w:r>
      <w:r w:rsidR="00461BAE" w:rsidRPr="00461BAE">
        <w:t>point of view</w:t>
      </w:r>
      <w:r w:rsidR="007F1990">
        <w:t xml:space="preserve">, </w:t>
      </w:r>
      <w:r w:rsidR="0073274A">
        <w:t>characterisation</w:t>
      </w:r>
      <w:r w:rsidR="00461BAE" w:rsidRPr="00461BAE">
        <w:t xml:space="preserve"> and the authorial intentions of the composer</w:t>
      </w:r>
      <w:r w:rsidR="00B117CB">
        <w:t xml:space="preserve">. You will </w:t>
      </w:r>
      <w:r w:rsidR="00461BAE">
        <w:t>analyse</w:t>
      </w:r>
      <w:r w:rsidR="00737EA2">
        <w:t xml:space="preserve"> how</w:t>
      </w:r>
      <w:r w:rsidR="002B4274">
        <w:t xml:space="preserve"> </w:t>
      </w:r>
      <w:r w:rsidR="00E21D72">
        <w:t xml:space="preserve">an author’s </w:t>
      </w:r>
      <w:r w:rsidR="00737EA2">
        <w:t>use of</w:t>
      </w:r>
      <w:r w:rsidR="0073274A">
        <w:t xml:space="preserve"> language</w:t>
      </w:r>
      <w:r w:rsidR="00737EA2">
        <w:t xml:space="preserve"> </w:t>
      </w:r>
      <w:r w:rsidR="00B04400">
        <w:t>forms</w:t>
      </w:r>
      <w:r w:rsidR="0073274A">
        <w:t>,</w:t>
      </w:r>
      <w:r w:rsidR="00B04400">
        <w:t xml:space="preserve"> features </w:t>
      </w:r>
      <w:r w:rsidR="0073274A">
        <w:t xml:space="preserve">and structures </w:t>
      </w:r>
      <w:r w:rsidR="00B04400">
        <w:t xml:space="preserve">of a novel </w:t>
      </w:r>
      <w:r w:rsidR="0067336B">
        <w:t>has</w:t>
      </w:r>
      <w:r w:rsidR="00B04400">
        <w:t xml:space="preserve"> </w:t>
      </w:r>
      <w:r w:rsidR="0067336B">
        <w:t>shaped your understanding and engagement with a text.</w:t>
      </w:r>
    </w:p>
    <w:p w14:paraId="6BC78610" w14:textId="77777777" w:rsidR="00C74632" w:rsidRPr="00C74632" w:rsidRDefault="00C74632" w:rsidP="00CF39CC">
      <w:pPr>
        <w:pStyle w:val="Heading2"/>
        <w:rPr>
          <w:b/>
          <w:bCs w:val="0"/>
        </w:rPr>
      </w:pPr>
      <w:bookmarkStart w:id="12" w:name="_Toc126938999"/>
      <w:bookmarkStart w:id="13" w:name="_Toc140045571"/>
      <w:bookmarkStart w:id="14" w:name="_Toc208565293"/>
      <w:r w:rsidRPr="00C74632">
        <w:t>Task overvie</w:t>
      </w:r>
      <w:r w:rsidRPr="003E1848">
        <w:t>w</w:t>
      </w:r>
      <w:bookmarkEnd w:id="12"/>
      <w:bookmarkEnd w:id="13"/>
      <w:bookmarkEnd w:id="14"/>
    </w:p>
    <w:p w14:paraId="606EFA76" w14:textId="09EA85F5" w:rsidR="00C74632" w:rsidRPr="00C74632" w:rsidRDefault="00CB20AA" w:rsidP="00C74632">
      <w:pPr>
        <w:pBdr>
          <w:top w:val="single" w:sz="24" w:space="10" w:color="CCEDFC"/>
          <w:left w:val="single" w:sz="24" w:space="10" w:color="CCEDFC"/>
          <w:bottom w:val="single" w:sz="24" w:space="10" w:color="CCEDFC"/>
          <w:right w:val="single" w:sz="24" w:space="10" w:color="CCEDFC"/>
        </w:pBdr>
        <w:shd w:val="clear" w:color="auto" w:fill="CCEDFC"/>
        <w:spacing w:before="120"/>
      </w:pPr>
      <w:r w:rsidRPr="004F2919">
        <w:rPr>
          <w:rStyle w:val="Strong"/>
        </w:rPr>
        <w:t xml:space="preserve">Teacher </w:t>
      </w:r>
      <w:proofErr w:type="gramStart"/>
      <w:r w:rsidRPr="004F2919">
        <w:rPr>
          <w:rStyle w:val="Strong"/>
        </w:rPr>
        <w:t>note</w:t>
      </w:r>
      <w:proofErr w:type="gramEnd"/>
      <w:r w:rsidRPr="00F26B81">
        <w:t xml:space="preserve">: </w:t>
      </w:r>
      <w:r>
        <w:t>t</w:t>
      </w:r>
      <w:r w:rsidR="00C74632" w:rsidRPr="00C74632">
        <w:t xml:space="preserve">he annotations column has been provided to assist assessment design. This column is for the teacher only and </w:t>
      </w:r>
      <w:r w:rsidR="007D6938">
        <w:t>sh</w:t>
      </w:r>
      <w:r w:rsidR="00C74632" w:rsidRPr="00C74632">
        <w:t>ould be deleted prior to distributing the assessment notification to students.</w:t>
      </w:r>
    </w:p>
    <w:p w14:paraId="1C8B7B61" w14:textId="77777777" w:rsidR="00C74632" w:rsidRPr="00C74632" w:rsidRDefault="00C74632" w:rsidP="00EB131C">
      <w:r w:rsidRPr="00C74632">
        <w:rPr>
          <w:shd w:val="clear" w:color="auto" w:fill="FFFFFF"/>
        </w:rPr>
        <w:t>The task overview provides a concise description of key information about the assessment.</w:t>
      </w:r>
    </w:p>
    <w:p w14:paraId="2E08EB0B" w14:textId="77616797" w:rsidR="00C74632" w:rsidRPr="00EB131C" w:rsidRDefault="00EB131C" w:rsidP="00EB131C">
      <w:pPr>
        <w:pStyle w:val="Caption"/>
        <w:rPr>
          <w:bCs/>
          <w:iCs w:val="0"/>
        </w:rPr>
      </w:pPr>
      <w:r>
        <w:t xml:space="preserve">Table </w:t>
      </w:r>
      <w:r w:rsidR="005A3978">
        <w:fldChar w:fldCharType="begin"/>
      </w:r>
      <w:r w:rsidR="005A3978">
        <w:instrText xml:space="preserve"> SEQ Table \* ARABIC </w:instrText>
      </w:r>
      <w:r w:rsidR="005A3978">
        <w:fldChar w:fldCharType="separate"/>
      </w:r>
      <w:r w:rsidR="005A3978">
        <w:rPr>
          <w:noProof/>
        </w:rPr>
        <w:t>1</w:t>
      </w:r>
      <w:r w:rsidR="005A3978">
        <w:rPr>
          <w:noProof/>
        </w:rPr>
        <w:fldChar w:fldCharType="end"/>
      </w:r>
      <w:r>
        <w:t xml:space="preserve"> </w:t>
      </w:r>
      <w:r w:rsidR="00C74632" w:rsidRPr="00C74632">
        <w:rPr>
          <w:b/>
        </w:rPr>
        <w:t>–</w:t>
      </w:r>
      <w:r w:rsidR="00C74632" w:rsidRPr="0000241E">
        <w:rPr>
          <w:bCs/>
        </w:rPr>
        <w:t xml:space="preserve"> </w:t>
      </w:r>
      <w:r w:rsidRPr="00EB131C">
        <w:rPr>
          <w:bCs/>
        </w:rPr>
        <w:t>overview of the assessment task</w:t>
      </w:r>
    </w:p>
    <w:tbl>
      <w:tblPr>
        <w:tblStyle w:val="Tableheader"/>
        <w:tblW w:w="5000" w:type="pct"/>
        <w:tblLook w:val="06A0" w:firstRow="1" w:lastRow="0" w:firstColumn="1" w:lastColumn="0" w:noHBand="1" w:noVBand="1"/>
        <w:tblDescription w:val="Year 10 assessment task details and annotations."/>
      </w:tblPr>
      <w:tblGrid>
        <w:gridCol w:w="2123"/>
        <w:gridCol w:w="2694"/>
        <w:gridCol w:w="4813"/>
      </w:tblGrid>
      <w:tr w:rsidR="00C74632" w:rsidRPr="00C74632" w14:paraId="0B2BCDC8" w14:textId="77777777" w:rsidTr="6361D1C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2" w:type="pct"/>
          </w:tcPr>
          <w:p w14:paraId="272DBE51" w14:textId="4A918837" w:rsidR="00C74632" w:rsidRPr="00C74632" w:rsidRDefault="00C74632" w:rsidP="00EB131C">
            <w:pPr>
              <w:rPr>
                <w:b w:val="0"/>
              </w:rPr>
            </w:pPr>
            <w:r w:rsidRPr="00EB131C">
              <w:t>Year</w:t>
            </w:r>
            <w:r w:rsidRPr="00C74632">
              <w:t xml:space="preserve"> </w:t>
            </w:r>
            <w:r w:rsidR="00316675">
              <w:t>10</w:t>
            </w:r>
            <w:r w:rsidRPr="00C74632">
              <w:t xml:space="preserve"> – English</w:t>
            </w:r>
          </w:p>
        </w:tc>
        <w:tc>
          <w:tcPr>
            <w:tcW w:w="1399" w:type="pct"/>
          </w:tcPr>
          <w:p w14:paraId="20EB018B" w14:textId="77777777" w:rsidR="00C74632" w:rsidRPr="00C74632" w:rsidRDefault="00C74632" w:rsidP="00EB131C">
            <w:pPr>
              <w:cnfStyle w:val="100000000000" w:firstRow="1" w:lastRow="0" w:firstColumn="0" w:lastColumn="0" w:oddVBand="0" w:evenVBand="0" w:oddHBand="0" w:evenHBand="0" w:firstRowFirstColumn="0" w:firstRowLastColumn="0" w:lastRowFirstColumn="0" w:lastRowLastColumn="0"/>
              <w:rPr>
                <w:b w:val="0"/>
              </w:rPr>
            </w:pPr>
            <w:r w:rsidRPr="00C74632">
              <w:t xml:space="preserve">Task </w:t>
            </w:r>
            <w:r w:rsidRPr="00EB131C">
              <w:t>details</w:t>
            </w:r>
          </w:p>
        </w:tc>
        <w:tc>
          <w:tcPr>
            <w:tcW w:w="2499" w:type="pct"/>
          </w:tcPr>
          <w:p w14:paraId="72A6FC59" w14:textId="05557828" w:rsidR="00C74632" w:rsidRPr="00C74632" w:rsidRDefault="00C74632" w:rsidP="00EB131C">
            <w:pPr>
              <w:cnfStyle w:val="100000000000" w:firstRow="1" w:lastRow="0" w:firstColumn="0" w:lastColumn="0" w:oddVBand="0" w:evenVBand="0" w:oddHBand="0" w:evenHBand="0" w:firstRowFirstColumn="0" w:firstRowLastColumn="0" w:lastRowFirstColumn="0" w:lastRowLastColumn="0"/>
              <w:rPr>
                <w:b w:val="0"/>
              </w:rPr>
            </w:pPr>
            <w:r w:rsidRPr="00EB131C">
              <w:t>Annotations</w:t>
            </w:r>
          </w:p>
        </w:tc>
      </w:tr>
      <w:tr w:rsidR="00C74632" w:rsidRPr="00C74632" w14:paraId="2F7CF6BE" w14:textId="77777777" w:rsidTr="6361D1CB">
        <w:trPr>
          <w:trHeight w:val="300"/>
        </w:trPr>
        <w:tc>
          <w:tcPr>
            <w:cnfStyle w:val="001000000000" w:firstRow="0" w:lastRow="0" w:firstColumn="1" w:lastColumn="0" w:oddVBand="0" w:evenVBand="0" w:oddHBand="0" w:evenHBand="0" w:firstRowFirstColumn="0" w:firstRowLastColumn="0" w:lastRowFirstColumn="0" w:lastRowLastColumn="0"/>
            <w:tcW w:w="1102" w:type="pct"/>
          </w:tcPr>
          <w:p w14:paraId="2A82376B" w14:textId="77777777" w:rsidR="00C74632" w:rsidRPr="00C74632" w:rsidRDefault="00C74632" w:rsidP="00EB131C">
            <w:r w:rsidRPr="00C74632">
              <w:t>Task number</w:t>
            </w:r>
          </w:p>
        </w:tc>
        <w:tc>
          <w:tcPr>
            <w:tcW w:w="1399" w:type="pct"/>
          </w:tcPr>
          <w:p w14:paraId="6094BB77" w14:textId="0827F5C2" w:rsidR="00C74632" w:rsidRPr="00EB131C" w:rsidRDefault="00316675" w:rsidP="00EB131C">
            <w:pPr>
              <w:cnfStyle w:val="000000000000" w:firstRow="0" w:lastRow="0" w:firstColumn="0" w:lastColumn="0" w:oddVBand="0" w:evenVBand="0" w:oddHBand="0" w:evenHBand="0" w:firstRowFirstColumn="0" w:firstRowLastColumn="0" w:lastRowFirstColumn="0" w:lastRowLastColumn="0"/>
            </w:pPr>
            <w:r>
              <w:t>1</w:t>
            </w:r>
          </w:p>
        </w:tc>
        <w:tc>
          <w:tcPr>
            <w:tcW w:w="2499" w:type="pct"/>
          </w:tcPr>
          <w:p w14:paraId="44E8BBE4" w14:textId="77777777" w:rsidR="00C74632" w:rsidRPr="00C74632" w:rsidRDefault="00C74632" w:rsidP="00EB131C">
            <w:pPr>
              <w:cnfStyle w:val="000000000000" w:firstRow="0" w:lastRow="0" w:firstColumn="0" w:lastColumn="0" w:oddVBand="0" w:evenVBand="0" w:oddHBand="0" w:evenHBand="0" w:firstRowFirstColumn="0" w:firstRowLastColumn="0" w:lastRowFirstColumn="0" w:lastRowLastColumn="0"/>
              <w:rPr>
                <w:color w:val="000000" w:themeColor="text1"/>
              </w:rPr>
            </w:pPr>
            <w:r w:rsidRPr="00C74632">
              <w:rPr>
                <w:color w:val="000000" w:themeColor="text1"/>
                <w:lang w:val="en-US"/>
              </w:rPr>
              <w:t>[Task number – ensure this reflects the chronological order outlined within the scope and sequence and the assessment schedule.]</w:t>
            </w:r>
          </w:p>
        </w:tc>
      </w:tr>
      <w:tr w:rsidR="00C74632" w:rsidRPr="00C74632" w14:paraId="0E03886F" w14:textId="77777777" w:rsidTr="6361D1CB">
        <w:trPr>
          <w:trHeight w:val="300"/>
        </w:trPr>
        <w:tc>
          <w:tcPr>
            <w:cnfStyle w:val="001000000000" w:firstRow="0" w:lastRow="0" w:firstColumn="1" w:lastColumn="0" w:oddVBand="0" w:evenVBand="0" w:oddHBand="0" w:evenHBand="0" w:firstRowFirstColumn="0" w:firstRowLastColumn="0" w:lastRowFirstColumn="0" w:lastRowLastColumn="0"/>
            <w:tcW w:w="1102" w:type="pct"/>
          </w:tcPr>
          <w:p w14:paraId="6812937D" w14:textId="77777777" w:rsidR="00C74632" w:rsidRPr="003D5870" w:rsidRDefault="00C74632" w:rsidP="003D5870">
            <w:r w:rsidRPr="003D5870">
              <w:t>Issue date</w:t>
            </w:r>
          </w:p>
        </w:tc>
        <w:tc>
          <w:tcPr>
            <w:tcW w:w="1399" w:type="pct"/>
          </w:tcPr>
          <w:p w14:paraId="2BB112A8" w14:textId="338EB21B" w:rsidR="00C74632" w:rsidRPr="003D5870" w:rsidRDefault="00C74632" w:rsidP="003D5870">
            <w:pPr>
              <w:cnfStyle w:val="000000000000" w:firstRow="0" w:lastRow="0" w:firstColumn="0" w:lastColumn="0" w:oddVBand="0" w:evenVBand="0" w:oddHBand="0" w:evenHBand="0" w:firstRowFirstColumn="0" w:firstRowLastColumn="0" w:lastRowFirstColumn="0" w:lastRowLastColumn="0"/>
            </w:pPr>
            <w:r w:rsidRPr="003D5870">
              <w:t xml:space="preserve">Term </w:t>
            </w:r>
            <w:r w:rsidR="00316675">
              <w:t>1</w:t>
            </w:r>
            <w:r w:rsidRPr="003D5870">
              <w:t xml:space="preserve">, Week </w:t>
            </w:r>
            <w:r w:rsidR="00316675">
              <w:t>1</w:t>
            </w:r>
            <w:r w:rsidRPr="003D5870">
              <w:t xml:space="preserve"> (last lesson of the week – indicative only)</w:t>
            </w:r>
          </w:p>
        </w:tc>
        <w:tc>
          <w:tcPr>
            <w:tcW w:w="2499" w:type="pct"/>
          </w:tcPr>
          <w:p w14:paraId="43256E41" w14:textId="77777777" w:rsidR="00C74632" w:rsidRPr="00C74632" w:rsidRDefault="00C74632" w:rsidP="003D5870">
            <w:pPr>
              <w:cnfStyle w:val="000000000000" w:firstRow="0" w:lastRow="0" w:firstColumn="0" w:lastColumn="0" w:oddVBand="0" w:evenVBand="0" w:oddHBand="0" w:evenHBand="0" w:firstRowFirstColumn="0" w:firstRowLastColumn="0" w:lastRowFirstColumn="0" w:lastRowLastColumn="0"/>
            </w:pPr>
            <w:r w:rsidRPr="00C74632">
              <w:t>[</w:t>
            </w:r>
            <w:r w:rsidRPr="00C74632">
              <w:rPr>
                <w:color w:val="000000" w:themeColor="text1"/>
              </w:rPr>
              <w:t>I</w:t>
            </w:r>
            <w:r w:rsidRPr="00C74632">
              <w:t xml:space="preserve">ssue and date – state </w:t>
            </w:r>
            <w:r w:rsidRPr="00C74632">
              <w:rPr>
                <w:color w:val="000000" w:themeColor="text1"/>
              </w:rPr>
              <w:t xml:space="preserve">the day and date the </w:t>
            </w:r>
            <w:r w:rsidRPr="003D5870">
              <w:t>assessment</w:t>
            </w:r>
            <w:r w:rsidRPr="00C74632">
              <w:rPr>
                <w:color w:val="000000" w:themeColor="text1"/>
              </w:rPr>
              <w:t xml:space="preserve"> is issued.]</w:t>
            </w:r>
          </w:p>
        </w:tc>
      </w:tr>
      <w:tr w:rsidR="00C74632" w:rsidRPr="00C74632" w14:paraId="23EFCE3A" w14:textId="77777777" w:rsidTr="6361D1CB">
        <w:trPr>
          <w:trHeight w:val="300"/>
        </w:trPr>
        <w:tc>
          <w:tcPr>
            <w:cnfStyle w:val="001000000000" w:firstRow="0" w:lastRow="0" w:firstColumn="1" w:lastColumn="0" w:oddVBand="0" w:evenVBand="0" w:oddHBand="0" w:evenHBand="0" w:firstRowFirstColumn="0" w:firstRowLastColumn="0" w:lastRowFirstColumn="0" w:lastRowLastColumn="0"/>
            <w:tcW w:w="1102" w:type="pct"/>
          </w:tcPr>
          <w:p w14:paraId="3895D57A" w14:textId="77777777" w:rsidR="00C74632" w:rsidRPr="003D5870" w:rsidRDefault="00C74632" w:rsidP="003D5870">
            <w:r w:rsidRPr="003D5870">
              <w:t>Due date</w:t>
            </w:r>
          </w:p>
        </w:tc>
        <w:tc>
          <w:tcPr>
            <w:tcW w:w="1399" w:type="pct"/>
          </w:tcPr>
          <w:p w14:paraId="0B8C18AF" w14:textId="146DD1D9" w:rsidR="00C74632" w:rsidRPr="003D5870" w:rsidRDefault="00C74632" w:rsidP="003D5870">
            <w:pPr>
              <w:cnfStyle w:val="000000000000" w:firstRow="0" w:lastRow="0" w:firstColumn="0" w:lastColumn="0" w:oddVBand="0" w:evenVBand="0" w:oddHBand="0" w:evenHBand="0" w:firstRowFirstColumn="0" w:firstRowLastColumn="0" w:lastRowFirstColumn="0" w:lastRowLastColumn="0"/>
            </w:pPr>
            <w:r w:rsidRPr="003D5870">
              <w:t xml:space="preserve">Term </w:t>
            </w:r>
            <w:r w:rsidR="002C52AB">
              <w:t>1</w:t>
            </w:r>
            <w:r w:rsidRPr="003D5870">
              <w:t xml:space="preserve">, Week </w:t>
            </w:r>
            <w:r w:rsidR="002C52AB">
              <w:t>10</w:t>
            </w:r>
            <w:r w:rsidRPr="003D5870">
              <w:t xml:space="preserve"> (first </w:t>
            </w:r>
            <w:r w:rsidRPr="003D5870">
              <w:lastRenderedPageBreak/>
              <w:t>lesson of the week – indicative only)</w:t>
            </w:r>
          </w:p>
        </w:tc>
        <w:tc>
          <w:tcPr>
            <w:tcW w:w="2499" w:type="pct"/>
          </w:tcPr>
          <w:p w14:paraId="189B96AB" w14:textId="5A3E7A98" w:rsidR="00C74632" w:rsidRPr="00C74632" w:rsidRDefault="00C74632" w:rsidP="003D5870">
            <w:pPr>
              <w:cnfStyle w:val="000000000000" w:firstRow="0" w:lastRow="0" w:firstColumn="0" w:lastColumn="0" w:oddVBand="0" w:evenVBand="0" w:oddHBand="0" w:evenHBand="0" w:firstRowFirstColumn="0" w:firstRowLastColumn="0" w:lastRowFirstColumn="0" w:lastRowLastColumn="0"/>
              <w:rPr>
                <w:color w:val="000000" w:themeColor="text1"/>
              </w:rPr>
            </w:pPr>
            <w:r w:rsidRPr="00C74632">
              <w:rPr>
                <w:color w:val="000000" w:themeColor="text1"/>
              </w:rPr>
              <w:lastRenderedPageBreak/>
              <w:t xml:space="preserve">[Due date – state the day and date the </w:t>
            </w:r>
            <w:r w:rsidRPr="00C74632">
              <w:rPr>
                <w:color w:val="000000" w:themeColor="text1"/>
              </w:rPr>
              <w:lastRenderedPageBreak/>
              <w:t xml:space="preserve">assessment is due. The </w:t>
            </w:r>
            <w:r w:rsidRPr="001D586F">
              <w:t>timing</w:t>
            </w:r>
            <w:r w:rsidR="00D7423F" w:rsidRPr="001D586F">
              <w:t>, frequency and nature of assessment processes</w:t>
            </w:r>
            <w:r w:rsidRPr="001D586F">
              <w:t xml:space="preserve"> should be time efficient and manageable for teachers and students</w:t>
            </w:r>
            <w:r w:rsidRPr="00C74632">
              <w:rPr>
                <w:color w:val="000000" w:themeColor="text1"/>
              </w:rPr>
              <w:t xml:space="preserve">. Issue the task early in the program so students can make connections and seek clarification as they progress through their learning. The NESA </w:t>
            </w:r>
            <w:hyperlink r:id="rId13">
              <w:r w:rsidRPr="003D5870">
                <w:rPr>
                  <w:rStyle w:val="Hyperlink"/>
                </w:rPr>
                <w:t>Developing formal school-based assessment programs in Stage 6</w:t>
              </w:r>
            </w:hyperlink>
            <w:r w:rsidRPr="00C74632">
              <w:rPr>
                <w:color w:val="000000" w:themeColor="text1"/>
              </w:rPr>
              <w:t xml:space="preserve"> information provides useful guidance for schools implementing formal assessment procedures in Stage 4 and </w:t>
            </w:r>
            <w:r w:rsidR="006A4D2F">
              <w:rPr>
                <w:color w:val="000000" w:themeColor="text1"/>
              </w:rPr>
              <w:t xml:space="preserve">Stage </w:t>
            </w:r>
            <w:r w:rsidRPr="00C74632">
              <w:rPr>
                <w:color w:val="000000" w:themeColor="text1"/>
              </w:rPr>
              <w:t>5.]</w:t>
            </w:r>
          </w:p>
        </w:tc>
      </w:tr>
      <w:tr w:rsidR="00C74632" w:rsidRPr="00C74632" w14:paraId="7D9348BE" w14:textId="77777777" w:rsidTr="6361D1CB">
        <w:trPr>
          <w:trHeight w:val="300"/>
        </w:trPr>
        <w:tc>
          <w:tcPr>
            <w:cnfStyle w:val="001000000000" w:firstRow="0" w:lastRow="0" w:firstColumn="1" w:lastColumn="0" w:oddVBand="0" w:evenVBand="0" w:oddHBand="0" w:evenHBand="0" w:firstRowFirstColumn="0" w:firstRowLastColumn="0" w:lastRowFirstColumn="0" w:lastRowLastColumn="0"/>
            <w:tcW w:w="1102" w:type="pct"/>
          </w:tcPr>
          <w:p w14:paraId="41C75213" w14:textId="77777777" w:rsidR="00C74632" w:rsidRPr="00C74632" w:rsidRDefault="00C74632" w:rsidP="006A4D2F">
            <w:r w:rsidRPr="006A4D2F">
              <w:lastRenderedPageBreak/>
              <w:t>Outcomes</w:t>
            </w:r>
            <w:r w:rsidRPr="00C74632">
              <w:t xml:space="preserve"> being assessed</w:t>
            </w:r>
          </w:p>
        </w:tc>
        <w:tc>
          <w:tcPr>
            <w:tcW w:w="1399" w:type="pct"/>
          </w:tcPr>
          <w:p w14:paraId="24A75E9B" w14:textId="1B043CC9" w:rsidR="00A149B4" w:rsidRDefault="005F4AE4" w:rsidP="006A4D2F">
            <w:pPr>
              <w:cnfStyle w:val="000000000000" w:firstRow="0" w:lastRow="0" w:firstColumn="0" w:lastColumn="0" w:oddVBand="0" w:evenVBand="0" w:oddHBand="0" w:evenHBand="0" w:firstRowFirstColumn="0" w:firstRowLastColumn="0" w:lastRowFirstColumn="0" w:lastRowLastColumn="0"/>
            </w:pPr>
            <w:r>
              <w:rPr>
                <w:rStyle w:val="Strong"/>
              </w:rPr>
              <w:t>EN5-RVL-01</w:t>
            </w:r>
            <w:r w:rsidRPr="00683086">
              <w:t xml:space="preserve">: </w:t>
            </w:r>
            <w:r w:rsidR="001D586F">
              <w:t>R</w:t>
            </w:r>
            <w:r w:rsidR="00264155" w:rsidRPr="00683086">
              <w:t>e</w:t>
            </w:r>
            <w:r w:rsidR="00C67F1A" w:rsidRPr="008D53AA">
              <w:t>ading, viewing and listen</w:t>
            </w:r>
            <w:r w:rsidR="001F4C96" w:rsidRPr="008D53AA">
              <w:t>ing for</w:t>
            </w:r>
            <w:r w:rsidR="008D53AA" w:rsidRPr="008D53AA">
              <w:t xml:space="preserve"> </w:t>
            </w:r>
            <w:r w:rsidR="001F4C96" w:rsidRPr="008D53AA">
              <w:t>meaning</w:t>
            </w:r>
          </w:p>
          <w:p w14:paraId="4CB2264B" w14:textId="3F8F3179" w:rsidR="00460BF6" w:rsidRDefault="00460BF6" w:rsidP="00683086">
            <w:pPr>
              <w:cnfStyle w:val="000000000000" w:firstRow="0" w:lastRow="0" w:firstColumn="0" w:lastColumn="0" w:oddVBand="0" w:evenVBand="0" w:oddHBand="0" w:evenHBand="0" w:firstRowFirstColumn="0" w:firstRowLastColumn="0" w:lastRowFirstColumn="0" w:lastRowLastColumn="0"/>
            </w:pPr>
            <w:r w:rsidRPr="00460BF6">
              <w:rPr>
                <w:rStyle w:val="Strong"/>
              </w:rPr>
              <w:t>EN5-URA-01</w:t>
            </w:r>
            <w:r w:rsidRPr="006A4D2F">
              <w:t>:</w:t>
            </w:r>
            <w:r w:rsidRPr="00460BF6">
              <w:t xml:space="preserve"> </w:t>
            </w:r>
            <w:r w:rsidR="001D586F">
              <w:t>P</w:t>
            </w:r>
            <w:r w:rsidR="00022C27">
              <w:t xml:space="preserve">oint of view; </w:t>
            </w:r>
            <w:r w:rsidR="001D586F">
              <w:t>C</w:t>
            </w:r>
            <w:r w:rsidR="00022C27">
              <w:t>haracterisation</w:t>
            </w:r>
          </w:p>
          <w:p w14:paraId="03B81940" w14:textId="2864810F" w:rsidR="00641030" w:rsidRPr="008D53AA" w:rsidRDefault="00641030" w:rsidP="00683086">
            <w:pPr>
              <w:cnfStyle w:val="000000000000" w:firstRow="0" w:lastRow="0" w:firstColumn="0" w:lastColumn="0" w:oddVBand="0" w:evenVBand="0" w:oddHBand="0" w:evenHBand="0" w:firstRowFirstColumn="0" w:firstRowLastColumn="0" w:lastRowFirstColumn="0" w:lastRowLastColumn="0"/>
            </w:pPr>
            <w:r w:rsidRPr="00E40CD4">
              <w:rPr>
                <w:rStyle w:val="Strong"/>
              </w:rPr>
              <w:t>EN5-URB-01</w:t>
            </w:r>
            <w:r w:rsidRPr="00E40CD4">
              <w:t xml:space="preserve">: </w:t>
            </w:r>
            <w:r w:rsidR="001D586F">
              <w:t>T</w:t>
            </w:r>
            <w:r w:rsidRPr="00E40CD4">
              <w:t>heme</w:t>
            </w:r>
          </w:p>
          <w:p w14:paraId="3662093D" w14:textId="14405E0E" w:rsidR="008A19E0" w:rsidRPr="00C74632" w:rsidRDefault="00482186" w:rsidP="00641030">
            <w:pPr>
              <w:spacing w:after="0"/>
              <w:cnfStyle w:val="000000000000" w:firstRow="0" w:lastRow="0" w:firstColumn="0" w:lastColumn="0" w:oddVBand="0" w:evenVBand="0" w:oddHBand="0" w:evenHBand="0" w:firstRowFirstColumn="0" w:firstRowLastColumn="0" w:lastRowFirstColumn="0" w:lastRowLastColumn="0"/>
            </w:pPr>
            <w:r w:rsidRPr="3B0C3F85">
              <w:rPr>
                <w:rStyle w:val="Strong"/>
              </w:rPr>
              <w:t>EN5-ECA</w:t>
            </w:r>
            <w:r w:rsidR="001707D3" w:rsidRPr="3B0C3F85">
              <w:rPr>
                <w:rStyle w:val="Strong"/>
              </w:rPr>
              <w:t>-01</w:t>
            </w:r>
            <w:r w:rsidR="001707D3" w:rsidRPr="006A4D2F">
              <w:t>:</w:t>
            </w:r>
            <w:r w:rsidR="001707D3">
              <w:t xml:space="preserve"> </w:t>
            </w:r>
            <w:r w:rsidR="001D586F">
              <w:t>W</w:t>
            </w:r>
            <w:r w:rsidR="00205516">
              <w:t>riting</w:t>
            </w:r>
            <w:r w:rsidR="00E55572">
              <w:t>; text features</w:t>
            </w:r>
            <w:r w:rsidR="00205516">
              <w:t xml:space="preserve">; </w:t>
            </w:r>
            <w:r w:rsidR="001D586F">
              <w:t>S</w:t>
            </w:r>
            <w:r w:rsidR="00205516">
              <w:t>entence-level grammar and punctuation</w:t>
            </w:r>
          </w:p>
        </w:tc>
        <w:tc>
          <w:tcPr>
            <w:tcW w:w="2499" w:type="pct"/>
          </w:tcPr>
          <w:p w14:paraId="6A09306A" w14:textId="77777777" w:rsidR="00C74632" w:rsidRPr="00C74632" w:rsidRDefault="00C74632" w:rsidP="006A4D2F">
            <w:pPr>
              <w:cnfStyle w:val="000000000000" w:firstRow="0" w:lastRow="0" w:firstColumn="0" w:lastColumn="0" w:oddVBand="0" w:evenVBand="0" w:oddHBand="0" w:evenHBand="0" w:firstRowFirstColumn="0" w:firstRowLastColumn="0" w:lastRowFirstColumn="0" w:lastRowLastColumn="0"/>
            </w:pPr>
            <w:r w:rsidRPr="00C74632">
              <w:t>[</w:t>
            </w:r>
            <w:r w:rsidRPr="006A4D2F">
              <w:t>Ensure</w:t>
            </w:r>
            <w:r w:rsidRPr="00C74632">
              <w:t xml:space="preserve"> details align with the scope and sequence, assessment schedule and any details that have been provided to students in the school’s assessment handbook.]</w:t>
            </w:r>
          </w:p>
        </w:tc>
      </w:tr>
      <w:tr w:rsidR="00C74632" w:rsidRPr="00C74632" w14:paraId="2A58951A" w14:textId="77777777" w:rsidTr="6361D1CB">
        <w:trPr>
          <w:trHeight w:val="300"/>
        </w:trPr>
        <w:tc>
          <w:tcPr>
            <w:cnfStyle w:val="001000000000" w:firstRow="0" w:lastRow="0" w:firstColumn="1" w:lastColumn="0" w:oddVBand="0" w:evenVBand="0" w:oddHBand="0" w:evenHBand="0" w:firstRowFirstColumn="0" w:firstRowLastColumn="0" w:lastRowFirstColumn="0" w:lastRowLastColumn="0"/>
            <w:tcW w:w="1102" w:type="pct"/>
          </w:tcPr>
          <w:p w14:paraId="165A92FE" w14:textId="77777777" w:rsidR="00C74632" w:rsidRPr="00C74632" w:rsidRDefault="00C74632" w:rsidP="006E699D">
            <w:r w:rsidRPr="006E699D">
              <w:t>Weighting</w:t>
            </w:r>
          </w:p>
        </w:tc>
        <w:tc>
          <w:tcPr>
            <w:tcW w:w="1399" w:type="pct"/>
          </w:tcPr>
          <w:p w14:paraId="2BC5D864" w14:textId="49E67A4D" w:rsidR="00C74632" w:rsidRPr="00C74632" w:rsidRDefault="00C74632" w:rsidP="006E699D">
            <w:pPr>
              <w:cnfStyle w:val="000000000000" w:firstRow="0" w:lastRow="0" w:firstColumn="0" w:lastColumn="0" w:oddVBand="0" w:evenVBand="0" w:oddHBand="0" w:evenHBand="0" w:firstRowFirstColumn="0" w:firstRowLastColumn="0" w:lastRowFirstColumn="0" w:lastRowLastColumn="0"/>
            </w:pPr>
            <w:r w:rsidRPr="00C74632">
              <w:t>25%</w:t>
            </w:r>
            <w:r w:rsidR="006D748D">
              <w:t xml:space="preserve"> (</w:t>
            </w:r>
            <w:r w:rsidR="006D748D" w:rsidRPr="006E699D">
              <w:t>indicative</w:t>
            </w:r>
            <w:r w:rsidR="006D748D">
              <w:t xml:space="preserve"> only)</w:t>
            </w:r>
          </w:p>
        </w:tc>
        <w:tc>
          <w:tcPr>
            <w:tcW w:w="2499" w:type="pct"/>
          </w:tcPr>
          <w:p w14:paraId="600B3E0E" w14:textId="77777777" w:rsidR="00C74632" w:rsidRPr="00C74632" w:rsidRDefault="00C74632" w:rsidP="006E699D">
            <w:pPr>
              <w:cnfStyle w:val="000000000000" w:firstRow="0" w:lastRow="0" w:firstColumn="0" w:lastColumn="0" w:oddVBand="0" w:evenVBand="0" w:oddHBand="0" w:evenHBand="0" w:firstRowFirstColumn="0" w:firstRowLastColumn="0" w:lastRowFirstColumn="0" w:lastRowLastColumn="0"/>
              <w:rPr>
                <w:b/>
                <w:bCs/>
              </w:rPr>
            </w:pPr>
            <w:r w:rsidRPr="00C74632">
              <w:t>[</w:t>
            </w:r>
            <w:r w:rsidRPr="006E699D">
              <w:t>Where</w:t>
            </w:r>
            <w:r w:rsidRPr="00C74632">
              <w:t xml:space="preserve"> applicable, ensure details align with the scope and sequence, assessment schedule and any details that have been provided to students in the school’s assessment handbook.]</w:t>
            </w:r>
          </w:p>
        </w:tc>
      </w:tr>
      <w:tr w:rsidR="00C74632" w:rsidRPr="00C74632" w14:paraId="4B0936EF" w14:textId="77777777" w:rsidTr="6361D1CB">
        <w:trPr>
          <w:trHeight w:val="300"/>
        </w:trPr>
        <w:tc>
          <w:tcPr>
            <w:cnfStyle w:val="001000000000" w:firstRow="0" w:lastRow="0" w:firstColumn="1" w:lastColumn="0" w:oddVBand="0" w:evenVBand="0" w:oddHBand="0" w:evenHBand="0" w:firstRowFirstColumn="0" w:firstRowLastColumn="0" w:lastRowFirstColumn="0" w:lastRowLastColumn="0"/>
            <w:tcW w:w="1102" w:type="pct"/>
          </w:tcPr>
          <w:p w14:paraId="235CBD25" w14:textId="77777777" w:rsidR="00C74632" w:rsidRPr="00C74632" w:rsidRDefault="00C74632" w:rsidP="006E699D">
            <w:r w:rsidRPr="006E699D">
              <w:t>Submission</w:t>
            </w:r>
            <w:r w:rsidRPr="00C74632">
              <w:t xml:space="preserve"> details</w:t>
            </w:r>
          </w:p>
        </w:tc>
        <w:tc>
          <w:tcPr>
            <w:tcW w:w="1399" w:type="pct"/>
          </w:tcPr>
          <w:p w14:paraId="70FE47D2" w14:textId="62C65101" w:rsidR="001D586F" w:rsidRPr="001D586F" w:rsidRDefault="00D143DC" w:rsidP="006E699D">
            <w:pPr>
              <w:cnfStyle w:val="000000000000" w:firstRow="0" w:lastRow="0" w:firstColumn="0" w:lastColumn="0" w:oddVBand="0" w:evenVBand="0" w:oddHBand="0" w:evenHBand="0" w:firstRowFirstColumn="0" w:firstRowLastColumn="0" w:lastRowFirstColumn="0" w:lastRowLastColumn="0"/>
              <w:rPr>
                <w:b/>
                <w:bCs/>
              </w:rPr>
            </w:pPr>
            <w:r w:rsidRPr="001D586F">
              <w:rPr>
                <w:b/>
              </w:rPr>
              <w:t>Analytical response</w:t>
            </w:r>
          </w:p>
          <w:p w14:paraId="1AB0ED90" w14:textId="77777777" w:rsidR="00A815C8" w:rsidRDefault="00D143DC" w:rsidP="006E699D">
            <w:pPr>
              <w:cnfStyle w:val="000000000000" w:firstRow="0" w:lastRow="0" w:firstColumn="0" w:lastColumn="0" w:oddVBand="0" w:evenVBand="0" w:oddHBand="0" w:evenHBand="0" w:firstRowFirstColumn="0" w:firstRowLastColumn="0" w:lastRowFirstColumn="0" w:lastRowLastColumn="0"/>
            </w:pPr>
            <w:r>
              <w:t>800</w:t>
            </w:r>
            <w:r w:rsidR="00E21050">
              <w:t xml:space="preserve"> to </w:t>
            </w:r>
            <w:r>
              <w:t>1000</w:t>
            </w:r>
            <w:r w:rsidR="00075288">
              <w:t xml:space="preserve"> </w:t>
            </w:r>
            <w:r>
              <w:t>words</w:t>
            </w:r>
          </w:p>
          <w:p w14:paraId="37D0FED9" w14:textId="6D1E7179" w:rsidR="00A815C8" w:rsidRPr="00AA3978" w:rsidRDefault="00FA2C85" w:rsidP="006E699D">
            <w:pPr>
              <w:cnfStyle w:val="000000000000" w:firstRow="0" w:lastRow="0" w:firstColumn="0" w:lastColumn="0" w:oddVBand="0" w:evenVBand="0" w:oddHBand="0" w:evenHBand="0" w:firstRowFirstColumn="0" w:firstRowLastColumn="0" w:lastRowFirstColumn="0" w:lastRowLastColumn="0"/>
            </w:pPr>
            <w:r>
              <w:t xml:space="preserve">To be submitted as a </w:t>
            </w:r>
            <w:r>
              <w:lastRenderedPageBreak/>
              <w:t>hard copy or digitally to your classroom teacher on the due date.</w:t>
            </w:r>
          </w:p>
        </w:tc>
        <w:tc>
          <w:tcPr>
            <w:tcW w:w="2499" w:type="pct"/>
          </w:tcPr>
          <w:p w14:paraId="67CD8C78" w14:textId="77777777" w:rsidR="00C74632" w:rsidRPr="00C74632" w:rsidRDefault="54DF0874" w:rsidP="006E699D">
            <w:pPr>
              <w:cnfStyle w:val="000000000000" w:firstRow="0" w:lastRow="0" w:firstColumn="0" w:lastColumn="0" w:oddVBand="0" w:evenVBand="0" w:oddHBand="0" w:evenHBand="0" w:firstRowFirstColumn="0" w:firstRowLastColumn="0" w:lastRowFirstColumn="0" w:lastRowLastColumn="0"/>
            </w:pPr>
            <w:r>
              <w:lastRenderedPageBreak/>
              <w:t>[Be specific about the process for submission and parameters for the task. This includes:</w:t>
            </w:r>
          </w:p>
          <w:p w14:paraId="5392B5ED" w14:textId="550480AC" w:rsidR="00C74632" w:rsidRPr="00C74632" w:rsidRDefault="6EE1C6A4" w:rsidP="00FA1508">
            <w:pPr>
              <w:pStyle w:val="ListBullet"/>
              <w:cnfStyle w:val="000000000000" w:firstRow="0" w:lastRow="0" w:firstColumn="0" w:lastColumn="0" w:oddVBand="0" w:evenVBand="0" w:oddHBand="0" w:evenHBand="0" w:firstRowFirstColumn="0" w:firstRowLastColumn="0" w:lastRowFirstColumn="0" w:lastRowLastColumn="0"/>
            </w:pPr>
            <w:r>
              <w:t>where the task will be submitted</w:t>
            </w:r>
          </w:p>
          <w:p w14:paraId="3E5A393D" w14:textId="77777777" w:rsidR="00C74632" w:rsidRPr="00C74632" w:rsidRDefault="54DF0874" w:rsidP="00FA1508">
            <w:pPr>
              <w:pStyle w:val="ListBullet"/>
              <w:cnfStyle w:val="000000000000" w:firstRow="0" w:lastRow="0" w:firstColumn="0" w:lastColumn="0" w:oddVBand="0" w:evenVBand="0" w:oddHBand="0" w:evenHBand="0" w:firstRowFirstColumn="0" w:firstRowLastColumn="0" w:lastRowFirstColumn="0" w:lastRowLastColumn="0"/>
            </w:pPr>
            <w:r>
              <w:lastRenderedPageBreak/>
              <w:t>word and time limits</w:t>
            </w:r>
          </w:p>
          <w:p w14:paraId="2652A178" w14:textId="77777777" w:rsidR="00C74632" w:rsidRPr="00C74632" w:rsidRDefault="00C74632" w:rsidP="00FA1508">
            <w:pPr>
              <w:pStyle w:val="ListBullet"/>
              <w:cnfStyle w:val="000000000000" w:firstRow="0" w:lastRow="0" w:firstColumn="0" w:lastColumn="0" w:oddVBand="0" w:evenVBand="0" w:oddHBand="0" w:evenHBand="0" w:firstRowFirstColumn="0" w:firstRowLastColumn="0" w:lastRowFirstColumn="0" w:lastRowLastColumn="0"/>
            </w:pPr>
            <w:r w:rsidRPr="00C74632">
              <w:t>any additional information in accordance with school assessment policy.]</w:t>
            </w:r>
          </w:p>
        </w:tc>
      </w:tr>
    </w:tbl>
    <w:p w14:paraId="72C84C1F" w14:textId="77777777" w:rsidR="003A7F75" w:rsidRDefault="003A7F75" w:rsidP="00E148D1">
      <w:pPr>
        <w:pStyle w:val="Imageattributioncaption"/>
        <w:rPr>
          <w:lang w:eastAsia="zh-CN"/>
        </w:rPr>
      </w:pPr>
      <w:hyperlink r:id="rId14">
        <w:r w:rsidRPr="1B6A6574">
          <w:rPr>
            <w:rStyle w:val="Hyperlink"/>
            <w:lang w:eastAsia="zh-CN"/>
          </w:rPr>
          <w:t>English K–10 Syllabus</w:t>
        </w:r>
      </w:hyperlink>
      <w:r w:rsidRPr="1B6A6574">
        <w:rPr>
          <w:lang w:eastAsia="zh-CN"/>
        </w:rPr>
        <w:t xml:space="preserve"> © NSW Education Standards Authority (NESA) for and on behalf of the Crown in right of the State of New South Wales, 2022.</w:t>
      </w:r>
    </w:p>
    <w:p w14:paraId="376008C6" w14:textId="77777777" w:rsidR="004D2BCE" w:rsidRPr="004D2BCE" w:rsidRDefault="004D2BCE" w:rsidP="004D2BCE">
      <w:r>
        <w:br w:type="page"/>
      </w:r>
    </w:p>
    <w:p w14:paraId="36E16B27" w14:textId="16DC803D" w:rsidR="00C74632" w:rsidRPr="00C74632" w:rsidRDefault="00C74632" w:rsidP="00AA3978">
      <w:pPr>
        <w:pStyle w:val="Heading1"/>
        <w:rPr>
          <w:b/>
        </w:rPr>
      </w:pPr>
      <w:bookmarkStart w:id="15" w:name="_Toc140045572"/>
      <w:bookmarkStart w:id="16" w:name="_Toc208565294"/>
      <w:r w:rsidRPr="00C74632">
        <w:lastRenderedPageBreak/>
        <w:t xml:space="preserve">Task </w:t>
      </w:r>
      <w:r w:rsidRPr="004D2BCE">
        <w:t>description</w:t>
      </w:r>
      <w:bookmarkEnd w:id="15"/>
      <w:bookmarkEnd w:id="16"/>
    </w:p>
    <w:p w14:paraId="70BE92C4" w14:textId="77777777" w:rsidR="00C74632" w:rsidRPr="003A6141" w:rsidRDefault="00CB20AA" w:rsidP="004D2BCE">
      <w:pPr>
        <w:pStyle w:val="FeatureBox2"/>
      </w:pPr>
      <w:r w:rsidRPr="004F2919">
        <w:rPr>
          <w:rStyle w:val="Strong"/>
        </w:rPr>
        <w:t xml:space="preserve">Teacher </w:t>
      </w:r>
      <w:proofErr w:type="gramStart"/>
      <w:r w:rsidRPr="004F2919">
        <w:rPr>
          <w:rStyle w:val="Strong"/>
        </w:rPr>
        <w:t>note</w:t>
      </w:r>
      <w:r w:rsidRPr="00B22B43">
        <w:t>:</w:t>
      </w:r>
      <w:proofErr w:type="gramEnd"/>
      <w:r>
        <w:t xml:space="preserve"> </w:t>
      </w:r>
      <w:r w:rsidR="00F50776">
        <w:t xml:space="preserve">when transferring this task into </w:t>
      </w:r>
      <w:r w:rsidR="00F50776" w:rsidRPr="00242164">
        <w:t>your</w:t>
      </w:r>
      <w:r w:rsidR="00F50776">
        <w:t xml:space="preserve"> school’s assessment template, </w:t>
      </w:r>
      <w:r>
        <w:t>p</w:t>
      </w:r>
      <w:r w:rsidR="00C74632" w:rsidRPr="00C74632">
        <w:t>rovide a short description of the task. This description should be written in plain English. It should include a clear outline of the audience, purpose and context of the task. This helps students understand appropriate style</w:t>
      </w:r>
      <w:r w:rsidR="00F50776">
        <w:t xml:space="preserve"> and</w:t>
      </w:r>
      <w:r w:rsidR="00C74632" w:rsidRPr="00C74632">
        <w:t xml:space="preserve"> form</w:t>
      </w:r>
      <w:r w:rsidR="00B22B43">
        <w:t>,</w:t>
      </w:r>
      <w:r w:rsidR="00C74632" w:rsidRPr="00C74632">
        <w:t xml:space="preserve"> and the necessary language, forms and features required.</w:t>
      </w:r>
      <w:r w:rsidR="003A6141">
        <w:t xml:space="preserve"> </w:t>
      </w:r>
      <w:r w:rsidR="003A6141" w:rsidRPr="00C74632">
        <w:t>This advice can be customised at a school level.</w:t>
      </w:r>
    </w:p>
    <w:p w14:paraId="5A116416" w14:textId="77777777" w:rsidR="00C74632" w:rsidRPr="00C74632" w:rsidRDefault="00C74632" w:rsidP="004D2BCE">
      <w:pPr>
        <w:pStyle w:val="FeatureBox2"/>
        <w:rPr>
          <w:color w:val="000000" w:themeColor="text1"/>
        </w:rPr>
      </w:pPr>
      <w:r w:rsidRPr="00C74632">
        <w:t xml:space="preserve">Supplementary information can be provided later in the document. This reduces the cognitive load experienced while using the notification. </w:t>
      </w:r>
      <w:r w:rsidR="00F50776" w:rsidRPr="00A67007">
        <w:t>Th</w:t>
      </w:r>
      <w:r w:rsidR="00F50776" w:rsidRPr="00A67007">
        <w:rPr>
          <w:color w:val="000000"/>
          <w:shd w:val="clear" w:color="auto" w:fill="CCEDFC"/>
        </w:rPr>
        <w:t>e assessment s</w:t>
      </w:r>
      <w:r w:rsidR="00F50776" w:rsidRPr="00626864">
        <w:rPr>
          <w:color w:val="000000"/>
          <w:shd w:val="clear" w:color="auto" w:fill="CCEDFC"/>
        </w:rPr>
        <w:t xml:space="preserve">hould align with the Department of Education’s </w:t>
      </w:r>
      <w:hyperlink r:id="rId15" w:history="1">
        <w:r w:rsidR="00F50776" w:rsidRPr="00626864">
          <w:rPr>
            <w:rStyle w:val="Hyperlink"/>
            <w:shd w:val="clear" w:color="auto" w:fill="CCEDFC"/>
          </w:rPr>
          <w:t>Effective assessment practice</w:t>
        </w:r>
      </w:hyperlink>
      <w:r w:rsidR="00F50776" w:rsidRPr="00626864">
        <w:rPr>
          <w:color w:val="000000"/>
          <w:shd w:val="clear" w:color="auto" w:fill="CCEDFC"/>
        </w:rPr>
        <w:t xml:space="preserve"> advice as well as</w:t>
      </w:r>
      <w:r w:rsidR="00F50776">
        <w:rPr>
          <w:color w:val="000000"/>
          <w:shd w:val="clear" w:color="auto" w:fill="CCEDFC"/>
        </w:rPr>
        <w:t xml:space="preserve"> </w:t>
      </w:r>
      <w:r w:rsidR="00F50776" w:rsidRPr="00A67007">
        <w:rPr>
          <w:color w:val="000000"/>
          <w:shd w:val="clear" w:color="auto" w:fill="CCEDFC"/>
        </w:rPr>
        <w:t xml:space="preserve">NESA’s </w:t>
      </w:r>
      <w:hyperlink r:id="rId16" w:history="1">
        <w:r w:rsidR="00F50776" w:rsidRPr="0009353E">
          <w:rPr>
            <w:rStyle w:val="Hyperlink"/>
          </w:rPr>
          <w:t>Assessment Principles</w:t>
        </w:r>
      </w:hyperlink>
      <w:r w:rsidR="00F50776" w:rsidRPr="0009353E">
        <w:t xml:space="preserve">. It </w:t>
      </w:r>
      <w:r w:rsidR="00F50776" w:rsidRPr="00626864">
        <w:rPr>
          <w:color w:val="000000"/>
          <w:shd w:val="clear" w:color="auto" w:fill="CCEDFC"/>
        </w:rPr>
        <w:t>should</w:t>
      </w:r>
      <w:r w:rsidRPr="00C74632">
        <w:rPr>
          <w:color w:val="000000"/>
          <w:shd w:val="clear" w:color="auto" w:fill="CCEDFC"/>
        </w:rPr>
        <w:t xml:space="preserve"> provide clear opportunities for teachers to gather evidence about student achievement in relation to syllabus outcomes.</w:t>
      </w:r>
    </w:p>
    <w:p w14:paraId="179E250C" w14:textId="06364370" w:rsidR="00C32027" w:rsidRPr="00806715" w:rsidRDefault="00C32027" w:rsidP="00C32027">
      <w:pPr>
        <w:rPr>
          <w:rStyle w:val="Strong"/>
        </w:rPr>
      </w:pPr>
      <w:r w:rsidRPr="00557F93">
        <w:rPr>
          <w:rStyle w:val="Strong"/>
          <w:b w:val="0"/>
          <w:bCs w:val="0"/>
        </w:rPr>
        <w:t xml:space="preserve">In </w:t>
      </w:r>
      <w:r w:rsidRPr="001235BB">
        <w:t>this</w:t>
      </w:r>
      <w:r w:rsidRPr="00557F93">
        <w:rPr>
          <w:rStyle w:val="Strong"/>
          <w:b w:val="0"/>
          <w:bCs w:val="0"/>
        </w:rPr>
        <w:t xml:space="preserve"> task, </w:t>
      </w:r>
      <w:r>
        <w:rPr>
          <w:rStyle w:val="Strong"/>
          <w:b w:val="0"/>
          <w:bCs w:val="0"/>
        </w:rPr>
        <w:t>you will:</w:t>
      </w:r>
    </w:p>
    <w:p w14:paraId="38E2E223" w14:textId="1545E43D" w:rsidR="00C32027" w:rsidRDefault="00B879C2" w:rsidP="00C32027">
      <w:pPr>
        <w:pStyle w:val="ListNumber"/>
      </w:pPr>
      <w:r>
        <w:t>C</w:t>
      </w:r>
      <w:r w:rsidR="00C32027" w:rsidRPr="00E83E51">
        <w:t>ompose an 800</w:t>
      </w:r>
      <w:r w:rsidR="00C32027">
        <w:t xml:space="preserve"> </w:t>
      </w:r>
      <w:r w:rsidR="00C32027" w:rsidRPr="00E83E51">
        <w:t>to</w:t>
      </w:r>
      <w:r w:rsidR="00C32027">
        <w:t xml:space="preserve"> </w:t>
      </w:r>
      <w:r w:rsidR="00C32027" w:rsidRPr="00E83E51">
        <w:t>1000</w:t>
      </w:r>
      <w:r>
        <w:t>-</w:t>
      </w:r>
      <w:r w:rsidR="00C32027" w:rsidRPr="00E83E51">
        <w:t>word analytical response to the competition question</w:t>
      </w:r>
      <w:r w:rsidR="00C32027">
        <w:t xml:space="preserve">: How does Benjamin </w:t>
      </w:r>
      <w:r w:rsidR="00C32027" w:rsidRPr="00014841">
        <w:rPr>
          <w:rStyle w:val="Strong"/>
          <w:b w:val="0"/>
          <w:bCs w:val="0"/>
        </w:rPr>
        <w:t xml:space="preserve">Alire Sáenz </w:t>
      </w:r>
      <w:r w:rsidR="00C32027">
        <w:t xml:space="preserve">use </w:t>
      </w:r>
      <w:r w:rsidR="00C32027" w:rsidRPr="00F466C8">
        <w:t>characterisation</w:t>
      </w:r>
      <w:r w:rsidR="00C32027">
        <w:t xml:space="preserve"> and point of view</w:t>
      </w:r>
      <w:r w:rsidR="00C32027" w:rsidRPr="00F466C8">
        <w:t xml:space="preserve"> to </w:t>
      </w:r>
      <w:r w:rsidR="00C32027">
        <w:t xml:space="preserve">challenge and expand your thinking about the main ideas of </w:t>
      </w:r>
      <w:r w:rsidR="00C32027">
        <w:rPr>
          <w:i/>
          <w:iCs/>
        </w:rPr>
        <w:t>Aristotle and Dante Discover the Secrets of the Universe</w:t>
      </w:r>
      <w:r w:rsidR="00C32027">
        <w:t>?</w:t>
      </w:r>
    </w:p>
    <w:p w14:paraId="5D31D553" w14:textId="3551A75E" w:rsidR="00C32027" w:rsidRPr="00E148D1" w:rsidRDefault="00C32027" w:rsidP="00C32027">
      <w:pPr>
        <w:pStyle w:val="ListNumber"/>
        <w:rPr>
          <w:rStyle w:val="Strong"/>
          <w:b w:val="0"/>
          <w:bCs w:val="0"/>
        </w:rPr>
      </w:pPr>
      <w:r w:rsidRPr="00E148D1">
        <w:rPr>
          <w:rStyle w:val="Strong"/>
          <w:b w:val="0"/>
          <w:bCs w:val="0"/>
        </w:rPr>
        <w:t>In your analytical response you should</w:t>
      </w:r>
    </w:p>
    <w:p w14:paraId="5BD1CB0F" w14:textId="77777777" w:rsidR="00C32027" w:rsidRPr="00C96C52" w:rsidRDefault="00C32027" w:rsidP="00C96C52">
      <w:pPr>
        <w:pStyle w:val="ListBullet2"/>
        <w:tabs>
          <w:tab w:val="clear" w:pos="360"/>
          <w:tab w:val="num" w:pos="1134"/>
        </w:tabs>
        <w:ind w:left="1134" w:hanging="567"/>
      </w:pPr>
      <w:r w:rsidRPr="00C96C52">
        <w:t>engage with the question’s key words and concepts</w:t>
      </w:r>
    </w:p>
    <w:p w14:paraId="1A67EC99" w14:textId="77777777" w:rsidR="00C32027" w:rsidRPr="00C96C52" w:rsidRDefault="00C32027" w:rsidP="00C96C52">
      <w:pPr>
        <w:pStyle w:val="ListBullet2"/>
        <w:tabs>
          <w:tab w:val="clear" w:pos="360"/>
          <w:tab w:val="num" w:pos="1134"/>
        </w:tabs>
        <w:ind w:left="1134" w:hanging="567"/>
      </w:pPr>
      <w:r w:rsidRPr="00C96C52">
        <w:t>make close reference to Alire Sáenz’s use of characterisation and point of view in Aristotle and Dante Discover the Secrets of the Universe</w:t>
      </w:r>
    </w:p>
    <w:p w14:paraId="1FEC5D82" w14:textId="77777777" w:rsidR="00C32027" w:rsidRPr="00C96C52" w:rsidRDefault="00C32027" w:rsidP="00C96C52">
      <w:pPr>
        <w:pStyle w:val="ListBullet2"/>
        <w:tabs>
          <w:tab w:val="clear" w:pos="360"/>
          <w:tab w:val="num" w:pos="1134"/>
        </w:tabs>
        <w:ind w:left="1134" w:hanging="567"/>
      </w:pPr>
      <w:r w:rsidRPr="00C96C52">
        <w:t>use metalanguage when analysing the language forms, features and structures of Aristotle and Dante Discover the Secrets of the Universe</w:t>
      </w:r>
    </w:p>
    <w:p w14:paraId="49CC1958" w14:textId="77777777" w:rsidR="00C32027" w:rsidRPr="00C96C52" w:rsidRDefault="00C32027" w:rsidP="00C96C52">
      <w:pPr>
        <w:pStyle w:val="ListBullet2"/>
        <w:tabs>
          <w:tab w:val="clear" w:pos="360"/>
          <w:tab w:val="num" w:pos="1134"/>
        </w:tabs>
        <w:ind w:left="1134" w:hanging="567"/>
      </w:pPr>
      <w:r w:rsidRPr="00C96C52">
        <w:t>use a personal and informed voice appropriate for your intended audience (English teachers) and the purpose of this task (writing competition)</w:t>
      </w:r>
    </w:p>
    <w:p w14:paraId="35F52BFF" w14:textId="77777777" w:rsidR="00C32027" w:rsidRPr="00C96C52" w:rsidRDefault="00C32027" w:rsidP="00C96C52">
      <w:pPr>
        <w:pStyle w:val="ListBullet2"/>
        <w:tabs>
          <w:tab w:val="clear" w:pos="360"/>
          <w:tab w:val="num" w:pos="1134"/>
        </w:tabs>
        <w:ind w:left="1134" w:hanging="567"/>
      </w:pPr>
      <w:r w:rsidRPr="00C96C52">
        <w:t>use the structural conventions of analytical writing, including a thesis, supporting paragraphs and conclusion.</w:t>
      </w:r>
    </w:p>
    <w:p w14:paraId="0757A9C3" w14:textId="7B24B43D" w:rsidR="00C32027" w:rsidRDefault="00C32027" w:rsidP="00C32027">
      <w:pPr>
        <w:pStyle w:val="Caption"/>
      </w:pPr>
      <w:r>
        <w:lastRenderedPageBreak/>
        <w:t xml:space="preserve">Table </w:t>
      </w:r>
      <w:r>
        <w:fldChar w:fldCharType="begin"/>
      </w:r>
      <w:r>
        <w:instrText xml:space="preserve"> SEQ Table \* ARABIC </w:instrText>
      </w:r>
      <w:r>
        <w:fldChar w:fldCharType="separate"/>
      </w:r>
      <w:r>
        <w:rPr>
          <w:noProof/>
        </w:rPr>
        <w:t>2</w:t>
      </w:r>
      <w:r>
        <w:fldChar w:fldCharType="end"/>
      </w:r>
      <w:r>
        <w:t xml:space="preserve"> – core text</w:t>
      </w:r>
    </w:p>
    <w:tbl>
      <w:tblPr>
        <w:tblStyle w:val="Tableheader"/>
        <w:tblW w:w="5000" w:type="pct"/>
        <w:tblLayout w:type="fixed"/>
        <w:tblLook w:val="04A0" w:firstRow="1" w:lastRow="0" w:firstColumn="1" w:lastColumn="0" w:noHBand="0" w:noVBand="1"/>
        <w:tblDescription w:val="A table which has information about the core texts."/>
      </w:tblPr>
      <w:tblGrid>
        <w:gridCol w:w="9630"/>
      </w:tblGrid>
      <w:tr w:rsidR="00C32027" w14:paraId="438FF22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9184806" w14:textId="77777777" w:rsidR="00C32027" w:rsidRPr="00E50FC9" w:rsidRDefault="00C32027">
            <w:pPr>
              <w:rPr>
                <w:b w:val="0"/>
              </w:rPr>
            </w:pPr>
            <w:r w:rsidRPr="00E50FC9">
              <w:t>Text details</w:t>
            </w:r>
          </w:p>
        </w:tc>
      </w:tr>
      <w:tr w:rsidR="00C32027" w14:paraId="7BFA410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0448E809" w14:textId="188E8543" w:rsidR="00C32027" w:rsidRPr="00776777" w:rsidRDefault="00C32027">
            <w:r w:rsidRPr="00467C3A">
              <w:rPr>
                <w:rStyle w:val="Strong"/>
              </w:rPr>
              <w:t>Alire Sáenz B (2021)</w:t>
            </w:r>
            <w:r w:rsidRPr="00467C3A">
              <w:rPr>
                <w:rStyle w:val="Strong"/>
                <w:i/>
                <w:iCs/>
              </w:rPr>
              <w:t xml:space="preserve"> Aristotle and Dante Discover the Secrets of the Universe</w:t>
            </w:r>
            <w:r w:rsidRPr="00467C3A">
              <w:rPr>
                <w:rStyle w:val="Strong"/>
              </w:rPr>
              <w:t>, Simon &amp; Schuster, New York.</w:t>
            </w:r>
          </w:p>
        </w:tc>
      </w:tr>
    </w:tbl>
    <w:p w14:paraId="67A1D7E6" w14:textId="4C9E2B82" w:rsidR="00C74632" w:rsidRDefault="00FD1B5D" w:rsidP="00CF39CC">
      <w:pPr>
        <w:pStyle w:val="Heading2"/>
      </w:pPr>
      <w:bookmarkStart w:id="17" w:name="_Toc208565295"/>
      <w:r>
        <w:t>The context of the task</w:t>
      </w:r>
      <w:bookmarkEnd w:id="17"/>
    </w:p>
    <w:p w14:paraId="2A1F5DE1" w14:textId="5A70699D" w:rsidR="00E8623B" w:rsidRPr="00E8623B" w:rsidRDefault="00CB20AA" w:rsidP="00E8623B">
      <w:pPr>
        <w:pStyle w:val="FeatureBox2"/>
      </w:pPr>
      <w:r w:rsidRPr="004F2919">
        <w:rPr>
          <w:rStyle w:val="Strong"/>
        </w:rPr>
        <w:t xml:space="preserve">Teacher </w:t>
      </w:r>
      <w:proofErr w:type="gramStart"/>
      <w:r w:rsidRPr="004F2919">
        <w:rPr>
          <w:rStyle w:val="Strong"/>
        </w:rPr>
        <w:t>note</w:t>
      </w:r>
      <w:proofErr w:type="gramEnd"/>
      <w:r w:rsidRPr="00B22B43">
        <w:t xml:space="preserve">: </w:t>
      </w:r>
      <w:r w:rsidR="00266E06">
        <w:t>the task provides an authentic audience and purpose</w:t>
      </w:r>
      <w:r w:rsidR="00D25D3D">
        <w:t xml:space="preserve"> in the form of a school-based analytical writing competition</w:t>
      </w:r>
      <w:r w:rsidR="00650704">
        <w:t>. Teachers may adjust this audience and purpose as necessary to suit their context.</w:t>
      </w:r>
    </w:p>
    <w:p w14:paraId="5B0E4FD6" w14:textId="715BA173" w:rsidR="00C83EB2" w:rsidRPr="00C83EB2" w:rsidRDefault="43AF8329" w:rsidP="00C83EB2">
      <w:pPr>
        <w:pStyle w:val="FeatureBox2"/>
      </w:pPr>
      <w:r>
        <w:t>This is designed to be a response that is developed throughout the term and submitted</w:t>
      </w:r>
      <w:r w:rsidR="6EF7247A">
        <w:t xml:space="preserve"> on the due date at the end of the unit</w:t>
      </w:r>
      <w:r>
        <w:t>. Drafting and feedback processes</w:t>
      </w:r>
      <w:r w:rsidR="6F807DEB">
        <w:t xml:space="preserve"> are</w:t>
      </w:r>
      <w:r>
        <w:t xml:space="preserve"> included in the program to ensure </w:t>
      </w:r>
      <w:r w:rsidR="113EDB00">
        <w:t>that the response is authentically composed by students. However, this task could be adjusted to a timed response</w:t>
      </w:r>
      <w:r w:rsidR="4E27C4B0">
        <w:t xml:space="preserve"> completed in-class.</w:t>
      </w:r>
    </w:p>
    <w:p w14:paraId="225CFF97" w14:textId="25909AEE" w:rsidR="00C83EB2" w:rsidRPr="00C83EB2" w:rsidRDefault="00C83EB2" w:rsidP="00C83EB2">
      <w:pPr>
        <w:pStyle w:val="FeatureBox2"/>
      </w:pPr>
      <w:r>
        <w:t xml:space="preserve">The word limit for this task could also be adjusted to suit the individual needs of students in </w:t>
      </w:r>
      <w:r w:rsidR="0075623E">
        <w:t>each school context.</w:t>
      </w:r>
    </w:p>
    <w:p w14:paraId="31CA3730" w14:textId="51B789B9" w:rsidR="00A67A30" w:rsidRDefault="00A67A30" w:rsidP="00CF39CC">
      <w:r>
        <w:t xml:space="preserve">Our school English </w:t>
      </w:r>
      <w:r w:rsidR="00EC4A76">
        <w:t>d</w:t>
      </w:r>
      <w:r>
        <w:t xml:space="preserve">epartment is hosting </w:t>
      </w:r>
      <w:r w:rsidR="00817D04">
        <w:t>their annual analytical writing competition</w:t>
      </w:r>
      <w:r w:rsidR="00A538E1">
        <w:t xml:space="preserve">. You are invited to </w:t>
      </w:r>
      <w:r w:rsidR="00AB1FFF">
        <w:t>contribute</w:t>
      </w:r>
      <w:r w:rsidR="00A538E1">
        <w:t xml:space="preserve"> </w:t>
      </w:r>
      <w:r w:rsidR="00AB1FFF">
        <w:t xml:space="preserve">a submission </w:t>
      </w:r>
      <w:r w:rsidR="00D5786F">
        <w:t>to the competition based on the novel</w:t>
      </w:r>
      <w:r w:rsidR="00AB1FFF">
        <w:t xml:space="preserve"> </w:t>
      </w:r>
      <w:r w:rsidR="00BA228B">
        <w:t xml:space="preserve">you have studied in your English class this term. </w:t>
      </w:r>
      <w:r w:rsidR="00AB1FFF">
        <w:t>The question for 2024 is:</w:t>
      </w:r>
    </w:p>
    <w:p w14:paraId="187BFB75" w14:textId="4C04B247" w:rsidR="00DE27DD" w:rsidRDefault="00A62E7C" w:rsidP="00CF39CC">
      <w:r>
        <w:t>How</w:t>
      </w:r>
      <w:r w:rsidR="00B80B97">
        <w:t xml:space="preserve"> </w:t>
      </w:r>
      <w:r w:rsidR="0030349F">
        <w:t xml:space="preserve">does </w:t>
      </w:r>
      <w:r w:rsidR="00014841">
        <w:t>Be</w:t>
      </w:r>
      <w:r w:rsidR="000416F7">
        <w:t>n</w:t>
      </w:r>
      <w:r w:rsidR="00014841">
        <w:t xml:space="preserve">jamin </w:t>
      </w:r>
      <w:r w:rsidR="00014841" w:rsidRPr="00014841">
        <w:rPr>
          <w:rStyle w:val="Strong"/>
          <w:b w:val="0"/>
          <w:bCs w:val="0"/>
        </w:rPr>
        <w:t xml:space="preserve">Alire Sáenz </w:t>
      </w:r>
      <w:r w:rsidR="00CC143C">
        <w:t xml:space="preserve">use </w:t>
      </w:r>
      <w:r w:rsidR="00F466C8" w:rsidRPr="00F466C8">
        <w:t>characterisation</w:t>
      </w:r>
      <w:r w:rsidR="00FE12D2">
        <w:t xml:space="preserve"> and point of view</w:t>
      </w:r>
      <w:r w:rsidR="00F466C8" w:rsidRPr="00F466C8">
        <w:t xml:space="preserve"> to </w:t>
      </w:r>
      <w:r w:rsidR="00D06518">
        <w:t xml:space="preserve">challenge and expand your thinking about </w:t>
      </w:r>
      <w:r w:rsidR="0030349F">
        <w:t>the</w:t>
      </w:r>
      <w:r w:rsidR="00D06518">
        <w:t xml:space="preserve"> main ideas</w:t>
      </w:r>
      <w:r w:rsidR="009C49BC">
        <w:t xml:space="preserve"> of </w:t>
      </w:r>
      <w:r w:rsidR="0098641A">
        <w:rPr>
          <w:i/>
          <w:iCs/>
        </w:rPr>
        <w:t>Aristotle and Dante Discover the Secrets of the Universe</w:t>
      </w:r>
      <w:r w:rsidR="00F466C8">
        <w:t>?</w:t>
      </w:r>
    </w:p>
    <w:p w14:paraId="6241BFC6" w14:textId="77777777" w:rsidR="00C32027" w:rsidRDefault="00C32027">
      <w:pPr>
        <w:suppressAutoHyphens w:val="0"/>
        <w:spacing w:before="0" w:after="160" w:line="259" w:lineRule="auto"/>
        <w:rPr>
          <w:rFonts w:eastAsiaTheme="majorEastAsia"/>
          <w:bCs/>
          <w:color w:val="002664"/>
          <w:sz w:val="36"/>
          <w:szCs w:val="48"/>
        </w:rPr>
      </w:pPr>
      <w:bookmarkStart w:id="18" w:name="_Toc126939001"/>
      <w:bookmarkStart w:id="19" w:name="_Toc140045573"/>
      <w:r>
        <w:br w:type="page"/>
      </w:r>
    </w:p>
    <w:p w14:paraId="084CFD33" w14:textId="6D7CA7E4" w:rsidR="00C74632" w:rsidRPr="003E1848" w:rsidRDefault="00C74632" w:rsidP="00CF39CC">
      <w:pPr>
        <w:pStyle w:val="Heading2"/>
      </w:pPr>
      <w:bookmarkStart w:id="20" w:name="_Toc208565296"/>
      <w:r w:rsidRPr="00C74632">
        <w:lastRenderedPageBreak/>
        <w:t xml:space="preserve">What is the teacher looking for </w:t>
      </w:r>
      <w:r w:rsidRPr="003E1848">
        <w:t>in this assessment task?</w:t>
      </w:r>
      <w:bookmarkEnd w:id="18"/>
      <w:bookmarkEnd w:id="19"/>
      <w:bookmarkEnd w:id="20"/>
    </w:p>
    <w:p w14:paraId="0C9A49A0" w14:textId="4D371390" w:rsidR="00C74632" w:rsidRPr="00C74632" w:rsidRDefault="00414A47" w:rsidP="008B4303">
      <w:pPr>
        <w:pStyle w:val="FeatureBox2"/>
      </w:pPr>
      <w:r w:rsidRPr="00A21B96">
        <w:rPr>
          <w:b/>
          <w:bCs/>
        </w:rPr>
        <w:t xml:space="preserve">Teacher </w:t>
      </w:r>
      <w:proofErr w:type="gramStart"/>
      <w:r w:rsidRPr="00A21B96">
        <w:rPr>
          <w:b/>
          <w:bCs/>
        </w:rPr>
        <w:t>note</w:t>
      </w:r>
      <w:proofErr w:type="gramEnd"/>
      <w:r w:rsidRPr="008B4303">
        <w:t>:</w:t>
      </w:r>
      <w:r>
        <w:t xml:space="preserve"> t</w:t>
      </w:r>
      <w:r w:rsidR="00C74632" w:rsidRPr="00C74632">
        <w:t>his outline uses the criteria points from the marking guidelines to articulate the skills and knowledge required to meet the requirements of this task. It highlights to students what is expected of the response.</w:t>
      </w:r>
    </w:p>
    <w:p w14:paraId="698BAF72" w14:textId="07EC4B3D" w:rsidR="00C8046B" w:rsidRDefault="00C8046B" w:rsidP="000F3CDC">
      <w:r>
        <w:t>The teacher is looking to see how well you:</w:t>
      </w:r>
    </w:p>
    <w:p w14:paraId="20A49DCB" w14:textId="09ED08A2" w:rsidR="00E27D7E" w:rsidRDefault="00C8046B" w:rsidP="008250C3">
      <w:pPr>
        <w:pStyle w:val="ListBullet"/>
      </w:pPr>
      <w:r>
        <w:t>engage with the question</w:t>
      </w:r>
      <w:r w:rsidR="009F66CB">
        <w:t xml:space="preserve"> – a</w:t>
      </w:r>
      <w:r w:rsidR="008250C3">
        <w:t>nalyse</w:t>
      </w:r>
      <w:r w:rsidR="009F66CB">
        <w:t xml:space="preserve"> </w:t>
      </w:r>
      <w:r w:rsidR="008250C3">
        <w:t xml:space="preserve">how </w:t>
      </w:r>
      <w:r w:rsidR="00BA0D4B" w:rsidRPr="00BA0D4B">
        <w:t>Alire Sáenz</w:t>
      </w:r>
      <w:r w:rsidR="00BA0D4B" w:rsidRPr="00BA0D4B" w:rsidDel="00BA0D4B">
        <w:t xml:space="preserve"> </w:t>
      </w:r>
      <w:r w:rsidR="008250C3">
        <w:t>challenge</w:t>
      </w:r>
      <w:r w:rsidR="00F90F4C">
        <w:t>s</w:t>
      </w:r>
      <w:r w:rsidR="008250C3">
        <w:t xml:space="preserve"> and expand</w:t>
      </w:r>
      <w:r w:rsidR="00F90F4C">
        <w:t>s</w:t>
      </w:r>
      <w:r w:rsidR="008250C3">
        <w:t xml:space="preserve"> your thinking about the main ideas </w:t>
      </w:r>
      <w:r w:rsidR="00F90F4C">
        <w:t>within</w:t>
      </w:r>
      <w:r w:rsidR="00BA0D4B">
        <w:t xml:space="preserve"> </w:t>
      </w:r>
      <w:r w:rsidR="0027448E" w:rsidRPr="00461A81">
        <w:rPr>
          <w:rStyle w:val="Emphasis"/>
        </w:rPr>
        <w:t>Aristotle and Dante Discover the Secrets of the Universe</w:t>
      </w:r>
      <w:r w:rsidR="0027448E" w:rsidRPr="0027448E">
        <w:t xml:space="preserve"> </w:t>
      </w:r>
      <w:r w:rsidR="00887605">
        <w:t>(</w:t>
      </w:r>
      <w:r w:rsidR="00537B86">
        <w:rPr>
          <w:rStyle w:val="Strong"/>
        </w:rPr>
        <w:t>EN5-RVL-01</w:t>
      </w:r>
      <w:r w:rsidR="00537B86" w:rsidRPr="00B8139B">
        <w:rPr>
          <w:rStyle w:val="Strong"/>
          <w:b w:val="0"/>
          <w:bCs w:val="0"/>
        </w:rPr>
        <w:t xml:space="preserve">: </w:t>
      </w:r>
      <w:r w:rsidR="00537B86" w:rsidRPr="005717A4">
        <w:t>Reading, viewing and listening for meaning</w:t>
      </w:r>
      <w:r w:rsidR="00B8139B">
        <w:t>;</w:t>
      </w:r>
      <w:r w:rsidR="00537B86" w:rsidRPr="00B8139B" w:rsidDel="00537B86">
        <w:rPr>
          <w:rStyle w:val="Strong"/>
          <w:b w:val="0"/>
          <w:bCs w:val="0"/>
        </w:rPr>
        <w:t xml:space="preserve"> </w:t>
      </w:r>
      <w:r w:rsidR="002576E3">
        <w:rPr>
          <w:rStyle w:val="Strong"/>
        </w:rPr>
        <w:t>EN5-URB-01</w:t>
      </w:r>
      <w:r w:rsidR="00F40F47" w:rsidRPr="00B8139B">
        <w:rPr>
          <w:rStyle w:val="Strong"/>
          <w:b w:val="0"/>
          <w:bCs w:val="0"/>
        </w:rPr>
        <w:t xml:space="preserve">: </w:t>
      </w:r>
      <w:r w:rsidR="00F40F47" w:rsidRPr="00F40F47">
        <w:t>Theme</w:t>
      </w:r>
      <w:r w:rsidR="00E27D7E" w:rsidRPr="00E27D7E">
        <w:t>)</w:t>
      </w:r>
    </w:p>
    <w:p w14:paraId="23A937B7" w14:textId="6E6F8EA2" w:rsidR="007E433C" w:rsidRDefault="00B016DC" w:rsidP="00FA1508">
      <w:pPr>
        <w:pStyle w:val="ListBullet"/>
      </w:pPr>
      <w:r>
        <w:t xml:space="preserve">demonstrate </w:t>
      </w:r>
      <w:r w:rsidR="00CA3F56">
        <w:t xml:space="preserve">understanding of how </w:t>
      </w:r>
      <w:r w:rsidR="00F40F47">
        <w:t>language forms, features and structures</w:t>
      </w:r>
      <w:r w:rsidR="00CA3F56">
        <w:t xml:space="preserve"> are</w:t>
      </w:r>
      <w:r w:rsidR="00F40F47">
        <w:t xml:space="preserve"> used </w:t>
      </w:r>
      <w:r w:rsidR="00CA3F56">
        <w:t>to craft</w:t>
      </w:r>
      <w:r w:rsidR="003E3934">
        <w:t xml:space="preserve"> characterisation and point of view, supported by textu</w:t>
      </w:r>
      <w:r w:rsidR="007C7ECD">
        <w:t xml:space="preserve">al evidence </w:t>
      </w:r>
      <w:r w:rsidR="00C9603B">
        <w:t>(</w:t>
      </w:r>
      <w:r w:rsidR="00537B86" w:rsidRPr="005277F9">
        <w:rPr>
          <w:rStyle w:val="Strong"/>
        </w:rPr>
        <w:t>EN5-URA-01</w:t>
      </w:r>
      <w:r w:rsidR="00537B86" w:rsidRPr="00B8139B">
        <w:rPr>
          <w:rStyle w:val="Strong"/>
          <w:b w:val="0"/>
          <w:bCs w:val="0"/>
        </w:rPr>
        <w:t>:</w:t>
      </w:r>
      <w:r w:rsidR="00537B86" w:rsidRPr="00B8139B">
        <w:t xml:space="preserve"> </w:t>
      </w:r>
      <w:r w:rsidR="00537B86">
        <w:t>Point of view</w:t>
      </w:r>
      <w:r w:rsidR="00F90F4C">
        <w:t>; Characterisation</w:t>
      </w:r>
      <w:r w:rsidR="005717A4" w:rsidRPr="005717A4">
        <w:t>)</w:t>
      </w:r>
    </w:p>
    <w:p w14:paraId="4E636B9D" w14:textId="15BC3B5A" w:rsidR="000F56C4" w:rsidRDefault="000D7CFF" w:rsidP="00664A71">
      <w:pPr>
        <w:pStyle w:val="ListBullet"/>
      </w:pPr>
      <w:r>
        <w:t>compose an analytical response</w:t>
      </w:r>
      <w:r w:rsidR="00B016DC">
        <w:t xml:space="preserve"> –</w:t>
      </w:r>
      <w:r>
        <w:t xml:space="preserve"> us</w:t>
      </w:r>
      <w:r w:rsidR="00B016DC">
        <w:t>e</w:t>
      </w:r>
      <w:r>
        <w:t xml:space="preserve"> language and structure appropriate to audience, purpose and form (</w:t>
      </w:r>
      <w:r>
        <w:rPr>
          <w:rStyle w:val="Strong"/>
        </w:rPr>
        <w:t>EN5-ECA-01</w:t>
      </w:r>
      <w:r w:rsidRPr="00B8139B">
        <w:rPr>
          <w:rStyle w:val="Strong"/>
          <w:b w:val="0"/>
          <w:bCs w:val="0"/>
        </w:rPr>
        <w:t xml:space="preserve">: </w:t>
      </w:r>
      <w:r w:rsidR="00664A71" w:rsidRPr="00664A71">
        <w:t>Writing; Text features; Sentence-level grammar and punctuation</w:t>
      </w:r>
      <w:r w:rsidR="003F7786">
        <w:t>)</w:t>
      </w:r>
      <w:r w:rsidR="00A577C6">
        <w:t>.</w:t>
      </w:r>
    </w:p>
    <w:p w14:paraId="77E70BA4" w14:textId="77777777" w:rsidR="001D2A03" w:rsidRPr="009E26BC" w:rsidRDefault="001D2A03" w:rsidP="001D2A03">
      <w:pPr>
        <w:pStyle w:val="ListBullet"/>
        <w:numPr>
          <w:ilvl w:val="0"/>
          <w:numId w:val="0"/>
        </w:numPr>
        <w:rPr>
          <w:sz w:val="18"/>
          <w:szCs w:val="18"/>
        </w:rPr>
      </w:pPr>
      <w:hyperlink r:id="rId17">
        <w:r w:rsidRPr="009E26BC">
          <w:rPr>
            <w:rStyle w:val="Hyperlink"/>
            <w:sz w:val="18"/>
            <w:szCs w:val="18"/>
          </w:rPr>
          <w:t>English K–10 Syllabus</w:t>
        </w:r>
      </w:hyperlink>
      <w:r w:rsidRPr="009E26BC">
        <w:rPr>
          <w:sz w:val="18"/>
          <w:szCs w:val="18"/>
          <w:lang w:eastAsia="zh-CN"/>
        </w:rPr>
        <w:t xml:space="preserve"> © NSW Education Standards Authority (NESA) for and on behalf of the Crown in right of the State of New South Wales, 2022.</w:t>
      </w:r>
    </w:p>
    <w:p w14:paraId="234E707D" w14:textId="77777777" w:rsidR="009E26BC" w:rsidRDefault="009E26BC">
      <w:pPr>
        <w:suppressAutoHyphens w:val="0"/>
        <w:spacing w:before="0" w:after="160" w:line="259" w:lineRule="auto"/>
        <w:rPr>
          <w:rFonts w:eastAsiaTheme="majorEastAsia"/>
          <w:bCs/>
          <w:color w:val="002664"/>
          <w:sz w:val="36"/>
          <w:szCs w:val="48"/>
        </w:rPr>
      </w:pPr>
      <w:r>
        <w:br w:type="page"/>
      </w:r>
    </w:p>
    <w:p w14:paraId="4C9084D6" w14:textId="2ED10235" w:rsidR="00C74632" w:rsidRPr="00C74632" w:rsidRDefault="00C74632" w:rsidP="00CF39CC">
      <w:pPr>
        <w:pStyle w:val="Heading2"/>
        <w:rPr>
          <w:b/>
          <w:bCs w:val="0"/>
        </w:rPr>
      </w:pPr>
      <w:bookmarkStart w:id="21" w:name="_Toc126939002"/>
      <w:bookmarkStart w:id="22" w:name="_Toc140045574"/>
      <w:bookmarkStart w:id="23" w:name="_Toc208565297"/>
      <w:r w:rsidRPr="00C74632">
        <w:lastRenderedPageBreak/>
        <w:t>Steps to success</w:t>
      </w:r>
      <w:bookmarkEnd w:id="21"/>
      <w:bookmarkEnd w:id="22"/>
      <w:bookmarkEnd w:id="23"/>
    </w:p>
    <w:p w14:paraId="50384D3A" w14:textId="77777777" w:rsidR="00C74632" w:rsidRPr="001A76EA" w:rsidRDefault="00E04D35" w:rsidP="00A07133">
      <w:pPr>
        <w:pStyle w:val="FeatureBox2"/>
      </w:pPr>
      <w:r w:rsidRPr="001504D3">
        <w:rPr>
          <w:rStyle w:val="Strong"/>
        </w:rPr>
        <w:t xml:space="preserve">Teacher </w:t>
      </w:r>
      <w:proofErr w:type="gramStart"/>
      <w:r w:rsidRPr="001504D3">
        <w:rPr>
          <w:rStyle w:val="Strong"/>
        </w:rPr>
        <w:t>note</w:t>
      </w:r>
      <w:proofErr w:type="gramEnd"/>
      <w:r w:rsidRPr="007549A0">
        <w:rPr>
          <w:rStyle w:val="Strong"/>
          <w:b w:val="0"/>
          <w:bCs w:val="0"/>
        </w:rPr>
        <w:t>:</w:t>
      </w:r>
      <w:r>
        <w:t xml:space="preserve"> t</w:t>
      </w:r>
      <w:r w:rsidRPr="001A76EA">
        <w:t xml:space="preserve">his </w:t>
      </w:r>
      <w:r w:rsidRPr="00015042">
        <w:t>schedule</w:t>
      </w:r>
      <w:r w:rsidRPr="001A76EA">
        <w:t xml:space="preserve"> is </w:t>
      </w:r>
      <w:r w:rsidR="00C74632" w:rsidRPr="001A76EA">
        <w:t xml:space="preserve">designed to support students to successfully complete the task and to support teachers in their monitoring of student progress. </w:t>
      </w:r>
      <w:r w:rsidRPr="00B22E55">
        <w:t xml:space="preserve">The list should be adjusted to reflect the resources and materials provided to the class. The list provided below reflects the resources, activities and core formative tasks provided within the resource booklet that would be useful for students as they refine their assessment submission. </w:t>
      </w:r>
      <w:r w:rsidR="00C74632" w:rsidRPr="001A76EA">
        <w:t>This schedule is not for the purposes of compliance and students should not be penalised for not meeting interim times. The second column could be:</w:t>
      </w:r>
    </w:p>
    <w:p w14:paraId="1AF79A04" w14:textId="77777777" w:rsidR="00C74632" w:rsidRPr="001A76EA" w:rsidRDefault="00C74632" w:rsidP="00006548">
      <w:pPr>
        <w:pStyle w:val="FeatureBox2"/>
        <w:numPr>
          <w:ilvl w:val="0"/>
          <w:numId w:val="4"/>
        </w:numPr>
        <w:spacing w:before="120"/>
        <w:ind w:left="567" w:hanging="567"/>
      </w:pPr>
      <w:r w:rsidRPr="001A76EA">
        <w:t>determined and refined by the teacher based on school context</w:t>
      </w:r>
    </w:p>
    <w:p w14:paraId="27DC4D2B" w14:textId="77777777" w:rsidR="00C74632" w:rsidRPr="001A76EA" w:rsidRDefault="00C74632" w:rsidP="00006548">
      <w:pPr>
        <w:pStyle w:val="FeatureBox2"/>
        <w:numPr>
          <w:ilvl w:val="0"/>
          <w:numId w:val="4"/>
        </w:numPr>
        <w:spacing w:before="120"/>
        <w:ind w:left="567" w:hanging="567"/>
      </w:pPr>
      <w:r w:rsidRPr="001A76EA">
        <w:t>used to feed forward</w:t>
      </w:r>
    </w:p>
    <w:p w14:paraId="49892990" w14:textId="77777777" w:rsidR="00C74632" w:rsidRPr="001A76EA" w:rsidRDefault="00C74632" w:rsidP="00006548">
      <w:pPr>
        <w:pStyle w:val="FeatureBox2"/>
        <w:numPr>
          <w:ilvl w:val="0"/>
          <w:numId w:val="4"/>
        </w:numPr>
        <w:spacing w:before="120"/>
        <w:ind w:left="567" w:hanging="567"/>
      </w:pPr>
      <w:r w:rsidRPr="001A76EA">
        <w:t>co-constructed with students.</w:t>
      </w:r>
    </w:p>
    <w:p w14:paraId="632613B9" w14:textId="77777777" w:rsidR="00C74632" w:rsidRPr="00C74632" w:rsidRDefault="00C74632" w:rsidP="00A16940">
      <w:r w:rsidRPr="00C74632">
        <w:t>Implementing the steps to success will support you to demonstrate your knowledge, skills and understanding and prompt you to seek support as it is needed. These steps also provide you with opportunities to receive feedback throughout the drafting and refining process.</w:t>
      </w:r>
      <w:r w:rsidR="00A16940">
        <w:t xml:space="preserve"> </w:t>
      </w:r>
      <w:r w:rsidR="00A16940" w:rsidRPr="00F00CA4">
        <w:t>You should refer to the following resources and activities to help you prepare for the assessment task.</w:t>
      </w:r>
    </w:p>
    <w:p w14:paraId="071CF485" w14:textId="6715B1AA" w:rsidR="00C74632" w:rsidRPr="00C74632" w:rsidRDefault="00C74632" w:rsidP="00513C87">
      <w:pPr>
        <w:pStyle w:val="Caption"/>
      </w:pPr>
      <w:r w:rsidRPr="00ED0C57">
        <w:t xml:space="preserve">Table </w:t>
      </w:r>
      <w:r w:rsidRPr="00ED0C57">
        <w:fldChar w:fldCharType="begin"/>
      </w:r>
      <w:r w:rsidRPr="00ED0C57">
        <w:instrText>SEQ Table \* ARABIC</w:instrText>
      </w:r>
      <w:r w:rsidRPr="00ED0C57">
        <w:fldChar w:fldCharType="separate"/>
      </w:r>
      <w:r w:rsidR="005A3978">
        <w:rPr>
          <w:noProof/>
        </w:rPr>
        <w:t>3</w:t>
      </w:r>
      <w:r w:rsidRPr="00ED0C57">
        <w:fldChar w:fldCharType="end"/>
      </w:r>
      <w:r w:rsidRPr="00ED0C57">
        <w:t xml:space="preserve"> – assessment preparation schedule</w:t>
      </w:r>
    </w:p>
    <w:tbl>
      <w:tblPr>
        <w:tblStyle w:val="Tableheader"/>
        <w:tblW w:w="5000" w:type="pct"/>
        <w:tblLayout w:type="fixed"/>
        <w:tblLook w:val="04A0" w:firstRow="1" w:lastRow="0" w:firstColumn="1" w:lastColumn="0" w:noHBand="0" w:noVBand="1"/>
        <w:tblDescription w:val="Table outlining steps to success, what needs to be done and when it should be done."/>
      </w:tblPr>
      <w:tblGrid>
        <w:gridCol w:w="2546"/>
        <w:gridCol w:w="7084"/>
      </w:tblGrid>
      <w:tr w:rsidR="00C74632" w:rsidRPr="00C74632" w14:paraId="02356DBE" w14:textId="77777777" w:rsidTr="3614F9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14:paraId="7CDD5539" w14:textId="77777777" w:rsidR="00C74632" w:rsidRPr="00C20D10" w:rsidRDefault="00C74632" w:rsidP="00C20D10">
            <w:r w:rsidRPr="00C20D10">
              <w:t>Steps</w:t>
            </w:r>
          </w:p>
        </w:tc>
        <w:tc>
          <w:tcPr>
            <w:tcW w:w="3678" w:type="pct"/>
          </w:tcPr>
          <w:p w14:paraId="521B73C7" w14:textId="1C6F694C" w:rsidR="00C74632" w:rsidRPr="00C20D10" w:rsidRDefault="00C74632" w:rsidP="00C20D10">
            <w:pPr>
              <w:cnfStyle w:val="100000000000" w:firstRow="1" w:lastRow="0" w:firstColumn="0" w:lastColumn="0" w:oddVBand="0" w:evenVBand="0" w:oddHBand="0" w:evenHBand="0" w:firstRowFirstColumn="0" w:firstRowLastColumn="0" w:lastRowFirstColumn="0" w:lastRowLastColumn="0"/>
            </w:pPr>
            <w:r w:rsidRPr="00C20D10">
              <w:t>What I need to do</w:t>
            </w:r>
          </w:p>
        </w:tc>
      </w:tr>
      <w:tr w:rsidR="00C74632" w:rsidRPr="00C74632" w14:paraId="3ABFE130" w14:textId="77777777" w:rsidTr="3614F9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56BFBA55" w14:textId="7F3805EC" w:rsidR="00C74632" w:rsidRPr="00C20D10" w:rsidRDefault="001A30D6" w:rsidP="00C20D10">
            <w:r>
              <w:t>Deconstruct the question</w:t>
            </w:r>
            <w:r w:rsidR="00BF1F84">
              <w:t xml:space="preserve"> – is</w:t>
            </w:r>
            <w:r>
              <w:t>olate the key terms of the question</w:t>
            </w:r>
          </w:p>
        </w:tc>
        <w:tc>
          <w:tcPr>
            <w:tcW w:w="3678" w:type="pct"/>
          </w:tcPr>
          <w:p w14:paraId="23A1044A" w14:textId="4BE20ACC" w:rsidR="00C74632" w:rsidRPr="004A4174" w:rsidRDefault="001F2F8D" w:rsidP="00390A28">
            <w:pPr>
              <w:cnfStyle w:val="000000100000" w:firstRow="0" w:lastRow="0" w:firstColumn="0" w:lastColumn="0" w:oddVBand="0" w:evenVBand="0" w:oddHBand="1" w:evenHBand="0" w:firstRowFirstColumn="0" w:firstRowLastColumn="0" w:lastRowFirstColumn="0" w:lastRowLastColumn="0"/>
            </w:pPr>
            <w:r w:rsidRPr="001F2F8D">
              <w:t>Use</w:t>
            </w:r>
            <w:r w:rsidRPr="001347DF">
              <w:rPr>
                <w:rStyle w:val="Strong"/>
                <w:b w:val="0"/>
                <w:bCs w:val="0"/>
              </w:rPr>
              <w:t xml:space="preserve"> </w:t>
            </w:r>
            <w:r w:rsidR="00847F83" w:rsidRPr="004A4174">
              <w:rPr>
                <w:rStyle w:val="Strong"/>
              </w:rPr>
              <w:t>P</w:t>
            </w:r>
            <w:r w:rsidR="00A71621" w:rsidRPr="004A4174">
              <w:rPr>
                <w:rStyle w:val="Strong"/>
              </w:rPr>
              <w:t xml:space="preserve">hase 6, </w:t>
            </w:r>
            <w:r w:rsidR="00E81635" w:rsidRPr="004A4174">
              <w:rPr>
                <w:rStyle w:val="Strong"/>
              </w:rPr>
              <w:t>activity</w:t>
            </w:r>
            <w:r w:rsidR="00A71621" w:rsidRPr="004A4174">
              <w:rPr>
                <w:rStyle w:val="Strong"/>
              </w:rPr>
              <w:t xml:space="preserve"> </w:t>
            </w:r>
            <w:r w:rsidR="00FE37CD" w:rsidRPr="004A4174">
              <w:rPr>
                <w:rStyle w:val="Strong"/>
              </w:rPr>
              <w:t>1</w:t>
            </w:r>
            <w:r w:rsidR="00D4615D" w:rsidRPr="004A4174">
              <w:rPr>
                <w:rStyle w:val="Strong"/>
              </w:rPr>
              <w:t xml:space="preserve"> </w:t>
            </w:r>
            <w:r w:rsidR="00086CE6" w:rsidRPr="004A4174">
              <w:rPr>
                <w:rStyle w:val="Strong"/>
              </w:rPr>
              <w:t xml:space="preserve">– </w:t>
            </w:r>
            <w:r w:rsidR="00B448AA" w:rsidRPr="004A4174">
              <w:rPr>
                <w:rStyle w:val="Strong"/>
              </w:rPr>
              <w:t>h</w:t>
            </w:r>
            <w:r w:rsidR="0078642F" w:rsidRPr="004A4174">
              <w:rPr>
                <w:rStyle w:val="Strong"/>
              </w:rPr>
              <w:t xml:space="preserve">ow to </w:t>
            </w:r>
            <w:r w:rsidR="00141F12" w:rsidRPr="004A4174">
              <w:rPr>
                <w:rStyle w:val="Strong"/>
              </w:rPr>
              <w:t>isolate</w:t>
            </w:r>
            <w:r w:rsidR="0078642F" w:rsidRPr="004A4174">
              <w:rPr>
                <w:rStyle w:val="Strong"/>
              </w:rPr>
              <w:t xml:space="preserve"> and </w:t>
            </w:r>
            <w:r w:rsidR="00141F12" w:rsidRPr="004A4174">
              <w:rPr>
                <w:rStyle w:val="Strong"/>
              </w:rPr>
              <w:t>deconstruct</w:t>
            </w:r>
            <w:r w:rsidR="0078642F" w:rsidRPr="004A4174">
              <w:rPr>
                <w:rStyle w:val="Strong"/>
              </w:rPr>
              <w:t xml:space="preserve"> key terms of a question</w:t>
            </w:r>
            <w:r w:rsidR="00D4587D" w:rsidRPr="004A4174">
              <w:t xml:space="preserve"> to </w:t>
            </w:r>
            <w:r w:rsidR="00E81635" w:rsidRPr="004A4174">
              <w:t xml:space="preserve">unpack the question and </w:t>
            </w:r>
            <w:r w:rsidR="0030378E" w:rsidRPr="004A4174">
              <w:t>begin planning your analytical response</w:t>
            </w:r>
            <w:r w:rsidR="002E271F" w:rsidRPr="004A4174">
              <w:t>.</w:t>
            </w:r>
          </w:p>
          <w:p w14:paraId="32BA93AB" w14:textId="50D48C51" w:rsidR="009D49D3" w:rsidRPr="00C74632" w:rsidRDefault="006B51D8" w:rsidP="00390A28">
            <w:pPr>
              <w:cnfStyle w:val="000000100000" w:firstRow="0" w:lastRow="0" w:firstColumn="0" w:lastColumn="0" w:oddVBand="0" w:evenVBand="0" w:oddHBand="1" w:evenHBand="0" w:firstRowFirstColumn="0" w:firstRowLastColumn="0" w:lastRowFirstColumn="0" w:lastRowLastColumn="0"/>
            </w:pPr>
            <w:r w:rsidRPr="004A4174">
              <w:t>Examine</w:t>
            </w:r>
            <w:r w:rsidR="009D49D3" w:rsidRPr="004A4174">
              <w:t xml:space="preserve"> </w:t>
            </w:r>
            <w:r w:rsidRPr="004A4174">
              <w:rPr>
                <w:rStyle w:val="Strong"/>
              </w:rPr>
              <w:t xml:space="preserve">Phase 6, </w:t>
            </w:r>
            <w:r w:rsidR="6E887503" w:rsidRPr="004A4174">
              <w:rPr>
                <w:rStyle w:val="Strong"/>
              </w:rPr>
              <w:t>resource</w:t>
            </w:r>
            <w:r w:rsidRPr="004A4174">
              <w:rPr>
                <w:rStyle w:val="Strong"/>
              </w:rPr>
              <w:t xml:space="preserve"> </w:t>
            </w:r>
            <w:r w:rsidR="004616BC" w:rsidRPr="004A4174">
              <w:rPr>
                <w:rStyle w:val="Strong"/>
              </w:rPr>
              <w:t>2</w:t>
            </w:r>
            <w:r w:rsidRPr="004A4174">
              <w:rPr>
                <w:rStyle w:val="Strong"/>
              </w:rPr>
              <w:t xml:space="preserve"> – what a good one looks</w:t>
            </w:r>
            <w:r w:rsidRPr="004A4174">
              <w:t xml:space="preserve"> </w:t>
            </w:r>
            <w:r w:rsidRPr="004A4174">
              <w:rPr>
                <w:rStyle w:val="Strong"/>
              </w:rPr>
              <w:t>like</w:t>
            </w:r>
            <w:r w:rsidRPr="004A4174">
              <w:rPr>
                <w:rStyle w:val="Strong"/>
                <w:b w:val="0"/>
                <w:bCs w:val="0"/>
              </w:rPr>
              <w:t xml:space="preserve"> </w:t>
            </w:r>
            <w:r w:rsidRPr="004A4174">
              <w:t>to</w:t>
            </w:r>
            <w:r w:rsidR="00EE4B3B" w:rsidRPr="004A4174">
              <w:t xml:space="preserve"> create a </w:t>
            </w:r>
            <w:r w:rsidR="00A833DB" w:rsidRPr="004A4174">
              <w:t>list of success criteria that can be applied across the planning stages of this assessment.</w:t>
            </w:r>
          </w:p>
        </w:tc>
      </w:tr>
      <w:tr w:rsidR="00C74632" w:rsidRPr="00C74632" w14:paraId="6053C103" w14:textId="77777777" w:rsidTr="3614F94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6E2EAEA6" w14:textId="451B49A5" w:rsidR="00C74632" w:rsidRPr="00C20D10" w:rsidRDefault="0030378E" w:rsidP="00C20D10">
            <w:r>
              <w:t xml:space="preserve">Select thematic messages or </w:t>
            </w:r>
            <w:r w:rsidDel="00E77997">
              <w:t>‘</w:t>
            </w:r>
            <w:r w:rsidR="00E77997">
              <w:t xml:space="preserve">main </w:t>
            </w:r>
            <w:r>
              <w:t>ideas</w:t>
            </w:r>
            <w:r w:rsidR="00E77997">
              <w:t>’</w:t>
            </w:r>
            <w:r w:rsidR="00471894">
              <w:t xml:space="preserve"> and connect to textual evidence and examples</w:t>
            </w:r>
          </w:p>
        </w:tc>
        <w:tc>
          <w:tcPr>
            <w:tcW w:w="3678" w:type="pct"/>
          </w:tcPr>
          <w:p w14:paraId="7F749CCC" w14:textId="0E38123B" w:rsidR="00CE1C46" w:rsidRDefault="00B35216" w:rsidP="00390A28">
            <w:pPr>
              <w:cnfStyle w:val="000000010000" w:firstRow="0" w:lastRow="0" w:firstColumn="0" w:lastColumn="0" w:oddVBand="0" w:evenVBand="0" w:oddHBand="0" w:evenHBand="1" w:firstRowFirstColumn="0" w:firstRowLastColumn="0" w:lastRowFirstColumn="0" w:lastRowLastColumn="0"/>
              <w:rPr>
                <w:rStyle w:val="Strong"/>
              </w:rPr>
            </w:pPr>
            <w:r w:rsidRPr="00453E74">
              <w:t xml:space="preserve">Use </w:t>
            </w:r>
            <w:r w:rsidRPr="004A4174">
              <w:rPr>
                <w:rStyle w:val="Strong"/>
              </w:rPr>
              <w:t xml:space="preserve">Phase </w:t>
            </w:r>
            <w:r w:rsidR="00330CAB" w:rsidRPr="004A4174">
              <w:rPr>
                <w:rStyle w:val="Strong"/>
              </w:rPr>
              <w:t>4</w:t>
            </w:r>
            <w:r w:rsidRPr="004A4174">
              <w:rPr>
                <w:rStyle w:val="Strong"/>
              </w:rPr>
              <w:t xml:space="preserve">, activity </w:t>
            </w:r>
            <w:r w:rsidR="004A4174" w:rsidRPr="004A4174">
              <w:rPr>
                <w:rStyle w:val="Strong"/>
              </w:rPr>
              <w:t>6</w:t>
            </w:r>
            <w:r w:rsidR="0035782B" w:rsidRPr="004A4174">
              <w:rPr>
                <w:rStyle w:val="Strong"/>
              </w:rPr>
              <w:t xml:space="preserve"> </w:t>
            </w:r>
            <w:r w:rsidRPr="004A4174">
              <w:rPr>
                <w:rStyle w:val="Strong"/>
              </w:rPr>
              <w:t xml:space="preserve">– </w:t>
            </w:r>
            <w:r w:rsidR="00E13814" w:rsidRPr="004A4174">
              <w:rPr>
                <w:rStyle w:val="Strong"/>
              </w:rPr>
              <w:t>exploring</w:t>
            </w:r>
            <w:r w:rsidR="0030378E" w:rsidRPr="004A4174">
              <w:rPr>
                <w:rStyle w:val="Strong"/>
              </w:rPr>
              <w:t xml:space="preserve"> thematic messages</w:t>
            </w:r>
            <w:r w:rsidR="001305A3" w:rsidRPr="004A4174">
              <w:rPr>
                <w:rStyle w:val="Strong"/>
                <w:b w:val="0"/>
                <w:bCs w:val="0"/>
              </w:rPr>
              <w:t xml:space="preserve"> and </w:t>
            </w:r>
            <w:r w:rsidR="001305A3" w:rsidRPr="004A4174">
              <w:rPr>
                <w:rStyle w:val="Strong"/>
              </w:rPr>
              <w:t xml:space="preserve">Phase 6, activity </w:t>
            </w:r>
            <w:r w:rsidR="004A4174" w:rsidRPr="004A4174">
              <w:rPr>
                <w:rStyle w:val="Strong"/>
              </w:rPr>
              <w:t>3</w:t>
            </w:r>
            <w:r w:rsidR="001305A3" w:rsidRPr="004A4174">
              <w:rPr>
                <w:rStyle w:val="Strong"/>
              </w:rPr>
              <w:t xml:space="preserve"> – brainstorming thematic messages</w:t>
            </w:r>
            <w:r w:rsidR="00CE1C46" w:rsidRPr="004A4174">
              <w:rPr>
                <w:rStyle w:val="Strong"/>
                <w:b w:val="0"/>
                <w:bCs w:val="0"/>
              </w:rPr>
              <w:t>.</w:t>
            </w:r>
          </w:p>
          <w:p w14:paraId="7BF7DB66" w14:textId="0AB26F1C" w:rsidR="00CE1C46" w:rsidRDefault="00FD7FC4" w:rsidP="00FD7FC4">
            <w:pPr>
              <w:pStyle w:val="ListNumber"/>
              <w:numPr>
                <w:ilvl w:val="0"/>
                <w:numId w:val="50"/>
              </w:numPr>
              <w:cnfStyle w:val="000000010000" w:firstRow="0" w:lastRow="0" w:firstColumn="0" w:lastColumn="0" w:oddVBand="0" w:evenVBand="0" w:oddHBand="0" w:evenHBand="1" w:firstRowFirstColumn="0" w:firstRowLastColumn="0" w:lastRowFirstColumn="0" w:lastRowLastColumn="0"/>
            </w:pPr>
            <w:r>
              <w:t>D</w:t>
            </w:r>
            <w:r w:rsidR="00CE1C46">
              <w:t>etermine 2</w:t>
            </w:r>
            <w:r w:rsidR="004616BC">
              <w:t xml:space="preserve"> to </w:t>
            </w:r>
            <w:r w:rsidR="00CE1C46">
              <w:t xml:space="preserve">3 relevant and appropriate </w:t>
            </w:r>
            <w:r w:rsidR="00D139BE">
              <w:t>thematic message</w:t>
            </w:r>
            <w:r w:rsidR="001D4B42">
              <w:t>s</w:t>
            </w:r>
            <w:r w:rsidR="00D139BE">
              <w:t xml:space="preserve"> or ‘</w:t>
            </w:r>
            <w:r w:rsidR="00793605">
              <w:t xml:space="preserve">main </w:t>
            </w:r>
            <w:proofErr w:type="gramStart"/>
            <w:r w:rsidR="00D139BE">
              <w:t>ideas’</w:t>
            </w:r>
            <w:proofErr w:type="gramEnd"/>
            <w:r w:rsidR="001F2F8D">
              <w:t>.</w:t>
            </w:r>
          </w:p>
          <w:p w14:paraId="54330C19" w14:textId="5E01D33B" w:rsidR="00D139BE" w:rsidRDefault="00FD7FC4" w:rsidP="00FD7FC4">
            <w:pPr>
              <w:pStyle w:val="ListNumber"/>
              <w:cnfStyle w:val="000000010000" w:firstRow="0" w:lastRow="0" w:firstColumn="0" w:lastColumn="0" w:oddVBand="0" w:evenVBand="0" w:oddHBand="0" w:evenHBand="1" w:firstRowFirstColumn="0" w:firstRowLastColumn="0" w:lastRowFirstColumn="0" w:lastRowLastColumn="0"/>
            </w:pPr>
            <w:r>
              <w:lastRenderedPageBreak/>
              <w:t>C</w:t>
            </w:r>
            <w:r w:rsidR="00D139BE">
              <w:t>onnect these ‘</w:t>
            </w:r>
            <w:r w:rsidR="00793605">
              <w:t xml:space="preserve">main </w:t>
            </w:r>
            <w:r w:rsidR="00D139BE">
              <w:t>ideas’ to aspects of characterisation and point of view, as per the question</w:t>
            </w:r>
            <w:r w:rsidR="001F2F8D">
              <w:t>.</w:t>
            </w:r>
            <w:r w:rsidR="000F2783">
              <w:t xml:space="preserve"> For further support</w:t>
            </w:r>
            <w:r w:rsidR="00F92AEC">
              <w:t xml:space="preserve"> in de</w:t>
            </w:r>
            <w:r w:rsidR="00F92AEC" w:rsidRPr="00EE047F">
              <w:t>veloping an argument map for analytical or persuasive writing</w:t>
            </w:r>
            <w:r w:rsidR="000F2783" w:rsidRPr="00EE047F">
              <w:t xml:space="preserve">, </w:t>
            </w:r>
            <w:r w:rsidR="00491CC1" w:rsidRPr="00EE047F">
              <w:t xml:space="preserve">refer to </w:t>
            </w:r>
            <w:r w:rsidR="00F92AEC" w:rsidRPr="00EE047F">
              <w:rPr>
                <w:rStyle w:val="Strong"/>
              </w:rPr>
              <w:t xml:space="preserve">Phase 6, </w:t>
            </w:r>
            <w:r w:rsidR="000576E4" w:rsidRPr="00EE047F">
              <w:rPr>
                <w:rStyle w:val="Strong"/>
              </w:rPr>
              <w:t>activity 2</w:t>
            </w:r>
            <w:r w:rsidR="003431FE" w:rsidRPr="00EE047F">
              <w:rPr>
                <w:rStyle w:val="Strong"/>
              </w:rPr>
              <w:t xml:space="preserve"> – </w:t>
            </w:r>
            <w:r w:rsidR="000576E4" w:rsidRPr="00EE047F">
              <w:rPr>
                <w:rStyle w:val="Strong"/>
              </w:rPr>
              <w:t xml:space="preserve">What’s </w:t>
            </w:r>
            <w:r w:rsidR="00253F16" w:rsidRPr="00EE047F">
              <w:rPr>
                <w:rStyle w:val="Strong"/>
              </w:rPr>
              <w:t>your</w:t>
            </w:r>
            <w:r w:rsidR="000D036A" w:rsidRPr="00EE047F">
              <w:rPr>
                <w:rStyle w:val="Strong"/>
              </w:rPr>
              <w:t xml:space="preserve"> line of</w:t>
            </w:r>
            <w:r w:rsidR="00253F16" w:rsidRPr="00EE047F">
              <w:rPr>
                <w:rStyle w:val="Strong"/>
              </w:rPr>
              <w:t xml:space="preserve"> argument?</w:t>
            </w:r>
            <w:r w:rsidR="00F92AEC" w:rsidRPr="00EE047F">
              <w:rPr>
                <w:rStyle w:val="Strong"/>
                <w:b w:val="0"/>
              </w:rPr>
              <w:t xml:space="preserve"> </w:t>
            </w:r>
            <w:r w:rsidR="00F92AEC" w:rsidRPr="00EE047F">
              <w:t>in the</w:t>
            </w:r>
            <w:hyperlink r:id="rId18" w:history="1">
              <w:r w:rsidR="007912B7" w:rsidRPr="00EE047F">
                <w:t xml:space="preserve"> </w:t>
              </w:r>
              <w:r w:rsidR="007912B7" w:rsidRPr="00EE047F">
                <w:rPr>
                  <w:rStyle w:val="Hyperlink"/>
                </w:rPr>
                <w:t>Speak the speech – Year 7, Term 4</w:t>
              </w:r>
            </w:hyperlink>
            <w:r w:rsidR="007912B7" w:rsidRPr="00EE047F">
              <w:t xml:space="preserve"> program.</w:t>
            </w:r>
          </w:p>
          <w:p w14:paraId="0FEF09B3" w14:textId="2108A93E" w:rsidR="00C74632" w:rsidRPr="00572364" w:rsidRDefault="00D139BE" w:rsidP="00FD7FC4">
            <w:pPr>
              <w:pStyle w:val="ListNumber"/>
              <w:cnfStyle w:val="000000010000" w:firstRow="0" w:lastRow="0" w:firstColumn="0" w:lastColumn="0" w:oddVBand="0" w:evenVBand="0" w:oddHBand="0" w:evenHBand="1" w:firstRowFirstColumn="0" w:firstRowLastColumn="0" w:lastRowFirstColumn="0" w:lastRowLastColumn="0"/>
            </w:pPr>
            <w:r>
              <w:t xml:space="preserve">Select </w:t>
            </w:r>
            <w:r w:rsidR="001B0D56">
              <w:t>evidence and examples from the core text to demonstrate language forms, features and structures used by the author</w:t>
            </w:r>
            <w:r w:rsidR="001F2F8D">
              <w:t xml:space="preserve">. </w:t>
            </w:r>
            <w:r w:rsidR="002527DB" w:rsidRPr="002D3F9E">
              <w:rPr>
                <w:rStyle w:val="Strong"/>
              </w:rPr>
              <w:t xml:space="preserve">Phase 4, activity </w:t>
            </w:r>
            <w:r w:rsidR="00EE047F">
              <w:rPr>
                <w:rStyle w:val="Strong"/>
              </w:rPr>
              <w:t>9</w:t>
            </w:r>
            <w:r w:rsidR="002527DB" w:rsidRPr="002D3F9E">
              <w:rPr>
                <w:rStyle w:val="Strong"/>
              </w:rPr>
              <w:t xml:space="preserve"> – Seldon </w:t>
            </w:r>
            <w:r w:rsidR="004616BC" w:rsidRPr="002D3F9E">
              <w:rPr>
                <w:rStyle w:val="Strong"/>
              </w:rPr>
              <w:t>m</w:t>
            </w:r>
            <w:r w:rsidR="002527DB" w:rsidRPr="002D3F9E">
              <w:rPr>
                <w:rStyle w:val="Strong"/>
              </w:rPr>
              <w:t xml:space="preserve">ethod or This </w:t>
            </w:r>
            <w:r w:rsidR="0052429C" w:rsidRPr="002D3F9E">
              <w:rPr>
                <w:rStyle w:val="Strong"/>
              </w:rPr>
              <w:t>d</w:t>
            </w:r>
            <w:r w:rsidR="002C7CFA" w:rsidRPr="002D3F9E">
              <w:rPr>
                <w:rStyle w:val="Strong"/>
              </w:rPr>
              <w:t xml:space="preserve">oes </w:t>
            </w:r>
            <w:r w:rsidR="0052429C" w:rsidRPr="002D3F9E">
              <w:rPr>
                <w:rStyle w:val="Strong"/>
              </w:rPr>
              <w:t>t</w:t>
            </w:r>
            <w:r w:rsidR="002C7CFA" w:rsidRPr="002D3F9E">
              <w:rPr>
                <w:rStyle w:val="Strong"/>
              </w:rPr>
              <w:t xml:space="preserve">hat </w:t>
            </w:r>
            <w:r w:rsidR="0052555D" w:rsidRPr="002D3F9E">
              <w:rPr>
                <w:rStyle w:val="Strong"/>
              </w:rPr>
              <w:t>for textual analysis</w:t>
            </w:r>
            <w:r w:rsidR="0052555D">
              <w:t xml:space="preserve"> will be used later in the program to analyse these forms, features and structures in greater depth.</w:t>
            </w:r>
          </w:p>
        </w:tc>
      </w:tr>
      <w:tr w:rsidR="00C74632" w:rsidRPr="00C74632" w14:paraId="2448925B" w14:textId="77777777" w:rsidTr="3614F9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082077A5" w14:textId="45D4D7C1" w:rsidR="00C74632" w:rsidRPr="00C74632" w:rsidRDefault="001B0D56" w:rsidP="00C20D10">
            <w:r>
              <w:lastRenderedPageBreak/>
              <w:t>Create a personal thesis statement</w:t>
            </w:r>
          </w:p>
        </w:tc>
        <w:tc>
          <w:tcPr>
            <w:tcW w:w="3678" w:type="pct"/>
          </w:tcPr>
          <w:p w14:paraId="286420BC" w14:textId="74679857" w:rsidR="00C74632" w:rsidRPr="00C74632" w:rsidRDefault="00391D96" w:rsidP="004F3F23">
            <w:pPr>
              <w:cnfStyle w:val="000000100000" w:firstRow="0" w:lastRow="0" w:firstColumn="0" w:lastColumn="0" w:oddVBand="0" w:evenVBand="0" w:oddHBand="1" w:evenHBand="0" w:firstRowFirstColumn="0" w:firstRowLastColumn="0" w:lastRowFirstColumn="0" w:lastRowLastColumn="0"/>
            </w:pPr>
            <w:r w:rsidRPr="00391D96">
              <w:rPr>
                <w:rStyle w:val="Strong"/>
                <w:b w:val="0"/>
                <w:bCs w:val="0"/>
              </w:rPr>
              <w:t xml:space="preserve">The PowerPoint </w:t>
            </w:r>
            <w:r w:rsidR="2ABE246A" w:rsidRPr="3614F94B">
              <w:rPr>
                <w:rStyle w:val="Strong"/>
              </w:rPr>
              <w:t xml:space="preserve">Phase 6 </w:t>
            </w:r>
            <w:r w:rsidR="3D63C492" w:rsidRPr="3614F94B">
              <w:rPr>
                <w:rStyle w:val="Strong"/>
              </w:rPr>
              <w:t>–</w:t>
            </w:r>
            <w:r w:rsidR="2ABE246A" w:rsidRPr="3614F94B">
              <w:rPr>
                <w:rStyle w:val="Strong"/>
              </w:rPr>
              <w:t xml:space="preserve"> </w:t>
            </w:r>
            <w:r w:rsidR="3D63C492" w:rsidRPr="3614F94B">
              <w:rPr>
                <w:rStyle w:val="Strong"/>
              </w:rPr>
              <w:t>cr</w:t>
            </w:r>
            <w:r w:rsidR="7223CC41" w:rsidRPr="3614F94B">
              <w:rPr>
                <w:rStyle w:val="Strong"/>
              </w:rPr>
              <w:t>afting</w:t>
            </w:r>
            <w:r w:rsidR="3D63C492" w:rsidRPr="3614F94B">
              <w:rPr>
                <w:rStyle w:val="Strong"/>
              </w:rPr>
              <w:t xml:space="preserve"> a personal thesis</w:t>
            </w:r>
            <w:r>
              <w:rPr>
                <w:rStyle w:val="Strong"/>
              </w:rPr>
              <w:t xml:space="preserve"> – 10.1</w:t>
            </w:r>
            <w:r w:rsidR="42E9FF30">
              <w:t xml:space="preserve"> </w:t>
            </w:r>
            <w:r w:rsidR="3D63C492">
              <w:t xml:space="preserve">has been developed to support </w:t>
            </w:r>
            <w:r w:rsidR="11379355">
              <w:t>you</w:t>
            </w:r>
            <w:r w:rsidR="3D63C492">
              <w:t xml:space="preserve"> </w:t>
            </w:r>
            <w:r w:rsidR="61770FAC">
              <w:t xml:space="preserve">with </w:t>
            </w:r>
            <w:r w:rsidR="61770FAC" w:rsidRPr="3614F94B">
              <w:rPr>
                <w:rStyle w:val="Strong"/>
              </w:rPr>
              <w:t xml:space="preserve">Core </w:t>
            </w:r>
            <w:r w:rsidR="46BC9DB2" w:rsidRPr="3614F94B">
              <w:rPr>
                <w:rStyle w:val="Strong"/>
              </w:rPr>
              <w:t>f</w:t>
            </w:r>
            <w:r w:rsidR="61770FAC" w:rsidRPr="3614F94B">
              <w:rPr>
                <w:rStyle w:val="Strong"/>
              </w:rPr>
              <w:t xml:space="preserve">ormative </w:t>
            </w:r>
            <w:r w:rsidR="3386D1E0" w:rsidRPr="3614F94B">
              <w:rPr>
                <w:rStyle w:val="Strong"/>
              </w:rPr>
              <w:t>t</w:t>
            </w:r>
            <w:r w:rsidR="61770FAC" w:rsidRPr="3614F94B">
              <w:rPr>
                <w:rStyle w:val="Strong"/>
              </w:rPr>
              <w:t>ask</w:t>
            </w:r>
            <w:r w:rsidR="50C67155" w:rsidRPr="3614F94B">
              <w:rPr>
                <w:rStyle w:val="Strong"/>
              </w:rPr>
              <w:t xml:space="preserve"> 1</w:t>
            </w:r>
            <w:r w:rsidR="0C755A9D" w:rsidRPr="3614F94B">
              <w:rPr>
                <w:rStyle w:val="Strong"/>
              </w:rPr>
              <w:t xml:space="preserve"> </w:t>
            </w:r>
            <w:r w:rsidR="1C46C961" w:rsidRPr="3614F94B">
              <w:rPr>
                <w:rStyle w:val="Strong"/>
              </w:rPr>
              <w:t>–</w:t>
            </w:r>
            <w:r w:rsidR="0C755A9D" w:rsidRPr="3614F94B">
              <w:rPr>
                <w:rStyle w:val="Strong"/>
              </w:rPr>
              <w:t xml:space="preserve"> </w:t>
            </w:r>
            <w:r w:rsidR="5227612E" w:rsidRPr="3614F94B">
              <w:rPr>
                <w:rStyle w:val="Strong"/>
              </w:rPr>
              <w:t xml:space="preserve">sharing and reflecting </w:t>
            </w:r>
            <w:r w:rsidR="6A9E956A" w:rsidRPr="3614F94B">
              <w:rPr>
                <w:rStyle w:val="Strong"/>
              </w:rPr>
              <w:t xml:space="preserve">on reading </w:t>
            </w:r>
            <w:r w:rsidR="1B2924F3" w:rsidRPr="3614F94B">
              <w:rPr>
                <w:rStyle w:val="Strong"/>
              </w:rPr>
              <w:t>experiences</w:t>
            </w:r>
            <w:r w:rsidR="1C46C961" w:rsidRPr="3614F94B">
              <w:rPr>
                <w:rStyle w:val="Strong"/>
                <w:b w:val="0"/>
                <w:bCs w:val="0"/>
              </w:rPr>
              <w:t xml:space="preserve"> and</w:t>
            </w:r>
            <w:r w:rsidR="61770FAC" w:rsidRPr="3614F94B">
              <w:rPr>
                <w:rStyle w:val="Strong"/>
                <w:b w:val="0"/>
                <w:bCs w:val="0"/>
              </w:rPr>
              <w:t xml:space="preserve"> </w:t>
            </w:r>
            <w:r w:rsidR="50C67155" w:rsidRPr="3614F94B">
              <w:rPr>
                <w:rStyle w:val="Strong"/>
              </w:rPr>
              <w:t xml:space="preserve">Core </w:t>
            </w:r>
            <w:r w:rsidR="089D74FB" w:rsidRPr="3614F94B">
              <w:rPr>
                <w:rStyle w:val="Strong"/>
              </w:rPr>
              <w:t>f</w:t>
            </w:r>
            <w:r w:rsidR="50C67155" w:rsidRPr="3614F94B">
              <w:rPr>
                <w:rStyle w:val="Strong"/>
              </w:rPr>
              <w:t xml:space="preserve">ormative </w:t>
            </w:r>
            <w:r w:rsidR="7D33178F" w:rsidRPr="3614F94B">
              <w:rPr>
                <w:rStyle w:val="Strong"/>
              </w:rPr>
              <w:t>t</w:t>
            </w:r>
            <w:r w:rsidR="50C67155" w:rsidRPr="3614F94B">
              <w:rPr>
                <w:rStyle w:val="Strong"/>
              </w:rPr>
              <w:t xml:space="preserve">ask </w:t>
            </w:r>
            <w:r w:rsidR="52E2905E" w:rsidRPr="3614F94B">
              <w:rPr>
                <w:rStyle w:val="Strong"/>
              </w:rPr>
              <w:t>2</w:t>
            </w:r>
            <w:r w:rsidR="61770FAC" w:rsidRPr="3614F94B">
              <w:rPr>
                <w:rStyle w:val="Strong"/>
              </w:rPr>
              <w:t xml:space="preserve"> – </w:t>
            </w:r>
            <w:r w:rsidR="5912AA3E" w:rsidRPr="3614F94B">
              <w:rPr>
                <w:rStyle w:val="Strong"/>
              </w:rPr>
              <w:t>developing a</w:t>
            </w:r>
            <w:r w:rsidR="61770FAC" w:rsidRPr="3614F94B">
              <w:rPr>
                <w:rStyle w:val="Strong"/>
              </w:rPr>
              <w:t xml:space="preserve"> thesis</w:t>
            </w:r>
            <w:r w:rsidR="61770FAC" w:rsidRPr="3614F94B">
              <w:rPr>
                <w:rStyle w:val="Strong"/>
                <w:b w:val="0"/>
                <w:bCs w:val="0"/>
              </w:rPr>
              <w:t xml:space="preserve">. </w:t>
            </w:r>
            <w:r w:rsidR="61770FAC">
              <w:t>This</w:t>
            </w:r>
            <w:r w:rsidR="61D7145B">
              <w:t xml:space="preserve"> activity will </w:t>
            </w:r>
            <w:r w:rsidR="33FB9BAB">
              <w:t xml:space="preserve">use a model and include direct teacher instruction </w:t>
            </w:r>
            <w:r w:rsidR="78096158">
              <w:t xml:space="preserve">to </w:t>
            </w:r>
            <w:r w:rsidR="3927250B">
              <w:t>provide</w:t>
            </w:r>
            <w:r w:rsidR="78096158">
              <w:t xml:space="preserve"> ways to improve </w:t>
            </w:r>
            <w:r w:rsidR="45A4FCC9">
              <w:t xml:space="preserve">your </w:t>
            </w:r>
            <w:r w:rsidR="78096158">
              <w:t xml:space="preserve">thesis statement and develop </w:t>
            </w:r>
            <w:r w:rsidR="45A4FCC9">
              <w:t xml:space="preserve">your </w:t>
            </w:r>
            <w:r w:rsidR="78096158">
              <w:t xml:space="preserve">personal </w:t>
            </w:r>
            <w:r w:rsidR="10ED72B7">
              <w:t xml:space="preserve">voice. </w:t>
            </w:r>
            <w:r w:rsidR="09CB408C">
              <w:t xml:space="preserve">Supplementary resources include </w:t>
            </w:r>
            <w:r w:rsidR="577ED57D">
              <w:t xml:space="preserve">the PowerPoint </w:t>
            </w:r>
            <w:r w:rsidR="09CB408C" w:rsidRPr="3614F94B">
              <w:rPr>
                <w:rStyle w:val="Strong"/>
              </w:rPr>
              <w:t>Phase 6</w:t>
            </w:r>
            <w:r w:rsidR="577ED57D" w:rsidRPr="3614F94B">
              <w:rPr>
                <w:rStyle w:val="Strong"/>
              </w:rPr>
              <w:t xml:space="preserve"> </w:t>
            </w:r>
            <w:r w:rsidR="09CB408C" w:rsidRPr="3614F94B">
              <w:rPr>
                <w:rStyle w:val="Strong"/>
              </w:rPr>
              <w:t>– developing voice</w:t>
            </w:r>
            <w:r w:rsidR="00FF3CAA">
              <w:rPr>
                <w:rStyle w:val="Strong"/>
              </w:rPr>
              <w:t xml:space="preserve"> – 10.1</w:t>
            </w:r>
            <w:r w:rsidR="09CB408C">
              <w:t xml:space="preserve"> and </w:t>
            </w:r>
            <w:r w:rsidR="09CB408C" w:rsidRPr="3614F94B">
              <w:rPr>
                <w:rStyle w:val="Strong"/>
              </w:rPr>
              <w:t xml:space="preserve">Phase 6, resource </w:t>
            </w:r>
            <w:r w:rsidR="577ED57D" w:rsidRPr="3614F94B">
              <w:rPr>
                <w:rStyle w:val="Strong"/>
              </w:rPr>
              <w:t>3</w:t>
            </w:r>
            <w:r w:rsidR="09CB408C" w:rsidRPr="3614F94B">
              <w:rPr>
                <w:rStyle w:val="Strong"/>
              </w:rPr>
              <w:t xml:space="preserve"> – annotated personal thesis</w:t>
            </w:r>
            <w:r w:rsidR="09CB408C" w:rsidRPr="3614F94B">
              <w:rPr>
                <w:rStyle w:val="Strong"/>
                <w:b w:val="0"/>
                <w:bCs w:val="0"/>
              </w:rPr>
              <w:t>.</w:t>
            </w:r>
          </w:p>
        </w:tc>
      </w:tr>
      <w:tr w:rsidR="00E30837" w:rsidRPr="00C74632" w14:paraId="32A7AD2C" w14:textId="77777777" w:rsidTr="3614F94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5E34B3DB" w14:textId="178C396A" w:rsidR="00E30837" w:rsidRDefault="00E30837" w:rsidP="00C20D10">
            <w:r>
              <w:t xml:space="preserve">Develop a personal understanding of </w:t>
            </w:r>
            <w:r w:rsidR="00C871E8">
              <w:t>characterisation and point of view in the texts</w:t>
            </w:r>
          </w:p>
        </w:tc>
        <w:tc>
          <w:tcPr>
            <w:tcW w:w="3678" w:type="pct"/>
          </w:tcPr>
          <w:p w14:paraId="26E4CD60" w14:textId="5B25CA5D" w:rsidR="00E30837" w:rsidRPr="00622931" w:rsidRDefault="00E30837" w:rsidP="004F3F23">
            <w:pPr>
              <w:cnfStyle w:val="000000010000" w:firstRow="0" w:lastRow="0" w:firstColumn="0" w:lastColumn="0" w:oddVBand="0" w:evenVBand="0" w:oddHBand="0" w:evenHBand="1" w:firstRowFirstColumn="0" w:firstRowLastColumn="0" w:lastRowFirstColumn="0" w:lastRowLastColumn="0"/>
              <w:rPr>
                <w:rStyle w:val="Strong"/>
              </w:rPr>
            </w:pPr>
            <w:r>
              <w:t xml:space="preserve">Review the </w:t>
            </w:r>
            <w:r w:rsidR="00C871E8">
              <w:t>textual</w:t>
            </w:r>
            <w:r>
              <w:t xml:space="preserve"> understanding you developed in </w:t>
            </w:r>
            <w:r w:rsidR="001C11F1">
              <w:t>Phase 3 and Phase 4</w:t>
            </w:r>
            <w:r w:rsidR="00DB2008">
              <w:t xml:space="preserve">, including the work completed in </w:t>
            </w:r>
            <w:r w:rsidRPr="0053155D">
              <w:rPr>
                <w:rStyle w:val="Strong"/>
              </w:rPr>
              <w:t>Core formative task 3 – exploring point of view</w:t>
            </w:r>
            <w:r w:rsidRPr="00F312C3">
              <w:rPr>
                <w:rStyle w:val="Strong"/>
                <w:b w:val="0"/>
                <w:bCs w:val="0"/>
              </w:rPr>
              <w:t xml:space="preserve"> </w:t>
            </w:r>
            <w:r w:rsidRPr="007743FF">
              <w:rPr>
                <w:rStyle w:val="Strong"/>
                <w:b w:val="0"/>
                <w:bCs w:val="0"/>
              </w:rPr>
              <w:t>and</w:t>
            </w:r>
            <w:r w:rsidRPr="00F312C3">
              <w:rPr>
                <w:rStyle w:val="Strong"/>
                <w:b w:val="0"/>
                <w:bCs w:val="0"/>
              </w:rPr>
              <w:t xml:space="preserve"> </w:t>
            </w:r>
            <w:r w:rsidRPr="007743FF">
              <w:rPr>
                <w:rStyle w:val="Strong"/>
              </w:rPr>
              <w:t>Core formative task 4 –</w:t>
            </w:r>
            <w:r w:rsidR="00205ED7">
              <w:rPr>
                <w:rStyle w:val="Strong"/>
              </w:rPr>
              <w:t xml:space="preserve"> </w:t>
            </w:r>
            <w:r w:rsidRPr="007743FF">
              <w:rPr>
                <w:rStyle w:val="Strong"/>
              </w:rPr>
              <w:t>study guide</w:t>
            </w:r>
            <w:r w:rsidRPr="008A42E6">
              <w:rPr>
                <w:rStyle w:val="Strong"/>
                <w:b w:val="0"/>
                <w:bCs w:val="0"/>
              </w:rPr>
              <w:t xml:space="preserve">. </w:t>
            </w:r>
            <w:r w:rsidRPr="00D60535">
              <w:t>This</w:t>
            </w:r>
            <w:r>
              <w:t xml:space="preserve"> will support you in the planning of your focus</w:t>
            </w:r>
            <w:r w:rsidR="003C2DE8">
              <w:t xml:space="preserve"> of the ‘main ideas’</w:t>
            </w:r>
            <w:r>
              <w:t>,</w:t>
            </w:r>
            <w:r w:rsidR="003C2DE8">
              <w:t xml:space="preserve"> including</w:t>
            </w:r>
            <w:r w:rsidR="0052409B">
              <w:t xml:space="preserve"> what</w:t>
            </w:r>
            <w:r>
              <w:t xml:space="preserve"> evidence and examples</w:t>
            </w:r>
            <w:r w:rsidR="00C301CC">
              <w:t xml:space="preserve"> </w:t>
            </w:r>
            <w:r w:rsidR="0052409B">
              <w:t xml:space="preserve">are </w:t>
            </w:r>
            <w:r w:rsidR="00C301CC">
              <w:t xml:space="preserve">needed in the body of </w:t>
            </w:r>
            <w:r w:rsidR="0052409B">
              <w:t>your</w:t>
            </w:r>
            <w:r w:rsidR="00C301CC">
              <w:t xml:space="preserve"> analytical response</w:t>
            </w:r>
            <w:r>
              <w:t>.</w:t>
            </w:r>
          </w:p>
        </w:tc>
      </w:tr>
      <w:tr w:rsidR="00315D12" w:rsidRPr="00C74632" w14:paraId="034E6010" w14:textId="77777777" w:rsidTr="3614F9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30A697C1" w14:textId="37FE2336" w:rsidR="00315D12" w:rsidRPr="00C20D10" w:rsidRDefault="00950078" w:rsidP="00C20D10">
            <w:r>
              <w:t>Writ</w:t>
            </w:r>
            <w:r w:rsidR="00AA042B">
              <w:t>e</w:t>
            </w:r>
            <w:r>
              <w:t xml:space="preserve"> </w:t>
            </w:r>
            <w:r w:rsidR="007743FF">
              <w:t xml:space="preserve">your analytical </w:t>
            </w:r>
            <w:r>
              <w:t>paragraph</w:t>
            </w:r>
            <w:r w:rsidR="007743FF">
              <w:t>s</w:t>
            </w:r>
          </w:p>
        </w:tc>
        <w:tc>
          <w:tcPr>
            <w:tcW w:w="3678" w:type="pct"/>
          </w:tcPr>
          <w:p w14:paraId="2FDEFF85" w14:textId="454C2FD3" w:rsidR="003E6D4D" w:rsidRDefault="00950078" w:rsidP="003D31C3">
            <w:pPr>
              <w:cnfStyle w:val="000000100000" w:firstRow="0" w:lastRow="0" w:firstColumn="0" w:lastColumn="0" w:oddVBand="0" w:evenVBand="0" w:oddHBand="1" w:evenHBand="0" w:firstRowFirstColumn="0" w:firstRowLastColumn="0" w:lastRowFirstColumn="0" w:lastRowLastColumn="0"/>
            </w:pPr>
            <w:r>
              <w:t xml:space="preserve">Using </w:t>
            </w:r>
            <w:r w:rsidR="0001525E" w:rsidRPr="00FF3CAA">
              <w:rPr>
                <w:rStyle w:val="Strong"/>
              </w:rPr>
              <w:t xml:space="preserve">Phase </w:t>
            </w:r>
            <w:r w:rsidR="003141CD" w:rsidRPr="00FF3CAA">
              <w:rPr>
                <w:rStyle w:val="Strong"/>
              </w:rPr>
              <w:t>4</w:t>
            </w:r>
            <w:r w:rsidR="0001525E" w:rsidRPr="00FF3CAA">
              <w:rPr>
                <w:rStyle w:val="Strong"/>
              </w:rPr>
              <w:t xml:space="preserve">, activity </w:t>
            </w:r>
            <w:r w:rsidR="00FF3CAA" w:rsidRPr="00FF3CAA">
              <w:rPr>
                <w:rStyle w:val="Strong"/>
              </w:rPr>
              <w:t>8</w:t>
            </w:r>
            <w:r w:rsidR="00E6202E" w:rsidRPr="00FF3CAA">
              <w:rPr>
                <w:rStyle w:val="Strong"/>
              </w:rPr>
              <w:t xml:space="preserve"> </w:t>
            </w:r>
            <w:r w:rsidR="0001525E" w:rsidRPr="00FF3CAA">
              <w:rPr>
                <w:rStyle w:val="Strong"/>
              </w:rPr>
              <w:t xml:space="preserve">– </w:t>
            </w:r>
            <w:r w:rsidR="0074787B" w:rsidRPr="00FF3CAA">
              <w:rPr>
                <w:rStyle w:val="Strong"/>
              </w:rPr>
              <w:t>crafting analytical paragraphs</w:t>
            </w:r>
            <w:r w:rsidR="0001525E">
              <w:t xml:space="preserve"> </w:t>
            </w:r>
            <w:r w:rsidR="0074787B">
              <w:t xml:space="preserve">begin to draft </w:t>
            </w:r>
            <w:r w:rsidR="00F96697">
              <w:t xml:space="preserve">a </w:t>
            </w:r>
            <w:r w:rsidR="004A5BBB">
              <w:t xml:space="preserve">structured paragraph that </w:t>
            </w:r>
            <w:r w:rsidR="000F0AD7">
              <w:t xml:space="preserve">is controlled in its use of language. </w:t>
            </w:r>
            <w:r w:rsidR="07D04171">
              <w:t xml:space="preserve">You will then replicate this process to write 2 more body paragraphs independently, with your final submission </w:t>
            </w:r>
            <w:r w:rsidR="0E389D0F">
              <w:t>consisting</w:t>
            </w:r>
            <w:r w:rsidR="07D04171">
              <w:t xml:space="preserve"> of at least 3 analytical body paragraphs.</w:t>
            </w:r>
            <w:r w:rsidR="666BC77A">
              <w:t xml:space="preserve"> </w:t>
            </w:r>
            <w:r w:rsidR="006E641F">
              <w:t xml:space="preserve">Specific focus will be placed on </w:t>
            </w:r>
            <w:r w:rsidR="00DA3A37">
              <w:t xml:space="preserve">developing your ability to </w:t>
            </w:r>
            <w:r w:rsidR="005A3140">
              <w:t>purposefully</w:t>
            </w:r>
            <w:r w:rsidR="00E92E4E">
              <w:t xml:space="preserve"> use</w:t>
            </w:r>
            <w:r w:rsidR="005A3140">
              <w:t>:</w:t>
            </w:r>
          </w:p>
          <w:p w14:paraId="32DC6B1B" w14:textId="7780E9FF" w:rsidR="00362C2B" w:rsidRDefault="006E641F" w:rsidP="00362C2B">
            <w:pPr>
              <w:pStyle w:val="ListBullet"/>
              <w:cnfStyle w:val="000000100000" w:firstRow="0" w:lastRow="0" w:firstColumn="0" w:lastColumn="0" w:oddVBand="0" w:evenVBand="0" w:oddHBand="1" w:evenHBand="0" w:firstRowFirstColumn="0" w:firstRowLastColumn="0" w:lastRowFirstColumn="0" w:lastRowLastColumn="0"/>
            </w:pPr>
            <w:r>
              <w:lastRenderedPageBreak/>
              <w:t>nominalisation</w:t>
            </w:r>
          </w:p>
          <w:p w14:paraId="3EE737A3" w14:textId="77777777" w:rsidR="00362C2B" w:rsidRDefault="006E641F" w:rsidP="00362C2B">
            <w:pPr>
              <w:pStyle w:val="ListBullet"/>
              <w:cnfStyle w:val="000000100000" w:firstRow="0" w:lastRow="0" w:firstColumn="0" w:lastColumn="0" w:oddVBand="0" w:evenVBand="0" w:oddHBand="1" w:evenHBand="0" w:firstRowFirstColumn="0" w:firstRowLastColumn="0" w:lastRowFirstColumn="0" w:lastRowLastColumn="0"/>
            </w:pPr>
            <w:r>
              <w:t>present tense</w:t>
            </w:r>
          </w:p>
          <w:p w14:paraId="4C0FF778" w14:textId="107CF59D" w:rsidR="00BA359E" w:rsidRDefault="00F0693C" w:rsidP="00362C2B">
            <w:pPr>
              <w:pStyle w:val="ListBullet"/>
              <w:cnfStyle w:val="000000100000" w:firstRow="0" w:lastRow="0" w:firstColumn="0" w:lastColumn="0" w:oddVBand="0" w:evenVBand="0" w:oddHBand="1" w:evenHBand="0" w:firstRowFirstColumn="0" w:firstRowLastColumn="0" w:lastRowFirstColumn="0" w:lastRowLastColumn="0"/>
            </w:pPr>
            <w:r>
              <w:t>cohesive devices</w:t>
            </w:r>
          </w:p>
          <w:p w14:paraId="68F0EF20" w14:textId="5BA35159" w:rsidR="00BC59C2" w:rsidRDefault="00362C2B" w:rsidP="00362C2B">
            <w:pPr>
              <w:pStyle w:val="ListBullet"/>
              <w:cnfStyle w:val="000000100000" w:firstRow="0" w:lastRow="0" w:firstColumn="0" w:lastColumn="0" w:oddVBand="0" w:evenVBand="0" w:oddHBand="1" w:evenHBand="0" w:firstRowFirstColumn="0" w:firstRowLastColumn="0" w:lastRowFirstColumn="0" w:lastRowLastColumn="0"/>
            </w:pPr>
            <w:r>
              <w:t>textual evidence</w:t>
            </w:r>
          </w:p>
          <w:p w14:paraId="76C32291" w14:textId="3A71932D" w:rsidR="00C55514" w:rsidRPr="007143E6" w:rsidRDefault="00EA5C6F" w:rsidP="00362C2B">
            <w:pPr>
              <w:pStyle w:val="ListBullet"/>
              <w:cnfStyle w:val="000000100000" w:firstRow="0" w:lastRow="0" w:firstColumn="0" w:lastColumn="0" w:oddVBand="0" w:evenVBand="0" w:oddHBand="1" w:evenHBand="0" w:firstRowFirstColumn="0" w:firstRowLastColumn="0" w:lastRowFirstColumn="0" w:lastRowLastColumn="0"/>
            </w:pPr>
            <w:r>
              <w:t>metalanguage and vocabulary</w:t>
            </w:r>
            <w:r w:rsidR="00DA3A37">
              <w:t xml:space="preserve"> for </w:t>
            </w:r>
            <w:r w:rsidR="00F0693C">
              <w:t>precision</w:t>
            </w:r>
            <w:r w:rsidR="002009D6">
              <w:t>.</w:t>
            </w:r>
          </w:p>
          <w:p w14:paraId="02188FB9" w14:textId="0C6C75E0" w:rsidR="00315D12" w:rsidRPr="000F0AD7" w:rsidRDefault="000F0AD7" w:rsidP="2AB9C8E5">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 xml:space="preserve">As part of </w:t>
            </w:r>
            <w:r w:rsidRPr="2AB9C8E5">
              <w:rPr>
                <w:rStyle w:val="Strong"/>
              </w:rPr>
              <w:t xml:space="preserve">Core formative task </w:t>
            </w:r>
            <w:r w:rsidR="05EDA6D3" w:rsidRPr="2AB9C8E5">
              <w:rPr>
                <w:rStyle w:val="Strong"/>
              </w:rPr>
              <w:t>5</w:t>
            </w:r>
            <w:r w:rsidRPr="2AB9C8E5">
              <w:rPr>
                <w:rStyle w:val="Strong"/>
              </w:rPr>
              <w:t xml:space="preserve"> </w:t>
            </w:r>
            <w:r w:rsidR="00EA32B6" w:rsidRPr="2AB9C8E5">
              <w:rPr>
                <w:rStyle w:val="Strong"/>
              </w:rPr>
              <w:t>–</w:t>
            </w:r>
            <w:r w:rsidRPr="2AB9C8E5">
              <w:rPr>
                <w:rStyle w:val="Strong"/>
              </w:rPr>
              <w:t xml:space="preserve"> </w:t>
            </w:r>
            <w:r w:rsidR="00EA32B6" w:rsidRPr="2AB9C8E5">
              <w:rPr>
                <w:rStyle w:val="Strong"/>
              </w:rPr>
              <w:t>analytical paragraph</w:t>
            </w:r>
            <w:r w:rsidR="000D74DE" w:rsidRPr="00F312C3">
              <w:rPr>
                <w:rStyle w:val="Strong"/>
                <w:b w:val="0"/>
                <w:bCs w:val="0"/>
              </w:rPr>
              <w:t>,</w:t>
            </w:r>
            <w:r w:rsidR="00EA32B6" w:rsidRPr="00F312C3">
              <w:rPr>
                <w:rStyle w:val="Strong"/>
                <w:b w:val="0"/>
                <w:bCs w:val="0"/>
              </w:rPr>
              <w:t xml:space="preserve"> </w:t>
            </w:r>
            <w:r w:rsidR="00EA32B6">
              <w:t xml:space="preserve">you will engage with the </w:t>
            </w:r>
            <w:r w:rsidR="0060648D">
              <w:t xml:space="preserve">planning, </w:t>
            </w:r>
            <w:r w:rsidR="003E7C88">
              <w:t>monit</w:t>
            </w:r>
            <w:r w:rsidR="003E7C88" w:rsidRPr="001E5D99">
              <w:t>oring and revising process, including reflecting on self, peer and teacher feedback</w:t>
            </w:r>
            <w:r w:rsidR="003E7C88" w:rsidRPr="001E5D99">
              <w:rPr>
                <w:rStyle w:val="Strong"/>
                <w:b w:val="0"/>
                <w:bCs w:val="0"/>
              </w:rPr>
              <w:t>.</w:t>
            </w:r>
            <w:r w:rsidR="00E23F70" w:rsidRPr="001E5D99">
              <w:rPr>
                <w:rStyle w:val="Strong"/>
                <w:b w:val="0"/>
                <w:bCs w:val="0"/>
              </w:rPr>
              <w:t xml:space="preserve"> </w:t>
            </w:r>
            <w:r w:rsidR="00E23F70" w:rsidRPr="001E5D99">
              <w:rPr>
                <w:rStyle w:val="Strong"/>
              </w:rPr>
              <w:t xml:space="preserve">Phase 4, resource </w:t>
            </w:r>
            <w:r w:rsidR="001E5D99" w:rsidRPr="001E5D99">
              <w:rPr>
                <w:rStyle w:val="Strong"/>
              </w:rPr>
              <w:t>8</w:t>
            </w:r>
            <w:r w:rsidR="00E23F70" w:rsidRPr="001E5D99">
              <w:rPr>
                <w:rStyle w:val="Strong"/>
              </w:rPr>
              <w:t xml:space="preserve"> – annotated WAGOLL paragraph</w:t>
            </w:r>
            <w:r w:rsidR="00E23F70" w:rsidRPr="001E5D99">
              <w:rPr>
                <w:rStyle w:val="Strong"/>
                <w:b w:val="0"/>
                <w:bCs w:val="0"/>
              </w:rPr>
              <w:t xml:space="preserve"> </w:t>
            </w:r>
            <w:r w:rsidR="00E23F70" w:rsidRPr="001E5D99">
              <w:t xml:space="preserve">has been provided as a model to support you in the composition </w:t>
            </w:r>
            <w:r w:rsidR="001E5D99" w:rsidRPr="001E5D99">
              <w:t xml:space="preserve">of </w:t>
            </w:r>
            <w:r w:rsidR="00E23F70" w:rsidRPr="001E5D99">
              <w:t>your own paragraphs.</w:t>
            </w:r>
            <w:r w:rsidR="000C5F40" w:rsidRPr="001E5D99">
              <w:t xml:space="preserve"> The PowerPoint </w:t>
            </w:r>
            <w:r w:rsidR="000C5F40" w:rsidRPr="001E5D99">
              <w:rPr>
                <w:b/>
              </w:rPr>
              <w:t>Phase 4 –</w:t>
            </w:r>
            <w:r w:rsidR="00594B3F" w:rsidRPr="001E5D99">
              <w:rPr>
                <w:b/>
              </w:rPr>
              <w:t xml:space="preserve"> nominalisation and noun groups</w:t>
            </w:r>
            <w:r w:rsidR="001E5D99" w:rsidRPr="001E5D99">
              <w:rPr>
                <w:b/>
              </w:rPr>
              <w:t xml:space="preserve"> </w:t>
            </w:r>
            <w:r w:rsidR="001E5D99" w:rsidRPr="001E5D99">
              <w:t>– 10.1</w:t>
            </w:r>
            <w:r w:rsidR="00594B3F" w:rsidRPr="001E5D99">
              <w:t xml:space="preserve"> </w:t>
            </w:r>
            <w:r w:rsidR="00255EA1" w:rsidRPr="001E5D99">
              <w:t>and</w:t>
            </w:r>
            <w:r w:rsidR="00E23F70" w:rsidRPr="001E5D99">
              <w:t xml:space="preserve"> </w:t>
            </w:r>
            <w:r w:rsidR="26E8AC4F" w:rsidRPr="001E5D99">
              <w:rPr>
                <w:rStyle w:val="Strong"/>
              </w:rPr>
              <w:t>Phase 4,</w:t>
            </w:r>
            <w:r w:rsidR="00FD7FC4" w:rsidRPr="00FD7FC4">
              <w:rPr>
                <w:b/>
                <w:bCs/>
              </w:rPr>
              <w:t xml:space="preserve"> resource 1 - dreams as a narrative device annotations</w:t>
            </w:r>
            <w:r w:rsidR="26E8AC4F" w:rsidRPr="001E5D99">
              <w:t xml:space="preserve"> contain examples of how to use nominalisation and complex noun groups to support analytical writing.</w:t>
            </w:r>
          </w:p>
        </w:tc>
      </w:tr>
      <w:tr w:rsidR="00AC60A9" w:rsidRPr="00C74632" w14:paraId="7B73F301" w14:textId="77777777" w:rsidTr="3614F94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3B0E2EC8" w14:textId="4313A3E6" w:rsidR="00AC60A9" w:rsidRPr="00C20D10" w:rsidRDefault="00C34B7F" w:rsidP="00C20D10">
            <w:r>
              <w:lastRenderedPageBreak/>
              <w:t>Write an engaging conclusion</w:t>
            </w:r>
          </w:p>
        </w:tc>
        <w:tc>
          <w:tcPr>
            <w:tcW w:w="3678" w:type="pct"/>
          </w:tcPr>
          <w:p w14:paraId="2A257E88" w14:textId="37F2B957" w:rsidR="009734B4" w:rsidRPr="00C34B7F" w:rsidRDefault="002A2365" w:rsidP="00F20AB9">
            <w:pPr>
              <w:cnfStyle w:val="000000010000" w:firstRow="0" w:lastRow="0" w:firstColumn="0" w:lastColumn="0" w:oddVBand="0" w:evenVBand="0" w:oddHBand="0" w:evenHBand="1" w:firstRowFirstColumn="0" w:firstRowLastColumn="0" w:lastRowFirstColumn="0" w:lastRowLastColumn="0"/>
              <w:rPr>
                <w:rStyle w:val="Strong"/>
              </w:rPr>
            </w:pPr>
            <w:r w:rsidRPr="00AE5789">
              <w:rPr>
                <w:rStyle w:val="Strong"/>
              </w:rPr>
              <w:t xml:space="preserve">Phase 6, activity </w:t>
            </w:r>
            <w:r w:rsidR="00AE5789" w:rsidRPr="00AE5789">
              <w:rPr>
                <w:rStyle w:val="Strong"/>
              </w:rPr>
              <w:t>4</w:t>
            </w:r>
            <w:r w:rsidR="00D84155" w:rsidRPr="00AE5789">
              <w:rPr>
                <w:rStyle w:val="Strong"/>
              </w:rPr>
              <w:t xml:space="preserve"> – features of a rhetorically effective conclusion</w:t>
            </w:r>
            <w:r w:rsidR="00D84155" w:rsidRPr="00AE5789">
              <w:rPr>
                <w:rStyle w:val="Strong"/>
                <w:b w:val="0"/>
                <w:bCs w:val="0"/>
              </w:rPr>
              <w:t xml:space="preserve"> </w:t>
            </w:r>
            <w:r w:rsidR="00D84155" w:rsidRPr="00AE5789">
              <w:t>and</w:t>
            </w:r>
            <w:r w:rsidR="00D84155" w:rsidRPr="00AE5789">
              <w:rPr>
                <w:rStyle w:val="Strong"/>
                <w:b w:val="0"/>
                <w:bCs w:val="0"/>
              </w:rPr>
              <w:t xml:space="preserve"> </w:t>
            </w:r>
            <w:r w:rsidR="00C34B7F" w:rsidRPr="00AE5789">
              <w:rPr>
                <w:rStyle w:val="Strong"/>
              </w:rPr>
              <w:t xml:space="preserve">Core formative task </w:t>
            </w:r>
            <w:r w:rsidR="08D3291F" w:rsidRPr="00AE5789">
              <w:rPr>
                <w:rStyle w:val="Strong"/>
              </w:rPr>
              <w:t>6</w:t>
            </w:r>
            <w:r w:rsidR="00C34B7F" w:rsidRPr="00AE5789">
              <w:rPr>
                <w:rStyle w:val="Strong"/>
              </w:rPr>
              <w:t xml:space="preserve"> </w:t>
            </w:r>
            <w:r w:rsidR="00F20AB9" w:rsidRPr="00AE5789">
              <w:rPr>
                <w:rStyle w:val="Strong"/>
              </w:rPr>
              <w:t>–</w:t>
            </w:r>
            <w:r w:rsidR="00C34B7F" w:rsidRPr="00AE5789">
              <w:rPr>
                <w:rStyle w:val="Strong"/>
              </w:rPr>
              <w:t xml:space="preserve"> </w:t>
            </w:r>
            <w:r w:rsidR="4FC098F8" w:rsidRPr="00AE5789">
              <w:rPr>
                <w:rStyle w:val="Strong"/>
              </w:rPr>
              <w:t>writing a</w:t>
            </w:r>
            <w:r w:rsidR="005E3E91" w:rsidRPr="00AE5789">
              <w:rPr>
                <w:rStyle w:val="Strong"/>
              </w:rPr>
              <w:t xml:space="preserve"> rhetorically</w:t>
            </w:r>
            <w:r w:rsidR="00F20AB9" w:rsidRPr="00AE5789">
              <w:rPr>
                <w:rStyle w:val="Strong"/>
              </w:rPr>
              <w:t xml:space="preserve"> </w:t>
            </w:r>
            <w:r w:rsidR="005E3E91" w:rsidRPr="00AE5789">
              <w:rPr>
                <w:rStyle w:val="Strong"/>
              </w:rPr>
              <w:t>effective</w:t>
            </w:r>
            <w:r w:rsidR="00F20AB9" w:rsidRPr="00AE5789">
              <w:rPr>
                <w:rStyle w:val="Strong"/>
              </w:rPr>
              <w:t xml:space="preserve"> conclusion</w:t>
            </w:r>
            <w:r w:rsidR="00F20AB9" w:rsidRPr="00F312C3">
              <w:rPr>
                <w:rStyle w:val="Strong"/>
                <w:b w:val="0"/>
                <w:bCs w:val="0"/>
              </w:rPr>
              <w:t xml:space="preserve"> </w:t>
            </w:r>
            <w:r w:rsidR="00F20AB9" w:rsidRPr="00F20AB9">
              <w:t>wil</w:t>
            </w:r>
            <w:r w:rsidR="00F20AB9">
              <w:t xml:space="preserve">l </w:t>
            </w:r>
            <w:r w:rsidR="007D0CB0">
              <w:t>assist you to compose an appropriate conclusion to your analytical response.</w:t>
            </w:r>
          </w:p>
        </w:tc>
      </w:tr>
      <w:tr w:rsidR="00C74632" w:rsidRPr="00C74632" w14:paraId="04B368C3" w14:textId="77777777" w:rsidTr="3614F9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427DECDB" w14:textId="63250548" w:rsidR="00C74632" w:rsidRPr="00C20D10" w:rsidRDefault="00FA4DF3" w:rsidP="00C20D10">
            <w:r>
              <w:t>Reflect on and edit your analytical response</w:t>
            </w:r>
          </w:p>
        </w:tc>
        <w:tc>
          <w:tcPr>
            <w:tcW w:w="3678" w:type="pct"/>
          </w:tcPr>
          <w:p w14:paraId="73F4782E" w14:textId="281CEE0D" w:rsidR="00C74632" w:rsidRPr="00C74632" w:rsidRDefault="00276F72" w:rsidP="00390A28">
            <w:pPr>
              <w:cnfStyle w:val="000000100000" w:firstRow="0" w:lastRow="0" w:firstColumn="0" w:lastColumn="0" w:oddVBand="0" w:evenVBand="0" w:oddHBand="1" w:evenHBand="0" w:firstRowFirstColumn="0" w:firstRowLastColumn="0" w:lastRowFirstColumn="0" w:lastRowLastColumn="0"/>
            </w:pPr>
            <w:r>
              <w:t xml:space="preserve">Engage in the feedback cycle, evaluating and editing your work based on self, peer and teacher feedback. This process has been explicitly </w:t>
            </w:r>
            <w:r w:rsidR="000D0E6F">
              <w:t xml:space="preserve">outlined for you in </w:t>
            </w:r>
            <w:r w:rsidR="000D0E6F" w:rsidRPr="00A3795A">
              <w:rPr>
                <w:rStyle w:val="Strong"/>
              </w:rPr>
              <w:t xml:space="preserve">Core formative task </w:t>
            </w:r>
            <w:r w:rsidR="0264F28F" w:rsidRPr="00A3795A">
              <w:rPr>
                <w:rStyle w:val="Strong"/>
              </w:rPr>
              <w:t>7</w:t>
            </w:r>
            <w:r w:rsidR="000D0E6F" w:rsidRPr="00A3795A">
              <w:rPr>
                <w:rStyle w:val="Strong"/>
              </w:rPr>
              <w:t xml:space="preserve"> – reflecting </w:t>
            </w:r>
            <w:r w:rsidR="00E54989" w:rsidRPr="00A3795A">
              <w:rPr>
                <w:rStyle w:val="Strong"/>
              </w:rPr>
              <w:t xml:space="preserve">on </w:t>
            </w:r>
            <w:r w:rsidR="000D0E6F" w:rsidRPr="00A3795A">
              <w:rPr>
                <w:rStyle w:val="Strong"/>
              </w:rPr>
              <w:t>and editing</w:t>
            </w:r>
            <w:r w:rsidR="0031572F" w:rsidRPr="00A3795A">
              <w:rPr>
                <w:rStyle w:val="Strong"/>
              </w:rPr>
              <w:t xml:space="preserve"> </w:t>
            </w:r>
            <w:r w:rsidR="006167DE">
              <w:rPr>
                <w:rStyle w:val="Strong"/>
              </w:rPr>
              <w:t xml:space="preserve">your </w:t>
            </w:r>
            <w:r w:rsidR="000D0E6F" w:rsidRPr="00A3795A">
              <w:rPr>
                <w:rStyle w:val="Strong"/>
              </w:rPr>
              <w:t>analytical response</w:t>
            </w:r>
            <w:r w:rsidR="000D0E6F" w:rsidRPr="00F312C3">
              <w:rPr>
                <w:rStyle w:val="Strong"/>
                <w:b w:val="0"/>
                <w:bCs w:val="0"/>
              </w:rPr>
              <w:t xml:space="preserve">. </w:t>
            </w:r>
            <w:r w:rsidR="000D0E6F" w:rsidRPr="000D0E6F">
              <w:t>Additional</w:t>
            </w:r>
            <w:r w:rsidR="00411BBC">
              <w:t xml:space="preserve">ly, </w:t>
            </w:r>
            <w:r w:rsidR="00A65717">
              <w:t>it may be useful to refer to you</w:t>
            </w:r>
            <w:r w:rsidR="00E54989">
              <w:t>r</w:t>
            </w:r>
            <w:r w:rsidR="00A65717">
              <w:t xml:space="preserve"> notes from </w:t>
            </w:r>
            <w:r w:rsidR="00A65717" w:rsidRPr="00DF53E0">
              <w:rPr>
                <w:rStyle w:val="Strong"/>
              </w:rPr>
              <w:t xml:space="preserve">Phase 6, activity </w:t>
            </w:r>
            <w:r w:rsidR="00EC714E">
              <w:rPr>
                <w:rStyle w:val="Strong"/>
              </w:rPr>
              <w:t>1</w:t>
            </w:r>
            <w:r w:rsidR="00A65717" w:rsidRPr="00DF53E0">
              <w:rPr>
                <w:rStyle w:val="Strong"/>
              </w:rPr>
              <w:t xml:space="preserve"> – </w:t>
            </w:r>
            <w:r w:rsidR="00C25697">
              <w:rPr>
                <w:rStyle w:val="Strong"/>
              </w:rPr>
              <w:t>h</w:t>
            </w:r>
            <w:r w:rsidR="00A65717" w:rsidRPr="00DF53E0">
              <w:rPr>
                <w:rStyle w:val="Strong"/>
              </w:rPr>
              <w:t xml:space="preserve">ow to </w:t>
            </w:r>
            <w:r w:rsidR="00C25697">
              <w:rPr>
                <w:rStyle w:val="Strong"/>
              </w:rPr>
              <w:t xml:space="preserve">isolate and </w:t>
            </w:r>
            <w:r w:rsidR="00A65717" w:rsidRPr="00DF53E0">
              <w:rPr>
                <w:rStyle w:val="Strong"/>
              </w:rPr>
              <w:t>deconstruct key terms of a question</w:t>
            </w:r>
            <w:r w:rsidR="00A65717" w:rsidRPr="00F312C3">
              <w:rPr>
                <w:rStyle w:val="Strong"/>
                <w:b w:val="0"/>
                <w:bCs w:val="0"/>
              </w:rPr>
              <w:t xml:space="preserve"> </w:t>
            </w:r>
            <w:r w:rsidR="00A65717" w:rsidRPr="00A65717">
              <w:t>and</w:t>
            </w:r>
            <w:r w:rsidR="00A65717">
              <w:t xml:space="preserve"> </w:t>
            </w:r>
            <w:r w:rsidR="00A65717" w:rsidRPr="0050209A">
              <w:rPr>
                <w:rStyle w:val="Strong"/>
              </w:rPr>
              <w:t xml:space="preserve">Core </w:t>
            </w:r>
            <w:r w:rsidR="002C7CFA">
              <w:rPr>
                <w:rStyle w:val="Strong"/>
              </w:rPr>
              <w:t>f</w:t>
            </w:r>
            <w:r w:rsidR="002C7CFA" w:rsidRPr="0050209A">
              <w:rPr>
                <w:rStyle w:val="Strong"/>
              </w:rPr>
              <w:t xml:space="preserve">ormative </w:t>
            </w:r>
            <w:r w:rsidR="002C7CFA">
              <w:rPr>
                <w:rStyle w:val="Strong"/>
              </w:rPr>
              <w:t>t</w:t>
            </w:r>
            <w:r w:rsidR="002C7CFA" w:rsidRPr="0050209A">
              <w:rPr>
                <w:rStyle w:val="Strong"/>
              </w:rPr>
              <w:t xml:space="preserve">ask </w:t>
            </w:r>
            <w:r w:rsidR="71E5534D" w:rsidRPr="0050209A">
              <w:rPr>
                <w:rStyle w:val="Strong"/>
              </w:rPr>
              <w:t>2</w:t>
            </w:r>
            <w:r w:rsidR="00A65717" w:rsidRPr="0050209A">
              <w:rPr>
                <w:rStyle w:val="Strong"/>
              </w:rPr>
              <w:t xml:space="preserve"> – </w:t>
            </w:r>
            <w:r w:rsidR="63FC7A1D" w:rsidRPr="0050209A">
              <w:rPr>
                <w:rStyle w:val="Strong"/>
              </w:rPr>
              <w:t>developing a</w:t>
            </w:r>
            <w:r w:rsidR="00A65717" w:rsidRPr="0050209A">
              <w:rPr>
                <w:rStyle w:val="Strong"/>
              </w:rPr>
              <w:t xml:space="preserve"> thesis</w:t>
            </w:r>
            <w:r w:rsidR="00A65717" w:rsidRPr="00F312C3">
              <w:rPr>
                <w:rStyle w:val="Strong"/>
                <w:b w:val="0"/>
                <w:bCs w:val="0"/>
              </w:rPr>
              <w:t xml:space="preserve"> </w:t>
            </w:r>
            <w:r w:rsidR="00A65717" w:rsidRPr="00A65717">
              <w:t>t</w:t>
            </w:r>
            <w:r w:rsidR="00A65717">
              <w:t>o ensure you hav</w:t>
            </w:r>
            <w:r w:rsidR="007357C6">
              <w:t xml:space="preserve">e sustained engagement with the question </w:t>
            </w:r>
            <w:r w:rsidR="007E73E0">
              <w:t>within</w:t>
            </w:r>
            <w:r w:rsidR="007357C6">
              <w:t xml:space="preserve"> your response.</w:t>
            </w:r>
          </w:p>
        </w:tc>
      </w:tr>
    </w:tbl>
    <w:p w14:paraId="00298318" w14:textId="77777777" w:rsidR="00C20D10" w:rsidRPr="00C20D10" w:rsidRDefault="00C20D10" w:rsidP="00C20D10">
      <w:r>
        <w:br w:type="page"/>
      </w:r>
    </w:p>
    <w:p w14:paraId="6C64510E" w14:textId="18AB56B1" w:rsidR="000E1D4E" w:rsidRPr="000E1D4E" w:rsidRDefault="00F12D5C" w:rsidP="005E75D7">
      <w:pPr>
        <w:pStyle w:val="Heading1"/>
      </w:pPr>
      <w:bookmarkStart w:id="24" w:name="_Toc208565298"/>
      <w:r>
        <w:lastRenderedPageBreak/>
        <w:t xml:space="preserve">Marking </w:t>
      </w:r>
      <w:r w:rsidRPr="005E75D7">
        <w:t>guidelines</w:t>
      </w:r>
      <w:bookmarkEnd w:id="24"/>
    </w:p>
    <w:p w14:paraId="64FB9321" w14:textId="77777777" w:rsidR="006248F4" w:rsidRPr="00184886" w:rsidRDefault="002E3AE9" w:rsidP="005E75D7">
      <w:pPr>
        <w:pStyle w:val="FeatureBox2"/>
      </w:pPr>
      <w:r w:rsidRPr="003421AF">
        <w:rPr>
          <w:rStyle w:val="Strong"/>
        </w:rPr>
        <w:t xml:space="preserve">Teacher </w:t>
      </w:r>
      <w:proofErr w:type="gramStart"/>
      <w:r w:rsidRPr="003421AF">
        <w:rPr>
          <w:rStyle w:val="Strong"/>
        </w:rPr>
        <w:t>note</w:t>
      </w:r>
      <w:proofErr w:type="gramEnd"/>
      <w:r w:rsidRPr="003421AF">
        <w:t>:</w:t>
      </w:r>
      <w:r w:rsidRPr="6230A30D">
        <w:rPr>
          <w:rFonts w:eastAsia="Arial"/>
          <w:szCs w:val="22"/>
        </w:rPr>
        <w:t xml:space="preserve"> t</w:t>
      </w:r>
      <w:r>
        <w:t>he</w:t>
      </w:r>
      <w:r w:rsidR="77446846" w:rsidRPr="00184886">
        <w:t xml:space="preserve"> </w:t>
      </w:r>
      <w:r w:rsidR="77446846" w:rsidRPr="005E75D7">
        <w:t>structure</w:t>
      </w:r>
      <w:r w:rsidR="77446846" w:rsidRPr="00184886">
        <w:t xml:space="preserve"> of the marking criteria depends on the requirements of the assessment task. </w:t>
      </w:r>
      <w:r w:rsidR="3D0B766E" w:rsidRPr="00184886">
        <w:t xml:space="preserve">Two marking criteria </w:t>
      </w:r>
      <w:r w:rsidR="00A74A68" w:rsidRPr="00184886">
        <w:t xml:space="preserve">templates </w:t>
      </w:r>
      <w:r w:rsidR="3D0B766E" w:rsidRPr="00184886">
        <w:t>have</w:t>
      </w:r>
      <w:r w:rsidR="77446846" w:rsidRPr="00184886">
        <w:t xml:space="preserve"> been provided</w:t>
      </w:r>
      <w:r w:rsidR="1A24B52E" w:rsidRPr="00184886">
        <w:t xml:space="preserve">. This </w:t>
      </w:r>
      <w:r w:rsidR="6FDD4C9E" w:rsidRPr="00184886">
        <w:t>demonstrate</w:t>
      </w:r>
      <w:r w:rsidR="488BB045" w:rsidRPr="00184886">
        <w:t>s</w:t>
      </w:r>
      <w:r w:rsidR="6FDD4C9E" w:rsidRPr="00184886">
        <w:t xml:space="preserve"> </w:t>
      </w:r>
      <w:r w:rsidR="49B39D53" w:rsidRPr="00184886">
        <w:t>the various approaches to marking criteria.</w:t>
      </w:r>
    </w:p>
    <w:p w14:paraId="2248372D" w14:textId="75BD0376" w:rsidR="1F274AB5" w:rsidRPr="00184886" w:rsidRDefault="1F274AB5" w:rsidP="00CF39CC">
      <w:pPr>
        <w:pStyle w:val="FeatureBox2"/>
      </w:pPr>
      <w:r w:rsidRPr="00184886">
        <w:t xml:space="preserve">The </w:t>
      </w:r>
      <w:r w:rsidR="0527DB70" w:rsidRPr="00184886">
        <w:t xml:space="preserve">following </w:t>
      </w:r>
      <w:r w:rsidR="006248F4" w:rsidRPr="00184886">
        <w:t>table contains</w:t>
      </w:r>
      <w:r w:rsidR="0527DB70" w:rsidRPr="00184886">
        <w:t xml:space="preserve"> </w:t>
      </w:r>
      <w:r w:rsidR="09B2A599" w:rsidRPr="00184886">
        <w:t xml:space="preserve">sample language </w:t>
      </w:r>
      <w:r w:rsidR="0CF558DD" w:rsidRPr="00184886">
        <w:t>that may be useful in the composition of criteria for each grade. Each criterion would need to be refined to reflect the requirements of the outcomes. The language is reflective of</w:t>
      </w:r>
      <w:r w:rsidR="09B2A599" w:rsidRPr="00184886">
        <w:t xml:space="preserve"> the K</w:t>
      </w:r>
      <w:r w:rsidR="00AB1591" w:rsidRPr="00184886">
        <w:t>–</w:t>
      </w:r>
      <w:r w:rsidR="09B2A599" w:rsidRPr="00184886">
        <w:t>10</w:t>
      </w:r>
      <w:r w:rsidRPr="00184886">
        <w:t xml:space="preserve"> </w:t>
      </w:r>
      <w:hyperlink r:id="rId19" w:history="1">
        <w:r w:rsidR="002E3AE9" w:rsidRPr="00DA430D">
          <w:rPr>
            <w:rStyle w:val="Hyperlink"/>
          </w:rPr>
          <w:t>Common Grade Scale</w:t>
        </w:r>
      </w:hyperlink>
      <w:r w:rsidR="002E3AE9">
        <w:t xml:space="preserve"> and</w:t>
      </w:r>
      <w:r w:rsidRPr="00184886">
        <w:t xml:space="preserve"> </w:t>
      </w:r>
      <w:r w:rsidR="540D4034" w:rsidRPr="00184886">
        <w:t>syllabus outcomes</w:t>
      </w:r>
      <w:r w:rsidRPr="00184886">
        <w:t xml:space="preserve"> </w:t>
      </w:r>
      <w:r w:rsidR="540D4034" w:rsidRPr="00184886">
        <w:t xml:space="preserve">and the English Stage 5 – Year 10 Record of School Achievement </w:t>
      </w:r>
      <w:hyperlink r:id="rId20" w:anchor="course-performance-descriptors-english_k_10_2022">
        <w:r w:rsidR="540D4034" w:rsidRPr="00184886">
          <w:rPr>
            <w:rStyle w:val="Hyperlink"/>
          </w:rPr>
          <w:t>Course performance descriptors</w:t>
        </w:r>
        <w:r w:rsidR="540D4034" w:rsidRPr="003A5707">
          <w:t>.</w:t>
        </w:r>
      </w:hyperlink>
    </w:p>
    <w:p w14:paraId="47797930" w14:textId="6F3AC34B" w:rsidR="1F274AB5" w:rsidRPr="00184886" w:rsidRDefault="46FE5D36" w:rsidP="00CF39CC">
      <w:pPr>
        <w:pStyle w:val="FeatureBox2"/>
      </w:pPr>
      <w:r w:rsidRPr="00184886">
        <w:t>The K</w:t>
      </w:r>
      <w:r w:rsidR="00AB1591" w:rsidRPr="00184886">
        <w:t>–10</w:t>
      </w:r>
      <w:r w:rsidRPr="00184886">
        <w:t xml:space="preserve"> </w:t>
      </w:r>
      <w:hyperlink r:id="rId21">
        <w:r w:rsidRPr="00184886">
          <w:rPr>
            <w:rStyle w:val="Hyperlink"/>
          </w:rPr>
          <w:t>Common Grade Scale</w:t>
        </w:r>
      </w:hyperlink>
      <w:r w:rsidRPr="00184886">
        <w:t xml:space="preserve"> </w:t>
      </w:r>
      <w:r w:rsidR="1F274AB5" w:rsidRPr="00184886">
        <w:t xml:space="preserve">can be used to report student achievement in both primary and junior secondary years in all NSW schools. Teachers may find the </w:t>
      </w:r>
      <w:r w:rsidR="29F9186D" w:rsidRPr="00184886">
        <w:t>language</w:t>
      </w:r>
      <w:r w:rsidR="1F274AB5" w:rsidRPr="00184886">
        <w:t xml:space="preserve"> helpful when composing their own marking criteria.</w:t>
      </w:r>
    </w:p>
    <w:p w14:paraId="65C325BE" w14:textId="6F08C186" w:rsidR="28C85128" w:rsidRDefault="28C85128" w:rsidP="00CF39CC">
      <w:pPr>
        <w:pStyle w:val="Heading2"/>
      </w:pPr>
      <w:bookmarkStart w:id="25" w:name="_Toc126939003"/>
      <w:bookmarkStart w:id="26" w:name="_Toc208565299"/>
      <w:r>
        <w:t>Marking criteria</w:t>
      </w:r>
      <w:bookmarkEnd w:id="25"/>
      <w:bookmarkEnd w:id="26"/>
    </w:p>
    <w:p w14:paraId="6051942B" w14:textId="1279A032" w:rsidR="009E31D6" w:rsidRDefault="009E31D6" w:rsidP="00CF39CC">
      <w:pPr>
        <w:pStyle w:val="Caption"/>
      </w:pPr>
      <w:r>
        <w:t xml:space="preserve">Table </w:t>
      </w:r>
      <w:r>
        <w:fldChar w:fldCharType="begin"/>
      </w:r>
      <w:r>
        <w:instrText>SEQ Table \* ARABIC</w:instrText>
      </w:r>
      <w:r>
        <w:fldChar w:fldCharType="separate"/>
      </w:r>
      <w:r w:rsidR="005A3978">
        <w:rPr>
          <w:noProof/>
        </w:rPr>
        <w:t>4</w:t>
      </w:r>
      <w:r>
        <w:fldChar w:fldCharType="end"/>
      </w:r>
      <w:r>
        <w:t xml:space="preserve"> – </w:t>
      </w:r>
      <w:r w:rsidR="002B08B5">
        <w:t>marking criteria</w:t>
      </w:r>
    </w:p>
    <w:tbl>
      <w:tblPr>
        <w:tblStyle w:val="Tableheader"/>
        <w:tblW w:w="5000" w:type="pct"/>
        <w:tblLayout w:type="fixed"/>
        <w:tblLook w:val="04A0" w:firstRow="1" w:lastRow="0" w:firstColumn="1" w:lastColumn="0" w:noHBand="0" w:noVBand="1"/>
        <w:tblDescription w:val="Marking guidelines for assessment task, including the grade and marking guideline descriptors."/>
      </w:tblPr>
      <w:tblGrid>
        <w:gridCol w:w="988"/>
        <w:gridCol w:w="8642"/>
      </w:tblGrid>
      <w:tr w:rsidR="00404E41" w14:paraId="0B565BE6" w14:textId="097333B7" w:rsidTr="00D279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4242EB99" w14:textId="77777777" w:rsidR="00404E41" w:rsidRPr="00D27955" w:rsidRDefault="00404E41" w:rsidP="00D27955">
            <w:r w:rsidRPr="00D27955">
              <w:t>Grade</w:t>
            </w:r>
          </w:p>
        </w:tc>
        <w:tc>
          <w:tcPr>
            <w:tcW w:w="4487" w:type="pct"/>
          </w:tcPr>
          <w:p w14:paraId="1C553170" w14:textId="77777777" w:rsidR="00404E41" w:rsidRPr="00D27955" w:rsidRDefault="00404E41" w:rsidP="00D27955">
            <w:pPr>
              <w:cnfStyle w:val="100000000000" w:firstRow="1" w:lastRow="0" w:firstColumn="0" w:lastColumn="0" w:oddVBand="0" w:evenVBand="0" w:oddHBand="0" w:evenHBand="0" w:firstRowFirstColumn="0" w:firstRowLastColumn="0" w:lastRowFirstColumn="0" w:lastRowLastColumn="0"/>
            </w:pPr>
            <w:r w:rsidRPr="00D27955">
              <w:t>Marking guideline descriptors</w:t>
            </w:r>
          </w:p>
        </w:tc>
      </w:tr>
      <w:tr w:rsidR="00404E41" w14:paraId="7629CC1C" w14:textId="4D56BAC6" w:rsidTr="00D27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0B10419A" w14:textId="3EDFCE7E" w:rsidR="00404E41" w:rsidRPr="00D27955" w:rsidRDefault="00404E41" w:rsidP="00D27955">
            <w:r w:rsidRPr="00D27955">
              <w:t>A</w:t>
            </w:r>
          </w:p>
        </w:tc>
        <w:tc>
          <w:tcPr>
            <w:tcW w:w="4487" w:type="pct"/>
          </w:tcPr>
          <w:p w14:paraId="0AB50D56" w14:textId="3849EA2D" w:rsidR="00901EF0" w:rsidRDefault="00901EF0" w:rsidP="00FA1508">
            <w:pPr>
              <w:pStyle w:val="ListBullet"/>
              <w:cnfStyle w:val="000000100000" w:firstRow="0" w:lastRow="0" w:firstColumn="0" w:lastColumn="0" w:oddVBand="0" w:evenVBand="0" w:oddHBand="1" w:evenHBand="0" w:firstRowFirstColumn="0" w:firstRowLastColumn="0" w:lastRowFirstColumn="0" w:lastRowLastColumn="0"/>
            </w:pPr>
            <w:r>
              <w:t xml:space="preserve">Critically and effectively analyses how Alire </w:t>
            </w:r>
            <w:r w:rsidR="00DC7543" w:rsidRPr="00EC2769">
              <w:t>Sáenz</w:t>
            </w:r>
            <w:r w:rsidR="00DC7543">
              <w:t xml:space="preserve"> </w:t>
            </w:r>
            <w:r>
              <w:t>challenges and expands his audience</w:t>
            </w:r>
            <w:r w:rsidR="001A2305">
              <w:t>’</w:t>
            </w:r>
            <w:r>
              <w:t xml:space="preserve">s thinking about the main ideas within </w:t>
            </w:r>
            <w:r>
              <w:rPr>
                <w:i/>
                <w:iCs/>
              </w:rPr>
              <w:t>Aristotle and Dante Discover the Secrets of the Universe</w:t>
            </w:r>
            <w:r w:rsidR="00CE7735">
              <w:rPr>
                <w:i/>
                <w:iCs/>
              </w:rPr>
              <w:t xml:space="preserve"> </w:t>
            </w:r>
            <w:r w:rsidR="00CE7735">
              <w:t>(</w:t>
            </w:r>
            <w:r w:rsidR="00CE7735" w:rsidRPr="00FC4581">
              <w:rPr>
                <w:rStyle w:val="Strong"/>
              </w:rPr>
              <w:t>EN5-RVL-01</w:t>
            </w:r>
            <w:r w:rsidR="00CE7735">
              <w:t xml:space="preserve">: Reading, viewing and listening for meaning; </w:t>
            </w:r>
            <w:r w:rsidR="00182969" w:rsidRPr="00FC4581">
              <w:rPr>
                <w:rStyle w:val="Strong"/>
              </w:rPr>
              <w:t>EN5-URB-01</w:t>
            </w:r>
            <w:r w:rsidR="00182969" w:rsidRPr="00FC4581">
              <w:t>: Theme</w:t>
            </w:r>
            <w:r w:rsidR="00CE7735" w:rsidRPr="00FC4581">
              <w:t>)</w:t>
            </w:r>
          </w:p>
          <w:p w14:paraId="4C531135" w14:textId="2B5372D7" w:rsidR="00C76137" w:rsidRDefault="00C76137">
            <w:pPr>
              <w:pStyle w:val="ListBullet"/>
              <w:cnfStyle w:val="000000100000" w:firstRow="0" w:lastRow="0" w:firstColumn="0" w:lastColumn="0" w:oddVBand="0" w:evenVBand="0" w:oddHBand="1" w:evenHBand="0" w:firstRowFirstColumn="0" w:firstRowLastColumn="0" w:lastRowFirstColumn="0" w:lastRowLastColumn="0"/>
            </w:pPr>
            <w:r>
              <w:t>Demonstrates perceptive understanding of how language forms, features and structures are used to craft characterisation and point of view, supported by well-selec</w:t>
            </w:r>
            <w:r w:rsidR="00CE7735">
              <w:t>t</w:t>
            </w:r>
            <w:r>
              <w:t>ed textual evidence</w:t>
            </w:r>
            <w:r w:rsidR="00182969">
              <w:t xml:space="preserve"> (</w:t>
            </w:r>
            <w:r w:rsidR="00182969" w:rsidRPr="00FC4581">
              <w:rPr>
                <w:rStyle w:val="Strong"/>
              </w:rPr>
              <w:t>EN5-URA-01</w:t>
            </w:r>
            <w:r w:rsidR="00182969">
              <w:t xml:space="preserve">: </w:t>
            </w:r>
            <w:r w:rsidR="00175C9A">
              <w:t xml:space="preserve">Point of view; </w:t>
            </w:r>
            <w:r w:rsidR="00D10D41">
              <w:t>Characterisation</w:t>
            </w:r>
            <w:r w:rsidR="00175C9A">
              <w:t>)</w:t>
            </w:r>
          </w:p>
          <w:p w14:paraId="09B16985" w14:textId="759DD897" w:rsidR="0089545C" w:rsidRDefault="00EC0773" w:rsidP="008C65DF">
            <w:pPr>
              <w:pStyle w:val="ListBullet"/>
              <w:cnfStyle w:val="000000100000" w:firstRow="0" w:lastRow="0" w:firstColumn="0" w:lastColumn="0" w:oddVBand="0" w:evenVBand="0" w:oddHBand="1" w:evenHBand="0" w:firstRowFirstColumn="0" w:firstRowLastColumn="0" w:lastRowFirstColumn="0" w:lastRowLastColumn="0"/>
            </w:pPr>
            <w:r>
              <w:t xml:space="preserve">Demonstrates effective </w:t>
            </w:r>
            <w:r w:rsidR="008C65DF">
              <w:t xml:space="preserve">and consistent </w:t>
            </w:r>
            <w:r>
              <w:t>control of language and structure appropriate to audience, purpose and form</w:t>
            </w:r>
            <w:r w:rsidR="34F50EB1">
              <w:t xml:space="preserve"> (</w:t>
            </w:r>
            <w:r w:rsidR="34F50EB1" w:rsidRPr="56977CA9">
              <w:rPr>
                <w:rStyle w:val="Strong"/>
              </w:rPr>
              <w:t>EN5-ECA-01</w:t>
            </w:r>
            <w:r w:rsidR="34F50EB1" w:rsidRPr="001A2305">
              <w:rPr>
                <w:rStyle w:val="Strong"/>
                <w:b w:val="0"/>
                <w:bCs w:val="0"/>
              </w:rPr>
              <w:t xml:space="preserve">: </w:t>
            </w:r>
            <w:r w:rsidR="34F50EB1">
              <w:t>Writing; Text features; Sentence-level grammar and punctuation</w:t>
            </w:r>
            <w:r w:rsidR="00175C9A">
              <w:t>)</w:t>
            </w:r>
          </w:p>
        </w:tc>
      </w:tr>
      <w:tr w:rsidR="00404E41" w14:paraId="0FCAD3D6" w14:textId="397F9809" w:rsidTr="00D279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3C88423D" w14:textId="3568574A" w:rsidR="00404E41" w:rsidRPr="00D27955" w:rsidRDefault="00404E41" w:rsidP="00D27955">
            <w:r w:rsidRPr="00D27955">
              <w:t>B</w:t>
            </w:r>
          </w:p>
        </w:tc>
        <w:tc>
          <w:tcPr>
            <w:tcW w:w="4487" w:type="pct"/>
          </w:tcPr>
          <w:p w14:paraId="084E0B4A" w14:textId="09973E20" w:rsidR="00DC7543" w:rsidRDefault="00DC7543" w:rsidP="00FA1508">
            <w:pPr>
              <w:pStyle w:val="ListBullet"/>
              <w:cnfStyle w:val="000000010000" w:firstRow="0" w:lastRow="0" w:firstColumn="0" w:lastColumn="0" w:oddVBand="0" w:evenVBand="0" w:oddHBand="0" w:evenHBand="1" w:firstRowFirstColumn="0" w:firstRowLastColumn="0" w:lastRowFirstColumn="0" w:lastRowLastColumn="0"/>
            </w:pPr>
            <w:r>
              <w:t xml:space="preserve">Effectively analyses how Alire </w:t>
            </w:r>
            <w:r w:rsidRPr="00EC2769">
              <w:t>Sáenz</w:t>
            </w:r>
            <w:r>
              <w:t xml:space="preserve"> challenges and expands his audience</w:t>
            </w:r>
            <w:r w:rsidR="001A2305">
              <w:t>’</w:t>
            </w:r>
            <w:r>
              <w:t xml:space="preserve">s thinking about the main ideas within </w:t>
            </w:r>
            <w:r>
              <w:rPr>
                <w:i/>
                <w:iCs/>
              </w:rPr>
              <w:t xml:space="preserve">Aristotle and Dante Discover the Secrets of the Universe </w:t>
            </w:r>
            <w:r>
              <w:t>(</w:t>
            </w:r>
            <w:r w:rsidRPr="00C57F5A">
              <w:rPr>
                <w:rStyle w:val="Strong"/>
              </w:rPr>
              <w:t>EN5-RVL-01</w:t>
            </w:r>
            <w:r>
              <w:t xml:space="preserve">: Reading, viewing and listening for meaning; </w:t>
            </w:r>
            <w:r w:rsidRPr="00C57F5A">
              <w:rPr>
                <w:rStyle w:val="Strong"/>
              </w:rPr>
              <w:t>EN5-</w:t>
            </w:r>
            <w:r w:rsidRPr="00C57F5A">
              <w:rPr>
                <w:rStyle w:val="Strong"/>
              </w:rPr>
              <w:lastRenderedPageBreak/>
              <w:t>URB-01</w:t>
            </w:r>
            <w:r w:rsidRPr="00C57F5A">
              <w:t>: Theme)</w:t>
            </w:r>
          </w:p>
          <w:p w14:paraId="5284E115" w14:textId="684A1125" w:rsidR="00DC7543" w:rsidRDefault="00DC7543" w:rsidP="00FA0C8C">
            <w:pPr>
              <w:pStyle w:val="ListBullet"/>
              <w:cnfStyle w:val="000000010000" w:firstRow="0" w:lastRow="0" w:firstColumn="0" w:lastColumn="0" w:oddVBand="0" w:evenVBand="0" w:oddHBand="0" w:evenHBand="1" w:firstRowFirstColumn="0" w:firstRowLastColumn="0" w:lastRowFirstColumn="0" w:lastRowLastColumn="0"/>
            </w:pPr>
            <w:r>
              <w:t xml:space="preserve">Demonstrates </w:t>
            </w:r>
            <w:r w:rsidR="00531222">
              <w:t>thorough</w:t>
            </w:r>
            <w:r>
              <w:t xml:space="preserve"> understanding of how language forms, features and structures are used to craft characterisation and point of view, supported by</w:t>
            </w:r>
            <w:r w:rsidR="00F23C15">
              <w:t xml:space="preserve"> appropriate</w:t>
            </w:r>
            <w:r>
              <w:t xml:space="preserve"> textual evidence (</w:t>
            </w:r>
            <w:r w:rsidRPr="004A4906">
              <w:rPr>
                <w:rStyle w:val="Strong"/>
              </w:rPr>
              <w:t>EN5-URA-01</w:t>
            </w:r>
            <w:r>
              <w:t>: Point of view; Characterisation)</w:t>
            </w:r>
          </w:p>
          <w:p w14:paraId="5261DF92" w14:textId="04B7A8D3" w:rsidR="00046A32" w:rsidRDefault="00E461C6" w:rsidP="00FA1508">
            <w:pPr>
              <w:pStyle w:val="ListBullet"/>
              <w:cnfStyle w:val="000000010000" w:firstRow="0" w:lastRow="0" w:firstColumn="0" w:lastColumn="0" w:oddVBand="0" w:evenVBand="0" w:oddHBand="0" w:evenHBand="1" w:firstRowFirstColumn="0" w:firstRowLastColumn="0" w:lastRowFirstColumn="0" w:lastRowLastColumn="0"/>
            </w:pPr>
            <w:r>
              <w:t xml:space="preserve">Demonstrates </w:t>
            </w:r>
            <w:r w:rsidR="00B07A0E">
              <w:t xml:space="preserve">consistent </w:t>
            </w:r>
            <w:r w:rsidR="00D83D14">
              <w:t>control of language and structure appropriate t</w:t>
            </w:r>
            <w:r w:rsidR="00B07A0E">
              <w:t>o audience, purpose and form</w:t>
            </w:r>
            <w:r w:rsidR="119C5680">
              <w:t xml:space="preserve"> (</w:t>
            </w:r>
            <w:r w:rsidR="119C5680" w:rsidRPr="56977CA9">
              <w:rPr>
                <w:rStyle w:val="Strong"/>
              </w:rPr>
              <w:t>EN5-ECA-01</w:t>
            </w:r>
            <w:r w:rsidR="119C5680" w:rsidRPr="00C636D2">
              <w:rPr>
                <w:rStyle w:val="Strong"/>
                <w:b w:val="0"/>
                <w:bCs w:val="0"/>
              </w:rPr>
              <w:t xml:space="preserve">: </w:t>
            </w:r>
            <w:r w:rsidR="119C5680">
              <w:t>Writing; Text features; Sentence-level grammar and punctuation)</w:t>
            </w:r>
          </w:p>
        </w:tc>
      </w:tr>
      <w:tr w:rsidR="00404E41" w14:paraId="5C45848E" w14:textId="42CD0D49" w:rsidTr="00D27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732D6C84" w14:textId="630A4C80" w:rsidR="00404E41" w:rsidRPr="00D27955" w:rsidRDefault="00404E41" w:rsidP="00D27955">
            <w:r w:rsidRPr="00D27955">
              <w:lastRenderedPageBreak/>
              <w:t>C</w:t>
            </w:r>
          </w:p>
        </w:tc>
        <w:tc>
          <w:tcPr>
            <w:tcW w:w="4487" w:type="pct"/>
          </w:tcPr>
          <w:p w14:paraId="5E897E33" w14:textId="7C3394CE" w:rsidR="00F23C15" w:rsidRDefault="00F23C15" w:rsidP="00F23C15">
            <w:pPr>
              <w:pStyle w:val="ListBullet"/>
              <w:cnfStyle w:val="000000100000" w:firstRow="0" w:lastRow="0" w:firstColumn="0" w:lastColumn="0" w:oddVBand="0" w:evenVBand="0" w:oddHBand="1" w:evenHBand="0" w:firstRowFirstColumn="0" w:firstRowLastColumn="0" w:lastRowFirstColumn="0" w:lastRowLastColumn="0"/>
            </w:pPr>
            <w:r>
              <w:t xml:space="preserve">Explains how Alire </w:t>
            </w:r>
            <w:r w:rsidRPr="00EC2769">
              <w:t>Sáenz</w:t>
            </w:r>
            <w:r>
              <w:t xml:space="preserve"> challenges and expands his audience</w:t>
            </w:r>
            <w:r w:rsidR="00C636D2">
              <w:t>’</w:t>
            </w:r>
            <w:r>
              <w:t xml:space="preserve">s thinking about the main ideas within </w:t>
            </w:r>
            <w:r>
              <w:rPr>
                <w:i/>
                <w:iCs/>
              </w:rPr>
              <w:t xml:space="preserve">Aristotle and Dante Discover the Secrets of the Universe </w:t>
            </w:r>
            <w:r>
              <w:t>(</w:t>
            </w:r>
            <w:r w:rsidRPr="004A4906">
              <w:rPr>
                <w:rStyle w:val="Strong"/>
              </w:rPr>
              <w:t>EN5-RVL-01</w:t>
            </w:r>
            <w:r>
              <w:t xml:space="preserve">: Reading, viewing and listening for meaning; </w:t>
            </w:r>
            <w:r w:rsidRPr="004A4906">
              <w:rPr>
                <w:rStyle w:val="Strong"/>
              </w:rPr>
              <w:t>EN5-URB-01</w:t>
            </w:r>
            <w:r w:rsidRPr="004A4906">
              <w:t>: Theme)</w:t>
            </w:r>
          </w:p>
          <w:p w14:paraId="22F4D776" w14:textId="7D381CA5" w:rsidR="00F23C15" w:rsidRDefault="00F23C15" w:rsidP="00F23C15">
            <w:pPr>
              <w:pStyle w:val="ListBullet"/>
              <w:cnfStyle w:val="000000100000" w:firstRow="0" w:lastRow="0" w:firstColumn="0" w:lastColumn="0" w:oddVBand="0" w:evenVBand="0" w:oddHBand="1" w:evenHBand="0" w:firstRowFirstColumn="0" w:firstRowLastColumn="0" w:lastRowFirstColumn="0" w:lastRowLastColumn="0"/>
            </w:pPr>
            <w:r>
              <w:t xml:space="preserve">Demonstrates </w:t>
            </w:r>
            <w:r w:rsidR="00B5208B">
              <w:t>sound</w:t>
            </w:r>
            <w:r>
              <w:t xml:space="preserve"> understanding of how language forms, features and structures are used to craft characterisation and point of view, supported by textual evidence (</w:t>
            </w:r>
            <w:r w:rsidRPr="004A4906">
              <w:rPr>
                <w:rStyle w:val="Strong"/>
              </w:rPr>
              <w:t>EN5-URA-01</w:t>
            </w:r>
            <w:r>
              <w:t>: Point of view; Characterisation)</w:t>
            </w:r>
          </w:p>
          <w:p w14:paraId="30A8F180" w14:textId="14D455A3" w:rsidR="004823CD" w:rsidRDefault="0071125B" w:rsidP="00FA1508">
            <w:pPr>
              <w:pStyle w:val="ListBullet"/>
              <w:cnfStyle w:val="000000100000" w:firstRow="0" w:lastRow="0" w:firstColumn="0" w:lastColumn="0" w:oddVBand="0" w:evenVBand="0" w:oddHBand="1" w:evenHBand="0" w:firstRowFirstColumn="0" w:firstRowLastColumn="0" w:lastRowFirstColumn="0" w:lastRowLastColumn="0"/>
            </w:pPr>
            <w:r>
              <w:t>Demonstrates sound control of language and structure appropriate to audience, purpose and form</w:t>
            </w:r>
            <w:r w:rsidR="008028FB">
              <w:t xml:space="preserve"> (</w:t>
            </w:r>
            <w:r w:rsidR="008028FB" w:rsidRPr="3995BE4D">
              <w:rPr>
                <w:rStyle w:val="Strong"/>
              </w:rPr>
              <w:t>EN5-ECA-01</w:t>
            </w:r>
            <w:r w:rsidR="008028FB" w:rsidRPr="00C636D2">
              <w:rPr>
                <w:rStyle w:val="Strong"/>
                <w:b w:val="0"/>
                <w:bCs w:val="0"/>
              </w:rPr>
              <w:t xml:space="preserve">: </w:t>
            </w:r>
            <w:r w:rsidR="008028FB">
              <w:t>Writing; Text features; Sentence-level grammar and punctuation)</w:t>
            </w:r>
          </w:p>
        </w:tc>
      </w:tr>
      <w:tr w:rsidR="00404E41" w14:paraId="4823F0F4" w14:textId="3C8ADCFD" w:rsidTr="00D279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71FB193E" w14:textId="4E152B70" w:rsidR="00404E41" w:rsidRPr="00D27955" w:rsidRDefault="00404E41" w:rsidP="00D27955">
            <w:r w:rsidRPr="00D27955">
              <w:t>D</w:t>
            </w:r>
          </w:p>
        </w:tc>
        <w:tc>
          <w:tcPr>
            <w:tcW w:w="4487" w:type="pct"/>
          </w:tcPr>
          <w:p w14:paraId="63A8AB7F" w14:textId="624AE1A4" w:rsidR="00B5208B" w:rsidRDefault="00B5208B" w:rsidP="00B5208B">
            <w:pPr>
              <w:pStyle w:val="ListBullet"/>
              <w:cnfStyle w:val="000000010000" w:firstRow="0" w:lastRow="0" w:firstColumn="0" w:lastColumn="0" w:oddVBand="0" w:evenVBand="0" w:oddHBand="0" w:evenHBand="1" w:firstRowFirstColumn="0" w:firstRowLastColumn="0" w:lastRowFirstColumn="0" w:lastRowLastColumn="0"/>
            </w:pPr>
            <w:r>
              <w:t xml:space="preserve">Describes how Alire </w:t>
            </w:r>
            <w:r w:rsidRPr="00EC2769">
              <w:t>Sáenz</w:t>
            </w:r>
            <w:r>
              <w:t xml:space="preserve"> challenges and</w:t>
            </w:r>
            <w:r w:rsidR="00365B85">
              <w:t>/or</w:t>
            </w:r>
            <w:r>
              <w:t xml:space="preserve"> expands his audience</w:t>
            </w:r>
            <w:r w:rsidR="00C636D2">
              <w:t>’</w:t>
            </w:r>
            <w:r>
              <w:t xml:space="preserve">s thinking about ideas within </w:t>
            </w:r>
            <w:r>
              <w:rPr>
                <w:i/>
                <w:iCs/>
              </w:rPr>
              <w:t xml:space="preserve">Aristotle and Dante Discover the Secrets of the Universe </w:t>
            </w:r>
            <w:r>
              <w:t>(</w:t>
            </w:r>
            <w:r w:rsidRPr="004A4906">
              <w:rPr>
                <w:rStyle w:val="Strong"/>
              </w:rPr>
              <w:t>EN5-RVL-01</w:t>
            </w:r>
            <w:r>
              <w:t xml:space="preserve">: Reading, viewing and listening for meaning; </w:t>
            </w:r>
            <w:r w:rsidRPr="004A4906">
              <w:rPr>
                <w:rStyle w:val="Strong"/>
              </w:rPr>
              <w:t>EN5-URB-01</w:t>
            </w:r>
            <w:r w:rsidRPr="004A4906">
              <w:t>: Theme)</w:t>
            </w:r>
          </w:p>
          <w:p w14:paraId="7DA0AFB0" w14:textId="793CF16D" w:rsidR="00046AE4" w:rsidRDefault="00046AE4" w:rsidP="00046AE4">
            <w:pPr>
              <w:pStyle w:val="ListBullet"/>
              <w:cnfStyle w:val="000000010000" w:firstRow="0" w:lastRow="0" w:firstColumn="0" w:lastColumn="0" w:oddVBand="0" w:evenVBand="0" w:oddHBand="0" w:evenHBand="1" w:firstRowFirstColumn="0" w:firstRowLastColumn="0" w:lastRowFirstColumn="0" w:lastRowLastColumn="0"/>
            </w:pPr>
            <w:r>
              <w:t xml:space="preserve">Demonstrates basic understanding of how language forms, features and structures are used </w:t>
            </w:r>
            <w:r w:rsidR="00C764DF">
              <w:t>with</w:t>
            </w:r>
            <w:r w:rsidR="00C636D2">
              <w:t>in</w:t>
            </w:r>
            <w:r w:rsidR="00C764DF">
              <w:t xml:space="preserve"> the core text </w:t>
            </w:r>
            <w:r>
              <w:t>(</w:t>
            </w:r>
            <w:r w:rsidRPr="004A4906">
              <w:rPr>
                <w:rStyle w:val="Strong"/>
              </w:rPr>
              <w:t>EN5-URA-01</w:t>
            </w:r>
            <w:r>
              <w:t>: Point of view; Characterisation)</w:t>
            </w:r>
          </w:p>
          <w:p w14:paraId="490461AC" w14:textId="30E5FD6C" w:rsidR="00923FF4" w:rsidRDefault="0071125B" w:rsidP="0071125B">
            <w:pPr>
              <w:pStyle w:val="ListBullet"/>
              <w:cnfStyle w:val="000000010000" w:firstRow="0" w:lastRow="0" w:firstColumn="0" w:lastColumn="0" w:oddVBand="0" w:evenVBand="0" w:oddHBand="0" w:evenHBand="1" w:firstRowFirstColumn="0" w:firstRowLastColumn="0" w:lastRowFirstColumn="0" w:lastRowLastColumn="0"/>
            </w:pPr>
            <w:r>
              <w:t>Demonstrates basic control of language and structure appropriate to audience, purpose and form</w:t>
            </w:r>
            <w:r w:rsidR="00EF2120">
              <w:t xml:space="preserve"> </w:t>
            </w:r>
            <w:r w:rsidR="00EF2120" w:rsidRPr="00EF2120">
              <w:t>(</w:t>
            </w:r>
            <w:r w:rsidR="00EF2120" w:rsidRPr="00EF2120">
              <w:rPr>
                <w:rStyle w:val="Strong"/>
              </w:rPr>
              <w:t>EN5-ECA-01</w:t>
            </w:r>
            <w:r w:rsidR="00EF2120" w:rsidRPr="00EF2120">
              <w:t>: Writing; Text features; Sentence-level grammar and punctuation)</w:t>
            </w:r>
          </w:p>
        </w:tc>
      </w:tr>
      <w:tr w:rsidR="00404E41" w14:paraId="734C7B58" w14:textId="0E6C8041" w:rsidTr="00D27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25DFA8F1" w14:textId="448C9EC0" w:rsidR="00404E41" w:rsidRPr="00D27955" w:rsidRDefault="00404E41" w:rsidP="00D27955">
            <w:r w:rsidRPr="00D27955">
              <w:t>E</w:t>
            </w:r>
          </w:p>
        </w:tc>
        <w:tc>
          <w:tcPr>
            <w:tcW w:w="4487" w:type="pct"/>
          </w:tcPr>
          <w:p w14:paraId="71DA7761" w14:textId="3A550358" w:rsidR="0071125B" w:rsidRDefault="0071125B" w:rsidP="00FA1508">
            <w:pPr>
              <w:pStyle w:val="ListBullet"/>
              <w:cnfStyle w:val="000000100000" w:firstRow="0" w:lastRow="0" w:firstColumn="0" w:lastColumn="0" w:oddVBand="0" w:evenVBand="0" w:oddHBand="1" w:evenHBand="0" w:firstRowFirstColumn="0" w:firstRowLastColumn="0" w:lastRowFirstColumn="0" w:lastRowLastColumn="0"/>
            </w:pPr>
            <w:r>
              <w:t xml:space="preserve">Attempts to </w:t>
            </w:r>
            <w:r w:rsidR="006D57E2">
              <w:t xml:space="preserve">create a response about </w:t>
            </w:r>
            <w:r w:rsidR="000936BD" w:rsidRPr="003E4BD3">
              <w:rPr>
                <w:rStyle w:val="Emphasis"/>
              </w:rPr>
              <w:t>Aristotle and Dante Discover the Secrets of the Universe</w:t>
            </w:r>
            <w:r w:rsidR="00785C76">
              <w:rPr>
                <w:rStyle w:val="Emphasis"/>
              </w:rPr>
              <w:t xml:space="preserve"> </w:t>
            </w:r>
            <w:r w:rsidR="00785C76">
              <w:t>(</w:t>
            </w:r>
            <w:r w:rsidR="00785C76" w:rsidRPr="004A4906">
              <w:rPr>
                <w:rStyle w:val="Strong"/>
              </w:rPr>
              <w:t>EN5-RVL-01</w:t>
            </w:r>
            <w:r w:rsidR="00785C76">
              <w:t xml:space="preserve">: Reading, viewing and listening for meaning; </w:t>
            </w:r>
            <w:r w:rsidR="00785C76" w:rsidRPr="004A4906">
              <w:rPr>
                <w:rStyle w:val="Strong"/>
              </w:rPr>
              <w:t>EN5-URB-01</w:t>
            </w:r>
            <w:r w:rsidR="00785C76" w:rsidRPr="004A4906">
              <w:t>: Theme)</w:t>
            </w:r>
          </w:p>
          <w:p w14:paraId="7EE67128" w14:textId="45DFC3B1" w:rsidR="00C764DF" w:rsidRDefault="00C764DF" w:rsidP="00FA1508">
            <w:pPr>
              <w:pStyle w:val="ListBullet"/>
              <w:cnfStyle w:val="000000100000" w:firstRow="0" w:lastRow="0" w:firstColumn="0" w:lastColumn="0" w:oddVBand="0" w:evenVBand="0" w:oddHBand="1" w:evenHBand="0" w:firstRowFirstColumn="0" w:firstRowLastColumn="0" w:lastRowFirstColumn="0" w:lastRowLastColumn="0"/>
            </w:pPr>
            <w:r>
              <w:lastRenderedPageBreak/>
              <w:t xml:space="preserve">Demonstrates elementary </w:t>
            </w:r>
            <w:r w:rsidR="00DB64A3">
              <w:t>understanding of how language forms, features and</w:t>
            </w:r>
            <w:r w:rsidR="004F3164">
              <w:t>/or</w:t>
            </w:r>
            <w:r w:rsidR="00DB64A3">
              <w:t xml:space="preserve"> structures</w:t>
            </w:r>
            <w:r w:rsidR="004F3164">
              <w:t xml:space="preserve"> are used within the core text</w:t>
            </w:r>
            <w:r w:rsidR="009C6033">
              <w:t xml:space="preserve"> (</w:t>
            </w:r>
            <w:r w:rsidR="009C6033" w:rsidRPr="004A4906">
              <w:rPr>
                <w:rStyle w:val="Strong"/>
              </w:rPr>
              <w:t>EN5-URA-01</w:t>
            </w:r>
            <w:r w:rsidR="009C6033">
              <w:t>: Point of view; Characterisation)</w:t>
            </w:r>
          </w:p>
          <w:p w14:paraId="1060F966" w14:textId="68F5F17F" w:rsidR="00276E83" w:rsidRDefault="00E04E51" w:rsidP="00273111">
            <w:pPr>
              <w:pStyle w:val="ListBullet"/>
              <w:cnfStyle w:val="000000100000" w:firstRow="0" w:lastRow="0" w:firstColumn="0" w:lastColumn="0" w:oddVBand="0" w:evenVBand="0" w:oddHBand="1" w:evenHBand="0" w:firstRowFirstColumn="0" w:firstRowLastColumn="0" w:lastRowFirstColumn="0" w:lastRowLastColumn="0"/>
            </w:pPr>
            <w:r>
              <w:t>Demonstrates limited control of language and/or structure appropriate to audience, purpose and/or form</w:t>
            </w:r>
            <w:r w:rsidR="00EF2120">
              <w:t xml:space="preserve"> </w:t>
            </w:r>
            <w:r w:rsidR="00EF2120" w:rsidRPr="00EF2120">
              <w:t>(</w:t>
            </w:r>
            <w:r w:rsidR="00EF2120" w:rsidRPr="00EF2120">
              <w:rPr>
                <w:rStyle w:val="Strong"/>
              </w:rPr>
              <w:t>EN5-ECA-01</w:t>
            </w:r>
            <w:r w:rsidR="00EF2120" w:rsidRPr="00EF2120">
              <w:t>: Writing; Text features; Sentence-level grammar and punctuation)</w:t>
            </w:r>
          </w:p>
        </w:tc>
      </w:tr>
    </w:tbl>
    <w:p w14:paraId="176A01B1" w14:textId="77777777" w:rsidR="00B0468E" w:rsidRDefault="00B0468E" w:rsidP="00CF39CC">
      <w:pPr>
        <w:pStyle w:val="Heading2"/>
        <w:sectPr w:rsidR="00B0468E" w:rsidSect="00D23DFD">
          <w:headerReference w:type="default" r:id="rId22"/>
          <w:footerReference w:type="even" r:id="rId23"/>
          <w:footerReference w:type="default" r:id="rId24"/>
          <w:headerReference w:type="first" r:id="rId25"/>
          <w:footerReference w:type="first" r:id="rId26"/>
          <w:pgSz w:w="11906" w:h="16838"/>
          <w:pgMar w:top="1134" w:right="1134" w:bottom="1134" w:left="1134" w:header="709" w:footer="709" w:gutter="0"/>
          <w:pgNumType w:start="0"/>
          <w:cols w:space="708"/>
          <w:titlePg/>
          <w:docGrid w:linePitch="360"/>
        </w:sectPr>
      </w:pPr>
      <w:bookmarkStart w:id="27" w:name="_Toc126939004"/>
    </w:p>
    <w:p w14:paraId="172B4869" w14:textId="330FE3A7" w:rsidR="00F12D5C" w:rsidRDefault="00F12D5C" w:rsidP="00CF39CC">
      <w:pPr>
        <w:pStyle w:val="Heading2"/>
      </w:pPr>
      <w:bookmarkStart w:id="28" w:name="_Toc208565300"/>
      <w:r>
        <w:lastRenderedPageBreak/>
        <w:t>Student</w:t>
      </w:r>
      <w:r w:rsidR="00D2033E">
        <w:t>-</w:t>
      </w:r>
      <w:r>
        <w:t>facing rubric</w:t>
      </w:r>
      <w:bookmarkEnd w:id="27"/>
      <w:bookmarkEnd w:id="28"/>
    </w:p>
    <w:p w14:paraId="64F59377" w14:textId="77777777" w:rsidR="007E665B" w:rsidRDefault="007E665B" w:rsidP="007E665B">
      <w:pPr>
        <w:pStyle w:val="FeatureBox2"/>
      </w:pPr>
      <w:r w:rsidRPr="0049529D">
        <w:rPr>
          <w:rStyle w:val="Strong"/>
        </w:rPr>
        <w:t xml:space="preserve">Teacher </w:t>
      </w:r>
      <w:proofErr w:type="gramStart"/>
      <w:r w:rsidRPr="0049529D">
        <w:rPr>
          <w:rStyle w:val="Strong"/>
        </w:rPr>
        <w:t>note</w:t>
      </w:r>
      <w:proofErr w:type="gramEnd"/>
      <w:r w:rsidRPr="0049529D">
        <w:t>:</w:t>
      </w:r>
      <w:r w:rsidRPr="6230A30D">
        <w:rPr>
          <w:rFonts w:eastAsia="Arial"/>
          <w:szCs w:val="22"/>
        </w:rPr>
        <w:t xml:space="preserve"> t</w:t>
      </w:r>
      <w:r>
        <w:t xml:space="preserve">he student-facing rubric is designed to provide context-specific explanations of the assessment marking criteria. </w:t>
      </w:r>
      <w:proofErr w:type="gramStart"/>
      <w:r>
        <w:t>This criteria</w:t>
      </w:r>
      <w:proofErr w:type="gramEnd"/>
      <w:r>
        <w:t xml:space="preserve"> uses student-friendly language and unpacks the specific knowledge, skill and understanding required when composing each component of the assessment. When teachers are providing feedback, they may make comments on the specific knowledge, skill or understanding that needs further development and methods for improvement.</w:t>
      </w:r>
    </w:p>
    <w:p w14:paraId="5E97D8DF" w14:textId="4F97C40B" w:rsidR="003D23FA" w:rsidRDefault="007719E7" w:rsidP="003D23FA">
      <w:pPr>
        <w:pStyle w:val="Caption"/>
      </w:pPr>
      <w:r>
        <w:t xml:space="preserve">Table </w:t>
      </w:r>
      <w:r w:rsidR="005A3978">
        <w:fldChar w:fldCharType="begin"/>
      </w:r>
      <w:r w:rsidR="005A3978">
        <w:instrText xml:space="preserve"> SEQ Table \* ARABIC </w:instrText>
      </w:r>
      <w:r w:rsidR="005A3978">
        <w:fldChar w:fldCharType="separate"/>
      </w:r>
      <w:r w:rsidR="005A3978">
        <w:rPr>
          <w:noProof/>
        </w:rPr>
        <w:t>5</w:t>
      </w:r>
      <w:r w:rsidR="005A3978">
        <w:rPr>
          <w:noProof/>
        </w:rPr>
        <w:fldChar w:fldCharType="end"/>
      </w:r>
      <w:r>
        <w:t xml:space="preserve"> – </w:t>
      </w:r>
      <w:r w:rsidR="002B08B5">
        <w:t>student</w:t>
      </w:r>
      <w:r w:rsidR="005A3978">
        <w:t>-</w:t>
      </w:r>
      <w:r w:rsidR="002B08B5">
        <w:t>facing rubric</w:t>
      </w:r>
    </w:p>
    <w:tbl>
      <w:tblPr>
        <w:tblStyle w:val="Tableheader"/>
        <w:tblW w:w="0" w:type="auto"/>
        <w:tblLayout w:type="fixed"/>
        <w:tblLook w:val="04A0" w:firstRow="1" w:lastRow="0" w:firstColumn="1" w:lastColumn="0" w:noHBand="0" w:noVBand="1"/>
        <w:tblDescription w:val="Student-facing rubric, outlining the criteria for achieving specific marking criteria."/>
      </w:tblPr>
      <w:tblGrid>
        <w:gridCol w:w="3681"/>
        <w:gridCol w:w="2176"/>
        <w:gridCol w:w="2176"/>
        <w:gridCol w:w="2176"/>
        <w:gridCol w:w="2176"/>
        <w:gridCol w:w="2177"/>
      </w:tblGrid>
      <w:tr w:rsidR="003D23FA" w14:paraId="51D2FDFE" w14:textId="77777777" w:rsidTr="2AB9C8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B4D9539" w14:textId="52C460C5" w:rsidR="003D23FA" w:rsidRPr="00846403" w:rsidRDefault="003D23FA" w:rsidP="00846403">
            <w:r w:rsidRPr="00846403">
              <w:t>Criteria</w:t>
            </w:r>
          </w:p>
        </w:tc>
        <w:tc>
          <w:tcPr>
            <w:tcW w:w="2176" w:type="dxa"/>
          </w:tcPr>
          <w:p w14:paraId="6A62A191" w14:textId="429309B0" w:rsidR="003D23FA" w:rsidRDefault="003D23FA" w:rsidP="003D23FA">
            <w:pPr>
              <w:cnfStyle w:val="100000000000" w:firstRow="1" w:lastRow="0" w:firstColumn="0" w:lastColumn="0" w:oddVBand="0" w:evenVBand="0" w:oddHBand="0" w:evenHBand="0" w:firstRowFirstColumn="0" w:firstRowLastColumn="0" w:lastRowFirstColumn="0" w:lastRowLastColumn="0"/>
            </w:pPr>
            <w:r>
              <w:t>Extensive</w:t>
            </w:r>
          </w:p>
        </w:tc>
        <w:tc>
          <w:tcPr>
            <w:tcW w:w="2176" w:type="dxa"/>
          </w:tcPr>
          <w:p w14:paraId="64DD2D3D" w14:textId="1CA2CE39" w:rsidR="003D23FA" w:rsidRDefault="003D23FA" w:rsidP="003D23FA">
            <w:pPr>
              <w:cnfStyle w:val="100000000000" w:firstRow="1" w:lastRow="0" w:firstColumn="0" w:lastColumn="0" w:oddVBand="0" w:evenVBand="0" w:oddHBand="0" w:evenHBand="0" w:firstRowFirstColumn="0" w:firstRowLastColumn="0" w:lastRowFirstColumn="0" w:lastRowLastColumn="0"/>
            </w:pPr>
            <w:r>
              <w:t>Thorough</w:t>
            </w:r>
          </w:p>
        </w:tc>
        <w:tc>
          <w:tcPr>
            <w:tcW w:w="2176" w:type="dxa"/>
          </w:tcPr>
          <w:p w14:paraId="141D56C7" w14:textId="136BB590" w:rsidR="003D23FA" w:rsidRDefault="003D23FA" w:rsidP="003D23FA">
            <w:pPr>
              <w:cnfStyle w:val="100000000000" w:firstRow="1" w:lastRow="0" w:firstColumn="0" w:lastColumn="0" w:oddVBand="0" w:evenVBand="0" w:oddHBand="0" w:evenHBand="0" w:firstRowFirstColumn="0" w:firstRowLastColumn="0" w:lastRowFirstColumn="0" w:lastRowLastColumn="0"/>
            </w:pPr>
            <w:r>
              <w:t>Sound</w:t>
            </w:r>
          </w:p>
        </w:tc>
        <w:tc>
          <w:tcPr>
            <w:tcW w:w="2176" w:type="dxa"/>
          </w:tcPr>
          <w:p w14:paraId="4496CD0F" w14:textId="5B739BB5" w:rsidR="003D23FA" w:rsidRDefault="003D23FA" w:rsidP="003D23FA">
            <w:pPr>
              <w:cnfStyle w:val="100000000000" w:firstRow="1" w:lastRow="0" w:firstColumn="0" w:lastColumn="0" w:oddVBand="0" w:evenVBand="0" w:oddHBand="0" w:evenHBand="0" w:firstRowFirstColumn="0" w:firstRowLastColumn="0" w:lastRowFirstColumn="0" w:lastRowLastColumn="0"/>
            </w:pPr>
            <w:r>
              <w:t>Basic</w:t>
            </w:r>
          </w:p>
        </w:tc>
        <w:tc>
          <w:tcPr>
            <w:tcW w:w="2177" w:type="dxa"/>
          </w:tcPr>
          <w:p w14:paraId="68459E33" w14:textId="6202B9ED" w:rsidR="003D23FA" w:rsidRDefault="003D23FA" w:rsidP="003D23FA">
            <w:pPr>
              <w:cnfStyle w:val="100000000000" w:firstRow="1" w:lastRow="0" w:firstColumn="0" w:lastColumn="0" w:oddVBand="0" w:evenVBand="0" w:oddHBand="0" w:evenHBand="0" w:firstRowFirstColumn="0" w:firstRowLastColumn="0" w:lastRowFirstColumn="0" w:lastRowLastColumn="0"/>
            </w:pPr>
            <w:r>
              <w:t>Elementary</w:t>
            </w:r>
          </w:p>
        </w:tc>
      </w:tr>
      <w:tr w:rsidR="003D23FA" w14:paraId="28A6EED2" w14:textId="77777777" w:rsidTr="2AB9C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A5FA70B" w14:textId="577BAE76" w:rsidR="003D23FA" w:rsidRPr="007E665B" w:rsidRDefault="000033ED" w:rsidP="00846403">
            <w:pPr>
              <w:rPr>
                <w:rStyle w:val="BoldItalic"/>
              </w:rPr>
            </w:pPr>
            <w:r w:rsidRPr="007E665B">
              <w:t xml:space="preserve">Analyse </w:t>
            </w:r>
            <w:r w:rsidR="008E5E5A" w:rsidRPr="007E665B">
              <w:t>how Alire Sáenz</w:t>
            </w:r>
            <w:r w:rsidR="00370921" w:rsidRPr="007E665B">
              <w:t xml:space="preserve"> challenges and expands your thinking about the main ideas </w:t>
            </w:r>
            <w:r w:rsidR="00370921" w:rsidRPr="00021329">
              <w:t>with</w:t>
            </w:r>
            <w:r w:rsidR="00165177" w:rsidRPr="00021329">
              <w:t>in</w:t>
            </w:r>
            <w:r w:rsidR="00370921" w:rsidRPr="00021329">
              <w:t xml:space="preserve"> </w:t>
            </w:r>
            <w:r w:rsidR="00726E35" w:rsidRPr="00021329">
              <w:rPr>
                <w:rStyle w:val="BoldItalic"/>
                <w:b/>
                <w:bCs/>
              </w:rPr>
              <w:t>Aristotle and Dante Discover the Secrets of the Universe</w:t>
            </w:r>
            <w:r w:rsidR="00033E6B" w:rsidRPr="00165177">
              <w:rPr>
                <w:rStyle w:val="BoldItalic"/>
                <w:i w:val="0"/>
                <w:iCs w:val="0"/>
              </w:rPr>
              <w:t>.</w:t>
            </w:r>
          </w:p>
          <w:p w14:paraId="5273D7A2" w14:textId="77777777" w:rsidR="00033E6B" w:rsidRPr="00AE0544" w:rsidRDefault="00033E6B" w:rsidP="00846403">
            <w:pPr>
              <w:rPr>
                <w:b w:val="0"/>
                <w:bCs/>
              </w:rPr>
            </w:pPr>
            <w:r w:rsidRPr="00AE0544">
              <w:rPr>
                <w:b w:val="0"/>
                <w:bCs/>
              </w:rPr>
              <w:t>You could do this by:</w:t>
            </w:r>
          </w:p>
          <w:p w14:paraId="4AA26ACB" w14:textId="140A038F" w:rsidR="00033E6B" w:rsidRPr="00F837BD" w:rsidRDefault="00DA7291" w:rsidP="00F837BD">
            <w:pPr>
              <w:pStyle w:val="ListBullet"/>
              <w:rPr>
                <w:b w:val="0"/>
                <w:bCs/>
              </w:rPr>
            </w:pPr>
            <w:r w:rsidRPr="00F837BD">
              <w:rPr>
                <w:b w:val="0"/>
                <w:bCs/>
              </w:rPr>
              <w:t>developing a thesis that engages with all aspects of the question</w:t>
            </w:r>
            <w:r w:rsidR="00AB3B73" w:rsidRPr="00F837BD">
              <w:rPr>
                <w:b w:val="0"/>
                <w:bCs/>
              </w:rPr>
              <w:t xml:space="preserve">, including the </w:t>
            </w:r>
            <w:r w:rsidR="00AB3B73" w:rsidRPr="00F837BD">
              <w:rPr>
                <w:b w:val="0"/>
                <w:bCs/>
              </w:rPr>
              <w:lastRenderedPageBreak/>
              <w:t xml:space="preserve">main ideas explored by </w:t>
            </w:r>
            <w:r w:rsidR="00D30198" w:rsidRPr="00F837BD">
              <w:rPr>
                <w:b w:val="0"/>
                <w:bCs/>
              </w:rPr>
              <w:t>Alire Sáenz</w:t>
            </w:r>
            <w:r w:rsidR="000D7AD5" w:rsidRPr="00F837BD">
              <w:rPr>
                <w:b w:val="0"/>
                <w:bCs/>
              </w:rPr>
              <w:t xml:space="preserve"> </w:t>
            </w:r>
            <w:r w:rsidR="00830660" w:rsidRPr="00F837BD">
              <w:rPr>
                <w:b w:val="0"/>
                <w:bCs/>
              </w:rPr>
              <w:t>and</w:t>
            </w:r>
            <w:r w:rsidR="00660789" w:rsidRPr="00F837BD">
              <w:rPr>
                <w:b w:val="0"/>
                <w:bCs/>
              </w:rPr>
              <w:t xml:space="preserve"> how the text</w:t>
            </w:r>
            <w:r w:rsidRPr="00F837BD">
              <w:rPr>
                <w:b w:val="0"/>
                <w:bCs/>
              </w:rPr>
              <w:t xml:space="preserve"> </w:t>
            </w:r>
            <w:r w:rsidR="000D7AD5" w:rsidRPr="00F837BD">
              <w:rPr>
                <w:b w:val="0"/>
                <w:bCs/>
              </w:rPr>
              <w:t>challenge</w:t>
            </w:r>
            <w:r w:rsidR="00660789" w:rsidRPr="00F837BD">
              <w:rPr>
                <w:b w:val="0"/>
                <w:bCs/>
              </w:rPr>
              <w:t>s</w:t>
            </w:r>
            <w:r w:rsidR="000D7AD5" w:rsidRPr="00F837BD">
              <w:rPr>
                <w:b w:val="0"/>
                <w:bCs/>
              </w:rPr>
              <w:t xml:space="preserve"> and expand</w:t>
            </w:r>
            <w:r w:rsidR="00660789" w:rsidRPr="00F837BD">
              <w:rPr>
                <w:b w:val="0"/>
                <w:bCs/>
              </w:rPr>
              <w:t>s</w:t>
            </w:r>
            <w:r w:rsidR="000D7AD5" w:rsidRPr="00F837BD">
              <w:rPr>
                <w:b w:val="0"/>
                <w:bCs/>
              </w:rPr>
              <w:t xml:space="preserve"> </w:t>
            </w:r>
            <w:r w:rsidR="00AB3B73" w:rsidRPr="00F837BD">
              <w:rPr>
                <w:b w:val="0"/>
                <w:bCs/>
              </w:rPr>
              <w:t>you</w:t>
            </w:r>
            <w:r w:rsidR="00763070" w:rsidRPr="00F837BD">
              <w:rPr>
                <w:b w:val="0"/>
                <w:bCs/>
              </w:rPr>
              <w:t xml:space="preserve">r </w:t>
            </w:r>
            <w:r w:rsidR="000D7AD5" w:rsidRPr="00F837BD">
              <w:rPr>
                <w:b w:val="0"/>
                <w:bCs/>
              </w:rPr>
              <w:t>thinking</w:t>
            </w:r>
          </w:p>
          <w:p w14:paraId="5E9A2509" w14:textId="2415BFD5" w:rsidR="000D7AD5" w:rsidRPr="00AE0544" w:rsidRDefault="000D7AD5" w:rsidP="00AE0544">
            <w:pPr>
              <w:pStyle w:val="ListBullet"/>
              <w:rPr>
                <w:b w:val="0"/>
                <w:bCs/>
              </w:rPr>
            </w:pPr>
            <w:r w:rsidRPr="00AE0544">
              <w:rPr>
                <w:b w:val="0"/>
                <w:bCs/>
              </w:rPr>
              <w:t>making links to the question throughout each part of your response</w:t>
            </w:r>
            <w:r w:rsidR="00763070">
              <w:rPr>
                <w:b w:val="0"/>
                <w:bCs/>
              </w:rPr>
              <w:t>, which is structured to include an</w:t>
            </w:r>
            <w:r w:rsidR="00763070" w:rsidRPr="00AE0544">
              <w:rPr>
                <w:b w:val="0"/>
                <w:bCs/>
              </w:rPr>
              <w:t xml:space="preserve"> </w:t>
            </w:r>
            <w:r w:rsidRPr="00AE0544">
              <w:rPr>
                <w:b w:val="0"/>
                <w:bCs/>
              </w:rPr>
              <w:t>introduction, body paragraphs</w:t>
            </w:r>
            <w:r w:rsidR="00763070">
              <w:rPr>
                <w:b w:val="0"/>
                <w:bCs/>
              </w:rPr>
              <w:t xml:space="preserve"> and a</w:t>
            </w:r>
            <w:r w:rsidRPr="00AE0544">
              <w:rPr>
                <w:b w:val="0"/>
                <w:bCs/>
              </w:rPr>
              <w:t xml:space="preserve"> conclusion</w:t>
            </w:r>
          </w:p>
          <w:p w14:paraId="2666CF98" w14:textId="30A6E889" w:rsidR="000D7AD5" w:rsidRPr="00AE0544" w:rsidRDefault="000D7AD5" w:rsidP="00AE0544">
            <w:pPr>
              <w:pStyle w:val="ListBullet"/>
            </w:pPr>
            <w:r w:rsidRPr="00AE0544">
              <w:rPr>
                <w:b w:val="0"/>
                <w:bCs/>
              </w:rPr>
              <w:t>engaging personally with the main ideas of the core text</w:t>
            </w:r>
            <w:r w:rsidR="001A64F6" w:rsidRPr="00AE0544">
              <w:rPr>
                <w:b w:val="0"/>
                <w:bCs/>
              </w:rPr>
              <w:t xml:space="preserve"> through us</w:t>
            </w:r>
            <w:r w:rsidR="00EB37C8" w:rsidRPr="00AE0544">
              <w:rPr>
                <w:b w:val="0"/>
                <w:bCs/>
              </w:rPr>
              <w:t>e of personal style when writing</w:t>
            </w:r>
            <w:r w:rsidR="00331A64">
              <w:rPr>
                <w:b w:val="0"/>
                <w:bCs/>
              </w:rPr>
              <w:t>,</w:t>
            </w:r>
            <w:r w:rsidR="00EB37C8" w:rsidRPr="00AE0544">
              <w:rPr>
                <w:b w:val="0"/>
                <w:bCs/>
              </w:rPr>
              <w:t xml:space="preserve"> </w:t>
            </w:r>
            <w:r w:rsidR="00523274" w:rsidRPr="00AE0544">
              <w:rPr>
                <w:b w:val="0"/>
                <w:bCs/>
              </w:rPr>
              <w:t>such as personal pronouns.</w:t>
            </w:r>
          </w:p>
        </w:tc>
        <w:tc>
          <w:tcPr>
            <w:tcW w:w="2176" w:type="dxa"/>
          </w:tcPr>
          <w:p w14:paraId="5136B749" w14:textId="344078AB" w:rsidR="003D23FA" w:rsidRDefault="00EE2CA1" w:rsidP="003D23FA">
            <w:pPr>
              <w:cnfStyle w:val="000000100000" w:firstRow="0" w:lastRow="0" w:firstColumn="0" w:lastColumn="0" w:oddVBand="0" w:evenVBand="0" w:oddHBand="1" w:evenHBand="0" w:firstRowFirstColumn="0" w:firstRowLastColumn="0" w:lastRowFirstColumn="0" w:lastRowLastColumn="0"/>
            </w:pPr>
            <w:r>
              <w:lastRenderedPageBreak/>
              <w:t>Your respons</w:t>
            </w:r>
            <w:r w:rsidR="009C122B">
              <w:t xml:space="preserve">e </w:t>
            </w:r>
            <w:r w:rsidR="005F43B2">
              <w:t>outlines how your thinking has been challenged and expanded, th</w:t>
            </w:r>
            <w:r w:rsidR="006A5656">
              <w:t>r</w:t>
            </w:r>
            <w:r w:rsidR="005F43B2">
              <w:t xml:space="preserve">ough a perceptive thesis. You have </w:t>
            </w:r>
            <w:r w:rsidR="00C758AA">
              <w:t xml:space="preserve">critically and </w:t>
            </w:r>
            <w:r w:rsidR="005F43B2">
              <w:t xml:space="preserve">effectively sustained this thesis throughout your response. In </w:t>
            </w:r>
            <w:r w:rsidR="005F43B2">
              <w:lastRenderedPageBreak/>
              <w:t xml:space="preserve">this </w:t>
            </w:r>
            <w:r w:rsidR="00CD75FE">
              <w:t xml:space="preserve">response </w:t>
            </w:r>
            <w:r w:rsidR="00D16744">
              <w:t xml:space="preserve">you effectively identify and critically analyse </w:t>
            </w:r>
            <w:r w:rsidR="00146AF4">
              <w:t xml:space="preserve">the main ideas of </w:t>
            </w:r>
            <w:r w:rsidR="00305C89">
              <w:t xml:space="preserve">your core text. </w:t>
            </w:r>
            <w:r w:rsidR="00054C7D">
              <w:t>You</w:t>
            </w:r>
            <w:r w:rsidR="00660789">
              <w:t xml:space="preserve"> </w:t>
            </w:r>
            <w:r w:rsidR="00054C7D">
              <w:t>make</w:t>
            </w:r>
            <w:r w:rsidR="003C1161">
              <w:t xml:space="preserve"> </w:t>
            </w:r>
            <w:r w:rsidR="00054C7D">
              <w:t xml:space="preserve">consistent </w:t>
            </w:r>
            <w:r w:rsidR="00FE704C">
              <w:t xml:space="preserve">and perceptive </w:t>
            </w:r>
            <w:r w:rsidR="00054C7D">
              <w:t>references t</w:t>
            </w:r>
            <w:r w:rsidR="003C1161">
              <w:t>hroughout your response to how your thinking about these main ideas has been expanded and challenged by the author</w:t>
            </w:r>
            <w:r w:rsidR="00DA7291">
              <w:t xml:space="preserve">, </w:t>
            </w:r>
            <w:r w:rsidR="00DA7291" w:rsidRPr="00DA7291">
              <w:t>Alire Sáenz</w:t>
            </w:r>
            <w:r w:rsidR="00DA7291">
              <w:t>.</w:t>
            </w:r>
          </w:p>
        </w:tc>
        <w:tc>
          <w:tcPr>
            <w:tcW w:w="2176" w:type="dxa"/>
          </w:tcPr>
          <w:p w14:paraId="3B2246C8" w14:textId="4D5A2931" w:rsidR="003D23FA" w:rsidRDefault="00B84613" w:rsidP="003D23FA">
            <w:pPr>
              <w:cnfStyle w:val="000000100000" w:firstRow="0" w:lastRow="0" w:firstColumn="0" w:lastColumn="0" w:oddVBand="0" w:evenVBand="0" w:oddHBand="1" w:evenHBand="0" w:firstRowFirstColumn="0" w:firstRowLastColumn="0" w:lastRowFirstColumn="0" w:lastRowLastColumn="0"/>
            </w:pPr>
            <w:r>
              <w:lastRenderedPageBreak/>
              <w:t>Your response outlines how your thinking has been challenged and expanded, th</w:t>
            </w:r>
            <w:r w:rsidR="006A5656">
              <w:t>r</w:t>
            </w:r>
            <w:r>
              <w:t>ough a</w:t>
            </w:r>
            <w:r w:rsidR="00C758AA">
              <w:t>n</w:t>
            </w:r>
            <w:r>
              <w:t xml:space="preserve"> </w:t>
            </w:r>
            <w:r w:rsidR="00C758AA">
              <w:t>effective</w:t>
            </w:r>
            <w:r>
              <w:t xml:space="preserve"> thesis. You have effectively sustained this thesis throughout your response. In </w:t>
            </w:r>
            <w:r>
              <w:lastRenderedPageBreak/>
              <w:t xml:space="preserve">this </w:t>
            </w:r>
            <w:r w:rsidR="00CD75FE">
              <w:t xml:space="preserve">response </w:t>
            </w:r>
            <w:r>
              <w:t>you effectively identify and analyse the main ideas of your core text. You make consistent</w:t>
            </w:r>
            <w:r w:rsidR="00FE704C">
              <w:t xml:space="preserve"> and thorough</w:t>
            </w:r>
            <w:r>
              <w:t xml:space="preserve"> references throughout your response to how your thinking about these main ideas has been expanded and challenged by the author, </w:t>
            </w:r>
            <w:r w:rsidRPr="00DA7291">
              <w:t>Alire Sáenz</w:t>
            </w:r>
            <w:r w:rsidR="00340E27">
              <w:t>.</w:t>
            </w:r>
          </w:p>
        </w:tc>
        <w:tc>
          <w:tcPr>
            <w:tcW w:w="2176" w:type="dxa"/>
          </w:tcPr>
          <w:p w14:paraId="2D0249A3" w14:textId="008324B7" w:rsidR="003D23FA" w:rsidRDefault="00340E27" w:rsidP="003D23FA">
            <w:pPr>
              <w:cnfStyle w:val="000000100000" w:firstRow="0" w:lastRow="0" w:firstColumn="0" w:lastColumn="0" w:oddVBand="0" w:evenVBand="0" w:oddHBand="1" w:evenHBand="0" w:firstRowFirstColumn="0" w:firstRowLastColumn="0" w:lastRowFirstColumn="0" w:lastRowLastColumn="0"/>
            </w:pPr>
            <w:r>
              <w:lastRenderedPageBreak/>
              <w:t>Your response outlines how your thinking has been challenged and expanded, th</w:t>
            </w:r>
            <w:r w:rsidR="006A5656">
              <w:t>r</w:t>
            </w:r>
            <w:r>
              <w:t xml:space="preserve">ough a </w:t>
            </w:r>
            <w:r w:rsidR="00B577A9">
              <w:t>sound</w:t>
            </w:r>
            <w:r>
              <w:t xml:space="preserve"> thesis. You have </w:t>
            </w:r>
            <w:r w:rsidR="00B577A9">
              <w:t xml:space="preserve">attempted to </w:t>
            </w:r>
            <w:r>
              <w:t xml:space="preserve">sustain this thesis throughout your response. In this </w:t>
            </w:r>
            <w:r w:rsidR="00CD75FE">
              <w:t xml:space="preserve">response </w:t>
            </w:r>
            <w:r>
              <w:t xml:space="preserve">you </w:t>
            </w:r>
            <w:r>
              <w:lastRenderedPageBreak/>
              <w:t xml:space="preserve">identify and </w:t>
            </w:r>
            <w:r w:rsidR="00B577A9">
              <w:t>explain</w:t>
            </w:r>
            <w:r>
              <w:t xml:space="preserve"> the main ideas of your core text. You make references to how your thinking about the main ideas has been expanded and challenged by the author, </w:t>
            </w:r>
            <w:r w:rsidRPr="00DA7291">
              <w:t>Alire Sáenz</w:t>
            </w:r>
            <w:r w:rsidR="002F36C3">
              <w:t>.</w:t>
            </w:r>
          </w:p>
        </w:tc>
        <w:tc>
          <w:tcPr>
            <w:tcW w:w="2176" w:type="dxa"/>
          </w:tcPr>
          <w:p w14:paraId="4BCFCA08" w14:textId="38FA629B" w:rsidR="003D23FA" w:rsidRDefault="1A0A73F5" w:rsidP="003D23FA">
            <w:pPr>
              <w:cnfStyle w:val="000000100000" w:firstRow="0" w:lastRow="0" w:firstColumn="0" w:lastColumn="0" w:oddVBand="0" w:evenVBand="0" w:oddHBand="1" w:evenHBand="0" w:firstRowFirstColumn="0" w:firstRowLastColumn="0" w:lastRowFirstColumn="0" w:lastRowLastColumn="0"/>
            </w:pPr>
            <w:r>
              <w:lastRenderedPageBreak/>
              <w:t>You</w:t>
            </w:r>
            <w:r w:rsidR="68FC0498">
              <w:t>r response to the question may describe your thinking about the text</w:t>
            </w:r>
            <w:r>
              <w:t xml:space="preserve">. You have attempted to develop a thesis. You attempt to identify and describe ideas from your core text. You </w:t>
            </w:r>
            <w:r>
              <w:lastRenderedPageBreak/>
              <w:t xml:space="preserve">may attempt to </w:t>
            </w:r>
            <w:proofErr w:type="gramStart"/>
            <w:r>
              <w:t>make reference</w:t>
            </w:r>
            <w:proofErr w:type="gramEnd"/>
            <w:r>
              <w:t xml:space="preserve"> to how your thinking has been expanded and/or challenged by the author, Alire Sáenz</w:t>
            </w:r>
            <w:r w:rsidR="002F36C3">
              <w:t>.</w:t>
            </w:r>
          </w:p>
        </w:tc>
        <w:tc>
          <w:tcPr>
            <w:tcW w:w="2177" w:type="dxa"/>
          </w:tcPr>
          <w:p w14:paraId="7D866A3F" w14:textId="164006A1" w:rsidR="003D23FA" w:rsidRDefault="00DD6F6A" w:rsidP="003D23FA">
            <w:pPr>
              <w:cnfStyle w:val="000000100000" w:firstRow="0" w:lastRow="0" w:firstColumn="0" w:lastColumn="0" w:oddVBand="0" w:evenVBand="0" w:oddHBand="1" w:evenHBand="0" w:firstRowFirstColumn="0" w:firstRowLastColumn="0" w:lastRowFirstColumn="0" w:lastRowLastColumn="0"/>
            </w:pPr>
            <w:r w:rsidRPr="00DD6F6A">
              <w:lastRenderedPageBreak/>
              <w:t xml:space="preserve">You have attempted to identify and/or describe aspects of </w:t>
            </w:r>
            <w:r>
              <w:t>the ideas explored in the text</w:t>
            </w:r>
            <w:r w:rsidRPr="00DD6F6A">
              <w:t>. You attempt to respond to the core text, though this is limited.</w:t>
            </w:r>
          </w:p>
        </w:tc>
      </w:tr>
      <w:tr w:rsidR="003D23FA" w14:paraId="2ED236FC" w14:textId="77777777" w:rsidTr="2AB9C8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1F49485F" w14:textId="01A0E2DA" w:rsidR="003D23FA" w:rsidRPr="007E665B" w:rsidRDefault="0098225F" w:rsidP="00846403">
            <w:r w:rsidRPr="007E665B">
              <w:t>Demonstrates understanding of</w:t>
            </w:r>
            <w:r w:rsidR="00273974" w:rsidRPr="007E665B">
              <w:t xml:space="preserve"> how language</w:t>
            </w:r>
            <w:r w:rsidR="00B64444" w:rsidRPr="007E665B">
              <w:t xml:space="preserve"> forms, features and structures </w:t>
            </w:r>
            <w:r w:rsidR="00763ECB" w:rsidRPr="007E665B">
              <w:t xml:space="preserve">are used to craft characterisation and point of </w:t>
            </w:r>
            <w:r w:rsidR="00763ECB" w:rsidRPr="007E665B">
              <w:lastRenderedPageBreak/>
              <w:t>view</w:t>
            </w:r>
            <w:r w:rsidR="00782F6B" w:rsidRPr="007E665B">
              <w:t xml:space="preserve">, supported by </w:t>
            </w:r>
            <w:r w:rsidR="00E1124A" w:rsidRPr="007E665B">
              <w:t>textual evidence.</w:t>
            </w:r>
          </w:p>
          <w:p w14:paraId="2321387E" w14:textId="407BCCDE" w:rsidR="00126ADC" w:rsidRDefault="00E1124A" w:rsidP="00126ADC">
            <w:pPr>
              <w:rPr>
                <w:bCs/>
              </w:rPr>
            </w:pPr>
            <w:r w:rsidRPr="00AE0544">
              <w:rPr>
                <w:b w:val="0"/>
                <w:bCs/>
              </w:rPr>
              <w:t>You could do this by</w:t>
            </w:r>
            <w:r w:rsidR="00126ADC">
              <w:rPr>
                <w:b w:val="0"/>
                <w:bCs/>
              </w:rPr>
              <w:t>:</w:t>
            </w:r>
          </w:p>
          <w:p w14:paraId="08E0D226" w14:textId="0FE12B0A" w:rsidR="00511411" w:rsidRPr="0007098C" w:rsidRDefault="00610229" w:rsidP="0007098C">
            <w:pPr>
              <w:pStyle w:val="ListBullet"/>
              <w:rPr>
                <w:b w:val="0"/>
                <w:bCs/>
              </w:rPr>
            </w:pPr>
            <w:r w:rsidRPr="00AE0544">
              <w:rPr>
                <w:b w:val="0"/>
                <w:bCs/>
              </w:rPr>
              <w:t>selecting and analysing a range of</w:t>
            </w:r>
            <w:r w:rsidRPr="0007098C">
              <w:rPr>
                <w:b w:val="0"/>
                <w:bCs/>
              </w:rPr>
              <w:t xml:space="preserve"> </w:t>
            </w:r>
            <w:r w:rsidR="00696AF9" w:rsidRPr="0007098C">
              <w:rPr>
                <w:b w:val="0"/>
                <w:bCs/>
              </w:rPr>
              <w:t>language forms</w:t>
            </w:r>
            <w:r w:rsidR="00126ADC" w:rsidRPr="0007098C">
              <w:rPr>
                <w:b w:val="0"/>
                <w:bCs/>
              </w:rPr>
              <w:t>, such as</w:t>
            </w:r>
            <w:r w:rsidR="00B34FED" w:rsidRPr="0007098C">
              <w:rPr>
                <w:b w:val="0"/>
                <w:bCs/>
              </w:rPr>
              <w:t xml:space="preserve"> the use of epistol</w:t>
            </w:r>
            <w:r w:rsidR="00CF3978" w:rsidRPr="0007098C">
              <w:rPr>
                <w:b w:val="0"/>
                <w:bCs/>
              </w:rPr>
              <w:t>ary fo</w:t>
            </w:r>
            <w:r w:rsidR="008B1B96" w:rsidRPr="0007098C">
              <w:rPr>
                <w:b w:val="0"/>
                <w:bCs/>
              </w:rPr>
              <w:t>r</w:t>
            </w:r>
            <w:r w:rsidR="00CF3978" w:rsidRPr="0007098C">
              <w:rPr>
                <w:b w:val="0"/>
                <w:bCs/>
              </w:rPr>
              <w:t xml:space="preserve">m, </w:t>
            </w:r>
            <w:r w:rsidR="008036EC" w:rsidRPr="0007098C">
              <w:rPr>
                <w:b w:val="0"/>
                <w:bCs/>
              </w:rPr>
              <w:t>textual hybridity of the journal</w:t>
            </w:r>
            <w:r w:rsidR="008B1B96" w:rsidRPr="0007098C">
              <w:rPr>
                <w:b w:val="0"/>
                <w:bCs/>
              </w:rPr>
              <w:t xml:space="preserve">, </w:t>
            </w:r>
            <w:r w:rsidR="00B25673" w:rsidRPr="0007098C">
              <w:rPr>
                <w:b w:val="0"/>
                <w:bCs/>
              </w:rPr>
              <w:t xml:space="preserve">conventions of the </w:t>
            </w:r>
            <w:r>
              <w:rPr>
                <w:b w:val="0"/>
                <w:bCs/>
              </w:rPr>
              <w:t>B</w:t>
            </w:r>
            <w:r w:rsidR="00073BF2" w:rsidRPr="0007098C">
              <w:rPr>
                <w:b w:val="0"/>
                <w:bCs/>
              </w:rPr>
              <w:t>ildungsroman genre</w:t>
            </w:r>
            <w:r>
              <w:rPr>
                <w:b w:val="0"/>
                <w:bCs/>
              </w:rPr>
              <w:t xml:space="preserve"> and</w:t>
            </w:r>
            <w:r w:rsidR="00B25673" w:rsidRPr="0007098C">
              <w:rPr>
                <w:b w:val="0"/>
                <w:bCs/>
              </w:rPr>
              <w:t xml:space="preserve"> </w:t>
            </w:r>
            <w:r w:rsidR="008B1B96" w:rsidRPr="0007098C">
              <w:rPr>
                <w:b w:val="0"/>
                <w:bCs/>
              </w:rPr>
              <w:t>intertextual references</w:t>
            </w:r>
            <w:r w:rsidR="00126ADC" w:rsidRPr="0007098C">
              <w:rPr>
                <w:b w:val="0"/>
                <w:bCs/>
              </w:rPr>
              <w:t xml:space="preserve"> </w:t>
            </w:r>
            <w:r w:rsidR="008B1B96" w:rsidRPr="0007098C">
              <w:rPr>
                <w:b w:val="0"/>
                <w:bCs/>
              </w:rPr>
              <w:t>throug</w:t>
            </w:r>
            <w:r w:rsidR="00BB545F" w:rsidRPr="0007098C">
              <w:rPr>
                <w:b w:val="0"/>
                <w:bCs/>
              </w:rPr>
              <w:t>hout the text</w:t>
            </w:r>
          </w:p>
          <w:p w14:paraId="27DC1696" w14:textId="4C3CDF12" w:rsidR="00126ADC" w:rsidRDefault="00610229" w:rsidP="00AE0544">
            <w:pPr>
              <w:pStyle w:val="ListBullet"/>
              <w:rPr>
                <w:bCs/>
              </w:rPr>
            </w:pPr>
            <w:r w:rsidRPr="00AE0544">
              <w:rPr>
                <w:b w:val="0"/>
                <w:bCs/>
              </w:rPr>
              <w:t>selecting and analysing a range of</w:t>
            </w:r>
            <w:r>
              <w:rPr>
                <w:b w:val="0"/>
                <w:bCs/>
              </w:rPr>
              <w:t xml:space="preserve"> </w:t>
            </w:r>
            <w:r w:rsidR="00126ADC">
              <w:rPr>
                <w:b w:val="0"/>
                <w:bCs/>
              </w:rPr>
              <w:t>language</w:t>
            </w:r>
            <w:r w:rsidR="00696AF9" w:rsidRPr="00AE0544">
              <w:rPr>
                <w:b w:val="0"/>
                <w:bCs/>
              </w:rPr>
              <w:t xml:space="preserve"> features</w:t>
            </w:r>
            <w:r w:rsidR="00126ADC">
              <w:rPr>
                <w:b w:val="0"/>
                <w:bCs/>
              </w:rPr>
              <w:t>, such as</w:t>
            </w:r>
            <w:r w:rsidR="00BB545F">
              <w:rPr>
                <w:b w:val="0"/>
                <w:bCs/>
              </w:rPr>
              <w:t xml:space="preserve"> symbolism</w:t>
            </w:r>
            <w:r>
              <w:rPr>
                <w:b w:val="0"/>
                <w:bCs/>
              </w:rPr>
              <w:t xml:space="preserve"> and/or</w:t>
            </w:r>
            <w:r w:rsidR="00471F0E">
              <w:rPr>
                <w:b w:val="0"/>
                <w:bCs/>
              </w:rPr>
              <w:t xml:space="preserve"> narrative</w:t>
            </w:r>
            <w:r w:rsidR="00B25673">
              <w:rPr>
                <w:b w:val="0"/>
                <w:bCs/>
              </w:rPr>
              <w:t xml:space="preserve"> devices </w:t>
            </w:r>
            <w:r w:rsidR="00B32F2F">
              <w:rPr>
                <w:b w:val="0"/>
                <w:bCs/>
              </w:rPr>
              <w:t>including</w:t>
            </w:r>
            <w:r w:rsidR="00B25673">
              <w:rPr>
                <w:b w:val="0"/>
                <w:bCs/>
              </w:rPr>
              <w:t xml:space="preserve"> the motif of dreams</w:t>
            </w:r>
          </w:p>
          <w:p w14:paraId="6DA2B40C" w14:textId="56469778" w:rsidR="00523274" w:rsidRPr="00AE0544" w:rsidRDefault="00610229" w:rsidP="0007098C">
            <w:pPr>
              <w:pStyle w:val="ListBullet"/>
              <w:rPr>
                <w:rStyle w:val="BoldItalic"/>
                <w:b/>
                <w:bCs/>
                <w:i w:val="0"/>
                <w:iCs w:val="0"/>
              </w:rPr>
            </w:pPr>
            <w:r w:rsidRPr="00AE0544">
              <w:rPr>
                <w:b w:val="0"/>
                <w:bCs/>
              </w:rPr>
              <w:t>selecting and analysing a range of</w:t>
            </w:r>
            <w:r w:rsidRPr="0007098C">
              <w:rPr>
                <w:b w:val="0"/>
              </w:rPr>
              <w:t xml:space="preserve"> </w:t>
            </w:r>
            <w:r w:rsidR="00126ADC" w:rsidRPr="0007098C">
              <w:rPr>
                <w:b w:val="0"/>
              </w:rPr>
              <w:t xml:space="preserve">language and textual </w:t>
            </w:r>
            <w:r w:rsidR="00696AF9" w:rsidRPr="0007098C">
              <w:rPr>
                <w:b w:val="0"/>
              </w:rPr>
              <w:t>structures</w:t>
            </w:r>
            <w:r w:rsidR="00126ADC" w:rsidRPr="0007098C">
              <w:rPr>
                <w:b w:val="0"/>
              </w:rPr>
              <w:t xml:space="preserve">, </w:t>
            </w:r>
            <w:r w:rsidR="00EB12B6" w:rsidRPr="0007098C">
              <w:rPr>
                <w:b w:val="0"/>
              </w:rPr>
              <w:t>relating to characterisation</w:t>
            </w:r>
            <w:r w:rsidR="005E15F7" w:rsidRPr="0007098C">
              <w:rPr>
                <w:b w:val="0"/>
              </w:rPr>
              <w:t xml:space="preserve"> and point of </w:t>
            </w:r>
            <w:r w:rsidR="005E15F7" w:rsidRPr="0007098C">
              <w:rPr>
                <w:b w:val="0"/>
              </w:rPr>
              <w:lastRenderedPageBreak/>
              <w:t>view</w:t>
            </w:r>
            <w:r w:rsidR="00EB12B6" w:rsidRPr="0007098C">
              <w:rPr>
                <w:b w:val="0"/>
              </w:rPr>
              <w:t xml:space="preserve"> </w:t>
            </w:r>
            <w:r w:rsidR="005E15F7" w:rsidRPr="0007098C">
              <w:rPr>
                <w:b w:val="0"/>
              </w:rPr>
              <w:t>from</w:t>
            </w:r>
            <w:r w:rsidR="00BF5DA1" w:rsidRPr="00165177">
              <w:rPr>
                <w:b w:val="0"/>
              </w:rPr>
              <w:t xml:space="preserve"> </w:t>
            </w:r>
            <w:r w:rsidR="00BF5DA1" w:rsidRPr="00AE0544">
              <w:rPr>
                <w:rStyle w:val="BoldItalic"/>
              </w:rPr>
              <w:t>Aristotle and Dante Discover the Secrets of the Universe</w:t>
            </w:r>
            <w:r w:rsidR="00B94CEE" w:rsidRPr="00B94CEE">
              <w:rPr>
                <w:rStyle w:val="BoldItalic"/>
                <w:i w:val="0"/>
                <w:iCs w:val="0"/>
              </w:rPr>
              <w:t>,</w:t>
            </w:r>
            <w:r w:rsidR="00B25673">
              <w:rPr>
                <w:rStyle w:val="BoldItalic"/>
              </w:rPr>
              <w:t xml:space="preserve"> </w:t>
            </w:r>
            <w:r w:rsidR="00B25673" w:rsidRPr="00B25673">
              <w:rPr>
                <w:rStyle w:val="BoldItalic"/>
                <w:i w:val="0"/>
                <w:iCs w:val="0"/>
              </w:rPr>
              <w:t>such as the use of firs</w:t>
            </w:r>
            <w:r w:rsidR="00B25673">
              <w:rPr>
                <w:rStyle w:val="BoldItalic"/>
                <w:i w:val="0"/>
                <w:iCs w:val="0"/>
              </w:rPr>
              <w:t>t-person</w:t>
            </w:r>
            <w:r w:rsidR="00B94CEE">
              <w:rPr>
                <w:rStyle w:val="BoldItalic"/>
                <w:i w:val="0"/>
                <w:iCs w:val="0"/>
              </w:rPr>
              <w:t xml:space="preserve"> and/or</w:t>
            </w:r>
            <w:r w:rsidR="00B25673">
              <w:rPr>
                <w:rStyle w:val="BoldItalic"/>
                <w:i w:val="0"/>
                <w:iCs w:val="0"/>
              </w:rPr>
              <w:t xml:space="preserve"> </w:t>
            </w:r>
            <w:r w:rsidR="00A54903">
              <w:rPr>
                <w:rStyle w:val="BoldItalic"/>
                <w:i w:val="0"/>
                <w:iCs w:val="0"/>
              </w:rPr>
              <w:t>the symbolic nature of character names</w:t>
            </w:r>
          </w:p>
          <w:p w14:paraId="2724B28D" w14:textId="6C1FF299" w:rsidR="005F2067" w:rsidRPr="00AE0544" w:rsidRDefault="005F2067" w:rsidP="00AE0544">
            <w:pPr>
              <w:pStyle w:val="ListBullet"/>
            </w:pPr>
            <w:r w:rsidRPr="00AE0544">
              <w:rPr>
                <w:b w:val="0"/>
                <w:bCs/>
              </w:rPr>
              <w:t xml:space="preserve">using </w:t>
            </w:r>
            <w:r w:rsidR="00126ADC">
              <w:rPr>
                <w:b w:val="0"/>
                <w:bCs/>
              </w:rPr>
              <w:t>carefully selected</w:t>
            </w:r>
            <w:r w:rsidRPr="00AE0544">
              <w:rPr>
                <w:b w:val="0"/>
                <w:bCs/>
              </w:rPr>
              <w:t xml:space="preserve"> </w:t>
            </w:r>
            <w:r w:rsidR="00833A0A" w:rsidRPr="00AE0544">
              <w:rPr>
                <w:b w:val="0"/>
                <w:bCs/>
              </w:rPr>
              <w:t xml:space="preserve">textual </w:t>
            </w:r>
            <w:r w:rsidRPr="00AE0544">
              <w:rPr>
                <w:b w:val="0"/>
                <w:bCs/>
              </w:rPr>
              <w:t xml:space="preserve">evidence and </w:t>
            </w:r>
            <w:r w:rsidR="0023486C" w:rsidRPr="00AE0544">
              <w:rPr>
                <w:b w:val="0"/>
                <w:bCs/>
              </w:rPr>
              <w:t>examples</w:t>
            </w:r>
            <w:r w:rsidR="00A269AF" w:rsidRPr="00AE0544">
              <w:rPr>
                <w:b w:val="0"/>
                <w:bCs/>
              </w:rPr>
              <w:t xml:space="preserve"> from the core text to support</w:t>
            </w:r>
            <w:r w:rsidR="00C9213B" w:rsidRPr="00AE0544">
              <w:rPr>
                <w:b w:val="0"/>
                <w:bCs/>
              </w:rPr>
              <w:t xml:space="preserve"> analysis.</w:t>
            </w:r>
          </w:p>
        </w:tc>
        <w:tc>
          <w:tcPr>
            <w:tcW w:w="2176" w:type="dxa"/>
          </w:tcPr>
          <w:p w14:paraId="45E290E8" w14:textId="64BDC0C5" w:rsidR="003D23FA" w:rsidRDefault="00C9213B" w:rsidP="003D23FA">
            <w:pPr>
              <w:cnfStyle w:val="000000010000" w:firstRow="0" w:lastRow="0" w:firstColumn="0" w:lastColumn="0" w:oddVBand="0" w:evenVBand="0" w:oddHBand="0" w:evenHBand="1" w:firstRowFirstColumn="0" w:firstRowLastColumn="0" w:lastRowFirstColumn="0" w:lastRowLastColumn="0"/>
            </w:pPr>
            <w:r>
              <w:lastRenderedPageBreak/>
              <w:t xml:space="preserve">You have supported your analytical response with well-selected </w:t>
            </w:r>
            <w:r>
              <w:lastRenderedPageBreak/>
              <w:t xml:space="preserve">and relevant evidence and examples from </w:t>
            </w:r>
            <w:r w:rsidRPr="00C9213B">
              <w:rPr>
                <w:i/>
                <w:iCs/>
              </w:rPr>
              <w:t>Aristotle and Dante Discover the Secrets of the Universe</w:t>
            </w:r>
            <w:r>
              <w:t>. Your response</w:t>
            </w:r>
            <w:r w:rsidR="00902C83">
              <w:t xml:space="preserve"> demonstrates a perceptive understanding of the </w:t>
            </w:r>
            <w:r w:rsidR="006E10A2">
              <w:t xml:space="preserve">language forms, features and structures used </w:t>
            </w:r>
            <w:r w:rsidR="0037420C">
              <w:t xml:space="preserve">to craft characterisation and point of view. You use a range of metalanguage to effectively analyse characterisation </w:t>
            </w:r>
            <w:r w:rsidR="0037420C">
              <w:lastRenderedPageBreak/>
              <w:t>and point of view</w:t>
            </w:r>
            <w:r w:rsidR="002959B9">
              <w:t>.</w:t>
            </w:r>
          </w:p>
        </w:tc>
        <w:tc>
          <w:tcPr>
            <w:tcW w:w="2176" w:type="dxa"/>
          </w:tcPr>
          <w:p w14:paraId="1FDDEB46" w14:textId="6A9B9A4B" w:rsidR="003D23FA" w:rsidRDefault="00927135" w:rsidP="003D23FA">
            <w:pPr>
              <w:cnfStyle w:val="000000010000" w:firstRow="0" w:lastRow="0" w:firstColumn="0" w:lastColumn="0" w:oddVBand="0" w:evenVBand="0" w:oddHBand="0" w:evenHBand="1" w:firstRowFirstColumn="0" w:firstRowLastColumn="0" w:lastRowFirstColumn="0" w:lastRowLastColumn="0"/>
            </w:pPr>
            <w:r>
              <w:lastRenderedPageBreak/>
              <w:t xml:space="preserve">You have supported your analytical response with </w:t>
            </w:r>
            <w:r w:rsidR="00DC5E64">
              <w:t>appropriate</w:t>
            </w:r>
            <w:r>
              <w:t xml:space="preserve"> </w:t>
            </w:r>
            <w:r>
              <w:lastRenderedPageBreak/>
              <w:t xml:space="preserve">evidence and examples from </w:t>
            </w:r>
            <w:r w:rsidRPr="00C9213B">
              <w:rPr>
                <w:i/>
                <w:iCs/>
              </w:rPr>
              <w:t>Aristotle and Dante Discover the Secrets of the Universe</w:t>
            </w:r>
            <w:r>
              <w:t>. Your response demonstrates a</w:t>
            </w:r>
            <w:r w:rsidR="00C26E4B">
              <w:t xml:space="preserve">n effective </w:t>
            </w:r>
            <w:r>
              <w:t>understanding of the language forms, features and structures used to craft characterisation and point of view. You use a range of metalanguage to effectively analyse characterisation and point of view.</w:t>
            </w:r>
          </w:p>
        </w:tc>
        <w:tc>
          <w:tcPr>
            <w:tcW w:w="2176" w:type="dxa"/>
          </w:tcPr>
          <w:p w14:paraId="1F97B1DA" w14:textId="7FB6E998" w:rsidR="003D23FA" w:rsidRDefault="002D237C" w:rsidP="003D23FA">
            <w:pPr>
              <w:cnfStyle w:val="000000010000" w:firstRow="0" w:lastRow="0" w:firstColumn="0" w:lastColumn="0" w:oddVBand="0" w:evenVBand="0" w:oddHBand="0" w:evenHBand="1" w:firstRowFirstColumn="0" w:firstRowLastColumn="0" w:lastRowFirstColumn="0" w:lastRowLastColumn="0"/>
            </w:pPr>
            <w:r>
              <w:lastRenderedPageBreak/>
              <w:t xml:space="preserve">You have supported your analytical response with evidence and </w:t>
            </w:r>
            <w:r>
              <w:lastRenderedPageBreak/>
              <w:t xml:space="preserve">examples from </w:t>
            </w:r>
            <w:r w:rsidRPr="00C9213B">
              <w:rPr>
                <w:i/>
                <w:iCs/>
              </w:rPr>
              <w:t>Aristotle and Dante Discover the Secrets of the Universe</w:t>
            </w:r>
            <w:r>
              <w:t>. Your response demonstrates a</w:t>
            </w:r>
            <w:r w:rsidR="004A4E6B">
              <w:t xml:space="preserve"> sound </w:t>
            </w:r>
            <w:r>
              <w:t>understanding of the language forms, features and</w:t>
            </w:r>
            <w:r w:rsidR="004A4E6B">
              <w:t xml:space="preserve">/or </w:t>
            </w:r>
            <w:r>
              <w:t xml:space="preserve">structures used to craft characterisation and point of view. You use metalanguage to </w:t>
            </w:r>
            <w:r w:rsidR="004A4E6B">
              <w:t>explain</w:t>
            </w:r>
            <w:r>
              <w:t xml:space="preserve"> characterisation and point of view.</w:t>
            </w:r>
          </w:p>
        </w:tc>
        <w:tc>
          <w:tcPr>
            <w:tcW w:w="2176" w:type="dxa"/>
          </w:tcPr>
          <w:p w14:paraId="198EAE5F" w14:textId="376DB0F4" w:rsidR="003D23FA" w:rsidRDefault="004A4E6B" w:rsidP="003D23FA">
            <w:pPr>
              <w:cnfStyle w:val="000000010000" w:firstRow="0" w:lastRow="0" w:firstColumn="0" w:lastColumn="0" w:oddVBand="0" w:evenVBand="0" w:oddHBand="0" w:evenHBand="1" w:firstRowFirstColumn="0" w:firstRowLastColumn="0" w:lastRowFirstColumn="0" w:lastRowLastColumn="0"/>
            </w:pPr>
            <w:r>
              <w:lastRenderedPageBreak/>
              <w:t xml:space="preserve">You have </w:t>
            </w:r>
            <w:r w:rsidR="00C52F65">
              <w:t xml:space="preserve">attempted to </w:t>
            </w:r>
            <w:r>
              <w:t xml:space="preserve">support your response with </w:t>
            </w:r>
            <w:r>
              <w:lastRenderedPageBreak/>
              <w:t>evidence and</w:t>
            </w:r>
            <w:r w:rsidR="00C52F65">
              <w:t>/or</w:t>
            </w:r>
            <w:r>
              <w:t xml:space="preserve"> examples from </w:t>
            </w:r>
            <w:r w:rsidRPr="00C9213B">
              <w:rPr>
                <w:i/>
                <w:iCs/>
              </w:rPr>
              <w:t>Aristotle and Dante Discover the Secrets of the Universe</w:t>
            </w:r>
            <w:r>
              <w:t>. Your response</w:t>
            </w:r>
            <w:r w:rsidR="00C52F65">
              <w:t xml:space="preserve"> attempts to describe</w:t>
            </w:r>
            <w:r>
              <w:t xml:space="preserve"> </w:t>
            </w:r>
            <w:r w:rsidR="00C52F65">
              <w:t xml:space="preserve">some </w:t>
            </w:r>
            <w:r>
              <w:t xml:space="preserve">language forms, features and/or structures </w:t>
            </w:r>
            <w:r w:rsidR="005C405D">
              <w:t xml:space="preserve">used. </w:t>
            </w:r>
            <w:r>
              <w:t xml:space="preserve">You </w:t>
            </w:r>
            <w:r w:rsidR="005C405D">
              <w:t xml:space="preserve">may attempt to </w:t>
            </w:r>
            <w:r>
              <w:t xml:space="preserve">use </w:t>
            </w:r>
            <w:r w:rsidR="005C405D">
              <w:t xml:space="preserve">some </w:t>
            </w:r>
            <w:r>
              <w:t>metalanguage</w:t>
            </w:r>
            <w:r w:rsidR="005C405D">
              <w:t>.</w:t>
            </w:r>
          </w:p>
        </w:tc>
        <w:tc>
          <w:tcPr>
            <w:tcW w:w="2177" w:type="dxa"/>
          </w:tcPr>
          <w:p w14:paraId="11C43281" w14:textId="08FAF2D7" w:rsidR="003D23FA" w:rsidRDefault="007818A0" w:rsidP="003D23FA">
            <w:pPr>
              <w:cnfStyle w:val="000000010000" w:firstRow="0" w:lastRow="0" w:firstColumn="0" w:lastColumn="0" w:oddVBand="0" w:evenVBand="0" w:oddHBand="0" w:evenHBand="1" w:firstRowFirstColumn="0" w:firstRowLastColumn="0" w:lastRowFirstColumn="0" w:lastRowLastColumn="0"/>
            </w:pPr>
            <w:r>
              <w:lastRenderedPageBreak/>
              <w:t xml:space="preserve">You have attempted to </w:t>
            </w:r>
            <w:r w:rsidR="00B8584F">
              <w:t xml:space="preserve">include some </w:t>
            </w:r>
            <w:proofErr w:type="gramStart"/>
            <w:r w:rsidR="00B8584F">
              <w:t>examples</w:t>
            </w:r>
            <w:proofErr w:type="gramEnd"/>
            <w:r w:rsidR="00B8584F">
              <w:t xml:space="preserve"> </w:t>
            </w:r>
            <w:r w:rsidR="00B34C1B">
              <w:t xml:space="preserve">and a </w:t>
            </w:r>
            <w:r w:rsidR="00EF0FD5">
              <w:lastRenderedPageBreak/>
              <w:t>description of</w:t>
            </w:r>
            <w:r w:rsidR="00B8584F">
              <w:t xml:space="preserve"> </w:t>
            </w:r>
            <w:r w:rsidR="00A91243" w:rsidRPr="00C9213B">
              <w:rPr>
                <w:i/>
                <w:iCs/>
              </w:rPr>
              <w:t>Aristotle and Dante Discover the Secrets of the Universe</w:t>
            </w:r>
            <w:r w:rsidR="00B8584F">
              <w:t>. Your response</w:t>
            </w:r>
            <w:r w:rsidR="009D65B4">
              <w:t xml:space="preserve"> may attempt to describe some </w:t>
            </w:r>
            <w:r w:rsidR="004A5060">
              <w:t>forms, features and/or structures</w:t>
            </w:r>
            <w:r w:rsidR="00A5088B">
              <w:t xml:space="preserve">, though this </w:t>
            </w:r>
            <w:r w:rsidR="002D57A6">
              <w:t>will</w:t>
            </w:r>
            <w:r w:rsidR="00A5088B">
              <w:t xml:space="preserve"> be limited.</w:t>
            </w:r>
          </w:p>
        </w:tc>
      </w:tr>
      <w:tr w:rsidR="003D23FA" w14:paraId="570308C6" w14:textId="77777777" w:rsidTr="2AB9C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4D20CED3" w14:textId="173C5E8F" w:rsidR="003D23FA" w:rsidRPr="007E665B" w:rsidRDefault="00E1124A" w:rsidP="00846403">
            <w:r w:rsidRPr="007E665B">
              <w:lastRenderedPageBreak/>
              <w:t xml:space="preserve">Demonstrates </w:t>
            </w:r>
            <w:r w:rsidR="00FE2E75" w:rsidRPr="007E665B">
              <w:t xml:space="preserve">control of language and structure appropriate to </w:t>
            </w:r>
            <w:r w:rsidR="007D1012" w:rsidRPr="007E665B">
              <w:t>audience</w:t>
            </w:r>
            <w:r w:rsidR="004B6FD7" w:rsidRPr="007E665B">
              <w:t>, purpose</w:t>
            </w:r>
            <w:r w:rsidR="00AA577D" w:rsidRPr="007E665B">
              <w:t xml:space="preserve"> and form.</w:t>
            </w:r>
          </w:p>
          <w:p w14:paraId="397251BE" w14:textId="77777777" w:rsidR="00AA577D" w:rsidRPr="00AE0544" w:rsidRDefault="00AA577D" w:rsidP="00846403">
            <w:pPr>
              <w:rPr>
                <w:b w:val="0"/>
                <w:bCs/>
              </w:rPr>
            </w:pPr>
            <w:r w:rsidRPr="00AE0544">
              <w:rPr>
                <w:b w:val="0"/>
                <w:bCs/>
              </w:rPr>
              <w:t>You could do this by:</w:t>
            </w:r>
          </w:p>
          <w:p w14:paraId="6ABBA956" w14:textId="406C4D5F" w:rsidR="00EE2CA1" w:rsidRPr="004010AD" w:rsidRDefault="00EE2CA1" w:rsidP="00AE0544">
            <w:pPr>
              <w:pStyle w:val="ListBullet"/>
              <w:rPr>
                <w:b w:val="0"/>
                <w:bCs/>
              </w:rPr>
            </w:pPr>
            <w:r w:rsidRPr="00AE0544">
              <w:rPr>
                <w:b w:val="0"/>
                <w:bCs/>
              </w:rPr>
              <w:t>structuring your response into an introduction, 2</w:t>
            </w:r>
            <w:r w:rsidR="00AB3B65">
              <w:rPr>
                <w:b w:val="0"/>
                <w:bCs/>
              </w:rPr>
              <w:t xml:space="preserve"> to </w:t>
            </w:r>
            <w:r w:rsidRPr="00AE0544">
              <w:rPr>
                <w:b w:val="0"/>
                <w:bCs/>
              </w:rPr>
              <w:t>3 body paragraphs and a conclusion</w:t>
            </w:r>
          </w:p>
          <w:p w14:paraId="45C6FA66" w14:textId="0F29693B" w:rsidR="009617EF" w:rsidRPr="00AE0544" w:rsidRDefault="3544FEE8" w:rsidP="00AE0544">
            <w:pPr>
              <w:pStyle w:val="ListBullet"/>
              <w:rPr>
                <w:b w:val="0"/>
                <w:bCs/>
              </w:rPr>
            </w:pPr>
            <w:r>
              <w:rPr>
                <w:b w:val="0"/>
              </w:rPr>
              <w:lastRenderedPageBreak/>
              <w:t>composing complex analytical sentences using the ‘</w:t>
            </w:r>
            <w:r w:rsidR="6102F413">
              <w:rPr>
                <w:b w:val="0"/>
              </w:rPr>
              <w:t>T</w:t>
            </w:r>
            <w:r>
              <w:rPr>
                <w:b w:val="0"/>
              </w:rPr>
              <w:t xml:space="preserve">his </w:t>
            </w:r>
            <w:r w:rsidR="00B94CEE">
              <w:rPr>
                <w:b w:val="0"/>
              </w:rPr>
              <w:t>d</w:t>
            </w:r>
            <w:r>
              <w:rPr>
                <w:b w:val="0"/>
              </w:rPr>
              <w:t xml:space="preserve">oes </w:t>
            </w:r>
            <w:r w:rsidR="00B94CEE">
              <w:rPr>
                <w:b w:val="0"/>
              </w:rPr>
              <w:t>t</w:t>
            </w:r>
            <w:r>
              <w:rPr>
                <w:b w:val="0"/>
              </w:rPr>
              <w:t>hat’ method</w:t>
            </w:r>
          </w:p>
          <w:p w14:paraId="51943D42" w14:textId="0076FE82" w:rsidR="00EE2CA1" w:rsidRPr="00846403" w:rsidRDefault="4CE6469D" w:rsidP="00AE0544">
            <w:pPr>
              <w:pStyle w:val="ListBullet"/>
            </w:pPr>
            <w:r>
              <w:rPr>
                <w:b w:val="0"/>
              </w:rPr>
              <w:t>having control over your expression of ideas, using language features</w:t>
            </w:r>
            <w:r w:rsidR="00C54E27">
              <w:rPr>
                <w:b w:val="0"/>
              </w:rPr>
              <w:t>,</w:t>
            </w:r>
            <w:r>
              <w:rPr>
                <w:b w:val="0"/>
              </w:rPr>
              <w:t xml:space="preserve"> such as nominalisation</w:t>
            </w:r>
            <w:r w:rsidR="51FCA1BC">
              <w:rPr>
                <w:b w:val="0"/>
              </w:rPr>
              <w:t xml:space="preserve"> and</w:t>
            </w:r>
            <w:r>
              <w:rPr>
                <w:b w:val="0"/>
              </w:rPr>
              <w:t xml:space="preserve"> present tense, and </w:t>
            </w:r>
            <w:r w:rsidR="1993220E">
              <w:rPr>
                <w:b w:val="0"/>
              </w:rPr>
              <w:t>creating cohesion through synonyms, reference, engaging sentence starters and</w:t>
            </w:r>
            <w:r w:rsidR="00AB1D2D">
              <w:rPr>
                <w:b w:val="0"/>
              </w:rPr>
              <w:t xml:space="preserve"> punctuation</w:t>
            </w:r>
            <w:r w:rsidR="002F36C3">
              <w:rPr>
                <w:b w:val="0"/>
              </w:rPr>
              <w:t>.</w:t>
            </w:r>
          </w:p>
        </w:tc>
        <w:tc>
          <w:tcPr>
            <w:tcW w:w="2176" w:type="dxa"/>
          </w:tcPr>
          <w:p w14:paraId="3EFEF367" w14:textId="44EE8F01" w:rsidR="003D23FA" w:rsidRDefault="00382EDC" w:rsidP="003D23FA">
            <w:pPr>
              <w:cnfStyle w:val="000000100000" w:firstRow="0" w:lastRow="0" w:firstColumn="0" w:lastColumn="0" w:oddVBand="0" w:evenVBand="0" w:oddHBand="1" w:evenHBand="0" w:firstRowFirstColumn="0" w:firstRowLastColumn="0" w:lastRowFirstColumn="0" w:lastRowLastColumn="0"/>
            </w:pPr>
            <w:r w:rsidRPr="00382EDC">
              <w:lastRenderedPageBreak/>
              <w:t xml:space="preserve">Your analytical response is effective and consistent in its control of language and structure. You have applied structural features, including a purposeful </w:t>
            </w:r>
            <w:r w:rsidRPr="00382EDC">
              <w:lastRenderedPageBreak/>
              <w:t>introduction, a series of cohesive body paragraphs and an engaging, rhetorically effective conclusion. You have effectively used language features appropriate to your audience (English teachers), purpose (writing competition) and form (analytical response).</w:t>
            </w:r>
          </w:p>
        </w:tc>
        <w:tc>
          <w:tcPr>
            <w:tcW w:w="2176" w:type="dxa"/>
          </w:tcPr>
          <w:p w14:paraId="55CC9BDF" w14:textId="0AE1F977" w:rsidR="003D23FA" w:rsidRDefault="00382EDC" w:rsidP="003D23FA">
            <w:pPr>
              <w:cnfStyle w:val="000000100000" w:firstRow="0" w:lastRow="0" w:firstColumn="0" w:lastColumn="0" w:oddVBand="0" w:evenVBand="0" w:oddHBand="1" w:evenHBand="0" w:firstRowFirstColumn="0" w:firstRowLastColumn="0" w:lastRowFirstColumn="0" w:lastRowLastColumn="0"/>
            </w:pPr>
            <w:r w:rsidRPr="00382EDC">
              <w:lastRenderedPageBreak/>
              <w:t xml:space="preserve">Your analytical response is effective in its control of language and structure. You have applied structural features, including an introduction, a series of body </w:t>
            </w:r>
            <w:r w:rsidRPr="00382EDC">
              <w:lastRenderedPageBreak/>
              <w:t>paragraphs and an effective conclusion. You have used language features appropriate to your audience (English teachers), purpose (writing competition) and form (analytical response).</w:t>
            </w:r>
          </w:p>
        </w:tc>
        <w:tc>
          <w:tcPr>
            <w:tcW w:w="2176" w:type="dxa"/>
          </w:tcPr>
          <w:p w14:paraId="2584919B" w14:textId="7A3B004C" w:rsidR="003D23FA" w:rsidRDefault="00EE2CA1" w:rsidP="003D23FA">
            <w:pPr>
              <w:cnfStyle w:val="000000100000" w:firstRow="0" w:lastRow="0" w:firstColumn="0" w:lastColumn="0" w:oddVBand="0" w:evenVBand="0" w:oddHBand="1" w:evenHBand="0" w:firstRowFirstColumn="0" w:firstRowLastColumn="0" w:lastRowFirstColumn="0" w:lastRowLastColumn="0"/>
            </w:pPr>
            <w:r w:rsidRPr="00EE2CA1">
              <w:lastRenderedPageBreak/>
              <w:t xml:space="preserve">Your analytical response is sound in its control of language and structure. You have applied structural features, including an introduction, a series of body paragraphs and a </w:t>
            </w:r>
            <w:r w:rsidRPr="00EE2CA1">
              <w:lastRenderedPageBreak/>
              <w:t>conclusion. You have used language features appropriate to your audience (English teachers), purpose (writing competition) and form (analytical response).</w:t>
            </w:r>
          </w:p>
        </w:tc>
        <w:tc>
          <w:tcPr>
            <w:tcW w:w="2176" w:type="dxa"/>
          </w:tcPr>
          <w:p w14:paraId="69D2A7BF" w14:textId="55923752" w:rsidR="003D23FA" w:rsidRDefault="00EE2CA1" w:rsidP="003D23FA">
            <w:pPr>
              <w:cnfStyle w:val="000000100000" w:firstRow="0" w:lastRow="0" w:firstColumn="0" w:lastColumn="0" w:oddVBand="0" w:evenVBand="0" w:oddHBand="1" w:evenHBand="0" w:firstRowFirstColumn="0" w:firstRowLastColumn="0" w:lastRowFirstColumn="0" w:lastRowLastColumn="0"/>
            </w:pPr>
            <w:r w:rsidRPr="00EE2CA1">
              <w:lastRenderedPageBreak/>
              <w:t xml:space="preserve">Your response is basic in its use of language and structure. You have attempted to apply structural features, including an introduction, body paragraphs and a conclusion. You </w:t>
            </w:r>
            <w:r w:rsidRPr="00EE2CA1">
              <w:lastRenderedPageBreak/>
              <w:t xml:space="preserve">have attempted to use language features </w:t>
            </w:r>
            <w:r w:rsidR="005C0311">
              <w:t>appropriate</w:t>
            </w:r>
            <w:r w:rsidR="005C0311" w:rsidRPr="00EE2CA1">
              <w:t xml:space="preserve"> </w:t>
            </w:r>
            <w:r w:rsidRPr="00EE2CA1">
              <w:t>to your audience (English teachers), purpose (writing competition) and/or form (analytical response).</w:t>
            </w:r>
          </w:p>
        </w:tc>
        <w:tc>
          <w:tcPr>
            <w:tcW w:w="2177" w:type="dxa"/>
          </w:tcPr>
          <w:p w14:paraId="517A2C51" w14:textId="5B9982CD" w:rsidR="003D23FA" w:rsidRDefault="00EE2CA1" w:rsidP="003D23FA">
            <w:pPr>
              <w:cnfStyle w:val="000000100000" w:firstRow="0" w:lastRow="0" w:firstColumn="0" w:lastColumn="0" w:oddVBand="0" w:evenVBand="0" w:oddHBand="1" w:evenHBand="0" w:firstRowFirstColumn="0" w:firstRowLastColumn="0" w:lastRowFirstColumn="0" w:lastRowLastColumn="0"/>
            </w:pPr>
            <w:r w:rsidRPr="00EE2CA1">
              <w:lastRenderedPageBreak/>
              <w:t>You have attempted to compose a response, with limited control of language and/or structure.</w:t>
            </w:r>
          </w:p>
        </w:tc>
      </w:tr>
    </w:tbl>
    <w:p w14:paraId="50A043A7" w14:textId="77777777" w:rsidR="00B11571" w:rsidRDefault="00B11571" w:rsidP="00F31984">
      <w:pPr>
        <w:pStyle w:val="Heading2"/>
        <w:sectPr w:rsidR="00B11571" w:rsidSect="00D23DFD">
          <w:pgSz w:w="16838" w:h="11906" w:orient="landscape"/>
          <w:pgMar w:top="1134" w:right="1134" w:bottom="1134" w:left="1134" w:header="709" w:footer="709" w:gutter="0"/>
          <w:cols w:space="708"/>
          <w:docGrid w:linePitch="360"/>
        </w:sectPr>
      </w:pPr>
      <w:bookmarkStart w:id="29" w:name="_Toc126939005"/>
      <w:bookmarkStart w:id="30" w:name="_Toc140045575"/>
    </w:p>
    <w:p w14:paraId="2A2FB2FC" w14:textId="519B1309" w:rsidR="001328F0" w:rsidRPr="0023563C" w:rsidRDefault="001328F0" w:rsidP="00EA4F49">
      <w:pPr>
        <w:pStyle w:val="Heading2"/>
      </w:pPr>
      <w:bookmarkStart w:id="31" w:name="_Toc208565301"/>
      <w:r w:rsidRPr="0023563C">
        <w:lastRenderedPageBreak/>
        <w:t>Assessment</w:t>
      </w:r>
      <w:r w:rsidR="00531B8D" w:rsidRPr="0023563C">
        <w:t xml:space="preserve"> </w:t>
      </w:r>
      <w:r w:rsidRPr="0023563C">
        <w:t>policy</w:t>
      </w:r>
      <w:bookmarkEnd w:id="29"/>
      <w:bookmarkEnd w:id="30"/>
      <w:bookmarkEnd w:id="31"/>
    </w:p>
    <w:p w14:paraId="707F6810" w14:textId="77777777" w:rsidR="001328F0" w:rsidRPr="001328F0" w:rsidRDefault="00EC7031" w:rsidP="0023563C">
      <w:pPr>
        <w:pStyle w:val="FeatureBox2"/>
      </w:pPr>
      <w:r w:rsidRPr="00557C6C">
        <w:rPr>
          <w:rStyle w:val="Strong"/>
        </w:rPr>
        <w:t xml:space="preserve">Teacher </w:t>
      </w:r>
      <w:proofErr w:type="gramStart"/>
      <w:r w:rsidRPr="00557C6C">
        <w:rPr>
          <w:rStyle w:val="Strong"/>
        </w:rPr>
        <w:t>note</w:t>
      </w:r>
      <w:r w:rsidRPr="6230A30D">
        <w:rPr>
          <w:rFonts w:eastAsia="Arial"/>
          <w:szCs w:val="22"/>
        </w:rPr>
        <w:t>:</w:t>
      </w:r>
      <w:proofErr w:type="gramEnd"/>
      <w:r w:rsidRPr="6230A30D">
        <w:rPr>
          <w:rFonts w:eastAsia="Arial"/>
          <w:szCs w:val="22"/>
        </w:rPr>
        <w:t xml:space="preserve"> a</w:t>
      </w:r>
      <w:r>
        <w:t>ssessment</w:t>
      </w:r>
      <w:r w:rsidRPr="001328F0">
        <w:t xml:space="preserve"> </w:t>
      </w:r>
      <w:r w:rsidRPr="00557C6C">
        <w:t>notifications</w:t>
      </w:r>
      <w:r w:rsidRPr="001328F0">
        <w:t xml:space="preserve"> should contain a reference to the school’s </w:t>
      </w:r>
      <w:r w:rsidR="001328F0" w:rsidRPr="001328F0">
        <w:t xml:space="preserve">assessment </w:t>
      </w:r>
      <w:r w:rsidRPr="001328F0">
        <w:t>policy and the relevant information or support.</w:t>
      </w:r>
      <w:r w:rsidR="001328F0" w:rsidRPr="001328F0">
        <w:t xml:space="preserve"> Some relevant reminders are suggested below but this should be adjusted to reflect the context of your school. Schools may provide the administrative procedures associated with the following:</w:t>
      </w:r>
    </w:p>
    <w:p w14:paraId="62C831E9" w14:textId="77777777" w:rsidR="001328F0" w:rsidRPr="001328F0" w:rsidRDefault="001328F0" w:rsidP="00006548">
      <w:pPr>
        <w:pStyle w:val="FeatureBox2"/>
        <w:numPr>
          <w:ilvl w:val="0"/>
          <w:numId w:val="13"/>
        </w:numPr>
        <w:spacing w:before="120"/>
        <w:ind w:left="567" w:hanging="567"/>
      </w:pPr>
      <w:r w:rsidRPr="001328F0">
        <w:t>late submission of tasks due to illness or misadventure</w:t>
      </w:r>
    </w:p>
    <w:p w14:paraId="352F9A7A" w14:textId="77777777" w:rsidR="001328F0" w:rsidRPr="001328F0" w:rsidRDefault="001328F0" w:rsidP="00006548">
      <w:pPr>
        <w:pStyle w:val="FeatureBox2"/>
        <w:numPr>
          <w:ilvl w:val="0"/>
          <w:numId w:val="13"/>
        </w:numPr>
        <w:spacing w:before="120"/>
        <w:ind w:left="567" w:hanging="567"/>
      </w:pPr>
      <w:r w:rsidRPr="001328F0">
        <w:t>malpractice</w:t>
      </w:r>
    </w:p>
    <w:p w14:paraId="7E460432" w14:textId="77777777" w:rsidR="001328F0" w:rsidRPr="001328F0" w:rsidRDefault="001328F0" w:rsidP="00006548">
      <w:pPr>
        <w:pStyle w:val="FeatureBox2"/>
        <w:numPr>
          <w:ilvl w:val="0"/>
          <w:numId w:val="13"/>
        </w:numPr>
        <w:spacing w:before="120"/>
        <w:ind w:left="567" w:hanging="567"/>
      </w:pPr>
      <w:r w:rsidRPr="001328F0">
        <w:t>invalid or unreliable tasks</w:t>
      </w:r>
    </w:p>
    <w:p w14:paraId="5F1BF61C" w14:textId="77777777" w:rsidR="001328F0" w:rsidRPr="001328F0" w:rsidRDefault="001328F0" w:rsidP="00006548">
      <w:pPr>
        <w:pStyle w:val="FeatureBox2"/>
        <w:numPr>
          <w:ilvl w:val="0"/>
          <w:numId w:val="13"/>
        </w:numPr>
        <w:spacing w:before="120"/>
        <w:ind w:left="567" w:hanging="567"/>
      </w:pPr>
      <w:r w:rsidRPr="001328F0">
        <w:t>student appeals</w:t>
      </w:r>
    </w:p>
    <w:p w14:paraId="4EBD8B6E" w14:textId="77777777" w:rsidR="001328F0" w:rsidRPr="001328F0" w:rsidRDefault="001328F0" w:rsidP="00006548">
      <w:pPr>
        <w:pStyle w:val="FeatureBox2"/>
        <w:numPr>
          <w:ilvl w:val="0"/>
          <w:numId w:val="13"/>
        </w:numPr>
        <w:spacing w:before="120"/>
        <w:ind w:left="567" w:hanging="567"/>
      </w:pPr>
      <w:r w:rsidRPr="001328F0">
        <w:t>‘N’ determinations (where appropriate).</w:t>
      </w:r>
    </w:p>
    <w:p w14:paraId="589ACD15" w14:textId="77777777" w:rsidR="001328F0" w:rsidRPr="001328F0" w:rsidRDefault="001328F0" w:rsidP="0023563C">
      <w:pPr>
        <w:pStyle w:val="FeatureBox2"/>
      </w:pPr>
      <w:bookmarkStart w:id="32" w:name="_Hlk192586311"/>
      <w:r w:rsidRPr="001328F0">
        <w:t xml:space="preserve">Assessment notifications should contain a reference to the school’s assessment policy and the relevant information or support. </w:t>
      </w:r>
      <w:r w:rsidR="00EC7031" w:rsidRPr="001328F0">
        <w:t xml:space="preserve">Consult </w:t>
      </w:r>
      <w:hyperlink r:id="rId27" w:history="1">
        <w:r w:rsidR="00EC7031" w:rsidRPr="0020786E">
          <w:rPr>
            <w:rStyle w:val="Hyperlink"/>
          </w:rPr>
          <w:t>ACE 2</w:t>
        </w:r>
      </w:hyperlink>
      <w:r w:rsidRPr="001328F0" w:rsidDel="00A36051">
        <w:t xml:space="preserve"> for an overview of the Stage 5 assessment – tasks, programs and adjustments information.</w:t>
      </w:r>
    </w:p>
    <w:bookmarkEnd w:id="32"/>
    <w:p w14:paraId="37ACC780" w14:textId="3D318DE9" w:rsidR="001328F0" w:rsidRPr="001328F0" w:rsidRDefault="001328F0" w:rsidP="00CF39CC">
      <w:pPr>
        <w:spacing w:before="0" w:after="160" w:line="259" w:lineRule="auto"/>
      </w:pPr>
      <w:r w:rsidRPr="001328F0">
        <w:br w:type="page"/>
      </w:r>
    </w:p>
    <w:p w14:paraId="7A6E59C8" w14:textId="77777777" w:rsidR="001328F0" w:rsidRPr="007A7093" w:rsidRDefault="001328F0" w:rsidP="00EA4F49">
      <w:pPr>
        <w:pStyle w:val="Heading1"/>
      </w:pPr>
      <w:bookmarkStart w:id="33" w:name="_Toc140045576"/>
      <w:bookmarkStart w:id="34" w:name="_Toc208565302"/>
      <w:r w:rsidRPr="007A7093">
        <w:lastRenderedPageBreak/>
        <w:t xml:space="preserve">Student </w:t>
      </w:r>
      <w:r w:rsidRPr="00210186">
        <w:t>support</w:t>
      </w:r>
      <w:r w:rsidRPr="007A7093">
        <w:t xml:space="preserve"> </w:t>
      </w:r>
      <w:r w:rsidRPr="0020786E">
        <w:t>material</w:t>
      </w:r>
      <w:bookmarkEnd w:id="33"/>
      <w:bookmarkEnd w:id="34"/>
    </w:p>
    <w:p w14:paraId="71ADC4D0" w14:textId="77777777" w:rsidR="00DB2506" w:rsidRPr="001328F0" w:rsidRDefault="00DB2506" w:rsidP="00DB2506">
      <w:pPr>
        <w:pStyle w:val="FeatureBox2"/>
      </w:pPr>
      <w:r w:rsidRPr="6DCB3D97">
        <w:rPr>
          <w:rStyle w:val="Strong"/>
        </w:rPr>
        <w:t xml:space="preserve">Teacher </w:t>
      </w:r>
      <w:proofErr w:type="gramStart"/>
      <w:r w:rsidRPr="6DCB3D97">
        <w:rPr>
          <w:rStyle w:val="Strong"/>
        </w:rPr>
        <w:t>note</w:t>
      </w:r>
      <w:proofErr w:type="gramEnd"/>
      <w:r w:rsidRPr="002A0514">
        <w:t>:</w:t>
      </w:r>
      <w:r>
        <w:t xml:space="preserve"> the annotations should be adjusted by the teacher to reflect the resources and materials explored with the class.</w:t>
      </w:r>
    </w:p>
    <w:p w14:paraId="568BC9C7" w14:textId="0A4E3276" w:rsidR="001328F0" w:rsidRDefault="001328F0" w:rsidP="0020786E">
      <w:r w:rsidRPr="00C23B31">
        <w:t xml:space="preserve">You should refer to the following resources and activities to help you </w:t>
      </w:r>
      <w:r w:rsidR="000C3FB6" w:rsidRPr="00C23B31">
        <w:t xml:space="preserve">prepare for the assessment </w:t>
      </w:r>
      <w:r w:rsidR="00252B9E" w:rsidRPr="00C23B31">
        <w:t>task</w:t>
      </w:r>
      <w:r w:rsidR="00FE5E01" w:rsidRPr="00C23B31">
        <w:t>:</w:t>
      </w:r>
    </w:p>
    <w:p w14:paraId="3AB97812" w14:textId="77777777" w:rsidR="00B55742" w:rsidRPr="001A76BC" w:rsidRDefault="00B55742" w:rsidP="001A76BC">
      <w:pPr>
        <w:pStyle w:val="ListBullet"/>
      </w:pPr>
      <w:r w:rsidRPr="001A76BC">
        <w:t>student work sample, marking criteria and student-facing rubric (in this document)</w:t>
      </w:r>
    </w:p>
    <w:p w14:paraId="3339A322" w14:textId="54877962" w:rsidR="00F40AD5" w:rsidRPr="00961485" w:rsidRDefault="00B55742" w:rsidP="001A76BC">
      <w:pPr>
        <w:pStyle w:val="ListBullet"/>
      </w:pPr>
      <w:r w:rsidRPr="001A76BC">
        <w:t>resources</w:t>
      </w:r>
      <w:r w:rsidR="00E518A7" w:rsidRPr="001A76BC">
        <w:t xml:space="preserve"> to support the development of an </w:t>
      </w:r>
      <w:r w:rsidR="00E518A7" w:rsidRPr="00961485">
        <w:t>informed personal voice and thesis</w:t>
      </w:r>
      <w:r w:rsidR="00E518A7" w:rsidRPr="00961485" w:rsidDel="00746BD9">
        <w:t xml:space="preserve"> </w:t>
      </w:r>
      <w:r w:rsidR="00E518A7" w:rsidRPr="00961485">
        <w:t>(</w:t>
      </w:r>
      <w:r w:rsidR="00E518A7" w:rsidRPr="00961485">
        <w:rPr>
          <w:rStyle w:val="Strong"/>
        </w:rPr>
        <w:t xml:space="preserve">Phase </w:t>
      </w:r>
      <w:r w:rsidR="00D348C9" w:rsidRPr="00961485">
        <w:rPr>
          <w:rStyle w:val="Strong"/>
        </w:rPr>
        <w:t xml:space="preserve">1, activity </w:t>
      </w:r>
      <w:r w:rsidR="00D9782A" w:rsidRPr="00961485">
        <w:rPr>
          <w:rStyle w:val="Strong"/>
        </w:rPr>
        <w:t>1</w:t>
      </w:r>
      <w:r w:rsidR="00D348C9" w:rsidRPr="00961485">
        <w:rPr>
          <w:rStyle w:val="Strong"/>
        </w:rPr>
        <w:t xml:space="preserve"> – reflecting personally on characters</w:t>
      </w:r>
      <w:r w:rsidR="00D348C9" w:rsidRPr="00961485">
        <w:t xml:space="preserve">, </w:t>
      </w:r>
      <w:r w:rsidR="0063615A" w:rsidRPr="00961485">
        <w:rPr>
          <w:rStyle w:val="Strong"/>
        </w:rPr>
        <w:t xml:space="preserve">Core formative task 1 </w:t>
      </w:r>
      <w:r w:rsidR="00C607A3" w:rsidRPr="00961485">
        <w:rPr>
          <w:rStyle w:val="Strong"/>
        </w:rPr>
        <w:t>–</w:t>
      </w:r>
      <w:r w:rsidR="0063615A" w:rsidRPr="00961485">
        <w:rPr>
          <w:rStyle w:val="Strong"/>
        </w:rPr>
        <w:t xml:space="preserve"> </w:t>
      </w:r>
      <w:r w:rsidR="00C607A3" w:rsidRPr="00961485">
        <w:rPr>
          <w:rStyle w:val="Strong"/>
        </w:rPr>
        <w:t xml:space="preserve">sharing and reflecting on </w:t>
      </w:r>
      <w:r w:rsidR="006D5552" w:rsidRPr="00961485">
        <w:rPr>
          <w:rStyle w:val="Strong"/>
        </w:rPr>
        <w:t>reading experiences</w:t>
      </w:r>
      <w:r w:rsidR="006D5552" w:rsidRPr="007C1337">
        <w:rPr>
          <w:rStyle w:val="Strong"/>
          <w:b w:val="0"/>
          <w:bCs w:val="0"/>
        </w:rPr>
        <w:t xml:space="preserve">, </w:t>
      </w:r>
      <w:r w:rsidR="004C2D6C" w:rsidRPr="00961485">
        <w:rPr>
          <w:rStyle w:val="Strong"/>
        </w:rPr>
        <w:t xml:space="preserve">Core formative task 2 </w:t>
      </w:r>
      <w:r w:rsidR="00A14747" w:rsidRPr="00961485">
        <w:rPr>
          <w:rStyle w:val="Strong"/>
        </w:rPr>
        <w:t>–</w:t>
      </w:r>
      <w:r w:rsidR="004C2D6C" w:rsidRPr="00961485">
        <w:rPr>
          <w:rStyle w:val="Strong"/>
        </w:rPr>
        <w:t xml:space="preserve"> </w:t>
      </w:r>
      <w:r w:rsidR="00A14747" w:rsidRPr="00961485">
        <w:rPr>
          <w:rStyle w:val="Strong"/>
        </w:rPr>
        <w:t>developing a thesis</w:t>
      </w:r>
      <w:r w:rsidR="00A14747" w:rsidRPr="007C1337">
        <w:rPr>
          <w:rStyle w:val="Strong"/>
          <w:b w:val="0"/>
          <w:bCs w:val="0"/>
        </w:rPr>
        <w:t xml:space="preserve">, </w:t>
      </w:r>
      <w:r w:rsidR="006D5552" w:rsidRPr="00961485">
        <w:rPr>
          <w:rStyle w:val="Strong"/>
        </w:rPr>
        <w:t xml:space="preserve">Phase 6, activity </w:t>
      </w:r>
      <w:r w:rsidR="00D576EF" w:rsidRPr="00961485">
        <w:rPr>
          <w:rStyle w:val="Strong"/>
        </w:rPr>
        <w:t>1 – how to isolate and deco</w:t>
      </w:r>
      <w:r w:rsidR="00AC26C4" w:rsidRPr="00961485">
        <w:rPr>
          <w:rStyle w:val="Strong"/>
        </w:rPr>
        <w:t>nstruct key terms of a question</w:t>
      </w:r>
      <w:r w:rsidR="00AD2C5C" w:rsidRPr="007C1337">
        <w:rPr>
          <w:rStyle w:val="Strong"/>
          <w:b w:val="0"/>
          <w:bCs w:val="0"/>
        </w:rPr>
        <w:t xml:space="preserve">, </w:t>
      </w:r>
      <w:r w:rsidR="009227A9" w:rsidRPr="00961485">
        <w:rPr>
          <w:rStyle w:val="Strong"/>
        </w:rPr>
        <w:t xml:space="preserve">Phase 6, resource </w:t>
      </w:r>
      <w:r w:rsidR="00480B20">
        <w:rPr>
          <w:rStyle w:val="Strong"/>
        </w:rPr>
        <w:t>3</w:t>
      </w:r>
      <w:r w:rsidR="009227A9" w:rsidRPr="00961485">
        <w:rPr>
          <w:rStyle w:val="Strong"/>
        </w:rPr>
        <w:t xml:space="preserve"> – annotated personal thesis</w:t>
      </w:r>
      <w:r w:rsidR="001956F3" w:rsidRPr="001956F3">
        <w:rPr>
          <w:rStyle w:val="Strong"/>
          <w:b w:val="0"/>
          <w:bCs w:val="0"/>
        </w:rPr>
        <w:t xml:space="preserve"> and the PowerPoint</w:t>
      </w:r>
      <w:r w:rsidR="001956F3">
        <w:rPr>
          <w:rStyle w:val="Strong"/>
          <w:b w:val="0"/>
          <w:bCs w:val="0"/>
        </w:rPr>
        <w:t>s</w:t>
      </w:r>
      <w:r w:rsidR="001956F3" w:rsidRPr="001956F3">
        <w:rPr>
          <w:rStyle w:val="Strong"/>
          <w:b w:val="0"/>
          <w:bCs w:val="0"/>
        </w:rPr>
        <w:t xml:space="preserve"> </w:t>
      </w:r>
      <w:r w:rsidR="001956F3">
        <w:rPr>
          <w:rStyle w:val="Strong"/>
        </w:rPr>
        <w:t>Phase 1 – the language of opinion – 10.1</w:t>
      </w:r>
      <w:r w:rsidR="00480B20" w:rsidRPr="00480B20">
        <w:rPr>
          <w:rStyle w:val="Strong"/>
          <w:b w:val="0"/>
          <w:bCs w:val="0"/>
        </w:rPr>
        <w:t>,</w:t>
      </w:r>
      <w:r w:rsidR="001956F3" w:rsidRPr="001956F3">
        <w:rPr>
          <w:rStyle w:val="Strong"/>
          <w:b w:val="0"/>
          <w:bCs w:val="0"/>
        </w:rPr>
        <w:t xml:space="preserve"> </w:t>
      </w:r>
      <w:r w:rsidR="001956F3">
        <w:rPr>
          <w:rStyle w:val="Strong"/>
        </w:rPr>
        <w:t>Phase 6 – crafting a personal thesis – 10.1</w:t>
      </w:r>
      <w:r w:rsidR="00480B20" w:rsidRPr="00480B20">
        <w:rPr>
          <w:rStyle w:val="Strong"/>
          <w:b w:val="0"/>
          <w:bCs w:val="0"/>
        </w:rPr>
        <w:t xml:space="preserve"> and </w:t>
      </w:r>
      <w:r w:rsidR="00480B20">
        <w:rPr>
          <w:rStyle w:val="Strong"/>
        </w:rPr>
        <w:t>Phase 6 – developing voice – 10.1</w:t>
      </w:r>
      <w:r w:rsidR="009227A9" w:rsidRPr="00961485">
        <w:t>)</w:t>
      </w:r>
    </w:p>
    <w:p w14:paraId="728EF930" w14:textId="6C4899F0" w:rsidR="00175C91" w:rsidRPr="00961485" w:rsidRDefault="00175C91" w:rsidP="001A76BC">
      <w:pPr>
        <w:pStyle w:val="ListBullet"/>
      </w:pPr>
      <w:r w:rsidRPr="00961485">
        <w:t xml:space="preserve">resources and activities to demonstrate your knowledge of the </w:t>
      </w:r>
      <w:r w:rsidR="009F5EC9" w:rsidRPr="00961485">
        <w:t>text as you read it (</w:t>
      </w:r>
      <w:r w:rsidR="009F5EC9" w:rsidRPr="007C1337">
        <w:rPr>
          <w:rStyle w:val="Strong"/>
        </w:rPr>
        <w:t>Phase 3, activity 1 – reading journal</w:t>
      </w:r>
      <w:r w:rsidR="009F5EC9" w:rsidRPr="007C1337">
        <w:rPr>
          <w:rStyle w:val="Strong"/>
          <w:b w:val="0"/>
          <w:bCs w:val="0"/>
        </w:rPr>
        <w:t xml:space="preserve">, </w:t>
      </w:r>
      <w:r w:rsidR="002E3993" w:rsidRPr="007C1337">
        <w:rPr>
          <w:rStyle w:val="Strong"/>
        </w:rPr>
        <w:t>Phase 3, activity 2 – 3, 2, 1 chapter summary</w:t>
      </w:r>
      <w:r w:rsidR="007C1337">
        <w:rPr>
          <w:rStyle w:val="Strong"/>
          <w:b w:val="0"/>
          <w:bCs w:val="0"/>
        </w:rPr>
        <w:t xml:space="preserve"> and</w:t>
      </w:r>
      <w:r w:rsidR="002E3993" w:rsidRPr="007C1337">
        <w:rPr>
          <w:rStyle w:val="Strong"/>
          <w:b w:val="0"/>
          <w:bCs w:val="0"/>
        </w:rPr>
        <w:t xml:space="preserve"> </w:t>
      </w:r>
      <w:r w:rsidR="00CF3C19" w:rsidRPr="007C1337">
        <w:rPr>
          <w:rStyle w:val="Strong"/>
        </w:rPr>
        <w:t>Phase 3, activity 4 – gist, analysis, synthesis, elaboration</w:t>
      </w:r>
      <w:r w:rsidR="00480B20">
        <w:rPr>
          <w:rStyle w:val="Strong"/>
        </w:rPr>
        <w:t xml:space="preserve"> (GASE)</w:t>
      </w:r>
      <w:r w:rsidR="00CF3C19" w:rsidRPr="00961485">
        <w:t>)</w:t>
      </w:r>
    </w:p>
    <w:p w14:paraId="3BBDFB99" w14:textId="025A0E8D" w:rsidR="00CD36B0" w:rsidRPr="00961485" w:rsidRDefault="00CD36B0" w:rsidP="001A76BC">
      <w:pPr>
        <w:pStyle w:val="ListBullet"/>
      </w:pPr>
      <w:r w:rsidRPr="00961485">
        <w:t xml:space="preserve">resources and activities to </w:t>
      </w:r>
      <w:r w:rsidR="007D23B8" w:rsidRPr="00961485">
        <w:t xml:space="preserve">develop </w:t>
      </w:r>
      <w:r w:rsidR="00175C91" w:rsidRPr="00961485">
        <w:t>your</w:t>
      </w:r>
      <w:r w:rsidR="007D23B8" w:rsidRPr="00961485">
        <w:t xml:space="preserve"> understanding of the ‘</w:t>
      </w:r>
      <w:r w:rsidR="00517517" w:rsidRPr="00961485">
        <w:t xml:space="preserve">main </w:t>
      </w:r>
      <w:r w:rsidR="007D23B8" w:rsidRPr="00961485">
        <w:t>ideas’ being communicated in the core text (</w:t>
      </w:r>
      <w:r w:rsidR="00AB1A12" w:rsidRPr="007C1337">
        <w:rPr>
          <w:rStyle w:val="Strong"/>
        </w:rPr>
        <w:t xml:space="preserve">Phase </w:t>
      </w:r>
      <w:r w:rsidR="00AB1D2D" w:rsidRPr="007C1337">
        <w:rPr>
          <w:rStyle w:val="Strong"/>
        </w:rPr>
        <w:t>4</w:t>
      </w:r>
      <w:r w:rsidR="00AB1A12" w:rsidRPr="007C1337">
        <w:rPr>
          <w:rStyle w:val="Strong"/>
        </w:rPr>
        <w:t xml:space="preserve">, activity </w:t>
      </w:r>
      <w:r w:rsidR="00480B20">
        <w:rPr>
          <w:rStyle w:val="Strong"/>
        </w:rPr>
        <w:t>6</w:t>
      </w:r>
      <w:r w:rsidR="00AB1A12" w:rsidRPr="007C1337">
        <w:rPr>
          <w:rStyle w:val="Strong"/>
        </w:rPr>
        <w:t xml:space="preserve"> – exploring thematic message</w:t>
      </w:r>
      <w:r w:rsidR="007574F5" w:rsidRPr="007C1337">
        <w:rPr>
          <w:rStyle w:val="Strong"/>
        </w:rPr>
        <w:t>s</w:t>
      </w:r>
      <w:r w:rsidR="00AB1D2D" w:rsidRPr="00961485">
        <w:rPr>
          <w:rStyle w:val="Strong"/>
          <w:b w:val="0"/>
          <w:bCs w:val="0"/>
        </w:rPr>
        <w:t xml:space="preserve"> and </w:t>
      </w:r>
      <w:r w:rsidR="00AB1D2D" w:rsidRPr="007C1337">
        <w:rPr>
          <w:rStyle w:val="Strong"/>
        </w:rPr>
        <w:t xml:space="preserve">Phase 6, activity </w:t>
      </w:r>
      <w:r w:rsidR="00987F02">
        <w:rPr>
          <w:rStyle w:val="Strong"/>
        </w:rPr>
        <w:t>3</w:t>
      </w:r>
      <w:r w:rsidR="00AB1D2D" w:rsidRPr="007C1337">
        <w:rPr>
          <w:rStyle w:val="Strong"/>
        </w:rPr>
        <w:t xml:space="preserve"> – brainstorming thematic messages</w:t>
      </w:r>
      <w:r w:rsidR="007574F5" w:rsidRPr="00961485">
        <w:t>)</w:t>
      </w:r>
    </w:p>
    <w:p w14:paraId="38F6EF12" w14:textId="0EB791CC" w:rsidR="009227A9" w:rsidRPr="00961485" w:rsidRDefault="00B4510B" w:rsidP="001A76BC">
      <w:pPr>
        <w:pStyle w:val="ListBullet"/>
      </w:pPr>
      <w:r w:rsidRPr="00961485">
        <w:t xml:space="preserve">model text and support materials </w:t>
      </w:r>
      <w:r w:rsidR="00424A0B" w:rsidRPr="00961485">
        <w:t>for control of language and structure (</w:t>
      </w:r>
      <w:r w:rsidR="5FCBC220" w:rsidRPr="007C1337">
        <w:rPr>
          <w:rStyle w:val="Strong"/>
        </w:rPr>
        <w:t xml:space="preserve">Phase 4, </w:t>
      </w:r>
      <w:r w:rsidR="00987F02">
        <w:rPr>
          <w:rStyle w:val="Strong"/>
        </w:rPr>
        <w:t>resource</w:t>
      </w:r>
      <w:r w:rsidR="5FCBC220" w:rsidRPr="007C1337">
        <w:rPr>
          <w:rStyle w:val="Strong"/>
        </w:rPr>
        <w:t xml:space="preserve"> 1 – dreams as a narrative device</w:t>
      </w:r>
      <w:r w:rsidR="00987F02">
        <w:rPr>
          <w:rStyle w:val="Strong"/>
        </w:rPr>
        <w:t xml:space="preserve"> annotations</w:t>
      </w:r>
      <w:r w:rsidR="5FCBC220" w:rsidRPr="007C1337">
        <w:rPr>
          <w:rStyle w:val="Strong"/>
          <w:b w:val="0"/>
          <w:bCs w:val="0"/>
        </w:rPr>
        <w:t xml:space="preserve">, </w:t>
      </w:r>
      <w:r w:rsidR="00424A0B" w:rsidRPr="007C1337">
        <w:rPr>
          <w:rStyle w:val="Strong"/>
        </w:rPr>
        <w:t xml:space="preserve">Phase 6, resource </w:t>
      </w:r>
      <w:r w:rsidR="00194DAE" w:rsidRPr="007C1337">
        <w:rPr>
          <w:rStyle w:val="Strong"/>
        </w:rPr>
        <w:t>2</w:t>
      </w:r>
      <w:r w:rsidR="00424A0B" w:rsidRPr="007C1337">
        <w:rPr>
          <w:rStyle w:val="Strong"/>
        </w:rPr>
        <w:t xml:space="preserve"> – what a good one looks like</w:t>
      </w:r>
      <w:r w:rsidR="00424A0B" w:rsidRPr="007C1337">
        <w:rPr>
          <w:rStyle w:val="Strong"/>
          <w:b w:val="0"/>
          <w:bCs w:val="0"/>
        </w:rPr>
        <w:t xml:space="preserve">, </w:t>
      </w:r>
      <w:r w:rsidR="00FF38C4" w:rsidRPr="007C1337">
        <w:rPr>
          <w:rStyle w:val="Strong"/>
        </w:rPr>
        <w:t xml:space="preserve">Phase 4, activity </w:t>
      </w:r>
      <w:r w:rsidR="00987F02">
        <w:rPr>
          <w:rStyle w:val="Strong"/>
        </w:rPr>
        <w:t>8</w:t>
      </w:r>
      <w:r w:rsidR="00FF38C4" w:rsidRPr="007C1337">
        <w:rPr>
          <w:rStyle w:val="Strong"/>
        </w:rPr>
        <w:t xml:space="preserve"> – crafting analytical paragraphs</w:t>
      </w:r>
      <w:r w:rsidR="00FF38C4" w:rsidRPr="007C1337">
        <w:rPr>
          <w:rStyle w:val="Strong"/>
          <w:b w:val="0"/>
          <w:bCs w:val="0"/>
        </w:rPr>
        <w:t xml:space="preserve">, </w:t>
      </w:r>
      <w:r w:rsidR="00C03914" w:rsidRPr="007C1337">
        <w:rPr>
          <w:rStyle w:val="Strong"/>
        </w:rPr>
        <w:t xml:space="preserve">Phase 4, activity </w:t>
      </w:r>
      <w:r w:rsidR="00987F02">
        <w:rPr>
          <w:rStyle w:val="Strong"/>
        </w:rPr>
        <w:t>9</w:t>
      </w:r>
      <w:r w:rsidR="00C03914" w:rsidRPr="007C1337">
        <w:rPr>
          <w:rStyle w:val="Strong"/>
        </w:rPr>
        <w:t xml:space="preserve"> – Seldon </w:t>
      </w:r>
      <w:r w:rsidR="00194DAE" w:rsidRPr="007C1337">
        <w:rPr>
          <w:rStyle w:val="Strong"/>
        </w:rPr>
        <w:t>m</w:t>
      </w:r>
      <w:r w:rsidR="00C03914" w:rsidRPr="007C1337">
        <w:rPr>
          <w:rStyle w:val="Strong"/>
        </w:rPr>
        <w:t xml:space="preserve">ethod or This </w:t>
      </w:r>
      <w:r w:rsidR="00746BD9" w:rsidRPr="007C1337">
        <w:rPr>
          <w:rStyle w:val="Strong"/>
        </w:rPr>
        <w:t>d</w:t>
      </w:r>
      <w:r w:rsidR="0067786E" w:rsidRPr="007C1337">
        <w:rPr>
          <w:rStyle w:val="Strong"/>
        </w:rPr>
        <w:t xml:space="preserve">oes </w:t>
      </w:r>
      <w:r w:rsidR="00746BD9" w:rsidRPr="007C1337">
        <w:rPr>
          <w:rStyle w:val="Strong"/>
        </w:rPr>
        <w:t>t</w:t>
      </w:r>
      <w:r w:rsidR="0067786E" w:rsidRPr="007C1337">
        <w:rPr>
          <w:rStyle w:val="Strong"/>
        </w:rPr>
        <w:t xml:space="preserve">hat </w:t>
      </w:r>
      <w:r w:rsidR="00C03914" w:rsidRPr="007C1337">
        <w:rPr>
          <w:rStyle w:val="Strong"/>
        </w:rPr>
        <w:t>for textual analysis</w:t>
      </w:r>
      <w:r w:rsidR="00C03914" w:rsidRPr="007C1337">
        <w:rPr>
          <w:rStyle w:val="Strong"/>
          <w:b w:val="0"/>
          <w:bCs w:val="0"/>
        </w:rPr>
        <w:t xml:space="preserve">, </w:t>
      </w:r>
      <w:r w:rsidR="001C2430" w:rsidRPr="007C1337">
        <w:rPr>
          <w:rStyle w:val="Strong"/>
        </w:rPr>
        <w:t>Core formative task 5 – analytical paragraph</w:t>
      </w:r>
      <w:r w:rsidR="001C2430" w:rsidRPr="007C1337">
        <w:rPr>
          <w:rStyle w:val="Strong"/>
          <w:b w:val="0"/>
          <w:bCs w:val="0"/>
        </w:rPr>
        <w:t xml:space="preserve">, </w:t>
      </w:r>
      <w:r w:rsidR="00424A0B" w:rsidRPr="007C1337">
        <w:rPr>
          <w:rStyle w:val="Strong"/>
        </w:rPr>
        <w:t xml:space="preserve">Phase 6, </w:t>
      </w:r>
      <w:r w:rsidR="00B26308" w:rsidRPr="007C1337">
        <w:rPr>
          <w:rStyle w:val="Strong"/>
        </w:rPr>
        <w:t xml:space="preserve">activity </w:t>
      </w:r>
      <w:r w:rsidR="00887D9C">
        <w:rPr>
          <w:rStyle w:val="Strong"/>
        </w:rPr>
        <w:t>4</w:t>
      </w:r>
      <w:r w:rsidR="00B26308" w:rsidRPr="007C1337">
        <w:rPr>
          <w:rStyle w:val="Strong"/>
        </w:rPr>
        <w:t xml:space="preserve"> </w:t>
      </w:r>
      <w:r w:rsidR="007657B0" w:rsidRPr="007C1337">
        <w:rPr>
          <w:rStyle w:val="Strong"/>
        </w:rPr>
        <w:t>–</w:t>
      </w:r>
      <w:r w:rsidR="00B26308" w:rsidRPr="007C1337">
        <w:rPr>
          <w:rStyle w:val="Strong"/>
        </w:rPr>
        <w:t xml:space="preserve"> </w:t>
      </w:r>
      <w:r w:rsidR="007657B0" w:rsidRPr="007C1337">
        <w:rPr>
          <w:rStyle w:val="Strong"/>
        </w:rPr>
        <w:t xml:space="preserve">features </w:t>
      </w:r>
      <w:r w:rsidR="10A45653" w:rsidRPr="007C1337">
        <w:rPr>
          <w:rStyle w:val="Strong"/>
        </w:rPr>
        <w:t>o</w:t>
      </w:r>
      <w:r w:rsidR="007657B0" w:rsidRPr="007C1337">
        <w:rPr>
          <w:rStyle w:val="Strong"/>
        </w:rPr>
        <w:t>f a rhetorically effective conclusion</w:t>
      </w:r>
      <w:r w:rsidR="001C2430" w:rsidRPr="007C1337">
        <w:rPr>
          <w:rStyle w:val="Strong"/>
          <w:b w:val="0"/>
          <w:bCs w:val="0"/>
        </w:rPr>
        <w:t xml:space="preserve"> </w:t>
      </w:r>
      <w:r w:rsidR="001C2430" w:rsidRPr="007C1337">
        <w:t>and</w:t>
      </w:r>
      <w:r w:rsidR="001C2430" w:rsidRPr="007C1337">
        <w:rPr>
          <w:rStyle w:val="Strong"/>
          <w:b w:val="0"/>
          <w:bCs w:val="0"/>
        </w:rPr>
        <w:t xml:space="preserve"> </w:t>
      </w:r>
      <w:r w:rsidR="001C2430" w:rsidRPr="007C1337">
        <w:rPr>
          <w:rStyle w:val="Strong"/>
        </w:rPr>
        <w:t xml:space="preserve">Core formative task 6 </w:t>
      </w:r>
      <w:r w:rsidR="00E00A97" w:rsidRPr="007C1337">
        <w:rPr>
          <w:rStyle w:val="Strong"/>
        </w:rPr>
        <w:t>–</w:t>
      </w:r>
      <w:r w:rsidR="001C2430" w:rsidRPr="007C1337">
        <w:rPr>
          <w:rStyle w:val="Strong"/>
        </w:rPr>
        <w:t xml:space="preserve"> </w:t>
      </w:r>
      <w:r w:rsidR="00E00A97" w:rsidRPr="007C1337">
        <w:rPr>
          <w:rStyle w:val="Strong"/>
        </w:rPr>
        <w:t>writing a rhetorically effective conclusion</w:t>
      </w:r>
      <w:r w:rsidR="00E00A97" w:rsidRPr="00961485">
        <w:t>)</w:t>
      </w:r>
    </w:p>
    <w:p w14:paraId="680DE511" w14:textId="0E182584" w:rsidR="003A1E0A" w:rsidRPr="00961485" w:rsidRDefault="003A1E0A" w:rsidP="001A76BC">
      <w:pPr>
        <w:pStyle w:val="ListBullet"/>
      </w:pPr>
      <w:r w:rsidRPr="00961485">
        <w:t>information, resources and activities to support student understanding of characterisation</w:t>
      </w:r>
      <w:r w:rsidR="00CD36B0" w:rsidRPr="00961485">
        <w:t xml:space="preserve"> and point of view</w:t>
      </w:r>
      <w:r w:rsidR="007574F5" w:rsidRPr="00961485">
        <w:t xml:space="preserve"> (</w:t>
      </w:r>
      <w:r w:rsidR="00F82AC6" w:rsidRPr="007C1337">
        <w:rPr>
          <w:rStyle w:val="Strong"/>
        </w:rPr>
        <w:t xml:space="preserve">Phase 3, activity </w:t>
      </w:r>
      <w:r w:rsidR="0089086F" w:rsidRPr="007C1337">
        <w:rPr>
          <w:rStyle w:val="Strong"/>
        </w:rPr>
        <w:t>9</w:t>
      </w:r>
      <w:r w:rsidR="00F82AC6" w:rsidRPr="007C1337">
        <w:rPr>
          <w:rStyle w:val="Strong"/>
        </w:rPr>
        <w:t xml:space="preserve"> – characterisation in the opening chapter</w:t>
      </w:r>
      <w:r w:rsidR="00F82AC6" w:rsidRPr="007C1337">
        <w:rPr>
          <w:rStyle w:val="Strong"/>
          <w:b w:val="0"/>
          <w:bCs w:val="0"/>
        </w:rPr>
        <w:t xml:space="preserve">, </w:t>
      </w:r>
      <w:r w:rsidR="00970274" w:rsidRPr="007C1337">
        <w:rPr>
          <w:rStyle w:val="Strong"/>
        </w:rPr>
        <w:t>Core formative task 3 – exploring point of view</w:t>
      </w:r>
      <w:r w:rsidR="00970274" w:rsidRPr="007C1337">
        <w:rPr>
          <w:rStyle w:val="Strong"/>
          <w:b w:val="0"/>
          <w:bCs w:val="0"/>
        </w:rPr>
        <w:t xml:space="preserve">, </w:t>
      </w:r>
      <w:r w:rsidR="001F1D95" w:rsidRPr="007C1337">
        <w:rPr>
          <w:rStyle w:val="Strong"/>
        </w:rPr>
        <w:t xml:space="preserve">Phase 4, activity </w:t>
      </w:r>
      <w:r w:rsidR="00887D9C">
        <w:rPr>
          <w:rStyle w:val="Strong"/>
        </w:rPr>
        <w:t>4</w:t>
      </w:r>
      <w:r w:rsidR="001F1D95" w:rsidRPr="007C1337">
        <w:rPr>
          <w:rStyle w:val="Strong"/>
        </w:rPr>
        <w:t xml:space="preserve"> – </w:t>
      </w:r>
      <w:r w:rsidR="0067786E" w:rsidRPr="007C1337">
        <w:rPr>
          <w:rStyle w:val="Strong"/>
        </w:rPr>
        <w:t xml:space="preserve">Who </w:t>
      </w:r>
      <w:r w:rsidR="001F1D95" w:rsidRPr="007C1337">
        <w:rPr>
          <w:rStyle w:val="Strong"/>
        </w:rPr>
        <w:t xml:space="preserve">were Aristotle and </w:t>
      </w:r>
      <w:proofErr w:type="gramStart"/>
      <w:r w:rsidR="001F1D95" w:rsidRPr="007C1337">
        <w:rPr>
          <w:rStyle w:val="Strong"/>
        </w:rPr>
        <w:t>Dante?</w:t>
      </w:r>
      <w:r w:rsidR="00855966" w:rsidRPr="007C1337">
        <w:rPr>
          <w:rStyle w:val="Strong"/>
          <w:b w:val="0"/>
          <w:bCs w:val="0"/>
        </w:rPr>
        <w:t>,</w:t>
      </w:r>
      <w:proofErr w:type="gramEnd"/>
      <w:r w:rsidR="00855966" w:rsidRPr="007C1337">
        <w:rPr>
          <w:rStyle w:val="Strong"/>
          <w:b w:val="0"/>
          <w:bCs w:val="0"/>
        </w:rPr>
        <w:t xml:space="preserve"> </w:t>
      </w:r>
      <w:r w:rsidR="00855966" w:rsidRPr="007C1337">
        <w:rPr>
          <w:rStyle w:val="Strong"/>
        </w:rPr>
        <w:t xml:space="preserve">Phase 4, resource </w:t>
      </w:r>
      <w:r w:rsidR="00981643">
        <w:rPr>
          <w:rStyle w:val="Strong"/>
        </w:rPr>
        <w:t>5</w:t>
      </w:r>
      <w:r w:rsidR="00855966" w:rsidRPr="007C1337">
        <w:rPr>
          <w:rStyle w:val="Strong"/>
        </w:rPr>
        <w:t xml:space="preserve"> – </w:t>
      </w:r>
      <w:r w:rsidR="00F75924" w:rsidRPr="007C1337">
        <w:rPr>
          <w:rStyle w:val="Strong"/>
        </w:rPr>
        <w:t>sample character study guide</w:t>
      </w:r>
      <w:r w:rsidR="00F75924" w:rsidRPr="007C1337">
        <w:rPr>
          <w:rStyle w:val="Strong"/>
          <w:b w:val="0"/>
          <w:bCs w:val="0"/>
        </w:rPr>
        <w:t xml:space="preserve"> </w:t>
      </w:r>
      <w:r w:rsidR="00F75924" w:rsidRPr="007C1337">
        <w:t>and</w:t>
      </w:r>
      <w:r w:rsidR="00F75924" w:rsidRPr="007C1337">
        <w:rPr>
          <w:rStyle w:val="Strong"/>
          <w:b w:val="0"/>
          <w:bCs w:val="0"/>
        </w:rPr>
        <w:t xml:space="preserve"> </w:t>
      </w:r>
      <w:r w:rsidR="00F75924" w:rsidRPr="007C1337">
        <w:rPr>
          <w:rStyle w:val="Strong"/>
        </w:rPr>
        <w:t>Core formative task 4 – study guide</w:t>
      </w:r>
      <w:r w:rsidR="00F75924" w:rsidRPr="00961485">
        <w:t>)</w:t>
      </w:r>
    </w:p>
    <w:p w14:paraId="37F1C971" w14:textId="5EF8BE25" w:rsidR="009C12C8" w:rsidRPr="00FD7FC4" w:rsidRDefault="009C12C8" w:rsidP="3614F94B">
      <w:pPr>
        <w:pStyle w:val="ListBullet"/>
        <w:rPr>
          <w:b/>
          <w:bCs/>
        </w:rPr>
      </w:pPr>
      <w:r w:rsidRPr="00961485">
        <w:lastRenderedPageBreak/>
        <w:t>resources and activities to support student understanding of narrative conventions</w:t>
      </w:r>
      <w:r w:rsidR="00F82901" w:rsidRPr="00961485">
        <w:t xml:space="preserve"> used to create point of view and chara</w:t>
      </w:r>
      <w:r w:rsidR="00204A1D" w:rsidRPr="00961485">
        <w:t>cterisation</w:t>
      </w:r>
      <w:r w:rsidR="006A3AD9" w:rsidRPr="00961485">
        <w:t xml:space="preserve"> </w:t>
      </w:r>
      <w:r w:rsidRPr="00961485">
        <w:t>(</w:t>
      </w:r>
      <w:r w:rsidR="00204A5D" w:rsidRPr="00961485">
        <w:rPr>
          <w:rStyle w:val="Strong"/>
        </w:rPr>
        <w:t>Phase 3, activity 1</w:t>
      </w:r>
      <w:r w:rsidR="00BB0228" w:rsidRPr="00961485">
        <w:rPr>
          <w:rStyle w:val="Strong"/>
        </w:rPr>
        <w:t>1</w:t>
      </w:r>
      <w:r w:rsidR="00204A5D" w:rsidRPr="00961485">
        <w:rPr>
          <w:rStyle w:val="Strong"/>
        </w:rPr>
        <w:t xml:space="preserve"> – the Bildungsroman</w:t>
      </w:r>
      <w:r w:rsidR="00204A5D" w:rsidRPr="00961485">
        <w:t xml:space="preserve">, </w:t>
      </w:r>
      <w:r w:rsidR="00AC2BF0" w:rsidRPr="00961485">
        <w:rPr>
          <w:rStyle w:val="Strong"/>
        </w:rPr>
        <w:t>Phase 3, activity 1</w:t>
      </w:r>
      <w:r w:rsidR="00BB0228" w:rsidRPr="00961485">
        <w:rPr>
          <w:rStyle w:val="Strong"/>
        </w:rPr>
        <w:t>2</w:t>
      </w:r>
      <w:r w:rsidR="00AC2BF0" w:rsidRPr="00961485">
        <w:rPr>
          <w:rStyle w:val="Strong"/>
        </w:rPr>
        <w:t xml:space="preserve"> – understanding narrative structure</w:t>
      </w:r>
      <w:r w:rsidR="00AC2BF0" w:rsidRPr="00961485">
        <w:t xml:space="preserve">, </w:t>
      </w:r>
      <w:r w:rsidR="00B27BB4" w:rsidRPr="00961485">
        <w:rPr>
          <w:rStyle w:val="Strong"/>
        </w:rPr>
        <w:t xml:space="preserve">Phase 3, </w:t>
      </w:r>
      <w:r w:rsidR="00D9014A" w:rsidRPr="00961485">
        <w:rPr>
          <w:rStyle w:val="Strong"/>
        </w:rPr>
        <w:t>activity 1</w:t>
      </w:r>
      <w:r w:rsidR="00BB0228" w:rsidRPr="00961485">
        <w:rPr>
          <w:rStyle w:val="Strong"/>
        </w:rPr>
        <w:t>3</w:t>
      </w:r>
      <w:r w:rsidR="00D9014A" w:rsidRPr="00961485">
        <w:rPr>
          <w:rStyle w:val="Strong"/>
        </w:rPr>
        <w:t xml:space="preserve"> – foreshadowing</w:t>
      </w:r>
      <w:r w:rsidR="00886B90" w:rsidRPr="00961485">
        <w:rPr>
          <w:rStyle w:val="Strong"/>
        </w:rPr>
        <w:t xml:space="preserve"> treasure hunt</w:t>
      </w:r>
      <w:r w:rsidR="00886B90" w:rsidRPr="00961485">
        <w:t xml:space="preserve">, </w:t>
      </w:r>
      <w:r w:rsidR="00143A78" w:rsidRPr="00961485">
        <w:rPr>
          <w:rStyle w:val="Strong"/>
        </w:rPr>
        <w:t xml:space="preserve">Phase </w:t>
      </w:r>
      <w:r w:rsidR="00A10E59" w:rsidRPr="00961485">
        <w:rPr>
          <w:rStyle w:val="Strong"/>
        </w:rPr>
        <w:t>4</w:t>
      </w:r>
      <w:r w:rsidR="00143A78" w:rsidRPr="00961485">
        <w:rPr>
          <w:rStyle w:val="Strong"/>
        </w:rPr>
        <w:t xml:space="preserve">, </w:t>
      </w:r>
      <w:r w:rsidR="00D10016">
        <w:rPr>
          <w:rStyle w:val="Strong"/>
        </w:rPr>
        <w:t>resource</w:t>
      </w:r>
      <w:r w:rsidR="00143A78" w:rsidRPr="00961485">
        <w:rPr>
          <w:rStyle w:val="Strong"/>
        </w:rPr>
        <w:t xml:space="preserve"> </w:t>
      </w:r>
      <w:r w:rsidR="00FD10CA" w:rsidRPr="00961485">
        <w:rPr>
          <w:rStyle w:val="Strong"/>
        </w:rPr>
        <w:t>1</w:t>
      </w:r>
      <w:r w:rsidR="00143A78" w:rsidRPr="00961485">
        <w:rPr>
          <w:rStyle w:val="Strong"/>
        </w:rPr>
        <w:t xml:space="preserve"> – dreams as a narrative device</w:t>
      </w:r>
      <w:r w:rsidR="00D10016">
        <w:rPr>
          <w:rStyle w:val="Strong"/>
        </w:rPr>
        <w:t xml:space="preserve"> annotations</w:t>
      </w:r>
      <w:r w:rsidR="003B42B3" w:rsidRPr="00961485">
        <w:rPr>
          <w:rStyle w:val="Strong"/>
          <w:b w:val="0"/>
          <w:bCs w:val="0"/>
        </w:rPr>
        <w:t xml:space="preserve">, </w:t>
      </w:r>
      <w:r w:rsidR="00BB1968" w:rsidRPr="00961485">
        <w:rPr>
          <w:rStyle w:val="Strong"/>
        </w:rPr>
        <w:t xml:space="preserve">Phase 4, activity </w:t>
      </w:r>
      <w:r w:rsidR="00413AE2">
        <w:rPr>
          <w:rStyle w:val="Strong"/>
        </w:rPr>
        <w:t>3</w:t>
      </w:r>
      <w:r w:rsidR="00752CC6" w:rsidRPr="00961485">
        <w:rPr>
          <w:rStyle w:val="Strong"/>
        </w:rPr>
        <w:t xml:space="preserve"> – analysing Aristotle</w:t>
      </w:r>
      <w:r w:rsidR="00413AE2">
        <w:rPr>
          <w:rStyle w:val="Strong"/>
        </w:rPr>
        <w:t xml:space="preserve"> and Dante</w:t>
      </w:r>
      <w:r w:rsidR="00752CC6" w:rsidRPr="00961485">
        <w:rPr>
          <w:rStyle w:val="Strong"/>
        </w:rPr>
        <w:t>’s letters</w:t>
      </w:r>
      <w:r w:rsidR="003B42B3" w:rsidRPr="00961485">
        <w:t xml:space="preserve"> </w:t>
      </w:r>
      <w:r w:rsidR="00BB1968" w:rsidRPr="00961485">
        <w:rPr>
          <w:rStyle w:val="Strong"/>
        </w:rPr>
        <w:t xml:space="preserve">Phase 4, activity </w:t>
      </w:r>
      <w:r w:rsidR="00413AE2">
        <w:rPr>
          <w:rStyle w:val="Strong"/>
        </w:rPr>
        <w:t>5</w:t>
      </w:r>
      <w:r w:rsidR="00BB1968" w:rsidRPr="00961485">
        <w:rPr>
          <w:rStyle w:val="Strong"/>
        </w:rPr>
        <w:t xml:space="preserve"> – Aristotle’s emergence from the cave</w:t>
      </w:r>
      <w:r w:rsidR="00FD7FC4">
        <w:t xml:space="preserve"> and the PowerPoint </w:t>
      </w:r>
      <w:r w:rsidR="00FD7FC4" w:rsidRPr="00FD7FC4">
        <w:rPr>
          <w:b/>
          <w:bCs/>
        </w:rPr>
        <w:t>Phase 4</w:t>
      </w:r>
      <w:r w:rsidR="00B57B1A">
        <w:rPr>
          <w:b/>
          <w:bCs/>
        </w:rPr>
        <w:t xml:space="preserve"> –</w:t>
      </w:r>
      <w:r w:rsidR="00FD7FC4" w:rsidRPr="00FD7FC4">
        <w:rPr>
          <w:b/>
          <w:bCs/>
        </w:rPr>
        <w:t xml:space="preserve"> </w:t>
      </w:r>
      <w:r w:rsidR="00B57B1A">
        <w:rPr>
          <w:b/>
          <w:bCs/>
        </w:rPr>
        <w:t>d</w:t>
      </w:r>
      <w:r w:rsidR="00FD7FC4" w:rsidRPr="00FD7FC4">
        <w:rPr>
          <w:b/>
          <w:bCs/>
        </w:rPr>
        <w:t>reams narrative device – 10.1</w:t>
      </w:r>
      <w:r w:rsidR="00B572C0" w:rsidRPr="00B572C0">
        <w:t>)</w:t>
      </w:r>
    </w:p>
    <w:p w14:paraId="600C4051" w14:textId="50C07E12" w:rsidR="00DC5CBF" w:rsidRPr="00961485" w:rsidRDefault="00DC5CBF" w:rsidP="00FA1508">
      <w:pPr>
        <w:pStyle w:val="ListBullet"/>
      </w:pPr>
      <w:r w:rsidRPr="00961485">
        <w:t>monitoring and revising support materials (</w:t>
      </w:r>
      <w:r w:rsidRPr="007C1337">
        <w:rPr>
          <w:rStyle w:val="Strong"/>
        </w:rPr>
        <w:t xml:space="preserve">Phase 6, activity </w:t>
      </w:r>
      <w:r w:rsidR="00413AE2">
        <w:rPr>
          <w:rStyle w:val="Strong"/>
        </w:rPr>
        <w:t>5</w:t>
      </w:r>
      <w:r w:rsidRPr="007C1337">
        <w:rPr>
          <w:rStyle w:val="Strong"/>
        </w:rPr>
        <w:t xml:space="preserve"> – self-evaluation template</w:t>
      </w:r>
      <w:r w:rsidRPr="007C1337">
        <w:rPr>
          <w:rStyle w:val="Strong"/>
          <w:b w:val="0"/>
          <w:bCs w:val="0"/>
        </w:rPr>
        <w:t xml:space="preserve">, </w:t>
      </w:r>
      <w:r w:rsidRPr="007C1337">
        <w:rPr>
          <w:rStyle w:val="Strong"/>
        </w:rPr>
        <w:t>Phase 6, activity</w:t>
      </w:r>
      <w:r w:rsidR="00271F2C" w:rsidRPr="007C1337">
        <w:rPr>
          <w:rStyle w:val="Strong"/>
        </w:rPr>
        <w:t xml:space="preserve"> </w:t>
      </w:r>
      <w:r w:rsidR="00413AE2">
        <w:rPr>
          <w:rStyle w:val="Strong"/>
        </w:rPr>
        <w:t>6</w:t>
      </w:r>
      <w:r w:rsidR="00D76DF4" w:rsidRPr="007C1337">
        <w:rPr>
          <w:rStyle w:val="Strong"/>
        </w:rPr>
        <w:t xml:space="preserve"> – peer-evaluation template</w:t>
      </w:r>
      <w:r w:rsidR="00D76DF4" w:rsidRPr="007C1337">
        <w:rPr>
          <w:rStyle w:val="Strong"/>
          <w:b w:val="0"/>
          <w:bCs w:val="0"/>
        </w:rPr>
        <w:t xml:space="preserve"> </w:t>
      </w:r>
      <w:r w:rsidR="00D76DF4" w:rsidRPr="007C1337">
        <w:t>and</w:t>
      </w:r>
      <w:r w:rsidR="00D76DF4" w:rsidRPr="007C1337">
        <w:rPr>
          <w:rStyle w:val="Strong"/>
          <w:b w:val="0"/>
          <w:bCs w:val="0"/>
        </w:rPr>
        <w:t xml:space="preserve"> </w:t>
      </w:r>
      <w:r w:rsidR="00D76DF4" w:rsidRPr="007C1337">
        <w:rPr>
          <w:rStyle w:val="Strong"/>
        </w:rPr>
        <w:t>Core</w:t>
      </w:r>
      <w:r w:rsidR="009741F0" w:rsidRPr="007C1337">
        <w:rPr>
          <w:rStyle w:val="Strong"/>
        </w:rPr>
        <w:t xml:space="preserve"> </w:t>
      </w:r>
      <w:r w:rsidR="00D76DF4" w:rsidRPr="007C1337">
        <w:rPr>
          <w:rStyle w:val="Strong"/>
        </w:rPr>
        <w:t xml:space="preserve">formative task 7 – reflecting on and </w:t>
      </w:r>
      <w:r w:rsidR="009741F0" w:rsidRPr="007C1337">
        <w:rPr>
          <w:rStyle w:val="Strong"/>
        </w:rPr>
        <w:t>editing your analytical response</w:t>
      </w:r>
      <w:r w:rsidR="009741F0" w:rsidRPr="00961485">
        <w:t>)</w:t>
      </w:r>
      <w:r w:rsidR="00CF0D6A" w:rsidRPr="00961485">
        <w:t>.</w:t>
      </w:r>
    </w:p>
    <w:p w14:paraId="010A4A0F" w14:textId="77777777" w:rsidR="00A8617F" w:rsidRDefault="00A8617F">
      <w:pPr>
        <w:suppressAutoHyphens w:val="0"/>
        <w:spacing w:before="0" w:after="160" w:line="259" w:lineRule="auto"/>
        <w:rPr>
          <w:rStyle w:val="Strong"/>
          <w:b w:val="0"/>
        </w:rPr>
      </w:pPr>
      <w:r>
        <w:rPr>
          <w:rStyle w:val="Strong"/>
          <w:b w:val="0"/>
        </w:rPr>
        <w:br w:type="page"/>
      </w:r>
    </w:p>
    <w:p w14:paraId="3D3FCABB" w14:textId="64BC6A63" w:rsidR="006F463A" w:rsidRPr="00737231" w:rsidRDefault="006F463A" w:rsidP="00EA4F49">
      <w:pPr>
        <w:pStyle w:val="Heading2"/>
      </w:pPr>
      <w:bookmarkStart w:id="35" w:name="_Toc138846988"/>
      <w:bookmarkStart w:id="36" w:name="_Toc208565303"/>
      <w:r w:rsidRPr="00737231">
        <w:lastRenderedPageBreak/>
        <w:t>Student work sample</w:t>
      </w:r>
      <w:bookmarkEnd w:id="35"/>
      <w:bookmarkEnd w:id="36"/>
    </w:p>
    <w:p w14:paraId="53514BE3" w14:textId="3037EC3D" w:rsidR="006F463A" w:rsidRDefault="0030594F" w:rsidP="0023170F">
      <w:pPr>
        <w:pStyle w:val="FeatureBox2"/>
      </w:pPr>
      <w:r w:rsidRPr="006E0B17">
        <w:rPr>
          <w:rStyle w:val="Strong"/>
        </w:rPr>
        <w:t xml:space="preserve">Teacher </w:t>
      </w:r>
      <w:proofErr w:type="gramStart"/>
      <w:r w:rsidRPr="006E0B17">
        <w:rPr>
          <w:rStyle w:val="Strong"/>
        </w:rPr>
        <w:t>note</w:t>
      </w:r>
      <w:proofErr w:type="gramEnd"/>
      <w:r w:rsidRPr="6230A30D">
        <w:rPr>
          <w:rFonts w:eastAsia="Arial"/>
          <w:szCs w:val="22"/>
        </w:rPr>
        <w:t xml:space="preserve">: </w:t>
      </w:r>
      <w:r>
        <w:rPr>
          <w:rFonts w:eastAsia="Arial"/>
          <w:szCs w:val="22"/>
        </w:rPr>
        <w:t>t</w:t>
      </w:r>
      <w:r w:rsidR="006F463A" w:rsidRPr="006F463A">
        <w:t xml:space="preserve">he following work sample is designed to provide one example of a completed </w:t>
      </w:r>
      <w:r w:rsidR="00984431">
        <w:t>analytical response</w:t>
      </w:r>
      <w:r w:rsidR="00A81B80">
        <w:t xml:space="preserve"> that aligns with the </w:t>
      </w:r>
      <w:r w:rsidR="006F463A" w:rsidRPr="006F463A">
        <w:t>assessment task</w:t>
      </w:r>
      <w:r w:rsidR="00A81B80">
        <w:t xml:space="preserve"> requirements</w:t>
      </w:r>
      <w:r w:rsidR="006F463A" w:rsidRPr="006F463A">
        <w:t xml:space="preserve">. It is not designed to be an </w:t>
      </w:r>
      <w:r w:rsidR="00C77F4F">
        <w:t>example of exemplary student work.</w:t>
      </w:r>
    </w:p>
    <w:p w14:paraId="6A0D2222" w14:textId="572DCA8A" w:rsidR="00A645BE" w:rsidRPr="00A645BE" w:rsidRDefault="00346747" w:rsidP="00A645BE">
      <w:pPr>
        <w:rPr>
          <w:rStyle w:val="Strong"/>
        </w:rPr>
      </w:pPr>
      <w:r>
        <w:rPr>
          <w:rStyle w:val="Strong"/>
        </w:rPr>
        <w:t>Question</w:t>
      </w:r>
    </w:p>
    <w:p w14:paraId="0F4ED573" w14:textId="45CC2D6F" w:rsidR="00591697" w:rsidRDefault="00591697" w:rsidP="00591697">
      <w:r>
        <w:t>How does Be</w:t>
      </w:r>
      <w:r w:rsidR="00F7267D">
        <w:t>n</w:t>
      </w:r>
      <w:r>
        <w:t xml:space="preserve">jamin </w:t>
      </w:r>
      <w:r w:rsidRPr="00014841">
        <w:rPr>
          <w:rStyle w:val="Strong"/>
          <w:b w:val="0"/>
          <w:bCs w:val="0"/>
        </w:rPr>
        <w:t xml:space="preserve">Alire Sáenz </w:t>
      </w:r>
      <w:r>
        <w:t xml:space="preserve">use </w:t>
      </w:r>
      <w:r w:rsidRPr="00F466C8">
        <w:t>characterisation</w:t>
      </w:r>
      <w:r>
        <w:t xml:space="preserve"> and point of view</w:t>
      </w:r>
      <w:r w:rsidRPr="00F466C8">
        <w:t xml:space="preserve"> to </w:t>
      </w:r>
      <w:r>
        <w:t xml:space="preserve">challenge and expand your thinking about the main ideas of </w:t>
      </w:r>
      <w:r>
        <w:rPr>
          <w:i/>
          <w:iCs/>
        </w:rPr>
        <w:t>Aristotle and Dante Discover the Secrets of the Universe</w:t>
      </w:r>
      <w:r>
        <w:t>?</w:t>
      </w:r>
    </w:p>
    <w:p w14:paraId="6AD580B8" w14:textId="76D0E774" w:rsidR="00346747" w:rsidRPr="00346747" w:rsidRDefault="00346747" w:rsidP="00F67C35">
      <w:pPr>
        <w:rPr>
          <w:rStyle w:val="Strong"/>
        </w:rPr>
      </w:pPr>
      <w:r w:rsidRPr="00346747">
        <w:rPr>
          <w:rStyle w:val="Strong"/>
        </w:rPr>
        <w:t xml:space="preserve">Analytical </w:t>
      </w:r>
      <w:r w:rsidR="00EC5430">
        <w:rPr>
          <w:rStyle w:val="Strong"/>
        </w:rPr>
        <w:t>r</w:t>
      </w:r>
      <w:r w:rsidR="00EC5430" w:rsidRPr="00346747">
        <w:rPr>
          <w:rStyle w:val="Strong"/>
        </w:rPr>
        <w:t>esponse</w:t>
      </w:r>
    </w:p>
    <w:p w14:paraId="22521B83" w14:textId="71F55EA3" w:rsidR="0086157D" w:rsidRDefault="78D321CB" w:rsidP="00F67C35">
      <w:bookmarkStart w:id="37" w:name="_Hlk165290887"/>
      <w:bookmarkStart w:id="38" w:name="_Hlk165449710"/>
      <w:r>
        <w:t>Be</w:t>
      </w:r>
      <w:r w:rsidR="06619CDF">
        <w:t>n</w:t>
      </w:r>
      <w:r>
        <w:t xml:space="preserve">jamin </w:t>
      </w:r>
      <w:r w:rsidRPr="69D38FB6">
        <w:rPr>
          <w:rStyle w:val="Strong"/>
          <w:b w:val="0"/>
          <w:bCs w:val="0"/>
        </w:rPr>
        <w:t xml:space="preserve">Alire Sáenz </w:t>
      </w:r>
      <w:r>
        <w:t xml:space="preserve">uses characterisation and point of view to challenge and expand my thinking about the main ideas of </w:t>
      </w:r>
      <w:r w:rsidRPr="69D38FB6">
        <w:rPr>
          <w:i/>
          <w:iCs/>
        </w:rPr>
        <w:t>Aristotle and Dante Discover the Secrets of the Universe</w:t>
      </w:r>
      <w:r w:rsidR="7336C822">
        <w:t>.</w:t>
      </w:r>
      <w:r w:rsidR="00CB7881">
        <w:t xml:space="preserve"> </w:t>
      </w:r>
      <w:r w:rsidR="31D47780">
        <w:t>This novel is a</w:t>
      </w:r>
      <w:r w:rsidR="1ED62F1D">
        <w:t xml:space="preserve"> </w:t>
      </w:r>
      <w:proofErr w:type="gramStart"/>
      <w:r w:rsidR="49668CD4">
        <w:t>B</w:t>
      </w:r>
      <w:r w:rsidR="1ED62F1D">
        <w:t>ildungsroman</w:t>
      </w:r>
      <w:proofErr w:type="gramEnd"/>
      <w:r w:rsidR="1ED62F1D">
        <w:t xml:space="preserve"> and it is a</w:t>
      </w:r>
      <w:r w:rsidR="31D47780">
        <w:t xml:space="preserve">bout two teenage Mexican boys living in Texas who are best friends and end up falling in love with one another. </w:t>
      </w:r>
      <w:r w:rsidR="3B9FF7F1">
        <w:t>Firstly, the novel explores ideas about identity</w:t>
      </w:r>
      <w:r w:rsidR="49C1277D">
        <w:t xml:space="preserve"> and </w:t>
      </w:r>
      <w:r w:rsidR="287A10CF">
        <w:t>growing up</w:t>
      </w:r>
      <w:r w:rsidR="2BBCF163">
        <w:t xml:space="preserve">. Secondly, </w:t>
      </w:r>
      <w:r w:rsidR="1CE856F6">
        <w:t xml:space="preserve">the novel </w:t>
      </w:r>
      <w:r w:rsidR="24276B62">
        <w:t xml:space="preserve">explores </w:t>
      </w:r>
      <w:r w:rsidR="2C0E3C60">
        <w:t xml:space="preserve">ideas about </w:t>
      </w:r>
      <w:r w:rsidR="7F70131A">
        <w:t>powe</w:t>
      </w:r>
      <w:r w:rsidR="5D0091B3">
        <w:t>r</w:t>
      </w:r>
      <w:r w:rsidR="7F70131A">
        <w:t>ful friendships</w:t>
      </w:r>
      <w:r w:rsidR="0031E29C">
        <w:t xml:space="preserve">. Finally, the novel explores </w:t>
      </w:r>
      <w:r w:rsidR="5354D242">
        <w:t xml:space="preserve">ideas about </w:t>
      </w:r>
      <w:r w:rsidR="682F9798">
        <w:t xml:space="preserve">family. </w:t>
      </w:r>
      <w:r w:rsidR="404FAE8F">
        <w:t>The nove</w:t>
      </w:r>
      <w:r w:rsidR="2793EFB1">
        <w:t>l</w:t>
      </w:r>
      <w:r w:rsidR="404FAE8F">
        <w:t xml:space="preserve"> engages readers with </w:t>
      </w:r>
      <w:r w:rsidR="2793EFB1">
        <w:t xml:space="preserve">these </w:t>
      </w:r>
      <w:r w:rsidR="404FAE8F">
        <w:t xml:space="preserve">ideas through </w:t>
      </w:r>
      <w:r w:rsidR="2793EFB1">
        <w:t xml:space="preserve">the </w:t>
      </w:r>
      <w:r>
        <w:t>characters and point of view</w:t>
      </w:r>
      <w:r w:rsidR="2793EFB1">
        <w:t>.</w:t>
      </w:r>
    </w:p>
    <w:p w14:paraId="2738E34F" w14:textId="010BE43B" w:rsidR="00FA01B8" w:rsidRDefault="00FA01B8" w:rsidP="00F67C35">
      <w:bookmarkStart w:id="39" w:name="_Hlk165290668"/>
      <w:bookmarkEnd w:id="37"/>
      <w:r>
        <w:t xml:space="preserve">Firstly, </w:t>
      </w:r>
      <w:r w:rsidR="00A069BA">
        <w:t xml:space="preserve">Aristotle is a character who </w:t>
      </w:r>
      <w:r w:rsidR="00B37D0A">
        <w:t xml:space="preserve">explores ideas about identity and growing up. </w:t>
      </w:r>
      <w:r w:rsidR="00AC76B8">
        <w:t xml:space="preserve">Aristotle doesn’t like himself very much at the beginning of the book. He says </w:t>
      </w:r>
      <w:r w:rsidR="00220F7D">
        <w:t>‘I was 15. I was bored. I was miserable</w:t>
      </w:r>
      <w:r w:rsidR="009B6152">
        <w:t xml:space="preserve">’. </w:t>
      </w:r>
      <w:r w:rsidR="001B0E43">
        <w:t xml:space="preserve">In this quote </w:t>
      </w:r>
      <w:r w:rsidR="003A6C1D">
        <w:t>an anaphora</w:t>
      </w:r>
      <w:r w:rsidR="00B0650E">
        <w:t xml:space="preserve"> technique</w:t>
      </w:r>
      <w:r w:rsidR="003A6C1D">
        <w:t xml:space="preserve"> </w:t>
      </w:r>
      <w:r w:rsidR="00AB5E60">
        <w:t>wa</w:t>
      </w:r>
      <w:r w:rsidR="003A6C1D">
        <w:t>s used ‘I was’</w:t>
      </w:r>
      <w:r w:rsidR="009619FB">
        <w:t xml:space="preserve">. This showed that </w:t>
      </w:r>
      <w:r w:rsidR="00A2443A">
        <w:t xml:space="preserve">Aristotle doesn’t like himself very much and doesn’t like his own identity. </w:t>
      </w:r>
      <w:r w:rsidR="009E2B88">
        <w:t>He then sa</w:t>
      </w:r>
      <w:r w:rsidR="002F08F4">
        <w:t>id</w:t>
      </w:r>
      <w:r w:rsidR="009E2B88">
        <w:t xml:space="preserve"> to his mum</w:t>
      </w:r>
      <w:r w:rsidR="00AC75AD">
        <w:t xml:space="preserve"> ‘Fifteen-year-olds don’t qualify as people</w:t>
      </w:r>
      <w:r w:rsidR="00A64AB6">
        <w:t>’. This is an example of the technique dial</w:t>
      </w:r>
      <w:r w:rsidR="00B0650E">
        <w:t xml:space="preserve">ogue that shows that Ari </w:t>
      </w:r>
      <w:r w:rsidR="00530B78">
        <w:t>doesn’t see himself as a human</w:t>
      </w:r>
      <w:r w:rsidR="002615AC">
        <w:t xml:space="preserve"> and this </w:t>
      </w:r>
      <w:r w:rsidR="00026213">
        <w:t xml:space="preserve">makes him a dynamic and complex character. </w:t>
      </w:r>
      <w:r w:rsidR="00B557F3">
        <w:t xml:space="preserve">Ari also </w:t>
      </w:r>
      <w:r w:rsidR="007B0FE8">
        <w:t>wr</w:t>
      </w:r>
      <w:r w:rsidR="00716AFC">
        <w:t>ote</w:t>
      </w:r>
      <w:r w:rsidR="007B0FE8">
        <w:t xml:space="preserve"> in a </w:t>
      </w:r>
      <w:proofErr w:type="gramStart"/>
      <w:r w:rsidR="007B0FE8">
        <w:t>journal</w:t>
      </w:r>
      <w:proofErr w:type="gramEnd"/>
      <w:r w:rsidR="007B0FE8">
        <w:t xml:space="preserve"> and this ma</w:t>
      </w:r>
      <w:r w:rsidR="00FD10CD">
        <w:t>de</w:t>
      </w:r>
      <w:r w:rsidR="007B0FE8">
        <w:t xml:space="preserve"> the novel an epistolary novel. Ari reads his journal </w:t>
      </w:r>
      <w:r w:rsidR="00341F88">
        <w:t xml:space="preserve">and </w:t>
      </w:r>
      <w:proofErr w:type="gramStart"/>
      <w:r w:rsidR="002B35A8">
        <w:t>criticise</w:t>
      </w:r>
      <w:r w:rsidR="005E3B82">
        <w:t>d</w:t>
      </w:r>
      <w:proofErr w:type="gramEnd"/>
      <w:r w:rsidR="002B35A8">
        <w:t xml:space="preserve"> his old self. He d</w:t>
      </w:r>
      <w:r w:rsidR="005E3B82">
        <w:t>id</w:t>
      </w:r>
      <w:r w:rsidR="006201F1">
        <w:t xml:space="preserve"> this when he read his journal entry that says ‘</w:t>
      </w:r>
      <w:r w:rsidR="003F579A" w:rsidRPr="00AB3AE0">
        <w:rPr>
          <w:i/>
          <w:iCs/>
        </w:rPr>
        <w:t xml:space="preserve">I made up my mind that </w:t>
      </w:r>
      <w:r w:rsidR="00BF1418" w:rsidRPr="00AB3AE0">
        <w:rPr>
          <w:i/>
          <w:iCs/>
        </w:rPr>
        <w:t xml:space="preserve">year </w:t>
      </w:r>
      <w:r w:rsidR="00776EAD" w:rsidRPr="00AB3AE0">
        <w:rPr>
          <w:i/>
          <w:iCs/>
        </w:rPr>
        <w:t>–</w:t>
      </w:r>
      <w:r w:rsidR="00BF1418" w:rsidRPr="00AB3AE0">
        <w:rPr>
          <w:i/>
          <w:iCs/>
        </w:rPr>
        <w:t xml:space="preserve"> </w:t>
      </w:r>
      <w:r w:rsidR="00776EAD" w:rsidRPr="00AB3AE0">
        <w:rPr>
          <w:i/>
          <w:iCs/>
        </w:rPr>
        <w:t>when I was 10</w:t>
      </w:r>
      <w:r w:rsidR="00EE68BB" w:rsidRPr="00AB3AE0">
        <w:rPr>
          <w:i/>
          <w:iCs/>
        </w:rPr>
        <w:t xml:space="preserve"> – that I wasn’t going to sound like another Mexican. I was going to be an American</w:t>
      </w:r>
      <w:r w:rsidR="00FD13DB" w:rsidRPr="00AB3AE0">
        <w:rPr>
          <w:i/>
          <w:iCs/>
        </w:rPr>
        <w:t xml:space="preserve">. And when I </w:t>
      </w:r>
      <w:proofErr w:type="gramStart"/>
      <w:r w:rsidR="00FD13DB" w:rsidRPr="00AB3AE0">
        <w:rPr>
          <w:i/>
          <w:iCs/>
        </w:rPr>
        <w:t>talked</w:t>
      </w:r>
      <w:proofErr w:type="gramEnd"/>
      <w:r w:rsidR="00FD13DB" w:rsidRPr="00AB3AE0">
        <w:rPr>
          <w:i/>
          <w:iCs/>
        </w:rPr>
        <w:t xml:space="preserve"> I was going to sound like one</w:t>
      </w:r>
      <w:r w:rsidR="00FD13DB">
        <w:t>’ and the italics show it is a journal entry.</w:t>
      </w:r>
      <w:r w:rsidR="00AB3AE0">
        <w:t xml:space="preserve"> But then he says </w:t>
      </w:r>
      <w:r w:rsidR="00915957">
        <w:t xml:space="preserve">‘Reading my own words embarrassed the hell out of me. I mean, what a </w:t>
      </w:r>
      <w:r w:rsidR="00915957">
        <w:rPr>
          <w:i/>
          <w:iCs/>
        </w:rPr>
        <w:t>pendejo</w:t>
      </w:r>
      <w:r w:rsidR="00915957">
        <w:t xml:space="preserve">’ and </w:t>
      </w:r>
      <w:r w:rsidR="00622BF9">
        <w:t>in that quote</w:t>
      </w:r>
      <w:r w:rsidR="00915957">
        <w:t xml:space="preserve"> the italics mean that he is using a Spanish word.</w:t>
      </w:r>
      <w:r w:rsidR="001D6F79">
        <w:t xml:space="preserve"> </w:t>
      </w:r>
      <w:r w:rsidR="00864531">
        <w:t>Benjamin Alire S</w:t>
      </w:r>
      <w:r w:rsidR="00864531" w:rsidRPr="0066668F">
        <w:t>á</w:t>
      </w:r>
      <w:r w:rsidR="00864531">
        <w:t>enz</w:t>
      </w:r>
      <w:r w:rsidR="001D6F79">
        <w:t xml:space="preserve"> made Ari a character who d</w:t>
      </w:r>
      <w:r w:rsidR="00E42B54">
        <w:t>id</w:t>
      </w:r>
      <w:r w:rsidR="001D6F79">
        <w:t xml:space="preserve">n’t like himself very much and </w:t>
      </w:r>
      <w:r w:rsidR="00E42B54">
        <w:t>wa</w:t>
      </w:r>
      <w:r w:rsidR="001D6F79">
        <w:t>s ashamed of himself and this makes him a complex and dynamic character. The audience can learn</w:t>
      </w:r>
      <w:r w:rsidR="001D6F79" w:rsidDel="00740210">
        <w:t xml:space="preserve"> </w:t>
      </w:r>
      <w:r w:rsidR="00685DD7">
        <w:t>important</w:t>
      </w:r>
      <w:r w:rsidR="00740210">
        <w:t xml:space="preserve"> </w:t>
      </w:r>
      <w:r w:rsidR="001D6F79">
        <w:t xml:space="preserve">ideas about identity and growing up from </w:t>
      </w:r>
      <w:r w:rsidR="001D6F79" w:rsidRPr="001D6F79">
        <w:rPr>
          <w:i/>
          <w:iCs/>
        </w:rPr>
        <w:t>Aristotle and Dante Discover the Secrets of the Universe</w:t>
      </w:r>
      <w:r w:rsidR="001D6F79">
        <w:t>.</w:t>
      </w:r>
    </w:p>
    <w:p w14:paraId="3B9FA1B7" w14:textId="03B16291" w:rsidR="003638B2" w:rsidRDefault="008F12FF" w:rsidP="00F67C35">
      <w:pPr>
        <w:rPr>
          <w:b/>
          <w:bCs/>
        </w:rPr>
      </w:pPr>
      <w:bookmarkStart w:id="40" w:name="_Hlk165290338"/>
      <w:bookmarkEnd w:id="39"/>
      <w:r>
        <w:lastRenderedPageBreak/>
        <w:t xml:space="preserve">Secondly the book </w:t>
      </w:r>
      <w:r w:rsidR="003518B9">
        <w:t>explores</w:t>
      </w:r>
      <w:r w:rsidR="003518B9" w:rsidDel="00685DD7">
        <w:t xml:space="preserve"> </w:t>
      </w:r>
      <w:r w:rsidR="003518B9">
        <w:t xml:space="preserve">ideas about powerful friendships. Aristotle and Dante </w:t>
      </w:r>
      <w:r w:rsidR="00C63833">
        <w:t>ha</w:t>
      </w:r>
      <w:r w:rsidR="005855E5">
        <w:t>d</w:t>
      </w:r>
      <w:r w:rsidR="00C63833">
        <w:t xml:space="preserve"> a very powerful friendship </w:t>
      </w:r>
      <w:r w:rsidR="00EC56A0">
        <w:t>which is important for Aristotle because he d</w:t>
      </w:r>
      <w:r w:rsidR="00EA1B24">
        <w:t>id</w:t>
      </w:r>
      <w:r w:rsidR="00EC56A0">
        <w:t xml:space="preserve">n’t have any </w:t>
      </w:r>
      <w:proofErr w:type="gramStart"/>
      <w:r w:rsidR="00EC56A0">
        <w:t>friends</w:t>
      </w:r>
      <w:proofErr w:type="gramEnd"/>
      <w:r w:rsidR="00EC56A0">
        <w:t xml:space="preserve"> and they end</w:t>
      </w:r>
      <w:r w:rsidR="00EA1B24">
        <w:t>ed</w:t>
      </w:r>
      <w:r w:rsidR="00EC56A0">
        <w:t xml:space="preserve"> up falling in love. </w:t>
      </w:r>
      <w:r w:rsidR="00D85216">
        <w:t>Ari and his mum talk</w:t>
      </w:r>
      <w:r w:rsidR="00EA1B24">
        <w:t>ed</w:t>
      </w:r>
      <w:r w:rsidR="00D85216">
        <w:t xml:space="preserve"> about </w:t>
      </w:r>
      <w:r w:rsidR="00B965E0">
        <w:t xml:space="preserve">Ari not having many friends and the technique of dialogue </w:t>
      </w:r>
      <w:r w:rsidR="00EA1B24">
        <w:t>wa</w:t>
      </w:r>
      <w:r w:rsidR="00B965E0">
        <w:t>s used when</w:t>
      </w:r>
      <w:r w:rsidR="00877080">
        <w:t xml:space="preserve"> </w:t>
      </w:r>
      <w:r w:rsidR="00273B32">
        <w:t>his mum</w:t>
      </w:r>
      <w:r w:rsidR="00877080">
        <w:t xml:space="preserve"> says ‘You don’t have any friends’ and</w:t>
      </w:r>
      <w:r w:rsidR="00B965E0">
        <w:t xml:space="preserve"> Ari says ‘</w:t>
      </w:r>
      <w:r w:rsidR="00731C6F">
        <w:t xml:space="preserve">I </w:t>
      </w:r>
      <w:r w:rsidR="00731C6F">
        <w:rPr>
          <w:i/>
          <w:iCs/>
        </w:rPr>
        <w:t xml:space="preserve">do </w:t>
      </w:r>
      <w:r w:rsidR="00731C6F">
        <w:t>have friends</w:t>
      </w:r>
      <w:r w:rsidR="005B6E5D">
        <w:t>, Mom. I have school friends. And Dant</w:t>
      </w:r>
      <w:r w:rsidR="00877080">
        <w:t>e</w:t>
      </w:r>
      <w:r w:rsidR="005B6E5D">
        <w:t xml:space="preserve">. He’s my friend’. </w:t>
      </w:r>
      <w:r w:rsidR="006A34F9">
        <w:t xml:space="preserve">The impact of </w:t>
      </w:r>
      <w:r w:rsidR="00C63F8B">
        <w:t>Dante’s friendship</w:t>
      </w:r>
      <w:r w:rsidR="00F73303">
        <w:t xml:space="preserve"> on Ari </w:t>
      </w:r>
      <w:r w:rsidR="00146F9B">
        <w:t xml:space="preserve">is seen when </w:t>
      </w:r>
      <w:r w:rsidR="00273836">
        <w:t xml:space="preserve">Dante moves and Ari becomes </w:t>
      </w:r>
      <w:proofErr w:type="gramStart"/>
      <w:r w:rsidR="00273836">
        <w:t>really sad</w:t>
      </w:r>
      <w:proofErr w:type="gramEnd"/>
      <w:r w:rsidR="0004730D">
        <w:t xml:space="preserve">. In the quote ‘I felt like I was the saddest boy in the universe. Summer had come and gone. Summer had come and gone, </w:t>
      </w:r>
      <w:r w:rsidR="00FD7FC4">
        <w:t>a</w:t>
      </w:r>
      <w:r w:rsidR="0004730D">
        <w:t>nd the world was ending.’</w:t>
      </w:r>
      <w:r w:rsidR="00F735D7">
        <w:t xml:space="preserve"> </w:t>
      </w:r>
      <w:r w:rsidR="00B73E95">
        <w:t xml:space="preserve">A repetition </w:t>
      </w:r>
      <w:r w:rsidR="00C560A8">
        <w:t>was</w:t>
      </w:r>
      <w:r w:rsidR="00B73E95">
        <w:t xml:space="preserve"> used </w:t>
      </w:r>
      <w:r w:rsidR="00C560A8">
        <w:t xml:space="preserve">by </w:t>
      </w:r>
      <w:r w:rsidR="002C7D1E">
        <w:t>Benjamin Alire S</w:t>
      </w:r>
      <w:r w:rsidR="002C7D1E" w:rsidRPr="0066668F">
        <w:t>á</w:t>
      </w:r>
      <w:r w:rsidR="002C7D1E">
        <w:t xml:space="preserve">enz </w:t>
      </w:r>
      <w:r w:rsidR="00864531">
        <w:t xml:space="preserve">of </w:t>
      </w:r>
      <w:r w:rsidR="00B73E95">
        <w:t xml:space="preserve">‘summer has come and gone’ and </w:t>
      </w:r>
      <w:r w:rsidR="000F1183">
        <w:t xml:space="preserve">the technique hyperbole is used to show how dramatic Ari is being because his close friend is leaving him. </w:t>
      </w:r>
      <w:proofErr w:type="gramStart"/>
      <w:r w:rsidR="000F1183">
        <w:t>However</w:t>
      </w:r>
      <w:proofErr w:type="gramEnd"/>
      <w:r w:rsidR="000F1183">
        <w:t xml:space="preserve"> when </w:t>
      </w:r>
      <w:r w:rsidR="00F8397D">
        <w:t xml:space="preserve">Dante </w:t>
      </w:r>
      <w:proofErr w:type="gramStart"/>
      <w:r w:rsidR="00F8397D">
        <w:t>leaves</w:t>
      </w:r>
      <w:proofErr w:type="gramEnd"/>
      <w:r w:rsidR="00F8397D">
        <w:t xml:space="preserve"> he keeps the friendship going</w:t>
      </w:r>
      <w:r w:rsidR="00AD7D4B">
        <w:t xml:space="preserve"> through letters</w:t>
      </w:r>
      <w:r w:rsidR="004A4685">
        <w:t xml:space="preserve"> making the book epistolary</w:t>
      </w:r>
      <w:r w:rsidR="002D5BE4">
        <w:t>. Ari doesn’t answer these letters at first and Dante acknowledges this when he says in a letter ‘</w:t>
      </w:r>
      <w:r w:rsidR="00ED6414">
        <w:rPr>
          <w:i/>
          <w:iCs/>
        </w:rPr>
        <w:t>I’m not going to get on your case about writing back. I promise. If I want to write you</w:t>
      </w:r>
      <w:r w:rsidR="0016456E">
        <w:rPr>
          <w:i/>
          <w:iCs/>
        </w:rPr>
        <w:t xml:space="preserve">, then I’ll write </w:t>
      </w:r>
      <w:r w:rsidR="00E955EB">
        <w:rPr>
          <w:i/>
          <w:iCs/>
        </w:rPr>
        <w:t xml:space="preserve">to </w:t>
      </w:r>
      <w:r w:rsidR="0016456E">
        <w:rPr>
          <w:i/>
          <w:iCs/>
        </w:rPr>
        <w:t xml:space="preserve">you. And if you don’t want </w:t>
      </w:r>
      <w:r w:rsidR="00E955EB">
        <w:rPr>
          <w:i/>
          <w:iCs/>
        </w:rPr>
        <w:t xml:space="preserve">to write to me, you don’t have to. You </w:t>
      </w:r>
      <w:proofErr w:type="gramStart"/>
      <w:r w:rsidR="00E955EB">
        <w:rPr>
          <w:i/>
          <w:iCs/>
        </w:rPr>
        <w:t>have to</w:t>
      </w:r>
      <w:proofErr w:type="gramEnd"/>
      <w:r w:rsidR="00E955EB">
        <w:rPr>
          <w:i/>
          <w:iCs/>
        </w:rPr>
        <w:t xml:space="preserve"> be who you are. And I </w:t>
      </w:r>
      <w:proofErr w:type="gramStart"/>
      <w:r w:rsidR="00E955EB">
        <w:rPr>
          <w:i/>
          <w:iCs/>
        </w:rPr>
        <w:t>have to</w:t>
      </w:r>
      <w:proofErr w:type="gramEnd"/>
      <w:r w:rsidR="00E955EB">
        <w:rPr>
          <w:i/>
          <w:iCs/>
        </w:rPr>
        <w:t xml:space="preserve"> be who I am. That’s the way it is</w:t>
      </w:r>
      <w:r w:rsidR="00F417DE">
        <w:rPr>
          <w:i/>
          <w:iCs/>
        </w:rPr>
        <w:t>.</w:t>
      </w:r>
      <w:r w:rsidR="005D600F">
        <w:t>’</w:t>
      </w:r>
      <w:r w:rsidR="007C4DE1">
        <w:t xml:space="preserve"> The letters that Dante wr</w:t>
      </w:r>
      <w:r w:rsidR="00580401">
        <w:t>ote</w:t>
      </w:r>
      <w:r w:rsidR="007C4DE1">
        <w:t xml:space="preserve"> help us to see Dante’s point of view on his friendship with </w:t>
      </w:r>
      <w:r w:rsidR="00667622">
        <w:t>Aristotle.</w:t>
      </w:r>
      <w:r w:rsidR="005D600F">
        <w:t xml:space="preserve"> </w:t>
      </w:r>
      <w:r w:rsidR="00A56417">
        <w:t xml:space="preserve">Dante and Ari are both </w:t>
      </w:r>
      <w:r w:rsidR="00B01708">
        <w:t>inter</w:t>
      </w:r>
      <w:r w:rsidR="00B40BF2">
        <w:t>esting</w:t>
      </w:r>
      <w:r w:rsidR="00060FC4">
        <w:t xml:space="preserve"> characters because they are very different from </w:t>
      </w:r>
      <w:proofErr w:type="gramStart"/>
      <w:r w:rsidR="00060FC4">
        <w:t>each other</w:t>
      </w:r>
      <w:proofErr w:type="gramEnd"/>
      <w:r w:rsidR="00060FC4">
        <w:t xml:space="preserve"> </w:t>
      </w:r>
      <w:r w:rsidR="00375CB5">
        <w:t xml:space="preserve">but they still </w:t>
      </w:r>
      <w:r w:rsidR="00536E0C">
        <w:t xml:space="preserve">are each other’s best friends which </w:t>
      </w:r>
      <w:r w:rsidR="00AD03D9">
        <w:t xml:space="preserve">engages readers </w:t>
      </w:r>
      <w:r w:rsidR="00B40BF2">
        <w:t>with</w:t>
      </w:r>
      <w:r w:rsidR="0056796D">
        <w:t xml:space="preserve"> idea</w:t>
      </w:r>
      <w:r w:rsidR="00B40BF2">
        <w:t>s</w:t>
      </w:r>
      <w:r w:rsidR="0056796D">
        <w:t xml:space="preserve"> about</w:t>
      </w:r>
      <w:r w:rsidR="00536E0C">
        <w:t xml:space="preserve"> how fri</w:t>
      </w:r>
      <w:r w:rsidR="0056796D">
        <w:t>endships can be powerful and complex.</w:t>
      </w:r>
    </w:p>
    <w:p w14:paraId="231C0FF5" w14:textId="001AD071" w:rsidR="00135957" w:rsidRDefault="00135957" w:rsidP="00F67C35">
      <w:bookmarkStart w:id="41" w:name="_Hlk165290073"/>
      <w:bookmarkEnd w:id="40"/>
      <w:r w:rsidRPr="003026BA">
        <w:t>Fin</w:t>
      </w:r>
      <w:r w:rsidR="003026BA">
        <w:t xml:space="preserve">ally, </w:t>
      </w:r>
      <w:r w:rsidR="00053358" w:rsidDel="00B40BF2">
        <w:t>readers</w:t>
      </w:r>
      <w:r w:rsidR="00137746">
        <w:t xml:space="preserve"> are </w:t>
      </w:r>
      <w:r w:rsidR="00105F61">
        <w:t xml:space="preserve">engaged in Ari and Dante’s relationships with their </w:t>
      </w:r>
      <w:proofErr w:type="gramStart"/>
      <w:r w:rsidR="00105F61">
        <w:t>parents</w:t>
      </w:r>
      <w:proofErr w:type="gramEnd"/>
      <w:r w:rsidR="00105F61">
        <w:t xml:space="preserve"> </w:t>
      </w:r>
      <w:r w:rsidR="00237B2D">
        <w:t xml:space="preserve">and we learn how important loving and supportive parents are to gay teenage boys. </w:t>
      </w:r>
      <w:r w:rsidR="00B47632">
        <w:t xml:space="preserve">The quote by W.S. Merwin on the </w:t>
      </w:r>
      <w:r w:rsidR="00671309">
        <w:t xml:space="preserve">title page for the fifth </w:t>
      </w:r>
      <w:r w:rsidR="00CC5B5D">
        <w:t>section</w:t>
      </w:r>
      <w:r w:rsidR="00671309">
        <w:t xml:space="preserve"> is an </w:t>
      </w:r>
      <w:r w:rsidR="00EB223A">
        <w:t>example of intertextuality</w:t>
      </w:r>
      <w:r w:rsidR="00671309">
        <w:t xml:space="preserve"> and it </w:t>
      </w:r>
      <w:proofErr w:type="gramStart"/>
      <w:r w:rsidR="00671309">
        <w:t>says</w:t>
      </w:r>
      <w:proofErr w:type="gramEnd"/>
      <w:r w:rsidR="00671309">
        <w:t xml:space="preserve"> ‘</w:t>
      </w:r>
      <w:r w:rsidR="00671309">
        <w:rPr>
          <w:i/>
          <w:iCs/>
        </w:rPr>
        <w:t>Through all of youth I was looking for you without knowing what I was looking for</w:t>
      </w:r>
      <w:r w:rsidR="00671309">
        <w:t>’</w:t>
      </w:r>
      <w:r w:rsidR="00EB223A">
        <w:t>. This quote was used by Benjamin Alire S</w:t>
      </w:r>
      <w:r w:rsidR="00EB223A" w:rsidRPr="0066668F">
        <w:t>á</w:t>
      </w:r>
      <w:r w:rsidR="00EB223A">
        <w:t xml:space="preserve">enz because </w:t>
      </w:r>
      <w:r w:rsidR="00C23D8A">
        <w:t xml:space="preserve">Ari was looking for </w:t>
      </w:r>
      <w:r w:rsidR="00B168DF">
        <w:t xml:space="preserve">Dante all along but didn’t know that he was </w:t>
      </w:r>
      <w:r w:rsidR="00580401">
        <w:t>into</w:t>
      </w:r>
      <w:r w:rsidR="00B168DF">
        <w:t xml:space="preserve"> him</w:t>
      </w:r>
      <w:r w:rsidR="00580401">
        <w:t xml:space="preserve"> roma</w:t>
      </w:r>
      <w:r w:rsidR="00C57EFA">
        <w:t>n</w:t>
      </w:r>
      <w:r w:rsidR="00580401">
        <w:t>tically</w:t>
      </w:r>
      <w:r w:rsidR="00B168DF">
        <w:t>. This is an interesting use of point of view in the text because</w:t>
      </w:r>
      <w:r w:rsidR="0096142D">
        <w:t xml:space="preserve"> even though the book is written from Ari’s point of view</w:t>
      </w:r>
      <w:r w:rsidR="00B168DF">
        <w:t xml:space="preserve"> the audience can tell that Ari likes Dante more than a friend</w:t>
      </w:r>
      <w:r w:rsidR="00A16285">
        <w:t xml:space="preserve"> before </w:t>
      </w:r>
      <w:r w:rsidR="0096142D">
        <w:t>Ari</w:t>
      </w:r>
      <w:r w:rsidR="002749AC">
        <w:t xml:space="preserve"> realises it himself. His parents can also tell and are the ones who </w:t>
      </w:r>
      <w:r w:rsidR="005D5D90">
        <w:t>reveal it to Ari</w:t>
      </w:r>
      <w:r w:rsidR="00614E84">
        <w:t xml:space="preserve"> showing their point of view</w:t>
      </w:r>
      <w:r w:rsidR="003B329D">
        <w:t xml:space="preserve">. </w:t>
      </w:r>
      <w:r w:rsidR="009A4084">
        <w:t>Ari’s d</w:t>
      </w:r>
      <w:r w:rsidR="005E6A4E">
        <w:t>a</w:t>
      </w:r>
      <w:r w:rsidR="009A4084">
        <w:t>d tells him using dialogue ‘</w:t>
      </w:r>
      <w:r w:rsidR="00562AE2">
        <w:t xml:space="preserve">Ari, the problem </w:t>
      </w:r>
      <w:r w:rsidR="004544D2">
        <w:t xml:space="preserve">isn’t just that Dante’s in love with you. The real problem – for you, anyway – is that you’re in love with him’ </w:t>
      </w:r>
      <w:r w:rsidR="0059058A">
        <w:t xml:space="preserve">and his mother says </w:t>
      </w:r>
      <w:r w:rsidR="003241D3">
        <w:t>‘Ophelia’s taught me some things, you know? All those letters. I’ve learned some things. And your father’s right. You can’t run. N</w:t>
      </w:r>
      <w:r w:rsidR="00E52067">
        <w:t>ot from Dante.</w:t>
      </w:r>
      <w:r w:rsidR="003C4854">
        <w:t>’ There is characterisation used in</w:t>
      </w:r>
      <w:r w:rsidR="00A275F0">
        <w:t xml:space="preserve"> Ari’s parents and Dante’s as well because they are loving and supportive and accepting of their sons no matter who they love. This is a big </w:t>
      </w:r>
      <w:r w:rsidR="00F71881">
        <w:t xml:space="preserve">and powerful idea because so many gay people in the real world don’t have </w:t>
      </w:r>
      <w:r w:rsidR="006D2595">
        <w:t>the love and support of their parents.</w:t>
      </w:r>
    </w:p>
    <w:p w14:paraId="14CC2A78" w14:textId="7DBB138B" w:rsidR="006D2595" w:rsidRPr="00671309" w:rsidRDefault="006D2595" w:rsidP="00F67C35">
      <w:bookmarkStart w:id="42" w:name="_Hlk165289898"/>
      <w:bookmarkEnd w:id="41"/>
      <w:r>
        <w:t>In conclusion,</w:t>
      </w:r>
      <w:r w:rsidR="00D17BAA">
        <w:t xml:space="preserve"> Be</w:t>
      </w:r>
      <w:r w:rsidR="00F7267D">
        <w:t>n</w:t>
      </w:r>
      <w:r w:rsidR="00D17BAA">
        <w:t xml:space="preserve">jamin </w:t>
      </w:r>
      <w:r w:rsidR="00D17BAA" w:rsidRPr="00014841">
        <w:rPr>
          <w:rStyle w:val="Strong"/>
          <w:b w:val="0"/>
          <w:bCs w:val="0"/>
        </w:rPr>
        <w:t xml:space="preserve">Alire Sáenz </w:t>
      </w:r>
      <w:r w:rsidR="00D17BAA">
        <w:t xml:space="preserve">uses </w:t>
      </w:r>
      <w:r w:rsidR="00D17BAA" w:rsidRPr="00F466C8">
        <w:t>characterisation</w:t>
      </w:r>
      <w:r w:rsidR="00D17BAA">
        <w:t xml:space="preserve"> and point of view</w:t>
      </w:r>
      <w:r w:rsidR="00D17BAA" w:rsidRPr="00F466C8">
        <w:t xml:space="preserve"> to </w:t>
      </w:r>
      <w:r w:rsidR="00D17BAA">
        <w:t xml:space="preserve">challenge and expand my thinking about the main ideas of </w:t>
      </w:r>
      <w:r w:rsidR="00D17BAA">
        <w:rPr>
          <w:i/>
          <w:iCs/>
        </w:rPr>
        <w:t>Aristotle and Dante Discover the Secrets of the Universe</w:t>
      </w:r>
      <w:r w:rsidR="00D17BAA">
        <w:t>. It</w:t>
      </w:r>
      <w:r w:rsidR="005D4B7D">
        <w:t xml:space="preserve"> does that through characters like Ari and Dante and their parents</w:t>
      </w:r>
      <w:r w:rsidR="00A53D2E">
        <w:t xml:space="preserve"> and the way that </w:t>
      </w:r>
      <w:r w:rsidR="00A53D2E">
        <w:lastRenderedPageBreak/>
        <w:t>their point of view is shown through the epistolary of letters and journal entries and the dialogue between the characters.</w:t>
      </w:r>
      <w:r w:rsidR="00C62BB5">
        <w:t xml:space="preserve"> This made me challenge and </w:t>
      </w:r>
      <w:proofErr w:type="gramStart"/>
      <w:r w:rsidR="00C62BB5">
        <w:t>expand my thinking to a great extent</w:t>
      </w:r>
      <w:bookmarkEnd w:id="38"/>
      <w:proofErr w:type="gramEnd"/>
      <w:r w:rsidR="00C62BB5">
        <w:t>.</w:t>
      </w:r>
    </w:p>
    <w:bookmarkEnd w:id="42"/>
    <w:p w14:paraId="67A721BD" w14:textId="5AECE8E1" w:rsidR="0030594F" w:rsidRPr="00671309" w:rsidRDefault="0030594F" w:rsidP="00F67C35">
      <w:r>
        <w:t>[996 words]</w:t>
      </w:r>
    </w:p>
    <w:p w14:paraId="3B312B5D" w14:textId="77777777" w:rsidR="0086157D" w:rsidRDefault="0086157D" w:rsidP="00CF39CC">
      <w:pPr>
        <w:pStyle w:val="Heading2"/>
        <w:sectPr w:rsidR="0086157D" w:rsidSect="00D23DFD">
          <w:footerReference w:type="even" r:id="rId28"/>
          <w:footerReference w:type="default" r:id="rId29"/>
          <w:pgSz w:w="11906" w:h="16838"/>
          <w:pgMar w:top="1134" w:right="1134" w:bottom="1134" w:left="1134" w:header="709" w:footer="709" w:gutter="0"/>
          <w:cols w:space="708"/>
          <w:docGrid w:linePitch="360"/>
        </w:sectPr>
      </w:pPr>
    </w:p>
    <w:p w14:paraId="27A508EE" w14:textId="6F7CD05B" w:rsidR="0012624C" w:rsidRDefault="004345B3" w:rsidP="00CF39CC">
      <w:pPr>
        <w:pStyle w:val="Heading2"/>
      </w:pPr>
      <w:bookmarkStart w:id="43" w:name="_Toc208565304"/>
      <w:r>
        <w:lastRenderedPageBreak/>
        <w:t>Annotated s</w:t>
      </w:r>
      <w:r w:rsidR="00F25C9E">
        <w:t>tudent</w:t>
      </w:r>
      <w:r>
        <w:t xml:space="preserve"> work sample</w:t>
      </w:r>
      <w:bookmarkEnd w:id="43"/>
    </w:p>
    <w:p w14:paraId="1F1871FE" w14:textId="77777777" w:rsidR="00C65A6B" w:rsidRDefault="00C65A6B" w:rsidP="00C65A6B">
      <w:pPr>
        <w:pStyle w:val="FeatureBox2"/>
      </w:pPr>
      <w:r w:rsidRPr="6230A30D">
        <w:rPr>
          <w:rFonts w:eastAsia="Arial"/>
          <w:b/>
          <w:bCs/>
          <w:szCs w:val="22"/>
        </w:rPr>
        <w:t xml:space="preserve">Teacher </w:t>
      </w:r>
      <w:proofErr w:type="gramStart"/>
      <w:r w:rsidRPr="6230A30D">
        <w:rPr>
          <w:rFonts w:eastAsia="Arial"/>
          <w:b/>
          <w:bCs/>
          <w:szCs w:val="22"/>
        </w:rPr>
        <w:t>note</w:t>
      </w:r>
      <w:proofErr w:type="gramEnd"/>
      <w:r w:rsidRPr="6230A30D">
        <w:rPr>
          <w:rFonts w:eastAsia="Arial"/>
          <w:szCs w:val="22"/>
        </w:rPr>
        <w:t>: t</w:t>
      </w:r>
      <w:r>
        <w:t>he</w:t>
      </w:r>
      <w:r w:rsidRPr="006F463A">
        <w:t xml:space="preserve"> following work sample is not designed to be an </w:t>
      </w:r>
      <w:r>
        <w:t xml:space="preserve">example of exemplary student work. </w:t>
      </w:r>
      <w:r w:rsidRPr="0036124F">
        <w:t>This</w:t>
      </w:r>
      <w:r>
        <w:t xml:space="preserve"> sample</w:t>
      </w:r>
      <w:r w:rsidRPr="0036124F">
        <w:t xml:space="preserve"> is reflective of a C-grade response</w:t>
      </w:r>
      <w:r>
        <w:t>.</w:t>
      </w:r>
    </w:p>
    <w:p w14:paraId="15E98A1E" w14:textId="637032D5" w:rsidR="005A3978" w:rsidRDefault="005A3978" w:rsidP="005A3978">
      <w:pPr>
        <w:pStyle w:val="Caption"/>
      </w:pPr>
      <w:r>
        <w:t xml:space="preserve">Table </w:t>
      </w:r>
      <w:r>
        <w:fldChar w:fldCharType="begin"/>
      </w:r>
      <w:r>
        <w:instrText xml:space="preserve"> SEQ Table \* ARABIC </w:instrText>
      </w:r>
      <w:r>
        <w:fldChar w:fldCharType="separate"/>
      </w:r>
      <w:r>
        <w:rPr>
          <w:noProof/>
        </w:rPr>
        <w:t>6</w:t>
      </w:r>
      <w:r>
        <w:rPr>
          <w:noProof/>
        </w:rPr>
        <w:fldChar w:fldCharType="end"/>
      </w:r>
      <w:r>
        <w:t xml:space="preserve"> – student work sample annotations</w:t>
      </w:r>
    </w:p>
    <w:tbl>
      <w:tblPr>
        <w:tblStyle w:val="Tableheader"/>
        <w:tblW w:w="5000" w:type="pct"/>
        <w:tblLayout w:type="fixed"/>
        <w:tblLook w:val="04A0" w:firstRow="1" w:lastRow="0" w:firstColumn="1" w:lastColumn="0" w:noHBand="0" w:noVBand="1"/>
        <w:tblDescription w:val="Annotated student work sample."/>
      </w:tblPr>
      <w:tblGrid>
        <w:gridCol w:w="4855"/>
        <w:gridCol w:w="4855"/>
        <w:gridCol w:w="4852"/>
      </w:tblGrid>
      <w:tr w:rsidR="00743F3A" w:rsidRPr="0022348C" w14:paraId="09B2164D" w14:textId="77777777" w:rsidTr="00743F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1AE13056" w14:textId="77777777" w:rsidR="00743F3A" w:rsidRPr="0022348C" w:rsidRDefault="00743F3A">
            <w:r w:rsidRPr="0022348C">
              <w:t>Student work sample</w:t>
            </w:r>
          </w:p>
        </w:tc>
        <w:tc>
          <w:tcPr>
            <w:tcW w:w="1667" w:type="pct"/>
          </w:tcPr>
          <w:p w14:paraId="4C082597" w14:textId="77777777" w:rsidR="00743F3A" w:rsidRPr="0022348C" w:rsidRDefault="00743F3A">
            <w:pPr>
              <w:cnfStyle w:val="100000000000" w:firstRow="1" w:lastRow="0" w:firstColumn="0" w:lastColumn="0" w:oddVBand="0" w:evenVBand="0" w:oddHBand="0" w:evenHBand="0" w:firstRowFirstColumn="0" w:firstRowLastColumn="0" w:lastRowFirstColumn="0" w:lastRowLastColumn="0"/>
            </w:pPr>
            <w:r w:rsidRPr="005B47B3">
              <w:t>Annotations in relation to the marking criteria</w:t>
            </w:r>
          </w:p>
        </w:tc>
        <w:tc>
          <w:tcPr>
            <w:tcW w:w="1666" w:type="pct"/>
          </w:tcPr>
          <w:p w14:paraId="6F96DD3B" w14:textId="77777777" w:rsidR="00743F3A" w:rsidRPr="0022348C" w:rsidRDefault="00743F3A">
            <w:pPr>
              <w:cnfStyle w:val="100000000000" w:firstRow="1" w:lastRow="0" w:firstColumn="0" w:lastColumn="0" w:oddVBand="0" w:evenVBand="0" w:oddHBand="0" w:evenHBand="0" w:firstRowFirstColumn="0" w:firstRowLastColumn="0" w:lastRowFirstColumn="0" w:lastRowLastColumn="0"/>
            </w:pPr>
            <w:r w:rsidRPr="00002138">
              <w:t>Suggestions for feed</w:t>
            </w:r>
            <w:r>
              <w:t>-</w:t>
            </w:r>
            <w:r w:rsidRPr="00002138">
              <w:t>forward and skill development</w:t>
            </w:r>
          </w:p>
        </w:tc>
      </w:tr>
      <w:tr w:rsidR="00B95534" w14:paraId="57477417" w14:textId="77777777" w:rsidTr="1AE69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7B4885A" w14:textId="532F8E40" w:rsidR="008A3A29" w:rsidRPr="00BF0AD8" w:rsidRDefault="336E19A7" w:rsidP="00BF0AD8">
            <w:pPr>
              <w:rPr>
                <w:b w:val="0"/>
              </w:rPr>
            </w:pPr>
            <w:bookmarkStart w:id="44" w:name="_Hlk165290880"/>
            <w:r>
              <w:rPr>
                <w:b w:val="0"/>
              </w:rPr>
              <w:t>Benjamin Alire Sáenz</w:t>
            </w:r>
            <w:r w:rsidR="1361D996">
              <w:rPr>
                <w:b w:val="0"/>
              </w:rPr>
              <w:t xml:space="preserve"> uses characterisation and point of view to challenge and expand my thinking about the main ideas of </w:t>
            </w:r>
            <w:r w:rsidR="1361D996" w:rsidRPr="1AE69A8E">
              <w:rPr>
                <w:b w:val="0"/>
                <w:i/>
                <w:iCs/>
              </w:rPr>
              <w:t>Aristotle and Dante Discover the Secrets of the Universe</w:t>
            </w:r>
            <w:r w:rsidR="1361D996">
              <w:rPr>
                <w:b w:val="0"/>
              </w:rPr>
              <w:t>.</w:t>
            </w:r>
            <w:r>
              <w:rPr>
                <w:b w:val="0"/>
              </w:rPr>
              <w:t xml:space="preserve"> This novel is a </w:t>
            </w:r>
            <w:proofErr w:type="gramStart"/>
            <w:r w:rsidR="4520A276">
              <w:rPr>
                <w:b w:val="0"/>
              </w:rPr>
              <w:t>B</w:t>
            </w:r>
            <w:r>
              <w:rPr>
                <w:b w:val="0"/>
              </w:rPr>
              <w:t>ildungsroman</w:t>
            </w:r>
            <w:proofErr w:type="gramEnd"/>
            <w:r>
              <w:rPr>
                <w:b w:val="0"/>
              </w:rPr>
              <w:t xml:space="preserve"> and it is about two teenage Mexican boys living in Texas who are best friends and end up falling in love with one another. Firstly, the novel explores ideas about identity and growing up. Secondly, the novel explores</w:t>
            </w:r>
            <w:r w:rsidR="53D35C21">
              <w:rPr>
                <w:b w:val="0"/>
              </w:rPr>
              <w:t xml:space="preserve"> </w:t>
            </w:r>
            <w:r>
              <w:rPr>
                <w:b w:val="0"/>
              </w:rPr>
              <w:t xml:space="preserve">ideas about powerful friendships. Finally, the novel explores ideas about family. The novel engages readers with </w:t>
            </w:r>
            <w:r>
              <w:rPr>
                <w:b w:val="0"/>
              </w:rPr>
              <w:lastRenderedPageBreak/>
              <w:t xml:space="preserve">these ideas through the </w:t>
            </w:r>
            <w:r w:rsidR="53D35C21">
              <w:rPr>
                <w:b w:val="0"/>
              </w:rPr>
              <w:t>characters and point of view</w:t>
            </w:r>
            <w:r>
              <w:rPr>
                <w:b w:val="0"/>
              </w:rPr>
              <w:t>.</w:t>
            </w:r>
          </w:p>
        </w:tc>
        <w:tc>
          <w:tcPr>
            <w:tcW w:w="1667" w:type="pct"/>
          </w:tcPr>
          <w:p w14:paraId="030D4532" w14:textId="5A646C4C" w:rsidR="00F64CA1" w:rsidRDefault="002E4FDA" w:rsidP="0022348C">
            <w:pPr>
              <w:cnfStyle w:val="000000100000" w:firstRow="0" w:lastRow="0" w:firstColumn="0" w:lastColumn="0" w:oddVBand="0" w:evenVBand="0" w:oddHBand="1" w:evenHBand="0" w:firstRowFirstColumn="0" w:firstRowLastColumn="0" w:lastRowFirstColumn="0" w:lastRowLastColumn="0"/>
            </w:pPr>
            <w:r>
              <w:lastRenderedPageBreak/>
              <w:t>Th</w:t>
            </w:r>
            <w:r w:rsidR="00DF34F8">
              <w:t>is response</w:t>
            </w:r>
            <w:r w:rsidR="00D90487">
              <w:t xml:space="preserve"> </w:t>
            </w:r>
            <w:r w:rsidR="00F64CA1">
              <w:t xml:space="preserve">opens by repeating </w:t>
            </w:r>
            <w:r w:rsidR="00EC2A31">
              <w:t xml:space="preserve">parts of </w:t>
            </w:r>
            <w:r w:rsidR="00F64CA1">
              <w:t>the question</w:t>
            </w:r>
            <w:r w:rsidR="003D1A46">
              <w:t>.</w:t>
            </w:r>
          </w:p>
          <w:p w14:paraId="5D3754E8" w14:textId="72DE14FA" w:rsidR="00F64CA1" w:rsidRDefault="003D1A46" w:rsidP="0022348C">
            <w:pPr>
              <w:cnfStyle w:val="000000100000" w:firstRow="0" w:lastRow="0" w:firstColumn="0" w:lastColumn="0" w:oddVBand="0" w:evenVBand="0" w:oddHBand="1" w:evenHBand="0" w:firstRowFirstColumn="0" w:firstRowLastColumn="0" w:lastRowFirstColumn="0" w:lastRowLastColumn="0"/>
            </w:pPr>
            <w:r>
              <w:t xml:space="preserve">Within </w:t>
            </w:r>
            <w:r w:rsidR="00672947">
              <w:t>the introduction this student e</w:t>
            </w:r>
            <w:r w:rsidR="00D90487">
              <w:t>stablishes a sound thesis t</w:t>
            </w:r>
            <w:r w:rsidR="00ED0F43">
              <w:t xml:space="preserve">hat lists </w:t>
            </w:r>
            <w:r w:rsidR="002320CF">
              <w:t xml:space="preserve">3 </w:t>
            </w:r>
            <w:r w:rsidR="00F64CA1">
              <w:t xml:space="preserve">ideas that will be explored </w:t>
            </w:r>
            <w:r w:rsidR="00672947">
              <w:t xml:space="preserve">in </w:t>
            </w:r>
            <w:r w:rsidR="00F64CA1">
              <w:t>the</w:t>
            </w:r>
            <w:r w:rsidR="00672947">
              <w:t>ir</w:t>
            </w:r>
            <w:r w:rsidR="00F64CA1">
              <w:t xml:space="preserve"> analytical response. </w:t>
            </w:r>
            <w:r w:rsidR="000A58A0">
              <w:t xml:space="preserve">However, </w:t>
            </w:r>
            <w:r w:rsidR="00531CA0">
              <w:t xml:space="preserve">the simplistic restating of the question </w:t>
            </w:r>
            <w:r>
              <w:t xml:space="preserve">restricts </w:t>
            </w:r>
            <w:r w:rsidR="00531CA0">
              <w:t>the student’s ability to demonstrate an informed, personal response.</w:t>
            </w:r>
          </w:p>
          <w:p w14:paraId="31386691" w14:textId="4CD7B6E7" w:rsidR="00F64CA1" w:rsidRDefault="00F64CA1" w:rsidP="0022348C">
            <w:pPr>
              <w:cnfStyle w:val="000000100000" w:firstRow="0" w:lastRow="0" w:firstColumn="0" w:lastColumn="0" w:oddVBand="0" w:evenVBand="0" w:oddHBand="1" w:evenHBand="0" w:firstRowFirstColumn="0" w:firstRowLastColumn="0" w:lastRowFirstColumn="0" w:lastRowLastColumn="0"/>
            </w:pPr>
            <w:r>
              <w:t xml:space="preserve">There </w:t>
            </w:r>
            <w:r w:rsidR="00672947">
              <w:t xml:space="preserve">is reference to the text within the introduction, with aspects of plot and </w:t>
            </w:r>
            <w:r w:rsidR="009256A1">
              <w:t>s</w:t>
            </w:r>
            <w:r w:rsidR="005D5A2E">
              <w:t>tyle describ</w:t>
            </w:r>
            <w:r w:rsidR="00F400AA">
              <w:t xml:space="preserve">ed. Characterisation and point of view </w:t>
            </w:r>
            <w:r w:rsidR="00610D13">
              <w:lastRenderedPageBreak/>
              <w:t xml:space="preserve">have </w:t>
            </w:r>
            <w:r w:rsidR="003D1A46">
              <w:t xml:space="preserve">been </w:t>
            </w:r>
            <w:proofErr w:type="gramStart"/>
            <w:r w:rsidR="003D1A46">
              <w:t>stated, but</w:t>
            </w:r>
            <w:proofErr w:type="gramEnd"/>
            <w:r w:rsidR="003D1A46">
              <w:t xml:space="preserve"> not engaged with in a meaningful way</w:t>
            </w:r>
            <w:r w:rsidR="00E86798">
              <w:t>.</w:t>
            </w:r>
          </w:p>
          <w:p w14:paraId="37593555" w14:textId="789FF3C2" w:rsidR="005D5A2E" w:rsidRDefault="005D5A2E" w:rsidP="0022348C">
            <w:pPr>
              <w:cnfStyle w:val="000000100000" w:firstRow="0" w:lastRow="0" w:firstColumn="0" w:lastColumn="0" w:oddVBand="0" w:evenVBand="0" w:oddHBand="1" w:evenHBand="0" w:firstRowFirstColumn="0" w:firstRowLastColumn="0" w:lastRowFirstColumn="0" w:lastRowLastColumn="0"/>
            </w:pPr>
            <w:r>
              <w:t xml:space="preserve">The student concludes their introduction by restating the </w:t>
            </w:r>
            <w:r w:rsidR="007A7849">
              <w:t>statement</w:t>
            </w:r>
            <w:r w:rsidR="005179F1">
              <w:t xml:space="preserve"> attached to the question</w:t>
            </w:r>
            <w:r w:rsidR="00531CA0">
              <w:t>, without</w:t>
            </w:r>
            <w:r w:rsidR="00A646AF">
              <w:t xml:space="preserve"> supporting with a personal evaluation.</w:t>
            </w:r>
          </w:p>
          <w:p w14:paraId="13DFD564" w14:textId="5B3AF43F" w:rsidR="004F2251" w:rsidRDefault="007A7849" w:rsidP="0022348C">
            <w:pPr>
              <w:spacing w:after="0"/>
              <w:cnfStyle w:val="000000100000" w:firstRow="0" w:lastRow="0" w:firstColumn="0" w:lastColumn="0" w:oddVBand="0" w:evenVBand="0" w:oddHBand="1" w:evenHBand="0" w:firstRowFirstColumn="0" w:firstRowLastColumn="0" w:lastRowFirstColumn="0" w:lastRowLastColumn="0"/>
            </w:pPr>
            <w:r>
              <w:t xml:space="preserve">Closer engagement with all parts of the question is necessary to </w:t>
            </w:r>
            <w:r w:rsidR="00C4616E">
              <w:t>elevate this response.</w:t>
            </w:r>
          </w:p>
        </w:tc>
        <w:tc>
          <w:tcPr>
            <w:tcW w:w="1666" w:type="pct"/>
          </w:tcPr>
          <w:p w14:paraId="10B82AB2" w14:textId="08BE2342" w:rsidR="00A43880" w:rsidRDefault="005179F1" w:rsidP="0022348C">
            <w:pPr>
              <w:spacing w:after="0"/>
              <w:cnfStyle w:val="000000100000" w:firstRow="0" w:lastRow="0" w:firstColumn="0" w:lastColumn="0" w:oddVBand="0" w:evenVBand="0" w:oddHBand="1" w:evenHBand="0" w:firstRowFirstColumn="0" w:firstRowLastColumn="0" w:lastRowFirstColumn="0" w:lastRowLastColumn="0"/>
            </w:pPr>
            <w:r>
              <w:lastRenderedPageBreak/>
              <w:t>This response</w:t>
            </w:r>
            <w:r w:rsidR="00535267">
              <w:t xml:space="preserve"> </w:t>
            </w:r>
            <w:r w:rsidR="0061533C">
              <w:t>demonstrates sound control of language</w:t>
            </w:r>
            <w:r w:rsidR="006245A9">
              <w:t xml:space="preserve">, </w:t>
            </w:r>
            <w:r w:rsidR="008F0411">
              <w:t xml:space="preserve">with ideas organised through a series of </w:t>
            </w:r>
            <w:r w:rsidR="006E540C">
              <w:t>direct statements.</w:t>
            </w:r>
          </w:p>
          <w:p w14:paraId="2897FC4A" w14:textId="2CB1091F" w:rsidR="00E86798" w:rsidRDefault="00C925F3" w:rsidP="0022348C">
            <w:pPr>
              <w:spacing w:after="0"/>
              <w:cnfStyle w:val="000000100000" w:firstRow="0" w:lastRow="0" w:firstColumn="0" w:lastColumn="0" w:oddVBand="0" w:evenVBand="0" w:oddHBand="1" w:evenHBand="0" w:firstRowFirstColumn="0" w:firstRowLastColumn="0" w:lastRowFirstColumn="0" w:lastRowLastColumn="0"/>
            </w:pPr>
            <w:r>
              <w:t>Adverbials</w:t>
            </w:r>
            <w:r w:rsidR="00E86798">
              <w:t xml:space="preserve"> (</w:t>
            </w:r>
            <w:r w:rsidR="005F5914">
              <w:t>‘</w:t>
            </w:r>
            <w:r w:rsidR="00E86798">
              <w:t>firstly, secondly, finally</w:t>
            </w:r>
            <w:r w:rsidR="005F5914">
              <w:t>’</w:t>
            </w:r>
            <w:r w:rsidR="00E86798">
              <w:t xml:space="preserve">) </w:t>
            </w:r>
            <w:r>
              <w:t>are used to organise ideas and demonstrates</w:t>
            </w:r>
            <w:r w:rsidR="00E86798">
              <w:t xml:space="preserve"> </w:t>
            </w:r>
            <w:r w:rsidR="001D79BE">
              <w:t>sound</w:t>
            </w:r>
            <w:r w:rsidR="000F6E54">
              <w:t xml:space="preserve"> </w:t>
            </w:r>
            <w:r w:rsidR="00CB09ED">
              <w:t>control of structure</w:t>
            </w:r>
            <w:r w:rsidR="00653442">
              <w:t xml:space="preserve"> when considering the audience and purpose of this response.</w:t>
            </w:r>
          </w:p>
          <w:p w14:paraId="0AEBBEB0" w14:textId="471F08FA" w:rsidR="00653442" w:rsidRDefault="00653442" w:rsidP="0022348C">
            <w:pPr>
              <w:spacing w:after="0"/>
              <w:cnfStyle w:val="000000100000" w:firstRow="0" w:lastRow="0" w:firstColumn="0" w:lastColumn="0" w:oddVBand="0" w:evenVBand="0" w:oddHBand="1" w:evenHBand="0" w:firstRowFirstColumn="0" w:firstRowLastColumn="0" w:lastRowFirstColumn="0" w:lastRowLastColumn="0"/>
            </w:pPr>
            <w:r>
              <w:t>Language choice</w:t>
            </w:r>
            <w:r w:rsidR="00A71B5B">
              <w:t xml:space="preserve">s </w:t>
            </w:r>
            <w:r>
              <w:t>include some metalanguage (</w:t>
            </w:r>
            <w:r w:rsidR="00C925F3">
              <w:t>‘</w:t>
            </w:r>
            <w:r w:rsidR="006E43FB">
              <w:t>B</w:t>
            </w:r>
            <w:r>
              <w:t>ildungsroman</w:t>
            </w:r>
            <w:r w:rsidR="00C925F3">
              <w:t>’</w:t>
            </w:r>
            <w:r>
              <w:t xml:space="preserve">) </w:t>
            </w:r>
            <w:r w:rsidR="00DD20EB">
              <w:t>and</w:t>
            </w:r>
            <w:r w:rsidR="00017CB6">
              <w:t xml:space="preserve"> vocabulary</w:t>
            </w:r>
            <w:r w:rsidR="00D1540A">
              <w:t xml:space="preserve"> (</w:t>
            </w:r>
            <w:r w:rsidR="00C925F3">
              <w:t>‘</w:t>
            </w:r>
            <w:r w:rsidR="00D1540A">
              <w:t>powerful friendships</w:t>
            </w:r>
            <w:r w:rsidR="00C925F3">
              <w:t>’</w:t>
            </w:r>
            <w:r w:rsidR="00D1540A">
              <w:t xml:space="preserve">) demonstrating sound understanding of </w:t>
            </w:r>
            <w:r w:rsidR="00651541">
              <w:t>text</w:t>
            </w:r>
            <w:r w:rsidR="00B96AD7">
              <w:t xml:space="preserve"> features and the main </w:t>
            </w:r>
            <w:r w:rsidR="00B96AD7">
              <w:lastRenderedPageBreak/>
              <w:t>ideas.</w:t>
            </w:r>
          </w:p>
          <w:p w14:paraId="0D0A1800" w14:textId="0DA259FF" w:rsidR="006E540C" w:rsidRDefault="00C925F3" w:rsidP="0022348C">
            <w:pPr>
              <w:spacing w:after="0"/>
              <w:cnfStyle w:val="000000100000" w:firstRow="0" w:lastRow="0" w:firstColumn="0" w:lastColumn="0" w:oddVBand="0" w:evenVBand="0" w:oddHBand="1" w:evenHBand="0" w:firstRowFirstColumn="0" w:firstRowLastColumn="0" w:lastRowFirstColumn="0" w:lastRowLastColumn="0"/>
            </w:pPr>
            <w:r>
              <w:t xml:space="preserve">Nominalisation </w:t>
            </w:r>
            <w:r w:rsidR="007C3A42">
              <w:t>will</w:t>
            </w:r>
            <w:r>
              <w:t xml:space="preserve"> support students to </w:t>
            </w:r>
            <w:r w:rsidR="00337880">
              <w:t>further develop</w:t>
            </w:r>
            <w:r w:rsidR="009F5113">
              <w:t xml:space="preserve"> </w:t>
            </w:r>
            <w:r w:rsidR="00675969">
              <w:t xml:space="preserve">register appropriate </w:t>
            </w:r>
            <w:r w:rsidR="00500BE6">
              <w:t>to audience, purpose, form and context.</w:t>
            </w:r>
          </w:p>
        </w:tc>
      </w:tr>
      <w:tr w:rsidR="00B95534" w14:paraId="2D481656" w14:textId="77777777" w:rsidTr="1AE69A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4AE5838" w14:textId="1FE521AA" w:rsidR="00200D96" w:rsidRPr="005E4E46" w:rsidRDefault="00DF34F8" w:rsidP="005E4E46">
            <w:pPr>
              <w:rPr>
                <w:b w:val="0"/>
              </w:rPr>
            </w:pPr>
            <w:bookmarkStart w:id="45" w:name="_Hlk165290658"/>
            <w:bookmarkEnd w:id="44"/>
            <w:r w:rsidRPr="00DF34F8">
              <w:rPr>
                <w:b w:val="0"/>
              </w:rPr>
              <w:lastRenderedPageBreak/>
              <w:t xml:space="preserve">Firstly, Aristotle is a character who explores ideas about identity and growing up. Aristotle doesn’t like himself very much at the beginning of the book. He says ‘I was 15. I was bored. I was miserable’. In this quote an anaphora technique was used ‘I was’. This showed that Aristotle doesn’t like himself very much and doesn’t like his own identity. He then said to his mum ‘Fifteen-year-olds don’t qualify as people’. This is an example of the technique dialogue that shows that Ari doesn’t see himself as a </w:t>
            </w:r>
            <w:r w:rsidRPr="00DF34F8">
              <w:rPr>
                <w:b w:val="0"/>
              </w:rPr>
              <w:lastRenderedPageBreak/>
              <w:t xml:space="preserve">human and this makes him a dynamic and complex character. Ari also wrote in a </w:t>
            </w:r>
            <w:proofErr w:type="gramStart"/>
            <w:r w:rsidRPr="00DF34F8">
              <w:rPr>
                <w:b w:val="0"/>
              </w:rPr>
              <w:t>journal</w:t>
            </w:r>
            <w:proofErr w:type="gramEnd"/>
            <w:r w:rsidRPr="00DF34F8">
              <w:rPr>
                <w:b w:val="0"/>
              </w:rPr>
              <w:t xml:space="preserve"> and this made the novel an epistolary novel. Ari reads his journal and </w:t>
            </w:r>
            <w:proofErr w:type="gramStart"/>
            <w:r w:rsidRPr="00DF34F8">
              <w:rPr>
                <w:b w:val="0"/>
              </w:rPr>
              <w:t>criticised</w:t>
            </w:r>
            <w:proofErr w:type="gramEnd"/>
            <w:r w:rsidRPr="00DF34F8">
              <w:rPr>
                <w:b w:val="0"/>
              </w:rPr>
              <w:t xml:space="preserve"> his old self. He did this when he read his journal entry that says ‘</w:t>
            </w:r>
            <w:r w:rsidRPr="001853A0">
              <w:rPr>
                <w:b w:val="0"/>
                <w:bCs/>
                <w:i/>
                <w:iCs/>
              </w:rPr>
              <w:t xml:space="preserve">I made up my mind that year – when I was 10 – that I wasn’t going to sound like another Mexican. I was going to be an American. And when I </w:t>
            </w:r>
            <w:proofErr w:type="gramStart"/>
            <w:r w:rsidRPr="001853A0">
              <w:rPr>
                <w:b w:val="0"/>
                <w:bCs/>
                <w:i/>
                <w:iCs/>
              </w:rPr>
              <w:t>talked</w:t>
            </w:r>
            <w:proofErr w:type="gramEnd"/>
            <w:r w:rsidRPr="001853A0">
              <w:rPr>
                <w:b w:val="0"/>
                <w:bCs/>
                <w:i/>
                <w:iCs/>
              </w:rPr>
              <w:t xml:space="preserve"> I was going to sound like one’</w:t>
            </w:r>
            <w:r w:rsidRPr="001853A0">
              <w:rPr>
                <w:b w:val="0"/>
                <w:bCs/>
              </w:rPr>
              <w:t xml:space="preserve"> </w:t>
            </w:r>
            <w:r w:rsidRPr="00DF34F8">
              <w:rPr>
                <w:b w:val="0"/>
              </w:rPr>
              <w:t xml:space="preserve">and the italics show it is a journal entry. But then he says ‘Reading my own words embarrassed the hell out of me. I mean, what a </w:t>
            </w:r>
            <w:r w:rsidRPr="001853A0">
              <w:rPr>
                <w:b w:val="0"/>
                <w:bCs/>
                <w:i/>
                <w:iCs/>
              </w:rPr>
              <w:t>pendejo</w:t>
            </w:r>
            <w:r w:rsidRPr="00DF34F8">
              <w:rPr>
                <w:b w:val="0"/>
              </w:rPr>
              <w:t xml:space="preserve">’ and in that quote the italics mean that he is using a Spanish word. Benjamin Alire Sáenz made Ari a character who didn’t like himself very much and was ashamed of himself and this makes him a complex and dynamic character. The audience can learn </w:t>
            </w:r>
            <w:r w:rsidR="00E2399E">
              <w:rPr>
                <w:b w:val="0"/>
              </w:rPr>
              <w:t>important</w:t>
            </w:r>
            <w:r w:rsidRPr="00DF34F8">
              <w:rPr>
                <w:b w:val="0"/>
              </w:rPr>
              <w:t xml:space="preserve"> ideas about identity and growing up from </w:t>
            </w:r>
            <w:r w:rsidRPr="001853A0">
              <w:rPr>
                <w:b w:val="0"/>
                <w:bCs/>
                <w:i/>
                <w:iCs/>
              </w:rPr>
              <w:t xml:space="preserve">Aristotle and Dante Discover </w:t>
            </w:r>
            <w:r w:rsidRPr="001853A0">
              <w:rPr>
                <w:b w:val="0"/>
                <w:bCs/>
                <w:i/>
                <w:iCs/>
              </w:rPr>
              <w:lastRenderedPageBreak/>
              <w:t>the Secrets of the Universe</w:t>
            </w:r>
            <w:r w:rsidRPr="00DF34F8">
              <w:rPr>
                <w:b w:val="0"/>
              </w:rPr>
              <w:t>.</w:t>
            </w:r>
          </w:p>
        </w:tc>
        <w:tc>
          <w:tcPr>
            <w:tcW w:w="1667" w:type="pct"/>
          </w:tcPr>
          <w:p w14:paraId="2F573DC1" w14:textId="2A61B949" w:rsidR="00016139" w:rsidRDefault="008D3758" w:rsidP="00DE723B">
            <w:pPr>
              <w:cnfStyle w:val="000000010000" w:firstRow="0" w:lastRow="0" w:firstColumn="0" w:lastColumn="0" w:oddVBand="0" w:evenVBand="0" w:oddHBand="0" w:evenHBand="1" w:firstRowFirstColumn="0" w:firstRowLastColumn="0" w:lastRowFirstColumn="0" w:lastRowLastColumn="0"/>
            </w:pPr>
            <w:r>
              <w:lastRenderedPageBreak/>
              <w:t xml:space="preserve">This paragraph opens </w:t>
            </w:r>
            <w:r w:rsidR="00AD27C7">
              <w:t xml:space="preserve">by repeating aspects of the </w:t>
            </w:r>
            <w:r w:rsidR="001853A0">
              <w:t>introduction, restating the phrase ‘identity and growing up’ without any further elaboration.</w:t>
            </w:r>
          </w:p>
          <w:p w14:paraId="229C22A5" w14:textId="05E5D321" w:rsidR="00673BF2" w:rsidRDefault="00E93D35" w:rsidP="00DE723B">
            <w:pPr>
              <w:cnfStyle w:val="000000010000" w:firstRow="0" w:lastRow="0" w:firstColumn="0" w:lastColumn="0" w:oddVBand="0" w:evenVBand="0" w:oddHBand="0" w:evenHBand="1" w:firstRowFirstColumn="0" w:firstRowLastColumn="0" w:lastRowFirstColumn="0" w:lastRowLastColumn="0"/>
            </w:pPr>
            <w:r>
              <w:t xml:space="preserve">Aspects of </w:t>
            </w:r>
            <w:r w:rsidR="00027CFB">
              <w:t>response</w:t>
            </w:r>
            <w:r>
              <w:t xml:space="preserve"> </w:t>
            </w:r>
            <w:r w:rsidR="000714E7">
              <w:t xml:space="preserve">lapse into </w:t>
            </w:r>
            <w:r w:rsidR="0092307B">
              <w:t>recount</w:t>
            </w:r>
            <w:r w:rsidR="001853A0">
              <w:t xml:space="preserve"> and </w:t>
            </w:r>
            <w:r w:rsidR="0092307B">
              <w:t>description o</w:t>
            </w:r>
            <w:r w:rsidR="001853A0">
              <w:t>f</w:t>
            </w:r>
            <w:r w:rsidR="0092307B">
              <w:t xml:space="preserve"> the text</w:t>
            </w:r>
            <w:r w:rsidR="00E12829">
              <w:t xml:space="preserve">, though </w:t>
            </w:r>
            <w:r w:rsidR="00673BF2">
              <w:t xml:space="preserve">textual </w:t>
            </w:r>
            <w:r w:rsidR="00E12829">
              <w:t xml:space="preserve">evidence </w:t>
            </w:r>
            <w:r w:rsidR="00850AFB">
              <w:t xml:space="preserve">of characterisation and point </w:t>
            </w:r>
            <w:r w:rsidR="00027CFB">
              <w:t>of</w:t>
            </w:r>
            <w:r w:rsidR="00850AFB">
              <w:t xml:space="preserve"> view </w:t>
            </w:r>
            <w:r w:rsidR="00560BCE">
              <w:t>is provided</w:t>
            </w:r>
            <w:r w:rsidR="00850AFB">
              <w:t xml:space="preserve">. </w:t>
            </w:r>
            <w:r w:rsidR="00027CFB">
              <w:t>Th</w:t>
            </w:r>
            <w:r w:rsidR="00AA08C5">
              <w:t xml:space="preserve">e selection of </w:t>
            </w:r>
            <w:r w:rsidR="001853A0">
              <w:t xml:space="preserve">textual </w:t>
            </w:r>
            <w:r w:rsidR="00336E82">
              <w:t>evidence could be more appropriate.</w:t>
            </w:r>
          </w:p>
          <w:p w14:paraId="36A1B643" w14:textId="6F8B670B" w:rsidR="006D49BC" w:rsidRDefault="00AB454F" w:rsidP="00DE723B">
            <w:pPr>
              <w:cnfStyle w:val="000000010000" w:firstRow="0" w:lastRow="0" w:firstColumn="0" w:lastColumn="0" w:oddVBand="0" w:evenVBand="0" w:oddHBand="0" w:evenHBand="1" w:firstRowFirstColumn="0" w:firstRowLastColumn="0" w:lastRowFirstColumn="0" w:lastRowLastColumn="0"/>
            </w:pPr>
            <w:r>
              <w:t xml:space="preserve">The inclusion of </w:t>
            </w:r>
            <w:r w:rsidR="00915BC3">
              <w:t>language forms, features and structures</w:t>
            </w:r>
            <w:r>
              <w:t xml:space="preserve"> connected to </w:t>
            </w:r>
            <w:r w:rsidR="00E26B09">
              <w:t>evidence</w:t>
            </w:r>
            <w:r>
              <w:t xml:space="preserve"> demonstrates </w:t>
            </w:r>
            <w:r>
              <w:lastRenderedPageBreak/>
              <w:t>sound understanding</w:t>
            </w:r>
            <w:r w:rsidR="00AD2FDF">
              <w:t xml:space="preserve"> of these devices and how they are used by t</w:t>
            </w:r>
            <w:r w:rsidR="001F53A8">
              <w:t>he author.</w:t>
            </w:r>
          </w:p>
          <w:p w14:paraId="471A871D" w14:textId="35ACD636" w:rsidR="002575CA" w:rsidRDefault="007F4B4A" w:rsidP="00DE723B">
            <w:pPr>
              <w:cnfStyle w:val="000000010000" w:firstRow="0" w:lastRow="0" w:firstColumn="0" w:lastColumn="0" w:oddVBand="0" w:evenVBand="0" w:oddHBand="0" w:evenHBand="1" w:firstRowFirstColumn="0" w:firstRowLastColumn="0" w:lastRowFirstColumn="0" w:lastRowLastColumn="0"/>
            </w:pPr>
            <w:r>
              <w:t xml:space="preserve">This response </w:t>
            </w:r>
            <w:r w:rsidR="00C4297C">
              <w:t>explains</w:t>
            </w:r>
            <w:r w:rsidR="004C2ABE">
              <w:t>, rather than analyses, the use of characterisation and point of view.</w:t>
            </w:r>
          </w:p>
          <w:p w14:paraId="1763F4D0" w14:textId="0CA8306C" w:rsidR="00656183" w:rsidRDefault="00943EDE" w:rsidP="00DE723B">
            <w:pPr>
              <w:cnfStyle w:val="000000010000" w:firstRow="0" w:lastRow="0" w:firstColumn="0" w:lastColumn="0" w:oddVBand="0" w:evenVBand="0" w:oddHBand="0" w:evenHBand="1" w:firstRowFirstColumn="0" w:firstRowLastColumn="0" w:lastRowFirstColumn="0" w:lastRowLastColumn="0"/>
            </w:pPr>
            <w:r>
              <w:t xml:space="preserve">This response </w:t>
            </w:r>
            <w:r w:rsidR="00B849DD">
              <w:t xml:space="preserve">can further be improved by linking to the </w:t>
            </w:r>
            <w:r w:rsidR="003B3282">
              <w:t>‘challenge and expand</w:t>
            </w:r>
            <w:r w:rsidR="001853A0">
              <w:t xml:space="preserve"> your</w:t>
            </w:r>
            <w:r w:rsidR="003B3282">
              <w:t xml:space="preserve"> thinking’ aspect of the question. </w:t>
            </w:r>
            <w:r w:rsidR="009513AE">
              <w:t>By moving the discussion of textual evidence</w:t>
            </w:r>
            <w:r w:rsidR="00DB6903">
              <w:t xml:space="preserve"> and language forms, features and structures</w:t>
            </w:r>
            <w:r w:rsidR="009513AE">
              <w:t xml:space="preserve"> beyond the </w:t>
            </w:r>
            <w:r w:rsidR="00DF4967">
              <w:t>literal use in</w:t>
            </w:r>
            <w:r w:rsidR="006E43FB">
              <w:t xml:space="preserve"> the</w:t>
            </w:r>
            <w:r w:rsidR="00DB6903">
              <w:t xml:space="preserve"> text to the </w:t>
            </w:r>
            <w:r w:rsidR="00F85173">
              <w:t xml:space="preserve">author’s purpose </w:t>
            </w:r>
            <w:r w:rsidR="00F93AE9">
              <w:t xml:space="preserve">this response </w:t>
            </w:r>
            <w:r w:rsidR="00F85173">
              <w:t>will</w:t>
            </w:r>
            <w:r w:rsidR="00F93AE9">
              <w:t xml:space="preserve"> be</w:t>
            </w:r>
            <w:r w:rsidR="00F85173">
              <w:t xml:space="preserve"> improve</w:t>
            </w:r>
            <w:r w:rsidR="00F93AE9">
              <w:t>d</w:t>
            </w:r>
            <w:r w:rsidR="00F85173">
              <w:t>.</w:t>
            </w:r>
          </w:p>
          <w:p w14:paraId="3F7B4DC9" w14:textId="0F1DB0C6" w:rsidR="004B6843" w:rsidRDefault="00780A4D" w:rsidP="00DE723B">
            <w:pPr>
              <w:cnfStyle w:val="000000010000" w:firstRow="0" w:lastRow="0" w:firstColumn="0" w:lastColumn="0" w:oddVBand="0" w:evenVBand="0" w:oddHBand="0" w:evenHBand="1" w:firstRowFirstColumn="0" w:firstRowLastColumn="0" w:lastRowFirstColumn="0" w:lastRowLastColumn="0"/>
            </w:pPr>
            <w:r>
              <w:t xml:space="preserve">Returning to the </w:t>
            </w:r>
            <w:r w:rsidR="00CB2839">
              <w:t>a</w:t>
            </w:r>
            <w:r w:rsidR="00F85173">
              <w:t xml:space="preserve">uthor and </w:t>
            </w:r>
            <w:r w:rsidR="001853A0">
              <w:t>the main idea that is discussed in response to the question</w:t>
            </w:r>
            <w:r w:rsidR="00A775D2">
              <w:t xml:space="preserve"> is sound</w:t>
            </w:r>
            <w:r w:rsidR="00302A6E">
              <w:t>.</w:t>
            </w:r>
          </w:p>
        </w:tc>
        <w:tc>
          <w:tcPr>
            <w:tcW w:w="1666" w:type="pct"/>
          </w:tcPr>
          <w:p w14:paraId="6F8A90D9" w14:textId="2FC53343" w:rsidR="00200D96" w:rsidRDefault="001E28AF" w:rsidP="00C9188A">
            <w:pPr>
              <w:spacing w:after="0"/>
              <w:cnfStyle w:val="000000010000" w:firstRow="0" w:lastRow="0" w:firstColumn="0" w:lastColumn="0" w:oddVBand="0" w:evenVBand="0" w:oddHBand="0" w:evenHBand="1" w:firstRowFirstColumn="0" w:firstRowLastColumn="0" w:lastRowFirstColumn="0" w:lastRowLastColumn="0"/>
            </w:pPr>
            <w:r>
              <w:lastRenderedPageBreak/>
              <w:t>This response continues to demonstrate sound control of language and structure</w:t>
            </w:r>
            <w:r w:rsidR="00135164">
              <w:t>, with this paragraph following an appropriate structure for purpose and form.</w:t>
            </w:r>
          </w:p>
          <w:p w14:paraId="73F67A93" w14:textId="7732C256" w:rsidR="00135164" w:rsidRDefault="00135164" w:rsidP="00C9188A">
            <w:pPr>
              <w:spacing w:after="0"/>
              <w:cnfStyle w:val="000000010000" w:firstRow="0" w:lastRow="0" w:firstColumn="0" w:lastColumn="0" w:oddVBand="0" w:evenVBand="0" w:oddHBand="0" w:evenHBand="1" w:firstRowFirstColumn="0" w:firstRowLastColumn="0" w:lastRowFirstColumn="0" w:lastRowLastColumn="0"/>
            </w:pPr>
            <w:r>
              <w:t>The use of adverbial (‘firstly’) to open the paragraph is methodical</w:t>
            </w:r>
            <w:r w:rsidR="00F32489">
              <w:t xml:space="preserve">. The </w:t>
            </w:r>
            <w:r w:rsidR="00983E68">
              <w:t xml:space="preserve">language of this response </w:t>
            </w:r>
            <w:r>
              <w:t xml:space="preserve">would be enhanced </w:t>
            </w:r>
            <w:r w:rsidR="00983E68">
              <w:t xml:space="preserve">by using nominalisation and </w:t>
            </w:r>
            <w:r w:rsidR="001853A0">
              <w:t>precise vocabulary</w:t>
            </w:r>
            <w:r w:rsidR="00983E68">
              <w:t xml:space="preserve"> to create a more informed personal voice.</w:t>
            </w:r>
          </w:p>
          <w:p w14:paraId="6DCC8CD8" w14:textId="01404DB0" w:rsidR="00983E68" w:rsidRDefault="001A4C4D" w:rsidP="00C9188A">
            <w:pPr>
              <w:spacing w:after="0"/>
              <w:cnfStyle w:val="000000010000" w:firstRow="0" w:lastRow="0" w:firstColumn="0" w:lastColumn="0" w:oddVBand="0" w:evenVBand="0" w:oddHBand="0" w:evenHBand="1" w:firstRowFirstColumn="0" w:firstRowLastColumn="0" w:lastRowFirstColumn="0" w:lastRowLastColumn="0"/>
            </w:pPr>
            <w:r>
              <w:t xml:space="preserve">At times there are inconsistencies in </w:t>
            </w:r>
            <w:r w:rsidR="009D1246">
              <w:t xml:space="preserve">tense </w:t>
            </w:r>
            <w:r w:rsidR="009D1246">
              <w:lastRenderedPageBreak/>
              <w:t>(‘explores’ and ‘showed’). Maintaining present tense across the response will improve cohesion</w:t>
            </w:r>
            <w:r w:rsidR="00F868E9">
              <w:t>, resulting in a more effective response.</w:t>
            </w:r>
          </w:p>
          <w:p w14:paraId="4BFAEAB7" w14:textId="42759D72" w:rsidR="004956E0" w:rsidRDefault="0029075C" w:rsidP="00C9188A">
            <w:pPr>
              <w:spacing w:after="0"/>
              <w:cnfStyle w:val="000000010000" w:firstRow="0" w:lastRow="0" w:firstColumn="0" w:lastColumn="0" w:oddVBand="0" w:evenVBand="0" w:oddHBand="0" w:evenHBand="1" w:firstRowFirstColumn="0" w:firstRowLastColumn="0" w:lastRowFirstColumn="0" w:lastRowLastColumn="0"/>
            </w:pPr>
            <w:r>
              <w:t xml:space="preserve">Integrating </w:t>
            </w:r>
            <w:r w:rsidR="004956E0" w:rsidRPr="004956E0">
              <w:t>more nuanced analysis of how these elements specifically challenge readers</w:t>
            </w:r>
            <w:r w:rsidR="00F93AE9">
              <w:t>’</w:t>
            </w:r>
            <w:r w:rsidR="004956E0" w:rsidRPr="004956E0">
              <w:t xml:space="preserve"> perspectives could strengthen the argument further</w:t>
            </w:r>
            <w:r w:rsidR="004956E0">
              <w:t>.</w:t>
            </w:r>
          </w:p>
          <w:p w14:paraId="7380F06B" w14:textId="47B9CD75" w:rsidR="009647F1" w:rsidRDefault="00A542E6" w:rsidP="00C9188A">
            <w:pPr>
              <w:spacing w:after="0"/>
              <w:cnfStyle w:val="000000010000" w:firstRow="0" w:lastRow="0" w:firstColumn="0" w:lastColumn="0" w:oddVBand="0" w:evenVBand="0" w:oddHBand="0" w:evenHBand="1" w:firstRowFirstColumn="0" w:firstRowLastColumn="0" w:lastRowFirstColumn="0" w:lastRowLastColumn="0"/>
            </w:pPr>
            <w:r>
              <w:t>Control of language is evident</w:t>
            </w:r>
            <w:r w:rsidR="00097AE0">
              <w:t>. V</w:t>
            </w:r>
            <w:r>
              <w:t xml:space="preserve">ocabulary choices for this paragraph </w:t>
            </w:r>
            <w:r w:rsidR="00097AE0">
              <w:t>can be improved to develop and sustain a personal voice and appropriately engage the specific audience (English teachers).</w:t>
            </w:r>
          </w:p>
          <w:p w14:paraId="50C62B78" w14:textId="502759F8" w:rsidR="00641FB0" w:rsidRDefault="00641FB0" w:rsidP="00C9188A">
            <w:pPr>
              <w:spacing w:after="0"/>
              <w:cnfStyle w:val="000000010000" w:firstRow="0" w:lastRow="0" w:firstColumn="0" w:lastColumn="0" w:oddVBand="0" w:evenVBand="0" w:oddHBand="0" w:evenHBand="1" w:firstRowFirstColumn="0" w:firstRowLastColumn="0" w:lastRowFirstColumn="0" w:lastRowLastColumn="0"/>
            </w:pPr>
            <w:r>
              <w:t xml:space="preserve">Developing a more lexically dense response </w:t>
            </w:r>
            <w:r w:rsidR="00FE6E42">
              <w:t>will support effective appeals to audience, as this response is informal in register at times (‘doesn’t like himself very much’).</w:t>
            </w:r>
          </w:p>
          <w:p w14:paraId="7863F201" w14:textId="37398580" w:rsidR="005D6F0C" w:rsidRDefault="00A065ED" w:rsidP="00C9188A">
            <w:pPr>
              <w:spacing w:after="0"/>
              <w:cnfStyle w:val="000000010000" w:firstRow="0" w:lastRow="0" w:firstColumn="0" w:lastColumn="0" w:oddVBand="0" w:evenVBand="0" w:oddHBand="0" w:evenHBand="1" w:firstRowFirstColumn="0" w:firstRowLastColumn="0" w:lastRowFirstColumn="0" w:lastRowLastColumn="0"/>
            </w:pPr>
            <w:r>
              <w:t>Editing for punctuation</w:t>
            </w:r>
            <w:r w:rsidR="005D6F0C">
              <w:t xml:space="preserve">, specifically around </w:t>
            </w:r>
            <w:r w:rsidR="12AD29CC">
              <w:lastRenderedPageBreak/>
              <w:t>including</w:t>
            </w:r>
            <w:r w:rsidR="005D6F0C">
              <w:t xml:space="preserve"> quotes is necessary.</w:t>
            </w:r>
          </w:p>
        </w:tc>
      </w:tr>
      <w:tr w:rsidR="009F1F8C" w14:paraId="59CC6DC6" w14:textId="77777777" w:rsidTr="1AE69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F1A1423" w14:textId="2B564B4B" w:rsidR="00D20235" w:rsidRPr="00284B7A" w:rsidRDefault="00DF34F8" w:rsidP="00DF34F8">
            <w:pPr>
              <w:rPr>
                <w:rStyle w:val="Emphasis"/>
                <w:b w:val="0"/>
                <w:bCs/>
              </w:rPr>
            </w:pPr>
            <w:bookmarkStart w:id="46" w:name="_Hlk165290326"/>
            <w:bookmarkEnd w:id="45"/>
            <w:r w:rsidRPr="00DF34F8">
              <w:rPr>
                <w:b w:val="0"/>
                <w:bCs/>
              </w:rPr>
              <w:lastRenderedPageBreak/>
              <w:t xml:space="preserve">Secondly the book explores ideas about powerful friendships. Aristotle and Dante had a very powerful friendship which is important for Aristotle because he didn’t have any </w:t>
            </w:r>
            <w:proofErr w:type="gramStart"/>
            <w:r w:rsidRPr="00DF34F8">
              <w:rPr>
                <w:b w:val="0"/>
                <w:bCs/>
              </w:rPr>
              <w:t>friends</w:t>
            </w:r>
            <w:proofErr w:type="gramEnd"/>
            <w:r w:rsidRPr="00DF34F8">
              <w:rPr>
                <w:b w:val="0"/>
                <w:bCs/>
              </w:rPr>
              <w:t xml:space="preserve"> and they ended up falling in love. Ari and his mum talked about Ari not having many friends and the technique</w:t>
            </w:r>
            <w:r w:rsidRPr="00787D5E">
              <w:rPr>
                <w:b w:val="0"/>
                <w:bCs/>
              </w:rPr>
              <w:t xml:space="preserve"> </w:t>
            </w:r>
            <w:r w:rsidRPr="00DF34F8">
              <w:rPr>
                <w:b w:val="0"/>
                <w:bCs/>
              </w:rPr>
              <w:t xml:space="preserve">of dialogue was used when </w:t>
            </w:r>
            <w:r w:rsidR="00971EE5">
              <w:rPr>
                <w:b w:val="0"/>
                <w:bCs/>
              </w:rPr>
              <w:t>his mum</w:t>
            </w:r>
            <w:r w:rsidRPr="00DF34F8">
              <w:rPr>
                <w:b w:val="0"/>
                <w:bCs/>
              </w:rPr>
              <w:t xml:space="preserve"> says ‘You don’t have any friends’ and Ari says ‘I </w:t>
            </w:r>
            <w:r w:rsidRPr="00CA7A97">
              <w:rPr>
                <w:b w:val="0"/>
                <w:i/>
                <w:iCs/>
              </w:rPr>
              <w:t>do</w:t>
            </w:r>
            <w:r w:rsidRPr="00DF34F8">
              <w:rPr>
                <w:b w:val="0"/>
                <w:bCs/>
              </w:rPr>
              <w:t xml:space="preserve"> have friends, Mom. I have school friends. And Dante. He’s my friend’. The impact of Dante’s friendship on Ari is seen when Dante moves and Ari becomes </w:t>
            </w:r>
            <w:proofErr w:type="gramStart"/>
            <w:r w:rsidRPr="00DF34F8">
              <w:rPr>
                <w:b w:val="0"/>
                <w:bCs/>
              </w:rPr>
              <w:t>really sad</w:t>
            </w:r>
            <w:proofErr w:type="gramEnd"/>
            <w:r w:rsidRPr="00DF34F8">
              <w:rPr>
                <w:b w:val="0"/>
                <w:bCs/>
              </w:rPr>
              <w:t xml:space="preserve">. In the quote ‘I felt like I was the saddest boy in the universe. Summer had come and gone. Summer had come and gone, </w:t>
            </w:r>
            <w:r w:rsidR="00FD7FC4">
              <w:rPr>
                <w:b w:val="0"/>
                <w:bCs/>
              </w:rPr>
              <w:t>a</w:t>
            </w:r>
            <w:r w:rsidRPr="00DF34F8">
              <w:rPr>
                <w:b w:val="0"/>
                <w:bCs/>
              </w:rPr>
              <w:t xml:space="preserve">nd the world was ending.’ A repetition was used by Benjamin Alire Sáenz of ‘summer has come and gone’ and the technique hyperbole is used to show how dramatic Ari is being because his </w:t>
            </w:r>
            <w:r w:rsidRPr="00DF34F8">
              <w:rPr>
                <w:b w:val="0"/>
                <w:bCs/>
              </w:rPr>
              <w:lastRenderedPageBreak/>
              <w:t xml:space="preserve">close friend is leaving him. </w:t>
            </w:r>
            <w:proofErr w:type="gramStart"/>
            <w:r w:rsidRPr="00DF34F8">
              <w:rPr>
                <w:b w:val="0"/>
                <w:bCs/>
              </w:rPr>
              <w:t>However</w:t>
            </w:r>
            <w:proofErr w:type="gramEnd"/>
            <w:r w:rsidRPr="00DF34F8">
              <w:rPr>
                <w:b w:val="0"/>
                <w:bCs/>
              </w:rPr>
              <w:t xml:space="preserve"> when Dante </w:t>
            </w:r>
            <w:proofErr w:type="gramStart"/>
            <w:r w:rsidRPr="00DF34F8">
              <w:rPr>
                <w:b w:val="0"/>
                <w:bCs/>
              </w:rPr>
              <w:t>leaves</w:t>
            </w:r>
            <w:proofErr w:type="gramEnd"/>
            <w:r w:rsidRPr="00DF34F8">
              <w:rPr>
                <w:b w:val="0"/>
                <w:bCs/>
              </w:rPr>
              <w:t xml:space="preserve"> he keeps the friendship going through letters making the book epistolary. Ari doesn’t answer these letters at first and Dante acknowledges this when he says in a letter ‘</w:t>
            </w:r>
            <w:r w:rsidRPr="00CA7A97">
              <w:rPr>
                <w:b w:val="0"/>
                <w:i/>
                <w:iCs/>
              </w:rPr>
              <w:t xml:space="preserve">I’m not going to get on your case about writing back. I promise. If I want to write you, then I’ll write to you. And if you don’t want to write to me, you don’t have to. You </w:t>
            </w:r>
            <w:proofErr w:type="gramStart"/>
            <w:r w:rsidRPr="00CA7A97">
              <w:rPr>
                <w:b w:val="0"/>
                <w:i/>
                <w:iCs/>
              </w:rPr>
              <w:t>have to</w:t>
            </w:r>
            <w:proofErr w:type="gramEnd"/>
            <w:r w:rsidRPr="00CA7A97">
              <w:rPr>
                <w:b w:val="0"/>
                <w:i/>
                <w:iCs/>
              </w:rPr>
              <w:t xml:space="preserve"> be who you are. And I </w:t>
            </w:r>
            <w:proofErr w:type="gramStart"/>
            <w:r w:rsidRPr="00CA7A97">
              <w:rPr>
                <w:b w:val="0"/>
                <w:i/>
                <w:iCs/>
              </w:rPr>
              <w:t>have to</w:t>
            </w:r>
            <w:proofErr w:type="gramEnd"/>
            <w:r w:rsidRPr="00CA7A97">
              <w:rPr>
                <w:b w:val="0"/>
                <w:i/>
                <w:iCs/>
              </w:rPr>
              <w:t xml:space="preserve"> be who I am. That’s the way it is.</w:t>
            </w:r>
            <w:r w:rsidRPr="00CA7A97">
              <w:rPr>
                <w:b w:val="0"/>
              </w:rPr>
              <w:t>’</w:t>
            </w:r>
            <w:r w:rsidRPr="00DF34F8">
              <w:rPr>
                <w:b w:val="0"/>
                <w:bCs/>
              </w:rPr>
              <w:t xml:space="preserve"> The letters that Dante wrote help us to see Dante’s point of view on his friendship with Aristotle. Dante and Ari are both </w:t>
            </w:r>
            <w:r w:rsidR="00C45693">
              <w:rPr>
                <w:b w:val="0"/>
                <w:bCs/>
              </w:rPr>
              <w:t>i</w:t>
            </w:r>
            <w:r w:rsidR="00C45693">
              <w:rPr>
                <w:b w:val="0"/>
              </w:rPr>
              <w:t>nteresting</w:t>
            </w:r>
            <w:r w:rsidRPr="00DF34F8">
              <w:rPr>
                <w:b w:val="0"/>
                <w:bCs/>
              </w:rPr>
              <w:t xml:space="preserve"> characters because they are very different from </w:t>
            </w:r>
            <w:proofErr w:type="gramStart"/>
            <w:r w:rsidRPr="00DF34F8">
              <w:rPr>
                <w:b w:val="0"/>
                <w:bCs/>
              </w:rPr>
              <w:t>each other</w:t>
            </w:r>
            <w:proofErr w:type="gramEnd"/>
            <w:r w:rsidRPr="00DF34F8">
              <w:rPr>
                <w:b w:val="0"/>
                <w:bCs/>
              </w:rPr>
              <w:t xml:space="preserve"> but they still are each other’s best friends which engages readers </w:t>
            </w:r>
            <w:r w:rsidR="00C45693">
              <w:rPr>
                <w:b w:val="0"/>
                <w:bCs/>
              </w:rPr>
              <w:t>w</w:t>
            </w:r>
            <w:r w:rsidR="00C45693">
              <w:rPr>
                <w:b w:val="0"/>
              </w:rPr>
              <w:t>ith</w:t>
            </w:r>
            <w:r w:rsidRPr="00DF34F8">
              <w:rPr>
                <w:b w:val="0"/>
                <w:bCs/>
              </w:rPr>
              <w:t xml:space="preserve"> idea</w:t>
            </w:r>
            <w:r w:rsidR="00C45693">
              <w:rPr>
                <w:b w:val="0"/>
                <w:bCs/>
              </w:rPr>
              <w:t>s</w:t>
            </w:r>
            <w:r w:rsidRPr="00DF34F8">
              <w:rPr>
                <w:b w:val="0"/>
                <w:bCs/>
              </w:rPr>
              <w:t xml:space="preserve"> about how friendships can be powerful and complex.</w:t>
            </w:r>
          </w:p>
        </w:tc>
        <w:tc>
          <w:tcPr>
            <w:tcW w:w="1667" w:type="pct"/>
          </w:tcPr>
          <w:p w14:paraId="2DE4ECC7" w14:textId="1761101B" w:rsidR="00200D96" w:rsidRDefault="00FE6E42" w:rsidP="006A20DC">
            <w:pPr>
              <w:spacing w:after="0"/>
              <w:cnfStyle w:val="000000100000" w:firstRow="0" w:lastRow="0" w:firstColumn="0" w:lastColumn="0" w:oddVBand="0" w:evenVBand="0" w:oddHBand="1" w:evenHBand="0" w:firstRowFirstColumn="0" w:firstRowLastColumn="0" w:lastRowFirstColumn="0" w:lastRowLastColumn="0"/>
            </w:pPr>
            <w:r>
              <w:lastRenderedPageBreak/>
              <w:t>An acknowledgement of the idea</w:t>
            </w:r>
            <w:r w:rsidR="00CA7A97">
              <w:t xml:space="preserve"> of</w:t>
            </w:r>
            <w:r>
              <w:t xml:space="preserve"> ‘powerful friendships’ is used to introduce this second body paragraph.</w:t>
            </w:r>
            <w:r w:rsidR="007F45F2">
              <w:t xml:space="preserve"> ‘Challenge and </w:t>
            </w:r>
            <w:r w:rsidR="00C367DD">
              <w:t xml:space="preserve">expand </w:t>
            </w:r>
            <w:r w:rsidR="00CA7A97">
              <w:t xml:space="preserve">your </w:t>
            </w:r>
            <w:r w:rsidR="00C367DD">
              <w:t xml:space="preserve">thinking’ </w:t>
            </w:r>
            <w:proofErr w:type="gramStart"/>
            <w:r w:rsidR="003C3E87">
              <w:t>continue</w:t>
            </w:r>
            <w:r w:rsidR="00CA7A97">
              <w:t>s</w:t>
            </w:r>
            <w:proofErr w:type="gramEnd"/>
            <w:r w:rsidR="00C367DD">
              <w:t xml:space="preserve"> to be neglected.</w:t>
            </w:r>
          </w:p>
          <w:p w14:paraId="7BA7464A" w14:textId="01B38A31" w:rsidR="00E066CA" w:rsidRDefault="00E066CA" w:rsidP="006A20DC">
            <w:pPr>
              <w:spacing w:after="0"/>
              <w:cnfStyle w:val="000000100000" w:firstRow="0" w:lastRow="0" w:firstColumn="0" w:lastColumn="0" w:oddVBand="0" w:evenVBand="0" w:oddHBand="1" w:evenHBand="0" w:firstRowFirstColumn="0" w:firstRowLastColumn="0" w:lastRowFirstColumn="0" w:lastRowLastColumn="0"/>
            </w:pPr>
            <w:r>
              <w:t>Textual summary</w:t>
            </w:r>
            <w:r w:rsidR="00CA7A97">
              <w:t xml:space="preserve"> and </w:t>
            </w:r>
            <w:r>
              <w:t xml:space="preserve">description of Aristotle and Dante’s friendship and </w:t>
            </w:r>
            <w:r w:rsidR="007F45F2">
              <w:t>dialogue imply characterisation and point of view, though more explicit engagement with the question is necessary.</w:t>
            </w:r>
          </w:p>
          <w:p w14:paraId="563E9197" w14:textId="6D39ADE8" w:rsidR="00FE6E42" w:rsidRDefault="00ED2FFC" w:rsidP="006A20DC">
            <w:pPr>
              <w:spacing w:after="0"/>
              <w:cnfStyle w:val="000000100000" w:firstRow="0" w:lastRow="0" w:firstColumn="0" w:lastColumn="0" w:oddVBand="0" w:evenVBand="0" w:oddHBand="1" w:evenHBand="0" w:firstRowFirstColumn="0" w:firstRowLastColumn="0" w:lastRowFirstColumn="0" w:lastRowLastColumn="0"/>
            </w:pPr>
            <w:r>
              <w:t>The use of evidence and language forms, features and structures continue to demonstrate sound understanding. Though e</w:t>
            </w:r>
            <w:r w:rsidR="00C367DD">
              <w:t xml:space="preserve">mbedding quotes in a more integrated manner </w:t>
            </w:r>
            <w:r w:rsidR="00970427">
              <w:t>(without the explicit phrase ‘in the quote’) will support improvement.</w:t>
            </w:r>
          </w:p>
          <w:p w14:paraId="79EDF344" w14:textId="465BD1A1" w:rsidR="0010197E" w:rsidRDefault="00621054" w:rsidP="006A20DC">
            <w:pPr>
              <w:spacing w:after="0"/>
              <w:cnfStyle w:val="000000100000" w:firstRow="0" w:lastRow="0" w:firstColumn="0" w:lastColumn="0" w:oddVBand="0" w:evenVBand="0" w:oddHBand="1" w:evenHBand="0" w:firstRowFirstColumn="0" w:firstRowLastColumn="0" w:lastRowFirstColumn="0" w:lastRowLastColumn="0"/>
            </w:pPr>
            <w:r>
              <w:t xml:space="preserve">Using metalanguage </w:t>
            </w:r>
            <w:r w:rsidR="006768C7">
              <w:t>more thoroughly</w:t>
            </w:r>
            <w:r w:rsidR="003B1983">
              <w:t xml:space="preserve"> will </w:t>
            </w:r>
            <w:r w:rsidR="00CA7A97">
              <w:t>improve the</w:t>
            </w:r>
            <w:r w:rsidR="003B1983">
              <w:t xml:space="preserve"> response.</w:t>
            </w:r>
          </w:p>
          <w:p w14:paraId="78826FBB" w14:textId="1FCD93C8" w:rsidR="001713D0" w:rsidRDefault="00610E18" w:rsidP="006A20DC">
            <w:pPr>
              <w:spacing w:after="0"/>
              <w:cnfStyle w:val="000000100000" w:firstRow="0" w:lastRow="0" w:firstColumn="0" w:lastColumn="0" w:oddVBand="0" w:evenVBand="0" w:oddHBand="1" w:evenHBand="0" w:firstRowFirstColumn="0" w:firstRowLastColumn="0" w:lastRowFirstColumn="0" w:lastRowLastColumn="0"/>
            </w:pPr>
            <w:r>
              <w:lastRenderedPageBreak/>
              <w:t xml:space="preserve">The selected examples are </w:t>
            </w:r>
            <w:r w:rsidR="00BB377A">
              <w:t>linked to the concepts of characterisation and point of view</w:t>
            </w:r>
            <w:r w:rsidR="00D60DAD">
              <w:t xml:space="preserve">, </w:t>
            </w:r>
            <w:r w:rsidR="00A02343">
              <w:t xml:space="preserve">though this student explains, rather than analyses, </w:t>
            </w:r>
            <w:r w:rsidR="00C04972">
              <w:t xml:space="preserve">the </w:t>
            </w:r>
            <w:r w:rsidR="003659C5">
              <w:t xml:space="preserve">language forms, features and structures used </w:t>
            </w:r>
            <w:r w:rsidR="00101245">
              <w:t xml:space="preserve">by </w:t>
            </w:r>
            <w:r w:rsidR="003659C5">
              <w:t>the author.</w:t>
            </w:r>
          </w:p>
          <w:p w14:paraId="04F54006" w14:textId="7097D756" w:rsidR="003659C5" w:rsidRDefault="003659C5" w:rsidP="006A20DC">
            <w:pPr>
              <w:spacing w:after="0"/>
              <w:cnfStyle w:val="000000100000" w:firstRow="0" w:lastRow="0" w:firstColumn="0" w:lastColumn="0" w:oddVBand="0" w:evenVBand="0" w:oddHBand="1" w:evenHBand="0" w:firstRowFirstColumn="0" w:firstRowLastColumn="0" w:lastRowFirstColumn="0" w:lastRowLastColumn="0"/>
            </w:pPr>
            <w:r>
              <w:t>The paragraph links back to aspects of the question (</w:t>
            </w:r>
            <w:r w:rsidR="00594C29">
              <w:t>‘characters’ and ‘ideas’)</w:t>
            </w:r>
            <w:r w:rsidR="00B16B9D">
              <w:t xml:space="preserve"> through explanation</w:t>
            </w:r>
            <w:r w:rsidR="0065728D">
              <w:t xml:space="preserve"> – drawing causal links (‘because they are very different’)</w:t>
            </w:r>
            <w:r w:rsidR="00ED6554">
              <w:t>.</w:t>
            </w:r>
          </w:p>
          <w:p w14:paraId="06835FB4" w14:textId="28934E98" w:rsidR="009D772E" w:rsidRDefault="00ED6554" w:rsidP="006A20DC">
            <w:pPr>
              <w:spacing w:after="0"/>
              <w:cnfStyle w:val="000000100000" w:firstRow="0" w:lastRow="0" w:firstColumn="0" w:lastColumn="0" w:oddVBand="0" w:evenVBand="0" w:oddHBand="1" w:evenHBand="0" w:firstRowFirstColumn="0" w:firstRowLastColumn="0" w:lastRowFirstColumn="0" w:lastRowLastColumn="0"/>
            </w:pPr>
            <w:r>
              <w:t xml:space="preserve">Attempt to explore the </w:t>
            </w:r>
            <w:r w:rsidR="00583E3F">
              <w:t xml:space="preserve">effect on readers is </w:t>
            </w:r>
            <w:proofErr w:type="gramStart"/>
            <w:r w:rsidR="00570BCF">
              <w:t>sound, but</w:t>
            </w:r>
            <w:proofErr w:type="gramEnd"/>
            <w:r w:rsidR="00570BCF">
              <w:t xml:space="preserve"> w</w:t>
            </w:r>
            <w:r w:rsidR="00101245">
              <w:t>ould</w:t>
            </w:r>
            <w:r w:rsidR="00570BCF">
              <w:t xml:space="preserve"> be improved through </w:t>
            </w:r>
            <w:r w:rsidR="00B44F08">
              <w:t xml:space="preserve">greater </w:t>
            </w:r>
            <w:r w:rsidR="009D772E">
              <w:t xml:space="preserve">attention to the whole question (‘challenge and expand </w:t>
            </w:r>
            <w:r w:rsidR="00CA7A97">
              <w:t xml:space="preserve">your </w:t>
            </w:r>
            <w:r w:rsidR="009D772E">
              <w:t>thinking’).</w:t>
            </w:r>
          </w:p>
        </w:tc>
        <w:tc>
          <w:tcPr>
            <w:tcW w:w="1666" w:type="pct"/>
          </w:tcPr>
          <w:p w14:paraId="0CBFB4D6" w14:textId="65324C27" w:rsidR="00FD479B" w:rsidRDefault="00590DE7" w:rsidP="009F1F8C">
            <w:pPr>
              <w:spacing w:after="0"/>
              <w:cnfStyle w:val="000000100000" w:firstRow="0" w:lastRow="0" w:firstColumn="0" w:lastColumn="0" w:oddVBand="0" w:evenVBand="0" w:oddHBand="1" w:evenHBand="0" w:firstRowFirstColumn="0" w:firstRowLastColumn="0" w:lastRowFirstColumn="0" w:lastRowLastColumn="0"/>
            </w:pPr>
            <w:r>
              <w:lastRenderedPageBreak/>
              <w:t xml:space="preserve">Consistent with the first body paragraph, this </w:t>
            </w:r>
            <w:r w:rsidR="00B80164">
              <w:t xml:space="preserve">response continues to demonstrate </w:t>
            </w:r>
            <w:r w:rsidR="00BE119B">
              <w:t>sound control of language and structure.</w:t>
            </w:r>
          </w:p>
          <w:p w14:paraId="2359F0DB" w14:textId="0D5468E7" w:rsidR="00BE119B" w:rsidRDefault="00BE119B" w:rsidP="009F1F8C">
            <w:pPr>
              <w:spacing w:after="0"/>
              <w:cnfStyle w:val="000000100000" w:firstRow="0" w:lastRow="0" w:firstColumn="0" w:lastColumn="0" w:oddVBand="0" w:evenVBand="0" w:oddHBand="1" w:evenHBand="0" w:firstRowFirstColumn="0" w:firstRowLastColumn="0" w:lastRowFirstColumn="0" w:lastRowLastColumn="0"/>
            </w:pPr>
            <w:r>
              <w:t>The paragraph is methodical in its organisation</w:t>
            </w:r>
            <w:r w:rsidR="004C685D">
              <w:t>, beginning</w:t>
            </w:r>
            <w:r w:rsidR="00662437">
              <w:t xml:space="preserve"> and ending</w:t>
            </w:r>
            <w:r w:rsidR="004C685D">
              <w:t xml:space="preserve"> with a </w:t>
            </w:r>
            <w:r w:rsidR="00662437">
              <w:t>consideration of many aspects of the question.</w:t>
            </w:r>
          </w:p>
          <w:p w14:paraId="21219668" w14:textId="05B0AFB4" w:rsidR="00195BC3" w:rsidRDefault="003B1983" w:rsidP="009F1F8C">
            <w:pPr>
              <w:spacing w:after="0"/>
              <w:cnfStyle w:val="000000100000" w:firstRow="0" w:lastRow="0" w:firstColumn="0" w:lastColumn="0" w:oddVBand="0" w:evenVBand="0" w:oddHBand="1" w:evenHBand="0" w:firstRowFirstColumn="0" w:firstRowLastColumn="0" w:lastRowFirstColumn="0" w:lastRowLastColumn="0"/>
            </w:pPr>
            <w:r>
              <w:t>Punctuation</w:t>
            </w:r>
            <w:r w:rsidR="00396626">
              <w:t xml:space="preserve"> and register are becoming increasingly inconsistent across the response. Editing is important for improvement. Selecting more appropriate and precise </w:t>
            </w:r>
            <w:r w:rsidR="00373D6C">
              <w:t>vocabulary will further improve the lexical density of this response.</w:t>
            </w:r>
          </w:p>
          <w:p w14:paraId="78FB3FD3" w14:textId="6CEB3811" w:rsidR="00195BC3" w:rsidRDefault="00AA1CB3" w:rsidP="009F1F8C">
            <w:pPr>
              <w:spacing w:after="0"/>
              <w:cnfStyle w:val="000000100000" w:firstRow="0" w:lastRow="0" w:firstColumn="0" w:lastColumn="0" w:oddVBand="0" w:evenVBand="0" w:oddHBand="1" w:evenHBand="0" w:firstRowFirstColumn="0" w:firstRowLastColumn="0" w:lastRowFirstColumn="0" w:lastRowLastColumn="0"/>
            </w:pPr>
            <w:r>
              <w:t xml:space="preserve">Embedding more consistent </w:t>
            </w:r>
            <w:r w:rsidR="00E03B06">
              <w:t>p</w:t>
            </w:r>
            <w:r w:rsidR="00BB7294">
              <w:t xml:space="preserve">ersonal analysis and evaluative verbs is also necessary to best </w:t>
            </w:r>
            <w:r w:rsidR="00123EBE">
              <w:t>engage with the appropriate audience for the purpose of this task.</w:t>
            </w:r>
          </w:p>
        </w:tc>
      </w:tr>
      <w:tr w:rsidR="009F1F8C" w14:paraId="438AA1D2" w14:textId="77777777" w:rsidTr="1AE69A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335E3E0" w14:textId="606970E2" w:rsidR="009F1F8C" w:rsidRPr="00550E85" w:rsidRDefault="007B5DF1" w:rsidP="00CA7A97">
            <w:pPr>
              <w:widowControl/>
              <w:mirrorIndents w:val="0"/>
              <w:rPr>
                <w:b w:val="0"/>
              </w:rPr>
            </w:pPr>
            <w:bookmarkStart w:id="47" w:name="_Hlk165290060"/>
            <w:bookmarkEnd w:id="46"/>
            <w:r w:rsidRPr="007B5DF1">
              <w:rPr>
                <w:b w:val="0"/>
                <w:bCs/>
              </w:rPr>
              <w:t xml:space="preserve">Finally, </w:t>
            </w:r>
            <w:r w:rsidRPr="007B5DF1" w:rsidDel="00B40BF2">
              <w:rPr>
                <w:b w:val="0"/>
                <w:bCs/>
              </w:rPr>
              <w:t>readers</w:t>
            </w:r>
            <w:r w:rsidRPr="007B5DF1">
              <w:rPr>
                <w:b w:val="0"/>
                <w:bCs/>
              </w:rPr>
              <w:t xml:space="preserve"> are engaged in Ari and Dante’s relationships with their </w:t>
            </w:r>
            <w:proofErr w:type="gramStart"/>
            <w:r w:rsidRPr="007B5DF1">
              <w:rPr>
                <w:b w:val="0"/>
                <w:bCs/>
              </w:rPr>
              <w:t>parents</w:t>
            </w:r>
            <w:proofErr w:type="gramEnd"/>
            <w:r w:rsidRPr="007B5DF1">
              <w:rPr>
                <w:b w:val="0"/>
                <w:bCs/>
              </w:rPr>
              <w:t xml:space="preserve"> and we learn </w:t>
            </w:r>
            <w:r w:rsidRPr="007B5DF1">
              <w:rPr>
                <w:b w:val="0"/>
                <w:bCs/>
              </w:rPr>
              <w:lastRenderedPageBreak/>
              <w:t>how important loving and supportive parents are to gay teenage boys.</w:t>
            </w:r>
            <w:r w:rsidRPr="008142C7">
              <w:rPr>
                <w:b w:val="0"/>
                <w:bCs/>
              </w:rPr>
              <w:t xml:space="preserve"> </w:t>
            </w:r>
            <w:r w:rsidR="00DF34F8" w:rsidRPr="00DF34F8">
              <w:rPr>
                <w:b w:val="0"/>
              </w:rPr>
              <w:t xml:space="preserve">The quote by W.S. Merwin on the title page for the fifth section is an example of intertextuality and it </w:t>
            </w:r>
            <w:proofErr w:type="gramStart"/>
            <w:r w:rsidR="00DF34F8" w:rsidRPr="00DF34F8">
              <w:rPr>
                <w:b w:val="0"/>
              </w:rPr>
              <w:t>says</w:t>
            </w:r>
            <w:proofErr w:type="gramEnd"/>
            <w:r w:rsidR="00DF34F8" w:rsidRPr="00DF34F8">
              <w:rPr>
                <w:b w:val="0"/>
              </w:rPr>
              <w:t xml:space="preserve"> ‘</w:t>
            </w:r>
            <w:r w:rsidR="00DF34F8" w:rsidRPr="00CA7A97">
              <w:rPr>
                <w:b w:val="0"/>
                <w:bCs/>
                <w:i/>
                <w:iCs/>
              </w:rPr>
              <w:t>Through all of youth I was looking for you without knowing what I was looking for</w:t>
            </w:r>
            <w:r w:rsidR="00DF34F8" w:rsidRPr="00CA7A97">
              <w:rPr>
                <w:b w:val="0"/>
                <w:bCs/>
              </w:rPr>
              <w:t>’</w:t>
            </w:r>
            <w:r w:rsidR="00DF34F8" w:rsidRPr="00DF34F8">
              <w:rPr>
                <w:b w:val="0"/>
              </w:rPr>
              <w:t xml:space="preserve">. This quote was used by Benjamin Alire Sáenz because Ari was looking for Dante all along but didn’t know that he was into him romantically. This is an interesting use of point of view in the text because even though the book is written from Ari’s point of view the audience can tell that Ari likes Dante more than a friend before Ari realises it himself. His parents can also tell and are the ones who reveal it to Ari showing their point of view. Ari’s dad tells him using dialogue ‘Ari, the problem isn’t just that Dante’s in love with you. The real problem – for you, anyway – is that you’re in love with him’ and his mother says ‘Ophelia’s taught me some things, you know? All those letters. I’ve learned some </w:t>
            </w:r>
            <w:r w:rsidR="00DF34F8" w:rsidRPr="00DF34F8">
              <w:rPr>
                <w:b w:val="0"/>
              </w:rPr>
              <w:lastRenderedPageBreak/>
              <w:t>things. And your father’s right. You can’t run. Not from Dante.’ There is characterisation used in Ari’s parents and Dante’s as well because they are loving and supportive and accepting of their sons no matter who they love. This is a big and powerful idea because so many gay people in the real world don’t have the love and support of their parents.</w:t>
            </w:r>
          </w:p>
        </w:tc>
        <w:tc>
          <w:tcPr>
            <w:tcW w:w="1667" w:type="pct"/>
          </w:tcPr>
          <w:p w14:paraId="33D52EF9" w14:textId="34F03761" w:rsidR="00DD2CD8" w:rsidRDefault="00DD2CD8" w:rsidP="00DE723B">
            <w:pPr>
              <w:cnfStyle w:val="000000010000" w:firstRow="0" w:lastRow="0" w:firstColumn="0" w:lastColumn="0" w:oddVBand="0" w:evenVBand="0" w:oddHBand="0" w:evenHBand="1" w:firstRowFirstColumn="0" w:firstRowLastColumn="0" w:lastRowFirstColumn="0" w:lastRowLastColumn="0"/>
            </w:pPr>
            <w:r>
              <w:lastRenderedPageBreak/>
              <w:t xml:space="preserve">Another example of a methodical opening sentence that </w:t>
            </w:r>
            <w:r w:rsidR="00CA7A97">
              <w:t xml:space="preserve">includes a main idea, in </w:t>
            </w:r>
            <w:r w:rsidR="00CA7A97">
              <w:lastRenderedPageBreak/>
              <w:t>response to the question</w:t>
            </w:r>
            <w:r w:rsidR="00364356">
              <w:t>. Greater planning in the drafting phase will support this response to present a more thorough analysis of the whole question.</w:t>
            </w:r>
          </w:p>
          <w:p w14:paraId="48ED7687" w14:textId="5D7C1EBB" w:rsidR="00F44E30" w:rsidRDefault="00997F72" w:rsidP="00DE723B">
            <w:pPr>
              <w:cnfStyle w:val="000000010000" w:firstRow="0" w:lastRow="0" w:firstColumn="0" w:lastColumn="0" w:oddVBand="0" w:evenVBand="0" w:oddHBand="0" w:evenHBand="1" w:firstRowFirstColumn="0" w:firstRowLastColumn="0" w:lastRowFirstColumn="0" w:lastRowLastColumn="0"/>
            </w:pPr>
            <w:r>
              <w:t>As with preceding body paragraphs, this response continues to display sound textual knowledge, supporting the</w:t>
            </w:r>
            <w:r w:rsidR="003508AF">
              <w:t xml:space="preserve"> explanation with </w:t>
            </w:r>
            <w:r w:rsidR="00E81C9E">
              <w:t>evidence from the text.</w:t>
            </w:r>
          </w:p>
          <w:p w14:paraId="3E58EA5C" w14:textId="0E43E8C5" w:rsidR="00E81C9E" w:rsidRDefault="00E81C9E" w:rsidP="00DE723B">
            <w:pPr>
              <w:cnfStyle w:val="000000010000" w:firstRow="0" w:lastRow="0" w:firstColumn="0" w:lastColumn="0" w:oddVBand="0" w:evenVBand="0" w:oddHBand="0" w:evenHBand="1" w:firstRowFirstColumn="0" w:firstRowLastColumn="0" w:lastRowFirstColumn="0" w:lastRowLastColumn="0"/>
            </w:pPr>
            <w:r>
              <w:t>Language forms, features and structures continue to be explained</w:t>
            </w:r>
            <w:r w:rsidR="00E1175F">
              <w:t xml:space="preserve"> in this response. </w:t>
            </w:r>
            <w:r w:rsidR="006C70E6">
              <w:t xml:space="preserve">Moving </w:t>
            </w:r>
            <w:r w:rsidR="00364356">
              <w:t>this</w:t>
            </w:r>
            <w:r w:rsidR="006C70E6">
              <w:t xml:space="preserve"> textual discussion from explanation to analysis is necessary, focusing on the effect of each device in</w:t>
            </w:r>
            <w:r w:rsidR="009222D7">
              <w:t xml:space="preserve"> </w:t>
            </w:r>
            <w:r w:rsidR="00215989">
              <w:t xml:space="preserve">challenging </w:t>
            </w:r>
            <w:r w:rsidR="00DD2CD8">
              <w:t>and expanding thinking.</w:t>
            </w:r>
          </w:p>
          <w:p w14:paraId="75740ECB" w14:textId="7E896006" w:rsidR="00364356" w:rsidRDefault="00AF1926" w:rsidP="00DE723B">
            <w:pPr>
              <w:cnfStyle w:val="000000010000" w:firstRow="0" w:lastRow="0" w:firstColumn="0" w:lastColumn="0" w:oddVBand="0" w:evenVBand="0" w:oddHBand="0" w:evenHBand="1" w:firstRowFirstColumn="0" w:firstRowLastColumn="0" w:lastRowFirstColumn="0" w:lastRowLastColumn="0"/>
            </w:pPr>
            <w:r>
              <w:t>While this response continues to demonstrate understanding of the text, there is a tendency to lapse into description</w:t>
            </w:r>
            <w:r w:rsidR="00CA7A97">
              <w:t xml:space="preserve"> and </w:t>
            </w:r>
            <w:r>
              <w:t>summary. Greater focus on analysis</w:t>
            </w:r>
            <w:r w:rsidR="00147305">
              <w:t xml:space="preserve"> of the question and concepts of characterisation and point of view is </w:t>
            </w:r>
            <w:r w:rsidR="00147305">
              <w:lastRenderedPageBreak/>
              <w:t>necessary.</w:t>
            </w:r>
          </w:p>
        </w:tc>
        <w:tc>
          <w:tcPr>
            <w:tcW w:w="1666" w:type="pct"/>
          </w:tcPr>
          <w:p w14:paraId="02253BB5" w14:textId="0C2CE87E" w:rsidR="00BD13A7" w:rsidRDefault="003A7B6D" w:rsidP="00DE723B">
            <w:pPr>
              <w:cnfStyle w:val="000000010000" w:firstRow="0" w:lastRow="0" w:firstColumn="0" w:lastColumn="0" w:oddVBand="0" w:evenVBand="0" w:oddHBand="0" w:evenHBand="1" w:firstRowFirstColumn="0" w:firstRowLastColumn="0" w:lastRowFirstColumn="0" w:lastRowLastColumn="0"/>
            </w:pPr>
            <w:r>
              <w:lastRenderedPageBreak/>
              <w:t>This response continues to organise ideas into a sound paragraph structure</w:t>
            </w:r>
            <w:r w:rsidR="00E732D1">
              <w:t xml:space="preserve"> that uses some </w:t>
            </w:r>
            <w:r w:rsidR="00E732D1">
              <w:lastRenderedPageBreak/>
              <w:t xml:space="preserve">language </w:t>
            </w:r>
            <w:r w:rsidR="00B9233B">
              <w:t>from</w:t>
            </w:r>
            <w:r w:rsidR="00E732D1">
              <w:t xml:space="preserve"> the question.</w:t>
            </w:r>
          </w:p>
          <w:p w14:paraId="16F10FFC" w14:textId="6C152B53" w:rsidR="00E732D1" w:rsidRDefault="004770FE" w:rsidP="00DE723B">
            <w:pPr>
              <w:cnfStyle w:val="000000010000" w:firstRow="0" w:lastRow="0" w:firstColumn="0" w:lastColumn="0" w:oddVBand="0" w:evenVBand="0" w:oddHBand="0" w:evenHBand="1" w:firstRowFirstColumn="0" w:firstRowLastColumn="0" w:lastRowFirstColumn="0" w:lastRowLastColumn="0"/>
            </w:pPr>
            <w:r>
              <w:t xml:space="preserve">Explicit focus on </w:t>
            </w:r>
            <w:r w:rsidR="00036A6C">
              <w:t>formal register</w:t>
            </w:r>
            <w:r w:rsidR="009F1614">
              <w:t xml:space="preserve"> will enable this student to appeal to the audience and purpose of this task more effectively.</w:t>
            </w:r>
          </w:p>
          <w:p w14:paraId="00687CDC" w14:textId="097536DF" w:rsidR="00B3720A" w:rsidRDefault="009F1614" w:rsidP="00DE723B">
            <w:pPr>
              <w:cnfStyle w:val="000000010000" w:firstRow="0" w:lastRow="0" w:firstColumn="0" w:lastColumn="0" w:oddVBand="0" w:evenVBand="0" w:oddHBand="0" w:evenHBand="1" w:firstRowFirstColumn="0" w:firstRowLastColumn="0" w:lastRowFirstColumn="0" w:lastRowLastColumn="0"/>
            </w:pPr>
            <w:r>
              <w:t xml:space="preserve">Editing for punctuation and to evaluate where and how a personal voice has been established and sustained is necessary to move this response </w:t>
            </w:r>
            <w:r w:rsidR="00B3720A">
              <w:t>into the higher grades.</w:t>
            </w:r>
          </w:p>
        </w:tc>
      </w:tr>
      <w:tr w:rsidR="00EF74E3" w14:paraId="6DEDB2BA" w14:textId="77777777" w:rsidTr="1AE69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42695486" w14:textId="0AC27EC7" w:rsidR="00EF74E3" w:rsidRPr="002203BC" w:rsidRDefault="00163EAD" w:rsidP="00C9188A">
            <w:pPr>
              <w:spacing w:after="0"/>
              <w:rPr>
                <w:b w:val="0"/>
                <w:bCs/>
              </w:rPr>
            </w:pPr>
            <w:bookmarkStart w:id="48" w:name="_Hlk165289881"/>
            <w:bookmarkEnd w:id="47"/>
            <w:r w:rsidRPr="00163EAD">
              <w:rPr>
                <w:b w:val="0"/>
                <w:bCs/>
              </w:rPr>
              <w:lastRenderedPageBreak/>
              <w:t>In conclusion, Benjamin Alire Sáenz</w:t>
            </w:r>
            <w:r w:rsidRPr="00163EAD">
              <w:rPr>
                <w:rStyle w:val="Strong"/>
              </w:rPr>
              <w:t xml:space="preserve"> </w:t>
            </w:r>
            <w:r w:rsidRPr="00163EAD">
              <w:rPr>
                <w:b w:val="0"/>
                <w:bCs/>
              </w:rPr>
              <w:t xml:space="preserve">uses characterisation and point of view to challenge and expand my thinking about the main ideas of </w:t>
            </w:r>
            <w:r w:rsidRPr="00163EAD">
              <w:rPr>
                <w:b w:val="0"/>
                <w:bCs/>
                <w:i/>
                <w:iCs/>
              </w:rPr>
              <w:t>Aristotle and Dante Discover the Secrets of the Universe</w:t>
            </w:r>
            <w:r w:rsidRPr="00163EAD">
              <w:rPr>
                <w:b w:val="0"/>
                <w:bCs/>
              </w:rPr>
              <w:t xml:space="preserve">. </w:t>
            </w:r>
            <w:r w:rsidR="00DF34F8" w:rsidRPr="00DF34F8">
              <w:rPr>
                <w:b w:val="0"/>
                <w:bCs/>
              </w:rPr>
              <w:t xml:space="preserve">It does that through characters like Ari and Dante and their parents and the way that their point of view is shown through the epistolary of letters and journal entries and the dialogue between the characters. This made me challenge and </w:t>
            </w:r>
            <w:proofErr w:type="gramStart"/>
            <w:r w:rsidR="00DF34F8" w:rsidRPr="00DF34F8">
              <w:rPr>
                <w:b w:val="0"/>
                <w:bCs/>
              </w:rPr>
              <w:t>expand my thinking to a great extent</w:t>
            </w:r>
            <w:proofErr w:type="gramEnd"/>
            <w:r w:rsidR="00DF34F8" w:rsidRPr="00DF34F8">
              <w:rPr>
                <w:b w:val="0"/>
                <w:bCs/>
              </w:rPr>
              <w:t>.</w:t>
            </w:r>
          </w:p>
        </w:tc>
        <w:tc>
          <w:tcPr>
            <w:tcW w:w="1667" w:type="pct"/>
          </w:tcPr>
          <w:p w14:paraId="2843EACC" w14:textId="4C19E605" w:rsidR="00CC20F6" w:rsidRDefault="00123EBE" w:rsidP="00D16E3E">
            <w:pPr>
              <w:cnfStyle w:val="000000100000" w:firstRow="0" w:lastRow="0" w:firstColumn="0" w:lastColumn="0" w:oddVBand="0" w:evenVBand="0" w:oddHBand="1" w:evenHBand="0" w:firstRowFirstColumn="0" w:firstRowLastColumn="0" w:lastRowFirstColumn="0" w:lastRowLastColumn="0"/>
            </w:pPr>
            <w:r>
              <w:t xml:space="preserve">This </w:t>
            </w:r>
            <w:r w:rsidR="0062310D">
              <w:t xml:space="preserve">response concludes </w:t>
            </w:r>
            <w:r w:rsidR="00FB41FC">
              <w:t>by repeating the question</w:t>
            </w:r>
            <w:r w:rsidR="0041530E">
              <w:t>.</w:t>
            </w:r>
          </w:p>
          <w:p w14:paraId="4B42A506" w14:textId="22C1AF1A" w:rsidR="00DA1047" w:rsidRDefault="00DA1047" w:rsidP="00D16E3E">
            <w:pPr>
              <w:cnfStyle w:val="000000100000" w:firstRow="0" w:lastRow="0" w:firstColumn="0" w:lastColumn="0" w:oddVBand="0" w:evenVBand="0" w:oddHBand="1" w:evenHBand="0" w:firstRowFirstColumn="0" w:firstRowLastColumn="0" w:lastRowFirstColumn="0" w:lastRowLastColumn="0"/>
            </w:pPr>
            <w:r>
              <w:t>Referencing ‘characters’ and ‘point of view’ is sound</w:t>
            </w:r>
            <w:r w:rsidR="0041530E">
              <w:t>, with some listing of devices used by the author.</w:t>
            </w:r>
          </w:p>
          <w:p w14:paraId="5DDC7FEE" w14:textId="2EBF8720" w:rsidR="0035477C" w:rsidRDefault="0035477C" w:rsidP="00D16E3E">
            <w:pPr>
              <w:cnfStyle w:val="000000100000" w:firstRow="0" w:lastRow="0" w:firstColumn="0" w:lastColumn="0" w:oddVBand="0" w:evenVBand="0" w:oddHBand="1" w:evenHBand="0" w:firstRowFirstColumn="0" w:firstRowLastColumn="0" w:lastRowFirstColumn="0" w:lastRowLastColumn="0"/>
            </w:pPr>
            <w:r>
              <w:t xml:space="preserve">The final line, ‘this made me challenge and expand my thinking to a great extent’, is the only acknowledgement of this part of the </w:t>
            </w:r>
            <w:r w:rsidR="00784451">
              <w:t>question</w:t>
            </w:r>
            <w:r w:rsidR="0041530E">
              <w:t xml:space="preserve">. Engaging with, rather than repeating, the question is necessary to </w:t>
            </w:r>
            <w:r w:rsidR="002B0591">
              <w:t>elevate this response.</w:t>
            </w:r>
            <w:r w:rsidR="00346747">
              <w:t xml:space="preserve"> </w:t>
            </w:r>
            <w:r w:rsidR="00CE1A02">
              <w:t xml:space="preserve">Providing an overview responding to </w:t>
            </w:r>
            <w:r w:rsidR="00CE1A02">
              <w:lastRenderedPageBreak/>
              <w:t>the content, rather than repeating the question, is advised.</w:t>
            </w:r>
          </w:p>
        </w:tc>
        <w:tc>
          <w:tcPr>
            <w:tcW w:w="1666" w:type="pct"/>
          </w:tcPr>
          <w:p w14:paraId="753714A5" w14:textId="4E996D12" w:rsidR="00F01CDF" w:rsidRDefault="00CD0956" w:rsidP="00D16E3E">
            <w:pPr>
              <w:cnfStyle w:val="000000100000" w:firstRow="0" w:lastRow="0" w:firstColumn="0" w:lastColumn="0" w:oddVBand="0" w:evenVBand="0" w:oddHBand="1" w:evenHBand="0" w:firstRowFirstColumn="0" w:firstRowLastColumn="0" w:lastRowFirstColumn="0" w:lastRowLastColumn="0"/>
            </w:pPr>
            <w:r>
              <w:lastRenderedPageBreak/>
              <w:t>This conclusion demonstrates sound control of structure</w:t>
            </w:r>
            <w:r w:rsidR="00717DA9">
              <w:t>.</w:t>
            </w:r>
          </w:p>
          <w:p w14:paraId="3083F2C1" w14:textId="31DFF321" w:rsidR="00717DA9" w:rsidRDefault="00CF3914" w:rsidP="00D16E3E">
            <w:pPr>
              <w:cnfStyle w:val="000000100000" w:firstRow="0" w:lastRow="0" w:firstColumn="0" w:lastColumn="0" w:oddVBand="0" w:evenVBand="0" w:oddHBand="1" w:evenHBand="0" w:firstRowFirstColumn="0" w:firstRowLastColumn="0" w:lastRowFirstColumn="0" w:lastRowLastColumn="0"/>
            </w:pPr>
            <w:r>
              <w:t xml:space="preserve">More effective sentence starters can be applied to compose a rhetorically engaging conclusion. </w:t>
            </w:r>
            <w:r w:rsidR="005A2F80">
              <w:t xml:space="preserve">This can be achieved through </w:t>
            </w:r>
            <w:r w:rsidR="002B0591">
              <w:t>using</w:t>
            </w:r>
            <w:r w:rsidR="005A2F80">
              <w:t xml:space="preserve"> a range of modal verbs</w:t>
            </w:r>
            <w:r w:rsidR="00B75C79">
              <w:t xml:space="preserve"> or adjective</w:t>
            </w:r>
            <w:r w:rsidR="0041530E">
              <w:t>s</w:t>
            </w:r>
            <w:r w:rsidR="00B75C79">
              <w:t xml:space="preserve"> and nominalisation to increase density</w:t>
            </w:r>
            <w:r w:rsidR="00CA7A97">
              <w:t xml:space="preserve"> and </w:t>
            </w:r>
            <w:r w:rsidR="00B75C79">
              <w:t>formalise register.</w:t>
            </w:r>
          </w:p>
          <w:p w14:paraId="6F24B2D6" w14:textId="68BD02DB" w:rsidR="00B75C79" w:rsidRDefault="0062310D" w:rsidP="00D16E3E">
            <w:pPr>
              <w:cnfStyle w:val="000000100000" w:firstRow="0" w:lastRow="0" w:firstColumn="0" w:lastColumn="0" w:oddVBand="0" w:evenVBand="0" w:oddHBand="1" w:evenHBand="0" w:firstRowFirstColumn="0" w:firstRowLastColumn="0" w:lastRowFirstColumn="0" w:lastRowLastColumn="0"/>
            </w:pPr>
            <w:r>
              <w:t xml:space="preserve">Considering ways to include more personal insight to conclude the response will also </w:t>
            </w:r>
            <w:r w:rsidR="002B0591">
              <w:t>elevate this response.</w:t>
            </w:r>
            <w:r>
              <w:t xml:space="preserve"> </w:t>
            </w:r>
            <w:r w:rsidR="00223F31">
              <w:t>The inclusion of personal prono</w:t>
            </w:r>
            <w:r w:rsidR="00087BED">
              <w:t>u</w:t>
            </w:r>
            <w:r w:rsidR="00223F31">
              <w:t xml:space="preserve">n </w:t>
            </w:r>
            <w:r w:rsidR="00087BED">
              <w:t xml:space="preserve">(‘me’) </w:t>
            </w:r>
            <w:r w:rsidR="00967656">
              <w:t xml:space="preserve">is an effective device </w:t>
            </w:r>
            <w:r w:rsidR="00967656">
              <w:lastRenderedPageBreak/>
              <w:t>to show understanding that can be used throughout for effect.</w:t>
            </w:r>
          </w:p>
        </w:tc>
      </w:tr>
    </w:tbl>
    <w:bookmarkEnd w:id="48"/>
    <w:p w14:paraId="1A5D1661" w14:textId="33CA66F1" w:rsidR="00BF0E42" w:rsidRPr="009164C0" w:rsidRDefault="006D3A25" w:rsidP="00BF0E42">
      <w:pPr>
        <w:rPr>
          <w:rStyle w:val="Strong"/>
        </w:rPr>
      </w:pPr>
      <w:r w:rsidRPr="009164C0">
        <w:rPr>
          <w:rStyle w:val="Strong"/>
        </w:rPr>
        <w:lastRenderedPageBreak/>
        <w:t xml:space="preserve">Feedback </w:t>
      </w:r>
      <w:r w:rsidR="002F4752" w:rsidRPr="009164C0">
        <w:rPr>
          <w:rStyle w:val="Strong"/>
        </w:rPr>
        <w:t>comment</w:t>
      </w:r>
    </w:p>
    <w:p w14:paraId="382295B5" w14:textId="363AE899" w:rsidR="00BF0E42" w:rsidRDefault="00BF0E42" w:rsidP="00BF0E42">
      <w:pPr>
        <w:rPr>
          <w:rStyle w:val="Strong"/>
          <w:b w:val="0"/>
          <w:bCs w:val="0"/>
        </w:rPr>
      </w:pPr>
      <w:r>
        <w:rPr>
          <w:rStyle w:val="Strong"/>
          <w:b w:val="0"/>
          <w:bCs w:val="0"/>
        </w:rPr>
        <w:t>This sample response exemplifies</w:t>
      </w:r>
      <w:r w:rsidR="004C6594">
        <w:rPr>
          <w:rStyle w:val="Strong"/>
          <w:b w:val="0"/>
          <w:bCs w:val="0"/>
        </w:rPr>
        <w:t xml:space="preserve"> </w:t>
      </w:r>
      <w:r w:rsidR="009164C0">
        <w:rPr>
          <w:rStyle w:val="Strong"/>
          <w:b w:val="0"/>
          <w:bCs w:val="0"/>
        </w:rPr>
        <w:t>how a C</w:t>
      </w:r>
      <w:r w:rsidR="00122B0D">
        <w:rPr>
          <w:rStyle w:val="Strong"/>
          <w:b w:val="0"/>
          <w:bCs w:val="0"/>
        </w:rPr>
        <w:t>-</w:t>
      </w:r>
      <w:r w:rsidR="009164C0">
        <w:rPr>
          <w:rStyle w:val="Strong"/>
          <w:b w:val="0"/>
          <w:bCs w:val="0"/>
        </w:rPr>
        <w:t>range student</w:t>
      </w:r>
      <w:r w:rsidR="000B6603">
        <w:rPr>
          <w:rStyle w:val="Strong"/>
          <w:b w:val="0"/>
          <w:bCs w:val="0"/>
        </w:rPr>
        <w:t xml:space="preserve"> might perform in this assessment.</w:t>
      </w:r>
      <w:r w:rsidR="00C43C22">
        <w:rPr>
          <w:rStyle w:val="Strong"/>
          <w:b w:val="0"/>
          <w:bCs w:val="0"/>
        </w:rPr>
        <w:t xml:space="preserve"> This student has</w:t>
      </w:r>
      <w:r w:rsidR="00185C2A">
        <w:rPr>
          <w:rStyle w:val="Strong"/>
          <w:b w:val="0"/>
          <w:bCs w:val="0"/>
        </w:rPr>
        <w:t xml:space="preserve"> explained </w:t>
      </w:r>
      <w:r w:rsidR="00C94CD5">
        <w:rPr>
          <w:rStyle w:val="Strong"/>
          <w:b w:val="0"/>
          <w:bCs w:val="0"/>
        </w:rPr>
        <w:t>how an author uses character</w:t>
      </w:r>
      <w:r w:rsidR="008D7ABF">
        <w:rPr>
          <w:rStyle w:val="Strong"/>
          <w:b w:val="0"/>
          <w:bCs w:val="0"/>
        </w:rPr>
        <w:t>s</w:t>
      </w:r>
      <w:r w:rsidR="00C94CD5">
        <w:rPr>
          <w:rStyle w:val="Strong"/>
          <w:b w:val="0"/>
          <w:bCs w:val="0"/>
        </w:rPr>
        <w:t xml:space="preserve"> and point of view to explore </w:t>
      </w:r>
      <w:r w:rsidR="003C0B4C">
        <w:rPr>
          <w:rStyle w:val="Strong"/>
          <w:b w:val="0"/>
          <w:bCs w:val="0"/>
        </w:rPr>
        <w:t>‘</w:t>
      </w:r>
      <w:r w:rsidR="00967656">
        <w:rPr>
          <w:rStyle w:val="Strong"/>
          <w:b w:val="0"/>
          <w:bCs w:val="0"/>
        </w:rPr>
        <w:t xml:space="preserve">main </w:t>
      </w:r>
      <w:proofErr w:type="gramStart"/>
      <w:r w:rsidR="003C0B4C">
        <w:rPr>
          <w:rStyle w:val="Strong"/>
          <w:b w:val="0"/>
          <w:bCs w:val="0"/>
        </w:rPr>
        <w:t>ideas’</w:t>
      </w:r>
      <w:proofErr w:type="gramEnd"/>
      <w:r w:rsidR="003E6D6B">
        <w:rPr>
          <w:rStyle w:val="Strong"/>
          <w:b w:val="0"/>
          <w:bCs w:val="0"/>
        </w:rPr>
        <w:t xml:space="preserve">. </w:t>
      </w:r>
      <w:r w:rsidR="00B07775">
        <w:rPr>
          <w:rStyle w:val="Strong"/>
          <w:b w:val="0"/>
          <w:bCs w:val="0"/>
        </w:rPr>
        <w:t xml:space="preserve">Unfortunately, links to </w:t>
      </w:r>
      <w:r w:rsidR="008D2C34">
        <w:rPr>
          <w:rStyle w:val="Strong"/>
          <w:b w:val="0"/>
          <w:bCs w:val="0"/>
        </w:rPr>
        <w:t>‘challenge and expand thinking’</w:t>
      </w:r>
      <w:r w:rsidR="008D7ABF">
        <w:rPr>
          <w:rStyle w:val="Strong"/>
          <w:b w:val="0"/>
          <w:bCs w:val="0"/>
        </w:rPr>
        <w:t xml:space="preserve"> and ‘engage</w:t>
      </w:r>
      <w:r w:rsidR="00C43C22">
        <w:rPr>
          <w:rStyle w:val="Strong"/>
          <w:b w:val="0"/>
          <w:bCs w:val="0"/>
        </w:rPr>
        <w:t xml:space="preserve"> </w:t>
      </w:r>
      <w:r w:rsidR="008D7ABF">
        <w:rPr>
          <w:rStyle w:val="Strong"/>
          <w:b w:val="0"/>
          <w:bCs w:val="0"/>
        </w:rPr>
        <w:t>readers</w:t>
      </w:r>
      <w:r w:rsidR="0011463E">
        <w:rPr>
          <w:rStyle w:val="Strong"/>
          <w:b w:val="0"/>
          <w:bCs w:val="0"/>
        </w:rPr>
        <w:t xml:space="preserve">’ </w:t>
      </w:r>
      <w:r w:rsidR="009A25F9">
        <w:rPr>
          <w:rStyle w:val="Strong"/>
          <w:b w:val="0"/>
          <w:bCs w:val="0"/>
        </w:rPr>
        <w:t xml:space="preserve">are dealt with </w:t>
      </w:r>
      <w:r w:rsidR="0083283A">
        <w:rPr>
          <w:rStyle w:val="Strong"/>
          <w:b w:val="0"/>
          <w:bCs w:val="0"/>
        </w:rPr>
        <w:t>superficially or</w:t>
      </w:r>
      <w:r w:rsidR="009A25F9">
        <w:rPr>
          <w:rStyle w:val="Strong"/>
          <w:b w:val="0"/>
          <w:bCs w:val="0"/>
        </w:rPr>
        <w:t xml:space="preserve"> neglected. This student clearly has knowledge of the text, including </w:t>
      </w:r>
      <w:r w:rsidR="009E7209">
        <w:rPr>
          <w:rStyle w:val="Strong"/>
          <w:b w:val="0"/>
          <w:bCs w:val="0"/>
        </w:rPr>
        <w:t>evidence to demonstrate sound understanding</w:t>
      </w:r>
      <w:r w:rsidR="002D78DD">
        <w:rPr>
          <w:rStyle w:val="Strong"/>
          <w:b w:val="0"/>
          <w:bCs w:val="0"/>
        </w:rPr>
        <w:t xml:space="preserve"> across the body of the analytical response. </w:t>
      </w:r>
      <w:r w:rsidR="006C5CF9">
        <w:rPr>
          <w:rStyle w:val="Strong"/>
          <w:b w:val="0"/>
          <w:bCs w:val="0"/>
        </w:rPr>
        <w:t xml:space="preserve">Discussion of language forms, features and structures is </w:t>
      </w:r>
      <w:r w:rsidR="00984409">
        <w:rPr>
          <w:rStyle w:val="Strong"/>
          <w:b w:val="0"/>
          <w:bCs w:val="0"/>
        </w:rPr>
        <w:t>also demonstrated</w:t>
      </w:r>
      <w:r w:rsidR="002C1AE8">
        <w:rPr>
          <w:rStyle w:val="Strong"/>
          <w:b w:val="0"/>
          <w:bCs w:val="0"/>
        </w:rPr>
        <w:t xml:space="preserve"> in a sound manner</w:t>
      </w:r>
      <w:r w:rsidR="00984409">
        <w:rPr>
          <w:rStyle w:val="Strong"/>
          <w:b w:val="0"/>
          <w:bCs w:val="0"/>
        </w:rPr>
        <w:t xml:space="preserve">, linked </w:t>
      </w:r>
      <w:r w:rsidR="00824421">
        <w:rPr>
          <w:rStyle w:val="Strong"/>
          <w:b w:val="0"/>
          <w:bCs w:val="0"/>
        </w:rPr>
        <w:t xml:space="preserve">to character and </w:t>
      </w:r>
      <w:r w:rsidR="002C1AE8">
        <w:rPr>
          <w:rStyle w:val="Strong"/>
          <w:b w:val="0"/>
          <w:bCs w:val="0"/>
        </w:rPr>
        <w:t xml:space="preserve">point of view appropriately. </w:t>
      </w:r>
      <w:r w:rsidR="0083283A">
        <w:rPr>
          <w:rStyle w:val="Strong"/>
          <w:b w:val="0"/>
          <w:bCs w:val="0"/>
        </w:rPr>
        <w:t>E</w:t>
      </w:r>
      <w:r w:rsidR="00C53FA5">
        <w:rPr>
          <w:rStyle w:val="Strong"/>
          <w:b w:val="0"/>
          <w:bCs w:val="0"/>
        </w:rPr>
        <w:t xml:space="preserve">xamination of the text explains, rather than analyses, </w:t>
      </w:r>
      <w:r w:rsidR="00101F80">
        <w:rPr>
          <w:rStyle w:val="Strong"/>
          <w:b w:val="0"/>
          <w:bCs w:val="0"/>
        </w:rPr>
        <w:t xml:space="preserve">with causal links often ending </w:t>
      </w:r>
      <w:r w:rsidR="00991419">
        <w:rPr>
          <w:rStyle w:val="Strong"/>
          <w:b w:val="0"/>
          <w:bCs w:val="0"/>
        </w:rPr>
        <w:t xml:space="preserve">at the text level, rather than effectively connecting to </w:t>
      </w:r>
      <w:r w:rsidR="00575823">
        <w:rPr>
          <w:rStyle w:val="Strong"/>
          <w:b w:val="0"/>
          <w:bCs w:val="0"/>
        </w:rPr>
        <w:t>how the author has used these devices</w:t>
      </w:r>
      <w:r w:rsidR="001C46C6">
        <w:rPr>
          <w:rStyle w:val="Strong"/>
          <w:b w:val="0"/>
          <w:bCs w:val="0"/>
        </w:rPr>
        <w:t>, or how these devices/evidence have enable</w:t>
      </w:r>
      <w:r w:rsidR="007425DF">
        <w:rPr>
          <w:rStyle w:val="Strong"/>
          <w:b w:val="0"/>
          <w:bCs w:val="0"/>
        </w:rPr>
        <w:t>d the student to ‘challenge and expand thinking’.</w:t>
      </w:r>
    </w:p>
    <w:p w14:paraId="3A1386BC" w14:textId="04D3CBE2" w:rsidR="007425DF" w:rsidRDefault="007425DF" w:rsidP="00BF0E42">
      <w:pPr>
        <w:rPr>
          <w:rStyle w:val="Strong"/>
          <w:b w:val="0"/>
          <w:bCs w:val="0"/>
        </w:rPr>
      </w:pPr>
      <w:r>
        <w:rPr>
          <w:rStyle w:val="Strong"/>
          <w:b w:val="0"/>
          <w:bCs w:val="0"/>
        </w:rPr>
        <w:t xml:space="preserve">The response is </w:t>
      </w:r>
      <w:r w:rsidR="00497D8E">
        <w:rPr>
          <w:rStyle w:val="Strong"/>
          <w:b w:val="0"/>
          <w:bCs w:val="0"/>
        </w:rPr>
        <w:t>sound in its control of language, using some appropriate metalanguage and vocabulary</w:t>
      </w:r>
      <w:r w:rsidR="00A5777D">
        <w:rPr>
          <w:rStyle w:val="Strong"/>
          <w:b w:val="0"/>
          <w:bCs w:val="0"/>
        </w:rPr>
        <w:t xml:space="preserve"> </w:t>
      </w:r>
      <w:r w:rsidR="00367E20">
        <w:rPr>
          <w:rStyle w:val="Strong"/>
          <w:b w:val="0"/>
          <w:bCs w:val="0"/>
        </w:rPr>
        <w:t xml:space="preserve">throughout. </w:t>
      </w:r>
      <w:r w:rsidR="00424437">
        <w:rPr>
          <w:rStyle w:val="Strong"/>
          <w:b w:val="0"/>
          <w:bCs w:val="0"/>
        </w:rPr>
        <w:t xml:space="preserve">Maintaining a more consistent personal voice that does not lapse into informal register </w:t>
      </w:r>
      <w:r w:rsidR="004F3470">
        <w:rPr>
          <w:rStyle w:val="Strong"/>
          <w:b w:val="0"/>
          <w:bCs w:val="0"/>
        </w:rPr>
        <w:t>is recommended for future analytical tasks. Further, engaging in the editing process to review and revise punctuatio</w:t>
      </w:r>
      <w:r w:rsidR="000D2676">
        <w:rPr>
          <w:rStyle w:val="Strong"/>
          <w:b w:val="0"/>
          <w:bCs w:val="0"/>
        </w:rPr>
        <w:t xml:space="preserve">n and tense for cohesion is also a necessary </w:t>
      </w:r>
      <w:r w:rsidR="00660F2A">
        <w:rPr>
          <w:rStyle w:val="Strong"/>
          <w:b w:val="0"/>
          <w:bCs w:val="0"/>
        </w:rPr>
        <w:t>practice</w:t>
      </w:r>
      <w:r w:rsidR="000D2676">
        <w:rPr>
          <w:rStyle w:val="Strong"/>
          <w:b w:val="0"/>
          <w:bCs w:val="0"/>
        </w:rPr>
        <w:t xml:space="preserve"> for this student as they progress through Year 10 and into Stage 6. </w:t>
      </w:r>
      <w:r w:rsidR="005D597D">
        <w:rPr>
          <w:rStyle w:val="Strong"/>
          <w:b w:val="0"/>
          <w:bCs w:val="0"/>
        </w:rPr>
        <w:t xml:space="preserve">Developing skills in choice of vocabulary </w:t>
      </w:r>
      <w:r w:rsidR="00054589">
        <w:rPr>
          <w:rStyle w:val="Strong"/>
          <w:b w:val="0"/>
          <w:bCs w:val="0"/>
        </w:rPr>
        <w:t>f</w:t>
      </w:r>
      <w:r w:rsidR="005D597D">
        <w:rPr>
          <w:rStyle w:val="Strong"/>
          <w:b w:val="0"/>
          <w:bCs w:val="0"/>
        </w:rPr>
        <w:t>or precision</w:t>
      </w:r>
      <w:r w:rsidR="003D7B71">
        <w:rPr>
          <w:rStyle w:val="Strong"/>
          <w:b w:val="0"/>
          <w:bCs w:val="0"/>
        </w:rPr>
        <w:t xml:space="preserve"> and enhanced personal voice is similarly advised moving forward. </w:t>
      </w:r>
      <w:r w:rsidR="00FB5838">
        <w:rPr>
          <w:rStyle w:val="Strong"/>
          <w:b w:val="0"/>
          <w:bCs w:val="0"/>
        </w:rPr>
        <w:t xml:space="preserve">Consideration of audience and </w:t>
      </w:r>
      <w:r w:rsidR="003C6B05">
        <w:rPr>
          <w:rStyle w:val="Strong"/>
          <w:b w:val="0"/>
          <w:bCs w:val="0"/>
        </w:rPr>
        <w:t xml:space="preserve">purpose for the task is evident, but </w:t>
      </w:r>
      <w:r w:rsidR="008C0D8D">
        <w:rPr>
          <w:rStyle w:val="Strong"/>
          <w:b w:val="0"/>
          <w:bCs w:val="0"/>
        </w:rPr>
        <w:t xml:space="preserve">greater lexical density </w:t>
      </w:r>
      <w:r w:rsidR="00380FC1">
        <w:rPr>
          <w:rStyle w:val="Strong"/>
          <w:b w:val="0"/>
          <w:bCs w:val="0"/>
        </w:rPr>
        <w:t>would have elevated this response.</w:t>
      </w:r>
    </w:p>
    <w:p w14:paraId="17E6C3B0" w14:textId="0CFA0516" w:rsidR="00265AAB" w:rsidRDefault="00265AAB" w:rsidP="00BF0E42">
      <w:pPr>
        <w:rPr>
          <w:rStyle w:val="Strong"/>
          <w:b w:val="0"/>
          <w:bCs w:val="0"/>
        </w:rPr>
      </w:pPr>
      <w:r>
        <w:rPr>
          <w:rStyle w:val="Strong"/>
          <w:b w:val="0"/>
          <w:bCs w:val="0"/>
        </w:rPr>
        <w:t xml:space="preserve">The structure of this analytical response is likewise sound in its control, demonstrating that this student has </w:t>
      </w:r>
      <w:r w:rsidR="008679EC">
        <w:rPr>
          <w:rStyle w:val="Strong"/>
          <w:b w:val="0"/>
          <w:bCs w:val="0"/>
        </w:rPr>
        <w:t xml:space="preserve">methodically considered the appropriate </w:t>
      </w:r>
      <w:r w:rsidR="00314E8A">
        <w:rPr>
          <w:rStyle w:val="Strong"/>
          <w:b w:val="0"/>
          <w:bCs w:val="0"/>
        </w:rPr>
        <w:t xml:space="preserve">form </w:t>
      </w:r>
      <w:r w:rsidR="00E83F1E">
        <w:rPr>
          <w:rStyle w:val="Strong"/>
          <w:b w:val="0"/>
          <w:bCs w:val="0"/>
        </w:rPr>
        <w:t xml:space="preserve">for this task. </w:t>
      </w:r>
      <w:r w:rsidR="00741C3E">
        <w:rPr>
          <w:rStyle w:val="Strong"/>
          <w:b w:val="0"/>
          <w:bCs w:val="0"/>
        </w:rPr>
        <w:t xml:space="preserve">Developing engaging sentence starters that move away from </w:t>
      </w:r>
      <w:r w:rsidR="00054589">
        <w:rPr>
          <w:rStyle w:val="Strong"/>
          <w:b w:val="0"/>
          <w:bCs w:val="0"/>
        </w:rPr>
        <w:t xml:space="preserve">simple adverbials (firstly, secondly, in conclusion) and instead use nominalisation and modal verbs to communicate personal voice and understanding </w:t>
      </w:r>
      <w:r w:rsidR="00C76050">
        <w:rPr>
          <w:rStyle w:val="Strong"/>
          <w:b w:val="0"/>
          <w:bCs w:val="0"/>
        </w:rPr>
        <w:t xml:space="preserve">is recommended. </w:t>
      </w:r>
      <w:r w:rsidR="005B29D5">
        <w:rPr>
          <w:rStyle w:val="Strong"/>
          <w:b w:val="0"/>
          <w:bCs w:val="0"/>
        </w:rPr>
        <w:t xml:space="preserve">Moreover, </w:t>
      </w:r>
      <w:r w:rsidR="00881822">
        <w:rPr>
          <w:rStyle w:val="Strong"/>
          <w:b w:val="0"/>
          <w:bCs w:val="0"/>
        </w:rPr>
        <w:t xml:space="preserve">structuring analysis to embed quotes </w:t>
      </w:r>
      <w:r w:rsidR="00881822">
        <w:rPr>
          <w:rStyle w:val="Strong"/>
          <w:b w:val="0"/>
          <w:bCs w:val="0"/>
        </w:rPr>
        <w:lastRenderedPageBreak/>
        <w:t xml:space="preserve">and integrate effect statements is also </w:t>
      </w:r>
      <w:r w:rsidR="00907782">
        <w:rPr>
          <w:rStyle w:val="Strong"/>
          <w:b w:val="0"/>
          <w:bCs w:val="0"/>
        </w:rPr>
        <w:t xml:space="preserve">advised </w:t>
      </w:r>
      <w:r w:rsidR="00A86508">
        <w:rPr>
          <w:rStyle w:val="Strong"/>
          <w:b w:val="0"/>
          <w:bCs w:val="0"/>
        </w:rPr>
        <w:t xml:space="preserve">as an area for future focus. </w:t>
      </w:r>
      <w:r w:rsidR="0044396A">
        <w:rPr>
          <w:rStyle w:val="Strong"/>
          <w:b w:val="0"/>
          <w:bCs w:val="0"/>
        </w:rPr>
        <w:t>Instances of summary</w:t>
      </w:r>
      <w:r w:rsidR="00FB7780">
        <w:rPr>
          <w:rStyle w:val="Strong"/>
          <w:b w:val="0"/>
          <w:bCs w:val="0"/>
        </w:rPr>
        <w:t xml:space="preserve"> and </w:t>
      </w:r>
      <w:r w:rsidR="0044396A">
        <w:rPr>
          <w:rStyle w:val="Strong"/>
          <w:b w:val="0"/>
          <w:bCs w:val="0"/>
        </w:rPr>
        <w:t>description should be replaced with more personal analysis and opportunities to link back to all aspects of the question and prompt.</w:t>
      </w:r>
    </w:p>
    <w:p w14:paraId="52F11B79" w14:textId="08054186" w:rsidR="0044396A" w:rsidRPr="00BF0E42" w:rsidRDefault="0044396A" w:rsidP="00BF0E42">
      <w:pPr>
        <w:rPr>
          <w:rStyle w:val="Strong"/>
          <w:b w:val="0"/>
          <w:bCs w:val="0"/>
        </w:rPr>
        <w:sectPr w:rsidR="0044396A" w:rsidRPr="00BF0E42" w:rsidSect="00D23DFD">
          <w:pgSz w:w="16838" w:h="11906" w:orient="landscape"/>
          <w:pgMar w:top="1134" w:right="1134" w:bottom="1134" w:left="1134" w:header="709" w:footer="709" w:gutter="0"/>
          <w:cols w:space="708"/>
          <w:docGrid w:linePitch="360"/>
        </w:sectPr>
      </w:pPr>
      <w:r>
        <w:rPr>
          <w:rStyle w:val="Strong"/>
          <w:b w:val="0"/>
          <w:bCs w:val="0"/>
        </w:rPr>
        <w:t xml:space="preserve">Overall, this is a sound response that </w:t>
      </w:r>
      <w:r w:rsidR="00A859C3">
        <w:rPr>
          <w:rStyle w:val="Strong"/>
          <w:b w:val="0"/>
          <w:bCs w:val="0"/>
        </w:rPr>
        <w:t xml:space="preserve">genuinely engages with the text and </w:t>
      </w:r>
      <w:r w:rsidR="000728AB">
        <w:rPr>
          <w:rStyle w:val="Strong"/>
          <w:b w:val="0"/>
          <w:bCs w:val="0"/>
        </w:rPr>
        <w:t xml:space="preserve">attempts to deal with all </w:t>
      </w:r>
      <w:r w:rsidR="00B954F4">
        <w:rPr>
          <w:rStyle w:val="Strong"/>
          <w:b w:val="0"/>
          <w:bCs w:val="0"/>
        </w:rPr>
        <w:t>task requirements.</w:t>
      </w:r>
    </w:p>
    <w:p w14:paraId="15D8E0B1" w14:textId="3418EE96" w:rsidR="004665F6" w:rsidRDefault="004665F6" w:rsidP="00327EB9">
      <w:pPr>
        <w:pStyle w:val="Heading1"/>
      </w:pPr>
      <w:bookmarkStart w:id="49" w:name="_Toc148105389"/>
      <w:bookmarkStart w:id="50" w:name="_Toc208565305"/>
      <w:bookmarkStart w:id="51" w:name="_Toc121386306"/>
      <w:bookmarkStart w:id="52" w:name="_Toc140045577"/>
      <w:bookmarkStart w:id="53" w:name="_Toc105492476"/>
      <w:bookmarkStart w:id="54" w:name="_Toc107484354"/>
      <w:bookmarkStart w:id="55" w:name="_Hlk125363347"/>
      <w:bookmarkStart w:id="56" w:name="_Toc105492479"/>
      <w:bookmarkStart w:id="57" w:name="_Toc107484357"/>
      <w:bookmarkStart w:id="58" w:name="_Toc124964503"/>
      <w:r>
        <w:lastRenderedPageBreak/>
        <w:t xml:space="preserve">The </w:t>
      </w:r>
      <w:r w:rsidRPr="00327EB9">
        <w:t>English</w:t>
      </w:r>
      <w:r>
        <w:t xml:space="preserve"> curriculum 7</w:t>
      </w:r>
      <w:r w:rsidR="005B2D1A">
        <w:t>–</w:t>
      </w:r>
      <w:r>
        <w:t>12 team</w:t>
      </w:r>
      <w:bookmarkEnd w:id="49"/>
      <w:bookmarkEnd w:id="50"/>
    </w:p>
    <w:p w14:paraId="0DE4A581" w14:textId="77777777" w:rsidR="004C40AD" w:rsidRPr="005F5986" w:rsidRDefault="004C40AD" w:rsidP="004C40AD">
      <w:bookmarkStart w:id="59" w:name="_Hlk207876046"/>
      <w:r w:rsidRPr="005F5986">
        <w:t xml:space="preserve">The English curriculum 7–12 team provides support for the delivery of the English curriculum 7–12 in NSW Department of Education high schools. </w:t>
      </w:r>
      <w:r w:rsidRPr="005F5986">
        <w:rPr>
          <w:rFonts w:eastAsia="Arial"/>
        </w:rPr>
        <w:t xml:space="preserve">If you have any questions regarding the use of material available or would like additional support, please contact the English curriculum team by emailing </w:t>
      </w:r>
      <w:hyperlink r:id="rId30">
        <w:r w:rsidRPr="005F5986">
          <w:rPr>
            <w:rStyle w:val="Hyperlink"/>
            <w:rFonts w:eastAsia="Arial"/>
          </w:rPr>
          <w:t>English.curriculum@det.nsw.edu.au</w:t>
        </w:r>
      </w:hyperlink>
      <w:r w:rsidRPr="005F5986">
        <w:rPr>
          <w:rFonts w:eastAsia="Arial"/>
        </w:rPr>
        <w:t>.</w:t>
      </w:r>
    </w:p>
    <w:p w14:paraId="17AE028F" w14:textId="77777777" w:rsidR="004C40AD" w:rsidRPr="005F5986" w:rsidRDefault="004C40AD" w:rsidP="004C40AD">
      <w:pPr>
        <w:pStyle w:val="Heading2"/>
      </w:pPr>
      <w:bookmarkStart w:id="60" w:name="_Toc152249460"/>
      <w:bookmarkStart w:id="61" w:name="_Toc169512422"/>
      <w:bookmarkStart w:id="62" w:name="_Toc200111946"/>
      <w:bookmarkStart w:id="63" w:name="_Toc207615833"/>
      <w:bookmarkStart w:id="64" w:name="_Toc208565306"/>
      <w:bookmarkStart w:id="65" w:name="_Toc138846993"/>
      <w:bookmarkStart w:id="66" w:name="_Toc149324465"/>
      <w:bookmarkStart w:id="67" w:name="_Toc150181684"/>
      <w:bookmarkStart w:id="68" w:name="_Toc150259390"/>
      <w:bookmarkStart w:id="69" w:name="_Toc151447422"/>
      <w:bookmarkStart w:id="70" w:name="_Toc151632402"/>
      <w:r w:rsidRPr="005F5986">
        <w:t>Share your experiences</w:t>
      </w:r>
      <w:bookmarkEnd w:id="60"/>
      <w:bookmarkEnd w:id="61"/>
      <w:bookmarkEnd w:id="62"/>
      <w:bookmarkEnd w:id="63"/>
      <w:bookmarkEnd w:id="64"/>
    </w:p>
    <w:bookmarkEnd w:id="65"/>
    <w:bookmarkEnd w:id="66"/>
    <w:bookmarkEnd w:id="67"/>
    <w:bookmarkEnd w:id="68"/>
    <w:bookmarkEnd w:id="69"/>
    <w:bookmarkEnd w:id="70"/>
    <w:p w14:paraId="09A4E060" w14:textId="77777777" w:rsidR="004C40AD" w:rsidRPr="005F5986" w:rsidRDefault="004C40AD" w:rsidP="004C40AD">
      <w:r w:rsidRPr="005F5986">
        <w:rPr>
          <w:rFonts w:eastAsia="Arial"/>
        </w:rPr>
        <w:t xml:space="preserve">If you use the sample program in your faculty and school context, reach out to the English curriculum team. We would love English teams from across NSW to share snapshots of their practice and how this resource has been used in their unique context as part of our ‘Voices from the Classroom’ section of the English curriculum 7–12 newsletter. Send submissions to </w:t>
      </w:r>
      <w:hyperlink r:id="rId31">
        <w:r w:rsidRPr="005F5986">
          <w:rPr>
            <w:rStyle w:val="Hyperlink"/>
            <w:rFonts w:eastAsia="Arial"/>
          </w:rPr>
          <w:t>English.curriculum@det.nsw.edu.au</w:t>
        </w:r>
      </w:hyperlink>
      <w:r w:rsidRPr="005F5986">
        <w:t>.</w:t>
      </w:r>
    </w:p>
    <w:p w14:paraId="2BF78650" w14:textId="7E651ABA" w:rsidR="004665F6" w:rsidRPr="00301AF4" w:rsidRDefault="004665F6" w:rsidP="00CF39CC">
      <w:pPr>
        <w:pStyle w:val="Heading2"/>
        <w:rPr>
          <w:rFonts w:eastAsia="Arial"/>
        </w:rPr>
      </w:pPr>
      <w:bookmarkStart w:id="71" w:name="_Toc208565307"/>
      <w:bookmarkEnd w:id="59"/>
      <w:r w:rsidRPr="00E95AEF">
        <w:t xml:space="preserve">Support and </w:t>
      </w:r>
      <w:r w:rsidRPr="003E6B4E">
        <w:t>alignment</w:t>
      </w:r>
      <w:bookmarkEnd w:id="71"/>
    </w:p>
    <w:p w14:paraId="06A19137" w14:textId="77777777" w:rsidR="004C40AD" w:rsidRPr="005F5986" w:rsidRDefault="004C40AD" w:rsidP="004C40AD">
      <w:pPr>
        <w:rPr>
          <w:rFonts w:eastAsia="Arial"/>
        </w:rPr>
      </w:pPr>
      <w:bookmarkStart w:id="72" w:name="_Hlk207876079"/>
      <w:r w:rsidRPr="005F5986">
        <w:rPr>
          <w:rFonts w:eastAsia="Arial"/>
          <w:b/>
          <w:bCs/>
        </w:rPr>
        <w:t>Alignment to system priorities and/or needs</w:t>
      </w:r>
      <w:r w:rsidRPr="005F5986">
        <w:rPr>
          <w:rFonts w:eastAsia="Arial"/>
        </w:rPr>
        <w:t xml:space="preserve">: this resource is evidence-based, as outlined below and supports English curriculum leaders to advance equitable outcomes, opportunities and experiences for their students. It also provides guidance that enhances the delivery of outstanding leadership and supports the planning of </w:t>
      </w:r>
      <w:hyperlink r:id="rId32" w:history="1">
        <w:r w:rsidRPr="005F5986">
          <w:rPr>
            <w:rStyle w:val="Hyperlink"/>
            <w:rFonts w:eastAsia="Arial"/>
          </w:rPr>
          <w:t>explicit teaching</w:t>
        </w:r>
      </w:hyperlink>
      <w:r w:rsidRPr="005F5986">
        <w:rPr>
          <w:rFonts w:eastAsia="Arial"/>
        </w:rPr>
        <w:t xml:space="preserve"> practices as per the goals of the </w:t>
      </w:r>
      <w:hyperlink r:id="rId33" w:history="1">
        <w:r w:rsidRPr="005F5986">
          <w:rPr>
            <w:rStyle w:val="Hyperlink"/>
            <w:rFonts w:eastAsia="Arial"/>
          </w:rPr>
          <w:t>Plan for NSW Public Education</w:t>
        </w:r>
      </w:hyperlink>
      <w:r w:rsidRPr="005F5986">
        <w:rPr>
          <w:rFonts w:eastAsia="Arial"/>
        </w:rPr>
        <w:t>. It</w:t>
      </w:r>
      <w:r w:rsidRPr="005F5986">
        <w:t xml:space="preserve"> </w:t>
      </w:r>
      <w:r w:rsidRPr="005F5986">
        <w:rPr>
          <w:rFonts w:eastAsia="Arial"/>
        </w:rPr>
        <w:t xml:space="preserve">is an example of </w:t>
      </w:r>
      <w:hyperlink r:id="rId34" w:history="1">
        <w:r w:rsidRPr="005F5986">
          <w:rPr>
            <w:rStyle w:val="Hyperlink"/>
          </w:rPr>
          <w:t>Universal Design for Learning</w:t>
        </w:r>
      </w:hyperlink>
      <w:r w:rsidRPr="005F5986">
        <w:t xml:space="preserve"> </w:t>
      </w:r>
      <w:r w:rsidRPr="005F5986">
        <w:rPr>
          <w:rFonts w:eastAsia="Arial"/>
        </w:rPr>
        <w:t xml:space="preserve">and aligns to the </w:t>
      </w:r>
      <w:hyperlink r:id="rId35" w:history="1">
        <w:r w:rsidRPr="005F5986">
          <w:rPr>
            <w:rStyle w:val="Hyperlink"/>
          </w:rPr>
          <w:t xml:space="preserve">School </w:t>
        </w:r>
        <w:r>
          <w:rPr>
            <w:rStyle w:val="Hyperlink"/>
          </w:rPr>
          <w:t>e</w:t>
        </w:r>
        <w:r w:rsidRPr="005F5986">
          <w:rPr>
            <w:rStyle w:val="Hyperlink"/>
          </w:rPr>
          <w:t>xcellence</w:t>
        </w:r>
      </w:hyperlink>
      <w:r w:rsidRPr="001D1302">
        <w:t xml:space="preserve"> </w:t>
      </w:r>
      <w:r w:rsidRPr="005F5986">
        <w:t>policy.</w:t>
      </w:r>
      <w:r w:rsidRPr="005F5986">
        <w:rPr>
          <w:rFonts w:eastAsia="Arial"/>
        </w:rPr>
        <w:t xml:space="preserve"> It is designed to support school and curriculum leaders as they plan syllabus implementation. It can be used during the design and delivery of collaborative curriculum planning, monitoring and evaluation.</w:t>
      </w:r>
    </w:p>
    <w:p w14:paraId="5A8E7DDE" w14:textId="6EA1C5C0" w:rsidR="001357FC" w:rsidRPr="00E95AEF" w:rsidRDefault="004C40AD" w:rsidP="004C40AD">
      <w:r w:rsidRPr="005F5986">
        <w:rPr>
          <w:rStyle w:val="Strong"/>
        </w:rPr>
        <w:t>Alignment to the School Excellence Framework</w:t>
      </w:r>
      <w:r w:rsidRPr="005F5986">
        <w:t xml:space="preserve">: this resource supports the </w:t>
      </w:r>
      <w:hyperlink r:id="rId36" w:history="1">
        <w:r w:rsidRPr="005F5986">
          <w:rPr>
            <w:rStyle w:val="Hyperlink"/>
          </w:rPr>
          <w:t>School Excellence Framework</w:t>
        </w:r>
      </w:hyperlink>
      <w:r w:rsidRPr="005F5986">
        <w:t xml:space="preserve"> element of assessment</w:t>
      </w:r>
      <w:bookmarkEnd w:id="72"/>
      <w:r w:rsidRPr="005F5986">
        <w:t xml:space="preserve"> </w:t>
      </w:r>
      <w:r w:rsidR="001357FC" w:rsidRPr="001328F0">
        <w:t xml:space="preserve">(formative assessment, </w:t>
      </w:r>
      <w:r>
        <w:t>formal</w:t>
      </w:r>
      <w:r w:rsidRPr="001328F0">
        <w:t xml:space="preserve"> </w:t>
      </w:r>
      <w:r w:rsidR="001357FC" w:rsidRPr="001328F0">
        <w:t>assessment, student engagement).</w:t>
      </w:r>
    </w:p>
    <w:p w14:paraId="32BA983E" w14:textId="276FC7FC" w:rsidR="004665F6" w:rsidRPr="00E95AEF" w:rsidRDefault="004C40AD" w:rsidP="004665F6">
      <w:bookmarkStart w:id="73" w:name="_Hlk207876114"/>
      <w:r w:rsidRPr="005F5986">
        <w:rPr>
          <w:rFonts w:eastAsia="Arial"/>
          <w:b/>
          <w:bCs/>
        </w:rPr>
        <w:t>Alignment to Australian Professional Standards for Teachers</w:t>
      </w:r>
      <w:r w:rsidRPr="005F5986">
        <w:rPr>
          <w:rFonts w:eastAsia="Arial"/>
        </w:rPr>
        <w:t xml:space="preserve">: this resource supports teachers to address </w:t>
      </w:r>
      <w:hyperlink r:id="rId37">
        <w:r w:rsidRPr="005F5986">
          <w:rPr>
            <w:rStyle w:val="Hyperlink"/>
            <w:rFonts w:eastAsia="Arial"/>
          </w:rPr>
          <w:t>Proficient Teacher Standard Descriptors</w:t>
        </w:r>
      </w:hyperlink>
      <w:bookmarkEnd w:id="73"/>
      <w:r>
        <w:t xml:space="preserve"> </w:t>
      </w:r>
      <w:r w:rsidR="001357FC" w:rsidRPr="001328F0">
        <w:t>5.1.2, 5.2.2, 5.3.2</w:t>
      </w:r>
      <w:r w:rsidR="00D3776C">
        <w:t>.</w:t>
      </w:r>
    </w:p>
    <w:p w14:paraId="2AAE2D82" w14:textId="77777777" w:rsidR="004C40AD" w:rsidRPr="005F5986" w:rsidRDefault="004C40AD" w:rsidP="004C40AD">
      <w:bookmarkStart w:id="74" w:name="_Hlk207876127"/>
      <w:r w:rsidRPr="005F5986">
        <w:rPr>
          <w:b/>
          <w:bCs/>
        </w:rPr>
        <w:t>Assessment</w:t>
      </w:r>
      <w:r w:rsidRPr="005F5986">
        <w:t xml:space="preserve">: </w:t>
      </w:r>
      <w:r w:rsidRPr="005F5986">
        <w:rPr>
          <w:rFonts w:eastAsia="Arial"/>
        </w:rPr>
        <w:t xml:space="preserve">further advice to support formative assessment is available on the </w:t>
      </w:r>
      <w:hyperlink r:id="rId38" w:history="1">
        <w:r w:rsidRPr="005F5986">
          <w:rPr>
            <w:rStyle w:val="Hyperlink"/>
            <w:rFonts w:eastAsia="Arial"/>
          </w:rPr>
          <w:t>Planning, programming and assessing 7–12</w:t>
        </w:r>
      </w:hyperlink>
      <w:r w:rsidRPr="005F5986">
        <w:rPr>
          <w:rFonts w:eastAsia="Arial"/>
        </w:rPr>
        <w:t xml:space="preserve"> webpage. This includes the</w:t>
      </w:r>
      <w:r w:rsidRPr="005F5986">
        <w:t xml:space="preserve"> </w:t>
      </w:r>
      <w:hyperlink r:id="rId39" w:history="1">
        <w:r w:rsidRPr="005F5986">
          <w:rPr>
            <w:rStyle w:val="Hyperlink"/>
          </w:rPr>
          <w:t>Classroom assessment advice 7–10</w:t>
        </w:r>
      </w:hyperlink>
      <w:r w:rsidRPr="005F5986">
        <w:t xml:space="preserve">. For summative assessment tasks, the </w:t>
      </w:r>
      <w:hyperlink r:id="rId40" w:history="1">
        <w:r w:rsidRPr="005F5986">
          <w:rPr>
            <w:rStyle w:val="Hyperlink"/>
          </w:rPr>
          <w:t>Assessment task advice 7–10</w:t>
        </w:r>
      </w:hyperlink>
      <w:r w:rsidRPr="005F5986">
        <w:t xml:space="preserve"> webpage is available.</w:t>
      </w:r>
    </w:p>
    <w:bookmarkEnd w:id="74"/>
    <w:p w14:paraId="160B7C6A" w14:textId="77777777" w:rsidR="00FD7FC4" w:rsidRPr="00FD7FC4" w:rsidRDefault="00FD7FC4" w:rsidP="00FD7FC4">
      <w:r w:rsidRPr="00FD7FC4">
        <w:rPr>
          <w:b/>
          <w:bCs/>
        </w:rPr>
        <w:lastRenderedPageBreak/>
        <w:t xml:space="preserve">Consulted </w:t>
      </w:r>
      <w:proofErr w:type="gramStart"/>
      <w:r w:rsidRPr="00FD7FC4">
        <w:rPr>
          <w:b/>
          <w:bCs/>
        </w:rPr>
        <w:t>with:</w:t>
      </w:r>
      <w:proofErr w:type="gramEnd"/>
      <w:r w:rsidRPr="00FD7FC4">
        <w:rPr>
          <w:b/>
          <w:bCs/>
        </w:rPr>
        <w:t xml:space="preserve"> </w:t>
      </w:r>
      <w:r w:rsidRPr="00FD7FC4">
        <w:t>subject matter experts from the Curriculum and Reform, Strategic Delivery and Literacy and Numeracy teams.</w:t>
      </w:r>
    </w:p>
    <w:p w14:paraId="60E26277" w14:textId="77777777" w:rsidR="004C40AD" w:rsidRPr="00F54B70" w:rsidRDefault="004C40AD" w:rsidP="004C40AD">
      <w:pPr>
        <w:rPr>
          <w:rFonts w:eastAsia="Arial"/>
        </w:rPr>
      </w:pPr>
      <w:r w:rsidRPr="00345689">
        <w:rPr>
          <w:rStyle w:val="Strong"/>
        </w:rPr>
        <w:t>Differentiation</w:t>
      </w:r>
      <w:r w:rsidRPr="00345689">
        <w:t xml:space="preserve">: </w:t>
      </w:r>
      <w:r>
        <w:t>f</w:t>
      </w:r>
      <w:r>
        <w:rPr>
          <w:rFonts w:eastAsia="Arial"/>
        </w:rPr>
        <w:t xml:space="preserve">urther advice to support Aboriginal and/or Torres Strait Islander students, </w:t>
      </w:r>
      <w:r w:rsidRPr="00CD786F">
        <w:rPr>
          <w:rFonts w:eastAsia="Arial"/>
        </w:rPr>
        <w:t>students learning English as an additional language or dialect (EAL/D</w:t>
      </w:r>
      <w:r>
        <w:rPr>
          <w:rFonts w:eastAsia="Arial"/>
        </w:rPr>
        <w:t xml:space="preserve">), students with a disability and/or additional needs and high potential and gifted students can be found on the </w:t>
      </w:r>
      <w:hyperlink r:id="rId41" w:history="1">
        <w:r>
          <w:rPr>
            <w:rStyle w:val="Hyperlink"/>
            <w:rFonts w:eastAsia="Arial"/>
          </w:rPr>
          <w:t>Planning, programming and assessing 7–12</w:t>
        </w:r>
      </w:hyperlink>
      <w:r>
        <w:rPr>
          <w:rFonts w:eastAsia="Arial"/>
        </w:rPr>
        <w:t xml:space="preserve"> webpage. This includes the</w:t>
      </w:r>
      <w:r>
        <w:t xml:space="preserve"> </w:t>
      </w:r>
      <w:hyperlink r:id="rId42" w:history="1">
        <w:r>
          <w:rPr>
            <w:rStyle w:val="Hyperlink"/>
          </w:rPr>
          <w:t xml:space="preserve">Inclusion and differentiation </w:t>
        </w:r>
        <w:r w:rsidRPr="00481DB1">
          <w:rPr>
            <w:rStyle w:val="Hyperlink"/>
          </w:rPr>
          <w:t xml:space="preserve">advice </w:t>
        </w:r>
        <w:r>
          <w:rPr>
            <w:rStyle w:val="Hyperlink"/>
          </w:rPr>
          <w:t>7–10</w:t>
        </w:r>
      </w:hyperlink>
      <w:r>
        <w:t xml:space="preserve"> webpage.</w:t>
      </w:r>
    </w:p>
    <w:p w14:paraId="67E84A31" w14:textId="77777777" w:rsidR="004C40AD" w:rsidRDefault="004C40AD" w:rsidP="004C40AD">
      <w:pPr>
        <w:spacing w:after="160"/>
      </w:pPr>
      <w:r w:rsidRPr="00345689">
        <w:rPr>
          <w:rStyle w:val="Strong"/>
        </w:rPr>
        <w:t>NSW Syllabus</w:t>
      </w:r>
      <w:r w:rsidRPr="00345689">
        <w:t xml:space="preserve">: </w:t>
      </w:r>
      <w:hyperlink r:id="rId43" w:history="1">
        <w:r w:rsidRPr="00C37E96">
          <w:rPr>
            <w:rStyle w:val="Hyperlink"/>
          </w:rPr>
          <w:t>English K–10 Syllabus</w:t>
        </w:r>
      </w:hyperlink>
      <w:r w:rsidRPr="6AFCE6A2">
        <w:rPr>
          <w:rFonts w:eastAsia="Arial"/>
        </w:rPr>
        <w:t xml:space="preserve"> (NESA 2022)</w:t>
      </w:r>
    </w:p>
    <w:p w14:paraId="199523AC" w14:textId="4F2C4FC2" w:rsidR="004665F6" w:rsidRPr="00A21B96" w:rsidRDefault="004665F6" w:rsidP="004665F6">
      <w:pPr>
        <w:rPr>
          <w:rFonts w:eastAsia="Arial"/>
          <w:lang w:val="es-ES"/>
        </w:rPr>
      </w:pPr>
      <w:r w:rsidRPr="00145049">
        <w:rPr>
          <w:rStyle w:val="Strong"/>
        </w:rPr>
        <w:t>Syllabus outcomes</w:t>
      </w:r>
      <w:r w:rsidRPr="00145049">
        <w:t>:</w:t>
      </w:r>
      <w:r w:rsidRPr="00A21B96">
        <w:rPr>
          <w:lang w:val="es-ES"/>
        </w:rPr>
        <w:t xml:space="preserve"> </w:t>
      </w:r>
      <w:r w:rsidR="001357FC" w:rsidRPr="00A21B96">
        <w:rPr>
          <w:lang w:val="es-ES"/>
        </w:rPr>
        <w:t>EN5-RVL-01, EN5-URA-01, EN5-URB-01</w:t>
      </w:r>
      <w:r w:rsidR="00145049">
        <w:rPr>
          <w:lang w:val="es-ES"/>
        </w:rPr>
        <w:t xml:space="preserve"> and</w:t>
      </w:r>
      <w:r w:rsidR="001357FC" w:rsidRPr="00A21B96">
        <w:rPr>
          <w:lang w:val="es-ES"/>
        </w:rPr>
        <w:t xml:space="preserve"> EN5-ECA-01</w:t>
      </w:r>
    </w:p>
    <w:p w14:paraId="1210F9AB" w14:textId="77777777" w:rsidR="00145049" w:rsidRDefault="00145049" w:rsidP="00145049">
      <w:pPr>
        <w:spacing w:after="160"/>
      </w:pPr>
      <w:r w:rsidRPr="00345689">
        <w:rPr>
          <w:rStyle w:val="Strong"/>
        </w:rPr>
        <w:t>Author</w:t>
      </w:r>
      <w:r w:rsidRPr="00345689">
        <w:t>:</w:t>
      </w:r>
      <w:r w:rsidRPr="6AFCE6A2">
        <w:rPr>
          <w:rFonts w:eastAsia="Arial"/>
        </w:rPr>
        <w:t xml:space="preserve"> English curriculum 7</w:t>
      </w:r>
      <w:r>
        <w:rPr>
          <w:rFonts w:eastAsia="Arial"/>
        </w:rPr>
        <w:t>–</w:t>
      </w:r>
      <w:r w:rsidRPr="6AFCE6A2">
        <w:rPr>
          <w:rFonts w:eastAsia="Arial"/>
        </w:rPr>
        <w:t>12 team</w:t>
      </w:r>
    </w:p>
    <w:p w14:paraId="3046D14A" w14:textId="77777777" w:rsidR="00145049" w:rsidRDefault="00145049" w:rsidP="00145049">
      <w:pPr>
        <w:spacing w:after="160"/>
      </w:pPr>
      <w:r w:rsidRPr="00345689">
        <w:rPr>
          <w:rStyle w:val="Strong"/>
        </w:rPr>
        <w:t>Publisher</w:t>
      </w:r>
      <w:r w:rsidRPr="00345689">
        <w:t xml:space="preserve">: </w:t>
      </w:r>
      <w:r w:rsidRPr="6AFCE6A2">
        <w:rPr>
          <w:rFonts w:eastAsia="Arial"/>
        </w:rPr>
        <w:t>State of NSW, Department of Education</w:t>
      </w:r>
    </w:p>
    <w:p w14:paraId="7B284983" w14:textId="37572851" w:rsidR="004665F6" w:rsidRPr="00E95AEF" w:rsidRDefault="004665F6" w:rsidP="004665F6">
      <w:r w:rsidRPr="00D3776C">
        <w:rPr>
          <w:rStyle w:val="Strong"/>
        </w:rPr>
        <w:t>Resource</w:t>
      </w:r>
      <w:r w:rsidRPr="00E95AEF">
        <w:t xml:space="preserve">: </w:t>
      </w:r>
      <w:r w:rsidR="00BD072D">
        <w:t xml:space="preserve">sample </w:t>
      </w:r>
      <w:r>
        <w:t>a</w:t>
      </w:r>
      <w:r w:rsidR="001357FC" w:rsidRPr="001328F0">
        <w:t>ssessment notification</w:t>
      </w:r>
    </w:p>
    <w:bookmarkEnd w:id="51"/>
    <w:bookmarkEnd w:id="52"/>
    <w:bookmarkEnd w:id="53"/>
    <w:bookmarkEnd w:id="54"/>
    <w:bookmarkEnd w:id="55"/>
    <w:bookmarkEnd w:id="56"/>
    <w:bookmarkEnd w:id="57"/>
    <w:bookmarkEnd w:id="58"/>
    <w:p w14:paraId="2E0A0113" w14:textId="71FCACCD" w:rsidR="00145049" w:rsidRPr="001328F0" w:rsidRDefault="00145049" w:rsidP="00145049">
      <w:pPr>
        <w:spacing w:after="0"/>
      </w:pPr>
      <w:r w:rsidRPr="00345689">
        <w:rPr>
          <w:rStyle w:val="Strong"/>
        </w:rPr>
        <w:t>Related resources</w:t>
      </w:r>
      <w:r w:rsidRPr="00345689">
        <w:t xml:space="preserve">: </w:t>
      </w:r>
      <w:r w:rsidRPr="004031C0">
        <w:t xml:space="preserve">further resources to support English Stage </w:t>
      </w:r>
      <w:r>
        <w:t>5 can</w:t>
      </w:r>
      <w:r w:rsidRPr="004031C0">
        <w:t xml:space="preserve"> be found </w:t>
      </w:r>
      <w:r>
        <w:t xml:space="preserve">at </w:t>
      </w:r>
      <w:hyperlink r:id="rId44" w:history="1">
        <w:r w:rsidRPr="00591697">
          <w:rPr>
            <w:rStyle w:val="Hyperlink"/>
          </w:rPr>
          <w:t>Planning, programming and assessing English 7–10</w:t>
        </w:r>
      </w:hyperlink>
      <w:r w:rsidRPr="004031C0">
        <w:t>.</w:t>
      </w:r>
    </w:p>
    <w:p w14:paraId="50D80B78" w14:textId="77777777" w:rsidR="00145049" w:rsidRDefault="00145049" w:rsidP="00145049">
      <w:pPr>
        <w:spacing w:after="160"/>
      </w:pPr>
      <w:r w:rsidRPr="00345689">
        <w:rPr>
          <w:rStyle w:val="Strong"/>
        </w:rPr>
        <w:t>Professional Learning</w:t>
      </w:r>
      <w:r w:rsidRPr="00345689">
        <w:t xml:space="preserve">: </w:t>
      </w:r>
      <w:r>
        <w:rPr>
          <w:rFonts w:eastAsia="Arial"/>
        </w:rPr>
        <w:t>r</w:t>
      </w:r>
      <w:r w:rsidRPr="6AFCE6A2">
        <w:rPr>
          <w:rFonts w:eastAsia="Arial"/>
        </w:rPr>
        <w:t xml:space="preserve">elevant </w:t>
      </w:r>
      <w:r w:rsidRPr="6AFCE6A2" w:rsidDel="0013030F">
        <w:rPr>
          <w:rFonts w:eastAsia="Arial"/>
        </w:rPr>
        <w:t xml:space="preserve">Professional </w:t>
      </w:r>
      <w:r w:rsidRPr="6AFCE6A2">
        <w:rPr>
          <w:rFonts w:eastAsia="Arial"/>
        </w:rPr>
        <w:t>Learning is available on the</w:t>
      </w:r>
      <w:r>
        <w:rPr>
          <w:rFonts w:eastAsia="Arial"/>
        </w:rPr>
        <w:t xml:space="preserve"> </w:t>
      </w:r>
      <w:hyperlink r:id="rId45" w:history="1">
        <w:r w:rsidRPr="00E728B1">
          <w:rPr>
            <w:rStyle w:val="Hyperlink"/>
            <w:rFonts w:eastAsia="Arial"/>
          </w:rPr>
          <w:t>English curriculum 7–10 professional learning</w:t>
        </w:r>
      </w:hyperlink>
      <w:r>
        <w:rPr>
          <w:rFonts w:eastAsia="Arial"/>
        </w:rPr>
        <w:t xml:space="preserve"> SharePoint page</w:t>
      </w:r>
      <w:r w:rsidRPr="6AFCE6A2">
        <w:rPr>
          <w:rFonts w:eastAsia="Arial"/>
        </w:rPr>
        <w:t xml:space="preserve"> </w:t>
      </w:r>
      <w:r>
        <w:rPr>
          <w:rFonts w:eastAsia="Arial"/>
        </w:rPr>
        <w:t>(</w:t>
      </w:r>
      <w:r w:rsidDel="005D20BB">
        <w:rPr>
          <w:rFonts w:eastAsia="Arial"/>
        </w:rPr>
        <w:t xml:space="preserve">DoE </w:t>
      </w:r>
      <w:r>
        <w:rPr>
          <w:rFonts w:eastAsia="Arial"/>
        </w:rPr>
        <w:t xml:space="preserve">staff only) </w:t>
      </w:r>
      <w:r w:rsidRPr="6AFCE6A2">
        <w:rPr>
          <w:rFonts w:eastAsia="Arial"/>
        </w:rPr>
        <w:t xml:space="preserve">and through the </w:t>
      </w:r>
      <w:hyperlink r:id="rId46">
        <w:r w:rsidRPr="6AFCE6A2">
          <w:rPr>
            <w:rStyle w:val="Hyperlink"/>
            <w:rFonts w:eastAsia="Arial"/>
          </w:rPr>
          <w:t>English curriculum professional learning calendar</w:t>
        </w:r>
      </w:hyperlink>
      <w:r w:rsidRPr="6AFCE6A2">
        <w:rPr>
          <w:rFonts w:eastAsia="Arial"/>
        </w:rPr>
        <w:t>.</w:t>
      </w:r>
    </w:p>
    <w:p w14:paraId="0952C15C" w14:textId="3459A248" w:rsidR="001328F0" w:rsidRPr="001328F0" w:rsidRDefault="001328F0" w:rsidP="001328F0">
      <w:pPr>
        <w:spacing w:after="0"/>
      </w:pPr>
      <w:r w:rsidRPr="00BD76ED">
        <w:rPr>
          <w:rStyle w:val="Strong"/>
        </w:rPr>
        <w:t>Creation date</w:t>
      </w:r>
      <w:r w:rsidRPr="00CA6758">
        <w:t>:</w:t>
      </w:r>
      <w:r w:rsidRPr="00BC765C">
        <w:rPr>
          <w:bCs/>
        </w:rPr>
        <w:t xml:space="preserve"> </w:t>
      </w:r>
      <w:r w:rsidR="006B3E74" w:rsidRPr="00CA6758">
        <w:t>18 April</w:t>
      </w:r>
      <w:r w:rsidRPr="00CA6758">
        <w:t xml:space="preserve"> 202</w:t>
      </w:r>
      <w:r w:rsidR="001F0F58" w:rsidRPr="00CA6758">
        <w:t>4</w:t>
      </w:r>
    </w:p>
    <w:p w14:paraId="46D08F42" w14:textId="3C67643A" w:rsidR="001328F0" w:rsidRDefault="00C34897" w:rsidP="001328F0">
      <w:pPr>
        <w:spacing w:after="0"/>
      </w:pPr>
      <w:r w:rsidRPr="002000D6">
        <w:rPr>
          <w:rStyle w:val="Strong"/>
        </w:rPr>
        <w:t xml:space="preserve">Remediation </w:t>
      </w:r>
      <w:r w:rsidR="001328F0" w:rsidRPr="002000D6">
        <w:rPr>
          <w:rStyle w:val="Strong"/>
        </w:rPr>
        <w:t>date</w:t>
      </w:r>
      <w:r w:rsidR="001328F0" w:rsidRPr="002000D6">
        <w:t xml:space="preserve">: </w:t>
      </w:r>
      <w:r w:rsidR="005E2686" w:rsidRPr="002000D6">
        <w:t xml:space="preserve">15 </w:t>
      </w:r>
      <w:r w:rsidR="004B2B39" w:rsidRPr="002000D6">
        <w:t>August</w:t>
      </w:r>
      <w:r w:rsidR="005E2686" w:rsidRPr="002000D6">
        <w:t xml:space="preserve"> 2025</w:t>
      </w:r>
    </w:p>
    <w:p w14:paraId="235D709E" w14:textId="71B21B74" w:rsidR="00C34897" w:rsidRDefault="00C34897" w:rsidP="001328F0">
      <w:pPr>
        <w:spacing w:after="0"/>
      </w:pPr>
      <w:r w:rsidRPr="00A44055">
        <w:rPr>
          <w:b/>
        </w:rPr>
        <w:t>Review date</w:t>
      </w:r>
      <w:r w:rsidRPr="00145049">
        <w:rPr>
          <w:bCs/>
        </w:rPr>
        <w:t>:</w:t>
      </w:r>
      <w:r>
        <w:t xml:space="preserve"> 15 </w:t>
      </w:r>
      <w:r w:rsidR="00865381">
        <w:t>August</w:t>
      </w:r>
      <w:r>
        <w:t xml:space="preserve"> 2027</w:t>
      </w:r>
    </w:p>
    <w:p w14:paraId="1D5FBABC" w14:textId="77777777" w:rsidR="002000D6" w:rsidRPr="001328F0" w:rsidRDefault="002000D6" w:rsidP="002000D6">
      <w:pPr>
        <w:spacing w:after="160"/>
        <w:rPr>
          <w:rFonts w:eastAsia="Arial"/>
        </w:rPr>
      </w:pPr>
      <w:r w:rsidRPr="6AFCE6A2">
        <w:rPr>
          <w:rFonts w:eastAsia="Arial"/>
          <w:b/>
        </w:rPr>
        <w:t>Rights</w:t>
      </w:r>
      <w:r w:rsidRPr="00345689">
        <w:t xml:space="preserve">: </w:t>
      </w:r>
      <w:r w:rsidRPr="001328F0">
        <w:rPr>
          <w:rFonts w:eastAsia="Arial"/>
        </w:rPr>
        <w:t xml:space="preserve">© </w:t>
      </w:r>
      <w:r w:rsidRPr="00781D1C">
        <w:rPr>
          <w:rFonts w:eastAsia="Arial"/>
        </w:rPr>
        <w:t>State of New South Wales, (Department of Education)</w:t>
      </w:r>
    </w:p>
    <w:p w14:paraId="16C773FD" w14:textId="77777777" w:rsidR="001328F0" w:rsidRPr="001328F0" w:rsidRDefault="001328F0" w:rsidP="001328F0">
      <w:pPr>
        <w:spacing w:after="0"/>
      </w:pPr>
      <w:r w:rsidRPr="001328F0">
        <w:br w:type="page"/>
      </w:r>
    </w:p>
    <w:p w14:paraId="7CB9704C" w14:textId="65E11A16" w:rsidR="001328F0" w:rsidRPr="001328F0" w:rsidRDefault="001328F0" w:rsidP="005A256F">
      <w:pPr>
        <w:pStyle w:val="Heading1"/>
        <w:rPr>
          <w:b/>
        </w:rPr>
      </w:pPr>
      <w:bookmarkStart w:id="75" w:name="_Toc140045581"/>
      <w:bookmarkStart w:id="76" w:name="_Toc208565308"/>
      <w:r w:rsidRPr="005A256F">
        <w:lastRenderedPageBreak/>
        <w:t>References</w:t>
      </w:r>
      <w:bookmarkEnd w:id="75"/>
      <w:bookmarkEnd w:id="76"/>
    </w:p>
    <w:p w14:paraId="6CE0DA29" w14:textId="77777777" w:rsidR="00145049" w:rsidRPr="005F5986" w:rsidRDefault="00145049" w:rsidP="00145049">
      <w:pPr>
        <w:pStyle w:val="FeatureBox2"/>
      </w:pPr>
      <w:bookmarkStart w:id="77" w:name="_Hlk207625706"/>
      <w:bookmarkStart w:id="78" w:name="_Hlk207876285"/>
      <w:bookmarkStart w:id="79" w:name="_Hlk150412961"/>
      <w:r w:rsidRPr="005F5986">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91E48F0" w14:textId="77777777" w:rsidR="00145049" w:rsidRPr="005F5986" w:rsidRDefault="00145049" w:rsidP="00145049">
      <w:pPr>
        <w:pStyle w:val="FeatureBox2"/>
      </w:pPr>
      <w:r w:rsidRPr="005F5986">
        <w:t xml:space="preserve">Please refer to the NESA Copyright Disclaimer for more information </w:t>
      </w:r>
      <w:hyperlink r:id="rId47" w:tgtFrame="_blank" w:tooltip="https://educationstandards.nsw.edu.au/wps/portal/nesa/mini-footer/copyright" w:history="1">
        <w:r w:rsidRPr="005F5986">
          <w:rPr>
            <w:rStyle w:val="Hyperlink"/>
          </w:rPr>
          <w:t>https://educationstandards.nsw.edu.au/wps/portal/nesa/mini-footer/copyright</w:t>
        </w:r>
      </w:hyperlink>
      <w:r w:rsidRPr="005F5986">
        <w:t>.</w:t>
      </w:r>
    </w:p>
    <w:p w14:paraId="69E0E458" w14:textId="77777777" w:rsidR="00145049" w:rsidRPr="005F5986" w:rsidRDefault="00145049" w:rsidP="00145049">
      <w:pPr>
        <w:pStyle w:val="FeatureBox2"/>
      </w:pPr>
      <w:r w:rsidRPr="005F5986">
        <w:t xml:space="preserve">NESA holds the only official and up-to-date versions of the NSW Curriculum and syllabus documents. Please visit the NSW Education Standards Authority (NESA) website </w:t>
      </w:r>
      <w:hyperlink r:id="rId48" w:history="1">
        <w:r w:rsidRPr="005F5986">
          <w:rPr>
            <w:rStyle w:val="Hyperlink"/>
          </w:rPr>
          <w:t>https://educationstandards.nsw.edu.au/</w:t>
        </w:r>
      </w:hyperlink>
      <w:r w:rsidRPr="005F5986">
        <w:t xml:space="preserve"> and the NSW Curriculum website </w:t>
      </w:r>
      <w:hyperlink r:id="rId49" w:history="1">
        <w:r w:rsidRPr="005F5986">
          <w:rPr>
            <w:rStyle w:val="Hyperlink"/>
          </w:rPr>
          <w:t>https://curriculum.nsw.edu.au</w:t>
        </w:r>
      </w:hyperlink>
      <w:r w:rsidRPr="005F5986">
        <w:t>.</w:t>
      </w:r>
    </w:p>
    <w:bookmarkEnd w:id="77"/>
    <w:p w14:paraId="73A4F6E8" w14:textId="77777777" w:rsidR="00145049" w:rsidRPr="005F5986" w:rsidRDefault="00145049" w:rsidP="00145049">
      <w:pPr>
        <w:rPr>
          <w:rFonts w:eastAsia="Arial"/>
        </w:rPr>
      </w:pPr>
      <w:r w:rsidRPr="005F5986">
        <w:fldChar w:fldCharType="begin"/>
      </w:r>
      <w:r w:rsidRPr="005F5986">
        <w:instrText>HYPERLINK "https://curriculum.nsw.edu.au/learning-areas/english/english-k-10-2022" \h</w:instrText>
      </w:r>
      <w:r w:rsidRPr="005F5986">
        <w:fldChar w:fldCharType="separate"/>
      </w:r>
      <w:r w:rsidRPr="005F5986">
        <w:rPr>
          <w:rStyle w:val="Hyperlink"/>
          <w:rFonts w:eastAsia="Arial"/>
        </w:rPr>
        <w:t>English K–10 Syllabus</w:t>
      </w:r>
      <w:r w:rsidRPr="005F5986">
        <w:fldChar w:fldCharType="end"/>
      </w:r>
      <w:r w:rsidRPr="005F5986">
        <w:rPr>
          <w:rFonts w:eastAsia="Arial"/>
        </w:rPr>
        <w:t xml:space="preserve"> © NSW Education Standards Authority (NESA) for and on behalf of the Crown in right of the State of New South Wales, 2022.</w:t>
      </w:r>
    </w:p>
    <w:bookmarkStart w:id="80" w:name="_Hlk207876299"/>
    <w:bookmarkEnd w:id="78"/>
    <w:p w14:paraId="66F98BEE" w14:textId="2E23D4AB" w:rsidR="00145049" w:rsidRPr="005F5986" w:rsidRDefault="00145049" w:rsidP="00145049">
      <w:r w:rsidRPr="005F5986">
        <w:fldChar w:fldCharType="begin"/>
      </w:r>
      <w:r>
        <w:instrText xml:space="preserve">HYPERLINK "https://v8.australiancurriculum.edu.au/resources/national-literacy-and-numeracy-learning-progressions/version-3-of-national-literacy-and-numeracy-learning-progressions/" \h </w:instrText>
      </w:r>
      <w:r w:rsidRPr="005F5986">
        <w:fldChar w:fldCharType="separate"/>
      </w:r>
      <w:r w:rsidRPr="005F5986">
        <w:rPr>
          <w:rStyle w:val="Hyperlink"/>
        </w:rPr>
        <w:t>National Literacy Learning Progression</w:t>
      </w:r>
      <w:r w:rsidRPr="005F5986">
        <w:fldChar w:fldCharType="end"/>
      </w:r>
      <w:r w:rsidRPr="005F5986">
        <w:t xml:space="preserve"> © Australian Curriculum, Assessment and Reporting Authority (ACARA) 2010 to present, unless otherwise indicated. This material was downloaded from the </w:t>
      </w:r>
      <w:hyperlink r:id="rId50">
        <w:r w:rsidRPr="005F5986">
          <w:rPr>
            <w:rStyle w:val="Hyperlink"/>
          </w:rPr>
          <w:t>Australian Curriculum</w:t>
        </w:r>
      </w:hyperlink>
      <w:r w:rsidRPr="005F5986">
        <w:t xml:space="preserve"> website (National Literacy Learning Progression) (accessed </w:t>
      </w:r>
      <w:r>
        <w:t>29</w:t>
      </w:r>
      <w:r w:rsidRPr="005F5986">
        <w:t xml:space="preserve"> July 2025) and was not modified.</w:t>
      </w:r>
    </w:p>
    <w:bookmarkEnd w:id="80"/>
    <w:p w14:paraId="06B4616B" w14:textId="47A81F78" w:rsidR="00BF67FC" w:rsidRPr="00CD6B42" w:rsidRDefault="00BF67FC" w:rsidP="00BF67FC">
      <w:r w:rsidRPr="00B6590F">
        <w:t>Alire Sáenz</w:t>
      </w:r>
      <w:r>
        <w:t xml:space="preserve"> </w:t>
      </w:r>
      <w:r w:rsidRPr="00B6590F">
        <w:t>B (20</w:t>
      </w:r>
      <w:r>
        <w:t>21</w:t>
      </w:r>
      <w:r w:rsidRPr="00B6590F">
        <w:t xml:space="preserve">) </w:t>
      </w:r>
      <w:r>
        <w:rPr>
          <w:i/>
        </w:rPr>
        <w:t>Aristotle and Dante Discover the Secrets of the Universe</w:t>
      </w:r>
      <w:r w:rsidR="000564BC">
        <w:rPr>
          <w:i/>
        </w:rPr>
        <w:t>,</w:t>
      </w:r>
      <w:r>
        <w:rPr>
          <w:i/>
        </w:rPr>
        <w:t xml:space="preserve"> </w:t>
      </w:r>
      <w:r w:rsidRPr="00BB7B47">
        <w:t xml:space="preserve">2nd </w:t>
      </w:r>
      <w:proofErr w:type="spellStart"/>
      <w:r w:rsidRPr="00BB7B47">
        <w:t>edn</w:t>
      </w:r>
      <w:proofErr w:type="spellEnd"/>
      <w:r w:rsidRPr="00B6590F">
        <w:t xml:space="preserve">, </w:t>
      </w:r>
      <w:r>
        <w:t>Simon &amp;</w:t>
      </w:r>
      <w:r w:rsidR="000564BC">
        <w:t xml:space="preserve"> </w:t>
      </w:r>
      <w:r>
        <w:t xml:space="preserve">Schuster </w:t>
      </w:r>
      <w:proofErr w:type="spellStart"/>
      <w:r>
        <w:t>Childrens</w:t>
      </w:r>
      <w:proofErr w:type="spellEnd"/>
      <w:r>
        <w:t xml:space="preserve"> UK, United Kingdom</w:t>
      </w:r>
      <w:r w:rsidRPr="00B6590F">
        <w:t>.</w:t>
      </w:r>
      <w:r>
        <w:t xml:space="preserve"> This has been made possible as permission has been granted by Simon and Schuster (UK) Ltd. </w:t>
      </w:r>
      <w:r w:rsidR="005C5B1F">
        <w:t xml:space="preserve">The extracts used in this teaching and learning program </w:t>
      </w:r>
      <w:r>
        <w:t>licensed up until April 2027.</w:t>
      </w:r>
    </w:p>
    <w:p w14:paraId="43BA1F9E" w14:textId="656A968C" w:rsidR="00F1753E" w:rsidRDefault="000D52E2" w:rsidP="00F1753E">
      <w:pPr>
        <w:spacing w:after="0"/>
        <w:rPr>
          <w:color w:val="000000"/>
          <w:szCs w:val="22"/>
          <w:shd w:val="clear" w:color="auto" w:fill="FFFFFF"/>
        </w:rPr>
      </w:pPr>
      <w:r w:rsidDel="003A1F2E">
        <w:rPr>
          <w:color w:val="000000"/>
          <w:szCs w:val="22"/>
          <w:shd w:val="clear" w:color="auto" w:fill="FFFFFF"/>
        </w:rPr>
        <w:t>NSW Education Standards Authority</w:t>
      </w:r>
      <w:r w:rsidR="009669B1">
        <w:rPr>
          <w:color w:val="000000"/>
          <w:szCs w:val="22"/>
          <w:shd w:val="clear" w:color="auto" w:fill="FFFFFF"/>
        </w:rPr>
        <w:t xml:space="preserve"> (NESA)</w:t>
      </w:r>
      <w:r w:rsidR="00F1753E">
        <w:rPr>
          <w:color w:val="000000"/>
          <w:szCs w:val="22"/>
          <w:shd w:val="clear" w:color="auto" w:fill="FFFFFF"/>
        </w:rPr>
        <w:t xml:space="preserve"> (2022) ‘</w:t>
      </w:r>
      <w:hyperlink r:id="rId51" w:anchor="course-performance-descriptors-english_k_10_2022" w:tgtFrame="_blank" w:history="1">
        <w:r w:rsidR="00F1753E">
          <w:rPr>
            <w:color w:val="2F5496"/>
            <w:szCs w:val="22"/>
            <w:u w:val="single"/>
            <w:shd w:val="clear" w:color="auto" w:fill="FFFFFF"/>
          </w:rPr>
          <w:t>Course performance descriptors</w:t>
        </w:r>
      </w:hyperlink>
      <w:r w:rsidR="00F1753E">
        <w:rPr>
          <w:color w:val="000000"/>
          <w:szCs w:val="22"/>
          <w:shd w:val="clear" w:color="auto" w:fill="FFFFFF"/>
        </w:rPr>
        <w:t xml:space="preserve">’, </w:t>
      </w:r>
      <w:r w:rsidR="00F1753E">
        <w:rPr>
          <w:i/>
          <w:iCs/>
          <w:color w:val="000000"/>
          <w:szCs w:val="22"/>
          <w:shd w:val="clear" w:color="auto" w:fill="FFFFFF"/>
        </w:rPr>
        <w:t xml:space="preserve">English K–10 </w:t>
      </w:r>
      <w:r w:rsidR="003E1333" w:rsidRPr="00A17275">
        <w:rPr>
          <w:i/>
          <w:iCs/>
          <w:color w:val="000000"/>
          <w:szCs w:val="22"/>
          <w:shd w:val="clear" w:color="auto" w:fill="FFFFFF"/>
        </w:rPr>
        <w:t>S</w:t>
      </w:r>
      <w:r w:rsidR="00F1753E" w:rsidRPr="00A17275">
        <w:rPr>
          <w:i/>
          <w:iCs/>
          <w:color w:val="000000"/>
          <w:szCs w:val="22"/>
          <w:shd w:val="clear" w:color="auto" w:fill="FFFFFF"/>
        </w:rPr>
        <w:t>yllabus</w:t>
      </w:r>
      <w:r w:rsidR="00F1753E">
        <w:rPr>
          <w:color w:val="000000"/>
          <w:szCs w:val="22"/>
          <w:shd w:val="clear" w:color="auto" w:fill="FFFFFF"/>
        </w:rPr>
        <w:t xml:space="preserve">, NESA website, accessed </w:t>
      </w:r>
      <w:r w:rsidR="000E27CC">
        <w:rPr>
          <w:color w:val="000000"/>
          <w:szCs w:val="22"/>
          <w:shd w:val="clear" w:color="auto" w:fill="FFFFFF"/>
        </w:rPr>
        <w:t xml:space="preserve">29 July </w:t>
      </w:r>
      <w:r w:rsidR="00A17394">
        <w:rPr>
          <w:color w:val="000000"/>
          <w:szCs w:val="22"/>
          <w:shd w:val="clear" w:color="auto" w:fill="FFFFFF"/>
        </w:rPr>
        <w:t>2025</w:t>
      </w:r>
      <w:r w:rsidR="00F1753E">
        <w:rPr>
          <w:color w:val="000000"/>
          <w:szCs w:val="22"/>
          <w:shd w:val="clear" w:color="auto" w:fill="FFFFFF"/>
        </w:rPr>
        <w:t>.</w:t>
      </w:r>
    </w:p>
    <w:p w14:paraId="0C46C57A" w14:textId="395717AE" w:rsidR="00A36046" w:rsidRDefault="00A17394" w:rsidP="00CC2B61">
      <w:pPr>
        <w:spacing w:after="0"/>
        <w:rPr>
          <w:color w:val="000000"/>
          <w:szCs w:val="22"/>
          <w:shd w:val="clear" w:color="auto" w:fill="FFFFFF"/>
        </w:rPr>
      </w:pPr>
      <w:r w:rsidRPr="00A17394">
        <w:rPr>
          <w:color w:val="000000"/>
          <w:szCs w:val="22"/>
          <w:shd w:val="clear" w:color="auto" w:fill="FFFFFF"/>
        </w:rPr>
        <w:t>——</w:t>
      </w:r>
      <w:r w:rsidR="00731079">
        <w:rPr>
          <w:color w:val="000000"/>
          <w:szCs w:val="22"/>
          <w:shd w:val="clear" w:color="auto" w:fill="FFFFFF"/>
        </w:rPr>
        <w:t>(2022) ‘</w:t>
      </w:r>
      <w:hyperlink r:id="rId52" w:tgtFrame="_blank" w:history="1">
        <w:r w:rsidR="00731079">
          <w:rPr>
            <w:color w:val="2F5496"/>
            <w:szCs w:val="22"/>
            <w:u w:val="single"/>
            <w:shd w:val="clear" w:color="auto" w:fill="FFFFFF"/>
          </w:rPr>
          <w:t>Developing formal school-based assessment programs in Stage 6</w:t>
        </w:r>
      </w:hyperlink>
      <w:r w:rsidR="00731079">
        <w:rPr>
          <w:color w:val="000000"/>
          <w:szCs w:val="22"/>
          <w:shd w:val="clear" w:color="auto" w:fill="FFFFFF"/>
        </w:rPr>
        <w:t>’,</w:t>
      </w:r>
      <w:r w:rsidR="00731079">
        <w:rPr>
          <w:i/>
          <w:iCs/>
          <w:color w:val="000000"/>
          <w:szCs w:val="22"/>
          <w:shd w:val="clear" w:color="auto" w:fill="FFFFFF"/>
        </w:rPr>
        <w:t xml:space="preserve">Understanding the </w:t>
      </w:r>
      <w:r w:rsidR="009669B1">
        <w:rPr>
          <w:i/>
          <w:iCs/>
          <w:color w:val="000000"/>
          <w:szCs w:val="22"/>
          <w:shd w:val="clear" w:color="auto" w:fill="FFFFFF"/>
        </w:rPr>
        <w:t>c</w:t>
      </w:r>
      <w:r w:rsidR="00731079">
        <w:rPr>
          <w:i/>
          <w:iCs/>
          <w:color w:val="000000"/>
          <w:szCs w:val="22"/>
          <w:shd w:val="clear" w:color="auto" w:fill="FFFFFF"/>
        </w:rPr>
        <w:t>urriculum,</w:t>
      </w:r>
      <w:r w:rsidR="00731079">
        <w:rPr>
          <w:color w:val="000000"/>
          <w:szCs w:val="22"/>
          <w:shd w:val="clear" w:color="auto" w:fill="FFFFFF"/>
        </w:rPr>
        <w:t xml:space="preserve"> NESA website, accessed </w:t>
      </w:r>
      <w:r w:rsidR="004E2DAF">
        <w:rPr>
          <w:color w:val="000000"/>
          <w:szCs w:val="22"/>
          <w:shd w:val="clear" w:color="auto" w:fill="FFFFFF"/>
        </w:rPr>
        <w:t xml:space="preserve">29 July </w:t>
      </w:r>
      <w:r>
        <w:rPr>
          <w:color w:val="000000"/>
          <w:szCs w:val="22"/>
          <w:shd w:val="clear" w:color="auto" w:fill="FFFFFF"/>
        </w:rPr>
        <w:t>2025</w:t>
      </w:r>
      <w:r w:rsidR="00731079">
        <w:rPr>
          <w:color w:val="000000"/>
          <w:szCs w:val="22"/>
          <w:shd w:val="clear" w:color="auto" w:fill="FFFFFF"/>
        </w:rPr>
        <w:t>.</w:t>
      </w:r>
    </w:p>
    <w:p w14:paraId="08954E64" w14:textId="38F97530" w:rsidR="00F1753E" w:rsidRDefault="00A17394" w:rsidP="00F1753E">
      <w:pPr>
        <w:spacing w:after="0"/>
        <w:rPr>
          <w:color w:val="000000"/>
          <w:szCs w:val="22"/>
          <w:shd w:val="clear" w:color="auto" w:fill="FFFFFF"/>
        </w:rPr>
      </w:pPr>
      <w:r w:rsidRPr="00A17394">
        <w:rPr>
          <w:color w:val="000000"/>
          <w:szCs w:val="22"/>
          <w:shd w:val="clear" w:color="auto" w:fill="FFFFFF"/>
        </w:rPr>
        <w:t>——</w:t>
      </w:r>
      <w:r w:rsidR="00F1753E">
        <w:rPr>
          <w:color w:val="000000"/>
          <w:szCs w:val="22"/>
          <w:shd w:val="clear" w:color="auto" w:fill="FFFFFF"/>
        </w:rPr>
        <w:t>(2022) ‘</w:t>
      </w:r>
      <w:hyperlink r:id="rId53" w:tgtFrame="_blank" w:history="1">
        <w:r w:rsidR="00A17275" w:rsidRPr="000A1B14">
          <w:rPr>
            <w:rStyle w:val="Hyperlink"/>
            <w:szCs w:val="22"/>
            <w:shd w:val="clear" w:color="auto" w:fill="FFFFFF"/>
          </w:rPr>
          <w:t>The Common Grade Scale</w:t>
        </w:r>
        <w:r w:rsidR="00F1753E" w:rsidRPr="009669B1">
          <w:t>’,</w:t>
        </w:r>
      </w:hyperlink>
      <w:r w:rsidR="00F1753E">
        <w:rPr>
          <w:color w:val="000000"/>
          <w:szCs w:val="22"/>
          <w:shd w:val="clear" w:color="auto" w:fill="FFFFFF"/>
        </w:rPr>
        <w:t xml:space="preserve"> </w:t>
      </w:r>
      <w:r w:rsidR="00F1753E">
        <w:rPr>
          <w:i/>
          <w:iCs/>
          <w:color w:val="000000"/>
          <w:szCs w:val="22"/>
          <w:shd w:val="clear" w:color="auto" w:fill="FFFFFF"/>
        </w:rPr>
        <w:t xml:space="preserve">Understanding the </w:t>
      </w:r>
      <w:r w:rsidR="009669B1">
        <w:rPr>
          <w:i/>
          <w:iCs/>
          <w:color w:val="000000"/>
          <w:szCs w:val="22"/>
          <w:shd w:val="clear" w:color="auto" w:fill="FFFFFF"/>
        </w:rPr>
        <w:t>c</w:t>
      </w:r>
      <w:r w:rsidR="00F1753E">
        <w:rPr>
          <w:i/>
          <w:iCs/>
          <w:color w:val="000000"/>
          <w:szCs w:val="22"/>
          <w:shd w:val="clear" w:color="auto" w:fill="FFFFFF"/>
        </w:rPr>
        <w:t>urriculum,</w:t>
      </w:r>
      <w:r w:rsidR="00F1753E">
        <w:rPr>
          <w:color w:val="000000"/>
          <w:szCs w:val="22"/>
          <w:shd w:val="clear" w:color="auto" w:fill="FFFFFF"/>
        </w:rPr>
        <w:t xml:space="preserve"> NESA website, accessed </w:t>
      </w:r>
      <w:r>
        <w:rPr>
          <w:color w:val="000000"/>
          <w:szCs w:val="22"/>
          <w:shd w:val="clear" w:color="auto" w:fill="FFFFFF"/>
        </w:rPr>
        <w:t>6 January 2025</w:t>
      </w:r>
      <w:r w:rsidR="00F1753E">
        <w:rPr>
          <w:color w:val="000000"/>
          <w:szCs w:val="22"/>
          <w:shd w:val="clear" w:color="auto" w:fill="FFFFFF"/>
        </w:rPr>
        <w:t>.</w:t>
      </w:r>
    </w:p>
    <w:p w14:paraId="090895E6" w14:textId="2BF4374E" w:rsidR="003A00E0" w:rsidRDefault="00A17394" w:rsidP="003A00E0">
      <w:pPr>
        <w:spacing w:after="0"/>
        <w:rPr>
          <w:color w:val="000000"/>
          <w:szCs w:val="22"/>
          <w:shd w:val="clear" w:color="auto" w:fill="FFFFFF"/>
        </w:rPr>
      </w:pPr>
      <w:r w:rsidRPr="00A17394">
        <w:rPr>
          <w:color w:val="000000"/>
          <w:szCs w:val="22"/>
          <w:shd w:val="clear" w:color="auto" w:fill="FFFFFF"/>
        </w:rPr>
        <w:t>——</w:t>
      </w:r>
      <w:r w:rsidR="003A00E0">
        <w:rPr>
          <w:color w:val="000000"/>
          <w:szCs w:val="22"/>
          <w:shd w:val="clear" w:color="auto" w:fill="FFFFFF"/>
        </w:rPr>
        <w:t>(2024) ‘</w:t>
      </w:r>
      <w:hyperlink r:id="rId54" w:tgtFrame="_blank" w:history="1">
        <w:r w:rsidR="003A00E0">
          <w:rPr>
            <w:color w:val="2F5496"/>
            <w:szCs w:val="22"/>
            <w:u w:val="single"/>
            <w:shd w:val="clear" w:color="auto" w:fill="FFFFFF"/>
          </w:rPr>
          <w:t>Assessment Principles</w:t>
        </w:r>
      </w:hyperlink>
      <w:r w:rsidR="003A00E0">
        <w:rPr>
          <w:color w:val="000000"/>
          <w:szCs w:val="22"/>
          <w:shd w:val="clear" w:color="auto" w:fill="FFFFFF"/>
        </w:rPr>
        <w:t xml:space="preserve">’, </w:t>
      </w:r>
      <w:r w:rsidR="003A00E0">
        <w:rPr>
          <w:i/>
          <w:iCs/>
          <w:color w:val="000000"/>
          <w:szCs w:val="22"/>
          <w:shd w:val="clear" w:color="auto" w:fill="FFFFFF"/>
        </w:rPr>
        <w:t>NSW Curriculum,</w:t>
      </w:r>
      <w:r w:rsidR="003A00E0">
        <w:rPr>
          <w:color w:val="000000"/>
          <w:szCs w:val="22"/>
          <w:shd w:val="clear" w:color="auto" w:fill="FFFFFF"/>
        </w:rPr>
        <w:t xml:space="preserve"> NESA website, accessed </w:t>
      </w:r>
      <w:r w:rsidR="006D7299">
        <w:rPr>
          <w:color w:val="000000"/>
          <w:szCs w:val="22"/>
          <w:shd w:val="clear" w:color="auto" w:fill="FFFFFF"/>
        </w:rPr>
        <w:t xml:space="preserve">29 July </w:t>
      </w:r>
      <w:r>
        <w:rPr>
          <w:color w:val="000000"/>
          <w:szCs w:val="22"/>
          <w:shd w:val="clear" w:color="auto" w:fill="FFFFFF"/>
        </w:rPr>
        <w:t>2025</w:t>
      </w:r>
      <w:r w:rsidR="003A00E0">
        <w:rPr>
          <w:color w:val="000000"/>
          <w:szCs w:val="22"/>
          <w:shd w:val="clear" w:color="auto" w:fill="FFFFFF"/>
        </w:rPr>
        <w:t>.</w:t>
      </w:r>
    </w:p>
    <w:p w14:paraId="62248D74" w14:textId="55119784" w:rsidR="0040688E" w:rsidRDefault="00976CD4" w:rsidP="00E6720E">
      <w:pPr>
        <w:spacing w:after="0"/>
        <w:rPr>
          <w:color w:val="000000"/>
          <w:szCs w:val="22"/>
          <w:shd w:val="clear" w:color="auto" w:fill="FFFFFF"/>
        </w:rPr>
      </w:pPr>
      <w:r>
        <w:rPr>
          <w:color w:val="000000"/>
          <w:szCs w:val="22"/>
          <w:shd w:val="clear" w:color="auto" w:fill="FFFFFF"/>
        </w:rPr>
        <w:lastRenderedPageBreak/>
        <w:t>State of New South Wales (Department of Education) (2023) ‘</w:t>
      </w:r>
      <w:hyperlink r:id="rId55" w:tgtFrame="_blank" w:history="1">
        <w:r w:rsidR="00375DD4">
          <w:rPr>
            <w:color w:val="2F5496"/>
            <w:szCs w:val="22"/>
            <w:u w:val="single"/>
            <w:shd w:val="clear" w:color="auto" w:fill="FFFFFF"/>
          </w:rPr>
          <w:t>C</w:t>
        </w:r>
        <w:r>
          <w:rPr>
            <w:color w:val="2F5496"/>
            <w:szCs w:val="22"/>
            <w:u w:val="single"/>
            <w:shd w:val="clear" w:color="auto" w:fill="FFFFFF"/>
          </w:rPr>
          <w:t>onsistent teacher judgement</w:t>
        </w:r>
      </w:hyperlink>
      <w:r>
        <w:rPr>
          <w:color w:val="000000"/>
          <w:szCs w:val="22"/>
          <w:shd w:val="clear" w:color="auto" w:fill="FFFFFF"/>
        </w:rPr>
        <w:t xml:space="preserve">’, </w:t>
      </w:r>
      <w:r>
        <w:rPr>
          <w:i/>
          <w:iCs/>
          <w:color w:val="000000"/>
          <w:szCs w:val="22"/>
          <w:shd w:val="clear" w:color="auto" w:fill="FFFFFF"/>
        </w:rPr>
        <w:t>Planning</w:t>
      </w:r>
      <w:r w:rsidR="00375DD4">
        <w:rPr>
          <w:i/>
          <w:iCs/>
          <w:color w:val="000000"/>
          <w:szCs w:val="22"/>
          <w:shd w:val="clear" w:color="auto" w:fill="FFFFFF"/>
        </w:rPr>
        <w:t>,</w:t>
      </w:r>
      <w:r>
        <w:rPr>
          <w:i/>
          <w:iCs/>
          <w:color w:val="000000"/>
          <w:szCs w:val="22"/>
          <w:shd w:val="clear" w:color="auto" w:fill="FFFFFF"/>
        </w:rPr>
        <w:t xml:space="preserve"> programming and assessing K–12</w:t>
      </w:r>
      <w:r>
        <w:rPr>
          <w:color w:val="000000"/>
          <w:szCs w:val="22"/>
          <w:shd w:val="clear" w:color="auto" w:fill="FFFFFF"/>
        </w:rPr>
        <w:t>, NSW Department of Education website, accessed</w:t>
      </w:r>
      <w:r w:rsidR="00E6720E">
        <w:rPr>
          <w:color w:val="000000"/>
          <w:szCs w:val="22"/>
          <w:shd w:val="clear" w:color="auto" w:fill="FFFFFF"/>
        </w:rPr>
        <w:t xml:space="preserve"> 29 July</w:t>
      </w:r>
      <w:r w:rsidR="00375DD4">
        <w:rPr>
          <w:color w:val="000000"/>
          <w:szCs w:val="22"/>
          <w:shd w:val="clear" w:color="auto" w:fill="FFFFFF"/>
        </w:rPr>
        <w:t xml:space="preserve"> </w:t>
      </w:r>
      <w:r w:rsidR="00A17394">
        <w:rPr>
          <w:color w:val="000000"/>
          <w:szCs w:val="22"/>
          <w:shd w:val="clear" w:color="auto" w:fill="FFFFFF"/>
        </w:rPr>
        <w:t>2025</w:t>
      </w:r>
      <w:r>
        <w:rPr>
          <w:color w:val="000000"/>
          <w:szCs w:val="22"/>
          <w:shd w:val="clear" w:color="auto" w:fill="FFFFFF"/>
        </w:rPr>
        <w:t>.</w:t>
      </w:r>
    </w:p>
    <w:p w14:paraId="4ADF869E" w14:textId="166961D3" w:rsidR="000C5B6F" w:rsidRDefault="00A17394" w:rsidP="00CC2B61">
      <w:pPr>
        <w:spacing w:after="0"/>
        <w:rPr>
          <w:color w:val="000000"/>
          <w:szCs w:val="22"/>
          <w:shd w:val="clear" w:color="auto" w:fill="FFFFFF"/>
        </w:rPr>
      </w:pPr>
      <w:r w:rsidRPr="00A17394">
        <w:rPr>
          <w:color w:val="000000"/>
          <w:szCs w:val="22"/>
          <w:shd w:val="clear" w:color="auto" w:fill="FFFFFF"/>
        </w:rPr>
        <w:t>——</w:t>
      </w:r>
      <w:r w:rsidR="007A3F48">
        <w:rPr>
          <w:color w:val="000000"/>
          <w:szCs w:val="22"/>
          <w:shd w:val="clear" w:color="auto" w:fill="FFFFFF"/>
        </w:rPr>
        <w:t>(</w:t>
      </w:r>
      <w:r w:rsidR="00C103FC">
        <w:rPr>
          <w:color w:val="000000"/>
          <w:szCs w:val="22"/>
          <w:shd w:val="clear" w:color="auto" w:fill="FFFFFF"/>
        </w:rPr>
        <w:t>2023)</w:t>
      </w:r>
      <w:r w:rsidR="00C103FC" w:rsidRPr="003F6548">
        <w:t xml:space="preserve"> </w:t>
      </w:r>
      <w:r w:rsidR="00375DD4">
        <w:t>‘</w:t>
      </w:r>
      <w:hyperlink r:id="rId56" w:tgtFrame="_blank" w:history="1">
        <w:r w:rsidR="00C103FC">
          <w:rPr>
            <w:color w:val="2F5496"/>
            <w:szCs w:val="22"/>
            <w:u w:val="single"/>
            <w:shd w:val="clear" w:color="auto" w:fill="FFFFFF"/>
          </w:rPr>
          <w:t xml:space="preserve">Curriculum </w:t>
        </w:r>
        <w:r w:rsidR="00F1753E">
          <w:rPr>
            <w:color w:val="2F5496"/>
            <w:szCs w:val="22"/>
            <w:u w:val="single"/>
            <w:shd w:val="clear" w:color="auto" w:fill="FFFFFF"/>
          </w:rPr>
          <w:t>p</w:t>
        </w:r>
        <w:r w:rsidR="00C103FC">
          <w:rPr>
            <w:color w:val="2F5496"/>
            <w:szCs w:val="22"/>
            <w:u w:val="single"/>
            <w:shd w:val="clear" w:color="auto" w:fill="FFFFFF"/>
          </w:rPr>
          <w:t xml:space="preserve">lanning and </w:t>
        </w:r>
        <w:r w:rsidR="00F1753E">
          <w:rPr>
            <w:color w:val="2F5496"/>
            <w:szCs w:val="22"/>
            <w:u w:val="single"/>
            <w:shd w:val="clear" w:color="auto" w:fill="FFFFFF"/>
          </w:rPr>
          <w:t>p</w:t>
        </w:r>
        <w:r w:rsidR="00C103FC">
          <w:rPr>
            <w:color w:val="2F5496"/>
            <w:szCs w:val="22"/>
            <w:u w:val="single"/>
            <w:shd w:val="clear" w:color="auto" w:fill="FFFFFF"/>
          </w:rPr>
          <w:t xml:space="preserve">rogramming, </w:t>
        </w:r>
        <w:r w:rsidR="00F1753E">
          <w:rPr>
            <w:color w:val="2F5496"/>
            <w:szCs w:val="22"/>
            <w:u w:val="single"/>
            <w:shd w:val="clear" w:color="auto" w:fill="FFFFFF"/>
          </w:rPr>
          <w:t>a</w:t>
        </w:r>
        <w:r w:rsidR="00C103FC">
          <w:rPr>
            <w:color w:val="2F5496"/>
            <w:szCs w:val="22"/>
            <w:u w:val="single"/>
            <w:shd w:val="clear" w:color="auto" w:fill="FFFFFF"/>
          </w:rPr>
          <w:t>ssess</w:t>
        </w:r>
        <w:r w:rsidR="00F1753E">
          <w:rPr>
            <w:color w:val="2F5496"/>
            <w:szCs w:val="22"/>
            <w:u w:val="single"/>
            <w:shd w:val="clear" w:color="auto" w:fill="FFFFFF"/>
          </w:rPr>
          <w:t>ing</w:t>
        </w:r>
        <w:r w:rsidR="00C103FC">
          <w:rPr>
            <w:color w:val="2F5496"/>
            <w:szCs w:val="22"/>
            <w:u w:val="single"/>
            <w:shd w:val="clear" w:color="auto" w:fill="FFFFFF"/>
          </w:rPr>
          <w:t xml:space="preserve"> and </w:t>
        </w:r>
        <w:r w:rsidR="00F1753E">
          <w:rPr>
            <w:color w:val="2F5496"/>
            <w:szCs w:val="22"/>
            <w:u w:val="single"/>
            <w:shd w:val="clear" w:color="auto" w:fill="FFFFFF"/>
          </w:rPr>
          <w:t>r</w:t>
        </w:r>
        <w:r w:rsidR="00C103FC">
          <w:rPr>
            <w:color w:val="2F5496"/>
            <w:szCs w:val="22"/>
            <w:u w:val="single"/>
            <w:shd w:val="clear" w:color="auto" w:fill="FFFFFF"/>
          </w:rPr>
          <w:t xml:space="preserve">eporting to </w:t>
        </w:r>
        <w:r w:rsidR="00F1753E">
          <w:rPr>
            <w:color w:val="2F5496"/>
            <w:szCs w:val="22"/>
            <w:u w:val="single"/>
            <w:shd w:val="clear" w:color="auto" w:fill="FFFFFF"/>
          </w:rPr>
          <w:t>p</w:t>
        </w:r>
        <w:r w:rsidR="00C103FC">
          <w:rPr>
            <w:color w:val="2F5496"/>
            <w:szCs w:val="22"/>
            <w:u w:val="single"/>
            <w:shd w:val="clear" w:color="auto" w:fill="FFFFFF"/>
          </w:rPr>
          <w:t>arents K-12</w:t>
        </w:r>
      </w:hyperlink>
      <w:r w:rsidR="00C103FC">
        <w:rPr>
          <w:color w:val="000000"/>
          <w:szCs w:val="22"/>
          <w:shd w:val="clear" w:color="auto" w:fill="FFFFFF"/>
        </w:rPr>
        <w:t xml:space="preserve">’, </w:t>
      </w:r>
      <w:r w:rsidR="00C103FC">
        <w:rPr>
          <w:i/>
          <w:iCs/>
          <w:color w:val="000000"/>
          <w:szCs w:val="22"/>
          <w:shd w:val="clear" w:color="auto" w:fill="FFFFFF"/>
        </w:rPr>
        <w:t>Policy library</w:t>
      </w:r>
      <w:r w:rsidR="00C103FC">
        <w:rPr>
          <w:color w:val="000000"/>
          <w:szCs w:val="22"/>
          <w:shd w:val="clear" w:color="auto" w:fill="FFFFFF"/>
        </w:rPr>
        <w:t xml:space="preserve">, NSW Department of Education website, accessed </w:t>
      </w:r>
      <w:r w:rsidR="00C476FC">
        <w:rPr>
          <w:color w:val="000000"/>
          <w:szCs w:val="22"/>
          <w:shd w:val="clear" w:color="auto" w:fill="FFFFFF"/>
        </w:rPr>
        <w:t xml:space="preserve">29 </w:t>
      </w:r>
      <w:r w:rsidR="00FB3952">
        <w:rPr>
          <w:color w:val="000000"/>
          <w:szCs w:val="22"/>
          <w:shd w:val="clear" w:color="auto" w:fill="FFFFFF"/>
        </w:rPr>
        <w:t xml:space="preserve">July </w:t>
      </w:r>
      <w:r>
        <w:rPr>
          <w:color w:val="000000"/>
          <w:szCs w:val="22"/>
          <w:shd w:val="clear" w:color="auto" w:fill="FFFFFF"/>
        </w:rPr>
        <w:t>2025</w:t>
      </w:r>
      <w:r w:rsidR="00C103FC">
        <w:rPr>
          <w:color w:val="000000"/>
          <w:szCs w:val="22"/>
          <w:shd w:val="clear" w:color="auto" w:fill="FFFFFF"/>
        </w:rPr>
        <w:t>.</w:t>
      </w:r>
    </w:p>
    <w:p w14:paraId="327E71FD" w14:textId="41FCF04E" w:rsidR="00806CE4" w:rsidRDefault="00A17394" w:rsidP="00CC2B61">
      <w:pPr>
        <w:spacing w:after="0"/>
        <w:rPr>
          <w:lang w:eastAsia="zh-CN"/>
        </w:rPr>
      </w:pPr>
      <w:r>
        <w:rPr>
          <w:color w:val="000000"/>
          <w:szCs w:val="22"/>
          <w:bdr w:val="none" w:sz="0" w:space="0" w:color="auto" w:frame="1"/>
        </w:rPr>
        <w:t>——</w:t>
      </w:r>
      <w:r w:rsidR="003D394B">
        <w:rPr>
          <w:color w:val="000000"/>
          <w:szCs w:val="22"/>
          <w:shd w:val="clear" w:color="auto" w:fill="FFFFFF"/>
        </w:rPr>
        <w:t>(2023) ‘</w:t>
      </w:r>
      <w:hyperlink r:id="rId57" w:tgtFrame="_blank" w:history="1">
        <w:r w:rsidR="003D394B">
          <w:rPr>
            <w:color w:val="2F5496"/>
            <w:szCs w:val="22"/>
            <w:u w:val="single"/>
            <w:shd w:val="clear" w:color="auto" w:fill="FFFFFF"/>
          </w:rPr>
          <w:t>Planning, programming and assessing English 7–10</w:t>
        </w:r>
      </w:hyperlink>
      <w:r w:rsidR="003D394B">
        <w:rPr>
          <w:color w:val="000000"/>
          <w:szCs w:val="22"/>
          <w:shd w:val="clear" w:color="auto" w:fill="FFFFFF"/>
        </w:rPr>
        <w:t xml:space="preserve">’, </w:t>
      </w:r>
      <w:r w:rsidR="003D394B">
        <w:rPr>
          <w:i/>
          <w:iCs/>
          <w:color w:val="000000"/>
          <w:szCs w:val="22"/>
          <w:shd w:val="clear" w:color="auto" w:fill="FFFFFF"/>
        </w:rPr>
        <w:t>English K–12</w:t>
      </w:r>
      <w:r w:rsidR="003D394B">
        <w:rPr>
          <w:color w:val="000000"/>
          <w:szCs w:val="22"/>
          <w:shd w:val="clear" w:color="auto" w:fill="FFFFFF"/>
        </w:rPr>
        <w:t xml:space="preserve">, NSW Department of Education website, accessed </w:t>
      </w:r>
      <w:r w:rsidR="0071737E">
        <w:rPr>
          <w:color w:val="000000"/>
          <w:szCs w:val="22"/>
          <w:shd w:val="clear" w:color="auto" w:fill="FFFFFF"/>
        </w:rPr>
        <w:t xml:space="preserve">29 July </w:t>
      </w:r>
      <w:r>
        <w:rPr>
          <w:color w:val="000000"/>
          <w:szCs w:val="22"/>
          <w:shd w:val="clear" w:color="auto" w:fill="FFFFFF"/>
        </w:rPr>
        <w:t>2025</w:t>
      </w:r>
      <w:r w:rsidR="003D394B">
        <w:rPr>
          <w:color w:val="000000"/>
          <w:szCs w:val="22"/>
          <w:shd w:val="clear" w:color="auto" w:fill="FFFFFF"/>
        </w:rPr>
        <w:t>.</w:t>
      </w:r>
    </w:p>
    <w:p w14:paraId="2A2AB186" w14:textId="77777777" w:rsidR="00227D4D" w:rsidRDefault="00227D4D" w:rsidP="003169BB">
      <w:pPr>
        <w:suppressAutoHyphens w:val="0"/>
        <w:spacing w:before="0" w:after="160" w:line="259" w:lineRule="auto"/>
        <w:rPr>
          <w:rFonts w:eastAsia="Calibri"/>
        </w:rPr>
        <w:sectPr w:rsidR="00227D4D" w:rsidSect="00D23DFD">
          <w:footerReference w:type="even" r:id="rId58"/>
          <w:footerReference w:type="default" r:id="rId59"/>
          <w:headerReference w:type="first" r:id="rId60"/>
          <w:footerReference w:type="first" r:id="rId61"/>
          <w:pgSz w:w="11906" w:h="16838"/>
          <w:pgMar w:top="1134" w:right="1134" w:bottom="1134" w:left="1134" w:header="709" w:footer="709" w:gutter="0"/>
          <w:cols w:space="708"/>
          <w:titlePg/>
          <w:docGrid w:linePitch="360"/>
        </w:sectPr>
      </w:pPr>
    </w:p>
    <w:bookmarkEnd w:id="79"/>
    <w:p w14:paraId="0F2D5DDF" w14:textId="0721C010" w:rsidR="00BD4B3B" w:rsidRPr="001748AB" w:rsidRDefault="00BD4B3B" w:rsidP="00BD4B3B">
      <w:pPr>
        <w:rPr>
          <w:rStyle w:val="Strong"/>
          <w:szCs w:val="22"/>
        </w:rPr>
      </w:pPr>
      <w:r w:rsidRPr="001748AB">
        <w:rPr>
          <w:rStyle w:val="Strong"/>
          <w:szCs w:val="22"/>
        </w:rPr>
        <w:lastRenderedPageBreak/>
        <w:t>© State of New South Wales (Department of Education), 202</w:t>
      </w:r>
      <w:r w:rsidR="00227D4D">
        <w:rPr>
          <w:rStyle w:val="Strong"/>
          <w:szCs w:val="22"/>
        </w:rPr>
        <w:t>4</w:t>
      </w:r>
    </w:p>
    <w:p w14:paraId="5A76FA5E" w14:textId="77777777" w:rsidR="00BD4B3B" w:rsidRDefault="00BD4B3B" w:rsidP="00BD4B3B">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216FD77E" w14:textId="77777777" w:rsidR="00BD4B3B" w:rsidRDefault="00BD4B3B" w:rsidP="00BD4B3B">
      <w:r>
        <w:t xml:space="preserve">Copyright material available in this resource and owned by the NSW Department of Education is licensed under a </w:t>
      </w:r>
      <w:hyperlink r:id="rId62" w:history="1">
        <w:r w:rsidRPr="003B3E41">
          <w:rPr>
            <w:rStyle w:val="Hyperlink"/>
          </w:rPr>
          <w:t>Creative Commons Attribution 4.0 International (CC BY 4.0) license</w:t>
        </w:r>
      </w:hyperlink>
      <w:r>
        <w:t>.</w:t>
      </w:r>
    </w:p>
    <w:p w14:paraId="5AAAD377" w14:textId="1472F5D5" w:rsidR="00BD4B3B" w:rsidRDefault="00BD4B3B" w:rsidP="00BD4B3B">
      <w:r>
        <w:rPr>
          <w:noProof/>
        </w:rPr>
        <w:drawing>
          <wp:inline distT="0" distB="0" distL="0" distR="0" wp14:anchorId="2465CB5F" wp14:editId="7037BDF8">
            <wp:extent cx="1228725" cy="428625"/>
            <wp:effectExtent l="0" t="0" r="9525" b="9525"/>
            <wp:docPr id="32" name="Picture 32" descr="Creative Commons Attribution license logo.">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67F5C23" w14:textId="77777777" w:rsidR="00BD4B3B" w:rsidRDefault="00BD4B3B" w:rsidP="00BD4B3B">
      <w:r>
        <w:t>This license allows you to share and adapt the material for any purpose, even commercially.</w:t>
      </w:r>
    </w:p>
    <w:p w14:paraId="3EFE97BC" w14:textId="7280F26E" w:rsidR="00BD4B3B" w:rsidRDefault="00BD4B3B" w:rsidP="00BD4B3B">
      <w:r>
        <w:t>Attribution should be given to © State of New South Wales (Department of Education), 202</w:t>
      </w:r>
      <w:r w:rsidR="00227D4D">
        <w:t>4</w:t>
      </w:r>
      <w:r>
        <w:t>.</w:t>
      </w:r>
    </w:p>
    <w:p w14:paraId="480FEC26" w14:textId="77777777" w:rsidR="00BD4B3B" w:rsidRDefault="00BD4B3B" w:rsidP="00BD4B3B">
      <w:r>
        <w:t>Material in this resource not available under a Creative Commons license:</w:t>
      </w:r>
    </w:p>
    <w:p w14:paraId="25E35A61" w14:textId="77777777" w:rsidR="00BD4B3B" w:rsidRDefault="00BD4B3B" w:rsidP="00FA1508">
      <w:pPr>
        <w:pStyle w:val="ListBullet"/>
      </w:pPr>
      <w:r>
        <w:t>the NSW Department of Education logo, other logos and trademark-protected material</w:t>
      </w:r>
    </w:p>
    <w:p w14:paraId="1E0EF649" w14:textId="77777777" w:rsidR="00BD4B3B" w:rsidRDefault="00BD4B3B" w:rsidP="00FA1508">
      <w:pPr>
        <w:pStyle w:val="ListBullet"/>
      </w:pPr>
      <w:r>
        <w:t>material owned by a third party that has been reproduced with permission. You will need to obtain permission from the third party to reuse its material.</w:t>
      </w:r>
    </w:p>
    <w:p w14:paraId="3F0B0717" w14:textId="77777777" w:rsidR="00BD4B3B" w:rsidRPr="003B3E41" w:rsidRDefault="00BD4B3B" w:rsidP="00BD4B3B">
      <w:pPr>
        <w:pStyle w:val="FeatureBox2"/>
        <w:rPr>
          <w:rStyle w:val="Strong"/>
        </w:rPr>
      </w:pPr>
      <w:r w:rsidRPr="003B3E41">
        <w:rPr>
          <w:rStyle w:val="Strong"/>
        </w:rPr>
        <w:t>Links to third-party material and websites</w:t>
      </w:r>
    </w:p>
    <w:p w14:paraId="251BDC84" w14:textId="77777777" w:rsidR="00BD4B3B" w:rsidRDefault="00BD4B3B" w:rsidP="00BD4B3B">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1DD0D88" w14:textId="208B20B8" w:rsidR="00F359E8" w:rsidRPr="00E24593" w:rsidRDefault="00BD4B3B" w:rsidP="00BD4B3B">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F359E8" w:rsidRPr="00E24593">
      <w:headerReference w:type="first" r:id="rId64"/>
      <w:footerReference w:type="first" r:id="rId65"/>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D00794" w14:textId="77777777" w:rsidR="00C463AE" w:rsidRDefault="00C463AE" w:rsidP="00E51733">
      <w:r>
        <w:separator/>
      </w:r>
    </w:p>
  </w:endnote>
  <w:endnote w:type="continuationSeparator" w:id="0">
    <w:p w14:paraId="10822054" w14:textId="77777777" w:rsidR="00C463AE" w:rsidRDefault="00C463AE" w:rsidP="00E51733">
      <w:r>
        <w:continuationSeparator/>
      </w:r>
    </w:p>
  </w:endnote>
  <w:endnote w:type="continuationNotice" w:id="1">
    <w:p w14:paraId="1F5C2069" w14:textId="77777777" w:rsidR="00C463AE" w:rsidRDefault="00C463A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EFE52128-070F-4411-B3ED-15E83AC9ED96}"/>
  </w:font>
  <w:font w:name="Calibri">
    <w:panose1 w:val="020F0502020204030204"/>
    <w:charset w:val="00"/>
    <w:family w:val="swiss"/>
    <w:pitch w:val="variable"/>
    <w:sig w:usb0="E4002EFF" w:usb1="C200247B" w:usb2="00000009" w:usb3="00000000" w:csb0="000001FF" w:csb1="00000000"/>
    <w:embedRegular r:id="rId2" w:fontKey="{2E0D937F-15DF-477F-A926-3ED97B6D03BF}"/>
    <w:embedBold r:id="rId3" w:fontKey="{DAB5BB9B-1BE1-4766-96A1-9640798E7307}"/>
    <w:embedItalic r:id="rId4" w:fontKey="{34E338FC-24E2-4A35-8F14-F59F99384840}"/>
    <w:embedBoldItalic r:id="rId5" w:fontKey="{D2877831-6708-4A89-8F66-239212C5BE45}"/>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B3844518-4C0B-4774-BB3F-81FA9EBD88B4}"/>
    <w:embedItalic r:id="rId7" w:fontKey="{EF55090C-D6D9-40FD-931B-96FEAC60E56C}"/>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8" w:fontKey="{CC3E1C4E-E427-4766-B68F-5599997D7EF3}"/>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B58F3" w14:textId="637074A2" w:rsidR="001328F0" w:rsidRDefault="001328F0" w:rsidP="000C4A68">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E12D63">
      <w:rPr>
        <w:noProof/>
      </w:rPr>
      <w:t>Sep-25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65C7C" w14:textId="238FCBDB" w:rsidR="00F35630" w:rsidRPr="00123A38" w:rsidRDefault="00F35630" w:rsidP="00F35630">
    <w:pPr>
      <w:pStyle w:val="Footer"/>
    </w:pPr>
    <w:r>
      <w:t xml:space="preserve">© NSW Department of Education, </w:t>
    </w:r>
    <w:r w:rsidR="00922498">
      <w:t>Sep-25</w:t>
    </w:r>
    <w:r>
      <w:ptab w:relativeTo="margin" w:alignment="right" w:leader="none"/>
    </w:r>
    <w:r>
      <w:rPr>
        <w:b/>
        <w:noProof/>
        <w:sz w:val="28"/>
        <w:szCs w:val="28"/>
      </w:rPr>
      <w:drawing>
        <wp:inline distT="0" distB="0" distL="0" distR="0" wp14:anchorId="7F86E047" wp14:editId="7456FED3">
          <wp:extent cx="571500" cy="190500"/>
          <wp:effectExtent l="0" t="0" r="0" b="0"/>
          <wp:docPr id="555025951" name="Picture 55502595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41171" w14:textId="77777777" w:rsidR="00F35630" w:rsidRPr="002F375A" w:rsidRDefault="00F35630" w:rsidP="00F35630">
    <w:pPr>
      <w:pStyle w:val="Logo"/>
      <w:tabs>
        <w:tab w:val="clear" w:pos="10200"/>
        <w:tab w:val="right" w:pos="9639"/>
      </w:tabs>
      <w:ind w:right="-1"/>
      <w:jc w:val="right"/>
    </w:pPr>
    <w:r w:rsidRPr="008426B6">
      <w:rPr>
        <w:noProof/>
      </w:rPr>
      <w:drawing>
        <wp:inline distT="0" distB="0" distL="0" distR="0" wp14:anchorId="549DE734" wp14:editId="48BB96D9">
          <wp:extent cx="834442" cy="906218"/>
          <wp:effectExtent l="0" t="0" r="3810" b="8255"/>
          <wp:docPr id="864079484" name="Graphic 86407948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25A80" w14:textId="337FC2CC" w:rsidR="001328F0" w:rsidRPr="00E56264" w:rsidRDefault="001328F0">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E12D63">
      <w:rPr>
        <w:noProof/>
      </w:rPr>
      <w:t>Sep-25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017CE724" w14:textId="77777777" w:rsidR="001328F0" w:rsidRDefault="001328F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9FC53" w14:textId="6EBC0B25" w:rsidR="001328F0" w:rsidRPr="00F45053" w:rsidRDefault="001328F0" w:rsidP="00CF6624">
    <w:pPr>
      <w:pStyle w:val="Footer"/>
    </w:pPr>
    <w:r>
      <w:t xml:space="preserve">© NSW Department of Education, </w:t>
    </w:r>
    <w:r>
      <w:fldChar w:fldCharType="begin"/>
    </w:r>
    <w:r>
      <w:instrText xml:space="preserve"> DATE  \@ "MMM-yy"  \* MERGEFORMAT </w:instrText>
    </w:r>
    <w:r>
      <w:fldChar w:fldCharType="separate"/>
    </w:r>
    <w:r w:rsidR="00E12D63">
      <w:rPr>
        <w:noProof/>
      </w:rPr>
      <w:t>Sep-25</w:t>
    </w:r>
    <w:r>
      <w:fldChar w:fldCharType="end"/>
    </w:r>
    <w:r>
      <w:ptab w:relativeTo="margin" w:alignment="right" w:leader="none"/>
    </w:r>
    <w:r w:rsidR="00CF6624">
      <w:rPr>
        <w:b/>
        <w:noProof/>
        <w:sz w:val="28"/>
        <w:szCs w:val="28"/>
      </w:rPr>
      <w:drawing>
        <wp:inline distT="0" distB="0" distL="0" distR="0" wp14:anchorId="1351F218" wp14:editId="1B5C23DA">
          <wp:extent cx="571500" cy="190500"/>
          <wp:effectExtent l="0" t="0" r="0" b="0"/>
          <wp:docPr id="1050467052" name="Picture 105046705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467052" name="Picture 105046705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A143D" w14:textId="0A5776F1" w:rsidR="00F66145" w:rsidRPr="00E56264" w:rsidRDefault="00677835">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E12D63">
      <w:rPr>
        <w:noProof/>
      </w:rPr>
      <w:t>Sep-25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37672707" w14:textId="7CFC951E" w:rsidR="0006292F" w:rsidRDefault="0006292F"/>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0BC9A" w14:textId="1E6B3C57" w:rsidR="0006292F" w:rsidRPr="00227D4D" w:rsidRDefault="00227D4D" w:rsidP="00227D4D">
    <w:pPr>
      <w:pStyle w:val="Footer"/>
    </w:pPr>
    <w:r>
      <w:t xml:space="preserve">© NSW Department of Education, </w:t>
    </w:r>
    <w:r>
      <w:fldChar w:fldCharType="begin"/>
    </w:r>
    <w:r>
      <w:instrText xml:space="preserve"> DATE  \@ "MMM-yy"  \* MERGEFORMAT </w:instrText>
    </w:r>
    <w:r>
      <w:fldChar w:fldCharType="separate"/>
    </w:r>
    <w:r w:rsidR="00E12D63">
      <w:rPr>
        <w:noProof/>
      </w:rPr>
      <w:t>Sep-25</w:t>
    </w:r>
    <w:r>
      <w:fldChar w:fldCharType="end"/>
    </w:r>
    <w:r>
      <w:ptab w:relativeTo="margin" w:alignment="right" w:leader="none"/>
    </w:r>
    <w:r>
      <w:rPr>
        <w:b/>
        <w:noProof/>
        <w:sz w:val="28"/>
        <w:szCs w:val="28"/>
      </w:rPr>
      <w:drawing>
        <wp:inline distT="0" distB="0" distL="0" distR="0" wp14:anchorId="410A5970" wp14:editId="600E2422">
          <wp:extent cx="571500" cy="190500"/>
          <wp:effectExtent l="0" t="0" r="0" b="0"/>
          <wp:docPr id="997867528" name="Picture 99786752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867528" name="Picture 997867528"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B6B17" w14:textId="27EBB214" w:rsidR="0006292F" w:rsidRPr="00BD4B3B" w:rsidRDefault="00227D4D" w:rsidP="00227D4D">
    <w:pPr>
      <w:pStyle w:val="Footer"/>
    </w:pPr>
    <w:r>
      <w:t xml:space="preserve">© NSW Department of Education, </w:t>
    </w:r>
    <w:r>
      <w:fldChar w:fldCharType="begin"/>
    </w:r>
    <w:r>
      <w:instrText xml:space="preserve"> DATE  \@ "MMM-yy"  \* MERGEFORMAT </w:instrText>
    </w:r>
    <w:r>
      <w:fldChar w:fldCharType="separate"/>
    </w:r>
    <w:r w:rsidR="00E12D63">
      <w:rPr>
        <w:noProof/>
      </w:rPr>
      <w:t>Sep-25</w:t>
    </w:r>
    <w:r>
      <w:fldChar w:fldCharType="end"/>
    </w:r>
    <w:r>
      <w:ptab w:relativeTo="margin" w:alignment="right" w:leader="none"/>
    </w:r>
    <w:r>
      <w:rPr>
        <w:b/>
        <w:noProof/>
        <w:sz w:val="28"/>
        <w:szCs w:val="28"/>
      </w:rPr>
      <w:drawing>
        <wp:inline distT="0" distB="0" distL="0" distR="0" wp14:anchorId="37EFB74A" wp14:editId="52F6CEAD">
          <wp:extent cx="571500" cy="190500"/>
          <wp:effectExtent l="0" t="0" r="0" b="0"/>
          <wp:docPr id="1795616459" name="Picture 1795616459"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616459" name="Picture 1795616459"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D1264" w14:textId="06FA7542" w:rsidR="00227D4D" w:rsidRPr="00227D4D" w:rsidRDefault="00227D4D" w:rsidP="00227D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EE1C26" w14:textId="77777777" w:rsidR="00C463AE" w:rsidRDefault="00C463AE" w:rsidP="00E51733">
      <w:r>
        <w:separator/>
      </w:r>
    </w:p>
  </w:footnote>
  <w:footnote w:type="continuationSeparator" w:id="0">
    <w:p w14:paraId="0F85C238" w14:textId="77777777" w:rsidR="00C463AE" w:rsidRDefault="00C463AE" w:rsidP="00E51733">
      <w:r>
        <w:continuationSeparator/>
      </w:r>
    </w:p>
  </w:footnote>
  <w:footnote w:type="continuationNotice" w:id="1">
    <w:p w14:paraId="436D60B8" w14:textId="77777777" w:rsidR="00C463AE" w:rsidRDefault="00C463A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1525C" w14:textId="4A396793" w:rsidR="00F35630" w:rsidRPr="001748AB" w:rsidRDefault="00AE67FD" w:rsidP="00F35630">
    <w:pPr>
      <w:pStyle w:val="Documentname"/>
    </w:pPr>
    <w:r>
      <w:t>English Stage 5</w:t>
    </w:r>
    <w:r w:rsidR="00F35630" w:rsidRPr="00082FF7">
      <w:t xml:space="preserve"> </w:t>
    </w:r>
    <w:r>
      <w:t>(</w:t>
    </w:r>
    <w:r w:rsidR="00F35630" w:rsidRPr="00082FF7">
      <w:t xml:space="preserve">Year </w:t>
    </w:r>
    <w:r w:rsidR="00064E7C">
      <w:t>10</w:t>
    </w:r>
    <w:r>
      <w:t>)</w:t>
    </w:r>
    <w:r w:rsidR="00F35630" w:rsidRPr="00082FF7">
      <w:t xml:space="preserve"> –</w:t>
    </w:r>
    <w:r w:rsidR="00922498">
      <w:t xml:space="preserve"> </w:t>
    </w:r>
    <w:r w:rsidRPr="00082FF7">
      <w:t xml:space="preserve">assessment </w:t>
    </w:r>
    <w:r>
      <w:t>–</w:t>
    </w:r>
    <w:r w:rsidR="004C7AF4">
      <w:t xml:space="preserve"> </w:t>
    </w:r>
    <w:r w:rsidR="00B47F81">
      <w:t>10.1 – ‘</w:t>
    </w:r>
    <w:r w:rsidR="00756378">
      <w:t>N</w:t>
    </w:r>
    <w:r w:rsidR="00064E7C">
      <w:t>ovel voices</w:t>
    </w:r>
    <w:r w:rsidR="00B47F81">
      <w:t>’</w:t>
    </w:r>
    <w:r w:rsidR="00FA1508">
      <w:t xml:space="preserve"> </w:t>
    </w:r>
    <w:r w:rsidR="00F35630" w:rsidRPr="00D2403C">
      <w:t xml:space="preserve">| </w:t>
    </w:r>
    <w:r w:rsidR="00F35630">
      <w:fldChar w:fldCharType="begin"/>
    </w:r>
    <w:r w:rsidR="00F35630">
      <w:instrText xml:space="preserve"> PAGE   \* MERGEFORMAT </w:instrText>
    </w:r>
    <w:r w:rsidR="00F35630">
      <w:fldChar w:fldCharType="separate"/>
    </w:r>
    <w:r w:rsidR="00F35630">
      <w:t>1</w:t>
    </w:r>
    <w:r w:rsidR="00F35630">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7303D" w14:textId="77777777" w:rsidR="00F23E1A" w:rsidRPr="00FA6449" w:rsidRDefault="00D84E36" w:rsidP="00F23E1A">
    <w:pPr>
      <w:pStyle w:val="Header"/>
      <w:spacing w:after="0"/>
    </w:pPr>
    <w:r>
      <w:pict w14:anchorId="253644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F23E1A" w:rsidRPr="009D43DD">
      <w:t>NSW Department of Education</w:t>
    </w:r>
    <w:r w:rsidR="00F23E1A"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DF8B1" w14:textId="2902C174" w:rsidR="0006292F" w:rsidRPr="00BD4B3B" w:rsidRDefault="00227D4D" w:rsidP="00227D4D">
    <w:pPr>
      <w:pStyle w:val="Documentname"/>
    </w:pPr>
    <w:r>
      <w:t>English Stage 5</w:t>
    </w:r>
    <w:r w:rsidRPr="00082FF7">
      <w:t xml:space="preserve"> </w:t>
    </w:r>
    <w:r>
      <w:t>(</w:t>
    </w:r>
    <w:r w:rsidRPr="00082FF7">
      <w:t xml:space="preserve">Year </w:t>
    </w:r>
    <w:r>
      <w:t>10)</w:t>
    </w:r>
    <w:r w:rsidRPr="00082FF7">
      <w:t xml:space="preserve"> – </w:t>
    </w:r>
    <w:r>
      <w:t>s</w:t>
    </w:r>
    <w:r w:rsidRPr="00082FF7">
      <w:t xml:space="preserve">ample assessment notification </w:t>
    </w:r>
    <w:r>
      <w:t xml:space="preserve">– novel voices – analytical response – Term 1 </w:t>
    </w:r>
    <w:r w:rsidRPr="00D2403C">
      <w:t xml:space="preserve">| </w:t>
    </w:r>
    <w:r>
      <w:fldChar w:fldCharType="begin"/>
    </w:r>
    <w:r>
      <w:instrText xml:space="preserve"> PAGE   \* MERGEFORMAT </w:instrText>
    </w:r>
    <w:r>
      <w:fldChar w:fldCharType="separate"/>
    </w:r>
    <w:r>
      <w:t>37</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87DAF" w14:textId="591A7D03" w:rsidR="00227D4D" w:rsidRPr="00227D4D" w:rsidRDefault="00227D4D" w:rsidP="00227D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34089DD4"/>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38044CA8"/>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D3282DF6"/>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0F409116"/>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D933D4A"/>
    <w:multiLevelType w:val="hybridMultilevel"/>
    <w:tmpl w:val="72AEE800"/>
    <w:lvl w:ilvl="0" w:tplc="F9DE8696">
      <w:start w:val="1"/>
      <w:numFmt w:val="bullet"/>
      <w:lvlText w:val=""/>
      <w:lvlJc w:val="left"/>
      <w:pPr>
        <w:ind w:left="720" w:hanging="360"/>
      </w:pPr>
      <w:rPr>
        <w:rFonts w:ascii="Symbol" w:hAnsi="Symbol" w:hint="default"/>
      </w:rPr>
    </w:lvl>
    <w:lvl w:ilvl="1" w:tplc="A1DC0F64">
      <w:start w:val="1"/>
      <w:numFmt w:val="bullet"/>
      <w:lvlText w:val="o"/>
      <w:lvlJc w:val="left"/>
      <w:pPr>
        <w:ind w:left="1440" w:hanging="360"/>
      </w:pPr>
      <w:rPr>
        <w:rFonts w:ascii="Courier New" w:hAnsi="Courier New" w:hint="default"/>
      </w:rPr>
    </w:lvl>
    <w:lvl w:ilvl="2" w:tplc="F4DAD8DC">
      <w:start w:val="1"/>
      <w:numFmt w:val="bullet"/>
      <w:lvlText w:val=""/>
      <w:lvlJc w:val="left"/>
      <w:pPr>
        <w:ind w:left="2160" w:hanging="360"/>
      </w:pPr>
      <w:rPr>
        <w:rFonts w:ascii="Wingdings" w:hAnsi="Wingdings" w:hint="default"/>
      </w:rPr>
    </w:lvl>
    <w:lvl w:ilvl="3" w:tplc="1A383CA0">
      <w:start w:val="1"/>
      <w:numFmt w:val="bullet"/>
      <w:lvlText w:val=""/>
      <w:lvlJc w:val="left"/>
      <w:pPr>
        <w:ind w:left="2880" w:hanging="360"/>
      </w:pPr>
      <w:rPr>
        <w:rFonts w:ascii="Symbol" w:hAnsi="Symbol" w:hint="default"/>
      </w:rPr>
    </w:lvl>
    <w:lvl w:ilvl="4" w:tplc="39ACD948">
      <w:start w:val="1"/>
      <w:numFmt w:val="bullet"/>
      <w:lvlText w:val="o"/>
      <w:lvlJc w:val="left"/>
      <w:pPr>
        <w:ind w:left="3600" w:hanging="360"/>
      </w:pPr>
      <w:rPr>
        <w:rFonts w:ascii="Courier New" w:hAnsi="Courier New" w:hint="default"/>
      </w:rPr>
    </w:lvl>
    <w:lvl w:ilvl="5" w:tplc="19AAEE6A">
      <w:start w:val="1"/>
      <w:numFmt w:val="bullet"/>
      <w:lvlText w:val=""/>
      <w:lvlJc w:val="left"/>
      <w:pPr>
        <w:ind w:left="4320" w:hanging="360"/>
      </w:pPr>
      <w:rPr>
        <w:rFonts w:ascii="Wingdings" w:hAnsi="Wingdings" w:hint="default"/>
      </w:rPr>
    </w:lvl>
    <w:lvl w:ilvl="6" w:tplc="13F0646A">
      <w:start w:val="1"/>
      <w:numFmt w:val="bullet"/>
      <w:lvlText w:val=""/>
      <w:lvlJc w:val="left"/>
      <w:pPr>
        <w:ind w:left="5040" w:hanging="360"/>
      </w:pPr>
      <w:rPr>
        <w:rFonts w:ascii="Symbol" w:hAnsi="Symbol" w:hint="default"/>
      </w:rPr>
    </w:lvl>
    <w:lvl w:ilvl="7" w:tplc="9AA083A0">
      <w:start w:val="1"/>
      <w:numFmt w:val="bullet"/>
      <w:lvlText w:val="o"/>
      <w:lvlJc w:val="left"/>
      <w:pPr>
        <w:ind w:left="5760" w:hanging="360"/>
      </w:pPr>
      <w:rPr>
        <w:rFonts w:ascii="Courier New" w:hAnsi="Courier New" w:hint="default"/>
      </w:rPr>
    </w:lvl>
    <w:lvl w:ilvl="8" w:tplc="3544C6C8">
      <w:start w:val="1"/>
      <w:numFmt w:val="bullet"/>
      <w:lvlText w:val=""/>
      <w:lvlJc w:val="left"/>
      <w:pPr>
        <w:ind w:left="6480" w:hanging="360"/>
      </w:pPr>
      <w:rPr>
        <w:rFonts w:ascii="Wingdings" w:hAnsi="Wingdings" w:hint="default"/>
      </w:rPr>
    </w:lvl>
  </w:abstractNum>
  <w:abstractNum w:abstractNumId="5" w15:restartNumberingAfterBreak="0">
    <w:nsid w:val="10250DF4"/>
    <w:multiLevelType w:val="hybridMultilevel"/>
    <w:tmpl w:val="F118ECEE"/>
    <w:lvl w:ilvl="0" w:tplc="FBA2FF5E">
      <w:start w:val="1"/>
      <w:numFmt w:val="bullet"/>
      <w:lvlText w:val=""/>
      <w:lvlJc w:val="left"/>
      <w:pPr>
        <w:ind w:left="720" w:hanging="360"/>
      </w:pPr>
      <w:rPr>
        <w:rFonts w:ascii="Symbol" w:hAnsi="Symbol"/>
      </w:rPr>
    </w:lvl>
    <w:lvl w:ilvl="1" w:tplc="7D2461B6">
      <w:start w:val="1"/>
      <w:numFmt w:val="bullet"/>
      <w:lvlText w:val=""/>
      <w:lvlJc w:val="left"/>
      <w:pPr>
        <w:ind w:left="720" w:hanging="360"/>
      </w:pPr>
      <w:rPr>
        <w:rFonts w:ascii="Symbol" w:hAnsi="Symbol"/>
      </w:rPr>
    </w:lvl>
    <w:lvl w:ilvl="2" w:tplc="F162BE24">
      <w:start w:val="1"/>
      <w:numFmt w:val="bullet"/>
      <w:lvlText w:val=""/>
      <w:lvlJc w:val="left"/>
      <w:pPr>
        <w:ind w:left="720" w:hanging="360"/>
      </w:pPr>
      <w:rPr>
        <w:rFonts w:ascii="Symbol" w:hAnsi="Symbol"/>
      </w:rPr>
    </w:lvl>
    <w:lvl w:ilvl="3" w:tplc="1CBA7178">
      <w:start w:val="1"/>
      <w:numFmt w:val="bullet"/>
      <w:lvlText w:val=""/>
      <w:lvlJc w:val="left"/>
      <w:pPr>
        <w:ind w:left="720" w:hanging="360"/>
      </w:pPr>
      <w:rPr>
        <w:rFonts w:ascii="Symbol" w:hAnsi="Symbol"/>
      </w:rPr>
    </w:lvl>
    <w:lvl w:ilvl="4" w:tplc="96BC362A">
      <w:start w:val="1"/>
      <w:numFmt w:val="bullet"/>
      <w:lvlText w:val=""/>
      <w:lvlJc w:val="left"/>
      <w:pPr>
        <w:ind w:left="720" w:hanging="360"/>
      </w:pPr>
      <w:rPr>
        <w:rFonts w:ascii="Symbol" w:hAnsi="Symbol"/>
      </w:rPr>
    </w:lvl>
    <w:lvl w:ilvl="5" w:tplc="5476CDF8">
      <w:start w:val="1"/>
      <w:numFmt w:val="bullet"/>
      <w:lvlText w:val=""/>
      <w:lvlJc w:val="left"/>
      <w:pPr>
        <w:ind w:left="720" w:hanging="360"/>
      </w:pPr>
      <w:rPr>
        <w:rFonts w:ascii="Symbol" w:hAnsi="Symbol"/>
      </w:rPr>
    </w:lvl>
    <w:lvl w:ilvl="6" w:tplc="5F7EC502">
      <w:start w:val="1"/>
      <w:numFmt w:val="bullet"/>
      <w:lvlText w:val=""/>
      <w:lvlJc w:val="left"/>
      <w:pPr>
        <w:ind w:left="720" w:hanging="360"/>
      </w:pPr>
      <w:rPr>
        <w:rFonts w:ascii="Symbol" w:hAnsi="Symbol"/>
      </w:rPr>
    </w:lvl>
    <w:lvl w:ilvl="7" w:tplc="8B28012C">
      <w:start w:val="1"/>
      <w:numFmt w:val="bullet"/>
      <w:lvlText w:val=""/>
      <w:lvlJc w:val="left"/>
      <w:pPr>
        <w:ind w:left="720" w:hanging="360"/>
      </w:pPr>
      <w:rPr>
        <w:rFonts w:ascii="Symbol" w:hAnsi="Symbol"/>
      </w:rPr>
    </w:lvl>
    <w:lvl w:ilvl="8" w:tplc="52AE2DAC">
      <w:start w:val="1"/>
      <w:numFmt w:val="bullet"/>
      <w:lvlText w:val=""/>
      <w:lvlJc w:val="left"/>
      <w:pPr>
        <w:ind w:left="720" w:hanging="360"/>
      </w:pPr>
      <w:rPr>
        <w:rFonts w:ascii="Symbol" w:hAnsi="Symbol"/>
      </w:rPr>
    </w:lvl>
  </w:abstractNum>
  <w:abstractNum w:abstractNumId="6" w15:restartNumberingAfterBreak="0">
    <w:nsid w:val="113961F7"/>
    <w:multiLevelType w:val="hybridMultilevel"/>
    <w:tmpl w:val="2D521A38"/>
    <w:lvl w:ilvl="0" w:tplc="21D070A4">
      <w:start w:val="1"/>
      <w:numFmt w:val="bullet"/>
      <w:lvlText w:val=""/>
      <w:lvlJc w:val="left"/>
      <w:pPr>
        <w:ind w:left="720" w:hanging="360"/>
      </w:pPr>
      <w:rPr>
        <w:rFonts w:ascii="Symbol" w:hAnsi="Symbol"/>
      </w:rPr>
    </w:lvl>
    <w:lvl w:ilvl="1" w:tplc="A892525E">
      <w:start w:val="1"/>
      <w:numFmt w:val="bullet"/>
      <w:lvlText w:val=""/>
      <w:lvlJc w:val="left"/>
      <w:pPr>
        <w:ind w:left="720" w:hanging="360"/>
      </w:pPr>
      <w:rPr>
        <w:rFonts w:ascii="Symbol" w:hAnsi="Symbol"/>
      </w:rPr>
    </w:lvl>
    <w:lvl w:ilvl="2" w:tplc="5296DCBA">
      <w:start w:val="1"/>
      <w:numFmt w:val="bullet"/>
      <w:lvlText w:val=""/>
      <w:lvlJc w:val="left"/>
      <w:pPr>
        <w:ind w:left="720" w:hanging="360"/>
      </w:pPr>
      <w:rPr>
        <w:rFonts w:ascii="Symbol" w:hAnsi="Symbol"/>
      </w:rPr>
    </w:lvl>
    <w:lvl w:ilvl="3" w:tplc="51B86C68">
      <w:start w:val="1"/>
      <w:numFmt w:val="bullet"/>
      <w:lvlText w:val=""/>
      <w:lvlJc w:val="left"/>
      <w:pPr>
        <w:ind w:left="720" w:hanging="360"/>
      </w:pPr>
      <w:rPr>
        <w:rFonts w:ascii="Symbol" w:hAnsi="Symbol"/>
      </w:rPr>
    </w:lvl>
    <w:lvl w:ilvl="4" w:tplc="5B809F36">
      <w:start w:val="1"/>
      <w:numFmt w:val="bullet"/>
      <w:lvlText w:val=""/>
      <w:lvlJc w:val="left"/>
      <w:pPr>
        <w:ind w:left="720" w:hanging="360"/>
      </w:pPr>
      <w:rPr>
        <w:rFonts w:ascii="Symbol" w:hAnsi="Symbol"/>
      </w:rPr>
    </w:lvl>
    <w:lvl w:ilvl="5" w:tplc="44CEEA52">
      <w:start w:val="1"/>
      <w:numFmt w:val="bullet"/>
      <w:lvlText w:val=""/>
      <w:lvlJc w:val="left"/>
      <w:pPr>
        <w:ind w:left="720" w:hanging="360"/>
      </w:pPr>
      <w:rPr>
        <w:rFonts w:ascii="Symbol" w:hAnsi="Symbol"/>
      </w:rPr>
    </w:lvl>
    <w:lvl w:ilvl="6" w:tplc="0A246CBA">
      <w:start w:val="1"/>
      <w:numFmt w:val="bullet"/>
      <w:lvlText w:val=""/>
      <w:lvlJc w:val="left"/>
      <w:pPr>
        <w:ind w:left="720" w:hanging="360"/>
      </w:pPr>
      <w:rPr>
        <w:rFonts w:ascii="Symbol" w:hAnsi="Symbol"/>
      </w:rPr>
    </w:lvl>
    <w:lvl w:ilvl="7" w:tplc="A2FAF080">
      <w:start w:val="1"/>
      <w:numFmt w:val="bullet"/>
      <w:lvlText w:val=""/>
      <w:lvlJc w:val="left"/>
      <w:pPr>
        <w:ind w:left="720" w:hanging="360"/>
      </w:pPr>
      <w:rPr>
        <w:rFonts w:ascii="Symbol" w:hAnsi="Symbol"/>
      </w:rPr>
    </w:lvl>
    <w:lvl w:ilvl="8" w:tplc="02445DCE">
      <w:start w:val="1"/>
      <w:numFmt w:val="bullet"/>
      <w:lvlText w:val=""/>
      <w:lvlJc w:val="left"/>
      <w:pPr>
        <w:ind w:left="720" w:hanging="360"/>
      </w:pPr>
      <w:rPr>
        <w:rFonts w:ascii="Symbol" w:hAnsi="Symbol"/>
      </w:rPr>
    </w:lvl>
  </w:abstractNum>
  <w:abstractNum w:abstractNumId="7" w15:restartNumberingAfterBreak="0">
    <w:nsid w:val="18187AE9"/>
    <w:multiLevelType w:val="hybridMultilevel"/>
    <w:tmpl w:val="227EB0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71595F"/>
    <w:multiLevelType w:val="multilevel"/>
    <w:tmpl w:val="A218250C"/>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F103721"/>
    <w:multiLevelType w:val="hybridMultilevel"/>
    <w:tmpl w:val="41EA3750"/>
    <w:lvl w:ilvl="0" w:tplc="674409AA">
      <w:start w:val="1"/>
      <w:numFmt w:val="bullet"/>
      <w:lvlText w:val=""/>
      <w:lvlJc w:val="left"/>
      <w:pPr>
        <w:ind w:left="720" w:hanging="360"/>
      </w:pPr>
      <w:rPr>
        <w:rFonts w:ascii="Symbol" w:hAnsi="Symbol" w:hint="default"/>
      </w:rPr>
    </w:lvl>
    <w:lvl w:ilvl="1" w:tplc="3C505688">
      <w:start w:val="1"/>
      <w:numFmt w:val="bullet"/>
      <w:lvlText w:val="o"/>
      <w:lvlJc w:val="left"/>
      <w:pPr>
        <w:ind w:left="1440" w:hanging="360"/>
      </w:pPr>
      <w:rPr>
        <w:rFonts w:ascii="Courier New" w:hAnsi="Courier New" w:hint="default"/>
      </w:rPr>
    </w:lvl>
    <w:lvl w:ilvl="2" w:tplc="3AB8F074">
      <w:start w:val="1"/>
      <w:numFmt w:val="bullet"/>
      <w:lvlText w:val=""/>
      <w:lvlJc w:val="left"/>
      <w:pPr>
        <w:ind w:left="2160" w:hanging="360"/>
      </w:pPr>
      <w:rPr>
        <w:rFonts w:ascii="Wingdings" w:hAnsi="Wingdings" w:hint="default"/>
      </w:rPr>
    </w:lvl>
    <w:lvl w:ilvl="3" w:tplc="26F6F9C8">
      <w:start w:val="1"/>
      <w:numFmt w:val="bullet"/>
      <w:lvlText w:val=""/>
      <w:lvlJc w:val="left"/>
      <w:pPr>
        <w:ind w:left="2880" w:hanging="360"/>
      </w:pPr>
      <w:rPr>
        <w:rFonts w:ascii="Symbol" w:hAnsi="Symbol" w:hint="default"/>
      </w:rPr>
    </w:lvl>
    <w:lvl w:ilvl="4" w:tplc="01AEB5DA">
      <w:start w:val="1"/>
      <w:numFmt w:val="bullet"/>
      <w:lvlText w:val="o"/>
      <w:lvlJc w:val="left"/>
      <w:pPr>
        <w:ind w:left="3600" w:hanging="360"/>
      </w:pPr>
      <w:rPr>
        <w:rFonts w:ascii="Courier New" w:hAnsi="Courier New" w:hint="default"/>
      </w:rPr>
    </w:lvl>
    <w:lvl w:ilvl="5" w:tplc="ECF2A3A0">
      <w:start w:val="1"/>
      <w:numFmt w:val="bullet"/>
      <w:lvlText w:val=""/>
      <w:lvlJc w:val="left"/>
      <w:pPr>
        <w:ind w:left="4320" w:hanging="360"/>
      </w:pPr>
      <w:rPr>
        <w:rFonts w:ascii="Wingdings" w:hAnsi="Wingdings" w:hint="default"/>
      </w:rPr>
    </w:lvl>
    <w:lvl w:ilvl="6" w:tplc="D50CDAA4">
      <w:start w:val="1"/>
      <w:numFmt w:val="bullet"/>
      <w:lvlText w:val=""/>
      <w:lvlJc w:val="left"/>
      <w:pPr>
        <w:ind w:left="5040" w:hanging="360"/>
      </w:pPr>
      <w:rPr>
        <w:rFonts w:ascii="Symbol" w:hAnsi="Symbol" w:hint="default"/>
      </w:rPr>
    </w:lvl>
    <w:lvl w:ilvl="7" w:tplc="779E893A">
      <w:start w:val="1"/>
      <w:numFmt w:val="bullet"/>
      <w:lvlText w:val="o"/>
      <w:lvlJc w:val="left"/>
      <w:pPr>
        <w:ind w:left="5760" w:hanging="360"/>
      </w:pPr>
      <w:rPr>
        <w:rFonts w:ascii="Courier New" w:hAnsi="Courier New" w:hint="default"/>
      </w:rPr>
    </w:lvl>
    <w:lvl w:ilvl="8" w:tplc="E76E2012">
      <w:start w:val="1"/>
      <w:numFmt w:val="bullet"/>
      <w:lvlText w:val=""/>
      <w:lvlJc w:val="left"/>
      <w:pPr>
        <w:ind w:left="6480" w:hanging="360"/>
      </w:pPr>
      <w:rPr>
        <w:rFonts w:ascii="Wingdings" w:hAnsi="Wingdings" w:hint="default"/>
      </w:rPr>
    </w:lvl>
  </w:abstractNum>
  <w:abstractNum w:abstractNumId="10" w15:restartNumberingAfterBreak="0">
    <w:nsid w:val="21236C96"/>
    <w:multiLevelType w:val="hybridMultilevel"/>
    <w:tmpl w:val="06B48A86"/>
    <w:lvl w:ilvl="0" w:tplc="C798A310">
      <w:start w:val="1"/>
      <w:numFmt w:val="bullet"/>
      <w:lvlText w:val=""/>
      <w:lvlJc w:val="left"/>
      <w:pPr>
        <w:ind w:left="720" w:hanging="360"/>
      </w:pPr>
      <w:rPr>
        <w:rFonts w:ascii="Symbol" w:hAnsi="Symbol"/>
      </w:rPr>
    </w:lvl>
    <w:lvl w:ilvl="1" w:tplc="44387EA6">
      <w:start w:val="1"/>
      <w:numFmt w:val="bullet"/>
      <w:lvlText w:val=""/>
      <w:lvlJc w:val="left"/>
      <w:pPr>
        <w:ind w:left="720" w:hanging="360"/>
      </w:pPr>
      <w:rPr>
        <w:rFonts w:ascii="Symbol" w:hAnsi="Symbol"/>
      </w:rPr>
    </w:lvl>
    <w:lvl w:ilvl="2" w:tplc="2C72A15C">
      <w:start w:val="1"/>
      <w:numFmt w:val="bullet"/>
      <w:lvlText w:val=""/>
      <w:lvlJc w:val="left"/>
      <w:pPr>
        <w:ind w:left="720" w:hanging="360"/>
      </w:pPr>
      <w:rPr>
        <w:rFonts w:ascii="Symbol" w:hAnsi="Symbol"/>
      </w:rPr>
    </w:lvl>
    <w:lvl w:ilvl="3" w:tplc="D45678BC">
      <w:start w:val="1"/>
      <w:numFmt w:val="bullet"/>
      <w:lvlText w:val=""/>
      <w:lvlJc w:val="left"/>
      <w:pPr>
        <w:ind w:left="720" w:hanging="360"/>
      </w:pPr>
      <w:rPr>
        <w:rFonts w:ascii="Symbol" w:hAnsi="Symbol"/>
      </w:rPr>
    </w:lvl>
    <w:lvl w:ilvl="4" w:tplc="20581E50">
      <w:start w:val="1"/>
      <w:numFmt w:val="bullet"/>
      <w:lvlText w:val=""/>
      <w:lvlJc w:val="left"/>
      <w:pPr>
        <w:ind w:left="720" w:hanging="360"/>
      </w:pPr>
      <w:rPr>
        <w:rFonts w:ascii="Symbol" w:hAnsi="Symbol"/>
      </w:rPr>
    </w:lvl>
    <w:lvl w:ilvl="5" w:tplc="5540D486">
      <w:start w:val="1"/>
      <w:numFmt w:val="bullet"/>
      <w:lvlText w:val=""/>
      <w:lvlJc w:val="left"/>
      <w:pPr>
        <w:ind w:left="720" w:hanging="360"/>
      </w:pPr>
      <w:rPr>
        <w:rFonts w:ascii="Symbol" w:hAnsi="Symbol"/>
      </w:rPr>
    </w:lvl>
    <w:lvl w:ilvl="6" w:tplc="D4F66E40">
      <w:start w:val="1"/>
      <w:numFmt w:val="bullet"/>
      <w:lvlText w:val=""/>
      <w:lvlJc w:val="left"/>
      <w:pPr>
        <w:ind w:left="720" w:hanging="360"/>
      </w:pPr>
      <w:rPr>
        <w:rFonts w:ascii="Symbol" w:hAnsi="Symbol"/>
      </w:rPr>
    </w:lvl>
    <w:lvl w:ilvl="7" w:tplc="152235D0">
      <w:start w:val="1"/>
      <w:numFmt w:val="bullet"/>
      <w:lvlText w:val=""/>
      <w:lvlJc w:val="left"/>
      <w:pPr>
        <w:ind w:left="720" w:hanging="360"/>
      </w:pPr>
      <w:rPr>
        <w:rFonts w:ascii="Symbol" w:hAnsi="Symbol"/>
      </w:rPr>
    </w:lvl>
    <w:lvl w:ilvl="8" w:tplc="C41E261A">
      <w:start w:val="1"/>
      <w:numFmt w:val="bullet"/>
      <w:lvlText w:val=""/>
      <w:lvlJc w:val="left"/>
      <w:pPr>
        <w:ind w:left="720" w:hanging="360"/>
      </w:pPr>
      <w:rPr>
        <w:rFonts w:ascii="Symbol" w:hAnsi="Symbol"/>
      </w:rPr>
    </w:lvl>
  </w:abstractNum>
  <w:abstractNum w:abstractNumId="11" w15:restartNumberingAfterBreak="0">
    <w:nsid w:val="25EA4459"/>
    <w:multiLevelType w:val="hybridMultilevel"/>
    <w:tmpl w:val="AD04F628"/>
    <w:lvl w:ilvl="0" w:tplc="1DB06F74">
      <w:start w:val="1"/>
      <w:numFmt w:val="bullet"/>
      <w:lvlText w:val=""/>
      <w:lvlJc w:val="left"/>
      <w:pPr>
        <w:ind w:left="1080" w:hanging="360"/>
      </w:pPr>
      <w:rPr>
        <w:rFonts w:ascii="Symbol" w:hAnsi="Symbol"/>
      </w:rPr>
    </w:lvl>
    <w:lvl w:ilvl="1" w:tplc="29A64B20">
      <w:start w:val="1"/>
      <w:numFmt w:val="bullet"/>
      <w:lvlText w:val=""/>
      <w:lvlJc w:val="left"/>
      <w:pPr>
        <w:ind w:left="1080" w:hanging="360"/>
      </w:pPr>
      <w:rPr>
        <w:rFonts w:ascii="Symbol" w:hAnsi="Symbol"/>
      </w:rPr>
    </w:lvl>
    <w:lvl w:ilvl="2" w:tplc="75F6C330">
      <w:start w:val="1"/>
      <w:numFmt w:val="bullet"/>
      <w:lvlText w:val=""/>
      <w:lvlJc w:val="left"/>
      <w:pPr>
        <w:ind w:left="1080" w:hanging="360"/>
      </w:pPr>
      <w:rPr>
        <w:rFonts w:ascii="Symbol" w:hAnsi="Symbol"/>
      </w:rPr>
    </w:lvl>
    <w:lvl w:ilvl="3" w:tplc="B1F82530">
      <w:start w:val="1"/>
      <w:numFmt w:val="bullet"/>
      <w:lvlText w:val=""/>
      <w:lvlJc w:val="left"/>
      <w:pPr>
        <w:ind w:left="1080" w:hanging="360"/>
      </w:pPr>
      <w:rPr>
        <w:rFonts w:ascii="Symbol" w:hAnsi="Symbol"/>
      </w:rPr>
    </w:lvl>
    <w:lvl w:ilvl="4" w:tplc="220434E6">
      <w:start w:val="1"/>
      <w:numFmt w:val="bullet"/>
      <w:lvlText w:val=""/>
      <w:lvlJc w:val="left"/>
      <w:pPr>
        <w:ind w:left="1080" w:hanging="360"/>
      </w:pPr>
      <w:rPr>
        <w:rFonts w:ascii="Symbol" w:hAnsi="Symbol"/>
      </w:rPr>
    </w:lvl>
    <w:lvl w:ilvl="5" w:tplc="CAEEC360">
      <w:start w:val="1"/>
      <w:numFmt w:val="bullet"/>
      <w:lvlText w:val=""/>
      <w:lvlJc w:val="left"/>
      <w:pPr>
        <w:ind w:left="1080" w:hanging="360"/>
      </w:pPr>
      <w:rPr>
        <w:rFonts w:ascii="Symbol" w:hAnsi="Symbol"/>
      </w:rPr>
    </w:lvl>
    <w:lvl w:ilvl="6" w:tplc="E84C2A3C">
      <w:start w:val="1"/>
      <w:numFmt w:val="bullet"/>
      <w:lvlText w:val=""/>
      <w:lvlJc w:val="left"/>
      <w:pPr>
        <w:ind w:left="1080" w:hanging="360"/>
      </w:pPr>
      <w:rPr>
        <w:rFonts w:ascii="Symbol" w:hAnsi="Symbol"/>
      </w:rPr>
    </w:lvl>
    <w:lvl w:ilvl="7" w:tplc="B3762A64">
      <w:start w:val="1"/>
      <w:numFmt w:val="bullet"/>
      <w:lvlText w:val=""/>
      <w:lvlJc w:val="left"/>
      <w:pPr>
        <w:ind w:left="1080" w:hanging="360"/>
      </w:pPr>
      <w:rPr>
        <w:rFonts w:ascii="Symbol" w:hAnsi="Symbol"/>
      </w:rPr>
    </w:lvl>
    <w:lvl w:ilvl="8" w:tplc="B6D242AA">
      <w:start w:val="1"/>
      <w:numFmt w:val="bullet"/>
      <w:lvlText w:val=""/>
      <w:lvlJc w:val="left"/>
      <w:pPr>
        <w:ind w:left="1080" w:hanging="360"/>
      </w:pPr>
      <w:rPr>
        <w:rFonts w:ascii="Symbol" w:hAnsi="Symbol"/>
      </w:rPr>
    </w:lvl>
  </w:abstractNum>
  <w:abstractNum w:abstractNumId="12" w15:restartNumberingAfterBreak="0">
    <w:nsid w:val="28D51B17"/>
    <w:multiLevelType w:val="hybridMultilevel"/>
    <w:tmpl w:val="C9B00702"/>
    <w:lvl w:ilvl="0" w:tplc="23A0202A">
      <w:start w:val="1"/>
      <w:numFmt w:val="bullet"/>
      <w:lvlText w:val=""/>
      <w:lvlJc w:val="left"/>
      <w:pPr>
        <w:ind w:left="720" w:hanging="360"/>
      </w:pPr>
      <w:rPr>
        <w:rFonts w:ascii="Symbol" w:hAnsi="Symbol"/>
      </w:rPr>
    </w:lvl>
    <w:lvl w:ilvl="1" w:tplc="5F1E74F6">
      <w:start w:val="1"/>
      <w:numFmt w:val="bullet"/>
      <w:lvlText w:val=""/>
      <w:lvlJc w:val="left"/>
      <w:pPr>
        <w:ind w:left="720" w:hanging="360"/>
      </w:pPr>
      <w:rPr>
        <w:rFonts w:ascii="Symbol" w:hAnsi="Symbol"/>
      </w:rPr>
    </w:lvl>
    <w:lvl w:ilvl="2" w:tplc="8410F56E">
      <w:start w:val="1"/>
      <w:numFmt w:val="bullet"/>
      <w:lvlText w:val=""/>
      <w:lvlJc w:val="left"/>
      <w:pPr>
        <w:ind w:left="720" w:hanging="360"/>
      </w:pPr>
      <w:rPr>
        <w:rFonts w:ascii="Symbol" w:hAnsi="Symbol"/>
      </w:rPr>
    </w:lvl>
    <w:lvl w:ilvl="3" w:tplc="0CE860A2">
      <w:start w:val="1"/>
      <w:numFmt w:val="bullet"/>
      <w:lvlText w:val=""/>
      <w:lvlJc w:val="left"/>
      <w:pPr>
        <w:ind w:left="720" w:hanging="360"/>
      </w:pPr>
      <w:rPr>
        <w:rFonts w:ascii="Symbol" w:hAnsi="Symbol"/>
      </w:rPr>
    </w:lvl>
    <w:lvl w:ilvl="4" w:tplc="919C775C">
      <w:start w:val="1"/>
      <w:numFmt w:val="bullet"/>
      <w:lvlText w:val=""/>
      <w:lvlJc w:val="left"/>
      <w:pPr>
        <w:ind w:left="720" w:hanging="360"/>
      </w:pPr>
      <w:rPr>
        <w:rFonts w:ascii="Symbol" w:hAnsi="Symbol"/>
      </w:rPr>
    </w:lvl>
    <w:lvl w:ilvl="5" w:tplc="6A001BA8">
      <w:start w:val="1"/>
      <w:numFmt w:val="bullet"/>
      <w:lvlText w:val=""/>
      <w:lvlJc w:val="left"/>
      <w:pPr>
        <w:ind w:left="720" w:hanging="360"/>
      </w:pPr>
      <w:rPr>
        <w:rFonts w:ascii="Symbol" w:hAnsi="Symbol"/>
      </w:rPr>
    </w:lvl>
    <w:lvl w:ilvl="6" w:tplc="6210569E">
      <w:start w:val="1"/>
      <w:numFmt w:val="bullet"/>
      <w:lvlText w:val=""/>
      <w:lvlJc w:val="left"/>
      <w:pPr>
        <w:ind w:left="720" w:hanging="360"/>
      </w:pPr>
      <w:rPr>
        <w:rFonts w:ascii="Symbol" w:hAnsi="Symbol"/>
      </w:rPr>
    </w:lvl>
    <w:lvl w:ilvl="7" w:tplc="5CA24A16">
      <w:start w:val="1"/>
      <w:numFmt w:val="bullet"/>
      <w:lvlText w:val=""/>
      <w:lvlJc w:val="left"/>
      <w:pPr>
        <w:ind w:left="720" w:hanging="360"/>
      </w:pPr>
      <w:rPr>
        <w:rFonts w:ascii="Symbol" w:hAnsi="Symbol"/>
      </w:rPr>
    </w:lvl>
    <w:lvl w:ilvl="8" w:tplc="B05C56E4">
      <w:start w:val="1"/>
      <w:numFmt w:val="bullet"/>
      <w:lvlText w:val=""/>
      <w:lvlJc w:val="left"/>
      <w:pPr>
        <w:ind w:left="720" w:hanging="360"/>
      </w:pPr>
      <w:rPr>
        <w:rFonts w:ascii="Symbol" w:hAnsi="Symbol"/>
      </w:rPr>
    </w:lvl>
  </w:abstractNum>
  <w:abstractNum w:abstractNumId="13" w15:restartNumberingAfterBreak="0">
    <w:nsid w:val="2BA10529"/>
    <w:multiLevelType w:val="hybridMultilevel"/>
    <w:tmpl w:val="5F44250C"/>
    <w:lvl w:ilvl="0" w:tplc="B5809AF4">
      <w:start w:val="1"/>
      <w:numFmt w:val="bullet"/>
      <w:lvlText w:val=""/>
      <w:lvlJc w:val="left"/>
      <w:pPr>
        <w:ind w:left="1080" w:hanging="360"/>
      </w:pPr>
      <w:rPr>
        <w:rFonts w:ascii="Symbol" w:hAnsi="Symbol"/>
      </w:rPr>
    </w:lvl>
    <w:lvl w:ilvl="1" w:tplc="FC98EBF4">
      <w:start w:val="1"/>
      <w:numFmt w:val="bullet"/>
      <w:lvlText w:val=""/>
      <w:lvlJc w:val="left"/>
      <w:pPr>
        <w:ind w:left="1080" w:hanging="360"/>
      </w:pPr>
      <w:rPr>
        <w:rFonts w:ascii="Symbol" w:hAnsi="Symbol"/>
      </w:rPr>
    </w:lvl>
    <w:lvl w:ilvl="2" w:tplc="A260D264">
      <w:start w:val="1"/>
      <w:numFmt w:val="bullet"/>
      <w:lvlText w:val=""/>
      <w:lvlJc w:val="left"/>
      <w:pPr>
        <w:ind w:left="1080" w:hanging="360"/>
      </w:pPr>
      <w:rPr>
        <w:rFonts w:ascii="Symbol" w:hAnsi="Symbol"/>
      </w:rPr>
    </w:lvl>
    <w:lvl w:ilvl="3" w:tplc="FC087478">
      <w:start w:val="1"/>
      <w:numFmt w:val="bullet"/>
      <w:lvlText w:val=""/>
      <w:lvlJc w:val="left"/>
      <w:pPr>
        <w:ind w:left="1080" w:hanging="360"/>
      </w:pPr>
      <w:rPr>
        <w:rFonts w:ascii="Symbol" w:hAnsi="Symbol"/>
      </w:rPr>
    </w:lvl>
    <w:lvl w:ilvl="4" w:tplc="B0E84644">
      <w:start w:val="1"/>
      <w:numFmt w:val="bullet"/>
      <w:lvlText w:val=""/>
      <w:lvlJc w:val="left"/>
      <w:pPr>
        <w:ind w:left="1080" w:hanging="360"/>
      </w:pPr>
      <w:rPr>
        <w:rFonts w:ascii="Symbol" w:hAnsi="Symbol"/>
      </w:rPr>
    </w:lvl>
    <w:lvl w:ilvl="5" w:tplc="EBDCDCAC">
      <w:start w:val="1"/>
      <w:numFmt w:val="bullet"/>
      <w:lvlText w:val=""/>
      <w:lvlJc w:val="left"/>
      <w:pPr>
        <w:ind w:left="1080" w:hanging="360"/>
      </w:pPr>
      <w:rPr>
        <w:rFonts w:ascii="Symbol" w:hAnsi="Symbol"/>
      </w:rPr>
    </w:lvl>
    <w:lvl w:ilvl="6" w:tplc="2E501AD8">
      <w:start w:val="1"/>
      <w:numFmt w:val="bullet"/>
      <w:lvlText w:val=""/>
      <w:lvlJc w:val="left"/>
      <w:pPr>
        <w:ind w:left="1080" w:hanging="360"/>
      </w:pPr>
      <w:rPr>
        <w:rFonts w:ascii="Symbol" w:hAnsi="Symbol"/>
      </w:rPr>
    </w:lvl>
    <w:lvl w:ilvl="7" w:tplc="52503AE6">
      <w:start w:val="1"/>
      <w:numFmt w:val="bullet"/>
      <w:lvlText w:val=""/>
      <w:lvlJc w:val="left"/>
      <w:pPr>
        <w:ind w:left="1080" w:hanging="360"/>
      </w:pPr>
      <w:rPr>
        <w:rFonts w:ascii="Symbol" w:hAnsi="Symbol"/>
      </w:rPr>
    </w:lvl>
    <w:lvl w:ilvl="8" w:tplc="FEE67054">
      <w:start w:val="1"/>
      <w:numFmt w:val="bullet"/>
      <w:lvlText w:val=""/>
      <w:lvlJc w:val="left"/>
      <w:pPr>
        <w:ind w:left="1080" w:hanging="360"/>
      </w:pPr>
      <w:rPr>
        <w:rFonts w:ascii="Symbol" w:hAnsi="Symbol"/>
      </w:rPr>
    </w:lvl>
  </w:abstractNum>
  <w:abstractNum w:abstractNumId="14"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C19033B"/>
    <w:multiLevelType w:val="hybridMultilevel"/>
    <w:tmpl w:val="414A1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947884"/>
    <w:multiLevelType w:val="hybridMultilevel"/>
    <w:tmpl w:val="847E4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6BE6406"/>
    <w:multiLevelType w:val="hybridMultilevel"/>
    <w:tmpl w:val="0F3853F4"/>
    <w:lvl w:ilvl="0" w:tplc="301C0926">
      <w:start w:val="1"/>
      <w:numFmt w:val="bullet"/>
      <w:lvlText w:val=""/>
      <w:lvlJc w:val="left"/>
      <w:pPr>
        <w:ind w:left="720" w:hanging="360"/>
      </w:pPr>
      <w:rPr>
        <w:rFonts w:ascii="Symbol" w:hAnsi="Symbol"/>
      </w:rPr>
    </w:lvl>
    <w:lvl w:ilvl="1" w:tplc="747E6620">
      <w:start w:val="1"/>
      <w:numFmt w:val="bullet"/>
      <w:lvlText w:val=""/>
      <w:lvlJc w:val="left"/>
      <w:pPr>
        <w:ind w:left="720" w:hanging="360"/>
      </w:pPr>
      <w:rPr>
        <w:rFonts w:ascii="Symbol" w:hAnsi="Symbol"/>
      </w:rPr>
    </w:lvl>
    <w:lvl w:ilvl="2" w:tplc="52423548">
      <w:start w:val="1"/>
      <w:numFmt w:val="bullet"/>
      <w:lvlText w:val=""/>
      <w:lvlJc w:val="left"/>
      <w:pPr>
        <w:ind w:left="720" w:hanging="360"/>
      </w:pPr>
      <w:rPr>
        <w:rFonts w:ascii="Symbol" w:hAnsi="Symbol"/>
      </w:rPr>
    </w:lvl>
    <w:lvl w:ilvl="3" w:tplc="648CBA8E">
      <w:start w:val="1"/>
      <w:numFmt w:val="bullet"/>
      <w:lvlText w:val=""/>
      <w:lvlJc w:val="left"/>
      <w:pPr>
        <w:ind w:left="720" w:hanging="360"/>
      </w:pPr>
      <w:rPr>
        <w:rFonts w:ascii="Symbol" w:hAnsi="Symbol"/>
      </w:rPr>
    </w:lvl>
    <w:lvl w:ilvl="4" w:tplc="630662B2">
      <w:start w:val="1"/>
      <w:numFmt w:val="bullet"/>
      <w:lvlText w:val=""/>
      <w:lvlJc w:val="left"/>
      <w:pPr>
        <w:ind w:left="720" w:hanging="360"/>
      </w:pPr>
      <w:rPr>
        <w:rFonts w:ascii="Symbol" w:hAnsi="Symbol"/>
      </w:rPr>
    </w:lvl>
    <w:lvl w:ilvl="5" w:tplc="E6F4E32C">
      <w:start w:val="1"/>
      <w:numFmt w:val="bullet"/>
      <w:lvlText w:val=""/>
      <w:lvlJc w:val="left"/>
      <w:pPr>
        <w:ind w:left="720" w:hanging="360"/>
      </w:pPr>
      <w:rPr>
        <w:rFonts w:ascii="Symbol" w:hAnsi="Symbol"/>
      </w:rPr>
    </w:lvl>
    <w:lvl w:ilvl="6" w:tplc="9FA4DF94">
      <w:start w:val="1"/>
      <w:numFmt w:val="bullet"/>
      <w:lvlText w:val=""/>
      <w:lvlJc w:val="left"/>
      <w:pPr>
        <w:ind w:left="720" w:hanging="360"/>
      </w:pPr>
      <w:rPr>
        <w:rFonts w:ascii="Symbol" w:hAnsi="Symbol"/>
      </w:rPr>
    </w:lvl>
    <w:lvl w:ilvl="7" w:tplc="EC146A90">
      <w:start w:val="1"/>
      <w:numFmt w:val="bullet"/>
      <w:lvlText w:val=""/>
      <w:lvlJc w:val="left"/>
      <w:pPr>
        <w:ind w:left="720" w:hanging="360"/>
      </w:pPr>
      <w:rPr>
        <w:rFonts w:ascii="Symbol" w:hAnsi="Symbol"/>
      </w:rPr>
    </w:lvl>
    <w:lvl w:ilvl="8" w:tplc="9E2EECDA">
      <w:start w:val="1"/>
      <w:numFmt w:val="bullet"/>
      <w:lvlText w:val=""/>
      <w:lvlJc w:val="left"/>
      <w:pPr>
        <w:ind w:left="720" w:hanging="360"/>
      </w:pPr>
      <w:rPr>
        <w:rFonts w:ascii="Symbol" w:hAnsi="Symbol"/>
      </w:rPr>
    </w:lvl>
  </w:abstractNum>
  <w:abstractNum w:abstractNumId="18" w15:restartNumberingAfterBreak="0">
    <w:nsid w:val="3AF46848"/>
    <w:multiLevelType w:val="hybridMultilevel"/>
    <w:tmpl w:val="D8A27AF0"/>
    <w:lvl w:ilvl="0" w:tplc="A8FA09BE">
      <w:start w:val="1"/>
      <w:numFmt w:val="bullet"/>
      <w:lvlText w:val=""/>
      <w:lvlJc w:val="left"/>
      <w:pPr>
        <w:ind w:left="720" w:hanging="360"/>
      </w:pPr>
      <w:rPr>
        <w:rFonts w:ascii="Symbol" w:hAnsi="Symbol"/>
      </w:rPr>
    </w:lvl>
    <w:lvl w:ilvl="1" w:tplc="1DD6174C">
      <w:start w:val="1"/>
      <w:numFmt w:val="bullet"/>
      <w:lvlText w:val=""/>
      <w:lvlJc w:val="left"/>
      <w:pPr>
        <w:ind w:left="720" w:hanging="360"/>
      </w:pPr>
      <w:rPr>
        <w:rFonts w:ascii="Symbol" w:hAnsi="Symbol"/>
      </w:rPr>
    </w:lvl>
    <w:lvl w:ilvl="2" w:tplc="16622CF0">
      <w:start w:val="1"/>
      <w:numFmt w:val="bullet"/>
      <w:lvlText w:val=""/>
      <w:lvlJc w:val="left"/>
      <w:pPr>
        <w:ind w:left="720" w:hanging="360"/>
      </w:pPr>
      <w:rPr>
        <w:rFonts w:ascii="Symbol" w:hAnsi="Symbol"/>
      </w:rPr>
    </w:lvl>
    <w:lvl w:ilvl="3" w:tplc="36C21CA4">
      <w:start w:val="1"/>
      <w:numFmt w:val="bullet"/>
      <w:lvlText w:val=""/>
      <w:lvlJc w:val="left"/>
      <w:pPr>
        <w:ind w:left="720" w:hanging="360"/>
      </w:pPr>
      <w:rPr>
        <w:rFonts w:ascii="Symbol" w:hAnsi="Symbol"/>
      </w:rPr>
    </w:lvl>
    <w:lvl w:ilvl="4" w:tplc="31923114">
      <w:start w:val="1"/>
      <w:numFmt w:val="bullet"/>
      <w:lvlText w:val=""/>
      <w:lvlJc w:val="left"/>
      <w:pPr>
        <w:ind w:left="720" w:hanging="360"/>
      </w:pPr>
      <w:rPr>
        <w:rFonts w:ascii="Symbol" w:hAnsi="Symbol"/>
      </w:rPr>
    </w:lvl>
    <w:lvl w:ilvl="5" w:tplc="5ABE7FA6">
      <w:start w:val="1"/>
      <w:numFmt w:val="bullet"/>
      <w:lvlText w:val=""/>
      <w:lvlJc w:val="left"/>
      <w:pPr>
        <w:ind w:left="720" w:hanging="360"/>
      </w:pPr>
      <w:rPr>
        <w:rFonts w:ascii="Symbol" w:hAnsi="Symbol"/>
      </w:rPr>
    </w:lvl>
    <w:lvl w:ilvl="6" w:tplc="839A0F76">
      <w:start w:val="1"/>
      <w:numFmt w:val="bullet"/>
      <w:lvlText w:val=""/>
      <w:lvlJc w:val="left"/>
      <w:pPr>
        <w:ind w:left="720" w:hanging="360"/>
      </w:pPr>
      <w:rPr>
        <w:rFonts w:ascii="Symbol" w:hAnsi="Symbol"/>
      </w:rPr>
    </w:lvl>
    <w:lvl w:ilvl="7" w:tplc="A7D669FA">
      <w:start w:val="1"/>
      <w:numFmt w:val="bullet"/>
      <w:lvlText w:val=""/>
      <w:lvlJc w:val="left"/>
      <w:pPr>
        <w:ind w:left="720" w:hanging="360"/>
      </w:pPr>
      <w:rPr>
        <w:rFonts w:ascii="Symbol" w:hAnsi="Symbol"/>
      </w:rPr>
    </w:lvl>
    <w:lvl w:ilvl="8" w:tplc="24FC40CC">
      <w:start w:val="1"/>
      <w:numFmt w:val="bullet"/>
      <w:lvlText w:val=""/>
      <w:lvlJc w:val="left"/>
      <w:pPr>
        <w:ind w:left="720" w:hanging="360"/>
      </w:pPr>
      <w:rPr>
        <w:rFonts w:ascii="Symbol" w:hAnsi="Symbol"/>
      </w:rPr>
    </w:lvl>
  </w:abstractNum>
  <w:abstractNum w:abstractNumId="19" w15:restartNumberingAfterBreak="0">
    <w:nsid w:val="3C8166F8"/>
    <w:multiLevelType w:val="hybridMultilevel"/>
    <w:tmpl w:val="04AEE1DE"/>
    <w:lvl w:ilvl="0" w:tplc="6CBCE706">
      <w:numFmt w:val="decimal"/>
      <w:lvlText w:val="%1."/>
      <w:lvlJc w:val="left"/>
      <w:pPr>
        <w:tabs>
          <w:tab w:val="num" w:pos="652"/>
        </w:tabs>
        <w:ind w:left="652" w:hanging="36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9621104">
      <w:start w:val="1"/>
      <w:numFmt w:val="decimal"/>
      <w:suff w:val="nothing"/>
      <w:lvlText w:val=""/>
      <w:lvlJc w:val="left"/>
      <w:pPr>
        <w:ind w:left="284" w:firstLine="0"/>
      </w:pPr>
    </w:lvl>
    <w:lvl w:ilvl="2" w:tplc="1E12DFD6">
      <w:start w:val="1"/>
      <w:numFmt w:val="decimal"/>
      <w:suff w:val="nothing"/>
      <w:lvlText w:val=""/>
      <w:lvlJc w:val="left"/>
      <w:pPr>
        <w:ind w:left="284" w:firstLine="0"/>
      </w:pPr>
    </w:lvl>
    <w:lvl w:ilvl="3" w:tplc="B0F40EFA">
      <w:start w:val="1"/>
      <w:numFmt w:val="decimal"/>
      <w:suff w:val="nothing"/>
      <w:lvlText w:val=""/>
      <w:lvlJc w:val="left"/>
      <w:pPr>
        <w:ind w:left="284" w:firstLine="0"/>
      </w:pPr>
    </w:lvl>
    <w:lvl w:ilvl="4" w:tplc="D5A6DB2A">
      <w:start w:val="1"/>
      <w:numFmt w:val="decimal"/>
      <w:suff w:val="nothing"/>
      <w:lvlText w:val=""/>
      <w:lvlJc w:val="left"/>
      <w:pPr>
        <w:ind w:left="284" w:firstLine="0"/>
      </w:pPr>
    </w:lvl>
    <w:lvl w:ilvl="5" w:tplc="72C6B894">
      <w:start w:val="1"/>
      <w:numFmt w:val="decimal"/>
      <w:pStyle w:val="Heading6"/>
      <w:suff w:val="nothing"/>
      <w:lvlText w:val=""/>
      <w:lvlJc w:val="left"/>
      <w:pPr>
        <w:ind w:left="284" w:firstLine="0"/>
      </w:pPr>
    </w:lvl>
    <w:lvl w:ilvl="6" w:tplc="B3682E8A">
      <w:start w:val="1"/>
      <w:numFmt w:val="decimal"/>
      <w:pStyle w:val="Heading7"/>
      <w:suff w:val="nothing"/>
      <w:lvlText w:val=""/>
      <w:lvlJc w:val="left"/>
      <w:pPr>
        <w:ind w:left="284" w:firstLine="0"/>
      </w:pPr>
    </w:lvl>
    <w:lvl w:ilvl="7" w:tplc="E4C4E0E8">
      <w:start w:val="1"/>
      <w:numFmt w:val="decimal"/>
      <w:pStyle w:val="Heading8"/>
      <w:suff w:val="nothing"/>
      <w:lvlText w:val=""/>
      <w:lvlJc w:val="left"/>
      <w:pPr>
        <w:ind w:left="284" w:firstLine="0"/>
      </w:pPr>
    </w:lvl>
    <w:lvl w:ilvl="8" w:tplc="D17058EC">
      <w:start w:val="1"/>
      <w:numFmt w:val="decimal"/>
      <w:pStyle w:val="Heading9"/>
      <w:suff w:val="nothing"/>
      <w:lvlText w:val=""/>
      <w:lvlJc w:val="left"/>
      <w:pPr>
        <w:ind w:left="284" w:firstLine="0"/>
      </w:pPr>
    </w:lvl>
  </w:abstractNum>
  <w:abstractNum w:abstractNumId="20" w15:restartNumberingAfterBreak="0">
    <w:nsid w:val="42B84BF1"/>
    <w:multiLevelType w:val="multilevel"/>
    <w:tmpl w:val="D1D8FBB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8D6635A"/>
    <w:multiLevelType w:val="hybridMultilevel"/>
    <w:tmpl w:val="872C0C86"/>
    <w:lvl w:ilvl="0" w:tplc="E38ABE6A">
      <w:start w:val="1"/>
      <w:numFmt w:val="bullet"/>
      <w:lvlText w:val=""/>
      <w:lvlJc w:val="left"/>
      <w:pPr>
        <w:ind w:left="1080" w:hanging="360"/>
      </w:pPr>
      <w:rPr>
        <w:rFonts w:ascii="Symbol" w:hAnsi="Symbol"/>
      </w:rPr>
    </w:lvl>
    <w:lvl w:ilvl="1" w:tplc="66CE812E">
      <w:start w:val="1"/>
      <w:numFmt w:val="bullet"/>
      <w:lvlText w:val=""/>
      <w:lvlJc w:val="left"/>
      <w:pPr>
        <w:ind w:left="1080" w:hanging="360"/>
      </w:pPr>
      <w:rPr>
        <w:rFonts w:ascii="Symbol" w:hAnsi="Symbol"/>
      </w:rPr>
    </w:lvl>
    <w:lvl w:ilvl="2" w:tplc="36BAD1AA">
      <w:start w:val="1"/>
      <w:numFmt w:val="bullet"/>
      <w:lvlText w:val=""/>
      <w:lvlJc w:val="left"/>
      <w:pPr>
        <w:ind w:left="1080" w:hanging="360"/>
      </w:pPr>
      <w:rPr>
        <w:rFonts w:ascii="Symbol" w:hAnsi="Symbol"/>
      </w:rPr>
    </w:lvl>
    <w:lvl w:ilvl="3" w:tplc="0FC43308">
      <w:start w:val="1"/>
      <w:numFmt w:val="bullet"/>
      <w:lvlText w:val=""/>
      <w:lvlJc w:val="left"/>
      <w:pPr>
        <w:ind w:left="1080" w:hanging="360"/>
      </w:pPr>
      <w:rPr>
        <w:rFonts w:ascii="Symbol" w:hAnsi="Symbol"/>
      </w:rPr>
    </w:lvl>
    <w:lvl w:ilvl="4" w:tplc="137E3634">
      <w:start w:val="1"/>
      <w:numFmt w:val="bullet"/>
      <w:lvlText w:val=""/>
      <w:lvlJc w:val="left"/>
      <w:pPr>
        <w:ind w:left="1080" w:hanging="360"/>
      </w:pPr>
      <w:rPr>
        <w:rFonts w:ascii="Symbol" w:hAnsi="Symbol"/>
      </w:rPr>
    </w:lvl>
    <w:lvl w:ilvl="5" w:tplc="BD7A9E92">
      <w:start w:val="1"/>
      <w:numFmt w:val="bullet"/>
      <w:lvlText w:val=""/>
      <w:lvlJc w:val="left"/>
      <w:pPr>
        <w:ind w:left="1080" w:hanging="360"/>
      </w:pPr>
      <w:rPr>
        <w:rFonts w:ascii="Symbol" w:hAnsi="Symbol"/>
      </w:rPr>
    </w:lvl>
    <w:lvl w:ilvl="6" w:tplc="E49CB7EC">
      <w:start w:val="1"/>
      <w:numFmt w:val="bullet"/>
      <w:lvlText w:val=""/>
      <w:lvlJc w:val="left"/>
      <w:pPr>
        <w:ind w:left="1080" w:hanging="360"/>
      </w:pPr>
      <w:rPr>
        <w:rFonts w:ascii="Symbol" w:hAnsi="Symbol"/>
      </w:rPr>
    </w:lvl>
    <w:lvl w:ilvl="7" w:tplc="4BDA5316">
      <w:start w:val="1"/>
      <w:numFmt w:val="bullet"/>
      <w:lvlText w:val=""/>
      <w:lvlJc w:val="left"/>
      <w:pPr>
        <w:ind w:left="1080" w:hanging="360"/>
      </w:pPr>
      <w:rPr>
        <w:rFonts w:ascii="Symbol" w:hAnsi="Symbol"/>
      </w:rPr>
    </w:lvl>
    <w:lvl w:ilvl="8" w:tplc="F1BA0EB6">
      <w:start w:val="1"/>
      <w:numFmt w:val="bullet"/>
      <w:lvlText w:val=""/>
      <w:lvlJc w:val="left"/>
      <w:pPr>
        <w:ind w:left="1080" w:hanging="360"/>
      </w:pPr>
      <w:rPr>
        <w:rFonts w:ascii="Symbol" w:hAnsi="Symbol"/>
      </w:rPr>
    </w:lvl>
  </w:abstractNum>
  <w:abstractNum w:abstractNumId="22" w15:restartNumberingAfterBreak="0">
    <w:nsid w:val="5B3F0558"/>
    <w:multiLevelType w:val="hybridMultilevel"/>
    <w:tmpl w:val="FFFFFFFF"/>
    <w:lvl w:ilvl="0" w:tplc="11F43C1A">
      <w:start w:val="1"/>
      <w:numFmt w:val="bullet"/>
      <w:lvlText w:val=""/>
      <w:lvlJc w:val="left"/>
      <w:pPr>
        <w:ind w:left="720" w:hanging="360"/>
      </w:pPr>
      <w:rPr>
        <w:rFonts w:ascii="Symbol" w:hAnsi="Symbol" w:hint="default"/>
      </w:rPr>
    </w:lvl>
    <w:lvl w:ilvl="1" w:tplc="2FE825A8">
      <w:start w:val="1"/>
      <w:numFmt w:val="bullet"/>
      <w:lvlText w:val="o"/>
      <w:lvlJc w:val="left"/>
      <w:pPr>
        <w:ind w:left="1440" w:hanging="360"/>
      </w:pPr>
      <w:rPr>
        <w:rFonts w:ascii="Courier New" w:hAnsi="Courier New" w:hint="default"/>
      </w:rPr>
    </w:lvl>
    <w:lvl w:ilvl="2" w:tplc="22A0AB30">
      <w:start w:val="1"/>
      <w:numFmt w:val="bullet"/>
      <w:lvlText w:val=""/>
      <w:lvlJc w:val="left"/>
      <w:pPr>
        <w:ind w:left="2160" w:hanging="360"/>
      </w:pPr>
      <w:rPr>
        <w:rFonts w:ascii="Wingdings" w:hAnsi="Wingdings" w:hint="default"/>
      </w:rPr>
    </w:lvl>
    <w:lvl w:ilvl="3" w:tplc="BA0AB946">
      <w:start w:val="1"/>
      <w:numFmt w:val="bullet"/>
      <w:lvlText w:val=""/>
      <w:lvlJc w:val="left"/>
      <w:pPr>
        <w:ind w:left="2880" w:hanging="360"/>
      </w:pPr>
      <w:rPr>
        <w:rFonts w:ascii="Symbol" w:hAnsi="Symbol" w:hint="default"/>
      </w:rPr>
    </w:lvl>
    <w:lvl w:ilvl="4" w:tplc="2F4E3D02">
      <w:start w:val="1"/>
      <w:numFmt w:val="bullet"/>
      <w:lvlText w:val="o"/>
      <w:lvlJc w:val="left"/>
      <w:pPr>
        <w:ind w:left="3600" w:hanging="360"/>
      </w:pPr>
      <w:rPr>
        <w:rFonts w:ascii="Courier New" w:hAnsi="Courier New" w:hint="default"/>
      </w:rPr>
    </w:lvl>
    <w:lvl w:ilvl="5" w:tplc="DFB270D0">
      <w:start w:val="1"/>
      <w:numFmt w:val="bullet"/>
      <w:lvlText w:val=""/>
      <w:lvlJc w:val="left"/>
      <w:pPr>
        <w:ind w:left="4320" w:hanging="360"/>
      </w:pPr>
      <w:rPr>
        <w:rFonts w:ascii="Wingdings" w:hAnsi="Wingdings" w:hint="default"/>
      </w:rPr>
    </w:lvl>
    <w:lvl w:ilvl="6" w:tplc="49709E2A">
      <w:start w:val="1"/>
      <w:numFmt w:val="bullet"/>
      <w:lvlText w:val=""/>
      <w:lvlJc w:val="left"/>
      <w:pPr>
        <w:ind w:left="5040" w:hanging="360"/>
      </w:pPr>
      <w:rPr>
        <w:rFonts w:ascii="Symbol" w:hAnsi="Symbol" w:hint="default"/>
      </w:rPr>
    </w:lvl>
    <w:lvl w:ilvl="7" w:tplc="2B8E428C">
      <w:start w:val="1"/>
      <w:numFmt w:val="bullet"/>
      <w:lvlText w:val="o"/>
      <w:lvlJc w:val="left"/>
      <w:pPr>
        <w:ind w:left="5760" w:hanging="360"/>
      </w:pPr>
      <w:rPr>
        <w:rFonts w:ascii="Courier New" w:hAnsi="Courier New" w:hint="default"/>
      </w:rPr>
    </w:lvl>
    <w:lvl w:ilvl="8" w:tplc="7B5CE882">
      <w:start w:val="1"/>
      <w:numFmt w:val="bullet"/>
      <w:lvlText w:val=""/>
      <w:lvlJc w:val="left"/>
      <w:pPr>
        <w:ind w:left="6480" w:hanging="360"/>
      </w:pPr>
      <w:rPr>
        <w:rFonts w:ascii="Wingdings" w:hAnsi="Wingdings" w:hint="default"/>
      </w:rPr>
    </w:lvl>
  </w:abstractNum>
  <w:abstractNum w:abstractNumId="23"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66F20E80"/>
    <w:multiLevelType w:val="hybridMultilevel"/>
    <w:tmpl w:val="EECEF406"/>
    <w:lvl w:ilvl="0" w:tplc="2F3EE0A4">
      <w:start w:val="1"/>
      <w:numFmt w:val="bullet"/>
      <w:lvlText w:val=""/>
      <w:lvlJc w:val="left"/>
      <w:pPr>
        <w:ind w:left="1080" w:hanging="360"/>
      </w:pPr>
      <w:rPr>
        <w:rFonts w:ascii="Symbol" w:hAnsi="Symbol"/>
      </w:rPr>
    </w:lvl>
    <w:lvl w:ilvl="1" w:tplc="8EE0950E">
      <w:start w:val="1"/>
      <w:numFmt w:val="bullet"/>
      <w:lvlText w:val=""/>
      <w:lvlJc w:val="left"/>
      <w:pPr>
        <w:ind w:left="1080" w:hanging="360"/>
      </w:pPr>
      <w:rPr>
        <w:rFonts w:ascii="Symbol" w:hAnsi="Symbol"/>
      </w:rPr>
    </w:lvl>
    <w:lvl w:ilvl="2" w:tplc="DD220542">
      <w:start w:val="1"/>
      <w:numFmt w:val="bullet"/>
      <w:lvlText w:val=""/>
      <w:lvlJc w:val="left"/>
      <w:pPr>
        <w:ind w:left="1080" w:hanging="360"/>
      </w:pPr>
      <w:rPr>
        <w:rFonts w:ascii="Symbol" w:hAnsi="Symbol"/>
      </w:rPr>
    </w:lvl>
    <w:lvl w:ilvl="3" w:tplc="259E6278">
      <w:start w:val="1"/>
      <w:numFmt w:val="bullet"/>
      <w:lvlText w:val=""/>
      <w:lvlJc w:val="left"/>
      <w:pPr>
        <w:ind w:left="1080" w:hanging="360"/>
      </w:pPr>
      <w:rPr>
        <w:rFonts w:ascii="Symbol" w:hAnsi="Symbol"/>
      </w:rPr>
    </w:lvl>
    <w:lvl w:ilvl="4" w:tplc="FEC2F616">
      <w:start w:val="1"/>
      <w:numFmt w:val="bullet"/>
      <w:lvlText w:val=""/>
      <w:lvlJc w:val="left"/>
      <w:pPr>
        <w:ind w:left="1080" w:hanging="360"/>
      </w:pPr>
      <w:rPr>
        <w:rFonts w:ascii="Symbol" w:hAnsi="Symbol"/>
      </w:rPr>
    </w:lvl>
    <w:lvl w:ilvl="5" w:tplc="6A7C766C">
      <w:start w:val="1"/>
      <w:numFmt w:val="bullet"/>
      <w:lvlText w:val=""/>
      <w:lvlJc w:val="left"/>
      <w:pPr>
        <w:ind w:left="1080" w:hanging="360"/>
      </w:pPr>
      <w:rPr>
        <w:rFonts w:ascii="Symbol" w:hAnsi="Symbol"/>
      </w:rPr>
    </w:lvl>
    <w:lvl w:ilvl="6" w:tplc="757A3CEA">
      <w:start w:val="1"/>
      <w:numFmt w:val="bullet"/>
      <w:lvlText w:val=""/>
      <w:lvlJc w:val="left"/>
      <w:pPr>
        <w:ind w:left="1080" w:hanging="360"/>
      </w:pPr>
      <w:rPr>
        <w:rFonts w:ascii="Symbol" w:hAnsi="Symbol"/>
      </w:rPr>
    </w:lvl>
    <w:lvl w:ilvl="7" w:tplc="6C9AC2B0">
      <w:start w:val="1"/>
      <w:numFmt w:val="bullet"/>
      <w:lvlText w:val=""/>
      <w:lvlJc w:val="left"/>
      <w:pPr>
        <w:ind w:left="1080" w:hanging="360"/>
      </w:pPr>
      <w:rPr>
        <w:rFonts w:ascii="Symbol" w:hAnsi="Symbol"/>
      </w:rPr>
    </w:lvl>
    <w:lvl w:ilvl="8" w:tplc="64382B52">
      <w:start w:val="1"/>
      <w:numFmt w:val="bullet"/>
      <w:lvlText w:val=""/>
      <w:lvlJc w:val="left"/>
      <w:pPr>
        <w:ind w:left="1080" w:hanging="360"/>
      </w:pPr>
      <w:rPr>
        <w:rFonts w:ascii="Symbol" w:hAnsi="Symbol"/>
      </w:rPr>
    </w:lvl>
  </w:abstractNum>
  <w:abstractNum w:abstractNumId="25" w15:restartNumberingAfterBreak="0">
    <w:nsid w:val="6B100522"/>
    <w:multiLevelType w:val="hybridMultilevel"/>
    <w:tmpl w:val="0CD6D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11760271">
    <w:abstractNumId w:val="9"/>
  </w:num>
  <w:num w:numId="2" w16cid:durableId="213934377">
    <w:abstractNumId w:val="19"/>
  </w:num>
  <w:num w:numId="3" w16cid:durableId="7133910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72652373">
    <w:abstractNumId w:val="15"/>
  </w:num>
  <w:num w:numId="5" w16cid:durableId="928585086">
    <w:abstractNumId w:val="16"/>
  </w:num>
  <w:num w:numId="6" w16cid:durableId="899023866">
    <w:abstractNumId w:val="8"/>
  </w:num>
  <w:num w:numId="7" w16cid:durableId="1051340782">
    <w:abstractNumId w:val="2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 w16cid:durableId="1767385720">
    <w:abstractNumId w:val="0"/>
  </w:num>
  <w:num w:numId="9" w16cid:durableId="2078748237">
    <w:abstractNumId w:val="8"/>
  </w:num>
  <w:num w:numId="10" w16cid:durableId="75709847">
    <w:abstractNumId w:val="23"/>
  </w:num>
  <w:num w:numId="11" w16cid:durableId="211429585">
    <w:abstractNumId w:val="14"/>
  </w:num>
  <w:num w:numId="12" w16cid:durableId="8029697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49650829">
    <w:abstractNumId w:val="25"/>
  </w:num>
  <w:num w:numId="14" w16cid:durableId="664165812">
    <w:abstractNumId w:val="2"/>
  </w:num>
  <w:num w:numId="15" w16cid:durableId="1335760509">
    <w:abstractNumId w:val="2"/>
  </w:num>
  <w:num w:numId="16" w16cid:durableId="466699407">
    <w:abstractNumId w:val="3"/>
  </w:num>
  <w:num w:numId="17" w16cid:durableId="2145461422">
    <w:abstractNumId w:val="22"/>
  </w:num>
  <w:num w:numId="18" w16cid:durableId="230701646">
    <w:abstractNumId w:val="2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 w16cid:durableId="1049764811">
    <w:abstractNumId w:val="2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0" w16cid:durableId="1418747042">
    <w:abstractNumId w:val="0"/>
  </w:num>
  <w:num w:numId="21" w16cid:durableId="2050451594">
    <w:abstractNumId w:val="8"/>
  </w:num>
  <w:num w:numId="22" w16cid:durableId="1192190114">
    <w:abstractNumId w:val="23"/>
  </w:num>
  <w:num w:numId="23" w16cid:durableId="1765224932">
    <w:abstractNumId w:val="23"/>
  </w:num>
  <w:num w:numId="24" w16cid:durableId="711074893">
    <w:abstractNumId w:val="14"/>
  </w:num>
  <w:num w:numId="25" w16cid:durableId="1859849872">
    <w:abstractNumId w:val="2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6" w16cid:durableId="1570847019">
    <w:abstractNumId w:val="0"/>
  </w:num>
  <w:num w:numId="27" w16cid:durableId="1495682027">
    <w:abstractNumId w:val="8"/>
  </w:num>
  <w:num w:numId="28" w16cid:durableId="1250193708">
    <w:abstractNumId w:val="23"/>
  </w:num>
  <w:num w:numId="29" w16cid:durableId="1864661759">
    <w:abstractNumId w:val="23"/>
  </w:num>
  <w:num w:numId="30" w16cid:durableId="1590967669">
    <w:abstractNumId w:val="14"/>
  </w:num>
  <w:num w:numId="31" w16cid:durableId="82919425">
    <w:abstractNumId w:val="17"/>
  </w:num>
  <w:num w:numId="32" w16cid:durableId="241598205">
    <w:abstractNumId w:val="6"/>
  </w:num>
  <w:num w:numId="33" w16cid:durableId="1313563915">
    <w:abstractNumId w:val="5"/>
  </w:num>
  <w:num w:numId="34" w16cid:durableId="345602282">
    <w:abstractNumId w:val="18"/>
  </w:num>
  <w:num w:numId="35" w16cid:durableId="1652521737">
    <w:abstractNumId w:val="12"/>
  </w:num>
  <w:num w:numId="36" w16cid:durableId="69936028">
    <w:abstractNumId w:val="10"/>
  </w:num>
  <w:num w:numId="37" w16cid:durableId="1776094546">
    <w:abstractNumId w:val="21"/>
  </w:num>
  <w:num w:numId="38" w16cid:durableId="593053083">
    <w:abstractNumId w:val="24"/>
  </w:num>
  <w:num w:numId="39" w16cid:durableId="1871454315">
    <w:abstractNumId w:val="11"/>
  </w:num>
  <w:num w:numId="40" w16cid:durableId="1528787251">
    <w:abstractNumId w:val="13"/>
  </w:num>
  <w:num w:numId="41" w16cid:durableId="1608810494">
    <w:abstractNumId w:val="1"/>
  </w:num>
  <w:num w:numId="42" w16cid:durableId="727460102">
    <w:abstractNumId w:val="4"/>
  </w:num>
  <w:num w:numId="43" w16cid:durableId="1427964229">
    <w:abstractNumId w:val="2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4" w16cid:durableId="1831604993">
    <w:abstractNumId w:val="0"/>
  </w:num>
  <w:num w:numId="45" w16cid:durableId="991371334">
    <w:abstractNumId w:val="8"/>
  </w:num>
  <w:num w:numId="46" w16cid:durableId="1118450403">
    <w:abstractNumId w:val="23"/>
  </w:num>
  <w:num w:numId="47" w16cid:durableId="2082678203">
    <w:abstractNumId w:val="23"/>
  </w:num>
  <w:num w:numId="48" w16cid:durableId="502352949">
    <w:abstractNumId w:val="14"/>
  </w:num>
  <w:num w:numId="49" w16cid:durableId="1147017544">
    <w:abstractNumId w:val="7"/>
  </w:num>
  <w:num w:numId="50" w16cid:durableId="110075929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embedTrueTypeFonts/>
  <w:proofState w:spelling="clean" w:grammar="clean"/>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7B7"/>
    <w:rsid w:val="00000207"/>
    <w:rsid w:val="00001753"/>
    <w:rsid w:val="0000241E"/>
    <w:rsid w:val="00002F86"/>
    <w:rsid w:val="00003159"/>
    <w:rsid w:val="000033ED"/>
    <w:rsid w:val="00003570"/>
    <w:rsid w:val="00003E45"/>
    <w:rsid w:val="00004135"/>
    <w:rsid w:val="000044EC"/>
    <w:rsid w:val="000047C9"/>
    <w:rsid w:val="00004C70"/>
    <w:rsid w:val="00004DCE"/>
    <w:rsid w:val="00005A46"/>
    <w:rsid w:val="00005DED"/>
    <w:rsid w:val="0000603A"/>
    <w:rsid w:val="00006341"/>
    <w:rsid w:val="00006548"/>
    <w:rsid w:val="000068D3"/>
    <w:rsid w:val="000069A4"/>
    <w:rsid w:val="00007368"/>
    <w:rsid w:val="00007378"/>
    <w:rsid w:val="000074B4"/>
    <w:rsid w:val="00007DCB"/>
    <w:rsid w:val="00007E93"/>
    <w:rsid w:val="00007F03"/>
    <w:rsid w:val="00007FC7"/>
    <w:rsid w:val="00007FED"/>
    <w:rsid w:val="00007FFC"/>
    <w:rsid w:val="00010539"/>
    <w:rsid w:val="00010A1A"/>
    <w:rsid w:val="000112AF"/>
    <w:rsid w:val="000113E0"/>
    <w:rsid w:val="00012001"/>
    <w:rsid w:val="00012174"/>
    <w:rsid w:val="0001236C"/>
    <w:rsid w:val="00012612"/>
    <w:rsid w:val="000127B5"/>
    <w:rsid w:val="00013148"/>
    <w:rsid w:val="00013434"/>
    <w:rsid w:val="000139D4"/>
    <w:rsid w:val="00013E70"/>
    <w:rsid w:val="00013FF2"/>
    <w:rsid w:val="000144F7"/>
    <w:rsid w:val="00014779"/>
    <w:rsid w:val="00014835"/>
    <w:rsid w:val="00014841"/>
    <w:rsid w:val="00014885"/>
    <w:rsid w:val="000149D7"/>
    <w:rsid w:val="000151D8"/>
    <w:rsid w:val="0001525E"/>
    <w:rsid w:val="00015305"/>
    <w:rsid w:val="00015D93"/>
    <w:rsid w:val="0001605E"/>
    <w:rsid w:val="00016139"/>
    <w:rsid w:val="0001617E"/>
    <w:rsid w:val="0001645D"/>
    <w:rsid w:val="0001660E"/>
    <w:rsid w:val="000166FD"/>
    <w:rsid w:val="000169EE"/>
    <w:rsid w:val="00016D56"/>
    <w:rsid w:val="00017CB6"/>
    <w:rsid w:val="00017E82"/>
    <w:rsid w:val="00017FF1"/>
    <w:rsid w:val="00020203"/>
    <w:rsid w:val="000205AE"/>
    <w:rsid w:val="000206F3"/>
    <w:rsid w:val="00020E63"/>
    <w:rsid w:val="00020F12"/>
    <w:rsid w:val="00021329"/>
    <w:rsid w:val="0002161A"/>
    <w:rsid w:val="000219C2"/>
    <w:rsid w:val="00021D32"/>
    <w:rsid w:val="00021E54"/>
    <w:rsid w:val="00022263"/>
    <w:rsid w:val="0002238B"/>
    <w:rsid w:val="000225D2"/>
    <w:rsid w:val="00022792"/>
    <w:rsid w:val="00022C27"/>
    <w:rsid w:val="00022C46"/>
    <w:rsid w:val="00023304"/>
    <w:rsid w:val="000236A6"/>
    <w:rsid w:val="000236B9"/>
    <w:rsid w:val="00023724"/>
    <w:rsid w:val="00023768"/>
    <w:rsid w:val="00023D76"/>
    <w:rsid w:val="00023E4A"/>
    <w:rsid w:val="000243B2"/>
    <w:rsid w:val="00024688"/>
    <w:rsid w:val="00024B1C"/>
    <w:rsid w:val="00024CCD"/>
    <w:rsid w:val="00024EF6"/>
    <w:rsid w:val="00024F4A"/>
    <w:rsid w:val="000252CB"/>
    <w:rsid w:val="00025B2C"/>
    <w:rsid w:val="00025D5E"/>
    <w:rsid w:val="00025EC8"/>
    <w:rsid w:val="00026213"/>
    <w:rsid w:val="0002650D"/>
    <w:rsid w:val="0002681E"/>
    <w:rsid w:val="000268EF"/>
    <w:rsid w:val="00026977"/>
    <w:rsid w:val="00026A6D"/>
    <w:rsid w:val="000273CE"/>
    <w:rsid w:val="000274CA"/>
    <w:rsid w:val="00027656"/>
    <w:rsid w:val="00027AA6"/>
    <w:rsid w:val="00027CFB"/>
    <w:rsid w:val="00027D75"/>
    <w:rsid w:val="0003018E"/>
    <w:rsid w:val="000309AB"/>
    <w:rsid w:val="00030A16"/>
    <w:rsid w:val="00030AE1"/>
    <w:rsid w:val="00030DB4"/>
    <w:rsid w:val="00031186"/>
    <w:rsid w:val="00031482"/>
    <w:rsid w:val="000316DF"/>
    <w:rsid w:val="00031A42"/>
    <w:rsid w:val="00031C71"/>
    <w:rsid w:val="00031D5D"/>
    <w:rsid w:val="00031E69"/>
    <w:rsid w:val="0003235E"/>
    <w:rsid w:val="00032496"/>
    <w:rsid w:val="00032802"/>
    <w:rsid w:val="00033432"/>
    <w:rsid w:val="00033CEA"/>
    <w:rsid w:val="00033E6B"/>
    <w:rsid w:val="00033F1E"/>
    <w:rsid w:val="00034014"/>
    <w:rsid w:val="000344E7"/>
    <w:rsid w:val="0003453B"/>
    <w:rsid w:val="00034E40"/>
    <w:rsid w:val="00035278"/>
    <w:rsid w:val="0003587C"/>
    <w:rsid w:val="00035880"/>
    <w:rsid w:val="00035C8C"/>
    <w:rsid w:val="00035E3D"/>
    <w:rsid w:val="00036A6C"/>
    <w:rsid w:val="00036CB6"/>
    <w:rsid w:val="00036F86"/>
    <w:rsid w:val="0003732A"/>
    <w:rsid w:val="00037915"/>
    <w:rsid w:val="00037AFC"/>
    <w:rsid w:val="000403F9"/>
    <w:rsid w:val="00040408"/>
    <w:rsid w:val="000410F6"/>
    <w:rsid w:val="000416F7"/>
    <w:rsid w:val="00041C92"/>
    <w:rsid w:val="00041ECA"/>
    <w:rsid w:val="00042203"/>
    <w:rsid w:val="000428CB"/>
    <w:rsid w:val="00042DB2"/>
    <w:rsid w:val="000432FF"/>
    <w:rsid w:val="000434E8"/>
    <w:rsid w:val="00043798"/>
    <w:rsid w:val="00043884"/>
    <w:rsid w:val="00043B44"/>
    <w:rsid w:val="00043C8B"/>
    <w:rsid w:val="0004426A"/>
    <w:rsid w:val="0004445A"/>
    <w:rsid w:val="0004508D"/>
    <w:rsid w:val="0004522C"/>
    <w:rsid w:val="00045613"/>
    <w:rsid w:val="000458A6"/>
    <w:rsid w:val="00045928"/>
    <w:rsid w:val="00045F0D"/>
    <w:rsid w:val="00046236"/>
    <w:rsid w:val="000462F3"/>
    <w:rsid w:val="00046A32"/>
    <w:rsid w:val="00046AE4"/>
    <w:rsid w:val="00046B20"/>
    <w:rsid w:val="00046E8F"/>
    <w:rsid w:val="00047097"/>
    <w:rsid w:val="0004730D"/>
    <w:rsid w:val="0004750C"/>
    <w:rsid w:val="00047608"/>
    <w:rsid w:val="00047862"/>
    <w:rsid w:val="0005070F"/>
    <w:rsid w:val="00050BAF"/>
    <w:rsid w:val="00051096"/>
    <w:rsid w:val="00051630"/>
    <w:rsid w:val="0005169B"/>
    <w:rsid w:val="00051988"/>
    <w:rsid w:val="00051C81"/>
    <w:rsid w:val="00051E4F"/>
    <w:rsid w:val="00052013"/>
    <w:rsid w:val="00052D41"/>
    <w:rsid w:val="00053229"/>
    <w:rsid w:val="00053358"/>
    <w:rsid w:val="00053BA8"/>
    <w:rsid w:val="0005415E"/>
    <w:rsid w:val="00054436"/>
    <w:rsid w:val="00054589"/>
    <w:rsid w:val="000546B3"/>
    <w:rsid w:val="000548F8"/>
    <w:rsid w:val="00054C7D"/>
    <w:rsid w:val="00054DFB"/>
    <w:rsid w:val="00055A5D"/>
    <w:rsid w:val="00055B98"/>
    <w:rsid w:val="00055D9D"/>
    <w:rsid w:val="0005633D"/>
    <w:rsid w:val="000564BC"/>
    <w:rsid w:val="0005669D"/>
    <w:rsid w:val="00056799"/>
    <w:rsid w:val="00056DAB"/>
    <w:rsid w:val="000576E4"/>
    <w:rsid w:val="00057AA6"/>
    <w:rsid w:val="00060231"/>
    <w:rsid w:val="00060757"/>
    <w:rsid w:val="00060BB3"/>
    <w:rsid w:val="00060C3A"/>
    <w:rsid w:val="00060FC4"/>
    <w:rsid w:val="000619AC"/>
    <w:rsid w:val="000619EC"/>
    <w:rsid w:val="00061D5B"/>
    <w:rsid w:val="00062674"/>
    <w:rsid w:val="00062802"/>
    <w:rsid w:val="0006292F"/>
    <w:rsid w:val="00062CC3"/>
    <w:rsid w:val="00063158"/>
    <w:rsid w:val="0006331D"/>
    <w:rsid w:val="0006360E"/>
    <w:rsid w:val="0006396E"/>
    <w:rsid w:val="00063E66"/>
    <w:rsid w:val="0006402E"/>
    <w:rsid w:val="000642C0"/>
    <w:rsid w:val="000643C6"/>
    <w:rsid w:val="000647D7"/>
    <w:rsid w:val="000649F7"/>
    <w:rsid w:val="00064E7C"/>
    <w:rsid w:val="0006511C"/>
    <w:rsid w:val="000662C1"/>
    <w:rsid w:val="00067389"/>
    <w:rsid w:val="00067413"/>
    <w:rsid w:val="00067B3D"/>
    <w:rsid w:val="00067C61"/>
    <w:rsid w:val="00070845"/>
    <w:rsid w:val="0007098C"/>
    <w:rsid w:val="00070F9B"/>
    <w:rsid w:val="000714E7"/>
    <w:rsid w:val="00071654"/>
    <w:rsid w:val="00071842"/>
    <w:rsid w:val="000718E8"/>
    <w:rsid w:val="00071D23"/>
    <w:rsid w:val="00072890"/>
    <w:rsid w:val="000728AB"/>
    <w:rsid w:val="000728BA"/>
    <w:rsid w:val="00072AA4"/>
    <w:rsid w:val="00072B1A"/>
    <w:rsid w:val="00072CF8"/>
    <w:rsid w:val="000737B6"/>
    <w:rsid w:val="00073BF2"/>
    <w:rsid w:val="0007402E"/>
    <w:rsid w:val="0007444E"/>
    <w:rsid w:val="00074B5E"/>
    <w:rsid w:val="00074BFB"/>
    <w:rsid w:val="00074F0F"/>
    <w:rsid w:val="00074FD5"/>
    <w:rsid w:val="00075068"/>
    <w:rsid w:val="00075288"/>
    <w:rsid w:val="0007535F"/>
    <w:rsid w:val="000753A3"/>
    <w:rsid w:val="00075B45"/>
    <w:rsid w:val="00075BA5"/>
    <w:rsid w:val="00075F34"/>
    <w:rsid w:val="000761D9"/>
    <w:rsid w:val="00076600"/>
    <w:rsid w:val="00076962"/>
    <w:rsid w:val="00077760"/>
    <w:rsid w:val="00077C2C"/>
    <w:rsid w:val="00077CD5"/>
    <w:rsid w:val="00077E69"/>
    <w:rsid w:val="00077EFD"/>
    <w:rsid w:val="00080F9C"/>
    <w:rsid w:val="000815C4"/>
    <w:rsid w:val="00081639"/>
    <w:rsid w:val="00081E3E"/>
    <w:rsid w:val="0008210B"/>
    <w:rsid w:val="00082255"/>
    <w:rsid w:val="000823B4"/>
    <w:rsid w:val="00082C79"/>
    <w:rsid w:val="000830DD"/>
    <w:rsid w:val="000832F8"/>
    <w:rsid w:val="00083728"/>
    <w:rsid w:val="00083914"/>
    <w:rsid w:val="00083C00"/>
    <w:rsid w:val="00083C2B"/>
    <w:rsid w:val="00083E60"/>
    <w:rsid w:val="00083E86"/>
    <w:rsid w:val="000840C3"/>
    <w:rsid w:val="00084A68"/>
    <w:rsid w:val="00084C54"/>
    <w:rsid w:val="00084D01"/>
    <w:rsid w:val="00084DCF"/>
    <w:rsid w:val="00084DF2"/>
    <w:rsid w:val="00084E9F"/>
    <w:rsid w:val="00084F43"/>
    <w:rsid w:val="00085114"/>
    <w:rsid w:val="00085785"/>
    <w:rsid w:val="0008611F"/>
    <w:rsid w:val="000861AE"/>
    <w:rsid w:val="000861B1"/>
    <w:rsid w:val="00086229"/>
    <w:rsid w:val="00086417"/>
    <w:rsid w:val="00086805"/>
    <w:rsid w:val="00086936"/>
    <w:rsid w:val="00086B5C"/>
    <w:rsid w:val="00086CE6"/>
    <w:rsid w:val="00087BCF"/>
    <w:rsid w:val="00087BED"/>
    <w:rsid w:val="00087CC5"/>
    <w:rsid w:val="00087D95"/>
    <w:rsid w:val="00087DFA"/>
    <w:rsid w:val="0009003A"/>
    <w:rsid w:val="000900C4"/>
    <w:rsid w:val="00090248"/>
    <w:rsid w:val="00090589"/>
    <w:rsid w:val="00090866"/>
    <w:rsid w:val="00090F57"/>
    <w:rsid w:val="000913D4"/>
    <w:rsid w:val="00091885"/>
    <w:rsid w:val="000918C4"/>
    <w:rsid w:val="00091B36"/>
    <w:rsid w:val="000924A3"/>
    <w:rsid w:val="0009276E"/>
    <w:rsid w:val="00092875"/>
    <w:rsid w:val="00092B7A"/>
    <w:rsid w:val="000931C9"/>
    <w:rsid w:val="00093477"/>
    <w:rsid w:val="000936BD"/>
    <w:rsid w:val="00094116"/>
    <w:rsid w:val="0009440E"/>
    <w:rsid w:val="0009463D"/>
    <w:rsid w:val="00094FE9"/>
    <w:rsid w:val="00095CD0"/>
    <w:rsid w:val="00095DAF"/>
    <w:rsid w:val="00095DE1"/>
    <w:rsid w:val="00095E8B"/>
    <w:rsid w:val="00096241"/>
    <w:rsid w:val="0009626C"/>
    <w:rsid w:val="0009738B"/>
    <w:rsid w:val="000976F6"/>
    <w:rsid w:val="00097743"/>
    <w:rsid w:val="0009774D"/>
    <w:rsid w:val="00097962"/>
    <w:rsid w:val="00097AE0"/>
    <w:rsid w:val="00097B7B"/>
    <w:rsid w:val="000A0460"/>
    <w:rsid w:val="000A0A6A"/>
    <w:rsid w:val="000A0E00"/>
    <w:rsid w:val="000A1110"/>
    <w:rsid w:val="000A17A4"/>
    <w:rsid w:val="000A1B14"/>
    <w:rsid w:val="000A2254"/>
    <w:rsid w:val="000A2357"/>
    <w:rsid w:val="000A252C"/>
    <w:rsid w:val="000A2A4A"/>
    <w:rsid w:val="000A2CAC"/>
    <w:rsid w:val="000A3195"/>
    <w:rsid w:val="000A382E"/>
    <w:rsid w:val="000A45AC"/>
    <w:rsid w:val="000A4AFE"/>
    <w:rsid w:val="000A501C"/>
    <w:rsid w:val="000A57DE"/>
    <w:rsid w:val="000A58A0"/>
    <w:rsid w:val="000A616A"/>
    <w:rsid w:val="000A70A9"/>
    <w:rsid w:val="000A7794"/>
    <w:rsid w:val="000A7A27"/>
    <w:rsid w:val="000A7C55"/>
    <w:rsid w:val="000B0D68"/>
    <w:rsid w:val="000B0E76"/>
    <w:rsid w:val="000B1100"/>
    <w:rsid w:val="000B12FA"/>
    <w:rsid w:val="000B17DF"/>
    <w:rsid w:val="000B24C3"/>
    <w:rsid w:val="000B28A6"/>
    <w:rsid w:val="000B28BE"/>
    <w:rsid w:val="000B316B"/>
    <w:rsid w:val="000B3243"/>
    <w:rsid w:val="000B342B"/>
    <w:rsid w:val="000B379C"/>
    <w:rsid w:val="000B3E35"/>
    <w:rsid w:val="000B400E"/>
    <w:rsid w:val="000B451D"/>
    <w:rsid w:val="000B476E"/>
    <w:rsid w:val="000B480E"/>
    <w:rsid w:val="000B4895"/>
    <w:rsid w:val="000B48DE"/>
    <w:rsid w:val="000B490D"/>
    <w:rsid w:val="000B49C3"/>
    <w:rsid w:val="000B5684"/>
    <w:rsid w:val="000B577F"/>
    <w:rsid w:val="000B6603"/>
    <w:rsid w:val="000B67AA"/>
    <w:rsid w:val="000B6820"/>
    <w:rsid w:val="000B708D"/>
    <w:rsid w:val="000B72C2"/>
    <w:rsid w:val="000B7351"/>
    <w:rsid w:val="000B74DA"/>
    <w:rsid w:val="000C0503"/>
    <w:rsid w:val="000C0682"/>
    <w:rsid w:val="000C07AA"/>
    <w:rsid w:val="000C08E3"/>
    <w:rsid w:val="000C0982"/>
    <w:rsid w:val="000C1B93"/>
    <w:rsid w:val="000C24ED"/>
    <w:rsid w:val="000C33AA"/>
    <w:rsid w:val="000C39A0"/>
    <w:rsid w:val="000C3FB6"/>
    <w:rsid w:val="000C4A68"/>
    <w:rsid w:val="000C501C"/>
    <w:rsid w:val="000C54D7"/>
    <w:rsid w:val="000C5B6F"/>
    <w:rsid w:val="000C5C69"/>
    <w:rsid w:val="000C5D22"/>
    <w:rsid w:val="000C5E6B"/>
    <w:rsid w:val="000C5F40"/>
    <w:rsid w:val="000C5F5C"/>
    <w:rsid w:val="000C651B"/>
    <w:rsid w:val="000C6604"/>
    <w:rsid w:val="000C666F"/>
    <w:rsid w:val="000C667D"/>
    <w:rsid w:val="000C66A9"/>
    <w:rsid w:val="000C68D4"/>
    <w:rsid w:val="000C68D5"/>
    <w:rsid w:val="000C6A53"/>
    <w:rsid w:val="000C6AFF"/>
    <w:rsid w:val="000C714B"/>
    <w:rsid w:val="000C728C"/>
    <w:rsid w:val="000C7444"/>
    <w:rsid w:val="000C7AEB"/>
    <w:rsid w:val="000D036A"/>
    <w:rsid w:val="000D0A7F"/>
    <w:rsid w:val="000D0A95"/>
    <w:rsid w:val="000D0DF6"/>
    <w:rsid w:val="000D0E6F"/>
    <w:rsid w:val="000D12B3"/>
    <w:rsid w:val="000D13AA"/>
    <w:rsid w:val="000D1F3A"/>
    <w:rsid w:val="000D2152"/>
    <w:rsid w:val="000D24FE"/>
    <w:rsid w:val="000D25B1"/>
    <w:rsid w:val="000D2676"/>
    <w:rsid w:val="000D2855"/>
    <w:rsid w:val="000D285F"/>
    <w:rsid w:val="000D2B02"/>
    <w:rsid w:val="000D2E71"/>
    <w:rsid w:val="000D308B"/>
    <w:rsid w:val="000D39DC"/>
    <w:rsid w:val="000D3A8E"/>
    <w:rsid w:val="000D3BBE"/>
    <w:rsid w:val="000D3E56"/>
    <w:rsid w:val="000D4277"/>
    <w:rsid w:val="000D46F7"/>
    <w:rsid w:val="000D4732"/>
    <w:rsid w:val="000D48C4"/>
    <w:rsid w:val="000D52E2"/>
    <w:rsid w:val="000D5787"/>
    <w:rsid w:val="000D5918"/>
    <w:rsid w:val="000D5969"/>
    <w:rsid w:val="000D59BC"/>
    <w:rsid w:val="000D5D50"/>
    <w:rsid w:val="000D6095"/>
    <w:rsid w:val="000D669F"/>
    <w:rsid w:val="000D6A60"/>
    <w:rsid w:val="000D6E1A"/>
    <w:rsid w:val="000D6EB3"/>
    <w:rsid w:val="000D6ECD"/>
    <w:rsid w:val="000D7450"/>
    <w:rsid w:val="000D7466"/>
    <w:rsid w:val="000D74DE"/>
    <w:rsid w:val="000D769C"/>
    <w:rsid w:val="000D7704"/>
    <w:rsid w:val="000D7AD5"/>
    <w:rsid w:val="000D7CFF"/>
    <w:rsid w:val="000D7DEE"/>
    <w:rsid w:val="000D7ECA"/>
    <w:rsid w:val="000E0277"/>
    <w:rsid w:val="000E045B"/>
    <w:rsid w:val="000E08A0"/>
    <w:rsid w:val="000E0924"/>
    <w:rsid w:val="000E0C5A"/>
    <w:rsid w:val="000E1078"/>
    <w:rsid w:val="000E1103"/>
    <w:rsid w:val="000E181A"/>
    <w:rsid w:val="000E1AC2"/>
    <w:rsid w:val="000E1D4E"/>
    <w:rsid w:val="000E1E64"/>
    <w:rsid w:val="000E20DB"/>
    <w:rsid w:val="000E220C"/>
    <w:rsid w:val="000E27CC"/>
    <w:rsid w:val="000E285E"/>
    <w:rsid w:val="000E2AC3"/>
    <w:rsid w:val="000E356C"/>
    <w:rsid w:val="000E35F8"/>
    <w:rsid w:val="000E3C79"/>
    <w:rsid w:val="000E3E4A"/>
    <w:rsid w:val="000E46FF"/>
    <w:rsid w:val="000E47C6"/>
    <w:rsid w:val="000E4F00"/>
    <w:rsid w:val="000E509F"/>
    <w:rsid w:val="000E50AE"/>
    <w:rsid w:val="000E5434"/>
    <w:rsid w:val="000E56A9"/>
    <w:rsid w:val="000E5BA0"/>
    <w:rsid w:val="000E6672"/>
    <w:rsid w:val="000E729D"/>
    <w:rsid w:val="000E7683"/>
    <w:rsid w:val="000E7690"/>
    <w:rsid w:val="000E78C4"/>
    <w:rsid w:val="000E7994"/>
    <w:rsid w:val="000F01C4"/>
    <w:rsid w:val="000F02B6"/>
    <w:rsid w:val="000F037F"/>
    <w:rsid w:val="000F055B"/>
    <w:rsid w:val="000F0AD7"/>
    <w:rsid w:val="000F1183"/>
    <w:rsid w:val="000F1401"/>
    <w:rsid w:val="000F16C2"/>
    <w:rsid w:val="000F1CB3"/>
    <w:rsid w:val="000F1E0A"/>
    <w:rsid w:val="000F23FE"/>
    <w:rsid w:val="000F268F"/>
    <w:rsid w:val="000F2783"/>
    <w:rsid w:val="000F2B14"/>
    <w:rsid w:val="000F2BA2"/>
    <w:rsid w:val="000F33EA"/>
    <w:rsid w:val="000F36F0"/>
    <w:rsid w:val="000F3CDC"/>
    <w:rsid w:val="000F3ED3"/>
    <w:rsid w:val="000F4934"/>
    <w:rsid w:val="000F4D0E"/>
    <w:rsid w:val="000F503A"/>
    <w:rsid w:val="000F5345"/>
    <w:rsid w:val="000F539F"/>
    <w:rsid w:val="000F56BB"/>
    <w:rsid w:val="000F56C4"/>
    <w:rsid w:val="000F56F6"/>
    <w:rsid w:val="000F5868"/>
    <w:rsid w:val="000F6046"/>
    <w:rsid w:val="000F64C9"/>
    <w:rsid w:val="000F65B4"/>
    <w:rsid w:val="000F6E54"/>
    <w:rsid w:val="000F71DD"/>
    <w:rsid w:val="000F72B5"/>
    <w:rsid w:val="000F72C2"/>
    <w:rsid w:val="000F73F0"/>
    <w:rsid w:val="000F748A"/>
    <w:rsid w:val="000F76DF"/>
    <w:rsid w:val="000F7A30"/>
    <w:rsid w:val="0010096F"/>
    <w:rsid w:val="00100A64"/>
    <w:rsid w:val="00100E5A"/>
    <w:rsid w:val="00101245"/>
    <w:rsid w:val="00101935"/>
    <w:rsid w:val="0010197E"/>
    <w:rsid w:val="00101ABB"/>
    <w:rsid w:val="00101F80"/>
    <w:rsid w:val="00102343"/>
    <w:rsid w:val="00102BE0"/>
    <w:rsid w:val="00102C55"/>
    <w:rsid w:val="001030C0"/>
    <w:rsid w:val="0010378B"/>
    <w:rsid w:val="00103B51"/>
    <w:rsid w:val="00103D8E"/>
    <w:rsid w:val="00103E02"/>
    <w:rsid w:val="00105896"/>
    <w:rsid w:val="00105BAD"/>
    <w:rsid w:val="00105EFC"/>
    <w:rsid w:val="00105F61"/>
    <w:rsid w:val="001064CD"/>
    <w:rsid w:val="00106E9A"/>
    <w:rsid w:val="00106EFC"/>
    <w:rsid w:val="00107691"/>
    <w:rsid w:val="00107CCE"/>
    <w:rsid w:val="00107EBC"/>
    <w:rsid w:val="00107FF5"/>
    <w:rsid w:val="001100A2"/>
    <w:rsid w:val="001101E4"/>
    <w:rsid w:val="001103ED"/>
    <w:rsid w:val="00110CE2"/>
    <w:rsid w:val="00110FFF"/>
    <w:rsid w:val="00111868"/>
    <w:rsid w:val="00111E47"/>
    <w:rsid w:val="00111EE0"/>
    <w:rsid w:val="00112528"/>
    <w:rsid w:val="00112D09"/>
    <w:rsid w:val="00112D97"/>
    <w:rsid w:val="00113804"/>
    <w:rsid w:val="001144B0"/>
    <w:rsid w:val="00114534"/>
    <w:rsid w:val="0011463E"/>
    <w:rsid w:val="00114C2C"/>
    <w:rsid w:val="001157CC"/>
    <w:rsid w:val="001159F5"/>
    <w:rsid w:val="00115EE7"/>
    <w:rsid w:val="00115FDF"/>
    <w:rsid w:val="00116038"/>
    <w:rsid w:val="001165C4"/>
    <w:rsid w:val="00116C5D"/>
    <w:rsid w:val="00116D8C"/>
    <w:rsid w:val="001171B8"/>
    <w:rsid w:val="0011781B"/>
    <w:rsid w:val="00117F57"/>
    <w:rsid w:val="001202D8"/>
    <w:rsid w:val="0012031E"/>
    <w:rsid w:val="001206EF"/>
    <w:rsid w:val="001206FD"/>
    <w:rsid w:val="00120859"/>
    <w:rsid w:val="001209DA"/>
    <w:rsid w:val="001216F6"/>
    <w:rsid w:val="001217E6"/>
    <w:rsid w:val="001219C3"/>
    <w:rsid w:val="00121D11"/>
    <w:rsid w:val="00121D2F"/>
    <w:rsid w:val="00122397"/>
    <w:rsid w:val="001224CA"/>
    <w:rsid w:val="001225CB"/>
    <w:rsid w:val="00122661"/>
    <w:rsid w:val="00122859"/>
    <w:rsid w:val="00122B0D"/>
    <w:rsid w:val="00122FE6"/>
    <w:rsid w:val="00123EBE"/>
    <w:rsid w:val="001245A9"/>
    <w:rsid w:val="00124704"/>
    <w:rsid w:val="0012476C"/>
    <w:rsid w:val="00125238"/>
    <w:rsid w:val="001254BA"/>
    <w:rsid w:val="00125682"/>
    <w:rsid w:val="001257AF"/>
    <w:rsid w:val="001261C2"/>
    <w:rsid w:val="0012622B"/>
    <w:rsid w:val="0012624C"/>
    <w:rsid w:val="001262FF"/>
    <w:rsid w:val="00126377"/>
    <w:rsid w:val="001268CE"/>
    <w:rsid w:val="0012692F"/>
    <w:rsid w:val="00126ADC"/>
    <w:rsid w:val="00127280"/>
    <w:rsid w:val="00127EA2"/>
    <w:rsid w:val="001302E7"/>
    <w:rsid w:val="001305A3"/>
    <w:rsid w:val="00130A29"/>
    <w:rsid w:val="00131094"/>
    <w:rsid w:val="0013237E"/>
    <w:rsid w:val="001328F0"/>
    <w:rsid w:val="001339DA"/>
    <w:rsid w:val="00133D2F"/>
    <w:rsid w:val="00134513"/>
    <w:rsid w:val="001345FA"/>
    <w:rsid w:val="001347DF"/>
    <w:rsid w:val="00134A75"/>
    <w:rsid w:val="00135164"/>
    <w:rsid w:val="001351A9"/>
    <w:rsid w:val="001353C2"/>
    <w:rsid w:val="001357FC"/>
    <w:rsid w:val="00135957"/>
    <w:rsid w:val="00135E59"/>
    <w:rsid w:val="00136175"/>
    <w:rsid w:val="00136D23"/>
    <w:rsid w:val="00137746"/>
    <w:rsid w:val="0013774E"/>
    <w:rsid w:val="00137760"/>
    <w:rsid w:val="00137FCE"/>
    <w:rsid w:val="00140236"/>
    <w:rsid w:val="00140362"/>
    <w:rsid w:val="0014042D"/>
    <w:rsid w:val="00140602"/>
    <w:rsid w:val="00140837"/>
    <w:rsid w:val="00140C6E"/>
    <w:rsid w:val="00140F1B"/>
    <w:rsid w:val="001414EF"/>
    <w:rsid w:val="00141E1A"/>
    <w:rsid w:val="00141F12"/>
    <w:rsid w:val="00142064"/>
    <w:rsid w:val="001429D0"/>
    <w:rsid w:val="00142DBA"/>
    <w:rsid w:val="00142EB4"/>
    <w:rsid w:val="00142EDE"/>
    <w:rsid w:val="00143A78"/>
    <w:rsid w:val="00143C99"/>
    <w:rsid w:val="00143E2A"/>
    <w:rsid w:val="001443A0"/>
    <w:rsid w:val="00145049"/>
    <w:rsid w:val="00145373"/>
    <w:rsid w:val="001453FB"/>
    <w:rsid w:val="0014566F"/>
    <w:rsid w:val="00145C79"/>
    <w:rsid w:val="00146450"/>
    <w:rsid w:val="00146664"/>
    <w:rsid w:val="00146AF4"/>
    <w:rsid w:val="00146B87"/>
    <w:rsid w:val="00146F9B"/>
    <w:rsid w:val="00147115"/>
    <w:rsid w:val="00147305"/>
    <w:rsid w:val="001474AF"/>
    <w:rsid w:val="00147654"/>
    <w:rsid w:val="001476EC"/>
    <w:rsid w:val="00147A04"/>
    <w:rsid w:val="00147AE6"/>
    <w:rsid w:val="00150586"/>
    <w:rsid w:val="00150677"/>
    <w:rsid w:val="00150996"/>
    <w:rsid w:val="00150A6A"/>
    <w:rsid w:val="00151254"/>
    <w:rsid w:val="00151271"/>
    <w:rsid w:val="001516A1"/>
    <w:rsid w:val="00151820"/>
    <w:rsid w:val="001522B5"/>
    <w:rsid w:val="00152464"/>
    <w:rsid w:val="00152D4D"/>
    <w:rsid w:val="00152FAC"/>
    <w:rsid w:val="0015343B"/>
    <w:rsid w:val="0015352D"/>
    <w:rsid w:val="001537F0"/>
    <w:rsid w:val="00153906"/>
    <w:rsid w:val="001554F6"/>
    <w:rsid w:val="001558B8"/>
    <w:rsid w:val="00156918"/>
    <w:rsid w:val="001569CA"/>
    <w:rsid w:val="00156B3B"/>
    <w:rsid w:val="001576BE"/>
    <w:rsid w:val="00157769"/>
    <w:rsid w:val="00157A12"/>
    <w:rsid w:val="00157E44"/>
    <w:rsid w:val="001600D7"/>
    <w:rsid w:val="0016014A"/>
    <w:rsid w:val="001601C7"/>
    <w:rsid w:val="00160925"/>
    <w:rsid w:val="0016095C"/>
    <w:rsid w:val="0016122B"/>
    <w:rsid w:val="0016132E"/>
    <w:rsid w:val="00161563"/>
    <w:rsid w:val="00161A78"/>
    <w:rsid w:val="00162748"/>
    <w:rsid w:val="00162AA8"/>
    <w:rsid w:val="00162B83"/>
    <w:rsid w:val="00162F26"/>
    <w:rsid w:val="00162F2E"/>
    <w:rsid w:val="00163B8E"/>
    <w:rsid w:val="00163EAD"/>
    <w:rsid w:val="001641F4"/>
    <w:rsid w:val="0016456E"/>
    <w:rsid w:val="00164E51"/>
    <w:rsid w:val="00165177"/>
    <w:rsid w:val="00166504"/>
    <w:rsid w:val="001668D1"/>
    <w:rsid w:val="001676BC"/>
    <w:rsid w:val="001679A7"/>
    <w:rsid w:val="00167A20"/>
    <w:rsid w:val="00167B5C"/>
    <w:rsid w:val="001705D8"/>
    <w:rsid w:val="001706BC"/>
    <w:rsid w:val="001707D3"/>
    <w:rsid w:val="001708CB"/>
    <w:rsid w:val="001709C3"/>
    <w:rsid w:val="00170AD5"/>
    <w:rsid w:val="0017116A"/>
    <w:rsid w:val="001712A3"/>
    <w:rsid w:val="001713D0"/>
    <w:rsid w:val="001719E7"/>
    <w:rsid w:val="00172AD7"/>
    <w:rsid w:val="00172B67"/>
    <w:rsid w:val="00172E77"/>
    <w:rsid w:val="001730C4"/>
    <w:rsid w:val="0017344A"/>
    <w:rsid w:val="001740C7"/>
    <w:rsid w:val="00174423"/>
    <w:rsid w:val="001745D3"/>
    <w:rsid w:val="0017550E"/>
    <w:rsid w:val="00175B8E"/>
    <w:rsid w:val="00175C37"/>
    <w:rsid w:val="00175C91"/>
    <w:rsid w:val="00175C9A"/>
    <w:rsid w:val="00176377"/>
    <w:rsid w:val="001767B3"/>
    <w:rsid w:val="00176C47"/>
    <w:rsid w:val="00176DC2"/>
    <w:rsid w:val="0017702E"/>
    <w:rsid w:val="00177059"/>
    <w:rsid w:val="0017720E"/>
    <w:rsid w:val="00177246"/>
    <w:rsid w:val="001776D8"/>
    <w:rsid w:val="00177705"/>
    <w:rsid w:val="00177A2C"/>
    <w:rsid w:val="00180198"/>
    <w:rsid w:val="001801DB"/>
    <w:rsid w:val="00180BBF"/>
    <w:rsid w:val="00180C13"/>
    <w:rsid w:val="00180CE3"/>
    <w:rsid w:val="001816FF"/>
    <w:rsid w:val="00181947"/>
    <w:rsid w:val="00181E4F"/>
    <w:rsid w:val="00182259"/>
    <w:rsid w:val="00182969"/>
    <w:rsid w:val="00182E49"/>
    <w:rsid w:val="00182EB8"/>
    <w:rsid w:val="00183391"/>
    <w:rsid w:val="001833EE"/>
    <w:rsid w:val="0018342C"/>
    <w:rsid w:val="00183AD7"/>
    <w:rsid w:val="00183B32"/>
    <w:rsid w:val="00183C74"/>
    <w:rsid w:val="00183E8F"/>
    <w:rsid w:val="00184886"/>
    <w:rsid w:val="00184955"/>
    <w:rsid w:val="00184A4F"/>
    <w:rsid w:val="00185030"/>
    <w:rsid w:val="001853A0"/>
    <w:rsid w:val="00185875"/>
    <w:rsid w:val="00185C2A"/>
    <w:rsid w:val="0018672D"/>
    <w:rsid w:val="0018675B"/>
    <w:rsid w:val="00186812"/>
    <w:rsid w:val="00186852"/>
    <w:rsid w:val="00186C09"/>
    <w:rsid w:val="00187284"/>
    <w:rsid w:val="00187C21"/>
    <w:rsid w:val="00187FB7"/>
    <w:rsid w:val="001903BD"/>
    <w:rsid w:val="0019059E"/>
    <w:rsid w:val="0019069D"/>
    <w:rsid w:val="00190C6F"/>
    <w:rsid w:val="00190D43"/>
    <w:rsid w:val="001911A0"/>
    <w:rsid w:val="00191680"/>
    <w:rsid w:val="0019181C"/>
    <w:rsid w:val="00191828"/>
    <w:rsid w:val="001919CE"/>
    <w:rsid w:val="00191B7C"/>
    <w:rsid w:val="00191DAF"/>
    <w:rsid w:val="00191F6B"/>
    <w:rsid w:val="00191FEC"/>
    <w:rsid w:val="001923FF"/>
    <w:rsid w:val="00192DDE"/>
    <w:rsid w:val="00192E60"/>
    <w:rsid w:val="00193143"/>
    <w:rsid w:val="00193588"/>
    <w:rsid w:val="00193632"/>
    <w:rsid w:val="001937FF"/>
    <w:rsid w:val="00193B16"/>
    <w:rsid w:val="00193F6A"/>
    <w:rsid w:val="001943C1"/>
    <w:rsid w:val="0019452E"/>
    <w:rsid w:val="00194DAE"/>
    <w:rsid w:val="00194F6A"/>
    <w:rsid w:val="001956F3"/>
    <w:rsid w:val="00195BC3"/>
    <w:rsid w:val="00195F14"/>
    <w:rsid w:val="001961C6"/>
    <w:rsid w:val="001964AE"/>
    <w:rsid w:val="00196F10"/>
    <w:rsid w:val="001971BE"/>
    <w:rsid w:val="001972FF"/>
    <w:rsid w:val="001974C6"/>
    <w:rsid w:val="001A027C"/>
    <w:rsid w:val="001A05F8"/>
    <w:rsid w:val="001A15F6"/>
    <w:rsid w:val="001A16FC"/>
    <w:rsid w:val="001A17D9"/>
    <w:rsid w:val="001A18F0"/>
    <w:rsid w:val="001A1A31"/>
    <w:rsid w:val="001A1ADA"/>
    <w:rsid w:val="001A2305"/>
    <w:rsid w:val="001A238A"/>
    <w:rsid w:val="001A262A"/>
    <w:rsid w:val="001A286F"/>
    <w:rsid w:val="001A28D1"/>
    <w:rsid w:val="001A2D28"/>
    <w:rsid w:val="001A2D64"/>
    <w:rsid w:val="001A3009"/>
    <w:rsid w:val="001A30D6"/>
    <w:rsid w:val="001A3250"/>
    <w:rsid w:val="001A341B"/>
    <w:rsid w:val="001A374D"/>
    <w:rsid w:val="001A3752"/>
    <w:rsid w:val="001A3EFE"/>
    <w:rsid w:val="001A411A"/>
    <w:rsid w:val="001A4A83"/>
    <w:rsid w:val="001A4C4D"/>
    <w:rsid w:val="001A4E65"/>
    <w:rsid w:val="001A4F5D"/>
    <w:rsid w:val="001A5858"/>
    <w:rsid w:val="001A5C36"/>
    <w:rsid w:val="001A64F6"/>
    <w:rsid w:val="001A6AC9"/>
    <w:rsid w:val="001A6B17"/>
    <w:rsid w:val="001A7040"/>
    <w:rsid w:val="001A72A7"/>
    <w:rsid w:val="001A7349"/>
    <w:rsid w:val="001A76BC"/>
    <w:rsid w:val="001A76EA"/>
    <w:rsid w:val="001A7748"/>
    <w:rsid w:val="001A7F48"/>
    <w:rsid w:val="001B09F1"/>
    <w:rsid w:val="001B0D56"/>
    <w:rsid w:val="001B0E43"/>
    <w:rsid w:val="001B12C0"/>
    <w:rsid w:val="001B13ED"/>
    <w:rsid w:val="001B1BC0"/>
    <w:rsid w:val="001B1F04"/>
    <w:rsid w:val="001B27AB"/>
    <w:rsid w:val="001B2E5C"/>
    <w:rsid w:val="001B3C18"/>
    <w:rsid w:val="001B4381"/>
    <w:rsid w:val="001B4751"/>
    <w:rsid w:val="001B4825"/>
    <w:rsid w:val="001B4AE9"/>
    <w:rsid w:val="001B4BAB"/>
    <w:rsid w:val="001B5AE4"/>
    <w:rsid w:val="001B5E21"/>
    <w:rsid w:val="001B62CD"/>
    <w:rsid w:val="001B67BE"/>
    <w:rsid w:val="001B6889"/>
    <w:rsid w:val="001B7A08"/>
    <w:rsid w:val="001C0C27"/>
    <w:rsid w:val="001C10A0"/>
    <w:rsid w:val="001C11F1"/>
    <w:rsid w:val="001C1229"/>
    <w:rsid w:val="001C12F7"/>
    <w:rsid w:val="001C1721"/>
    <w:rsid w:val="001C1DA8"/>
    <w:rsid w:val="001C2063"/>
    <w:rsid w:val="001C2217"/>
    <w:rsid w:val="001C2428"/>
    <w:rsid w:val="001C2430"/>
    <w:rsid w:val="001C2580"/>
    <w:rsid w:val="001C30F4"/>
    <w:rsid w:val="001C37A9"/>
    <w:rsid w:val="001C3DB2"/>
    <w:rsid w:val="001C40CB"/>
    <w:rsid w:val="001C4240"/>
    <w:rsid w:val="001C46C6"/>
    <w:rsid w:val="001C47B5"/>
    <w:rsid w:val="001C4F2E"/>
    <w:rsid w:val="001C518C"/>
    <w:rsid w:val="001C5789"/>
    <w:rsid w:val="001C5A99"/>
    <w:rsid w:val="001C6076"/>
    <w:rsid w:val="001C6508"/>
    <w:rsid w:val="001C6672"/>
    <w:rsid w:val="001C767E"/>
    <w:rsid w:val="001C7AED"/>
    <w:rsid w:val="001C7E97"/>
    <w:rsid w:val="001D0486"/>
    <w:rsid w:val="001D04BC"/>
    <w:rsid w:val="001D1220"/>
    <w:rsid w:val="001D12A4"/>
    <w:rsid w:val="001D1C7B"/>
    <w:rsid w:val="001D1CF1"/>
    <w:rsid w:val="001D1F0B"/>
    <w:rsid w:val="001D2A03"/>
    <w:rsid w:val="001D2FC8"/>
    <w:rsid w:val="001D341F"/>
    <w:rsid w:val="001D3703"/>
    <w:rsid w:val="001D3794"/>
    <w:rsid w:val="001D3923"/>
    <w:rsid w:val="001D3BB2"/>
    <w:rsid w:val="001D4837"/>
    <w:rsid w:val="001D4A88"/>
    <w:rsid w:val="001D4AE2"/>
    <w:rsid w:val="001D4B42"/>
    <w:rsid w:val="001D50EC"/>
    <w:rsid w:val="001D5230"/>
    <w:rsid w:val="001D5319"/>
    <w:rsid w:val="001D5406"/>
    <w:rsid w:val="001D586F"/>
    <w:rsid w:val="001D5CE5"/>
    <w:rsid w:val="001D6555"/>
    <w:rsid w:val="001D65FA"/>
    <w:rsid w:val="001D6CC7"/>
    <w:rsid w:val="001D6F79"/>
    <w:rsid w:val="001D77EE"/>
    <w:rsid w:val="001D79BE"/>
    <w:rsid w:val="001D7BF3"/>
    <w:rsid w:val="001E003E"/>
    <w:rsid w:val="001E012B"/>
    <w:rsid w:val="001E12B0"/>
    <w:rsid w:val="001E1595"/>
    <w:rsid w:val="001E169B"/>
    <w:rsid w:val="001E17D3"/>
    <w:rsid w:val="001E1B50"/>
    <w:rsid w:val="001E2136"/>
    <w:rsid w:val="001E22B1"/>
    <w:rsid w:val="001E2844"/>
    <w:rsid w:val="001E28AF"/>
    <w:rsid w:val="001E2B7B"/>
    <w:rsid w:val="001E340D"/>
    <w:rsid w:val="001E348A"/>
    <w:rsid w:val="001E3DED"/>
    <w:rsid w:val="001E4026"/>
    <w:rsid w:val="001E42F1"/>
    <w:rsid w:val="001E576E"/>
    <w:rsid w:val="001E58D4"/>
    <w:rsid w:val="001E597A"/>
    <w:rsid w:val="001E5D12"/>
    <w:rsid w:val="001E5D99"/>
    <w:rsid w:val="001E7069"/>
    <w:rsid w:val="001E74B6"/>
    <w:rsid w:val="001E79EB"/>
    <w:rsid w:val="001F0096"/>
    <w:rsid w:val="001F02C5"/>
    <w:rsid w:val="001F08AD"/>
    <w:rsid w:val="001F0AA2"/>
    <w:rsid w:val="001F0B7A"/>
    <w:rsid w:val="001F0C68"/>
    <w:rsid w:val="001F0DD8"/>
    <w:rsid w:val="001F0F58"/>
    <w:rsid w:val="001F114B"/>
    <w:rsid w:val="001F12CE"/>
    <w:rsid w:val="001F1860"/>
    <w:rsid w:val="001F186C"/>
    <w:rsid w:val="001F187F"/>
    <w:rsid w:val="001F1D95"/>
    <w:rsid w:val="001F1FA0"/>
    <w:rsid w:val="001F235F"/>
    <w:rsid w:val="001F2617"/>
    <w:rsid w:val="001F2F8D"/>
    <w:rsid w:val="001F330A"/>
    <w:rsid w:val="001F380D"/>
    <w:rsid w:val="001F394A"/>
    <w:rsid w:val="001F4313"/>
    <w:rsid w:val="001F434E"/>
    <w:rsid w:val="001F48C6"/>
    <w:rsid w:val="001F49BE"/>
    <w:rsid w:val="001F4C96"/>
    <w:rsid w:val="001F4E2F"/>
    <w:rsid w:val="001F52BC"/>
    <w:rsid w:val="001F53A8"/>
    <w:rsid w:val="001F5E8B"/>
    <w:rsid w:val="001F64F6"/>
    <w:rsid w:val="001F67C8"/>
    <w:rsid w:val="001F67CA"/>
    <w:rsid w:val="001F7F44"/>
    <w:rsid w:val="002000D6"/>
    <w:rsid w:val="002006C6"/>
    <w:rsid w:val="002009D6"/>
    <w:rsid w:val="00200D96"/>
    <w:rsid w:val="0020118C"/>
    <w:rsid w:val="002017CC"/>
    <w:rsid w:val="00201CB2"/>
    <w:rsid w:val="00201E0C"/>
    <w:rsid w:val="00202623"/>
    <w:rsid w:val="00202645"/>
    <w:rsid w:val="0020265B"/>
    <w:rsid w:val="00203403"/>
    <w:rsid w:val="002034B9"/>
    <w:rsid w:val="002038DB"/>
    <w:rsid w:val="0020393C"/>
    <w:rsid w:val="00203C16"/>
    <w:rsid w:val="00203DC0"/>
    <w:rsid w:val="00204431"/>
    <w:rsid w:val="00204A1D"/>
    <w:rsid w:val="00204A5D"/>
    <w:rsid w:val="002050EC"/>
    <w:rsid w:val="00205255"/>
    <w:rsid w:val="00205516"/>
    <w:rsid w:val="00205AF6"/>
    <w:rsid w:val="00205D6C"/>
    <w:rsid w:val="00205ED7"/>
    <w:rsid w:val="00205F6C"/>
    <w:rsid w:val="00206640"/>
    <w:rsid w:val="002068A7"/>
    <w:rsid w:val="00206A9B"/>
    <w:rsid w:val="00206C5A"/>
    <w:rsid w:val="002070D9"/>
    <w:rsid w:val="0020786E"/>
    <w:rsid w:val="00207885"/>
    <w:rsid w:val="0020789B"/>
    <w:rsid w:val="00207D81"/>
    <w:rsid w:val="00210186"/>
    <w:rsid w:val="00210212"/>
    <w:rsid w:val="00210348"/>
    <w:rsid w:val="002105AD"/>
    <w:rsid w:val="002109EA"/>
    <w:rsid w:val="00210FBB"/>
    <w:rsid w:val="00211863"/>
    <w:rsid w:val="00211A46"/>
    <w:rsid w:val="002121E3"/>
    <w:rsid w:val="002125AB"/>
    <w:rsid w:val="00212891"/>
    <w:rsid w:val="00212ECE"/>
    <w:rsid w:val="002136F1"/>
    <w:rsid w:val="00213F4B"/>
    <w:rsid w:val="002143AF"/>
    <w:rsid w:val="00215989"/>
    <w:rsid w:val="00215AF7"/>
    <w:rsid w:val="00215BC1"/>
    <w:rsid w:val="002165A7"/>
    <w:rsid w:val="00216C9B"/>
    <w:rsid w:val="00216F46"/>
    <w:rsid w:val="00217CBE"/>
    <w:rsid w:val="00217FB3"/>
    <w:rsid w:val="00217FE7"/>
    <w:rsid w:val="002203BC"/>
    <w:rsid w:val="00220AAC"/>
    <w:rsid w:val="00220F7D"/>
    <w:rsid w:val="00221017"/>
    <w:rsid w:val="00221062"/>
    <w:rsid w:val="00221868"/>
    <w:rsid w:val="00221DB6"/>
    <w:rsid w:val="00221F12"/>
    <w:rsid w:val="002223ED"/>
    <w:rsid w:val="002232D8"/>
    <w:rsid w:val="0022348C"/>
    <w:rsid w:val="002236C4"/>
    <w:rsid w:val="00223B25"/>
    <w:rsid w:val="00223E7A"/>
    <w:rsid w:val="00223F31"/>
    <w:rsid w:val="00223FF4"/>
    <w:rsid w:val="00224235"/>
    <w:rsid w:val="0022457C"/>
    <w:rsid w:val="00224E32"/>
    <w:rsid w:val="00224FC7"/>
    <w:rsid w:val="002250EA"/>
    <w:rsid w:val="00225E95"/>
    <w:rsid w:val="002264E2"/>
    <w:rsid w:val="00226BF4"/>
    <w:rsid w:val="0022739A"/>
    <w:rsid w:val="00227421"/>
    <w:rsid w:val="00227D3D"/>
    <w:rsid w:val="00227D4D"/>
    <w:rsid w:val="00230221"/>
    <w:rsid w:val="00230327"/>
    <w:rsid w:val="00230469"/>
    <w:rsid w:val="002306BB"/>
    <w:rsid w:val="00230D01"/>
    <w:rsid w:val="00230D5F"/>
    <w:rsid w:val="00230EAD"/>
    <w:rsid w:val="0023106B"/>
    <w:rsid w:val="0023170F"/>
    <w:rsid w:val="00231776"/>
    <w:rsid w:val="00231780"/>
    <w:rsid w:val="00231F6C"/>
    <w:rsid w:val="0023200F"/>
    <w:rsid w:val="002320CF"/>
    <w:rsid w:val="00232145"/>
    <w:rsid w:val="00232571"/>
    <w:rsid w:val="0023332B"/>
    <w:rsid w:val="00233337"/>
    <w:rsid w:val="002334CE"/>
    <w:rsid w:val="00233507"/>
    <w:rsid w:val="0023486C"/>
    <w:rsid w:val="002350F6"/>
    <w:rsid w:val="002351CE"/>
    <w:rsid w:val="0023563C"/>
    <w:rsid w:val="00235FE3"/>
    <w:rsid w:val="00236178"/>
    <w:rsid w:val="00236375"/>
    <w:rsid w:val="0023651D"/>
    <w:rsid w:val="002366FC"/>
    <w:rsid w:val="00236741"/>
    <w:rsid w:val="00236C2C"/>
    <w:rsid w:val="002374D7"/>
    <w:rsid w:val="0023771B"/>
    <w:rsid w:val="00237B2D"/>
    <w:rsid w:val="00237E03"/>
    <w:rsid w:val="00240417"/>
    <w:rsid w:val="00240446"/>
    <w:rsid w:val="00240D9D"/>
    <w:rsid w:val="00240E28"/>
    <w:rsid w:val="002419F1"/>
    <w:rsid w:val="00241B7E"/>
    <w:rsid w:val="00241FE8"/>
    <w:rsid w:val="002425A5"/>
    <w:rsid w:val="0024267C"/>
    <w:rsid w:val="00242B3E"/>
    <w:rsid w:val="00243256"/>
    <w:rsid w:val="00243712"/>
    <w:rsid w:val="00243CF0"/>
    <w:rsid w:val="002449CA"/>
    <w:rsid w:val="002449FD"/>
    <w:rsid w:val="00245147"/>
    <w:rsid w:val="002456E4"/>
    <w:rsid w:val="00245C16"/>
    <w:rsid w:val="00246266"/>
    <w:rsid w:val="0024638B"/>
    <w:rsid w:val="002464C9"/>
    <w:rsid w:val="002466FE"/>
    <w:rsid w:val="002469C5"/>
    <w:rsid w:val="00246B6A"/>
    <w:rsid w:val="00247FE3"/>
    <w:rsid w:val="0024C977"/>
    <w:rsid w:val="002506DD"/>
    <w:rsid w:val="00251C54"/>
    <w:rsid w:val="00251C57"/>
    <w:rsid w:val="00251DA1"/>
    <w:rsid w:val="0025234E"/>
    <w:rsid w:val="00252435"/>
    <w:rsid w:val="002526DB"/>
    <w:rsid w:val="00252768"/>
    <w:rsid w:val="002527DB"/>
    <w:rsid w:val="00252A54"/>
    <w:rsid w:val="00252B9E"/>
    <w:rsid w:val="00252E35"/>
    <w:rsid w:val="00253355"/>
    <w:rsid w:val="0025392A"/>
    <w:rsid w:val="00253E98"/>
    <w:rsid w:val="00253F16"/>
    <w:rsid w:val="00254049"/>
    <w:rsid w:val="002540CE"/>
    <w:rsid w:val="00254A82"/>
    <w:rsid w:val="00254C63"/>
    <w:rsid w:val="00255826"/>
    <w:rsid w:val="0025592F"/>
    <w:rsid w:val="00255C53"/>
    <w:rsid w:val="00255EA1"/>
    <w:rsid w:val="00256183"/>
    <w:rsid w:val="0025667D"/>
    <w:rsid w:val="00256891"/>
    <w:rsid w:val="002575CA"/>
    <w:rsid w:val="00257677"/>
    <w:rsid w:val="002576E3"/>
    <w:rsid w:val="0025780C"/>
    <w:rsid w:val="002600C1"/>
    <w:rsid w:val="0026038F"/>
    <w:rsid w:val="002608C7"/>
    <w:rsid w:val="00260A20"/>
    <w:rsid w:val="00261212"/>
    <w:rsid w:val="00261253"/>
    <w:rsid w:val="002613AA"/>
    <w:rsid w:val="002615AC"/>
    <w:rsid w:val="00261800"/>
    <w:rsid w:val="002619EF"/>
    <w:rsid w:val="00261C98"/>
    <w:rsid w:val="00261DD7"/>
    <w:rsid w:val="002625CB"/>
    <w:rsid w:val="00262E5F"/>
    <w:rsid w:val="002633FD"/>
    <w:rsid w:val="0026352A"/>
    <w:rsid w:val="00263D92"/>
    <w:rsid w:val="00264155"/>
    <w:rsid w:val="00264E7A"/>
    <w:rsid w:val="002650DB"/>
    <w:rsid w:val="0026548C"/>
    <w:rsid w:val="00265559"/>
    <w:rsid w:val="00265AAB"/>
    <w:rsid w:val="00265C16"/>
    <w:rsid w:val="00265FEA"/>
    <w:rsid w:val="00266207"/>
    <w:rsid w:val="002664C9"/>
    <w:rsid w:val="00266A07"/>
    <w:rsid w:val="00266E06"/>
    <w:rsid w:val="00267408"/>
    <w:rsid w:val="002674DE"/>
    <w:rsid w:val="00267D48"/>
    <w:rsid w:val="002707F2"/>
    <w:rsid w:val="00270A92"/>
    <w:rsid w:val="00270C2F"/>
    <w:rsid w:val="00270E6F"/>
    <w:rsid w:val="00271360"/>
    <w:rsid w:val="00271429"/>
    <w:rsid w:val="00271620"/>
    <w:rsid w:val="00271A5F"/>
    <w:rsid w:val="00271F2C"/>
    <w:rsid w:val="00271FD3"/>
    <w:rsid w:val="00273111"/>
    <w:rsid w:val="0027367D"/>
    <w:rsid w:val="0027370C"/>
    <w:rsid w:val="00273836"/>
    <w:rsid w:val="00273974"/>
    <w:rsid w:val="002739A9"/>
    <w:rsid w:val="00273B32"/>
    <w:rsid w:val="00273B7C"/>
    <w:rsid w:val="00273B9E"/>
    <w:rsid w:val="00274471"/>
    <w:rsid w:val="0027448E"/>
    <w:rsid w:val="002745D2"/>
    <w:rsid w:val="0027492D"/>
    <w:rsid w:val="002749AC"/>
    <w:rsid w:val="00274FF1"/>
    <w:rsid w:val="0027546E"/>
    <w:rsid w:val="002761F3"/>
    <w:rsid w:val="00276459"/>
    <w:rsid w:val="00276E83"/>
    <w:rsid w:val="00276F72"/>
    <w:rsid w:val="00277BE8"/>
    <w:rsid w:val="00277D79"/>
    <w:rsid w:val="00277DD9"/>
    <w:rsid w:val="002803E0"/>
    <w:rsid w:val="00280CBD"/>
    <w:rsid w:val="00280CC5"/>
    <w:rsid w:val="00282094"/>
    <w:rsid w:val="0028217F"/>
    <w:rsid w:val="002823C8"/>
    <w:rsid w:val="00282641"/>
    <w:rsid w:val="0028274A"/>
    <w:rsid w:val="00282A2E"/>
    <w:rsid w:val="00282A72"/>
    <w:rsid w:val="002830D9"/>
    <w:rsid w:val="00283292"/>
    <w:rsid w:val="002836E1"/>
    <w:rsid w:val="002838A4"/>
    <w:rsid w:val="002839F8"/>
    <w:rsid w:val="00283E66"/>
    <w:rsid w:val="002841E1"/>
    <w:rsid w:val="00284483"/>
    <w:rsid w:val="00284B7A"/>
    <w:rsid w:val="00284CB6"/>
    <w:rsid w:val="0028500B"/>
    <w:rsid w:val="0028579A"/>
    <w:rsid w:val="00285C18"/>
    <w:rsid w:val="00285CF7"/>
    <w:rsid w:val="00285FE4"/>
    <w:rsid w:val="002869AB"/>
    <w:rsid w:val="00286CB9"/>
    <w:rsid w:val="002875CF"/>
    <w:rsid w:val="00287959"/>
    <w:rsid w:val="00287A27"/>
    <w:rsid w:val="0029075C"/>
    <w:rsid w:val="00290906"/>
    <w:rsid w:val="00291729"/>
    <w:rsid w:val="00291A97"/>
    <w:rsid w:val="0029255D"/>
    <w:rsid w:val="0029333D"/>
    <w:rsid w:val="002936BC"/>
    <w:rsid w:val="00293E77"/>
    <w:rsid w:val="00293FBF"/>
    <w:rsid w:val="00293FD7"/>
    <w:rsid w:val="002941AC"/>
    <w:rsid w:val="0029428A"/>
    <w:rsid w:val="002943EC"/>
    <w:rsid w:val="002946B2"/>
    <w:rsid w:val="002947EF"/>
    <w:rsid w:val="00294A27"/>
    <w:rsid w:val="0029524D"/>
    <w:rsid w:val="002956F3"/>
    <w:rsid w:val="00295974"/>
    <w:rsid w:val="002959B9"/>
    <w:rsid w:val="00295C2E"/>
    <w:rsid w:val="00296519"/>
    <w:rsid w:val="002965E3"/>
    <w:rsid w:val="002971E4"/>
    <w:rsid w:val="00297318"/>
    <w:rsid w:val="0029772A"/>
    <w:rsid w:val="002A0B51"/>
    <w:rsid w:val="002A0D77"/>
    <w:rsid w:val="002A1131"/>
    <w:rsid w:val="002A1473"/>
    <w:rsid w:val="002A15E9"/>
    <w:rsid w:val="002A18B9"/>
    <w:rsid w:val="002A2365"/>
    <w:rsid w:val="002A28B4"/>
    <w:rsid w:val="002A295C"/>
    <w:rsid w:val="002A2A2A"/>
    <w:rsid w:val="002A2B8C"/>
    <w:rsid w:val="002A2FBB"/>
    <w:rsid w:val="002A35CF"/>
    <w:rsid w:val="002A3975"/>
    <w:rsid w:val="002A3CD8"/>
    <w:rsid w:val="002A475D"/>
    <w:rsid w:val="002A4F56"/>
    <w:rsid w:val="002A544A"/>
    <w:rsid w:val="002A58B8"/>
    <w:rsid w:val="002A5B6C"/>
    <w:rsid w:val="002A5F9B"/>
    <w:rsid w:val="002A6539"/>
    <w:rsid w:val="002A67B2"/>
    <w:rsid w:val="002A67DB"/>
    <w:rsid w:val="002A6D83"/>
    <w:rsid w:val="002A7263"/>
    <w:rsid w:val="002A77F7"/>
    <w:rsid w:val="002A7F37"/>
    <w:rsid w:val="002A7FE5"/>
    <w:rsid w:val="002B00BF"/>
    <w:rsid w:val="002B0591"/>
    <w:rsid w:val="002B08B5"/>
    <w:rsid w:val="002B099F"/>
    <w:rsid w:val="002B0A40"/>
    <w:rsid w:val="002B10D0"/>
    <w:rsid w:val="002B153A"/>
    <w:rsid w:val="002B18EF"/>
    <w:rsid w:val="002B195D"/>
    <w:rsid w:val="002B35A8"/>
    <w:rsid w:val="002B3AC7"/>
    <w:rsid w:val="002B4274"/>
    <w:rsid w:val="002B4D28"/>
    <w:rsid w:val="002B50B5"/>
    <w:rsid w:val="002B5296"/>
    <w:rsid w:val="002B5E10"/>
    <w:rsid w:val="002B5E6A"/>
    <w:rsid w:val="002B63B0"/>
    <w:rsid w:val="002B6924"/>
    <w:rsid w:val="002B758C"/>
    <w:rsid w:val="002B792F"/>
    <w:rsid w:val="002B7AA6"/>
    <w:rsid w:val="002B7E65"/>
    <w:rsid w:val="002C02DF"/>
    <w:rsid w:val="002C0364"/>
    <w:rsid w:val="002C0D84"/>
    <w:rsid w:val="002C0F18"/>
    <w:rsid w:val="002C121D"/>
    <w:rsid w:val="002C1428"/>
    <w:rsid w:val="002C189C"/>
    <w:rsid w:val="002C1AE8"/>
    <w:rsid w:val="002C1CE6"/>
    <w:rsid w:val="002C1DB9"/>
    <w:rsid w:val="002C2183"/>
    <w:rsid w:val="002C2319"/>
    <w:rsid w:val="002C23A1"/>
    <w:rsid w:val="002C2955"/>
    <w:rsid w:val="002C3048"/>
    <w:rsid w:val="002C334E"/>
    <w:rsid w:val="002C376F"/>
    <w:rsid w:val="002C433A"/>
    <w:rsid w:val="002C4371"/>
    <w:rsid w:val="002C4614"/>
    <w:rsid w:val="002C4C4E"/>
    <w:rsid w:val="002C4D02"/>
    <w:rsid w:val="002C4F28"/>
    <w:rsid w:val="002C52AB"/>
    <w:rsid w:val="002C52B5"/>
    <w:rsid w:val="002C5361"/>
    <w:rsid w:val="002C57AD"/>
    <w:rsid w:val="002C5B94"/>
    <w:rsid w:val="002C656F"/>
    <w:rsid w:val="002C717A"/>
    <w:rsid w:val="002C7C1E"/>
    <w:rsid w:val="002C7C5C"/>
    <w:rsid w:val="002C7CFA"/>
    <w:rsid w:val="002C7D1E"/>
    <w:rsid w:val="002D019B"/>
    <w:rsid w:val="002D0F0E"/>
    <w:rsid w:val="002D109B"/>
    <w:rsid w:val="002D1356"/>
    <w:rsid w:val="002D1492"/>
    <w:rsid w:val="002D1889"/>
    <w:rsid w:val="002D1C9B"/>
    <w:rsid w:val="002D1FF4"/>
    <w:rsid w:val="002D237C"/>
    <w:rsid w:val="002D2388"/>
    <w:rsid w:val="002D2DCC"/>
    <w:rsid w:val="002D3196"/>
    <w:rsid w:val="002D3238"/>
    <w:rsid w:val="002D3867"/>
    <w:rsid w:val="002D3F9E"/>
    <w:rsid w:val="002D419D"/>
    <w:rsid w:val="002D4538"/>
    <w:rsid w:val="002D4980"/>
    <w:rsid w:val="002D4EFC"/>
    <w:rsid w:val="002D54E6"/>
    <w:rsid w:val="002D55DC"/>
    <w:rsid w:val="002D57A6"/>
    <w:rsid w:val="002D57B2"/>
    <w:rsid w:val="002D582C"/>
    <w:rsid w:val="002D5BE4"/>
    <w:rsid w:val="002D5CBF"/>
    <w:rsid w:val="002D5DB5"/>
    <w:rsid w:val="002D5E88"/>
    <w:rsid w:val="002D60DC"/>
    <w:rsid w:val="002D641B"/>
    <w:rsid w:val="002D6611"/>
    <w:rsid w:val="002D66D4"/>
    <w:rsid w:val="002D687E"/>
    <w:rsid w:val="002D6AFA"/>
    <w:rsid w:val="002D6B20"/>
    <w:rsid w:val="002D6B84"/>
    <w:rsid w:val="002D6CD1"/>
    <w:rsid w:val="002D7393"/>
    <w:rsid w:val="002D78DD"/>
    <w:rsid w:val="002D7BA4"/>
    <w:rsid w:val="002E0082"/>
    <w:rsid w:val="002E14AC"/>
    <w:rsid w:val="002E18B9"/>
    <w:rsid w:val="002E1D4F"/>
    <w:rsid w:val="002E1E96"/>
    <w:rsid w:val="002E2226"/>
    <w:rsid w:val="002E271F"/>
    <w:rsid w:val="002E2A50"/>
    <w:rsid w:val="002E2C7A"/>
    <w:rsid w:val="002E2FA0"/>
    <w:rsid w:val="002E2FDB"/>
    <w:rsid w:val="002E3502"/>
    <w:rsid w:val="002E3993"/>
    <w:rsid w:val="002E39B9"/>
    <w:rsid w:val="002E3AE9"/>
    <w:rsid w:val="002E3B11"/>
    <w:rsid w:val="002E3FC8"/>
    <w:rsid w:val="002E4119"/>
    <w:rsid w:val="002E4EC9"/>
    <w:rsid w:val="002E4FDA"/>
    <w:rsid w:val="002E57E8"/>
    <w:rsid w:val="002E5C5A"/>
    <w:rsid w:val="002E5F95"/>
    <w:rsid w:val="002E5FBE"/>
    <w:rsid w:val="002E6059"/>
    <w:rsid w:val="002E608F"/>
    <w:rsid w:val="002E637F"/>
    <w:rsid w:val="002E76E6"/>
    <w:rsid w:val="002E7AB3"/>
    <w:rsid w:val="002E7C86"/>
    <w:rsid w:val="002E7CAA"/>
    <w:rsid w:val="002F079C"/>
    <w:rsid w:val="002F08F4"/>
    <w:rsid w:val="002F0973"/>
    <w:rsid w:val="002F0C54"/>
    <w:rsid w:val="002F118F"/>
    <w:rsid w:val="002F15FA"/>
    <w:rsid w:val="002F1718"/>
    <w:rsid w:val="002F1991"/>
    <w:rsid w:val="002F19A3"/>
    <w:rsid w:val="002F1B5E"/>
    <w:rsid w:val="002F1C06"/>
    <w:rsid w:val="002F1E4B"/>
    <w:rsid w:val="002F23DB"/>
    <w:rsid w:val="002F273F"/>
    <w:rsid w:val="002F2B8D"/>
    <w:rsid w:val="002F3343"/>
    <w:rsid w:val="002F33D6"/>
    <w:rsid w:val="002F36C3"/>
    <w:rsid w:val="002F385E"/>
    <w:rsid w:val="002F3945"/>
    <w:rsid w:val="002F3B5D"/>
    <w:rsid w:val="002F3E0A"/>
    <w:rsid w:val="002F3FCB"/>
    <w:rsid w:val="002F41E6"/>
    <w:rsid w:val="002F4294"/>
    <w:rsid w:val="002F4752"/>
    <w:rsid w:val="002F47DF"/>
    <w:rsid w:val="002F49CF"/>
    <w:rsid w:val="002F5178"/>
    <w:rsid w:val="002F522F"/>
    <w:rsid w:val="002F5A06"/>
    <w:rsid w:val="002F5A72"/>
    <w:rsid w:val="002F5AF1"/>
    <w:rsid w:val="002F65A2"/>
    <w:rsid w:val="002F6857"/>
    <w:rsid w:val="002F6EF6"/>
    <w:rsid w:val="002F6FF5"/>
    <w:rsid w:val="002F75BD"/>
    <w:rsid w:val="002F7CFE"/>
    <w:rsid w:val="00300312"/>
    <w:rsid w:val="0030095D"/>
    <w:rsid w:val="00300E3B"/>
    <w:rsid w:val="00301022"/>
    <w:rsid w:val="0030130D"/>
    <w:rsid w:val="00301410"/>
    <w:rsid w:val="00301959"/>
    <w:rsid w:val="003026BA"/>
    <w:rsid w:val="003026EB"/>
    <w:rsid w:val="00302A3C"/>
    <w:rsid w:val="00302A6E"/>
    <w:rsid w:val="00303085"/>
    <w:rsid w:val="0030349F"/>
    <w:rsid w:val="0030378E"/>
    <w:rsid w:val="003039A8"/>
    <w:rsid w:val="0030421C"/>
    <w:rsid w:val="0030524E"/>
    <w:rsid w:val="003052E3"/>
    <w:rsid w:val="00305320"/>
    <w:rsid w:val="003055C5"/>
    <w:rsid w:val="003057CC"/>
    <w:rsid w:val="0030594F"/>
    <w:rsid w:val="00305C89"/>
    <w:rsid w:val="00306462"/>
    <w:rsid w:val="00306C23"/>
    <w:rsid w:val="003070DE"/>
    <w:rsid w:val="003076F8"/>
    <w:rsid w:val="003079DB"/>
    <w:rsid w:val="0031005C"/>
    <w:rsid w:val="003100FB"/>
    <w:rsid w:val="00310246"/>
    <w:rsid w:val="00310624"/>
    <w:rsid w:val="003107A2"/>
    <w:rsid w:val="0031115F"/>
    <w:rsid w:val="00311334"/>
    <w:rsid w:val="00311A75"/>
    <w:rsid w:val="00311AF4"/>
    <w:rsid w:val="00311E4E"/>
    <w:rsid w:val="00311F97"/>
    <w:rsid w:val="0031226A"/>
    <w:rsid w:val="003122DF"/>
    <w:rsid w:val="00312840"/>
    <w:rsid w:val="003128F7"/>
    <w:rsid w:val="00312D31"/>
    <w:rsid w:val="00312FF5"/>
    <w:rsid w:val="0031333A"/>
    <w:rsid w:val="0031394B"/>
    <w:rsid w:val="0031396C"/>
    <w:rsid w:val="00313F00"/>
    <w:rsid w:val="0031400F"/>
    <w:rsid w:val="003140FB"/>
    <w:rsid w:val="003141CD"/>
    <w:rsid w:val="003142B2"/>
    <w:rsid w:val="0031473E"/>
    <w:rsid w:val="00314E8A"/>
    <w:rsid w:val="003153F1"/>
    <w:rsid w:val="00315604"/>
    <w:rsid w:val="0031572F"/>
    <w:rsid w:val="00315D12"/>
    <w:rsid w:val="00316675"/>
    <w:rsid w:val="003169BB"/>
    <w:rsid w:val="0031727A"/>
    <w:rsid w:val="00317DEC"/>
    <w:rsid w:val="0031E29C"/>
    <w:rsid w:val="0032056B"/>
    <w:rsid w:val="0032082A"/>
    <w:rsid w:val="00320D01"/>
    <w:rsid w:val="00320F4C"/>
    <w:rsid w:val="00320FD4"/>
    <w:rsid w:val="0032101A"/>
    <w:rsid w:val="0032119F"/>
    <w:rsid w:val="003215FA"/>
    <w:rsid w:val="0032177B"/>
    <w:rsid w:val="003218B4"/>
    <w:rsid w:val="00321D01"/>
    <w:rsid w:val="00322204"/>
    <w:rsid w:val="003223F9"/>
    <w:rsid w:val="003224C1"/>
    <w:rsid w:val="003225C2"/>
    <w:rsid w:val="00322633"/>
    <w:rsid w:val="00322B19"/>
    <w:rsid w:val="00322DA4"/>
    <w:rsid w:val="00322FFA"/>
    <w:rsid w:val="00323599"/>
    <w:rsid w:val="00323B84"/>
    <w:rsid w:val="003241D3"/>
    <w:rsid w:val="00324D73"/>
    <w:rsid w:val="00324D8A"/>
    <w:rsid w:val="00324F6A"/>
    <w:rsid w:val="00325885"/>
    <w:rsid w:val="00325BDF"/>
    <w:rsid w:val="00325DC6"/>
    <w:rsid w:val="003263B9"/>
    <w:rsid w:val="0032696D"/>
    <w:rsid w:val="00326B64"/>
    <w:rsid w:val="003273FE"/>
    <w:rsid w:val="00327EB9"/>
    <w:rsid w:val="00327F06"/>
    <w:rsid w:val="00327F2A"/>
    <w:rsid w:val="003301A9"/>
    <w:rsid w:val="003304D1"/>
    <w:rsid w:val="00330550"/>
    <w:rsid w:val="003307CD"/>
    <w:rsid w:val="00330CAB"/>
    <w:rsid w:val="0033140B"/>
    <w:rsid w:val="003319A8"/>
    <w:rsid w:val="00331A64"/>
    <w:rsid w:val="00331B8C"/>
    <w:rsid w:val="00332225"/>
    <w:rsid w:val="00332292"/>
    <w:rsid w:val="00332BBE"/>
    <w:rsid w:val="003332D9"/>
    <w:rsid w:val="00333742"/>
    <w:rsid w:val="003338EE"/>
    <w:rsid w:val="00333D40"/>
    <w:rsid w:val="00334B77"/>
    <w:rsid w:val="00334D17"/>
    <w:rsid w:val="00335332"/>
    <w:rsid w:val="003355F7"/>
    <w:rsid w:val="00335716"/>
    <w:rsid w:val="00335971"/>
    <w:rsid w:val="003360AF"/>
    <w:rsid w:val="0033662A"/>
    <w:rsid w:val="00336963"/>
    <w:rsid w:val="00336BFE"/>
    <w:rsid w:val="00336E82"/>
    <w:rsid w:val="00337880"/>
    <w:rsid w:val="00337A3C"/>
    <w:rsid w:val="00340085"/>
    <w:rsid w:val="00340DD9"/>
    <w:rsid w:val="00340E27"/>
    <w:rsid w:val="0034178E"/>
    <w:rsid w:val="003419A1"/>
    <w:rsid w:val="00341F88"/>
    <w:rsid w:val="00342169"/>
    <w:rsid w:val="00342197"/>
    <w:rsid w:val="00342A6E"/>
    <w:rsid w:val="00342CED"/>
    <w:rsid w:val="00342E81"/>
    <w:rsid w:val="003431FE"/>
    <w:rsid w:val="00343209"/>
    <w:rsid w:val="003438FD"/>
    <w:rsid w:val="0034398B"/>
    <w:rsid w:val="00343A02"/>
    <w:rsid w:val="00344593"/>
    <w:rsid w:val="00344747"/>
    <w:rsid w:val="00344AE6"/>
    <w:rsid w:val="00344D66"/>
    <w:rsid w:val="0034510F"/>
    <w:rsid w:val="00345734"/>
    <w:rsid w:val="0034580B"/>
    <w:rsid w:val="00345949"/>
    <w:rsid w:val="00345A94"/>
    <w:rsid w:val="00345D7F"/>
    <w:rsid w:val="0034617E"/>
    <w:rsid w:val="003461E8"/>
    <w:rsid w:val="00346747"/>
    <w:rsid w:val="0034685A"/>
    <w:rsid w:val="0034692A"/>
    <w:rsid w:val="00346B00"/>
    <w:rsid w:val="00347395"/>
    <w:rsid w:val="003474ED"/>
    <w:rsid w:val="00347846"/>
    <w:rsid w:val="00347C99"/>
    <w:rsid w:val="0035002E"/>
    <w:rsid w:val="003508AF"/>
    <w:rsid w:val="00351025"/>
    <w:rsid w:val="003514A0"/>
    <w:rsid w:val="003518B9"/>
    <w:rsid w:val="00351AEB"/>
    <w:rsid w:val="00351C8B"/>
    <w:rsid w:val="00351CC3"/>
    <w:rsid w:val="00351E32"/>
    <w:rsid w:val="00351F00"/>
    <w:rsid w:val="00351F65"/>
    <w:rsid w:val="00352032"/>
    <w:rsid w:val="00352FCA"/>
    <w:rsid w:val="0035349F"/>
    <w:rsid w:val="00353B05"/>
    <w:rsid w:val="00353C3A"/>
    <w:rsid w:val="00353F38"/>
    <w:rsid w:val="0035477C"/>
    <w:rsid w:val="003550AF"/>
    <w:rsid w:val="00355485"/>
    <w:rsid w:val="00355B79"/>
    <w:rsid w:val="00355DAA"/>
    <w:rsid w:val="003564F4"/>
    <w:rsid w:val="00356559"/>
    <w:rsid w:val="003565B3"/>
    <w:rsid w:val="00356822"/>
    <w:rsid w:val="00356883"/>
    <w:rsid w:val="003569B0"/>
    <w:rsid w:val="0035725F"/>
    <w:rsid w:val="003573F9"/>
    <w:rsid w:val="0035782B"/>
    <w:rsid w:val="00357B52"/>
    <w:rsid w:val="00357B75"/>
    <w:rsid w:val="003600D8"/>
    <w:rsid w:val="00360B20"/>
    <w:rsid w:val="00360C72"/>
    <w:rsid w:val="00360C96"/>
    <w:rsid w:val="00360D65"/>
    <w:rsid w:val="00360E17"/>
    <w:rsid w:val="00360E67"/>
    <w:rsid w:val="00361252"/>
    <w:rsid w:val="00361487"/>
    <w:rsid w:val="00361682"/>
    <w:rsid w:val="00361689"/>
    <w:rsid w:val="003619EF"/>
    <w:rsid w:val="003619F2"/>
    <w:rsid w:val="00362067"/>
    <w:rsid w:val="0036209C"/>
    <w:rsid w:val="00362551"/>
    <w:rsid w:val="00362C01"/>
    <w:rsid w:val="00362C2B"/>
    <w:rsid w:val="00362FD7"/>
    <w:rsid w:val="0036305F"/>
    <w:rsid w:val="00363670"/>
    <w:rsid w:val="00363689"/>
    <w:rsid w:val="003638B2"/>
    <w:rsid w:val="00363F0F"/>
    <w:rsid w:val="00364356"/>
    <w:rsid w:val="003644EE"/>
    <w:rsid w:val="003650E0"/>
    <w:rsid w:val="00365390"/>
    <w:rsid w:val="0036544E"/>
    <w:rsid w:val="00365718"/>
    <w:rsid w:val="003659C5"/>
    <w:rsid w:val="00365B85"/>
    <w:rsid w:val="0036659E"/>
    <w:rsid w:val="00366736"/>
    <w:rsid w:val="00366750"/>
    <w:rsid w:val="00366FFF"/>
    <w:rsid w:val="00367199"/>
    <w:rsid w:val="003671F0"/>
    <w:rsid w:val="0036782C"/>
    <w:rsid w:val="00367C11"/>
    <w:rsid w:val="00367CC5"/>
    <w:rsid w:val="00367E20"/>
    <w:rsid w:val="00367F68"/>
    <w:rsid w:val="003702C7"/>
    <w:rsid w:val="0037030D"/>
    <w:rsid w:val="0037060C"/>
    <w:rsid w:val="003708D7"/>
    <w:rsid w:val="00370921"/>
    <w:rsid w:val="003711F6"/>
    <w:rsid w:val="00371AD1"/>
    <w:rsid w:val="00371EBD"/>
    <w:rsid w:val="00372C04"/>
    <w:rsid w:val="00373179"/>
    <w:rsid w:val="003735B5"/>
    <w:rsid w:val="00373906"/>
    <w:rsid w:val="00373B2F"/>
    <w:rsid w:val="00373BD0"/>
    <w:rsid w:val="00373D6C"/>
    <w:rsid w:val="0037420C"/>
    <w:rsid w:val="003744F2"/>
    <w:rsid w:val="003745C0"/>
    <w:rsid w:val="00374EC3"/>
    <w:rsid w:val="003753F4"/>
    <w:rsid w:val="0037554D"/>
    <w:rsid w:val="00375AA1"/>
    <w:rsid w:val="00375CB5"/>
    <w:rsid w:val="00375DD4"/>
    <w:rsid w:val="00375FB1"/>
    <w:rsid w:val="00376DC6"/>
    <w:rsid w:val="00376E68"/>
    <w:rsid w:val="00376F76"/>
    <w:rsid w:val="00377025"/>
    <w:rsid w:val="0037705A"/>
    <w:rsid w:val="003774D0"/>
    <w:rsid w:val="00377702"/>
    <w:rsid w:val="00377F77"/>
    <w:rsid w:val="0038024B"/>
    <w:rsid w:val="00380C49"/>
    <w:rsid w:val="00380D9C"/>
    <w:rsid w:val="00380FC1"/>
    <w:rsid w:val="003820A5"/>
    <w:rsid w:val="0038238F"/>
    <w:rsid w:val="003825CD"/>
    <w:rsid w:val="00382E0C"/>
    <w:rsid w:val="00382EDC"/>
    <w:rsid w:val="00382EDD"/>
    <w:rsid w:val="00383020"/>
    <w:rsid w:val="003837A9"/>
    <w:rsid w:val="00383883"/>
    <w:rsid w:val="00384346"/>
    <w:rsid w:val="0038483B"/>
    <w:rsid w:val="00384BA8"/>
    <w:rsid w:val="00384F86"/>
    <w:rsid w:val="003850FE"/>
    <w:rsid w:val="003852F0"/>
    <w:rsid w:val="00385DFB"/>
    <w:rsid w:val="00386ED9"/>
    <w:rsid w:val="003870D7"/>
    <w:rsid w:val="003878F6"/>
    <w:rsid w:val="00387998"/>
    <w:rsid w:val="00387B58"/>
    <w:rsid w:val="00390290"/>
    <w:rsid w:val="0039082C"/>
    <w:rsid w:val="00390A28"/>
    <w:rsid w:val="0039156F"/>
    <w:rsid w:val="003915F7"/>
    <w:rsid w:val="00391AE0"/>
    <w:rsid w:val="00391D96"/>
    <w:rsid w:val="00392044"/>
    <w:rsid w:val="00392102"/>
    <w:rsid w:val="00392373"/>
    <w:rsid w:val="003927AD"/>
    <w:rsid w:val="00392BE7"/>
    <w:rsid w:val="0039392F"/>
    <w:rsid w:val="00393D8D"/>
    <w:rsid w:val="00393F4F"/>
    <w:rsid w:val="00393FBD"/>
    <w:rsid w:val="00394C11"/>
    <w:rsid w:val="00394C51"/>
    <w:rsid w:val="00394DA2"/>
    <w:rsid w:val="00395155"/>
    <w:rsid w:val="003958C3"/>
    <w:rsid w:val="0039644B"/>
    <w:rsid w:val="0039653D"/>
    <w:rsid w:val="00396626"/>
    <w:rsid w:val="00396EDE"/>
    <w:rsid w:val="003A00E0"/>
    <w:rsid w:val="003A027B"/>
    <w:rsid w:val="003A0734"/>
    <w:rsid w:val="003A0A8D"/>
    <w:rsid w:val="003A0AA2"/>
    <w:rsid w:val="003A0B23"/>
    <w:rsid w:val="003A0EB6"/>
    <w:rsid w:val="003A0FEF"/>
    <w:rsid w:val="003A0FFA"/>
    <w:rsid w:val="003A16D4"/>
    <w:rsid w:val="003A1822"/>
    <w:rsid w:val="003A1A01"/>
    <w:rsid w:val="003A1D0B"/>
    <w:rsid w:val="003A1E0A"/>
    <w:rsid w:val="003A1F2E"/>
    <w:rsid w:val="003A231B"/>
    <w:rsid w:val="003A2B68"/>
    <w:rsid w:val="003A3974"/>
    <w:rsid w:val="003A40C3"/>
    <w:rsid w:val="003A436B"/>
    <w:rsid w:val="003A4C82"/>
    <w:rsid w:val="003A5190"/>
    <w:rsid w:val="003A51D1"/>
    <w:rsid w:val="003A52E8"/>
    <w:rsid w:val="003A5707"/>
    <w:rsid w:val="003A5711"/>
    <w:rsid w:val="003A578B"/>
    <w:rsid w:val="003A5909"/>
    <w:rsid w:val="003A5C33"/>
    <w:rsid w:val="003A5FC8"/>
    <w:rsid w:val="003A6141"/>
    <w:rsid w:val="003A6339"/>
    <w:rsid w:val="003A66CD"/>
    <w:rsid w:val="003A675D"/>
    <w:rsid w:val="003A69A8"/>
    <w:rsid w:val="003A6A46"/>
    <w:rsid w:val="003A6C1D"/>
    <w:rsid w:val="003A7785"/>
    <w:rsid w:val="003A7A0D"/>
    <w:rsid w:val="003A7AD7"/>
    <w:rsid w:val="003A7B6D"/>
    <w:rsid w:val="003A7C1F"/>
    <w:rsid w:val="003A7E11"/>
    <w:rsid w:val="003A7F75"/>
    <w:rsid w:val="003B09C9"/>
    <w:rsid w:val="003B0CC4"/>
    <w:rsid w:val="003B0F0E"/>
    <w:rsid w:val="003B13FF"/>
    <w:rsid w:val="003B1983"/>
    <w:rsid w:val="003B240E"/>
    <w:rsid w:val="003B2ACF"/>
    <w:rsid w:val="003B2B85"/>
    <w:rsid w:val="003B2C8E"/>
    <w:rsid w:val="003B2EA5"/>
    <w:rsid w:val="003B3282"/>
    <w:rsid w:val="003B329D"/>
    <w:rsid w:val="003B3378"/>
    <w:rsid w:val="003B3ECA"/>
    <w:rsid w:val="003B40EC"/>
    <w:rsid w:val="003B41A7"/>
    <w:rsid w:val="003B42B3"/>
    <w:rsid w:val="003B48D8"/>
    <w:rsid w:val="003B4A9F"/>
    <w:rsid w:val="003B4BFD"/>
    <w:rsid w:val="003B5582"/>
    <w:rsid w:val="003B591E"/>
    <w:rsid w:val="003B5C34"/>
    <w:rsid w:val="003B661B"/>
    <w:rsid w:val="003B669E"/>
    <w:rsid w:val="003B6A48"/>
    <w:rsid w:val="003B6F4D"/>
    <w:rsid w:val="003C0107"/>
    <w:rsid w:val="003C0433"/>
    <w:rsid w:val="003C0594"/>
    <w:rsid w:val="003C0B4C"/>
    <w:rsid w:val="003C112C"/>
    <w:rsid w:val="003C1161"/>
    <w:rsid w:val="003C1673"/>
    <w:rsid w:val="003C167D"/>
    <w:rsid w:val="003C1F10"/>
    <w:rsid w:val="003C26B4"/>
    <w:rsid w:val="003C27E4"/>
    <w:rsid w:val="003C2DE8"/>
    <w:rsid w:val="003C2E3C"/>
    <w:rsid w:val="003C38BC"/>
    <w:rsid w:val="003C3D53"/>
    <w:rsid w:val="003C3E87"/>
    <w:rsid w:val="003C4854"/>
    <w:rsid w:val="003C4DD1"/>
    <w:rsid w:val="003C5557"/>
    <w:rsid w:val="003C5B06"/>
    <w:rsid w:val="003C5BE2"/>
    <w:rsid w:val="003C5D20"/>
    <w:rsid w:val="003C6286"/>
    <w:rsid w:val="003C6474"/>
    <w:rsid w:val="003C6B05"/>
    <w:rsid w:val="003C6DF4"/>
    <w:rsid w:val="003C742B"/>
    <w:rsid w:val="003C788B"/>
    <w:rsid w:val="003C7957"/>
    <w:rsid w:val="003D04B1"/>
    <w:rsid w:val="003D0E24"/>
    <w:rsid w:val="003D10ED"/>
    <w:rsid w:val="003D1195"/>
    <w:rsid w:val="003D13EF"/>
    <w:rsid w:val="003D14EC"/>
    <w:rsid w:val="003D1589"/>
    <w:rsid w:val="003D191F"/>
    <w:rsid w:val="003D19F0"/>
    <w:rsid w:val="003D1A46"/>
    <w:rsid w:val="003D1E53"/>
    <w:rsid w:val="003D23FA"/>
    <w:rsid w:val="003D260D"/>
    <w:rsid w:val="003D2BC7"/>
    <w:rsid w:val="003D31C3"/>
    <w:rsid w:val="003D394B"/>
    <w:rsid w:val="003D3C6E"/>
    <w:rsid w:val="003D3C9E"/>
    <w:rsid w:val="003D42E6"/>
    <w:rsid w:val="003D43EE"/>
    <w:rsid w:val="003D4782"/>
    <w:rsid w:val="003D49B4"/>
    <w:rsid w:val="003D4D46"/>
    <w:rsid w:val="003D56DB"/>
    <w:rsid w:val="003D5870"/>
    <w:rsid w:val="003D5927"/>
    <w:rsid w:val="003D5B15"/>
    <w:rsid w:val="003D5C2C"/>
    <w:rsid w:val="003D5D4F"/>
    <w:rsid w:val="003D5E41"/>
    <w:rsid w:val="003D618E"/>
    <w:rsid w:val="003D6B91"/>
    <w:rsid w:val="003D6DA9"/>
    <w:rsid w:val="003D6F7E"/>
    <w:rsid w:val="003D700B"/>
    <w:rsid w:val="003D749D"/>
    <w:rsid w:val="003D7529"/>
    <w:rsid w:val="003D7789"/>
    <w:rsid w:val="003D7B71"/>
    <w:rsid w:val="003D7B86"/>
    <w:rsid w:val="003D7EB5"/>
    <w:rsid w:val="003D7FEA"/>
    <w:rsid w:val="003E0071"/>
    <w:rsid w:val="003E0296"/>
    <w:rsid w:val="003E0E0A"/>
    <w:rsid w:val="003E1333"/>
    <w:rsid w:val="003E1848"/>
    <w:rsid w:val="003E2215"/>
    <w:rsid w:val="003E2AF3"/>
    <w:rsid w:val="003E2CED"/>
    <w:rsid w:val="003E3934"/>
    <w:rsid w:val="003E3ABF"/>
    <w:rsid w:val="003E3B8C"/>
    <w:rsid w:val="003E3E5B"/>
    <w:rsid w:val="003E4428"/>
    <w:rsid w:val="003E4C82"/>
    <w:rsid w:val="003E5051"/>
    <w:rsid w:val="003E52C2"/>
    <w:rsid w:val="003E548F"/>
    <w:rsid w:val="003E5CA2"/>
    <w:rsid w:val="003E646D"/>
    <w:rsid w:val="003E6C7C"/>
    <w:rsid w:val="003E6CAB"/>
    <w:rsid w:val="003E6D4D"/>
    <w:rsid w:val="003E6D6B"/>
    <w:rsid w:val="003E704E"/>
    <w:rsid w:val="003E720C"/>
    <w:rsid w:val="003E768B"/>
    <w:rsid w:val="003E7C88"/>
    <w:rsid w:val="003F14E6"/>
    <w:rsid w:val="003F1859"/>
    <w:rsid w:val="003F23BB"/>
    <w:rsid w:val="003F260D"/>
    <w:rsid w:val="003F26D8"/>
    <w:rsid w:val="003F29C4"/>
    <w:rsid w:val="003F2DE6"/>
    <w:rsid w:val="003F303A"/>
    <w:rsid w:val="003F33DE"/>
    <w:rsid w:val="003F35CC"/>
    <w:rsid w:val="003F387C"/>
    <w:rsid w:val="003F3E04"/>
    <w:rsid w:val="003F49B2"/>
    <w:rsid w:val="003F4D97"/>
    <w:rsid w:val="003F579A"/>
    <w:rsid w:val="003F5C64"/>
    <w:rsid w:val="003F5DE5"/>
    <w:rsid w:val="003F6548"/>
    <w:rsid w:val="003F6EE7"/>
    <w:rsid w:val="003F7346"/>
    <w:rsid w:val="003F7786"/>
    <w:rsid w:val="003F79D4"/>
    <w:rsid w:val="003F7B3F"/>
    <w:rsid w:val="004002D4"/>
    <w:rsid w:val="00400553"/>
    <w:rsid w:val="00400909"/>
    <w:rsid w:val="00400C96"/>
    <w:rsid w:val="00401084"/>
    <w:rsid w:val="004023E8"/>
    <w:rsid w:val="0040271F"/>
    <w:rsid w:val="00402A37"/>
    <w:rsid w:val="004033DB"/>
    <w:rsid w:val="00403938"/>
    <w:rsid w:val="00403F8E"/>
    <w:rsid w:val="00404320"/>
    <w:rsid w:val="00404903"/>
    <w:rsid w:val="00404E41"/>
    <w:rsid w:val="00404EE9"/>
    <w:rsid w:val="00405F95"/>
    <w:rsid w:val="004064E3"/>
    <w:rsid w:val="00406582"/>
    <w:rsid w:val="0040682A"/>
    <w:rsid w:val="0040688E"/>
    <w:rsid w:val="00406BD7"/>
    <w:rsid w:val="00407EF0"/>
    <w:rsid w:val="00410315"/>
    <w:rsid w:val="00411565"/>
    <w:rsid w:val="00411782"/>
    <w:rsid w:val="00411BBC"/>
    <w:rsid w:val="00412F2B"/>
    <w:rsid w:val="00413182"/>
    <w:rsid w:val="00413479"/>
    <w:rsid w:val="004139CA"/>
    <w:rsid w:val="00413AE2"/>
    <w:rsid w:val="00413F0C"/>
    <w:rsid w:val="00414211"/>
    <w:rsid w:val="00414A47"/>
    <w:rsid w:val="00414CA5"/>
    <w:rsid w:val="0041519D"/>
    <w:rsid w:val="0041530E"/>
    <w:rsid w:val="00415506"/>
    <w:rsid w:val="004158B6"/>
    <w:rsid w:val="004158F7"/>
    <w:rsid w:val="00415D84"/>
    <w:rsid w:val="0041664E"/>
    <w:rsid w:val="00416744"/>
    <w:rsid w:val="004167B8"/>
    <w:rsid w:val="004169B3"/>
    <w:rsid w:val="00416B8B"/>
    <w:rsid w:val="00416D14"/>
    <w:rsid w:val="004178B3"/>
    <w:rsid w:val="00417B6C"/>
    <w:rsid w:val="00417E79"/>
    <w:rsid w:val="00420460"/>
    <w:rsid w:val="00420D56"/>
    <w:rsid w:val="004214F8"/>
    <w:rsid w:val="00421B33"/>
    <w:rsid w:val="00421D24"/>
    <w:rsid w:val="004220CF"/>
    <w:rsid w:val="004221CC"/>
    <w:rsid w:val="004223CA"/>
    <w:rsid w:val="00422B43"/>
    <w:rsid w:val="00422D47"/>
    <w:rsid w:val="00423019"/>
    <w:rsid w:val="00423197"/>
    <w:rsid w:val="00423469"/>
    <w:rsid w:val="004236BC"/>
    <w:rsid w:val="00423B5C"/>
    <w:rsid w:val="00423EFD"/>
    <w:rsid w:val="00424437"/>
    <w:rsid w:val="004246EA"/>
    <w:rsid w:val="00424753"/>
    <w:rsid w:val="00424A0B"/>
    <w:rsid w:val="00424A98"/>
    <w:rsid w:val="00424C11"/>
    <w:rsid w:val="004252DC"/>
    <w:rsid w:val="00426152"/>
    <w:rsid w:val="00426C13"/>
    <w:rsid w:val="0042770C"/>
    <w:rsid w:val="00427A22"/>
    <w:rsid w:val="00427D1F"/>
    <w:rsid w:val="0043055F"/>
    <w:rsid w:val="00430758"/>
    <w:rsid w:val="00430E54"/>
    <w:rsid w:val="00430F0D"/>
    <w:rsid w:val="00430F12"/>
    <w:rsid w:val="0043173E"/>
    <w:rsid w:val="00431B70"/>
    <w:rsid w:val="00431C58"/>
    <w:rsid w:val="00432207"/>
    <w:rsid w:val="00432624"/>
    <w:rsid w:val="00432841"/>
    <w:rsid w:val="00433559"/>
    <w:rsid w:val="00433961"/>
    <w:rsid w:val="00433E48"/>
    <w:rsid w:val="00433EE3"/>
    <w:rsid w:val="004345B3"/>
    <w:rsid w:val="00434922"/>
    <w:rsid w:val="00434F59"/>
    <w:rsid w:val="0043590A"/>
    <w:rsid w:val="00435AD1"/>
    <w:rsid w:val="00435AF2"/>
    <w:rsid w:val="004364A2"/>
    <w:rsid w:val="004365F7"/>
    <w:rsid w:val="004366C0"/>
    <w:rsid w:val="00437149"/>
    <w:rsid w:val="00437209"/>
    <w:rsid w:val="0043743C"/>
    <w:rsid w:val="0043759F"/>
    <w:rsid w:val="00437A15"/>
    <w:rsid w:val="00437CBD"/>
    <w:rsid w:val="00437D92"/>
    <w:rsid w:val="0044080D"/>
    <w:rsid w:val="00440AF4"/>
    <w:rsid w:val="00440D60"/>
    <w:rsid w:val="00440E4A"/>
    <w:rsid w:val="00441423"/>
    <w:rsid w:val="00441824"/>
    <w:rsid w:val="0044189F"/>
    <w:rsid w:val="00441C2A"/>
    <w:rsid w:val="00441C30"/>
    <w:rsid w:val="00441FE4"/>
    <w:rsid w:val="00442093"/>
    <w:rsid w:val="00442262"/>
    <w:rsid w:val="00442284"/>
    <w:rsid w:val="0044266E"/>
    <w:rsid w:val="00442D44"/>
    <w:rsid w:val="00442E79"/>
    <w:rsid w:val="00443107"/>
    <w:rsid w:val="00443366"/>
    <w:rsid w:val="0044344C"/>
    <w:rsid w:val="0044396A"/>
    <w:rsid w:val="00443E7C"/>
    <w:rsid w:val="004440F7"/>
    <w:rsid w:val="0044456E"/>
    <w:rsid w:val="00444761"/>
    <w:rsid w:val="00444C20"/>
    <w:rsid w:val="004453FD"/>
    <w:rsid w:val="0044591C"/>
    <w:rsid w:val="00445DE0"/>
    <w:rsid w:val="004461B4"/>
    <w:rsid w:val="00446706"/>
    <w:rsid w:val="004468EE"/>
    <w:rsid w:val="00446973"/>
    <w:rsid w:val="00446A04"/>
    <w:rsid w:val="00446AA4"/>
    <w:rsid w:val="0044790D"/>
    <w:rsid w:val="0045021A"/>
    <w:rsid w:val="00450884"/>
    <w:rsid w:val="004519AD"/>
    <w:rsid w:val="00451A27"/>
    <w:rsid w:val="00452BEA"/>
    <w:rsid w:val="00452FFC"/>
    <w:rsid w:val="00453688"/>
    <w:rsid w:val="00453E74"/>
    <w:rsid w:val="004543CF"/>
    <w:rsid w:val="0045448C"/>
    <w:rsid w:val="004544D2"/>
    <w:rsid w:val="00455627"/>
    <w:rsid w:val="004564B2"/>
    <w:rsid w:val="00456F47"/>
    <w:rsid w:val="00457268"/>
    <w:rsid w:val="004572BD"/>
    <w:rsid w:val="0045732B"/>
    <w:rsid w:val="0045777A"/>
    <w:rsid w:val="00457933"/>
    <w:rsid w:val="00457986"/>
    <w:rsid w:val="00457C4E"/>
    <w:rsid w:val="00460596"/>
    <w:rsid w:val="004607CF"/>
    <w:rsid w:val="00460806"/>
    <w:rsid w:val="00460904"/>
    <w:rsid w:val="00460BF6"/>
    <w:rsid w:val="0046130E"/>
    <w:rsid w:val="004615B6"/>
    <w:rsid w:val="004616BC"/>
    <w:rsid w:val="00461A81"/>
    <w:rsid w:val="00461BAE"/>
    <w:rsid w:val="004620F1"/>
    <w:rsid w:val="00462522"/>
    <w:rsid w:val="00463097"/>
    <w:rsid w:val="00463CA8"/>
    <w:rsid w:val="00463F5E"/>
    <w:rsid w:val="00464A74"/>
    <w:rsid w:val="00464CF3"/>
    <w:rsid w:val="00465123"/>
    <w:rsid w:val="00465154"/>
    <w:rsid w:val="004652F2"/>
    <w:rsid w:val="00465A18"/>
    <w:rsid w:val="00465BAD"/>
    <w:rsid w:val="004662AB"/>
    <w:rsid w:val="0046637E"/>
    <w:rsid w:val="004665F6"/>
    <w:rsid w:val="004668CF"/>
    <w:rsid w:val="00466ADE"/>
    <w:rsid w:val="004670A3"/>
    <w:rsid w:val="0046778C"/>
    <w:rsid w:val="00467952"/>
    <w:rsid w:val="00467A55"/>
    <w:rsid w:val="00467C25"/>
    <w:rsid w:val="00467C3A"/>
    <w:rsid w:val="00467C59"/>
    <w:rsid w:val="00467D9D"/>
    <w:rsid w:val="00470866"/>
    <w:rsid w:val="00470E05"/>
    <w:rsid w:val="004713C3"/>
    <w:rsid w:val="00471533"/>
    <w:rsid w:val="00471639"/>
    <w:rsid w:val="00471894"/>
    <w:rsid w:val="004718B0"/>
    <w:rsid w:val="00471BA3"/>
    <w:rsid w:val="00471F0E"/>
    <w:rsid w:val="00472346"/>
    <w:rsid w:val="00472474"/>
    <w:rsid w:val="00472699"/>
    <w:rsid w:val="00472873"/>
    <w:rsid w:val="00472D1A"/>
    <w:rsid w:val="004730E0"/>
    <w:rsid w:val="004736C0"/>
    <w:rsid w:val="004736F4"/>
    <w:rsid w:val="0047403F"/>
    <w:rsid w:val="00474F3B"/>
    <w:rsid w:val="004758BC"/>
    <w:rsid w:val="00475A9D"/>
    <w:rsid w:val="00475D7E"/>
    <w:rsid w:val="00476300"/>
    <w:rsid w:val="004766FF"/>
    <w:rsid w:val="00476994"/>
    <w:rsid w:val="00476E82"/>
    <w:rsid w:val="004770FE"/>
    <w:rsid w:val="0047743B"/>
    <w:rsid w:val="00477B62"/>
    <w:rsid w:val="00477D48"/>
    <w:rsid w:val="00480027"/>
    <w:rsid w:val="00480185"/>
    <w:rsid w:val="004807F3"/>
    <w:rsid w:val="00480984"/>
    <w:rsid w:val="00480B20"/>
    <w:rsid w:val="00480C05"/>
    <w:rsid w:val="00480CFA"/>
    <w:rsid w:val="00480E55"/>
    <w:rsid w:val="00481524"/>
    <w:rsid w:val="00481FEB"/>
    <w:rsid w:val="00482116"/>
    <w:rsid w:val="00482186"/>
    <w:rsid w:val="004823CD"/>
    <w:rsid w:val="00482E73"/>
    <w:rsid w:val="00483161"/>
    <w:rsid w:val="0048369F"/>
    <w:rsid w:val="00483792"/>
    <w:rsid w:val="00485392"/>
    <w:rsid w:val="004856C5"/>
    <w:rsid w:val="00485B74"/>
    <w:rsid w:val="00485F1C"/>
    <w:rsid w:val="0048623D"/>
    <w:rsid w:val="0048642E"/>
    <w:rsid w:val="00486C8B"/>
    <w:rsid w:val="0048705B"/>
    <w:rsid w:val="004871EA"/>
    <w:rsid w:val="004878B7"/>
    <w:rsid w:val="00487B3E"/>
    <w:rsid w:val="00490349"/>
    <w:rsid w:val="004903BC"/>
    <w:rsid w:val="00490B30"/>
    <w:rsid w:val="00491051"/>
    <w:rsid w:val="00491CC1"/>
    <w:rsid w:val="0049208F"/>
    <w:rsid w:val="004925BA"/>
    <w:rsid w:val="0049278E"/>
    <w:rsid w:val="0049281E"/>
    <w:rsid w:val="00493045"/>
    <w:rsid w:val="004936E9"/>
    <w:rsid w:val="00493F48"/>
    <w:rsid w:val="00494423"/>
    <w:rsid w:val="0049472E"/>
    <w:rsid w:val="00494DA8"/>
    <w:rsid w:val="004953BD"/>
    <w:rsid w:val="00495503"/>
    <w:rsid w:val="004956E0"/>
    <w:rsid w:val="004959CF"/>
    <w:rsid w:val="00495EA4"/>
    <w:rsid w:val="004968FD"/>
    <w:rsid w:val="00496A41"/>
    <w:rsid w:val="00496C0C"/>
    <w:rsid w:val="00497832"/>
    <w:rsid w:val="00497915"/>
    <w:rsid w:val="00497956"/>
    <w:rsid w:val="00497CD4"/>
    <w:rsid w:val="00497D8E"/>
    <w:rsid w:val="00497F2F"/>
    <w:rsid w:val="00497F3A"/>
    <w:rsid w:val="004A0213"/>
    <w:rsid w:val="004A062A"/>
    <w:rsid w:val="004A0A67"/>
    <w:rsid w:val="004A0AFC"/>
    <w:rsid w:val="004A0BC6"/>
    <w:rsid w:val="004A0D88"/>
    <w:rsid w:val="004A18A1"/>
    <w:rsid w:val="004A276F"/>
    <w:rsid w:val="004A319F"/>
    <w:rsid w:val="004A39AB"/>
    <w:rsid w:val="004A3D43"/>
    <w:rsid w:val="004A409A"/>
    <w:rsid w:val="004A4174"/>
    <w:rsid w:val="004A4362"/>
    <w:rsid w:val="004A436C"/>
    <w:rsid w:val="004A45DE"/>
    <w:rsid w:val="004A4657"/>
    <w:rsid w:val="004A4685"/>
    <w:rsid w:val="004A47C8"/>
    <w:rsid w:val="004A4A7F"/>
    <w:rsid w:val="004A4E6B"/>
    <w:rsid w:val="004A4F93"/>
    <w:rsid w:val="004A5060"/>
    <w:rsid w:val="004A515D"/>
    <w:rsid w:val="004A52D1"/>
    <w:rsid w:val="004A57FE"/>
    <w:rsid w:val="004A5991"/>
    <w:rsid w:val="004A5BBB"/>
    <w:rsid w:val="004A5D3A"/>
    <w:rsid w:val="004A6013"/>
    <w:rsid w:val="004A62C6"/>
    <w:rsid w:val="004A67CC"/>
    <w:rsid w:val="004A6C3B"/>
    <w:rsid w:val="004A9006"/>
    <w:rsid w:val="004B0445"/>
    <w:rsid w:val="004B0ECD"/>
    <w:rsid w:val="004B0F58"/>
    <w:rsid w:val="004B14BE"/>
    <w:rsid w:val="004B1CB4"/>
    <w:rsid w:val="004B1CE9"/>
    <w:rsid w:val="004B25CA"/>
    <w:rsid w:val="004B26D5"/>
    <w:rsid w:val="004B2977"/>
    <w:rsid w:val="004B29CC"/>
    <w:rsid w:val="004B2A61"/>
    <w:rsid w:val="004B2AF2"/>
    <w:rsid w:val="004B2B39"/>
    <w:rsid w:val="004B302E"/>
    <w:rsid w:val="004B34AD"/>
    <w:rsid w:val="004B362D"/>
    <w:rsid w:val="004B363B"/>
    <w:rsid w:val="004B3E03"/>
    <w:rsid w:val="004B484F"/>
    <w:rsid w:val="004B4B64"/>
    <w:rsid w:val="004B51C9"/>
    <w:rsid w:val="004B57B7"/>
    <w:rsid w:val="004B5806"/>
    <w:rsid w:val="004B62BE"/>
    <w:rsid w:val="004B6843"/>
    <w:rsid w:val="004B6FD7"/>
    <w:rsid w:val="004B77B2"/>
    <w:rsid w:val="004B77DF"/>
    <w:rsid w:val="004B7D75"/>
    <w:rsid w:val="004C0251"/>
    <w:rsid w:val="004C06F9"/>
    <w:rsid w:val="004C0705"/>
    <w:rsid w:val="004C11A9"/>
    <w:rsid w:val="004C15ED"/>
    <w:rsid w:val="004C2027"/>
    <w:rsid w:val="004C207D"/>
    <w:rsid w:val="004C23EB"/>
    <w:rsid w:val="004C28E1"/>
    <w:rsid w:val="004C2ABE"/>
    <w:rsid w:val="004C2D6C"/>
    <w:rsid w:val="004C2E85"/>
    <w:rsid w:val="004C3A25"/>
    <w:rsid w:val="004C3A7A"/>
    <w:rsid w:val="004C3BA8"/>
    <w:rsid w:val="004C40AD"/>
    <w:rsid w:val="004C4553"/>
    <w:rsid w:val="004C4705"/>
    <w:rsid w:val="004C47FA"/>
    <w:rsid w:val="004C5236"/>
    <w:rsid w:val="004C5326"/>
    <w:rsid w:val="004C5A48"/>
    <w:rsid w:val="004C6594"/>
    <w:rsid w:val="004C685D"/>
    <w:rsid w:val="004C6A56"/>
    <w:rsid w:val="004C6D1D"/>
    <w:rsid w:val="004C6DB7"/>
    <w:rsid w:val="004C76D6"/>
    <w:rsid w:val="004C7AF4"/>
    <w:rsid w:val="004D01EB"/>
    <w:rsid w:val="004D0336"/>
    <w:rsid w:val="004D04AE"/>
    <w:rsid w:val="004D085C"/>
    <w:rsid w:val="004D0B40"/>
    <w:rsid w:val="004D0E57"/>
    <w:rsid w:val="004D14DD"/>
    <w:rsid w:val="004D15A4"/>
    <w:rsid w:val="004D1E53"/>
    <w:rsid w:val="004D29EB"/>
    <w:rsid w:val="004D2B95"/>
    <w:rsid w:val="004D2BCE"/>
    <w:rsid w:val="004D2D55"/>
    <w:rsid w:val="004D2FD3"/>
    <w:rsid w:val="004D3829"/>
    <w:rsid w:val="004D3930"/>
    <w:rsid w:val="004D3BD3"/>
    <w:rsid w:val="004D3FEA"/>
    <w:rsid w:val="004D4275"/>
    <w:rsid w:val="004D47DF"/>
    <w:rsid w:val="004D4BA4"/>
    <w:rsid w:val="004D4FF1"/>
    <w:rsid w:val="004D50F3"/>
    <w:rsid w:val="004D5147"/>
    <w:rsid w:val="004D55AF"/>
    <w:rsid w:val="004D613B"/>
    <w:rsid w:val="004D61EC"/>
    <w:rsid w:val="004D639E"/>
    <w:rsid w:val="004D651B"/>
    <w:rsid w:val="004D6756"/>
    <w:rsid w:val="004D6B86"/>
    <w:rsid w:val="004D6E78"/>
    <w:rsid w:val="004D7299"/>
    <w:rsid w:val="004D7919"/>
    <w:rsid w:val="004D7E1D"/>
    <w:rsid w:val="004D7E9F"/>
    <w:rsid w:val="004E06D1"/>
    <w:rsid w:val="004E0D6A"/>
    <w:rsid w:val="004E1068"/>
    <w:rsid w:val="004E1345"/>
    <w:rsid w:val="004E25DF"/>
    <w:rsid w:val="004E2B1A"/>
    <w:rsid w:val="004E2DAF"/>
    <w:rsid w:val="004E2ED7"/>
    <w:rsid w:val="004E2F02"/>
    <w:rsid w:val="004E3164"/>
    <w:rsid w:val="004E436E"/>
    <w:rsid w:val="004E460F"/>
    <w:rsid w:val="004E4A3D"/>
    <w:rsid w:val="004E4AAE"/>
    <w:rsid w:val="004E534A"/>
    <w:rsid w:val="004E53C0"/>
    <w:rsid w:val="004E568A"/>
    <w:rsid w:val="004E5B8D"/>
    <w:rsid w:val="004E6C52"/>
    <w:rsid w:val="004E7B22"/>
    <w:rsid w:val="004E7BD4"/>
    <w:rsid w:val="004F02AC"/>
    <w:rsid w:val="004F050C"/>
    <w:rsid w:val="004F05E9"/>
    <w:rsid w:val="004F0D00"/>
    <w:rsid w:val="004F0EC4"/>
    <w:rsid w:val="004F1824"/>
    <w:rsid w:val="004F19F7"/>
    <w:rsid w:val="004F1A05"/>
    <w:rsid w:val="004F1DD7"/>
    <w:rsid w:val="004F2251"/>
    <w:rsid w:val="004F2471"/>
    <w:rsid w:val="004F27B3"/>
    <w:rsid w:val="004F2919"/>
    <w:rsid w:val="004F307B"/>
    <w:rsid w:val="004F3164"/>
    <w:rsid w:val="004F3470"/>
    <w:rsid w:val="004F3581"/>
    <w:rsid w:val="004F3830"/>
    <w:rsid w:val="004F3AF8"/>
    <w:rsid w:val="004F3F23"/>
    <w:rsid w:val="004F48DD"/>
    <w:rsid w:val="004F49D6"/>
    <w:rsid w:val="004F4B10"/>
    <w:rsid w:val="004F4F45"/>
    <w:rsid w:val="004F63AD"/>
    <w:rsid w:val="004F6483"/>
    <w:rsid w:val="004F6513"/>
    <w:rsid w:val="004F6857"/>
    <w:rsid w:val="004F6AF2"/>
    <w:rsid w:val="004F6C3E"/>
    <w:rsid w:val="004F768E"/>
    <w:rsid w:val="004F76C7"/>
    <w:rsid w:val="004F7BB2"/>
    <w:rsid w:val="0050015B"/>
    <w:rsid w:val="00500498"/>
    <w:rsid w:val="005006AA"/>
    <w:rsid w:val="005006B8"/>
    <w:rsid w:val="00500A0F"/>
    <w:rsid w:val="00500B2B"/>
    <w:rsid w:val="00500BE6"/>
    <w:rsid w:val="00500CF4"/>
    <w:rsid w:val="00500F49"/>
    <w:rsid w:val="005012AD"/>
    <w:rsid w:val="00501E31"/>
    <w:rsid w:val="00501E87"/>
    <w:rsid w:val="0050209A"/>
    <w:rsid w:val="00502422"/>
    <w:rsid w:val="0050275F"/>
    <w:rsid w:val="00502BB8"/>
    <w:rsid w:val="00503401"/>
    <w:rsid w:val="00503BD4"/>
    <w:rsid w:val="00503F0A"/>
    <w:rsid w:val="00503F46"/>
    <w:rsid w:val="00504631"/>
    <w:rsid w:val="0050467F"/>
    <w:rsid w:val="005050A6"/>
    <w:rsid w:val="00505B4D"/>
    <w:rsid w:val="005063E9"/>
    <w:rsid w:val="0050641F"/>
    <w:rsid w:val="00506724"/>
    <w:rsid w:val="00506AC7"/>
    <w:rsid w:val="00506F42"/>
    <w:rsid w:val="005075E5"/>
    <w:rsid w:val="005077E2"/>
    <w:rsid w:val="005078D6"/>
    <w:rsid w:val="00510929"/>
    <w:rsid w:val="00510A35"/>
    <w:rsid w:val="00510BB5"/>
    <w:rsid w:val="00511256"/>
    <w:rsid w:val="00511364"/>
    <w:rsid w:val="00511411"/>
    <w:rsid w:val="00511543"/>
    <w:rsid w:val="00511863"/>
    <w:rsid w:val="0051186B"/>
    <w:rsid w:val="005123C7"/>
    <w:rsid w:val="00512945"/>
    <w:rsid w:val="00512A42"/>
    <w:rsid w:val="00513282"/>
    <w:rsid w:val="005135DC"/>
    <w:rsid w:val="005136FC"/>
    <w:rsid w:val="00513C87"/>
    <w:rsid w:val="00513D31"/>
    <w:rsid w:val="005140E4"/>
    <w:rsid w:val="0051452C"/>
    <w:rsid w:val="005146A4"/>
    <w:rsid w:val="005147D5"/>
    <w:rsid w:val="00514F17"/>
    <w:rsid w:val="005150A6"/>
    <w:rsid w:val="00515AE2"/>
    <w:rsid w:val="00516521"/>
    <w:rsid w:val="00516935"/>
    <w:rsid w:val="00516DD7"/>
    <w:rsid w:val="00516E62"/>
    <w:rsid w:val="00517205"/>
    <w:rsid w:val="005173CF"/>
    <w:rsid w:val="00517517"/>
    <w:rsid w:val="00517925"/>
    <w:rsid w:val="005179F1"/>
    <w:rsid w:val="0052038B"/>
    <w:rsid w:val="0052054B"/>
    <w:rsid w:val="00520C8F"/>
    <w:rsid w:val="00520DC5"/>
    <w:rsid w:val="005213A7"/>
    <w:rsid w:val="005219C9"/>
    <w:rsid w:val="00521ABD"/>
    <w:rsid w:val="00522817"/>
    <w:rsid w:val="00522962"/>
    <w:rsid w:val="00522AB1"/>
    <w:rsid w:val="00522EBE"/>
    <w:rsid w:val="00522F8F"/>
    <w:rsid w:val="00522FB8"/>
    <w:rsid w:val="00523274"/>
    <w:rsid w:val="00523503"/>
    <w:rsid w:val="005239FB"/>
    <w:rsid w:val="00523C29"/>
    <w:rsid w:val="0052409B"/>
    <w:rsid w:val="0052429C"/>
    <w:rsid w:val="005242C1"/>
    <w:rsid w:val="00524493"/>
    <w:rsid w:val="00524B73"/>
    <w:rsid w:val="00524F9F"/>
    <w:rsid w:val="00525131"/>
    <w:rsid w:val="0052555D"/>
    <w:rsid w:val="0052565F"/>
    <w:rsid w:val="00525C80"/>
    <w:rsid w:val="00526265"/>
    <w:rsid w:val="00526318"/>
    <w:rsid w:val="00526385"/>
    <w:rsid w:val="00526795"/>
    <w:rsid w:val="005267C5"/>
    <w:rsid w:val="00526998"/>
    <w:rsid w:val="00526D7C"/>
    <w:rsid w:val="005277F9"/>
    <w:rsid w:val="005279DF"/>
    <w:rsid w:val="005279FD"/>
    <w:rsid w:val="00527B70"/>
    <w:rsid w:val="00527F17"/>
    <w:rsid w:val="00527FAD"/>
    <w:rsid w:val="00530020"/>
    <w:rsid w:val="00530B78"/>
    <w:rsid w:val="00530D54"/>
    <w:rsid w:val="00530D7F"/>
    <w:rsid w:val="00531222"/>
    <w:rsid w:val="0053155D"/>
    <w:rsid w:val="005315A6"/>
    <w:rsid w:val="005318F5"/>
    <w:rsid w:val="00531B8D"/>
    <w:rsid w:val="00531CA0"/>
    <w:rsid w:val="005321A3"/>
    <w:rsid w:val="00532578"/>
    <w:rsid w:val="0053282D"/>
    <w:rsid w:val="005328AE"/>
    <w:rsid w:val="0053374F"/>
    <w:rsid w:val="005337E4"/>
    <w:rsid w:val="00533832"/>
    <w:rsid w:val="00533AAA"/>
    <w:rsid w:val="00533D1C"/>
    <w:rsid w:val="00534019"/>
    <w:rsid w:val="00534A9A"/>
    <w:rsid w:val="00534B7B"/>
    <w:rsid w:val="005351A9"/>
    <w:rsid w:val="00535267"/>
    <w:rsid w:val="005354D5"/>
    <w:rsid w:val="005354F2"/>
    <w:rsid w:val="00535A24"/>
    <w:rsid w:val="005367BE"/>
    <w:rsid w:val="005367D0"/>
    <w:rsid w:val="005368F4"/>
    <w:rsid w:val="00536903"/>
    <w:rsid w:val="0053695F"/>
    <w:rsid w:val="00536C51"/>
    <w:rsid w:val="00536E0C"/>
    <w:rsid w:val="005378FD"/>
    <w:rsid w:val="005379CD"/>
    <w:rsid w:val="00537B86"/>
    <w:rsid w:val="00537EB9"/>
    <w:rsid w:val="0054004B"/>
    <w:rsid w:val="00540A42"/>
    <w:rsid w:val="00540DD5"/>
    <w:rsid w:val="00540DFD"/>
    <w:rsid w:val="0054134D"/>
    <w:rsid w:val="00541967"/>
    <w:rsid w:val="00541F7E"/>
    <w:rsid w:val="00541FBB"/>
    <w:rsid w:val="005421E8"/>
    <w:rsid w:val="00542606"/>
    <w:rsid w:val="00542D2C"/>
    <w:rsid w:val="00543486"/>
    <w:rsid w:val="00543B42"/>
    <w:rsid w:val="0054440F"/>
    <w:rsid w:val="005445BD"/>
    <w:rsid w:val="005449E3"/>
    <w:rsid w:val="00544C2B"/>
    <w:rsid w:val="00545F43"/>
    <w:rsid w:val="00546543"/>
    <w:rsid w:val="00546C3C"/>
    <w:rsid w:val="00546C9F"/>
    <w:rsid w:val="00546CEA"/>
    <w:rsid w:val="00546DDE"/>
    <w:rsid w:val="005470FA"/>
    <w:rsid w:val="005475F1"/>
    <w:rsid w:val="00547A64"/>
    <w:rsid w:val="00547D10"/>
    <w:rsid w:val="00550693"/>
    <w:rsid w:val="00550DB2"/>
    <w:rsid w:val="00550DCF"/>
    <w:rsid w:val="00550E85"/>
    <w:rsid w:val="00551252"/>
    <w:rsid w:val="0055153E"/>
    <w:rsid w:val="00551DF3"/>
    <w:rsid w:val="005521EA"/>
    <w:rsid w:val="00552409"/>
    <w:rsid w:val="00552568"/>
    <w:rsid w:val="00552696"/>
    <w:rsid w:val="0055275E"/>
    <w:rsid w:val="00553283"/>
    <w:rsid w:val="005533BD"/>
    <w:rsid w:val="00553500"/>
    <w:rsid w:val="005539AB"/>
    <w:rsid w:val="00553F7F"/>
    <w:rsid w:val="00554254"/>
    <w:rsid w:val="00554A89"/>
    <w:rsid w:val="00555305"/>
    <w:rsid w:val="0055552E"/>
    <w:rsid w:val="005555D8"/>
    <w:rsid w:val="005557DA"/>
    <w:rsid w:val="0055602D"/>
    <w:rsid w:val="005565A0"/>
    <w:rsid w:val="005565CA"/>
    <w:rsid w:val="0055667D"/>
    <w:rsid w:val="00556D1A"/>
    <w:rsid w:val="00556D45"/>
    <w:rsid w:val="00557605"/>
    <w:rsid w:val="00560273"/>
    <w:rsid w:val="00560BCE"/>
    <w:rsid w:val="00560EFF"/>
    <w:rsid w:val="00561C9D"/>
    <w:rsid w:val="00561E1D"/>
    <w:rsid w:val="00561F00"/>
    <w:rsid w:val="00561FF0"/>
    <w:rsid w:val="00562269"/>
    <w:rsid w:val="005625C3"/>
    <w:rsid w:val="0056270C"/>
    <w:rsid w:val="00562AE2"/>
    <w:rsid w:val="00562F40"/>
    <w:rsid w:val="005637C0"/>
    <w:rsid w:val="0056385B"/>
    <w:rsid w:val="005639B2"/>
    <w:rsid w:val="00563AB9"/>
    <w:rsid w:val="00563AEB"/>
    <w:rsid w:val="00563EE9"/>
    <w:rsid w:val="00563F77"/>
    <w:rsid w:val="00564032"/>
    <w:rsid w:val="005643A9"/>
    <w:rsid w:val="005649D2"/>
    <w:rsid w:val="00564A6A"/>
    <w:rsid w:val="00564B50"/>
    <w:rsid w:val="00564CCA"/>
    <w:rsid w:val="0056502C"/>
    <w:rsid w:val="0056548A"/>
    <w:rsid w:val="00565F18"/>
    <w:rsid w:val="0056642E"/>
    <w:rsid w:val="00566519"/>
    <w:rsid w:val="00566E07"/>
    <w:rsid w:val="0056796D"/>
    <w:rsid w:val="005707E8"/>
    <w:rsid w:val="00570BCF"/>
    <w:rsid w:val="00570BF4"/>
    <w:rsid w:val="00570C41"/>
    <w:rsid w:val="005710DD"/>
    <w:rsid w:val="005715B5"/>
    <w:rsid w:val="005717A4"/>
    <w:rsid w:val="00572364"/>
    <w:rsid w:val="00572946"/>
    <w:rsid w:val="00572C06"/>
    <w:rsid w:val="005739A5"/>
    <w:rsid w:val="00573D03"/>
    <w:rsid w:val="005741BC"/>
    <w:rsid w:val="00574327"/>
    <w:rsid w:val="00574A70"/>
    <w:rsid w:val="00574BF0"/>
    <w:rsid w:val="00574CF5"/>
    <w:rsid w:val="0057535F"/>
    <w:rsid w:val="00575506"/>
    <w:rsid w:val="00575814"/>
    <w:rsid w:val="00575823"/>
    <w:rsid w:val="00575988"/>
    <w:rsid w:val="00575B0D"/>
    <w:rsid w:val="005760E2"/>
    <w:rsid w:val="0057610D"/>
    <w:rsid w:val="00576CAE"/>
    <w:rsid w:val="00576CE6"/>
    <w:rsid w:val="00576DAF"/>
    <w:rsid w:val="00576DEE"/>
    <w:rsid w:val="005771B7"/>
    <w:rsid w:val="0057728D"/>
    <w:rsid w:val="00577755"/>
    <w:rsid w:val="005779B7"/>
    <w:rsid w:val="00577F1D"/>
    <w:rsid w:val="00580401"/>
    <w:rsid w:val="0058047D"/>
    <w:rsid w:val="00580744"/>
    <w:rsid w:val="005807C5"/>
    <w:rsid w:val="00580912"/>
    <w:rsid w:val="00580A3D"/>
    <w:rsid w:val="00580AFD"/>
    <w:rsid w:val="0058102D"/>
    <w:rsid w:val="005811FD"/>
    <w:rsid w:val="00581264"/>
    <w:rsid w:val="005813C5"/>
    <w:rsid w:val="005813D8"/>
    <w:rsid w:val="00581B42"/>
    <w:rsid w:val="005823C3"/>
    <w:rsid w:val="00582833"/>
    <w:rsid w:val="0058287B"/>
    <w:rsid w:val="00582994"/>
    <w:rsid w:val="00583731"/>
    <w:rsid w:val="00583875"/>
    <w:rsid w:val="005838DC"/>
    <w:rsid w:val="00583B27"/>
    <w:rsid w:val="00583E3F"/>
    <w:rsid w:val="0058457B"/>
    <w:rsid w:val="00584D31"/>
    <w:rsid w:val="00584EFE"/>
    <w:rsid w:val="00584FD4"/>
    <w:rsid w:val="005855E5"/>
    <w:rsid w:val="00586989"/>
    <w:rsid w:val="00586AAA"/>
    <w:rsid w:val="00586BF5"/>
    <w:rsid w:val="00586F80"/>
    <w:rsid w:val="005877EA"/>
    <w:rsid w:val="00587976"/>
    <w:rsid w:val="005879E6"/>
    <w:rsid w:val="00587E21"/>
    <w:rsid w:val="00587FFC"/>
    <w:rsid w:val="0059000C"/>
    <w:rsid w:val="005903D5"/>
    <w:rsid w:val="0059058A"/>
    <w:rsid w:val="00590750"/>
    <w:rsid w:val="005907AD"/>
    <w:rsid w:val="00590C82"/>
    <w:rsid w:val="00590D0B"/>
    <w:rsid w:val="00590DE7"/>
    <w:rsid w:val="0059106E"/>
    <w:rsid w:val="005911BC"/>
    <w:rsid w:val="005911E2"/>
    <w:rsid w:val="00591697"/>
    <w:rsid w:val="00591BBD"/>
    <w:rsid w:val="005924F1"/>
    <w:rsid w:val="005928A8"/>
    <w:rsid w:val="005931C3"/>
    <w:rsid w:val="005934B4"/>
    <w:rsid w:val="005934D0"/>
    <w:rsid w:val="00593971"/>
    <w:rsid w:val="00593DD6"/>
    <w:rsid w:val="00594684"/>
    <w:rsid w:val="00594840"/>
    <w:rsid w:val="0059493D"/>
    <w:rsid w:val="00594B3F"/>
    <w:rsid w:val="00594B4C"/>
    <w:rsid w:val="00594C29"/>
    <w:rsid w:val="00595618"/>
    <w:rsid w:val="00595E98"/>
    <w:rsid w:val="005960CE"/>
    <w:rsid w:val="00596743"/>
    <w:rsid w:val="005971FB"/>
    <w:rsid w:val="00597466"/>
    <w:rsid w:val="0059747A"/>
    <w:rsid w:val="005976EA"/>
    <w:rsid w:val="005A0D15"/>
    <w:rsid w:val="005A1058"/>
    <w:rsid w:val="005A1463"/>
    <w:rsid w:val="005A15B4"/>
    <w:rsid w:val="005A1630"/>
    <w:rsid w:val="005A16F3"/>
    <w:rsid w:val="005A19E8"/>
    <w:rsid w:val="005A1B3E"/>
    <w:rsid w:val="005A1CDF"/>
    <w:rsid w:val="005A1DB6"/>
    <w:rsid w:val="005A2375"/>
    <w:rsid w:val="005A256F"/>
    <w:rsid w:val="005A2740"/>
    <w:rsid w:val="005A2CF8"/>
    <w:rsid w:val="005A2F80"/>
    <w:rsid w:val="005A3140"/>
    <w:rsid w:val="005A34D4"/>
    <w:rsid w:val="005A3978"/>
    <w:rsid w:val="005A3DDA"/>
    <w:rsid w:val="005A4170"/>
    <w:rsid w:val="005A4B0C"/>
    <w:rsid w:val="005A4B5E"/>
    <w:rsid w:val="005A5B80"/>
    <w:rsid w:val="005A6018"/>
    <w:rsid w:val="005A6599"/>
    <w:rsid w:val="005A67CA"/>
    <w:rsid w:val="005A68FA"/>
    <w:rsid w:val="005A6A04"/>
    <w:rsid w:val="005A6B6E"/>
    <w:rsid w:val="005A6FDD"/>
    <w:rsid w:val="005A7839"/>
    <w:rsid w:val="005B09A8"/>
    <w:rsid w:val="005B184F"/>
    <w:rsid w:val="005B1C87"/>
    <w:rsid w:val="005B2269"/>
    <w:rsid w:val="005B29D5"/>
    <w:rsid w:val="005B2D1A"/>
    <w:rsid w:val="005B2DA4"/>
    <w:rsid w:val="005B32C9"/>
    <w:rsid w:val="005B34DC"/>
    <w:rsid w:val="005B3AB9"/>
    <w:rsid w:val="005B49BE"/>
    <w:rsid w:val="005B4EE4"/>
    <w:rsid w:val="005B54CF"/>
    <w:rsid w:val="005B589C"/>
    <w:rsid w:val="005B5A61"/>
    <w:rsid w:val="005B6850"/>
    <w:rsid w:val="005B6899"/>
    <w:rsid w:val="005B6E5D"/>
    <w:rsid w:val="005B7656"/>
    <w:rsid w:val="005B77E0"/>
    <w:rsid w:val="005B7AB2"/>
    <w:rsid w:val="005B7C60"/>
    <w:rsid w:val="005B7CB7"/>
    <w:rsid w:val="005C0311"/>
    <w:rsid w:val="005C04A0"/>
    <w:rsid w:val="005C097C"/>
    <w:rsid w:val="005C0A7C"/>
    <w:rsid w:val="005C14A7"/>
    <w:rsid w:val="005C1DA5"/>
    <w:rsid w:val="005C209D"/>
    <w:rsid w:val="005C259F"/>
    <w:rsid w:val="005C2720"/>
    <w:rsid w:val="005C3068"/>
    <w:rsid w:val="005C30B6"/>
    <w:rsid w:val="005C38E5"/>
    <w:rsid w:val="005C405D"/>
    <w:rsid w:val="005C41C1"/>
    <w:rsid w:val="005C42E1"/>
    <w:rsid w:val="005C43E6"/>
    <w:rsid w:val="005C4649"/>
    <w:rsid w:val="005C5158"/>
    <w:rsid w:val="005C5ABD"/>
    <w:rsid w:val="005C5B1F"/>
    <w:rsid w:val="005C5DE9"/>
    <w:rsid w:val="005C5EA7"/>
    <w:rsid w:val="005C630E"/>
    <w:rsid w:val="005C6660"/>
    <w:rsid w:val="005C6EFA"/>
    <w:rsid w:val="005C6F0A"/>
    <w:rsid w:val="005C6FA6"/>
    <w:rsid w:val="005C766E"/>
    <w:rsid w:val="005C7AD5"/>
    <w:rsid w:val="005C7EE4"/>
    <w:rsid w:val="005D0140"/>
    <w:rsid w:val="005D0ACB"/>
    <w:rsid w:val="005D0BEA"/>
    <w:rsid w:val="005D124A"/>
    <w:rsid w:val="005D140D"/>
    <w:rsid w:val="005D1A1E"/>
    <w:rsid w:val="005D1AAE"/>
    <w:rsid w:val="005D1F0D"/>
    <w:rsid w:val="005D227F"/>
    <w:rsid w:val="005D2C15"/>
    <w:rsid w:val="005D30D4"/>
    <w:rsid w:val="005D39A4"/>
    <w:rsid w:val="005D45D6"/>
    <w:rsid w:val="005D4744"/>
    <w:rsid w:val="005D47DA"/>
    <w:rsid w:val="005D49FE"/>
    <w:rsid w:val="005D4B7D"/>
    <w:rsid w:val="005D5700"/>
    <w:rsid w:val="005D597D"/>
    <w:rsid w:val="005D5A2E"/>
    <w:rsid w:val="005D5B02"/>
    <w:rsid w:val="005D5C4D"/>
    <w:rsid w:val="005D5D90"/>
    <w:rsid w:val="005D600F"/>
    <w:rsid w:val="005D6115"/>
    <w:rsid w:val="005D6323"/>
    <w:rsid w:val="005D65ED"/>
    <w:rsid w:val="005D676E"/>
    <w:rsid w:val="005D6CA6"/>
    <w:rsid w:val="005D6EC9"/>
    <w:rsid w:val="005D6F0C"/>
    <w:rsid w:val="005D705B"/>
    <w:rsid w:val="005D79E4"/>
    <w:rsid w:val="005D907C"/>
    <w:rsid w:val="005E0B9D"/>
    <w:rsid w:val="005E1274"/>
    <w:rsid w:val="005E15F7"/>
    <w:rsid w:val="005E1949"/>
    <w:rsid w:val="005E1DE7"/>
    <w:rsid w:val="005E1F63"/>
    <w:rsid w:val="005E2643"/>
    <w:rsid w:val="005E2686"/>
    <w:rsid w:val="005E288C"/>
    <w:rsid w:val="005E30EA"/>
    <w:rsid w:val="005E325F"/>
    <w:rsid w:val="005E3311"/>
    <w:rsid w:val="005E34FC"/>
    <w:rsid w:val="005E392D"/>
    <w:rsid w:val="005E3A74"/>
    <w:rsid w:val="005E3B82"/>
    <w:rsid w:val="005E3E91"/>
    <w:rsid w:val="005E3F43"/>
    <w:rsid w:val="005E424B"/>
    <w:rsid w:val="005E46FB"/>
    <w:rsid w:val="005E4E46"/>
    <w:rsid w:val="005E512B"/>
    <w:rsid w:val="005E5227"/>
    <w:rsid w:val="005E5874"/>
    <w:rsid w:val="005E5985"/>
    <w:rsid w:val="005E5BC9"/>
    <w:rsid w:val="005E66BA"/>
    <w:rsid w:val="005E6A4E"/>
    <w:rsid w:val="005E7216"/>
    <w:rsid w:val="005E75D7"/>
    <w:rsid w:val="005E7865"/>
    <w:rsid w:val="005E795B"/>
    <w:rsid w:val="005E79C9"/>
    <w:rsid w:val="005E7B5E"/>
    <w:rsid w:val="005E7F5F"/>
    <w:rsid w:val="005E7FEB"/>
    <w:rsid w:val="005F0320"/>
    <w:rsid w:val="005F0AA0"/>
    <w:rsid w:val="005F1332"/>
    <w:rsid w:val="005F156B"/>
    <w:rsid w:val="005F16D2"/>
    <w:rsid w:val="005F2067"/>
    <w:rsid w:val="005F21B9"/>
    <w:rsid w:val="005F2BBF"/>
    <w:rsid w:val="005F2D46"/>
    <w:rsid w:val="005F3726"/>
    <w:rsid w:val="005F39F9"/>
    <w:rsid w:val="005F3C93"/>
    <w:rsid w:val="005F3ED8"/>
    <w:rsid w:val="005F3F7E"/>
    <w:rsid w:val="005F4284"/>
    <w:rsid w:val="005F43B2"/>
    <w:rsid w:val="005F4501"/>
    <w:rsid w:val="005F4AE4"/>
    <w:rsid w:val="005F4B4E"/>
    <w:rsid w:val="005F4C22"/>
    <w:rsid w:val="005F51A6"/>
    <w:rsid w:val="005F52A1"/>
    <w:rsid w:val="005F5914"/>
    <w:rsid w:val="005F5A84"/>
    <w:rsid w:val="005F5B95"/>
    <w:rsid w:val="005F60AF"/>
    <w:rsid w:val="005F6367"/>
    <w:rsid w:val="005F63F2"/>
    <w:rsid w:val="005F6DA4"/>
    <w:rsid w:val="005F6E31"/>
    <w:rsid w:val="005F7429"/>
    <w:rsid w:val="005F749E"/>
    <w:rsid w:val="005F7671"/>
    <w:rsid w:val="005F76A8"/>
    <w:rsid w:val="005F7DFF"/>
    <w:rsid w:val="0060014D"/>
    <w:rsid w:val="00600B37"/>
    <w:rsid w:val="00600E90"/>
    <w:rsid w:val="00600F30"/>
    <w:rsid w:val="006010A8"/>
    <w:rsid w:val="00601498"/>
    <w:rsid w:val="006016CF"/>
    <w:rsid w:val="006018E8"/>
    <w:rsid w:val="00601B33"/>
    <w:rsid w:val="00601CC7"/>
    <w:rsid w:val="00601FCF"/>
    <w:rsid w:val="00601FDB"/>
    <w:rsid w:val="006020B3"/>
    <w:rsid w:val="006021D7"/>
    <w:rsid w:val="006026C8"/>
    <w:rsid w:val="00602A88"/>
    <w:rsid w:val="00602AA1"/>
    <w:rsid w:val="00603265"/>
    <w:rsid w:val="00603773"/>
    <w:rsid w:val="0060399B"/>
    <w:rsid w:val="0060421B"/>
    <w:rsid w:val="00604955"/>
    <w:rsid w:val="00604BE3"/>
    <w:rsid w:val="00605816"/>
    <w:rsid w:val="006058C5"/>
    <w:rsid w:val="00605952"/>
    <w:rsid w:val="006059C7"/>
    <w:rsid w:val="00605B14"/>
    <w:rsid w:val="00605B5B"/>
    <w:rsid w:val="00605D18"/>
    <w:rsid w:val="00606116"/>
    <w:rsid w:val="0060633F"/>
    <w:rsid w:val="0060648D"/>
    <w:rsid w:val="00606C27"/>
    <w:rsid w:val="00606C5E"/>
    <w:rsid w:val="00606C65"/>
    <w:rsid w:val="00606EBE"/>
    <w:rsid w:val="0060733B"/>
    <w:rsid w:val="00607D58"/>
    <w:rsid w:val="00607E93"/>
    <w:rsid w:val="00610229"/>
    <w:rsid w:val="00610A4F"/>
    <w:rsid w:val="00610D13"/>
    <w:rsid w:val="00610D51"/>
    <w:rsid w:val="00610E18"/>
    <w:rsid w:val="006111F9"/>
    <w:rsid w:val="00611BB8"/>
    <w:rsid w:val="00611F81"/>
    <w:rsid w:val="00611FBF"/>
    <w:rsid w:val="00612144"/>
    <w:rsid w:val="00612957"/>
    <w:rsid w:val="00612AB0"/>
    <w:rsid w:val="006133D3"/>
    <w:rsid w:val="00613C2D"/>
    <w:rsid w:val="006146D4"/>
    <w:rsid w:val="006147C4"/>
    <w:rsid w:val="006149C7"/>
    <w:rsid w:val="00614B89"/>
    <w:rsid w:val="00614C1A"/>
    <w:rsid w:val="00614E84"/>
    <w:rsid w:val="006152AF"/>
    <w:rsid w:val="006152E4"/>
    <w:rsid w:val="0061533C"/>
    <w:rsid w:val="00615636"/>
    <w:rsid w:val="00615F38"/>
    <w:rsid w:val="006163A9"/>
    <w:rsid w:val="00616647"/>
    <w:rsid w:val="006167DE"/>
    <w:rsid w:val="006169FB"/>
    <w:rsid w:val="00617766"/>
    <w:rsid w:val="0061795C"/>
    <w:rsid w:val="00617A15"/>
    <w:rsid w:val="00617A51"/>
    <w:rsid w:val="00617A7C"/>
    <w:rsid w:val="00617BCF"/>
    <w:rsid w:val="006201F1"/>
    <w:rsid w:val="00620D41"/>
    <w:rsid w:val="00620E2A"/>
    <w:rsid w:val="00620EC1"/>
    <w:rsid w:val="00621054"/>
    <w:rsid w:val="006211D4"/>
    <w:rsid w:val="006213C9"/>
    <w:rsid w:val="00621875"/>
    <w:rsid w:val="00621F9B"/>
    <w:rsid w:val="00622153"/>
    <w:rsid w:val="00622931"/>
    <w:rsid w:val="00622A42"/>
    <w:rsid w:val="00622BE7"/>
    <w:rsid w:val="00622BF9"/>
    <w:rsid w:val="0062310D"/>
    <w:rsid w:val="006245A9"/>
    <w:rsid w:val="006248F4"/>
    <w:rsid w:val="00624B1C"/>
    <w:rsid w:val="00625EA3"/>
    <w:rsid w:val="006267B6"/>
    <w:rsid w:val="00626932"/>
    <w:rsid w:val="00626BBF"/>
    <w:rsid w:val="00626C03"/>
    <w:rsid w:val="0062740F"/>
    <w:rsid w:val="00627836"/>
    <w:rsid w:val="00627AEA"/>
    <w:rsid w:val="00627CE5"/>
    <w:rsid w:val="00628C12"/>
    <w:rsid w:val="00630319"/>
    <w:rsid w:val="00630885"/>
    <w:rsid w:val="00630FDC"/>
    <w:rsid w:val="0063122D"/>
    <w:rsid w:val="00631412"/>
    <w:rsid w:val="00631FA1"/>
    <w:rsid w:val="00631FDB"/>
    <w:rsid w:val="00632215"/>
    <w:rsid w:val="00632891"/>
    <w:rsid w:val="00632E22"/>
    <w:rsid w:val="00633334"/>
    <w:rsid w:val="00633BC3"/>
    <w:rsid w:val="00633D00"/>
    <w:rsid w:val="006340A4"/>
    <w:rsid w:val="006347AF"/>
    <w:rsid w:val="006356B8"/>
    <w:rsid w:val="00636088"/>
    <w:rsid w:val="0063615A"/>
    <w:rsid w:val="0063666D"/>
    <w:rsid w:val="00636B6D"/>
    <w:rsid w:val="006370A4"/>
    <w:rsid w:val="00637968"/>
    <w:rsid w:val="006404B8"/>
    <w:rsid w:val="00641030"/>
    <w:rsid w:val="00641113"/>
    <w:rsid w:val="00641141"/>
    <w:rsid w:val="00641320"/>
    <w:rsid w:val="006414B0"/>
    <w:rsid w:val="0064185D"/>
    <w:rsid w:val="006418EA"/>
    <w:rsid w:val="00641F82"/>
    <w:rsid w:val="00641FB0"/>
    <w:rsid w:val="00642096"/>
    <w:rsid w:val="00642180"/>
    <w:rsid w:val="0064273E"/>
    <w:rsid w:val="0064291A"/>
    <w:rsid w:val="00642B98"/>
    <w:rsid w:val="00642D3F"/>
    <w:rsid w:val="00643356"/>
    <w:rsid w:val="006439B5"/>
    <w:rsid w:val="00643A13"/>
    <w:rsid w:val="00643CC4"/>
    <w:rsid w:val="00643D5C"/>
    <w:rsid w:val="00644281"/>
    <w:rsid w:val="0064434E"/>
    <w:rsid w:val="00644C93"/>
    <w:rsid w:val="00644CE7"/>
    <w:rsid w:val="006453C7"/>
    <w:rsid w:val="00645C6A"/>
    <w:rsid w:val="00645D66"/>
    <w:rsid w:val="00646314"/>
    <w:rsid w:val="00646383"/>
    <w:rsid w:val="006463AD"/>
    <w:rsid w:val="00646A68"/>
    <w:rsid w:val="00646B60"/>
    <w:rsid w:val="00646D40"/>
    <w:rsid w:val="006475C2"/>
    <w:rsid w:val="006477AA"/>
    <w:rsid w:val="0064780D"/>
    <w:rsid w:val="00647DF1"/>
    <w:rsid w:val="00650704"/>
    <w:rsid w:val="00650E4A"/>
    <w:rsid w:val="006511F7"/>
    <w:rsid w:val="00651541"/>
    <w:rsid w:val="0065158C"/>
    <w:rsid w:val="006515E9"/>
    <w:rsid w:val="00651A7C"/>
    <w:rsid w:val="00651CE0"/>
    <w:rsid w:val="00651EEF"/>
    <w:rsid w:val="00652D21"/>
    <w:rsid w:val="00652D4E"/>
    <w:rsid w:val="00652F5F"/>
    <w:rsid w:val="00653442"/>
    <w:rsid w:val="00653606"/>
    <w:rsid w:val="006539AF"/>
    <w:rsid w:val="00653B8A"/>
    <w:rsid w:val="0065410F"/>
    <w:rsid w:val="0065465F"/>
    <w:rsid w:val="006556F0"/>
    <w:rsid w:val="006558AE"/>
    <w:rsid w:val="00655E4B"/>
    <w:rsid w:val="00656012"/>
    <w:rsid w:val="00656183"/>
    <w:rsid w:val="00656AA7"/>
    <w:rsid w:val="00656C12"/>
    <w:rsid w:val="0065728D"/>
    <w:rsid w:val="006574DD"/>
    <w:rsid w:val="0065778E"/>
    <w:rsid w:val="006577BA"/>
    <w:rsid w:val="006578EF"/>
    <w:rsid w:val="00657B70"/>
    <w:rsid w:val="00657C40"/>
    <w:rsid w:val="0066046D"/>
    <w:rsid w:val="00660789"/>
    <w:rsid w:val="00660B00"/>
    <w:rsid w:val="00660BE9"/>
    <w:rsid w:val="00660F2A"/>
    <w:rsid w:val="00660FF5"/>
    <w:rsid w:val="00661B03"/>
    <w:rsid w:val="00661B12"/>
    <w:rsid w:val="0066242C"/>
    <w:rsid w:val="00662437"/>
    <w:rsid w:val="006624EA"/>
    <w:rsid w:val="00662A6B"/>
    <w:rsid w:val="00662DAB"/>
    <w:rsid w:val="00662FB7"/>
    <w:rsid w:val="00663038"/>
    <w:rsid w:val="00664057"/>
    <w:rsid w:val="0066487B"/>
    <w:rsid w:val="00664A71"/>
    <w:rsid w:val="00665112"/>
    <w:rsid w:val="00665206"/>
    <w:rsid w:val="00665340"/>
    <w:rsid w:val="006659D7"/>
    <w:rsid w:val="0066633A"/>
    <w:rsid w:val="0066634F"/>
    <w:rsid w:val="0066668F"/>
    <w:rsid w:val="006667DD"/>
    <w:rsid w:val="00666A91"/>
    <w:rsid w:val="00667622"/>
    <w:rsid w:val="0066770C"/>
    <w:rsid w:val="00667D2A"/>
    <w:rsid w:val="006700F2"/>
    <w:rsid w:val="006706AE"/>
    <w:rsid w:val="00670A7E"/>
    <w:rsid w:val="00670AFE"/>
    <w:rsid w:val="00671309"/>
    <w:rsid w:val="00671681"/>
    <w:rsid w:val="00671A1A"/>
    <w:rsid w:val="00671D6E"/>
    <w:rsid w:val="00671F6B"/>
    <w:rsid w:val="00672383"/>
    <w:rsid w:val="006724EE"/>
    <w:rsid w:val="00672947"/>
    <w:rsid w:val="00672A60"/>
    <w:rsid w:val="00672D48"/>
    <w:rsid w:val="00672DAB"/>
    <w:rsid w:val="006730B1"/>
    <w:rsid w:val="0067336B"/>
    <w:rsid w:val="006734D1"/>
    <w:rsid w:val="00673A43"/>
    <w:rsid w:val="00673A76"/>
    <w:rsid w:val="00673BF2"/>
    <w:rsid w:val="00674016"/>
    <w:rsid w:val="006745E0"/>
    <w:rsid w:val="00674891"/>
    <w:rsid w:val="00674981"/>
    <w:rsid w:val="006749B0"/>
    <w:rsid w:val="006751FA"/>
    <w:rsid w:val="0067567D"/>
    <w:rsid w:val="00675969"/>
    <w:rsid w:val="006761FC"/>
    <w:rsid w:val="00676479"/>
    <w:rsid w:val="006767CB"/>
    <w:rsid w:val="006768C7"/>
    <w:rsid w:val="00676E15"/>
    <w:rsid w:val="0067762E"/>
    <w:rsid w:val="00677835"/>
    <w:rsid w:val="0067783E"/>
    <w:rsid w:val="0067786E"/>
    <w:rsid w:val="006778B3"/>
    <w:rsid w:val="006778E8"/>
    <w:rsid w:val="0067797A"/>
    <w:rsid w:val="00680388"/>
    <w:rsid w:val="00680A7D"/>
    <w:rsid w:val="006816EF"/>
    <w:rsid w:val="00681866"/>
    <w:rsid w:val="00681DA9"/>
    <w:rsid w:val="00682303"/>
    <w:rsid w:val="006823CD"/>
    <w:rsid w:val="0068246E"/>
    <w:rsid w:val="006828D4"/>
    <w:rsid w:val="0068290C"/>
    <w:rsid w:val="00682AB2"/>
    <w:rsid w:val="00683086"/>
    <w:rsid w:val="0068331E"/>
    <w:rsid w:val="00683B03"/>
    <w:rsid w:val="00683C15"/>
    <w:rsid w:val="00683CBB"/>
    <w:rsid w:val="00683DD0"/>
    <w:rsid w:val="0068411C"/>
    <w:rsid w:val="0068425C"/>
    <w:rsid w:val="006847B7"/>
    <w:rsid w:val="00684A77"/>
    <w:rsid w:val="00685654"/>
    <w:rsid w:val="00685BF1"/>
    <w:rsid w:val="00685DD7"/>
    <w:rsid w:val="00685F66"/>
    <w:rsid w:val="0068629A"/>
    <w:rsid w:val="00686F47"/>
    <w:rsid w:val="0068751B"/>
    <w:rsid w:val="00687C25"/>
    <w:rsid w:val="00687C27"/>
    <w:rsid w:val="00690B73"/>
    <w:rsid w:val="00690D4C"/>
    <w:rsid w:val="00690FD6"/>
    <w:rsid w:val="00690FE2"/>
    <w:rsid w:val="006910B4"/>
    <w:rsid w:val="0069170C"/>
    <w:rsid w:val="00691C65"/>
    <w:rsid w:val="00691DE9"/>
    <w:rsid w:val="00691F87"/>
    <w:rsid w:val="00692253"/>
    <w:rsid w:val="00692495"/>
    <w:rsid w:val="00692616"/>
    <w:rsid w:val="0069280E"/>
    <w:rsid w:val="00693601"/>
    <w:rsid w:val="00693670"/>
    <w:rsid w:val="00693A4F"/>
    <w:rsid w:val="00693D78"/>
    <w:rsid w:val="00694A5E"/>
    <w:rsid w:val="00694CFD"/>
    <w:rsid w:val="0069518C"/>
    <w:rsid w:val="0069598E"/>
    <w:rsid w:val="006959AF"/>
    <w:rsid w:val="00695AB6"/>
    <w:rsid w:val="0069619C"/>
    <w:rsid w:val="0069629C"/>
    <w:rsid w:val="00696410"/>
    <w:rsid w:val="006964C5"/>
    <w:rsid w:val="00696AF9"/>
    <w:rsid w:val="00696C87"/>
    <w:rsid w:val="00696F16"/>
    <w:rsid w:val="0069700F"/>
    <w:rsid w:val="0069704F"/>
    <w:rsid w:val="006970D3"/>
    <w:rsid w:val="0069720C"/>
    <w:rsid w:val="00697B45"/>
    <w:rsid w:val="00697D42"/>
    <w:rsid w:val="006A0021"/>
    <w:rsid w:val="006A04AE"/>
    <w:rsid w:val="006A06D2"/>
    <w:rsid w:val="006A079C"/>
    <w:rsid w:val="006A0CFD"/>
    <w:rsid w:val="006A0DD3"/>
    <w:rsid w:val="006A1A46"/>
    <w:rsid w:val="006A20DC"/>
    <w:rsid w:val="006A274D"/>
    <w:rsid w:val="006A34F9"/>
    <w:rsid w:val="006A3884"/>
    <w:rsid w:val="006A3AD9"/>
    <w:rsid w:val="006A3C27"/>
    <w:rsid w:val="006A3E3B"/>
    <w:rsid w:val="006A3F12"/>
    <w:rsid w:val="006A44E1"/>
    <w:rsid w:val="006A4572"/>
    <w:rsid w:val="006A4D2F"/>
    <w:rsid w:val="006A4F2A"/>
    <w:rsid w:val="006A505F"/>
    <w:rsid w:val="006A5656"/>
    <w:rsid w:val="006A579A"/>
    <w:rsid w:val="006A5D87"/>
    <w:rsid w:val="006A6678"/>
    <w:rsid w:val="006A67D1"/>
    <w:rsid w:val="006A6CAA"/>
    <w:rsid w:val="006A728C"/>
    <w:rsid w:val="006A7481"/>
    <w:rsid w:val="006A797E"/>
    <w:rsid w:val="006A7CF2"/>
    <w:rsid w:val="006B066C"/>
    <w:rsid w:val="006B0798"/>
    <w:rsid w:val="006B0D5F"/>
    <w:rsid w:val="006B10B9"/>
    <w:rsid w:val="006B1398"/>
    <w:rsid w:val="006B173D"/>
    <w:rsid w:val="006B17CC"/>
    <w:rsid w:val="006B185C"/>
    <w:rsid w:val="006B1A14"/>
    <w:rsid w:val="006B1C5B"/>
    <w:rsid w:val="006B2807"/>
    <w:rsid w:val="006B2BD2"/>
    <w:rsid w:val="006B2CBD"/>
    <w:rsid w:val="006B3252"/>
    <w:rsid w:val="006B3488"/>
    <w:rsid w:val="006B3E74"/>
    <w:rsid w:val="006B41D1"/>
    <w:rsid w:val="006B465D"/>
    <w:rsid w:val="006B4B77"/>
    <w:rsid w:val="006B4C18"/>
    <w:rsid w:val="006B4C65"/>
    <w:rsid w:val="006B4CE7"/>
    <w:rsid w:val="006B4D11"/>
    <w:rsid w:val="006B4E8A"/>
    <w:rsid w:val="006B518C"/>
    <w:rsid w:val="006B51D8"/>
    <w:rsid w:val="006B5BA1"/>
    <w:rsid w:val="006B5CE7"/>
    <w:rsid w:val="006B6666"/>
    <w:rsid w:val="006B7FF8"/>
    <w:rsid w:val="006C0CC9"/>
    <w:rsid w:val="006C0CCA"/>
    <w:rsid w:val="006C0DA0"/>
    <w:rsid w:val="006C13D8"/>
    <w:rsid w:val="006C1735"/>
    <w:rsid w:val="006C18FC"/>
    <w:rsid w:val="006C1B8B"/>
    <w:rsid w:val="006C203B"/>
    <w:rsid w:val="006C21BC"/>
    <w:rsid w:val="006C2344"/>
    <w:rsid w:val="006C2690"/>
    <w:rsid w:val="006C2AFA"/>
    <w:rsid w:val="006C2D3A"/>
    <w:rsid w:val="006C2D6A"/>
    <w:rsid w:val="006C2F67"/>
    <w:rsid w:val="006C3129"/>
    <w:rsid w:val="006C33CD"/>
    <w:rsid w:val="006C39E6"/>
    <w:rsid w:val="006C3AB0"/>
    <w:rsid w:val="006C3D18"/>
    <w:rsid w:val="006C3DF9"/>
    <w:rsid w:val="006C401D"/>
    <w:rsid w:val="006C4976"/>
    <w:rsid w:val="006C4F03"/>
    <w:rsid w:val="006C511D"/>
    <w:rsid w:val="006C523F"/>
    <w:rsid w:val="006C599A"/>
    <w:rsid w:val="006C59F4"/>
    <w:rsid w:val="006C5CF9"/>
    <w:rsid w:val="006C70E6"/>
    <w:rsid w:val="006C7847"/>
    <w:rsid w:val="006D00B0"/>
    <w:rsid w:val="006D07B8"/>
    <w:rsid w:val="006D0BD4"/>
    <w:rsid w:val="006D0F7F"/>
    <w:rsid w:val="006D11EF"/>
    <w:rsid w:val="006D1263"/>
    <w:rsid w:val="006D1562"/>
    <w:rsid w:val="006D1888"/>
    <w:rsid w:val="006D1C4F"/>
    <w:rsid w:val="006D1CEE"/>
    <w:rsid w:val="006D1CF3"/>
    <w:rsid w:val="006D1E9C"/>
    <w:rsid w:val="006D1EFD"/>
    <w:rsid w:val="006D2194"/>
    <w:rsid w:val="006D2595"/>
    <w:rsid w:val="006D2968"/>
    <w:rsid w:val="006D3064"/>
    <w:rsid w:val="006D30D3"/>
    <w:rsid w:val="006D3311"/>
    <w:rsid w:val="006D34B1"/>
    <w:rsid w:val="006D378D"/>
    <w:rsid w:val="006D3A25"/>
    <w:rsid w:val="006D3DD5"/>
    <w:rsid w:val="006D3F06"/>
    <w:rsid w:val="006D4088"/>
    <w:rsid w:val="006D45CC"/>
    <w:rsid w:val="006D49BC"/>
    <w:rsid w:val="006D4BBF"/>
    <w:rsid w:val="006D4C19"/>
    <w:rsid w:val="006D4D04"/>
    <w:rsid w:val="006D5068"/>
    <w:rsid w:val="006D531F"/>
    <w:rsid w:val="006D53A2"/>
    <w:rsid w:val="006D5552"/>
    <w:rsid w:val="006D57E2"/>
    <w:rsid w:val="006D57FB"/>
    <w:rsid w:val="006D5B86"/>
    <w:rsid w:val="006D659C"/>
    <w:rsid w:val="006D6720"/>
    <w:rsid w:val="006D6D78"/>
    <w:rsid w:val="006D708C"/>
    <w:rsid w:val="006D7299"/>
    <w:rsid w:val="006D748D"/>
    <w:rsid w:val="006D7DB5"/>
    <w:rsid w:val="006D7E29"/>
    <w:rsid w:val="006E0586"/>
    <w:rsid w:val="006E059F"/>
    <w:rsid w:val="006E071B"/>
    <w:rsid w:val="006E08C6"/>
    <w:rsid w:val="006E0E05"/>
    <w:rsid w:val="006E10A2"/>
    <w:rsid w:val="006E122E"/>
    <w:rsid w:val="006E1596"/>
    <w:rsid w:val="006E1C13"/>
    <w:rsid w:val="006E25BF"/>
    <w:rsid w:val="006E2ACC"/>
    <w:rsid w:val="006E2ADA"/>
    <w:rsid w:val="006E2BD5"/>
    <w:rsid w:val="006E2C0E"/>
    <w:rsid w:val="006E2E63"/>
    <w:rsid w:val="006E3014"/>
    <w:rsid w:val="006E3486"/>
    <w:rsid w:val="006E3502"/>
    <w:rsid w:val="006E352F"/>
    <w:rsid w:val="006E3730"/>
    <w:rsid w:val="006E3F54"/>
    <w:rsid w:val="006E40CF"/>
    <w:rsid w:val="006E43F9"/>
    <w:rsid w:val="006E43FB"/>
    <w:rsid w:val="006E525F"/>
    <w:rsid w:val="006E540C"/>
    <w:rsid w:val="006E54D3"/>
    <w:rsid w:val="006E5961"/>
    <w:rsid w:val="006E5E01"/>
    <w:rsid w:val="006E6267"/>
    <w:rsid w:val="006E641F"/>
    <w:rsid w:val="006E6471"/>
    <w:rsid w:val="006E6970"/>
    <w:rsid w:val="006E699D"/>
    <w:rsid w:val="006E75BF"/>
    <w:rsid w:val="006E7CCF"/>
    <w:rsid w:val="006F023A"/>
    <w:rsid w:val="006F0571"/>
    <w:rsid w:val="006F0765"/>
    <w:rsid w:val="006F0BA4"/>
    <w:rsid w:val="006F0C76"/>
    <w:rsid w:val="006F0E51"/>
    <w:rsid w:val="006F18CB"/>
    <w:rsid w:val="006F1A76"/>
    <w:rsid w:val="006F1BBC"/>
    <w:rsid w:val="006F21B4"/>
    <w:rsid w:val="006F24A6"/>
    <w:rsid w:val="006F2820"/>
    <w:rsid w:val="006F2B23"/>
    <w:rsid w:val="006F2F37"/>
    <w:rsid w:val="006F3BBE"/>
    <w:rsid w:val="006F3CD7"/>
    <w:rsid w:val="006F3CE5"/>
    <w:rsid w:val="006F45BD"/>
    <w:rsid w:val="006F463A"/>
    <w:rsid w:val="006F4B78"/>
    <w:rsid w:val="006F5E4B"/>
    <w:rsid w:val="006F5F83"/>
    <w:rsid w:val="006F67A8"/>
    <w:rsid w:val="006F709C"/>
    <w:rsid w:val="006F77E2"/>
    <w:rsid w:val="006F7A52"/>
    <w:rsid w:val="006F7A65"/>
    <w:rsid w:val="006F7C21"/>
    <w:rsid w:val="006F7C42"/>
    <w:rsid w:val="00700176"/>
    <w:rsid w:val="007003BC"/>
    <w:rsid w:val="0070089C"/>
    <w:rsid w:val="0070094A"/>
    <w:rsid w:val="00700A44"/>
    <w:rsid w:val="00700DA1"/>
    <w:rsid w:val="0070116D"/>
    <w:rsid w:val="0070124E"/>
    <w:rsid w:val="0070181D"/>
    <w:rsid w:val="007018A6"/>
    <w:rsid w:val="00701ADA"/>
    <w:rsid w:val="00701B99"/>
    <w:rsid w:val="00701F7D"/>
    <w:rsid w:val="007024AD"/>
    <w:rsid w:val="00702885"/>
    <w:rsid w:val="007029B7"/>
    <w:rsid w:val="00702E7F"/>
    <w:rsid w:val="0070304F"/>
    <w:rsid w:val="007032A9"/>
    <w:rsid w:val="007034BA"/>
    <w:rsid w:val="00703C8D"/>
    <w:rsid w:val="0070413F"/>
    <w:rsid w:val="007046E9"/>
    <w:rsid w:val="00704B1E"/>
    <w:rsid w:val="00704D28"/>
    <w:rsid w:val="007055BD"/>
    <w:rsid w:val="00705A6B"/>
    <w:rsid w:val="00706787"/>
    <w:rsid w:val="00706A11"/>
    <w:rsid w:val="00706DF1"/>
    <w:rsid w:val="00706F3E"/>
    <w:rsid w:val="0070709A"/>
    <w:rsid w:val="00707A02"/>
    <w:rsid w:val="00707DCC"/>
    <w:rsid w:val="00707FDA"/>
    <w:rsid w:val="00710139"/>
    <w:rsid w:val="0071088C"/>
    <w:rsid w:val="007109F4"/>
    <w:rsid w:val="00710BB9"/>
    <w:rsid w:val="00710DD6"/>
    <w:rsid w:val="0071125B"/>
    <w:rsid w:val="007115D9"/>
    <w:rsid w:val="00711658"/>
    <w:rsid w:val="0071231B"/>
    <w:rsid w:val="00712CE9"/>
    <w:rsid w:val="007135EC"/>
    <w:rsid w:val="0071397B"/>
    <w:rsid w:val="00713B5F"/>
    <w:rsid w:val="00714212"/>
    <w:rsid w:val="007143E6"/>
    <w:rsid w:val="00714712"/>
    <w:rsid w:val="00714B79"/>
    <w:rsid w:val="007154A9"/>
    <w:rsid w:val="0071559B"/>
    <w:rsid w:val="00715CE6"/>
    <w:rsid w:val="00716581"/>
    <w:rsid w:val="007166F6"/>
    <w:rsid w:val="00716916"/>
    <w:rsid w:val="00716971"/>
    <w:rsid w:val="00716ACD"/>
    <w:rsid w:val="00716AFC"/>
    <w:rsid w:val="00716C71"/>
    <w:rsid w:val="00716CFB"/>
    <w:rsid w:val="00716F55"/>
    <w:rsid w:val="00717237"/>
    <w:rsid w:val="007172DF"/>
    <w:rsid w:val="0071737E"/>
    <w:rsid w:val="00717BE0"/>
    <w:rsid w:val="00717DA9"/>
    <w:rsid w:val="007202E4"/>
    <w:rsid w:val="00720821"/>
    <w:rsid w:val="00720E9B"/>
    <w:rsid w:val="00721FE3"/>
    <w:rsid w:val="007223F2"/>
    <w:rsid w:val="0072267D"/>
    <w:rsid w:val="00722C1F"/>
    <w:rsid w:val="00723613"/>
    <w:rsid w:val="007236FE"/>
    <w:rsid w:val="00723926"/>
    <w:rsid w:val="00723AC0"/>
    <w:rsid w:val="007241F1"/>
    <w:rsid w:val="007243F4"/>
    <w:rsid w:val="00724C01"/>
    <w:rsid w:val="00724C91"/>
    <w:rsid w:val="00724D57"/>
    <w:rsid w:val="00724EC8"/>
    <w:rsid w:val="00724FC1"/>
    <w:rsid w:val="007250B5"/>
    <w:rsid w:val="007251A7"/>
    <w:rsid w:val="00725759"/>
    <w:rsid w:val="0072582B"/>
    <w:rsid w:val="00725B55"/>
    <w:rsid w:val="00725BC8"/>
    <w:rsid w:val="00725FA6"/>
    <w:rsid w:val="007267FA"/>
    <w:rsid w:val="0072684C"/>
    <w:rsid w:val="00726A27"/>
    <w:rsid w:val="00726A3F"/>
    <w:rsid w:val="00726E35"/>
    <w:rsid w:val="00727469"/>
    <w:rsid w:val="007279F9"/>
    <w:rsid w:val="00727D17"/>
    <w:rsid w:val="00730411"/>
    <w:rsid w:val="00730496"/>
    <w:rsid w:val="00730542"/>
    <w:rsid w:val="007306D4"/>
    <w:rsid w:val="007309C7"/>
    <w:rsid w:val="00730C9C"/>
    <w:rsid w:val="00730DFB"/>
    <w:rsid w:val="00730FA1"/>
    <w:rsid w:val="00731079"/>
    <w:rsid w:val="007312C2"/>
    <w:rsid w:val="007315A2"/>
    <w:rsid w:val="00731C6F"/>
    <w:rsid w:val="00732353"/>
    <w:rsid w:val="00732465"/>
    <w:rsid w:val="0073274A"/>
    <w:rsid w:val="00732933"/>
    <w:rsid w:val="00732ADB"/>
    <w:rsid w:val="00732C95"/>
    <w:rsid w:val="007334D7"/>
    <w:rsid w:val="00733BD0"/>
    <w:rsid w:val="007343D0"/>
    <w:rsid w:val="007351FC"/>
    <w:rsid w:val="007357C6"/>
    <w:rsid w:val="007357EE"/>
    <w:rsid w:val="00735987"/>
    <w:rsid w:val="00735E51"/>
    <w:rsid w:val="007364AF"/>
    <w:rsid w:val="00736A36"/>
    <w:rsid w:val="00736FD4"/>
    <w:rsid w:val="007370A8"/>
    <w:rsid w:val="00737231"/>
    <w:rsid w:val="007372DF"/>
    <w:rsid w:val="007373CF"/>
    <w:rsid w:val="007373F0"/>
    <w:rsid w:val="0073752F"/>
    <w:rsid w:val="00737EA2"/>
    <w:rsid w:val="00740210"/>
    <w:rsid w:val="007406DB"/>
    <w:rsid w:val="00740849"/>
    <w:rsid w:val="00740EB9"/>
    <w:rsid w:val="0074107C"/>
    <w:rsid w:val="0074162A"/>
    <w:rsid w:val="00741A47"/>
    <w:rsid w:val="00741C3E"/>
    <w:rsid w:val="0074240B"/>
    <w:rsid w:val="007425DF"/>
    <w:rsid w:val="00742DEE"/>
    <w:rsid w:val="007432EF"/>
    <w:rsid w:val="007433C1"/>
    <w:rsid w:val="007434F6"/>
    <w:rsid w:val="007438C3"/>
    <w:rsid w:val="00743944"/>
    <w:rsid w:val="00743B70"/>
    <w:rsid w:val="00743F3A"/>
    <w:rsid w:val="00744026"/>
    <w:rsid w:val="00744214"/>
    <w:rsid w:val="00744665"/>
    <w:rsid w:val="00744763"/>
    <w:rsid w:val="0074544F"/>
    <w:rsid w:val="00745474"/>
    <w:rsid w:val="00745C80"/>
    <w:rsid w:val="007463B8"/>
    <w:rsid w:val="00746566"/>
    <w:rsid w:val="00746A99"/>
    <w:rsid w:val="00746BD9"/>
    <w:rsid w:val="00746C65"/>
    <w:rsid w:val="00746F21"/>
    <w:rsid w:val="00746FB2"/>
    <w:rsid w:val="007477E7"/>
    <w:rsid w:val="0074787B"/>
    <w:rsid w:val="00747A10"/>
    <w:rsid w:val="00747E34"/>
    <w:rsid w:val="007505C5"/>
    <w:rsid w:val="007507AD"/>
    <w:rsid w:val="007524BE"/>
    <w:rsid w:val="007526E1"/>
    <w:rsid w:val="00752844"/>
    <w:rsid w:val="00752950"/>
    <w:rsid w:val="00752CC6"/>
    <w:rsid w:val="00752D13"/>
    <w:rsid w:val="00752EC0"/>
    <w:rsid w:val="00753381"/>
    <w:rsid w:val="00753F27"/>
    <w:rsid w:val="0075463E"/>
    <w:rsid w:val="007549F8"/>
    <w:rsid w:val="00754DF6"/>
    <w:rsid w:val="0075516C"/>
    <w:rsid w:val="007559AC"/>
    <w:rsid w:val="00755A3C"/>
    <w:rsid w:val="00755AEE"/>
    <w:rsid w:val="0075623E"/>
    <w:rsid w:val="00756378"/>
    <w:rsid w:val="00756AB1"/>
    <w:rsid w:val="00756DF8"/>
    <w:rsid w:val="007570D8"/>
    <w:rsid w:val="007574F5"/>
    <w:rsid w:val="0075761F"/>
    <w:rsid w:val="007578FF"/>
    <w:rsid w:val="00757A24"/>
    <w:rsid w:val="00757B33"/>
    <w:rsid w:val="00760149"/>
    <w:rsid w:val="00760BE5"/>
    <w:rsid w:val="00760D91"/>
    <w:rsid w:val="00760EB7"/>
    <w:rsid w:val="00761E82"/>
    <w:rsid w:val="00762903"/>
    <w:rsid w:val="00763070"/>
    <w:rsid w:val="0076320F"/>
    <w:rsid w:val="007634C4"/>
    <w:rsid w:val="007636E6"/>
    <w:rsid w:val="0076384C"/>
    <w:rsid w:val="00763B5E"/>
    <w:rsid w:val="00763BD6"/>
    <w:rsid w:val="00763C54"/>
    <w:rsid w:val="00763DA3"/>
    <w:rsid w:val="00763ECB"/>
    <w:rsid w:val="00763EDC"/>
    <w:rsid w:val="00764165"/>
    <w:rsid w:val="00764771"/>
    <w:rsid w:val="00764D7C"/>
    <w:rsid w:val="007651C7"/>
    <w:rsid w:val="0076544A"/>
    <w:rsid w:val="007657B0"/>
    <w:rsid w:val="00765CAF"/>
    <w:rsid w:val="00765FBF"/>
    <w:rsid w:val="00765FD6"/>
    <w:rsid w:val="007669D9"/>
    <w:rsid w:val="00766D19"/>
    <w:rsid w:val="007670CB"/>
    <w:rsid w:val="007672B3"/>
    <w:rsid w:val="00771111"/>
    <w:rsid w:val="007717EC"/>
    <w:rsid w:val="0077182B"/>
    <w:rsid w:val="007719E7"/>
    <w:rsid w:val="00771CD9"/>
    <w:rsid w:val="00771CF2"/>
    <w:rsid w:val="00772D2D"/>
    <w:rsid w:val="007731E0"/>
    <w:rsid w:val="0077361C"/>
    <w:rsid w:val="007739BB"/>
    <w:rsid w:val="00773DC8"/>
    <w:rsid w:val="0077400A"/>
    <w:rsid w:val="00774128"/>
    <w:rsid w:val="007743DD"/>
    <w:rsid w:val="007743FF"/>
    <w:rsid w:val="007745FE"/>
    <w:rsid w:val="00774A4F"/>
    <w:rsid w:val="00775036"/>
    <w:rsid w:val="0077515D"/>
    <w:rsid w:val="00775165"/>
    <w:rsid w:val="00775261"/>
    <w:rsid w:val="0077535F"/>
    <w:rsid w:val="00775A54"/>
    <w:rsid w:val="00775D8D"/>
    <w:rsid w:val="00775D9F"/>
    <w:rsid w:val="00776777"/>
    <w:rsid w:val="00776827"/>
    <w:rsid w:val="00776EAD"/>
    <w:rsid w:val="00776FA9"/>
    <w:rsid w:val="007770D1"/>
    <w:rsid w:val="007772F1"/>
    <w:rsid w:val="007774CA"/>
    <w:rsid w:val="00777D70"/>
    <w:rsid w:val="007801C5"/>
    <w:rsid w:val="00780265"/>
    <w:rsid w:val="007805EE"/>
    <w:rsid w:val="00780A4D"/>
    <w:rsid w:val="00781289"/>
    <w:rsid w:val="007815F3"/>
    <w:rsid w:val="007818A0"/>
    <w:rsid w:val="00781AF8"/>
    <w:rsid w:val="00781E4A"/>
    <w:rsid w:val="00781E88"/>
    <w:rsid w:val="00781EA1"/>
    <w:rsid w:val="00781F2A"/>
    <w:rsid w:val="00782365"/>
    <w:rsid w:val="00782566"/>
    <w:rsid w:val="00782F6B"/>
    <w:rsid w:val="00783002"/>
    <w:rsid w:val="00783CD2"/>
    <w:rsid w:val="00783F2E"/>
    <w:rsid w:val="007840A4"/>
    <w:rsid w:val="00784451"/>
    <w:rsid w:val="00784960"/>
    <w:rsid w:val="00784E9B"/>
    <w:rsid w:val="00784FD8"/>
    <w:rsid w:val="00785072"/>
    <w:rsid w:val="00785C76"/>
    <w:rsid w:val="00785F38"/>
    <w:rsid w:val="0078615D"/>
    <w:rsid w:val="0078642F"/>
    <w:rsid w:val="00786719"/>
    <w:rsid w:val="00787020"/>
    <w:rsid w:val="007879C5"/>
    <w:rsid w:val="00787C37"/>
    <w:rsid w:val="00787D5E"/>
    <w:rsid w:val="0079016D"/>
    <w:rsid w:val="0079059F"/>
    <w:rsid w:val="007908F6"/>
    <w:rsid w:val="00790922"/>
    <w:rsid w:val="00791031"/>
    <w:rsid w:val="0079129F"/>
    <w:rsid w:val="007912B7"/>
    <w:rsid w:val="007914C8"/>
    <w:rsid w:val="00791B4C"/>
    <w:rsid w:val="00792709"/>
    <w:rsid w:val="00792F04"/>
    <w:rsid w:val="00793605"/>
    <w:rsid w:val="00793660"/>
    <w:rsid w:val="00793A1E"/>
    <w:rsid w:val="00793C61"/>
    <w:rsid w:val="00793CED"/>
    <w:rsid w:val="007941E0"/>
    <w:rsid w:val="007942F7"/>
    <w:rsid w:val="0079462D"/>
    <w:rsid w:val="0079520A"/>
    <w:rsid w:val="00795C5D"/>
    <w:rsid w:val="007964C8"/>
    <w:rsid w:val="00796C45"/>
    <w:rsid w:val="00796F13"/>
    <w:rsid w:val="00796F14"/>
    <w:rsid w:val="007970FC"/>
    <w:rsid w:val="007973A6"/>
    <w:rsid w:val="007973EC"/>
    <w:rsid w:val="007978FD"/>
    <w:rsid w:val="00797CCD"/>
    <w:rsid w:val="007A01C5"/>
    <w:rsid w:val="007A059B"/>
    <w:rsid w:val="007A0787"/>
    <w:rsid w:val="007A0C57"/>
    <w:rsid w:val="007A10B6"/>
    <w:rsid w:val="007A1316"/>
    <w:rsid w:val="007A1405"/>
    <w:rsid w:val="007A1843"/>
    <w:rsid w:val="007A18C7"/>
    <w:rsid w:val="007A1969"/>
    <w:rsid w:val="007A197C"/>
    <w:rsid w:val="007A289B"/>
    <w:rsid w:val="007A3004"/>
    <w:rsid w:val="007A3E74"/>
    <w:rsid w:val="007A3F48"/>
    <w:rsid w:val="007A4467"/>
    <w:rsid w:val="007A45B8"/>
    <w:rsid w:val="007A4853"/>
    <w:rsid w:val="007A4DB2"/>
    <w:rsid w:val="007A64B6"/>
    <w:rsid w:val="007A7093"/>
    <w:rsid w:val="007A77AE"/>
    <w:rsid w:val="007A7849"/>
    <w:rsid w:val="007A7A5C"/>
    <w:rsid w:val="007A7BA6"/>
    <w:rsid w:val="007A7D07"/>
    <w:rsid w:val="007B020C"/>
    <w:rsid w:val="007B036E"/>
    <w:rsid w:val="007B0A6F"/>
    <w:rsid w:val="007B0EB9"/>
    <w:rsid w:val="007B0FE8"/>
    <w:rsid w:val="007B1848"/>
    <w:rsid w:val="007B1E9F"/>
    <w:rsid w:val="007B2E62"/>
    <w:rsid w:val="007B3C3D"/>
    <w:rsid w:val="007B3E16"/>
    <w:rsid w:val="007B4595"/>
    <w:rsid w:val="007B46E3"/>
    <w:rsid w:val="007B46E7"/>
    <w:rsid w:val="007B4F57"/>
    <w:rsid w:val="007B4F95"/>
    <w:rsid w:val="007B523A"/>
    <w:rsid w:val="007B53B0"/>
    <w:rsid w:val="007B53B8"/>
    <w:rsid w:val="007B58C9"/>
    <w:rsid w:val="007B5B15"/>
    <w:rsid w:val="007B5DF1"/>
    <w:rsid w:val="007B64F1"/>
    <w:rsid w:val="007B6FB8"/>
    <w:rsid w:val="007B7051"/>
    <w:rsid w:val="007B74B7"/>
    <w:rsid w:val="007B76D4"/>
    <w:rsid w:val="007C08E1"/>
    <w:rsid w:val="007C12F1"/>
    <w:rsid w:val="007C1337"/>
    <w:rsid w:val="007C1A65"/>
    <w:rsid w:val="007C1B41"/>
    <w:rsid w:val="007C1CA2"/>
    <w:rsid w:val="007C1CE8"/>
    <w:rsid w:val="007C1CF2"/>
    <w:rsid w:val="007C2574"/>
    <w:rsid w:val="007C34DD"/>
    <w:rsid w:val="007C3A42"/>
    <w:rsid w:val="007C40B9"/>
    <w:rsid w:val="007C41C8"/>
    <w:rsid w:val="007C4A3E"/>
    <w:rsid w:val="007C4DE1"/>
    <w:rsid w:val="007C504F"/>
    <w:rsid w:val="007C51CE"/>
    <w:rsid w:val="007C5B7A"/>
    <w:rsid w:val="007C61E6"/>
    <w:rsid w:val="007C6F44"/>
    <w:rsid w:val="007C729E"/>
    <w:rsid w:val="007C74A3"/>
    <w:rsid w:val="007C7792"/>
    <w:rsid w:val="007C7945"/>
    <w:rsid w:val="007C7B21"/>
    <w:rsid w:val="007C7DB4"/>
    <w:rsid w:val="007C7ECD"/>
    <w:rsid w:val="007D0CB0"/>
    <w:rsid w:val="007D0DBF"/>
    <w:rsid w:val="007D1012"/>
    <w:rsid w:val="007D1390"/>
    <w:rsid w:val="007D1EAE"/>
    <w:rsid w:val="007D23B8"/>
    <w:rsid w:val="007D289A"/>
    <w:rsid w:val="007D2EFC"/>
    <w:rsid w:val="007D30EE"/>
    <w:rsid w:val="007D3600"/>
    <w:rsid w:val="007D3830"/>
    <w:rsid w:val="007D39D3"/>
    <w:rsid w:val="007D3D54"/>
    <w:rsid w:val="007D3EF6"/>
    <w:rsid w:val="007D402E"/>
    <w:rsid w:val="007D417E"/>
    <w:rsid w:val="007D48F0"/>
    <w:rsid w:val="007D4BBE"/>
    <w:rsid w:val="007D4C08"/>
    <w:rsid w:val="007D57DF"/>
    <w:rsid w:val="007D59E2"/>
    <w:rsid w:val="007D5D26"/>
    <w:rsid w:val="007D608B"/>
    <w:rsid w:val="007D6938"/>
    <w:rsid w:val="007D6D00"/>
    <w:rsid w:val="007D72C3"/>
    <w:rsid w:val="007E0049"/>
    <w:rsid w:val="007E0757"/>
    <w:rsid w:val="007E0C3B"/>
    <w:rsid w:val="007E17A1"/>
    <w:rsid w:val="007E211C"/>
    <w:rsid w:val="007E25CC"/>
    <w:rsid w:val="007E2601"/>
    <w:rsid w:val="007E26F6"/>
    <w:rsid w:val="007E2795"/>
    <w:rsid w:val="007E2A2E"/>
    <w:rsid w:val="007E2B69"/>
    <w:rsid w:val="007E2D87"/>
    <w:rsid w:val="007E3451"/>
    <w:rsid w:val="007E433C"/>
    <w:rsid w:val="007E4404"/>
    <w:rsid w:val="007E4616"/>
    <w:rsid w:val="007E4645"/>
    <w:rsid w:val="007E4692"/>
    <w:rsid w:val="007E4892"/>
    <w:rsid w:val="007E4958"/>
    <w:rsid w:val="007E4DBB"/>
    <w:rsid w:val="007E5199"/>
    <w:rsid w:val="007E51C3"/>
    <w:rsid w:val="007E550C"/>
    <w:rsid w:val="007E5A74"/>
    <w:rsid w:val="007E5E3B"/>
    <w:rsid w:val="007E608B"/>
    <w:rsid w:val="007E643F"/>
    <w:rsid w:val="007E648B"/>
    <w:rsid w:val="007E64AE"/>
    <w:rsid w:val="007E665B"/>
    <w:rsid w:val="007E6723"/>
    <w:rsid w:val="007E71D8"/>
    <w:rsid w:val="007E73E0"/>
    <w:rsid w:val="007F0016"/>
    <w:rsid w:val="007F00E5"/>
    <w:rsid w:val="007F01FB"/>
    <w:rsid w:val="007F02CC"/>
    <w:rsid w:val="007F04D8"/>
    <w:rsid w:val="007F066A"/>
    <w:rsid w:val="007F06A8"/>
    <w:rsid w:val="007F06E6"/>
    <w:rsid w:val="007F0B6F"/>
    <w:rsid w:val="007F0EAB"/>
    <w:rsid w:val="007F1990"/>
    <w:rsid w:val="007F1EA8"/>
    <w:rsid w:val="007F2188"/>
    <w:rsid w:val="007F22BD"/>
    <w:rsid w:val="007F24BF"/>
    <w:rsid w:val="007F263F"/>
    <w:rsid w:val="007F27F0"/>
    <w:rsid w:val="007F44BE"/>
    <w:rsid w:val="007F451A"/>
    <w:rsid w:val="007F45F2"/>
    <w:rsid w:val="007F4B4A"/>
    <w:rsid w:val="007F4E0B"/>
    <w:rsid w:val="007F5BA9"/>
    <w:rsid w:val="007F5EC0"/>
    <w:rsid w:val="007F62A8"/>
    <w:rsid w:val="007F6338"/>
    <w:rsid w:val="007F6A63"/>
    <w:rsid w:val="007F6BE6"/>
    <w:rsid w:val="007F6C8A"/>
    <w:rsid w:val="007F6EEE"/>
    <w:rsid w:val="007F7311"/>
    <w:rsid w:val="007F7860"/>
    <w:rsid w:val="007F7893"/>
    <w:rsid w:val="007F79DD"/>
    <w:rsid w:val="007F7D94"/>
    <w:rsid w:val="0080002B"/>
    <w:rsid w:val="008003D5"/>
    <w:rsid w:val="008007EF"/>
    <w:rsid w:val="0080109C"/>
    <w:rsid w:val="00801B19"/>
    <w:rsid w:val="0080248A"/>
    <w:rsid w:val="008028FB"/>
    <w:rsid w:val="0080291D"/>
    <w:rsid w:val="00802957"/>
    <w:rsid w:val="00802A76"/>
    <w:rsid w:val="00802AD4"/>
    <w:rsid w:val="00802C24"/>
    <w:rsid w:val="00802C86"/>
    <w:rsid w:val="008036EB"/>
    <w:rsid w:val="008036EC"/>
    <w:rsid w:val="008037DA"/>
    <w:rsid w:val="00803FBE"/>
    <w:rsid w:val="0080419A"/>
    <w:rsid w:val="00804F58"/>
    <w:rsid w:val="00804FA8"/>
    <w:rsid w:val="00805173"/>
    <w:rsid w:val="008054E5"/>
    <w:rsid w:val="00805703"/>
    <w:rsid w:val="008057C8"/>
    <w:rsid w:val="00805C0B"/>
    <w:rsid w:val="00805D04"/>
    <w:rsid w:val="00805E48"/>
    <w:rsid w:val="00806233"/>
    <w:rsid w:val="0080629C"/>
    <w:rsid w:val="00806715"/>
    <w:rsid w:val="00806CE4"/>
    <w:rsid w:val="008073B1"/>
    <w:rsid w:val="008075D4"/>
    <w:rsid w:val="008102B1"/>
    <w:rsid w:val="0081092A"/>
    <w:rsid w:val="00811116"/>
    <w:rsid w:val="008111F9"/>
    <w:rsid w:val="00811673"/>
    <w:rsid w:val="00811CDE"/>
    <w:rsid w:val="0081212A"/>
    <w:rsid w:val="0081263F"/>
    <w:rsid w:val="0081280E"/>
    <w:rsid w:val="008128E5"/>
    <w:rsid w:val="00812A3D"/>
    <w:rsid w:val="00812C12"/>
    <w:rsid w:val="00813103"/>
    <w:rsid w:val="00813B73"/>
    <w:rsid w:val="00813CB8"/>
    <w:rsid w:val="00813FAE"/>
    <w:rsid w:val="008142C7"/>
    <w:rsid w:val="008148BC"/>
    <w:rsid w:val="00814C32"/>
    <w:rsid w:val="00814CAC"/>
    <w:rsid w:val="00814CFA"/>
    <w:rsid w:val="00815279"/>
    <w:rsid w:val="008156DE"/>
    <w:rsid w:val="0081581C"/>
    <w:rsid w:val="008159EE"/>
    <w:rsid w:val="00816122"/>
    <w:rsid w:val="0081614E"/>
    <w:rsid w:val="00816721"/>
    <w:rsid w:val="0081672C"/>
    <w:rsid w:val="00816F5A"/>
    <w:rsid w:val="008173E4"/>
    <w:rsid w:val="008177C1"/>
    <w:rsid w:val="00817820"/>
    <w:rsid w:val="00817B36"/>
    <w:rsid w:val="00817D04"/>
    <w:rsid w:val="008207C9"/>
    <w:rsid w:val="0082083C"/>
    <w:rsid w:val="00821440"/>
    <w:rsid w:val="00821870"/>
    <w:rsid w:val="0082196A"/>
    <w:rsid w:val="00821EEC"/>
    <w:rsid w:val="00821FDF"/>
    <w:rsid w:val="008222DB"/>
    <w:rsid w:val="00822F0F"/>
    <w:rsid w:val="00822F11"/>
    <w:rsid w:val="00822F60"/>
    <w:rsid w:val="008232DD"/>
    <w:rsid w:val="00823474"/>
    <w:rsid w:val="00823936"/>
    <w:rsid w:val="00823A47"/>
    <w:rsid w:val="00824421"/>
    <w:rsid w:val="008246D5"/>
    <w:rsid w:val="008249FD"/>
    <w:rsid w:val="00824B16"/>
    <w:rsid w:val="00824C85"/>
    <w:rsid w:val="00824DCC"/>
    <w:rsid w:val="00824E8B"/>
    <w:rsid w:val="00824F21"/>
    <w:rsid w:val="008250C3"/>
    <w:rsid w:val="00825252"/>
    <w:rsid w:val="00825522"/>
    <w:rsid w:val="008255E4"/>
    <w:rsid w:val="008258CF"/>
    <w:rsid w:val="00825CE5"/>
    <w:rsid w:val="008265CE"/>
    <w:rsid w:val="00826710"/>
    <w:rsid w:val="008269E5"/>
    <w:rsid w:val="00827380"/>
    <w:rsid w:val="008273D8"/>
    <w:rsid w:val="00827849"/>
    <w:rsid w:val="008278DA"/>
    <w:rsid w:val="00827933"/>
    <w:rsid w:val="008279CE"/>
    <w:rsid w:val="00827B3A"/>
    <w:rsid w:val="00827DAF"/>
    <w:rsid w:val="0083033F"/>
    <w:rsid w:val="00830660"/>
    <w:rsid w:val="008306EA"/>
    <w:rsid w:val="00830A79"/>
    <w:rsid w:val="008314DF"/>
    <w:rsid w:val="00831D05"/>
    <w:rsid w:val="00832729"/>
    <w:rsid w:val="0083283A"/>
    <w:rsid w:val="0083377F"/>
    <w:rsid w:val="0083384C"/>
    <w:rsid w:val="0083391F"/>
    <w:rsid w:val="00833A0A"/>
    <w:rsid w:val="008344E1"/>
    <w:rsid w:val="00834802"/>
    <w:rsid w:val="00834A4D"/>
    <w:rsid w:val="00834AD7"/>
    <w:rsid w:val="00834D47"/>
    <w:rsid w:val="00834F37"/>
    <w:rsid w:val="00835958"/>
    <w:rsid w:val="00835A29"/>
    <w:rsid w:val="00835E84"/>
    <w:rsid w:val="0083621C"/>
    <w:rsid w:val="008366A7"/>
    <w:rsid w:val="0083698C"/>
    <w:rsid w:val="00836DFB"/>
    <w:rsid w:val="008370A3"/>
    <w:rsid w:val="0083797F"/>
    <w:rsid w:val="00837C85"/>
    <w:rsid w:val="008406A2"/>
    <w:rsid w:val="00840750"/>
    <w:rsid w:val="00840C8B"/>
    <w:rsid w:val="00840EAA"/>
    <w:rsid w:val="0084115B"/>
    <w:rsid w:val="008415DB"/>
    <w:rsid w:val="00841836"/>
    <w:rsid w:val="008419AE"/>
    <w:rsid w:val="00841B82"/>
    <w:rsid w:val="00842215"/>
    <w:rsid w:val="008422B5"/>
    <w:rsid w:val="00842374"/>
    <w:rsid w:val="00842EF0"/>
    <w:rsid w:val="00843099"/>
    <w:rsid w:val="00843444"/>
    <w:rsid w:val="00844267"/>
    <w:rsid w:val="008446BB"/>
    <w:rsid w:val="00844A56"/>
    <w:rsid w:val="00844FCE"/>
    <w:rsid w:val="008451D9"/>
    <w:rsid w:val="0084556C"/>
    <w:rsid w:val="00845D5B"/>
    <w:rsid w:val="00845DE6"/>
    <w:rsid w:val="00845E26"/>
    <w:rsid w:val="00846242"/>
    <w:rsid w:val="00846403"/>
    <w:rsid w:val="00846FB1"/>
    <w:rsid w:val="00847247"/>
    <w:rsid w:val="008474E3"/>
    <w:rsid w:val="00847CC4"/>
    <w:rsid w:val="00847DE7"/>
    <w:rsid w:val="00847F83"/>
    <w:rsid w:val="008506DF"/>
    <w:rsid w:val="00850A74"/>
    <w:rsid w:val="00850AFB"/>
    <w:rsid w:val="00850CFE"/>
    <w:rsid w:val="00850E35"/>
    <w:rsid w:val="00851039"/>
    <w:rsid w:val="00851879"/>
    <w:rsid w:val="00851D48"/>
    <w:rsid w:val="0085221C"/>
    <w:rsid w:val="00852649"/>
    <w:rsid w:val="0085280F"/>
    <w:rsid w:val="00852BFF"/>
    <w:rsid w:val="00852D74"/>
    <w:rsid w:val="00852DB7"/>
    <w:rsid w:val="00852F52"/>
    <w:rsid w:val="00853060"/>
    <w:rsid w:val="00853D4C"/>
    <w:rsid w:val="008553E4"/>
    <w:rsid w:val="00855483"/>
    <w:rsid w:val="008556B6"/>
    <w:rsid w:val="00855966"/>
    <w:rsid w:val="008559F3"/>
    <w:rsid w:val="00855AF8"/>
    <w:rsid w:val="00855FC1"/>
    <w:rsid w:val="00856016"/>
    <w:rsid w:val="0085622B"/>
    <w:rsid w:val="00856B9B"/>
    <w:rsid w:val="00856CA3"/>
    <w:rsid w:val="00857E48"/>
    <w:rsid w:val="00860309"/>
    <w:rsid w:val="00860837"/>
    <w:rsid w:val="00860AA9"/>
    <w:rsid w:val="00860B37"/>
    <w:rsid w:val="00860D05"/>
    <w:rsid w:val="00861314"/>
    <w:rsid w:val="0086131E"/>
    <w:rsid w:val="0086157D"/>
    <w:rsid w:val="008617D8"/>
    <w:rsid w:val="0086191E"/>
    <w:rsid w:val="00861A16"/>
    <w:rsid w:val="00861BA5"/>
    <w:rsid w:val="008620B5"/>
    <w:rsid w:val="008626EF"/>
    <w:rsid w:val="00862F3F"/>
    <w:rsid w:val="00862F56"/>
    <w:rsid w:val="0086332E"/>
    <w:rsid w:val="00863476"/>
    <w:rsid w:val="0086364D"/>
    <w:rsid w:val="008638A7"/>
    <w:rsid w:val="00863A25"/>
    <w:rsid w:val="00863C72"/>
    <w:rsid w:val="00864207"/>
    <w:rsid w:val="00864250"/>
    <w:rsid w:val="00864531"/>
    <w:rsid w:val="00864940"/>
    <w:rsid w:val="008649CF"/>
    <w:rsid w:val="00864A57"/>
    <w:rsid w:val="00864AFE"/>
    <w:rsid w:val="00864DEF"/>
    <w:rsid w:val="00865009"/>
    <w:rsid w:val="008650F7"/>
    <w:rsid w:val="00865381"/>
    <w:rsid w:val="00865903"/>
    <w:rsid w:val="00865BC1"/>
    <w:rsid w:val="00865C65"/>
    <w:rsid w:val="0086672C"/>
    <w:rsid w:val="00866D20"/>
    <w:rsid w:val="00866F9B"/>
    <w:rsid w:val="00867011"/>
    <w:rsid w:val="008675CA"/>
    <w:rsid w:val="008679EC"/>
    <w:rsid w:val="00867DC1"/>
    <w:rsid w:val="00870213"/>
    <w:rsid w:val="00870304"/>
    <w:rsid w:val="008714E3"/>
    <w:rsid w:val="00871814"/>
    <w:rsid w:val="008718FC"/>
    <w:rsid w:val="00871B7D"/>
    <w:rsid w:val="00872117"/>
    <w:rsid w:val="0087217A"/>
    <w:rsid w:val="008724EA"/>
    <w:rsid w:val="00872E20"/>
    <w:rsid w:val="008732E5"/>
    <w:rsid w:val="00873645"/>
    <w:rsid w:val="00873813"/>
    <w:rsid w:val="00873F19"/>
    <w:rsid w:val="0087496A"/>
    <w:rsid w:val="008749BF"/>
    <w:rsid w:val="00874C28"/>
    <w:rsid w:val="008750E6"/>
    <w:rsid w:val="00875DEA"/>
    <w:rsid w:val="0087614F"/>
    <w:rsid w:val="00876231"/>
    <w:rsid w:val="008763CD"/>
    <w:rsid w:val="008763EE"/>
    <w:rsid w:val="00876877"/>
    <w:rsid w:val="00877080"/>
    <w:rsid w:val="0088071C"/>
    <w:rsid w:val="008808B5"/>
    <w:rsid w:val="0088113D"/>
    <w:rsid w:val="0088171F"/>
    <w:rsid w:val="00881822"/>
    <w:rsid w:val="00881E0A"/>
    <w:rsid w:val="0088284A"/>
    <w:rsid w:val="00882CC1"/>
    <w:rsid w:val="0088316B"/>
    <w:rsid w:val="0088330E"/>
    <w:rsid w:val="008834F9"/>
    <w:rsid w:val="00884075"/>
    <w:rsid w:val="008845E3"/>
    <w:rsid w:val="00884937"/>
    <w:rsid w:val="00884A5B"/>
    <w:rsid w:val="00884A97"/>
    <w:rsid w:val="00884C18"/>
    <w:rsid w:val="00884D36"/>
    <w:rsid w:val="00885365"/>
    <w:rsid w:val="00886099"/>
    <w:rsid w:val="008862AE"/>
    <w:rsid w:val="00886749"/>
    <w:rsid w:val="0088684D"/>
    <w:rsid w:val="00886B90"/>
    <w:rsid w:val="00886BE2"/>
    <w:rsid w:val="00886E51"/>
    <w:rsid w:val="00886EAA"/>
    <w:rsid w:val="0088727E"/>
    <w:rsid w:val="00887605"/>
    <w:rsid w:val="00887760"/>
    <w:rsid w:val="00887CB0"/>
    <w:rsid w:val="00887D9A"/>
    <w:rsid w:val="00887D9C"/>
    <w:rsid w:val="00887F15"/>
    <w:rsid w:val="008903D1"/>
    <w:rsid w:val="0089086F"/>
    <w:rsid w:val="00890EEE"/>
    <w:rsid w:val="008912EE"/>
    <w:rsid w:val="00891447"/>
    <w:rsid w:val="00891C10"/>
    <w:rsid w:val="0089205D"/>
    <w:rsid w:val="00892077"/>
    <w:rsid w:val="00892E28"/>
    <w:rsid w:val="00892EF2"/>
    <w:rsid w:val="0089316E"/>
    <w:rsid w:val="008934E7"/>
    <w:rsid w:val="00893A51"/>
    <w:rsid w:val="008945A8"/>
    <w:rsid w:val="00894994"/>
    <w:rsid w:val="00894A03"/>
    <w:rsid w:val="00894E44"/>
    <w:rsid w:val="00895027"/>
    <w:rsid w:val="0089545C"/>
    <w:rsid w:val="00895507"/>
    <w:rsid w:val="00895A4F"/>
    <w:rsid w:val="008962DB"/>
    <w:rsid w:val="00896873"/>
    <w:rsid w:val="00896D0E"/>
    <w:rsid w:val="00896F84"/>
    <w:rsid w:val="008975A1"/>
    <w:rsid w:val="00897A88"/>
    <w:rsid w:val="008A001E"/>
    <w:rsid w:val="008A0522"/>
    <w:rsid w:val="008A0755"/>
    <w:rsid w:val="008A0813"/>
    <w:rsid w:val="008A0D3E"/>
    <w:rsid w:val="008A0F71"/>
    <w:rsid w:val="008A1772"/>
    <w:rsid w:val="008A19E0"/>
    <w:rsid w:val="008A1ADB"/>
    <w:rsid w:val="008A1D4B"/>
    <w:rsid w:val="008A1D4D"/>
    <w:rsid w:val="008A2A5C"/>
    <w:rsid w:val="008A2BFC"/>
    <w:rsid w:val="008A3491"/>
    <w:rsid w:val="008A358E"/>
    <w:rsid w:val="008A379A"/>
    <w:rsid w:val="008A3A29"/>
    <w:rsid w:val="008A42E6"/>
    <w:rsid w:val="008A4405"/>
    <w:rsid w:val="008A441B"/>
    <w:rsid w:val="008A470D"/>
    <w:rsid w:val="008A4CF6"/>
    <w:rsid w:val="008A4F50"/>
    <w:rsid w:val="008A4FC8"/>
    <w:rsid w:val="008A50E9"/>
    <w:rsid w:val="008A5565"/>
    <w:rsid w:val="008A5689"/>
    <w:rsid w:val="008A617B"/>
    <w:rsid w:val="008A69F8"/>
    <w:rsid w:val="008A6E74"/>
    <w:rsid w:val="008A7073"/>
    <w:rsid w:val="008A70F0"/>
    <w:rsid w:val="008A7B00"/>
    <w:rsid w:val="008A7B4E"/>
    <w:rsid w:val="008B0021"/>
    <w:rsid w:val="008B068A"/>
    <w:rsid w:val="008B081C"/>
    <w:rsid w:val="008B0D51"/>
    <w:rsid w:val="008B1B96"/>
    <w:rsid w:val="008B1F17"/>
    <w:rsid w:val="008B1F2B"/>
    <w:rsid w:val="008B249D"/>
    <w:rsid w:val="008B3F9E"/>
    <w:rsid w:val="008B4303"/>
    <w:rsid w:val="008B47A4"/>
    <w:rsid w:val="008B4902"/>
    <w:rsid w:val="008B4C41"/>
    <w:rsid w:val="008B52A1"/>
    <w:rsid w:val="008B5372"/>
    <w:rsid w:val="008B5458"/>
    <w:rsid w:val="008B5D95"/>
    <w:rsid w:val="008B5DBA"/>
    <w:rsid w:val="008B610F"/>
    <w:rsid w:val="008B6805"/>
    <w:rsid w:val="008B689D"/>
    <w:rsid w:val="008B6D28"/>
    <w:rsid w:val="008B6E55"/>
    <w:rsid w:val="008B748D"/>
    <w:rsid w:val="008C00A6"/>
    <w:rsid w:val="008C031E"/>
    <w:rsid w:val="008C06A7"/>
    <w:rsid w:val="008C0C3D"/>
    <w:rsid w:val="008C0D8D"/>
    <w:rsid w:val="008C0DF0"/>
    <w:rsid w:val="008C0E8B"/>
    <w:rsid w:val="008C1007"/>
    <w:rsid w:val="008C120E"/>
    <w:rsid w:val="008C2464"/>
    <w:rsid w:val="008C274E"/>
    <w:rsid w:val="008C2CFE"/>
    <w:rsid w:val="008C33BD"/>
    <w:rsid w:val="008C379E"/>
    <w:rsid w:val="008C3C69"/>
    <w:rsid w:val="008C3CDB"/>
    <w:rsid w:val="008C3E3D"/>
    <w:rsid w:val="008C48AD"/>
    <w:rsid w:val="008C4EE8"/>
    <w:rsid w:val="008C4FC2"/>
    <w:rsid w:val="008C5155"/>
    <w:rsid w:val="008C59B3"/>
    <w:rsid w:val="008C65A5"/>
    <w:rsid w:val="008C65DF"/>
    <w:rsid w:val="008C708C"/>
    <w:rsid w:val="008C7150"/>
    <w:rsid w:val="008C7446"/>
    <w:rsid w:val="008C7CEA"/>
    <w:rsid w:val="008D0573"/>
    <w:rsid w:val="008D0742"/>
    <w:rsid w:val="008D0753"/>
    <w:rsid w:val="008D0FBE"/>
    <w:rsid w:val="008D105D"/>
    <w:rsid w:val="008D12F1"/>
    <w:rsid w:val="008D19E4"/>
    <w:rsid w:val="008D1AA5"/>
    <w:rsid w:val="008D1BAC"/>
    <w:rsid w:val="008D1E29"/>
    <w:rsid w:val="008D1F85"/>
    <w:rsid w:val="008D25FA"/>
    <w:rsid w:val="008D268A"/>
    <w:rsid w:val="008D2816"/>
    <w:rsid w:val="008D2C22"/>
    <w:rsid w:val="008D2C34"/>
    <w:rsid w:val="008D2DAA"/>
    <w:rsid w:val="008D3758"/>
    <w:rsid w:val="008D4955"/>
    <w:rsid w:val="008D5172"/>
    <w:rsid w:val="008D534F"/>
    <w:rsid w:val="008D53AA"/>
    <w:rsid w:val="008D54B2"/>
    <w:rsid w:val="008D5535"/>
    <w:rsid w:val="008D5B3E"/>
    <w:rsid w:val="008D5F78"/>
    <w:rsid w:val="008D6319"/>
    <w:rsid w:val="008D64F3"/>
    <w:rsid w:val="008D70E1"/>
    <w:rsid w:val="008D7217"/>
    <w:rsid w:val="008D77D4"/>
    <w:rsid w:val="008D7ABF"/>
    <w:rsid w:val="008D7D28"/>
    <w:rsid w:val="008D7D45"/>
    <w:rsid w:val="008E17D2"/>
    <w:rsid w:val="008E1A2A"/>
    <w:rsid w:val="008E1BCF"/>
    <w:rsid w:val="008E280F"/>
    <w:rsid w:val="008E2D24"/>
    <w:rsid w:val="008E2E8E"/>
    <w:rsid w:val="008E331B"/>
    <w:rsid w:val="008E35C6"/>
    <w:rsid w:val="008E36CC"/>
    <w:rsid w:val="008E3BEC"/>
    <w:rsid w:val="008E3DE9"/>
    <w:rsid w:val="008E3E8F"/>
    <w:rsid w:val="008E4C08"/>
    <w:rsid w:val="008E4E6A"/>
    <w:rsid w:val="008E506E"/>
    <w:rsid w:val="008E5A0F"/>
    <w:rsid w:val="008E5E5A"/>
    <w:rsid w:val="008E5F00"/>
    <w:rsid w:val="008E6298"/>
    <w:rsid w:val="008E6578"/>
    <w:rsid w:val="008E6AD6"/>
    <w:rsid w:val="008E6EE8"/>
    <w:rsid w:val="008E7225"/>
    <w:rsid w:val="008E74FA"/>
    <w:rsid w:val="008E774F"/>
    <w:rsid w:val="008E7C31"/>
    <w:rsid w:val="008F011D"/>
    <w:rsid w:val="008F0411"/>
    <w:rsid w:val="008F09C2"/>
    <w:rsid w:val="008F0C26"/>
    <w:rsid w:val="008F12FF"/>
    <w:rsid w:val="008F14BC"/>
    <w:rsid w:val="008F29EB"/>
    <w:rsid w:val="008F2C02"/>
    <w:rsid w:val="008F3133"/>
    <w:rsid w:val="008F31B9"/>
    <w:rsid w:val="008F3897"/>
    <w:rsid w:val="008F3933"/>
    <w:rsid w:val="008F3BB6"/>
    <w:rsid w:val="008F3D93"/>
    <w:rsid w:val="008F43DB"/>
    <w:rsid w:val="008F493F"/>
    <w:rsid w:val="008F4EE4"/>
    <w:rsid w:val="008F5174"/>
    <w:rsid w:val="008F5764"/>
    <w:rsid w:val="008F6024"/>
    <w:rsid w:val="008F689F"/>
    <w:rsid w:val="008F6CD7"/>
    <w:rsid w:val="008F6EF2"/>
    <w:rsid w:val="008F71CA"/>
    <w:rsid w:val="008F7291"/>
    <w:rsid w:val="008F79BD"/>
    <w:rsid w:val="0090009B"/>
    <w:rsid w:val="009005C2"/>
    <w:rsid w:val="00900979"/>
    <w:rsid w:val="00900DA5"/>
    <w:rsid w:val="009010C0"/>
    <w:rsid w:val="00901DEF"/>
    <w:rsid w:val="00901E0C"/>
    <w:rsid w:val="00901EF0"/>
    <w:rsid w:val="00901F55"/>
    <w:rsid w:val="009021D2"/>
    <w:rsid w:val="00902257"/>
    <w:rsid w:val="00902513"/>
    <w:rsid w:val="00902C83"/>
    <w:rsid w:val="00903253"/>
    <w:rsid w:val="00903B33"/>
    <w:rsid w:val="00903D4F"/>
    <w:rsid w:val="00903FA5"/>
    <w:rsid w:val="009041B1"/>
    <w:rsid w:val="00904D98"/>
    <w:rsid w:val="00905240"/>
    <w:rsid w:val="0090539F"/>
    <w:rsid w:val="00905460"/>
    <w:rsid w:val="00905677"/>
    <w:rsid w:val="009059F7"/>
    <w:rsid w:val="00905F97"/>
    <w:rsid w:val="00906316"/>
    <w:rsid w:val="009071D3"/>
    <w:rsid w:val="009075AE"/>
    <w:rsid w:val="009076C2"/>
    <w:rsid w:val="00907782"/>
    <w:rsid w:val="00907944"/>
    <w:rsid w:val="00907C83"/>
    <w:rsid w:val="00907FBA"/>
    <w:rsid w:val="00907FC5"/>
    <w:rsid w:val="0091030A"/>
    <w:rsid w:val="009107ED"/>
    <w:rsid w:val="00910D94"/>
    <w:rsid w:val="00910ECA"/>
    <w:rsid w:val="009111EE"/>
    <w:rsid w:val="0091154F"/>
    <w:rsid w:val="00911B10"/>
    <w:rsid w:val="009129C7"/>
    <w:rsid w:val="00912BBA"/>
    <w:rsid w:val="00912DB8"/>
    <w:rsid w:val="00912DC0"/>
    <w:rsid w:val="00912FC7"/>
    <w:rsid w:val="00913206"/>
    <w:rsid w:val="009133A5"/>
    <w:rsid w:val="00913499"/>
    <w:rsid w:val="00913548"/>
    <w:rsid w:val="00913733"/>
    <w:rsid w:val="009138BF"/>
    <w:rsid w:val="00913FDF"/>
    <w:rsid w:val="0091450E"/>
    <w:rsid w:val="00914A30"/>
    <w:rsid w:val="00914B9F"/>
    <w:rsid w:val="00914C5D"/>
    <w:rsid w:val="00915957"/>
    <w:rsid w:val="00915A8E"/>
    <w:rsid w:val="00915BC3"/>
    <w:rsid w:val="00915CB1"/>
    <w:rsid w:val="00915DC7"/>
    <w:rsid w:val="00915FE9"/>
    <w:rsid w:val="009164C0"/>
    <w:rsid w:val="009164E9"/>
    <w:rsid w:val="00916938"/>
    <w:rsid w:val="00916AEF"/>
    <w:rsid w:val="009171C7"/>
    <w:rsid w:val="00917668"/>
    <w:rsid w:val="009177E0"/>
    <w:rsid w:val="00917D9D"/>
    <w:rsid w:val="00917E6F"/>
    <w:rsid w:val="009200EA"/>
    <w:rsid w:val="0092085F"/>
    <w:rsid w:val="00920DBC"/>
    <w:rsid w:val="00921015"/>
    <w:rsid w:val="00921579"/>
    <w:rsid w:val="009216E7"/>
    <w:rsid w:val="00921712"/>
    <w:rsid w:val="00921C72"/>
    <w:rsid w:val="00921E1D"/>
    <w:rsid w:val="009222D7"/>
    <w:rsid w:val="00922498"/>
    <w:rsid w:val="009224B5"/>
    <w:rsid w:val="00922530"/>
    <w:rsid w:val="009227A9"/>
    <w:rsid w:val="00922C43"/>
    <w:rsid w:val="00922D5A"/>
    <w:rsid w:val="00922ED1"/>
    <w:rsid w:val="0092307B"/>
    <w:rsid w:val="009233A6"/>
    <w:rsid w:val="00923A9A"/>
    <w:rsid w:val="00923FF4"/>
    <w:rsid w:val="00924ABD"/>
    <w:rsid w:val="00924EB1"/>
    <w:rsid w:val="00925697"/>
    <w:rsid w:val="0092569F"/>
    <w:rsid w:val="009256A1"/>
    <w:rsid w:val="009257EB"/>
    <w:rsid w:val="00926598"/>
    <w:rsid w:val="00926973"/>
    <w:rsid w:val="009269DE"/>
    <w:rsid w:val="00927135"/>
    <w:rsid w:val="009271A8"/>
    <w:rsid w:val="0092737F"/>
    <w:rsid w:val="00927BE6"/>
    <w:rsid w:val="00930158"/>
    <w:rsid w:val="00930AA2"/>
    <w:rsid w:val="009314C6"/>
    <w:rsid w:val="00932249"/>
    <w:rsid w:val="0093242A"/>
    <w:rsid w:val="00932814"/>
    <w:rsid w:val="00932E17"/>
    <w:rsid w:val="0093302A"/>
    <w:rsid w:val="0093307A"/>
    <w:rsid w:val="0093392B"/>
    <w:rsid w:val="00933B02"/>
    <w:rsid w:val="00934565"/>
    <w:rsid w:val="00934710"/>
    <w:rsid w:val="009347E3"/>
    <w:rsid w:val="00934AFA"/>
    <w:rsid w:val="009353B3"/>
    <w:rsid w:val="0093547A"/>
    <w:rsid w:val="00936076"/>
    <w:rsid w:val="0093617B"/>
    <w:rsid w:val="009364D3"/>
    <w:rsid w:val="0093679E"/>
    <w:rsid w:val="00936925"/>
    <w:rsid w:val="00937329"/>
    <w:rsid w:val="00937440"/>
    <w:rsid w:val="0093778E"/>
    <w:rsid w:val="00937A33"/>
    <w:rsid w:val="00937F35"/>
    <w:rsid w:val="009403AF"/>
    <w:rsid w:val="0094062C"/>
    <w:rsid w:val="00940DFA"/>
    <w:rsid w:val="00940EC2"/>
    <w:rsid w:val="00941129"/>
    <w:rsid w:val="0094132B"/>
    <w:rsid w:val="009419B5"/>
    <w:rsid w:val="009419D2"/>
    <w:rsid w:val="00941B8D"/>
    <w:rsid w:val="00942883"/>
    <w:rsid w:val="00942B3B"/>
    <w:rsid w:val="00942E6E"/>
    <w:rsid w:val="0094316C"/>
    <w:rsid w:val="009432CE"/>
    <w:rsid w:val="00943437"/>
    <w:rsid w:val="009434A0"/>
    <w:rsid w:val="009435D5"/>
    <w:rsid w:val="00943642"/>
    <w:rsid w:val="00943EDE"/>
    <w:rsid w:val="009441B1"/>
    <w:rsid w:val="009442F8"/>
    <w:rsid w:val="009443ED"/>
    <w:rsid w:val="009445ED"/>
    <w:rsid w:val="00944718"/>
    <w:rsid w:val="009448F2"/>
    <w:rsid w:val="0094493F"/>
    <w:rsid w:val="00944AE5"/>
    <w:rsid w:val="00944EF2"/>
    <w:rsid w:val="00944F8F"/>
    <w:rsid w:val="0094733E"/>
    <w:rsid w:val="00947597"/>
    <w:rsid w:val="00947966"/>
    <w:rsid w:val="00950078"/>
    <w:rsid w:val="00950895"/>
    <w:rsid w:val="00950AF4"/>
    <w:rsid w:val="009513AE"/>
    <w:rsid w:val="009517A3"/>
    <w:rsid w:val="00951BAF"/>
    <w:rsid w:val="00951F55"/>
    <w:rsid w:val="00952443"/>
    <w:rsid w:val="009524E7"/>
    <w:rsid w:val="0095251F"/>
    <w:rsid w:val="00952753"/>
    <w:rsid w:val="009528C9"/>
    <w:rsid w:val="00952D21"/>
    <w:rsid w:val="00953DA0"/>
    <w:rsid w:val="00954683"/>
    <w:rsid w:val="00954D43"/>
    <w:rsid w:val="00954D82"/>
    <w:rsid w:val="00955862"/>
    <w:rsid w:val="00955AEF"/>
    <w:rsid w:val="00955B03"/>
    <w:rsid w:val="00956B20"/>
    <w:rsid w:val="00956F9D"/>
    <w:rsid w:val="00956FFB"/>
    <w:rsid w:val="0095727C"/>
    <w:rsid w:val="00957D1E"/>
    <w:rsid w:val="00960040"/>
    <w:rsid w:val="009602F2"/>
    <w:rsid w:val="009604A0"/>
    <w:rsid w:val="009605CD"/>
    <w:rsid w:val="00960A92"/>
    <w:rsid w:val="00960BD2"/>
    <w:rsid w:val="00960BF1"/>
    <w:rsid w:val="00960C5E"/>
    <w:rsid w:val="0096142D"/>
    <w:rsid w:val="00961485"/>
    <w:rsid w:val="00961666"/>
    <w:rsid w:val="009617EF"/>
    <w:rsid w:val="009619FB"/>
    <w:rsid w:val="00961B66"/>
    <w:rsid w:val="00961BB6"/>
    <w:rsid w:val="00961E51"/>
    <w:rsid w:val="0096270D"/>
    <w:rsid w:val="00962AC9"/>
    <w:rsid w:val="00962B31"/>
    <w:rsid w:val="0096381F"/>
    <w:rsid w:val="00963AFA"/>
    <w:rsid w:val="00963D75"/>
    <w:rsid w:val="00963F4C"/>
    <w:rsid w:val="0096443D"/>
    <w:rsid w:val="009645C4"/>
    <w:rsid w:val="00964640"/>
    <w:rsid w:val="009647F1"/>
    <w:rsid w:val="00964B1D"/>
    <w:rsid w:val="0096546C"/>
    <w:rsid w:val="00965631"/>
    <w:rsid w:val="00966084"/>
    <w:rsid w:val="00966173"/>
    <w:rsid w:val="00966448"/>
    <w:rsid w:val="0096648B"/>
    <w:rsid w:val="0096658F"/>
    <w:rsid w:val="0096681C"/>
    <w:rsid w:val="009668B1"/>
    <w:rsid w:val="009669B1"/>
    <w:rsid w:val="00967105"/>
    <w:rsid w:val="00967656"/>
    <w:rsid w:val="00967704"/>
    <w:rsid w:val="00967C89"/>
    <w:rsid w:val="00967DB6"/>
    <w:rsid w:val="00970274"/>
    <w:rsid w:val="009703B3"/>
    <w:rsid w:val="00970427"/>
    <w:rsid w:val="00970441"/>
    <w:rsid w:val="00970531"/>
    <w:rsid w:val="0097068F"/>
    <w:rsid w:val="009707CB"/>
    <w:rsid w:val="00970AE8"/>
    <w:rsid w:val="0097102E"/>
    <w:rsid w:val="00971329"/>
    <w:rsid w:val="009713BB"/>
    <w:rsid w:val="00971A4A"/>
    <w:rsid w:val="00971D12"/>
    <w:rsid w:val="00971EE5"/>
    <w:rsid w:val="00971F37"/>
    <w:rsid w:val="00972443"/>
    <w:rsid w:val="009732A8"/>
    <w:rsid w:val="009733BC"/>
    <w:rsid w:val="009734B4"/>
    <w:rsid w:val="0097384A"/>
    <w:rsid w:val="009739C8"/>
    <w:rsid w:val="00973EE0"/>
    <w:rsid w:val="0097403A"/>
    <w:rsid w:val="0097406D"/>
    <w:rsid w:val="0097409D"/>
    <w:rsid w:val="009741F0"/>
    <w:rsid w:val="00974287"/>
    <w:rsid w:val="009746CD"/>
    <w:rsid w:val="00974A34"/>
    <w:rsid w:val="00974C51"/>
    <w:rsid w:val="00974D4D"/>
    <w:rsid w:val="0097531C"/>
    <w:rsid w:val="009757B1"/>
    <w:rsid w:val="009759EA"/>
    <w:rsid w:val="00975D73"/>
    <w:rsid w:val="00976069"/>
    <w:rsid w:val="00976172"/>
    <w:rsid w:val="00976CD4"/>
    <w:rsid w:val="00976CEF"/>
    <w:rsid w:val="00976D08"/>
    <w:rsid w:val="00977052"/>
    <w:rsid w:val="0097769B"/>
    <w:rsid w:val="00977E2E"/>
    <w:rsid w:val="00977E83"/>
    <w:rsid w:val="00980776"/>
    <w:rsid w:val="00980A74"/>
    <w:rsid w:val="0098145A"/>
    <w:rsid w:val="00981643"/>
    <w:rsid w:val="0098173B"/>
    <w:rsid w:val="00981760"/>
    <w:rsid w:val="00981A54"/>
    <w:rsid w:val="00981ADE"/>
    <w:rsid w:val="0098201B"/>
    <w:rsid w:val="00982046"/>
    <w:rsid w:val="00982157"/>
    <w:rsid w:val="0098225F"/>
    <w:rsid w:val="00982534"/>
    <w:rsid w:val="00982A63"/>
    <w:rsid w:val="00982B00"/>
    <w:rsid w:val="00983151"/>
    <w:rsid w:val="00983D3E"/>
    <w:rsid w:val="00983E68"/>
    <w:rsid w:val="0098420A"/>
    <w:rsid w:val="00984241"/>
    <w:rsid w:val="00984409"/>
    <w:rsid w:val="00984418"/>
    <w:rsid w:val="00984431"/>
    <w:rsid w:val="009845B9"/>
    <w:rsid w:val="009846AB"/>
    <w:rsid w:val="009848F7"/>
    <w:rsid w:val="00984BBB"/>
    <w:rsid w:val="00984E97"/>
    <w:rsid w:val="00984F83"/>
    <w:rsid w:val="009851AE"/>
    <w:rsid w:val="009854BE"/>
    <w:rsid w:val="0098582E"/>
    <w:rsid w:val="00985F84"/>
    <w:rsid w:val="0098641A"/>
    <w:rsid w:val="00986657"/>
    <w:rsid w:val="00986951"/>
    <w:rsid w:val="00986E89"/>
    <w:rsid w:val="00986FE1"/>
    <w:rsid w:val="00987341"/>
    <w:rsid w:val="00987594"/>
    <w:rsid w:val="00987711"/>
    <w:rsid w:val="00987A91"/>
    <w:rsid w:val="00987AA6"/>
    <w:rsid w:val="00987ADA"/>
    <w:rsid w:val="00987AE1"/>
    <w:rsid w:val="00987BDF"/>
    <w:rsid w:val="00987BFC"/>
    <w:rsid w:val="00987EBE"/>
    <w:rsid w:val="00987F02"/>
    <w:rsid w:val="009904CD"/>
    <w:rsid w:val="00990848"/>
    <w:rsid w:val="00990C8B"/>
    <w:rsid w:val="00990FB0"/>
    <w:rsid w:val="00991389"/>
    <w:rsid w:val="00991419"/>
    <w:rsid w:val="009918CF"/>
    <w:rsid w:val="00991AD8"/>
    <w:rsid w:val="00991FE2"/>
    <w:rsid w:val="009927A2"/>
    <w:rsid w:val="00992AC5"/>
    <w:rsid w:val="00992D0D"/>
    <w:rsid w:val="0099329B"/>
    <w:rsid w:val="0099377F"/>
    <w:rsid w:val="00993812"/>
    <w:rsid w:val="009940A8"/>
    <w:rsid w:val="00994943"/>
    <w:rsid w:val="00994F59"/>
    <w:rsid w:val="00996279"/>
    <w:rsid w:val="00996352"/>
    <w:rsid w:val="00996A9F"/>
    <w:rsid w:val="00996ABB"/>
    <w:rsid w:val="009970AA"/>
    <w:rsid w:val="009976F0"/>
    <w:rsid w:val="00997B0F"/>
    <w:rsid w:val="00997D9C"/>
    <w:rsid w:val="00997F72"/>
    <w:rsid w:val="009A11BB"/>
    <w:rsid w:val="009A1224"/>
    <w:rsid w:val="009A1259"/>
    <w:rsid w:val="009A15CF"/>
    <w:rsid w:val="009A19D7"/>
    <w:rsid w:val="009A1E55"/>
    <w:rsid w:val="009A25F9"/>
    <w:rsid w:val="009A2C95"/>
    <w:rsid w:val="009A2D9A"/>
    <w:rsid w:val="009A3202"/>
    <w:rsid w:val="009A34EB"/>
    <w:rsid w:val="009A3614"/>
    <w:rsid w:val="009A3879"/>
    <w:rsid w:val="009A38C3"/>
    <w:rsid w:val="009A3902"/>
    <w:rsid w:val="009A3B94"/>
    <w:rsid w:val="009A3F26"/>
    <w:rsid w:val="009A4083"/>
    <w:rsid w:val="009A4084"/>
    <w:rsid w:val="009A450E"/>
    <w:rsid w:val="009A457B"/>
    <w:rsid w:val="009A5245"/>
    <w:rsid w:val="009A5939"/>
    <w:rsid w:val="009A5CB2"/>
    <w:rsid w:val="009A6498"/>
    <w:rsid w:val="009A7722"/>
    <w:rsid w:val="009A7B01"/>
    <w:rsid w:val="009A7FC9"/>
    <w:rsid w:val="009B0005"/>
    <w:rsid w:val="009B0191"/>
    <w:rsid w:val="009B033D"/>
    <w:rsid w:val="009B0371"/>
    <w:rsid w:val="009B0404"/>
    <w:rsid w:val="009B04E9"/>
    <w:rsid w:val="009B07B9"/>
    <w:rsid w:val="009B1280"/>
    <w:rsid w:val="009B1687"/>
    <w:rsid w:val="009B17CC"/>
    <w:rsid w:val="009B214B"/>
    <w:rsid w:val="009B23BA"/>
    <w:rsid w:val="009B23CE"/>
    <w:rsid w:val="009B283D"/>
    <w:rsid w:val="009B2858"/>
    <w:rsid w:val="009B293E"/>
    <w:rsid w:val="009B2F31"/>
    <w:rsid w:val="009B3142"/>
    <w:rsid w:val="009B35AD"/>
    <w:rsid w:val="009B3B3A"/>
    <w:rsid w:val="009B3F05"/>
    <w:rsid w:val="009B4018"/>
    <w:rsid w:val="009B424C"/>
    <w:rsid w:val="009B4979"/>
    <w:rsid w:val="009B4B74"/>
    <w:rsid w:val="009B4E24"/>
    <w:rsid w:val="009B4F1C"/>
    <w:rsid w:val="009B5A56"/>
    <w:rsid w:val="009B5E1B"/>
    <w:rsid w:val="009B60BA"/>
    <w:rsid w:val="009B6152"/>
    <w:rsid w:val="009B6340"/>
    <w:rsid w:val="009B6375"/>
    <w:rsid w:val="009B6849"/>
    <w:rsid w:val="009B6EC3"/>
    <w:rsid w:val="009B74FA"/>
    <w:rsid w:val="009C0088"/>
    <w:rsid w:val="009C0166"/>
    <w:rsid w:val="009C066F"/>
    <w:rsid w:val="009C0DBF"/>
    <w:rsid w:val="009C10D7"/>
    <w:rsid w:val="009C122B"/>
    <w:rsid w:val="009C12C8"/>
    <w:rsid w:val="009C169F"/>
    <w:rsid w:val="009C1898"/>
    <w:rsid w:val="009C1E67"/>
    <w:rsid w:val="009C1F0C"/>
    <w:rsid w:val="009C2857"/>
    <w:rsid w:val="009C2A48"/>
    <w:rsid w:val="009C2DB5"/>
    <w:rsid w:val="009C3624"/>
    <w:rsid w:val="009C4900"/>
    <w:rsid w:val="009C49BC"/>
    <w:rsid w:val="009C5641"/>
    <w:rsid w:val="009C5647"/>
    <w:rsid w:val="009C58FE"/>
    <w:rsid w:val="009C5B0E"/>
    <w:rsid w:val="009C6033"/>
    <w:rsid w:val="009C649A"/>
    <w:rsid w:val="009C6C89"/>
    <w:rsid w:val="009C6CEF"/>
    <w:rsid w:val="009C6F1E"/>
    <w:rsid w:val="009C7773"/>
    <w:rsid w:val="009C793A"/>
    <w:rsid w:val="009C7B34"/>
    <w:rsid w:val="009C7EE1"/>
    <w:rsid w:val="009C7EED"/>
    <w:rsid w:val="009D01E2"/>
    <w:rsid w:val="009D069F"/>
    <w:rsid w:val="009D0916"/>
    <w:rsid w:val="009D0E78"/>
    <w:rsid w:val="009D0F78"/>
    <w:rsid w:val="009D119E"/>
    <w:rsid w:val="009D1204"/>
    <w:rsid w:val="009D1246"/>
    <w:rsid w:val="009D1CC6"/>
    <w:rsid w:val="009D1E2C"/>
    <w:rsid w:val="009D307D"/>
    <w:rsid w:val="009D31C1"/>
    <w:rsid w:val="009D40AA"/>
    <w:rsid w:val="009D4168"/>
    <w:rsid w:val="009D49D3"/>
    <w:rsid w:val="009D4A45"/>
    <w:rsid w:val="009D513F"/>
    <w:rsid w:val="009D5F48"/>
    <w:rsid w:val="009D611E"/>
    <w:rsid w:val="009D625F"/>
    <w:rsid w:val="009D6578"/>
    <w:rsid w:val="009D65B4"/>
    <w:rsid w:val="009D6A13"/>
    <w:rsid w:val="009D6F07"/>
    <w:rsid w:val="009D7392"/>
    <w:rsid w:val="009D772E"/>
    <w:rsid w:val="009E0984"/>
    <w:rsid w:val="009E0DDB"/>
    <w:rsid w:val="009E0F3D"/>
    <w:rsid w:val="009E0F84"/>
    <w:rsid w:val="009E131D"/>
    <w:rsid w:val="009E1923"/>
    <w:rsid w:val="009E26BC"/>
    <w:rsid w:val="009E2B0E"/>
    <w:rsid w:val="009E2B88"/>
    <w:rsid w:val="009E2F59"/>
    <w:rsid w:val="009E31D6"/>
    <w:rsid w:val="009E34F5"/>
    <w:rsid w:val="009E36AE"/>
    <w:rsid w:val="009E376F"/>
    <w:rsid w:val="009E38C6"/>
    <w:rsid w:val="009E4AFA"/>
    <w:rsid w:val="009E4D47"/>
    <w:rsid w:val="009E5164"/>
    <w:rsid w:val="009E5181"/>
    <w:rsid w:val="009E593F"/>
    <w:rsid w:val="009E5E4C"/>
    <w:rsid w:val="009E6166"/>
    <w:rsid w:val="009E6255"/>
    <w:rsid w:val="009E6436"/>
    <w:rsid w:val="009E695D"/>
    <w:rsid w:val="009E6FBE"/>
    <w:rsid w:val="009E7209"/>
    <w:rsid w:val="009E73F4"/>
    <w:rsid w:val="009E7603"/>
    <w:rsid w:val="009F0DE4"/>
    <w:rsid w:val="009F0F58"/>
    <w:rsid w:val="009F1000"/>
    <w:rsid w:val="009F1046"/>
    <w:rsid w:val="009F1614"/>
    <w:rsid w:val="009F16B9"/>
    <w:rsid w:val="009F16F4"/>
    <w:rsid w:val="009F17E2"/>
    <w:rsid w:val="009F1AD0"/>
    <w:rsid w:val="009F1E71"/>
    <w:rsid w:val="009F1F8C"/>
    <w:rsid w:val="009F1FE8"/>
    <w:rsid w:val="009F2165"/>
    <w:rsid w:val="009F2630"/>
    <w:rsid w:val="009F2790"/>
    <w:rsid w:val="009F2DFE"/>
    <w:rsid w:val="009F300C"/>
    <w:rsid w:val="009F30E9"/>
    <w:rsid w:val="009F32B7"/>
    <w:rsid w:val="009F3332"/>
    <w:rsid w:val="009F3C8D"/>
    <w:rsid w:val="009F3EE3"/>
    <w:rsid w:val="009F401A"/>
    <w:rsid w:val="009F4A02"/>
    <w:rsid w:val="009F5113"/>
    <w:rsid w:val="009F5EC9"/>
    <w:rsid w:val="009F6244"/>
    <w:rsid w:val="009F6384"/>
    <w:rsid w:val="009F66CB"/>
    <w:rsid w:val="009F6D59"/>
    <w:rsid w:val="009F7474"/>
    <w:rsid w:val="009F796B"/>
    <w:rsid w:val="009F7A55"/>
    <w:rsid w:val="009F7ED6"/>
    <w:rsid w:val="00A00C5B"/>
    <w:rsid w:val="00A01509"/>
    <w:rsid w:val="00A015F2"/>
    <w:rsid w:val="00A0161C"/>
    <w:rsid w:val="00A01F9D"/>
    <w:rsid w:val="00A022AB"/>
    <w:rsid w:val="00A02343"/>
    <w:rsid w:val="00A03104"/>
    <w:rsid w:val="00A03163"/>
    <w:rsid w:val="00A0357A"/>
    <w:rsid w:val="00A03D5E"/>
    <w:rsid w:val="00A03DB0"/>
    <w:rsid w:val="00A03FC7"/>
    <w:rsid w:val="00A0448A"/>
    <w:rsid w:val="00A04A91"/>
    <w:rsid w:val="00A051F0"/>
    <w:rsid w:val="00A05346"/>
    <w:rsid w:val="00A053AE"/>
    <w:rsid w:val="00A05B45"/>
    <w:rsid w:val="00A05E8A"/>
    <w:rsid w:val="00A060E0"/>
    <w:rsid w:val="00A063AA"/>
    <w:rsid w:val="00A065ED"/>
    <w:rsid w:val="00A0698A"/>
    <w:rsid w:val="00A069BA"/>
    <w:rsid w:val="00A07133"/>
    <w:rsid w:val="00A0715E"/>
    <w:rsid w:val="00A10174"/>
    <w:rsid w:val="00A10D15"/>
    <w:rsid w:val="00A10DBF"/>
    <w:rsid w:val="00A10E59"/>
    <w:rsid w:val="00A112DD"/>
    <w:rsid w:val="00A1139A"/>
    <w:rsid w:val="00A11854"/>
    <w:rsid w:val="00A119B4"/>
    <w:rsid w:val="00A119F8"/>
    <w:rsid w:val="00A11C22"/>
    <w:rsid w:val="00A11E1F"/>
    <w:rsid w:val="00A11FA2"/>
    <w:rsid w:val="00A12285"/>
    <w:rsid w:val="00A122DA"/>
    <w:rsid w:val="00A12EC5"/>
    <w:rsid w:val="00A13365"/>
    <w:rsid w:val="00A142F3"/>
    <w:rsid w:val="00A14699"/>
    <w:rsid w:val="00A14747"/>
    <w:rsid w:val="00A149B4"/>
    <w:rsid w:val="00A15183"/>
    <w:rsid w:val="00A1531C"/>
    <w:rsid w:val="00A161D4"/>
    <w:rsid w:val="00A16285"/>
    <w:rsid w:val="00A165E1"/>
    <w:rsid w:val="00A16940"/>
    <w:rsid w:val="00A16D20"/>
    <w:rsid w:val="00A170A2"/>
    <w:rsid w:val="00A1717C"/>
    <w:rsid w:val="00A17275"/>
    <w:rsid w:val="00A17394"/>
    <w:rsid w:val="00A17513"/>
    <w:rsid w:val="00A17671"/>
    <w:rsid w:val="00A17B03"/>
    <w:rsid w:val="00A17C0B"/>
    <w:rsid w:val="00A208D8"/>
    <w:rsid w:val="00A20D25"/>
    <w:rsid w:val="00A20E11"/>
    <w:rsid w:val="00A213A6"/>
    <w:rsid w:val="00A2164D"/>
    <w:rsid w:val="00A21B96"/>
    <w:rsid w:val="00A22085"/>
    <w:rsid w:val="00A225E4"/>
    <w:rsid w:val="00A22716"/>
    <w:rsid w:val="00A22E87"/>
    <w:rsid w:val="00A23399"/>
    <w:rsid w:val="00A2383F"/>
    <w:rsid w:val="00A23F84"/>
    <w:rsid w:val="00A2403C"/>
    <w:rsid w:val="00A24336"/>
    <w:rsid w:val="00A2443A"/>
    <w:rsid w:val="00A25425"/>
    <w:rsid w:val="00A25C28"/>
    <w:rsid w:val="00A25D01"/>
    <w:rsid w:val="00A25E6D"/>
    <w:rsid w:val="00A268EF"/>
    <w:rsid w:val="00A269AF"/>
    <w:rsid w:val="00A26D82"/>
    <w:rsid w:val="00A26DE2"/>
    <w:rsid w:val="00A26E62"/>
    <w:rsid w:val="00A2707C"/>
    <w:rsid w:val="00A2749D"/>
    <w:rsid w:val="00A27590"/>
    <w:rsid w:val="00A275F0"/>
    <w:rsid w:val="00A27E95"/>
    <w:rsid w:val="00A27F17"/>
    <w:rsid w:val="00A305F4"/>
    <w:rsid w:val="00A30ADA"/>
    <w:rsid w:val="00A30D5D"/>
    <w:rsid w:val="00A30EFB"/>
    <w:rsid w:val="00A313E0"/>
    <w:rsid w:val="00A319FD"/>
    <w:rsid w:val="00A31A90"/>
    <w:rsid w:val="00A31D49"/>
    <w:rsid w:val="00A31DC4"/>
    <w:rsid w:val="00A31EC1"/>
    <w:rsid w:val="00A32578"/>
    <w:rsid w:val="00A331EF"/>
    <w:rsid w:val="00A33216"/>
    <w:rsid w:val="00A3335A"/>
    <w:rsid w:val="00A33A10"/>
    <w:rsid w:val="00A33FD8"/>
    <w:rsid w:val="00A341C2"/>
    <w:rsid w:val="00A34410"/>
    <w:rsid w:val="00A344C0"/>
    <w:rsid w:val="00A344C4"/>
    <w:rsid w:val="00A34C72"/>
    <w:rsid w:val="00A34D17"/>
    <w:rsid w:val="00A34DFA"/>
    <w:rsid w:val="00A34E4F"/>
    <w:rsid w:val="00A35773"/>
    <w:rsid w:val="00A359B4"/>
    <w:rsid w:val="00A35FF9"/>
    <w:rsid w:val="00A36046"/>
    <w:rsid w:val="00A36051"/>
    <w:rsid w:val="00A36195"/>
    <w:rsid w:val="00A36316"/>
    <w:rsid w:val="00A36CF0"/>
    <w:rsid w:val="00A36ECD"/>
    <w:rsid w:val="00A36F95"/>
    <w:rsid w:val="00A374B3"/>
    <w:rsid w:val="00A3795A"/>
    <w:rsid w:val="00A37C8D"/>
    <w:rsid w:val="00A404A7"/>
    <w:rsid w:val="00A40E15"/>
    <w:rsid w:val="00A41324"/>
    <w:rsid w:val="00A41635"/>
    <w:rsid w:val="00A42113"/>
    <w:rsid w:val="00A4269F"/>
    <w:rsid w:val="00A42725"/>
    <w:rsid w:val="00A427F3"/>
    <w:rsid w:val="00A4280D"/>
    <w:rsid w:val="00A43260"/>
    <w:rsid w:val="00A4349D"/>
    <w:rsid w:val="00A43599"/>
    <w:rsid w:val="00A43749"/>
    <w:rsid w:val="00A43880"/>
    <w:rsid w:val="00A43B72"/>
    <w:rsid w:val="00A44055"/>
    <w:rsid w:val="00A4458A"/>
    <w:rsid w:val="00A450B0"/>
    <w:rsid w:val="00A45CCD"/>
    <w:rsid w:val="00A46E82"/>
    <w:rsid w:val="00A46F6E"/>
    <w:rsid w:val="00A47566"/>
    <w:rsid w:val="00A47AB8"/>
    <w:rsid w:val="00A503C9"/>
    <w:rsid w:val="00A50445"/>
    <w:rsid w:val="00A5046A"/>
    <w:rsid w:val="00A50554"/>
    <w:rsid w:val="00A5088B"/>
    <w:rsid w:val="00A50B07"/>
    <w:rsid w:val="00A50BE3"/>
    <w:rsid w:val="00A50DA6"/>
    <w:rsid w:val="00A51119"/>
    <w:rsid w:val="00A51997"/>
    <w:rsid w:val="00A51E76"/>
    <w:rsid w:val="00A52227"/>
    <w:rsid w:val="00A5266D"/>
    <w:rsid w:val="00A52777"/>
    <w:rsid w:val="00A5280A"/>
    <w:rsid w:val="00A52EA4"/>
    <w:rsid w:val="00A5336D"/>
    <w:rsid w:val="00A534B8"/>
    <w:rsid w:val="00A53643"/>
    <w:rsid w:val="00A538E1"/>
    <w:rsid w:val="00A53AB8"/>
    <w:rsid w:val="00A53D2E"/>
    <w:rsid w:val="00A53F51"/>
    <w:rsid w:val="00A54063"/>
    <w:rsid w:val="00A5409F"/>
    <w:rsid w:val="00A542E6"/>
    <w:rsid w:val="00A54903"/>
    <w:rsid w:val="00A54D66"/>
    <w:rsid w:val="00A54FD8"/>
    <w:rsid w:val="00A5576F"/>
    <w:rsid w:val="00A55BF5"/>
    <w:rsid w:val="00A55F0E"/>
    <w:rsid w:val="00A55FB5"/>
    <w:rsid w:val="00A56205"/>
    <w:rsid w:val="00A56262"/>
    <w:rsid w:val="00A56417"/>
    <w:rsid w:val="00A5647F"/>
    <w:rsid w:val="00A5669A"/>
    <w:rsid w:val="00A566EF"/>
    <w:rsid w:val="00A56769"/>
    <w:rsid w:val="00A568CC"/>
    <w:rsid w:val="00A56A65"/>
    <w:rsid w:val="00A56F36"/>
    <w:rsid w:val="00A57013"/>
    <w:rsid w:val="00A57343"/>
    <w:rsid w:val="00A57460"/>
    <w:rsid w:val="00A575F6"/>
    <w:rsid w:val="00A5777D"/>
    <w:rsid w:val="00A577C6"/>
    <w:rsid w:val="00A578C2"/>
    <w:rsid w:val="00A57984"/>
    <w:rsid w:val="00A606AA"/>
    <w:rsid w:val="00A607C0"/>
    <w:rsid w:val="00A60833"/>
    <w:rsid w:val="00A60AEC"/>
    <w:rsid w:val="00A617EC"/>
    <w:rsid w:val="00A6184D"/>
    <w:rsid w:val="00A61D39"/>
    <w:rsid w:val="00A625BD"/>
    <w:rsid w:val="00A62E7C"/>
    <w:rsid w:val="00A62F92"/>
    <w:rsid w:val="00A63054"/>
    <w:rsid w:val="00A6323F"/>
    <w:rsid w:val="00A63908"/>
    <w:rsid w:val="00A63C93"/>
    <w:rsid w:val="00A645BE"/>
    <w:rsid w:val="00A64645"/>
    <w:rsid w:val="00A646AF"/>
    <w:rsid w:val="00A64A1E"/>
    <w:rsid w:val="00A64AB6"/>
    <w:rsid w:val="00A64D4D"/>
    <w:rsid w:val="00A65717"/>
    <w:rsid w:val="00A65C4D"/>
    <w:rsid w:val="00A66034"/>
    <w:rsid w:val="00A661F7"/>
    <w:rsid w:val="00A6668B"/>
    <w:rsid w:val="00A667BB"/>
    <w:rsid w:val="00A66B12"/>
    <w:rsid w:val="00A674D8"/>
    <w:rsid w:val="00A6786F"/>
    <w:rsid w:val="00A678BB"/>
    <w:rsid w:val="00A67A30"/>
    <w:rsid w:val="00A6CDD2"/>
    <w:rsid w:val="00A70177"/>
    <w:rsid w:val="00A70240"/>
    <w:rsid w:val="00A70B7E"/>
    <w:rsid w:val="00A70FF9"/>
    <w:rsid w:val="00A7108C"/>
    <w:rsid w:val="00A712CB"/>
    <w:rsid w:val="00A713DA"/>
    <w:rsid w:val="00A71621"/>
    <w:rsid w:val="00A7164B"/>
    <w:rsid w:val="00A719B1"/>
    <w:rsid w:val="00A71B5B"/>
    <w:rsid w:val="00A71E1B"/>
    <w:rsid w:val="00A72156"/>
    <w:rsid w:val="00A72FA2"/>
    <w:rsid w:val="00A730E6"/>
    <w:rsid w:val="00A73942"/>
    <w:rsid w:val="00A73B56"/>
    <w:rsid w:val="00A73EC4"/>
    <w:rsid w:val="00A743B5"/>
    <w:rsid w:val="00A74A68"/>
    <w:rsid w:val="00A75171"/>
    <w:rsid w:val="00A7581B"/>
    <w:rsid w:val="00A76246"/>
    <w:rsid w:val="00A7670C"/>
    <w:rsid w:val="00A775D2"/>
    <w:rsid w:val="00A77A0C"/>
    <w:rsid w:val="00A77B86"/>
    <w:rsid w:val="00A80BAD"/>
    <w:rsid w:val="00A80E01"/>
    <w:rsid w:val="00A815C8"/>
    <w:rsid w:val="00A819F3"/>
    <w:rsid w:val="00A81B80"/>
    <w:rsid w:val="00A82404"/>
    <w:rsid w:val="00A82405"/>
    <w:rsid w:val="00A82619"/>
    <w:rsid w:val="00A8296F"/>
    <w:rsid w:val="00A83244"/>
    <w:rsid w:val="00A832B8"/>
    <w:rsid w:val="00A832C2"/>
    <w:rsid w:val="00A833DB"/>
    <w:rsid w:val="00A8348F"/>
    <w:rsid w:val="00A83A8E"/>
    <w:rsid w:val="00A83C14"/>
    <w:rsid w:val="00A83F1C"/>
    <w:rsid w:val="00A84014"/>
    <w:rsid w:val="00A84509"/>
    <w:rsid w:val="00A847F7"/>
    <w:rsid w:val="00A849FF"/>
    <w:rsid w:val="00A852D0"/>
    <w:rsid w:val="00A85500"/>
    <w:rsid w:val="00A859C3"/>
    <w:rsid w:val="00A85A65"/>
    <w:rsid w:val="00A85B52"/>
    <w:rsid w:val="00A85CFE"/>
    <w:rsid w:val="00A860CB"/>
    <w:rsid w:val="00A8617F"/>
    <w:rsid w:val="00A8649B"/>
    <w:rsid w:val="00A86508"/>
    <w:rsid w:val="00A8664D"/>
    <w:rsid w:val="00A868E1"/>
    <w:rsid w:val="00A8704D"/>
    <w:rsid w:val="00A870D1"/>
    <w:rsid w:val="00A87414"/>
    <w:rsid w:val="00A87451"/>
    <w:rsid w:val="00A876CE"/>
    <w:rsid w:val="00A87CDE"/>
    <w:rsid w:val="00A87F73"/>
    <w:rsid w:val="00A900D6"/>
    <w:rsid w:val="00A903B3"/>
    <w:rsid w:val="00A9080A"/>
    <w:rsid w:val="00A90878"/>
    <w:rsid w:val="00A909A8"/>
    <w:rsid w:val="00A90FF5"/>
    <w:rsid w:val="00A91243"/>
    <w:rsid w:val="00A9161A"/>
    <w:rsid w:val="00A91740"/>
    <w:rsid w:val="00A91814"/>
    <w:rsid w:val="00A91993"/>
    <w:rsid w:val="00A91B96"/>
    <w:rsid w:val="00A9222D"/>
    <w:rsid w:val="00A92764"/>
    <w:rsid w:val="00A9303F"/>
    <w:rsid w:val="00A936F9"/>
    <w:rsid w:val="00A93706"/>
    <w:rsid w:val="00A9398C"/>
    <w:rsid w:val="00A94334"/>
    <w:rsid w:val="00A9434A"/>
    <w:rsid w:val="00A94837"/>
    <w:rsid w:val="00A95A72"/>
    <w:rsid w:val="00A95A7D"/>
    <w:rsid w:val="00A95AE2"/>
    <w:rsid w:val="00A966A6"/>
    <w:rsid w:val="00A96DFC"/>
    <w:rsid w:val="00A96E15"/>
    <w:rsid w:val="00AA042B"/>
    <w:rsid w:val="00AA08C5"/>
    <w:rsid w:val="00AA0A3A"/>
    <w:rsid w:val="00AA0A9F"/>
    <w:rsid w:val="00AA0CE1"/>
    <w:rsid w:val="00AA0EAA"/>
    <w:rsid w:val="00AA13D6"/>
    <w:rsid w:val="00AA1CB3"/>
    <w:rsid w:val="00AA1D47"/>
    <w:rsid w:val="00AA1D79"/>
    <w:rsid w:val="00AA1DBC"/>
    <w:rsid w:val="00AA2087"/>
    <w:rsid w:val="00AA2857"/>
    <w:rsid w:val="00AA28E5"/>
    <w:rsid w:val="00AA301C"/>
    <w:rsid w:val="00AA3221"/>
    <w:rsid w:val="00AA327A"/>
    <w:rsid w:val="00AA3978"/>
    <w:rsid w:val="00AA3ED0"/>
    <w:rsid w:val="00AA43AE"/>
    <w:rsid w:val="00AA4A46"/>
    <w:rsid w:val="00AA4AC5"/>
    <w:rsid w:val="00AA4C5B"/>
    <w:rsid w:val="00AA4EB7"/>
    <w:rsid w:val="00AA577D"/>
    <w:rsid w:val="00AA5F98"/>
    <w:rsid w:val="00AA5FB4"/>
    <w:rsid w:val="00AA6578"/>
    <w:rsid w:val="00AA6F64"/>
    <w:rsid w:val="00AA7501"/>
    <w:rsid w:val="00AA770B"/>
    <w:rsid w:val="00AB00AC"/>
    <w:rsid w:val="00AB0359"/>
    <w:rsid w:val="00AB099B"/>
    <w:rsid w:val="00AB0F2E"/>
    <w:rsid w:val="00AB1256"/>
    <w:rsid w:val="00AB1591"/>
    <w:rsid w:val="00AB191F"/>
    <w:rsid w:val="00AB1A12"/>
    <w:rsid w:val="00AB1B7E"/>
    <w:rsid w:val="00AB1D2D"/>
    <w:rsid w:val="00AB1D82"/>
    <w:rsid w:val="00AB1FFF"/>
    <w:rsid w:val="00AB20B6"/>
    <w:rsid w:val="00AB35E1"/>
    <w:rsid w:val="00AB368F"/>
    <w:rsid w:val="00AB398C"/>
    <w:rsid w:val="00AB3A56"/>
    <w:rsid w:val="00AB3AE0"/>
    <w:rsid w:val="00AB3B65"/>
    <w:rsid w:val="00AB3B73"/>
    <w:rsid w:val="00AB3D3F"/>
    <w:rsid w:val="00AB4379"/>
    <w:rsid w:val="00AB454F"/>
    <w:rsid w:val="00AB4D09"/>
    <w:rsid w:val="00AB4DF6"/>
    <w:rsid w:val="00AB51D8"/>
    <w:rsid w:val="00AB53C0"/>
    <w:rsid w:val="00AB5783"/>
    <w:rsid w:val="00AB5A0D"/>
    <w:rsid w:val="00AB5E60"/>
    <w:rsid w:val="00AB68A3"/>
    <w:rsid w:val="00AB6AD8"/>
    <w:rsid w:val="00AB6BF7"/>
    <w:rsid w:val="00AB7B3D"/>
    <w:rsid w:val="00AC021B"/>
    <w:rsid w:val="00AC08DC"/>
    <w:rsid w:val="00AC1358"/>
    <w:rsid w:val="00AC18C1"/>
    <w:rsid w:val="00AC1FAB"/>
    <w:rsid w:val="00AC1FD4"/>
    <w:rsid w:val="00AC2476"/>
    <w:rsid w:val="00AC26C4"/>
    <w:rsid w:val="00AC2BF0"/>
    <w:rsid w:val="00AC2F02"/>
    <w:rsid w:val="00AC3049"/>
    <w:rsid w:val="00AC3D10"/>
    <w:rsid w:val="00AC45E2"/>
    <w:rsid w:val="00AC469F"/>
    <w:rsid w:val="00AC4D2E"/>
    <w:rsid w:val="00AC4F4D"/>
    <w:rsid w:val="00AC5150"/>
    <w:rsid w:val="00AC5593"/>
    <w:rsid w:val="00AC58CE"/>
    <w:rsid w:val="00AC5A4A"/>
    <w:rsid w:val="00AC5ABF"/>
    <w:rsid w:val="00AC5B0E"/>
    <w:rsid w:val="00AC5BA1"/>
    <w:rsid w:val="00AC5C59"/>
    <w:rsid w:val="00AC6067"/>
    <w:rsid w:val="00AC60A9"/>
    <w:rsid w:val="00AC6933"/>
    <w:rsid w:val="00AC6FE7"/>
    <w:rsid w:val="00AC71A4"/>
    <w:rsid w:val="00AC721A"/>
    <w:rsid w:val="00AC75AD"/>
    <w:rsid w:val="00AC76B8"/>
    <w:rsid w:val="00AC7E47"/>
    <w:rsid w:val="00AD017D"/>
    <w:rsid w:val="00AD0206"/>
    <w:rsid w:val="00AD02C1"/>
    <w:rsid w:val="00AD0362"/>
    <w:rsid w:val="00AD03D9"/>
    <w:rsid w:val="00AD04E9"/>
    <w:rsid w:val="00AD0727"/>
    <w:rsid w:val="00AD0B44"/>
    <w:rsid w:val="00AD0D97"/>
    <w:rsid w:val="00AD0E1E"/>
    <w:rsid w:val="00AD106A"/>
    <w:rsid w:val="00AD1426"/>
    <w:rsid w:val="00AD1532"/>
    <w:rsid w:val="00AD1612"/>
    <w:rsid w:val="00AD1847"/>
    <w:rsid w:val="00AD1A3E"/>
    <w:rsid w:val="00AD1EB0"/>
    <w:rsid w:val="00AD254D"/>
    <w:rsid w:val="00AD264E"/>
    <w:rsid w:val="00AD27C7"/>
    <w:rsid w:val="00AD2C5C"/>
    <w:rsid w:val="00AD2F8B"/>
    <w:rsid w:val="00AD2FDF"/>
    <w:rsid w:val="00AD34CD"/>
    <w:rsid w:val="00AD3A54"/>
    <w:rsid w:val="00AD4217"/>
    <w:rsid w:val="00AD45D5"/>
    <w:rsid w:val="00AD4645"/>
    <w:rsid w:val="00AD4710"/>
    <w:rsid w:val="00AD4CAC"/>
    <w:rsid w:val="00AD502D"/>
    <w:rsid w:val="00AD5854"/>
    <w:rsid w:val="00AD5B34"/>
    <w:rsid w:val="00AD602E"/>
    <w:rsid w:val="00AD61E0"/>
    <w:rsid w:val="00AD642E"/>
    <w:rsid w:val="00AD6775"/>
    <w:rsid w:val="00AD6785"/>
    <w:rsid w:val="00AD6BB9"/>
    <w:rsid w:val="00AD7C34"/>
    <w:rsid w:val="00AD7D4B"/>
    <w:rsid w:val="00AD7FB4"/>
    <w:rsid w:val="00AE000E"/>
    <w:rsid w:val="00AE035D"/>
    <w:rsid w:val="00AE0435"/>
    <w:rsid w:val="00AE0544"/>
    <w:rsid w:val="00AE06CD"/>
    <w:rsid w:val="00AE10EE"/>
    <w:rsid w:val="00AE115A"/>
    <w:rsid w:val="00AE1253"/>
    <w:rsid w:val="00AE150F"/>
    <w:rsid w:val="00AE15C5"/>
    <w:rsid w:val="00AE1944"/>
    <w:rsid w:val="00AE22FB"/>
    <w:rsid w:val="00AE3278"/>
    <w:rsid w:val="00AE3808"/>
    <w:rsid w:val="00AE46C5"/>
    <w:rsid w:val="00AE48AA"/>
    <w:rsid w:val="00AE4C3A"/>
    <w:rsid w:val="00AE5062"/>
    <w:rsid w:val="00AE559C"/>
    <w:rsid w:val="00AE5789"/>
    <w:rsid w:val="00AE62D7"/>
    <w:rsid w:val="00AE6599"/>
    <w:rsid w:val="00AE66FF"/>
    <w:rsid w:val="00AE6790"/>
    <w:rsid w:val="00AE67FD"/>
    <w:rsid w:val="00AE6EDD"/>
    <w:rsid w:val="00AE73F9"/>
    <w:rsid w:val="00AF0A79"/>
    <w:rsid w:val="00AF0E10"/>
    <w:rsid w:val="00AF1045"/>
    <w:rsid w:val="00AF117C"/>
    <w:rsid w:val="00AF185E"/>
    <w:rsid w:val="00AF1926"/>
    <w:rsid w:val="00AF1DDB"/>
    <w:rsid w:val="00AF2623"/>
    <w:rsid w:val="00AF2710"/>
    <w:rsid w:val="00AF28B5"/>
    <w:rsid w:val="00AF2ECA"/>
    <w:rsid w:val="00AF2FE6"/>
    <w:rsid w:val="00AF3141"/>
    <w:rsid w:val="00AF36CC"/>
    <w:rsid w:val="00AF3EBE"/>
    <w:rsid w:val="00AF410D"/>
    <w:rsid w:val="00AF447E"/>
    <w:rsid w:val="00AF4E61"/>
    <w:rsid w:val="00AF4F5F"/>
    <w:rsid w:val="00AF4F81"/>
    <w:rsid w:val="00AF5018"/>
    <w:rsid w:val="00AF61FD"/>
    <w:rsid w:val="00AF6270"/>
    <w:rsid w:val="00AF6290"/>
    <w:rsid w:val="00AF6F32"/>
    <w:rsid w:val="00AF74A5"/>
    <w:rsid w:val="00AF77BB"/>
    <w:rsid w:val="00B003BD"/>
    <w:rsid w:val="00B00437"/>
    <w:rsid w:val="00B00463"/>
    <w:rsid w:val="00B00AEA"/>
    <w:rsid w:val="00B00CBF"/>
    <w:rsid w:val="00B016A0"/>
    <w:rsid w:val="00B016DC"/>
    <w:rsid w:val="00B016EB"/>
    <w:rsid w:val="00B01708"/>
    <w:rsid w:val="00B01B7D"/>
    <w:rsid w:val="00B01DBD"/>
    <w:rsid w:val="00B01DF6"/>
    <w:rsid w:val="00B021B3"/>
    <w:rsid w:val="00B022F3"/>
    <w:rsid w:val="00B02834"/>
    <w:rsid w:val="00B03053"/>
    <w:rsid w:val="00B04400"/>
    <w:rsid w:val="00B0468E"/>
    <w:rsid w:val="00B049EA"/>
    <w:rsid w:val="00B04A2C"/>
    <w:rsid w:val="00B04C9B"/>
    <w:rsid w:val="00B04D0B"/>
    <w:rsid w:val="00B04DE3"/>
    <w:rsid w:val="00B04F80"/>
    <w:rsid w:val="00B0505F"/>
    <w:rsid w:val="00B05200"/>
    <w:rsid w:val="00B052F7"/>
    <w:rsid w:val="00B0553E"/>
    <w:rsid w:val="00B059A4"/>
    <w:rsid w:val="00B05A0E"/>
    <w:rsid w:val="00B05AA0"/>
    <w:rsid w:val="00B05B34"/>
    <w:rsid w:val="00B05F12"/>
    <w:rsid w:val="00B062AF"/>
    <w:rsid w:val="00B0650E"/>
    <w:rsid w:val="00B068CF"/>
    <w:rsid w:val="00B0757A"/>
    <w:rsid w:val="00B07775"/>
    <w:rsid w:val="00B0783F"/>
    <w:rsid w:val="00B07A0E"/>
    <w:rsid w:val="00B07B48"/>
    <w:rsid w:val="00B07DE8"/>
    <w:rsid w:val="00B07E83"/>
    <w:rsid w:val="00B07F5A"/>
    <w:rsid w:val="00B07F77"/>
    <w:rsid w:val="00B10188"/>
    <w:rsid w:val="00B104B0"/>
    <w:rsid w:val="00B10AAD"/>
    <w:rsid w:val="00B10D68"/>
    <w:rsid w:val="00B10E52"/>
    <w:rsid w:val="00B1144C"/>
    <w:rsid w:val="00B1146E"/>
    <w:rsid w:val="00B1149B"/>
    <w:rsid w:val="00B11568"/>
    <w:rsid w:val="00B11571"/>
    <w:rsid w:val="00B117CB"/>
    <w:rsid w:val="00B11F03"/>
    <w:rsid w:val="00B120B7"/>
    <w:rsid w:val="00B1223A"/>
    <w:rsid w:val="00B1232D"/>
    <w:rsid w:val="00B12875"/>
    <w:rsid w:val="00B132A7"/>
    <w:rsid w:val="00B1359E"/>
    <w:rsid w:val="00B136A2"/>
    <w:rsid w:val="00B13B01"/>
    <w:rsid w:val="00B13D4F"/>
    <w:rsid w:val="00B13DD5"/>
    <w:rsid w:val="00B13F6C"/>
    <w:rsid w:val="00B14156"/>
    <w:rsid w:val="00B146D4"/>
    <w:rsid w:val="00B15B87"/>
    <w:rsid w:val="00B15D2A"/>
    <w:rsid w:val="00B15F52"/>
    <w:rsid w:val="00B168DF"/>
    <w:rsid w:val="00B16AE7"/>
    <w:rsid w:val="00B16B22"/>
    <w:rsid w:val="00B16B9D"/>
    <w:rsid w:val="00B16F97"/>
    <w:rsid w:val="00B173B7"/>
    <w:rsid w:val="00B177A4"/>
    <w:rsid w:val="00B17EBA"/>
    <w:rsid w:val="00B2036D"/>
    <w:rsid w:val="00B20709"/>
    <w:rsid w:val="00B20746"/>
    <w:rsid w:val="00B207C0"/>
    <w:rsid w:val="00B20BDC"/>
    <w:rsid w:val="00B20F36"/>
    <w:rsid w:val="00B211DB"/>
    <w:rsid w:val="00B2144B"/>
    <w:rsid w:val="00B218FA"/>
    <w:rsid w:val="00B21AF1"/>
    <w:rsid w:val="00B21B40"/>
    <w:rsid w:val="00B21E0E"/>
    <w:rsid w:val="00B22055"/>
    <w:rsid w:val="00B224FE"/>
    <w:rsid w:val="00B228A1"/>
    <w:rsid w:val="00B22AFB"/>
    <w:rsid w:val="00B22B43"/>
    <w:rsid w:val="00B22CC2"/>
    <w:rsid w:val="00B22D76"/>
    <w:rsid w:val="00B2387F"/>
    <w:rsid w:val="00B23B61"/>
    <w:rsid w:val="00B23C8C"/>
    <w:rsid w:val="00B23D2F"/>
    <w:rsid w:val="00B24103"/>
    <w:rsid w:val="00B24599"/>
    <w:rsid w:val="00B2491D"/>
    <w:rsid w:val="00B24CD5"/>
    <w:rsid w:val="00B24E74"/>
    <w:rsid w:val="00B24EE4"/>
    <w:rsid w:val="00B253C0"/>
    <w:rsid w:val="00B254D8"/>
    <w:rsid w:val="00B25673"/>
    <w:rsid w:val="00B2574C"/>
    <w:rsid w:val="00B2618E"/>
    <w:rsid w:val="00B26308"/>
    <w:rsid w:val="00B26C50"/>
    <w:rsid w:val="00B26E65"/>
    <w:rsid w:val="00B27443"/>
    <w:rsid w:val="00B2765F"/>
    <w:rsid w:val="00B27A72"/>
    <w:rsid w:val="00B27BB4"/>
    <w:rsid w:val="00B3031B"/>
    <w:rsid w:val="00B306FB"/>
    <w:rsid w:val="00B3084B"/>
    <w:rsid w:val="00B3167E"/>
    <w:rsid w:val="00B3189B"/>
    <w:rsid w:val="00B31BF0"/>
    <w:rsid w:val="00B31FB9"/>
    <w:rsid w:val="00B31FF7"/>
    <w:rsid w:val="00B320AB"/>
    <w:rsid w:val="00B320DD"/>
    <w:rsid w:val="00B3220F"/>
    <w:rsid w:val="00B329DC"/>
    <w:rsid w:val="00B32F2F"/>
    <w:rsid w:val="00B337FC"/>
    <w:rsid w:val="00B34168"/>
    <w:rsid w:val="00B34197"/>
    <w:rsid w:val="00B34598"/>
    <w:rsid w:val="00B34C1B"/>
    <w:rsid w:val="00B34FED"/>
    <w:rsid w:val="00B350B2"/>
    <w:rsid w:val="00B35216"/>
    <w:rsid w:val="00B35263"/>
    <w:rsid w:val="00B358D1"/>
    <w:rsid w:val="00B360BC"/>
    <w:rsid w:val="00B3642C"/>
    <w:rsid w:val="00B368E5"/>
    <w:rsid w:val="00B3692A"/>
    <w:rsid w:val="00B369DF"/>
    <w:rsid w:val="00B36BEE"/>
    <w:rsid w:val="00B36EEB"/>
    <w:rsid w:val="00B36F96"/>
    <w:rsid w:val="00B370C7"/>
    <w:rsid w:val="00B3720A"/>
    <w:rsid w:val="00B3768B"/>
    <w:rsid w:val="00B37D0A"/>
    <w:rsid w:val="00B37E6B"/>
    <w:rsid w:val="00B4035A"/>
    <w:rsid w:val="00B40444"/>
    <w:rsid w:val="00B409CE"/>
    <w:rsid w:val="00B40BD8"/>
    <w:rsid w:val="00B40BF2"/>
    <w:rsid w:val="00B41312"/>
    <w:rsid w:val="00B41606"/>
    <w:rsid w:val="00B41C35"/>
    <w:rsid w:val="00B43231"/>
    <w:rsid w:val="00B4362C"/>
    <w:rsid w:val="00B43755"/>
    <w:rsid w:val="00B43D64"/>
    <w:rsid w:val="00B448AA"/>
    <w:rsid w:val="00B44CCC"/>
    <w:rsid w:val="00B44F08"/>
    <w:rsid w:val="00B45058"/>
    <w:rsid w:val="00B4510B"/>
    <w:rsid w:val="00B4527B"/>
    <w:rsid w:val="00B456E5"/>
    <w:rsid w:val="00B457E9"/>
    <w:rsid w:val="00B459B1"/>
    <w:rsid w:val="00B45BDA"/>
    <w:rsid w:val="00B45E92"/>
    <w:rsid w:val="00B45F35"/>
    <w:rsid w:val="00B46033"/>
    <w:rsid w:val="00B460E2"/>
    <w:rsid w:val="00B4639E"/>
    <w:rsid w:val="00B46FDF"/>
    <w:rsid w:val="00B472A3"/>
    <w:rsid w:val="00B473A2"/>
    <w:rsid w:val="00B47632"/>
    <w:rsid w:val="00B47F25"/>
    <w:rsid w:val="00B47F81"/>
    <w:rsid w:val="00B50342"/>
    <w:rsid w:val="00B5051B"/>
    <w:rsid w:val="00B50588"/>
    <w:rsid w:val="00B50816"/>
    <w:rsid w:val="00B50954"/>
    <w:rsid w:val="00B50A8E"/>
    <w:rsid w:val="00B50D03"/>
    <w:rsid w:val="00B50FFF"/>
    <w:rsid w:val="00B51158"/>
    <w:rsid w:val="00B51DA1"/>
    <w:rsid w:val="00B51F0C"/>
    <w:rsid w:val="00B5208B"/>
    <w:rsid w:val="00B52AE7"/>
    <w:rsid w:val="00B52CB4"/>
    <w:rsid w:val="00B52D13"/>
    <w:rsid w:val="00B53016"/>
    <w:rsid w:val="00B5317D"/>
    <w:rsid w:val="00B5348E"/>
    <w:rsid w:val="00B53853"/>
    <w:rsid w:val="00B53F07"/>
    <w:rsid w:val="00B53FC7"/>
    <w:rsid w:val="00B53FCE"/>
    <w:rsid w:val="00B5404E"/>
    <w:rsid w:val="00B54231"/>
    <w:rsid w:val="00B5478F"/>
    <w:rsid w:val="00B549CF"/>
    <w:rsid w:val="00B549FB"/>
    <w:rsid w:val="00B55742"/>
    <w:rsid w:val="00B557F3"/>
    <w:rsid w:val="00B56889"/>
    <w:rsid w:val="00B56D0F"/>
    <w:rsid w:val="00B572C0"/>
    <w:rsid w:val="00B5742F"/>
    <w:rsid w:val="00B57518"/>
    <w:rsid w:val="00B5778E"/>
    <w:rsid w:val="00B577A9"/>
    <w:rsid w:val="00B577E6"/>
    <w:rsid w:val="00B57958"/>
    <w:rsid w:val="00B579B5"/>
    <w:rsid w:val="00B57B1A"/>
    <w:rsid w:val="00B57E25"/>
    <w:rsid w:val="00B600F4"/>
    <w:rsid w:val="00B604EE"/>
    <w:rsid w:val="00B606AB"/>
    <w:rsid w:val="00B607DE"/>
    <w:rsid w:val="00B617B8"/>
    <w:rsid w:val="00B61BAB"/>
    <w:rsid w:val="00B61F38"/>
    <w:rsid w:val="00B620BD"/>
    <w:rsid w:val="00B624D0"/>
    <w:rsid w:val="00B62731"/>
    <w:rsid w:val="00B627E3"/>
    <w:rsid w:val="00B62B29"/>
    <w:rsid w:val="00B62DBE"/>
    <w:rsid w:val="00B62EC6"/>
    <w:rsid w:val="00B634EA"/>
    <w:rsid w:val="00B63A7C"/>
    <w:rsid w:val="00B63BB0"/>
    <w:rsid w:val="00B6403C"/>
    <w:rsid w:val="00B64444"/>
    <w:rsid w:val="00B64445"/>
    <w:rsid w:val="00B6496D"/>
    <w:rsid w:val="00B64C99"/>
    <w:rsid w:val="00B64E0B"/>
    <w:rsid w:val="00B64ED0"/>
    <w:rsid w:val="00B65452"/>
    <w:rsid w:val="00B65780"/>
    <w:rsid w:val="00B65C43"/>
    <w:rsid w:val="00B65EB8"/>
    <w:rsid w:val="00B662C1"/>
    <w:rsid w:val="00B665B7"/>
    <w:rsid w:val="00B66734"/>
    <w:rsid w:val="00B668A3"/>
    <w:rsid w:val="00B66980"/>
    <w:rsid w:val="00B66C48"/>
    <w:rsid w:val="00B6770F"/>
    <w:rsid w:val="00B67806"/>
    <w:rsid w:val="00B67EB9"/>
    <w:rsid w:val="00B70014"/>
    <w:rsid w:val="00B70749"/>
    <w:rsid w:val="00B70C3A"/>
    <w:rsid w:val="00B70EFC"/>
    <w:rsid w:val="00B70FE4"/>
    <w:rsid w:val="00B710E9"/>
    <w:rsid w:val="00B71B90"/>
    <w:rsid w:val="00B71D70"/>
    <w:rsid w:val="00B721D6"/>
    <w:rsid w:val="00B72826"/>
    <w:rsid w:val="00B72931"/>
    <w:rsid w:val="00B72AC6"/>
    <w:rsid w:val="00B72C6C"/>
    <w:rsid w:val="00B72E93"/>
    <w:rsid w:val="00B7353D"/>
    <w:rsid w:val="00B736CD"/>
    <w:rsid w:val="00B736FD"/>
    <w:rsid w:val="00B73747"/>
    <w:rsid w:val="00B739A8"/>
    <w:rsid w:val="00B73E19"/>
    <w:rsid w:val="00B73E95"/>
    <w:rsid w:val="00B74284"/>
    <w:rsid w:val="00B7440A"/>
    <w:rsid w:val="00B7474C"/>
    <w:rsid w:val="00B74856"/>
    <w:rsid w:val="00B74DD0"/>
    <w:rsid w:val="00B75001"/>
    <w:rsid w:val="00B75697"/>
    <w:rsid w:val="00B757F0"/>
    <w:rsid w:val="00B75C79"/>
    <w:rsid w:val="00B75C8A"/>
    <w:rsid w:val="00B76CC2"/>
    <w:rsid w:val="00B76D08"/>
    <w:rsid w:val="00B76D15"/>
    <w:rsid w:val="00B77288"/>
    <w:rsid w:val="00B777DF"/>
    <w:rsid w:val="00B779F0"/>
    <w:rsid w:val="00B77ABF"/>
    <w:rsid w:val="00B77C05"/>
    <w:rsid w:val="00B800DA"/>
    <w:rsid w:val="00B80164"/>
    <w:rsid w:val="00B80716"/>
    <w:rsid w:val="00B80AAD"/>
    <w:rsid w:val="00B80B97"/>
    <w:rsid w:val="00B80FAE"/>
    <w:rsid w:val="00B81256"/>
    <w:rsid w:val="00B8139B"/>
    <w:rsid w:val="00B81480"/>
    <w:rsid w:val="00B816A5"/>
    <w:rsid w:val="00B8233F"/>
    <w:rsid w:val="00B82555"/>
    <w:rsid w:val="00B82613"/>
    <w:rsid w:val="00B82735"/>
    <w:rsid w:val="00B82FD5"/>
    <w:rsid w:val="00B83733"/>
    <w:rsid w:val="00B83803"/>
    <w:rsid w:val="00B83B6A"/>
    <w:rsid w:val="00B84350"/>
    <w:rsid w:val="00B84613"/>
    <w:rsid w:val="00B848FE"/>
    <w:rsid w:val="00B849DD"/>
    <w:rsid w:val="00B850CF"/>
    <w:rsid w:val="00B8584F"/>
    <w:rsid w:val="00B85FC9"/>
    <w:rsid w:val="00B86200"/>
    <w:rsid w:val="00B8701E"/>
    <w:rsid w:val="00B8766D"/>
    <w:rsid w:val="00B87699"/>
    <w:rsid w:val="00B87707"/>
    <w:rsid w:val="00B879C2"/>
    <w:rsid w:val="00B90364"/>
    <w:rsid w:val="00B90559"/>
    <w:rsid w:val="00B90662"/>
    <w:rsid w:val="00B906B7"/>
    <w:rsid w:val="00B9083D"/>
    <w:rsid w:val="00B90AC2"/>
    <w:rsid w:val="00B90F1E"/>
    <w:rsid w:val="00B91441"/>
    <w:rsid w:val="00B917E0"/>
    <w:rsid w:val="00B9197E"/>
    <w:rsid w:val="00B91F87"/>
    <w:rsid w:val="00B9221A"/>
    <w:rsid w:val="00B9232A"/>
    <w:rsid w:val="00B9233B"/>
    <w:rsid w:val="00B92376"/>
    <w:rsid w:val="00B926BB"/>
    <w:rsid w:val="00B9298C"/>
    <w:rsid w:val="00B92C76"/>
    <w:rsid w:val="00B92D04"/>
    <w:rsid w:val="00B9338F"/>
    <w:rsid w:val="00B93639"/>
    <w:rsid w:val="00B938AD"/>
    <w:rsid w:val="00B93C2B"/>
    <w:rsid w:val="00B9437B"/>
    <w:rsid w:val="00B945A5"/>
    <w:rsid w:val="00B9477C"/>
    <w:rsid w:val="00B94BC9"/>
    <w:rsid w:val="00B94CEE"/>
    <w:rsid w:val="00B954EE"/>
    <w:rsid w:val="00B954F4"/>
    <w:rsid w:val="00B95534"/>
    <w:rsid w:val="00B955F9"/>
    <w:rsid w:val="00B95920"/>
    <w:rsid w:val="00B95E85"/>
    <w:rsid w:val="00B965E0"/>
    <w:rsid w:val="00B96AD7"/>
    <w:rsid w:val="00B96DC0"/>
    <w:rsid w:val="00B97335"/>
    <w:rsid w:val="00B97508"/>
    <w:rsid w:val="00B97DDD"/>
    <w:rsid w:val="00BA0D4B"/>
    <w:rsid w:val="00BA0D83"/>
    <w:rsid w:val="00BA1837"/>
    <w:rsid w:val="00BA228B"/>
    <w:rsid w:val="00BA2555"/>
    <w:rsid w:val="00BA25BC"/>
    <w:rsid w:val="00BA25C5"/>
    <w:rsid w:val="00BA2A44"/>
    <w:rsid w:val="00BA2CD4"/>
    <w:rsid w:val="00BA2FE9"/>
    <w:rsid w:val="00BA3387"/>
    <w:rsid w:val="00BA34C2"/>
    <w:rsid w:val="00BA359E"/>
    <w:rsid w:val="00BA3AB4"/>
    <w:rsid w:val="00BA4430"/>
    <w:rsid w:val="00BA4511"/>
    <w:rsid w:val="00BA4E28"/>
    <w:rsid w:val="00BA511B"/>
    <w:rsid w:val="00BA58C3"/>
    <w:rsid w:val="00BA5A8E"/>
    <w:rsid w:val="00BA60DF"/>
    <w:rsid w:val="00BA623C"/>
    <w:rsid w:val="00BA6641"/>
    <w:rsid w:val="00BA6C75"/>
    <w:rsid w:val="00BA7230"/>
    <w:rsid w:val="00BA737D"/>
    <w:rsid w:val="00BA775E"/>
    <w:rsid w:val="00BA7AAB"/>
    <w:rsid w:val="00BA7EAA"/>
    <w:rsid w:val="00BA7F0C"/>
    <w:rsid w:val="00BB0228"/>
    <w:rsid w:val="00BB1968"/>
    <w:rsid w:val="00BB1D0C"/>
    <w:rsid w:val="00BB226D"/>
    <w:rsid w:val="00BB23A9"/>
    <w:rsid w:val="00BB2441"/>
    <w:rsid w:val="00BB301D"/>
    <w:rsid w:val="00BB3221"/>
    <w:rsid w:val="00BB355B"/>
    <w:rsid w:val="00BB377A"/>
    <w:rsid w:val="00BB3B2D"/>
    <w:rsid w:val="00BB3D01"/>
    <w:rsid w:val="00BB3E89"/>
    <w:rsid w:val="00BB3F46"/>
    <w:rsid w:val="00BB4F8A"/>
    <w:rsid w:val="00BB5189"/>
    <w:rsid w:val="00BB5371"/>
    <w:rsid w:val="00BB5420"/>
    <w:rsid w:val="00BB545F"/>
    <w:rsid w:val="00BB5840"/>
    <w:rsid w:val="00BB5A2C"/>
    <w:rsid w:val="00BB5F21"/>
    <w:rsid w:val="00BB6158"/>
    <w:rsid w:val="00BB6173"/>
    <w:rsid w:val="00BB6E05"/>
    <w:rsid w:val="00BB6E5E"/>
    <w:rsid w:val="00BB711A"/>
    <w:rsid w:val="00BB7294"/>
    <w:rsid w:val="00BB76C7"/>
    <w:rsid w:val="00BB7873"/>
    <w:rsid w:val="00BB794B"/>
    <w:rsid w:val="00BB7A32"/>
    <w:rsid w:val="00BB7CA6"/>
    <w:rsid w:val="00BB7E8E"/>
    <w:rsid w:val="00BC0023"/>
    <w:rsid w:val="00BC00B5"/>
    <w:rsid w:val="00BC0108"/>
    <w:rsid w:val="00BC03B4"/>
    <w:rsid w:val="00BC116E"/>
    <w:rsid w:val="00BC1CE3"/>
    <w:rsid w:val="00BC1DF0"/>
    <w:rsid w:val="00BC2781"/>
    <w:rsid w:val="00BC2A4D"/>
    <w:rsid w:val="00BC318A"/>
    <w:rsid w:val="00BC3492"/>
    <w:rsid w:val="00BC3587"/>
    <w:rsid w:val="00BC4077"/>
    <w:rsid w:val="00BC40E4"/>
    <w:rsid w:val="00BC41FB"/>
    <w:rsid w:val="00BC4289"/>
    <w:rsid w:val="00BC43BB"/>
    <w:rsid w:val="00BC5241"/>
    <w:rsid w:val="00BC54BA"/>
    <w:rsid w:val="00BC555D"/>
    <w:rsid w:val="00BC5592"/>
    <w:rsid w:val="00BC582E"/>
    <w:rsid w:val="00BC59C2"/>
    <w:rsid w:val="00BC5E59"/>
    <w:rsid w:val="00BC6284"/>
    <w:rsid w:val="00BC6471"/>
    <w:rsid w:val="00BC6640"/>
    <w:rsid w:val="00BC6688"/>
    <w:rsid w:val="00BC691D"/>
    <w:rsid w:val="00BC6FF4"/>
    <w:rsid w:val="00BC765C"/>
    <w:rsid w:val="00BC76CB"/>
    <w:rsid w:val="00BC774D"/>
    <w:rsid w:val="00BC7988"/>
    <w:rsid w:val="00BC7BCD"/>
    <w:rsid w:val="00BC7EDF"/>
    <w:rsid w:val="00BD0481"/>
    <w:rsid w:val="00BD072D"/>
    <w:rsid w:val="00BD0B57"/>
    <w:rsid w:val="00BD0E65"/>
    <w:rsid w:val="00BD0EAC"/>
    <w:rsid w:val="00BD0F05"/>
    <w:rsid w:val="00BD11FF"/>
    <w:rsid w:val="00BD13A7"/>
    <w:rsid w:val="00BD13DA"/>
    <w:rsid w:val="00BD1A92"/>
    <w:rsid w:val="00BD1E7A"/>
    <w:rsid w:val="00BD209E"/>
    <w:rsid w:val="00BD259F"/>
    <w:rsid w:val="00BD2A48"/>
    <w:rsid w:val="00BD302D"/>
    <w:rsid w:val="00BD3400"/>
    <w:rsid w:val="00BD44AE"/>
    <w:rsid w:val="00BD4B3B"/>
    <w:rsid w:val="00BD5167"/>
    <w:rsid w:val="00BD59D9"/>
    <w:rsid w:val="00BD5BB6"/>
    <w:rsid w:val="00BD5BF4"/>
    <w:rsid w:val="00BD6090"/>
    <w:rsid w:val="00BD7040"/>
    <w:rsid w:val="00BD7247"/>
    <w:rsid w:val="00BD73FF"/>
    <w:rsid w:val="00BD7520"/>
    <w:rsid w:val="00BD76ED"/>
    <w:rsid w:val="00BE0182"/>
    <w:rsid w:val="00BE02E7"/>
    <w:rsid w:val="00BE06F2"/>
    <w:rsid w:val="00BE0D67"/>
    <w:rsid w:val="00BE1073"/>
    <w:rsid w:val="00BE119B"/>
    <w:rsid w:val="00BE13D4"/>
    <w:rsid w:val="00BE13F4"/>
    <w:rsid w:val="00BE2A26"/>
    <w:rsid w:val="00BE2A9B"/>
    <w:rsid w:val="00BE2D60"/>
    <w:rsid w:val="00BE2E9F"/>
    <w:rsid w:val="00BE3112"/>
    <w:rsid w:val="00BE3A1B"/>
    <w:rsid w:val="00BE43A4"/>
    <w:rsid w:val="00BE4455"/>
    <w:rsid w:val="00BE4669"/>
    <w:rsid w:val="00BE4829"/>
    <w:rsid w:val="00BE4DF7"/>
    <w:rsid w:val="00BE5357"/>
    <w:rsid w:val="00BE544F"/>
    <w:rsid w:val="00BE559B"/>
    <w:rsid w:val="00BE58A2"/>
    <w:rsid w:val="00BE5E1D"/>
    <w:rsid w:val="00BE5E53"/>
    <w:rsid w:val="00BE62A1"/>
    <w:rsid w:val="00BE6894"/>
    <w:rsid w:val="00BE6A50"/>
    <w:rsid w:val="00BE6C5B"/>
    <w:rsid w:val="00BE6F36"/>
    <w:rsid w:val="00BE7031"/>
    <w:rsid w:val="00BE71C0"/>
    <w:rsid w:val="00BE76D1"/>
    <w:rsid w:val="00BE7CC6"/>
    <w:rsid w:val="00BF0AD8"/>
    <w:rsid w:val="00BF0E42"/>
    <w:rsid w:val="00BF1418"/>
    <w:rsid w:val="00BF1E3E"/>
    <w:rsid w:val="00BF1F84"/>
    <w:rsid w:val="00BF2149"/>
    <w:rsid w:val="00BF24DD"/>
    <w:rsid w:val="00BF2911"/>
    <w:rsid w:val="00BF35D4"/>
    <w:rsid w:val="00BF39AB"/>
    <w:rsid w:val="00BF3CB4"/>
    <w:rsid w:val="00BF3CBD"/>
    <w:rsid w:val="00BF3D7B"/>
    <w:rsid w:val="00BF40D1"/>
    <w:rsid w:val="00BF4428"/>
    <w:rsid w:val="00BF44E3"/>
    <w:rsid w:val="00BF53E7"/>
    <w:rsid w:val="00BF55B4"/>
    <w:rsid w:val="00BF5B0C"/>
    <w:rsid w:val="00BF5DA1"/>
    <w:rsid w:val="00BF5F2F"/>
    <w:rsid w:val="00BF6067"/>
    <w:rsid w:val="00BF63C0"/>
    <w:rsid w:val="00BF6545"/>
    <w:rsid w:val="00BF67FC"/>
    <w:rsid w:val="00BF732E"/>
    <w:rsid w:val="00BF7794"/>
    <w:rsid w:val="00C00E59"/>
    <w:rsid w:val="00C00EDE"/>
    <w:rsid w:val="00C00F30"/>
    <w:rsid w:val="00C010F6"/>
    <w:rsid w:val="00C011D5"/>
    <w:rsid w:val="00C01331"/>
    <w:rsid w:val="00C017F2"/>
    <w:rsid w:val="00C0196F"/>
    <w:rsid w:val="00C02062"/>
    <w:rsid w:val="00C02457"/>
    <w:rsid w:val="00C0277B"/>
    <w:rsid w:val="00C02AA7"/>
    <w:rsid w:val="00C02ACB"/>
    <w:rsid w:val="00C03081"/>
    <w:rsid w:val="00C03369"/>
    <w:rsid w:val="00C03697"/>
    <w:rsid w:val="00C038F8"/>
    <w:rsid w:val="00C0390F"/>
    <w:rsid w:val="00C03914"/>
    <w:rsid w:val="00C03B39"/>
    <w:rsid w:val="00C03EFF"/>
    <w:rsid w:val="00C03F93"/>
    <w:rsid w:val="00C03FE6"/>
    <w:rsid w:val="00C043BC"/>
    <w:rsid w:val="00C044A8"/>
    <w:rsid w:val="00C046E5"/>
    <w:rsid w:val="00C04972"/>
    <w:rsid w:val="00C04975"/>
    <w:rsid w:val="00C04D31"/>
    <w:rsid w:val="00C0512D"/>
    <w:rsid w:val="00C0536F"/>
    <w:rsid w:val="00C05F4C"/>
    <w:rsid w:val="00C067FC"/>
    <w:rsid w:val="00C0691A"/>
    <w:rsid w:val="00C06F2D"/>
    <w:rsid w:val="00C07943"/>
    <w:rsid w:val="00C07FD0"/>
    <w:rsid w:val="00C10089"/>
    <w:rsid w:val="00C1024D"/>
    <w:rsid w:val="00C10336"/>
    <w:rsid w:val="00C1038D"/>
    <w:rsid w:val="00C103FC"/>
    <w:rsid w:val="00C10F3D"/>
    <w:rsid w:val="00C11266"/>
    <w:rsid w:val="00C116AC"/>
    <w:rsid w:val="00C11744"/>
    <w:rsid w:val="00C11996"/>
    <w:rsid w:val="00C11ABC"/>
    <w:rsid w:val="00C11B11"/>
    <w:rsid w:val="00C126D1"/>
    <w:rsid w:val="00C12ACB"/>
    <w:rsid w:val="00C130CA"/>
    <w:rsid w:val="00C13C5E"/>
    <w:rsid w:val="00C13EDB"/>
    <w:rsid w:val="00C145AA"/>
    <w:rsid w:val="00C14CA4"/>
    <w:rsid w:val="00C15935"/>
    <w:rsid w:val="00C15CEB"/>
    <w:rsid w:val="00C15F68"/>
    <w:rsid w:val="00C162E5"/>
    <w:rsid w:val="00C1658E"/>
    <w:rsid w:val="00C17699"/>
    <w:rsid w:val="00C20110"/>
    <w:rsid w:val="00C202C5"/>
    <w:rsid w:val="00C20D10"/>
    <w:rsid w:val="00C21170"/>
    <w:rsid w:val="00C217C1"/>
    <w:rsid w:val="00C21905"/>
    <w:rsid w:val="00C219EE"/>
    <w:rsid w:val="00C21B01"/>
    <w:rsid w:val="00C2228B"/>
    <w:rsid w:val="00C222B6"/>
    <w:rsid w:val="00C2271C"/>
    <w:rsid w:val="00C22EBF"/>
    <w:rsid w:val="00C22FC1"/>
    <w:rsid w:val="00C2361F"/>
    <w:rsid w:val="00C23B31"/>
    <w:rsid w:val="00C23D8A"/>
    <w:rsid w:val="00C24070"/>
    <w:rsid w:val="00C2447A"/>
    <w:rsid w:val="00C245CC"/>
    <w:rsid w:val="00C2486F"/>
    <w:rsid w:val="00C24C00"/>
    <w:rsid w:val="00C24C92"/>
    <w:rsid w:val="00C25615"/>
    <w:rsid w:val="00C25697"/>
    <w:rsid w:val="00C256B1"/>
    <w:rsid w:val="00C2608D"/>
    <w:rsid w:val="00C2630D"/>
    <w:rsid w:val="00C26324"/>
    <w:rsid w:val="00C26B7A"/>
    <w:rsid w:val="00C26C41"/>
    <w:rsid w:val="00C26E4B"/>
    <w:rsid w:val="00C27100"/>
    <w:rsid w:val="00C27754"/>
    <w:rsid w:val="00C27F1F"/>
    <w:rsid w:val="00C301CC"/>
    <w:rsid w:val="00C30702"/>
    <w:rsid w:val="00C30A2C"/>
    <w:rsid w:val="00C30D5A"/>
    <w:rsid w:val="00C3109D"/>
    <w:rsid w:val="00C31F71"/>
    <w:rsid w:val="00C32027"/>
    <w:rsid w:val="00C320AD"/>
    <w:rsid w:val="00C32CEC"/>
    <w:rsid w:val="00C32D76"/>
    <w:rsid w:val="00C33F19"/>
    <w:rsid w:val="00C34163"/>
    <w:rsid w:val="00C3488B"/>
    <w:rsid w:val="00C34897"/>
    <w:rsid w:val="00C34A71"/>
    <w:rsid w:val="00C34B7F"/>
    <w:rsid w:val="00C35106"/>
    <w:rsid w:val="00C361B7"/>
    <w:rsid w:val="00C367DD"/>
    <w:rsid w:val="00C369DB"/>
    <w:rsid w:val="00C3708D"/>
    <w:rsid w:val="00C371A8"/>
    <w:rsid w:val="00C373E3"/>
    <w:rsid w:val="00C37447"/>
    <w:rsid w:val="00C374F5"/>
    <w:rsid w:val="00C37511"/>
    <w:rsid w:val="00C37E9B"/>
    <w:rsid w:val="00C4005B"/>
    <w:rsid w:val="00C40468"/>
    <w:rsid w:val="00C40DCE"/>
    <w:rsid w:val="00C412FF"/>
    <w:rsid w:val="00C414DF"/>
    <w:rsid w:val="00C42283"/>
    <w:rsid w:val="00C42840"/>
    <w:rsid w:val="00C4297C"/>
    <w:rsid w:val="00C42A35"/>
    <w:rsid w:val="00C42CA4"/>
    <w:rsid w:val="00C4336B"/>
    <w:rsid w:val="00C435A6"/>
    <w:rsid w:val="00C436AB"/>
    <w:rsid w:val="00C43700"/>
    <w:rsid w:val="00C43C22"/>
    <w:rsid w:val="00C44037"/>
    <w:rsid w:val="00C44288"/>
    <w:rsid w:val="00C444C0"/>
    <w:rsid w:val="00C447CA"/>
    <w:rsid w:val="00C447CB"/>
    <w:rsid w:val="00C449A3"/>
    <w:rsid w:val="00C44A1C"/>
    <w:rsid w:val="00C44A4B"/>
    <w:rsid w:val="00C44C7D"/>
    <w:rsid w:val="00C44D6B"/>
    <w:rsid w:val="00C44EC9"/>
    <w:rsid w:val="00C455FC"/>
    <w:rsid w:val="00C45693"/>
    <w:rsid w:val="00C45EE4"/>
    <w:rsid w:val="00C46056"/>
    <w:rsid w:val="00C46097"/>
    <w:rsid w:val="00C4616E"/>
    <w:rsid w:val="00C463AE"/>
    <w:rsid w:val="00C469F0"/>
    <w:rsid w:val="00C46A43"/>
    <w:rsid w:val="00C46ADE"/>
    <w:rsid w:val="00C476FC"/>
    <w:rsid w:val="00C4776F"/>
    <w:rsid w:val="00C479A9"/>
    <w:rsid w:val="00C50208"/>
    <w:rsid w:val="00C5040F"/>
    <w:rsid w:val="00C50936"/>
    <w:rsid w:val="00C50A13"/>
    <w:rsid w:val="00C50BE1"/>
    <w:rsid w:val="00C50DD6"/>
    <w:rsid w:val="00C5109B"/>
    <w:rsid w:val="00C5129F"/>
    <w:rsid w:val="00C513E9"/>
    <w:rsid w:val="00C51755"/>
    <w:rsid w:val="00C51B68"/>
    <w:rsid w:val="00C52327"/>
    <w:rsid w:val="00C52F65"/>
    <w:rsid w:val="00C5327E"/>
    <w:rsid w:val="00C532CE"/>
    <w:rsid w:val="00C5353A"/>
    <w:rsid w:val="00C535CB"/>
    <w:rsid w:val="00C53751"/>
    <w:rsid w:val="00C53E34"/>
    <w:rsid w:val="00C53FA5"/>
    <w:rsid w:val="00C5407F"/>
    <w:rsid w:val="00C54093"/>
    <w:rsid w:val="00C540FD"/>
    <w:rsid w:val="00C546B7"/>
    <w:rsid w:val="00C54E27"/>
    <w:rsid w:val="00C55345"/>
    <w:rsid w:val="00C554EC"/>
    <w:rsid w:val="00C55514"/>
    <w:rsid w:val="00C55741"/>
    <w:rsid w:val="00C55C33"/>
    <w:rsid w:val="00C55EA9"/>
    <w:rsid w:val="00C560A8"/>
    <w:rsid w:val="00C562C3"/>
    <w:rsid w:val="00C563C1"/>
    <w:rsid w:val="00C57221"/>
    <w:rsid w:val="00C57979"/>
    <w:rsid w:val="00C57EFA"/>
    <w:rsid w:val="00C57F5A"/>
    <w:rsid w:val="00C57F5C"/>
    <w:rsid w:val="00C60096"/>
    <w:rsid w:val="00C601C4"/>
    <w:rsid w:val="00C606A9"/>
    <w:rsid w:val="00C607A3"/>
    <w:rsid w:val="00C60A87"/>
    <w:rsid w:val="00C61635"/>
    <w:rsid w:val="00C61818"/>
    <w:rsid w:val="00C61FED"/>
    <w:rsid w:val="00C62123"/>
    <w:rsid w:val="00C622AF"/>
    <w:rsid w:val="00C622E4"/>
    <w:rsid w:val="00C62B29"/>
    <w:rsid w:val="00C62BB5"/>
    <w:rsid w:val="00C632CF"/>
    <w:rsid w:val="00C63322"/>
    <w:rsid w:val="00C63568"/>
    <w:rsid w:val="00C636D2"/>
    <w:rsid w:val="00C63833"/>
    <w:rsid w:val="00C639D1"/>
    <w:rsid w:val="00C63D2F"/>
    <w:rsid w:val="00C63F8B"/>
    <w:rsid w:val="00C6478A"/>
    <w:rsid w:val="00C64E57"/>
    <w:rsid w:val="00C64F83"/>
    <w:rsid w:val="00C650AA"/>
    <w:rsid w:val="00C65127"/>
    <w:rsid w:val="00C65A6B"/>
    <w:rsid w:val="00C65BB3"/>
    <w:rsid w:val="00C664FC"/>
    <w:rsid w:val="00C666C4"/>
    <w:rsid w:val="00C66ED4"/>
    <w:rsid w:val="00C676B1"/>
    <w:rsid w:val="00C6772A"/>
    <w:rsid w:val="00C67A69"/>
    <w:rsid w:val="00C67BE9"/>
    <w:rsid w:val="00C67C1A"/>
    <w:rsid w:val="00C67E71"/>
    <w:rsid w:val="00C67EBB"/>
    <w:rsid w:val="00C67F1A"/>
    <w:rsid w:val="00C70010"/>
    <w:rsid w:val="00C701B5"/>
    <w:rsid w:val="00C7033B"/>
    <w:rsid w:val="00C7057D"/>
    <w:rsid w:val="00C709A6"/>
    <w:rsid w:val="00C70AAA"/>
    <w:rsid w:val="00C70C44"/>
    <w:rsid w:val="00C70E86"/>
    <w:rsid w:val="00C70FA4"/>
    <w:rsid w:val="00C72301"/>
    <w:rsid w:val="00C7266D"/>
    <w:rsid w:val="00C72C0F"/>
    <w:rsid w:val="00C7303D"/>
    <w:rsid w:val="00C73082"/>
    <w:rsid w:val="00C730C7"/>
    <w:rsid w:val="00C7334D"/>
    <w:rsid w:val="00C739DB"/>
    <w:rsid w:val="00C7432C"/>
    <w:rsid w:val="00C74493"/>
    <w:rsid w:val="00C744E6"/>
    <w:rsid w:val="00C74632"/>
    <w:rsid w:val="00C74B0C"/>
    <w:rsid w:val="00C75494"/>
    <w:rsid w:val="00C758AA"/>
    <w:rsid w:val="00C75EDF"/>
    <w:rsid w:val="00C75F46"/>
    <w:rsid w:val="00C76050"/>
    <w:rsid w:val="00C76137"/>
    <w:rsid w:val="00C764DF"/>
    <w:rsid w:val="00C768E0"/>
    <w:rsid w:val="00C76BAA"/>
    <w:rsid w:val="00C76D73"/>
    <w:rsid w:val="00C77007"/>
    <w:rsid w:val="00C77022"/>
    <w:rsid w:val="00C775AF"/>
    <w:rsid w:val="00C77F4F"/>
    <w:rsid w:val="00C77FAF"/>
    <w:rsid w:val="00C77FF0"/>
    <w:rsid w:val="00C8046B"/>
    <w:rsid w:val="00C806EA"/>
    <w:rsid w:val="00C807E2"/>
    <w:rsid w:val="00C80B77"/>
    <w:rsid w:val="00C81077"/>
    <w:rsid w:val="00C81082"/>
    <w:rsid w:val="00C812D7"/>
    <w:rsid w:val="00C81A7E"/>
    <w:rsid w:val="00C81A8D"/>
    <w:rsid w:val="00C81BDF"/>
    <w:rsid w:val="00C8231F"/>
    <w:rsid w:val="00C82356"/>
    <w:rsid w:val="00C8279C"/>
    <w:rsid w:val="00C830B2"/>
    <w:rsid w:val="00C831BA"/>
    <w:rsid w:val="00C83785"/>
    <w:rsid w:val="00C83C93"/>
    <w:rsid w:val="00C83D18"/>
    <w:rsid w:val="00C83EB2"/>
    <w:rsid w:val="00C842AE"/>
    <w:rsid w:val="00C8453C"/>
    <w:rsid w:val="00C84909"/>
    <w:rsid w:val="00C8491C"/>
    <w:rsid w:val="00C849D7"/>
    <w:rsid w:val="00C849F8"/>
    <w:rsid w:val="00C854D7"/>
    <w:rsid w:val="00C854FC"/>
    <w:rsid w:val="00C85513"/>
    <w:rsid w:val="00C855E0"/>
    <w:rsid w:val="00C85A3B"/>
    <w:rsid w:val="00C85A96"/>
    <w:rsid w:val="00C85F43"/>
    <w:rsid w:val="00C86456"/>
    <w:rsid w:val="00C864C9"/>
    <w:rsid w:val="00C865EB"/>
    <w:rsid w:val="00C86852"/>
    <w:rsid w:val="00C869D8"/>
    <w:rsid w:val="00C86CFB"/>
    <w:rsid w:val="00C86DF1"/>
    <w:rsid w:val="00C8704C"/>
    <w:rsid w:val="00C87164"/>
    <w:rsid w:val="00C871E8"/>
    <w:rsid w:val="00C8793A"/>
    <w:rsid w:val="00C87B5F"/>
    <w:rsid w:val="00C90FA8"/>
    <w:rsid w:val="00C91420"/>
    <w:rsid w:val="00C9163E"/>
    <w:rsid w:val="00C9188A"/>
    <w:rsid w:val="00C919B7"/>
    <w:rsid w:val="00C9213B"/>
    <w:rsid w:val="00C925F3"/>
    <w:rsid w:val="00C9298A"/>
    <w:rsid w:val="00C92F03"/>
    <w:rsid w:val="00C9304D"/>
    <w:rsid w:val="00C939D2"/>
    <w:rsid w:val="00C93FCD"/>
    <w:rsid w:val="00C94717"/>
    <w:rsid w:val="00C947A4"/>
    <w:rsid w:val="00C94912"/>
    <w:rsid w:val="00C94AA9"/>
    <w:rsid w:val="00C94CD5"/>
    <w:rsid w:val="00C94F2B"/>
    <w:rsid w:val="00C95230"/>
    <w:rsid w:val="00C9528A"/>
    <w:rsid w:val="00C95E30"/>
    <w:rsid w:val="00C9603B"/>
    <w:rsid w:val="00C964EC"/>
    <w:rsid w:val="00C96C52"/>
    <w:rsid w:val="00C96E7B"/>
    <w:rsid w:val="00C96ED7"/>
    <w:rsid w:val="00C972EB"/>
    <w:rsid w:val="00C9731A"/>
    <w:rsid w:val="00C979D8"/>
    <w:rsid w:val="00C97F80"/>
    <w:rsid w:val="00CA0226"/>
    <w:rsid w:val="00CA0468"/>
    <w:rsid w:val="00CA0505"/>
    <w:rsid w:val="00CA0C56"/>
    <w:rsid w:val="00CA0CE0"/>
    <w:rsid w:val="00CA1894"/>
    <w:rsid w:val="00CA1EAE"/>
    <w:rsid w:val="00CA2012"/>
    <w:rsid w:val="00CA2332"/>
    <w:rsid w:val="00CA2349"/>
    <w:rsid w:val="00CA29E3"/>
    <w:rsid w:val="00CA2D1F"/>
    <w:rsid w:val="00CA316A"/>
    <w:rsid w:val="00CA335A"/>
    <w:rsid w:val="00CA3517"/>
    <w:rsid w:val="00CA38D3"/>
    <w:rsid w:val="00CA3CB3"/>
    <w:rsid w:val="00CA3F56"/>
    <w:rsid w:val="00CA43E6"/>
    <w:rsid w:val="00CA4441"/>
    <w:rsid w:val="00CA454A"/>
    <w:rsid w:val="00CA4C3D"/>
    <w:rsid w:val="00CA4E40"/>
    <w:rsid w:val="00CA5014"/>
    <w:rsid w:val="00CA5309"/>
    <w:rsid w:val="00CA5851"/>
    <w:rsid w:val="00CA59D8"/>
    <w:rsid w:val="00CA6758"/>
    <w:rsid w:val="00CA6ACF"/>
    <w:rsid w:val="00CA6BAA"/>
    <w:rsid w:val="00CA6E95"/>
    <w:rsid w:val="00CA6F98"/>
    <w:rsid w:val="00CA7333"/>
    <w:rsid w:val="00CA738E"/>
    <w:rsid w:val="00CA74F9"/>
    <w:rsid w:val="00CA784C"/>
    <w:rsid w:val="00CA789B"/>
    <w:rsid w:val="00CA7A97"/>
    <w:rsid w:val="00CA7AD4"/>
    <w:rsid w:val="00CA7E68"/>
    <w:rsid w:val="00CB0473"/>
    <w:rsid w:val="00CB09ED"/>
    <w:rsid w:val="00CB1587"/>
    <w:rsid w:val="00CB182D"/>
    <w:rsid w:val="00CB1B39"/>
    <w:rsid w:val="00CB20AA"/>
    <w:rsid w:val="00CB2132"/>
    <w:rsid w:val="00CB2145"/>
    <w:rsid w:val="00CB219D"/>
    <w:rsid w:val="00CB27ED"/>
    <w:rsid w:val="00CB2839"/>
    <w:rsid w:val="00CB29A6"/>
    <w:rsid w:val="00CB2E05"/>
    <w:rsid w:val="00CB30E1"/>
    <w:rsid w:val="00CB3867"/>
    <w:rsid w:val="00CB38F8"/>
    <w:rsid w:val="00CB3D16"/>
    <w:rsid w:val="00CB3E9E"/>
    <w:rsid w:val="00CB405C"/>
    <w:rsid w:val="00CB40B0"/>
    <w:rsid w:val="00CB41E2"/>
    <w:rsid w:val="00CB4B4E"/>
    <w:rsid w:val="00CB4F88"/>
    <w:rsid w:val="00CB5038"/>
    <w:rsid w:val="00CB526D"/>
    <w:rsid w:val="00CB5372"/>
    <w:rsid w:val="00CB5539"/>
    <w:rsid w:val="00CB56AB"/>
    <w:rsid w:val="00CB5701"/>
    <w:rsid w:val="00CB5890"/>
    <w:rsid w:val="00CB5D95"/>
    <w:rsid w:val="00CB61E5"/>
    <w:rsid w:val="00CB62F0"/>
    <w:rsid w:val="00CB66B0"/>
    <w:rsid w:val="00CB6B1A"/>
    <w:rsid w:val="00CB71AD"/>
    <w:rsid w:val="00CB72F6"/>
    <w:rsid w:val="00CB73AB"/>
    <w:rsid w:val="00CB7407"/>
    <w:rsid w:val="00CB76FE"/>
    <w:rsid w:val="00CB7881"/>
    <w:rsid w:val="00CB791B"/>
    <w:rsid w:val="00CB7B60"/>
    <w:rsid w:val="00CC00BD"/>
    <w:rsid w:val="00CC01C5"/>
    <w:rsid w:val="00CC0BC0"/>
    <w:rsid w:val="00CC0D26"/>
    <w:rsid w:val="00CC1322"/>
    <w:rsid w:val="00CC143C"/>
    <w:rsid w:val="00CC1689"/>
    <w:rsid w:val="00CC1813"/>
    <w:rsid w:val="00CC1996"/>
    <w:rsid w:val="00CC1D06"/>
    <w:rsid w:val="00CC20F6"/>
    <w:rsid w:val="00CC26EA"/>
    <w:rsid w:val="00CC2B61"/>
    <w:rsid w:val="00CC2C54"/>
    <w:rsid w:val="00CC3465"/>
    <w:rsid w:val="00CC4110"/>
    <w:rsid w:val="00CC415B"/>
    <w:rsid w:val="00CC4591"/>
    <w:rsid w:val="00CC490A"/>
    <w:rsid w:val="00CC5827"/>
    <w:rsid w:val="00CC5B5D"/>
    <w:rsid w:val="00CC5E7A"/>
    <w:rsid w:val="00CC5F8C"/>
    <w:rsid w:val="00CC60A5"/>
    <w:rsid w:val="00CC6525"/>
    <w:rsid w:val="00CC6754"/>
    <w:rsid w:val="00CC6E99"/>
    <w:rsid w:val="00CC7490"/>
    <w:rsid w:val="00CC74D1"/>
    <w:rsid w:val="00CC7659"/>
    <w:rsid w:val="00CD0956"/>
    <w:rsid w:val="00CD1152"/>
    <w:rsid w:val="00CD1582"/>
    <w:rsid w:val="00CD1D04"/>
    <w:rsid w:val="00CD1DF1"/>
    <w:rsid w:val="00CD1EC2"/>
    <w:rsid w:val="00CD234D"/>
    <w:rsid w:val="00CD24E5"/>
    <w:rsid w:val="00CD36B0"/>
    <w:rsid w:val="00CD3BC0"/>
    <w:rsid w:val="00CD412F"/>
    <w:rsid w:val="00CD419A"/>
    <w:rsid w:val="00CD4955"/>
    <w:rsid w:val="00CD4C32"/>
    <w:rsid w:val="00CD5292"/>
    <w:rsid w:val="00CD593C"/>
    <w:rsid w:val="00CD597B"/>
    <w:rsid w:val="00CD59C8"/>
    <w:rsid w:val="00CD5A6C"/>
    <w:rsid w:val="00CD6723"/>
    <w:rsid w:val="00CD68FC"/>
    <w:rsid w:val="00CD6944"/>
    <w:rsid w:val="00CD6B99"/>
    <w:rsid w:val="00CD6F3E"/>
    <w:rsid w:val="00CD7194"/>
    <w:rsid w:val="00CD7366"/>
    <w:rsid w:val="00CD737D"/>
    <w:rsid w:val="00CD75FE"/>
    <w:rsid w:val="00CD76E3"/>
    <w:rsid w:val="00CD7AEA"/>
    <w:rsid w:val="00CD7DC0"/>
    <w:rsid w:val="00CD7EB5"/>
    <w:rsid w:val="00CE048D"/>
    <w:rsid w:val="00CE0C77"/>
    <w:rsid w:val="00CE0FD0"/>
    <w:rsid w:val="00CE1395"/>
    <w:rsid w:val="00CE154C"/>
    <w:rsid w:val="00CE1A02"/>
    <w:rsid w:val="00CE1A6F"/>
    <w:rsid w:val="00CE1C01"/>
    <w:rsid w:val="00CE1C46"/>
    <w:rsid w:val="00CE1C56"/>
    <w:rsid w:val="00CE233A"/>
    <w:rsid w:val="00CE2C13"/>
    <w:rsid w:val="00CE40A1"/>
    <w:rsid w:val="00CE4E87"/>
    <w:rsid w:val="00CE4F9E"/>
    <w:rsid w:val="00CE5951"/>
    <w:rsid w:val="00CE5AC0"/>
    <w:rsid w:val="00CE5DCB"/>
    <w:rsid w:val="00CE64E0"/>
    <w:rsid w:val="00CE6811"/>
    <w:rsid w:val="00CE69ED"/>
    <w:rsid w:val="00CE6BEE"/>
    <w:rsid w:val="00CE6D04"/>
    <w:rsid w:val="00CE6FE3"/>
    <w:rsid w:val="00CE70E5"/>
    <w:rsid w:val="00CE7735"/>
    <w:rsid w:val="00CE7C4F"/>
    <w:rsid w:val="00CF0D6A"/>
    <w:rsid w:val="00CF1010"/>
    <w:rsid w:val="00CF113F"/>
    <w:rsid w:val="00CF1F30"/>
    <w:rsid w:val="00CF28A3"/>
    <w:rsid w:val="00CF2983"/>
    <w:rsid w:val="00CF2D9C"/>
    <w:rsid w:val="00CF3914"/>
    <w:rsid w:val="00CF3978"/>
    <w:rsid w:val="00CF39CC"/>
    <w:rsid w:val="00CF3C19"/>
    <w:rsid w:val="00CF46F6"/>
    <w:rsid w:val="00CF5A41"/>
    <w:rsid w:val="00CF5F29"/>
    <w:rsid w:val="00CF5F2B"/>
    <w:rsid w:val="00CF6304"/>
    <w:rsid w:val="00CF6624"/>
    <w:rsid w:val="00CF688C"/>
    <w:rsid w:val="00CF6F89"/>
    <w:rsid w:val="00CF7113"/>
    <w:rsid w:val="00CF72F6"/>
    <w:rsid w:val="00CF73E9"/>
    <w:rsid w:val="00CF78DE"/>
    <w:rsid w:val="00CF79F3"/>
    <w:rsid w:val="00D0067D"/>
    <w:rsid w:val="00D00A26"/>
    <w:rsid w:val="00D00A65"/>
    <w:rsid w:val="00D00E20"/>
    <w:rsid w:val="00D0160E"/>
    <w:rsid w:val="00D016D7"/>
    <w:rsid w:val="00D01B04"/>
    <w:rsid w:val="00D01B34"/>
    <w:rsid w:val="00D01EB7"/>
    <w:rsid w:val="00D02569"/>
    <w:rsid w:val="00D026D7"/>
    <w:rsid w:val="00D02B24"/>
    <w:rsid w:val="00D033FC"/>
    <w:rsid w:val="00D03412"/>
    <w:rsid w:val="00D03EB8"/>
    <w:rsid w:val="00D04715"/>
    <w:rsid w:val="00D04A99"/>
    <w:rsid w:val="00D04BEB"/>
    <w:rsid w:val="00D04F29"/>
    <w:rsid w:val="00D0523B"/>
    <w:rsid w:val="00D06048"/>
    <w:rsid w:val="00D061E3"/>
    <w:rsid w:val="00D06518"/>
    <w:rsid w:val="00D0688D"/>
    <w:rsid w:val="00D06976"/>
    <w:rsid w:val="00D06AD8"/>
    <w:rsid w:val="00D06F02"/>
    <w:rsid w:val="00D06F33"/>
    <w:rsid w:val="00D0721F"/>
    <w:rsid w:val="00D07276"/>
    <w:rsid w:val="00D072C0"/>
    <w:rsid w:val="00D073A5"/>
    <w:rsid w:val="00D07E37"/>
    <w:rsid w:val="00D10016"/>
    <w:rsid w:val="00D108CD"/>
    <w:rsid w:val="00D10A13"/>
    <w:rsid w:val="00D10BA3"/>
    <w:rsid w:val="00D10D41"/>
    <w:rsid w:val="00D10F41"/>
    <w:rsid w:val="00D11386"/>
    <w:rsid w:val="00D11423"/>
    <w:rsid w:val="00D118B2"/>
    <w:rsid w:val="00D11DA4"/>
    <w:rsid w:val="00D121CA"/>
    <w:rsid w:val="00D12CEE"/>
    <w:rsid w:val="00D12F2B"/>
    <w:rsid w:val="00D13598"/>
    <w:rsid w:val="00D136E3"/>
    <w:rsid w:val="00D139BE"/>
    <w:rsid w:val="00D140E9"/>
    <w:rsid w:val="00D143DC"/>
    <w:rsid w:val="00D1447D"/>
    <w:rsid w:val="00D14683"/>
    <w:rsid w:val="00D148B4"/>
    <w:rsid w:val="00D14BE8"/>
    <w:rsid w:val="00D14EDD"/>
    <w:rsid w:val="00D15146"/>
    <w:rsid w:val="00D15402"/>
    <w:rsid w:val="00D1540A"/>
    <w:rsid w:val="00D15475"/>
    <w:rsid w:val="00D15A52"/>
    <w:rsid w:val="00D15BEB"/>
    <w:rsid w:val="00D15EB1"/>
    <w:rsid w:val="00D16699"/>
    <w:rsid w:val="00D16744"/>
    <w:rsid w:val="00D1678C"/>
    <w:rsid w:val="00D167DE"/>
    <w:rsid w:val="00D16E3E"/>
    <w:rsid w:val="00D17031"/>
    <w:rsid w:val="00D17099"/>
    <w:rsid w:val="00D17360"/>
    <w:rsid w:val="00D17BAA"/>
    <w:rsid w:val="00D20215"/>
    <w:rsid w:val="00D20235"/>
    <w:rsid w:val="00D2033E"/>
    <w:rsid w:val="00D203A3"/>
    <w:rsid w:val="00D207F2"/>
    <w:rsid w:val="00D20E45"/>
    <w:rsid w:val="00D20F07"/>
    <w:rsid w:val="00D21259"/>
    <w:rsid w:val="00D21276"/>
    <w:rsid w:val="00D21340"/>
    <w:rsid w:val="00D21592"/>
    <w:rsid w:val="00D21B2F"/>
    <w:rsid w:val="00D221E5"/>
    <w:rsid w:val="00D224DB"/>
    <w:rsid w:val="00D22785"/>
    <w:rsid w:val="00D22A69"/>
    <w:rsid w:val="00D22AB6"/>
    <w:rsid w:val="00D23081"/>
    <w:rsid w:val="00D236B2"/>
    <w:rsid w:val="00D23AC0"/>
    <w:rsid w:val="00D23DFD"/>
    <w:rsid w:val="00D242F0"/>
    <w:rsid w:val="00D24FE5"/>
    <w:rsid w:val="00D2551F"/>
    <w:rsid w:val="00D25A44"/>
    <w:rsid w:val="00D25D3D"/>
    <w:rsid w:val="00D2640A"/>
    <w:rsid w:val="00D26437"/>
    <w:rsid w:val="00D26BF9"/>
    <w:rsid w:val="00D26CB8"/>
    <w:rsid w:val="00D26DE9"/>
    <w:rsid w:val="00D26DED"/>
    <w:rsid w:val="00D2703C"/>
    <w:rsid w:val="00D27126"/>
    <w:rsid w:val="00D2716D"/>
    <w:rsid w:val="00D27269"/>
    <w:rsid w:val="00D272FE"/>
    <w:rsid w:val="00D2766A"/>
    <w:rsid w:val="00D27955"/>
    <w:rsid w:val="00D27D51"/>
    <w:rsid w:val="00D27ED1"/>
    <w:rsid w:val="00D30198"/>
    <w:rsid w:val="00D306D8"/>
    <w:rsid w:val="00D30D94"/>
    <w:rsid w:val="00D31017"/>
    <w:rsid w:val="00D31470"/>
    <w:rsid w:val="00D3152D"/>
    <w:rsid w:val="00D318FC"/>
    <w:rsid w:val="00D319B0"/>
    <w:rsid w:val="00D319CC"/>
    <w:rsid w:val="00D31DDE"/>
    <w:rsid w:val="00D31E35"/>
    <w:rsid w:val="00D3226C"/>
    <w:rsid w:val="00D32821"/>
    <w:rsid w:val="00D32CD3"/>
    <w:rsid w:val="00D33793"/>
    <w:rsid w:val="00D33EA2"/>
    <w:rsid w:val="00D34547"/>
    <w:rsid w:val="00D347A3"/>
    <w:rsid w:val="00D348C9"/>
    <w:rsid w:val="00D34A80"/>
    <w:rsid w:val="00D34BEC"/>
    <w:rsid w:val="00D34C73"/>
    <w:rsid w:val="00D34EE9"/>
    <w:rsid w:val="00D35469"/>
    <w:rsid w:val="00D3552B"/>
    <w:rsid w:val="00D3564E"/>
    <w:rsid w:val="00D35935"/>
    <w:rsid w:val="00D35B2E"/>
    <w:rsid w:val="00D35BB5"/>
    <w:rsid w:val="00D365BD"/>
    <w:rsid w:val="00D36819"/>
    <w:rsid w:val="00D36A2D"/>
    <w:rsid w:val="00D36CD1"/>
    <w:rsid w:val="00D36DC1"/>
    <w:rsid w:val="00D36E4A"/>
    <w:rsid w:val="00D3706C"/>
    <w:rsid w:val="00D3716D"/>
    <w:rsid w:val="00D37557"/>
    <w:rsid w:val="00D3770F"/>
    <w:rsid w:val="00D3776C"/>
    <w:rsid w:val="00D37E42"/>
    <w:rsid w:val="00D40040"/>
    <w:rsid w:val="00D40281"/>
    <w:rsid w:val="00D40297"/>
    <w:rsid w:val="00D404AF"/>
    <w:rsid w:val="00D423D2"/>
    <w:rsid w:val="00D42B62"/>
    <w:rsid w:val="00D42F67"/>
    <w:rsid w:val="00D4329B"/>
    <w:rsid w:val="00D43723"/>
    <w:rsid w:val="00D43BD3"/>
    <w:rsid w:val="00D43EC6"/>
    <w:rsid w:val="00D446CE"/>
    <w:rsid w:val="00D44702"/>
    <w:rsid w:val="00D453D0"/>
    <w:rsid w:val="00D4582B"/>
    <w:rsid w:val="00D4587D"/>
    <w:rsid w:val="00D4615D"/>
    <w:rsid w:val="00D46863"/>
    <w:rsid w:val="00D477C4"/>
    <w:rsid w:val="00D477F6"/>
    <w:rsid w:val="00D47AA2"/>
    <w:rsid w:val="00D50523"/>
    <w:rsid w:val="00D5067C"/>
    <w:rsid w:val="00D507E2"/>
    <w:rsid w:val="00D50A11"/>
    <w:rsid w:val="00D511D8"/>
    <w:rsid w:val="00D5120B"/>
    <w:rsid w:val="00D512DA"/>
    <w:rsid w:val="00D515D3"/>
    <w:rsid w:val="00D51C94"/>
    <w:rsid w:val="00D52353"/>
    <w:rsid w:val="00D52770"/>
    <w:rsid w:val="00D529F2"/>
    <w:rsid w:val="00D52C50"/>
    <w:rsid w:val="00D52FF9"/>
    <w:rsid w:val="00D53078"/>
    <w:rsid w:val="00D530B9"/>
    <w:rsid w:val="00D531A1"/>
    <w:rsid w:val="00D5323F"/>
    <w:rsid w:val="00D533E4"/>
    <w:rsid w:val="00D534B3"/>
    <w:rsid w:val="00D53913"/>
    <w:rsid w:val="00D544B0"/>
    <w:rsid w:val="00D547B0"/>
    <w:rsid w:val="00D551EA"/>
    <w:rsid w:val="00D55447"/>
    <w:rsid w:val="00D5568C"/>
    <w:rsid w:val="00D569D8"/>
    <w:rsid w:val="00D56C17"/>
    <w:rsid w:val="00D56CBE"/>
    <w:rsid w:val="00D56F3A"/>
    <w:rsid w:val="00D57589"/>
    <w:rsid w:val="00D576EF"/>
    <w:rsid w:val="00D5786F"/>
    <w:rsid w:val="00D57C13"/>
    <w:rsid w:val="00D57C6F"/>
    <w:rsid w:val="00D57C95"/>
    <w:rsid w:val="00D57CAA"/>
    <w:rsid w:val="00D57D9B"/>
    <w:rsid w:val="00D604F6"/>
    <w:rsid w:val="00D60535"/>
    <w:rsid w:val="00D60823"/>
    <w:rsid w:val="00D608A4"/>
    <w:rsid w:val="00D60DAD"/>
    <w:rsid w:val="00D60F12"/>
    <w:rsid w:val="00D614E6"/>
    <w:rsid w:val="00D61667"/>
    <w:rsid w:val="00D61CE0"/>
    <w:rsid w:val="00D61FCB"/>
    <w:rsid w:val="00D6200E"/>
    <w:rsid w:val="00D6223F"/>
    <w:rsid w:val="00D624A1"/>
    <w:rsid w:val="00D624D7"/>
    <w:rsid w:val="00D6288B"/>
    <w:rsid w:val="00D631D4"/>
    <w:rsid w:val="00D63332"/>
    <w:rsid w:val="00D635D1"/>
    <w:rsid w:val="00D63692"/>
    <w:rsid w:val="00D6372C"/>
    <w:rsid w:val="00D6380C"/>
    <w:rsid w:val="00D63C2D"/>
    <w:rsid w:val="00D642CF"/>
    <w:rsid w:val="00D64804"/>
    <w:rsid w:val="00D6499A"/>
    <w:rsid w:val="00D64B35"/>
    <w:rsid w:val="00D64C26"/>
    <w:rsid w:val="00D65320"/>
    <w:rsid w:val="00D6574D"/>
    <w:rsid w:val="00D65AF5"/>
    <w:rsid w:val="00D65C81"/>
    <w:rsid w:val="00D66E96"/>
    <w:rsid w:val="00D6713F"/>
    <w:rsid w:val="00D67141"/>
    <w:rsid w:val="00D678DB"/>
    <w:rsid w:val="00D67A4B"/>
    <w:rsid w:val="00D7011E"/>
    <w:rsid w:val="00D702E2"/>
    <w:rsid w:val="00D706DF"/>
    <w:rsid w:val="00D70775"/>
    <w:rsid w:val="00D70E2F"/>
    <w:rsid w:val="00D718AD"/>
    <w:rsid w:val="00D718E3"/>
    <w:rsid w:val="00D71FA3"/>
    <w:rsid w:val="00D72D41"/>
    <w:rsid w:val="00D73F21"/>
    <w:rsid w:val="00D740D1"/>
    <w:rsid w:val="00D7423F"/>
    <w:rsid w:val="00D755F8"/>
    <w:rsid w:val="00D76061"/>
    <w:rsid w:val="00D76447"/>
    <w:rsid w:val="00D7694A"/>
    <w:rsid w:val="00D76DDD"/>
    <w:rsid w:val="00D76DF4"/>
    <w:rsid w:val="00D76E0F"/>
    <w:rsid w:val="00D774C9"/>
    <w:rsid w:val="00D7753C"/>
    <w:rsid w:val="00D77E9F"/>
    <w:rsid w:val="00D8050B"/>
    <w:rsid w:val="00D809FB"/>
    <w:rsid w:val="00D8123C"/>
    <w:rsid w:val="00D813AF"/>
    <w:rsid w:val="00D815BC"/>
    <w:rsid w:val="00D82035"/>
    <w:rsid w:val="00D82709"/>
    <w:rsid w:val="00D8296D"/>
    <w:rsid w:val="00D82C52"/>
    <w:rsid w:val="00D82E73"/>
    <w:rsid w:val="00D82F2D"/>
    <w:rsid w:val="00D83D14"/>
    <w:rsid w:val="00D84155"/>
    <w:rsid w:val="00D841AF"/>
    <w:rsid w:val="00D8459B"/>
    <w:rsid w:val="00D846C7"/>
    <w:rsid w:val="00D84E36"/>
    <w:rsid w:val="00D85216"/>
    <w:rsid w:val="00D8575B"/>
    <w:rsid w:val="00D85D65"/>
    <w:rsid w:val="00D860D4"/>
    <w:rsid w:val="00D86213"/>
    <w:rsid w:val="00D865DD"/>
    <w:rsid w:val="00D86738"/>
    <w:rsid w:val="00D86882"/>
    <w:rsid w:val="00D869EB"/>
    <w:rsid w:val="00D86CB5"/>
    <w:rsid w:val="00D86D42"/>
    <w:rsid w:val="00D87B14"/>
    <w:rsid w:val="00D87B1B"/>
    <w:rsid w:val="00D9014A"/>
    <w:rsid w:val="00D902AE"/>
    <w:rsid w:val="00D9039B"/>
    <w:rsid w:val="00D90487"/>
    <w:rsid w:val="00D90544"/>
    <w:rsid w:val="00D905AB"/>
    <w:rsid w:val="00D909DA"/>
    <w:rsid w:val="00D90A13"/>
    <w:rsid w:val="00D90E5A"/>
    <w:rsid w:val="00D910EE"/>
    <w:rsid w:val="00D91AE6"/>
    <w:rsid w:val="00D91B0A"/>
    <w:rsid w:val="00D91C38"/>
    <w:rsid w:val="00D91FE2"/>
    <w:rsid w:val="00D9247F"/>
    <w:rsid w:val="00D9260A"/>
    <w:rsid w:val="00D92AA2"/>
    <w:rsid w:val="00D92FEA"/>
    <w:rsid w:val="00D93CC2"/>
    <w:rsid w:val="00D93DE6"/>
    <w:rsid w:val="00D949F9"/>
    <w:rsid w:val="00D95185"/>
    <w:rsid w:val="00D95304"/>
    <w:rsid w:val="00D95A38"/>
    <w:rsid w:val="00D95EE9"/>
    <w:rsid w:val="00D968FA"/>
    <w:rsid w:val="00D96AD9"/>
    <w:rsid w:val="00D96B84"/>
    <w:rsid w:val="00D96D1A"/>
    <w:rsid w:val="00D96F12"/>
    <w:rsid w:val="00D972F7"/>
    <w:rsid w:val="00D97813"/>
    <w:rsid w:val="00D9782A"/>
    <w:rsid w:val="00D97881"/>
    <w:rsid w:val="00DA0182"/>
    <w:rsid w:val="00DA04C1"/>
    <w:rsid w:val="00DA07FF"/>
    <w:rsid w:val="00DA0B57"/>
    <w:rsid w:val="00DA0C8F"/>
    <w:rsid w:val="00DA1047"/>
    <w:rsid w:val="00DA14CD"/>
    <w:rsid w:val="00DA258A"/>
    <w:rsid w:val="00DA288C"/>
    <w:rsid w:val="00DA29D8"/>
    <w:rsid w:val="00DA3A37"/>
    <w:rsid w:val="00DA3D60"/>
    <w:rsid w:val="00DA41DC"/>
    <w:rsid w:val="00DA4588"/>
    <w:rsid w:val="00DA46D6"/>
    <w:rsid w:val="00DA4B59"/>
    <w:rsid w:val="00DA4DCE"/>
    <w:rsid w:val="00DA51E6"/>
    <w:rsid w:val="00DA5282"/>
    <w:rsid w:val="00DA60D3"/>
    <w:rsid w:val="00DA6A73"/>
    <w:rsid w:val="00DA7246"/>
    <w:rsid w:val="00DA7291"/>
    <w:rsid w:val="00DA731A"/>
    <w:rsid w:val="00DB074D"/>
    <w:rsid w:val="00DB1037"/>
    <w:rsid w:val="00DB115D"/>
    <w:rsid w:val="00DB163F"/>
    <w:rsid w:val="00DB1728"/>
    <w:rsid w:val="00DB2008"/>
    <w:rsid w:val="00DB2506"/>
    <w:rsid w:val="00DB319C"/>
    <w:rsid w:val="00DB41AA"/>
    <w:rsid w:val="00DB440A"/>
    <w:rsid w:val="00DB4579"/>
    <w:rsid w:val="00DB48C8"/>
    <w:rsid w:val="00DB4A4C"/>
    <w:rsid w:val="00DB4B15"/>
    <w:rsid w:val="00DB5037"/>
    <w:rsid w:val="00DB5763"/>
    <w:rsid w:val="00DB58B6"/>
    <w:rsid w:val="00DB5C0D"/>
    <w:rsid w:val="00DB5DEB"/>
    <w:rsid w:val="00DB64A3"/>
    <w:rsid w:val="00DB6903"/>
    <w:rsid w:val="00DB6C94"/>
    <w:rsid w:val="00DB6F12"/>
    <w:rsid w:val="00DB7A10"/>
    <w:rsid w:val="00DC0419"/>
    <w:rsid w:val="00DC0D53"/>
    <w:rsid w:val="00DC1322"/>
    <w:rsid w:val="00DC1C6B"/>
    <w:rsid w:val="00DC1CA6"/>
    <w:rsid w:val="00DC2372"/>
    <w:rsid w:val="00DC2A96"/>
    <w:rsid w:val="00DC2B23"/>
    <w:rsid w:val="00DC2CA2"/>
    <w:rsid w:val="00DC302B"/>
    <w:rsid w:val="00DC3235"/>
    <w:rsid w:val="00DC3579"/>
    <w:rsid w:val="00DC3918"/>
    <w:rsid w:val="00DC3EBD"/>
    <w:rsid w:val="00DC45E9"/>
    <w:rsid w:val="00DC518D"/>
    <w:rsid w:val="00DC5220"/>
    <w:rsid w:val="00DC5664"/>
    <w:rsid w:val="00DC5980"/>
    <w:rsid w:val="00DC5CBF"/>
    <w:rsid w:val="00DC5E64"/>
    <w:rsid w:val="00DC6281"/>
    <w:rsid w:val="00DC65CC"/>
    <w:rsid w:val="00DC6616"/>
    <w:rsid w:val="00DC6F8A"/>
    <w:rsid w:val="00DC74E1"/>
    <w:rsid w:val="00DC7543"/>
    <w:rsid w:val="00DD0136"/>
    <w:rsid w:val="00DD0B59"/>
    <w:rsid w:val="00DD0E2F"/>
    <w:rsid w:val="00DD134E"/>
    <w:rsid w:val="00DD14EF"/>
    <w:rsid w:val="00DD1782"/>
    <w:rsid w:val="00DD20EB"/>
    <w:rsid w:val="00DD2308"/>
    <w:rsid w:val="00DD2A4E"/>
    <w:rsid w:val="00DD2AC9"/>
    <w:rsid w:val="00DD2CD8"/>
    <w:rsid w:val="00DD2F4E"/>
    <w:rsid w:val="00DD3CA3"/>
    <w:rsid w:val="00DD3D4C"/>
    <w:rsid w:val="00DD3D65"/>
    <w:rsid w:val="00DD4217"/>
    <w:rsid w:val="00DD43D9"/>
    <w:rsid w:val="00DD44E6"/>
    <w:rsid w:val="00DD4658"/>
    <w:rsid w:val="00DD493D"/>
    <w:rsid w:val="00DD4E47"/>
    <w:rsid w:val="00DD4FC3"/>
    <w:rsid w:val="00DD517F"/>
    <w:rsid w:val="00DD5B49"/>
    <w:rsid w:val="00DD618A"/>
    <w:rsid w:val="00DD6F6A"/>
    <w:rsid w:val="00DD7707"/>
    <w:rsid w:val="00DD7833"/>
    <w:rsid w:val="00DE018C"/>
    <w:rsid w:val="00DE01D0"/>
    <w:rsid w:val="00DE07A5"/>
    <w:rsid w:val="00DE07B9"/>
    <w:rsid w:val="00DE0F98"/>
    <w:rsid w:val="00DE10C5"/>
    <w:rsid w:val="00DE129C"/>
    <w:rsid w:val="00DE12D6"/>
    <w:rsid w:val="00DE14DA"/>
    <w:rsid w:val="00DE19FA"/>
    <w:rsid w:val="00DE2720"/>
    <w:rsid w:val="00DE27DD"/>
    <w:rsid w:val="00DE2800"/>
    <w:rsid w:val="00DE2BE9"/>
    <w:rsid w:val="00DE2CE3"/>
    <w:rsid w:val="00DE3934"/>
    <w:rsid w:val="00DE3CA6"/>
    <w:rsid w:val="00DE46C6"/>
    <w:rsid w:val="00DE4BD8"/>
    <w:rsid w:val="00DE4E61"/>
    <w:rsid w:val="00DE567C"/>
    <w:rsid w:val="00DE67EB"/>
    <w:rsid w:val="00DE69B3"/>
    <w:rsid w:val="00DE70B2"/>
    <w:rsid w:val="00DE723B"/>
    <w:rsid w:val="00DF0DB4"/>
    <w:rsid w:val="00DF0DDF"/>
    <w:rsid w:val="00DF0E11"/>
    <w:rsid w:val="00DF1004"/>
    <w:rsid w:val="00DF123D"/>
    <w:rsid w:val="00DF17E1"/>
    <w:rsid w:val="00DF1FE2"/>
    <w:rsid w:val="00DF2276"/>
    <w:rsid w:val="00DF2330"/>
    <w:rsid w:val="00DF236E"/>
    <w:rsid w:val="00DF2DE4"/>
    <w:rsid w:val="00DF30B0"/>
    <w:rsid w:val="00DF313D"/>
    <w:rsid w:val="00DF31E3"/>
    <w:rsid w:val="00DF34F8"/>
    <w:rsid w:val="00DF4097"/>
    <w:rsid w:val="00DF4211"/>
    <w:rsid w:val="00DF455E"/>
    <w:rsid w:val="00DF47A9"/>
    <w:rsid w:val="00DF4967"/>
    <w:rsid w:val="00DF4970"/>
    <w:rsid w:val="00DF4A41"/>
    <w:rsid w:val="00DF4DB7"/>
    <w:rsid w:val="00DF51D3"/>
    <w:rsid w:val="00DF53E0"/>
    <w:rsid w:val="00DF547F"/>
    <w:rsid w:val="00DF5E5E"/>
    <w:rsid w:val="00DF6027"/>
    <w:rsid w:val="00DF6225"/>
    <w:rsid w:val="00DF63C8"/>
    <w:rsid w:val="00DF63D1"/>
    <w:rsid w:val="00DF642A"/>
    <w:rsid w:val="00DF7058"/>
    <w:rsid w:val="00DF7707"/>
    <w:rsid w:val="00DF770F"/>
    <w:rsid w:val="00DF7989"/>
    <w:rsid w:val="00DF79C8"/>
    <w:rsid w:val="00DF7FBA"/>
    <w:rsid w:val="00E0062A"/>
    <w:rsid w:val="00E009E5"/>
    <w:rsid w:val="00E00A97"/>
    <w:rsid w:val="00E00B16"/>
    <w:rsid w:val="00E00C66"/>
    <w:rsid w:val="00E0120B"/>
    <w:rsid w:val="00E01302"/>
    <w:rsid w:val="00E013BE"/>
    <w:rsid w:val="00E02381"/>
    <w:rsid w:val="00E02490"/>
    <w:rsid w:val="00E0276E"/>
    <w:rsid w:val="00E0291D"/>
    <w:rsid w:val="00E03095"/>
    <w:rsid w:val="00E03552"/>
    <w:rsid w:val="00E03762"/>
    <w:rsid w:val="00E03B06"/>
    <w:rsid w:val="00E03CA7"/>
    <w:rsid w:val="00E03DB8"/>
    <w:rsid w:val="00E03EBC"/>
    <w:rsid w:val="00E04538"/>
    <w:rsid w:val="00E04614"/>
    <w:rsid w:val="00E04AA2"/>
    <w:rsid w:val="00E04D35"/>
    <w:rsid w:val="00E04DAF"/>
    <w:rsid w:val="00E04E51"/>
    <w:rsid w:val="00E04F8F"/>
    <w:rsid w:val="00E0599B"/>
    <w:rsid w:val="00E05B6D"/>
    <w:rsid w:val="00E066CA"/>
    <w:rsid w:val="00E06E90"/>
    <w:rsid w:val="00E07375"/>
    <w:rsid w:val="00E07A2A"/>
    <w:rsid w:val="00E10263"/>
    <w:rsid w:val="00E102CE"/>
    <w:rsid w:val="00E10843"/>
    <w:rsid w:val="00E10FD1"/>
    <w:rsid w:val="00E110E7"/>
    <w:rsid w:val="00E1124A"/>
    <w:rsid w:val="00E112C7"/>
    <w:rsid w:val="00E1175F"/>
    <w:rsid w:val="00E119E1"/>
    <w:rsid w:val="00E11B92"/>
    <w:rsid w:val="00E12429"/>
    <w:rsid w:val="00E126B3"/>
    <w:rsid w:val="00E12829"/>
    <w:rsid w:val="00E1297F"/>
    <w:rsid w:val="00E12D63"/>
    <w:rsid w:val="00E1307A"/>
    <w:rsid w:val="00E130A6"/>
    <w:rsid w:val="00E132CE"/>
    <w:rsid w:val="00E13394"/>
    <w:rsid w:val="00E13814"/>
    <w:rsid w:val="00E13D2E"/>
    <w:rsid w:val="00E148D1"/>
    <w:rsid w:val="00E14C1A"/>
    <w:rsid w:val="00E151DA"/>
    <w:rsid w:val="00E1523E"/>
    <w:rsid w:val="00E15373"/>
    <w:rsid w:val="00E15C43"/>
    <w:rsid w:val="00E16271"/>
    <w:rsid w:val="00E1643A"/>
    <w:rsid w:val="00E166BB"/>
    <w:rsid w:val="00E16838"/>
    <w:rsid w:val="00E16841"/>
    <w:rsid w:val="00E16C3E"/>
    <w:rsid w:val="00E16F7A"/>
    <w:rsid w:val="00E16F82"/>
    <w:rsid w:val="00E170D9"/>
    <w:rsid w:val="00E173DC"/>
    <w:rsid w:val="00E174CC"/>
    <w:rsid w:val="00E17E8D"/>
    <w:rsid w:val="00E20084"/>
    <w:rsid w:val="00E20588"/>
    <w:rsid w:val="00E21050"/>
    <w:rsid w:val="00E217EF"/>
    <w:rsid w:val="00E218E3"/>
    <w:rsid w:val="00E21D72"/>
    <w:rsid w:val="00E2221A"/>
    <w:rsid w:val="00E22621"/>
    <w:rsid w:val="00E22918"/>
    <w:rsid w:val="00E235C5"/>
    <w:rsid w:val="00E23710"/>
    <w:rsid w:val="00E2399E"/>
    <w:rsid w:val="00E23B1C"/>
    <w:rsid w:val="00E23B4B"/>
    <w:rsid w:val="00E23D3B"/>
    <w:rsid w:val="00E23F70"/>
    <w:rsid w:val="00E24593"/>
    <w:rsid w:val="00E24D27"/>
    <w:rsid w:val="00E25445"/>
    <w:rsid w:val="00E264AA"/>
    <w:rsid w:val="00E2654D"/>
    <w:rsid w:val="00E265DC"/>
    <w:rsid w:val="00E26B09"/>
    <w:rsid w:val="00E274DC"/>
    <w:rsid w:val="00E27972"/>
    <w:rsid w:val="00E2799B"/>
    <w:rsid w:val="00E279D7"/>
    <w:rsid w:val="00E27A29"/>
    <w:rsid w:val="00E27B3D"/>
    <w:rsid w:val="00E27D7E"/>
    <w:rsid w:val="00E27FD2"/>
    <w:rsid w:val="00E3073F"/>
    <w:rsid w:val="00E30837"/>
    <w:rsid w:val="00E308DF"/>
    <w:rsid w:val="00E30BCA"/>
    <w:rsid w:val="00E30C31"/>
    <w:rsid w:val="00E30D5A"/>
    <w:rsid w:val="00E30D74"/>
    <w:rsid w:val="00E3148B"/>
    <w:rsid w:val="00E3174B"/>
    <w:rsid w:val="00E3180D"/>
    <w:rsid w:val="00E31B5D"/>
    <w:rsid w:val="00E31C3F"/>
    <w:rsid w:val="00E32488"/>
    <w:rsid w:val="00E32B26"/>
    <w:rsid w:val="00E32BF9"/>
    <w:rsid w:val="00E32DEC"/>
    <w:rsid w:val="00E32F63"/>
    <w:rsid w:val="00E335B5"/>
    <w:rsid w:val="00E33B22"/>
    <w:rsid w:val="00E33C13"/>
    <w:rsid w:val="00E343A0"/>
    <w:rsid w:val="00E34766"/>
    <w:rsid w:val="00E348BC"/>
    <w:rsid w:val="00E34D46"/>
    <w:rsid w:val="00E3526F"/>
    <w:rsid w:val="00E35292"/>
    <w:rsid w:val="00E364D1"/>
    <w:rsid w:val="00E367E4"/>
    <w:rsid w:val="00E36AD1"/>
    <w:rsid w:val="00E36B75"/>
    <w:rsid w:val="00E36D74"/>
    <w:rsid w:val="00E36E57"/>
    <w:rsid w:val="00E37427"/>
    <w:rsid w:val="00E374F1"/>
    <w:rsid w:val="00E3775F"/>
    <w:rsid w:val="00E37948"/>
    <w:rsid w:val="00E40182"/>
    <w:rsid w:val="00E40251"/>
    <w:rsid w:val="00E403C4"/>
    <w:rsid w:val="00E40A53"/>
    <w:rsid w:val="00E40A63"/>
    <w:rsid w:val="00E40B3E"/>
    <w:rsid w:val="00E40CD4"/>
    <w:rsid w:val="00E40E9B"/>
    <w:rsid w:val="00E40F26"/>
    <w:rsid w:val="00E41E15"/>
    <w:rsid w:val="00E422CD"/>
    <w:rsid w:val="00E42369"/>
    <w:rsid w:val="00E42560"/>
    <w:rsid w:val="00E4272D"/>
    <w:rsid w:val="00E42B54"/>
    <w:rsid w:val="00E42B5D"/>
    <w:rsid w:val="00E42D2C"/>
    <w:rsid w:val="00E438BE"/>
    <w:rsid w:val="00E43A15"/>
    <w:rsid w:val="00E443B2"/>
    <w:rsid w:val="00E444C0"/>
    <w:rsid w:val="00E4463D"/>
    <w:rsid w:val="00E44B65"/>
    <w:rsid w:val="00E44D81"/>
    <w:rsid w:val="00E44EEA"/>
    <w:rsid w:val="00E4583A"/>
    <w:rsid w:val="00E461C6"/>
    <w:rsid w:val="00E4635B"/>
    <w:rsid w:val="00E46411"/>
    <w:rsid w:val="00E46C42"/>
    <w:rsid w:val="00E475C8"/>
    <w:rsid w:val="00E47744"/>
    <w:rsid w:val="00E4794B"/>
    <w:rsid w:val="00E47AB0"/>
    <w:rsid w:val="00E47CB2"/>
    <w:rsid w:val="00E5058E"/>
    <w:rsid w:val="00E50C46"/>
    <w:rsid w:val="00E50FC9"/>
    <w:rsid w:val="00E5147F"/>
    <w:rsid w:val="00E515CE"/>
    <w:rsid w:val="00E515F5"/>
    <w:rsid w:val="00E51733"/>
    <w:rsid w:val="00E518A7"/>
    <w:rsid w:val="00E51A81"/>
    <w:rsid w:val="00E52067"/>
    <w:rsid w:val="00E52195"/>
    <w:rsid w:val="00E53CC1"/>
    <w:rsid w:val="00E53DAE"/>
    <w:rsid w:val="00E53EC2"/>
    <w:rsid w:val="00E53F72"/>
    <w:rsid w:val="00E53FCC"/>
    <w:rsid w:val="00E54028"/>
    <w:rsid w:val="00E540F6"/>
    <w:rsid w:val="00E54528"/>
    <w:rsid w:val="00E5493E"/>
    <w:rsid w:val="00E54989"/>
    <w:rsid w:val="00E5518C"/>
    <w:rsid w:val="00E552C8"/>
    <w:rsid w:val="00E55572"/>
    <w:rsid w:val="00E55B92"/>
    <w:rsid w:val="00E55F2A"/>
    <w:rsid w:val="00E560B9"/>
    <w:rsid w:val="00E56264"/>
    <w:rsid w:val="00E565D9"/>
    <w:rsid w:val="00E56A41"/>
    <w:rsid w:val="00E56A92"/>
    <w:rsid w:val="00E56D19"/>
    <w:rsid w:val="00E57326"/>
    <w:rsid w:val="00E575B0"/>
    <w:rsid w:val="00E5766E"/>
    <w:rsid w:val="00E577C1"/>
    <w:rsid w:val="00E57B2E"/>
    <w:rsid w:val="00E57E52"/>
    <w:rsid w:val="00E60029"/>
    <w:rsid w:val="00E60232"/>
    <w:rsid w:val="00E604B6"/>
    <w:rsid w:val="00E605A1"/>
    <w:rsid w:val="00E6085C"/>
    <w:rsid w:val="00E60EFA"/>
    <w:rsid w:val="00E6173E"/>
    <w:rsid w:val="00E61AEC"/>
    <w:rsid w:val="00E61FCF"/>
    <w:rsid w:val="00E6202E"/>
    <w:rsid w:val="00E6203A"/>
    <w:rsid w:val="00E62057"/>
    <w:rsid w:val="00E623DD"/>
    <w:rsid w:val="00E62499"/>
    <w:rsid w:val="00E624D3"/>
    <w:rsid w:val="00E629B0"/>
    <w:rsid w:val="00E63AE5"/>
    <w:rsid w:val="00E641AA"/>
    <w:rsid w:val="00E64B1B"/>
    <w:rsid w:val="00E64D0E"/>
    <w:rsid w:val="00E654E1"/>
    <w:rsid w:val="00E6579E"/>
    <w:rsid w:val="00E6610E"/>
    <w:rsid w:val="00E66CA0"/>
    <w:rsid w:val="00E66DB1"/>
    <w:rsid w:val="00E66ECC"/>
    <w:rsid w:val="00E67105"/>
    <w:rsid w:val="00E6720E"/>
    <w:rsid w:val="00E67216"/>
    <w:rsid w:val="00E70D89"/>
    <w:rsid w:val="00E70F1A"/>
    <w:rsid w:val="00E71096"/>
    <w:rsid w:val="00E71191"/>
    <w:rsid w:val="00E718AC"/>
    <w:rsid w:val="00E7208E"/>
    <w:rsid w:val="00E72524"/>
    <w:rsid w:val="00E72A66"/>
    <w:rsid w:val="00E732D1"/>
    <w:rsid w:val="00E739ED"/>
    <w:rsid w:val="00E73A71"/>
    <w:rsid w:val="00E73CD8"/>
    <w:rsid w:val="00E73DDF"/>
    <w:rsid w:val="00E743EB"/>
    <w:rsid w:val="00E74419"/>
    <w:rsid w:val="00E7459A"/>
    <w:rsid w:val="00E7463E"/>
    <w:rsid w:val="00E7477D"/>
    <w:rsid w:val="00E74CCD"/>
    <w:rsid w:val="00E75380"/>
    <w:rsid w:val="00E754B1"/>
    <w:rsid w:val="00E75BF4"/>
    <w:rsid w:val="00E75C9A"/>
    <w:rsid w:val="00E769DA"/>
    <w:rsid w:val="00E777E9"/>
    <w:rsid w:val="00E77997"/>
    <w:rsid w:val="00E77C59"/>
    <w:rsid w:val="00E77D9D"/>
    <w:rsid w:val="00E805EA"/>
    <w:rsid w:val="00E807F6"/>
    <w:rsid w:val="00E80937"/>
    <w:rsid w:val="00E80EDA"/>
    <w:rsid w:val="00E81241"/>
    <w:rsid w:val="00E812C5"/>
    <w:rsid w:val="00E81635"/>
    <w:rsid w:val="00E8170D"/>
    <w:rsid w:val="00E81C9E"/>
    <w:rsid w:val="00E82384"/>
    <w:rsid w:val="00E829E2"/>
    <w:rsid w:val="00E836F5"/>
    <w:rsid w:val="00E83867"/>
    <w:rsid w:val="00E83E51"/>
    <w:rsid w:val="00E83F1E"/>
    <w:rsid w:val="00E84C7B"/>
    <w:rsid w:val="00E857BE"/>
    <w:rsid w:val="00E8623B"/>
    <w:rsid w:val="00E86798"/>
    <w:rsid w:val="00E86F64"/>
    <w:rsid w:val="00E870CB"/>
    <w:rsid w:val="00E8724B"/>
    <w:rsid w:val="00E90027"/>
    <w:rsid w:val="00E9042A"/>
    <w:rsid w:val="00E915BE"/>
    <w:rsid w:val="00E915CA"/>
    <w:rsid w:val="00E916C9"/>
    <w:rsid w:val="00E92401"/>
    <w:rsid w:val="00E92469"/>
    <w:rsid w:val="00E92829"/>
    <w:rsid w:val="00E929B6"/>
    <w:rsid w:val="00E92E4E"/>
    <w:rsid w:val="00E930D0"/>
    <w:rsid w:val="00E9365F"/>
    <w:rsid w:val="00E93D35"/>
    <w:rsid w:val="00E9421B"/>
    <w:rsid w:val="00E94271"/>
    <w:rsid w:val="00E945F7"/>
    <w:rsid w:val="00E955EB"/>
    <w:rsid w:val="00E95DA3"/>
    <w:rsid w:val="00E95ECB"/>
    <w:rsid w:val="00E966A2"/>
    <w:rsid w:val="00E96F48"/>
    <w:rsid w:val="00E97239"/>
    <w:rsid w:val="00E976C8"/>
    <w:rsid w:val="00E97B6F"/>
    <w:rsid w:val="00E97EF7"/>
    <w:rsid w:val="00EA029D"/>
    <w:rsid w:val="00EA02AB"/>
    <w:rsid w:val="00EA08FB"/>
    <w:rsid w:val="00EA0960"/>
    <w:rsid w:val="00EA0D81"/>
    <w:rsid w:val="00EA163D"/>
    <w:rsid w:val="00EA1B24"/>
    <w:rsid w:val="00EA1D10"/>
    <w:rsid w:val="00EA217A"/>
    <w:rsid w:val="00EA2506"/>
    <w:rsid w:val="00EA2B03"/>
    <w:rsid w:val="00EA32B6"/>
    <w:rsid w:val="00EA33EF"/>
    <w:rsid w:val="00EA34E8"/>
    <w:rsid w:val="00EA402E"/>
    <w:rsid w:val="00EA405C"/>
    <w:rsid w:val="00EA4338"/>
    <w:rsid w:val="00EA4575"/>
    <w:rsid w:val="00EA4595"/>
    <w:rsid w:val="00EA4976"/>
    <w:rsid w:val="00EA4AC0"/>
    <w:rsid w:val="00EA4E01"/>
    <w:rsid w:val="00EA4F49"/>
    <w:rsid w:val="00EA5230"/>
    <w:rsid w:val="00EA56DA"/>
    <w:rsid w:val="00EA5BF5"/>
    <w:rsid w:val="00EA5C6F"/>
    <w:rsid w:val="00EA6163"/>
    <w:rsid w:val="00EA6875"/>
    <w:rsid w:val="00EA7023"/>
    <w:rsid w:val="00EA765C"/>
    <w:rsid w:val="00EA7BE9"/>
    <w:rsid w:val="00EABEF4"/>
    <w:rsid w:val="00EB02B8"/>
    <w:rsid w:val="00EB04F6"/>
    <w:rsid w:val="00EB09AD"/>
    <w:rsid w:val="00EB0B98"/>
    <w:rsid w:val="00EB0E6C"/>
    <w:rsid w:val="00EB108B"/>
    <w:rsid w:val="00EB12B6"/>
    <w:rsid w:val="00EB131C"/>
    <w:rsid w:val="00EB1C8C"/>
    <w:rsid w:val="00EB223A"/>
    <w:rsid w:val="00EB368C"/>
    <w:rsid w:val="00EB37C8"/>
    <w:rsid w:val="00EB39A0"/>
    <w:rsid w:val="00EB39F0"/>
    <w:rsid w:val="00EB3D1F"/>
    <w:rsid w:val="00EB3F10"/>
    <w:rsid w:val="00EB45A0"/>
    <w:rsid w:val="00EB4621"/>
    <w:rsid w:val="00EB4763"/>
    <w:rsid w:val="00EB483B"/>
    <w:rsid w:val="00EB4ECE"/>
    <w:rsid w:val="00EB55EB"/>
    <w:rsid w:val="00EB5698"/>
    <w:rsid w:val="00EB5761"/>
    <w:rsid w:val="00EB59CD"/>
    <w:rsid w:val="00EB627F"/>
    <w:rsid w:val="00EB6C4F"/>
    <w:rsid w:val="00EB6C5A"/>
    <w:rsid w:val="00EB705F"/>
    <w:rsid w:val="00EB7340"/>
    <w:rsid w:val="00EB74BC"/>
    <w:rsid w:val="00EC05BC"/>
    <w:rsid w:val="00EC0773"/>
    <w:rsid w:val="00EC09C4"/>
    <w:rsid w:val="00EC0D30"/>
    <w:rsid w:val="00EC1348"/>
    <w:rsid w:val="00EC13A6"/>
    <w:rsid w:val="00EC1B69"/>
    <w:rsid w:val="00EC1BA8"/>
    <w:rsid w:val="00EC2227"/>
    <w:rsid w:val="00EC22F7"/>
    <w:rsid w:val="00EC2769"/>
    <w:rsid w:val="00EC2A31"/>
    <w:rsid w:val="00EC2BFD"/>
    <w:rsid w:val="00EC3277"/>
    <w:rsid w:val="00EC33FD"/>
    <w:rsid w:val="00EC362C"/>
    <w:rsid w:val="00EC3654"/>
    <w:rsid w:val="00EC3CD4"/>
    <w:rsid w:val="00EC3FFC"/>
    <w:rsid w:val="00EC453B"/>
    <w:rsid w:val="00EC45CF"/>
    <w:rsid w:val="00EC4891"/>
    <w:rsid w:val="00EC4A76"/>
    <w:rsid w:val="00EC4E2E"/>
    <w:rsid w:val="00EC4E99"/>
    <w:rsid w:val="00EC5281"/>
    <w:rsid w:val="00EC5430"/>
    <w:rsid w:val="00EC56A0"/>
    <w:rsid w:val="00EC6466"/>
    <w:rsid w:val="00EC6787"/>
    <w:rsid w:val="00EC6AA0"/>
    <w:rsid w:val="00EC6AA3"/>
    <w:rsid w:val="00EC6C0D"/>
    <w:rsid w:val="00EC7031"/>
    <w:rsid w:val="00EC714E"/>
    <w:rsid w:val="00EC7E31"/>
    <w:rsid w:val="00EC7F11"/>
    <w:rsid w:val="00EC94D9"/>
    <w:rsid w:val="00ED0088"/>
    <w:rsid w:val="00ED075F"/>
    <w:rsid w:val="00ED0B6E"/>
    <w:rsid w:val="00ED0C57"/>
    <w:rsid w:val="00ED0F43"/>
    <w:rsid w:val="00ED15E1"/>
    <w:rsid w:val="00ED1798"/>
    <w:rsid w:val="00ED17AB"/>
    <w:rsid w:val="00ED17FE"/>
    <w:rsid w:val="00ED182C"/>
    <w:rsid w:val="00ED1918"/>
    <w:rsid w:val="00ED19F2"/>
    <w:rsid w:val="00ED1EAF"/>
    <w:rsid w:val="00ED1F73"/>
    <w:rsid w:val="00ED2084"/>
    <w:rsid w:val="00ED2206"/>
    <w:rsid w:val="00ED23C1"/>
    <w:rsid w:val="00ED272B"/>
    <w:rsid w:val="00ED27B2"/>
    <w:rsid w:val="00ED2AB3"/>
    <w:rsid w:val="00ED2FFC"/>
    <w:rsid w:val="00ED3184"/>
    <w:rsid w:val="00ED32A1"/>
    <w:rsid w:val="00ED390A"/>
    <w:rsid w:val="00ED4037"/>
    <w:rsid w:val="00ED425F"/>
    <w:rsid w:val="00ED443C"/>
    <w:rsid w:val="00ED45AB"/>
    <w:rsid w:val="00ED45CD"/>
    <w:rsid w:val="00ED55EF"/>
    <w:rsid w:val="00ED5856"/>
    <w:rsid w:val="00ED5887"/>
    <w:rsid w:val="00ED59AA"/>
    <w:rsid w:val="00ED60BD"/>
    <w:rsid w:val="00ED638F"/>
    <w:rsid w:val="00ED6414"/>
    <w:rsid w:val="00ED6540"/>
    <w:rsid w:val="00ED6554"/>
    <w:rsid w:val="00ED6579"/>
    <w:rsid w:val="00ED6856"/>
    <w:rsid w:val="00ED68CB"/>
    <w:rsid w:val="00ED6FDA"/>
    <w:rsid w:val="00ED6FEB"/>
    <w:rsid w:val="00ED73A7"/>
    <w:rsid w:val="00ED7A74"/>
    <w:rsid w:val="00EE047F"/>
    <w:rsid w:val="00EE0E3C"/>
    <w:rsid w:val="00EE1AC3"/>
    <w:rsid w:val="00EE2724"/>
    <w:rsid w:val="00EE2AA7"/>
    <w:rsid w:val="00EE2C81"/>
    <w:rsid w:val="00EE2CA1"/>
    <w:rsid w:val="00EE2E45"/>
    <w:rsid w:val="00EE2F5A"/>
    <w:rsid w:val="00EE323F"/>
    <w:rsid w:val="00EE3580"/>
    <w:rsid w:val="00EE385B"/>
    <w:rsid w:val="00EE3AD2"/>
    <w:rsid w:val="00EE3E23"/>
    <w:rsid w:val="00EE4587"/>
    <w:rsid w:val="00EE47FA"/>
    <w:rsid w:val="00EE4B3B"/>
    <w:rsid w:val="00EE4E2C"/>
    <w:rsid w:val="00EE515A"/>
    <w:rsid w:val="00EE542E"/>
    <w:rsid w:val="00EE55B0"/>
    <w:rsid w:val="00EE5770"/>
    <w:rsid w:val="00EE5FF0"/>
    <w:rsid w:val="00EE6766"/>
    <w:rsid w:val="00EE6877"/>
    <w:rsid w:val="00EE68BB"/>
    <w:rsid w:val="00EE692B"/>
    <w:rsid w:val="00EE6EE9"/>
    <w:rsid w:val="00EE6FF3"/>
    <w:rsid w:val="00EE750C"/>
    <w:rsid w:val="00EE78DE"/>
    <w:rsid w:val="00EE7ACA"/>
    <w:rsid w:val="00EE7C27"/>
    <w:rsid w:val="00EE7C7F"/>
    <w:rsid w:val="00EF0138"/>
    <w:rsid w:val="00EF0AA4"/>
    <w:rsid w:val="00EF0E00"/>
    <w:rsid w:val="00EF0FD5"/>
    <w:rsid w:val="00EF1018"/>
    <w:rsid w:val="00EF111F"/>
    <w:rsid w:val="00EF11F8"/>
    <w:rsid w:val="00EF12DE"/>
    <w:rsid w:val="00EF143B"/>
    <w:rsid w:val="00EF1C3B"/>
    <w:rsid w:val="00EF2120"/>
    <w:rsid w:val="00EF231C"/>
    <w:rsid w:val="00EF2500"/>
    <w:rsid w:val="00EF2BF0"/>
    <w:rsid w:val="00EF2C58"/>
    <w:rsid w:val="00EF35B3"/>
    <w:rsid w:val="00EF3848"/>
    <w:rsid w:val="00EF39F8"/>
    <w:rsid w:val="00EF3A8E"/>
    <w:rsid w:val="00EF3B00"/>
    <w:rsid w:val="00EF41D9"/>
    <w:rsid w:val="00EF4247"/>
    <w:rsid w:val="00EF437C"/>
    <w:rsid w:val="00EF488A"/>
    <w:rsid w:val="00EF4B47"/>
    <w:rsid w:val="00EF52BA"/>
    <w:rsid w:val="00EF5C83"/>
    <w:rsid w:val="00EF5D23"/>
    <w:rsid w:val="00EF5F83"/>
    <w:rsid w:val="00EF5FC4"/>
    <w:rsid w:val="00EF641F"/>
    <w:rsid w:val="00EF6EDA"/>
    <w:rsid w:val="00EF725B"/>
    <w:rsid w:val="00EF74E3"/>
    <w:rsid w:val="00EF7C3A"/>
    <w:rsid w:val="00EF7CB7"/>
    <w:rsid w:val="00F00271"/>
    <w:rsid w:val="00F00652"/>
    <w:rsid w:val="00F008E3"/>
    <w:rsid w:val="00F00B69"/>
    <w:rsid w:val="00F00D1D"/>
    <w:rsid w:val="00F0133B"/>
    <w:rsid w:val="00F01CDF"/>
    <w:rsid w:val="00F02203"/>
    <w:rsid w:val="00F027B6"/>
    <w:rsid w:val="00F02B27"/>
    <w:rsid w:val="00F02C63"/>
    <w:rsid w:val="00F02D4D"/>
    <w:rsid w:val="00F02E70"/>
    <w:rsid w:val="00F03204"/>
    <w:rsid w:val="00F03783"/>
    <w:rsid w:val="00F03A5D"/>
    <w:rsid w:val="00F04162"/>
    <w:rsid w:val="00F043E9"/>
    <w:rsid w:val="00F04556"/>
    <w:rsid w:val="00F0456E"/>
    <w:rsid w:val="00F04E13"/>
    <w:rsid w:val="00F04FE9"/>
    <w:rsid w:val="00F052F1"/>
    <w:rsid w:val="00F05350"/>
    <w:rsid w:val="00F053AB"/>
    <w:rsid w:val="00F05D5E"/>
    <w:rsid w:val="00F05EFB"/>
    <w:rsid w:val="00F06422"/>
    <w:rsid w:val="00F066CD"/>
    <w:rsid w:val="00F067F4"/>
    <w:rsid w:val="00F0693C"/>
    <w:rsid w:val="00F06B1F"/>
    <w:rsid w:val="00F074B6"/>
    <w:rsid w:val="00F074FF"/>
    <w:rsid w:val="00F078FF"/>
    <w:rsid w:val="00F1018C"/>
    <w:rsid w:val="00F101D8"/>
    <w:rsid w:val="00F10538"/>
    <w:rsid w:val="00F10A75"/>
    <w:rsid w:val="00F1114B"/>
    <w:rsid w:val="00F1114C"/>
    <w:rsid w:val="00F114E1"/>
    <w:rsid w:val="00F117BD"/>
    <w:rsid w:val="00F11A08"/>
    <w:rsid w:val="00F11A55"/>
    <w:rsid w:val="00F11D8E"/>
    <w:rsid w:val="00F12047"/>
    <w:rsid w:val="00F1212E"/>
    <w:rsid w:val="00F124BE"/>
    <w:rsid w:val="00F12898"/>
    <w:rsid w:val="00F12A02"/>
    <w:rsid w:val="00F12D5C"/>
    <w:rsid w:val="00F132F4"/>
    <w:rsid w:val="00F1488A"/>
    <w:rsid w:val="00F14B60"/>
    <w:rsid w:val="00F14B8E"/>
    <w:rsid w:val="00F14D7F"/>
    <w:rsid w:val="00F15002"/>
    <w:rsid w:val="00F1501C"/>
    <w:rsid w:val="00F1511C"/>
    <w:rsid w:val="00F15FA9"/>
    <w:rsid w:val="00F165D7"/>
    <w:rsid w:val="00F16800"/>
    <w:rsid w:val="00F16DF4"/>
    <w:rsid w:val="00F16FCC"/>
    <w:rsid w:val="00F1704B"/>
    <w:rsid w:val="00F171DA"/>
    <w:rsid w:val="00F1753E"/>
    <w:rsid w:val="00F1784E"/>
    <w:rsid w:val="00F17B5F"/>
    <w:rsid w:val="00F17F01"/>
    <w:rsid w:val="00F20017"/>
    <w:rsid w:val="00F20101"/>
    <w:rsid w:val="00F20431"/>
    <w:rsid w:val="00F208B7"/>
    <w:rsid w:val="00F2090F"/>
    <w:rsid w:val="00F20AB9"/>
    <w:rsid w:val="00F20AC8"/>
    <w:rsid w:val="00F2102D"/>
    <w:rsid w:val="00F2114F"/>
    <w:rsid w:val="00F21E8D"/>
    <w:rsid w:val="00F221CD"/>
    <w:rsid w:val="00F22244"/>
    <w:rsid w:val="00F22A1B"/>
    <w:rsid w:val="00F23059"/>
    <w:rsid w:val="00F23201"/>
    <w:rsid w:val="00F23706"/>
    <w:rsid w:val="00F2381F"/>
    <w:rsid w:val="00F23C15"/>
    <w:rsid w:val="00F23E1A"/>
    <w:rsid w:val="00F23F7A"/>
    <w:rsid w:val="00F243AA"/>
    <w:rsid w:val="00F245D6"/>
    <w:rsid w:val="00F24758"/>
    <w:rsid w:val="00F248C7"/>
    <w:rsid w:val="00F24DB6"/>
    <w:rsid w:val="00F25174"/>
    <w:rsid w:val="00F25C9E"/>
    <w:rsid w:val="00F25F57"/>
    <w:rsid w:val="00F26004"/>
    <w:rsid w:val="00F26B81"/>
    <w:rsid w:val="00F26D60"/>
    <w:rsid w:val="00F27307"/>
    <w:rsid w:val="00F27592"/>
    <w:rsid w:val="00F3017F"/>
    <w:rsid w:val="00F30563"/>
    <w:rsid w:val="00F3087F"/>
    <w:rsid w:val="00F308BF"/>
    <w:rsid w:val="00F3106F"/>
    <w:rsid w:val="00F31273"/>
    <w:rsid w:val="00F312C3"/>
    <w:rsid w:val="00F3149E"/>
    <w:rsid w:val="00F31525"/>
    <w:rsid w:val="00F3178D"/>
    <w:rsid w:val="00F31984"/>
    <w:rsid w:val="00F31C50"/>
    <w:rsid w:val="00F31C8F"/>
    <w:rsid w:val="00F32489"/>
    <w:rsid w:val="00F331E7"/>
    <w:rsid w:val="00F332EC"/>
    <w:rsid w:val="00F33541"/>
    <w:rsid w:val="00F344F1"/>
    <w:rsid w:val="00F3454B"/>
    <w:rsid w:val="00F35181"/>
    <w:rsid w:val="00F35286"/>
    <w:rsid w:val="00F354E0"/>
    <w:rsid w:val="00F35613"/>
    <w:rsid w:val="00F35630"/>
    <w:rsid w:val="00F356C5"/>
    <w:rsid w:val="00F359E8"/>
    <w:rsid w:val="00F35B16"/>
    <w:rsid w:val="00F35B4C"/>
    <w:rsid w:val="00F35E0D"/>
    <w:rsid w:val="00F35F24"/>
    <w:rsid w:val="00F36048"/>
    <w:rsid w:val="00F3692B"/>
    <w:rsid w:val="00F369EB"/>
    <w:rsid w:val="00F36E0F"/>
    <w:rsid w:val="00F37007"/>
    <w:rsid w:val="00F37399"/>
    <w:rsid w:val="00F378AA"/>
    <w:rsid w:val="00F37AC5"/>
    <w:rsid w:val="00F37CE9"/>
    <w:rsid w:val="00F37DAA"/>
    <w:rsid w:val="00F400AA"/>
    <w:rsid w:val="00F40AD5"/>
    <w:rsid w:val="00F40F47"/>
    <w:rsid w:val="00F4122E"/>
    <w:rsid w:val="00F41235"/>
    <w:rsid w:val="00F4151C"/>
    <w:rsid w:val="00F41739"/>
    <w:rsid w:val="00F417DE"/>
    <w:rsid w:val="00F41C59"/>
    <w:rsid w:val="00F41CB9"/>
    <w:rsid w:val="00F41FEE"/>
    <w:rsid w:val="00F42107"/>
    <w:rsid w:val="00F4240D"/>
    <w:rsid w:val="00F425A8"/>
    <w:rsid w:val="00F42729"/>
    <w:rsid w:val="00F429B4"/>
    <w:rsid w:val="00F42D38"/>
    <w:rsid w:val="00F42FB1"/>
    <w:rsid w:val="00F43272"/>
    <w:rsid w:val="00F433FE"/>
    <w:rsid w:val="00F44213"/>
    <w:rsid w:val="00F44513"/>
    <w:rsid w:val="00F4460E"/>
    <w:rsid w:val="00F44934"/>
    <w:rsid w:val="00F449AF"/>
    <w:rsid w:val="00F44AF6"/>
    <w:rsid w:val="00F44B5D"/>
    <w:rsid w:val="00F44E30"/>
    <w:rsid w:val="00F45542"/>
    <w:rsid w:val="00F45B6D"/>
    <w:rsid w:val="00F45FE5"/>
    <w:rsid w:val="00F466C8"/>
    <w:rsid w:val="00F46FF6"/>
    <w:rsid w:val="00F470A0"/>
    <w:rsid w:val="00F470F4"/>
    <w:rsid w:val="00F471E1"/>
    <w:rsid w:val="00F47415"/>
    <w:rsid w:val="00F476FA"/>
    <w:rsid w:val="00F504D5"/>
    <w:rsid w:val="00F50776"/>
    <w:rsid w:val="00F51C6D"/>
    <w:rsid w:val="00F51D56"/>
    <w:rsid w:val="00F51D97"/>
    <w:rsid w:val="00F51E6B"/>
    <w:rsid w:val="00F522E3"/>
    <w:rsid w:val="00F5318B"/>
    <w:rsid w:val="00F531B4"/>
    <w:rsid w:val="00F5356E"/>
    <w:rsid w:val="00F53A38"/>
    <w:rsid w:val="00F5412A"/>
    <w:rsid w:val="00F54394"/>
    <w:rsid w:val="00F545A3"/>
    <w:rsid w:val="00F546E9"/>
    <w:rsid w:val="00F54A93"/>
    <w:rsid w:val="00F54B91"/>
    <w:rsid w:val="00F54C73"/>
    <w:rsid w:val="00F550FF"/>
    <w:rsid w:val="00F55A07"/>
    <w:rsid w:val="00F5697E"/>
    <w:rsid w:val="00F5730B"/>
    <w:rsid w:val="00F57861"/>
    <w:rsid w:val="00F5799D"/>
    <w:rsid w:val="00F60020"/>
    <w:rsid w:val="00F6031E"/>
    <w:rsid w:val="00F607A8"/>
    <w:rsid w:val="00F6087A"/>
    <w:rsid w:val="00F60D84"/>
    <w:rsid w:val="00F60F66"/>
    <w:rsid w:val="00F60FC5"/>
    <w:rsid w:val="00F6139C"/>
    <w:rsid w:val="00F61786"/>
    <w:rsid w:val="00F61A69"/>
    <w:rsid w:val="00F61EF2"/>
    <w:rsid w:val="00F62218"/>
    <w:rsid w:val="00F623FB"/>
    <w:rsid w:val="00F63A9C"/>
    <w:rsid w:val="00F63EB2"/>
    <w:rsid w:val="00F64435"/>
    <w:rsid w:val="00F648DD"/>
    <w:rsid w:val="00F64CA1"/>
    <w:rsid w:val="00F64D7D"/>
    <w:rsid w:val="00F64F83"/>
    <w:rsid w:val="00F6530F"/>
    <w:rsid w:val="00F65384"/>
    <w:rsid w:val="00F653AA"/>
    <w:rsid w:val="00F6581D"/>
    <w:rsid w:val="00F65F30"/>
    <w:rsid w:val="00F660CF"/>
    <w:rsid w:val="00F66145"/>
    <w:rsid w:val="00F662FA"/>
    <w:rsid w:val="00F66C26"/>
    <w:rsid w:val="00F67227"/>
    <w:rsid w:val="00F674A8"/>
    <w:rsid w:val="00F67719"/>
    <w:rsid w:val="00F679AD"/>
    <w:rsid w:val="00F67C35"/>
    <w:rsid w:val="00F67E0A"/>
    <w:rsid w:val="00F704EE"/>
    <w:rsid w:val="00F70F09"/>
    <w:rsid w:val="00F71881"/>
    <w:rsid w:val="00F71A39"/>
    <w:rsid w:val="00F71CF0"/>
    <w:rsid w:val="00F71ED1"/>
    <w:rsid w:val="00F725AA"/>
    <w:rsid w:val="00F725D4"/>
    <w:rsid w:val="00F72661"/>
    <w:rsid w:val="00F7267D"/>
    <w:rsid w:val="00F727B3"/>
    <w:rsid w:val="00F729E7"/>
    <w:rsid w:val="00F730B6"/>
    <w:rsid w:val="00F73303"/>
    <w:rsid w:val="00F735D7"/>
    <w:rsid w:val="00F73617"/>
    <w:rsid w:val="00F736B6"/>
    <w:rsid w:val="00F73758"/>
    <w:rsid w:val="00F73BDA"/>
    <w:rsid w:val="00F73E32"/>
    <w:rsid w:val="00F73FAC"/>
    <w:rsid w:val="00F74069"/>
    <w:rsid w:val="00F74259"/>
    <w:rsid w:val="00F74883"/>
    <w:rsid w:val="00F74951"/>
    <w:rsid w:val="00F74CF2"/>
    <w:rsid w:val="00F74F19"/>
    <w:rsid w:val="00F7523E"/>
    <w:rsid w:val="00F753BD"/>
    <w:rsid w:val="00F75924"/>
    <w:rsid w:val="00F75A87"/>
    <w:rsid w:val="00F75C18"/>
    <w:rsid w:val="00F760CF"/>
    <w:rsid w:val="00F760F7"/>
    <w:rsid w:val="00F761F5"/>
    <w:rsid w:val="00F7642F"/>
    <w:rsid w:val="00F766D7"/>
    <w:rsid w:val="00F76996"/>
    <w:rsid w:val="00F76C7E"/>
    <w:rsid w:val="00F76E96"/>
    <w:rsid w:val="00F76FDF"/>
    <w:rsid w:val="00F771E0"/>
    <w:rsid w:val="00F77CD2"/>
    <w:rsid w:val="00F77CD7"/>
    <w:rsid w:val="00F77E9B"/>
    <w:rsid w:val="00F77FDC"/>
    <w:rsid w:val="00F800BC"/>
    <w:rsid w:val="00F801C2"/>
    <w:rsid w:val="00F803C3"/>
    <w:rsid w:val="00F803F5"/>
    <w:rsid w:val="00F8075A"/>
    <w:rsid w:val="00F808E3"/>
    <w:rsid w:val="00F81980"/>
    <w:rsid w:val="00F81A7D"/>
    <w:rsid w:val="00F81D98"/>
    <w:rsid w:val="00F81DC9"/>
    <w:rsid w:val="00F82431"/>
    <w:rsid w:val="00F8248C"/>
    <w:rsid w:val="00F8286F"/>
    <w:rsid w:val="00F82901"/>
    <w:rsid w:val="00F82AC6"/>
    <w:rsid w:val="00F82DF4"/>
    <w:rsid w:val="00F82FDD"/>
    <w:rsid w:val="00F8376F"/>
    <w:rsid w:val="00F837BD"/>
    <w:rsid w:val="00F8397D"/>
    <w:rsid w:val="00F83D32"/>
    <w:rsid w:val="00F83E99"/>
    <w:rsid w:val="00F83F38"/>
    <w:rsid w:val="00F8408D"/>
    <w:rsid w:val="00F844C9"/>
    <w:rsid w:val="00F8477E"/>
    <w:rsid w:val="00F84AD9"/>
    <w:rsid w:val="00F84BB3"/>
    <w:rsid w:val="00F85173"/>
    <w:rsid w:val="00F85FCC"/>
    <w:rsid w:val="00F8649C"/>
    <w:rsid w:val="00F86573"/>
    <w:rsid w:val="00F86683"/>
    <w:rsid w:val="00F8674B"/>
    <w:rsid w:val="00F868E9"/>
    <w:rsid w:val="00F877C3"/>
    <w:rsid w:val="00F878A5"/>
    <w:rsid w:val="00F90201"/>
    <w:rsid w:val="00F90262"/>
    <w:rsid w:val="00F90F4C"/>
    <w:rsid w:val="00F91BC7"/>
    <w:rsid w:val="00F927D2"/>
    <w:rsid w:val="00F928FE"/>
    <w:rsid w:val="00F92AEC"/>
    <w:rsid w:val="00F92DA5"/>
    <w:rsid w:val="00F92E75"/>
    <w:rsid w:val="00F9353C"/>
    <w:rsid w:val="00F9362B"/>
    <w:rsid w:val="00F9376E"/>
    <w:rsid w:val="00F93AD1"/>
    <w:rsid w:val="00F93AE9"/>
    <w:rsid w:val="00F93B29"/>
    <w:rsid w:val="00F93BAB"/>
    <w:rsid w:val="00F93BC9"/>
    <w:rsid w:val="00F93EBA"/>
    <w:rsid w:val="00F941D3"/>
    <w:rsid w:val="00F94760"/>
    <w:rsid w:val="00F9479F"/>
    <w:rsid w:val="00F9487C"/>
    <w:rsid w:val="00F94B95"/>
    <w:rsid w:val="00F94FDB"/>
    <w:rsid w:val="00F955CE"/>
    <w:rsid w:val="00F95817"/>
    <w:rsid w:val="00F95E23"/>
    <w:rsid w:val="00F96571"/>
    <w:rsid w:val="00F96697"/>
    <w:rsid w:val="00F977EA"/>
    <w:rsid w:val="00F978D5"/>
    <w:rsid w:val="00FA01B8"/>
    <w:rsid w:val="00FA05FF"/>
    <w:rsid w:val="00FA0C8C"/>
    <w:rsid w:val="00FA1508"/>
    <w:rsid w:val="00FA166E"/>
    <w:rsid w:val="00FA18C5"/>
    <w:rsid w:val="00FA1FE9"/>
    <w:rsid w:val="00FA208D"/>
    <w:rsid w:val="00FA22EF"/>
    <w:rsid w:val="00FA2840"/>
    <w:rsid w:val="00FA2BEE"/>
    <w:rsid w:val="00FA2C85"/>
    <w:rsid w:val="00FA2E68"/>
    <w:rsid w:val="00FA3370"/>
    <w:rsid w:val="00FA3374"/>
    <w:rsid w:val="00FA34E4"/>
    <w:rsid w:val="00FA3555"/>
    <w:rsid w:val="00FA3E7F"/>
    <w:rsid w:val="00FA403C"/>
    <w:rsid w:val="00FA4307"/>
    <w:rsid w:val="00FA4C49"/>
    <w:rsid w:val="00FA4DF3"/>
    <w:rsid w:val="00FA592A"/>
    <w:rsid w:val="00FA5BA0"/>
    <w:rsid w:val="00FA5CCB"/>
    <w:rsid w:val="00FA5D68"/>
    <w:rsid w:val="00FA5E50"/>
    <w:rsid w:val="00FA5E87"/>
    <w:rsid w:val="00FA62FB"/>
    <w:rsid w:val="00FA6969"/>
    <w:rsid w:val="00FA6DFA"/>
    <w:rsid w:val="00FA6FE6"/>
    <w:rsid w:val="00FA7513"/>
    <w:rsid w:val="00FB02E7"/>
    <w:rsid w:val="00FB0430"/>
    <w:rsid w:val="00FB09E1"/>
    <w:rsid w:val="00FB0B4A"/>
    <w:rsid w:val="00FB0CD0"/>
    <w:rsid w:val="00FB0EFC"/>
    <w:rsid w:val="00FB14E1"/>
    <w:rsid w:val="00FB1916"/>
    <w:rsid w:val="00FB1E52"/>
    <w:rsid w:val="00FB22EC"/>
    <w:rsid w:val="00FB2970"/>
    <w:rsid w:val="00FB32B1"/>
    <w:rsid w:val="00FB3448"/>
    <w:rsid w:val="00FB3580"/>
    <w:rsid w:val="00FB3952"/>
    <w:rsid w:val="00FB3B29"/>
    <w:rsid w:val="00FB41FC"/>
    <w:rsid w:val="00FB4670"/>
    <w:rsid w:val="00FB4698"/>
    <w:rsid w:val="00FB4793"/>
    <w:rsid w:val="00FB48A4"/>
    <w:rsid w:val="00FB4934"/>
    <w:rsid w:val="00FB4A80"/>
    <w:rsid w:val="00FB4C3B"/>
    <w:rsid w:val="00FB5209"/>
    <w:rsid w:val="00FB5214"/>
    <w:rsid w:val="00FB5632"/>
    <w:rsid w:val="00FB5838"/>
    <w:rsid w:val="00FB588A"/>
    <w:rsid w:val="00FB5B42"/>
    <w:rsid w:val="00FB5B7E"/>
    <w:rsid w:val="00FB5C6C"/>
    <w:rsid w:val="00FB5D28"/>
    <w:rsid w:val="00FB6359"/>
    <w:rsid w:val="00FB639E"/>
    <w:rsid w:val="00FB66E3"/>
    <w:rsid w:val="00FB6CAC"/>
    <w:rsid w:val="00FB6DFF"/>
    <w:rsid w:val="00FB719A"/>
    <w:rsid w:val="00FB7780"/>
    <w:rsid w:val="00FB7B81"/>
    <w:rsid w:val="00FC046A"/>
    <w:rsid w:val="00FC0FE5"/>
    <w:rsid w:val="00FC1B04"/>
    <w:rsid w:val="00FC1B1E"/>
    <w:rsid w:val="00FC270C"/>
    <w:rsid w:val="00FC2ADD"/>
    <w:rsid w:val="00FC2E2A"/>
    <w:rsid w:val="00FC3870"/>
    <w:rsid w:val="00FC3B81"/>
    <w:rsid w:val="00FC4247"/>
    <w:rsid w:val="00FC4581"/>
    <w:rsid w:val="00FC4959"/>
    <w:rsid w:val="00FC4C26"/>
    <w:rsid w:val="00FC4CCA"/>
    <w:rsid w:val="00FC4F1F"/>
    <w:rsid w:val="00FC4F60"/>
    <w:rsid w:val="00FC5FEC"/>
    <w:rsid w:val="00FC636E"/>
    <w:rsid w:val="00FC6378"/>
    <w:rsid w:val="00FC6532"/>
    <w:rsid w:val="00FC65D1"/>
    <w:rsid w:val="00FC6912"/>
    <w:rsid w:val="00FC6DA4"/>
    <w:rsid w:val="00FC6F5F"/>
    <w:rsid w:val="00FC70EE"/>
    <w:rsid w:val="00FC7A4E"/>
    <w:rsid w:val="00FC7D77"/>
    <w:rsid w:val="00FD01AB"/>
    <w:rsid w:val="00FD030A"/>
    <w:rsid w:val="00FD0A93"/>
    <w:rsid w:val="00FD10CA"/>
    <w:rsid w:val="00FD10CD"/>
    <w:rsid w:val="00FD125D"/>
    <w:rsid w:val="00FD13DB"/>
    <w:rsid w:val="00FD1B5D"/>
    <w:rsid w:val="00FD23BC"/>
    <w:rsid w:val="00FD277E"/>
    <w:rsid w:val="00FD3335"/>
    <w:rsid w:val="00FD3714"/>
    <w:rsid w:val="00FD3A82"/>
    <w:rsid w:val="00FD44CF"/>
    <w:rsid w:val="00FD4681"/>
    <w:rsid w:val="00FD479B"/>
    <w:rsid w:val="00FD4B29"/>
    <w:rsid w:val="00FD4DDB"/>
    <w:rsid w:val="00FD52D7"/>
    <w:rsid w:val="00FD54C2"/>
    <w:rsid w:val="00FD586C"/>
    <w:rsid w:val="00FD5B16"/>
    <w:rsid w:val="00FD5F72"/>
    <w:rsid w:val="00FD6236"/>
    <w:rsid w:val="00FD65FA"/>
    <w:rsid w:val="00FD66F4"/>
    <w:rsid w:val="00FD6B03"/>
    <w:rsid w:val="00FD6B3F"/>
    <w:rsid w:val="00FD6E95"/>
    <w:rsid w:val="00FD6ED2"/>
    <w:rsid w:val="00FD6F76"/>
    <w:rsid w:val="00FD761A"/>
    <w:rsid w:val="00FD7C63"/>
    <w:rsid w:val="00FD7EE7"/>
    <w:rsid w:val="00FD7FC4"/>
    <w:rsid w:val="00FE0343"/>
    <w:rsid w:val="00FE041A"/>
    <w:rsid w:val="00FE06CA"/>
    <w:rsid w:val="00FE093F"/>
    <w:rsid w:val="00FE0C2F"/>
    <w:rsid w:val="00FE0FB2"/>
    <w:rsid w:val="00FE11FC"/>
    <w:rsid w:val="00FE12D2"/>
    <w:rsid w:val="00FE1F86"/>
    <w:rsid w:val="00FE2128"/>
    <w:rsid w:val="00FE24AF"/>
    <w:rsid w:val="00FE29E8"/>
    <w:rsid w:val="00FE2E75"/>
    <w:rsid w:val="00FE34C0"/>
    <w:rsid w:val="00FE37CD"/>
    <w:rsid w:val="00FE3A62"/>
    <w:rsid w:val="00FE3FE4"/>
    <w:rsid w:val="00FE4D5F"/>
    <w:rsid w:val="00FE4DA4"/>
    <w:rsid w:val="00FE525C"/>
    <w:rsid w:val="00FE537F"/>
    <w:rsid w:val="00FE5852"/>
    <w:rsid w:val="00FE5E01"/>
    <w:rsid w:val="00FE5E0D"/>
    <w:rsid w:val="00FE5E4A"/>
    <w:rsid w:val="00FE5F49"/>
    <w:rsid w:val="00FE60AA"/>
    <w:rsid w:val="00FE61E5"/>
    <w:rsid w:val="00FE6E42"/>
    <w:rsid w:val="00FE6EF0"/>
    <w:rsid w:val="00FE704C"/>
    <w:rsid w:val="00FE70DC"/>
    <w:rsid w:val="00FE72DB"/>
    <w:rsid w:val="00FF079A"/>
    <w:rsid w:val="00FF0AA8"/>
    <w:rsid w:val="00FF1185"/>
    <w:rsid w:val="00FF20E3"/>
    <w:rsid w:val="00FF228C"/>
    <w:rsid w:val="00FF22ED"/>
    <w:rsid w:val="00FF2331"/>
    <w:rsid w:val="00FF31BA"/>
    <w:rsid w:val="00FF3464"/>
    <w:rsid w:val="00FF36CC"/>
    <w:rsid w:val="00FF38C4"/>
    <w:rsid w:val="00FF3C1C"/>
    <w:rsid w:val="00FF3CAA"/>
    <w:rsid w:val="00FF3DC4"/>
    <w:rsid w:val="00FF3DCC"/>
    <w:rsid w:val="00FF3F41"/>
    <w:rsid w:val="00FF40C5"/>
    <w:rsid w:val="00FF428F"/>
    <w:rsid w:val="00FF4C89"/>
    <w:rsid w:val="00FF557B"/>
    <w:rsid w:val="00FF56C0"/>
    <w:rsid w:val="00FF5B00"/>
    <w:rsid w:val="00FF5B7B"/>
    <w:rsid w:val="00FF5D26"/>
    <w:rsid w:val="00FF5DF6"/>
    <w:rsid w:val="00FF5EE2"/>
    <w:rsid w:val="00FF5F79"/>
    <w:rsid w:val="00FF63DF"/>
    <w:rsid w:val="00FF6705"/>
    <w:rsid w:val="00FF675A"/>
    <w:rsid w:val="00FF734C"/>
    <w:rsid w:val="00FF770E"/>
    <w:rsid w:val="00FF7DFB"/>
    <w:rsid w:val="01696920"/>
    <w:rsid w:val="017FCA24"/>
    <w:rsid w:val="019355CF"/>
    <w:rsid w:val="01A6AC1B"/>
    <w:rsid w:val="01A71A24"/>
    <w:rsid w:val="01F7F2E9"/>
    <w:rsid w:val="02087D01"/>
    <w:rsid w:val="020FAC4F"/>
    <w:rsid w:val="022A8DEC"/>
    <w:rsid w:val="0264F28F"/>
    <w:rsid w:val="0268B433"/>
    <w:rsid w:val="026D9611"/>
    <w:rsid w:val="0273DCFE"/>
    <w:rsid w:val="02754F69"/>
    <w:rsid w:val="028D7F80"/>
    <w:rsid w:val="02EDC3C2"/>
    <w:rsid w:val="02F07A94"/>
    <w:rsid w:val="030E4DBB"/>
    <w:rsid w:val="031655E9"/>
    <w:rsid w:val="034792DB"/>
    <w:rsid w:val="0365CA67"/>
    <w:rsid w:val="03B38BFC"/>
    <w:rsid w:val="03B53475"/>
    <w:rsid w:val="03CF3DC7"/>
    <w:rsid w:val="03E4BDD6"/>
    <w:rsid w:val="041D786D"/>
    <w:rsid w:val="0441620F"/>
    <w:rsid w:val="044C5AD0"/>
    <w:rsid w:val="045B21F8"/>
    <w:rsid w:val="0490F5BF"/>
    <w:rsid w:val="04934502"/>
    <w:rsid w:val="0494354C"/>
    <w:rsid w:val="0498FA4E"/>
    <w:rsid w:val="04AE8BF5"/>
    <w:rsid w:val="04B76AE6"/>
    <w:rsid w:val="04DBF52F"/>
    <w:rsid w:val="04E63A63"/>
    <w:rsid w:val="04E95333"/>
    <w:rsid w:val="04ECB5DA"/>
    <w:rsid w:val="0527DB70"/>
    <w:rsid w:val="052F723B"/>
    <w:rsid w:val="053505B2"/>
    <w:rsid w:val="0538303D"/>
    <w:rsid w:val="055773B8"/>
    <w:rsid w:val="055B7B4B"/>
    <w:rsid w:val="056576FE"/>
    <w:rsid w:val="058AEFE1"/>
    <w:rsid w:val="059FD819"/>
    <w:rsid w:val="05A7194D"/>
    <w:rsid w:val="05AB19AF"/>
    <w:rsid w:val="05AF4415"/>
    <w:rsid w:val="05BA3A8A"/>
    <w:rsid w:val="05CFA599"/>
    <w:rsid w:val="05DE2C28"/>
    <w:rsid w:val="05E1AE3E"/>
    <w:rsid w:val="05EDA6D3"/>
    <w:rsid w:val="05F7A596"/>
    <w:rsid w:val="062BF330"/>
    <w:rsid w:val="0632EB30"/>
    <w:rsid w:val="0647251C"/>
    <w:rsid w:val="06533B47"/>
    <w:rsid w:val="065A892C"/>
    <w:rsid w:val="06619CDF"/>
    <w:rsid w:val="06AC1064"/>
    <w:rsid w:val="06D1FC41"/>
    <w:rsid w:val="06DEE281"/>
    <w:rsid w:val="06EFEA14"/>
    <w:rsid w:val="071034C3"/>
    <w:rsid w:val="07168CF1"/>
    <w:rsid w:val="071DB252"/>
    <w:rsid w:val="0768BE94"/>
    <w:rsid w:val="0791E149"/>
    <w:rsid w:val="079EB2CF"/>
    <w:rsid w:val="07D04171"/>
    <w:rsid w:val="08191EFA"/>
    <w:rsid w:val="082713A1"/>
    <w:rsid w:val="084E76DB"/>
    <w:rsid w:val="08590B54"/>
    <w:rsid w:val="087E1CDC"/>
    <w:rsid w:val="089D74FB"/>
    <w:rsid w:val="08C76FCC"/>
    <w:rsid w:val="08CE1287"/>
    <w:rsid w:val="08D3291F"/>
    <w:rsid w:val="08D591FE"/>
    <w:rsid w:val="08DE2B23"/>
    <w:rsid w:val="08F415E4"/>
    <w:rsid w:val="093969D2"/>
    <w:rsid w:val="094E353F"/>
    <w:rsid w:val="09515169"/>
    <w:rsid w:val="0972B0C6"/>
    <w:rsid w:val="0977318F"/>
    <w:rsid w:val="0987449C"/>
    <w:rsid w:val="09988BD7"/>
    <w:rsid w:val="09A2F8F0"/>
    <w:rsid w:val="09B2A599"/>
    <w:rsid w:val="09B630E9"/>
    <w:rsid w:val="09BD8315"/>
    <w:rsid w:val="09CB408C"/>
    <w:rsid w:val="09D82E04"/>
    <w:rsid w:val="09DCA0EC"/>
    <w:rsid w:val="0A083C9C"/>
    <w:rsid w:val="0A1BD965"/>
    <w:rsid w:val="0A2F255B"/>
    <w:rsid w:val="0A3DA41C"/>
    <w:rsid w:val="0A4AA834"/>
    <w:rsid w:val="0A4D54BE"/>
    <w:rsid w:val="0A534957"/>
    <w:rsid w:val="0A9446AA"/>
    <w:rsid w:val="0AC7EA74"/>
    <w:rsid w:val="0AC7F46C"/>
    <w:rsid w:val="0AD36E54"/>
    <w:rsid w:val="0AE38BBD"/>
    <w:rsid w:val="0AF0FA9D"/>
    <w:rsid w:val="0B0CF430"/>
    <w:rsid w:val="0B138487"/>
    <w:rsid w:val="0B2CE5E0"/>
    <w:rsid w:val="0B345279"/>
    <w:rsid w:val="0B6488F5"/>
    <w:rsid w:val="0B752202"/>
    <w:rsid w:val="0B77EBAD"/>
    <w:rsid w:val="0B9EB3BF"/>
    <w:rsid w:val="0BD43A43"/>
    <w:rsid w:val="0BD5E00F"/>
    <w:rsid w:val="0BD73C62"/>
    <w:rsid w:val="0BDB975E"/>
    <w:rsid w:val="0BDD1B7C"/>
    <w:rsid w:val="0BE2842D"/>
    <w:rsid w:val="0BECA380"/>
    <w:rsid w:val="0BF59D4E"/>
    <w:rsid w:val="0C0CB357"/>
    <w:rsid w:val="0C16EE20"/>
    <w:rsid w:val="0C2828F7"/>
    <w:rsid w:val="0C4C77C2"/>
    <w:rsid w:val="0C702772"/>
    <w:rsid w:val="0C755A9D"/>
    <w:rsid w:val="0CA7613B"/>
    <w:rsid w:val="0CAA5188"/>
    <w:rsid w:val="0CAF9097"/>
    <w:rsid w:val="0CCB0073"/>
    <w:rsid w:val="0CDB3CBB"/>
    <w:rsid w:val="0CF28C42"/>
    <w:rsid w:val="0CF558DD"/>
    <w:rsid w:val="0D0B16A1"/>
    <w:rsid w:val="0D26750F"/>
    <w:rsid w:val="0D3619C8"/>
    <w:rsid w:val="0D527589"/>
    <w:rsid w:val="0D668219"/>
    <w:rsid w:val="0D712027"/>
    <w:rsid w:val="0D72CD37"/>
    <w:rsid w:val="0D8DDA26"/>
    <w:rsid w:val="0DC42DBC"/>
    <w:rsid w:val="0DC563D5"/>
    <w:rsid w:val="0DDDA3CB"/>
    <w:rsid w:val="0E21D4C0"/>
    <w:rsid w:val="0E389D0F"/>
    <w:rsid w:val="0E535BC0"/>
    <w:rsid w:val="0E7F3B4B"/>
    <w:rsid w:val="0E8811BD"/>
    <w:rsid w:val="0E8D6949"/>
    <w:rsid w:val="0ECC1016"/>
    <w:rsid w:val="0ECE66FB"/>
    <w:rsid w:val="0EDBADEC"/>
    <w:rsid w:val="0EF04D5A"/>
    <w:rsid w:val="0EFE5BE9"/>
    <w:rsid w:val="0F21CA7F"/>
    <w:rsid w:val="0F4620C1"/>
    <w:rsid w:val="0F485360"/>
    <w:rsid w:val="0F567C68"/>
    <w:rsid w:val="0F5D9206"/>
    <w:rsid w:val="0F6FC471"/>
    <w:rsid w:val="0F8EE873"/>
    <w:rsid w:val="0FA3E850"/>
    <w:rsid w:val="0FBE2D13"/>
    <w:rsid w:val="0FCA1774"/>
    <w:rsid w:val="10002B02"/>
    <w:rsid w:val="1007CD5B"/>
    <w:rsid w:val="1009917C"/>
    <w:rsid w:val="104B568B"/>
    <w:rsid w:val="10693B64"/>
    <w:rsid w:val="10835FB9"/>
    <w:rsid w:val="1091F025"/>
    <w:rsid w:val="10A0BDB3"/>
    <w:rsid w:val="10A45653"/>
    <w:rsid w:val="10ABEA1C"/>
    <w:rsid w:val="10B35DA0"/>
    <w:rsid w:val="10BC98BE"/>
    <w:rsid w:val="10E09992"/>
    <w:rsid w:val="10E46F99"/>
    <w:rsid w:val="10E80ADB"/>
    <w:rsid w:val="10E8820D"/>
    <w:rsid w:val="10EB1A65"/>
    <w:rsid w:val="10ED72B7"/>
    <w:rsid w:val="10F8D331"/>
    <w:rsid w:val="111B9A86"/>
    <w:rsid w:val="11379355"/>
    <w:rsid w:val="113EDB00"/>
    <w:rsid w:val="1173122F"/>
    <w:rsid w:val="117DC2AB"/>
    <w:rsid w:val="118054E4"/>
    <w:rsid w:val="119C5680"/>
    <w:rsid w:val="11C487FF"/>
    <w:rsid w:val="11C97B98"/>
    <w:rsid w:val="11EC16AB"/>
    <w:rsid w:val="120EAE93"/>
    <w:rsid w:val="121C214E"/>
    <w:rsid w:val="126124FB"/>
    <w:rsid w:val="12862FA4"/>
    <w:rsid w:val="128BCEE4"/>
    <w:rsid w:val="1296129E"/>
    <w:rsid w:val="129E86F7"/>
    <w:rsid w:val="12A37E32"/>
    <w:rsid w:val="12AD29CC"/>
    <w:rsid w:val="1329B8A4"/>
    <w:rsid w:val="1333E7C8"/>
    <w:rsid w:val="134CBBA9"/>
    <w:rsid w:val="13544917"/>
    <w:rsid w:val="1361D996"/>
    <w:rsid w:val="13984987"/>
    <w:rsid w:val="13A7972B"/>
    <w:rsid w:val="13B99048"/>
    <w:rsid w:val="13FFDB5F"/>
    <w:rsid w:val="141B0151"/>
    <w:rsid w:val="14251590"/>
    <w:rsid w:val="1439A3F2"/>
    <w:rsid w:val="145CDB8F"/>
    <w:rsid w:val="148A5EF5"/>
    <w:rsid w:val="14AC19B3"/>
    <w:rsid w:val="14AC5CBD"/>
    <w:rsid w:val="14AC66CF"/>
    <w:rsid w:val="14B5636D"/>
    <w:rsid w:val="14CE8BCA"/>
    <w:rsid w:val="14E316C9"/>
    <w:rsid w:val="14FAA045"/>
    <w:rsid w:val="150C5102"/>
    <w:rsid w:val="151E85D1"/>
    <w:rsid w:val="151EC7AE"/>
    <w:rsid w:val="1539C02C"/>
    <w:rsid w:val="153DA87F"/>
    <w:rsid w:val="154F281E"/>
    <w:rsid w:val="155CADF2"/>
    <w:rsid w:val="1562726B"/>
    <w:rsid w:val="1567FB0D"/>
    <w:rsid w:val="1581599B"/>
    <w:rsid w:val="15964994"/>
    <w:rsid w:val="15A093B4"/>
    <w:rsid w:val="15CF0B3D"/>
    <w:rsid w:val="15E470C9"/>
    <w:rsid w:val="15E8A1A3"/>
    <w:rsid w:val="15F7CCD8"/>
    <w:rsid w:val="16268698"/>
    <w:rsid w:val="163FF8F7"/>
    <w:rsid w:val="166A5C2B"/>
    <w:rsid w:val="16899C1D"/>
    <w:rsid w:val="16949A8D"/>
    <w:rsid w:val="169833E1"/>
    <w:rsid w:val="16C47475"/>
    <w:rsid w:val="16C4CC0C"/>
    <w:rsid w:val="16C899B6"/>
    <w:rsid w:val="16D978E0"/>
    <w:rsid w:val="16E16666"/>
    <w:rsid w:val="16ED585E"/>
    <w:rsid w:val="16FB5F3F"/>
    <w:rsid w:val="174B01C0"/>
    <w:rsid w:val="17618E4D"/>
    <w:rsid w:val="17621AFE"/>
    <w:rsid w:val="176ADB9E"/>
    <w:rsid w:val="178CBE23"/>
    <w:rsid w:val="179E9A48"/>
    <w:rsid w:val="17C13FAA"/>
    <w:rsid w:val="17DDE75B"/>
    <w:rsid w:val="17E0BEE7"/>
    <w:rsid w:val="17F78121"/>
    <w:rsid w:val="1824EE2C"/>
    <w:rsid w:val="182EA0B6"/>
    <w:rsid w:val="183C28E3"/>
    <w:rsid w:val="18444B7F"/>
    <w:rsid w:val="18590188"/>
    <w:rsid w:val="18644AEA"/>
    <w:rsid w:val="186BF886"/>
    <w:rsid w:val="188674DF"/>
    <w:rsid w:val="189375D2"/>
    <w:rsid w:val="18A22C47"/>
    <w:rsid w:val="18A8DFB0"/>
    <w:rsid w:val="18C59AA3"/>
    <w:rsid w:val="1930AB30"/>
    <w:rsid w:val="19472A94"/>
    <w:rsid w:val="19481AB3"/>
    <w:rsid w:val="194F5488"/>
    <w:rsid w:val="196D26F6"/>
    <w:rsid w:val="197799B9"/>
    <w:rsid w:val="1993220E"/>
    <w:rsid w:val="19AEAFA1"/>
    <w:rsid w:val="19B5B8D9"/>
    <w:rsid w:val="19C0BE8D"/>
    <w:rsid w:val="1A0A73F5"/>
    <w:rsid w:val="1A190728"/>
    <w:rsid w:val="1A1D53DC"/>
    <w:rsid w:val="1A22B248"/>
    <w:rsid w:val="1A24B52E"/>
    <w:rsid w:val="1A426231"/>
    <w:rsid w:val="1A78034B"/>
    <w:rsid w:val="1A88ADD2"/>
    <w:rsid w:val="1AC48928"/>
    <w:rsid w:val="1AE69A8E"/>
    <w:rsid w:val="1AF3D125"/>
    <w:rsid w:val="1B008D4E"/>
    <w:rsid w:val="1B04DC95"/>
    <w:rsid w:val="1B15881D"/>
    <w:rsid w:val="1B26C2F4"/>
    <w:rsid w:val="1B2924F3"/>
    <w:rsid w:val="1B658E67"/>
    <w:rsid w:val="1B6B9FB1"/>
    <w:rsid w:val="1B6EB71E"/>
    <w:rsid w:val="1B7B774E"/>
    <w:rsid w:val="1BB4D789"/>
    <w:rsid w:val="1BD7DA1B"/>
    <w:rsid w:val="1BF022B3"/>
    <w:rsid w:val="1BF18A0A"/>
    <w:rsid w:val="1C36D5A6"/>
    <w:rsid w:val="1C46C961"/>
    <w:rsid w:val="1C5EA2A9"/>
    <w:rsid w:val="1C63BB56"/>
    <w:rsid w:val="1C7AE790"/>
    <w:rsid w:val="1C8F721F"/>
    <w:rsid w:val="1C98135D"/>
    <w:rsid w:val="1CBC7C11"/>
    <w:rsid w:val="1CBDA69E"/>
    <w:rsid w:val="1CBDAA4C"/>
    <w:rsid w:val="1CCA32DD"/>
    <w:rsid w:val="1CDE77C9"/>
    <w:rsid w:val="1CE856F6"/>
    <w:rsid w:val="1CFE6992"/>
    <w:rsid w:val="1D0C105D"/>
    <w:rsid w:val="1D37DAB3"/>
    <w:rsid w:val="1D5D0728"/>
    <w:rsid w:val="1DC8E24B"/>
    <w:rsid w:val="1DD2B505"/>
    <w:rsid w:val="1E28C108"/>
    <w:rsid w:val="1E42EF17"/>
    <w:rsid w:val="1E52BDB5"/>
    <w:rsid w:val="1E66033E"/>
    <w:rsid w:val="1E7A9947"/>
    <w:rsid w:val="1E8220C4"/>
    <w:rsid w:val="1E82E063"/>
    <w:rsid w:val="1E96C71C"/>
    <w:rsid w:val="1E9C1D36"/>
    <w:rsid w:val="1EA22CF9"/>
    <w:rsid w:val="1EAA31CB"/>
    <w:rsid w:val="1EAE7243"/>
    <w:rsid w:val="1EB24D81"/>
    <w:rsid w:val="1EC13694"/>
    <w:rsid w:val="1ED62F1D"/>
    <w:rsid w:val="1EED0B43"/>
    <w:rsid w:val="1F0CF1B7"/>
    <w:rsid w:val="1F274AB5"/>
    <w:rsid w:val="1F4B0E04"/>
    <w:rsid w:val="1F54F654"/>
    <w:rsid w:val="1F6CA032"/>
    <w:rsid w:val="1F7E5141"/>
    <w:rsid w:val="1F876C11"/>
    <w:rsid w:val="1F91E1C9"/>
    <w:rsid w:val="1FCE21E4"/>
    <w:rsid w:val="1FD3BD5A"/>
    <w:rsid w:val="1FF4684D"/>
    <w:rsid w:val="1FFEFBEB"/>
    <w:rsid w:val="2006632B"/>
    <w:rsid w:val="20182EDD"/>
    <w:rsid w:val="201C5958"/>
    <w:rsid w:val="203AD071"/>
    <w:rsid w:val="205D06F5"/>
    <w:rsid w:val="205DAB58"/>
    <w:rsid w:val="208AF8B7"/>
    <w:rsid w:val="20B8F499"/>
    <w:rsid w:val="2100830D"/>
    <w:rsid w:val="210AC06C"/>
    <w:rsid w:val="211776E4"/>
    <w:rsid w:val="211C26D3"/>
    <w:rsid w:val="21300B2F"/>
    <w:rsid w:val="213EAD64"/>
    <w:rsid w:val="21B3FF3E"/>
    <w:rsid w:val="21C4F46D"/>
    <w:rsid w:val="21FB1ECB"/>
    <w:rsid w:val="220C6A13"/>
    <w:rsid w:val="222AB2F8"/>
    <w:rsid w:val="223B4CFA"/>
    <w:rsid w:val="22A8D24A"/>
    <w:rsid w:val="22BA5C55"/>
    <w:rsid w:val="23213C62"/>
    <w:rsid w:val="2323925D"/>
    <w:rsid w:val="23252226"/>
    <w:rsid w:val="232781AA"/>
    <w:rsid w:val="232F4EC5"/>
    <w:rsid w:val="235D7F6D"/>
    <w:rsid w:val="237585A9"/>
    <w:rsid w:val="237CDCE8"/>
    <w:rsid w:val="237FF2BA"/>
    <w:rsid w:val="2396D70B"/>
    <w:rsid w:val="23BADBD0"/>
    <w:rsid w:val="23BB4753"/>
    <w:rsid w:val="23C977AB"/>
    <w:rsid w:val="23E4784A"/>
    <w:rsid w:val="23ED21E2"/>
    <w:rsid w:val="24203C40"/>
    <w:rsid w:val="2424EEA2"/>
    <w:rsid w:val="24276B62"/>
    <w:rsid w:val="243823CF"/>
    <w:rsid w:val="2456A0AE"/>
    <w:rsid w:val="246552EC"/>
    <w:rsid w:val="25061196"/>
    <w:rsid w:val="2556A4A5"/>
    <w:rsid w:val="25B29BAD"/>
    <w:rsid w:val="25B8EDCC"/>
    <w:rsid w:val="25D21264"/>
    <w:rsid w:val="25DBE1B6"/>
    <w:rsid w:val="25F0AE10"/>
    <w:rsid w:val="2648B7A6"/>
    <w:rsid w:val="268C7D9B"/>
    <w:rsid w:val="26C9B4FF"/>
    <w:rsid w:val="26D3D05D"/>
    <w:rsid w:val="26E8AC4F"/>
    <w:rsid w:val="273E844D"/>
    <w:rsid w:val="2745C5F6"/>
    <w:rsid w:val="2756FCA6"/>
    <w:rsid w:val="277483D2"/>
    <w:rsid w:val="2793EFB1"/>
    <w:rsid w:val="279B5B17"/>
    <w:rsid w:val="27D42886"/>
    <w:rsid w:val="27DB2BC3"/>
    <w:rsid w:val="27DE3157"/>
    <w:rsid w:val="280D4B24"/>
    <w:rsid w:val="281CA213"/>
    <w:rsid w:val="28257ACC"/>
    <w:rsid w:val="2840A335"/>
    <w:rsid w:val="2862544A"/>
    <w:rsid w:val="287A10CF"/>
    <w:rsid w:val="2894707F"/>
    <w:rsid w:val="28B52B88"/>
    <w:rsid w:val="28BC2CF9"/>
    <w:rsid w:val="28BD6AE4"/>
    <w:rsid w:val="28C85128"/>
    <w:rsid w:val="28E2B88D"/>
    <w:rsid w:val="28F62804"/>
    <w:rsid w:val="29014951"/>
    <w:rsid w:val="291F9BB2"/>
    <w:rsid w:val="29306082"/>
    <w:rsid w:val="29375343"/>
    <w:rsid w:val="296C76BB"/>
    <w:rsid w:val="297B8406"/>
    <w:rsid w:val="297CA96A"/>
    <w:rsid w:val="29831892"/>
    <w:rsid w:val="2984EE98"/>
    <w:rsid w:val="29A85D87"/>
    <w:rsid w:val="29B10E60"/>
    <w:rsid w:val="29E3C551"/>
    <w:rsid w:val="29F45E5E"/>
    <w:rsid w:val="29F6DEB4"/>
    <w:rsid w:val="29F9186D"/>
    <w:rsid w:val="2A0505B3"/>
    <w:rsid w:val="2A1B0A76"/>
    <w:rsid w:val="2A1E84CA"/>
    <w:rsid w:val="2A5A0E0B"/>
    <w:rsid w:val="2A8FEEFA"/>
    <w:rsid w:val="2AA87E15"/>
    <w:rsid w:val="2AB9C8E5"/>
    <w:rsid w:val="2ABCB616"/>
    <w:rsid w:val="2ABE246A"/>
    <w:rsid w:val="2ADF7FDF"/>
    <w:rsid w:val="2AF53834"/>
    <w:rsid w:val="2AF5EC93"/>
    <w:rsid w:val="2B06B0C7"/>
    <w:rsid w:val="2B197840"/>
    <w:rsid w:val="2B5C1EA3"/>
    <w:rsid w:val="2B6177E1"/>
    <w:rsid w:val="2B99A3D6"/>
    <w:rsid w:val="2BB74E14"/>
    <w:rsid w:val="2BBCF163"/>
    <w:rsid w:val="2BC56701"/>
    <w:rsid w:val="2BE1DFE0"/>
    <w:rsid w:val="2BEBE035"/>
    <w:rsid w:val="2BF36B95"/>
    <w:rsid w:val="2C04287A"/>
    <w:rsid w:val="2C0E3C60"/>
    <w:rsid w:val="2C1D7FE8"/>
    <w:rsid w:val="2C2442E6"/>
    <w:rsid w:val="2C661C2D"/>
    <w:rsid w:val="2C6D2E65"/>
    <w:rsid w:val="2CA89353"/>
    <w:rsid w:val="2CB0B077"/>
    <w:rsid w:val="2CCF93D2"/>
    <w:rsid w:val="2CD03CE5"/>
    <w:rsid w:val="2CDCFC98"/>
    <w:rsid w:val="2CFBFF63"/>
    <w:rsid w:val="2D4145E7"/>
    <w:rsid w:val="2D7F2B53"/>
    <w:rsid w:val="2DB351B5"/>
    <w:rsid w:val="2DE532CA"/>
    <w:rsid w:val="2DE6F39B"/>
    <w:rsid w:val="2DFC98F5"/>
    <w:rsid w:val="2E08514D"/>
    <w:rsid w:val="2E1E66E0"/>
    <w:rsid w:val="2E2063DD"/>
    <w:rsid w:val="2E221C75"/>
    <w:rsid w:val="2E2B3C64"/>
    <w:rsid w:val="2E37AB8A"/>
    <w:rsid w:val="2E418451"/>
    <w:rsid w:val="2E69C123"/>
    <w:rsid w:val="2E981D9C"/>
    <w:rsid w:val="2EFFF25A"/>
    <w:rsid w:val="2F16C6B6"/>
    <w:rsid w:val="2F1F9855"/>
    <w:rsid w:val="2F2167C8"/>
    <w:rsid w:val="2F57B4C4"/>
    <w:rsid w:val="2F6BFE25"/>
    <w:rsid w:val="2FB12892"/>
    <w:rsid w:val="2FCC29CD"/>
    <w:rsid w:val="30440E6D"/>
    <w:rsid w:val="304AD513"/>
    <w:rsid w:val="305175B7"/>
    <w:rsid w:val="307E49C4"/>
    <w:rsid w:val="307E8695"/>
    <w:rsid w:val="30918F66"/>
    <w:rsid w:val="30B7D141"/>
    <w:rsid w:val="30BC9A8C"/>
    <w:rsid w:val="30E087A5"/>
    <w:rsid w:val="30F0C1FA"/>
    <w:rsid w:val="30FE345C"/>
    <w:rsid w:val="31041AD4"/>
    <w:rsid w:val="312FCF34"/>
    <w:rsid w:val="314BA0E1"/>
    <w:rsid w:val="314CF8F3"/>
    <w:rsid w:val="315A4760"/>
    <w:rsid w:val="3169C668"/>
    <w:rsid w:val="31732CBF"/>
    <w:rsid w:val="3179F332"/>
    <w:rsid w:val="31BB04A2"/>
    <w:rsid w:val="31C9BA9B"/>
    <w:rsid w:val="31CC527A"/>
    <w:rsid w:val="31D0B965"/>
    <w:rsid w:val="31D47780"/>
    <w:rsid w:val="31E2BE87"/>
    <w:rsid w:val="32214652"/>
    <w:rsid w:val="324DB965"/>
    <w:rsid w:val="327C5806"/>
    <w:rsid w:val="327CE1BC"/>
    <w:rsid w:val="328C925B"/>
    <w:rsid w:val="3296989E"/>
    <w:rsid w:val="32B26D6C"/>
    <w:rsid w:val="32C67DF8"/>
    <w:rsid w:val="330DF7D1"/>
    <w:rsid w:val="330EC48C"/>
    <w:rsid w:val="336E19A7"/>
    <w:rsid w:val="337A81EF"/>
    <w:rsid w:val="3386D1E0"/>
    <w:rsid w:val="3392905E"/>
    <w:rsid w:val="33B60A1D"/>
    <w:rsid w:val="33E34823"/>
    <w:rsid w:val="33FB9BAB"/>
    <w:rsid w:val="341052BF"/>
    <w:rsid w:val="34182867"/>
    <w:rsid w:val="34388332"/>
    <w:rsid w:val="34465047"/>
    <w:rsid w:val="344BC92E"/>
    <w:rsid w:val="34594DEF"/>
    <w:rsid w:val="345AF4F2"/>
    <w:rsid w:val="345D0DE7"/>
    <w:rsid w:val="345E3003"/>
    <w:rsid w:val="345EA012"/>
    <w:rsid w:val="3477CF86"/>
    <w:rsid w:val="3477F6AF"/>
    <w:rsid w:val="347FFCF5"/>
    <w:rsid w:val="3489C6E6"/>
    <w:rsid w:val="34904D52"/>
    <w:rsid w:val="349D72F7"/>
    <w:rsid w:val="34A93FB7"/>
    <w:rsid w:val="34B0187F"/>
    <w:rsid w:val="34E29F0B"/>
    <w:rsid w:val="34E417E8"/>
    <w:rsid w:val="34E9F9C4"/>
    <w:rsid w:val="34F50EB1"/>
    <w:rsid w:val="34F7A8C6"/>
    <w:rsid w:val="3503CC0A"/>
    <w:rsid w:val="352BC89E"/>
    <w:rsid w:val="3544FEE8"/>
    <w:rsid w:val="355574C9"/>
    <w:rsid w:val="3577B944"/>
    <w:rsid w:val="35AB0AC0"/>
    <w:rsid w:val="35BBD724"/>
    <w:rsid w:val="35C8B764"/>
    <w:rsid w:val="35EA0E2E"/>
    <w:rsid w:val="3613DADF"/>
    <w:rsid w:val="3614F94B"/>
    <w:rsid w:val="3615B783"/>
    <w:rsid w:val="362AD3F8"/>
    <w:rsid w:val="363FC907"/>
    <w:rsid w:val="36759C1F"/>
    <w:rsid w:val="3681AEE9"/>
    <w:rsid w:val="36920749"/>
    <w:rsid w:val="369F0EB0"/>
    <w:rsid w:val="36A76E11"/>
    <w:rsid w:val="36B35F1F"/>
    <w:rsid w:val="36B5C20F"/>
    <w:rsid w:val="36D63E77"/>
    <w:rsid w:val="36E88076"/>
    <w:rsid w:val="3706DE0E"/>
    <w:rsid w:val="370A85E6"/>
    <w:rsid w:val="3737DFBA"/>
    <w:rsid w:val="3739F431"/>
    <w:rsid w:val="375549A5"/>
    <w:rsid w:val="3773EBC6"/>
    <w:rsid w:val="37931DFD"/>
    <w:rsid w:val="37B7BBCF"/>
    <w:rsid w:val="37CECE98"/>
    <w:rsid w:val="37E84890"/>
    <w:rsid w:val="37F1035F"/>
    <w:rsid w:val="37F26676"/>
    <w:rsid w:val="37FD1765"/>
    <w:rsid w:val="3805259D"/>
    <w:rsid w:val="381C23E4"/>
    <w:rsid w:val="38374907"/>
    <w:rsid w:val="3840E9A5"/>
    <w:rsid w:val="3846478F"/>
    <w:rsid w:val="3873CE5D"/>
    <w:rsid w:val="388CEEC9"/>
    <w:rsid w:val="3896697E"/>
    <w:rsid w:val="38BB687E"/>
    <w:rsid w:val="38C2E326"/>
    <w:rsid w:val="39076F28"/>
    <w:rsid w:val="3927250B"/>
    <w:rsid w:val="396B1F4B"/>
    <w:rsid w:val="398418F1"/>
    <w:rsid w:val="398EF9C6"/>
    <w:rsid w:val="39934463"/>
    <w:rsid w:val="3994196D"/>
    <w:rsid w:val="3995BE4D"/>
    <w:rsid w:val="39CEA204"/>
    <w:rsid w:val="39DE5F92"/>
    <w:rsid w:val="3A08D22E"/>
    <w:rsid w:val="3A25020B"/>
    <w:rsid w:val="3A27A097"/>
    <w:rsid w:val="3A410454"/>
    <w:rsid w:val="3A42192D"/>
    <w:rsid w:val="3A6FEE5E"/>
    <w:rsid w:val="3ACD7EEB"/>
    <w:rsid w:val="3ACF8E3D"/>
    <w:rsid w:val="3ADA0767"/>
    <w:rsid w:val="3AE073BA"/>
    <w:rsid w:val="3AE11023"/>
    <w:rsid w:val="3AF5951E"/>
    <w:rsid w:val="3B0C2934"/>
    <w:rsid w:val="3B0C3F85"/>
    <w:rsid w:val="3B6C8D95"/>
    <w:rsid w:val="3B89D58F"/>
    <w:rsid w:val="3B9FF7F1"/>
    <w:rsid w:val="3BC1F26A"/>
    <w:rsid w:val="3BC29823"/>
    <w:rsid w:val="3BCBC46D"/>
    <w:rsid w:val="3BDF19C7"/>
    <w:rsid w:val="3C131BCE"/>
    <w:rsid w:val="3C2239CA"/>
    <w:rsid w:val="3C3374A1"/>
    <w:rsid w:val="3C402755"/>
    <w:rsid w:val="3C453DF3"/>
    <w:rsid w:val="3C4B9FE4"/>
    <w:rsid w:val="3C5012E0"/>
    <w:rsid w:val="3C6E6A05"/>
    <w:rsid w:val="3C897C6F"/>
    <w:rsid w:val="3C9611DA"/>
    <w:rsid w:val="3CA20207"/>
    <w:rsid w:val="3CB37D87"/>
    <w:rsid w:val="3CCC653B"/>
    <w:rsid w:val="3CD1C455"/>
    <w:rsid w:val="3CDD3B4F"/>
    <w:rsid w:val="3CE0839F"/>
    <w:rsid w:val="3CE83E54"/>
    <w:rsid w:val="3CFB326B"/>
    <w:rsid w:val="3D0B766E"/>
    <w:rsid w:val="3D21E5D3"/>
    <w:rsid w:val="3D2AA6C3"/>
    <w:rsid w:val="3D63C492"/>
    <w:rsid w:val="3D75A90B"/>
    <w:rsid w:val="3D8D21AC"/>
    <w:rsid w:val="3D943183"/>
    <w:rsid w:val="3DBF6208"/>
    <w:rsid w:val="3DDDCE0E"/>
    <w:rsid w:val="3DF0B112"/>
    <w:rsid w:val="3DF1E409"/>
    <w:rsid w:val="3DF3A134"/>
    <w:rsid w:val="3DF597E8"/>
    <w:rsid w:val="3E002191"/>
    <w:rsid w:val="3E01B9C8"/>
    <w:rsid w:val="3E072EFF"/>
    <w:rsid w:val="3E0A948F"/>
    <w:rsid w:val="3E2636D0"/>
    <w:rsid w:val="3E45E72C"/>
    <w:rsid w:val="3E498140"/>
    <w:rsid w:val="3E501D85"/>
    <w:rsid w:val="3E604816"/>
    <w:rsid w:val="3E976B39"/>
    <w:rsid w:val="3EB1414D"/>
    <w:rsid w:val="3EB78BAB"/>
    <w:rsid w:val="3EC09E7B"/>
    <w:rsid w:val="3EC93584"/>
    <w:rsid w:val="3EE08DAE"/>
    <w:rsid w:val="3EF1480B"/>
    <w:rsid w:val="3F192B41"/>
    <w:rsid w:val="3F59DA8C"/>
    <w:rsid w:val="3FA5F129"/>
    <w:rsid w:val="3FC11D31"/>
    <w:rsid w:val="3FC1AC0B"/>
    <w:rsid w:val="3FF35A75"/>
    <w:rsid w:val="404FAE8F"/>
    <w:rsid w:val="405A59FF"/>
    <w:rsid w:val="40600782"/>
    <w:rsid w:val="40AE3220"/>
    <w:rsid w:val="40CDF50B"/>
    <w:rsid w:val="40E209BF"/>
    <w:rsid w:val="40EAD2EC"/>
    <w:rsid w:val="41012238"/>
    <w:rsid w:val="4113ABBF"/>
    <w:rsid w:val="411A3D4D"/>
    <w:rsid w:val="411AB23B"/>
    <w:rsid w:val="4189D2C1"/>
    <w:rsid w:val="418C840C"/>
    <w:rsid w:val="419F14D6"/>
    <w:rsid w:val="41DA852A"/>
    <w:rsid w:val="41EC5ED3"/>
    <w:rsid w:val="4219C8C9"/>
    <w:rsid w:val="4249D9A1"/>
    <w:rsid w:val="424E4A27"/>
    <w:rsid w:val="426F6287"/>
    <w:rsid w:val="42917B4E"/>
    <w:rsid w:val="42BFC935"/>
    <w:rsid w:val="42C06E9A"/>
    <w:rsid w:val="42C38BFB"/>
    <w:rsid w:val="42E9FF30"/>
    <w:rsid w:val="430FCAC4"/>
    <w:rsid w:val="4319C060"/>
    <w:rsid w:val="431C87CA"/>
    <w:rsid w:val="434A4211"/>
    <w:rsid w:val="437633EF"/>
    <w:rsid w:val="4383C427"/>
    <w:rsid w:val="43882F34"/>
    <w:rsid w:val="43AB231E"/>
    <w:rsid w:val="43AB8D19"/>
    <w:rsid w:val="43AF8329"/>
    <w:rsid w:val="43C0F279"/>
    <w:rsid w:val="43C68446"/>
    <w:rsid w:val="43E167EB"/>
    <w:rsid w:val="4405067E"/>
    <w:rsid w:val="440792DA"/>
    <w:rsid w:val="441A9592"/>
    <w:rsid w:val="442E9C1C"/>
    <w:rsid w:val="4442B9A9"/>
    <w:rsid w:val="444B5328"/>
    <w:rsid w:val="44542946"/>
    <w:rsid w:val="446685DA"/>
    <w:rsid w:val="446A27CB"/>
    <w:rsid w:val="446C58E9"/>
    <w:rsid w:val="44737565"/>
    <w:rsid w:val="44834F07"/>
    <w:rsid w:val="449328D4"/>
    <w:rsid w:val="449C142B"/>
    <w:rsid w:val="44D9F6A0"/>
    <w:rsid w:val="44F0DBEB"/>
    <w:rsid w:val="44F25C8F"/>
    <w:rsid w:val="4520A276"/>
    <w:rsid w:val="456F5C15"/>
    <w:rsid w:val="45756F7A"/>
    <w:rsid w:val="4575A01A"/>
    <w:rsid w:val="457A97D7"/>
    <w:rsid w:val="45A4FCC9"/>
    <w:rsid w:val="45AF25AE"/>
    <w:rsid w:val="4600A9CD"/>
    <w:rsid w:val="46207430"/>
    <w:rsid w:val="4627CF65"/>
    <w:rsid w:val="462B0135"/>
    <w:rsid w:val="46629BF9"/>
    <w:rsid w:val="466ADE32"/>
    <w:rsid w:val="468B6E61"/>
    <w:rsid w:val="46AC76AC"/>
    <w:rsid w:val="46BC9DB2"/>
    <w:rsid w:val="46D56B83"/>
    <w:rsid w:val="46F57A0F"/>
    <w:rsid w:val="46FE5D36"/>
    <w:rsid w:val="46FF050D"/>
    <w:rsid w:val="47253E26"/>
    <w:rsid w:val="472D69B1"/>
    <w:rsid w:val="473C2F37"/>
    <w:rsid w:val="474067E5"/>
    <w:rsid w:val="475779C6"/>
    <w:rsid w:val="47762748"/>
    <w:rsid w:val="47CA4E66"/>
    <w:rsid w:val="47E55773"/>
    <w:rsid w:val="47FDDD0B"/>
    <w:rsid w:val="482D91FE"/>
    <w:rsid w:val="484277FA"/>
    <w:rsid w:val="485A45EA"/>
    <w:rsid w:val="488BB045"/>
    <w:rsid w:val="48E79475"/>
    <w:rsid w:val="490F2994"/>
    <w:rsid w:val="49525B4F"/>
    <w:rsid w:val="495E7B2C"/>
    <w:rsid w:val="49668CD4"/>
    <w:rsid w:val="4967FF77"/>
    <w:rsid w:val="496ADBC8"/>
    <w:rsid w:val="49959984"/>
    <w:rsid w:val="499FCF72"/>
    <w:rsid w:val="49A874D2"/>
    <w:rsid w:val="49B39D53"/>
    <w:rsid w:val="49C1277D"/>
    <w:rsid w:val="4A0929CB"/>
    <w:rsid w:val="4A2321C4"/>
    <w:rsid w:val="4A2709C3"/>
    <w:rsid w:val="4A3152F3"/>
    <w:rsid w:val="4A4765BB"/>
    <w:rsid w:val="4AC99FB0"/>
    <w:rsid w:val="4AD8E82F"/>
    <w:rsid w:val="4B299438"/>
    <w:rsid w:val="4B35EA6F"/>
    <w:rsid w:val="4B41D7DB"/>
    <w:rsid w:val="4B449AA1"/>
    <w:rsid w:val="4B711DC4"/>
    <w:rsid w:val="4B7756C4"/>
    <w:rsid w:val="4B79AC49"/>
    <w:rsid w:val="4BB7C7D0"/>
    <w:rsid w:val="4BE4C57F"/>
    <w:rsid w:val="4C14866F"/>
    <w:rsid w:val="4C3D3CB0"/>
    <w:rsid w:val="4C6158DA"/>
    <w:rsid w:val="4C8F6D47"/>
    <w:rsid w:val="4CA67AC0"/>
    <w:rsid w:val="4CE6469D"/>
    <w:rsid w:val="4D036B1C"/>
    <w:rsid w:val="4D2001B2"/>
    <w:rsid w:val="4D325C58"/>
    <w:rsid w:val="4D3BE109"/>
    <w:rsid w:val="4D4818EE"/>
    <w:rsid w:val="4D615C91"/>
    <w:rsid w:val="4D74D778"/>
    <w:rsid w:val="4D85A9BC"/>
    <w:rsid w:val="4D86262C"/>
    <w:rsid w:val="4DC179B9"/>
    <w:rsid w:val="4DCB9A9A"/>
    <w:rsid w:val="4DFA12D2"/>
    <w:rsid w:val="4DFD90A5"/>
    <w:rsid w:val="4E09C945"/>
    <w:rsid w:val="4E0B43DD"/>
    <w:rsid w:val="4E1B6523"/>
    <w:rsid w:val="4E27C4B0"/>
    <w:rsid w:val="4E5498F7"/>
    <w:rsid w:val="4E7BE5B7"/>
    <w:rsid w:val="4E92C031"/>
    <w:rsid w:val="4ECAB597"/>
    <w:rsid w:val="4ED1A6BF"/>
    <w:rsid w:val="4EDD4200"/>
    <w:rsid w:val="4EE06C12"/>
    <w:rsid w:val="4EF7DD6D"/>
    <w:rsid w:val="4EF7ED5F"/>
    <w:rsid w:val="4EFF109C"/>
    <w:rsid w:val="4F0E5798"/>
    <w:rsid w:val="4F199C1D"/>
    <w:rsid w:val="4F1F2778"/>
    <w:rsid w:val="4F33BD8D"/>
    <w:rsid w:val="4F4AC30D"/>
    <w:rsid w:val="4F6492B1"/>
    <w:rsid w:val="4F835730"/>
    <w:rsid w:val="4F8DEBE1"/>
    <w:rsid w:val="4FC098F8"/>
    <w:rsid w:val="5007325F"/>
    <w:rsid w:val="501C8249"/>
    <w:rsid w:val="5042AB66"/>
    <w:rsid w:val="50673078"/>
    <w:rsid w:val="5075716B"/>
    <w:rsid w:val="5089A626"/>
    <w:rsid w:val="508D544E"/>
    <w:rsid w:val="50A6D7AC"/>
    <w:rsid w:val="50C67155"/>
    <w:rsid w:val="50C7DEAA"/>
    <w:rsid w:val="50DB93F7"/>
    <w:rsid w:val="50DCB05D"/>
    <w:rsid w:val="50E38986"/>
    <w:rsid w:val="50E790BE"/>
    <w:rsid w:val="5106337C"/>
    <w:rsid w:val="5148F5CE"/>
    <w:rsid w:val="516A1863"/>
    <w:rsid w:val="5173115C"/>
    <w:rsid w:val="51FCA1BC"/>
    <w:rsid w:val="5222FDC1"/>
    <w:rsid w:val="5227612E"/>
    <w:rsid w:val="52436808"/>
    <w:rsid w:val="529862AA"/>
    <w:rsid w:val="52A2461A"/>
    <w:rsid w:val="52DD1D33"/>
    <w:rsid w:val="52E2905E"/>
    <w:rsid w:val="52F34F46"/>
    <w:rsid w:val="5300EB28"/>
    <w:rsid w:val="5354D242"/>
    <w:rsid w:val="537A4C28"/>
    <w:rsid w:val="5380FF5C"/>
    <w:rsid w:val="53998336"/>
    <w:rsid w:val="539BF447"/>
    <w:rsid w:val="53C61C0E"/>
    <w:rsid w:val="53D281BF"/>
    <w:rsid w:val="53D35C21"/>
    <w:rsid w:val="53DD69E8"/>
    <w:rsid w:val="53E97C53"/>
    <w:rsid w:val="53EA6DE6"/>
    <w:rsid w:val="53F180CD"/>
    <w:rsid w:val="540D4034"/>
    <w:rsid w:val="541631E6"/>
    <w:rsid w:val="542D68FA"/>
    <w:rsid w:val="5433CB17"/>
    <w:rsid w:val="543C1516"/>
    <w:rsid w:val="543E5802"/>
    <w:rsid w:val="544539B8"/>
    <w:rsid w:val="544D84B3"/>
    <w:rsid w:val="54664209"/>
    <w:rsid w:val="54736BF0"/>
    <w:rsid w:val="5478EF69"/>
    <w:rsid w:val="54904E08"/>
    <w:rsid w:val="54AA1054"/>
    <w:rsid w:val="54AAB21E"/>
    <w:rsid w:val="54B9F20F"/>
    <w:rsid w:val="54DF0874"/>
    <w:rsid w:val="55065E84"/>
    <w:rsid w:val="55329B95"/>
    <w:rsid w:val="5541CD55"/>
    <w:rsid w:val="5546F6F3"/>
    <w:rsid w:val="55AFB7B6"/>
    <w:rsid w:val="55E56293"/>
    <w:rsid w:val="55E70FAF"/>
    <w:rsid w:val="55FA066C"/>
    <w:rsid w:val="560EA7E9"/>
    <w:rsid w:val="5611D099"/>
    <w:rsid w:val="56223250"/>
    <w:rsid w:val="5649E02B"/>
    <w:rsid w:val="564E8991"/>
    <w:rsid w:val="56564A15"/>
    <w:rsid w:val="56977CA9"/>
    <w:rsid w:val="569B3D9A"/>
    <w:rsid w:val="56B40AED"/>
    <w:rsid w:val="56C7B738"/>
    <w:rsid w:val="56D01C56"/>
    <w:rsid w:val="56E37D25"/>
    <w:rsid w:val="56E7ACD3"/>
    <w:rsid w:val="56F0EAA3"/>
    <w:rsid w:val="56F24AB3"/>
    <w:rsid w:val="56F96D3F"/>
    <w:rsid w:val="56FDA606"/>
    <w:rsid w:val="57056686"/>
    <w:rsid w:val="57176935"/>
    <w:rsid w:val="57211D15"/>
    <w:rsid w:val="572346B1"/>
    <w:rsid w:val="57479D6B"/>
    <w:rsid w:val="575B47DF"/>
    <w:rsid w:val="5763B21D"/>
    <w:rsid w:val="577ED57D"/>
    <w:rsid w:val="579C01F9"/>
    <w:rsid w:val="57ABFB6E"/>
    <w:rsid w:val="57ADA0FA"/>
    <w:rsid w:val="57BA8B7E"/>
    <w:rsid w:val="57C749AC"/>
    <w:rsid w:val="57D07B5E"/>
    <w:rsid w:val="57DA726F"/>
    <w:rsid w:val="580EF555"/>
    <w:rsid w:val="5821F870"/>
    <w:rsid w:val="583DA152"/>
    <w:rsid w:val="583DFF46"/>
    <w:rsid w:val="58439471"/>
    <w:rsid w:val="5857C8D4"/>
    <w:rsid w:val="585D1B11"/>
    <w:rsid w:val="587B8FAE"/>
    <w:rsid w:val="588033FA"/>
    <w:rsid w:val="58986BEA"/>
    <w:rsid w:val="58A13269"/>
    <w:rsid w:val="58D15F31"/>
    <w:rsid w:val="58DC3644"/>
    <w:rsid w:val="58F940F4"/>
    <w:rsid w:val="5912AA3E"/>
    <w:rsid w:val="59450A3D"/>
    <w:rsid w:val="596962F7"/>
    <w:rsid w:val="598B93CE"/>
    <w:rsid w:val="59AE6F3C"/>
    <w:rsid w:val="59C10C0D"/>
    <w:rsid w:val="59E18FAD"/>
    <w:rsid w:val="59F77C3A"/>
    <w:rsid w:val="5A02B609"/>
    <w:rsid w:val="5A0AA774"/>
    <w:rsid w:val="5A1254B5"/>
    <w:rsid w:val="5A238B14"/>
    <w:rsid w:val="5A2FE8F5"/>
    <w:rsid w:val="5A6030A1"/>
    <w:rsid w:val="5A68C4CD"/>
    <w:rsid w:val="5AAC5971"/>
    <w:rsid w:val="5AAFC507"/>
    <w:rsid w:val="5ACEA3BF"/>
    <w:rsid w:val="5AE08360"/>
    <w:rsid w:val="5AE20CD2"/>
    <w:rsid w:val="5B0FCFA4"/>
    <w:rsid w:val="5B144F0D"/>
    <w:rsid w:val="5B47C8C1"/>
    <w:rsid w:val="5B4C64E8"/>
    <w:rsid w:val="5B8A9004"/>
    <w:rsid w:val="5BAE2F38"/>
    <w:rsid w:val="5BD1759B"/>
    <w:rsid w:val="5C039394"/>
    <w:rsid w:val="5C2EB902"/>
    <w:rsid w:val="5C7ECA94"/>
    <w:rsid w:val="5C8DFCA1"/>
    <w:rsid w:val="5C936EA3"/>
    <w:rsid w:val="5CA33CA3"/>
    <w:rsid w:val="5CB036E8"/>
    <w:rsid w:val="5CBED7A2"/>
    <w:rsid w:val="5D0091B3"/>
    <w:rsid w:val="5D2BBAA5"/>
    <w:rsid w:val="5D3A56CB"/>
    <w:rsid w:val="5DC7C264"/>
    <w:rsid w:val="5DD2F3A1"/>
    <w:rsid w:val="5DE142D7"/>
    <w:rsid w:val="5DF4257D"/>
    <w:rsid w:val="5E31D333"/>
    <w:rsid w:val="5E573F88"/>
    <w:rsid w:val="5E8B6297"/>
    <w:rsid w:val="5EAD7017"/>
    <w:rsid w:val="5EC487AE"/>
    <w:rsid w:val="5EE5CCD7"/>
    <w:rsid w:val="5F18004F"/>
    <w:rsid w:val="5F26C717"/>
    <w:rsid w:val="5F2D2455"/>
    <w:rsid w:val="5F3D7063"/>
    <w:rsid w:val="5F441E7A"/>
    <w:rsid w:val="5F750E48"/>
    <w:rsid w:val="5F84507C"/>
    <w:rsid w:val="5F884AD5"/>
    <w:rsid w:val="5F966CA0"/>
    <w:rsid w:val="5F97038B"/>
    <w:rsid w:val="5FBBA03B"/>
    <w:rsid w:val="5FCBC220"/>
    <w:rsid w:val="5FCD594E"/>
    <w:rsid w:val="601F12BA"/>
    <w:rsid w:val="60519FE2"/>
    <w:rsid w:val="6067362E"/>
    <w:rsid w:val="606F3972"/>
    <w:rsid w:val="60826583"/>
    <w:rsid w:val="6085D066"/>
    <w:rsid w:val="60C52883"/>
    <w:rsid w:val="60FA3C9F"/>
    <w:rsid w:val="610167E9"/>
    <w:rsid w:val="6102F413"/>
    <w:rsid w:val="61147B77"/>
    <w:rsid w:val="61770FAC"/>
    <w:rsid w:val="61A0ACED"/>
    <w:rsid w:val="61D7145B"/>
    <w:rsid w:val="61E6830B"/>
    <w:rsid w:val="620AFB9B"/>
    <w:rsid w:val="6223E9EF"/>
    <w:rsid w:val="6257FF97"/>
    <w:rsid w:val="627A0A7D"/>
    <w:rsid w:val="62E36217"/>
    <w:rsid w:val="62F712E7"/>
    <w:rsid w:val="62FB1FCF"/>
    <w:rsid w:val="63417F8C"/>
    <w:rsid w:val="6356B37C"/>
    <w:rsid w:val="6361D1CB"/>
    <w:rsid w:val="6376361D"/>
    <w:rsid w:val="639A57DB"/>
    <w:rsid w:val="639FECF3"/>
    <w:rsid w:val="63B1DC02"/>
    <w:rsid w:val="63B58050"/>
    <w:rsid w:val="63BE4255"/>
    <w:rsid w:val="63CB37A3"/>
    <w:rsid w:val="63E7CD80"/>
    <w:rsid w:val="63F1F9FF"/>
    <w:rsid w:val="63FC7A1D"/>
    <w:rsid w:val="6420A28A"/>
    <w:rsid w:val="643CD949"/>
    <w:rsid w:val="6450CD35"/>
    <w:rsid w:val="64836549"/>
    <w:rsid w:val="64853B72"/>
    <w:rsid w:val="648A0F8E"/>
    <w:rsid w:val="64D4903F"/>
    <w:rsid w:val="64ED9CD7"/>
    <w:rsid w:val="650ADE1D"/>
    <w:rsid w:val="65239EAC"/>
    <w:rsid w:val="653F0C52"/>
    <w:rsid w:val="65768DA9"/>
    <w:rsid w:val="6586A63B"/>
    <w:rsid w:val="65997381"/>
    <w:rsid w:val="65C906F9"/>
    <w:rsid w:val="65D3797E"/>
    <w:rsid w:val="65D58C95"/>
    <w:rsid w:val="65EA723A"/>
    <w:rsid w:val="65ED1131"/>
    <w:rsid w:val="65FBE1D7"/>
    <w:rsid w:val="660ECC06"/>
    <w:rsid w:val="661124CA"/>
    <w:rsid w:val="661BFF49"/>
    <w:rsid w:val="662DFC17"/>
    <w:rsid w:val="66393421"/>
    <w:rsid w:val="663C9AD2"/>
    <w:rsid w:val="66606B42"/>
    <w:rsid w:val="666BC77A"/>
    <w:rsid w:val="66A3F911"/>
    <w:rsid w:val="66A85BCE"/>
    <w:rsid w:val="66AC9C74"/>
    <w:rsid w:val="66B8F3E0"/>
    <w:rsid w:val="66C236E8"/>
    <w:rsid w:val="66C3A1DE"/>
    <w:rsid w:val="66D3BA11"/>
    <w:rsid w:val="66DA48FF"/>
    <w:rsid w:val="66DC6937"/>
    <w:rsid w:val="67071EE5"/>
    <w:rsid w:val="67572991"/>
    <w:rsid w:val="676668E9"/>
    <w:rsid w:val="67720D51"/>
    <w:rsid w:val="677275E9"/>
    <w:rsid w:val="67951BA1"/>
    <w:rsid w:val="67A67CAD"/>
    <w:rsid w:val="67C62564"/>
    <w:rsid w:val="681C75B5"/>
    <w:rsid w:val="68219B00"/>
    <w:rsid w:val="682F9798"/>
    <w:rsid w:val="6838DC9D"/>
    <w:rsid w:val="684314A2"/>
    <w:rsid w:val="684D4683"/>
    <w:rsid w:val="687940FD"/>
    <w:rsid w:val="689BB392"/>
    <w:rsid w:val="68CD4556"/>
    <w:rsid w:val="68D31140"/>
    <w:rsid w:val="68DD00E3"/>
    <w:rsid w:val="68EA94B6"/>
    <w:rsid w:val="68FC0498"/>
    <w:rsid w:val="690E4C74"/>
    <w:rsid w:val="69406EC2"/>
    <w:rsid w:val="694187EB"/>
    <w:rsid w:val="696E680A"/>
    <w:rsid w:val="698D63F1"/>
    <w:rsid w:val="699AD301"/>
    <w:rsid w:val="69A5BB44"/>
    <w:rsid w:val="69AFA26C"/>
    <w:rsid w:val="69C5D81E"/>
    <w:rsid w:val="69C7D4CB"/>
    <w:rsid w:val="69D38FB6"/>
    <w:rsid w:val="69FFB176"/>
    <w:rsid w:val="6A0FCD7F"/>
    <w:rsid w:val="6A1FCA3F"/>
    <w:rsid w:val="6A34A055"/>
    <w:rsid w:val="6A37E713"/>
    <w:rsid w:val="6A3D1D17"/>
    <w:rsid w:val="6A50E422"/>
    <w:rsid w:val="6A964352"/>
    <w:rsid w:val="6A97363F"/>
    <w:rsid w:val="6A9E956A"/>
    <w:rsid w:val="6AA6D6D8"/>
    <w:rsid w:val="6AC3DDC4"/>
    <w:rsid w:val="6AE850D6"/>
    <w:rsid w:val="6AFED11E"/>
    <w:rsid w:val="6B081A78"/>
    <w:rsid w:val="6B112934"/>
    <w:rsid w:val="6B194F7A"/>
    <w:rsid w:val="6B34AF2F"/>
    <w:rsid w:val="6B4B4836"/>
    <w:rsid w:val="6B54333B"/>
    <w:rsid w:val="6B56AC90"/>
    <w:rsid w:val="6B663576"/>
    <w:rsid w:val="6B6A7EA4"/>
    <w:rsid w:val="6B6AAD98"/>
    <w:rsid w:val="6B7CD438"/>
    <w:rsid w:val="6B8997E4"/>
    <w:rsid w:val="6BB9F8C8"/>
    <w:rsid w:val="6BCCD67C"/>
    <w:rsid w:val="6BE27C97"/>
    <w:rsid w:val="6BE8F802"/>
    <w:rsid w:val="6BF3FB25"/>
    <w:rsid w:val="6BF887D8"/>
    <w:rsid w:val="6C14BD20"/>
    <w:rsid w:val="6C44DCCC"/>
    <w:rsid w:val="6C71B7B5"/>
    <w:rsid w:val="6C806BAA"/>
    <w:rsid w:val="6C824F63"/>
    <w:rsid w:val="6C9AA17F"/>
    <w:rsid w:val="6CA56AC3"/>
    <w:rsid w:val="6CAA8B2A"/>
    <w:rsid w:val="6CABDC56"/>
    <w:rsid w:val="6CD8FE5A"/>
    <w:rsid w:val="6CECFE74"/>
    <w:rsid w:val="6D6C4117"/>
    <w:rsid w:val="6DA7E352"/>
    <w:rsid w:val="6DA8D787"/>
    <w:rsid w:val="6DAFA6E6"/>
    <w:rsid w:val="6E280AD2"/>
    <w:rsid w:val="6E493129"/>
    <w:rsid w:val="6E58E78E"/>
    <w:rsid w:val="6E624C29"/>
    <w:rsid w:val="6E887503"/>
    <w:rsid w:val="6EDB101F"/>
    <w:rsid w:val="6EE1C6A4"/>
    <w:rsid w:val="6EE6A119"/>
    <w:rsid w:val="6EED779C"/>
    <w:rsid w:val="6EEFAAB5"/>
    <w:rsid w:val="6EF7247A"/>
    <w:rsid w:val="6F0CE763"/>
    <w:rsid w:val="6F3AC8DA"/>
    <w:rsid w:val="6F3E4846"/>
    <w:rsid w:val="6F404D98"/>
    <w:rsid w:val="6F4252C4"/>
    <w:rsid w:val="6F4A404A"/>
    <w:rsid w:val="6F7400B9"/>
    <w:rsid w:val="6F748811"/>
    <w:rsid w:val="6F7D3743"/>
    <w:rsid w:val="6F807DEB"/>
    <w:rsid w:val="6FBC11C0"/>
    <w:rsid w:val="6FDA64DD"/>
    <w:rsid w:val="6FDD4C9E"/>
    <w:rsid w:val="6FF08612"/>
    <w:rsid w:val="704F33D8"/>
    <w:rsid w:val="7067C3AC"/>
    <w:rsid w:val="707110FD"/>
    <w:rsid w:val="70750ABB"/>
    <w:rsid w:val="707556BD"/>
    <w:rsid w:val="70AE1D5B"/>
    <w:rsid w:val="70B5EDBA"/>
    <w:rsid w:val="70C967E3"/>
    <w:rsid w:val="70CC8D83"/>
    <w:rsid w:val="70DA1C37"/>
    <w:rsid w:val="70ED8375"/>
    <w:rsid w:val="711C5126"/>
    <w:rsid w:val="7140BF89"/>
    <w:rsid w:val="7143CFE9"/>
    <w:rsid w:val="715E6038"/>
    <w:rsid w:val="7160B990"/>
    <w:rsid w:val="7161212B"/>
    <w:rsid w:val="71728305"/>
    <w:rsid w:val="718B1D79"/>
    <w:rsid w:val="718FB118"/>
    <w:rsid w:val="71962076"/>
    <w:rsid w:val="71AB0546"/>
    <w:rsid w:val="71ACD955"/>
    <w:rsid w:val="71C2CA54"/>
    <w:rsid w:val="71CFE91B"/>
    <w:rsid w:val="71E5534D"/>
    <w:rsid w:val="721AFC09"/>
    <w:rsid w:val="7223CC41"/>
    <w:rsid w:val="72685B65"/>
    <w:rsid w:val="727CCE04"/>
    <w:rsid w:val="7281E10C"/>
    <w:rsid w:val="72ABA17B"/>
    <w:rsid w:val="72B2C3C6"/>
    <w:rsid w:val="72F82BC5"/>
    <w:rsid w:val="73185634"/>
    <w:rsid w:val="731967EB"/>
    <w:rsid w:val="731CCB4C"/>
    <w:rsid w:val="731F2583"/>
    <w:rsid w:val="7336C822"/>
    <w:rsid w:val="734037F7"/>
    <w:rsid w:val="734F2D86"/>
    <w:rsid w:val="73693B5B"/>
    <w:rsid w:val="73759089"/>
    <w:rsid w:val="737756E7"/>
    <w:rsid w:val="73AEB900"/>
    <w:rsid w:val="73BBCC69"/>
    <w:rsid w:val="73C7A72B"/>
    <w:rsid w:val="73D45C53"/>
    <w:rsid w:val="741DB16D"/>
    <w:rsid w:val="743EB3DA"/>
    <w:rsid w:val="7464DBE7"/>
    <w:rsid w:val="748C533C"/>
    <w:rsid w:val="74D13DCC"/>
    <w:rsid w:val="74DCA579"/>
    <w:rsid w:val="7525E4A5"/>
    <w:rsid w:val="7532F385"/>
    <w:rsid w:val="75645761"/>
    <w:rsid w:val="756F857E"/>
    <w:rsid w:val="75731FAB"/>
    <w:rsid w:val="7597026E"/>
    <w:rsid w:val="75997657"/>
    <w:rsid w:val="75A4293C"/>
    <w:rsid w:val="75B981CE"/>
    <w:rsid w:val="75BACA3C"/>
    <w:rsid w:val="75BF04D5"/>
    <w:rsid w:val="75C08983"/>
    <w:rsid w:val="75DCFE79"/>
    <w:rsid w:val="75E67483"/>
    <w:rsid w:val="7610FF34"/>
    <w:rsid w:val="7615CF65"/>
    <w:rsid w:val="761CDD04"/>
    <w:rsid w:val="76403299"/>
    <w:rsid w:val="7652BE9C"/>
    <w:rsid w:val="76B524C0"/>
    <w:rsid w:val="76B90037"/>
    <w:rsid w:val="76BC9EE8"/>
    <w:rsid w:val="76BDDCD3"/>
    <w:rsid w:val="76CFBFB7"/>
    <w:rsid w:val="76E3360E"/>
    <w:rsid w:val="7731245C"/>
    <w:rsid w:val="77446846"/>
    <w:rsid w:val="7757E03A"/>
    <w:rsid w:val="776DD7C7"/>
    <w:rsid w:val="77987769"/>
    <w:rsid w:val="779EDF1C"/>
    <w:rsid w:val="77A3939C"/>
    <w:rsid w:val="77C0BC9A"/>
    <w:rsid w:val="77C7B78F"/>
    <w:rsid w:val="77D193B3"/>
    <w:rsid w:val="77D59BC3"/>
    <w:rsid w:val="77F7D282"/>
    <w:rsid w:val="77FC42A5"/>
    <w:rsid w:val="77FFC9D4"/>
    <w:rsid w:val="78096158"/>
    <w:rsid w:val="781DF8C6"/>
    <w:rsid w:val="78542C10"/>
    <w:rsid w:val="78568469"/>
    <w:rsid w:val="78586F49"/>
    <w:rsid w:val="78622A09"/>
    <w:rsid w:val="786EBD73"/>
    <w:rsid w:val="787F066F"/>
    <w:rsid w:val="789F7402"/>
    <w:rsid w:val="78A7CD76"/>
    <w:rsid w:val="78AA9A49"/>
    <w:rsid w:val="78D321CB"/>
    <w:rsid w:val="78E44EB9"/>
    <w:rsid w:val="790F5DB7"/>
    <w:rsid w:val="792C312B"/>
    <w:rsid w:val="7956849A"/>
    <w:rsid w:val="795F4A10"/>
    <w:rsid w:val="796061DF"/>
    <w:rsid w:val="7989CA96"/>
    <w:rsid w:val="799B9A35"/>
    <w:rsid w:val="79B018DD"/>
    <w:rsid w:val="79B48049"/>
    <w:rsid w:val="79C60D6D"/>
    <w:rsid w:val="79D72C13"/>
    <w:rsid w:val="7A09C8FF"/>
    <w:rsid w:val="7A394594"/>
    <w:rsid w:val="7A439DD7"/>
    <w:rsid w:val="7A511972"/>
    <w:rsid w:val="7A526DF1"/>
    <w:rsid w:val="7A7A5DC3"/>
    <w:rsid w:val="7A9E63AB"/>
    <w:rsid w:val="7A9F04DB"/>
    <w:rsid w:val="7AA6115B"/>
    <w:rsid w:val="7AB37555"/>
    <w:rsid w:val="7ABE1107"/>
    <w:rsid w:val="7AC78974"/>
    <w:rsid w:val="7ACB3E95"/>
    <w:rsid w:val="7ACD680E"/>
    <w:rsid w:val="7AE79510"/>
    <w:rsid w:val="7AEA1378"/>
    <w:rsid w:val="7B1849BF"/>
    <w:rsid w:val="7B19D381"/>
    <w:rsid w:val="7B3760CA"/>
    <w:rsid w:val="7B376A96"/>
    <w:rsid w:val="7B38BF2F"/>
    <w:rsid w:val="7B3FBF6D"/>
    <w:rsid w:val="7B443BE0"/>
    <w:rsid w:val="7B463655"/>
    <w:rsid w:val="7B4703D4"/>
    <w:rsid w:val="7B535834"/>
    <w:rsid w:val="7B9A8456"/>
    <w:rsid w:val="7BBDA1F7"/>
    <w:rsid w:val="7BDF6E38"/>
    <w:rsid w:val="7C8510E9"/>
    <w:rsid w:val="7CA56894"/>
    <w:rsid w:val="7D074F0F"/>
    <w:rsid w:val="7D1DB2F1"/>
    <w:rsid w:val="7D1E5E76"/>
    <w:rsid w:val="7D33178F"/>
    <w:rsid w:val="7D359B2C"/>
    <w:rsid w:val="7D6C2595"/>
    <w:rsid w:val="7D6C6612"/>
    <w:rsid w:val="7D7C6FB6"/>
    <w:rsid w:val="7D8CA33D"/>
    <w:rsid w:val="7D8D758C"/>
    <w:rsid w:val="7DA4AFDC"/>
    <w:rsid w:val="7DA891ED"/>
    <w:rsid w:val="7DEAD03C"/>
    <w:rsid w:val="7E1094FA"/>
    <w:rsid w:val="7E2D73AA"/>
    <w:rsid w:val="7E32069B"/>
    <w:rsid w:val="7E321C21"/>
    <w:rsid w:val="7E4138F5"/>
    <w:rsid w:val="7E470496"/>
    <w:rsid w:val="7E486ADF"/>
    <w:rsid w:val="7E5DD081"/>
    <w:rsid w:val="7E69E9BB"/>
    <w:rsid w:val="7E7E4140"/>
    <w:rsid w:val="7E83AF32"/>
    <w:rsid w:val="7E98B2F8"/>
    <w:rsid w:val="7EB81375"/>
    <w:rsid w:val="7EB84330"/>
    <w:rsid w:val="7EC62F71"/>
    <w:rsid w:val="7ECCAF87"/>
    <w:rsid w:val="7EFF2E59"/>
    <w:rsid w:val="7F42C621"/>
    <w:rsid w:val="7F70131A"/>
    <w:rsid w:val="7FB01DF0"/>
    <w:rsid w:val="7FBA731A"/>
    <w:rsid w:val="7FBB7035"/>
    <w:rsid w:val="7FCBCE7F"/>
    <w:rsid w:val="7FCD98BE"/>
    <w:rsid w:val="7FD79E31"/>
    <w:rsid w:val="7FDA3D03"/>
    <w:rsid w:val="7FF1ABE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B63769"/>
  <w15:chartTrackingRefBased/>
  <w15:docId w15:val="{C2658338-06B2-40B8-A0F7-76DF345FA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22498"/>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922498"/>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2249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2249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2249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22498"/>
    <w:pPr>
      <w:keepNext/>
      <w:outlineLvl w:val="4"/>
    </w:pPr>
    <w:rPr>
      <w:b/>
      <w:szCs w:val="32"/>
    </w:rPr>
  </w:style>
  <w:style w:type="paragraph" w:styleId="Heading6">
    <w:name w:val="heading 6"/>
    <w:aliases w:val="ŠHeading 6"/>
    <w:basedOn w:val="Normal"/>
    <w:next w:val="Normal"/>
    <w:link w:val="Heading6Char"/>
    <w:uiPriority w:val="99"/>
    <w:semiHidden/>
    <w:qFormat/>
    <w:rsid w:val="00E42369"/>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E42369"/>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E42369"/>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E42369"/>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922498"/>
    <w:pPr>
      <w:keepNext/>
      <w:spacing w:after="200" w:line="240" w:lineRule="auto"/>
    </w:pPr>
    <w:rPr>
      <w:iCs/>
      <w:color w:val="002664"/>
      <w:sz w:val="18"/>
      <w:szCs w:val="18"/>
    </w:rPr>
  </w:style>
  <w:style w:type="table" w:customStyle="1" w:styleId="Tableheader">
    <w:name w:val="ŠTable header"/>
    <w:basedOn w:val="TableNormal"/>
    <w:uiPriority w:val="99"/>
    <w:rsid w:val="00922498"/>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922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922498"/>
    <w:pPr>
      <w:numPr>
        <w:numId w:val="48"/>
      </w:numPr>
    </w:pPr>
  </w:style>
  <w:style w:type="paragraph" w:styleId="ListNumber2">
    <w:name w:val="List Number 2"/>
    <w:aliases w:val="ŠList Number 2"/>
    <w:basedOn w:val="Normal"/>
    <w:uiPriority w:val="8"/>
    <w:qFormat/>
    <w:rsid w:val="00922498"/>
    <w:pPr>
      <w:numPr>
        <w:numId w:val="47"/>
      </w:numPr>
    </w:pPr>
  </w:style>
  <w:style w:type="paragraph" w:styleId="ListBullet">
    <w:name w:val="List Bullet"/>
    <w:aliases w:val="ŠList Bullet"/>
    <w:basedOn w:val="Normal"/>
    <w:uiPriority w:val="9"/>
    <w:qFormat/>
    <w:rsid w:val="00922498"/>
    <w:pPr>
      <w:numPr>
        <w:numId w:val="45"/>
      </w:numPr>
      <w:spacing w:before="120"/>
    </w:pPr>
  </w:style>
  <w:style w:type="paragraph" w:styleId="ListBullet2">
    <w:name w:val="List Bullet 2"/>
    <w:aliases w:val="ŠList Bullet 2"/>
    <w:basedOn w:val="Normal"/>
    <w:uiPriority w:val="10"/>
    <w:qFormat/>
    <w:rsid w:val="00922498"/>
    <w:pPr>
      <w:numPr>
        <w:numId w:val="43"/>
      </w:numPr>
      <w:tabs>
        <w:tab w:val="num" w:pos="360"/>
      </w:tabs>
      <w:spacing w:before="120"/>
      <w:ind w:left="0" w:firstLine="0"/>
    </w:pPr>
  </w:style>
  <w:style w:type="character" w:styleId="SubtleReference">
    <w:name w:val="Subtle Reference"/>
    <w:aliases w:val="ŠSubtle Reference"/>
    <w:uiPriority w:val="31"/>
    <w:qFormat/>
    <w:rsid w:val="00E42369"/>
    <w:rPr>
      <w:rFonts w:ascii="Arial" w:hAnsi="Arial"/>
      <w:sz w:val="22"/>
    </w:rPr>
  </w:style>
  <w:style w:type="paragraph" w:styleId="Quote">
    <w:name w:val="Quote"/>
    <w:aliases w:val="ŠQuote"/>
    <w:basedOn w:val="Normal"/>
    <w:next w:val="Normal"/>
    <w:link w:val="QuoteChar"/>
    <w:uiPriority w:val="29"/>
    <w:qFormat/>
    <w:rsid w:val="00E42369"/>
    <w:pPr>
      <w:keepNext/>
      <w:spacing w:before="200" w:after="200" w:line="240" w:lineRule="atLeast"/>
      <w:ind w:left="567" w:right="567"/>
    </w:pPr>
  </w:style>
  <w:style w:type="paragraph" w:styleId="Date">
    <w:name w:val="Date"/>
    <w:aliases w:val="ŠDate"/>
    <w:basedOn w:val="Normal"/>
    <w:next w:val="Normal"/>
    <w:link w:val="DateChar"/>
    <w:uiPriority w:val="99"/>
    <w:rsid w:val="00E42369"/>
    <w:pPr>
      <w:spacing w:before="0" w:after="0" w:line="720" w:lineRule="atLeast"/>
    </w:pPr>
  </w:style>
  <w:style w:type="character" w:customStyle="1" w:styleId="DateChar">
    <w:name w:val="Date Char"/>
    <w:aliases w:val="ŠDate Char"/>
    <w:basedOn w:val="DefaultParagraphFont"/>
    <w:link w:val="Date"/>
    <w:uiPriority w:val="99"/>
    <w:rsid w:val="00E42369"/>
    <w:rPr>
      <w:rFonts w:ascii="Arial" w:hAnsi="Arial" w:cs="Arial"/>
      <w:szCs w:val="24"/>
    </w:rPr>
  </w:style>
  <w:style w:type="paragraph" w:styleId="Signature">
    <w:name w:val="Signature"/>
    <w:aliases w:val="ŠSignature"/>
    <w:basedOn w:val="Normal"/>
    <w:link w:val="SignatureChar"/>
    <w:uiPriority w:val="99"/>
    <w:rsid w:val="00E42369"/>
    <w:pPr>
      <w:spacing w:before="0" w:after="0" w:line="720" w:lineRule="atLeast"/>
    </w:pPr>
  </w:style>
  <w:style w:type="character" w:customStyle="1" w:styleId="SignatureChar">
    <w:name w:val="Signature Char"/>
    <w:aliases w:val="ŠSignature Char"/>
    <w:basedOn w:val="DefaultParagraphFont"/>
    <w:link w:val="Signature"/>
    <w:uiPriority w:val="99"/>
    <w:rsid w:val="00E42369"/>
    <w:rPr>
      <w:rFonts w:ascii="Arial" w:hAnsi="Arial" w:cs="Arial"/>
      <w:szCs w:val="24"/>
    </w:rPr>
  </w:style>
  <w:style w:type="character" w:styleId="Strong">
    <w:name w:val="Strong"/>
    <w:aliases w:val="ŠStrong,Bold"/>
    <w:qFormat/>
    <w:rsid w:val="00922498"/>
    <w:rPr>
      <w:b/>
      <w:bCs/>
    </w:rPr>
  </w:style>
  <w:style w:type="character" w:customStyle="1" w:styleId="QuoteChar">
    <w:name w:val="Quote Char"/>
    <w:aliases w:val="ŠQuote Char"/>
    <w:basedOn w:val="DefaultParagraphFont"/>
    <w:link w:val="Quote"/>
    <w:uiPriority w:val="29"/>
    <w:rsid w:val="00E42369"/>
    <w:rPr>
      <w:rFonts w:ascii="Arial" w:hAnsi="Arial" w:cs="Arial"/>
      <w:szCs w:val="24"/>
    </w:rPr>
  </w:style>
  <w:style w:type="paragraph" w:customStyle="1" w:styleId="FeatureBox2">
    <w:name w:val="ŠFeature Box 2"/>
    <w:aliases w:val="Feature Box 2"/>
    <w:basedOn w:val="Normal"/>
    <w:next w:val="Normal"/>
    <w:uiPriority w:val="12"/>
    <w:qFormat/>
    <w:rsid w:val="00922498"/>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CommentText">
    <w:name w:val="annotation text"/>
    <w:basedOn w:val="Normal"/>
    <w:link w:val="CommentTextChar"/>
    <w:uiPriority w:val="99"/>
    <w:unhideWhenUsed/>
    <w:rsid w:val="00F37399"/>
    <w:pPr>
      <w:spacing w:line="240" w:lineRule="auto"/>
    </w:pPr>
    <w:rPr>
      <w:sz w:val="20"/>
      <w:szCs w:val="20"/>
    </w:rPr>
  </w:style>
  <w:style w:type="paragraph" w:customStyle="1" w:styleId="FeatureBox">
    <w:name w:val="ŠFeature Box"/>
    <w:basedOn w:val="Normal"/>
    <w:next w:val="Normal"/>
    <w:uiPriority w:val="11"/>
    <w:qFormat/>
    <w:rsid w:val="00922498"/>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92249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22498"/>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922498"/>
    <w:rPr>
      <w:color w:val="2F5496" w:themeColor="accent1" w:themeShade="BF"/>
      <w:u w:val="single"/>
    </w:rPr>
  </w:style>
  <w:style w:type="paragraph" w:customStyle="1" w:styleId="Logo">
    <w:name w:val="ŠLogo"/>
    <w:basedOn w:val="Normal"/>
    <w:uiPriority w:val="18"/>
    <w:qFormat/>
    <w:rsid w:val="00922498"/>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922498"/>
    <w:pPr>
      <w:tabs>
        <w:tab w:val="right" w:leader="dot" w:pos="14570"/>
      </w:tabs>
      <w:spacing w:before="0"/>
    </w:pPr>
    <w:rPr>
      <w:b/>
      <w:noProof/>
    </w:rPr>
  </w:style>
  <w:style w:type="paragraph" w:styleId="TOC2">
    <w:name w:val="toc 2"/>
    <w:aliases w:val="ŠTOC 2"/>
    <w:basedOn w:val="Normal"/>
    <w:next w:val="Normal"/>
    <w:uiPriority w:val="39"/>
    <w:unhideWhenUsed/>
    <w:rsid w:val="00922498"/>
    <w:pPr>
      <w:tabs>
        <w:tab w:val="right" w:leader="dot" w:pos="14570"/>
      </w:tabs>
      <w:spacing w:before="0"/>
    </w:pPr>
    <w:rPr>
      <w:noProof/>
    </w:rPr>
  </w:style>
  <w:style w:type="paragraph" w:styleId="TOC3">
    <w:name w:val="toc 3"/>
    <w:aliases w:val="ŠTOC 3"/>
    <w:basedOn w:val="Normal"/>
    <w:next w:val="Normal"/>
    <w:uiPriority w:val="39"/>
    <w:unhideWhenUsed/>
    <w:rsid w:val="00922498"/>
    <w:pPr>
      <w:spacing w:before="0"/>
      <w:ind w:left="244"/>
    </w:pPr>
  </w:style>
  <w:style w:type="paragraph" w:styleId="Title">
    <w:name w:val="Title"/>
    <w:aliases w:val="ŠTitle"/>
    <w:basedOn w:val="Normal"/>
    <w:next w:val="Normal"/>
    <w:link w:val="TitleChar"/>
    <w:uiPriority w:val="1"/>
    <w:rsid w:val="0092249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22498"/>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922498"/>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922498"/>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922498"/>
    <w:pPr>
      <w:spacing w:after="240"/>
      <w:outlineLvl w:val="9"/>
    </w:pPr>
    <w:rPr>
      <w:szCs w:val="40"/>
    </w:rPr>
  </w:style>
  <w:style w:type="paragraph" w:styleId="Footer">
    <w:name w:val="footer"/>
    <w:aliases w:val="ŠFooter"/>
    <w:basedOn w:val="Normal"/>
    <w:link w:val="FooterChar"/>
    <w:uiPriority w:val="19"/>
    <w:rsid w:val="0092249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22498"/>
    <w:rPr>
      <w:rFonts w:ascii="Arial" w:hAnsi="Arial" w:cs="Arial"/>
      <w:sz w:val="18"/>
      <w:szCs w:val="18"/>
    </w:rPr>
  </w:style>
  <w:style w:type="paragraph" w:styleId="Header">
    <w:name w:val="header"/>
    <w:aliases w:val="ŠHeader"/>
    <w:basedOn w:val="Normal"/>
    <w:link w:val="HeaderChar"/>
    <w:uiPriority w:val="16"/>
    <w:rsid w:val="00922498"/>
    <w:rPr>
      <w:noProof/>
      <w:color w:val="002664"/>
      <w:sz w:val="28"/>
      <w:szCs w:val="28"/>
    </w:rPr>
  </w:style>
  <w:style w:type="character" w:customStyle="1" w:styleId="HeaderChar">
    <w:name w:val="Header Char"/>
    <w:aliases w:val="ŠHeader Char"/>
    <w:basedOn w:val="DefaultParagraphFont"/>
    <w:link w:val="Header"/>
    <w:uiPriority w:val="16"/>
    <w:rsid w:val="00922498"/>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922498"/>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922498"/>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922498"/>
    <w:rPr>
      <w:rFonts w:ascii="Arial" w:hAnsi="Arial" w:cs="Arial"/>
      <w:b/>
      <w:szCs w:val="32"/>
    </w:rPr>
  </w:style>
  <w:style w:type="character" w:styleId="UnresolvedMention">
    <w:name w:val="Unresolved Mention"/>
    <w:basedOn w:val="DefaultParagraphFont"/>
    <w:uiPriority w:val="99"/>
    <w:semiHidden/>
    <w:unhideWhenUsed/>
    <w:rsid w:val="00922498"/>
    <w:rPr>
      <w:color w:val="605E5C"/>
      <w:shd w:val="clear" w:color="auto" w:fill="E1DFDD"/>
    </w:rPr>
  </w:style>
  <w:style w:type="character" w:styleId="Emphasis">
    <w:name w:val="Emphasis"/>
    <w:aliases w:val="ŠEmphasis,Italic"/>
    <w:qFormat/>
    <w:rsid w:val="00922498"/>
    <w:rPr>
      <w:i/>
      <w:iCs/>
    </w:rPr>
  </w:style>
  <w:style w:type="character" w:styleId="SubtleEmphasis">
    <w:name w:val="Subtle Emphasis"/>
    <w:basedOn w:val="DefaultParagraphFont"/>
    <w:uiPriority w:val="19"/>
    <w:semiHidden/>
    <w:qFormat/>
    <w:rsid w:val="00922498"/>
    <w:rPr>
      <w:i/>
      <w:iCs/>
      <w:color w:val="404040" w:themeColor="text1" w:themeTint="BF"/>
    </w:rPr>
  </w:style>
  <w:style w:type="paragraph" w:styleId="TOC4">
    <w:name w:val="toc 4"/>
    <w:aliases w:val="ŠTOC 4"/>
    <w:basedOn w:val="Normal"/>
    <w:next w:val="Normal"/>
    <w:autoRedefine/>
    <w:uiPriority w:val="39"/>
    <w:unhideWhenUsed/>
    <w:rsid w:val="00922498"/>
    <w:pPr>
      <w:spacing w:before="0"/>
      <w:ind w:left="488"/>
    </w:pPr>
  </w:style>
  <w:style w:type="character" w:styleId="CommentReference">
    <w:name w:val="annotation reference"/>
    <w:basedOn w:val="DefaultParagraphFont"/>
    <w:uiPriority w:val="99"/>
    <w:semiHidden/>
    <w:unhideWhenUsed/>
    <w:rsid w:val="00922498"/>
    <w:rPr>
      <w:sz w:val="16"/>
      <w:szCs w:val="16"/>
    </w:rPr>
  </w:style>
  <w:style w:type="character" w:customStyle="1" w:styleId="CommentTextChar">
    <w:name w:val="Comment Text Char"/>
    <w:basedOn w:val="DefaultParagraphFont"/>
    <w:link w:val="CommentText"/>
    <w:uiPriority w:val="99"/>
    <w:rsid w:val="00F37399"/>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922498"/>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922498"/>
    <w:rPr>
      <w:rFonts w:ascii="Arial" w:hAnsi="Arial" w:cs="Arial"/>
      <w:b/>
      <w:bCs/>
      <w:sz w:val="20"/>
      <w:szCs w:val="20"/>
    </w:rPr>
  </w:style>
  <w:style w:type="paragraph" w:styleId="ListParagraph">
    <w:name w:val="List Paragraph"/>
    <w:aliases w:val="ŠList Paragraph"/>
    <w:basedOn w:val="Normal"/>
    <w:uiPriority w:val="34"/>
    <w:unhideWhenUsed/>
    <w:qFormat/>
    <w:rsid w:val="00922498"/>
    <w:pPr>
      <w:ind w:left="567"/>
    </w:pPr>
  </w:style>
  <w:style w:type="paragraph" w:styleId="Revision">
    <w:name w:val="Revision"/>
    <w:hidden/>
    <w:uiPriority w:val="99"/>
    <w:semiHidden/>
    <w:rsid w:val="00E42369"/>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922498"/>
    <w:rPr>
      <w:color w:val="954F72" w:themeColor="followedHyperlink"/>
      <w:u w:val="single"/>
    </w:rPr>
  </w:style>
  <w:style w:type="paragraph" w:styleId="BalloonText">
    <w:name w:val="Balloon Text"/>
    <w:basedOn w:val="Normal"/>
    <w:link w:val="BalloonTextChar"/>
    <w:uiPriority w:val="99"/>
    <w:semiHidden/>
    <w:unhideWhenUsed/>
    <w:rsid w:val="00E4236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2369"/>
    <w:rPr>
      <w:rFonts w:ascii="Segoe UI" w:hAnsi="Segoe UI" w:cs="Segoe UI"/>
      <w:sz w:val="18"/>
      <w:szCs w:val="18"/>
    </w:rPr>
  </w:style>
  <w:style w:type="paragraph" w:styleId="ListBullet3">
    <w:name w:val="List Bullet 3"/>
    <w:aliases w:val="ŠList Bullet 3"/>
    <w:basedOn w:val="Normal"/>
    <w:uiPriority w:val="10"/>
    <w:rsid w:val="00922498"/>
    <w:pPr>
      <w:numPr>
        <w:numId w:val="44"/>
      </w:numPr>
      <w:spacing w:before="120"/>
    </w:pPr>
  </w:style>
  <w:style w:type="paragraph" w:styleId="ListNumber3">
    <w:name w:val="List Number 3"/>
    <w:aliases w:val="ŠList Number 3"/>
    <w:basedOn w:val="ListBullet3"/>
    <w:uiPriority w:val="8"/>
    <w:rsid w:val="00922498"/>
    <w:pPr>
      <w:numPr>
        <w:ilvl w:val="2"/>
        <w:numId w:val="47"/>
      </w:numPr>
    </w:pPr>
  </w:style>
  <w:style w:type="character" w:styleId="PlaceholderText">
    <w:name w:val="Placeholder Text"/>
    <w:basedOn w:val="DefaultParagraphFont"/>
    <w:uiPriority w:val="99"/>
    <w:semiHidden/>
    <w:rsid w:val="00922498"/>
    <w:rPr>
      <w:color w:val="808080"/>
    </w:rPr>
  </w:style>
  <w:style w:type="character" w:customStyle="1" w:styleId="BoldItalic">
    <w:name w:val="ŠBold Italic"/>
    <w:basedOn w:val="DefaultParagraphFont"/>
    <w:uiPriority w:val="1"/>
    <w:qFormat/>
    <w:rsid w:val="00922498"/>
    <w:rPr>
      <w:b/>
      <w:i/>
      <w:iCs/>
    </w:rPr>
  </w:style>
  <w:style w:type="paragraph" w:customStyle="1" w:styleId="FeatureBox3">
    <w:name w:val="ŠFeature Box 3"/>
    <w:basedOn w:val="Normal"/>
    <w:next w:val="Normal"/>
    <w:uiPriority w:val="13"/>
    <w:qFormat/>
    <w:rsid w:val="00922498"/>
    <w:pPr>
      <w:pBdr>
        <w:top w:val="single" w:sz="24" w:space="10" w:color="FFB8C2"/>
        <w:left w:val="single" w:sz="24" w:space="10" w:color="FFB8C2"/>
        <w:bottom w:val="single" w:sz="24" w:space="10" w:color="FFB8C2"/>
        <w:right w:val="single" w:sz="24" w:space="10" w:color="FFB8C2"/>
      </w:pBdr>
      <w:shd w:val="clear" w:color="auto" w:fill="FFB8C2"/>
    </w:pPr>
  </w:style>
  <w:style w:type="character" w:customStyle="1" w:styleId="Heading6Char">
    <w:name w:val="Heading 6 Char"/>
    <w:aliases w:val="ŠHeading 6 Char"/>
    <w:basedOn w:val="DefaultParagraphFont"/>
    <w:link w:val="Heading6"/>
    <w:uiPriority w:val="99"/>
    <w:semiHidden/>
    <w:rsid w:val="00E42369"/>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E42369"/>
    <w:rPr>
      <w:rFonts w:asciiTheme="majorHAnsi" w:eastAsiaTheme="majorEastAsia" w:hAnsiTheme="majorHAnsi" w:cstheme="majorBidi"/>
      <w:i/>
      <w:iCs/>
      <w:color w:val="1F3763" w:themeColor="accent1" w:themeShade="7F"/>
      <w:szCs w:val="24"/>
    </w:rPr>
  </w:style>
  <w:style w:type="character" w:customStyle="1" w:styleId="Heading8Char">
    <w:name w:val="Heading 8 Char"/>
    <w:basedOn w:val="DefaultParagraphFont"/>
    <w:link w:val="Heading8"/>
    <w:uiPriority w:val="99"/>
    <w:semiHidden/>
    <w:rsid w:val="00E4236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42369"/>
    <w:rPr>
      <w:rFonts w:asciiTheme="majorHAnsi" w:eastAsiaTheme="majorEastAsia" w:hAnsiTheme="majorHAnsi" w:cstheme="majorBidi"/>
      <w:i/>
      <w:iCs/>
      <w:color w:val="272727" w:themeColor="text1" w:themeTint="D8"/>
      <w:sz w:val="21"/>
      <w:szCs w:val="21"/>
    </w:rPr>
  </w:style>
  <w:style w:type="paragraph" w:customStyle="1" w:styleId="FeatureBox4">
    <w:name w:val="ŠFeature Box 4"/>
    <w:basedOn w:val="FeatureBox2"/>
    <w:next w:val="Normal"/>
    <w:uiPriority w:val="14"/>
    <w:qFormat/>
    <w:rsid w:val="0092249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Documentname">
    <w:name w:val="ŠDocument name"/>
    <w:basedOn w:val="Normal"/>
    <w:next w:val="Normal"/>
    <w:uiPriority w:val="17"/>
    <w:qFormat/>
    <w:rsid w:val="00922498"/>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922498"/>
    <w:pPr>
      <w:spacing w:after="0"/>
    </w:pPr>
    <w:rPr>
      <w:sz w:val="18"/>
      <w:szCs w:val="18"/>
    </w:rPr>
  </w:style>
  <w:style w:type="paragraph" w:customStyle="1" w:styleId="Pulloutquote">
    <w:name w:val="ŠPull out quote"/>
    <w:basedOn w:val="Normal"/>
    <w:next w:val="Normal"/>
    <w:uiPriority w:val="20"/>
    <w:qFormat/>
    <w:rsid w:val="00922498"/>
    <w:pPr>
      <w:keepNext/>
      <w:ind w:left="567" w:right="57"/>
    </w:pPr>
    <w:rPr>
      <w:szCs w:val="22"/>
    </w:rPr>
  </w:style>
  <w:style w:type="paragraph" w:customStyle="1" w:styleId="Subtitle0">
    <w:name w:val="ŠSubtitle"/>
    <w:basedOn w:val="Normal"/>
    <w:link w:val="SubtitleChar0"/>
    <w:uiPriority w:val="2"/>
    <w:qFormat/>
    <w:rsid w:val="00922498"/>
    <w:pPr>
      <w:spacing w:before="360"/>
    </w:pPr>
    <w:rPr>
      <w:color w:val="002664"/>
      <w:sz w:val="44"/>
      <w:szCs w:val="48"/>
    </w:rPr>
  </w:style>
  <w:style w:type="character" w:customStyle="1" w:styleId="SubtitleChar0">
    <w:name w:val="ŠSubtitle Char"/>
    <w:basedOn w:val="DefaultParagraphFont"/>
    <w:link w:val="Subtitle0"/>
    <w:uiPriority w:val="2"/>
    <w:rsid w:val="00922498"/>
    <w:rPr>
      <w:rFonts w:ascii="Arial" w:hAnsi="Arial" w:cs="Arial"/>
      <w:color w:val="002664"/>
      <w:sz w:val="44"/>
      <w:szCs w:val="48"/>
    </w:rPr>
  </w:style>
  <w:style w:type="table" w:styleId="PlainTable2">
    <w:name w:val="Plain Table 2"/>
    <w:basedOn w:val="TableNormal"/>
    <w:uiPriority w:val="42"/>
    <w:rsid w:val="0092249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ImageattributioncaptionChar">
    <w:name w:val="ŠImage attribution caption Char"/>
    <w:basedOn w:val="DefaultParagraphFont"/>
    <w:link w:val="Imageattributioncaption"/>
    <w:uiPriority w:val="15"/>
    <w:rsid w:val="00E605A1"/>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842940">
      <w:bodyDiv w:val="1"/>
      <w:marLeft w:val="0"/>
      <w:marRight w:val="0"/>
      <w:marTop w:val="0"/>
      <w:marBottom w:val="0"/>
      <w:divBdr>
        <w:top w:val="none" w:sz="0" w:space="0" w:color="auto"/>
        <w:left w:val="none" w:sz="0" w:space="0" w:color="auto"/>
        <w:bottom w:val="none" w:sz="0" w:space="0" w:color="auto"/>
        <w:right w:val="none" w:sz="0" w:space="0" w:color="auto"/>
      </w:divBdr>
      <w:divsChild>
        <w:div w:id="85814316">
          <w:marLeft w:val="0"/>
          <w:marRight w:val="0"/>
          <w:marTop w:val="0"/>
          <w:marBottom w:val="0"/>
          <w:divBdr>
            <w:top w:val="none" w:sz="0" w:space="0" w:color="auto"/>
            <w:left w:val="none" w:sz="0" w:space="0" w:color="auto"/>
            <w:bottom w:val="none" w:sz="0" w:space="0" w:color="auto"/>
            <w:right w:val="none" w:sz="0" w:space="0" w:color="auto"/>
          </w:divBdr>
        </w:div>
        <w:div w:id="433283893">
          <w:marLeft w:val="0"/>
          <w:marRight w:val="0"/>
          <w:marTop w:val="0"/>
          <w:marBottom w:val="0"/>
          <w:divBdr>
            <w:top w:val="none" w:sz="0" w:space="0" w:color="auto"/>
            <w:left w:val="none" w:sz="0" w:space="0" w:color="auto"/>
            <w:bottom w:val="none" w:sz="0" w:space="0" w:color="auto"/>
            <w:right w:val="none" w:sz="0" w:space="0" w:color="auto"/>
          </w:divBdr>
        </w:div>
        <w:div w:id="1712341734">
          <w:marLeft w:val="0"/>
          <w:marRight w:val="0"/>
          <w:marTop w:val="0"/>
          <w:marBottom w:val="0"/>
          <w:divBdr>
            <w:top w:val="none" w:sz="0" w:space="0" w:color="auto"/>
            <w:left w:val="none" w:sz="0" w:space="0" w:color="auto"/>
            <w:bottom w:val="none" w:sz="0" w:space="0" w:color="auto"/>
            <w:right w:val="none" w:sz="0" w:space="0" w:color="auto"/>
          </w:divBdr>
        </w:div>
        <w:div w:id="1713462531">
          <w:marLeft w:val="0"/>
          <w:marRight w:val="0"/>
          <w:marTop w:val="0"/>
          <w:marBottom w:val="0"/>
          <w:divBdr>
            <w:top w:val="none" w:sz="0" w:space="0" w:color="auto"/>
            <w:left w:val="none" w:sz="0" w:space="0" w:color="auto"/>
            <w:bottom w:val="none" w:sz="0" w:space="0" w:color="auto"/>
            <w:right w:val="none" w:sz="0" w:space="0" w:color="auto"/>
          </w:divBdr>
        </w:div>
      </w:divsChild>
    </w:div>
    <w:div w:id="490171273">
      <w:bodyDiv w:val="1"/>
      <w:marLeft w:val="0"/>
      <w:marRight w:val="0"/>
      <w:marTop w:val="0"/>
      <w:marBottom w:val="0"/>
      <w:divBdr>
        <w:top w:val="none" w:sz="0" w:space="0" w:color="auto"/>
        <w:left w:val="none" w:sz="0" w:space="0" w:color="auto"/>
        <w:bottom w:val="none" w:sz="0" w:space="0" w:color="auto"/>
        <w:right w:val="none" w:sz="0" w:space="0" w:color="auto"/>
      </w:divBdr>
    </w:div>
    <w:div w:id="538322758">
      <w:bodyDiv w:val="1"/>
      <w:marLeft w:val="0"/>
      <w:marRight w:val="0"/>
      <w:marTop w:val="0"/>
      <w:marBottom w:val="0"/>
      <w:divBdr>
        <w:top w:val="none" w:sz="0" w:space="0" w:color="auto"/>
        <w:left w:val="none" w:sz="0" w:space="0" w:color="auto"/>
        <w:bottom w:val="none" w:sz="0" w:space="0" w:color="auto"/>
        <w:right w:val="none" w:sz="0" w:space="0" w:color="auto"/>
      </w:divBdr>
    </w:div>
    <w:div w:id="770900599">
      <w:bodyDiv w:val="1"/>
      <w:marLeft w:val="0"/>
      <w:marRight w:val="0"/>
      <w:marTop w:val="0"/>
      <w:marBottom w:val="0"/>
      <w:divBdr>
        <w:top w:val="none" w:sz="0" w:space="0" w:color="auto"/>
        <w:left w:val="none" w:sz="0" w:space="0" w:color="auto"/>
        <w:bottom w:val="none" w:sz="0" w:space="0" w:color="auto"/>
        <w:right w:val="none" w:sz="0" w:space="0" w:color="auto"/>
      </w:divBdr>
      <w:divsChild>
        <w:div w:id="98331933">
          <w:marLeft w:val="0"/>
          <w:marRight w:val="0"/>
          <w:marTop w:val="0"/>
          <w:marBottom w:val="0"/>
          <w:divBdr>
            <w:top w:val="none" w:sz="0" w:space="0" w:color="auto"/>
            <w:left w:val="none" w:sz="0" w:space="0" w:color="auto"/>
            <w:bottom w:val="none" w:sz="0" w:space="0" w:color="auto"/>
            <w:right w:val="none" w:sz="0" w:space="0" w:color="auto"/>
          </w:divBdr>
        </w:div>
        <w:div w:id="141969592">
          <w:marLeft w:val="0"/>
          <w:marRight w:val="0"/>
          <w:marTop w:val="0"/>
          <w:marBottom w:val="0"/>
          <w:divBdr>
            <w:top w:val="none" w:sz="0" w:space="0" w:color="auto"/>
            <w:left w:val="none" w:sz="0" w:space="0" w:color="auto"/>
            <w:bottom w:val="none" w:sz="0" w:space="0" w:color="auto"/>
            <w:right w:val="none" w:sz="0" w:space="0" w:color="auto"/>
          </w:divBdr>
        </w:div>
        <w:div w:id="1433551194">
          <w:marLeft w:val="0"/>
          <w:marRight w:val="0"/>
          <w:marTop w:val="0"/>
          <w:marBottom w:val="0"/>
          <w:divBdr>
            <w:top w:val="none" w:sz="0" w:space="0" w:color="auto"/>
            <w:left w:val="none" w:sz="0" w:space="0" w:color="auto"/>
            <w:bottom w:val="none" w:sz="0" w:space="0" w:color="auto"/>
            <w:right w:val="none" w:sz="0" w:space="0" w:color="auto"/>
          </w:divBdr>
        </w:div>
        <w:div w:id="1974602399">
          <w:marLeft w:val="0"/>
          <w:marRight w:val="0"/>
          <w:marTop w:val="0"/>
          <w:marBottom w:val="0"/>
          <w:divBdr>
            <w:top w:val="none" w:sz="0" w:space="0" w:color="auto"/>
            <w:left w:val="none" w:sz="0" w:space="0" w:color="auto"/>
            <w:bottom w:val="none" w:sz="0" w:space="0" w:color="auto"/>
            <w:right w:val="none" w:sz="0" w:space="0" w:color="auto"/>
          </w:divBdr>
        </w:div>
      </w:divsChild>
    </w:div>
    <w:div w:id="930430321">
      <w:bodyDiv w:val="1"/>
      <w:marLeft w:val="0"/>
      <w:marRight w:val="0"/>
      <w:marTop w:val="0"/>
      <w:marBottom w:val="0"/>
      <w:divBdr>
        <w:top w:val="none" w:sz="0" w:space="0" w:color="auto"/>
        <w:left w:val="none" w:sz="0" w:space="0" w:color="auto"/>
        <w:bottom w:val="none" w:sz="0" w:space="0" w:color="auto"/>
        <w:right w:val="none" w:sz="0" w:space="0" w:color="auto"/>
      </w:divBdr>
    </w:div>
    <w:div w:id="953440449">
      <w:bodyDiv w:val="1"/>
      <w:marLeft w:val="0"/>
      <w:marRight w:val="0"/>
      <w:marTop w:val="0"/>
      <w:marBottom w:val="0"/>
      <w:divBdr>
        <w:top w:val="none" w:sz="0" w:space="0" w:color="auto"/>
        <w:left w:val="none" w:sz="0" w:space="0" w:color="auto"/>
        <w:bottom w:val="none" w:sz="0" w:space="0" w:color="auto"/>
        <w:right w:val="none" w:sz="0" w:space="0" w:color="auto"/>
      </w:divBdr>
      <w:divsChild>
        <w:div w:id="281496984">
          <w:marLeft w:val="0"/>
          <w:marRight w:val="0"/>
          <w:marTop w:val="0"/>
          <w:marBottom w:val="0"/>
          <w:divBdr>
            <w:top w:val="none" w:sz="0" w:space="0" w:color="auto"/>
            <w:left w:val="none" w:sz="0" w:space="0" w:color="auto"/>
            <w:bottom w:val="none" w:sz="0" w:space="0" w:color="auto"/>
            <w:right w:val="none" w:sz="0" w:space="0" w:color="auto"/>
          </w:divBdr>
        </w:div>
        <w:div w:id="1549075498">
          <w:marLeft w:val="0"/>
          <w:marRight w:val="0"/>
          <w:marTop w:val="0"/>
          <w:marBottom w:val="0"/>
          <w:divBdr>
            <w:top w:val="none" w:sz="0" w:space="0" w:color="auto"/>
            <w:left w:val="none" w:sz="0" w:space="0" w:color="auto"/>
            <w:bottom w:val="none" w:sz="0" w:space="0" w:color="auto"/>
            <w:right w:val="none" w:sz="0" w:space="0" w:color="auto"/>
          </w:divBdr>
        </w:div>
      </w:divsChild>
    </w:div>
    <w:div w:id="1082026991">
      <w:bodyDiv w:val="1"/>
      <w:marLeft w:val="0"/>
      <w:marRight w:val="0"/>
      <w:marTop w:val="0"/>
      <w:marBottom w:val="0"/>
      <w:divBdr>
        <w:top w:val="none" w:sz="0" w:space="0" w:color="auto"/>
        <w:left w:val="none" w:sz="0" w:space="0" w:color="auto"/>
        <w:bottom w:val="none" w:sz="0" w:space="0" w:color="auto"/>
        <w:right w:val="none" w:sz="0" w:space="0" w:color="auto"/>
      </w:divBdr>
    </w:div>
    <w:div w:id="1336497586">
      <w:bodyDiv w:val="1"/>
      <w:marLeft w:val="0"/>
      <w:marRight w:val="0"/>
      <w:marTop w:val="0"/>
      <w:marBottom w:val="0"/>
      <w:divBdr>
        <w:top w:val="none" w:sz="0" w:space="0" w:color="auto"/>
        <w:left w:val="none" w:sz="0" w:space="0" w:color="auto"/>
        <w:bottom w:val="none" w:sz="0" w:space="0" w:color="auto"/>
        <w:right w:val="none" w:sz="0" w:space="0" w:color="auto"/>
      </w:divBdr>
    </w:div>
    <w:div w:id="1592590508">
      <w:bodyDiv w:val="1"/>
      <w:marLeft w:val="0"/>
      <w:marRight w:val="0"/>
      <w:marTop w:val="0"/>
      <w:marBottom w:val="0"/>
      <w:divBdr>
        <w:top w:val="none" w:sz="0" w:space="0" w:color="auto"/>
        <w:left w:val="none" w:sz="0" w:space="0" w:color="auto"/>
        <w:bottom w:val="none" w:sz="0" w:space="0" w:color="auto"/>
        <w:right w:val="none" w:sz="0" w:space="0" w:color="auto"/>
      </w:divBdr>
    </w:div>
    <w:div w:id="1740862220">
      <w:bodyDiv w:val="1"/>
      <w:marLeft w:val="0"/>
      <w:marRight w:val="0"/>
      <w:marTop w:val="0"/>
      <w:marBottom w:val="0"/>
      <w:divBdr>
        <w:top w:val="none" w:sz="0" w:space="0" w:color="auto"/>
        <w:left w:val="none" w:sz="0" w:space="0" w:color="auto"/>
        <w:bottom w:val="none" w:sz="0" w:space="0" w:color="auto"/>
        <w:right w:val="none" w:sz="0" w:space="0" w:color="auto"/>
      </w:divBdr>
      <w:divsChild>
        <w:div w:id="309944100">
          <w:marLeft w:val="0"/>
          <w:marRight w:val="0"/>
          <w:marTop w:val="0"/>
          <w:marBottom w:val="0"/>
          <w:divBdr>
            <w:top w:val="none" w:sz="0" w:space="0" w:color="auto"/>
            <w:left w:val="none" w:sz="0" w:space="0" w:color="auto"/>
            <w:bottom w:val="none" w:sz="0" w:space="0" w:color="auto"/>
            <w:right w:val="none" w:sz="0" w:space="0" w:color="auto"/>
          </w:divBdr>
        </w:div>
        <w:div w:id="521669408">
          <w:marLeft w:val="0"/>
          <w:marRight w:val="0"/>
          <w:marTop w:val="0"/>
          <w:marBottom w:val="0"/>
          <w:divBdr>
            <w:top w:val="none" w:sz="0" w:space="0" w:color="auto"/>
            <w:left w:val="none" w:sz="0" w:space="0" w:color="auto"/>
            <w:bottom w:val="none" w:sz="0" w:space="0" w:color="auto"/>
            <w:right w:val="none" w:sz="0" w:space="0" w:color="auto"/>
          </w:divBdr>
        </w:div>
        <w:div w:id="637955803">
          <w:marLeft w:val="0"/>
          <w:marRight w:val="0"/>
          <w:marTop w:val="0"/>
          <w:marBottom w:val="0"/>
          <w:divBdr>
            <w:top w:val="none" w:sz="0" w:space="0" w:color="auto"/>
            <w:left w:val="none" w:sz="0" w:space="0" w:color="auto"/>
            <w:bottom w:val="none" w:sz="0" w:space="0" w:color="auto"/>
            <w:right w:val="none" w:sz="0" w:space="0" w:color="auto"/>
          </w:divBdr>
        </w:div>
        <w:div w:id="1574924962">
          <w:marLeft w:val="0"/>
          <w:marRight w:val="0"/>
          <w:marTop w:val="0"/>
          <w:marBottom w:val="0"/>
          <w:divBdr>
            <w:top w:val="none" w:sz="0" w:space="0" w:color="auto"/>
            <w:left w:val="none" w:sz="0" w:space="0" w:color="auto"/>
            <w:bottom w:val="none" w:sz="0" w:space="0" w:color="auto"/>
            <w:right w:val="none" w:sz="0" w:space="0" w:color="auto"/>
          </w:divBdr>
        </w:div>
        <w:div w:id="1732774559">
          <w:marLeft w:val="0"/>
          <w:marRight w:val="0"/>
          <w:marTop w:val="0"/>
          <w:marBottom w:val="0"/>
          <w:divBdr>
            <w:top w:val="none" w:sz="0" w:space="0" w:color="auto"/>
            <w:left w:val="none" w:sz="0" w:space="0" w:color="auto"/>
            <w:bottom w:val="none" w:sz="0" w:space="0" w:color="auto"/>
            <w:right w:val="none" w:sz="0" w:space="0" w:color="auto"/>
          </w:divBdr>
        </w:div>
        <w:div w:id="1788963652">
          <w:marLeft w:val="0"/>
          <w:marRight w:val="0"/>
          <w:marTop w:val="0"/>
          <w:marBottom w:val="0"/>
          <w:divBdr>
            <w:top w:val="none" w:sz="0" w:space="0" w:color="auto"/>
            <w:left w:val="none" w:sz="0" w:space="0" w:color="auto"/>
            <w:bottom w:val="none" w:sz="0" w:space="0" w:color="auto"/>
            <w:right w:val="none" w:sz="0" w:space="0" w:color="auto"/>
          </w:divBdr>
        </w:div>
        <w:div w:id="1973511858">
          <w:marLeft w:val="0"/>
          <w:marRight w:val="0"/>
          <w:marTop w:val="0"/>
          <w:marBottom w:val="0"/>
          <w:divBdr>
            <w:top w:val="none" w:sz="0" w:space="0" w:color="auto"/>
            <w:left w:val="none" w:sz="0" w:space="0" w:color="auto"/>
            <w:bottom w:val="none" w:sz="0" w:space="0" w:color="auto"/>
            <w:right w:val="none" w:sz="0" w:space="0" w:color="auto"/>
          </w:divBdr>
        </w:div>
      </w:divsChild>
    </w:div>
    <w:div w:id="1996374300">
      <w:bodyDiv w:val="1"/>
      <w:marLeft w:val="0"/>
      <w:marRight w:val="0"/>
      <w:marTop w:val="0"/>
      <w:marBottom w:val="0"/>
      <w:divBdr>
        <w:top w:val="none" w:sz="0" w:space="0" w:color="auto"/>
        <w:left w:val="none" w:sz="0" w:space="0" w:color="auto"/>
        <w:bottom w:val="none" w:sz="0" w:space="0" w:color="auto"/>
        <w:right w:val="none" w:sz="0" w:space="0" w:color="auto"/>
      </w:divBdr>
      <w:divsChild>
        <w:div w:id="169950018">
          <w:marLeft w:val="0"/>
          <w:marRight w:val="0"/>
          <w:marTop w:val="0"/>
          <w:marBottom w:val="0"/>
          <w:divBdr>
            <w:top w:val="none" w:sz="0" w:space="0" w:color="auto"/>
            <w:left w:val="none" w:sz="0" w:space="0" w:color="auto"/>
            <w:bottom w:val="none" w:sz="0" w:space="0" w:color="auto"/>
            <w:right w:val="none" w:sz="0" w:space="0" w:color="auto"/>
          </w:divBdr>
          <w:divsChild>
            <w:div w:id="641349188">
              <w:marLeft w:val="0"/>
              <w:marRight w:val="0"/>
              <w:marTop w:val="0"/>
              <w:marBottom w:val="0"/>
              <w:divBdr>
                <w:top w:val="none" w:sz="0" w:space="0" w:color="auto"/>
                <w:left w:val="none" w:sz="0" w:space="0" w:color="auto"/>
                <w:bottom w:val="none" w:sz="0" w:space="0" w:color="auto"/>
                <w:right w:val="none" w:sz="0" w:space="0" w:color="auto"/>
              </w:divBdr>
            </w:div>
            <w:div w:id="1012144510">
              <w:marLeft w:val="0"/>
              <w:marRight w:val="0"/>
              <w:marTop w:val="0"/>
              <w:marBottom w:val="0"/>
              <w:divBdr>
                <w:top w:val="none" w:sz="0" w:space="0" w:color="auto"/>
                <w:left w:val="none" w:sz="0" w:space="0" w:color="auto"/>
                <w:bottom w:val="none" w:sz="0" w:space="0" w:color="auto"/>
                <w:right w:val="none" w:sz="0" w:space="0" w:color="auto"/>
              </w:divBdr>
            </w:div>
            <w:div w:id="1686246056">
              <w:marLeft w:val="0"/>
              <w:marRight w:val="0"/>
              <w:marTop w:val="0"/>
              <w:marBottom w:val="0"/>
              <w:divBdr>
                <w:top w:val="none" w:sz="0" w:space="0" w:color="auto"/>
                <w:left w:val="none" w:sz="0" w:space="0" w:color="auto"/>
                <w:bottom w:val="none" w:sz="0" w:space="0" w:color="auto"/>
                <w:right w:val="none" w:sz="0" w:space="0" w:color="auto"/>
              </w:divBdr>
            </w:div>
          </w:divsChild>
        </w:div>
        <w:div w:id="196237073">
          <w:marLeft w:val="0"/>
          <w:marRight w:val="0"/>
          <w:marTop w:val="0"/>
          <w:marBottom w:val="0"/>
          <w:divBdr>
            <w:top w:val="none" w:sz="0" w:space="0" w:color="auto"/>
            <w:left w:val="none" w:sz="0" w:space="0" w:color="auto"/>
            <w:bottom w:val="none" w:sz="0" w:space="0" w:color="auto"/>
            <w:right w:val="none" w:sz="0" w:space="0" w:color="auto"/>
          </w:divBdr>
          <w:divsChild>
            <w:div w:id="1054082629">
              <w:marLeft w:val="0"/>
              <w:marRight w:val="0"/>
              <w:marTop w:val="0"/>
              <w:marBottom w:val="0"/>
              <w:divBdr>
                <w:top w:val="none" w:sz="0" w:space="0" w:color="auto"/>
                <w:left w:val="none" w:sz="0" w:space="0" w:color="auto"/>
                <w:bottom w:val="none" w:sz="0" w:space="0" w:color="auto"/>
                <w:right w:val="none" w:sz="0" w:space="0" w:color="auto"/>
              </w:divBdr>
            </w:div>
          </w:divsChild>
        </w:div>
        <w:div w:id="257253243">
          <w:marLeft w:val="0"/>
          <w:marRight w:val="0"/>
          <w:marTop w:val="0"/>
          <w:marBottom w:val="0"/>
          <w:divBdr>
            <w:top w:val="none" w:sz="0" w:space="0" w:color="auto"/>
            <w:left w:val="none" w:sz="0" w:space="0" w:color="auto"/>
            <w:bottom w:val="none" w:sz="0" w:space="0" w:color="auto"/>
            <w:right w:val="none" w:sz="0" w:space="0" w:color="auto"/>
          </w:divBdr>
          <w:divsChild>
            <w:div w:id="975641062">
              <w:marLeft w:val="0"/>
              <w:marRight w:val="0"/>
              <w:marTop w:val="0"/>
              <w:marBottom w:val="0"/>
              <w:divBdr>
                <w:top w:val="none" w:sz="0" w:space="0" w:color="auto"/>
                <w:left w:val="none" w:sz="0" w:space="0" w:color="auto"/>
                <w:bottom w:val="none" w:sz="0" w:space="0" w:color="auto"/>
                <w:right w:val="none" w:sz="0" w:space="0" w:color="auto"/>
              </w:divBdr>
            </w:div>
          </w:divsChild>
        </w:div>
        <w:div w:id="345209982">
          <w:marLeft w:val="0"/>
          <w:marRight w:val="0"/>
          <w:marTop w:val="0"/>
          <w:marBottom w:val="0"/>
          <w:divBdr>
            <w:top w:val="none" w:sz="0" w:space="0" w:color="auto"/>
            <w:left w:val="none" w:sz="0" w:space="0" w:color="auto"/>
            <w:bottom w:val="none" w:sz="0" w:space="0" w:color="auto"/>
            <w:right w:val="none" w:sz="0" w:space="0" w:color="auto"/>
          </w:divBdr>
          <w:divsChild>
            <w:div w:id="1011300501">
              <w:marLeft w:val="0"/>
              <w:marRight w:val="0"/>
              <w:marTop w:val="0"/>
              <w:marBottom w:val="0"/>
              <w:divBdr>
                <w:top w:val="none" w:sz="0" w:space="0" w:color="auto"/>
                <w:left w:val="none" w:sz="0" w:space="0" w:color="auto"/>
                <w:bottom w:val="none" w:sz="0" w:space="0" w:color="auto"/>
                <w:right w:val="none" w:sz="0" w:space="0" w:color="auto"/>
              </w:divBdr>
            </w:div>
            <w:div w:id="1056247515">
              <w:marLeft w:val="0"/>
              <w:marRight w:val="0"/>
              <w:marTop w:val="0"/>
              <w:marBottom w:val="0"/>
              <w:divBdr>
                <w:top w:val="none" w:sz="0" w:space="0" w:color="auto"/>
                <w:left w:val="none" w:sz="0" w:space="0" w:color="auto"/>
                <w:bottom w:val="none" w:sz="0" w:space="0" w:color="auto"/>
                <w:right w:val="none" w:sz="0" w:space="0" w:color="auto"/>
              </w:divBdr>
            </w:div>
            <w:div w:id="1945067357">
              <w:marLeft w:val="0"/>
              <w:marRight w:val="0"/>
              <w:marTop w:val="0"/>
              <w:marBottom w:val="0"/>
              <w:divBdr>
                <w:top w:val="none" w:sz="0" w:space="0" w:color="auto"/>
                <w:left w:val="none" w:sz="0" w:space="0" w:color="auto"/>
                <w:bottom w:val="none" w:sz="0" w:space="0" w:color="auto"/>
                <w:right w:val="none" w:sz="0" w:space="0" w:color="auto"/>
              </w:divBdr>
            </w:div>
          </w:divsChild>
        </w:div>
        <w:div w:id="364790909">
          <w:marLeft w:val="0"/>
          <w:marRight w:val="0"/>
          <w:marTop w:val="0"/>
          <w:marBottom w:val="0"/>
          <w:divBdr>
            <w:top w:val="none" w:sz="0" w:space="0" w:color="auto"/>
            <w:left w:val="none" w:sz="0" w:space="0" w:color="auto"/>
            <w:bottom w:val="none" w:sz="0" w:space="0" w:color="auto"/>
            <w:right w:val="none" w:sz="0" w:space="0" w:color="auto"/>
          </w:divBdr>
          <w:divsChild>
            <w:div w:id="1114716001">
              <w:marLeft w:val="0"/>
              <w:marRight w:val="0"/>
              <w:marTop w:val="0"/>
              <w:marBottom w:val="0"/>
              <w:divBdr>
                <w:top w:val="none" w:sz="0" w:space="0" w:color="auto"/>
                <w:left w:val="none" w:sz="0" w:space="0" w:color="auto"/>
                <w:bottom w:val="none" w:sz="0" w:space="0" w:color="auto"/>
                <w:right w:val="none" w:sz="0" w:space="0" w:color="auto"/>
              </w:divBdr>
            </w:div>
          </w:divsChild>
        </w:div>
        <w:div w:id="490414224">
          <w:marLeft w:val="0"/>
          <w:marRight w:val="0"/>
          <w:marTop w:val="0"/>
          <w:marBottom w:val="0"/>
          <w:divBdr>
            <w:top w:val="none" w:sz="0" w:space="0" w:color="auto"/>
            <w:left w:val="none" w:sz="0" w:space="0" w:color="auto"/>
            <w:bottom w:val="none" w:sz="0" w:space="0" w:color="auto"/>
            <w:right w:val="none" w:sz="0" w:space="0" w:color="auto"/>
          </w:divBdr>
          <w:divsChild>
            <w:div w:id="980159970">
              <w:marLeft w:val="0"/>
              <w:marRight w:val="0"/>
              <w:marTop w:val="0"/>
              <w:marBottom w:val="0"/>
              <w:divBdr>
                <w:top w:val="none" w:sz="0" w:space="0" w:color="auto"/>
                <w:left w:val="none" w:sz="0" w:space="0" w:color="auto"/>
                <w:bottom w:val="none" w:sz="0" w:space="0" w:color="auto"/>
                <w:right w:val="none" w:sz="0" w:space="0" w:color="auto"/>
              </w:divBdr>
            </w:div>
          </w:divsChild>
        </w:div>
        <w:div w:id="513611539">
          <w:marLeft w:val="0"/>
          <w:marRight w:val="0"/>
          <w:marTop w:val="0"/>
          <w:marBottom w:val="0"/>
          <w:divBdr>
            <w:top w:val="none" w:sz="0" w:space="0" w:color="auto"/>
            <w:left w:val="none" w:sz="0" w:space="0" w:color="auto"/>
            <w:bottom w:val="none" w:sz="0" w:space="0" w:color="auto"/>
            <w:right w:val="none" w:sz="0" w:space="0" w:color="auto"/>
          </w:divBdr>
          <w:divsChild>
            <w:div w:id="1251425482">
              <w:marLeft w:val="0"/>
              <w:marRight w:val="0"/>
              <w:marTop w:val="0"/>
              <w:marBottom w:val="0"/>
              <w:divBdr>
                <w:top w:val="none" w:sz="0" w:space="0" w:color="auto"/>
                <w:left w:val="none" w:sz="0" w:space="0" w:color="auto"/>
                <w:bottom w:val="none" w:sz="0" w:space="0" w:color="auto"/>
                <w:right w:val="none" w:sz="0" w:space="0" w:color="auto"/>
              </w:divBdr>
            </w:div>
          </w:divsChild>
        </w:div>
        <w:div w:id="586575910">
          <w:marLeft w:val="0"/>
          <w:marRight w:val="0"/>
          <w:marTop w:val="0"/>
          <w:marBottom w:val="0"/>
          <w:divBdr>
            <w:top w:val="none" w:sz="0" w:space="0" w:color="auto"/>
            <w:left w:val="none" w:sz="0" w:space="0" w:color="auto"/>
            <w:bottom w:val="none" w:sz="0" w:space="0" w:color="auto"/>
            <w:right w:val="none" w:sz="0" w:space="0" w:color="auto"/>
          </w:divBdr>
          <w:divsChild>
            <w:div w:id="947128702">
              <w:marLeft w:val="0"/>
              <w:marRight w:val="0"/>
              <w:marTop w:val="0"/>
              <w:marBottom w:val="0"/>
              <w:divBdr>
                <w:top w:val="none" w:sz="0" w:space="0" w:color="auto"/>
                <w:left w:val="none" w:sz="0" w:space="0" w:color="auto"/>
                <w:bottom w:val="none" w:sz="0" w:space="0" w:color="auto"/>
                <w:right w:val="none" w:sz="0" w:space="0" w:color="auto"/>
              </w:divBdr>
            </w:div>
          </w:divsChild>
        </w:div>
        <w:div w:id="589242235">
          <w:marLeft w:val="0"/>
          <w:marRight w:val="0"/>
          <w:marTop w:val="0"/>
          <w:marBottom w:val="0"/>
          <w:divBdr>
            <w:top w:val="none" w:sz="0" w:space="0" w:color="auto"/>
            <w:left w:val="none" w:sz="0" w:space="0" w:color="auto"/>
            <w:bottom w:val="none" w:sz="0" w:space="0" w:color="auto"/>
            <w:right w:val="none" w:sz="0" w:space="0" w:color="auto"/>
          </w:divBdr>
          <w:divsChild>
            <w:div w:id="1694727918">
              <w:marLeft w:val="0"/>
              <w:marRight w:val="0"/>
              <w:marTop w:val="0"/>
              <w:marBottom w:val="0"/>
              <w:divBdr>
                <w:top w:val="none" w:sz="0" w:space="0" w:color="auto"/>
                <w:left w:val="none" w:sz="0" w:space="0" w:color="auto"/>
                <w:bottom w:val="none" w:sz="0" w:space="0" w:color="auto"/>
                <w:right w:val="none" w:sz="0" w:space="0" w:color="auto"/>
              </w:divBdr>
            </w:div>
          </w:divsChild>
        </w:div>
        <w:div w:id="768084354">
          <w:marLeft w:val="0"/>
          <w:marRight w:val="0"/>
          <w:marTop w:val="0"/>
          <w:marBottom w:val="0"/>
          <w:divBdr>
            <w:top w:val="none" w:sz="0" w:space="0" w:color="auto"/>
            <w:left w:val="none" w:sz="0" w:space="0" w:color="auto"/>
            <w:bottom w:val="none" w:sz="0" w:space="0" w:color="auto"/>
            <w:right w:val="none" w:sz="0" w:space="0" w:color="auto"/>
          </w:divBdr>
          <w:divsChild>
            <w:div w:id="1009219185">
              <w:marLeft w:val="0"/>
              <w:marRight w:val="0"/>
              <w:marTop w:val="0"/>
              <w:marBottom w:val="0"/>
              <w:divBdr>
                <w:top w:val="none" w:sz="0" w:space="0" w:color="auto"/>
                <w:left w:val="none" w:sz="0" w:space="0" w:color="auto"/>
                <w:bottom w:val="none" w:sz="0" w:space="0" w:color="auto"/>
                <w:right w:val="none" w:sz="0" w:space="0" w:color="auto"/>
              </w:divBdr>
            </w:div>
            <w:div w:id="1806851476">
              <w:marLeft w:val="0"/>
              <w:marRight w:val="0"/>
              <w:marTop w:val="0"/>
              <w:marBottom w:val="0"/>
              <w:divBdr>
                <w:top w:val="none" w:sz="0" w:space="0" w:color="auto"/>
                <w:left w:val="none" w:sz="0" w:space="0" w:color="auto"/>
                <w:bottom w:val="none" w:sz="0" w:space="0" w:color="auto"/>
                <w:right w:val="none" w:sz="0" w:space="0" w:color="auto"/>
              </w:divBdr>
            </w:div>
          </w:divsChild>
        </w:div>
        <w:div w:id="818573464">
          <w:marLeft w:val="0"/>
          <w:marRight w:val="0"/>
          <w:marTop w:val="0"/>
          <w:marBottom w:val="0"/>
          <w:divBdr>
            <w:top w:val="none" w:sz="0" w:space="0" w:color="auto"/>
            <w:left w:val="none" w:sz="0" w:space="0" w:color="auto"/>
            <w:bottom w:val="none" w:sz="0" w:space="0" w:color="auto"/>
            <w:right w:val="none" w:sz="0" w:space="0" w:color="auto"/>
          </w:divBdr>
          <w:divsChild>
            <w:div w:id="1155951678">
              <w:marLeft w:val="0"/>
              <w:marRight w:val="0"/>
              <w:marTop w:val="0"/>
              <w:marBottom w:val="0"/>
              <w:divBdr>
                <w:top w:val="none" w:sz="0" w:space="0" w:color="auto"/>
                <w:left w:val="none" w:sz="0" w:space="0" w:color="auto"/>
                <w:bottom w:val="none" w:sz="0" w:space="0" w:color="auto"/>
                <w:right w:val="none" w:sz="0" w:space="0" w:color="auto"/>
              </w:divBdr>
            </w:div>
          </w:divsChild>
        </w:div>
        <w:div w:id="1019699601">
          <w:marLeft w:val="0"/>
          <w:marRight w:val="0"/>
          <w:marTop w:val="0"/>
          <w:marBottom w:val="0"/>
          <w:divBdr>
            <w:top w:val="none" w:sz="0" w:space="0" w:color="auto"/>
            <w:left w:val="none" w:sz="0" w:space="0" w:color="auto"/>
            <w:bottom w:val="none" w:sz="0" w:space="0" w:color="auto"/>
            <w:right w:val="none" w:sz="0" w:space="0" w:color="auto"/>
          </w:divBdr>
          <w:divsChild>
            <w:div w:id="99574020">
              <w:marLeft w:val="0"/>
              <w:marRight w:val="0"/>
              <w:marTop w:val="0"/>
              <w:marBottom w:val="0"/>
              <w:divBdr>
                <w:top w:val="none" w:sz="0" w:space="0" w:color="auto"/>
                <w:left w:val="none" w:sz="0" w:space="0" w:color="auto"/>
                <w:bottom w:val="none" w:sz="0" w:space="0" w:color="auto"/>
                <w:right w:val="none" w:sz="0" w:space="0" w:color="auto"/>
              </w:divBdr>
            </w:div>
            <w:div w:id="180702924">
              <w:marLeft w:val="0"/>
              <w:marRight w:val="0"/>
              <w:marTop w:val="0"/>
              <w:marBottom w:val="0"/>
              <w:divBdr>
                <w:top w:val="none" w:sz="0" w:space="0" w:color="auto"/>
                <w:left w:val="none" w:sz="0" w:space="0" w:color="auto"/>
                <w:bottom w:val="none" w:sz="0" w:space="0" w:color="auto"/>
                <w:right w:val="none" w:sz="0" w:space="0" w:color="auto"/>
              </w:divBdr>
            </w:div>
            <w:div w:id="269167165">
              <w:marLeft w:val="0"/>
              <w:marRight w:val="0"/>
              <w:marTop w:val="0"/>
              <w:marBottom w:val="0"/>
              <w:divBdr>
                <w:top w:val="none" w:sz="0" w:space="0" w:color="auto"/>
                <w:left w:val="none" w:sz="0" w:space="0" w:color="auto"/>
                <w:bottom w:val="none" w:sz="0" w:space="0" w:color="auto"/>
                <w:right w:val="none" w:sz="0" w:space="0" w:color="auto"/>
              </w:divBdr>
            </w:div>
            <w:div w:id="558563667">
              <w:marLeft w:val="0"/>
              <w:marRight w:val="0"/>
              <w:marTop w:val="0"/>
              <w:marBottom w:val="0"/>
              <w:divBdr>
                <w:top w:val="none" w:sz="0" w:space="0" w:color="auto"/>
                <w:left w:val="none" w:sz="0" w:space="0" w:color="auto"/>
                <w:bottom w:val="none" w:sz="0" w:space="0" w:color="auto"/>
                <w:right w:val="none" w:sz="0" w:space="0" w:color="auto"/>
              </w:divBdr>
            </w:div>
            <w:div w:id="954678848">
              <w:marLeft w:val="0"/>
              <w:marRight w:val="0"/>
              <w:marTop w:val="0"/>
              <w:marBottom w:val="0"/>
              <w:divBdr>
                <w:top w:val="none" w:sz="0" w:space="0" w:color="auto"/>
                <w:left w:val="none" w:sz="0" w:space="0" w:color="auto"/>
                <w:bottom w:val="none" w:sz="0" w:space="0" w:color="auto"/>
                <w:right w:val="none" w:sz="0" w:space="0" w:color="auto"/>
              </w:divBdr>
            </w:div>
            <w:div w:id="1142312242">
              <w:marLeft w:val="0"/>
              <w:marRight w:val="0"/>
              <w:marTop w:val="0"/>
              <w:marBottom w:val="0"/>
              <w:divBdr>
                <w:top w:val="none" w:sz="0" w:space="0" w:color="auto"/>
                <w:left w:val="none" w:sz="0" w:space="0" w:color="auto"/>
                <w:bottom w:val="none" w:sz="0" w:space="0" w:color="auto"/>
                <w:right w:val="none" w:sz="0" w:space="0" w:color="auto"/>
              </w:divBdr>
            </w:div>
            <w:div w:id="1154419555">
              <w:marLeft w:val="0"/>
              <w:marRight w:val="0"/>
              <w:marTop w:val="0"/>
              <w:marBottom w:val="0"/>
              <w:divBdr>
                <w:top w:val="none" w:sz="0" w:space="0" w:color="auto"/>
                <w:left w:val="none" w:sz="0" w:space="0" w:color="auto"/>
                <w:bottom w:val="none" w:sz="0" w:space="0" w:color="auto"/>
                <w:right w:val="none" w:sz="0" w:space="0" w:color="auto"/>
              </w:divBdr>
            </w:div>
            <w:div w:id="1677003953">
              <w:marLeft w:val="0"/>
              <w:marRight w:val="0"/>
              <w:marTop w:val="0"/>
              <w:marBottom w:val="0"/>
              <w:divBdr>
                <w:top w:val="none" w:sz="0" w:space="0" w:color="auto"/>
                <w:left w:val="none" w:sz="0" w:space="0" w:color="auto"/>
                <w:bottom w:val="none" w:sz="0" w:space="0" w:color="auto"/>
                <w:right w:val="none" w:sz="0" w:space="0" w:color="auto"/>
              </w:divBdr>
            </w:div>
            <w:div w:id="1703506974">
              <w:marLeft w:val="0"/>
              <w:marRight w:val="0"/>
              <w:marTop w:val="0"/>
              <w:marBottom w:val="0"/>
              <w:divBdr>
                <w:top w:val="none" w:sz="0" w:space="0" w:color="auto"/>
                <w:left w:val="none" w:sz="0" w:space="0" w:color="auto"/>
                <w:bottom w:val="none" w:sz="0" w:space="0" w:color="auto"/>
                <w:right w:val="none" w:sz="0" w:space="0" w:color="auto"/>
              </w:divBdr>
            </w:div>
            <w:div w:id="1715275494">
              <w:marLeft w:val="0"/>
              <w:marRight w:val="0"/>
              <w:marTop w:val="0"/>
              <w:marBottom w:val="0"/>
              <w:divBdr>
                <w:top w:val="none" w:sz="0" w:space="0" w:color="auto"/>
                <w:left w:val="none" w:sz="0" w:space="0" w:color="auto"/>
                <w:bottom w:val="none" w:sz="0" w:space="0" w:color="auto"/>
                <w:right w:val="none" w:sz="0" w:space="0" w:color="auto"/>
              </w:divBdr>
            </w:div>
            <w:div w:id="1721246025">
              <w:marLeft w:val="0"/>
              <w:marRight w:val="0"/>
              <w:marTop w:val="0"/>
              <w:marBottom w:val="0"/>
              <w:divBdr>
                <w:top w:val="none" w:sz="0" w:space="0" w:color="auto"/>
                <w:left w:val="none" w:sz="0" w:space="0" w:color="auto"/>
                <w:bottom w:val="none" w:sz="0" w:space="0" w:color="auto"/>
                <w:right w:val="none" w:sz="0" w:space="0" w:color="auto"/>
              </w:divBdr>
            </w:div>
            <w:div w:id="1722750696">
              <w:marLeft w:val="0"/>
              <w:marRight w:val="0"/>
              <w:marTop w:val="0"/>
              <w:marBottom w:val="0"/>
              <w:divBdr>
                <w:top w:val="none" w:sz="0" w:space="0" w:color="auto"/>
                <w:left w:val="none" w:sz="0" w:space="0" w:color="auto"/>
                <w:bottom w:val="none" w:sz="0" w:space="0" w:color="auto"/>
                <w:right w:val="none" w:sz="0" w:space="0" w:color="auto"/>
              </w:divBdr>
            </w:div>
            <w:div w:id="1801070026">
              <w:marLeft w:val="0"/>
              <w:marRight w:val="0"/>
              <w:marTop w:val="0"/>
              <w:marBottom w:val="0"/>
              <w:divBdr>
                <w:top w:val="none" w:sz="0" w:space="0" w:color="auto"/>
                <w:left w:val="none" w:sz="0" w:space="0" w:color="auto"/>
                <w:bottom w:val="none" w:sz="0" w:space="0" w:color="auto"/>
                <w:right w:val="none" w:sz="0" w:space="0" w:color="auto"/>
              </w:divBdr>
            </w:div>
            <w:div w:id="2008819633">
              <w:marLeft w:val="0"/>
              <w:marRight w:val="0"/>
              <w:marTop w:val="0"/>
              <w:marBottom w:val="0"/>
              <w:divBdr>
                <w:top w:val="none" w:sz="0" w:space="0" w:color="auto"/>
                <w:left w:val="none" w:sz="0" w:space="0" w:color="auto"/>
                <w:bottom w:val="none" w:sz="0" w:space="0" w:color="auto"/>
                <w:right w:val="none" w:sz="0" w:space="0" w:color="auto"/>
              </w:divBdr>
            </w:div>
            <w:div w:id="2011911140">
              <w:marLeft w:val="0"/>
              <w:marRight w:val="0"/>
              <w:marTop w:val="0"/>
              <w:marBottom w:val="0"/>
              <w:divBdr>
                <w:top w:val="none" w:sz="0" w:space="0" w:color="auto"/>
                <w:left w:val="none" w:sz="0" w:space="0" w:color="auto"/>
                <w:bottom w:val="none" w:sz="0" w:space="0" w:color="auto"/>
                <w:right w:val="none" w:sz="0" w:space="0" w:color="auto"/>
              </w:divBdr>
            </w:div>
          </w:divsChild>
        </w:div>
        <w:div w:id="1040014453">
          <w:marLeft w:val="0"/>
          <w:marRight w:val="0"/>
          <w:marTop w:val="0"/>
          <w:marBottom w:val="0"/>
          <w:divBdr>
            <w:top w:val="none" w:sz="0" w:space="0" w:color="auto"/>
            <w:left w:val="none" w:sz="0" w:space="0" w:color="auto"/>
            <w:bottom w:val="none" w:sz="0" w:space="0" w:color="auto"/>
            <w:right w:val="none" w:sz="0" w:space="0" w:color="auto"/>
          </w:divBdr>
          <w:divsChild>
            <w:div w:id="141428685">
              <w:marLeft w:val="0"/>
              <w:marRight w:val="0"/>
              <w:marTop w:val="0"/>
              <w:marBottom w:val="0"/>
              <w:divBdr>
                <w:top w:val="none" w:sz="0" w:space="0" w:color="auto"/>
                <w:left w:val="none" w:sz="0" w:space="0" w:color="auto"/>
                <w:bottom w:val="none" w:sz="0" w:space="0" w:color="auto"/>
                <w:right w:val="none" w:sz="0" w:space="0" w:color="auto"/>
              </w:divBdr>
            </w:div>
            <w:div w:id="297497131">
              <w:marLeft w:val="0"/>
              <w:marRight w:val="0"/>
              <w:marTop w:val="0"/>
              <w:marBottom w:val="0"/>
              <w:divBdr>
                <w:top w:val="none" w:sz="0" w:space="0" w:color="auto"/>
                <w:left w:val="none" w:sz="0" w:space="0" w:color="auto"/>
                <w:bottom w:val="none" w:sz="0" w:space="0" w:color="auto"/>
                <w:right w:val="none" w:sz="0" w:space="0" w:color="auto"/>
              </w:divBdr>
            </w:div>
            <w:div w:id="360515836">
              <w:marLeft w:val="0"/>
              <w:marRight w:val="0"/>
              <w:marTop w:val="0"/>
              <w:marBottom w:val="0"/>
              <w:divBdr>
                <w:top w:val="none" w:sz="0" w:space="0" w:color="auto"/>
                <w:left w:val="none" w:sz="0" w:space="0" w:color="auto"/>
                <w:bottom w:val="none" w:sz="0" w:space="0" w:color="auto"/>
                <w:right w:val="none" w:sz="0" w:space="0" w:color="auto"/>
              </w:divBdr>
            </w:div>
            <w:div w:id="829907500">
              <w:marLeft w:val="0"/>
              <w:marRight w:val="0"/>
              <w:marTop w:val="0"/>
              <w:marBottom w:val="0"/>
              <w:divBdr>
                <w:top w:val="none" w:sz="0" w:space="0" w:color="auto"/>
                <w:left w:val="none" w:sz="0" w:space="0" w:color="auto"/>
                <w:bottom w:val="none" w:sz="0" w:space="0" w:color="auto"/>
                <w:right w:val="none" w:sz="0" w:space="0" w:color="auto"/>
              </w:divBdr>
            </w:div>
            <w:div w:id="959263060">
              <w:marLeft w:val="0"/>
              <w:marRight w:val="0"/>
              <w:marTop w:val="0"/>
              <w:marBottom w:val="0"/>
              <w:divBdr>
                <w:top w:val="none" w:sz="0" w:space="0" w:color="auto"/>
                <w:left w:val="none" w:sz="0" w:space="0" w:color="auto"/>
                <w:bottom w:val="none" w:sz="0" w:space="0" w:color="auto"/>
                <w:right w:val="none" w:sz="0" w:space="0" w:color="auto"/>
              </w:divBdr>
            </w:div>
            <w:div w:id="989868821">
              <w:marLeft w:val="0"/>
              <w:marRight w:val="0"/>
              <w:marTop w:val="0"/>
              <w:marBottom w:val="0"/>
              <w:divBdr>
                <w:top w:val="none" w:sz="0" w:space="0" w:color="auto"/>
                <w:left w:val="none" w:sz="0" w:space="0" w:color="auto"/>
                <w:bottom w:val="none" w:sz="0" w:space="0" w:color="auto"/>
                <w:right w:val="none" w:sz="0" w:space="0" w:color="auto"/>
              </w:divBdr>
            </w:div>
            <w:div w:id="1505626703">
              <w:marLeft w:val="0"/>
              <w:marRight w:val="0"/>
              <w:marTop w:val="0"/>
              <w:marBottom w:val="0"/>
              <w:divBdr>
                <w:top w:val="none" w:sz="0" w:space="0" w:color="auto"/>
                <w:left w:val="none" w:sz="0" w:space="0" w:color="auto"/>
                <w:bottom w:val="none" w:sz="0" w:space="0" w:color="auto"/>
                <w:right w:val="none" w:sz="0" w:space="0" w:color="auto"/>
              </w:divBdr>
            </w:div>
            <w:div w:id="1986275926">
              <w:marLeft w:val="0"/>
              <w:marRight w:val="0"/>
              <w:marTop w:val="0"/>
              <w:marBottom w:val="0"/>
              <w:divBdr>
                <w:top w:val="none" w:sz="0" w:space="0" w:color="auto"/>
                <w:left w:val="none" w:sz="0" w:space="0" w:color="auto"/>
                <w:bottom w:val="none" w:sz="0" w:space="0" w:color="auto"/>
                <w:right w:val="none" w:sz="0" w:space="0" w:color="auto"/>
              </w:divBdr>
            </w:div>
          </w:divsChild>
        </w:div>
        <w:div w:id="1044644372">
          <w:marLeft w:val="0"/>
          <w:marRight w:val="0"/>
          <w:marTop w:val="0"/>
          <w:marBottom w:val="0"/>
          <w:divBdr>
            <w:top w:val="none" w:sz="0" w:space="0" w:color="auto"/>
            <w:left w:val="none" w:sz="0" w:space="0" w:color="auto"/>
            <w:bottom w:val="none" w:sz="0" w:space="0" w:color="auto"/>
            <w:right w:val="none" w:sz="0" w:space="0" w:color="auto"/>
          </w:divBdr>
          <w:divsChild>
            <w:div w:id="43991226">
              <w:marLeft w:val="0"/>
              <w:marRight w:val="0"/>
              <w:marTop w:val="0"/>
              <w:marBottom w:val="0"/>
              <w:divBdr>
                <w:top w:val="none" w:sz="0" w:space="0" w:color="auto"/>
                <w:left w:val="none" w:sz="0" w:space="0" w:color="auto"/>
                <w:bottom w:val="none" w:sz="0" w:space="0" w:color="auto"/>
                <w:right w:val="none" w:sz="0" w:space="0" w:color="auto"/>
              </w:divBdr>
            </w:div>
            <w:div w:id="45494833">
              <w:marLeft w:val="0"/>
              <w:marRight w:val="0"/>
              <w:marTop w:val="0"/>
              <w:marBottom w:val="0"/>
              <w:divBdr>
                <w:top w:val="none" w:sz="0" w:space="0" w:color="auto"/>
                <w:left w:val="none" w:sz="0" w:space="0" w:color="auto"/>
                <w:bottom w:val="none" w:sz="0" w:space="0" w:color="auto"/>
                <w:right w:val="none" w:sz="0" w:space="0" w:color="auto"/>
              </w:divBdr>
            </w:div>
            <w:div w:id="72821144">
              <w:marLeft w:val="0"/>
              <w:marRight w:val="0"/>
              <w:marTop w:val="0"/>
              <w:marBottom w:val="0"/>
              <w:divBdr>
                <w:top w:val="none" w:sz="0" w:space="0" w:color="auto"/>
                <w:left w:val="none" w:sz="0" w:space="0" w:color="auto"/>
                <w:bottom w:val="none" w:sz="0" w:space="0" w:color="auto"/>
                <w:right w:val="none" w:sz="0" w:space="0" w:color="auto"/>
              </w:divBdr>
            </w:div>
            <w:div w:id="81343985">
              <w:marLeft w:val="0"/>
              <w:marRight w:val="0"/>
              <w:marTop w:val="0"/>
              <w:marBottom w:val="0"/>
              <w:divBdr>
                <w:top w:val="none" w:sz="0" w:space="0" w:color="auto"/>
                <w:left w:val="none" w:sz="0" w:space="0" w:color="auto"/>
                <w:bottom w:val="none" w:sz="0" w:space="0" w:color="auto"/>
                <w:right w:val="none" w:sz="0" w:space="0" w:color="auto"/>
              </w:divBdr>
            </w:div>
            <w:div w:id="100298857">
              <w:marLeft w:val="0"/>
              <w:marRight w:val="0"/>
              <w:marTop w:val="0"/>
              <w:marBottom w:val="0"/>
              <w:divBdr>
                <w:top w:val="none" w:sz="0" w:space="0" w:color="auto"/>
                <w:left w:val="none" w:sz="0" w:space="0" w:color="auto"/>
                <w:bottom w:val="none" w:sz="0" w:space="0" w:color="auto"/>
                <w:right w:val="none" w:sz="0" w:space="0" w:color="auto"/>
              </w:divBdr>
            </w:div>
            <w:div w:id="180748875">
              <w:marLeft w:val="0"/>
              <w:marRight w:val="0"/>
              <w:marTop w:val="0"/>
              <w:marBottom w:val="0"/>
              <w:divBdr>
                <w:top w:val="none" w:sz="0" w:space="0" w:color="auto"/>
                <w:left w:val="none" w:sz="0" w:space="0" w:color="auto"/>
                <w:bottom w:val="none" w:sz="0" w:space="0" w:color="auto"/>
                <w:right w:val="none" w:sz="0" w:space="0" w:color="auto"/>
              </w:divBdr>
            </w:div>
            <w:div w:id="309749572">
              <w:marLeft w:val="0"/>
              <w:marRight w:val="0"/>
              <w:marTop w:val="0"/>
              <w:marBottom w:val="0"/>
              <w:divBdr>
                <w:top w:val="none" w:sz="0" w:space="0" w:color="auto"/>
                <w:left w:val="none" w:sz="0" w:space="0" w:color="auto"/>
                <w:bottom w:val="none" w:sz="0" w:space="0" w:color="auto"/>
                <w:right w:val="none" w:sz="0" w:space="0" w:color="auto"/>
              </w:divBdr>
            </w:div>
            <w:div w:id="406927374">
              <w:marLeft w:val="0"/>
              <w:marRight w:val="0"/>
              <w:marTop w:val="0"/>
              <w:marBottom w:val="0"/>
              <w:divBdr>
                <w:top w:val="none" w:sz="0" w:space="0" w:color="auto"/>
                <w:left w:val="none" w:sz="0" w:space="0" w:color="auto"/>
                <w:bottom w:val="none" w:sz="0" w:space="0" w:color="auto"/>
                <w:right w:val="none" w:sz="0" w:space="0" w:color="auto"/>
              </w:divBdr>
            </w:div>
            <w:div w:id="445855647">
              <w:marLeft w:val="0"/>
              <w:marRight w:val="0"/>
              <w:marTop w:val="0"/>
              <w:marBottom w:val="0"/>
              <w:divBdr>
                <w:top w:val="none" w:sz="0" w:space="0" w:color="auto"/>
                <w:left w:val="none" w:sz="0" w:space="0" w:color="auto"/>
                <w:bottom w:val="none" w:sz="0" w:space="0" w:color="auto"/>
                <w:right w:val="none" w:sz="0" w:space="0" w:color="auto"/>
              </w:divBdr>
            </w:div>
            <w:div w:id="767847451">
              <w:marLeft w:val="0"/>
              <w:marRight w:val="0"/>
              <w:marTop w:val="0"/>
              <w:marBottom w:val="0"/>
              <w:divBdr>
                <w:top w:val="none" w:sz="0" w:space="0" w:color="auto"/>
                <w:left w:val="none" w:sz="0" w:space="0" w:color="auto"/>
                <w:bottom w:val="none" w:sz="0" w:space="0" w:color="auto"/>
                <w:right w:val="none" w:sz="0" w:space="0" w:color="auto"/>
              </w:divBdr>
            </w:div>
            <w:div w:id="920022377">
              <w:marLeft w:val="0"/>
              <w:marRight w:val="0"/>
              <w:marTop w:val="0"/>
              <w:marBottom w:val="0"/>
              <w:divBdr>
                <w:top w:val="none" w:sz="0" w:space="0" w:color="auto"/>
                <w:left w:val="none" w:sz="0" w:space="0" w:color="auto"/>
                <w:bottom w:val="none" w:sz="0" w:space="0" w:color="auto"/>
                <w:right w:val="none" w:sz="0" w:space="0" w:color="auto"/>
              </w:divBdr>
            </w:div>
            <w:div w:id="955715596">
              <w:marLeft w:val="0"/>
              <w:marRight w:val="0"/>
              <w:marTop w:val="0"/>
              <w:marBottom w:val="0"/>
              <w:divBdr>
                <w:top w:val="none" w:sz="0" w:space="0" w:color="auto"/>
                <w:left w:val="none" w:sz="0" w:space="0" w:color="auto"/>
                <w:bottom w:val="none" w:sz="0" w:space="0" w:color="auto"/>
                <w:right w:val="none" w:sz="0" w:space="0" w:color="auto"/>
              </w:divBdr>
            </w:div>
            <w:div w:id="1310862203">
              <w:marLeft w:val="0"/>
              <w:marRight w:val="0"/>
              <w:marTop w:val="0"/>
              <w:marBottom w:val="0"/>
              <w:divBdr>
                <w:top w:val="none" w:sz="0" w:space="0" w:color="auto"/>
                <w:left w:val="none" w:sz="0" w:space="0" w:color="auto"/>
                <w:bottom w:val="none" w:sz="0" w:space="0" w:color="auto"/>
                <w:right w:val="none" w:sz="0" w:space="0" w:color="auto"/>
              </w:divBdr>
            </w:div>
            <w:div w:id="1338574942">
              <w:marLeft w:val="0"/>
              <w:marRight w:val="0"/>
              <w:marTop w:val="0"/>
              <w:marBottom w:val="0"/>
              <w:divBdr>
                <w:top w:val="none" w:sz="0" w:space="0" w:color="auto"/>
                <w:left w:val="none" w:sz="0" w:space="0" w:color="auto"/>
                <w:bottom w:val="none" w:sz="0" w:space="0" w:color="auto"/>
                <w:right w:val="none" w:sz="0" w:space="0" w:color="auto"/>
              </w:divBdr>
            </w:div>
            <w:div w:id="1542667917">
              <w:marLeft w:val="0"/>
              <w:marRight w:val="0"/>
              <w:marTop w:val="0"/>
              <w:marBottom w:val="0"/>
              <w:divBdr>
                <w:top w:val="none" w:sz="0" w:space="0" w:color="auto"/>
                <w:left w:val="none" w:sz="0" w:space="0" w:color="auto"/>
                <w:bottom w:val="none" w:sz="0" w:space="0" w:color="auto"/>
                <w:right w:val="none" w:sz="0" w:space="0" w:color="auto"/>
              </w:divBdr>
            </w:div>
            <w:div w:id="1954705516">
              <w:marLeft w:val="0"/>
              <w:marRight w:val="0"/>
              <w:marTop w:val="0"/>
              <w:marBottom w:val="0"/>
              <w:divBdr>
                <w:top w:val="none" w:sz="0" w:space="0" w:color="auto"/>
                <w:left w:val="none" w:sz="0" w:space="0" w:color="auto"/>
                <w:bottom w:val="none" w:sz="0" w:space="0" w:color="auto"/>
                <w:right w:val="none" w:sz="0" w:space="0" w:color="auto"/>
              </w:divBdr>
            </w:div>
            <w:div w:id="2032998396">
              <w:marLeft w:val="0"/>
              <w:marRight w:val="0"/>
              <w:marTop w:val="0"/>
              <w:marBottom w:val="0"/>
              <w:divBdr>
                <w:top w:val="none" w:sz="0" w:space="0" w:color="auto"/>
                <w:left w:val="none" w:sz="0" w:space="0" w:color="auto"/>
                <w:bottom w:val="none" w:sz="0" w:space="0" w:color="auto"/>
                <w:right w:val="none" w:sz="0" w:space="0" w:color="auto"/>
              </w:divBdr>
            </w:div>
            <w:div w:id="2097246963">
              <w:marLeft w:val="0"/>
              <w:marRight w:val="0"/>
              <w:marTop w:val="0"/>
              <w:marBottom w:val="0"/>
              <w:divBdr>
                <w:top w:val="none" w:sz="0" w:space="0" w:color="auto"/>
                <w:left w:val="none" w:sz="0" w:space="0" w:color="auto"/>
                <w:bottom w:val="none" w:sz="0" w:space="0" w:color="auto"/>
                <w:right w:val="none" w:sz="0" w:space="0" w:color="auto"/>
              </w:divBdr>
            </w:div>
          </w:divsChild>
        </w:div>
        <w:div w:id="1090472349">
          <w:marLeft w:val="0"/>
          <w:marRight w:val="0"/>
          <w:marTop w:val="0"/>
          <w:marBottom w:val="0"/>
          <w:divBdr>
            <w:top w:val="none" w:sz="0" w:space="0" w:color="auto"/>
            <w:left w:val="none" w:sz="0" w:space="0" w:color="auto"/>
            <w:bottom w:val="none" w:sz="0" w:space="0" w:color="auto"/>
            <w:right w:val="none" w:sz="0" w:space="0" w:color="auto"/>
          </w:divBdr>
          <w:divsChild>
            <w:div w:id="148133023">
              <w:marLeft w:val="0"/>
              <w:marRight w:val="0"/>
              <w:marTop w:val="0"/>
              <w:marBottom w:val="0"/>
              <w:divBdr>
                <w:top w:val="none" w:sz="0" w:space="0" w:color="auto"/>
                <w:left w:val="none" w:sz="0" w:space="0" w:color="auto"/>
                <w:bottom w:val="none" w:sz="0" w:space="0" w:color="auto"/>
                <w:right w:val="none" w:sz="0" w:space="0" w:color="auto"/>
              </w:divBdr>
            </w:div>
            <w:div w:id="1047223072">
              <w:marLeft w:val="0"/>
              <w:marRight w:val="0"/>
              <w:marTop w:val="0"/>
              <w:marBottom w:val="0"/>
              <w:divBdr>
                <w:top w:val="none" w:sz="0" w:space="0" w:color="auto"/>
                <w:left w:val="none" w:sz="0" w:space="0" w:color="auto"/>
                <w:bottom w:val="none" w:sz="0" w:space="0" w:color="auto"/>
                <w:right w:val="none" w:sz="0" w:space="0" w:color="auto"/>
              </w:divBdr>
            </w:div>
            <w:div w:id="1309699760">
              <w:marLeft w:val="0"/>
              <w:marRight w:val="0"/>
              <w:marTop w:val="0"/>
              <w:marBottom w:val="0"/>
              <w:divBdr>
                <w:top w:val="none" w:sz="0" w:space="0" w:color="auto"/>
                <w:left w:val="none" w:sz="0" w:space="0" w:color="auto"/>
                <w:bottom w:val="none" w:sz="0" w:space="0" w:color="auto"/>
                <w:right w:val="none" w:sz="0" w:space="0" w:color="auto"/>
              </w:divBdr>
            </w:div>
            <w:div w:id="1712730598">
              <w:marLeft w:val="0"/>
              <w:marRight w:val="0"/>
              <w:marTop w:val="0"/>
              <w:marBottom w:val="0"/>
              <w:divBdr>
                <w:top w:val="none" w:sz="0" w:space="0" w:color="auto"/>
                <w:left w:val="none" w:sz="0" w:space="0" w:color="auto"/>
                <w:bottom w:val="none" w:sz="0" w:space="0" w:color="auto"/>
                <w:right w:val="none" w:sz="0" w:space="0" w:color="auto"/>
              </w:divBdr>
            </w:div>
            <w:div w:id="1824930962">
              <w:marLeft w:val="0"/>
              <w:marRight w:val="0"/>
              <w:marTop w:val="0"/>
              <w:marBottom w:val="0"/>
              <w:divBdr>
                <w:top w:val="none" w:sz="0" w:space="0" w:color="auto"/>
                <w:left w:val="none" w:sz="0" w:space="0" w:color="auto"/>
                <w:bottom w:val="none" w:sz="0" w:space="0" w:color="auto"/>
                <w:right w:val="none" w:sz="0" w:space="0" w:color="auto"/>
              </w:divBdr>
            </w:div>
            <w:div w:id="1966933571">
              <w:marLeft w:val="0"/>
              <w:marRight w:val="0"/>
              <w:marTop w:val="0"/>
              <w:marBottom w:val="0"/>
              <w:divBdr>
                <w:top w:val="none" w:sz="0" w:space="0" w:color="auto"/>
                <w:left w:val="none" w:sz="0" w:space="0" w:color="auto"/>
                <w:bottom w:val="none" w:sz="0" w:space="0" w:color="auto"/>
                <w:right w:val="none" w:sz="0" w:space="0" w:color="auto"/>
              </w:divBdr>
            </w:div>
          </w:divsChild>
        </w:div>
        <w:div w:id="1105271848">
          <w:marLeft w:val="0"/>
          <w:marRight w:val="0"/>
          <w:marTop w:val="0"/>
          <w:marBottom w:val="0"/>
          <w:divBdr>
            <w:top w:val="none" w:sz="0" w:space="0" w:color="auto"/>
            <w:left w:val="none" w:sz="0" w:space="0" w:color="auto"/>
            <w:bottom w:val="none" w:sz="0" w:space="0" w:color="auto"/>
            <w:right w:val="none" w:sz="0" w:space="0" w:color="auto"/>
          </w:divBdr>
          <w:divsChild>
            <w:div w:id="24991386">
              <w:marLeft w:val="0"/>
              <w:marRight w:val="0"/>
              <w:marTop w:val="0"/>
              <w:marBottom w:val="0"/>
              <w:divBdr>
                <w:top w:val="none" w:sz="0" w:space="0" w:color="auto"/>
                <w:left w:val="none" w:sz="0" w:space="0" w:color="auto"/>
                <w:bottom w:val="none" w:sz="0" w:space="0" w:color="auto"/>
                <w:right w:val="none" w:sz="0" w:space="0" w:color="auto"/>
              </w:divBdr>
            </w:div>
            <w:div w:id="84302586">
              <w:marLeft w:val="0"/>
              <w:marRight w:val="0"/>
              <w:marTop w:val="0"/>
              <w:marBottom w:val="0"/>
              <w:divBdr>
                <w:top w:val="none" w:sz="0" w:space="0" w:color="auto"/>
                <w:left w:val="none" w:sz="0" w:space="0" w:color="auto"/>
                <w:bottom w:val="none" w:sz="0" w:space="0" w:color="auto"/>
                <w:right w:val="none" w:sz="0" w:space="0" w:color="auto"/>
              </w:divBdr>
            </w:div>
            <w:div w:id="644549626">
              <w:marLeft w:val="0"/>
              <w:marRight w:val="0"/>
              <w:marTop w:val="0"/>
              <w:marBottom w:val="0"/>
              <w:divBdr>
                <w:top w:val="none" w:sz="0" w:space="0" w:color="auto"/>
                <w:left w:val="none" w:sz="0" w:space="0" w:color="auto"/>
                <w:bottom w:val="none" w:sz="0" w:space="0" w:color="auto"/>
                <w:right w:val="none" w:sz="0" w:space="0" w:color="auto"/>
              </w:divBdr>
            </w:div>
            <w:div w:id="755319275">
              <w:marLeft w:val="0"/>
              <w:marRight w:val="0"/>
              <w:marTop w:val="0"/>
              <w:marBottom w:val="0"/>
              <w:divBdr>
                <w:top w:val="none" w:sz="0" w:space="0" w:color="auto"/>
                <w:left w:val="none" w:sz="0" w:space="0" w:color="auto"/>
                <w:bottom w:val="none" w:sz="0" w:space="0" w:color="auto"/>
                <w:right w:val="none" w:sz="0" w:space="0" w:color="auto"/>
              </w:divBdr>
            </w:div>
            <w:div w:id="1074157805">
              <w:marLeft w:val="0"/>
              <w:marRight w:val="0"/>
              <w:marTop w:val="0"/>
              <w:marBottom w:val="0"/>
              <w:divBdr>
                <w:top w:val="none" w:sz="0" w:space="0" w:color="auto"/>
                <w:left w:val="none" w:sz="0" w:space="0" w:color="auto"/>
                <w:bottom w:val="none" w:sz="0" w:space="0" w:color="auto"/>
                <w:right w:val="none" w:sz="0" w:space="0" w:color="auto"/>
              </w:divBdr>
            </w:div>
            <w:div w:id="1165634185">
              <w:marLeft w:val="0"/>
              <w:marRight w:val="0"/>
              <w:marTop w:val="0"/>
              <w:marBottom w:val="0"/>
              <w:divBdr>
                <w:top w:val="none" w:sz="0" w:space="0" w:color="auto"/>
                <w:left w:val="none" w:sz="0" w:space="0" w:color="auto"/>
                <w:bottom w:val="none" w:sz="0" w:space="0" w:color="auto"/>
                <w:right w:val="none" w:sz="0" w:space="0" w:color="auto"/>
              </w:divBdr>
            </w:div>
            <w:div w:id="1220246435">
              <w:marLeft w:val="0"/>
              <w:marRight w:val="0"/>
              <w:marTop w:val="0"/>
              <w:marBottom w:val="0"/>
              <w:divBdr>
                <w:top w:val="none" w:sz="0" w:space="0" w:color="auto"/>
                <w:left w:val="none" w:sz="0" w:space="0" w:color="auto"/>
                <w:bottom w:val="none" w:sz="0" w:space="0" w:color="auto"/>
                <w:right w:val="none" w:sz="0" w:space="0" w:color="auto"/>
              </w:divBdr>
            </w:div>
            <w:div w:id="1367101703">
              <w:marLeft w:val="0"/>
              <w:marRight w:val="0"/>
              <w:marTop w:val="0"/>
              <w:marBottom w:val="0"/>
              <w:divBdr>
                <w:top w:val="none" w:sz="0" w:space="0" w:color="auto"/>
                <w:left w:val="none" w:sz="0" w:space="0" w:color="auto"/>
                <w:bottom w:val="none" w:sz="0" w:space="0" w:color="auto"/>
                <w:right w:val="none" w:sz="0" w:space="0" w:color="auto"/>
              </w:divBdr>
            </w:div>
            <w:div w:id="1522431841">
              <w:marLeft w:val="0"/>
              <w:marRight w:val="0"/>
              <w:marTop w:val="0"/>
              <w:marBottom w:val="0"/>
              <w:divBdr>
                <w:top w:val="none" w:sz="0" w:space="0" w:color="auto"/>
                <w:left w:val="none" w:sz="0" w:space="0" w:color="auto"/>
                <w:bottom w:val="none" w:sz="0" w:space="0" w:color="auto"/>
                <w:right w:val="none" w:sz="0" w:space="0" w:color="auto"/>
              </w:divBdr>
            </w:div>
            <w:div w:id="1576473800">
              <w:marLeft w:val="0"/>
              <w:marRight w:val="0"/>
              <w:marTop w:val="0"/>
              <w:marBottom w:val="0"/>
              <w:divBdr>
                <w:top w:val="none" w:sz="0" w:space="0" w:color="auto"/>
                <w:left w:val="none" w:sz="0" w:space="0" w:color="auto"/>
                <w:bottom w:val="none" w:sz="0" w:space="0" w:color="auto"/>
                <w:right w:val="none" w:sz="0" w:space="0" w:color="auto"/>
              </w:divBdr>
            </w:div>
            <w:div w:id="1793942941">
              <w:marLeft w:val="0"/>
              <w:marRight w:val="0"/>
              <w:marTop w:val="0"/>
              <w:marBottom w:val="0"/>
              <w:divBdr>
                <w:top w:val="none" w:sz="0" w:space="0" w:color="auto"/>
                <w:left w:val="none" w:sz="0" w:space="0" w:color="auto"/>
                <w:bottom w:val="none" w:sz="0" w:space="0" w:color="auto"/>
                <w:right w:val="none" w:sz="0" w:space="0" w:color="auto"/>
              </w:divBdr>
            </w:div>
            <w:div w:id="1814249378">
              <w:marLeft w:val="0"/>
              <w:marRight w:val="0"/>
              <w:marTop w:val="0"/>
              <w:marBottom w:val="0"/>
              <w:divBdr>
                <w:top w:val="none" w:sz="0" w:space="0" w:color="auto"/>
                <w:left w:val="none" w:sz="0" w:space="0" w:color="auto"/>
                <w:bottom w:val="none" w:sz="0" w:space="0" w:color="auto"/>
                <w:right w:val="none" w:sz="0" w:space="0" w:color="auto"/>
              </w:divBdr>
            </w:div>
            <w:div w:id="1879276255">
              <w:marLeft w:val="0"/>
              <w:marRight w:val="0"/>
              <w:marTop w:val="0"/>
              <w:marBottom w:val="0"/>
              <w:divBdr>
                <w:top w:val="none" w:sz="0" w:space="0" w:color="auto"/>
                <w:left w:val="none" w:sz="0" w:space="0" w:color="auto"/>
                <w:bottom w:val="none" w:sz="0" w:space="0" w:color="auto"/>
                <w:right w:val="none" w:sz="0" w:space="0" w:color="auto"/>
              </w:divBdr>
            </w:div>
            <w:div w:id="2100639893">
              <w:marLeft w:val="0"/>
              <w:marRight w:val="0"/>
              <w:marTop w:val="0"/>
              <w:marBottom w:val="0"/>
              <w:divBdr>
                <w:top w:val="none" w:sz="0" w:space="0" w:color="auto"/>
                <w:left w:val="none" w:sz="0" w:space="0" w:color="auto"/>
                <w:bottom w:val="none" w:sz="0" w:space="0" w:color="auto"/>
                <w:right w:val="none" w:sz="0" w:space="0" w:color="auto"/>
              </w:divBdr>
            </w:div>
          </w:divsChild>
        </w:div>
        <w:div w:id="1127508043">
          <w:marLeft w:val="0"/>
          <w:marRight w:val="0"/>
          <w:marTop w:val="0"/>
          <w:marBottom w:val="0"/>
          <w:divBdr>
            <w:top w:val="none" w:sz="0" w:space="0" w:color="auto"/>
            <w:left w:val="none" w:sz="0" w:space="0" w:color="auto"/>
            <w:bottom w:val="none" w:sz="0" w:space="0" w:color="auto"/>
            <w:right w:val="none" w:sz="0" w:space="0" w:color="auto"/>
          </w:divBdr>
          <w:divsChild>
            <w:div w:id="573272407">
              <w:marLeft w:val="0"/>
              <w:marRight w:val="0"/>
              <w:marTop w:val="0"/>
              <w:marBottom w:val="0"/>
              <w:divBdr>
                <w:top w:val="none" w:sz="0" w:space="0" w:color="auto"/>
                <w:left w:val="none" w:sz="0" w:space="0" w:color="auto"/>
                <w:bottom w:val="none" w:sz="0" w:space="0" w:color="auto"/>
                <w:right w:val="none" w:sz="0" w:space="0" w:color="auto"/>
              </w:divBdr>
            </w:div>
          </w:divsChild>
        </w:div>
        <w:div w:id="1218928552">
          <w:marLeft w:val="0"/>
          <w:marRight w:val="0"/>
          <w:marTop w:val="0"/>
          <w:marBottom w:val="0"/>
          <w:divBdr>
            <w:top w:val="none" w:sz="0" w:space="0" w:color="auto"/>
            <w:left w:val="none" w:sz="0" w:space="0" w:color="auto"/>
            <w:bottom w:val="none" w:sz="0" w:space="0" w:color="auto"/>
            <w:right w:val="none" w:sz="0" w:space="0" w:color="auto"/>
          </w:divBdr>
          <w:divsChild>
            <w:div w:id="649594996">
              <w:marLeft w:val="0"/>
              <w:marRight w:val="0"/>
              <w:marTop w:val="0"/>
              <w:marBottom w:val="0"/>
              <w:divBdr>
                <w:top w:val="none" w:sz="0" w:space="0" w:color="auto"/>
                <w:left w:val="none" w:sz="0" w:space="0" w:color="auto"/>
                <w:bottom w:val="none" w:sz="0" w:space="0" w:color="auto"/>
                <w:right w:val="none" w:sz="0" w:space="0" w:color="auto"/>
              </w:divBdr>
            </w:div>
          </w:divsChild>
        </w:div>
        <w:div w:id="1447121943">
          <w:marLeft w:val="0"/>
          <w:marRight w:val="0"/>
          <w:marTop w:val="0"/>
          <w:marBottom w:val="0"/>
          <w:divBdr>
            <w:top w:val="none" w:sz="0" w:space="0" w:color="auto"/>
            <w:left w:val="none" w:sz="0" w:space="0" w:color="auto"/>
            <w:bottom w:val="none" w:sz="0" w:space="0" w:color="auto"/>
            <w:right w:val="none" w:sz="0" w:space="0" w:color="auto"/>
          </w:divBdr>
          <w:divsChild>
            <w:div w:id="741683438">
              <w:marLeft w:val="0"/>
              <w:marRight w:val="0"/>
              <w:marTop w:val="0"/>
              <w:marBottom w:val="0"/>
              <w:divBdr>
                <w:top w:val="none" w:sz="0" w:space="0" w:color="auto"/>
                <w:left w:val="none" w:sz="0" w:space="0" w:color="auto"/>
                <w:bottom w:val="none" w:sz="0" w:space="0" w:color="auto"/>
                <w:right w:val="none" w:sz="0" w:space="0" w:color="auto"/>
              </w:divBdr>
            </w:div>
            <w:div w:id="748310726">
              <w:marLeft w:val="0"/>
              <w:marRight w:val="0"/>
              <w:marTop w:val="0"/>
              <w:marBottom w:val="0"/>
              <w:divBdr>
                <w:top w:val="none" w:sz="0" w:space="0" w:color="auto"/>
                <w:left w:val="none" w:sz="0" w:space="0" w:color="auto"/>
                <w:bottom w:val="none" w:sz="0" w:space="0" w:color="auto"/>
                <w:right w:val="none" w:sz="0" w:space="0" w:color="auto"/>
              </w:divBdr>
            </w:div>
            <w:div w:id="983465888">
              <w:marLeft w:val="0"/>
              <w:marRight w:val="0"/>
              <w:marTop w:val="0"/>
              <w:marBottom w:val="0"/>
              <w:divBdr>
                <w:top w:val="none" w:sz="0" w:space="0" w:color="auto"/>
                <w:left w:val="none" w:sz="0" w:space="0" w:color="auto"/>
                <w:bottom w:val="none" w:sz="0" w:space="0" w:color="auto"/>
                <w:right w:val="none" w:sz="0" w:space="0" w:color="auto"/>
              </w:divBdr>
            </w:div>
            <w:div w:id="986592718">
              <w:marLeft w:val="0"/>
              <w:marRight w:val="0"/>
              <w:marTop w:val="0"/>
              <w:marBottom w:val="0"/>
              <w:divBdr>
                <w:top w:val="none" w:sz="0" w:space="0" w:color="auto"/>
                <w:left w:val="none" w:sz="0" w:space="0" w:color="auto"/>
                <w:bottom w:val="none" w:sz="0" w:space="0" w:color="auto"/>
                <w:right w:val="none" w:sz="0" w:space="0" w:color="auto"/>
              </w:divBdr>
            </w:div>
            <w:div w:id="1025670284">
              <w:marLeft w:val="0"/>
              <w:marRight w:val="0"/>
              <w:marTop w:val="0"/>
              <w:marBottom w:val="0"/>
              <w:divBdr>
                <w:top w:val="none" w:sz="0" w:space="0" w:color="auto"/>
                <w:left w:val="none" w:sz="0" w:space="0" w:color="auto"/>
                <w:bottom w:val="none" w:sz="0" w:space="0" w:color="auto"/>
                <w:right w:val="none" w:sz="0" w:space="0" w:color="auto"/>
              </w:divBdr>
            </w:div>
            <w:div w:id="1098335696">
              <w:marLeft w:val="0"/>
              <w:marRight w:val="0"/>
              <w:marTop w:val="0"/>
              <w:marBottom w:val="0"/>
              <w:divBdr>
                <w:top w:val="none" w:sz="0" w:space="0" w:color="auto"/>
                <w:left w:val="none" w:sz="0" w:space="0" w:color="auto"/>
                <w:bottom w:val="none" w:sz="0" w:space="0" w:color="auto"/>
                <w:right w:val="none" w:sz="0" w:space="0" w:color="auto"/>
              </w:divBdr>
            </w:div>
            <w:div w:id="1191259093">
              <w:marLeft w:val="0"/>
              <w:marRight w:val="0"/>
              <w:marTop w:val="0"/>
              <w:marBottom w:val="0"/>
              <w:divBdr>
                <w:top w:val="none" w:sz="0" w:space="0" w:color="auto"/>
                <w:left w:val="none" w:sz="0" w:space="0" w:color="auto"/>
                <w:bottom w:val="none" w:sz="0" w:space="0" w:color="auto"/>
                <w:right w:val="none" w:sz="0" w:space="0" w:color="auto"/>
              </w:divBdr>
            </w:div>
            <w:div w:id="1366517616">
              <w:marLeft w:val="0"/>
              <w:marRight w:val="0"/>
              <w:marTop w:val="0"/>
              <w:marBottom w:val="0"/>
              <w:divBdr>
                <w:top w:val="none" w:sz="0" w:space="0" w:color="auto"/>
                <w:left w:val="none" w:sz="0" w:space="0" w:color="auto"/>
                <w:bottom w:val="none" w:sz="0" w:space="0" w:color="auto"/>
                <w:right w:val="none" w:sz="0" w:space="0" w:color="auto"/>
              </w:divBdr>
            </w:div>
            <w:div w:id="1404789298">
              <w:marLeft w:val="0"/>
              <w:marRight w:val="0"/>
              <w:marTop w:val="0"/>
              <w:marBottom w:val="0"/>
              <w:divBdr>
                <w:top w:val="none" w:sz="0" w:space="0" w:color="auto"/>
                <w:left w:val="none" w:sz="0" w:space="0" w:color="auto"/>
                <w:bottom w:val="none" w:sz="0" w:space="0" w:color="auto"/>
                <w:right w:val="none" w:sz="0" w:space="0" w:color="auto"/>
              </w:divBdr>
            </w:div>
            <w:div w:id="1450125296">
              <w:marLeft w:val="0"/>
              <w:marRight w:val="0"/>
              <w:marTop w:val="0"/>
              <w:marBottom w:val="0"/>
              <w:divBdr>
                <w:top w:val="none" w:sz="0" w:space="0" w:color="auto"/>
                <w:left w:val="none" w:sz="0" w:space="0" w:color="auto"/>
                <w:bottom w:val="none" w:sz="0" w:space="0" w:color="auto"/>
                <w:right w:val="none" w:sz="0" w:space="0" w:color="auto"/>
              </w:divBdr>
            </w:div>
          </w:divsChild>
        </w:div>
        <w:div w:id="1462188881">
          <w:marLeft w:val="0"/>
          <w:marRight w:val="0"/>
          <w:marTop w:val="0"/>
          <w:marBottom w:val="0"/>
          <w:divBdr>
            <w:top w:val="none" w:sz="0" w:space="0" w:color="auto"/>
            <w:left w:val="none" w:sz="0" w:space="0" w:color="auto"/>
            <w:bottom w:val="none" w:sz="0" w:space="0" w:color="auto"/>
            <w:right w:val="none" w:sz="0" w:space="0" w:color="auto"/>
          </w:divBdr>
          <w:divsChild>
            <w:div w:id="30155673">
              <w:marLeft w:val="0"/>
              <w:marRight w:val="0"/>
              <w:marTop w:val="0"/>
              <w:marBottom w:val="0"/>
              <w:divBdr>
                <w:top w:val="none" w:sz="0" w:space="0" w:color="auto"/>
                <w:left w:val="none" w:sz="0" w:space="0" w:color="auto"/>
                <w:bottom w:val="none" w:sz="0" w:space="0" w:color="auto"/>
                <w:right w:val="none" w:sz="0" w:space="0" w:color="auto"/>
              </w:divBdr>
            </w:div>
            <w:div w:id="224999537">
              <w:marLeft w:val="0"/>
              <w:marRight w:val="0"/>
              <w:marTop w:val="0"/>
              <w:marBottom w:val="0"/>
              <w:divBdr>
                <w:top w:val="none" w:sz="0" w:space="0" w:color="auto"/>
                <w:left w:val="none" w:sz="0" w:space="0" w:color="auto"/>
                <w:bottom w:val="none" w:sz="0" w:space="0" w:color="auto"/>
                <w:right w:val="none" w:sz="0" w:space="0" w:color="auto"/>
              </w:divBdr>
            </w:div>
            <w:div w:id="1073235583">
              <w:marLeft w:val="0"/>
              <w:marRight w:val="0"/>
              <w:marTop w:val="0"/>
              <w:marBottom w:val="0"/>
              <w:divBdr>
                <w:top w:val="none" w:sz="0" w:space="0" w:color="auto"/>
                <w:left w:val="none" w:sz="0" w:space="0" w:color="auto"/>
                <w:bottom w:val="none" w:sz="0" w:space="0" w:color="auto"/>
                <w:right w:val="none" w:sz="0" w:space="0" w:color="auto"/>
              </w:divBdr>
            </w:div>
          </w:divsChild>
        </w:div>
        <w:div w:id="1493830580">
          <w:marLeft w:val="0"/>
          <w:marRight w:val="0"/>
          <w:marTop w:val="0"/>
          <w:marBottom w:val="0"/>
          <w:divBdr>
            <w:top w:val="none" w:sz="0" w:space="0" w:color="auto"/>
            <w:left w:val="none" w:sz="0" w:space="0" w:color="auto"/>
            <w:bottom w:val="none" w:sz="0" w:space="0" w:color="auto"/>
            <w:right w:val="none" w:sz="0" w:space="0" w:color="auto"/>
          </w:divBdr>
          <w:divsChild>
            <w:div w:id="1194608613">
              <w:marLeft w:val="0"/>
              <w:marRight w:val="0"/>
              <w:marTop w:val="0"/>
              <w:marBottom w:val="0"/>
              <w:divBdr>
                <w:top w:val="none" w:sz="0" w:space="0" w:color="auto"/>
                <w:left w:val="none" w:sz="0" w:space="0" w:color="auto"/>
                <w:bottom w:val="none" w:sz="0" w:space="0" w:color="auto"/>
                <w:right w:val="none" w:sz="0" w:space="0" w:color="auto"/>
              </w:divBdr>
            </w:div>
            <w:div w:id="1246037582">
              <w:marLeft w:val="0"/>
              <w:marRight w:val="0"/>
              <w:marTop w:val="0"/>
              <w:marBottom w:val="0"/>
              <w:divBdr>
                <w:top w:val="none" w:sz="0" w:space="0" w:color="auto"/>
                <w:left w:val="none" w:sz="0" w:space="0" w:color="auto"/>
                <w:bottom w:val="none" w:sz="0" w:space="0" w:color="auto"/>
                <w:right w:val="none" w:sz="0" w:space="0" w:color="auto"/>
              </w:divBdr>
            </w:div>
            <w:div w:id="1897427814">
              <w:marLeft w:val="0"/>
              <w:marRight w:val="0"/>
              <w:marTop w:val="0"/>
              <w:marBottom w:val="0"/>
              <w:divBdr>
                <w:top w:val="none" w:sz="0" w:space="0" w:color="auto"/>
                <w:left w:val="none" w:sz="0" w:space="0" w:color="auto"/>
                <w:bottom w:val="none" w:sz="0" w:space="0" w:color="auto"/>
                <w:right w:val="none" w:sz="0" w:space="0" w:color="auto"/>
              </w:divBdr>
            </w:div>
          </w:divsChild>
        </w:div>
        <w:div w:id="1536387822">
          <w:marLeft w:val="0"/>
          <w:marRight w:val="0"/>
          <w:marTop w:val="0"/>
          <w:marBottom w:val="0"/>
          <w:divBdr>
            <w:top w:val="none" w:sz="0" w:space="0" w:color="auto"/>
            <w:left w:val="none" w:sz="0" w:space="0" w:color="auto"/>
            <w:bottom w:val="none" w:sz="0" w:space="0" w:color="auto"/>
            <w:right w:val="none" w:sz="0" w:space="0" w:color="auto"/>
          </w:divBdr>
          <w:divsChild>
            <w:div w:id="154615343">
              <w:marLeft w:val="0"/>
              <w:marRight w:val="0"/>
              <w:marTop w:val="0"/>
              <w:marBottom w:val="0"/>
              <w:divBdr>
                <w:top w:val="none" w:sz="0" w:space="0" w:color="auto"/>
                <w:left w:val="none" w:sz="0" w:space="0" w:color="auto"/>
                <w:bottom w:val="none" w:sz="0" w:space="0" w:color="auto"/>
                <w:right w:val="none" w:sz="0" w:space="0" w:color="auto"/>
              </w:divBdr>
            </w:div>
            <w:div w:id="316300395">
              <w:marLeft w:val="0"/>
              <w:marRight w:val="0"/>
              <w:marTop w:val="0"/>
              <w:marBottom w:val="0"/>
              <w:divBdr>
                <w:top w:val="none" w:sz="0" w:space="0" w:color="auto"/>
                <w:left w:val="none" w:sz="0" w:space="0" w:color="auto"/>
                <w:bottom w:val="none" w:sz="0" w:space="0" w:color="auto"/>
                <w:right w:val="none" w:sz="0" w:space="0" w:color="auto"/>
              </w:divBdr>
            </w:div>
            <w:div w:id="473182998">
              <w:marLeft w:val="0"/>
              <w:marRight w:val="0"/>
              <w:marTop w:val="0"/>
              <w:marBottom w:val="0"/>
              <w:divBdr>
                <w:top w:val="none" w:sz="0" w:space="0" w:color="auto"/>
                <w:left w:val="none" w:sz="0" w:space="0" w:color="auto"/>
                <w:bottom w:val="none" w:sz="0" w:space="0" w:color="auto"/>
                <w:right w:val="none" w:sz="0" w:space="0" w:color="auto"/>
              </w:divBdr>
            </w:div>
            <w:div w:id="708263372">
              <w:marLeft w:val="0"/>
              <w:marRight w:val="0"/>
              <w:marTop w:val="0"/>
              <w:marBottom w:val="0"/>
              <w:divBdr>
                <w:top w:val="none" w:sz="0" w:space="0" w:color="auto"/>
                <w:left w:val="none" w:sz="0" w:space="0" w:color="auto"/>
                <w:bottom w:val="none" w:sz="0" w:space="0" w:color="auto"/>
                <w:right w:val="none" w:sz="0" w:space="0" w:color="auto"/>
              </w:divBdr>
            </w:div>
            <w:div w:id="980039960">
              <w:marLeft w:val="0"/>
              <w:marRight w:val="0"/>
              <w:marTop w:val="0"/>
              <w:marBottom w:val="0"/>
              <w:divBdr>
                <w:top w:val="none" w:sz="0" w:space="0" w:color="auto"/>
                <w:left w:val="none" w:sz="0" w:space="0" w:color="auto"/>
                <w:bottom w:val="none" w:sz="0" w:space="0" w:color="auto"/>
                <w:right w:val="none" w:sz="0" w:space="0" w:color="auto"/>
              </w:divBdr>
            </w:div>
            <w:div w:id="1232542815">
              <w:marLeft w:val="0"/>
              <w:marRight w:val="0"/>
              <w:marTop w:val="0"/>
              <w:marBottom w:val="0"/>
              <w:divBdr>
                <w:top w:val="none" w:sz="0" w:space="0" w:color="auto"/>
                <w:left w:val="none" w:sz="0" w:space="0" w:color="auto"/>
                <w:bottom w:val="none" w:sz="0" w:space="0" w:color="auto"/>
                <w:right w:val="none" w:sz="0" w:space="0" w:color="auto"/>
              </w:divBdr>
            </w:div>
            <w:div w:id="1438985227">
              <w:marLeft w:val="0"/>
              <w:marRight w:val="0"/>
              <w:marTop w:val="0"/>
              <w:marBottom w:val="0"/>
              <w:divBdr>
                <w:top w:val="none" w:sz="0" w:space="0" w:color="auto"/>
                <w:left w:val="none" w:sz="0" w:space="0" w:color="auto"/>
                <w:bottom w:val="none" w:sz="0" w:space="0" w:color="auto"/>
                <w:right w:val="none" w:sz="0" w:space="0" w:color="auto"/>
              </w:divBdr>
            </w:div>
            <w:div w:id="1484421404">
              <w:marLeft w:val="0"/>
              <w:marRight w:val="0"/>
              <w:marTop w:val="0"/>
              <w:marBottom w:val="0"/>
              <w:divBdr>
                <w:top w:val="none" w:sz="0" w:space="0" w:color="auto"/>
                <w:left w:val="none" w:sz="0" w:space="0" w:color="auto"/>
                <w:bottom w:val="none" w:sz="0" w:space="0" w:color="auto"/>
                <w:right w:val="none" w:sz="0" w:space="0" w:color="auto"/>
              </w:divBdr>
            </w:div>
            <w:div w:id="1562907293">
              <w:marLeft w:val="0"/>
              <w:marRight w:val="0"/>
              <w:marTop w:val="0"/>
              <w:marBottom w:val="0"/>
              <w:divBdr>
                <w:top w:val="none" w:sz="0" w:space="0" w:color="auto"/>
                <w:left w:val="none" w:sz="0" w:space="0" w:color="auto"/>
                <w:bottom w:val="none" w:sz="0" w:space="0" w:color="auto"/>
                <w:right w:val="none" w:sz="0" w:space="0" w:color="auto"/>
              </w:divBdr>
            </w:div>
            <w:div w:id="1911229042">
              <w:marLeft w:val="0"/>
              <w:marRight w:val="0"/>
              <w:marTop w:val="0"/>
              <w:marBottom w:val="0"/>
              <w:divBdr>
                <w:top w:val="none" w:sz="0" w:space="0" w:color="auto"/>
                <w:left w:val="none" w:sz="0" w:space="0" w:color="auto"/>
                <w:bottom w:val="none" w:sz="0" w:space="0" w:color="auto"/>
                <w:right w:val="none" w:sz="0" w:space="0" w:color="auto"/>
              </w:divBdr>
            </w:div>
          </w:divsChild>
        </w:div>
        <w:div w:id="1560558941">
          <w:marLeft w:val="0"/>
          <w:marRight w:val="0"/>
          <w:marTop w:val="0"/>
          <w:marBottom w:val="0"/>
          <w:divBdr>
            <w:top w:val="none" w:sz="0" w:space="0" w:color="auto"/>
            <w:left w:val="none" w:sz="0" w:space="0" w:color="auto"/>
            <w:bottom w:val="none" w:sz="0" w:space="0" w:color="auto"/>
            <w:right w:val="none" w:sz="0" w:space="0" w:color="auto"/>
          </w:divBdr>
          <w:divsChild>
            <w:div w:id="255137559">
              <w:marLeft w:val="0"/>
              <w:marRight w:val="0"/>
              <w:marTop w:val="0"/>
              <w:marBottom w:val="0"/>
              <w:divBdr>
                <w:top w:val="none" w:sz="0" w:space="0" w:color="auto"/>
                <w:left w:val="none" w:sz="0" w:space="0" w:color="auto"/>
                <w:bottom w:val="none" w:sz="0" w:space="0" w:color="auto"/>
                <w:right w:val="none" w:sz="0" w:space="0" w:color="auto"/>
              </w:divBdr>
            </w:div>
            <w:div w:id="2102600854">
              <w:marLeft w:val="0"/>
              <w:marRight w:val="0"/>
              <w:marTop w:val="0"/>
              <w:marBottom w:val="0"/>
              <w:divBdr>
                <w:top w:val="none" w:sz="0" w:space="0" w:color="auto"/>
                <w:left w:val="none" w:sz="0" w:space="0" w:color="auto"/>
                <w:bottom w:val="none" w:sz="0" w:space="0" w:color="auto"/>
                <w:right w:val="none" w:sz="0" w:space="0" w:color="auto"/>
              </w:divBdr>
            </w:div>
          </w:divsChild>
        </w:div>
        <w:div w:id="1641769374">
          <w:marLeft w:val="0"/>
          <w:marRight w:val="0"/>
          <w:marTop w:val="0"/>
          <w:marBottom w:val="0"/>
          <w:divBdr>
            <w:top w:val="none" w:sz="0" w:space="0" w:color="auto"/>
            <w:left w:val="none" w:sz="0" w:space="0" w:color="auto"/>
            <w:bottom w:val="none" w:sz="0" w:space="0" w:color="auto"/>
            <w:right w:val="none" w:sz="0" w:space="0" w:color="auto"/>
          </w:divBdr>
          <w:divsChild>
            <w:div w:id="238515298">
              <w:marLeft w:val="0"/>
              <w:marRight w:val="0"/>
              <w:marTop w:val="0"/>
              <w:marBottom w:val="0"/>
              <w:divBdr>
                <w:top w:val="none" w:sz="0" w:space="0" w:color="auto"/>
                <w:left w:val="none" w:sz="0" w:space="0" w:color="auto"/>
                <w:bottom w:val="none" w:sz="0" w:space="0" w:color="auto"/>
                <w:right w:val="none" w:sz="0" w:space="0" w:color="auto"/>
              </w:divBdr>
            </w:div>
            <w:div w:id="342516536">
              <w:marLeft w:val="0"/>
              <w:marRight w:val="0"/>
              <w:marTop w:val="0"/>
              <w:marBottom w:val="0"/>
              <w:divBdr>
                <w:top w:val="none" w:sz="0" w:space="0" w:color="auto"/>
                <w:left w:val="none" w:sz="0" w:space="0" w:color="auto"/>
                <w:bottom w:val="none" w:sz="0" w:space="0" w:color="auto"/>
                <w:right w:val="none" w:sz="0" w:space="0" w:color="auto"/>
              </w:divBdr>
            </w:div>
            <w:div w:id="2099403184">
              <w:marLeft w:val="0"/>
              <w:marRight w:val="0"/>
              <w:marTop w:val="0"/>
              <w:marBottom w:val="0"/>
              <w:divBdr>
                <w:top w:val="none" w:sz="0" w:space="0" w:color="auto"/>
                <w:left w:val="none" w:sz="0" w:space="0" w:color="auto"/>
                <w:bottom w:val="none" w:sz="0" w:space="0" w:color="auto"/>
                <w:right w:val="none" w:sz="0" w:space="0" w:color="auto"/>
              </w:divBdr>
            </w:div>
          </w:divsChild>
        </w:div>
        <w:div w:id="1645968704">
          <w:marLeft w:val="0"/>
          <w:marRight w:val="0"/>
          <w:marTop w:val="0"/>
          <w:marBottom w:val="0"/>
          <w:divBdr>
            <w:top w:val="none" w:sz="0" w:space="0" w:color="auto"/>
            <w:left w:val="none" w:sz="0" w:space="0" w:color="auto"/>
            <w:bottom w:val="none" w:sz="0" w:space="0" w:color="auto"/>
            <w:right w:val="none" w:sz="0" w:space="0" w:color="auto"/>
          </w:divBdr>
          <w:divsChild>
            <w:div w:id="30687279">
              <w:marLeft w:val="0"/>
              <w:marRight w:val="0"/>
              <w:marTop w:val="0"/>
              <w:marBottom w:val="0"/>
              <w:divBdr>
                <w:top w:val="none" w:sz="0" w:space="0" w:color="auto"/>
                <w:left w:val="none" w:sz="0" w:space="0" w:color="auto"/>
                <w:bottom w:val="none" w:sz="0" w:space="0" w:color="auto"/>
                <w:right w:val="none" w:sz="0" w:space="0" w:color="auto"/>
              </w:divBdr>
            </w:div>
          </w:divsChild>
        </w:div>
        <w:div w:id="1668941710">
          <w:marLeft w:val="0"/>
          <w:marRight w:val="0"/>
          <w:marTop w:val="0"/>
          <w:marBottom w:val="0"/>
          <w:divBdr>
            <w:top w:val="none" w:sz="0" w:space="0" w:color="auto"/>
            <w:left w:val="none" w:sz="0" w:space="0" w:color="auto"/>
            <w:bottom w:val="none" w:sz="0" w:space="0" w:color="auto"/>
            <w:right w:val="none" w:sz="0" w:space="0" w:color="auto"/>
          </w:divBdr>
          <w:divsChild>
            <w:div w:id="208345025">
              <w:marLeft w:val="0"/>
              <w:marRight w:val="0"/>
              <w:marTop w:val="0"/>
              <w:marBottom w:val="0"/>
              <w:divBdr>
                <w:top w:val="none" w:sz="0" w:space="0" w:color="auto"/>
                <w:left w:val="none" w:sz="0" w:space="0" w:color="auto"/>
                <w:bottom w:val="none" w:sz="0" w:space="0" w:color="auto"/>
                <w:right w:val="none" w:sz="0" w:space="0" w:color="auto"/>
              </w:divBdr>
            </w:div>
            <w:div w:id="439422457">
              <w:marLeft w:val="0"/>
              <w:marRight w:val="0"/>
              <w:marTop w:val="0"/>
              <w:marBottom w:val="0"/>
              <w:divBdr>
                <w:top w:val="none" w:sz="0" w:space="0" w:color="auto"/>
                <w:left w:val="none" w:sz="0" w:space="0" w:color="auto"/>
                <w:bottom w:val="none" w:sz="0" w:space="0" w:color="auto"/>
                <w:right w:val="none" w:sz="0" w:space="0" w:color="auto"/>
              </w:divBdr>
            </w:div>
            <w:div w:id="559368800">
              <w:marLeft w:val="0"/>
              <w:marRight w:val="0"/>
              <w:marTop w:val="0"/>
              <w:marBottom w:val="0"/>
              <w:divBdr>
                <w:top w:val="none" w:sz="0" w:space="0" w:color="auto"/>
                <w:left w:val="none" w:sz="0" w:space="0" w:color="auto"/>
                <w:bottom w:val="none" w:sz="0" w:space="0" w:color="auto"/>
                <w:right w:val="none" w:sz="0" w:space="0" w:color="auto"/>
              </w:divBdr>
            </w:div>
            <w:div w:id="652179622">
              <w:marLeft w:val="0"/>
              <w:marRight w:val="0"/>
              <w:marTop w:val="0"/>
              <w:marBottom w:val="0"/>
              <w:divBdr>
                <w:top w:val="none" w:sz="0" w:space="0" w:color="auto"/>
                <w:left w:val="none" w:sz="0" w:space="0" w:color="auto"/>
                <w:bottom w:val="none" w:sz="0" w:space="0" w:color="auto"/>
                <w:right w:val="none" w:sz="0" w:space="0" w:color="auto"/>
              </w:divBdr>
            </w:div>
            <w:div w:id="874804551">
              <w:marLeft w:val="0"/>
              <w:marRight w:val="0"/>
              <w:marTop w:val="0"/>
              <w:marBottom w:val="0"/>
              <w:divBdr>
                <w:top w:val="none" w:sz="0" w:space="0" w:color="auto"/>
                <w:left w:val="none" w:sz="0" w:space="0" w:color="auto"/>
                <w:bottom w:val="none" w:sz="0" w:space="0" w:color="auto"/>
                <w:right w:val="none" w:sz="0" w:space="0" w:color="auto"/>
              </w:divBdr>
            </w:div>
            <w:div w:id="1182739520">
              <w:marLeft w:val="0"/>
              <w:marRight w:val="0"/>
              <w:marTop w:val="0"/>
              <w:marBottom w:val="0"/>
              <w:divBdr>
                <w:top w:val="none" w:sz="0" w:space="0" w:color="auto"/>
                <w:left w:val="none" w:sz="0" w:space="0" w:color="auto"/>
                <w:bottom w:val="none" w:sz="0" w:space="0" w:color="auto"/>
                <w:right w:val="none" w:sz="0" w:space="0" w:color="auto"/>
              </w:divBdr>
            </w:div>
            <w:div w:id="1501190297">
              <w:marLeft w:val="0"/>
              <w:marRight w:val="0"/>
              <w:marTop w:val="0"/>
              <w:marBottom w:val="0"/>
              <w:divBdr>
                <w:top w:val="none" w:sz="0" w:space="0" w:color="auto"/>
                <w:left w:val="none" w:sz="0" w:space="0" w:color="auto"/>
                <w:bottom w:val="none" w:sz="0" w:space="0" w:color="auto"/>
                <w:right w:val="none" w:sz="0" w:space="0" w:color="auto"/>
              </w:divBdr>
            </w:div>
            <w:div w:id="1542477018">
              <w:marLeft w:val="0"/>
              <w:marRight w:val="0"/>
              <w:marTop w:val="0"/>
              <w:marBottom w:val="0"/>
              <w:divBdr>
                <w:top w:val="none" w:sz="0" w:space="0" w:color="auto"/>
                <w:left w:val="none" w:sz="0" w:space="0" w:color="auto"/>
                <w:bottom w:val="none" w:sz="0" w:space="0" w:color="auto"/>
                <w:right w:val="none" w:sz="0" w:space="0" w:color="auto"/>
              </w:divBdr>
            </w:div>
          </w:divsChild>
        </w:div>
        <w:div w:id="1786193745">
          <w:marLeft w:val="0"/>
          <w:marRight w:val="0"/>
          <w:marTop w:val="0"/>
          <w:marBottom w:val="0"/>
          <w:divBdr>
            <w:top w:val="none" w:sz="0" w:space="0" w:color="auto"/>
            <w:left w:val="none" w:sz="0" w:space="0" w:color="auto"/>
            <w:bottom w:val="none" w:sz="0" w:space="0" w:color="auto"/>
            <w:right w:val="none" w:sz="0" w:space="0" w:color="auto"/>
          </w:divBdr>
          <w:divsChild>
            <w:div w:id="59066081">
              <w:marLeft w:val="0"/>
              <w:marRight w:val="0"/>
              <w:marTop w:val="0"/>
              <w:marBottom w:val="0"/>
              <w:divBdr>
                <w:top w:val="none" w:sz="0" w:space="0" w:color="auto"/>
                <w:left w:val="none" w:sz="0" w:space="0" w:color="auto"/>
                <w:bottom w:val="none" w:sz="0" w:space="0" w:color="auto"/>
                <w:right w:val="none" w:sz="0" w:space="0" w:color="auto"/>
              </w:divBdr>
            </w:div>
            <w:div w:id="364910959">
              <w:marLeft w:val="0"/>
              <w:marRight w:val="0"/>
              <w:marTop w:val="0"/>
              <w:marBottom w:val="0"/>
              <w:divBdr>
                <w:top w:val="none" w:sz="0" w:space="0" w:color="auto"/>
                <w:left w:val="none" w:sz="0" w:space="0" w:color="auto"/>
                <w:bottom w:val="none" w:sz="0" w:space="0" w:color="auto"/>
                <w:right w:val="none" w:sz="0" w:space="0" w:color="auto"/>
              </w:divBdr>
            </w:div>
            <w:div w:id="706485523">
              <w:marLeft w:val="0"/>
              <w:marRight w:val="0"/>
              <w:marTop w:val="0"/>
              <w:marBottom w:val="0"/>
              <w:divBdr>
                <w:top w:val="none" w:sz="0" w:space="0" w:color="auto"/>
                <w:left w:val="none" w:sz="0" w:space="0" w:color="auto"/>
                <w:bottom w:val="none" w:sz="0" w:space="0" w:color="auto"/>
                <w:right w:val="none" w:sz="0" w:space="0" w:color="auto"/>
              </w:divBdr>
            </w:div>
            <w:div w:id="825586859">
              <w:marLeft w:val="0"/>
              <w:marRight w:val="0"/>
              <w:marTop w:val="0"/>
              <w:marBottom w:val="0"/>
              <w:divBdr>
                <w:top w:val="none" w:sz="0" w:space="0" w:color="auto"/>
                <w:left w:val="none" w:sz="0" w:space="0" w:color="auto"/>
                <w:bottom w:val="none" w:sz="0" w:space="0" w:color="auto"/>
                <w:right w:val="none" w:sz="0" w:space="0" w:color="auto"/>
              </w:divBdr>
            </w:div>
            <w:div w:id="905141962">
              <w:marLeft w:val="0"/>
              <w:marRight w:val="0"/>
              <w:marTop w:val="0"/>
              <w:marBottom w:val="0"/>
              <w:divBdr>
                <w:top w:val="none" w:sz="0" w:space="0" w:color="auto"/>
                <w:left w:val="none" w:sz="0" w:space="0" w:color="auto"/>
                <w:bottom w:val="none" w:sz="0" w:space="0" w:color="auto"/>
                <w:right w:val="none" w:sz="0" w:space="0" w:color="auto"/>
              </w:divBdr>
            </w:div>
            <w:div w:id="1018581766">
              <w:marLeft w:val="0"/>
              <w:marRight w:val="0"/>
              <w:marTop w:val="0"/>
              <w:marBottom w:val="0"/>
              <w:divBdr>
                <w:top w:val="none" w:sz="0" w:space="0" w:color="auto"/>
                <w:left w:val="none" w:sz="0" w:space="0" w:color="auto"/>
                <w:bottom w:val="none" w:sz="0" w:space="0" w:color="auto"/>
                <w:right w:val="none" w:sz="0" w:space="0" w:color="auto"/>
              </w:divBdr>
            </w:div>
            <w:div w:id="1211771040">
              <w:marLeft w:val="0"/>
              <w:marRight w:val="0"/>
              <w:marTop w:val="0"/>
              <w:marBottom w:val="0"/>
              <w:divBdr>
                <w:top w:val="none" w:sz="0" w:space="0" w:color="auto"/>
                <w:left w:val="none" w:sz="0" w:space="0" w:color="auto"/>
                <w:bottom w:val="none" w:sz="0" w:space="0" w:color="auto"/>
                <w:right w:val="none" w:sz="0" w:space="0" w:color="auto"/>
              </w:divBdr>
            </w:div>
            <w:div w:id="1331757446">
              <w:marLeft w:val="0"/>
              <w:marRight w:val="0"/>
              <w:marTop w:val="0"/>
              <w:marBottom w:val="0"/>
              <w:divBdr>
                <w:top w:val="none" w:sz="0" w:space="0" w:color="auto"/>
                <w:left w:val="none" w:sz="0" w:space="0" w:color="auto"/>
                <w:bottom w:val="none" w:sz="0" w:space="0" w:color="auto"/>
                <w:right w:val="none" w:sz="0" w:space="0" w:color="auto"/>
              </w:divBdr>
            </w:div>
            <w:div w:id="1791245458">
              <w:marLeft w:val="0"/>
              <w:marRight w:val="0"/>
              <w:marTop w:val="0"/>
              <w:marBottom w:val="0"/>
              <w:divBdr>
                <w:top w:val="none" w:sz="0" w:space="0" w:color="auto"/>
                <w:left w:val="none" w:sz="0" w:space="0" w:color="auto"/>
                <w:bottom w:val="none" w:sz="0" w:space="0" w:color="auto"/>
                <w:right w:val="none" w:sz="0" w:space="0" w:color="auto"/>
              </w:divBdr>
            </w:div>
            <w:div w:id="1911235044">
              <w:marLeft w:val="0"/>
              <w:marRight w:val="0"/>
              <w:marTop w:val="0"/>
              <w:marBottom w:val="0"/>
              <w:divBdr>
                <w:top w:val="none" w:sz="0" w:space="0" w:color="auto"/>
                <w:left w:val="none" w:sz="0" w:space="0" w:color="auto"/>
                <w:bottom w:val="none" w:sz="0" w:space="0" w:color="auto"/>
                <w:right w:val="none" w:sz="0" w:space="0" w:color="auto"/>
              </w:divBdr>
            </w:div>
          </w:divsChild>
        </w:div>
        <w:div w:id="1867015571">
          <w:marLeft w:val="0"/>
          <w:marRight w:val="0"/>
          <w:marTop w:val="0"/>
          <w:marBottom w:val="0"/>
          <w:divBdr>
            <w:top w:val="none" w:sz="0" w:space="0" w:color="auto"/>
            <w:left w:val="none" w:sz="0" w:space="0" w:color="auto"/>
            <w:bottom w:val="none" w:sz="0" w:space="0" w:color="auto"/>
            <w:right w:val="none" w:sz="0" w:space="0" w:color="auto"/>
          </w:divBdr>
          <w:divsChild>
            <w:div w:id="418061083">
              <w:marLeft w:val="0"/>
              <w:marRight w:val="0"/>
              <w:marTop w:val="0"/>
              <w:marBottom w:val="0"/>
              <w:divBdr>
                <w:top w:val="none" w:sz="0" w:space="0" w:color="auto"/>
                <w:left w:val="none" w:sz="0" w:space="0" w:color="auto"/>
                <w:bottom w:val="none" w:sz="0" w:space="0" w:color="auto"/>
                <w:right w:val="none" w:sz="0" w:space="0" w:color="auto"/>
              </w:divBdr>
            </w:div>
          </w:divsChild>
        </w:div>
        <w:div w:id="1871410499">
          <w:marLeft w:val="0"/>
          <w:marRight w:val="0"/>
          <w:marTop w:val="0"/>
          <w:marBottom w:val="0"/>
          <w:divBdr>
            <w:top w:val="none" w:sz="0" w:space="0" w:color="auto"/>
            <w:left w:val="none" w:sz="0" w:space="0" w:color="auto"/>
            <w:bottom w:val="none" w:sz="0" w:space="0" w:color="auto"/>
            <w:right w:val="none" w:sz="0" w:space="0" w:color="auto"/>
          </w:divBdr>
          <w:divsChild>
            <w:div w:id="1955210335">
              <w:marLeft w:val="0"/>
              <w:marRight w:val="0"/>
              <w:marTop w:val="0"/>
              <w:marBottom w:val="0"/>
              <w:divBdr>
                <w:top w:val="none" w:sz="0" w:space="0" w:color="auto"/>
                <w:left w:val="none" w:sz="0" w:space="0" w:color="auto"/>
                <w:bottom w:val="none" w:sz="0" w:space="0" w:color="auto"/>
                <w:right w:val="none" w:sz="0" w:space="0" w:color="auto"/>
              </w:divBdr>
            </w:div>
          </w:divsChild>
        </w:div>
        <w:div w:id="1981955270">
          <w:marLeft w:val="0"/>
          <w:marRight w:val="0"/>
          <w:marTop w:val="0"/>
          <w:marBottom w:val="0"/>
          <w:divBdr>
            <w:top w:val="none" w:sz="0" w:space="0" w:color="auto"/>
            <w:left w:val="none" w:sz="0" w:space="0" w:color="auto"/>
            <w:bottom w:val="none" w:sz="0" w:space="0" w:color="auto"/>
            <w:right w:val="none" w:sz="0" w:space="0" w:color="auto"/>
          </w:divBdr>
          <w:divsChild>
            <w:div w:id="384448119">
              <w:marLeft w:val="0"/>
              <w:marRight w:val="0"/>
              <w:marTop w:val="0"/>
              <w:marBottom w:val="0"/>
              <w:divBdr>
                <w:top w:val="none" w:sz="0" w:space="0" w:color="auto"/>
                <w:left w:val="none" w:sz="0" w:space="0" w:color="auto"/>
                <w:bottom w:val="none" w:sz="0" w:space="0" w:color="auto"/>
                <w:right w:val="none" w:sz="0" w:space="0" w:color="auto"/>
              </w:divBdr>
            </w:div>
            <w:div w:id="394545653">
              <w:marLeft w:val="0"/>
              <w:marRight w:val="0"/>
              <w:marTop w:val="0"/>
              <w:marBottom w:val="0"/>
              <w:divBdr>
                <w:top w:val="none" w:sz="0" w:space="0" w:color="auto"/>
                <w:left w:val="none" w:sz="0" w:space="0" w:color="auto"/>
                <w:bottom w:val="none" w:sz="0" w:space="0" w:color="auto"/>
                <w:right w:val="none" w:sz="0" w:space="0" w:color="auto"/>
              </w:divBdr>
            </w:div>
            <w:div w:id="434715258">
              <w:marLeft w:val="0"/>
              <w:marRight w:val="0"/>
              <w:marTop w:val="0"/>
              <w:marBottom w:val="0"/>
              <w:divBdr>
                <w:top w:val="none" w:sz="0" w:space="0" w:color="auto"/>
                <w:left w:val="none" w:sz="0" w:space="0" w:color="auto"/>
                <w:bottom w:val="none" w:sz="0" w:space="0" w:color="auto"/>
                <w:right w:val="none" w:sz="0" w:space="0" w:color="auto"/>
              </w:divBdr>
            </w:div>
            <w:div w:id="535118187">
              <w:marLeft w:val="0"/>
              <w:marRight w:val="0"/>
              <w:marTop w:val="0"/>
              <w:marBottom w:val="0"/>
              <w:divBdr>
                <w:top w:val="none" w:sz="0" w:space="0" w:color="auto"/>
                <w:left w:val="none" w:sz="0" w:space="0" w:color="auto"/>
                <w:bottom w:val="none" w:sz="0" w:space="0" w:color="auto"/>
                <w:right w:val="none" w:sz="0" w:space="0" w:color="auto"/>
              </w:divBdr>
            </w:div>
            <w:div w:id="650864048">
              <w:marLeft w:val="0"/>
              <w:marRight w:val="0"/>
              <w:marTop w:val="0"/>
              <w:marBottom w:val="0"/>
              <w:divBdr>
                <w:top w:val="none" w:sz="0" w:space="0" w:color="auto"/>
                <w:left w:val="none" w:sz="0" w:space="0" w:color="auto"/>
                <w:bottom w:val="none" w:sz="0" w:space="0" w:color="auto"/>
                <w:right w:val="none" w:sz="0" w:space="0" w:color="auto"/>
              </w:divBdr>
            </w:div>
            <w:div w:id="811559992">
              <w:marLeft w:val="0"/>
              <w:marRight w:val="0"/>
              <w:marTop w:val="0"/>
              <w:marBottom w:val="0"/>
              <w:divBdr>
                <w:top w:val="none" w:sz="0" w:space="0" w:color="auto"/>
                <w:left w:val="none" w:sz="0" w:space="0" w:color="auto"/>
                <w:bottom w:val="none" w:sz="0" w:space="0" w:color="auto"/>
                <w:right w:val="none" w:sz="0" w:space="0" w:color="auto"/>
              </w:divBdr>
            </w:div>
            <w:div w:id="819076226">
              <w:marLeft w:val="0"/>
              <w:marRight w:val="0"/>
              <w:marTop w:val="0"/>
              <w:marBottom w:val="0"/>
              <w:divBdr>
                <w:top w:val="none" w:sz="0" w:space="0" w:color="auto"/>
                <w:left w:val="none" w:sz="0" w:space="0" w:color="auto"/>
                <w:bottom w:val="none" w:sz="0" w:space="0" w:color="auto"/>
                <w:right w:val="none" w:sz="0" w:space="0" w:color="auto"/>
              </w:divBdr>
            </w:div>
            <w:div w:id="1109818941">
              <w:marLeft w:val="0"/>
              <w:marRight w:val="0"/>
              <w:marTop w:val="0"/>
              <w:marBottom w:val="0"/>
              <w:divBdr>
                <w:top w:val="none" w:sz="0" w:space="0" w:color="auto"/>
                <w:left w:val="none" w:sz="0" w:space="0" w:color="auto"/>
                <w:bottom w:val="none" w:sz="0" w:space="0" w:color="auto"/>
                <w:right w:val="none" w:sz="0" w:space="0" w:color="auto"/>
              </w:divBdr>
            </w:div>
            <w:div w:id="1121999702">
              <w:marLeft w:val="0"/>
              <w:marRight w:val="0"/>
              <w:marTop w:val="0"/>
              <w:marBottom w:val="0"/>
              <w:divBdr>
                <w:top w:val="none" w:sz="0" w:space="0" w:color="auto"/>
                <w:left w:val="none" w:sz="0" w:space="0" w:color="auto"/>
                <w:bottom w:val="none" w:sz="0" w:space="0" w:color="auto"/>
                <w:right w:val="none" w:sz="0" w:space="0" w:color="auto"/>
              </w:divBdr>
            </w:div>
            <w:div w:id="1465001356">
              <w:marLeft w:val="0"/>
              <w:marRight w:val="0"/>
              <w:marTop w:val="0"/>
              <w:marBottom w:val="0"/>
              <w:divBdr>
                <w:top w:val="none" w:sz="0" w:space="0" w:color="auto"/>
                <w:left w:val="none" w:sz="0" w:space="0" w:color="auto"/>
                <w:bottom w:val="none" w:sz="0" w:space="0" w:color="auto"/>
                <w:right w:val="none" w:sz="0" w:space="0" w:color="auto"/>
              </w:divBdr>
            </w:div>
            <w:div w:id="1778017666">
              <w:marLeft w:val="0"/>
              <w:marRight w:val="0"/>
              <w:marTop w:val="0"/>
              <w:marBottom w:val="0"/>
              <w:divBdr>
                <w:top w:val="none" w:sz="0" w:space="0" w:color="auto"/>
                <w:left w:val="none" w:sz="0" w:space="0" w:color="auto"/>
                <w:bottom w:val="none" w:sz="0" w:space="0" w:color="auto"/>
                <w:right w:val="none" w:sz="0" w:space="0" w:color="auto"/>
              </w:divBdr>
            </w:div>
            <w:div w:id="2024360055">
              <w:marLeft w:val="0"/>
              <w:marRight w:val="0"/>
              <w:marTop w:val="0"/>
              <w:marBottom w:val="0"/>
              <w:divBdr>
                <w:top w:val="none" w:sz="0" w:space="0" w:color="auto"/>
                <w:left w:val="none" w:sz="0" w:space="0" w:color="auto"/>
                <w:bottom w:val="none" w:sz="0" w:space="0" w:color="auto"/>
                <w:right w:val="none" w:sz="0" w:space="0" w:color="auto"/>
              </w:divBdr>
            </w:div>
          </w:divsChild>
        </w:div>
        <w:div w:id="1992637696">
          <w:marLeft w:val="0"/>
          <w:marRight w:val="0"/>
          <w:marTop w:val="0"/>
          <w:marBottom w:val="0"/>
          <w:divBdr>
            <w:top w:val="none" w:sz="0" w:space="0" w:color="auto"/>
            <w:left w:val="none" w:sz="0" w:space="0" w:color="auto"/>
            <w:bottom w:val="none" w:sz="0" w:space="0" w:color="auto"/>
            <w:right w:val="none" w:sz="0" w:space="0" w:color="auto"/>
          </w:divBdr>
          <w:divsChild>
            <w:div w:id="864560931">
              <w:marLeft w:val="0"/>
              <w:marRight w:val="0"/>
              <w:marTop w:val="0"/>
              <w:marBottom w:val="0"/>
              <w:divBdr>
                <w:top w:val="none" w:sz="0" w:space="0" w:color="auto"/>
                <w:left w:val="none" w:sz="0" w:space="0" w:color="auto"/>
                <w:bottom w:val="none" w:sz="0" w:space="0" w:color="auto"/>
                <w:right w:val="none" w:sz="0" w:space="0" w:color="auto"/>
              </w:divBdr>
            </w:div>
          </w:divsChild>
        </w:div>
        <w:div w:id="2091269438">
          <w:marLeft w:val="0"/>
          <w:marRight w:val="0"/>
          <w:marTop w:val="0"/>
          <w:marBottom w:val="0"/>
          <w:divBdr>
            <w:top w:val="none" w:sz="0" w:space="0" w:color="auto"/>
            <w:left w:val="none" w:sz="0" w:space="0" w:color="auto"/>
            <w:bottom w:val="none" w:sz="0" w:space="0" w:color="auto"/>
            <w:right w:val="none" w:sz="0" w:space="0" w:color="auto"/>
          </w:divBdr>
          <w:divsChild>
            <w:div w:id="1153647195">
              <w:marLeft w:val="0"/>
              <w:marRight w:val="0"/>
              <w:marTop w:val="0"/>
              <w:marBottom w:val="0"/>
              <w:divBdr>
                <w:top w:val="none" w:sz="0" w:space="0" w:color="auto"/>
                <w:left w:val="none" w:sz="0" w:space="0" w:color="auto"/>
                <w:bottom w:val="none" w:sz="0" w:space="0" w:color="auto"/>
                <w:right w:val="none" w:sz="0" w:space="0" w:color="auto"/>
              </w:divBdr>
            </w:div>
            <w:div w:id="1178891122">
              <w:marLeft w:val="0"/>
              <w:marRight w:val="0"/>
              <w:marTop w:val="0"/>
              <w:marBottom w:val="0"/>
              <w:divBdr>
                <w:top w:val="none" w:sz="0" w:space="0" w:color="auto"/>
                <w:left w:val="none" w:sz="0" w:space="0" w:color="auto"/>
                <w:bottom w:val="none" w:sz="0" w:space="0" w:color="auto"/>
                <w:right w:val="none" w:sz="0" w:space="0" w:color="auto"/>
              </w:divBdr>
            </w:div>
          </w:divsChild>
        </w:div>
        <w:div w:id="2110730131">
          <w:marLeft w:val="0"/>
          <w:marRight w:val="0"/>
          <w:marTop w:val="0"/>
          <w:marBottom w:val="0"/>
          <w:divBdr>
            <w:top w:val="none" w:sz="0" w:space="0" w:color="auto"/>
            <w:left w:val="none" w:sz="0" w:space="0" w:color="auto"/>
            <w:bottom w:val="none" w:sz="0" w:space="0" w:color="auto"/>
            <w:right w:val="none" w:sz="0" w:space="0" w:color="auto"/>
          </w:divBdr>
          <w:divsChild>
            <w:div w:id="16078311">
              <w:marLeft w:val="0"/>
              <w:marRight w:val="0"/>
              <w:marTop w:val="0"/>
              <w:marBottom w:val="0"/>
              <w:divBdr>
                <w:top w:val="none" w:sz="0" w:space="0" w:color="auto"/>
                <w:left w:val="none" w:sz="0" w:space="0" w:color="auto"/>
                <w:bottom w:val="none" w:sz="0" w:space="0" w:color="auto"/>
                <w:right w:val="none" w:sz="0" w:space="0" w:color="auto"/>
              </w:divBdr>
            </w:div>
            <w:div w:id="103313047">
              <w:marLeft w:val="0"/>
              <w:marRight w:val="0"/>
              <w:marTop w:val="0"/>
              <w:marBottom w:val="0"/>
              <w:divBdr>
                <w:top w:val="none" w:sz="0" w:space="0" w:color="auto"/>
                <w:left w:val="none" w:sz="0" w:space="0" w:color="auto"/>
                <w:bottom w:val="none" w:sz="0" w:space="0" w:color="auto"/>
                <w:right w:val="none" w:sz="0" w:space="0" w:color="auto"/>
              </w:divBdr>
            </w:div>
            <w:div w:id="196940535">
              <w:marLeft w:val="0"/>
              <w:marRight w:val="0"/>
              <w:marTop w:val="0"/>
              <w:marBottom w:val="0"/>
              <w:divBdr>
                <w:top w:val="none" w:sz="0" w:space="0" w:color="auto"/>
                <w:left w:val="none" w:sz="0" w:space="0" w:color="auto"/>
                <w:bottom w:val="none" w:sz="0" w:space="0" w:color="auto"/>
                <w:right w:val="none" w:sz="0" w:space="0" w:color="auto"/>
              </w:divBdr>
            </w:div>
            <w:div w:id="221867014">
              <w:marLeft w:val="0"/>
              <w:marRight w:val="0"/>
              <w:marTop w:val="0"/>
              <w:marBottom w:val="0"/>
              <w:divBdr>
                <w:top w:val="none" w:sz="0" w:space="0" w:color="auto"/>
                <w:left w:val="none" w:sz="0" w:space="0" w:color="auto"/>
                <w:bottom w:val="none" w:sz="0" w:space="0" w:color="auto"/>
                <w:right w:val="none" w:sz="0" w:space="0" w:color="auto"/>
              </w:divBdr>
            </w:div>
            <w:div w:id="226036701">
              <w:marLeft w:val="0"/>
              <w:marRight w:val="0"/>
              <w:marTop w:val="0"/>
              <w:marBottom w:val="0"/>
              <w:divBdr>
                <w:top w:val="none" w:sz="0" w:space="0" w:color="auto"/>
                <w:left w:val="none" w:sz="0" w:space="0" w:color="auto"/>
                <w:bottom w:val="none" w:sz="0" w:space="0" w:color="auto"/>
                <w:right w:val="none" w:sz="0" w:space="0" w:color="auto"/>
              </w:divBdr>
            </w:div>
            <w:div w:id="241136605">
              <w:marLeft w:val="0"/>
              <w:marRight w:val="0"/>
              <w:marTop w:val="0"/>
              <w:marBottom w:val="0"/>
              <w:divBdr>
                <w:top w:val="none" w:sz="0" w:space="0" w:color="auto"/>
                <w:left w:val="none" w:sz="0" w:space="0" w:color="auto"/>
                <w:bottom w:val="none" w:sz="0" w:space="0" w:color="auto"/>
                <w:right w:val="none" w:sz="0" w:space="0" w:color="auto"/>
              </w:divBdr>
            </w:div>
            <w:div w:id="376315522">
              <w:marLeft w:val="0"/>
              <w:marRight w:val="0"/>
              <w:marTop w:val="0"/>
              <w:marBottom w:val="0"/>
              <w:divBdr>
                <w:top w:val="none" w:sz="0" w:space="0" w:color="auto"/>
                <w:left w:val="none" w:sz="0" w:space="0" w:color="auto"/>
                <w:bottom w:val="none" w:sz="0" w:space="0" w:color="auto"/>
                <w:right w:val="none" w:sz="0" w:space="0" w:color="auto"/>
              </w:divBdr>
            </w:div>
            <w:div w:id="467867575">
              <w:marLeft w:val="0"/>
              <w:marRight w:val="0"/>
              <w:marTop w:val="0"/>
              <w:marBottom w:val="0"/>
              <w:divBdr>
                <w:top w:val="none" w:sz="0" w:space="0" w:color="auto"/>
                <w:left w:val="none" w:sz="0" w:space="0" w:color="auto"/>
                <w:bottom w:val="none" w:sz="0" w:space="0" w:color="auto"/>
                <w:right w:val="none" w:sz="0" w:space="0" w:color="auto"/>
              </w:divBdr>
            </w:div>
            <w:div w:id="477957238">
              <w:marLeft w:val="0"/>
              <w:marRight w:val="0"/>
              <w:marTop w:val="0"/>
              <w:marBottom w:val="0"/>
              <w:divBdr>
                <w:top w:val="none" w:sz="0" w:space="0" w:color="auto"/>
                <w:left w:val="none" w:sz="0" w:space="0" w:color="auto"/>
                <w:bottom w:val="none" w:sz="0" w:space="0" w:color="auto"/>
                <w:right w:val="none" w:sz="0" w:space="0" w:color="auto"/>
              </w:divBdr>
            </w:div>
            <w:div w:id="497036333">
              <w:marLeft w:val="0"/>
              <w:marRight w:val="0"/>
              <w:marTop w:val="0"/>
              <w:marBottom w:val="0"/>
              <w:divBdr>
                <w:top w:val="none" w:sz="0" w:space="0" w:color="auto"/>
                <w:left w:val="none" w:sz="0" w:space="0" w:color="auto"/>
                <w:bottom w:val="none" w:sz="0" w:space="0" w:color="auto"/>
                <w:right w:val="none" w:sz="0" w:space="0" w:color="auto"/>
              </w:divBdr>
            </w:div>
            <w:div w:id="704333632">
              <w:marLeft w:val="0"/>
              <w:marRight w:val="0"/>
              <w:marTop w:val="0"/>
              <w:marBottom w:val="0"/>
              <w:divBdr>
                <w:top w:val="none" w:sz="0" w:space="0" w:color="auto"/>
                <w:left w:val="none" w:sz="0" w:space="0" w:color="auto"/>
                <w:bottom w:val="none" w:sz="0" w:space="0" w:color="auto"/>
                <w:right w:val="none" w:sz="0" w:space="0" w:color="auto"/>
              </w:divBdr>
            </w:div>
            <w:div w:id="707486133">
              <w:marLeft w:val="0"/>
              <w:marRight w:val="0"/>
              <w:marTop w:val="0"/>
              <w:marBottom w:val="0"/>
              <w:divBdr>
                <w:top w:val="none" w:sz="0" w:space="0" w:color="auto"/>
                <w:left w:val="none" w:sz="0" w:space="0" w:color="auto"/>
                <w:bottom w:val="none" w:sz="0" w:space="0" w:color="auto"/>
                <w:right w:val="none" w:sz="0" w:space="0" w:color="auto"/>
              </w:divBdr>
            </w:div>
            <w:div w:id="776368813">
              <w:marLeft w:val="0"/>
              <w:marRight w:val="0"/>
              <w:marTop w:val="0"/>
              <w:marBottom w:val="0"/>
              <w:divBdr>
                <w:top w:val="none" w:sz="0" w:space="0" w:color="auto"/>
                <w:left w:val="none" w:sz="0" w:space="0" w:color="auto"/>
                <w:bottom w:val="none" w:sz="0" w:space="0" w:color="auto"/>
                <w:right w:val="none" w:sz="0" w:space="0" w:color="auto"/>
              </w:divBdr>
            </w:div>
            <w:div w:id="1233740287">
              <w:marLeft w:val="0"/>
              <w:marRight w:val="0"/>
              <w:marTop w:val="0"/>
              <w:marBottom w:val="0"/>
              <w:divBdr>
                <w:top w:val="none" w:sz="0" w:space="0" w:color="auto"/>
                <w:left w:val="none" w:sz="0" w:space="0" w:color="auto"/>
                <w:bottom w:val="none" w:sz="0" w:space="0" w:color="auto"/>
                <w:right w:val="none" w:sz="0" w:space="0" w:color="auto"/>
              </w:divBdr>
            </w:div>
            <w:div w:id="1263104795">
              <w:marLeft w:val="0"/>
              <w:marRight w:val="0"/>
              <w:marTop w:val="0"/>
              <w:marBottom w:val="0"/>
              <w:divBdr>
                <w:top w:val="none" w:sz="0" w:space="0" w:color="auto"/>
                <w:left w:val="none" w:sz="0" w:space="0" w:color="auto"/>
                <w:bottom w:val="none" w:sz="0" w:space="0" w:color="auto"/>
                <w:right w:val="none" w:sz="0" w:space="0" w:color="auto"/>
              </w:divBdr>
            </w:div>
            <w:div w:id="1288244103">
              <w:marLeft w:val="0"/>
              <w:marRight w:val="0"/>
              <w:marTop w:val="0"/>
              <w:marBottom w:val="0"/>
              <w:divBdr>
                <w:top w:val="none" w:sz="0" w:space="0" w:color="auto"/>
                <w:left w:val="none" w:sz="0" w:space="0" w:color="auto"/>
                <w:bottom w:val="none" w:sz="0" w:space="0" w:color="auto"/>
                <w:right w:val="none" w:sz="0" w:space="0" w:color="auto"/>
              </w:divBdr>
            </w:div>
            <w:div w:id="1309479020">
              <w:marLeft w:val="0"/>
              <w:marRight w:val="0"/>
              <w:marTop w:val="0"/>
              <w:marBottom w:val="0"/>
              <w:divBdr>
                <w:top w:val="none" w:sz="0" w:space="0" w:color="auto"/>
                <w:left w:val="none" w:sz="0" w:space="0" w:color="auto"/>
                <w:bottom w:val="none" w:sz="0" w:space="0" w:color="auto"/>
                <w:right w:val="none" w:sz="0" w:space="0" w:color="auto"/>
              </w:divBdr>
            </w:div>
            <w:div w:id="1314142539">
              <w:marLeft w:val="0"/>
              <w:marRight w:val="0"/>
              <w:marTop w:val="0"/>
              <w:marBottom w:val="0"/>
              <w:divBdr>
                <w:top w:val="none" w:sz="0" w:space="0" w:color="auto"/>
                <w:left w:val="none" w:sz="0" w:space="0" w:color="auto"/>
                <w:bottom w:val="none" w:sz="0" w:space="0" w:color="auto"/>
                <w:right w:val="none" w:sz="0" w:space="0" w:color="auto"/>
              </w:divBdr>
            </w:div>
            <w:div w:id="1549874427">
              <w:marLeft w:val="0"/>
              <w:marRight w:val="0"/>
              <w:marTop w:val="0"/>
              <w:marBottom w:val="0"/>
              <w:divBdr>
                <w:top w:val="none" w:sz="0" w:space="0" w:color="auto"/>
                <w:left w:val="none" w:sz="0" w:space="0" w:color="auto"/>
                <w:bottom w:val="none" w:sz="0" w:space="0" w:color="auto"/>
                <w:right w:val="none" w:sz="0" w:space="0" w:color="auto"/>
              </w:divBdr>
            </w:div>
            <w:div w:id="1725978969">
              <w:marLeft w:val="0"/>
              <w:marRight w:val="0"/>
              <w:marTop w:val="0"/>
              <w:marBottom w:val="0"/>
              <w:divBdr>
                <w:top w:val="none" w:sz="0" w:space="0" w:color="auto"/>
                <w:left w:val="none" w:sz="0" w:space="0" w:color="auto"/>
                <w:bottom w:val="none" w:sz="0" w:space="0" w:color="auto"/>
                <w:right w:val="none" w:sz="0" w:space="0" w:color="auto"/>
              </w:divBdr>
            </w:div>
            <w:div w:id="1981613413">
              <w:marLeft w:val="0"/>
              <w:marRight w:val="0"/>
              <w:marTop w:val="0"/>
              <w:marBottom w:val="0"/>
              <w:divBdr>
                <w:top w:val="none" w:sz="0" w:space="0" w:color="auto"/>
                <w:left w:val="none" w:sz="0" w:space="0" w:color="auto"/>
                <w:bottom w:val="none" w:sz="0" w:space="0" w:color="auto"/>
                <w:right w:val="none" w:sz="0" w:space="0" w:color="auto"/>
              </w:divBdr>
            </w:div>
            <w:div w:id="2080596202">
              <w:marLeft w:val="0"/>
              <w:marRight w:val="0"/>
              <w:marTop w:val="0"/>
              <w:marBottom w:val="0"/>
              <w:divBdr>
                <w:top w:val="none" w:sz="0" w:space="0" w:color="auto"/>
                <w:left w:val="none" w:sz="0" w:space="0" w:color="auto"/>
                <w:bottom w:val="none" w:sz="0" w:space="0" w:color="auto"/>
                <w:right w:val="none" w:sz="0" w:space="0" w:color="auto"/>
              </w:divBdr>
            </w:div>
            <w:div w:id="2115436715">
              <w:marLeft w:val="0"/>
              <w:marRight w:val="0"/>
              <w:marTop w:val="0"/>
              <w:marBottom w:val="0"/>
              <w:divBdr>
                <w:top w:val="none" w:sz="0" w:space="0" w:color="auto"/>
                <w:left w:val="none" w:sz="0" w:space="0" w:color="auto"/>
                <w:bottom w:val="none" w:sz="0" w:space="0" w:color="auto"/>
                <w:right w:val="none" w:sz="0" w:space="0" w:color="auto"/>
              </w:divBdr>
            </w:div>
            <w:div w:id="214010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430668">
      <w:bodyDiv w:val="1"/>
      <w:marLeft w:val="0"/>
      <w:marRight w:val="0"/>
      <w:marTop w:val="0"/>
      <w:marBottom w:val="0"/>
      <w:divBdr>
        <w:top w:val="none" w:sz="0" w:space="0" w:color="auto"/>
        <w:left w:val="none" w:sz="0" w:space="0" w:color="auto"/>
        <w:bottom w:val="none" w:sz="0" w:space="0" w:color="auto"/>
        <w:right w:val="none" w:sz="0" w:space="0" w:color="auto"/>
      </w:divBdr>
      <w:divsChild>
        <w:div w:id="82000403">
          <w:marLeft w:val="0"/>
          <w:marRight w:val="0"/>
          <w:marTop w:val="0"/>
          <w:marBottom w:val="0"/>
          <w:divBdr>
            <w:top w:val="none" w:sz="0" w:space="0" w:color="auto"/>
            <w:left w:val="none" w:sz="0" w:space="0" w:color="auto"/>
            <w:bottom w:val="none" w:sz="0" w:space="0" w:color="auto"/>
            <w:right w:val="none" w:sz="0" w:space="0" w:color="auto"/>
          </w:divBdr>
          <w:divsChild>
            <w:div w:id="8533702">
              <w:marLeft w:val="0"/>
              <w:marRight w:val="0"/>
              <w:marTop w:val="0"/>
              <w:marBottom w:val="0"/>
              <w:divBdr>
                <w:top w:val="none" w:sz="0" w:space="0" w:color="auto"/>
                <w:left w:val="none" w:sz="0" w:space="0" w:color="auto"/>
                <w:bottom w:val="none" w:sz="0" w:space="0" w:color="auto"/>
                <w:right w:val="none" w:sz="0" w:space="0" w:color="auto"/>
              </w:divBdr>
            </w:div>
            <w:div w:id="147668854">
              <w:marLeft w:val="0"/>
              <w:marRight w:val="0"/>
              <w:marTop w:val="0"/>
              <w:marBottom w:val="0"/>
              <w:divBdr>
                <w:top w:val="none" w:sz="0" w:space="0" w:color="auto"/>
                <w:left w:val="none" w:sz="0" w:space="0" w:color="auto"/>
                <w:bottom w:val="none" w:sz="0" w:space="0" w:color="auto"/>
                <w:right w:val="none" w:sz="0" w:space="0" w:color="auto"/>
              </w:divBdr>
            </w:div>
            <w:div w:id="200483511">
              <w:marLeft w:val="0"/>
              <w:marRight w:val="0"/>
              <w:marTop w:val="0"/>
              <w:marBottom w:val="0"/>
              <w:divBdr>
                <w:top w:val="none" w:sz="0" w:space="0" w:color="auto"/>
                <w:left w:val="none" w:sz="0" w:space="0" w:color="auto"/>
                <w:bottom w:val="none" w:sz="0" w:space="0" w:color="auto"/>
                <w:right w:val="none" w:sz="0" w:space="0" w:color="auto"/>
              </w:divBdr>
            </w:div>
            <w:div w:id="238636567">
              <w:marLeft w:val="0"/>
              <w:marRight w:val="0"/>
              <w:marTop w:val="0"/>
              <w:marBottom w:val="0"/>
              <w:divBdr>
                <w:top w:val="none" w:sz="0" w:space="0" w:color="auto"/>
                <w:left w:val="none" w:sz="0" w:space="0" w:color="auto"/>
                <w:bottom w:val="none" w:sz="0" w:space="0" w:color="auto"/>
                <w:right w:val="none" w:sz="0" w:space="0" w:color="auto"/>
              </w:divBdr>
            </w:div>
            <w:div w:id="288510500">
              <w:marLeft w:val="0"/>
              <w:marRight w:val="0"/>
              <w:marTop w:val="0"/>
              <w:marBottom w:val="0"/>
              <w:divBdr>
                <w:top w:val="none" w:sz="0" w:space="0" w:color="auto"/>
                <w:left w:val="none" w:sz="0" w:space="0" w:color="auto"/>
                <w:bottom w:val="none" w:sz="0" w:space="0" w:color="auto"/>
                <w:right w:val="none" w:sz="0" w:space="0" w:color="auto"/>
              </w:divBdr>
            </w:div>
            <w:div w:id="479276661">
              <w:marLeft w:val="0"/>
              <w:marRight w:val="0"/>
              <w:marTop w:val="0"/>
              <w:marBottom w:val="0"/>
              <w:divBdr>
                <w:top w:val="none" w:sz="0" w:space="0" w:color="auto"/>
                <w:left w:val="none" w:sz="0" w:space="0" w:color="auto"/>
                <w:bottom w:val="none" w:sz="0" w:space="0" w:color="auto"/>
                <w:right w:val="none" w:sz="0" w:space="0" w:color="auto"/>
              </w:divBdr>
            </w:div>
            <w:div w:id="527909220">
              <w:marLeft w:val="0"/>
              <w:marRight w:val="0"/>
              <w:marTop w:val="0"/>
              <w:marBottom w:val="0"/>
              <w:divBdr>
                <w:top w:val="none" w:sz="0" w:space="0" w:color="auto"/>
                <w:left w:val="none" w:sz="0" w:space="0" w:color="auto"/>
                <w:bottom w:val="none" w:sz="0" w:space="0" w:color="auto"/>
                <w:right w:val="none" w:sz="0" w:space="0" w:color="auto"/>
              </w:divBdr>
            </w:div>
            <w:div w:id="591741665">
              <w:marLeft w:val="0"/>
              <w:marRight w:val="0"/>
              <w:marTop w:val="0"/>
              <w:marBottom w:val="0"/>
              <w:divBdr>
                <w:top w:val="none" w:sz="0" w:space="0" w:color="auto"/>
                <w:left w:val="none" w:sz="0" w:space="0" w:color="auto"/>
                <w:bottom w:val="none" w:sz="0" w:space="0" w:color="auto"/>
                <w:right w:val="none" w:sz="0" w:space="0" w:color="auto"/>
              </w:divBdr>
            </w:div>
            <w:div w:id="595329693">
              <w:marLeft w:val="0"/>
              <w:marRight w:val="0"/>
              <w:marTop w:val="0"/>
              <w:marBottom w:val="0"/>
              <w:divBdr>
                <w:top w:val="none" w:sz="0" w:space="0" w:color="auto"/>
                <w:left w:val="none" w:sz="0" w:space="0" w:color="auto"/>
                <w:bottom w:val="none" w:sz="0" w:space="0" w:color="auto"/>
                <w:right w:val="none" w:sz="0" w:space="0" w:color="auto"/>
              </w:divBdr>
            </w:div>
            <w:div w:id="613367921">
              <w:marLeft w:val="0"/>
              <w:marRight w:val="0"/>
              <w:marTop w:val="0"/>
              <w:marBottom w:val="0"/>
              <w:divBdr>
                <w:top w:val="none" w:sz="0" w:space="0" w:color="auto"/>
                <w:left w:val="none" w:sz="0" w:space="0" w:color="auto"/>
                <w:bottom w:val="none" w:sz="0" w:space="0" w:color="auto"/>
                <w:right w:val="none" w:sz="0" w:space="0" w:color="auto"/>
              </w:divBdr>
            </w:div>
            <w:div w:id="689721136">
              <w:marLeft w:val="0"/>
              <w:marRight w:val="0"/>
              <w:marTop w:val="0"/>
              <w:marBottom w:val="0"/>
              <w:divBdr>
                <w:top w:val="none" w:sz="0" w:space="0" w:color="auto"/>
                <w:left w:val="none" w:sz="0" w:space="0" w:color="auto"/>
                <w:bottom w:val="none" w:sz="0" w:space="0" w:color="auto"/>
                <w:right w:val="none" w:sz="0" w:space="0" w:color="auto"/>
              </w:divBdr>
            </w:div>
            <w:div w:id="707146111">
              <w:marLeft w:val="0"/>
              <w:marRight w:val="0"/>
              <w:marTop w:val="0"/>
              <w:marBottom w:val="0"/>
              <w:divBdr>
                <w:top w:val="none" w:sz="0" w:space="0" w:color="auto"/>
                <w:left w:val="none" w:sz="0" w:space="0" w:color="auto"/>
                <w:bottom w:val="none" w:sz="0" w:space="0" w:color="auto"/>
                <w:right w:val="none" w:sz="0" w:space="0" w:color="auto"/>
              </w:divBdr>
            </w:div>
            <w:div w:id="758645006">
              <w:marLeft w:val="0"/>
              <w:marRight w:val="0"/>
              <w:marTop w:val="0"/>
              <w:marBottom w:val="0"/>
              <w:divBdr>
                <w:top w:val="none" w:sz="0" w:space="0" w:color="auto"/>
                <w:left w:val="none" w:sz="0" w:space="0" w:color="auto"/>
                <w:bottom w:val="none" w:sz="0" w:space="0" w:color="auto"/>
                <w:right w:val="none" w:sz="0" w:space="0" w:color="auto"/>
              </w:divBdr>
            </w:div>
            <w:div w:id="867646217">
              <w:marLeft w:val="0"/>
              <w:marRight w:val="0"/>
              <w:marTop w:val="0"/>
              <w:marBottom w:val="0"/>
              <w:divBdr>
                <w:top w:val="none" w:sz="0" w:space="0" w:color="auto"/>
                <w:left w:val="none" w:sz="0" w:space="0" w:color="auto"/>
                <w:bottom w:val="none" w:sz="0" w:space="0" w:color="auto"/>
                <w:right w:val="none" w:sz="0" w:space="0" w:color="auto"/>
              </w:divBdr>
            </w:div>
            <w:div w:id="935287590">
              <w:marLeft w:val="0"/>
              <w:marRight w:val="0"/>
              <w:marTop w:val="0"/>
              <w:marBottom w:val="0"/>
              <w:divBdr>
                <w:top w:val="none" w:sz="0" w:space="0" w:color="auto"/>
                <w:left w:val="none" w:sz="0" w:space="0" w:color="auto"/>
                <w:bottom w:val="none" w:sz="0" w:space="0" w:color="auto"/>
                <w:right w:val="none" w:sz="0" w:space="0" w:color="auto"/>
              </w:divBdr>
            </w:div>
            <w:div w:id="939800296">
              <w:marLeft w:val="0"/>
              <w:marRight w:val="0"/>
              <w:marTop w:val="0"/>
              <w:marBottom w:val="0"/>
              <w:divBdr>
                <w:top w:val="none" w:sz="0" w:space="0" w:color="auto"/>
                <w:left w:val="none" w:sz="0" w:space="0" w:color="auto"/>
                <w:bottom w:val="none" w:sz="0" w:space="0" w:color="auto"/>
                <w:right w:val="none" w:sz="0" w:space="0" w:color="auto"/>
              </w:divBdr>
            </w:div>
            <w:div w:id="949311575">
              <w:marLeft w:val="0"/>
              <w:marRight w:val="0"/>
              <w:marTop w:val="0"/>
              <w:marBottom w:val="0"/>
              <w:divBdr>
                <w:top w:val="none" w:sz="0" w:space="0" w:color="auto"/>
                <w:left w:val="none" w:sz="0" w:space="0" w:color="auto"/>
                <w:bottom w:val="none" w:sz="0" w:space="0" w:color="auto"/>
                <w:right w:val="none" w:sz="0" w:space="0" w:color="auto"/>
              </w:divBdr>
            </w:div>
            <w:div w:id="951282003">
              <w:marLeft w:val="0"/>
              <w:marRight w:val="0"/>
              <w:marTop w:val="0"/>
              <w:marBottom w:val="0"/>
              <w:divBdr>
                <w:top w:val="none" w:sz="0" w:space="0" w:color="auto"/>
                <w:left w:val="none" w:sz="0" w:space="0" w:color="auto"/>
                <w:bottom w:val="none" w:sz="0" w:space="0" w:color="auto"/>
                <w:right w:val="none" w:sz="0" w:space="0" w:color="auto"/>
              </w:divBdr>
            </w:div>
            <w:div w:id="968975247">
              <w:marLeft w:val="0"/>
              <w:marRight w:val="0"/>
              <w:marTop w:val="0"/>
              <w:marBottom w:val="0"/>
              <w:divBdr>
                <w:top w:val="none" w:sz="0" w:space="0" w:color="auto"/>
                <w:left w:val="none" w:sz="0" w:space="0" w:color="auto"/>
                <w:bottom w:val="none" w:sz="0" w:space="0" w:color="auto"/>
                <w:right w:val="none" w:sz="0" w:space="0" w:color="auto"/>
              </w:divBdr>
            </w:div>
            <w:div w:id="981621697">
              <w:marLeft w:val="0"/>
              <w:marRight w:val="0"/>
              <w:marTop w:val="0"/>
              <w:marBottom w:val="0"/>
              <w:divBdr>
                <w:top w:val="none" w:sz="0" w:space="0" w:color="auto"/>
                <w:left w:val="none" w:sz="0" w:space="0" w:color="auto"/>
                <w:bottom w:val="none" w:sz="0" w:space="0" w:color="auto"/>
                <w:right w:val="none" w:sz="0" w:space="0" w:color="auto"/>
              </w:divBdr>
            </w:div>
            <w:div w:id="1096900124">
              <w:marLeft w:val="0"/>
              <w:marRight w:val="0"/>
              <w:marTop w:val="0"/>
              <w:marBottom w:val="0"/>
              <w:divBdr>
                <w:top w:val="none" w:sz="0" w:space="0" w:color="auto"/>
                <w:left w:val="none" w:sz="0" w:space="0" w:color="auto"/>
                <w:bottom w:val="none" w:sz="0" w:space="0" w:color="auto"/>
                <w:right w:val="none" w:sz="0" w:space="0" w:color="auto"/>
              </w:divBdr>
            </w:div>
            <w:div w:id="1114667791">
              <w:marLeft w:val="0"/>
              <w:marRight w:val="0"/>
              <w:marTop w:val="0"/>
              <w:marBottom w:val="0"/>
              <w:divBdr>
                <w:top w:val="none" w:sz="0" w:space="0" w:color="auto"/>
                <w:left w:val="none" w:sz="0" w:space="0" w:color="auto"/>
                <w:bottom w:val="none" w:sz="0" w:space="0" w:color="auto"/>
                <w:right w:val="none" w:sz="0" w:space="0" w:color="auto"/>
              </w:divBdr>
            </w:div>
            <w:div w:id="1122110662">
              <w:marLeft w:val="0"/>
              <w:marRight w:val="0"/>
              <w:marTop w:val="0"/>
              <w:marBottom w:val="0"/>
              <w:divBdr>
                <w:top w:val="none" w:sz="0" w:space="0" w:color="auto"/>
                <w:left w:val="none" w:sz="0" w:space="0" w:color="auto"/>
                <w:bottom w:val="none" w:sz="0" w:space="0" w:color="auto"/>
                <w:right w:val="none" w:sz="0" w:space="0" w:color="auto"/>
              </w:divBdr>
            </w:div>
            <w:div w:id="1174614888">
              <w:marLeft w:val="0"/>
              <w:marRight w:val="0"/>
              <w:marTop w:val="0"/>
              <w:marBottom w:val="0"/>
              <w:divBdr>
                <w:top w:val="none" w:sz="0" w:space="0" w:color="auto"/>
                <w:left w:val="none" w:sz="0" w:space="0" w:color="auto"/>
                <w:bottom w:val="none" w:sz="0" w:space="0" w:color="auto"/>
                <w:right w:val="none" w:sz="0" w:space="0" w:color="auto"/>
              </w:divBdr>
            </w:div>
            <w:div w:id="1225027515">
              <w:marLeft w:val="0"/>
              <w:marRight w:val="0"/>
              <w:marTop w:val="0"/>
              <w:marBottom w:val="0"/>
              <w:divBdr>
                <w:top w:val="none" w:sz="0" w:space="0" w:color="auto"/>
                <w:left w:val="none" w:sz="0" w:space="0" w:color="auto"/>
                <w:bottom w:val="none" w:sz="0" w:space="0" w:color="auto"/>
                <w:right w:val="none" w:sz="0" w:space="0" w:color="auto"/>
              </w:divBdr>
            </w:div>
            <w:div w:id="1227489625">
              <w:marLeft w:val="0"/>
              <w:marRight w:val="0"/>
              <w:marTop w:val="0"/>
              <w:marBottom w:val="0"/>
              <w:divBdr>
                <w:top w:val="none" w:sz="0" w:space="0" w:color="auto"/>
                <w:left w:val="none" w:sz="0" w:space="0" w:color="auto"/>
                <w:bottom w:val="none" w:sz="0" w:space="0" w:color="auto"/>
                <w:right w:val="none" w:sz="0" w:space="0" w:color="auto"/>
              </w:divBdr>
            </w:div>
            <w:div w:id="1337147899">
              <w:marLeft w:val="0"/>
              <w:marRight w:val="0"/>
              <w:marTop w:val="0"/>
              <w:marBottom w:val="0"/>
              <w:divBdr>
                <w:top w:val="none" w:sz="0" w:space="0" w:color="auto"/>
                <w:left w:val="none" w:sz="0" w:space="0" w:color="auto"/>
                <w:bottom w:val="none" w:sz="0" w:space="0" w:color="auto"/>
                <w:right w:val="none" w:sz="0" w:space="0" w:color="auto"/>
              </w:divBdr>
            </w:div>
            <w:div w:id="1359309106">
              <w:marLeft w:val="0"/>
              <w:marRight w:val="0"/>
              <w:marTop w:val="0"/>
              <w:marBottom w:val="0"/>
              <w:divBdr>
                <w:top w:val="none" w:sz="0" w:space="0" w:color="auto"/>
                <w:left w:val="none" w:sz="0" w:space="0" w:color="auto"/>
                <w:bottom w:val="none" w:sz="0" w:space="0" w:color="auto"/>
                <w:right w:val="none" w:sz="0" w:space="0" w:color="auto"/>
              </w:divBdr>
            </w:div>
            <w:div w:id="1365129817">
              <w:marLeft w:val="0"/>
              <w:marRight w:val="0"/>
              <w:marTop w:val="0"/>
              <w:marBottom w:val="0"/>
              <w:divBdr>
                <w:top w:val="none" w:sz="0" w:space="0" w:color="auto"/>
                <w:left w:val="none" w:sz="0" w:space="0" w:color="auto"/>
                <w:bottom w:val="none" w:sz="0" w:space="0" w:color="auto"/>
                <w:right w:val="none" w:sz="0" w:space="0" w:color="auto"/>
              </w:divBdr>
            </w:div>
            <w:div w:id="1502159036">
              <w:marLeft w:val="0"/>
              <w:marRight w:val="0"/>
              <w:marTop w:val="0"/>
              <w:marBottom w:val="0"/>
              <w:divBdr>
                <w:top w:val="none" w:sz="0" w:space="0" w:color="auto"/>
                <w:left w:val="none" w:sz="0" w:space="0" w:color="auto"/>
                <w:bottom w:val="none" w:sz="0" w:space="0" w:color="auto"/>
                <w:right w:val="none" w:sz="0" w:space="0" w:color="auto"/>
              </w:divBdr>
            </w:div>
            <w:div w:id="1503475010">
              <w:marLeft w:val="0"/>
              <w:marRight w:val="0"/>
              <w:marTop w:val="0"/>
              <w:marBottom w:val="0"/>
              <w:divBdr>
                <w:top w:val="none" w:sz="0" w:space="0" w:color="auto"/>
                <w:left w:val="none" w:sz="0" w:space="0" w:color="auto"/>
                <w:bottom w:val="none" w:sz="0" w:space="0" w:color="auto"/>
                <w:right w:val="none" w:sz="0" w:space="0" w:color="auto"/>
              </w:divBdr>
            </w:div>
            <w:div w:id="1574772618">
              <w:marLeft w:val="0"/>
              <w:marRight w:val="0"/>
              <w:marTop w:val="0"/>
              <w:marBottom w:val="0"/>
              <w:divBdr>
                <w:top w:val="none" w:sz="0" w:space="0" w:color="auto"/>
                <w:left w:val="none" w:sz="0" w:space="0" w:color="auto"/>
                <w:bottom w:val="none" w:sz="0" w:space="0" w:color="auto"/>
                <w:right w:val="none" w:sz="0" w:space="0" w:color="auto"/>
              </w:divBdr>
            </w:div>
            <w:div w:id="1680153892">
              <w:marLeft w:val="0"/>
              <w:marRight w:val="0"/>
              <w:marTop w:val="0"/>
              <w:marBottom w:val="0"/>
              <w:divBdr>
                <w:top w:val="none" w:sz="0" w:space="0" w:color="auto"/>
                <w:left w:val="none" w:sz="0" w:space="0" w:color="auto"/>
                <w:bottom w:val="none" w:sz="0" w:space="0" w:color="auto"/>
                <w:right w:val="none" w:sz="0" w:space="0" w:color="auto"/>
              </w:divBdr>
            </w:div>
            <w:div w:id="1710759172">
              <w:marLeft w:val="0"/>
              <w:marRight w:val="0"/>
              <w:marTop w:val="0"/>
              <w:marBottom w:val="0"/>
              <w:divBdr>
                <w:top w:val="none" w:sz="0" w:space="0" w:color="auto"/>
                <w:left w:val="none" w:sz="0" w:space="0" w:color="auto"/>
                <w:bottom w:val="none" w:sz="0" w:space="0" w:color="auto"/>
                <w:right w:val="none" w:sz="0" w:space="0" w:color="auto"/>
              </w:divBdr>
            </w:div>
            <w:div w:id="1739588961">
              <w:marLeft w:val="0"/>
              <w:marRight w:val="0"/>
              <w:marTop w:val="0"/>
              <w:marBottom w:val="0"/>
              <w:divBdr>
                <w:top w:val="none" w:sz="0" w:space="0" w:color="auto"/>
                <w:left w:val="none" w:sz="0" w:space="0" w:color="auto"/>
                <w:bottom w:val="none" w:sz="0" w:space="0" w:color="auto"/>
                <w:right w:val="none" w:sz="0" w:space="0" w:color="auto"/>
              </w:divBdr>
            </w:div>
            <w:div w:id="1747023333">
              <w:marLeft w:val="0"/>
              <w:marRight w:val="0"/>
              <w:marTop w:val="0"/>
              <w:marBottom w:val="0"/>
              <w:divBdr>
                <w:top w:val="none" w:sz="0" w:space="0" w:color="auto"/>
                <w:left w:val="none" w:sz="0" w:space="0" w:color="auto"/>
                <w:bottom w:val="none" w:sz="0" w:space="0" w:color="auto"/>
                <w:right w:val="none" w:sz="0" w:space="0" w:color="auto"/>
              </w:divBdr>
            </w:div>
            <w:div w:id="1764951650">
              <w:marLeft w:val="0"/>
              <w:marRight w:val="0"/>
              <w:marTop w:val="0"/>
              <w:marBottom w:val="0"/>
              <w:divBdr>
                <w:top w:val="none" w:sz="0" w:space="0" w:color="auto"/>
                <w:left w:val="none" w:sz="0" w:space="0" w:color="auto"/>
                <w:bottom w:val="none" w:sz="0" w:space="0" w:color="auto"/>
                <w:right w:val="none" w:sz="0" w:space="0" w:color="auto"/>
              </w:divBdr>
            </w:div>
            <w:div w:id="1767113966">
              <w:marLeft w:val="0"/>
              <w:marRight w:val="0"/>
              <w:marTop w:val="0"/>
              <w:marBottom w:val="0"/>
              <w:divBdr>
                <w:top w:val="none" w:sz="0" w:space="0" w:color="auto"/>
                <w:left w:val="none" w:sz="0" w:space="0" w:color="auto"/>
                <w:bottom w:val="none" w:sz="0" w:space="0" w:color="auto"/>
                <w:right w:val="none" w:sz="0" w:space="0" w:color="auto"/>
              </w:divBdr>
            </w:div>
            <w:div w:id="1819154578">
              <w:marLeft w:val="0"/>
              <w:marRight w:val="0"/>
              <w:marTop w:val="0"/>
              <w:marBottom w:val="0"/>
              <w:divBdr>
                <w:top w:val="none" w:sz="0" w:space="0" w:color="auto"/>
                <w:left w:val="none" w:sz="0" w:space="0" w:color="auto"/>
                <w:bottom w:val="none" w:sz="0" w:space="0" w:color="auto"/>
                <w:right w:val="none" w:sz="0" w:space="0" w:color="auto"/>
              </w:divBdr>
            </w:div>
            <w:div w:id="1837374968">
              <w:marLeft w:val="0"/>
              <w:marRight w:val="0"/>
              <w:marTop w:val="0"/>
              <w:marBottom w:val="0"/>
              <w:divBdr>
                <w:top w:val="none" w:sz="0" w:space="0" w:color="auto"/>
                <w:left w:val="none" w:sz="0" w:space="0" w:color="auto"/>
                <w:bottom w:val="none" w:sz="0" w:space="0" w:color="auto"/>
                <w:right w:val="none" w:sz="0" w:space="0" w:color="auto"/>
              </w:divBdr>
            </w:div>
            <w:div w:id="1848589712">
              <w:marLeft w:val="0"/>
              <w:marRight w:val="0"/>
              <w:marTop w:val="0"/>
              <w:marBottom w:val="0"/>
              <w:divBdr>
                <w:top w:val="none" w:sz="0" w:space="0" w:color="auto"/>
                <w:left w:val="none" w:sz="0" w:space="0" w:color="auto"/>
                <w:bottom w:val="none" w:sz="0" w:space="0" w:color="auto"/>
                <w:right w:val="none" w:sz="0" w:space="0" w:color="auto"/>
              </w:divBdr>
            </w:div>
            <w:div w:id="1848790696">
              <w:marLeft w:val="0"/>
              <w:marRight w:val="0"/>
              <w:marTop w:val="0"/>
              <w:marBottom w:val="0"/>
              <w:divBdr>
                <w:top w:val="none" w:sz="0" w:space="0" w:color="auto"/>
                <w:left w:val="none" w:sz="0" w:space="0" w:color="auto"/>
                <w:bottom w:val="none" w:sz="0" w:space="0" w:color="auto"/>
                <w:right w:val="none" w:sz="0" w:space="0" w:color="auto"/>
              </w:divBdr>
            </w:div>
            <w:div w:id="2060467990">
              <w:marLeft w:val="0"/>
              <w:marRight w:val="0"/>
              <w:marTop w:val="0"/>
              <w:marBottom w:val="0"/>
              <w:divBdr>
                <w:top w:val="none" w:sz="0" w:space="0" w:color="auto"/>
                <w:left w:val="none" w:sz="0" w:space="0" w:color="auto"/>
                <w:bottom w:val="none" w:sz="0" w:space="0" w:color="auto"/>
                <w:right w:val="none" w:sz="0" w:space="0" w:color="auto"/>
              </w:divBdr>
            </w:div>
            <w:div w:id="2082361351">
              <w:marLeft w:val="0"/>
              <w:marRight w:val="0"/>
              <w:marTop w:val="0"/>
              <w:marBottom w:val="0"/>
              <w:divBdr>
                <w:top w:val="none" w:sz="0" w:space="0" w:color="auto"/>
                <w:left w:val="none" w:sz="0" w:space="0" w:color="auto"/>
                <w:bottom w:val="none" w:sz="0" w:space="0" w:color="auto"/>
                <w:right w:val="none" w:sz="0" w:space="0" w:color="auto"/>
              </w:divBdr>
            </w:div>
            <w:div w:id="2087722784">
              <w:marLeft w:val="0"/>
              <w:marRight w:val="0"/>
              <w:marTop w:val="0"/>
              <w:marBottom w:val="0"/>
              <w:divBdr>
                <w:top w:val="none" w:sz="0" w:space="0" w:color="auto"/>
                <w:left w:val="none" w:sz="0" w:space="0" w:color="auto"/>
                <w:bottom w:val="none" w:sz="0" w:space="0" w:color="auto"/>
                <w:right w:val="none" w:sz="0" w:space="0" w:color="auto"/>
              </w:divBdr>
            </w:div>
          </w:divsChild>
        </w:div>
        <w:div w:id="1284532682">
          <w:marLeft w:val="0"/>
          <w:marRight w:val="0"/>
          <w:marTop w:val="0"/>
          <w:marBottom w:val="0"/>
          <w:divBdr>
            <w:top w:val="none" w:sz="0" w:space="0" w:color="auto"/>
            <w:left w:val="none" w:sz="0" w:space="0" w:color="auto"/>
            <w:bottom w:val="none" w:sz="0" w:space="0" w:color="auto"/>
            <w:right w:val="none" w:sz="0" w:space="0" w:color="auto"/>
          </w:divBdr>
          <w:divsChild>
            <w:div w:id="36229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yperlink" Target="https://educationstandards.nsw.edu.au/wps/portal/nesa/k-10/understanding-the-curriculum/determining-grades/common-grade-scale" TargetMode="External"/><Relationship Id="rId34" Type="http://schemas.openxmlformats.org/officeDocument/2006/relationships/hyperlink" Target="https://education.nsw.gov.au/teaching-and-learning/curriculum/planning-programming-and-assessing-k-12/about-universal-design-for-learning" TargetMode="External"/><Relationship Id="rId42" Type="http://schemas.openxmlformats.org/officeDocument/2006/relationships/hyperlink" Target="https://education.nsw.gov.au/teaching-and-learning/curriculum/planning-programming-and-assessing-k-12/planning-programming-and-assessing-7-12/inclusion-and-differentiation-advice-7-10" TargetMode="External"/><Relationship Id="rId47" Type="http://schemas.openxmlformats.org/officeDocument/2006/relationships/hyperlink" Target="https://educationstandards.nsw.edu.au/wps/portal/nesa/mini-footer/copyright" TargetMode="External"/><Relationship Id="rId50" Type="http://schemas.openxmlformats.org/officeDocument/2006/relationships/hyperlink" Target="http://www.australiancurriculum.edu.au/" TargetMode="External"/><Relationship Id="rId55" Type="http://schemas.openxmlformats.org/officeDocument/2006/relationships/hyperlink" Target="https://education.nsw.gov.au/teaching-and-learning/curriculum/planning-programming-and-assessing-k-12/assessment-practices-consistent-teacher-judgement" TargetMode="External"/><Relationship Id="rId63" Type="http://schemas.openxmlformats.org/officeDocument/2006/relationships/image" Target="media/image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urriculum.nsw.edu.au/assessment-and-reporting/assessment-principles" TargetMode="External"/><Relationship Id="rId29" Type="http://schemas.openxmlformats.org/officeDocument/2006/relationships/footer" Target="footer5.xml"/><Relationship Id="rId11" Type="http://schemas.openxmlformats.org/officeDocument/2006/relationships/hyperlink" Target="https://education.nsw.gov.au/teaching-and-learning/curriculum/english/planning-programming-and-assessing-english-7-10" TargetMode="External"/><Relationship Id="rId24" Type="http://schemas.openxmlformats.org/officeDocument/2006/relationships/footer" Target="footer2.xml"/><Relationship Id="rId32" Type="http://schemas.openxmlformats.org/officeDocument/2006/relationships/hyperlink" Target="https://education.nsw.gov.au/teaching-and-learning/curriculum/explicit-teaching/explicit-teaching-strategies" TargetMode="External"/><Relationship Id="rId37" Type="http://schemas.openxmlformats.org/officeDocument/2006/relationships/hyperlink" Target="https://educationstandards.nsw.edu.au/wps/portal/nesa/teacher-accreditation/meeting-requirements/the-standards/proficient-teacher" TargetMode="External"/><Relationship Id="rId40" Type="http://schemas.openxmlformats.org/officeDocument/2006/relationships/hyperlink" Target="https://education.nsw.gov.au/teaching-and-learning/curriculum/planning-programming-and-assessing-k-12/planning-programming-and-assessing-7-12/assessment-task-advice-7-10" TargetMode="External"/><Relationship Id="rId45" Type="http://schemas.openxmlformats.org/officeDocument/2006/relationships/hyperlink" Target="https://schoolsnsw.sharepoint.com/sites/NSWDoEEnglishCurriculumSupport/SitePages/English-curriculum-7-10-professional-learning.aspx?csf=1&amp;web=1&amp;e=crYzId&amp;CID=410617d3-fe12-40ba-8d37-46e04aa11f7e" TargetMode="External"/><Relationship Id="rId53" Type="http://schemas.openxmlformats.org/officeDocument/2006/relationships/hyperlink" Target="https://educationstandards.nsw.edu.au/wps/portal/nesa/k-10/understanding-the-curriculum/determining-grades/common-grade-scale" TargetMode="External"/><Relationship Id="rId58" Type="http://schemas.openxmlformats.org/officeDocument/2006/relationships/footer" Target="footer6.xm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8.xml"/><Relationship Id="rId19" Type="http://schemas.openxmlformats.org/officeDocument/2006/relationships/hyperlink" Target="https://educationstandards.nsw.edu.au/wps/portal/nesa/k-10/understanding-the-curriculum/determining-grades/common-grade-scale" TargetMode="External"/><Relationship Id="rId14" Type="http://schemas.openxmlformats.org/officeDocument/2006/relationships/hyperlink" Target="https://curriculum.nsw.edu.au/learning-areas/english/english-k-10-2022/overview" TargetMode="External"/><Relationship Id="rId22" Type="http://schemas.openxmlformats.org/officeDocument/2006/relationships/header" Target="header1.xml"/><Relationship Id="rId27" Type="http://schemas.openxmlformats.org/officeDocument/2006/relationships/hyperlink" Target="https://ace.nesa.nsw.edu.au/ace-4022" TargetMode="External"/><Relationship Id="rId30" Type="http://schemas.openxmlformats.org/officeDocument/2006/relationships/hyperlink" Target="mailto:English.curriculum@det.nsw.edu.au" TargetMode="External"/><Relationship Id="rId35" Type="http://schemas.openxmlformats.org/officeDocument/2006/relationships/hyperlink" Target="https://education.nsw.gov.au/policy-library/policies/pd-2016-0468" TargetMode="External"/><Relationship Id="rId43" Type="http://schemas.openxmlformats.org/officeDocument/2006/relationships/hyperlink" Target="https://curriculum.nsw.edu.au/learning-areas/english/english-k-10-2022/overview" TargetMode="External"/><Relationship Id="rId48" Type="http://schemas.openxmlformats.org/officeDocument/2006/relationships/hyperlink" Target="https://educationstandards.nsw.edu.au/" TargetMode="External"/><Relationship Id="rId56" Type="http://schemas.openxmlformats.org/officeDocument/2006/relationships/hyperlink" Target="https://education.nsw.gov.au/policy-library/policies/pd-2005-0290" TargetMode="External"/><Relationship Id="rId64" Type="http://schemas.openxmlformats.org/officeDocument/2006/relationships/header" Target="header4.xml"/><Relationship Id="rId8" Type="http://schemas.openxmlformats.org/officeDocument/2006/relationships/hyperlink" Target="https://curriculum.nsw.edu.au/learning-areas/english/english-k-10-2022/overview" TargetMode="External"/><Relationship Id="rId51" Type="http://schemas.openxmlformats.org/officeDocument/2006/relationships/hyperlink" Target="https://curriculum.nsw.edu.au/learning-areas/english/english-k-10-2022/assessment" TargetMode="External"/><Relationship Id="rId3" Type="http://schemas.openxmlformats.org/officeDocument/2006/relationships/styles" Target="styles.xml"/><Relationship Id="rId12" Type="http://schemas.openxmlformats.org/officeDocument/2006/relationships/hyperlink" Target="https://education.nsw.gov.au/teaching-and-learning/curriculum/english/planning-programming-and-assessing-english-7-10/english-programs-7-10" TargetMode="External"/><Relationship Id="rId17" Type="http://schemas.openxmlformats.org/officeDocument/2006/relationships/hyperlink" Target="https://curriculum.nsw.edu.au/learning-areas/english/english-k-10-2022/overview" TargetMode="External"/><Relationship Id="rId25" Type="http://schemas.openxmlformats.org/officeDocument/2006/relationships/header" Target="header2.xml"/><Relationship Id="rId33" Type="http://schemas.openxmlformats.org/officeDocument/2006/relationships/hyperlink" Target="https://education.nsw.gov.au/about-us/strategies-and-reports/plan-for-nsw-public-education" TargetMode="External"/><Relationship Id="rId38" Type="http://schemas.openxmlformats.org/officeDocument/2006/relationships/hyperlink" Target="https://education.nsw.gov.au/teaching-and-learning/curriculum/planning-programming-and-assessing-k-12/planning-programming-and-assessing-7-12" TargetMode="External"/><Relationship Id="rId46" Type="http://schemas.openxmlformats.org/officeDocument/2006/relationships/hyperlink" Target="https://education.nsw.gov.au/teaching-and-learning/curriculum/english/professional-learning-english-k-12" TargetMode="External"/><Relationship Id="rId59" Type="http://schemas.openxmlformats.org/officeDocument/2006/relationships/footer" Target="footer7.xml"/><Relationship Id="rId67" Type="http://schemas.openxmlformats.org/officeDocument/2006/relationships/theme" Target="theme/theme1.xml"/><Relationship Id="rId20" Type="http://schemas.openxmlformats.org/officeDocument/2006/relationships/hyperlink" Target="https://curriculum.nsw.edu.au/learning-areas/english/english-k-10-2022/assessment" TargetMode="External"/><Relationship Id="rId41" Type="http://schemas.openxmlformats.org/officeDocument/2006/relationships/hyperlink" Target="https://education.nsw.gov.au/teaching-and-learning/curriculum/planning-programming-and-assessing-k-12/planning-programming-and-assessing-7-12" TargetMode="External"/><Relationship Id="rId54" Type="http://schemas.openxmlformats.org/officeDocument/2006/relationships/hyperlink" Target="https://curriculum.nsw.edu.au/assessment-and-reporting/assessment-principles" TargetMode="External"/><Relationship Id="rId62" Type="http://schemas.openxmlformats.org/officeDocument/2006/relationships/hyperlink" Target="https://creativecommons.org/licenses/by/4.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nsw.gov.au/teaching-and-learning/assessment/strengthening-assessment/effective-assessment-practice" TargetMode="External"/><Relationship Id="rId23" Type="http://schemas.openxmlformats.org/officeDocument/2006/relationships/footer" Target="footer1.xml"/><Relationship Id="rId28" Type="http://schemas.openxmlformats.org/officeDocument/2006/relationships/footer" Target="footer4.xml"/><Relationship Id="rId36" Type="http://schemas.openxmlformats.org/officeDocument/2006/relationships/hyperlink" Target="https://education.nsw.gov.au/inside-the-department/directory-a-z/strategic-school-improvement/school-excellence-framework" TargetMode="External"/><Relationship Id="rId49" Type="http://schemas.openxmlformats.org/officeDocument/2006/relationships/hyperlink" Target="https://curriculum.nsw.edu.au/" TargetMode="External"/><Relationship Id="rId57" Type="http://schemas.openxmlformats.org/officeDocument/2006/relationships/hyperlink" Target="https://education.nsw.gov.au/teaching-and-learning/curriculum/english/planning-programming-and-assessing-english-7-10" TargetMode="External"/><Relationship Id="rId10" Type="http://schemas.openxmlformats.org/officeDocument/2006/relationships/hyperlink" Target="https://education.nsw.gov.au/teaching-and-learning/curriculum/english/planning-programming-and-assessing-english-7-10" TargetMode="External"/><Relationship Id="rId31" Type="http://schemas.openxmlformats.org/officeDocument/2006/relationships/hyperlink" Target="mailto:englishcurriculum@det.nsw.edu.au" TargetMode="External"/><Relationship Id="rId44" Type="http://schemas.openxmlformats.org/officeDocument/2006/relationships/hyperlink" Target="https://education.nsw.gov.au/teaching-and-learning/curriculum/english/planning-programming-and-assessing-english-7-10" TargetMode="External"/><Relationship Id="rId52" Type="http://schemas.openxmlformats.org/officeDocument/2006/relationships/hyperlink" Target="https://educationstandards.nsw.edu.au/wps/portal/nesa/11-12/Understanding-the-curriculum/assessment/assessment-in-practice/school-based-assessment-programs" TargetMode="External"/><Relationship Id="rId60" Type="http://schemas.openxmlformats.org/officeDocument/2006/relationships/header" Target="header3.xml"/><Relationship Id="rId65"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yperlink" Target="https://education.nsw.gov.au/teaching-and-learning/curriculum/english/planning-programming-and-assessing-english-7-10/how-to-use-sample-english-assessments" TargetMode="External"/><Relationship Id="rId13" Type="http://schemas.openxmlformats.org/officeDocument/2006/relationships/hyperlink" Target="https://educationstandards.nsw.edu.au/wps/portal/nesa/11-12/Understanding-the-curriculum/assessment/assessment-in-practice/school-based-assessment-programs" TargetMode="External"/><Relationship Id="rId18" Type="http://schemas.openxmlformats.org/officeDocument/2006/relationships/hyperlink" Target="https://education.nsw.gov.au/teaching-and-learning/curriculum/english/english-curriculum-resources-k-12/english-7-10-resources/speak-the-speech-year-7-term-4" TargetMode="External"/><Relationship Id="rId39" Type="http://schemas.openxmlformats.org/officeDocument/2006/relationships/hyperlink" Target="https://education.nsw.gov.au/teaching-and-learning/curriculum/planning-programming-and-assessing-k-12/planning-programming-and-assessing-7-12/classroom-assessment-advice-7-1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7.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8.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ose14\Downloads\2024%20template%20update%20-%20assessment%20notification%20template.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6F344D-9954-4D71-8B84-CAEFB7CC3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2024 template update - assessment notification template.docx</Template>
  <TotalTime>152</TotalTime>
  <Pages>42</Pages>
  <Words>9618</Words>
  <Characters>52487</Characters>
  <Application>Microsoft Office Word</Application>
  <DocSecurity>0</DocSecurity>
  <Lines>1397</Lines>
  <Paragraphs>354</Paragraphs>
  <ScaleCrop>false</ScaleCrop>
  <HeadingPairs>
    <vt:vector size="2" baseType="variant">
      <vt:variant>
        <vt:lpstr>Title</vt:lpstr>
      </vt:variant>
      <vt:variant>
        <vt:i4>1</vt:i4>
      </vt:variant>
    </vt:vector>
  </HeadingPairs>
  <TitlesOfParts>
    <vt:vector size="1" baseType="lpstr">
      <vt:lpstr>English Stage 5 (Year 10) - assessment - novel voices</vt:lpstr>
    </vt:vector>
  </TitlesOfParts>
  <Company/>
  <LinksUpToDate>false</LinksUpToDate>
  <CharactersWithSpaces>61906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 10.1 – Novel voices</dc:title>
  <dc:subject/>
  <dc:creator>NSW Department of Education</dc:creator>
  <cp:keywords/>
  <dc:description/>
  <dcterms:created xsi:type="dcterms:W3CDTF">2024-10-02T13:03:00Z</dcterms:created>
  <dcterms:modified xsi:type="dcterms:W3CDTF">2025-09-15T01:32:00Z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2023-11-28T04:07:28Z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6c7b22cd-f7cf-4ff3-a4e1-6adcc62cfe7d</vt:lpwstr>
  </property>
  <property fmtid="{D5CDD505-2E9C-101B-9397-08002B2CF9AE}" pid="8" name="MSIP_Label_b603dfd7-d93a-4381-a340-2995d8282205_ContentBits">
    <vt:lpwstr>0</vt:lpwstr>
  </property>
  <property fmtid="{D5CDD505-2E9C-101B-9397-08002B2CF9AE}" pid="9" name="ContentTypeId">
    <vt:lpwstr>0x01010018E20D1C8E37B4489036A323D6088B4F</vt:lpwstr>
  </property>
  <property fmtid="{D5CDD505-2E9C-101B-9397-08002B2CF9AE}" pid="10" name="MediaServiceImageTags">
    <vt:lpwstr/>
  </property>
  <property fmtid="{D5CDD505-2E9C-101B-9397-08002B2CF9AE}" pid="11" name="GrammarlyDocumentId">
    <vt:lpwstr>628543ef-4d70-4528-9300-a0054ada8b21</vt:lpwstr>
  </property>
</Properties>
</file>