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A2D206" w14:textId="08A0955B" w:rsidR="00F962FC" w:rsidRPr="00B3108D" w:rsidRDefault="00E32CE8" w:rsidP="00B3108D">
      <w:pPr>
        <w:pStyle w:val="Title"/>
      </w:pPr>
      <w:r>
        <w:t>M</w:t>
      </w:r>
      <w:r w:rsidR="00F962FC" w:rsidRPr="00B3108D">
        <w:t xml:space="preserve">usic </w:t>
      </w:r>
      <w:r>
        <w:t xml:space="preserve">Stage </w:t>
      </w:r>
      <w:r w:rsidR="00DB5F07">
        <w:t>5</w:t>
      </w:r>
      <w:r>
        <w:t xml:space="preserve"> </w:t>
      </w:r>
      <w:r w:rsidR="00F962FC" w:rsidRPr="00B3108D">
        <w:t xml:space="preserve">– </w:t>
      </w:r>
      <w:r>
        <w:t>teacher resource booklet</w:t>
      </w:r>
    </w:p>
    <w:p w14:paraId="2BFC3F0F" w14:textId="4F4BDDAC" w:rsidR="00B3108D" w:rsidRPr="00B3108D" w:rsidRDefault="00DB5F07" w:rsidP="00DB5F07">
      <w:pPr>
        <w:pStyle w:val="Subtitle0"/>
      </w:pPr>
      <w:r>
        <w:t>Australian perspectives</w:t>
      </w:r>
      <w:r w:rsidR="00B3108D" w:rsidRPr="00B3108D">
        <w:br w:type="page"/>
      </w:r>
    </w:p>
    <w:p w14:paraId="070BEB49" w14:textId="77777777" w:rsidR="00D7649E" w:rsidRPr="00F962FC" w:rsidRDefault="00B3108D" w:rsidP="00EE28F0">
      <w:pPr>
        <w:pStyle w:val="TOCHeading"/>
      </w:pPr>
      <w:r>
        <w:lastRenderedPageBreak/>
        <w:t>Contents</w:t>
      </w:r>
    </w:p>
    <w:p w14:paraId="4AF17D81" w14:textId="53DB181A" w:rsidR="00FC7AE7" w:rsidRDefault="00912F8E">
      <w:pPr>
        <w:pStyle w:val="TOC1"/>
        <w:rPr>
          <w:rFonts w:asciiTheme="minorHAnsi" w:eastAsiaTheme="minorEastAsia" w:hAnsiTheme="minorHAnsi" w:cstheme="minorBidi"/>
          <w:b w:val="0"/>
          <w:kern w:val="2"/>
          <w:sz w:val="24"/>
          <w:lang w:eastAsia="en-AU"/>
          <w14:ligatures w14:val="standardContextual"/>
        </w:rPr>
      </w:pPr>
      <w:r>
        <w:fldChar w:fldCharType="begin"/>
      </w:r>
      <w:r w:rsidR="00F25944">
        <w:instrText>TOC \o "1-3" \z \u \h</w:instrText>
      </w:r>
      <w:r>
        <w:fldChar w:fldCharType="separate"/>
      </w:r>
      <w:hyperlink w:anchor="_Toc207874140" w:history="1">
        <w:r w:rsidR="00FC7AE7" w:rsidRPr="00E2089F">
          <w:rPr>
            <w:rStyle w:val="Hyperlink"/>
          </w:rPr>
          <w:t>Learning sequence 1 – Missy Higgins – ‘Scar’</w:t>
        </w:r>
        <w:r w:rsidR="00FC7AE7">
          <w:rPr>
            <w:webHidden/>
          </w:rPr>
          <w:tab/>
        </w:r>
        <w:r w:rsidR="00FC7AE7">
          <w:rPr>
            <w:webHidden/>
          </w:rPr>
          <w:fldChar w:fldCharType="begin"/>
        </w:r>
        <w:r w:rsidR="00FC7AE7">
          <w:rPr>
            <w:webHidden/>
          </w:rPr>
          <w:instrText xml:space="preserve"> PAGEREF _Toc207874140 \h </w:instrText>
        </w:r>
        <w:r w:rsidR="00FC7AE7">
          <w:rPr>
            <w:webHidden/>
          </w:rPr>
        </w:r>
        <w:r w:rsidR="00FC7AE7">
          <w:rPr>
            <w:webHidden/>
          </w:rPr>
          <w:fldChar w:fldCharType="separate"/>
        </w:r>
        <w:r w:rsidR="00FC7AE7">
          <w:rPr>
            <w:webHidden/>
          </w:rPr>
          <w:t>4</w:t>
        </w:r>
        <w:r w:rsidR="00FC7AE7">
          <w:rPr>
            <w:webHidden/>
          </w:rPr>
          <w:fldChar w:fldCharType="end"/>
        </w:r>
      </w:hyperlink>
    </w:p>
    <w:p w14:paraId="2D68AC75" w14:textId="702D502F" w:rsidR="00FC7AE7" w:rsidRDefault="00FC7AE7">
      <w:pPr>
        <w:pStyle w:val="TOC2"/>
        <w:rPr>
          <w:rFonts w:asciiTheme="minorHAnsi" w:eastAsiaTheme="minorEastAsia" w:hAnsiTheme="minorHAnsi" w:cstheme="minorBidi"/>
          <w:kern w:val="2"/>
          <w:sz w:val="24"/>
          <w:lang w:eastAsia="en-AU"/>
          <w14:ligatures w14:val="standardContextual"/>
        </w:rPr>
      </w:pPr>
      <w:hyperlink w:anchor="_Toc207874141" w:history="1">
        <w:r w:rsidRPr="00E2089F">
          <w:rPr>
            <w:rStyle w:val="Hyperlink"/>
          </w:rPr>
          <w:t>Activity 1.1 – ‘Scar’ – Missy Higgins – listening and performing</w:t>
        </w:r>
        <w:r>
          <w:rPr>
            <w:webHidden/>
          </w:rPr>
          <w:tab/>
        </w:r>
        <w:r>
          <w:rPr>
            <w:webHidden/>
          </w:rPr>
          <w:fldChar w:fldCharType="begin"/>
        </w:r>
        <w:r>
          <w:rPr>
            <w:webHidden/>
          </w:rPr>
          <w:instrText xml:space="preserve"> PAGEREF _Toc207874141 \h </w:instrText>
        </w:r>
        <w:r>
          <w:rPr>
            <w:webHidden/>
          </w:rPr>
        </w:r>
        <w:r>
          <w:rPr>
            <w:webHidden/>
          </w:rPr>
          <w:fldChar w:fldCharType="separate"/>
        </w:r>
        <w:r>
          <w:rPr>
            <w:webHidden/>
          </w:rPr>
          <w:t>4</w:t>
        </w:r>
        <w:r>
          <w:rPr>
            <w:webHidden/>
          </w:rPr>
          <w:fldChar w:fldCharType="end"/>
        </w:r>
      </w:hyperlink>
    </w:p>
    <w:p w14:paraId="23ACE23E" w14:textId="20609EAA" w:rsidR="00FC7AE7" w:rsidRDefault="00FC7AE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7874142" w:history="1">
        <w:r w:rsidRPr="00E2089F">
          <w:rPr>
            <w:rStyle w:val="Hyperlink"/>
            <w:noProof/>
          </w:rPr>
          <w:t>Discussion points and answers for ‘Scar’ – Missy Higgins</w:t>
        </w:r>
        <w:r>
          <w:rPr>
            <w:noProof/>
            <w:webHidden/>
          </w:rPr>
          <w:tab/>
        </w:r>
        <w:r>
          <w:rPr>
            <w:noProof/>
            <w:webHidden/>
          </w:rPr>
          <w:fldChar w:fldCharType="begin"/>
        </w:r>
        <w:r>
          <w:rPr>
            <w:noProof/>
            <w:webHidden/>
          </w:rPr>
          <w:instrText xml:space="preserve"> PAGEREF _Toc207874142 \h </w:instrText>
        </w:r>
        <w:r>
          <w:rPr>
            <w:noProof/>
            <w:webHidden/>
          </w:rPr>
        </w:r>
        <w:r>
          <w:rPr>
            <w:noProof/>
            <w:webHidden/>
          </w:rPr>
          <w:fldChar w:fldCharType="separate"/>
        </w:r>
        <w:r>
          <w:rPr>
            <w:noProof/>
            <w:webHidden/>
          </w:rPr>
          <w:t>4</w:t>
        </w:r>
        <w:r>
          <w:rPr>
            <w:noProof/>
            <w:webHidden/>
          </w:rPr>
          <w:fldChar w:fldCharType="end"/>
        </w:r>
      </w:hyperlink>
    </w:p>
    <w:p w14:paraId="3A7020EB" w14:textId="4A235CEB" w:rsidR="00FC7AE7" w:rsidRDefault="00FC7AE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7874143" w:history="1">
        <w:r w:rsidRPr="00E2089F">
          <w:rPr>
            <w:rStyle w:val="Hyperlink"/>
            <w:noProof/>
          </w:rPr>
          <w:t>Performing activities</w:t>
        </w:r>
        <w:r>
          <w:rPr>
            <w:noProof/>
            <w:webHidden/>
          </w:rPr>
          <w:tab/>
        </w:r>
        <w:r>
          <w:rPr>
            <w:noProof/>
            <w:webHidden/>
          </w:rPr>
          <w:fldChar w:fldCharType="begin"/>
        </w:r>
        <w:r>
          <w:rPr>
            <w:noProof/>
            <w:webHidden/>
          </w:rPr>
          <w:instrText xml:space="preserve"> PAGEREF _Toc207874143 \h </w:instrText>
        </w:r>
        <w:r>
          <w:rPr>
            <w:noProof/>
            <w:webHidden/>
          </w:rPr>
        </w:r>
        <w:r>
          <w:rPr>
            <w:noProof/>
            <w:webHidden/>
          </w:rPr>
          <w:fldChar w:fldCharType="separate"/>
        </w:r>
        <w:r>
          <w:rPr>
            <w:noProof/>
            <w:webHidden/>
          </w:rPr>
          <w:t>5</w:t>
        </w:r>
        <w:r>
          <w:rPr>
            <w:noProof/>
            <w:webHidden/>
          </w:rPr>
          <w:fldChar w:fldCharType="end"/>
        </w:r>
      </w:hyperlink>
    </w:p>
    <w:p w14:paraId="7AAB9A47" w14:textId="13D16602" w:rsidR="00FC7AE7" w:rsidRDefault="00FC7AE7">
      <w:pPr>
        <w:pStyle w:val="TOC2"/>
        <w:rPr>
          <w:rFonts w:asciiTheme="minorHAnsi" w:eastAsiaTheme="minorEastAsia" w:hAnsiTheme="minorHAnsi" w:cstheme="minorBidi"/>
          <w:kern w:val="2"/>
          <w:sz w:val="24"/>
          <w:lang w:eastAsia="en-AU"/>
          <w14:ligatures w14:val="standardContextual"/>
        </w:rPr>
      </w:pPr>
      <w:hyperlink w:anchor="_Toc207874144" w:history="1">
        <w:r w:rsidRPr="00E2089F">
          <w:rPr>
            <w:rStyle w:val="Hyperlink"/>
          </w:rPr>
          <w:t>Activity 1.2 – ‘Scar’ – Missy Higgins – listening and performing continued</w:t>
        </w:r>
        <w:r>
          <w:rPr>
            <w:webHidden/>
          </w:rPr>
          <w:tab/>
        </w:r>
        <w:r>
          <w:rPr>
            <w:webHidden/>
          </w:rPr>
          <w:fldChar w:fldCharType="begin"/>
        </w:r>
        <w:r>
          <w:rPr>
            <w:webHidden/>
          </w:rPr>
          <w:instrText xml:space="preserve"> PAGEREF _Toc207874144 \h </w:instrText>
        </w:r>
        <w:r>
          <w:rPr>
            <w:webHidden/>
          </w:rPr>
        </w:r>
        <w:r>
          <w:rPr>
            <w:webHidden/>
          </w:rPr>
          <w:fldChar w:fldCharType="separate"/>
        </w:r>
        <w:r>
          <w:rPr>
            <w:webHidden/>
          </w:rPr>
          <w:t>6</w:t>
        </w:r>
        <w:r>
          <w:rPr>
            <w:webHidden/>
          </w:rPr>
          <w:fldChar w:fldCharType="end"/>
        </w:r>
      </w:hyperlink>
    </w:p>
    <w:p w14:paraId="244A9DDD" w14:textId="1D45A0EC" w:rsidR="00FC7AE7" w:rsidRDefault="00FC7AE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7874145" w:history="1">
        <w:r w:rsidRPr="00E2089F">
          <w:rPr>
            <w:rStyle w:val="Hyperlink"/>
            <w:noProof/>
          </w:rPr>
          <w:t>Performing activity support</w:t>
        </w:r>
        <w:r>
          <w:rPr>
            <w:noProof/>
            <w:webHidden/>
          </w:rPr>
          <w:tab/>
        </w:r>
        <w:r>
          <w:rPr>
            <w:noProof/>
            <w:webHidden/>
          </w:rPr>
          <w:fldChar w:fldCharType="begin"/>
        </w:r>
        <w:r>
          <w:rPr>
            <w:noProof/>
            <w:webHidden/>
          </w:rPr>
          <w:instrText xml:space="preserve"> PAGEREF _Toc207874145 \h </w:instrText>
        </w:r>
        <w:r>
          <w:rPr>
            <w:noProof/>
            <w:webHidden/>
          </w:rPr>
        </w:r>
        <w:r>
          <w:rPr>
            <w:noProof/>
            <w:webHidden/>
          </w:rPr>
          <w:fldChar w:fldCharType="separate"/>
        </w:r>
        <w:r>
          <w:rPr>
            <w:noProof/>
            <w:webHidden/>
          </w:rPr>
          <w:t>6</w:t>
        </w:r>
        <w:r>
          <w:rPr>
            <w:noProof/>
            <w:webHidden/>
          </w:rPr>
          <w:fldChar w:fldCharType="end"/>
        </w:r>
      </w:hyperlink>
    </w:p>
    <w:p w14:paraId="5D96FBBA" w14:textId="605A5C1B" w:rsidR="00FC7AE7" w:rsidRDefault="00FC7AE7">
      <w:pPr>
        <w:pStyle w:val="TOC1"/>
        <w:rPr>
          <w:rFonts w:asciiTheme="minorHAnsi" w:eastAsiaTheme="minorEastAsia" w:hAnsiTheme="minorHAnsi" w:cstheme="minorBidi"/>
          <w:b w:val="0"/>
          <w:kern w:val="2"/>
          <w:sz w:val="24"/>
          <w:lang w:eastAsia="en-AU"/>
          <w14:ligatures w14:val="standardContextual"/>
        </w:rPr>
      </w:pPr>
      <w:hyperlink w:anchor="_Toc207874146" w:history="1">
        <w:r w:rsidRPr="00E2089F">
          <w:rPr>
            <w:rStyle w:val="Hyperlink"/>
          </w:rPr>
          <w:t xml:space="preserve">Learning sequence 2 – ‘Where?’ from </w:t>
        </w:r>
        <w:r w:rsidRPr="00E2089F">
          <w:rPr>
            <w:rStyle w:val="Hyperlink"/>
            <w:i/>
            <w:iCs/>
          </w:rPr>
          <w:t>The Rabbits</w:t>
        </w:r>
        <w:r w:rsidRPr="00E2089F">
          <w:rPr>
            <w:rStyle w:val="Hyperlink"/>
          </w:rPr>
          <w:t xml:space="preserve"> – Kate Miller-Heidke</w:t>
        </w:r>
        <w:r>
          <w:rPr>
            <w:webHidden/>
          </w:rPr>
          <w:tab/>
        </w:r>
        <w:r>
          <w:rPr>
            <w:webHidden/>
          </w:rPr>
          <w:fldChar w:fldCharType="begin"/>
        </w:r>
        <w:r>
          <w:rPr>
            <w:webHidden/>
          </w:rPr>
          <w:instrText xml:space="preserve"> PAGEREF _Toc207874146 \h </w:instrText>
        </w:r>
        <w:r>
          <w:rPr>
            <w:webHidden/>
          </w:rPr>
        </w:r>
        <w:r>
          <w:rPr>
            <w:webHidden/>
          </w:rPr>
          <w:fldChar w:fldCharType="separate"/>
        </w:r>
        <w:r>
          <w:rPr>
            <w:webHidden/>
          </w:rPr>
          <w:t>7</w:t>
        </w:r>
        <w:r>
          <w:rPr>
            <w:webHidden/>
          </w:rPr>
          <w:fldChar w:fldCharType="end"/>
        </w:r>
      </w:hyperlink>
    </w:p>
    <w:p w14:paraId="0444039D" w14:textId="77DF4887" w:rsidR="00FC7AE7" w:rsidRDefault="00FC7AE7">
      <w:pPr>
        <w:pStyle w:val="TOC2"/>
        <w:rPr>
          <w:rFonts w:asciiTheme="minorHAnsi" w:eastAsiaTheme="minorEastAsia" w:hAnsiTheme="minorHAnsi" w:cstheme="minorBidi"/>
          <w:kern w:val="2"/>
          <w:sz w:val="24"/>
          <w:lang w:eastAsia="en-AU"/>
          <w14:ligatures w14:val="standardContextual"/>
        </w:rPr>
      </w:pPr>
      <w:hyperlink w:anchor="_Toc207874147" w:history="1">
        <w:r w:rsidRPr="00E2089F">
          <w:rPr>
            <w:rStyle w:val="Hyperlink"/>
          </w:rPr>
          <w:t>Activity 2.1 – ‘Where?’ – Kate Miller-Heidke – listening and performing</w:t>
        </w:r>
        <w:r>
          <w:rPr>
            <w:webHidden/>
          </w:rPr>
          <w:tab/>
        </w:r>
        <w:r>
          <w:rPr>
            <w:webHidden/>
          </w:rPr>
          <w:fldChar w:fldCharType="begin"/>
        </w:r>
        <w:r>
          <w:rPr>
            <w:webHidden/>
          </w:rPr>
          <w:instrText xml:space="preserve"> PAGEREF _Toc207874147 \h </w:instrText>
        </w:r>
        <w:r>
          <w:rPr>
            <w:webHidden/>
          </w:rPr>
        </w:r>
        <w:r>
          <w:rPr>
            <w:webHidden/>
          </w:rPr>
          <w:fldChar w:fldCharType="separate"/>
        </w:r>
        <w:r>
          <w:rPr>
            <w:webHidden/>
          </w:rPr>
          <w:t>7</w:t>
        </w:r>
        <w:r>
          <w:rPr>
            <w:webHidden/>
          </w:rPr>
          <w:fldChar w:fldCharType="end"/>
        </w:r>
      </w:hyperlink>
    </w:p>
    <w:p w14:paraId="404B46DF" w14:textId="1206695C" w:rsidR="00FC7AE7" w:rsidRDefault="00FC7AE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7874148" w:history="1">
        <w:r w:rsidRPr="00E2089F">
          <w:rPr>
            <w:rStyle w:val="Hyperlink"/>
            <w:noProof/>
          </w:rPr>
          <w:t>Performing activities</w:t>
        </w:r>
        <w:r>
          <w:rPr>
            <w:noProof/>
            <w:webHidden/>
          </w:rPr>
          <w:tab/>
        </w:r>
        <w:r>
          <w:rPr>
            <w:noProof/>
            <w:webHidden/>
          </w:rPr>
          <w:fldChar w:fldCharType="begin"/>
        </w:r>
        <w:r>
          <w:rPr>
            <w:noProof/>
            <w:webHidden/>
          </w:rPr>
          <w:instrText xml:space="preserve"> PAGEREF _Toc207874148 \h </w:instrText>
        </w:r>
        <w:r>
          <w:rPr>
            <w:noProof/>
            <w:webHidden/>
          </w:rPr>
        </w:r>
        <w:r>
          <w:rPr>
            <w:noProof/>
            <w:webHidden/>
          </w:rPr>
          <w:fldChar w:fldCharType="separate"/>
        </w:r>
        <w:r>
          <w:rPr>
            <w:noProof/>
            <w:webHidden/>
          </w:rPr>
          <w:t>7</w:t>
        </w:r>
        <w:r>
          <w:rPr>
            <w:noProof/>
            <w:webHidden/>
          </w:rPr>
          <w:fldChar w:fldCharType="end"/>
        </w:r>
      </w:hyperlink>
    </w:p>
    <w:p w14:paraId="22EAB2A1" w14:textId="1DC64F14" w:rsidR="00FC7AE7" w:rsidRDefault="00FC7AE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7874149" w:history="1">
        <w:r w:rsidRPr="00E2089F">
          <w:rPr>
            <w:rStyle w:val="Hyperlink"/>
            <w:noProof/>
          </w:rPr>
          <w:t>Think-Pair-Share suggested answers</w:t>
        </w:r>
        <w:r>
          <w:rPr>
            <w:noProof/>
            <w:webHidden/>
          </w:rPr>
          <w:tab/>
        </w:r>
        <w:r>
          <w:rPr>
            <w:noProof/>
            <w:webHidden/>
          </w:rPr>
          <w:fldChar w:fldCharType="begin"/>
        </w:r>
        <w:r>
          <w:rPr>
            <w:noProof/>
            <w:webHidden/>
          </w:rPr>
          <w:instrText xml:space="preserve"> PAGEREF _Toc207874149 \h </w:instrText>
        </w:r>
        <w:r>
          <w:rPr>
            <w:noProof/>
            <w:webHidden/>
          </w:rPr>
        </w:r>
        <w:r>
          <w:rPr>
            <w:noProof/>
            <w:webHidden/>
          </w:rPr>
          <w:fldChar w:fldCharType="separate"/>
        </w:r>
        <w:r>
          <w:rPr>
            <w:noProof/>
            <w:webHidden/>
          </w:rPr>
          <w:t>7</w:t>
        </w:r>
        <w:r>
          <w:rPr>
            <w:noProof/>
            <w:webHidden/>
          </w:rPr>
          <w:fldChar w:fldCharType="end"/>
        </w:r>
      </w:hyperlink>
    </w:p>
    <w:p w14:paraId="20D38742" w14:textId="02AE2964" w:rsidR="00FC7AE7" w:rsidRDefault="00FC7AE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7874150" w:history="1">
        <w:r w:rsidRPr="00E2089F">
          <w:rPr>
            <w:rStyle w:val="Hyperlink"/>
            <w:noProof/>
          </w:rPr>
          <w:t>Student worksheet</w:t>
        </w:r>
        <w:r>
          <w:rPr>
            <w:noProof/>
            <w:webHidden/>
          </w:rPr>
          <w:tab/>
        </w:r>
        <w:r>
          <w:rPr>
            <w:noProof/>
            <w:webHidden/>
          </w:rPr>
          <w:fldChar w:fldCharType="begin"/>
        </w:r>
        <w:r>
          <w:rPr>
            <w:noProof/>
            <w:webHidden/>
          </w:rPr>
          <w:instrText xml:space="preserve"> PAGEREF _Toc207874150 \h </w:instrText>
        </w:r>
        <w:r>
          <w:rPr>
            <w:noProof/>
            <w:webHidden/>
          </w:rPr>
        </w:r>
        <w:r>
          <w:rPr>
            <w:noProof/>
            <w:webHidden/>
          </w:rPr>
          <w:fldChar w:fldCharType="separate"/>
        </w:r>
        <w:r>
          <w:rPr>
            <w:noProof/>
            <w:webHidden/>
          </w:rPr>
          <w:t>8</w:t>
        </w:r>
        <w:r>
          <w:rPr>
            <w:noProof/>
            <w:webHidden/>
          </w:rPr>
          <w:fldChar w:fldCharType="end"/>
        </w:r>
      </w:hyperlink>
    </w:p>
    <w:p w14:paraId="6DF8AE5D" w14:textId="575F8730" w:rsidR="00FC7AE7" w:rsidRDefault="00FC7AE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7874151" w:history="1">
        <w:r w:rsidRPr="00E2089F">
          <w:rPr>
            <w:rStyle w:val="Hyperlink"/>
            <w:noProof/>
          </w:rPr>
          <w:t>Answer sheet</w:t>
        </w:r>
        <w:r>
          <w:rPr>
            <w:noProof/>
            <w:webHidden/>
          </w:rPr>
          <w:tab/>
        </w:r>
        <w:r>
          <w:rPr>
            <w:noProof/>
            <w:webHidden/>
          </w:rPr>
          <w:fldChar w:fldCharType="begin"/>
        </w:r>
        <w:r>
          <w:rPr>
            <w:noProof/>
            <w:webHidden/>
          </w:rPr>
          <w:instrText xml:space="preserve"> PAGEREF _Toc207874151 \h </w:instrText>
        </w:r>
        <w:r>
          <w:rPr>
            <w:noProof/>
            <w:webHidden/>
          </w:rPr>
        </w:r>
        <w:r>
          <w:rPr>
            <w:noProof/>
            <w:webHidden/>
          </w:rPr>
          <w:fldChar w:fldCharType="separate"/>
        </w:r>
        <w:r>
          <w:rPr>
            <w:noProof/>
            <w:webHidden/>
          </w:rPr>
          <w:t>9</w:t>
        </w:r>
        <w:r>
          <w:rPr>
            <w:noProof/>
            <w:webHidden/>
          </w:rPr>
          <w:fldChar w:fldCharType="end"/>
        </w:r>
      </w:hyperlink>
    </w:p>
    <w:p w14:paraId="7846193F" w14:textId="47AFD0CE" w:rsidR="00FC7AE7" w:rsidRDefault="00FC7AE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7874152" w:history="1">
        <w:r w:rsidRPr="00E2089F">
          <w:rPr>
            <w:rStyle w:val="Hyperlink"/>
            <w:noProof/>
          </w:rPr>
          <w:t>‘Where?’ – Kate Miller-Heidke cloze passage</w:t>
        </w:r>
        <w:r>
          <w:rPr>
            <w:noProof/>
            <w:webHidden/>
          </w:rPr>
          <w:tab/>
        </w:r>
        <w:r>
          <w:rPr>
            <w:noProof/>
            <w:webHidden/>
          </w:rPr>
          <w:fldChar w:fldCharType="begin"/>
        </w:r>
        <w:r>
          <w:rPr>
            <w:noProof/>
            <w:webHidden/>
          </w:rPr>
          <w:instrText xml:space="preserve"> PAGEREF _Toc207874152 \h </w:instrText>
        </w:r>
        <w:r>
          <w:rPr>
            <w:noProof/>
            <w:webHidden/>
          </w:rPr>
        </w:r>
        <w:r>
          <w:rPr>
            <w:noProof/>
            <w:webHidden/>
          </w:rPr>
          <w:fldChar w:fldCharType="separate"/>
        </w:r>
        <w:r>
          <w:rPr>
            <w:noProof/>
            <w:webHidden/>
          </w:rPr>
          <w:t>9</w:t>
        </w:r>
        <w:r>
          <w:rPr>
            <w:noProof/>
            <w:webHidden/>
          </w:rPr>
          <w:fldChar w:fldCharType="end"/>
        </w:r>
      </w:hyperlink>
    </w:p>
    <w:p w14:paraId="344382A5" w14:textId="3E181954" w:rsidR="00FC7AE7" w:rsidRDefault="00FC7AE7">
      <w:pPr>
        <w:pStyle w:val="TOC2"/>
        <w:rPr>
          <w:rFonts w:asciiTheme="minorHAnsi" w:eastAsiaTheme="minorEastAsia" w:hAnsiTheme="minorHAnsi" w:cstheme="minorBidi"/>
          <w:kern w:val="2"/>
          <w:sz w:val="24"/>
          <w:lang w:eastAsia="en-AU"/>
          <w14:ligatures w14:val="standardContextual"/>
        </w:rPr>
      </w:pPr>
      <w:hyperlink w:anchor="_Toc207874153" w:history="1">
        <w:r w:rsidRPr="00E2089F">
          <w:rPr>
            <w:rStyle w:val="Hyperlink"/>
          </w:rPr>
          <w:t>Activity 2.2 – ‘Where?’ – Kate Miller-Heidke – listening and performing</w:t>
        </w:r>
        <w:r>
          <w:rPr>
            <w:webHidden/>
          </w:rPr>
          <w:tab/>
        </w:r>
        <w:r>
          <w:rPr>
            <w:webHidden/>
          </w:rPr>
          <w:fldChar w:fldCharType="begin"/>
        </w:r>
        <w:r>
          <w:rPr>
            <w:webHidden/>
          </w:rPr>
          <w:instrText xml:space="preserve"> PAGEREF _Toc207874153 \h </w:instrText>
        </w:r>
        <w:r>
          <w:rPr>
            <w:webHidden/>
          </w:rPr>
        </w:r>
        <w:r>
          <w:rPr>
            <w:webHidden/>
          </w:rPr>
          <w:fldChar w:fldCharType="separate"/>
        </w:r>
        <w:r>
          <w:rPr>
            <w:webHidden/>
          </w:rPr>
          <w:t>10</w:t>
        </w:r>
        <w:r>
          <w:rPr>
            <w:webHidden/>
          </w:rPr>
          <w:fldChar w:fldCharType="end"/>
        </w:r>
      </w:hyperlink>
    </w:p>
    <w:p w14:paraId="1CF7B80E" w14:textId="6C86C3A9" w:rsidR="00FC7AE7" w:rsidRDefault="00FC7AE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7874154" w:history="1">
        <w:r w:rsidRPr="00E2089F">
          <w:rPr>
            <w:rStyle w:val="Hyperlink"/>
            <w:noProof/>
          </w:rPr>
          <w:t>Answers – chorus 2 score reading questions</w:t>
        </w:r>
        <w:r>
          <w:rPr>
            <w:noProof/>
            <w:webHidden/>
          </w:rPr>
          <w:tab/>
        </w:r>
        <w:r>
          <w:rPr>
            <w:noProof/>
            <w:webHidden/>
          </w:rPr>
          <w:fldChar w:fldCharType="begin"/>
        </w:r>
        <w:r>
          <w:rPr>
            <w:noProof/>
            <w:webHidden/>
          </w:rPr>
          <w:instrText xml:space="preserve"> PAGEREF _Toc207874154 \h </w:instrText>
        </w:r>
        <w:r>
          <w:rPr>
            <w:noProof/>
            <w:webHidden/>
          </w:rPr>
        </w:r>
        <w:r>
          <w:rPr>
            <w:noProof/>
            <w:webHidden/>
          </w:rPr>
          <w:fldChar w:fldCharType="separate"/>
        </w:r>
        <w:r>
          <w:rPr>
            <w:noProof/>
            <w:webHidden/>
          </w:rPr>
          <w:t>10</w:t>
        </w:r>
        <w:r>
          <w:rPr>
            <w:noProof/>
            <w:webHidden/>
          </w:rPr>
          <w:fldChar w:fldCharType="end"/>
        </w:r>
      </w:hyperlink>
    </w:p>
    <w:p w14:paraId="665CA8D5" w14:textId="54F4F1B2" w:rsidR="00FC7AE7" w:rsidRDefault="00FC7AE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7874155" w:history="1">
        <w:r w:rsidRPr="00E2089F">
          <w:rPr>
            <w:rStyle w:val="Hyperlink"/>
            <w:noProof/>
          </w:rPr>
          <w:t>Circle of fifths worksheet</w:t>
        </w:r>
        <w:r>
          <w:rPr>
            <w:noProof/>
            <w:webHidden/>
          </w:rPr>
          <w:tab/>
        </w:r>
        <w:r>
          <w:rPr>
            <w:noProof/>
            <w:webHidden/>
          </w:rPr>
          <w:fldChar w:fldCharType="begin"/>
        </w:r>
        <w:r>
          <w:rPr>
            <w:noProof/>
            <w:webHidden/>
          </w:rPr>
          <w:instrText xml:space="preserve"> PAGEREF _Toc207874155 \h </w:instrText>
        </w:r>
        <w:r>
          <w:rPr>
            <w:noProof/>
            <w:webHidden/>
          </w:rPr>
        </w:r>
        <w:r>
          <w:rPr>
            <w:noProof/>
            <w:webHidden/>
          </w:rPr>
          <w:fldChar w:fldCharType="separate"/>
        </w:r>
        <w:r>
          <w:rPr>
            <w:noProof/>
            <w:webHidden/>
          </w:rPr>
          <w:t>11</w:t>
        </w:r>
        <w:r>
          <w:rPr>
            <w:noProof/>
            <w:webHidden/>
          </w:rPr>
          <w:fldChar w:fldCharType="end"/>
        </w:r>
      </w:hyperlink>
    </w:p>
    <w:p w14:paraId="0BC5D29E" w14:textId="319AD6A5" w:rsidR="00FC7AE7" w:rsidRDefault="00FC7AE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7874156" w:history="1">
        <w:r w:rsidRPr="00E2089F">
          <w:rPr>
            <w:rStyle w:val="Hyperlink"/>
            <w:noProof/>
          </w:rPr>
          <w:t>Answers – circle of fifths</w:t>
        </w:r>
        <w:r>
          <w:rPr>
            <w:noProof/>
            <w:webHidden/>
          </w:rPr>
          <w:tab/>
        </w:r>
        <w:r>
          <w:rPr>
            <w:noProof/>
            <w:webHidden/>
          </w:rPr>
          <w:fldChar w:fldCharType="begin"/>
        </w:r>
        <w:r>
          <w:rPr>
            <w:noProof/>
            <w:webHidden/>
          </w:rPr>
          <w:instrText xml:space="preserve"> PAGEREF _Toc207874156 \h </w:instrText>
        </w:r>
        <w:r>
          <w:rPr>
            <w:noProof/>
            <w:webHidden/>
          </w:rPr>
        </w:r>
        <w:r>
          <w:rPr>
            <w:noProof/>
            <w:webHidden/>
          </w:rPr>
          <w:fldChar w:fldCharType="separate"/>
        </w:r>
        <w:r>
          <w:rPr>
            <w:noProof/>
            <w:webHidden/>
          </w:rPr>
          <w:t>12</w:t>
        </w:r>
        <w:r>
          <w:rPr>
            <w:noProof/>
            <w:webHidden/>
          </w:rPr>
          <w:fldChar w:fldCharType="end"/>
        </w:r>
      </w:hyperlink>
    </w:p>
    <w:p w14:paraId="3F2DA5B4" w14:textId="780DD902" w:rsidR="00FC7AE7" w:rsidRDefault="00FC7AE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7874157" w:history="1">
        <w:r w:rsidRPr="00E2089F">
          <w:rPr>
            <w:rStyle w:val="Hyperlink"/>
            <w:noProof/>
          </w:rPr>
          <w:t>Transposition tools</w:t>
        </w:r>
        <w:r>
          <w:rPr>
            <w:noProof/>
            <w:webHidden/>
          </w:rPr>
          <w:tab/>
        </w:r>
        <w:r>
          <w:rPr>
            <w:noProof/>
            <w:webHidden/>
          </w:rPr>
          <w:fldChar w:fldCharType="begin"/>
        </w:r>
        <w:r>
          <w:rPr>
            <w:noProof/>
            <w:webHidden/>
          </w:rPr>
          <w:instrText xml:space="preserve"> PAGEREF _Toc207874157 \h </w:instrText>
        </w:r>
        <w:r>
          <w:rPr>
            <w:noProof/>
            <w:webHidden/>
          </w:rPr>
        </w:r>
        <w:r>
          <w:rPr>
            <w:noProof/>
            <w:webHidden/>
          </w:rPr>
          <w:fldChar w:fldCharType="separate"/>
        </w:r>
        <w:r>
          <w:rPr>
            <w:noProof/>
            <w:webHidden/>
          </w:rPr>
          <w:t>12</w:t>
        </w:r>
        <w:r>
          <w:rPr>
            <w:noProof/>
            <w:webHidden/>
          </w:rPr>
          <w:fldChar w:fldCharType="end"/>
        </w:r>
      </w:hyperlink>
    </w:p>
    <w:p w14:paraId="553ACDF8" w14:textId="47D801DF" w:rsidR="00FC7AE7" w:rsidRDefault="00FC7AE7">
      <w:pPr>
        <w:pStyle w:val="TOC1"/>
        <w:rPr>
          <w:rFonts w:asciiTheme="minorHAnsi" w:eastAsiaTheme="minorEastAsia" w:hAnsiTheme="minorHAnsi" w:cstheme="minorBidi"/>
          <w:b w:val="0"/>
          <w:kern w:val="2"/>
          <w:sz w:val="24"/>
          <w:lang w:eastAsia="en-AU"/>
          <w14:ligatures w14:val="standardContextual"/>
        </w:rPr>
      </w:pPr>
      <w:hyperlink w:anchor="_Toc207874158" w:history="1">
        <w:r w:rsidRPr="00E2089F">
          <w:rPr>
            <w:rStyle w:val="Hyperlink"/>
          </w:rPr>
          <w:t>Learning sequence 3 – ‘Bedouin Song’– Lior</w:t>
        </w:r>
        <w:r>
          <w:rPr>
            <w:webHidden/>
          </w:rPr>
          <w:tab/>
        </w:r>
        <w:r>
          <w:rPr>
            <w:webHidden/>
          </w:rPr>
          <w:fldChar w:fldCharType="begin"/>
        </w:r>
        <w:r>
          <w:rPr>
            <w:webHidden/>
          </w:rPr>
          <w:instrText xml:space="preserve"> PAGEREF _Toc207874158 \h </w:instrText>
        </w:r>
        <w:r>
          <w:rPr>
            <w:webHidden/>
          </w:rPr>
        </w:r>
        <w:r>
          <w:rPr>
            <w:webHidden/>
          </w:rPr>
          <w:fldChar w:fldCharType="separate"/>
        </w:r>
        <w:r>
          <w:rPr>
            <w:webHidden/>
          </w:rPr>
          <w:t>14</w:t>
        </w:r>
        <w:r>
          <w:rPr>
            <w:webHidden/>
          </w:rPr>
          <w:fldChar w:fldCharType="end"/>
        </w:r>
      </w:hyperlink>
    </w:p>
    <w:p w14:paraId="4BFC8C4B" w14:textId="786A2560" w:rsidR="00FC7AE7" w:rsidRDefault="00FC7AE7">
      <w:pPr>
        <w:pStyle w:val="TOC2"/>
        <w:rPr>
          <w:rFonts w:asciiTheme="minorHAnsi" w:eastAsiaTheme="minorEastAsia" w:hAnsiTheme="minorHAnsi" w:cstheme="minorBidi"/>
          <w:kern w:val="2"/>
          <w:sz w:val="24"/>
          <w:lang w:eastAsia="en-AU"/>
          <w14:ligatures w14:val="standardContextual"/>
        </w:rPr>
      </w:pPr>
      <w:hyperlink w:anchor="_Toc207874159" w:history="1">
        <w:r w:rsidRPr="00E2089F">
          <w:rPr>
            <w:rStyle w:val="Hyperlink"/>
          </w:rPr>
          <w:t>Activity 3.1 – ‘Bedouin Song’ – Lior – listening</w:t>
        </w:r>
        <w:r>
          <w:rPr>
            <w:webHidden/>
          </w:rPr>
          <w:tab/>
        </w:r>
        <w:r>
          <w:rPr>
            <w:webHidden/>
          </w:rPr>
          <w:fldChar w:fldCharType="begin"/>
        </w:r>
        <w:r>
          <w:rPr>
            <w:webHidden/>
          </w:rPr>
          <w:instrText xml:space="preserve"> PAGEREF _Toc207874159 \h </w:instrText>
        </w:r>
        <w:r>
          <w:rPr>
            <w:webHidden/>
          </w:rPr>
        </w:r>
        <w:r>
          <w:rPr>
            <w:webHidden/>
          </w:rPr>
          <w:fldChar w:fldCharType="separate"/>
        </w:r>
        <w:r>
          <w:rPr>
            <w:webHidden/>
          </w:rPr>
          <w:t>14</w:t>
        </w:r>
        <w:r>
          <w:rPr>
            <w:webHidden/>
          </w:rPr>
          <w:fldChar w:fldCharType="end"/>
        </w:r>
      </w:hyperlink>
    </w:p>
    <w:p w14:paraId="329EF3FC" w14:textId="05C4D2D1" w:rsidR="00FC7AE7" w:rsidRDefault="00FC7AE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7874160" w:history="1">
        <w:r w:rsidRPr="00E2089F">
          <w:rPr>
            <w:rStyle w:val="Hyperlink"/>
            <w:noProof/>
          </w:rPr>
          <w:t>Suggested answers – Lior discusses his childhood</w:t>
        </w:r>
        <w:r>
          <w:rPr>
            <w:noProof/>
            <w:webHidden/>
          </w:rPr>
          <w:tab/>
        </w:r>
        <w:r>
          <w:rPr>
            <w:noProof/>
            <w:webHidden/>
          </w:rPr>
          <w:fldChar w:fldCharType="begin"/>
        </w:r>
        <w:r>
          <w:rPr>
            <w:noProof/>
            <w:webHidden/>
          </w:rPr>
          <w:instrText xml:space="preserve"> PAGEREF _Toc207874160 \h </w:instrText>
        </w:r>
        <w:r>
          <w:rPr>
            <w:noProof/>
            <w:webHidden/>
          </w:rPr>
        </w:r>
        <w:r>
          <w:rPr>
            <w:noProof/>
            <w:webHidden/>
          </w:rPr>
          <w:fldChar w:fldCharType="separate"/>
        </w:r>
        <w:r>
          <w:rPr>
            <w:noProof/>
            <w:webHidden/>
          </w:rPr>
          <w:t>14</w:t>
        </w:r>
        <w:r>
          <w:rPr>
            <w:noProof/>
            <w:webHidden/>
          </w:rPr>
          <w:fldChar w:fldCharType="end"/>
        </w:r>
      </w:hyperlink>
    </w:p>
    <w:p w14:paraId="1702E31D" w14:textId="0648A128" w:rsidR="00FC7AE7" w:rsidRDefault="00FC7AE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7874161" w:history="1">
        <w:r w:rsidRPr="00E2089F">
          <w:rPr>
            <w:rStyle w:val="Hyperlink"/>
            <w:noProof/>
          </w:rPr>
          <w:t>Suggested answers – ‘Bedouin Song’ – listening and score reading</w:t>
        </w:r>
        <w:r>
          <w:rPr>
            <w:noProof/>
            <w:webHidden/>
          </w:rPr>
          <w:tab/>
        </w:r>
        <w:r>
          <w:rPr>
            <w:noProof/>
            <w:webHidden/>
          </w:rPr>
          <w:fldChar w:fldCharType="begin"/>
        </w:r>
        <w:r>
          <w:rPr>
            <w:noProof/>
            <w:webHidden/>
          </w:rPr>
          <w:instrText xml:space="preserve"> PAGEREF _Toc207874161 \h </w:instrText>
        </w:r>
        <w:r>
          <w:rPr>
            <w:noProof/>
            <w:webHidden/>
          </w:rPr>
        </w:r>
        <w:r>
          <w:rPr>
            <w:noProof/>
            <w:webHidden/>
          </w:rPr>
          <w:fldChar w:fldCharType="separate"/>
        </w:r>
        <w:r>
          <w:rPr>
            <w:noProof/>
            <w:webHidden/>
          </w:rPr>
          <w:t>15</w:t>
        </w:r>
        <w:r>
          <w:rPr>
            <w:noProof/>
            <w:webHidden/>
          </w:rPr>
          <w:fldChar w:fldCharType="end"/>
        </w:r>
      </w:hyperlink>
    </w:p>
    <w:p w14:paraId="64CF9DD5" w14:textId="633B7C00" w:rsidR="00FC7AE7" w:rsidRDefault="00FC7AE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7874162" w:history="1">
        <w:r w:rsidRPr="00E2089F">
          <w:rPr>
            <w:rStyle w:val="Hyperlink"/>
            <w:noProof/>
          </w:rPr>
          <w:t>Vocal exercises</w:t>
        </w:r>
        <w:r>
          <w:rPr>
            <w:noProof/>
            <w:webHidden/>
          </w:rPr>
          <w:tab/>
        </w:r>
        <w:r>
          <w:rPr>
            <w:noProof/>
            <w:webHidden/>
          </w:rPr>
          <w:fldChar w:fldCharType="begin"/>
        </w:r>
        <w:r>
          <w:rPr>
            <w:noProof/>
            <w:webHidden/>
          </w:rPr>
          <w:instrText xml:space="preserve"> PAGEREF _Toc207874162 \h </w:instrText>
        </w:r>
        <w:r>
          <w:rPr>
            <w:noProof/>
            <w:webHidden/>
          </w:rPr>
        </w:r>
        <w:r>
          <w:rPr>
            <w:noProof/>
            <w:webHidden/>
          </w:rPr>
          <w:fldChar w:fldCharType="separate"/>
        </w:r>
        <w:r>
          <w:rPr>
            <w:noProof/>
            <w:webHidden/>
          </w:rPr>
          <w:t>16</w:t>
        </w:r>
        <w:r>
          <w:rPr>
            <w:noProof/>
            <w:webHidden/>
          </w:rPr>
          <w:fldChar w:fldCharType="end"/>
        </w:r>
      </w:hyperlink>
    </w:p>
    <w:p w14:paraId="0BE6ED77" w14:textId="33E30603" w:rsidR="00FC7AE7" w:rsidRDefault="00FC7AE7">
      <w:pPr>
        <w:pStyle w:val="TOC2"/>
        <w:rPr>
          <w:rFonts w:asciiTheme="minorHAnsi" w:eastAsiaTheme="minorEastAsia" w:hAnsiTheme="minorHAnsi" w:cstheme="minorBidi"/>
          <w:kern w:val="2"/>
          <w:sz w:val="24"/>
          <w:lang w:eastAsia="en-AU"/>
          <w14:ligatures w14:val="standardContextual"/>
        </w:rPr>
      </w:pPr>
      <w:hyperlink w:anchor="_Toc207874163" w:history="1">
        <w:r w:rsidRPr="00E2089F">
          <w:rPr>
            <w:rStyle w:val="Hyperlink"/>
          </w:rPr>
          <w:t>Activity 3.2 – ‘Bedouin Song’ – Lior – listening and score reading</w:t>
        </w:r>
        <w:r>
          <w:rPr>
            <w:webHidden/>
          </w:rPr>
          <w:tab/>
        </w:r>
        <w:r>
          <w:rPr>
            <w:webHidden/>
          </w:rPr>
          <w:fldChar w:fldCharType="begin"/>
        </w:r>
        <w:r>
          <w:rPr>
            <w:webHidden/>
          </w:rPr>
          <w:instrText xml:space="preserve"> PAGEREF _Toc207874163 \h </w:instrText>
        </w:r>
        <w:r>
          <w:rPr>
            <w:webHidden/>
          </w:rPr>
        </w:r>
        <w:r>
          <w:rPr>
            <w:webHidden/>
          </w:rPr>
          <w:fldChar w:fldCharType="separate"/>
        </w:r>
        <w:r>
          <w:rPr>
            <w:webHidden/>
          </w:rPr>
          <w:t>17</w:t>
        </w:r>
        <w:r>
          <w:rPr>
            <w:webHidden/>
          </w:rPr>
          <w:fldChar w:fldCharType="end"/>
        </w:r>
      </w:hyperlink>
    </w:p>
    <w:p w14:paraId="3530B616" w14:textId="3BEC4345" w:rsidR="00FC7AE7" w:rsidRDefault="00FC7AE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7874164" w:history="1">
        <w:r w:rsidRPr="00E2089F">
          <w:rPr>
            <w:rStyle w:val="Hyperlink"/>
            <w:noProof/>
          </w:rPr>
          <w:t>Answers – ‘Bedouin Song’ – listening and score reading</w:t>
        </w:r>
        <w:r>
          <w:rPr>
            <w:noProof/>
            <w:webHidden/>
          </w:rPr>
          <w:tab/>
        </w:r>
        <w:r>
          <w:rPr>
            <w:noProof/>
            <w:webHidden/>
          </w:rPr>
          <w:fldChar w:fldCharType="begin"/>
        </w:r>
        <w:r>
          <w:rPr>
            <w:noProof/>
            <w:webHidden/>
          </w:rPr>
          <w:instrText xml:space="preserve"> PAGEREF _Toc207874164 \h </w:instrText>
        </w:r>
        <w:r>
          <w:rPr>
            <w:noProof/>
            <w:webHidden/>
          </w:rPr>
        </w:r>
        <w:r>
          <w:rPr>
            <w:noProof/>
            <w:webHidden/>
          </w:rPr>
          <w:fldChar w:fldCharType="separate"/>
        </w:r>
        <w:r>
          <w:rPr>
            <w:noProof/>
            <w:webHidden/>
          </w:rPr>
          <w:t>17</w:t>
        </w:r>
        <w:r>
          <w:rPr>
            <w:noProof/>
            <w:webHidden/>
          </w:rPr>
          <w:fldChar w:fldCharType="end"/>
        </w:r>
      </w:hyperlink>
    </w:p>
    <w:p w14:paraId="28C64B40" w14:textId="5A7FE348" w:rsidR="00FC7AE7" w:rsidRDefault="00FC7AE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7874165" w:history="1">
        <w:r w:rsidRPr="00E2089F">
          <w:rPr>
            <w:rStyle w:val="Hyperlink"/>
            <w:noProof/>
          </w:rPr>
          <w:t>Answers – Lior and Joseph Tawadros – ‘Bedouin Song’</w:t>
        </w:r>
        <w:r>
          <w:rPr>
            <w:noProof/>
            <w:webHidden/>
          </w:rPr>
          <w:tab/>
        </w:r>
        <w:r>
          <w:rPr>
            <w:noProof/>
            <w:webHidden/>
          </w:rPr>
          <w:fldChar w:fldCharType="begin"/>
        </w:r>
        <w:r>
          <w:rPr>
            <w:noProof/>
            <w:webHidden/>
          </w:rPr>
          <w:instrText xml:space="preserve"> PAGEREF _Toc207874165 \h </w:instrText>
        </w:r>
        <w:r>
          <w:rPr>
            <w:noProof/>
            <w:webHidden/>
          </w:rPr>
        </w:r>
        <w:r>
          <w:rPr>
            <w:noProof/>
            <w:webHidden/>
          </w:rPr>
          <w:fldChar w:fldCharType="separate"/>
        </w:r>
        <w:r>
          <w:rPr>
            <w:noProof/>
            <w:webHidden/>
          </w:rPr>
          <w:t>19</w:t>
        </w:r>
        <w:r>
          <w:rPr>
            <w:noProof/>
            <w:webHidden/>
          </w:rPr>
          <w:fldChar w:fldCharType="end"/>
        </w:r>
      </w:hyperlink>
    </w:p>
    <w:p w14:paraId="5A41A73F" w14:textId="4A887F7B" w:rsidR="00FC7AE7" w:rsidRDefault="00FC7AE7">
      <w:pPr>
        <w:pStyle w:val="TOC2"/>
        <w:rPr>
          <w:rFonts w:asciiTheme="minorHAnsi" w:eastAsiaTheme="minorEastAsia" w:hAnsiTheme="minorHAnsi" w:cstheme="minorBidi"/>
          <w:kern w:val="2"/>
          <w:sz w:val="24"/>
          <w:lang w:eastAsia="en-AU"/>
          <w14:ligatures w14:val="standardContextual"/>
        </w:rPr>
      </w:pPr>
      <w:hyperlink w:anchor="_Toc207874166" w:history="1">
        <w:r w:rsidRPr="00E2089F">
          <w:rPr>
            <w:rStyle w:val="Hyperlink"/>
          </w:rPr>
          <w:t>Activity 3.3 – assessment task – more steps to success</w:t>
        </w:r>
        <w:r>
          <w:rPr>
            <w:webHidden/>
          </w:rPr>
          <w:tab/>
        </w:r>
        <w:r>
          <w:rPr>
            <w:webHidden/>
          </w:rPr>
          <w:fldChar w:fldCharType="begin"/>
        </w:r>
        <w:r>
          <w:rPr>
            <w:webHidden/>
          </w:rPr>
          <w:instrText xml:space="preserve"> PAGEREF _Toc207874166 \h </w:instrText>
        </w:r>
        <w:r>
          <w:rPr>
            <w:webHidden/>
          </w:rPr>
        </w:r>
        <w:r>
          <w:rPr>
            <w:webHidden/>
          </w:rPr>
          <w:fldChar w:fldCharType="separate"/>
        </w:r>
        <w:r>
          <w:rPr>
            <w:webHidden/>
          </w:rPr>
          <w:t>20</w:t>
        </w:r>
        <w:r>
          <w:rPr>
            <w:webHidden/>
          </w:rPr>
          <w:fldChar w:fldCharType="end"/>
        </w:r>
      </w:hyperlink>
    </w:p>
    <w:p w14:paraId="23BA034A" w14:textId="27C63237" w:rsidR="00FC7AE7" w:rsidRDefault="00FC7AE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7874167" w:history="1">
        <w:r w:rsidRPr="00E2089F">
          <w:rPr>
            <w:rStyle w:val="Hyperlink"/>
            <w:noProof/>
          </w:rPr>
          <w:t>Performance assessment introduction</w:t>
        </w:r>
        <w:r>
          <w:rPr>
            <w:noProof/>
            <w:webHidden/>
          </w:rPr>
          <w:tab/>
        </w:r>
        <w:r>
          <w:rPr>
            <w:noProof/>
            <w:webHidden/>
          </w:rPr>
          <w:fldChar w:fldCharType="begin"/>
        </w:r>
        <w:r>
          <w:rPr>
            <w:noProof/>
            <w:webHidden/>
          </w:rPr>
          <w:instrText xml:space="preserve"> PAGEREF _Toc207874167 \h </w:instrText>
        </w:r>
        <w:r>
          <w:rPr>
            <w:noProof/>
            <w:webHidden/>
          </w:rPr>
        </w:r>
        <w:r>
          <w:rPr>
            <w:noProof/>
            <w:webHidden/>
          </w:rPr>
          <w:fldChar w:fldCharType="separate"/>
        </w:r>
        <w:r>
          <w:rPr>
            <w:noProof/>
            <w:webHidden/>
          </w:rPr>
          <w:t>20</w:t>
        </w:r>
        <w:r>
          <w:rPr>
            <w:noProof/>
            <w:webHidden/>
          </w:rPr>
          <w:fldChar w:fldCharType="end"/>
        </w:r>
      </w:hyperlink>
    </w:p>
    <w:p w14:paraId="321CFAD6" w14:textId="699122F7" w:rsidR="00FC7AE7" w:rsidRDefault="00FC7AE7">
      <w:pPr>
        <w:pStyle w:val="TOC2"/>
        <w:rPr>
          <w:rFonts w:asciiTheme="minorHAnsi" w:eastAsiaTheme="minorEastAsia" w:hAnsiTheme="minorHAnsi" w:cstheme="minorBidi"/>
          <w:kern w:val="2"/>
          <w:sz w:val="24"/>
          <w:lang w:eastAsia="en-AU"/>
          <w14:ligatures w14:val="standardContextual"/>
        </w:rPr>
      </w:pPr>
      <w:hyperlink w:anchor="_Toc207874168" w:history="1">
        <w:r w:rsidRPr="00E2089F">
          <w:rPr>
            <w:rStyle w:val="Hyperlink"/>
          </w:rPr>
          <w:t>Activity 3.4 – ‘Bedouin Song’ – Lior – composing and performing</w:t>
        </w:r>
        <w:r>
          <w:rPr>
            <w:webHidden/>
          </w:rPr>
          <w:tab/>
        </w:r>
        <w:r>
          <w:rPr>
            <w:webHidden/>
          </w:rPr>
          <w:fldChar w:fldCharType="begin"/>
        </w:r>
        <w:r>
          <w:rPr>
            <w:webHidden/>
          </w:rPr>
          <w:instrText xml:space="preserve"> PAGEREF _Toc207874168 \h </w:instrText>
        </w:r>
        <w:r>
          <w:rPr>
            <w:webHidden/>
          </w:rPr>
        </w:r>
        <w:r>
          <w:rPr>
            <w:webHidden/>
          </w:rPr>
          <w:fldChar w:fldCharType="separate"/>
        </w:r>
        <w:r>
          <w:rPr>
            <w:webHidden/>
          </w:rPr>
          <w:t>20</w:t>
        </w:r>
        <w:r>
          <w:rPr>
            <w:webHidden/>
          </w:rPr>
          <w:fldChar w:fldCharType="end"/>
        </w:r>
      </w:hyperlink>
    </w:p>
    <w:p w14:paraId="1CCFAC20" w14:textId="4EE9F65C" w:rsidR="00FC7AE7" w:rsidRDefault="00FC7AE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7874169" w:history="1">
        <w:r w:rsidRPr="00E2089F">
          <w:rPr>
            <w:rStyle w:val="Hyperlink"/>
            <w:noProof/>
          </w:rPr>
          <w:t>Useful tools for composing</w:t>
        </w:r>
        <w:r>
          <w:rPr>
            <w:noProof/>
            <w:webHidden/>
          </w:rPr>
          <w:tab/>
        </w:r>
        <w:r>
          <w:rPr>
            <w:noProof/>
            <w:webHidden/>
          </w:rPr>
          <w:fldChar w:fldCharType="begin"/>
        </w:r>
        <w:r>
          <w:rPr>
            <w:noProof/>
            <w:webHidden/>
          </w:rPr>
          <w:instrText xml:space="preserve"> PAGEREF _Toc207874169 \h </w:instrText>
        </w:r>
        <w:r>
          <w:rPr>
            <w:noProof/>
            <w:webHidden/>
          </w:rPr>
        </w:r>
        <w:r>
          <w:rPr>
            <w:noProof/>
            <w:webHidden/>
          </w:rPr>
          <w:fldChar w:fldCharType="separate"/>
        </w:r>
        <w:r>
          <w:rPr>
            <w:noProof/>
            <w:webHidden/>
          </w:rPr>
          <w:t>21</w:t>
        </w:r>
        <w:r>
          <w:rPr>
            <w:noProof/>
            <w:webHidden/>
          </w:rPr>
          <w:fldChar w:fldCharType="end"/>
        </w:r>
      </w:hyperlink>
    </w:p>
    <w:p w14:paraId="660B0CEF" w14:textId="225D37FB" w:rsidR="00FC7AE7" w:rsidRDefault="00FC7AE7">
      <w:pPr>
        <w:pStyle w:val="TOC1"/>
        <w:rPr>
          <w:rFonts w:asciiTheme="minorHAnsi" w:eastAsiaTheme="minorEastAsia" w:hAnsiTheme="minorHAnsi" w:cstheme="minorBidi"/>
          <w:b w:val="0"/>
          <w:kern w:val="2"/>
          <w:sz w:val="24"/>
          <w:lang w:eastAsia="en-AU"/>
          <w14:ligatures w14:val="standardContextual"/>
        </w:rPr>
      </w:pPr>
      <w:hyperlink w:anchor="_Toc207874170" w:history="1">
        <w:r w:rsidRPr="00E2089F">
          <w:rPr>
            <w:rStyle w:val="Hyperlink"/>
          </w:rPr>
          <w:t>Learning sequence 5 – depth study – getting started</w:t>
        </w:r>
        <w:r>
          <w:rPr>
            <w:webHidden/>
          </w:rPr>
          <w:tab/>
        </w:r>
        <w:r>
          <w:rPr>
            <w:webHidden/>
          </w:rPr>
          <w:fldChar w:fldCharType="begin"/>
        </w:r>
        <w:r>
          <w:rPr>
            <w:webHidden/>
          </w:rPr>
          <w:instrText xml:space="preserve"> PAGEREF _Toc207874170 \h </w:instrText>
        </w:r>
        <w:r>
          <w:rPr>
            <w:webHidden/>
          </w:rPr>
        </w:r>
        <w:r>
          <w:rPr>
            <w:webHidden/>
          </w:rPr>
          <w:fldChar w:fldCharType="separate"/>
        </w:r>
        <w:r>
          <w:rPr>
            <w:webHidden/>
          </w:rPr>
          <w:t>23</w:t>
        </w:r>
        <w:r>
          <w:rPr>
            <w:webHidden/>
          </w:rPr>
          <w:fldChar w:fldCharType="end"/>
        </w:r>
      </w:hyperlink>
    </w:p>
    <w:p w14:paraId="50FC0756" w14:textId="4AD62708" w:rsidR="00FC7AE7" w:rsidRDefault="00FC7AE7">
      <w:pPr>
        <w:pStyle w:val="TOC2"/>
        <w:rPr>
          <w:rFonts w:asciiTheme="minorHAnsi" w:eastAsiaTheme="minorEastAsia" w:hAnsiTheme="minorHAnsi" w:cstheme="minorBidi"/>
          <w:kern w:val="2"/>
          <w:sz w:val="24"/>
          <w:lang w:eastAsia="en-AU"/>
          <w14:ligatures w14:val="standardContextual"/>
        </w:rPr>
      </w:pPr>
      <w:hyperlink w:anchor="_Toc207874171" w:history="1">
        <w:r w:rsidRPr="00E2089F">
          <w:rPr>
            <w:rStyle w:val="Hyperlink"/>
          </w:rPr>
          <w:t>Activity 5.1 – depth study – an introduction</w:t>
        </w:r>
        <w:r>
          <w:rPr>
            <w:webHidden/>
          </w:rPr>
          <w:tab/>
        </w:r>
        <w:r>
          <w:rPr>
            <w:webHidden/>
          </w:rPr>
          <w:fldChar w:fldCharType="begin"/>
        </w:r>
        <w:r>
          <w:rPr>
            <w:webHidden/>
          </w:rPr>
          <w:instrText xml:space="preserve"> PAGEREF _Toc207874171 \h </w:instrText>
        </w:r>
        <w:r>
          <w:rPr>
            <w:webHidden/>
          </w:rPr>
        </w:r>
        <w:r>
          <w:rPr>
            <w:webHidden/>
          </w:rPr>
          <w:fldChar w:fldCharType="separate"/>
        </w:r>
        <w:r>
          <w:rPr>
            <w:webHidden/>
          </w:rPr>
          <w:t>23</w:t>
        </w:r>
        <w:r>
          <w:rPr>
            <w:webHidden/>
          </w:rPr>
          <w:fldChar w:fldCharType="end"/>
        </w:r>
      </w:hyperlink>
    </w:p>
    <w:p w14:paraId="6FB25843" w14:textId="7C99596F" w:rsidR="00FC7AE7" w:rsidRDefault="00FC7AE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7874172" w:history="1">
        <w:r w:rsidRPr="00E2089F">
          <w:rPr>
            <w:rStyle w:val="Hyperlink"/>
            <w:noProof/>
          </w:rPr>
          <w:t>Examples of products</w:t>
        </w:r>
        <w:r>
          <w:rPr>
            <w:noProof/>
            <w:webHidden/>
          </w:rPr>
          <w:tab/>
        </w:r>
        <w:r>
          <w:rPr>
            <w:noProof/>
            <w:webHidden/>
          </w:rPr>
          <w:fldChar w:fldCharType="begin"/>
        </w:r>
        <w:r>
          <w:rPr>
            <w:noProof/>
            <w:webHidden/>
          </w:rPr>
          <w:instrText xml:space="preserve"> PAGEREF _Toc207874172 \h </w:instrText>
        </w:r>
        <w:r>
          <w:rPr>
            <w:noProof/>
            <w:webHidden/>
          </w:rPr>
        </w:r>
        <w:r>
          <w:rPr>
            <w:noProof/>
            <w:webHidden/>
          </w:rPr>
          <w:fldChar w:fldCharType="separate"/>
        </w:r>
        <w:r>
          <w:rPr>
            <w:noProof/>
            <w:webHidden/>
          </w:rPr>
          <w:t>24</w:t>
        </w:r>
        <w:r>
          <w:rPr>
            <w:noProof/>
            <w:webHidden/>
          </w:rPr>
          <w:fldChar w:fldCharType="end"/>
        </w:r>
      </w:hyperlink>
    </w:p>
    <w:p w14:paraId="27F1035E" w14:textId="4A49A79B" w:rsidR="00FC7AE7" w:rsidRDefault="00FC7AE7">
      <w:pPr>
        <w:pStyle w:val="TOC2"/>
        <w:rPr>
          <w:rFonts w:asciiTheme="minorHAnsi" w:eastAsiaTheme="minorEastAsia" w:hAnsiTheme="minorHAnsi" w:cstheme="minorBidi"/>
          <w:kern w:val="2"/>
          <w:sz w:val="24"/>
          <w:lang w:eastAsia="en-AU"/>
          <w14:ligatures w14:val="standardContextual"/>
        </w:rPr>
      </w:pPr>
      <w:hyperlink w:anchor="_Toc207874173" w:history="1">
        <w:r w:rsidRPr="00E2089F">
          <w:rPr>
            <w:rStyle w:val="Hyperlink"/>
          </w:rPr>
          <w:t>Activity 5.2 – depth study – project proposal and planner</w:t>
        </w:r>
        <w:r>
          <w:rPr>
            <w:webHidden/>
          </w:rPr>
          <w:tab/>
        </w:r>
        <w:r>
          <w:rPr>
            <w:webHidden/>
          </w:rPr>
          <w:fldChar w:fldCharType="begin"/>
        </w:r>
        <w:r>
          <w:rPr>
            <w:webHidden/>
          </w:rPr>
          <w:instrText xml:space="preserve"> PAGEREF _Toc207874173 \h </w:instrText>
        </w:r>
        <w:r>
          <w:rPr>
            <w:webHidden/>
          </w:rPr>
        </w:r>
        <w:r>
          <w:rPr>
            <w:webHidden/>
          </w:rPr>
          <w:fldChar w:fldCharType="separate"/>
        </w:r>
        <w:r>
          <w:rPr>
            <w:webHidden/>
          </w:rPr>
          <w:t>25</w:t>
        </w:r>
        <w:r>
          <w:rPr>
            <w:webHidden/>
          </w:rPr>
          <w:fldChar w:fldCharType="end"/>
        </w:r>
      </w:hyperlink>
    </w:p>
    <w:p w14:paraId="641AFEE5" w14:textId="1CF1E140" w:rsidR="00FC7AE7" w:rsidRDefault="00FC7AE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7874174" w:history="1">
        <w:r w:rsidRPr="00E2089F">
          <w:rPr>
            <w:rStyle w:val="Hyperlink"/>
            <w:noProof/>
          </w:rPr>
          <w:t>Why a project proposal?</w:t>
        </w:r>
        <w:r>
          <w:rPr>
            <w:noProof/>
            <w:webHidden/>
          </w:rPr>
          <w:tab/>
        </w:r>
        <w:r>
          <w:rPr>
            <w:noProof/>
            <w:webHidden/>
          </w:rPr>
          <w:fldChar w:fldCharType="begin"/>
        </w:r>
        <w:r>
          <w:rPr>
            <w:noProof/>
            <w:webHidden/>
          </w:rPr>
          <w:instrText xml:space="preserve"> PAGEREF _Toc207874174 \h </w:instrText>
        </w:r>
        <w:r>
          <w:rPr>
            <w:noProof/>
            <w:webHidden/>
          </w:rPr>
        </w:r>
        <w:r>
          <w:rPr>
            <w:noProof/>
            <w:webHidden/>
          </w:rPr>
          <w:fldChar w:fldCharType="separate"/>
        </w:r>
        <w:r>
          <w:rPr>
            <w:noProof/>
            <w:webHidden/>
          </w:rPr>
          <w:t>25</w:t>
        </w:r>
        <w:r>
          <w:rPr>
            <w:noProof/>
            <w:webHidden/>
          </w:rPr>
          <w:fldChar w:fldCharType="end"/>
        </w:r>
      </w:hyperlink>
    </w:p>
    <w:p w14:paraId="7AB1778C" w14:textId="6E8ECD5E" w:rsidR="00FC7AE7" w:rsidRDefault="00FC7AE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7874175" w:history="1">
        <w:r w:rsidRPr="00E2089F">
          <w:rPr>
            <w:rStyle w:val="Hyperlink"/>
            <w:noProof/>
          </w:rPr>
          <w:t>Depth study proposal examples</w:t>
        </w:r>
        <w:r>
          <w:rPr>
            <w:noProof/>
            <w:webHidden/>
          </w:rPr>
          <w:tab/>
        </w:r>
        <w:r>
          <w:rPr>
            <w:noProof/>
            <w:webHidden/>
          </w:rPr>
          <w:fldChar w:fldCharType="begin"/>
        </w:r>
        <w:r>
          <w:rPr>
            <w:noProof/>
            <w:webHidden/>
          </w:rPr>
          <w:instrText xml:space="preserve"> PAGEREF _Toc207874175 \h </w:instrText>
        </w:r>
        <w:r>
          <w:rPr>
            <w:noProof/>
            <w:webHidden/>
          </w:rPr>
        </w:r>
        <w:r>
          <w:rPr>
            <w:noProof/>
            <w:webHidden/>
          </w:rPr>
          <w:fldChar w:fldCharType="separate"/>
        </w:r>
        <w:r>
          <w:rPr>
            <w:noProof/>
            <w:webHidden/>
          </w:rPr>
          <w:t>25</w:t>
        </w:r>
        <w:r>
          <w:rPr>
            <w:noProof/>
            <w:webHidden/>
          </w:rPr>
          <w:fldChar w:fldCharType="end"/>
        </w:r>
      </w:hyperlink>
    </w:p>
    <w:p w14:paraId="05442655" w14:textId="2593B98E" w:rsidR="00FC7AE7" w:rsidRDefault="00FC7AE7">
      <w:pPr>
        <w:pStyle w:val="TOC1"/>
        <w:rPr>
          <w:rFonts w:asciiTheme="minorHAnsi" w:eastAsiaTheme="minorEastAsia" w:hAnsiTheme="minorHAnsi" w:cstheme="minorBidi"/>
          <w:b w:val="0"/>
          <w:kern w:val="2"/>
          <w:sz w:val="24"/>
          <w:lang w:eastAsia="en-AU"/>
          <w14:ligatures w14:val="standardContextual"/>
        </w:rPr>
      </w:pPr>
      <w:hyperlink w:anchor="_Toc207874176" w:history="1">
        <w:r w:rsidRPr="00E2089F">
          <w:rPr>
            <w:rStyle w:val="Hyperlink"/>
          </w:rPr>
          <w:t>Working in groups</w:t>
        </w:r>
        <w:r>
          <w:rPr>
            <w:webHidden/>
          </w:rPr>
          <w:tab/>
        </w:r>
        <w:r>
          <w:rPr>
            <w:webHidden/>
          </w:rPr>
          <w:fldChar w:fldCharType="begin"/>
        </w:r>
        <w:r>
          <w:rPr>
            <w:webHidden/>
          </w:rPr>
          <w:instrText xml:space="preserve"> PAGEREF _Toc207874176 \h </w:instrText>
        </w:r>
        <w:r>
          <w:rPr>
            <w:webHidden/>
          </w:rPr>
        </w:r>
        <w:r>
          <w:rPr>
            <w:webHidden/>
          </w:rPr>
          <w:fldChar w:fldCharType="separate"/>
        </w:r>
        <w:r>
          <w:rPr>
            <w:webHidden/>
          </w:rPr>
          <w:t>29</w:t>
        </w:r>
        <w:r>
          <w:rPr>
            <w:webHidden/>
          </w:rPr>
          <w:fldChar w:fldCharType="end"/>
        </w:r>
      </w:hyperlink>
    </w:p>
    <w:p w14:paraId="227F30B8" w14:textId="19ADA250" w:rsidR="00FC7AE7" w:rsidRDefault="00FC7AE7">
      <w:pPr>
        <w:pStyle w:val="TOC2"/>
        <w:rPr>
          <w:rFonts w:asciiTheme="minorHAnsi" w:eastAsiaTheme="minorEastAsia" w:hAnsiTheme="minorHAnsi" w:cstheme="minorBidi"/>
          <w:kern w:val="2"/>
          <w:sz w:val="24"/>
          <w:lang w:eastAsia="en-AU"/>
          <w14:ligatures w14:val="standardContextual"/>
        </w:rPr>
      </w:pPr>
      <w:hyperlink w:anchor="_Toc207874177" w:history="1">
        <w:r w:rsidRPr="00E2089F">
          <w:rPr>
            <w:rStyle w:val="Hyperlink"/>
            <w:rFonts w:eastAsia="Arial"/>
          </w:rPr>
          <w:t>Project management tools</w:t>
        </w:r>
        <w:r>
          <w:rPr>
            <w:webHidden/>
          </w:rPr>
          <w:tab/>
        </w:r>
        <w:r>
          <w:rPr>
            <w:webHidden/>
          </w:rPr>
          <w:fldChar w:fldCharType="begin"/>
        </w:r>
        <w:r>
          <w:rPr>
            <w:webHidden/>
          </w:rPr>
          <w:instrText xml:space="preserve"> PAGEREF _Toc207874177 \h </w:instrText>
        </w:r>
        <w:r>
          <w:rPr>
            <w:webHidden/>
          </w:rPr>
        </w:r>
        <w:r>
          <w:rPr>
            <w:webHidden/>
          </w:rPr>
          <w:fldChar w:fldCharType="separate"/>
        </w:r>
        <w:r>
          <w:rPr>
            <w:webHidden/>
          </w:rPr>
          <w:t>29</w:t>
        </w:r>
        <w:r>
          <w:rPr>
            <w:webHidden/>
          </w:rPr>
          <w:fldChar w:fldCharType="end"/>
        </w:r>
      </w:hyperlink>
    </w:p>
    <w:p w14:paraId="047CD246" w14:textId="59213406" w:rsidR="00FC7AE7" w:rsidRDefault="00FC7AE7">
      <w:pPr>
        <w:pStyle w:val="TOC2"/>
        <w:rPr>
          <w:rFonts w:asciiTheme="minorHAnsi" w:eastAsiaTheme="minorEastAsia" w:hAnsiTheme="minorHAnsi" w:cstheme="minorBidi"/>
          <w:kern w:val="2"/>
          <w:sz w:val="24"/>
          <w:lang w:eastAsia="en-AU"/>
          <w14:ligatures w14:val="standardContextual"/>
        </w:rPr>
      </w:pPr>
      <w:hyperlink w:anchor="_Toc207874178" w:history="1">
        <w:r w:rsidRPr="00E2089F">
          <w:rPr>
            <w:rStyle w:val="Hyperlink"/>
            <w:rFonts w:eastAsia="Arial"/>
          </w:rPr>
          <w:t>Group norms contract</w:t>
        </w:r>
        <w:r>
          <w:rPr>
            <w:webHidden/>
          </w:rPr>
          <w:tab/>
        </w:r>
        <w:r>
          <w:rPr>
            <w:webHidden/>
          </w:rPr>
          <w:fldChar w:fldCharType="begin"/>
        </w:r>
        <w:r>
          <w:rPr>
            <w:webHidden/>
          </w:rPr>
          <w:instrText xml:space="preserve"> PAGEREF _Toc207874178 \h </w:instrText>
        </w:r>
        <w:r>
          <w:rPr>
            <w:webHidden/>
          </w:rPr>
        </w:r>
        <w:r>
          <w:rPr>
            <w:webHidden/>
          </w:rPr>
          <w:fldChar w:fldCharType="separate"/>
        </w:r>
        <w:r>
          <w:rPr>
            <w:webHidden/>
          </w:rPr>
          <w:t>29</w:t>
        </w:r>
        <w:r>
          <w:rPr>
            <w:webHidden/>
          </w:rPr>
          <w:fldChar w:fldCharType="end"/>
        </w:r>
      </w:hyperlink>
    </w:p>
    <w:p w14:paraId="439B6939" w14:textId="43C8A813" w:rsidR="00FC7AE7" w:rsidRDefault="00FC7AE7">
      <w:pPr>
        <w:pStyle w:val="TOC1"/>
        <w:rPr>
          <w:rFonts w:asciiTheme="minorHAnsi" w:eastAsiaTheme="minorEastAsia" w:hAnsiTheme="minorHAnsi" w:cstheme="minorBidi"/>
          <w:b w:val="0"/>
          <w:kern w:val="2"/>
          <w:sz w:val="24"/>
          <w:lang w:eastAsia="en-AU"/>
          <w14:ligatures w14:val="standardContextual"/>
        </w:rPr>
      </w:pPr>
      <w:hyperlink w:anchor="_Toc207874179" w:history="1">
        <w:r w:rsidRPr="00E2089F">
          <w:rPr>
            <w:rStyle w:val="Hyperlink"/>
          </w:rPr>
          <w:t>Learning sequence 6 – further exploration of Australian music</w:t>
        </w:r>
        <w:r>
          <w:rPr>
            <w:webHidden/>
          </w:rPr>
          <w:tab/>
        </w:r>
        <w:r>
          <w:rPr>
            <w:webHidden/>
          </w:rPr>
          <w:fldChar w:fldCharType="begin"/>
        </w:r>
        <w:r>
          <w:rPr>
            <w:webHidden/>
          </w:rPr>
          <w:instrText xml:space="preserve"> PAGEREF _Toc207874179 \h </w:instrText>
        </w:r>
        <w:r>
          <w:rPr>
            <w:webHidden/>
          </w:rPr>
        </w:r>
        <w:r>
          <w:rPr>
            <w:webHidden/>
          </w:rPr>
          <w:fldChar w:fldCharType="separate"/>
        </w:r>
        <w:r>
          <w:rPr>
            <w:webHidden/>
          </w:rPr>
          <w:t>31</w:t>
        </w:r>
        <w:r>
          <w:rPr>
            <w:webHidden/>
          </w:rPr>
          <w:fldChar w:fldCharType="end"/>
        </w:r>
      </w:hyperlink>
    </w:p>
    <w:p w14:paraId="3C208679" w14:textId="79A613A4" w:rsidR="00FC7AE7" w:rsidRDefault="00FC7AE7">
      <w:pPr>
        <w:pStyle w:val="TOC2"/>
        <w:rPr>
          <w:rFonts w:asciiTheme="minorHAnsi" w:eastAsiaTheme="minorEastAsia" w:hAnsiTheme="minorHAnsi" w:cstheme="minorBidi"/>
          <w:kern w:val="2"/>
          <w:sz w:val="24"/>
          <w:lang w:eastAsia="en-AU"/>
          <w14:ligatures w14:val="standardContextual"/>
        </w:rPr>
      </w:pPr>
      <w:hyperlink w:anchor="_Toc207874180" w:history="1">
        <w:r w:rsidRPr="00E2089F">
          <w:rPr>
            <w:rStyle w:val="Hyperlink"/>
          </w:rPr>
          <w:t>Activity 6.1 – ‘Wish You Well’ – Bernard Fanning and Baker Boy – listening, composing and performing</w:t>
        </w:r>
        <w:r>
          <w:rPr>
            <w:webHidden/>
          </w:rPr>
          <w:tab/>
        </w:r>
        <w:r>
          <w:rPr>
            <w:webHidden/>
          </w:rPr>
          <w:fldChar w:fldCharType="begin"/>
        </w:r>
        <w:r>
          <w:rPr>
            <w:webHidden/>
          </w:rPr>
          <w:instrText xml:space="preserve"> PAGEREF _Toc207874180 \h </w:instrText>
        </w:r>
        <w:r>
          <w:rPr>
            <w:webHidden/>
          </w:rPr>
        </w:r>
        <w:r>
          <w:rPr>
            <w:webHidden/>
          </w:rPr>
          <w:fldChar w:fldCharType="separate"/>
        </w:r>
        <w:r>
          <w:rPr>
            <w:webHidden/>
          </w:rPr>
          <w:t>31</w:t>
        </w:r>
        <w:r>
          <w:rPr>
            <w:webHidden/>
          </w:rPr>
          <w:fldChar w:fldCharType="end"/>
        </w:r>
      </w:hyperlink>
    </w:p>
    <w:p w14:paraId="46D3B6D5" w14:textId="55013F94" w:rsidR="00FC7AE7" w:rsidRDefault="00FC7AE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7874181" w:history="1">
        <w:r w:rsidRPr="00E2089F">
          <w:rPr>
            <w:rStyle w:val="Hyperlink"/>
            <w:noProof/>
          </w:rPr>
          <w:t>Comparison – ‘Wish You Well’ suggestions</w:t>
        </w:r>
        <w:r>
          <w:rPr>
            <w:noProof/>
            <w:webHidden/>
          </w:rPr>
          <w:tab/>
        </w:r>
        <w:r>
          <w:rPr>
            <w:noProof/>
            <w:webHidden/>
          </w:rPr>
          <w:fldChar w:fldCharType="begin"/>
        </w:r>
        <w:r>
          <w:rPr>
            <w:noProof/>
            <w:webHidden/>
          </w:rPr>
          <w:instrText xml:space="preserve"> PAGEREF _Toc207874181 \h </w:instrText>
        </w:r>
        <w:r>
          <w:rPr>
            <w:noProof/>
            <w:webHidden/>
          </w:rPr>
        </w:r>
        <w:r>
          <w:rPr>
            <w:noProof/>
            <w:webHidden/>
          </w:rPr>
          <w:fldChar w:fldCharType="separate"/>
        </w:r>
        <w:r>
          <w:rPr>
            <w:noProof/>
            <w:webHidden/>
          </w:rPr>
          <w:t>31</w:t>
        </w:r>
        <w:r>
          <w:rPr>
            <w:noProof/>
            <w:webHidden/>
          </w:rPr>
          <w:fldChar w:fldCharType="end"/>
        </w:r>
      </w:hyperlink>
    </w:p>
    <w:p w14:paraId="4319F247" w14:textId="56A3F41D" w:rsidR="00FC7AE7" w:rsidRDefault="00FC7AE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7874182" w:history="1">
        <w:r w:rsidRPr="00E2089F">
          <w:rPr>
            <w:rStyle w:val="Hyperlink"/>
            <w:noProof/>
          </w:rPr>
          <w:t>Unity and contrast – ‘Wish You Well’ suggestions</w:t>
        </w:r>
        <w:r>
          <w:rPr>
            <w:noProof/>
            <w:webHidden/>
          </w:rPr>
          <w:tab/>
        </w:r>
        <w:r>
          <w:rPr>
            <w:noProof/>
            <w:webHidden/>
          </w:rPr>
          <w:fldChar w:fldCharType="begin"/>
        </w:r>
        <w:r>
          <w:rPr>
            <w:noProof/>
            <w:webHidden/>
          </w:rPr>
          <w:instrText xml:space="preserve"> PAGEREF _Toc207874182 \h </w:instrText>
        </w:r>
        <w:r>
          <w:rPr>
            <w:noProof/>
            <w:webHidden/>
          </w:rPr>
        </w:r>
        <w:r>
          <w:rPr>
            <w:noProof/>
            <w:webHidden/>
          </w:rPr>
          <w:fldChar w:fldCharType="separate"/>
        </w:r>
        <w:r>
          <w:rPr>
            <w:noProof/>
            <w:webHidden/>
          </w:rPr>
          <w:t>33</w:t>
        </w:r>
        <w:r>
          <w:rPr>
            <w:noProof/>
            <w:webHidden/>
          </w:rPr>
          <w:fldChar w:fldCharType="end"/>
        </w:r>
      </w:hyperlink>
    </w:p>
    <w:p w14:paraId="55707305" w14:textId="1E8A912F" w:rsidR="00FC7AE7" w:rsidRDefault="00FC7AE7">
      <w:pPr>
        <w:pStyle w:val="TOC2"/>
        <w:rPr>
          <w:rFonts w:asciiTheme="minorHAnsi" w:eastAsiaTheme="minorEastAsia" w:hAnsiTheme="minorHAnsi" w:cstheme="minorBidi"/>
          <w:kern w:val="2"/>
          <w:sz w:val="24"/>
          <w:lang w:eastAsia="en-AU"/>
          <w14:ligatures w14:val="standardContextual"/>
        </w:rPr>
      </w:pPr>
      <w:hyperlink w:anchor="_Toc207874183" w:history="1">
        <w:r w:rsidRPr="00E2089F">
          <w:rPr>
            <w:rStyle w:val="Hyperlink"/>
          </w:rPr>
          <w:t>Activity 6.2 – Baker Boy– identity through composing and performing</w:t>
        </w:r>
        <w:r>
          <w:rPr>
            <w:webHidden/>
          </w:rPr>
          <w:tab/>
        </w:r>
        <w:r>
          <w:rPr>
            <w:webHidden/>
          </w:rPr>
          <w:fldChar w:fldCharType="begin"/>
        </w:r>
        <w:r>
          <w:rPr>
            <w:webHidden/>
          </w:rPr>
          <w:instrText xml:space="preserve"> PAGEREF _Toc207874183 \h </w:instrText>
        </w:r>
        <w:r>
          <w:rPr>
            <w:webHidden/>
          </w:rPr>
        </w:r>
        <w:r>
          <w:rPr>
            <w:webHidden/>
          </w:rPr>
          <w:fldChar w:fldCharType="separate"/>
        </w:r>
        <w:r>
          <w:rPr>
            <w:webHidden/>
          </w:rPr>
          <w:t>37</w:t>
        </w:r>
        <w:r>
          <w:rPr>
            <w:webHidden/>
          </w:rPr>
          <w:fldChar w:fldCharType="end"/>
        </w:r>
      </w:hyperlink>
    </w:p>
    <w:p w14:paraId="55F96FDD" w14:textId="57ED3FCA" w:rsidR="00FC7AE7" w:rsidRDefault="00FC7AE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7874184" w:history="1">
        <w:r w:rsidRPr="00E2089F">
          <w:rPr>
            <w:rStyle w:val="Hyperlink"/>
            <w:noProof/>
          </w:rPr>
          <w:t>Supporting resource</w:t>
        </w:r>
        <w:r>
          <w:rPr>
            <w:noProof/>
            <w:webHidden/>
          </w:rPr>
          <w:tab/>
        </w:r>
        <w:r>
          <w:rPr>
            <w:noProof/>
            <w:webHidden/>
          </w:rPr>
          <w:fldChar w:fldCharType="begin"/>
        </w:r>
        <w:r>
          <w:rPr>
            <w:noProof/>
            <w:webHidden/>
          </w:rPr>
          <w:instrText xml:space="preserve"> PAGEREF _Toc207874184 \h </w:instrText>
        </w:r>
        <w:r>
          <w:rPr>
            <w:noProof/>
            <w:webHidden/>
          </w:rPr>
        </w:r>
        <w:r>
          <w:rPr>
            <w:noProof/>
            <w:webHidden/>
          </w:rPr>
          <w:fldChar w:fldCharType="separate"/>
        </w:r>
        <w:r>
          <w:rPr>
            <w:noProof/>
            <w:webHidden/>
          </w:rPr>
          <w:t>37</w:t>
        </w:r>
        <w:r>
          <w:rPr>
            <w:noProof/>
            <w:webHidden/>
          </w:rPr>
          <w:fldChar w:fldCharType="end"/>
        </w:r>
      </w:hyperlink>
    </w:p>
    <w:p w14:paraId="5D456473" w14:textId="11D859BF" w:rsidR="00FC7AE7" w:rsidRDefault="00FC7AE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7874185" w:history="1">
        <w:r w:rsidRPr="00E2089F">
          <w:rPr>
            <w:rStyle w:val="Hyperlink"/>
            <w:noProof/>
          </w:rPr>
          <w:t>Baker Boy – Language and Culture suggested responses</w:t>
        </w:r>
        <w:r>
          <w:rPr>
            <w:noProof/>
            <w:webHidden/>
          </w:rPr>
          <w:tab/>
        </w:r>
        <w:r>
          <w:rPr>
            <w:noProof/>
            <w:webHidden/>
          </w:rPr>
          <w:fldChar w:fldCharType="begin"/>
        </w:r>
        <w:r>
          <w:rPr>
            <w:noProof/>
            <w:webHidden/>
          </w:rPr>
          <w:instrText xml:space="preserve"> PAGEREF _Toc207874185 \h </w:instrText>
        </w:r>
        <w:r>
          <w:rPr>
            <w:noProof/>
            <w:webHidden/>
          </w:rPr>
        </w:r>
        <w:r>
          <w:rPr>
            <w:noProof/>
            <w:webHidden/>
          </w:rPr>
          <w:fldChar w:fldCharType="separate"/>
        </w:r>
        <w:r>
          <w:rPr>
            <w:noProof/>
            <w:webHidden/>
          </w:rPr>
          <w:t>37</w:t>
        </w:r>
        <w:r>
          <w:rPr>
            <w:noProof/>
            <w:webHidden/>
          </w:rPr>
          <w:fldChar w:fldCharType="end"/>
        </w:r>
      </w:hyperlink>
    </w:p>
    <w:p w14:paraId="4A2B7096" w14:textId="3DADA971" w:rsidR="00FC7AE7" w:rsidRDefault="00FC7AE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7874186" w:history="1">
        <w:r w:rsidRPr="00E2089F">
          <w:rPr>
            <w:rStyle w:val="Hyperlink"/>
            <w:noProof/>
          </w:rPr>
          <w:t>Suggested differentiation – rap lyric suggestions</w:t>
        </w:r>
        <w:r>
          <w:rPr>
            <w:noProof/>
            <w:webHidden/>
          </w:rPr>
          <w:tab/>
        </w:r>
        <w:r>
          <w:rPr>
            <w:noProof/>
            <w:webHidden/>
          </w:rPr>
          <w:fldChar w:fldCharType="begin"/>
        </w:r>
        <w:r>
          <w:rPr>
            <w:noProof/>
            <w:webHidden/>
          </w:rPr>
          <w:instrText xml:space="preserve"> PAGEREF _Toc207874186 \h </w:instrText>
        </w:r>
        <w:r>
          <w:rPr>
            <w:noProof/>
            <w:webHidden/>
          </w:rPr>
        </w:r>
        <w:r>
          <w:rPr>
            <w:noProof/>
            <w:webHidden/>
          </w:rPr>
          <w:fldChar w:fldCharType="separate"/>
        </w:r>
        <w:r>
          <w:rPr>
            <w:noProof/>
            <w:webHidden/>
          </w:rPr>
          <w:t>37</w:t>
        </w:r>
        <w:r>
          <w:rPr>
            <w:noProof/>
            <w:webHidden/>
          </w:rPr>
          <w:fldChar w:fldCharType="end"/>
        </w:r>
      </w:hyperlink>
    </w:p>
    <w:p w14:paraId="7F8AF80A" w14:textId="1AEC1436" w:rsidR="00FC7AE7" w:rsidRDefault="00FC7AE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7874187" w:history="1">
        <w:r w:rsidRPr="00E2089F">
          <w:rPr>
            <w:rStyle w:val="Hyperlink"/>
            <w:noProof/>
          </w:rPr>
          <w:t xml:space="preserve">Rap verse rhythmic </w:t>
        </w:r>
        <w:r w:rsidRPr="00E2089F">
          <w:rPr>
            <w:rStyle w:val="Hyperlink"/>
            <w:i/>
            <w:iCs/>
            <w:noProof/>
          </w:rPr>
          <w:t>ostinato</w:t>
        </w:r>
        <w:r w:rsidRPr="00E2089F">
          <w:rPr>
            <w:rStyle w:val="Hyperlink"/>
            <w:noProof/>
          </w:rPr>
          <w:t xml:space="preserve"> examples:</w:t>
        </w:r>
        <w:r>
          <w:rPr>
            <w:noProof/>
            <w:webHidden/>
          </w:rPr>
          <w:tab/>
        </w:r>
        <w:r>
          <w:rPr>
            <w:noProof/>
            <w:webHidden/>
          </w:rPr>
          <w:fldChar w:fldCharType="begin"/>
        </w:r>
        <w:r>
          <w:rPr>
            <w:noProof/>
            <w:webHidden/>
          </w:rPr>
          <w:instrText xml:space="preserve"> PAGEREF _Toc207874187 \h </w:instrText>
        </w:r>
        <w:r>
          <w:rPr>
            <w:noProof/>
            <w:webHidden/>
          </w:rPr>
        </w:r>
        <w:r>
          <w:rPr>
            <w:noProof/>
            <w:webHidden/>
          </w:rPr>
          <w:fldChar w:fldCharType="separate"/>
        </w:r>
        <w:r>
          <w:rPr>
            <w:noProof/>
            <w:webHidden/>
          </w:rPr>
          <w:t>38</w:t>
        </w:r>
        <w:r>
          <w:rPr>
            <w:noProof/>
            <w:webHidden/>
          </w:rPr>
          <w:fldChar w:fldCharType="end"/>
        </w:r>
      </w:hyperlink>
    </w:p>
    <w:p w14:paraId="115A97C3" w14:textId="61616314" w:rsidR="00FC7AE7" w:rsidRDefault="00FC7AE7">
      <w:pPr>
        <w:pStyle w:val="TOC2"/>
        <w:rPr>
          <w:rFonts w:asciiTheme="minorHAnsi" w:eastAsiaTheme="minorEastAsia" w:hAnsiTheme="minorHAnsi" w:cstheme="minorBidi"/>
          <w:kern w:val="2"/>
          <w:sz w:val="24"/>
          <w:lang w:eastAsia="en-AU"/>
          <w14:ligatures w14:val="standardContextual"/>
        </w:rPr>
      </w:pPr>
      <w:hyperlink w:anchor="_Toc207874188" w:history="1">
        <w:r w:rsidRPr="00E2089F">
          <w:rPr>
            <w:rStyle w:val="Hyperlink"/>
          </w:rPr>
          <w:t>Activity 6.3 – ‘Murrgumurrgu’ in context – James Henry</w:t>
        </w:r>
        <w:r>
          <w:rPr>
            <w:webHidden/>
          </w:rPr>
          <w:tab/>
        </w:r>
        <w:r>
          <w:rPr>
            <w:webHidden/>
          </w:rPr>
          <w:fldChar w:fldCharType="begin"/>
        </w:r>
        <w:r>
          <w:rPr>
            <w:webHidden/>
          </w:rPr>
          <w:instrText xml:space="preserve"> PAGEREF _Toc207874188 \h </w:instrText>
        </w:r>
        <w:r>
          <w:rPr>
            <w:webHidden/>
          </w:rPr>
        </w:r>
        <w:r>
          <w:rPr>
            <w:webHidden/>
          </w:rPr>
          <w:fldChar w:fldCharType="separate"/>
        </w:r>
        <w:r>
          <w:rPr>
            <w:webHidden/>
          </w:rPr>
          <w:t>40</w:t>
        </w:r>
        <w:r>
          <w:rPr>
            <w:webHidden/>
          </w:rPr>
          <w:fldChar w:fldCharType="end"/>
        </w:r>
      </w:hyperlink>
    </w:p>
    <w:p w14:paraId="5B7CDEB1" w14:textId="06B83DE4" w:rsidR="00FC7AE7" w:rsidRDefault="00FC7AE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7874189" w:history="1">
        <w:r w:rsidRPr="00E2089F">
          <w:rPr>
            <w:rStyle w:val="Hyperlink"/>
            <w:noProof/>
          </w:rPr>
          <w:t>Student worksheet – ‘Murrgumurrgu’ sharing and protocols – James Henry</w:t>
        </w:r>
        <w:r>
          <w:rPr>
            <w:noProof/>
            <w:webHidden/>
          </w:rPr>
          <w:tab/>
        </w:r>
        <w:r>
          <w:rPr>
            <w:noProof/>
            <w:webHidden/>
          </w:rPr>
          <w:fldChar w:fldCharType="begin"/>
        </w:r>
        <w:r>
          <w:rPr>
            <w:noProof/>
            <w:webHidden/>
          </w:rPr>
          <w:instrText xml:space="preserve"> PAGEREF _Toc207874189 \h </w:instrText>
        </w:r>
        <w:r>
          <w:rPr>
            <w:noProof/>
            <w:webHidden/>
          </w:rPr>
        </w:r>
        <w:r>
          <w:rPr>
            <w:noProof/>
            <w:webHidden/>
          </w:rPr>
          <w:fldChar w:fldCharType="separate"/>
        </w:r>
        <w:r>
          <w:rPr>
            <w:noProof/>
            <w:webHidden/>
          </w:rPr>
          <w:t>40</w:t>
        </w:r>
        <w:r>
          <w:rPr>
            <w:noProof/>
            <w:webHidden/>
          </w:rPr>
          <w:fldChar w:fldCharType="end"/>
        </w:r>
      </w:hyperlink>
    </w:p>
    <w:p w14:paraId="607817BF" w14:textId="416A6E7D" w:rsidR="00FC7AE7" w:rsidRDefault="00FC7AE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7874190" w:history="1">
        <w:r w:rsidRPr="00E2089F">
          <w:rPr>
            <w:rStyle w:val="Hyperlink"/>
            <w:noProof/>
          </w:rPr>
          <w:t>Answer sheet –</w:t>
        </w:r>
        <w:r w:rsidRPr="00E2089F">
          <w:rPr>
            <w:rStyle w:val="Hyperlink"/>
            <w:i/>
            <w:iCs/>
            <w:noProof/>
          </w:rPr>
          <w:t xml:space="preserve"> </w:t>
        </w:r>
        <w:r w:rsidRPr="00E2089F">
          <w:rPr>
            <w:rStyle w:val="Hyperlink"/>
            <w:noProof/>
          </w:rPr>
          <w:t>‘Murrgumurrgu’ sharing and protocols – James Henry</w:t>
        </w:r>
        <w:r>
          <w:rPr>
            <w:noProof/>
            <w:webHidden/>
          </w:rPr>
          <w:tab/>
        </w:r>
        <w:r>
          <w:rPr>
            <w:noProof/>
            <w:webHidden/>
          </w:rPr>
          <w:fldChar w:fldCharType="begin"/>
        </w:r>
        <w:r>
          <w:rPr>
            <w:noProof/>
            <w:webHidden/>
          </w:rPr>
          <w:instrText xml:space="preserve"> PAGEREF _Toc207874190 \h </w:instrText>
        </w:r>
        <w:r>
          <w:rPr>
            <w:noProof/>
            <w:webHidden/>
          </w:rPr>
        </w:r>
        <w:r>
          <w:rPr>
            <w:noProof/>
            <w:webHidden/>
          </w:rPr>
          <w:fldChar w:fldCharType="separate"/>
        </w:r>
        <w:r>
          <w:rPr>
            <w:noProof/>
            <w:webHidden/>
          </w:rPr>
          <w:t>43</w:t>
        </w:r>
        <w:r>
          <w:rPr>
            <w:noProof/>
            <w:webHidden/>
          </w:rPr>
          <w:fldChar w:fldCharType="end"/>
        </w:r>
      </w:hyperlink>
    </w:p>
    <w:p w14:paraId="7A33E65B" w14:textId="255D3FFA" w:rsidR="00FC7AE7" w:rsidRDefault="00FC7AE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7874191" w:history="1">
        <w:r w:rsidRPr="00E2089F">
          <w:rPr>
            <w:rStyle w:val="Hyperlink"/>
            <w:noProof/>
          </w:rPr>
          <w:t>Additive rhythms</w:t>
        </w:r>
        <w:r>
          <w:rPr>
            <w:noProof/>
            <w:webHidden/>
          </w:rPr>
          <w:tab/>
        </w:r>
        <w:r>
          <w:rPr>
            <w:noProof/>
            <w:webHidden/>
          </w:rPr>
          <w:fldChar w:fldCharType="begin"/>
        </w:r>
        <w:r>
          <w:rPr>
            <w:noProof/>
            <w:webHidden/>
          </w:rPr>
          <w:instrText xml:space="preserve"> PAGEREF _Toc207874191 \h </w:instrText>
        </w:r>
        <w:r>
          <w:rPr>
            <w:noProof/>
            <w:webHidden/>
          </w:rPr>
        </w:r>
        <w:r>
          <w:rPr>
            <w:noProof/>
            <w:webHidden/>
          </w:rPr>
          <w:fldChar w:fldCharType="separate"/>
        </w:r>
        <w:r>
          <w:rPr>
            <w:noProof/>
            <w:webHidden/>
          </w:rPr>
          <w:t>44</w:t>
        </w:r>
        <w:r>
          <w:rPr>
            <w:noProof/>
            <w:webHidden/>
          </w:rPr>
          <w:fldChar w:fldCharType="end"/>
        </w:r>
      </w:hyperlink>
    </w:p>
    <w:p w14:paraId="34192772" w14:textId="22D8AE23" w:rsidR="00FC7AE7" w:rsidRDefault="00FC7AE7">
      <w:pPr>
        <w:pStyle w:val="TOC2"/>
        <w:rPr>
          <w:rFonts w:asciiTheme="minorHAnsi" w:eastAsiaTheme="minorEastAsia" w:hAnsiTheme="minorHAnsi" w:cstheme="minorBidi"/>
          <w:kern w:val="2"/>
          <w:sz w:val="24"/>
          <w:lang w:eastAsia="en-AU"/>
          <w14:ligatures w14:val="standardContextual"/>
        </w:rPr>
      </w:pPr>
      <w:hyperlink w:anchor="_Toc207874192" w:history="1">
        <w:r w:rsidRPr="00E2089F">
          <w:rPr>
            <w:rStyle w:val="Hyperlink"/>
          </w:rPr>
          <w:t>Activity 6.4 – ‘Murrgumurrgu’ in practice – James Henry</w:t>
        </w:r>
        <w:r>
          <w:rPr>
            <w:webHidden/>
          </w:rPr>
          <w:tab/>
        </w:r>
        <w:r>
          <w:rPr>
            <w:webHidden/>
          </w:rPr>
          <w:fldChar w:fldCharType="begin"/>
        </w:r>
        <w:r>
          <w:rPr>
            <w:webHidden/>
          </w:rPr>
          <w:instrText xml:space="preserve"> PAGEREF _Toc207874192 \h </w:instrText>
        </w:r>
        <w:r>
          <w:rPr>
            <w:webHidden/>
          </w:rPr>
        </w:r>
        <w:r>
          <w:rPr>
            <w:webHidden/>
          </w:rPr>
          <w:fldChar w:fldCharType="separate"/>
        </w:r>
        <w:r>
          <w:rPr>
            <w:webHidden/>
          </w:rPr>
          <w:t>45</w:t>
        </w:r>
        <w:r>
          <w:rPr>
            <w:webHidden/>
          </w:rPr>
          <w:fldChar w:fldCharType="end"/>
        </w:r>
      </w:hyperlink>
    </w:p>
    <w:p w14:paraId="440B19F4" w14:textId="452C42A8" w:rsidR="00FC7AE7" w:rsidRDefault="00FC7AE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7874193" w:history="1">
        <w:r w:rsidRPr="00E2089F">
          <w:rPr>
            <w:rStyle w:val="Hyperlink"/>
            <w:noProof/>
          </w:rPr>
          <w:t>Suggested answers – expression articulations and dynamics</w:t>
        </w:r>
        <w:r>
          <w:rPr>
            <w:noProof/>
            <w:webHidden/>
          </w:rPr>
          <w:tab/>
        </w:r>
        <w:r>
          <w:rPr>
            <w:noProof/>
            <w:webHidden/>
          </w:rPr>
          <w:fldChar w:fldCharType="begin"/>
        </w:r>
        <w:r>
          <w:rPr>
            <w:noProof/>
            <w:webHidden/>
          </w:rPr>
          <w:instrText xml:space="preserve"> PAGEREF _Toc207874193 \h </w:instrText>
        </w:r>
        <w:r>
          <w:rPr>
            <w:noProof/>
            <w:webHidden/>
          </w:rPr>
        </w:r>
        <w:r>
          <w:rPr>
            <w:noProof/>
            <w:webHidden/>
          </w:rPr>
          <w:fldChar w:fldCharType="separate"/>
        </w:r>
        <w:r>
          <w:rPr>
            <w:noProof/>
            <w:webHidden/>
          </w:rPr>
          <w:t>45</w:t>
        </w:r>
        <w:r>
          <w:rPr>
            <w:noProof/>
            <w:webHidden/>
          </w:rPr>
          <w:fldChar w:fldCharType="end"/>
        </w:r>
      </w:hyperlink>
    </w:p>
    <w:p w14:paraId="78EF81CD" w14:textId="57F1B5F5" w:rsidR="00FC7AE7" w:rsidRDefault="00FC7AE7">
      <w:pPr>
        <w:pStyle w:val="TOC2"/>
        <w:rPr>
          <w:rFonts w:asciiTheme="minorHAnsi" w:eastAsiaTheme="minorEastAsia" w:hAnsiTheme="minorHAnsi" w:cstheme="minorBidi"/>
          <w:kern w:val="2"/>
          <w:sz w:val="24"/>
          <w:lang w:eastAsia="en-AU"/>
          <w14:ligatures w14:val="standardContextual"/>
        </w:rPr>
      </w:pPr>
      <w:hyperlink w:anchor="_Toc207874194" w:history="1">
        <w:r w:rsidRPr="00E2089F">
          <w:rPr>
            <w:rStyle w:val="Hyperlink"/>
          </w:rPr>
          <w:t>Activity 6.5 – ‘First Nation’ – Midnight Oil – listening</w:t>
        </w:r>
        <w:r>
          <w:rPr>
            <w:webHidden/>
          </w:rPr>
          <w:tab/>
        </w:r>
        <w:r>
          <w:rPr>
            <w:webHidden/>
          </w:rPr>
          <w:fldChar w:fldCharType="begin"/>
        </w:r>
        <w:r>
          <w:rPr>
            <w:webHidden/>
          </w:rPr>
          <w:instrText xml:space="preserve"> PAGEREF _Toc207874194 \h </w:instrText>
        </w:r>
        <w:r>
          <w:rPr>
            <w:webHidden/>
          </w:rPr>
        </w:r>
        <w:r>
          <w:rPr>
            <w:webHidden/>
          </w:rPr>
          <w:fldChar w:fldCharType="separate"/>
        </w:r>
        <w:r>
          <w:rPr>
            <w:webHidden/>
          </w:rPr>
          <w:t>46</w:t>
        </w:r>
        <w:r>
          <w:rPr>
            <w:webHidden/>
          </w:rPr>
          <w:fldChar w:fldCharType="end"/>
        </w:r>
      </w:hyperlink>
    </w:p>
    <w:p w14:paraId="17537F59" w14:textId="6446C27F" w:rsidR="00FC7AE7" w:rsidRDefault="00FC7AE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7874195" w:history="1">
        <w:r w:rsidRPr="00E2089F">
          <w:rPr>
            <w:rStyle w:val="Hyperlink"/>
            <w:noProof/>
          </w:rPr>
          <w:t>‘First Nation’ – Midnight Oil – suggested answers</w:t>
        </w:r>
        <w:r>
          <w:rPr>
            <w:noProof/>
            <w:webHidden/>
          </w:rPr>
          <w:tab/>
        </w:r>
        <w:r>
          <w:rPr>
            <w:noProof/>
            <w:webHidden/>
          </w:rPr>
          <w:fldChar w:fldCharType="begin"/>
        </w:r>
        <w:r>
          <w:rPr>
            <w:noProof/>
            <w:webHidden/>
          </w:rPr>
          <w:instrText xml:space="preserve"> PAGEREF _Toc207874195 \h </w:instrText>
        </w:r>
        <w:r>
          <w:rPr>
            <w:noProof/>
            <w:webHidden/>
          </w:rPr>
        </w:r>
        <w:r>
          <w:rPr>
            <w:noProof/>
            <w:webHidden/>
          </w:rPr>
          <w:fldChar w:fldCharType="separate"/>
        </w:r>
        <w:r>
          <w:rPr>
            <w:noProof/>
            <w:webHidden/>
          </w:rPr>
          <w:t>46</w:t>
        </w:r>
        <w:r>
          <w:rPr>
            <w:noProof/>
            <w:webHidden/>
          </w:rPr>
          <w:fldChar w:fldCharType="end"/>
        </w:r>
      </w:hyperlink>
    </w:p>
    <w:p w14:paraId="79494621" w14:textId="6CE61E96" w:rsidR="00FC7AE7" w:rsidRDefault="00FC7AE7">
      <w:pPr>
        <w:pStyle w:val="TOC1"/>
        <w:rPr>
          <w:rFonts w:asciiTheme="minorHAnsi" w:eastAsiaTheme="minorEastAsia" w:hAnsiTheme="minorHAnsi" w:cstheme="minorBidi"/>
          <w:b w:val="0"/>
          <w:kern w:val="2"/>
          <w:sz w:val="24"/>
          <w:lang w:eastAsia="en-AU"/>
          <w14:ligatures w14:val="standardContextual"/>
        </w:rPr>
      </w:pPr>
      <w:hyperlink w:anchor="_Toc207874196" w:history="1">
        <w:r w:rsidRPr="00E2089F">
          <w:rPr>
            <w:rStyle w:val="Hyperlink"/>
          </w:rPr>
          <w:t>Learning sequence 7 – depth study</w:t>
        </w:r>
        <w:r>
          <w:rPr>
            <w:webHidden/>
          </w:rPr>
          <w:tab/>
        </w:r>
        <w:r>
          <w:rPr>
            <w:webHidden/>
          </w:rPr>
          <w:fldChar w:fldCharType="begin"/>
        </w:r>
        <w:r>
          <w:rPr>
            <w:webHidden/>
          </w:rPr>
          <w:instrText xml:space="preserve"> PAGEREF _Toc207874196 \h </w:instrText>
        </w:r>
        <w:r>
          <w:rPr>
            <w:webHidden/>
          </w:rPr>
        </w:r>
        <w:r>
          <w:rPr>
            <w:webHidden/>
          </w:rPr>
          <w:fldChar w:fldCharType="separate"/>
        </w:r>
        <w:r>
          <w:rPr>
            <w:webHidden/>
          </w:rPr>
          <w:t>50</w:t>
        </w:r>
        <w:r>
          <w:rPr>
            <w:webHidden/>
          </w:rPr>
          <w:fldChar w:fldCharType="end"/>
        </w:r>
      </w:hyperlink>
    </w:p>
    <w:p w14:paraId="0B14672A" w14:textId="006230C8" w:rsidR="00FC7AE7" w:rsidRDefault="00FC7AE7">
      <w:pPr>
        <w:pStyle w:val="TOC2"/>
        <w:rPr>
          <w:rFonts w:asciiTheme="minorHAnsi" w:eastAsiaTheme="minorEastAsia" w:hAnsiTheme="minorHAnsi" w:cstheme="minorBidi"/>
          <w:kern w:val="2"/>
          <w:sz w:val="24"/>
          <w:lang w:eastAsia="en-AU"/>
          <w14:ligatures w14:val="standardContextual"/>
        </w:rPr>
      </w:pPr>
      <w:hyperlink w:anchor="_Toc207874197" w:history="1">
        <w:r w:rsidRPr="00E2089F">
          <w:rPr>
            <w:rStyle w:val="Hyperlink"/>
          </w:rPr>
          <w:t>Activity 7.2 to 7.5 – depth study – independent lessons and facilitator meetings</w:t>
        </w:r>
        <w:r>
          <w:rPr>
            <w:webHidden/>
          </w:rPr>
          <w:tab/>
        </w:r>
        <w:r>
          <w:rPr>
            <w:webHidden/>
          </w:rPr>
          <w:fldChar w:fldCharType="begin"/>
        </w:r>
        <w:r>
          <w:rPr>
            <w:webHidden/>
          </w:rPr>
          <w:instrText xml:space="preserve"> PAGEREF _Toc207874197 \h </w:instrText>
        </w:r>
        <w:r>
          <w:rPr>
            <w:webHidden/>
          </w:rPr>
        </w:r>
        <w:r>
          <w:rPr>
            <w:webHidden/>
          </w:rPr>
          <w:fldChar w:fldCharType="separate"/>
        </w:r>
        <w:r>
          <w:rPr>
            <w:webHidden/>
          </w:rPr>
          <w:t>50</w:t>
        </w:r>
        <w:r>
          <w:rPr>
            <w:webHidden/>
          </w:rPr>
          <w:fldChar w:fldCharType="end"/>
        </w:r>
      </w:hyperlink>
    </w:p>
    <w:p w14:paraId="28C65D72" w14:textId="66521C2D" w:rsidR="00FC7AE7" w:rsidRDefault="00FC7AE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7874198" w:history="1">
        <w:r w:rsidRPr="00E2089F">
          <w:rPr>
            <w:rStyle w:val="Hyperlink"/>
            <w:noProof/>
          </w:rPr>
          <w:t>Facilitator meeting monitoring sheet</w:t>
        </w:r>
        <w:r>
          <w:rPr>
            <w:noProof/>
            <w:webHidden/>
          </w:rPr>
          <w:tab/>
        </w:r>
        <w:r>
          <w:rPr>
            <w:noProof/>
            <w:webHidden/>
          </w:rPr>
          <w:fldChar w:fldCharType="begin"/>
        </w:r>
        <w:r>
          <w:rPr>
            <w:noProof/>
            <w:webHidden/>
          </w:rPr>
          <w:instrText xml:space="preserve"> PAGEREF _Toc207874198 \h </w:instrText>
        </w:r>
        <w:r>
          <w:rPr>
            <w:noProof/>
            <w:webHidden/>
          </w:rPr>
        </w:r>
        <w:r>
          <w:rPr>
            <w:noProof/>
            <w:webHidden/>
          </w:rPr>
          <w:fldChar w:fldCharType="separate"/>
        </w:r>
        <w:r>
          <w:rPr>
            <w:noProof/>
            <w:webHidden/>
          </w:rPr>
          <w:t>50</w:t>
        </w:r>
        <w:r>
          <w:rPr>
            <w:noProof/>
            <w:webHidden/>
          </w:rPr>
          <w:fldChar w:fldCharType="end"/>
        </w:r>
      </w:hyperlink>
    </w:p>
    <w:p w14:paraId="5CFBB82D" w14:textId="3333D39E" w:rsidR="00FC7AE7" w:rsidRDefault="00FC7AE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7874199" w:history="1">
        <w:r w:rsidRPr="00E2089F">
          <w:rPr>
            <w:rStyle w:val="Hyperlink"/>
            <w:noProof/>
          </w:rPr>
          <w:t>Peer feedback</w:t>
        </w:r>
        <w:r>
          <w:rPr>
            <w:noProof/>
            <w:webHidden/>
          </w:rPr>
          <w:tab/>
        </w:r>
        <w:r>
          <w:rPr>
            <w:noProof/>
            <w:webHidden/>
          </w:rPr>
          <w:fldChar w:fldCharType="begin"/>
        </w:r>
        <w:r>
          <w:rPr>
            <w:noProof/>
            <w:webHidden/>
          </w:rPr>
          <w:instrText xml:space="preserve"> PAGEREF _Toc207874199 \h </w:instrText>
        </w:r>
        <w:r>
          <w:rPr>
            <w:noProof/>
            <w:webHidden/>
          </w:rPr>
        </w:r>
        <w:r>
          <w:rPr>
            <w:noProof/>
            <w:webHidden/>
          </w:rPr>
          <w:fldChar w:fldCharType="separate"/>
        </w:r>
        <w:r>
          <w:rPr>
            <w:noProof/>
            <w:webHidden/>
          </w:rPr>
          <w:t>50</w:t>
        </w:r>
        <w:r>
          <w:rPr>
            <w:noProof/>
            <w:webHidden/>
          </w:rPr>
          <w:fldChar w:fldCharType="end"/>
        </w:r>
      </w:hyperlink>
    </w:p>
    <w:p w14:paraId="3FD5876A" w14:textId="4760E5E2" w:rsidR="00FC7AE7" w:rsidRDefault="00FC7AE7">
      <w:pPr>
        <w:pStyle w:val="TOC2"/>
        <w:rPr>
          <w:rFonts w:asciiTheme="minorHAnsi" w:eastAsiaTheme="minorEastAsia" w:hAnsiTheme="minorHAnsi" w:cstheme="minorBidi"/>
          <w:kern w:val="2"/>
          <w:sz w:val="24"/>
          <w:lang w:eastAsia="en-AU"/>
          <w14:ligatures w14:val="standardContextual"/>
        </w:rPr>
      </w:pPr>
      <w:hyperlink w:anchor="_Toc207874200" w:history="1">
        <w:r w:rsidRPr="00E2089F">
          <w:rPr>
            <w:rStyle w:val="Hyperlink"/>
          </w:rPr>
          <w:t>Activity 7.8 – presentation or submission of depth study product</w:t>
        </w:r>
        <w:r>
          <w:rPr>
            <w:webHidden/>
          </w:rPr>
          <w:tab/>
        </w:r>
        <w:r>
          <w:rPr>
            <w:webHidden/>
          </w:rPr>
          <w:fldChar w:fldCharType="begin"/>
        </w:r>
        <w:r>
          <w:rPr>
            <w:webHidden/>
          </w:rPr>
          <w:instrText xml:space="preserve"> PAGEREF _Toc207874200 \h </w:instrText>
        </w:r>
        <w:r>
          <w:rPr>
            <w:webHidden/>
          </w:rPr>
        </w:r>
        <w:r>
          <w:rPr>
            <w:webHidden/>
          </w:rPr>
          <w:fldChar w:fldCharType="separate"/>
        </w:r>
        <w:r>
          <w:rPr>
            <w:webHidden/>
          </w:rPr>
          <w:t>52</w:t>
        </w:r>
        <w:r>
          <w:rPr>
            <w:webHidden/>
          </w:rPr>
          <w:fldChar w:fldCharType="end"/>
        </w:r>
      </w:hyperlink>
    </w:p>
    <w:p w14:paraId="7DB8CB04" w14:textId="59BD341E" w:rsidR="00FC7AE7" w:rsidRDefault="00FC7AE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7874201" w:history="1">
        <w:r w:rsidRPr="00E2089F">
          <w:rPr>
            <w:rStyle w:val="Hyperlink"/>
            <w:noProof/>
          </w:rPr>
          <w:t>Sample facilitator feedback sheet</w:t>
        </w:r>
        <w:r>
          <w:rPr>
            <w:noProof/>
            <w:webHidden/>
          </w:rPr>
          <w:tab/>
        </w:r>
        <w:r>
          <w:rPr>
            <w:noProof/>
            <w:webHidden/>
          </w:rPr>
          <w:fldChar w:fldCharType="begin"/>
        </w:r>
        <w:r>
          <w:rPr>
            <w:noProof/>
            <w:webHidden/>
          </w:rPr>
          <w:instrText xml:space="preserve"> PAGEREF _Toc207874201 \h </w:instrText>
        </w:r>
        <w:r>
          <w:rPr>
            <w:noProof/>
            <w:webHidden/>
          </w:rPr>
        </w:r>
        <w:r>
          <w:rPr>
            <w:noProof/>
            <w:webHidden/>
          </w:rPr>
          <w:fldChar w:fldCharType="separate"/>
        </w:r>
        <w:r>
          <w:rPr>
            <w:noProof/>
            <w:webHidden/>
          </w:rPr>
          <w:t>52</w:t>
        </w:r>
        <w:r>
          <w:rPr>
            <w:noProof/>
            <w:webHidden/>
          </w:rPr>
          <w:fldChar w:fldCharType="end"/>
        </w:r>
      </w:hyperlink>
    </w:p>
    <w:p w14:paraId="35514CAB" w14:textId="76D954E9" w:rsidR="00FC7AE7" w:rsidRDefault="00FC7AE7">
      <w:pPr>
        <w:pStyle w:val="TOC1"/>
        <w:rPr>
          <w:rFonts w:asciiTheme="minorHAnsi" w:eastAsiaTheme="minorEastAsia" w:hAnsiTheme="minorHAnsi" w:cstheme="minorBidi"/>
          <w:b w:val="0"/>
          <w:kern w:val="2"/>
          <w:sz w:val="24"/>
          <w:lang w:eastAsia="en-AU"/>
          <w14:ligatures w14:val="standardContextual"/>
        </w:rPr>
      </w:pPr>
      <w:hyperlink w:anchor="_Toc207874202" w:history="1">
        <w:r w:rsidRPr="00E2089F">
          <w:rPr>
            <w:rStyle w:val="Hyperlink"/>
          </w:rPr>
          <w:t>Appendix</w:t>
        </w:r>
        <w:r>
          <w:rPr>
            <w:webHidden/>
          </w:rPr>
          <w:tab/>
        </w:r>
        <w:r>
          <w:rPr>
            <w:webHidden/>
          </w:rPr>
          <w:fldChar w:fldCharType="begin"/>
        </w:r>
        <w:r>
          <w:rPr>
            <w:webHidden/>
          </w:rPr>
          <w:instrText xml:space="preserve"> PAGEREF _Toc207874202 \h </w:instrText>
        </w:r>
        <w:r>
          <w:rPr>
            <w:webHidden/>
          </w:rPr>
        </w:r>
        <w:r>
          <w:rPr>
            <w:webHidden/>
          </w:rPr>
          <w:fldChar w:fldCharType="separate"/>
        </w:r>
        <w:r>
          <w:rPr>
            <w:webHidden/>
          </w:rPr>
          <w:t>54</w:t>
        </w:r>
        <w:r>
          <w:rPr>
            <w:webHidden/>
          </w:rPr>
          <w:fldChar w:fldCharType="end"/>
        </w:r>
      </w:hyperlink>
    </w:p>
    <w:p w14:paraId="0AF70B79" w14:textId="09347E5B" w:rsidR="00FC7AE7" w:rsidRDefault="00FC7AE7">
      <w:pPr>
        <w:pStyle w:val="TOC2"/>
        <w:rPr>
          <w:rFonts w:asciiTheme="minorHAnsi" w:eastAsiaTheme="minorEastAsia" w:hAnsiTheme="minorHAnsi" w:cstheme="minorBidi"/>
          <w:kern w:val="2"/>
          <w:sz w:val="24"/>
          <w:lang w:eastAsia="en-AU"/>
          <w14:ligatures w14:val="standardContextual"/>
        </w:rPr>
      </w:pPr>
      <w:hyperlink w:anchor="_Toc207874203" w:history="1">
        <w:r w:rsidRPr="00E2089F">
          <w:rPr>
            <w:rStyle w:val="Hyperlink"/>
          </w:rPr>
          <w:t xml:space="preserve">Activity – </w:t>
        </w:r>
        <w:r w:rsidRPr="00E2089F">
          <w:rPr>
            <w:rStyle w:val="Hyperlink"/>
            <w:i/>
            <w:iCs/>
          </w:rPr>
          <w:t>Bluey</w:t>
        </w:r>
        <w:r w:rsidRPr="00E2089F">
          <w:rPr>
            <w:rStyle w:val="Hyperlink"/>
          </w:rPr>
          <w:t xml:space="preserve"> – listening, performing and score reading</w:t>
        </w:r>
        <w:r>
          <w:rPr>
            <w:webHidden/>
          </w:rPr>
          <w:tab/>
        </w:r>
        <w:r>
          <w:rPr>
            <w:webHidden/>
          </w:rPr>
          <w:fldChar w:fldCharType="begin"/>
        </w:r>
        <w:r>
          <w:rPr>
            <w:webHidden/>
          </w:rPr>
          <w:instrText xml:space="preserve"> PAGEREF _Toc207874203 \h </w:instrText>
        </w:r>
        <w:r>
          <w:rPr>
            <w:webHidden/>
          </w:rPr>
        </w:r>
        <w:r>
          <w:rPr>
            <w:webHidden/>
          </w:rPr>
          <w:fldChar w:fldCharType="separate"/>
        </w:r>
        <w:r>
          <w:rPr>
            <w:webHidden/>
          </w:rPr>
          <w:t>54</w:t>
        </w:r>
        <w:r>
          <w:rPr>
            <w:webHidden/>
          </w:rPr>
          <w:fldChar w:fldCharType="end"/>
        </w:r>
      </w:hyperlink>
    </w:p>
    <w:p w14:paraId="427FE225" w14:textId="5BBBCE08" w:rsidR="00FC7AE7" w:rsidRDefault="00FC7AE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7874204" w:history="1">
        <w:r w:rsidRPr="00E2089F">
          <w:rPr>
            <w:rStyle w:val="Hyperlink"/>
            <w:noProof/>
          </w:rPr>
          <w:t>Score reading questions – answers</w:t>
        </w:r>
        <w:r>
          <w:rPr>
            <w:noProof/>
            <w:webHidden/>
          </w:rPr>
          <w:tab/>
        </w:r>
        <w:r>
          <w:rPr>
            <w:noProof/>
            <w:webHidden/>
          </w:rPr>
          <w:fldChar w:fldCharType="begin"/>
        </w:r>
        <w:r>
          <w:rPr>
            <w:noProof/>
            <w:webHidden/>
          </w:rPr>
          <w:instrText xml:space="preserve"> PAGEREF _Toc207874204 \h </w:instrText>
        </w:r>
        <w:r>
          <w:rPr>
            <w:noProof/>
            <w:webHidden/>
          </w:rPr>
        </w:r>
        <w:r>
          <w:rPr>
            <w:noProof/>
            <w:webHidden/>
          </w:rPr>
          <w:fldChar w:fldCharType="separate"/>
        </w:r>
        <w:r>
          <w:rPr>
            <w:noProof/>
            <w:webHidden/>
          </w:rPr>
          <w:t>54</w:t>
        </w:r>
        <w:r>
          <w:rPr>
            <w:noProof/>
            <w:webHidden/>
          </w:rPr>
          <w:fldChar w:fldCharType="end"/>
        </w:r>
      </w:hyperlink>
    </w:p>
    <w:p w14:paraId="3F138054" w14:textId="67B886F9" w:rsidR="00FC7AE7" w:rsidRDefault="00FC7AE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7874205" w:history="1">
        <w:r w:rsidRPr="00E2089F">
          <w:rPr>
            <w:rStyle w:val="Hyperlink"/>
            <w:noProof/>
          </w:rPr>
          <w:t>Class arrangement</w:t>
        </w:r>
        <w:r>
          <w:rPr>
            <w:noProof/>
            <w:webHidden/>
          </w:rPr>
          <w:tab/>
        </w:r>
        <w:r>
          <w:rPr>
            <w:noProof/>
            <w:webHidden/>
          </w:rPr>
          <w:fldChar w:fldCharType="begin"/>
        </w:r>
        <w:r>
          <w:rPr>
            <w:noProof/>
            <w:webHidden/>
          </w:rPr>
          <w:instrText xml:space="preserve"> PAGEREF _Toc207874205 \h </w:instrText>
        </w:r>
        <w:r>
          <w:rPr>
            <w:noProof/>
            <w:webHidden/>
          </w:rPr>
        </w:r>
        <w:r>
          <w:rPr>
            <w:noProof/>
            <w:webHidden/>
          </w:rPr>
          <w:fldChar w:fldCharType="separate"/>
        </w:r>
        <w:r>
          <w:rPr>
            <w:noProof/>
            <w:webHidden/>
          </w:rPr>
          <w:t>55</w:t>
        </w:r>
        <w:r>
          <w:rPr>
            <w:noProof/>
            <w:webHidden/>
          </w:rPr>
          <w:fldChar w:fldCharType="end"/>
        </w:r>
      </w:hyperlink>
    </w:p>
    <w:p w14:paraId="6A2EFD04" w14:textId="193649E8" w:rsidR="00FC7AE7" w:rsidRDefault="00FC7AE7">
      <w:pPr>
        <w:pStyle w:val="TOC1"/>
        <w:rPr>
          <w:rFonts w:asciiTheme="minorHAnsi" w:eastAsiaTheme="minorEastAsia" w:hAnsiTheme="minorHAnsi" w:cstheme="minorBidi"/>
          <w:b w:val="0"/>
          <w:kern w:val="2"/>
          <w:sz w:val="24"/>
          <w:lang w:eastAsia="en-AU"/>
          <w14:ligatures w14:val="standardContextual"/>
        </w:rPr>
      </w:pPr>
      <w:hyperlink w:anchor="_Toc207874206" w:history="1">
        <w:r w:rsidRPr="00E2089F">
          <w:rPr>
            <w:rStyle w:val="Hyperlink"/>
          </w:rPr>
          <w:t>References</w:t>
        </w:r>
        <w:r>
          <w:rPr>
            <w:webHidden/>
          </w:rPr>
          <w:tab/>
        </w:r>
        <w:r>
          <w:rPr>
            <w:webHidden/>
          </w:rPr>
          <w:fldChar w:fldCharType="begin"/>
        </w:r>
        <w:r>
          <w:rPr>
            <w:webHidden/>
          </w:rPr>
          <w:instrText xml:space="preserve"> PAGEREF _Toc207874206 \h </w:instrText>
        </w:r>
        <w:r>
          <w:rPr>
            <w:webHidden/>
          </w:rPr>
        </w:r>
        <w:r>
          <w:rPr>
            <w:webHidden/>
          </w:rPr>
          <w:fldChar w:fldCharType="separate"/>
        </w:r>
        <w:r>
          <w:rPr>
            <w:webHidden/>
          </w:rPr>
          <w:t>57</w:t>
        </w:r>
        <w:r>
          <w:rPr>
            <w:webHidden/>
          </w:rPr>
          <w:fldChar w:fldCharType="end"/>
        </w:r>
      </w:hyperlink>
    </w:p>
    <w:p w14:paraId="7AB28BDD" w14:textId="27AD6EE0" w:rsidR="00312361" w:rsidRDefault="00912F8E" w:rsidP="00312361">
      <w:pPr>
        <w:pStyle w:val="TOC1"/>
        <w:rPr>
          <w:b w:val="0"/>
        </w:rPr>
      </w:pPr>
      <w:r>
        <w:fldChar w:fldCharType="end"/>
      </w:r>
      <w:r w:rsidR="00312361">
        <w:br w:type="page"/>
      </w:r>
    </w:p>
    <w:p w14:paraId="08F8FBF4" w14:textId="4D43E4A7" w:rsidR="005B72CD" w:rsidRDefault="005B72CD" w:rsidP="00312361">
      <w:pPr>
        <w:pStyle w:val="Heading1"/>
        <w:keepNext w:val="0"/>
        <w:keepLines w:val="0"/>
      </w:pPr>
      <w:bookmarkStart w:id="0" w:name="_Toc207874140"/>
      <w:r>
        <w:lastRenderedPageBreak/>
        <w:t>Learning sequence 1 – Missy Higgins</w:t>
      </w:r>
      <w:r w:rsidR="00003446">
        <w:t xml:space="preserve"> – </w:t>
      </w:r>
      <w:r w:rsidR="00197DB1">
        <w:t>‘Scar’</w:t>
      </w:r>
      <w:bookmarkEnd w:id="0"/>
    </w:p>
    <w:p w14:paraId="52E6865F" w14:textId="6BB17BCE" w:rsidR="005B72CD" w:rsidRDefault="005B72CD" w:rsidP="00312361">
      <w:pPr>
        <w:pStyle w:val="Heading2"/>
        <w:keepNext w:val="0"/>
        <w:keepLines w:val="0"/>
      </w:pPr>
      <w:bookmarkStart w:id="1" w:name="_Toc207874141"/>
      <w:r>
        <w:t xml:space="preserve">Activity 1.1 </w:t>
      </w:r>
      <w:r w:rsidR="007A76BB">
        <w:t xml:space="preserve">– ‘Scar’ – Missy Higgins </w:t>
      </w:r>
      <w:r>
        <w:t>– listening</w:t>
      </w:r>
      <w:r w:rsidR="00C75790">
        <w:t xml:space="preserve"> and performing</w:t>
      </w:r>
      <w:bookmarkEnd w:id="1"/>
    </w:p>
    <w:p w14:paraId="16D2BB2E" w14:textId="77777777" w:rsidR="00312361" w:rsidRDefault="00AC00F6" w:rsidP="00312361">
      <w:pPr>
        <w:rPr>
          <w:rStyle w:val="Heading3Char"/>
        </w:rPr>
      </w:pPr>
      <w:bookmarkStart w:id="2" w:name="_Toc207874142"/>
      <w:r w:rsidRPr="00312361">
        <w:rPr>
          <w:rStyle w:val="Heading3Char"/>
        </w:rPr>
        <w:t>D</w:t>
      </w:r>
      <w:r w:rsidR="73339C14" w:rsidRPr="00312361">
        <w:rPr>
          <w:rStyle w:val="Heading3Char"/>
        </w:rPr>
        <w:t>iscussion points</w:t>
      </w:r>
      <w:r w:rsidR="008011AB" w:rsidRPr="00312361">
        <w:rPr>
          <w:rStyle w:val="Heading3Char"/>
        </w:rPr>
        <w:t xml:space="preserve"> </w:t>
      </w:r>
      <w:r w:rsidR="4A1F0853" w:rsidRPr="00312361">
        <w:rPr>
          <w:rStyle w:val="Heading3Char"/>
        </w:rPr>
        <w:t>and answers for</w:t>
      </w:r>
      <w:r w:rsidR="73339C14" w:rsidRPr="00312361">
        <w:rPr>
          <w:rStyle w:val="Heading3Char"/>
        </w:rPr>
        <w:t xml:space="preserve"> ‘Scar’ – Missy Higgins</w:t>
      </w:r>
      <w:bookmarkEnd w:id="2"/>
      <w:r w:rsidR="008A252B" w:rsidRPr="00312361">
        <w:rPr>
          <w:rStyle w:val="Heading3Char"/>
        </w:rPr>
        <w:t xml:space="preserve"> </w:t>
      </w:r>
    </w:p>
    <w:p w14:paraId="15BFFEC2" w14:textId="367DE54E" w:rsidR="00010ECA" w:rsidRDefault="00766136" w:rsidP="00312361">
      <w:r>
        <w:t>This piece explores</w:t>
      </w:r>
      <w:r w:rsidR="007F4574">
        <w:t xml:space="preserve"> identity and authenticity. The image of a </w:t>
      </w:r>
      <w:r w:rsidR="00E10B2E">
        <w:t>‘</w:t>
      </w:r>
      <w:r w:rsidR="007F4574">
        <w:t>triangle trying to squeeze through a circle</w:t>
      </w:r>
      <w:r w:rsidR="00E10B2E">
        <w:t>’</w:t>
      </w:r>
      <w:r w:rsidR="007F4574">
        <w:t xml:space="preserve"> vividly captures the frustration of trying to fit into a mo</w:t>
      </w:r>
      <w:r w:rsidR="004D20DC">
        <w:t>u</w:t>
      </w:r>
      <w:r w:rsidR="007F4574">
        <w:t xml:space="preserve">ld that doesn't align with one's true self. In the context of </w:t>
      </w:r>
      <w:r>
        <w:t>‘</w:t>
      </w:r>
      <w:r w:rsidR="3F11A3DD">
        <w:t>S</w:t>
      </w:r>
      <w:r w:rsidR="2450051B">
        <w:t>car</w:t>
      </w:r>
      <w:r w:rsidR="7A6710D6">
        <w:t>’</w:t>
      </w:r>
      <w:r w:rsidR="007F4574">
        <w:t xml:space="preserve">, Missy Higgins uses this metaphor to </w:t>
      </w:r>
      <w:r>
        <w:t>highlight</w:t>
      </w:r>
      <w:r w:rsidR="007F4574">
        <w:t xml:space="preserve"> the pressures of the music industry, which often attempts to shape artists into marketable products rather than allowing them to express their individuality.</w:t>
      </w:r>
    </w:p>
    <w:p w14:paraId="46B83BB3" w14:textId="14571F6A" w:rsidR="004C2567" w:rsidRPr="00F01C15" w:rsidRDefault="004C6065" w:rsidP="004A3F4F">
      <w:pPr>
        <w:pStyle w:val="ListParagraph"/>
        <w:numPr>
          <w:ilvl w:val="0"/>
          <w:numId w:val="3"/>
        </w:numPr>
        <w:rPr>
          <w:rFonts w:eastAsiaTheme="minorEastAsia"/>
          <w:szCs w:val="22"/>
        </w:rPr>
      </w:pPr>
      <w:r>
        <w:t>What is the time signature of this piece?</w:t>
      </w:r>
      <w:r w:rsidR="000641B7">
        <w:t xml:space="preserve"> </w:t>
      </w:r>
      <m:oMath>
        <m:f>
          <m:fPr>
            <m:type m:val="noBar"/>
            <m:ctrlPr>
              <w:rPr>
                <w:rFonts w:ascii="Cambria Math" w:hAnsi="Cambria Math"/>
                <w:b/>
                <w:bCs/>
                <w:iCs/>
                <w:sz w:val="28"/>
                <w:szCs w:val="28"/>
              </w:rPr>
            </m:ctrlPr>
          </m:fPr>
          <m:num>
            <m:r>
              <m:rPr>
                <m:sty m:val="b"/>
              </m:rPr>
              <w:rPr>
                <w:rFonts w:ascii="Cambria Math" w:hAnsi="Cambria Math"/>
                <w:sz w:val="28"/>
                <w:szCs w:val="28"/>
              </w:rPr>
              <m:t>4</m:t>
            </m:r>
          </m:num>
          <m:den>
            <m:r>
              <m:rPr>
                <m:sty m:val="b"/>
              </m:rPr>
              <w:rPr>
                <w:rFonts w:ascii="Cambria Math" w:hAnsi="Cambria Math"/>
                <w:sz w:val="28"/>
                <w:szCs w:val="28"/>
              </w:rPr>
              <m:t>4</m:t>
            </m:r>
          </m:den>
        </m:f>
      </m:oMath>
    </w:p>
    <w:p w14:paraId="271629D4" w14:textId="543C9AAB" w:rsidR="004C2567" w:rsidRPr="004C2567" w:rsidRDefault="004C6065" w:rsidP="004A3F4F">
      <w:pPr>
        <w:pStyle w:val="ListNumber"/>
        <w:numPr>
          <w:ilvl w:val="0"/>
          <w:numId w:val="3"/>
        </w:numPr>
      </w:pPr>
      <w:r>
        <w:rPr>
          <w:rStyle w:val="Emphasis"/>
          <w:i w:val="0"/>
          <w:iCs w:val="0"/>
        </w:rPr>
        <w:t xml:space="preserve">What is the tempo of this piece? </w:t>
      </w:r>
      <w:r w:rsidR="00BA2028" w:rsidRPr="004C6065">
        <w:rPr>
          <w:rStyle w:val="Emphasis"/>
          <w:b/>
          <w:bCs/>
        </w:rPr>
        <w:t>Moderato</w:t>
      </w:r>
      <w:r w:rsidR="00BA2028" w:rsidRPr="004C6065">
        <w:rPr>
          <w:b/>
          <w:bCs/>
        </w:rPr>
        <w:t xml:space="preserve"> – at a moderate </w:t>
      </w:r>
      <w:r w:rsidR="678CB9F9" w:rsidRPr="004C6065">
        <w:rPr>
          <w:b/>
          <w:bCs/>
        </w:rPr>
        <w:t>speed</w:t>
      </w:r>
    </w:p>
    <w:p w14:paraId="43FCA7A0" w14:textId="0F5B18A4" w:rsidR="00765CF2" w:rsidRDefault="004C6065" w:rsidP="004A3F4F">
      <w:pPr>
        <w:pStyle w:val="ListNumber"/>
        <w:numPr>
          <w:ilvl w:val="0"/>
          <w:numId w:val="3"/>
        </w:numPr>
        <w:rPr>
          <w:rFonts w:eastAsiaTheme="minorEastAsia"/>
        </w:rPr>
      </w:pPr>
      <w:r>
        <w:t xml:space="preserve">Define anacrusis and identify one lyric that is on the anacrusis. </w:t>
      </w:r>
      <w:r w:rsidR="00A57255" w:rsidRPr="004C6065">
        <w:rPr>
          <w:b/>
          <w:bCs/>
        </w:rPr>
        <w:t>Anacrusis –</w:t>
      </w:r>
      <w:r w:rsidR="004B05C1" w:rsidRPr="004C6065">
        <w:rPr>
          <w:b/>
          <w:bCs/>
        </w:rPr>
        <w:t xml:space="preserve"> </w:t>
      </w:r>
      <w:r w:rsidR="14BAB38E" w:rsidRPr="004C6065">
        <w:rPr>
          <w:b/>
          <w:bCs/>
        </w:rPr>
        <w:t xml:space="preserve">an </w:t>
      </w:r>
      <w:r w:rsidR="43879C3E" w:rsidRPr="004C6065">
        <w:rPr>
          <w:b/>
          <w:bCs/>
        </w:rPr>
        <w:t>upbeat</w:t>
      </w:r>
      <w:r w:rsidR="00B04A2B" w:rsidRPr="004C6065">
        <w:rPr>
          <w:b/>
          <w:bCs/>
        </w:rPr>
        <w:t xml:space="preserve"> that occurs before the first beat of the bar</w:t>
      </w:r>
    </w:p>
    <w:p w14:paraId="13A2530C" w14:textId="2F4FC492" w:rsidR="00EB4B78" w:rsidRDefault="004C6065" w:rsidP="004A3F4F">
      <w:pPr>
        <w:pStyle w:val="ListNumber"/>
        <w:numPr>
          <w:ilvl w:val="0"/>
          <w:numId w:val="3"/>
        </w:numPr>
        <w:rPr>
          <w:rFonts w:eastAsiaTheme="minorEastAsia"/>
        </w:rPr>
      </w:pPr>
      <w:r>
        <w:t xml:space="preserve">Define syncopation. </w:t>
      </w:r>
      <w:r w:rsidR="00170B56" w:rsidRPr="004C6065">
        <w:rPr>
          <w:b/>
          <w:bCs/>
        </w:rPr>
        <w:t xml:space="preserve">Syncopation – </w:t>
      </w:r>
      <w:r w:rsidR="00EA07E4" w:rsidRPr="004C6065">
        <w:rPr>
          <w:b/>
          <w:bCs/>
        </w:rPr>
        <w:t>on the off beat</w:t>
      </w:r>
    </w:p>
    <w:p w14:paraId="1F752A68" w14:textId="0B815D08" w:rsidR="00683BD1" w:rsidRPr="00683BD1" w:rsidRDefault="004C6065" w:rsidP="004A3F4F">
      <w:pPr>
        <w:pStyle w:val="ListNumber"/>
        <w:numPr>
          <w:ilvl w:val="0"/>
          <w:numId w:val="3"/>
        </w:numPr>
        <w:rPr>
          <w:rFonts w:eastAsiaTheme="minorEastAsia"/>
        </w:rPr>
      </w:pPr>
      <w:r>
        <w:rPr>
          <w:rStyle w:val="Emphasis"/>
          <w:i w:val="0"/>
          <w:iCs w:val="0"/>
        </w:rPr>
        <w:t xml:space="preserve">Define </w:t>
      </w:r>
      <w:r w:rsidRPr="004C6065">
        <w:rPr>
          <w:rStyle w:val="Emphasis"/>
        </w:rPr>
        <w:t>ostinato</w:t>
      </w:r>
      <w:r>
        <w:rPr>
          <w:rStyle w:val="Emphasis"/>
          <w:i w:val="0"/>
          <w:iCs w:val="0"/>
        </w:rPr>
        <w:t xml:space="preserve">. </w:t>
      </w:r>
      <w:r w:rsidR="009A3989" w:rsidRPr="004C6065">
        <w:rPr>
          <w:rStyle w:val="Emphasis"/>
          <w:b/>
          <w:bCs/>
        </w:rPr>
        <w:t>Ostinato</w:t>
      </w:r>
      <w:r w:rsidR="009A3989" w:rsidRPr="004C6065">
        <w:rPr>
          <w:b/>
          <w:bCs/>
        </w:rPr>
        <w:t xml:space="preserve"> – repeated pattern</w:t>
      </w:r>
    </w:p>
    <w:p w14:paraId="222E24FD" w14:textId="1E6876EA" w:rsidR="00FB077D" w:rsidRPr="00390FE8" w:rsidRDefault="004C6065" w:rsidP="00FB077D">
      <w:pPr>
        <w:pStyle w:val="ListNumber"/>
        <w:rPr>
          <w:rFonts w:eastAsiaTheme="minorEastAsia"/>
        </w:rPr>
      </w:pPr>
      <w:r>
        <w:t xml:space="preserve">What effect does the bass </w:t>
      </w:r>
      <w:r w:rsidRPr="002638B8">
        <w:rPr>
          <w:i/>
          <w:iCs/>
        </w:rPr>
        <w:t>ostinato</w:t>
      </w:r>
      <w:r>
        <w:t xml:space="preserve"> have on: </w:t>
      </w:r>
    </w:p>
    <w:p w14:paraId="163DA31D" w14:textId="5D3F6A81" w:rsidR="00FB077D" w:rsidRPr="00390FE8" w:rsidRDefault="00E6657D" w:rsidP="00FB077D">
      <w:pPr>
        <w:pStyle w:val="ListNumber2"/>
        <w:rPr>
          <w:rFonts w:eastAsiaTheme="minorEastAsia"/>
        </w:rPr>
      </w:pPr>
      <w:r>
        <w:t xml:space="preserve">the beat </w:t>
      </w:r>
      <w:r w:rsidR="00FB077D">
        <w:t xml:space="preserve">– </w:t>
      </w:r>
      <w:r w:rsidRPr="004C6065">
        <w:rPr>
          <w:b/>
          <w:bCs/>
        </w:rPr>
        <w:t>gives a strong sense of the pulse as well as establishing the tempo</w:t>
      </w:r>
    </w:p>
    <w:p w14:paraId="65640A44" w14:textId="4B6D18E8" w:rsidR="00683BD1" w:rsidRPr="00683BD1" w:rsidRDefault="000D0DC6" w:rsidP="009B68DD">
      <w:pPr>
        <w:pStyle w:val="ListNumber2"/>
        <w:rPr>
          <w:rFonts w:eastAsiaTheme="minorEastAsia"/>
        </w:rPr>
      </w:pPr>
      <w:r>
        <w:t xml:space="preserve">the </w:t>
      </w:r>
      <w:r w:rsidR="00904D98">
        <w:t xml:space="preserve">harmony </w:t>
      </w:r>
      <w:r w:rsidR="00FB077D">
        <w:t>–</w:t>
      </w:r>
      <w:r w:rsidR="00CC5A71">
        <w:t xml:space="preserve"> </w:t>
      </w:r>
      <w:r w:rsidR="00F06C76" w:rsidRPr="004C6065">
        <w:rPr>
          <w:rStyle w:val="Strong"/>
        </w:rPr>
        <w:t>gives a strong sense of the harmonic rhythm, as it is the bass note of the chords used in the song (C, G, A and F)</w:t>
      </w:r>
    </w:p>
    <w:p w14:paraId="30EA803D" w14:textId="4B2B275D" w:rsidR="008644C6" w:rsidRDefault="004C6065" w:rsidP="009B44F7">
      <w:pPr>
        <w:pStyle w:val="ListNumber"/>
      </w:pPr>
      <w:r>
        <w:t xml:space="preserve">List the performing media in this piece. </w:t>
      </w:r>
      <w:r w:rsidR="006E7670" w:rsidRPr="004C6065">
        <w:rPr>
          <w:rStyle w:val="Strong"/>
        </w:rPr>
        <w:t xml:space="preserve">Performing media – </w:t>
      </w:r>
      <w:r w:rsidR="00A13A9C" w:rsidRPr="004C6065">
        <w:rPr>
          <w:rStyle w:val="Strong"/>
        </w:rPr>
        <w:t>v</w:t>
      </w:r>
      <w:r w:rsidR="006E7670" w:rsidRPr="004C6065">
        <w:rPr>
          <w:rStyle w:val="Strong"/>
        </w:rPr>
        <w:t xml:space="preserve">ocals (lead and backing vocals), piano, drumkit, bass guitar, acoustic guitar, electric guitar, </w:t>
      </w:r>
      <w:r w:rsidR="005C20F0" w:rsidRPr="004C6065">
        <w:rPr>
          <w:rStyle w:val="Strong"/>
        </w:rPr>
        <w:t>k</w:t>
      </w:r>
      <w:r w:rsidR="006E7670" w:rsidRPr="004C6065">
        <w:rPr>
          <w:rStyle w:val="Strong"/>
        </w:rPr>
        <w:t>eyboard</w:t>
      </w:r>
      <w:r w:rsidR="005C20F0" w:rsidRPr="004C6065">
        <w:rPr>
          <w:rStyle w:val="Strong"/>
        </w:rPr>
        <w:t>, t</w:t>
      </w:r>
      <w:r w:rsidR="006E7670" w:rsidRPr="004C6065">
        <w:rPr>
          <w:rStyle w:val="Strong"/>
        </w:rPr>
        <w:t>ambourine</w:t>
      </w:r>
      <w:r w:rsidR="005C20F0" w:rsidRPr="004C6065">
        <w:rPr>
          <w:rStyle w:val="Strong"/>
        </w:rPr>
        <w:t>, c</w:t>
      </w:r>
      <w:r w:rsidR="006E7670" w:rsidRPr="004C6065">
        <w:rPr>
          <w:rStyle w:val="Strong"/>
        </w:rPr>
        <w:t>ongas</w:t>
      </w:r>
      <w:r w:rsidR="005C20F0" w:rsidRPr="004C6065">
        <w:rPr>
          <w:rStyle w:val="Strong"/>
        </w:rPr>
        <w:t>, t</w:t>
      </w:r>
      <w:r w:rsidR="006E7670" w:rsidRPr="004C6065">
        <w:rPr>
          <w:rStyle w:val="Strong"/>
        </w:rPr>
        <w:t>rumpet/flugel horn</w:t>
      </w:r>
    </w:p>
    <w:p w14:paraId="58C3A539" w14:textId="6DFDDAAB" w:rsidR="00F14306" w:rsidRPr="006B34DA" w:rsidRDefault="004C6065" w:rsidP="00390FE8">
      <w:pPr>
        <w:pStyle w:val="ListNumber"/>
        <w:keepNext/>
      </w:pPr>
      <w:r>
        <w:lastRenderedPageBreak/>
        <w:t xml:space="preserve">Use the following chart to outline the structure of this piece. </w:t>
      </w:r>
    </w:p>
    <w:p w14:paraId="4777B597" w14:textId="68422B7A" w:rsidR="007D66DC" w:rsidRDefault="007D66DC" w:rsidP="007D00ED">
      <w:pPr>
        <w:pStyle w:val="Caption"/>
      </w:pPr>
      <w:r>
        <w:t xml:space="preserve">Table </w:t>
      </w:r>
      <w:r>
        <w:fldChar w:fldCharType="begin"/>
      </w:r>
      <w:r>
        <w:instrText xml:space="preserve"> SEQ Table \* ARABIC </w:instrText>
      </w:r>
      <w:r>
        <w:fldChar w:fldCharType="separate"/>
      </w:r>
      <w:r w:rsidR="00FC7AE7">
        <w:rPr>
          <w:noProof/>
        </w:rPr>
        <w:t>1</w:t>
      </w:r>
      <w:r>
        <w:fldChar w:fldCharType="end"/>
      </w:r>
      <w:r>
        <w:t xml:space="preserve"> – question 8 answers</w:t>
      </w:r>
    </w:p>
    <w:tbl>
      <w:tblPr>
        <w:tblStyle w:val="Tableheader"/>
        <w:tblW w:w="9076" w:type="dxa"/>
        <w:tblLayout w:type="fixed"/>
        <w:tblLook w:val="06A0" w:firstRow="1" w:lastRow="0" w:firstColumn="1" w:lastColumn="0" w:noHBand="1" w:noVBand="1"/>
        <w:tblDescription w:val="This table contains the answers for question 8 of Activity 1.1 - 'Scar' - Missy Higgins."/>
      </w:tblPr>
      <w:tblGrid>
        <w:gridCol w:w="4538"/>
        <w:gridCol w:w="4538"/>
      </w:tblGrid>
      <w:tr w:rsidR="52881176" w14:paraId="2F848F42" w14:textId="77777777" w:rsidTr="009F623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8" w:type="dxa"/>
          </w:tcPr>
          <w:p w14:paraId="68560AF0" w14:textId="1C653EAB" w:rsidR="7B75550B" w:rsidRDefault="7B75550B" w:rsidP="00390FE8">
            <w:pPr>
              <w:keepNext/>
            </w:pPr>
            <w:r>
              <w:t>Structure</w:t>
            </w:r>
          </w:p>
        </w:tc>
        <w:tc>
          <w:tcPr>
            <w:tcW w:w="4538" w:type="dxa"/>
          </w:tcPr>
          <w:p w14:paraId="1137601C" w14:textId="46AE5411" w:rsidR="7B75550B" w:rsidRDefault="7B75550B" w:rsidP="00390FE8">
            <w:pPr>
              <w:keepNext/>
              <w:cnfStyle w:val="100000000000" w:firstRow="1" w:lastRow="0" w:firstColumn="0" w:lastColumn="0" w:oddVBand="0" w:evenVBand="0" w:oddHBand="0" w:evenHBand="0" w:firstRowFirstColumn="0" w:firstRowLastColumn="0" w:lastRowFirstColumn="0" w:lastRowLastColumn="0"/>
            </w:pPr>
            <w:r>
              <w:t>Total bars</w:t>
            </w:r>
          </w:p>
        </w:tc>
      </w:tr>
      <w:tr w:rsidR="52881176" w14:paraId="7407855F" w14:textId="77777777" w:rsidTr="009F6233">
        <w:trPr>
          <w:trHeight w:val="300"/>
        </w:trPr>
        <w:tc>
          <w:tcPr>
            <w:cnfStyle w:val="001000000000" w:firstRow="0" w:lastRow="0" w:firstColumn="1" w:lastColumn="0" w:oddVBand="0" w:evenVBand="0" w:oddHBand="0" w:evenHBand="0" w:firstRowFirstColumn="0" w:firstRowLastColumn="0" w:lastRowFirstColumn="0" w:lastRowLastColumn="0"/>
            <w:tcW w:w="4538" w:type="dxa"/>
          </w:tcPr>
          <w:p w14:paraId="7ABA5441" w14:textId="36A559DC" w:rsidR="7B75550B" w:rsidRDefault="7B75550B" w:rsidP="00C52E0B">
            <w:pPr>
              <w:rPr>
                <w:b w:val="0"/>
                <w:bCs/>
              </w:rPr>
            </w:pPr>
            <w:r>
              <w:rPr>
                <w:b w:val="0"/>
              </w:rPr>
              <w:t>Intro</w:t>
            </w:r>
          </w:p>
        </w:tc>
        <w:tc>
          <w:tcPr>
            <w:tcW w:w="4538" w:type="dxa"/>
          </w:tcPr>
          <w:p w14:paraId="7D7EE6EC" w14:textId="04EB8A70" w:rsidR="7B75550B" w:rsidRPr="004C6065" w:rsidRDefault="7B75550B" w:rsidP="00C52E0B">
            <w:pPr>
              <w:cnfStyle w:val="000000000000" w:firstRow="0" w:lastRow="0" w:firstColumn="0" w:lastColumn="0" w:oddVBand="0" w:evenVBand="0" w:oddHBand="0" w:evenHBand="0" w:firstRowFirstColumn="0" w:firstRowLastColumn="0" w:lastRowFirstColumn="0" w:lastRowLastColumn="0"/>
              <w:rPr>
                <w:rStyle w:val="Strong"/>
              </w:rPr>
            </w:pPr>
            <w:r w:rsidRPr="004C6065">
              <w:rPr>
                <w:rStyle w:val="Strong"/>
              </w:rPr>
              <w:t>4 bars</w:t>
            </w:r>
          </w:p>
        </w:tc>
      </w:tr>
      <w:tr w:rsidR="52881176" w14:paraId="2280BDF2" w14:textId="77777777" w:rsidTr="009F6233">
        <w:trPr>
          <w:trHeight w:val="300"/>
        </w:trPr>
        <w:tc>
          <w:tcPr>
            <w:cnfStyle w:val="001000000000" w:firstRow="0" w:lastRow="0" w:firstColumn="1" w:lastColumn="0" w:oddVBand="0" w:evenVBand="0" w:oddHBand="0" w:evenHBand="0" w:firstRowFirstColumn="0" w:firstRowLastColumn="0" w:lastRowFirstColumn="0" w:lastRowLastColumn="0"/>
            <w:tcW w:w="4538" w:type="dxa"/>
          </w:tcPr>
          <w:p w14:paraId="34F97E67" w14:textId="0F547BEC" w:rsidR="7B75550B" w:rsidRDefault="7B75550B" w:rsidP="00C52E0B">
            <w:pPr>
              <w:rPr>
                <w:b w:val="0"/>
                <w:bCs/>
              </w:rPr>
            </w:pPr>
            <w:r>
              <w:rPr>
                <w:b w:val="0"/>
              </w:rPr>
              <w:t>Verse 1</w:t>
            </w:r>
          </w:p>
        </w:tc>
        <w:tc>
          <w:tcPr>
            <w:tcW w:w="4538" w:type="dxa"/>
          </w:tcPr>
          <w:p w14:paraId="48B25A02" w14:textId="5A460328" w:rsidR="7B75550B" w:rsidRPr="004C6065" w:rsidRDefault="7B75550B" w:rsidP="00C52E0B">
            <w:pPr>
              <w:cnfStyle w:val="000000000000" w:firstRow="0" w:lastRow="0" w:firstColumn="0" w:lastColumn="0" w:oddVBand="0" w:evenVBand="0" w:oddHBand="0" w:evenHBand="0" w:firstRowFirstColumn="0" w:firstRowLastColumn="0" w:lastRowFirstColumn="0" w:lastRowLastColumn="0"/>
              <w:rPr>
                <w:rStyle w:val="Strong"/>
              </w:rPr>
            </w:pPr>
            <w:r w:rsidRPr="004C6065">
              <w:rPr>
                <w:rStyle w:val="Strong"/>
              </w:rPr>
              <w:t>8 bars</w:t>
            </w:r>
          </w:p>
        </w:tc>
      </w:tr>
      <w:tr w:rsidR="52881176" w14:paraId="0BEEC0BB" w14:textId="77777777" w:rsidTr="009F6233">
        <w:trPr>
          <w:trHeight w:val="300"/>
        </w:trPr>
        <w:tc>
          <w:tcPr>
            <w:cnfStyle w:val="001000000000" w:firstRow="0" w:lastRow="0" w:firstColumn="1" w:lastColumn="0" w:oddVBand="0" w:evenVBand="0" w:oddHBand="0" w:evenHBand="0" w:firstRowFirstColumn="0" w:firstRowLastColumn="0" w:lastRowFirstColumn="0" w:lastRowLastColumn="0"/>
            <w:tcW w:w="4538" w:type="dxa"/>
          </w:tcPr>
          <w:p w14:paraId="3BD46C8F" w14:textId="72F6C456" w:rsidR="7B75550B" w:rsidRDefault="7B75550B" w:rsidP="00C52E0B">
            <w:pPr>
              <w:rPr>
                <w:b w:val="0"/>
                <w:bCs/>
              </w:rPr>
            </w:pPr>
            <w:r>
              <w:rPr>
                <w:b w:val="0"/>
              </w:rPr>
              <w:t>Pre</w:t>
            </w:r>
            <w:r w:rsidR="00D21504">
              <w:rPr>
                <w:b w:val="0"/>
              </w:rPr>
              <w:t>-</w:t>
            </w:r>
            <w:r>
              <w:rPr>
                <w:b w:val="0"/>
              </w:rPr>
              <w:t>chorus</w:t>
            </w:r>
          </w:p>
        </w:tc>
        <w:tc>
          <w:tcPr>
            <w:tcW w:w="4538" w:type="dxa"/>
          </w:tcPr>
          <w:p w14:paraId="7A295E12" w14:textId="172E6B47" w:rsidR="7B75550B" w:rsidRPr="004C6065" w:rsidRDefault="7B75550B" w:rsidP="00C52E0B">
            <w:pPr>
              <w:cnfStyle w:val="000000000000" w:firstRow="0" w:lastRow="0" w:firstColumn="0" w:lastColumn="0" w:oddVBand="0" w:evenVBand="0" w:oddHBand="0" w:evenHBand="0" w:firstRowFirstColumn="0" w:firstRowLastColumn="0" w:lastRowFirstColumn="0" w:lastRowLastColumn="0"/>
              <w:rPr>
                <w:rStyle w:val="Strong"/>
              </w:rPr>
            </w:pPr>
            <w:r w:rsidRPr="004C6065">
              <w:rPr>
                <w:rStyle w:val="Strong"/>
              </w:rPr>
              <w:t>4 bars</w:t>
            </w:r>
          </w:p>
        </w:tc>
      </w:tr>
      <w:tr w:rsidR="52881176" w14:paraId="494B87C0" w14:textId="77777777" w:rsidTr="009F6233">
        <w:trPr>
          <w:trHeight w:val="300"/>
        </w:trPr>
        <w:tc>
          <w:tcPr>
            <w:cnfStyle w:val="001000000000" w:firstRow="0" w:lastRow="0" w:firstColumn="1" w:lastColumn="0" w:oddVBand="0" w:evenVBand="0" w:oddHBand="0" w:evenHBand="0" w:firstRowFirstColumn="0" w:firstRowLastColumn="0" w:lastRowFirstColumn="0" w:lastRowLastColumn="0"/>
            <w:tcW w:w="4538" w:type="dxa"/>
          </w:tcPr>
          <w:p w14:paraId="553AA129" w14:textId="135B2AD4" w:rsidR="7B75550B" w:rsidRDefault="7B75550B" w:rsidP="00C52E0B">
            <w:pPr>
              <w:rPr>
                <w:b w:val="0"/>
                <w:bCs/>
              </w:rPr>
            </w:pPr>
            <w:r>
              <w:rPr>
                <w:b w:val="0"/>
              </w:rPr>
              <w:t>Chorus</w:t>
            </w:r>
          </w:p>
        </w:tc>
        <w:tc>
          <w:tcPr>
            <w:tcW w:w="4538" w:type="dxa"/>
          </w:tcPr>
          <w:p w14:paraId="2033D71F" w14:textId="54A05F9B" w:rsidR="7B75550B" w:rsidRPr="004C6065" w:rsidRDefault="7B75550B" w:rsidP="00C52E0B">
            <w:pPr>
              <w:cnfStyle w:val="000000000000" w:firstRow="0" w:lastRow="0" w:firstColumn="0" w:lastColumn="0" w:oddVBand="0" w:evenVBand="0" w:oddHBand="0" w:evenHBand="0" w:firstRowFirstColumn="0" w:firstRowLastColumn="0" w:lastRowFirstColumn="0" w:lastRowLastColumn="0"/>
              <w:rPr>
                <w:rStyle w:val="Strong"/>
              </w:rPr>
            </w:pPr>
            <w:r w:rsidRPr="004C6065">
              <w:rPr>
                <w:rStyle w:val="Strong"/>
              </w:rPr>
              <w:t>8 bars</w:t>
            </w:r>
          </w:p>
        </w:tc>
      </w:tr>
      <w:tr w:rsidR="52881176" w14:paraId="5C47E53E" w14:textId="77777777" w:rsidTr="009F6233">
        <w:trPr>
          <w:trHeight w:val="300"/>
        </w:trPr>
        <w:tc>
          <w:tcPr>
            <w:cnfStyle w:val="001000000000" w:firstRow="0" w:lastRow="0" w:firstColumn="1" w:lastColumn="0" w:oddVBand="0" w:evenVBand="0" w:oddHBand="0" w:evenHBand="0" w:firstRowFirstColumn="0" w:firstRowLastColumn="0" w:lastRowFirstColumn="0" w:lastRowLastColumn="0"/>
            <w:tcW w:w="4538" w:type="dxa"/>
          </w:tcPr>
          <w:p w14:paraId="430A346C" w14:textId="32FE0D7D" w:rsidR="7B75550B" w:rsidRDefault="7B75550B" w:rsidP="00C52E0B">
            <w:pPr>
              <w:rPr>
                <w:b w:val="0"/>
                <w:bCs/>
              </w:rPr>
            </w:pPr>
            <w:r>
              <w:rPr>
                <w:b w:val="0"/>
              </w:rPr>
              <w:t>Instrumental break</w:t>
            </w:r>
          </w:p>
        </w:tc>
        <w:tc>
          <w:tcPr>
            <w:tcW w:w="4538" w:type="dxa"/>
          </w:tcPr>
          <w:p w14:paraId="20248C86" w14:textId="344D04BE" w:rsidR="7B75550B" w:rsidRPr="004C6065" w:rsidRDefault="7B75550B" w:rsidP="00C52E0B">
            <w:pPr>
              <w:cnfStyle w:val="000000000000" w:firstRow="0" w:lastRow="0" w:firstColumn="0" w:lastColumn="0" w:oddVBand="0" w:evenVBand="0" w:oddHBand="0" w:evenHBand="0" w:firstRowFirstColumn="0" w:firstRowLastColumn="0" w:lastRowFirstColumn="0" w:lastRowLastColumn="0"/>
              <w:rPr>
                <w:rStyle w:val="Strong"/>
              </w:rPr>
            </w:pPr>
            <w:r w:rsidRPr="004C6065">
              <w:rPr>
                <w:rStyle w:val="Strong"/>
              </w:rPr>
              <w:t>4 bars</w:t>
            </w:r>
          </w:p>
        </w:tc>
      </w:tr>
      <w:tr w:rsidR="52881176" w14:paraId="789142DB" w14:textId="77777777" w:rsidTr="009F6233">
        <w:trPr>
          <w:trHeight w:val="300"/>
        </w:trPr>
        <w:tc>
          <w:tcPr>
            <w:cnfStyle w:val="001000000000" w:firstRow="0" w:lastRow="0" w:firstColumn="1" w:lastColumn="0" w:oddVBand="0" w:evenVBand="0" w:oddHBand="0" w:evenHBand="0" w:firstRowFirstColumn="0" w:firstRowLastColumn="0" w:lastRowFirstColumn="0" w:lastRowLastColumn="0"/>
            <w:tcW w:w="4538" w:type="dxa"/>
          </w:tcPr>
          <w:p w14:paraId="68550317" w14:textId="200E4E9D" w:rsidR="7B75550B" w:rsidRDefault="7B75550B" w:rsidP="00C52E0B">
            <w:pPr>
              <w:rPr>
                <w:b w:val="0"/>
                <w:bCs/>
              </w:rPr>
            </w:pPr>
            <w:r>
              <w:rPr>
                <w:b w:val="0"/>
              </w:rPr>
              <w:t>Verse 2</w:t>
            </w:r>
          </w:p>
        </w:tc>
        <w:tc>
          <w:tcPr>
            <w:tcW w:w="4538" w:type="dxa"/>
          </w:tcPr>
          <w:p w14:paraId="6C56F348" w14:textId="34ACA38B" w:rsidR="7B75550B" w:rsidRPr="004C6065" w:rsidRDefault="7B75550B" w:rsidP="00C52E0B">
            <w:pPr>
              <w:cnfStyle w:val="000000000000" w:firstRow="0" w:lastRow="0" w:firstColumn="0" w:lastColumn="0" w:oddVBand="0" w:evenVBand="0" w:oddHBand="0" w:evenHBand="0" w:firstRowFirstColumn="0" w:firstRowLastColumn="0" w:lastRowFirstColumn="0" w:lastRowLastColumn="0"/>
              <w:rPr>
                <w:rStyle w:val="Strong"/>
              </w:rPr>
            </w:pPr>
            <w:r w:rsidRPr="004C6065">
              <w:rPr>
                <w:rStyle w:val="Strong"/>
              </w:rPr>
              <w:t>8 bars</w:t>
            </w:r>
          </w:p>
        </w:tc>
      </w:tr>
      <w:tr w:rsidR="52881176" w14:paraId="688A5098" w14:textId="77777777" w:rsidTr="009F6233">
        <w:trPr>
          <w:trHeight w:val="300"/>
        </w:trPr>
        <w:tc>
          <w:tcPr>
            <w:cnfStyle w:val="001000000000" w:firstRow="0" w:lastRow="0" w:firstColumn="1" w:lastColumn="0" w:oddVBand="0" w:evenVBand="0" w:oddHBand="0" w:evenHBand="0" w:firstRowFirstColumn="0" w:firstRowLastColumn="0" w:lastRowFirstColumn="0" w:lastRowLastColumn="0"/>
            <w:tcW w:w="4538" w:type="dxa"/>
          </w:tcPr>
          <w:p w14:paraId="792D4E6D" w14:textId="0B6F6AD7" w:rsidR="52881176" w:rsidRDefault="52881176" w:rsidP="00C52E0B">
            <w:pPr>
              <w:rPr>
                <w:b w:val="0"/>
                <w:bCs/>
              </w:rPr>
            </w:pPr>
            <w:r>
              <w:rPr>
                <w:b w:val="0"/>
              </w:rPr>
              <w:t>Pre</w:t>
            </w:r>
            <w:r w:rsidR="009115CB">
              <w:rPr>
                <w:b w:val="0"/>
              </w:rPr>
              <w:t>-</w:t>
            </w:r>
            <w:r>
              <w:rPr>
                <w:b w:val="0"/>
              </w:rPr>
              <w:t>chorus</w:t>
            </w:r>
          </w:p>
        </w:tc>
        <w:tc>
          <w:tcPr>
            <w:tcW w:w="4538" w:type="dxa"/>
          </w:tcPr>
          <w:p w14:paraId="2FB986A6" w14:textId="172E6B47" w:rsidR="52881176" w:rsidRPr="004C6065" w:rsidRDefault="52881176" w:rsidP="00C52E0B">
            <w:pPr>
              <w:cnfStyle w:val="000000000000" w:firstRow="0" w:lastRow="0" w:firstColumn="0" w:lastColumn="0" w:oddVBand="0" w:evenVBand="0" w:oddHBand="0" w:evenHBand="0" w:firstRowFirstColumn="0" w:firstRowLastColumn="0" w:lastRowFirstColumn="0" w:lastRowLastColumn="0"/>
              <w:rPr>
                <w:rStyle w:val="Strong"/>
              </w:rPr>
            </w:pPr>
            <w:r w:rsidRPr="004C6065">
              <w:rPr>
                <w:rStyle w:val="Strong"/>
              </w:rPr>
              <w:t>4 bars</w:t>
            </w:r>
          </w:p>
        </w:tc>
      </w:tr>
      <w:tr w:rsidR="52881176" w14:paraId="7C845417" w14:textId="77777777" w:rsidTr="009F6233">
        <w:trPr>
          <w:trHeight w:val="300"/>
        </w:trPr>
        <w:tc>
          <w:tcPr>
            <w:cnfStyle w:val="001000000000" w:firstRow="0" w:lastRow="0" w:firstColumn="1" w:lastColumn="0" w:oddVBand="0" w:evenVBand="0" w:oddHBand="0" w:evenHBand="0" w:firstRowFirstColumn="0" w:firstRowLastColumn="0" w:lastRowFirstColumn="0" w:lastRowLastColumn="0"/>
            <w:tcW w:w="4538" w:type="dxa"/>
          </w:tcPr>
          <w:p w14:paraId="5774456E" w14:textId="135B2AD4" w:rsidR="52881176" w:rsidRDefault="52881176" w:rsidP="00C52E0B">
            <w:pPr>
              <w:rPr>
                <w:b w:val="0"/>
                <w:bCs/>
              </w:rPr>
            </w:pPr>
            <w:r>
              <w:rPr>
                <w:b w:val="0"/>
              </w:rPr>
              <w:t>Chorus</w:t>
            </w:r>
          </w:p>
        </w:tc>
        <w:tc>
          <w:tcPr>
            <w:tcW w:w="4538" w:type="dxa"/>
          </w:tcPr>
          <w:p w14:paraId="591A12E6" w14:textId="54A05F9B" w:rsidR="52881176" w:rsidRPr="004C6065" w:rsidRDefault="52881176" w:rsidP="00C52E0B">
            <w:pPr>
              <w:cnfStyle w:val="000000000000" w:firstRow="0" w:lastRow="0" w:firstColumn="0" w:lastColumn="0" w:oddVBand="0" w:evenVBand="0" w:oddHBand="0" w:evenHBand="0" w:firstRowFirstColumn="0" w:firstRowLastColumn="0" w:lastRowFirstColumn="0" w:lastRowLastColumn="0"/>
              <w:rPr>
                <w:rStyle w:val="Strong"/>
              </w:rPr>
            </w:pPr>
            <w:r w:rsidRPr="004C6065">
              <w:rPr>
                <w:rStyle w:val="Strong"/>
              </w:rPr>
              <w:t>8 bars</w:t>
            </w:r>
          </w:p>
        </w:tc>
      </w:tr>
      <w:tr w:rsidR="52881176" w14:paraId="53A634D5" w14:textId="77777777" w:rsidTr="009F6233">
        <w:trPr>
          <w:trHeight w:val="300"/>
        </w:trPr>
        <w:tc>
          <w:tcPr>
            <w:cnfStyle w:val="001000000000" w:firstRow="0" w:lastRow="0" w:firstColumn="1" w:lastColumn="0" w:oddVBand="0" w:evenVBand="0" w:oddHBand="0" w:evenHBand="0" w:firstRowFirstColumn="0" w:firstRowLastColumn="0" w:lastRowFirstColumn="0" w:lastRowLastColumn="0"/>
            <w:tcW w:w="4538" w:type="dxa"/>
          </w:tcPr>
          <w:p w14:paraId="4C4E7F61" w14:textId="4FF0045D" w:rsidR="524D2069" w:rsidRDefault="524D2069" w:rsidP="00C52E0B">
            <w:pPr>
              <w:rPr>
                <w:b w:val="0"/>
                <w:bCs/>
              </w:rPr>
            </w:pPr>
            <w:r>
              <w:rPr>
                <w:b w:val="0"/>
              </w:rPr>
              <w:t>Bridge</w:t>
            </w:r>
          </w:p>
        </w:tc>
        <w:tc>
          <w:tcPr>
            <w:tcW w:w="4538" w:type="dxa"/>
          </w:tcPr>
          <w:p w14:paraId="335185E7" w14:textId="57376365" w:rsidR="524D2069" w:rsidRPr="004C6065" w:rsidRDefault="524D2069" w:rsidP="00C52E0B">
            <w:pPr>
              <w:cnfStyle w:val="000000000000" w:firstRow="0" w:lastRow="0" w:firstColumn="0" w:lastColumn="0" w:oddVBand="0" w:evenVBand="0" w:oddHBand="0" w:evenHBand="0" w:firstRowFirstColumn="0" w:firstRowLastColumn="0" w:lastRowFirstColumn="0" w:lastRowLastColumn="0"/>
              <w:rPr>
                <w:rStyle w:val="Strong"/>
              </w:rPr>
            </w:pPr>
            <w:r w:rsidRPr="004C6065">
              <w:rPr>
                <w:rStyle w:val="Strong"/>
              </w:rPr>
              <w:t>14 bars</w:t>
            </w:r>
          </w:p>
        </w:tc>
      </w:tr>
      <w:tr w:rsidR="52881176" w14:paraId="6EF2EF64" w14:textId="77777777" w:rsidTr="009F6233">
        <w:trPr>
          <w:trHeight w:val="300"/>
        </w:trPr>
        <w:tc>
          <w:tcPr>
            <w:cnfStyle w:val="001000000000" w:firstRow="0" w:lastRow="0" w:firstColumn="1" w:lastColumn="0" w:oddVBand="0" w:evenVBand="0" w:oddHBand="0" w:evenHBand="0" w:firstRowFirstColumn="0" w:firstRowLastColumn="0" w:lastRowFirstColumn="0" w:lastRowLastColumn="0"/>
            <w:tcW w:w="4538" w:type="dxa"/>
          </w:tcPr>
          <w:p w14:paraId="7CF2A681" w14:textId="2A4891B5" w:rsidR="524D2069" w:rsidRDefault="524D2069" w:rsidP="00C52E0B">
            <w:pPr>
              <w:rPr>
                <w:b w:val="0"/>
                <w:bCs/>
              </w:rPr>
            </w:pPr>
            <w:r>
              <w:rPr>
                <w:b w:val="0"/>
              </w:rPr>
              <w:t>Outro (extended chorus)</w:t>
            </w:r>
          </w:p>
        </w:tc>
        <w:tc>
          <w:tcPr>
            <w:tcW w:w="4538" w:type="dxa"/>
          </w:tcPr>
          <w:p w14:paraId="56A8268D" w14:textId="3C3BA87A" w:rsidR="524D2069" w:rsidRPr="004C6065" w:rsidRDefault="524D2069" w:rsidP="00C52E0B">
            <w:pPr>
              <w:cnfStyle w:val="000000000000" w:firstRow="0" w:lastRow="0" w:firstColumn="0" w:lastColumn="0" w:oddVBand="0" w:evenVBand="0" w:oddHBand="0" w:evenHBand="0" w:firstRowFirstColumn="0" w:firstRowLastColumn="0" w:lastRowFirstColumn="0" w:lastRowLastColumn="0"/>
              <w:rPr>
                <w:rStyle w:val="Strong"/>
              </w:rPr>
            </w:pPr>
            <w:r w:rsidRPr="004C6065">
              <w:rPr>
                <w:rStyle w:val="Strong"/>
              </w:rPr>
              <w:t>16 bars</w:t>
            </w:r>
          </w:p>
        </w:tc>
      </w:tr>
    </w:tbl>
    <w:p w14:paraId="5D90A793" w14:textId="1F8957C1" w:rsidR="004E1587" w:rsidRDefault="004E1587" w:rsidP="007D66DC">
      <w:pPr>
        <w:pStyle w:val="Heading3"/>
      </w:pPr>
      <w:bookmarkStart w:id="3" w:name="_Toc207874143"/>
      <w:r w:rsidRPr="50D104F7">
        <w:t>Performing activities</w:t>
      </w:r>
      <w:bookmarkEnd w:id="3"/>
    </w:p>
    <w:p w14:paraId="117994A3" w14:textId="63FE1FE9" w:rsidR="004E1587" w:rsidRDefault="00C651AC" w:rsidP="001F4260">
      <w:pPr>
        <w:pStyle w:val="ListBullet"/>
      </w:pPr>
      <w:r w:rsidRPr="00C651AC">
        <w:rPr>
          <w:b/>
          <w:bCs/>
        </w:rPr>
        <w:t>PowerPoint</w:t>
      </w:r>
      <w:r>
        <w:t xml:space="preserve"> </w:t>
      </w:r>
      <w:r w:rsidR="004E1587">
        <w:t xml:space="preserve">slides: Activity 1.1 – ‘Scar’ – Missy Higgins – performing (2), (3) and (4) include backing tracks to support teaching the content. </w:t>
      </w:r>
      <w:r w:rsidR="004E1587" w:rsidRPr="00390FE8">
        <w:rPr>
          <w:b/>
          <w:bCs/>
        </w:rPr>
        <w:t>Note</w:t>
      </w:r>
      <w:r w:rsidR="004E1587">
        <w:t xml:space="preserve"> – there is a starting note given in the first bar if students are singing the syncopated lyrics, and an 8-beat count in is provided.</w:t>
      </w:r>
      <w:r w:rsidR="00F34515">
        <w:t xml:space="preserve"> </w:t>
      </w:r>
      <w:r w:rsidR="004E1587">
        <w:t>It is recommended that the teacher models each rhythm to start with and asks students to join in.</w:t>
      </w:r>
      <w:r w:rsidR="00D84BE7" w:rsidRPr="00D84BE7">
        <w:t xml:space="preserve"> </w:t>
      </w:r>
      <w:r w:rsidR="00D84BE7">
        <w:t>Start with the beat and gradually add the layers of melodic lyrics and drumbeat.</w:t>
      </w:r>
    </w:p>
    <w:p w14:paraId="26E9EFD0" w14:textId="02FBFADF" w:rsidR="000B1505" w:rsidRDefault="00C651AC" w:rsidP="000428A0">
      <w:pPr>
        <w:pStyle w:val="ListBullet"/>
        <w:rPr>
          <w:szCs w:val="22"/>
        </w:rPr>
      </w:pPr>
      <w:r w:rsidRPr="00C651AC">
        <w:rPr>
          <w:rStyle w:val="Strong"/>
        </w:rPr>
        <w:t>PowerPoint</w:t>
      </w:r>
      <w:r>
        <w:t xml:space="preserve"> </w:t>
      </w:r>
      <w:r w:rsidR="004E1587">
        <w:t xml:space="preserve">slides: Activity 1.1 – ‘Scar’ – Missy Higgins – performing (5) and (6) can be used to teach the bass line and can support the ensemble </w:t>
      </w:r>
      <w:r w:rsidR="00755DCD">
        <w:t>activity. The</w:t>
      </w:r>
      <w:r w:rsidR="00812E5E">
        <w:t xml:space="preserve"> bass line can be performed on bass guitar, tuned percussion, lower strings of acoustic guitar or keyboard.</w:t>
      </w:r>
      <w:r w:rsidR="00755DCD">
        <w:t xml:space="preserve"> When placing the </w:t>
      </w:r>
      <w:r w:rsidR="45CEC7BF">
        <w:t>straight drum</w:t>
      </w:r>
      <w:r w:rsidR="00755DCD">
        <w:t xml:space="preserve"> rhythm, syncopated lyrics, syncopated drum pattern and bass line together </w:t>
      </w:r>
      <w:r w:rsidR="00755DCD">
        <w:lastRenderedPageBreak/>
        <w:t>as a class ensemble, students can be grouped based on their ability at the discretion of the teacher.</w:t>
      </w:r>
    </w:p>
    <w:p w14:paraId="585FD6AA" w14:textId="4E3323CD" w:rsidR="002F7FDE" w:rsidRDefault="003A4895" w:rsidP="002F7FDE">
      <w:pPr>
        <w:pStyle w:val="Heading2"/>
      </w:pPr>
      <w:bookmarkStart w:id="4" w:name="_Toc207874144"/>
      <w:r>
        <w:t xml:space="preserve">Activity 1.2 </w:t>
      </w:r>
      <w:r w:rsidR="002F7FDE">
        <w:t>– ‘Scar’ – Missy Higgins – listening and performing</w:t>
      </w:r>
      <w:r w:rsidR="00BF4A87">
        <w:t xml:space="preserve"> continued</w:t>
      </w:r>
      <w:bookmarkEnd w:id="4"/>
      <w:r w:rsidR="002F7FDE">
        <w:t xml:space="preserve"> </w:t>
      </w:r>
    </w:p>
    <w:p w14:paraId="5E18E185" w14:textId="75BF1D6B" w:rsidR="00FA7DE8" w:rsidRDefault="00160710" w:rsidP="00B0200A">
      <w:r>
        <w:t xml:space="preserve">The teacher </w:t>
      </w:r>
      <w:r w:rsidR="00D26BC4">
        <w:t>is</w:t>
      </w:r>
      <w:r>
        <w:t xml:space="preserve"> to explicitly teach students </w:t>
      </w:r>
      <w:r w:rsidR="000F4E59">
        <w:t xml:space="preserve">about </w:t>
      </w:r>
      <w:r w:rsidR="003A2EE4">
        <w:t xml:space="preserve">protocols and ethics </w:t>
      </w:r>
      <w:r w:rsidR="0074304D">
        <w:t>when</w:t>
      </w:r>
      <w:r w:rsidR="003A2EE4">
        <w:t xml:space="preserve"> purchasing and </w:t>
      </w:r>
      <w:r w:rsidR="00727073">
        <w:t>performing</w:t>
      </w:r>
      <w:r w:rsidR="003A2EE4">
        <w:t xml:space="preserve"> music.</w:t>
      </w:r>
      <w:r w:rsidR="00000A03">
        <w:t xml:space="preserve"> This </w:t>
      </w:r>
      <w:r w:rsidR="00FA7DE8">
        <w:t>hits the content point: ‘Apply protocols related to information, identity and intellectual property when composing, commenting on or sharing compositions or related material on public or private forums’</w:t>
      </w:r>
      <w:r w:rsidR="00CB18FB">
        <w:t>.</w:t>
      </w:r>
    </w:p>
    <w:p w14:paraId="688CF1B6" w14:textId="4137CFF2" w:rsidR="004452C2" w:rsidRDefault="008A343C" w:rsidP="00B0200A">
      <w:r>
        <w:t>Points of discussion could include:</w:t>
      </w:r>
    </w:p>
    <w:p w14:paraId="31B6E6B3" w14:textId="7568FE34" w:rsidR="001C3E17" w:rsidRDefault="006A7520" w:rsidP="004A3F4F">
      <w:pPr>
        <w:pStyle w:val="ListNumber"/>
        <w:numPr>
          <w:ilvl w:val="0"/>
          <w:numId w:val="9"/>
        </w:numPr>
      </w:pPr>
      <w:r>
        <w:t>w</w:t>
      </w:r>
      <w:r w:rsidR="008A343C">
        <w:t xml:space="preserve">here to source </w:t>
      </w:r>
      <w:r w:rsidR="003F7132">
        <w:t>sheet music</w:t>
      </w:r>
      <w:r w:rsidR="003F5F10">
        <w:t xml:space="preserve"> – </w:t>
      </w:r>
      <w:r w:rsidR="00405927">
        <w:t>the ethical and legal way to source sheet music/scores i</w:t>
      </w:r>
      <w:r w:rsidR="00516374">
        <w:t>s</w:t>
      </w:r>
      <w:r w:rsidR="00405927">
        <w:t xml:space="preserve"> to purchase it from </w:t>
      </w:r>
      <w:r w:rsidR="001A15B1">
        <w:t>authorised sources such as publishers or retailers</w:t>
      </w:r>
      <w:r>
        <w:t xml:space="preserve"> –</w:t>
      </w:r>
      <w:r w:rsidR="004326E5">
        <w:t xml:space="preserve"> </w:t>
      </w:r>
      <w:r>
        <w:t>w</w:t>
      </w:r>
      <w:r w:rsidR="004326E5">
        <w:t xml:space="preserve">hen purchasing, always read the copyright guidelines </w:t>
      </w:r>
      <w:r>
        <w:t>(f</w:t>
      </w:r>
      <w:r w:rsidR="004326E5">
        <w:t xml:space="preserve">or example, </w:t>
      </w:r>
      <w:r w:rsidR="00653B1F">
        <w:t>this copy is only authorised for [name of purchaser]</w:t>
      </w:r>
      <w:r w:rsidR="008F2385">
        <w:t>, no additional copies are to be made</w:t>
      </w:r>
      <w:r>
        <w:t>)</w:t>
      </w:r>
    </w:p>
    <w:p w14:paraId="67F8549E" w14:textId="623B7E42" w:rsidR="00344A65" w:rsidRDefault="006A7520" w:rsidP="004A3F4F">
      <w:pPr>
        <w:pStyle w:val="ListNumber"/>
        <w:numPr>
          <w:ilvl w:val="0"/>
          <w:numId w:val="9"/>
        </w:numPr>
      </w:pPr>
      <w:r>
        <w:t>t</w:t>
      </w:r>
      <w:r w:rsidR="00344A65">
        <w:t xml:space="preserve">he use of AI – </w:t>
      </w:r>
      <w:r w:rsidR="57D4E713">
        <w:t>after</w:t>
      </w:r>
      <w:r w:rsidR="000F1FAC">
        <w:t xml:space="preserve"> listening to the ABC interview with Missy Higgins</w:t>
      </w:r>
      <w:r w:rsidR="58CBCA82">
        <w:t>, discuss the questions</w:t>
      </w:r>
      <w:r>
        <w:t>:</w:t>
      </w:r>
      <w:r w:rsidR="00C246ED">
        <w:t xml:space="preserve"> </w:t>
      </w:r>
      <w:r>
        <w:t>H</w:t>
      </w:r>
      <w:r w:rsidR="008A6181">
        <w:t>ave copyright laws been followed</w:t>
      </w:r>
      <w:r w:rsidR="000E361F">
        <w:t>?</w:t>
      </w:r>
      <w:r w:rsidR="006D3C62">
        <w:t xml:space="preserve"> </w:t>
      </w:r>
      <w:r w:rsidR="00443C26">
        <w:t>H</w:t>
      </w:r>
      <w:r w:rsidR="000E361F">
        <w:t>as the artist been compensated fairly</w:t>
      </w:r>
      <w:r w:rsidR="00443C26">
        <w:t>?</w:t>
      </w:r>
      <w:r w:rsidR="000E361F">
        <w:t xml:space="preserve"> </w:t>
      </w:r>
      <w:r w:rsidR="00443C26">
        <w:t>An u</w:t>
      </w:r>
      <w:r w:rsidR="006D3C62">
        <w:t xml:space="preserve">nethical use of AI is when the original artist is not acknowledged and/or </w:t>
      </w:r>
      <w:r w:rsidR="00443C26">
        <w:t xml:space="preserve">has not </w:t>
      </w:r>
      <w:r w:rsidR="0095193B">
        <w:t>given permission for their music to</w:t>
      </w:r>
      <w:r w:rsidR="0049173E">
        <w:t xml:space="preserve"> be used</w:t>
      </w:r>
      <w:r>
        <w:t>,</w:t>
      </w:r>
      <w:r w:rsidR="00443C26">
        <w:t xml:space="preserve"> and</w:t>
      </w:r>
      <w:r w:rsidR="00BB02D0">
        <w:t xml:space="preserve"> monetary or social gain is made from an artist without their permission</w:t>
      </w:r>
    </w:p>
    <w:p w14:paraId="2E46315E" w14:textId="7CCEB011" w:rsidR="00BC55E0" w:rsidRPr="006A7520" w:rsidRDefault="006A7520" w:rsidP="004A3F4F">
      <w:pPr>
        <w:pStyle w:val="ListNumber"/>
        <w:numPr>
          <w:ilvl w:val="0"/>
          <w:numId w:val="9"/>
        </w:numPr>
      </w:pPr>
      <w:r>
        <w:t>u</w:t>
      </w:r>
      <w:r w:rsidR="00DF3CE7">
        <w:t xml:space="preserve">nderstand copyright and licensing – </w:t>
      </w:r>
      <w:r w:rsidR="00584389">
        <w:t xml:space="preserve">resources </w:t>
      </w:r>
      <w:r w:rsidR="00551373">
        <w:t>to support understanding</w:t>
      </w:r>
      <w:r w:rsidR="00584389">
        <w:t xml:space="preserve">: </w:t>
      </w:r>
      <w:hyperlink r:id="rId8">
        <w:r>
          <w:rPr>
            <w:rStyle w:val="Hyperlink"/>
          </w:rPr>
          <w:t>L</w:t>
        </w:r>
        <w:r w:rsidR="00CC228C" w:rsidRPr="779262BA">
          <w:rPr>
            <w:rStyle w:val="Hyperlink"/>
          </w:rPr>
          <w:t xml:space="preserve">icensing for </w:t>
        </w:r>
        <w:r>
          <w:rPr>
            <w:rStyle w:val="Hyperlink"/>
          </w:rPr>
          <w:t>s</w:t>
        </w:r>
        <w:r w:rsidR="00CC228C" w:rsidRPr="779262BA">
          <w:rPr>
            <w:rStyle w:val="Hyperlink"/>
          </w:rPr>
          <w:t>chools</w:t>
        </w:r>
      </w:hyperlink>
      <w:r w:rsidR="00AB2980">
        <w:t>,</w:t>
      </w:r>
      <w:hyperlink r:id="rId9" w:anchor=":~:text=Are%20you%20a%20music%20teacher%20in%20Australia%20looking,and%20where%20and%20when%20to%20obtain%20a%20licence.">
        <w:r w:rsidR="00D33911" w:rsidRPr="779262BA">
          <w:rPr>
            <w:rStyle w:val="Hyperlink"/>
          </w:rPr>
          <w:t xml:space="preserve"> Guide to </w:t>
        </w:r>
        <w:r>
          <w:rPr>
            <w:rStyle w:val="Hyperlink"/>
          </w:rPr>
          <w:t xml:space="preserve">music </w:t>
        </w:r>
        <w:r w:rsidR="00D33911" w:rsidRPr="779262BA">
          <w:rPr>
            <w:rStyle w:val="Hyperlink"/>
          </w:rPr>
          <w:t>copyright for instrumental teachers</w:t>
        </w:r>
      </w:hyperlink>
      <w:r w:rsidR="00C42947">
        <w:t>,</w:t>
      </w:r>
      <w:r w:rsidR="00041BF2">
        <w:t xml:space="preserve"> </w:t>
      </w:r>
      <w:hyperlink r:id="rId10">
        <w:r w:rsidR="00C42947" w:rsidRPr="779262BA">
          <w:rPr>
            <w:rStyle w:val="Hyperlink"/>
          </w:rPr>
          <w:t xml:space="preserve">A Survival Guide for Musicians in the Age of AI I Harvey Mason jr. </w:t>
        </w:r>
        <w:r>
          <w:rPr>
            <w:rStyle w:val="Hyperlink"/>
          </w:rPr>
          <w:t>|</w:t>
        </w:r>
        <w:r w:rsidR="00C42947" w:rsidRPr="779262BA">
          <w:rPr>
            <w:rStyle w:val="Hyperlink"/>
          </w:rPr>
          <w:t xml:space="preserve"> TED (12:54)</w:t>
        </w:r>
      </w:hyperlink>
      <w:r w:rsidR="00CB18FB">
        <w:t>.</w:t>
      </w:r>
    </w:p>
    <w:p w14:paraId="1B774397" w14:textId="2FC94C67" w:rsidR="008B3896" w:rsidRDefault="008B3896" w:rsidP="006A7520">
      <w:pPr>
        <w:pStyle w:val="Heading3"/>
        <w:rPr>
          <w:rStyle w:val="Heading3Char"/>
        </w:rPr>
      </w:pPr>
      <w:bookmarkStart w:id="5" w:name="_Toc207874145"/>
      <w:r w:rsidRPr="17E550EF">
        <w:rPr>
          <w:rStyle w:val="Heading3Char"/>
        </w:rPr>
        <w:t>Perform</w:t>
      </w:r>
      <w:r w:rsidR="008A3811" w:rsidRPr="17E550EF">
        <w:rPr>
          <w:rStyle w:val="Heading3Char"/>
        </w:rPr>
        <w:t>ing</w:t>
      </w:r>
      <w:r w:rsidRPr="17E550EF">
        <w:rPr>
          <w:rStyle w:val="Heading3Char"/>
        </w:rPr>
        <w:t xml:space="preserve"> activity support</w:t>
      </w:r>
      <w:bookmarkEnd w:id="5"/>
    </w:p>
    <w:p w14:paraId="0127BCA8" w14:textId="3664A3F6" w:rsidR="00BD05CB" w:rsidRDefault="004A24A9" w:rsidP="006A7520">
      <w:r>
        <w:t xml:space="preserve">All </w:t>
      </w:r>
      <w:r w:rsidR="009A0025">
        <w:t xml:space="preserve">sound files on the </w:t>
      </w:r>
      <w:r w:rsidR="00C651AC" w:rsidRPr="00C651AC">
        <w:rPr>
          <w:rStyle w:val="Strong"/>
        </w:rPr>
        <w:t>PowerPoint</w:t>
      </w:r>
      <w:r w:rsidR="00C651AC">
        <w:t xml:space="preserve"> </w:t>
      </w:r>
      <w:r>
        <w:t>slides for the perform</w:t>
      </w:r>
      <w:r w:rsidR="008A3811">
        <w:t>ing</w:t>
      </w:r>
      <w:r>
        <w:t xml:space="preserve"> activity include an 8-beat count in. Most </w:t>
      </w:r>
      <w:r w:rsidR="00FF3A5F">
        <w:t xml:space="preserve">slides </w:t>
      </w:r>
      <w:r>
        <w:t xml:space="preserve">provide </w:t>
      </w:r>
      <w:r w:rsidR="00FF3A5F">
        <w:t>2</w:t>
      </w:r>
      <w:r w:rsidR="00345941">
        <w:t xml:space="preserve"> different</w:t>
      </w:r>
      <w:r w:rsidR="00FF3A5F">
        <w:t xml:space="preserve"> tempo backing tracks, slow for learning and at tempo once confident</w:t>
      </w:r>
      <w:r w:rsidR="475DE660">
        <w:t>.</w:t>
      </w:r>
    </w:p>
    <w:p w14:paraId="088165C8" w14:textId="2AF708C1" w:rsidR="000700AF" w:rsidRPr="006A7520" w:rsidRDefault="0043286B" w:rsidP="006A7520">
      <w:r>
        <w:t>In group perform</w:t>
      </w:r>
      <w:r w:rsidR="008A3811">
        <w:t>ing</w:t>
      </w:r>
      <w:r>
        <w:t xml:space="preserve"> activities</w:t>
      </w:r>
      <w:r w:rsidR="00F12148">
        <w:t>, students may be grouped based on their ability at the teacher’s discretion.</w:t>
      </w:r>
      <w:r w:rsidR="00E37CEB">
        <w:t xml:space="preserve"> </w:t>
      </w:r>
      <w:r w:rsidR="00E37CEB" w:rsidRPr="00390FE8">
        <w:rPr>
          <w:b/>
          <w:bCs/>
        </w:rPr>
        <w:t>Note</w:t>
      </w:r>
      <w:r w:rsidR="00E37CEB">
        <w:t xml:space="preserve"> – there is an 8-beat count in and the track includes a 4-bar introduction and 8</w:t>
      </w:r>
      <w:r w:rsidR="006A7520">
        <w:t>-</w:t>
      </w:r>
      <w:r w:rsidR="00E37CEB">
        <w:t>bar verse</w:t>
      </w:r>
      <w:r w:rsidR="006A7520">
        <w:t>.</w:t>
      </w:r>
      <w:r w:rsidR="000700AF" w:rsidRPr="006A7520">
        <w:br w:type="page"/>
      </w:r>
    </w:p>
    <w:p w14:paraId="527C1C39" w14:textId="6E75B910" w:rsidR="00852F0B" w:rsidRDefault="00852F0B" w:rsidP="00852F0B">
      <w:pPr>
        <w:pStyle w:val="Heading1"/>
      </w:pPr>
      <w:bookmarkStart w:id="6" w:name="_Toc207874146"/>
      <w:r>
        <w:lastRenderedPageBreak/>
        <w:t xml:space="preserve">Learning sequence 2 – </w:t>
      </w:r>
      <w:r w:rsidR="2EE3BA0A">
        <w:t>‘Where</w:t>
      </w:r>
      <w:r w:rsidR="00B56CFD">
        <w:t>?</w:t>
      </w:r>
      <w:r w:rsidR="2EE3BA0A">
        <w:t xml:space="preserve">’ from </w:t>
      </w:r>
      <w:r w:rsidR="2EE3BA0A" w:rsidRPr="17E550EF">
        <w:rPr>
          <w:rStyle w:val="BoldItalic"/>
          <w:b w:val="0"/>
          <w:bCs w:val="0"/>
        </w:rPr>
        <w:t>The Rabbits</w:t>
      </w:r>
      <w:r w:rsidR="2EE3BA0A">
        <w:t xml:space="preserve"> – </w:t>
      </w:r>
      <w:r>
        <w:t>Kate Miller</w:t>
      </w:r>
      <w:r w:rsidR="00B56CFD">
        <w:t>-</w:t>
      </w:r>
      <w:r>
        <w:t>Heidke</w:t>
      </w:r>
      <w:bookmarkEnd w:id="6"/>
      <w:r>
        <w:t xml:space="preserve"> </w:t>
      </w:r>
    </w:p>
    <w:p w14:paraId="148290E6" w14:textId="6900DC27" w:rsidR="00C72BD7" w:rsidRDefault="00852F0B" w:rsidP="00B56CFD">
      <w:pPr>
        <w:pStyle w:val="Heading2"/>
      </w:pPr>
      <w:bookmarkStart w:id="7" w:name="_Toc207874147"/>
      <w:r>
        <w:t>Activity 2.1 – ‘Where</w:t>
      </w:r>
      <w:r w:rsidR="00B56CFD">
        <w:t>?</w:t>
      </w:r>
      <w:r>
        <w:t>’ – Kate Miller</w:t>
      </w:r>
      <w:r w:rsidR="00B56CFD">
        <w:t>-</w:t>
      </w:r>
      <w:r>
        <w:t xml:space="preserve">Heidke – listening </w:t>
      </w:r>
      <w:r w:rsidR="00F10C42">
        <w:t>and performing</w:t>
      </w:r>
      <w:bookmarkEnd w:id="7"/>
    </w:p>
    <w:p w14:paraId="36C6B3F0" w14:textId="0A73EB31" w:rsidR="000C44BB" w:rsidRPr="000C44BB" w:rsidRDefault="00B20F86" w:rsidP="00B56CFD">
      <w:pPr>
        <w:pStyle w:val="Heading3"/>
      </w:pPr>
      <w:bookmarkStart w:id="8" w:name="_Toc207874148"/>
      <w:r w:rsidRPr="00B56CFD">
        <w:t>Performing</w:t>
      </w:r>
      <w:r>
        <w:t xml:space="preserve"> activities</w:t>
      </w:r>
      <w:bookmarkEnd w:id="8"/>
    </w:p>
    <w:p w14:paraId="6BF5AE12" w14:textId="6C866299" w:rsidR="00B11C26" w:rsidRDefault="00102AAB" w:rsidP="00966A98">
      <w:r>
        <w:t xml:space="preserve">The </w:t>
      </w:r>
      <w:hyperlink r:id="rId11">
        <w:r w:rsidR="008A3976" w:rsidRPr="5B2A6817">
          <w:rPr>
            <w:rStyle w:val="Hyperlink"/>
          </w:rPr>
          <w:t>‘Where’ backing track mp3 (0:13)</w:t>
        </w:r>
      </w:hyperlink>
      <w:r w:rsidR="00603FA9">
        <w:t xml:space="preserve"> can be used for both the vocal warm-ups and to learn </w:t>
      </w:r>
      <w:r w:rsidR="00C74440">
        <w:t xml:space="preserve">the lyrics and pitch of the opening pre-chorus phrase. </w:t>
      </w:r>
      <w:r w:rsidR="00982286" w:rsidRPr="00390FE8">
        <w:rPr>
          <w:b/>
          <w:bCs/>
        </w:rPr>
        <w:t>Note</w:t>
      </w:r>
      <w:r w:rsidR="00982286">
        <w:t xml:space="preserve"> – the backing track ha</w:t>
      </w:r>
      <w:r w:rsidR="003870FE">
        <w:t>s</w:t>
      </w:r>
      <w:r w:rsidR="00982286">
        <w:t xml:space="preserve"> a piano accompaniment. The piano </w:t>
      </w:r>
      <w:r w:rsidR="003870FE">
        <w:t>accompaniment</w:t>
      </w:r>
      <w:r w:rsidR="00982286">
        <w:t xml:space="preserve"> has a 4-bar introduction and in the final </w:t>
      </w:r>
      <w:r w:rsidR="00B56CFD">
        <w:t xml:space="preserve">2 </w:t>
      </w:r>
      <w:r w:rsidR="00982286">
        <w:t>bars of this introduction</w:t>
      </w:r>
      <w:r w:rsidR="00B56CFD">
        <w:t>,</w:t>
      </w:r>
      <w:r w:rsidR="00982286">
        <w:t xml:space="preserve"> there is a 6-</w:t>
      </w:r>
      <w:r w:rsidR="003870FE">
        <w:t>beat</w:t>
      </w:r>
      <w:r w:rsidR="00982286">
        <w:t xml:space="preserve"> count in.</w:t>
      </w:r>
    </w:p>
    <w:p w14:paraId="0F9B4789" w14:textId="127E872E" w:rsidR="00483BFE" w:rsidRDefault="00B56CFD" w:rsidP="007C6933">
      <w:pPr>
        <w:pStyle w:val="Heading3"/>
      </w:pPr>
      <w:bookmarkStart w:id="9" w:name="_Toc207874149"/>
      <w:r>
        <w:t>Think-Pair-Share</w:t>
      </w:r>
      <w:r w:rsidR="00620407">
        <w:t xml:space="preserve"> suggested answers</w:t>
      </w:r>
      <w:bookmarkEnd w:id="9"/>
    </w:p>
    <w:p w14:paraId="0A37C45C" w14:textId="1025746C" w:rsidR="00620407" w:rsidRDefault="00620407" w:rsidP="00620407">
      <w:r>
        <w:t>Whose perspective is the song written from</w:t>
      </w:r>
      <w:r w:rsidR="00F933E2">
        <w:t>?</w:t>
      </w:r>
      <w:r>
        <w:t xml:space="preserve"> </w:t>
      </w:r>
      <w:r w:rsidR="008673D8">
        <w:rPr>
          <w:rStyle w:val="Strong"/>
        </w:rPr>
        <w:t>M</w:t>
      </w:r>
      <w:r w:rsidR="00137F8B" w:rsidRPr="11CC78AB">
        <w:rPr>
          <w:rStyle w:val="Strong"/>
        </w:rPr>
        <w:t>arsupials</w:t>
      </w:r>
    </w:p>
    <w:p w14:paraId="1874ABE1" w14:textId="36B19B80" w:rsidR="00620407" w:rsidRPr="00241579" w:rsidRDefault="00620407" w:rsidP="008673D8">
      <w:pPr>
        <w:ind w:left="720" w:hanging="720"/>
        <w:rPr>
          <w:rStyle w:val="Strong"/>
        </w:rPr>
      </w:pPr>
      <w:r>
        <w:t>Who needs saving</w:t>
      </w:r>
      <w:r w:rsidR="00F933E2">
        <w:t>?</w:t>
      </w:r>
      <w:r>
        <w:t xml:space="preserve"> </w:t>
      </w:r>
      <w:r w:rsidR="008673D8">
        <w:rPr>
          <w:b/>
          <w:bCs/>
        </w:rPr>
        <w:t>T</w:t>
      </w:r>
      <w:r w:rsidRPr="00241579">
        <w:rPr>
          <w:rStyle w:val="Strong"/>
        </w:rPr>
        <w:t>he First Nation</w:t>
      </w:r>
      <w:r w:rsidR="00C776E4">
        <w:rPr>
          <w:rStyle w:val="Strong"/>
        </w:rPr>
        <w:t>s</w:t>
      </w:r>
      <w:r w:rsidRPr="00241579">
        <w:rPr>
          <w:rStyle w:val="Strong"/>
        </w:rPr>
        <w:t xml:space="preserve"> </w:t>
      </w:r>
      <w:r w:rsidR="00C776E4">
        <w:rPr>
          <w:rStyle w:val="Strong"/>
        </w:rPr>
        <w:t>p</w:t>
      </w:r>
      <w:r w:rsidRPr="00241579">
        <w:rPr>
          <w:rStyle w:val="Strong"/>
        </w:rPr>
        <w:t>eople and the Australian land</w:t>
      </w:r>
    </w:p>
    <w:p w14:paraId="4EF2A1E4" w14:textId="686CFDBC" w:rsidR="00620407" w:rsidRDefault="00620407" w:rsidP="00620407">
      <w:r>
        <w:t>Who are the mothers and the fathers</w:t>
      </w:r>
      <w:r w:rsidR="00F933E2">
        <w:t>?</w:t>
      </w:r>
      <w:r>
        <w:t xml:space="preserve"> </w:t>
      </w:r>
      <w:r w:rsidR="008673D8" w:rsidRPr="008673D8">
        <w:rPr>
          <w:b/>
          <w:bCs/>
        </w:rPr>
        <w:t>T</w:t>
      </w:r>
      <w:r w:rsidRPr="00241579">
        <w:rPr>
          <w:rStyle w:val="Strong"/>
        </w:rPr>
        <w:t xml:space="preserve">he </w:t>
      </w:r>
      <w:r w:rsidR="00DB31FF">
        <w:rPr>
          <w:rStyle w:val="Strong"/>
        </w:rPr>
        <w:t>E</w:t>
      </w:r>
      <w:r w:rsidRPr="00241579">
        <w:rPr>
          <w:rStyle w:val="Strong"/>
        </w:rPr>
        <w:t>lders of the First Nation</w:t>
      </w:r>
      <w:r w:rsidR="00C776E4">
        <w:rPr>
          <w:rStyle w:val="Strong"/>
        </w:rPr>
        <w:t>s</w:t>
      </w:r>
      <w:r w:rsidRPr="00241579">
        <w:rPr>
          <w:rStyle w:val="Strong"/>
        </w:rPr>
        <w:t xml:space="preserve"> </w:t>
      </w:r>
      <w:r w:rsidR="00C776E4">
        <w:rPr>
          <w:rStyle w:val="Strong"/>
        </w:rPr>
        <w:t>p</w:t>
      </w:r>
      <w:r w:rsidRPr="00241579">
        <w:rPr>
          <w:rStyle w:val="Strong"/>
        </w:rPr>
        <w:t>eople</w:t>
      </w:r>
      <w:r w:rsidR="00F933E2">
        <w:rPr>
          <w:rStyle w:val="Strong"/>
        </w:rPr>
        <w:t xml:space="preserve"> –</w:t>
      </w:r>
      <w:r w:rsidRPr="00241579">
        <w:rPr>
          <w:rStyle w:val="Strong"/>
        </w:rPr>
        <w:t xml:space="preserve"> </w:t>
      </w:r>
      <w:r w:rsidR="00F933E2">
        <w:rPr>
          <w:rStyle w:val="Strong"/>
        </w:rPr>
        <w:t>m</w:t>
      </w:r>
      <w:r w:rsidRPr="00241579">
        <w:rPr>
          <w:rStyle w:val="Strong"/>
        </w:rPr>
        <w:t xml:space="preserve">aking a connection to the importance of </w:t>
      </w:r>
      <w:r w:rsidR="00DB31FF">
        <w:rPr>
          <w:rStyle w:val="Strong"/>
        </w:rPr>
        <w:t>E</w:t>
      </w:r>
      <w:r w:rsidRPr="00241579">
        <w:rPr>
          <w:rStyle w:val="Strong"/>
        </w:rPr>
        <w:t>lders in Aboriginal culture</w:t>
      </w:r>
    </w:p>
    <w:p w14:paraId="4D3988C9" w14:textId="3E770B22" w:rsidR="00620407" w:rsidRPr="00241579" w:rsidRDefault="00620407" w:rsidP="00620407">
      <w:pPr>
        <w:rPr>
          <w:rStyle w:val="Strong"/>
        </w:rPr>
      </w:pPr>
      <w:r>
        <w:t>Who are the rabbits</w:t>
      </w:r>
      <w:r w:rsidR="00F933E2">
        <w:t>?</w:t>
      </w:r>
      <w:r>
        <w:t xml:space="preserve"> </w:t>
      </w:r>
      <w:r w:rsidRPr="00241579">
        <w:rPr>
          <w:rStyle w:val="Strong"/>
        </w:rPr>
        <w:t>European settlers</w:t>
      </w:r>
    </w:p>
    <w:p w14:paraId="0D9BC1F3" w14:textId="40F71ACB" w:rsidR="00620407" w:rsidRPr="00241579" w:rsidRDefault="00620407" w:rsidP="005D2153">
      <w:pPr>
        <w:rPr>
          <w:rStyle w:val="Strong"/>
        </w:rPr>
      </w:pPr>
      <w:r w:rsidRPr="00240464">
        <w:rPr>
          <w:lang w:val="en-US"/>
        </w:rPr>
        <w:t>Why do you think the songwriter chose rabbits as a symbol</w:t>
      </w:r>
      <w:r w:rsidR="00F933E2">
        <w:rPr>
          <w:lang w:val="en-US"/>
        </w:rPr>
        <w:t>?</w:t>
      </w:r>
      <w:r>
        <w:rPr>
          <w:lang w:val="en-US"/>
        </w:rPr>
        <w:t xml:space="preserve"> </w:t>
      </w:r>
      <w:r w:rsidR="008673D8">
        <w:rPr>
          <w:b/>
          <w:bCs/>
          <w:lang w:val="en-US"/>
        </w:rPr>
        <w:t>Rabbits</w:t>
      </w:r>
      <w:r w:rsidRPr="00241579">
        <w:rPr>
          <w:rStyle w:val="Strong"/>
        </w:rPr>
        <w:t xml:space="preserve"> were an introduced species to Australia in 1859 with the European settlers which reinforces the infestation imagery that colonis</w:t>
      </w:r>
      <w:r w:rsidR="00F15110" w:rsidRPr="00241579">
        <w:rPr>
          <w:rStyle w:val="Strong"/>
        </w:rPr>
        <w:t>ation</w:t>
      </w:r>
      <w:r w:rsidRPr="00241579">
        <w:rPr>
          <w:rStyle w:val="Strong"/>
        </w:rPr>
        <w:t xml:space="preserve"> created</w:t>
      </w:r>
    </w:p>
    <w:p w14:paraId="70BB4A50" w14:textId="77777777" w:rsidR="001D6AE8" w:rsidRPr="00303388" w:rsidRDefault="001D6AE8" w:rsidP="00390FE8">
      <w:r w:rsidRPr="00303388">
        <w:br w:type="page"/>
      </w:r>
    </w:p>
    <w:p w14:paraId="0AC3EAF3" w14:textId="466A2286" w:rsidR="00DA19F8" w:rsidRPr="00DA19F8" w:rsidRDefault="004E1F59" w:rsidP="00390FE8">
      <w:pPr>
        <w:pStyle w:val="Heading3"/>
      </w:pPr>
      <w:bookmarkStart w:id="10" w:name="_Toc207874150"/>
      <w:r w:rsidRPr="00303388">
        <w:lastRenderedPageBreak/>
        <w:t>Student</w:t>
      </w:r>
      <w:r>
        <w:t xml:space="preserve"> worksheet</w:t>
      </w:r>
      <w:bookmarkEnd w:id="10"/>
      <w:r>
        <w:t xml:space="preserve"> </w:t>
      </w:r>
    </w:p>
    <w:p w14:paraId="5B3C33B9" w14:textId="1EC5F5B8" w:rsidR="00DA19F8" w:rsidRPr="00DA19F8" w:rsidRDefault="00A63B0E" w:rsidP="00390FE8">
      <w:pPr>
        <w:pStyle w:val="Heading4"/>
      </w:pPr>
      <w:r>
        <w:t>‘Where</w:t>
      </w:r>
      <w:r w:rsidR="00303388">
        <w:t>?</w:t>
      </w:r>
      <w:r w:rsidR="0E332A8E">
        <w:t>’</w:t>
      </w:r>
      <w:r>
        <w:t xml:space="preserve"> – Kate Miller</w:t>
      </w:r>
      <w:r w:rsidR="00303388">
        <w:t>-</w:t>
      </w:r>
      <w:r>
        <w:t>Heidke</w:t>
      </w:r>
      <w:r w:rsidR="004E1F59">
        <w:t xml:space="preserve"> cloze passage</w:t>
      </w:r>
    </w:p>
    <w:p w14:paraId="2F991CF8" w14:textId="6E8CAA6E" w:rsidR="00DA19F8" w:rsidRPr="00DA19F8" w:rsidRDefault="00DA19F8" w:rsidP="004E4B65">
      <w:r w:rsidRPr="00DA19F8">
        <w:t>The piece ‘</w:t>
      </w:r>
      <w:r w:rsidR="32C261F3">
        <w:t>W</w:t>
      </w:r>
      <w:r>
        <w:t>here</w:t>
      </w:r>
      <w:r w:rsidR="00303388">
        <w:t>?</w:t>
      </w:r>
      <w:r>
        <w:t>’</w:t>
      </w:r>
      <w:r w:rsidRPr="00DA19F8">
        <w:t xml:space="preserve"> was written from the perspective of the ____________________. The lyrics indicate these perspectives by referring to the ____________ and the changes that have occurred since the arrival of </w:t>
      </w:r>
      <w:r w:rsidR="00006231">
        <w:t xml:space="preserve">the </w:t>
      </w:r>
      <w:r w:rsidRPr="00DA19F8">
        <w:t>_____________________.</w:t>
      </w:r>
      <w:r w:rsidRPr="00DA19F8">
        <w:rPr>
          <w:b/>
          <w:bCs/>
        </w:rPr>
        <w:t xml:space="preserve"> </w:t>
      </w:r>
      <w:r w:rsidRPr="00DA19F8">
        <w:t>The lyrics indicating this are as follows ‘I have walked these ____________</w:t>
      </w:r>
      <w:r w:rsidRPr="00DA19F8">
        <w:rPr>
          <w:b/>
          <w:bCs/>
        </w:rPr>
        <w:t xml:space="preserve"> </w:t>
      </w:r>
      <w:r w:rsidRPr="00DA19F8">
        <w:t>for the whole</w:t>
      </w:r>
      <w:r w:rsidRPr="00DA19F8">
        <w:rPr>
          <w:b/>
          <w:bCs/>
        </w:rPr>
        <w:t xml:space="preserve"> </w:t>
      </w:r>
      <w:r w:rsidRPr="00DA19F8">
        <w:t>mem’ry of my</w:t>
      </w:r>
      <w:r w:rsidRPr="00DA19F8">
        <w:rPr>
          <w:b/>
          <w:bCs/>
        </w:rPr>
        <w:t xml:space="preserve"> </w:t>
      </w:r>
      <w:r w:rsidRPr="00DA19F8">
        <w:t>____________.</w:t>
      </w:r>
    </w:p>
    <w:p w14:paraId="1FF92AFD" w14:textId="4C07A4D2" w:rsidR="00DA19F8" w:rsidRPr="00DA19F8" w:rsidRDefault="00DA19F8" w:rsidP="004E4B65">
      <w:r w:rsidRPr="00DA19F8">
        <w:t xml:space="preserve">The song indicates that the </w:t>
      </w:r>
      <w:r w:rsidR="65D6D421">
        <w:t>___________</w:t>
      </w:r>
      <w:r>
        <w:t xml:space="preserve"> </w:t>
      </w:r>
      <w:r w:rsidRPr="00DA19F8">
        <w:t>needs ____________, and this is done through the ____________ lyrics</w:t>
      </w:r>
      <w:r w:rsidRPr="004E4B65">
        <w:t>.</w:t>
      </w:r>
      <w:r w:rsidRPr="00DA19F8">
        <w:rPr>
          <w:b/>
          <w:bCs/>
        </w:rPr>
        <w:t xml:space="preserve"> </w:t>
      </w:r>
      <w:r w:rsidRPr="00DA19F8">
        <w:t xml:space="preserve">These include references to where is the rich, dark ____________’, </w:t>
      </w:r>
      <w:r>
        <w:t>‘</w:t>
      </w:r>
      <w:r w:rsidR="1096F7FA">
        <w:t>____</w:t>
      </w:r>
      <w:r w:rsidRPr="00DA19F8">
        <w:t xml:space="preserve"> of the</w:t>
      </w:r>
      <w:r w:rsidRPr="00DA19F8">
        <w:rPr>
          <w:b/>
          <w:bCs/>
        </w:rPr>
        <w:t xml:space="preserve"> </w:t>
      </w:r>
      <w:r w:rsidRPr="00DA19F8">
        <w:t>____________’, ‘the ____________, the long-legged</w:t>
      </w:r>
      <w:r w:rsidRPr="00DA19F8">
        <w:rPr>
          <w:b/>
          <w:bCs/>
        </w:rPr>
        <w:t xml:space="preserve"> </w:t>
      </w:r>
      <w:r w:rsidRPr="00DA19F8">
        <w:t>____________?’ The ____________ people also need saving and this is shown in the lyrics ‘____________ of these plains’.</w:t>
      </w:r>
    </w:p>
    <w:p w14:paraId="690855BD" w14:textId="6545A2B5" w:rsidR="00DA19F8" w:rsidRPr="00DA19F8" w:rsidRDefault="00DA19F8" w:rsidP="004E4B65">
      <w:r w:rsidRPr="00DA19F8">
        <w:t xml:space="preserve">The </w:t>
      </w:r>
      <w:r w:rsidR="00D23C39">
        <w:t>________</w:t>
      </w:r>
      <w:r w:rsidR="00957287">
        <w:t>_</w:t>
      </w:r>
      <w:r w:rsidRPr="00DA19F8">
        <w:t xml:space="preserve"> and the fathers in this song are the</w:t>
      </w:r>
      <w:r w:rsidR="00362150">
        <w:t xml:space="preserve"> symbolic</w:t>
      </w:r>
      <w:r w:rsidRPr="00DA19F8">
        <w:t xml:space="preserve"> ____________ of the ___________________, as the song talks about the soul of these people and their ____________</w:t>
      </w:r>
      <w:r w:rsidRPr="00DA19F8">
        <w:rPr>
          <w:b/>
          <w:bCs/>
        </w:rPr>
        <w:t xml:space="preserve"> </w:t>
      </w:r>
      <w:r w:rsidRPr="00DA19F8">
        <w:t xml:space="preserve">to the land. </w:t>
      </w:r>
      <w:r>
        <w:t xml:space="preserve">The </w:t>
      </w:r>
      <w:r w:rsidR="61DC9DB5">
        <w:t>_________</w:t>
      </w:r>
      <w:r>
        <w:t xml:space="preserve"> </w:t>
      </w:r>
      <w:r w:rsidR="4FEB853B">
        <w:t>represent</w:t>
      </w:r>
      <w:r w:rsidRPr="00DA19F8">
        <w:t xml:space="preserve"> the ________________________ as they invade the land. Rabbits were an introduced ____________ to ____________ in _________, and these </w:t>
      </w:r>
      <w:r w:rsidR="087B3053">
        <w:t>________</w:t>
      </w:r>
      <w:r w:rsidRPr="00DA19F8">
        <w:t xml:space="preserve"> are used in this song to create an ____________ that relates to ____________ and the devastation this brought to the land. At the end of the song, Kate Miller-Heidke ____________ ‘from the rabbits’ in a ____________ manner to make the ____________ think about the effects of ____________.</w:t>
      </w:r>
    </w:p>
    <w:p w14:paraId="52C72F68" w14:textId="69B8E034" w:rsidR="004E4B65" w:rsidRDefault="004E4B65" w:rsidP="004E4B65">
      <w:pPr>
        <w:pStyle w:val="Caption"/>
      </w:pPr>
      <w:r>
        <w:t xml:space="preserve">Table </w:t>
      </w:r>
      <w:r>
        <w:fldChar w:fldCharType="begin"/>
      </w:r>
      <w:r>
        <w:instrText xml:space="preserve"> SEQ Table \* ARABIC </w:instrText>
      </w:r>
      <w:r>
        <w:fldChar w:fldCharType="separate"/>
      </w:r>
      <w:r w:rsidR="00FC7AE7">
        <w:rPr>
          <w:noProof/>
        </w:rPr>
        <w:t>2</w:t>
      </w:r>
      <w:r>
        <w:fldChar w:fldCharType="end"/>
      </w:r>
      <w:r>
        <w:t xml:space="preserve"> – word bank – activity 2.1</w:t>
      </w:r>
    </w:p>
    <w:tbl>
      <w:tblPr>
        <w:tblStyle w:val="Tableheader"/>
        <w:tblW w:w="5000" w:type="pct"/>
        <w:tblLook w:val="0420" w:firstRow="1" w:lastRow="0" w:firstColumn="0" w:lastColumn="0" w:noHBand="0" w:noVBand="1"/>
        <w:tblDescription w:val="Activity 2.1 'Where?' – Kate Miller-Heidke cloze passage word bank."/>
      </w:tblPr>
      <w:tblGrid>
        <w:gridCol w:w="1922"/>
        <w:gridCol w:w="1922"/>
        <w:gridCol w:w="1922"/>
        <w:gridCol w:w="1923"/>
        <w:gridCol w:w="1941"/>
      </w:tblGrid>
      <w:tr w:rsidR="00D16A71" w:rsidRPr="00D16A71" w14:paraId="20A3A348" w14:textId="2246C799" w:rsidTr="00D21504">
        <w:trPr>
          <w:cnfStyle w:val="100000000000" w:firstRow="1" w:lastRow="0" w:firstColumn="0" w:lastColumn="0" w:oddVBand="0" w:evenVBand="0" w:oddHBand="0" w:evenHBand="0" w:firstRowFirstColumn="0" w:firstRowLastColumn="0" w:lastRowFirstColumn="0" w:lastRowLastColumn="0"/>
          <w:trHeight w:val="797"/>
        </w:trPr>
        <w:tc>
          <w:tcPr>
            <w:tcW w:w="1000" w:type="pct"/>
            <w:hideMark/>
          </w:tcPr>
          <w:p w14:paraId="24F61378" w14:textId="7C8C1745" w:rsidR="00FB7C3A" w:rsidRPr="00D16A71" w:rsidRDefault="004E4B65" w:rsidP="00D16A71">
            <w:pPr>
              <w:spacing w:before="120"/>
              <w:jc w:val="both"/>
            </w:pPr>
            <w:r w:rsidRPr="00D16A71">
              <w:rPr>
                <w:bCs/>
                <w:color w:val="FFFFFF" w:themeColor="background1"/>
              </w:rPr>
              <w:t>Word bank</w:t>
            </w:r>
          </w:p>
        </w:tc>
        <w:tc>
          <w:tcPr>
            <w:tcW w:w="1000" w:type="pct"/>
            <w:hideMark/>
          </w:tcPr>
          <w:p w14:paraId="0F559985" w14:textId="1ECF8F67" w:rsidR="00FB7C3A" w:rsidRPr="00D16A71" w:rsidRDefault="00FB7C3A" w:rsidP="00D16A71">
            <w:pPr>
              <w:spacing w:before="120"/>
            </w:pPr>
          </w:p>
        </w:tc>
        <w:tc>
          <w:tcPr>
            <w:tcW w:w="1000" w:type="pct"/>
            <w:hideMark/>
          </w:tcPr>
          <w:p w14:paraId="61EF3C43" w14:textId="6D47163A" w:rsidR="00FB7C3A" w:rsidRPr="00D16A71" w:rsidRDefault="00FB7C3A" w:rsidP="00D16A71">
            <w:pPr>
              <w:spacing w:before="120"/>
            </w:pPr>
          </w:p>
        </w:tc>
        <w:tc>
          <w:tcPr>
            <w:tcW w:w="1000" w:type="pct"/>
            <w:hideMark/>
          </w:tcPr>
          <w:p w14:paraId="31E7B1FA" w14:textId="1599A2B3" w:rsidR="00FB7C3A" w:rsidRPr="00D16A71" w:rsidRDefault="00FB7C3A" w:rsidP="00D16A71">
            <w:pPr>
              <w:spacing w:before="120"/>
            </w:pPr>
          </w:p>
        </w:tc>
        <w:tc>
          <w:tcPr>
            <w:tcW w:w="1000" w:type="pct"/>
          </w:tcPr>
          <w:p w14:paraId="106407B6" w14:textId="77777777" w:rsidR="00FB7C3A" w:rsidRPr="00D16A71" w:rsidRDefault="00FB7C3A" w:rsidP="00D16A71">
            <w:pPr>
              <w:spacing w:before="120"/>
            </w:pPr>
          </w:p>
        </w:tc>
      </w:tr>
      <w:tr w:rsidR="00D16A71" w:rsidRPr="00D16A71" w14:paraId="0EE2A56E" w14:textId="77777777" w:rsidTr="00D21504">
        <w:trPr>
          <w:cnfStyle w:val="000000100000" w:firstRow="0" w:lastRow="0" w:firstColumn="0" w:lastColumn="0" w:oddVBand="0" w:evenVBand="0" w:oddHBand="1" w:evenHBand="0" w:firstRowFirstColumn="0" w:firstRowLastColumn="0" w:lastRowFirstColumn="0" w:lastRowLastColumn="0"/>
          <w:trHeight w:val="300"/>
        </w:trPr>
        <w:tc>
          <w:tcPr>
            <w:tcW w:w="1000" w:type="pct"/>
            <w:hideMark/>
          </w:tcPr>
          <w:p w14:paraId="6C787178" w14:textId="77777777" w:rsidR="00D16A71" w:rsidRPr="00D16A71" w:rsidRDefault="00D16A71" w:rsidP="00D16A71">
            <w:pPr>
              <w:spacing w:before="120"/>
            </w:pPr>
            <w:r w:rsidRPr="00D16A71">
              <w:t>rain</w:t>
            </w:r>
          </w:p>
        </w:tc>
        <w:tc>
          <w:tcPr>
            <w:tcW w:w="1000" w:type="pct"/>
            <w:hideMark/>
          </w:tcPr>
          <w:p w14:paraId="63A60C17" w14:textId="77777777" w:rsidR="00D16A71" w:rsidRPr="00D16A71" w:rsidRDefault="00D16A71" w:rsidP="00D16A71">
            <w:pPr>
              <w:spacing w:before="120"/>
            </w:pPr>
            <w:r w:rsidRPr="00D16A71">
              <w:t>chorus</w:t>
            </w:r>
          </w:p>
        </w:tc>
        <w:tc>
          <w:tcPr>
            <w:tcW w:w="1000" w:type="pct"/>
            <w:hideMark/>
          </w:tcPr>
          <w:p w14:paraId="742AC62A" w14:textId="77777777" w:rsidR="00D16A71" w:rsidRPr="00D16A71" w:rsidRDefault="00D16A71" w:rsidP="00D16A71">
            <w:pPr>
              <w:spacing w:before="120"/>
            </w:pPr>
            <w:r w:rsidRPr="00D16A71">
              <w:t>ghosts</w:t>
            </w:r>
          </w:p>
        </w:tc>
        <w:tc>
          <w:tcPr>
            <w:tcW w:w="1000" w:type="pct"/>
            <w:hideMark/>
          </w:tcPr>
          <w:p w14:paraId="2801241B" w14:textId="48D3651A" w:rsidR="00D16A71" w:rsidRPr="00D16A71" w:rsidRDefault="00266A5C" w:rsidP="00D16A71">
            <w:pPr>
              <w:spacing w:before="120"/>
            </w:pPr>
            <w:r>
              <w:t>soul</w:t>
            </w:r>
          </w:p>
        </w:tc>
        <w:tc>
          <w:tcPr>
            <w:tcW w:w="1000" w:type="pct"/>
          </w:tcPr>
          <w:p w14:paraId="4ED2FA8C" w14:textId="77777777" w:rsidR="00D16A71" w:rsidRPr="00D16A71" w:rsidRDefault="00D16A71" w:rsidP="00D16A71">
            <w:pPr>
              <w:spacing w:before="120"/>
            </w:pPr>
            <w:r w:rsidRPr="00D16A71">
              <w:t>birds</w:t>
            </w:r>
          </w:p>
        </w:tc>
      </w:tr>
      <w:tr w:rsidR="00D16A71" w:rsidRPr="00D16A71" w14:paraId="2CE7DB9E" w14:textId="77777777" w:rsidTr="00D21504">
        <w:trPr>
          <w:cnfStyle w:val="000000010000" w:firstRow="0" w:lastRow="0" w:firstColumn="0" w:lastColumn="0" w:oddVBand="0" w:evenVBand="0" w:oddHBand="0" w:evenHBand="1" w:firstRowFirstColumn="0" w:firstRowLastColumn="0" w:lastRowFirstColumn="0" w:lastRowLastColumn="0"/>
          <w:trHeight w:val="300"/>
        </w:trPr>
        <w:tc>
          <w:tcPr>
            <w:tcW w:w="1000" w:type="pct"/>
            <w:hideMark/>
          </w:tcPr>
          <w:p w14:paraId="2BB10D3C" w14:textId="77777777" w:rsidR="00D16A71" w:rsidRPr="00D16A71" w:rsidRDefault="00D16A71" w:rsidP="00D16A71">
            <w:pPr>
              <w:spacing w:before="120"/>
            </w:pPr>
            <w:r w:rsidRPr="00D16A71">
              <w:t>land</w:t>
            </w:r>
          </w:p>
        </w:tc>
        <w:tc>
          <w:tcPr>
            <w:tcW w:w="1000" w:type="pct"/>
            <w:hideMark/>
          </w:tcPr>
          <w:p w14:paraId="42558300" w14:textId="77777777" w:rsidR="00D16A71" w:rsidRPr="00D16A71" w:rsidRDefault="00D16A71" w:rsidP="00D16A71">
            <w:pPr>
              <w:spacing w:before="120"/>
            </w:pPr>
            <w:r w:rsidRPr="00D16A71">
              <w:t>ancestors</w:t>
            </w:r>
          </w:p>
        </w:tc>
        <w:tc>
          <w:tcPr>
            <w:tcW w:w="1000" w:type="pct"/>
            <w:hideMark/>
          </w:tcPr>
          <w:p w14:paraId="658F666C" w14:textId="77777777" w:rsidR="00D16A71" w:rsidRPr="00D16A71" w:rsidRDefault="00D16A71" w:rsidP="00D16A71">
            <w:pPr>
              <w:spacing w:before="120"/>
            </w:pPr>
            <w:r w:rsidRPr="00D16A71">
              <w:t>Australia</w:t>
            </w:r>
          </w:p>
        </w:tc>
        <w:tc>
          <w:tcPr>
            <w:tcW w:w="1000" w:type="pct"/>
            <w:hideMark/>
          </w:tcPr>
          <w:p w14:paraId="49592BC1" w14:textId="77777777" w:rsidR="00D16A71" w:rsidRPr="00D16A71" w:rsidRDefault="00D16A71" w:rsidP="00D16A71">
            <w:pPr>
              <w:spacing w:before="120"/>
            </w:pPr>
            <w:r w:rsidRPr="00D16A71">
              <w:t>rabbits</w:t>
            </w:r>
          </w:p>
        </w:tc>
        <w:tc>
          <w:tcPr>
            <w:tcW w:w="1000" w:type="pct"/>
          </w:tcPr>
          <w:p w14:paraId="7CF061E0" w14:textId="77777777" w:rsidR="00D16A71" w:rsidRPr="00D16A71" w:rsidRDefault="00D16A71" w:rsidP="00D16A71">
            <w:pPr>
              <w:spacing w:before="120"/>
            </w:pPr>
            <w:r w:rsidRPr="00D16A71">
              <w:t>European settlers</w:t>
            </w:r>
          </w:p>
        </w:tc>
      </w:tr>
      <w:tr w:rsidR="00D16A71" w:rsidRPr="00D16A71" w14:paraId="198DADD1" w14:textId="77777777" w:rsidTr="00D21504">
        <w:trPr>
          <w:cnfStyle w:val="000000100000" w:firstRow="0" w:lastRow="0" w:firstColumn="0" w:lastColumn="0" w:oddVBand="0" w:evenVBand="0" w:oddHBand="1" w:evenHBand="0" w:firstRowFirstColumn="0" w:firstRowLastColumn="0" w:lastRowFirstColumn="0" w:lastRowLastColumn="0"/>
          <w:trHeight w:val="300"/>
        </w:trPr>
        <w:tc>
          <w:tcPr>
            <w:tcW w:w="1000" w:type="pct"/>
            <w:hideMark/>
          </w:tcPr>
          <w:p w14:paraId="4643A12D" w14:textId="77777777" w:rsidR="00D16A71" w:rsidRPr="00D16A71" w:rsidRDefault="00D16A71" w:rsidP="00D16A71">
            <w:pPr>
              <w:spacing w:before="120"/>
            </w:pPr>
            <w:r w:rsidRPr="00D16A71">
              <w:t>saving</w:t>
            </w:r>
          </w:p>
        </w:tc>
        <w:tc>
          <w:tcPr>
            <w:tcW w:w="1000" w:type="pct"/>
            <w:hideMark/>
          </w:tcPr>
          <w:p w14:paraId="2B8B12F1" w14:textId="77777777" w:rsidR="00D16A71" w:rsidRPr="00D16A71" w:rsidRDefault="00D16A71" w:rsidP="00D16A71">
            <w:pPr>
              <w:spacing w:before="120"/>
            </w:pPr>
            <w:r w:rsidRPr="00D16A71">
              <w:t>marsupials</w:t>
            </w:r>
          </w:p>
        </w:tc>
        <w:tc>
          <w:tcPr>
            <w:tcW w:w="1000" w:type="pct"/>
            <w:hideMark/>
          </w:tcPr>
          <w:p w14:paraId="116267FE" w14:textId="77777777" w:rsidR="00D16A71" w:rsidRPr="00D16A71" w:rsidRDefault="00D16A71" w:rsidP="00D16A71">
            <w:pPr>
              <w:spacing w:before="120"/>
            </w:pPr>
            <w:r w:rsidRPr="00D16A71">
              <w:t>connection</w:t>
            </w:r>
          </w:p>
        </w:tc>
        <w:tc>
          <w:tcPr>
            <w:tcW w:w="1000" w:type="pct"/>
            <w:hideMark/>
          </w:tcPr>
          <w:p w14:paraId="073C36D8" w14:textId="77777777" w:rsidR="00D16A71" w:rsidRPr="00D16A71" w:rsidRDefault="00D16A71" w:rsidP="00D16A71">
            <w:pPr>
              <w:spacing w:before="120"/>
            </w:pPr>
            <w:r w:rsidRPr="00D16A71">
              <w:t>imagery</w:t>
            </w:r>
          </w:p>
        </w:tc>
        <w:tc>
          <w:tcPr>
            <w:tcW w:w="1000" w:type="pct"/>
          </w:tcPr>
          <w:p w14:paraId="2C10BF75" w14:textId="77777777" w:rsidR="00D16A71" w:rsidRPr="00D16A71" w:rsidRDefault="00D16A71" w:rsidP="00D16A71">
            <w:pPr>
              <w:spacing w:before="120"/>
            </w:pPr>
            <w:r w:rsidRPr="00D16A71">
              <w:t>land</w:t>
            </w:r>
          </w:p>
        </w:tc>
      </w:tr>
      <w:tr w:rsidR="00D16A71" w:rsidRPr="00D16A71" w14:paraId="420293F7" w14:textId="77777777" w:rsidTr="00D21504">
        <w:trPr>
          <w:cnfStyle w:val="000000010000" w:firstRow="0" w:lastRow="0" w:firstColumn="0" w:lastColumn="0" w:oddVBand="0" w:evenVBand="0" w:oddHBand="0" w:evenHBand="1" w:firstRowFirstColumn="0" w:firstRowLastColumn="0" w:lastRowFirstColumn="0" w:lastRowLastColumn="0"/>
          <w:trHeight w:val="300"/>
        </w:trPr>
        <w:tc>
          <w:tcPr>
            <w:tcW w:w="1000" w:type="pct"/>
            <w:hideMark/>
          </w:tcPr>
          <w:p w14:paraId="1132CF3F" w14:textId="77777777" w:rsidR="00D16A71" w:rsidRPr="00D16A71" w:rsidRDefault="00D16A71" w:rsidP="00D16A71">
            <w:pPr>
              <w:spacing w:before="120"/>
            </w:pPr>
            <w:r w:rsidRPr="00D16A71">
              <w:t>colonising</w:t>
            </w:r>
          </w:p>
        </w:tc>
        <w:tc>
          <w:tcPr>
            <w:tcW w:w="1000" w:type="pct"/>
            <w:hideMark/>
          </w:tcPr>
          <w:p w14:paraId="65456F30" w14:textId="77777777" w:rsidR="00D16A71" w:rsidRPr="00D16A71" w:rsidRDefault="00D16A71" w:rsidP="00D16A71">
            <w:pPr>
              <w:spacing w:before="120"/>
            </w:pPr>
            <w:r w:rsidRPr="00D16A71">
              <w:t>plains</w:t>
            </w:r>
          </w:p>
        </w:tc>
        <w:tc>
          <w:tcPr>
            <w:tcW w:w="1000" w:type="pct"/>
            <w:hideMark/>
          </w:tcPr>
          <w:p w14:paraId="33C77355" w14:textId="77777777" w:rsidR="00D16A71" w:rsidRPr="00D16A71" w:rsidRDefault="00D16A71" w:rsidP="00D16A71">
            <w:pPr>
              <w:spacing w:before="120"/>
            </w:pPr>
            <w:r w:rsidRPr="00D16A71">
              <w:t>haunting</w:t>
            </w:r>
          </w:p>
        </w:tc>
        <w:tc>
          <w:tcPr>
            <w:tcW w:w="1000" w:type="pct"/>
            <w:hideMark/>
          </w:tcPr>
          <w:p w14:paraId="05A05721" w14:textId="77777777" w:rsidR="00D16A71" w:rsidRPr="00D16A71" w:rsidRDefault="00D16A71" w:rsidP="00D16A71">
            <w:pPr>
              <w:spacing w:before="120"/>
            </w:pPr>
            <w:r w:rsidRPr="00D16A71">
              <w:t>colonisation</w:t>
            </w:r>
          </w:p>
        </w:tc>
        <w:tc>
          <w:tcPr>
            <w:tcW w:w="1000" w:type="pct"/>
          </w:tcPr>
          <w:p w14:paraId="733B38E5" w14:textId="77777777" w:rsidR="00D16A71" w:rsidRPr="00D16A71" w:rsidRDefault="00D16A71" w:rsidP="00D16A71">
            <w:pPr>
              <w:spacing w:before="120"/>
            </w:pPr>
            <w:r w:rsidRPr="00D16A71">
              <w:t>smell</w:t>
            </w:r>
          </w:p>
        </w:tc>
      </w:tr>
      <w:tr w:rsidR="00D16A71" w:rsidRPr="00D16A71" w14:paraId="105136BA" w14:textId="77777777" w:rsidTr="00D21504">
        <w:trPr>
          <w:cnfStyle w:val="000000100000" w:firstRow="0" w:lastRow="0" w:firstColumn="0" w:lastColumn="0" w:oddVBand="0" w:evenVBand="0" w:oddHBand="1" w:evenHBand="0" w:firstRowFirstColumn="0" w:firstRowLastColumn="0" w:lastRowFirstColumn="0" w:lastRowLastColumn="0"/>
          <w:trHeight w:val="300"/>
        </w:trPr>
        <w:tc>
          <w:tcPr>
            <w:tcW w:w="1000" w:type="pct"/>
            <w:hideMark/>
          </w:tcPr>
          <w:p w14:paraId="06A9FCF5" w14:textId="77777777" w:rsidR="00D16A71" w:rsidRPr="00D16A71" w:rsidRDefault="00D16A71" w:rsidP="00D16A71">
            <w:pPr>
              <w:spacing w:before="120"/>
            </w:pPr>
            <w:r w:rsidRPr="00D16A71">
              <w:t>billabongs</w:t>
            </w:r>
          </w:p>
        </w:tc>
        <w:tc>
          <w:tcPr>
            <w:tcW w:w="1000" w:type="pct"/>
            <w:hideMark/>
          </w:tcPr>
          <w:p w14:paraId="4259F38F" w14:textId="77777777" w:rsidR="00D16A71" w:rsidRPr="00D16A71" w:rsidRDefault="00D16A71" w:rsidP="00D16A71">
            <w:pPr>
              <w:spacing w:before="120"/>
            </w:pPr>
            <w:r w:rsidRPr="00D16A71">
              <w:t>species</w:t>
            </w:r>
          </w:p>
        </w:tc>
        <w:tc>
          <w:tcPr>
            <w:tcW w:w="1000" w:type="pct"/>
            <w:hideMark/>
          </w:tcPr>
          <w:p w14:paraId="0FE18367" w14:textId="77777777" w:rsidR="00D16A71" w:rsidRPr="00D16A71" w:rsidRDefault="00D16A71" w:rsidP="00D16A71">
            <w:pPr>
              <w:spacing w:before="120"/>
            </w:pPr>
            <w:r w:rsidRPr="00D16A71">
              <w:t>marsupials</w:t>
            </w:r>
          </w:p>
        </w:tc>
        <w:tc>
          <w:tcPr>
            <w:tcW w:w="1000" w:type="pct"/>
            <w:hideMark/>
          </w:tcPr>
          <w:p w14:paraId="597AC0B6" w14:textId="77777777" w:rsidR="00D16A71" w:rsidRPr="00D16A71" w:rsidRDefault="00D16A71" w:rsidP="00D16A71">
            <w:pPr>
              <w:spacing w:before="120"/>
            </w:pPr>
            <w:r w:rsidRPr="00D16A71">
              <w:t>earth</w:t>
            </w:r>
          </w:p>
        </w:tc>
        <w:tc>
          <w:tcPr>
            <w:tcW w:w="1000" w:type="pct"/>
          </w:tcPr>
          <w:p w14:paraId="553FEC18" w14:textId="77777777" w:rsidR="00D16A71" w:rsidRPr="00D16A71" w:rsidRDefault="00D16A71" w:rsidP="00D16A71">
            <w:pPr>
              <w:spacing w:before="120"/>
            </w:pPr>
            <w:r w:rsidRPr="00D16A71">
              <w:t>rabbits</w:t>
            </w:r>
          </w:p>
        </w:tc>
      </w:tr>
      <w:tr w:rsidR="00D16A71" w:rsidRPr="00DA19F8" w14:paraId="30922AEC" w14:textId="77777777" w:rsidTr="00D21504">
        <w:trPr>
          <w:cnfStyle w:val="000000010000" w:firstRow="0" w:lastRow="0" w:firstColumn="0" w:lastColumn="0" w:oddVBand="0" w:evenVBand="0" w:oddHBand="0" w:evenHBand="1" w:firstRowFirstColumn="0" w:firstRowLastColumn="0" w:lastRowFirstColumn="0" w:lastRowLastColumn="0"/>
          <w:trHeight w:val="300"/>
        </w:trPr>
        <w:tc>
          <w:tcPr>
            <w:tcW w:w="1000" w:type="pct"/>
            <w:hideMark/>
          </w:tcPr>
          <w:p w14:paraId="675EE34A" w14:textId="77777777" w:rsidR="00D16A71" w:rsidRPr="00D16A71" w:rsidRDefault="00D16A71" w:rsidP="00D16A71">
            <w:pPr>
              <w:spacing w:before="120"/>
            </w:pPr>
            <w:r w:rsidRPr="00D16A71">
              <w:t>indigenous</w:t>
            </w:r>
          </w:p>
        </w:tc>
        <w:tc>
          <w:tcPr>
            <w:tcW w:w="1000" w:type="pct"/>
            <w:hideMark/>
          </w:tcPr>
          <w:p w14:paraId="3E426B9E" w14:textId="77777777" w:rsidR="00D16A71" w:rsidRPr="00D16A71" w:rsidRDefault="00D16A71" w:rsidP="00D16A71">
            <w:pPr>
              <w:spacing w:before="120"/>
            </w:pPr>
            <w:r w:rsidRPr="00D16A71">
              <w:t>1859</w:t>
            </w:r>
          </w:p>
        </w:tc>
        <w:tc>
          <w:tcPr>
            <w:tcW w:w="1000" w:type="pct"/>
            <w:hideMark/>
          </w:tcPr>
          <w:p w14:paraId="15276F28" w14:textId="77777777" w:rsidR="00D16A71" w:rsidRPr="00D16A71" w:rsidRDefault="00D16A71" w:rsidP="00D16A71">
            <w:pPr>
              <w:spacing w:before="120"/>
            </w:pPr>
            <w:r w:rsidRPr="00D16A71">
              <w:t>whispers</w:t>
            </w:r>
          </w:p>
        </w:tc>
        <w:tc>
          <w:tcPr>
            <w:tcW w:w="1000" w:type="pct"/>
            <w:hideMark/>
          </w:tcPr>
          <w:p w14:paraId="24E01472" w14:textId="77777777" w:rsidR="00D16A71" w:rsidRPr="00D16A71" w:rsidRDefault="00D16A71" w:rsidP="00D16A71">
            <w:pPr>
              <w:spacing w:before="120"/>
            </w:pPr>
            <w:r w:rsidRPr="00D16A71">
              <w:t>listener</w:t>
            </w:r>
          </w:p>
        </w:tc>
        <w:tc>
          <w:tcPr>
            <w:tcW w:w="1000" w:type="pct"/>
          </w:tcPr>
          <w:p w14:paraId="437D14C2" w14:textId="77777777" w:rsidR="00D16A71" w:rsidRPr="00D16A71" w:rsidRDefault="00D16A71" w:rsidP="00D16A71">
            <w:pPr>
              <w:spacing w:before="120"/>
            </w:pPr>
            <w:r w:rsidRPr="00D16A71">
              <w:t>mothers</w:t>
            </w:r>
          </w:p>
        </w:tc>
      </w:tr>
      <w:tr w:rsidR="00D16A71" w:rsidRPr="00D16A71" w14:paraId="6EB33567" w14:textId="77777777" w:rsidTr="00D21504">
        <w:trPr>
          <w:cnfStyle w:val="000000100000" w:firstRow="0" w:lastRow="0" w:firstColumn="0" w:lastColumn="0" w:oddVBand="0" w:evenVBand="0" w:oddHBand="1" w:evenHBand="0" w:firstRowFirstColumn="0" w:firstRowLastColumn="0" w:lastRowFirstColumn="0" w:lastRowLastColumn="0"/>
          <w:trHeight w:val="300"/>
        </w:trPr>
        <w:tc>
          <w:tcPr>
            <w:tcW w:w="1000" w:type="pct"/>
          </w:tcPr>
          <w:p w14:paraId="5D3EB0EA" w14:textId="6C099515" w:rsidR="00D16A71" w:rsidRPr="00D16A71" w:rsidRDefault="00D16A71" w:rsidP="00D16A71">
            <w:pPr>
              <w:spacing w:before="120"/>
            </w:pPr>
            <w:r>
              <w:t>animals</w:t>
            </w:r>
          </w:p>
        </w:tc>
        <w:tc>
          <w:tcPr>
            <w:tcW w:w="1000" w:type="pct"/>
          </w:tcPr>
          <w:p w14:paraId="4915EB68" w14:textId="77777777" w:rsidR="00D16A71" w:rsidRPr="00D16A71" w:rsidRDefault="00D16A71" w:rsidP="00D16A71">
            <w:pPr>
              <w:spacing w:before="120"/>
            </w:pPr>
          </w:p>
        </w:tc>
        <w:tc>
          <w:tcPr>
            <w:tcW w:w="1000" w:type="pct"/>
          </w:tcPr>
          <w:p w14:paraId="68F4CBEC" w14:textId="77777777" w:rsidR="00D16A71" w:rsidRPr="00D16A71" w:rsidRDefault="00D16A71" w:rsidP="00D16A71">
            <w:pPr>
              <w:spacing w:before="120"/>
            </w:pPr>
          </w:p>
        </w:tc>
        <w:tc>
          <w:tcPr>
            <w:tcW w:w="1000" w:type="pct"/>
          </w:tcPr>
          <w:p w14:paraId="12400018" w14:textId="77777777" w:rsidR="00D16A71" w:rsidRPr="00D16A71" w:rsidRDefault="00D16A71" w:rsidP="00D16A71">
            <w:pPr>
              <w:spacing w:before="120"/>
            </w:pPr>
          </w:p>
        </w:tc>
        <w:tc>
          <w:tcPr>
            <w:tcW w:w="1000" w:type="pct"/>
          </w:tcPr>
          <w:p w14:paraId="3C5046A6" w14:textId="77777777" w:rsidR="00D16A71" w:rsidRPr="00D16A71" w:rsidRDefault="00D16A71" w:rsidP="00D16A71">
            <w:pPr>
              <w:spacing w:before="120"/>
            </w:pPr>
          </w:p>
        </w:tc>
      </w:tr>
    </w:tbl>
    <w:p w14:paraId="43F2188C" w14:textId="26D6C7BD" w:rsidR="00DA19F8" w:rsidRPr="00DA19F8" w:rsidRDefault="5B0C619B" w:rsidP="67462548">
      <w:pPr>
        <w:pStyle w:val="Heading3"/>
        <w:spacing w:line="240" w:lineRule="auto"/>
      </w:pPr>
      <w:bookmarkStart w:id="11" w:name="_Toc207874151"/>
      <w:r>
        <w:lastRenderedPageBreak/>
        <w:t>Answer sheet</w:t>
      </w:r>
      <w:bookmarkEnd w:id="11"/>
    </w:p>
    <w:p w14:paraId="79523E4A" w14:textId="38AD9C39" w:rsidR="00DA19F8" w:rsidRPr="00DA19F8" w:rsidRDefault="5B0C619B" w:rsidP="67462548">
      <w:pPr>
        <w:pStyle w:val="Heading3"/>
        <w:spacing w:line="240" w:lineRule="auto"/>
      </w:pPr>
      <w:bookmarkStart w:id="12" w:name="_Toc207874152"/>
      <w:r>
        <w:t>‘Where</w:t>
      </w:r>
      <w:r w:rsidR="004E4B65">
        <w:t>?’</w:t>
      </w:r>
      <w:r>
        <w:t xml:space="preserve"> – Kate Miller</w:t>
      </w:r>
      <w:r w:rsidR="004E4B65">
        <w:t>-</w:t>
      </w:r>
      <w:r>
        <w:t>Heidke cloze passage</w:t>
      </w:r>
      <w:bookmarkEnd w:id="12"/>
    </w:p>
    <w:p w14:paraId="632C95D1" w14:textId="6537FF01" w:rsidR="00DA19F8" w:rsidRPr="00DA19F8" w:rsidRDefault="00DA19F8" w:rsidP="00982ACE">
      <w:r w:rsidRPr="11CC78AB">
        <w:rPr>
          <w:lang w:val="en-US"/>
        </w:rPr>
        <w:t>The piece ‘</w:t>
      </w:r>
      <w:r w:rsidR="19FF4BDE" w:rsidRPr="11CC78AB">
        <w:rPr>
          <w:lang w:val="en-US"/>
        </w:rPr>
        <w:t>W</w:t>
      </w:r>
      <w:r w:rsidRPr="11CC78AB">
        <w:rPr>
          <w:lang w:val="en-US"/>
        </w:rPr>
        <w:t>here</w:t>
      </w:r>
      <w:r w:rsidR="00982ACE">
        <w:rPr>
          <w:lang w:val="en-US"/>
        </w:rPr>
        <w:t>?</w:t>
      </w:r>
      <w:r w:rsidRPr="11CC78AB">
        <w:rPr>
          <w:lang w:val="en-US"/>
        </w:rPr>
        <w:t xml:space="preserve">’ was written from the perspective of the </w:t>
      </w:r>
      <w:r w:rsidR="66D35BF0" w:rsidRPr="11CC78AB">
        <w:rPr>
          <w:b/>
          <w:bCs/>
          <w:lang w:val="en-US"/>
        </w:rPr>
        <w:t>marsupials</w:t>
      </w:r>
      <w:r w:rsidRPr="11CC78AB">
        <w:rPr>
          <w:lang w:val="en-US"/>
        </w:rPr>
        <w:t xml:space="preserve">. The lyrics indicate these perspectives by referring to the </w:t>
      </w:r>
      <w:r w:rsidRPr="11CC78AB">
        <w:rPr>
          <w:b/>
          <w:bCs/>
          <w:lang w:val="en-US"/>
        </w:rPr>
        <w:t xml:space="preserve">land </w:t>
      </w:r>
      <w:r w:rsidRPr="11CC78AB">
        <w:rPr>
          <w:lang w:val="en-US"/>
        </w:rPr>
        <w:t xml:space="preserve">and the changes that have occurred since the arrival of </w:t>
      </w:r>
      <w:r w:rsidR="33F2D430" w:rsidRPr="11CC78AB">
        <w:rPr>
          <w:lang w:val="en-US"/>
        </w:rPr>
        <w:t>the</w:t>
      </w:r>
      <w:r w:rsidRPr="11CC78AB">
        <w:rPr>
          <w:lang w:val="en-US"/>
        </w:rPr>
        <w:t xml:space="preserve"> </w:t>
      </w:r>
      <w:r w:rsidR="02463EB7" w:rsidRPr="11CC78AB">
        <w:rPr>
          <w:b/>
          <w:bCs/>
          <w:lang w:val="en-US"/>
        </w:rPr>
        <w:t>rabbits</w:t>
      </w:r>
      <w:r w:rsidRPr="00982ACE">
        <w:rPr>
          <w:lang w:val="en-US"/>
        </w:rPr>
        <w:t>.</w:t>
      </w:r>
      <w:r w:rsidRPr="11CC78AB">
        <w:rPr>
          <w:b/>
          <w:bCs/>
          <w:lang w:val="en-US"/>
        </w:rPr>
        <w:t xml:space="preserve"> </w:t>
      </w:r>
      <w:r w:rsidRPr="11CC78AB">
        <w:rPr>
          <w:lang w:val="en-US"/>
        </w:rPr>
        <w:t xml:space="preserve">The lyrics indicating this are as follows ‘I have walked these </w:t>
      </w:r>
      <w:proofErr w:type="gramStart"/>
      <w:r w:rsidRPr="11CC78AB">
        <w:rPr>
          <w:b/>
          <w:bCs/>
          <w:lang w:val="en-US"/>
        </w:rPr>
        <w:t>plains</w:t>
      </w:r>
      <w:proofErr w:type="gramEnd"/>
      <w:r w:rsidRPr="11CC78AB">
        <w:rPr>
          <w:b/>
          <w:bCs/>
          <w:lang w:val="en-US"/>
        </w:rPr>
        <w:t xml:space="preserve"> </w:t>
      </w:r>
      <w:r w:rsidRPr="11CC78AB">
        <w:rPr>
          <w:lang w:val="en-US"/>
        </w:rPr>
        <w:t>for the whole</w:t>
      </w:r>
      <w:r w:rsidRPr="11CC78AB">
        <w:rPr>
          <w:b/>
          <w:bCs/>
          <w:lang w:val="en-US"/>
        </w:rPr>
        <w:t xml:space="preserve"> </w:t>
      </w:r>
      <w:r w:rsidRPr="11CC78AB">
        <w:rPr>
          <w:lang w:val="en-US"/>
        </w:rPr>
        <w:t>mem’ry of my</w:t>
      </w:r>
      <w:r w:rsidRPr="11CC78AB">
        <w:rPr>
          <w:b/>
          <w:bCs/>
          <w:lang w:val="en-US"/>
        </w:rPr>
        <w:t xml:space="preserve"> </w:t>
      </w:r>
      <w:proofErr w:type="gramStart"/>
      <w:r w:rsidR="00266A5C">
        <w:rPr>
          <w:b/>
          <w:bCs/>
          <w:lang w:val="en-US"/>
        </w:rPr>
        <w:t>soul</w:t>
      </w:r>
      <w:r w:rsidR="00266A5C" w:rsidRPr="11CC78AB">
        <w:rPr>
          <w:b/>
          <w:bCs/>
          <w:lang w:val="en-US"/>
        </w:rPr>
        <w:t>’</w:t>
      </w:r>
      <w:r w:rsidRPr="00982ACE">
        <w:rPr>
          <w:lang w:val="en-US"/>
        </w:rPr>
        <w:t>.</w:t>
      </w:r>
      <w:proofErr w:type="gramEnd"/>
    </w:p>
    <w:p w14:paraId="407C535C" w14:textId="7DD72EF4" w:rsidR="00DA19F8" w:rsidRPr="00DA19F8" w:rsidRDefault="00DA19F8" w:rsidP="00982ACE">
      <w:r w:rsidRPr="00DA19F8">
        <w:t xml:space="preserve">The song indicates that the </w:t>
      </w:r>
      <w:r w:rsidRPr="7CD75A12">
        <w:rPr>
          <w:b/>
        </w:rPr>
        <w:t>land</w:t>
      </w:r>
      <w:r w:rsidRPr="00DA19F8">
        <w:rPr>
          <w:b/>
          <w:bCs/>
        </w:rPr>
        <w:t xml:space="preserve"> </w:t>
      </w:r>
      <w:r w:rsidRPr="00DA19F8">
        <w:t xml:space="preserve">needs </w:t>
      </w:r>
      <w:r w:rsidRPr="00DA19F8">
        <w:rPr>
          <w:b/>
          <w:bCs/>
        </w:rPr>
        <w:t>saving</w:t>
      </w:r>
      <w:r w:rsidRPr="00DA19F8">
        <w:t xml:space="preserve">, and this is done through the </w:t>
      </w:r>
      <w:r w:rsidRPr="00DA19F8">
        <w:rPr>
          <w:b/>
          <w:bCs/>
        </w:rPr>
        <w:t>chorus</w:t>
      </w:r>
      <w:r w:rsidRPr="00DA19F8">
        <w:t xml:space="preserve"> lyrics</w:t>
      </w:r>
      <w:r w:rsidRPr="00DA19F8">
        <w:rPr>
          <w:b/>
          <w:bCs/>
        </w:rPr>
        <w:t xml:space="preserve">. </w:t>
      </w:r>
      <w:r w:rsidRPr="00DA19F8">
        <w:t xml:space="preserve">These include references to where is the rich, dark </w:t>
      </w:r>
      <w:r w:rsidRPr="00DA19F8">
        <w:rPr>
          <w:b/>
          <w:bCs/>
        </w:rPr>
        <w:t>earth</w:t>
      </w:r>
      <w:r w:rsidRPr="00DA19F8">
        <w:t>’, ‘</w:t>
      </w:r>
      <w:r w:rsidRPr="7CD75A12">
        <w:rPr>
          <w:b/>
        </w:rPr>
        <w:t>smell</w:t>
      </w:r>
      <w:r w:rsidRPr="00DA19F8">
        <w:t xml:space="preserve"> of the</w:t>
      </w:r>
      <w:r w:rsidRPr="00DA19F8">
        <w:rPr>
          <w:b/>
          <w:bCs/>
        </w:rPr>
        <w:t xml:space="preserve"> rain</w:t>
      </w:r>
      <w:r w:rsidRPr="00DA19F8">
        <w:t xml:space="preserve">’, ‘the </w:t>
      </w:r>
      <w:r w:rsidRPr="00DA19F8">
        <w:rPr>
          <w:b/>
          <w:bCs/>
        </w:rPr>
        <w:t>billabongs</w:t>
      </w:r>
      <w:r w:rsidRPr="00DA19F8">
        <w:t>, the long-legged</w:t>
      </w:r>
      <w:r w:rsidRPr="00DA19F8">
        <w:rPr>
          <w:b/>
          <w:bCs/>
        </w:rPr>
        <w:t xml:space="preserve"> birds</w:t>
      </w:r>
      <w:r w:rsidRPr="00DA19F8">
        <w:t xml:space="preserve">?’ The </w:t>
      </w:r>
      <w:r w:rsidRPr="00DA19F8">
        <w:rPr>
          <w:b/>
          <w:bCs/>
        </w:rPr>
        <w:t>indigenous</w:t>
      </w:r>
      <w:r w:rsidRPr="00DA19F8">
        <w:t xml:space="preserve"> people also need saving and this is shown in the lyrics ‘</w:t>
      </w:r>
      <w:r w:rsidRPr="00DA19F8">
        <w:rPr>
          <w:b/>
          <w:bCs/>
        </w:rPr>
        <w:t>ghosts</w:t>
      </w:r>
      <w:r w:rsidRPr="00DA19F8">
        <w:t xml:space="preserve"> of these plains’.</w:t>
      </w:r>
    </w:p>
    <w:p w14:paraId="7C96C17E" w14:textId="69DDD16E" w:rsidR="00DA19F8" w:rsidRPr="00DA19F8" w:rsidRDefault="00DA19F8" w:rsidP="00982ACE">
      <w:r>
        <w:t xml:space="preserve">The </w:t>
      </w:r>
      <w:r w:rsidRPr="11CC78AB">
        <w:rPr>
          <w:b/>
          <w:bCs/>
        </w:rPr>
        <w:t>mothers</w:t>
      </w:r>
      <w:r>
        <w:t xml:space="preserve"> and the fathers in this song are the</w:t>
      </w:r>
      <w:r w:rsidR="00E603C4">
        <w:t xml:space="preserve"> sym</w:t>
      </w:r>
      <w:r w:rsidR="00362150">
        <w:t>bolic</w:t>
      </w:r>
      <w:r>
        <w:t xml:space="preserve"> </w:t>
      </w:r>
      <w:r w:rsidRPr="11CC78AB">
        <w:rPr>
          <w:b/>
          <w:bCs/>
        </w:rPr>
        <w:t>ancestors</w:t>
      </w:r>
      <w:r>
        <w:t xml:space="preserve"> of the </w:t>
      </w:r>
      <w:r w:rsidR="49C4D3DE" w:rsidRPr="11CC78AB">
        <w:rPr>
          <w:b/>
          <w:bCs/>
        </w:rPr>
        <w:t>marsupials</w:t>
      </w:r>
      <w:r>
        <w:t xml:space="preserve">, as the song talks about the soul of these people and their </w:t>
      </w:r>
      <w:r w:rsidRPr="11CC78AB">
        <w:rPr>
          <w:b/>
          <w:bCs/>
        </w:rPr>
        <w:t xml:space="preserve">connection </w:t>
      </w:r>
      <w:r>
        <w:t xml:space="preserve">to the land. The </w:t>
      </w:r>
      <w:r w:rsidRPr="11CC78AB">
        <w:rPr>
          <w:b/>
          <w:bCs/>
        </w:rPr>
        <w:t>rabbits</w:t>
      </w:r>
      <w:r>
        <w:t xml:space="preserve"> </w:t>
      </w:r>
      <w:r w:rsidR="0A39566F">
        <w:t xml:space="preserve">represent </w:t>
      </w:r>
      <w:r>
        <w:t xml:space="preserve"> the </w:t>
      </w:r>
      <w:r w:rsidRPr="11CC78AB">
        <w:rPr>
          <w:b/>
          <w:bCs/>
        </w:rPr>
        <w:t>European settlers</w:t>
      </w:r>
      <w:r>
        <w:t xml:space="preserve"> as they invade the land. Rabbits were an introduced </w:t>
      </w:r>
      <w:r w:rsidRPr="11CC78AB">
        <w:rPr>
          <w:b/>
          <w:bCs/>
        </w:rPr>
        <w:t>species</w:t>
      </w:r>
      <w:r>
        <w:t xml:space="preserve"> to </w:t>
      </w:r>
      <w:r w:rsidRPr="11CC78AB">
        <w:rPr>
          <w:b/>
          <w:bCs/>
        </w:rPr>
        <w:t>Australia</w:t>
      </w:r>
      <w:r>
        <w:t xml:space="preserve"> in </w:t>
      </w:r>
      <w:r w:rsidRPr="11CC78AB">
        <w:rPr>
          <w:b/>
          <w:bCs/>
        </w:rPr>
        <w:t>1859,</w:t>
      </w:r>
      <w:r>
        <w:t xml:space="preserve"> and these </w:t>
      </w:r>
      <w:r w:rsidRPr="11CC78AB">
        <w:rPr>
          <w:b/>
          <w:bCs/>
        </w:rPr>
        <w:t>animals</w:t>
      </w:r>
      <w:r>
        <w:t xml:space="preserve"> are used in this song to create an </w:t>
      </w:r>
      <w:r w:rsidRPr="11CC78AB">
        <w:rPr>
          <w:b/>
          <w:bCs/>
        </w:rPr>
        <w:t>imagery</w:t>
      </w:r>
      <w:r>
        <w:t xml:space="preserve"> that relates to </w:t>
      </w:r>
      <w:r w:rsidRPr="11CC78AB">
        <w:rPr>
          <w:b/>
          <w:bCs/>
        </w:rPr>
        <w:t>colonising</w:t>
      </w:r>
      <w:r>
        <w:t xml:space="preserve"> and the devastation this brought to the land. At the end of the song, Kate Miller-Heidke </w:t>
      </w:r>
      <w:r w:rsidRPr="11CC78AB">
        <w:rPr>
          <w:b/>
          <w:bCs/>
        </w:rPr>
        <w:t>whispers</w:t>
      </w:r>
      <w:r>
        <w:t xml:space="preserve"> ‘from the rabbits’ in a </w:t>
      </w:r>
      <w:r w:rsidRPr="11CC78AB">
        <w:rPr>
          <w:b/>
          <w:bCs/>
        </w:rPr>
        <w:t>haunting</w:t>
      </w:r>
      <w:r>
        <w:t xml:space="preserve"> manner to make the </w:t>
      </w:r>
      <w:r w:rsidRPr="11CC78AB">
        <w:rPr>
          <w:b/>
          <w:bCs/>
        </w:rPr>
        <w:t>listener</w:t>
      </w:r>
      <w:r>
        <w:t xml:space="preserve"> think about the effects of </w:t>
      </w:r>
      <w:r w:rsidRPr="11CC78AB">
        <w:rPr>
          <w:b/>
          <w:bCs/>
        </w:rPr>
        <w:t>colonisation</w:t>
      </w:r>
      <w:r>
        <w:t>.</w:t>
      </w:r>
    </w:p>
    <w:p w14:paraId="283F9BD4" w14:textId="77777777" w:rsidR="001D6AE8" w:rsidRPr="00982ACE" w:rsidRDefault="001D6AE8" w:rsidP="00982ACE">
      <w:r w:rsidRPr="00982ACE">
        <w:br w:type="page"/>
      </w:r>
    </w:p>
    <w:p w14:paraId="5975CDC6" w14:textId="72A42193" w:rsidR="000B40B9" w:rsidRDefault="000B40B9" w:rsidP="00A10CA2">
      <w:pPr>
        <w:pStyle w:val="Heading2"/>
      </w:pPr>
      <w:bookmarkStart w:id="13" w:name="_Toc207874153"/>
      <w:r w:rsidRPr="00A10CA2">
        <w:lastRenderedPageBreak/>
        <w:t>Activity</w:t>
      </w:r>
      <w:r>
        <w:t xml:space="preserve"> 2.2 – ‘Where</w:t>
      </w:r>
      <w:r w:rsidR="00A10CA2">
        <w:t>?</w:t>
      </w:r>
      <w:r>
        <w:t>’ – Kate Miller</w:t>
      </w:r>
      <w:r w:rsidR="00A10CA2">
        <w:t>-</w:t>
      </w:r>
      <w:r>
        <w:t xml:space="preserve">Heidke </w:t>
      </w:r>
      <w:r w:rsidR="00BB6D4A">
        <w:t>– listening and performing</w:t>
      </w:r>
      <w:bookmarkEnd w:id="13"/>
    </w:p>
    <w:p w14:paraId="0BCD21CC" w14:textId="2F693EC9" w:rsidR="00B214B3" w:rsidRPr="00A10CA2" w:rsidRDefault="00B214B3" w:rsidP="00A10CA2">
      <w:pPr>
        <w:pStyle w:val="Heading3"/>
      </w:pPr>
      <w:bookmarkStart w:id="14" w:name="_Toc207874154"/>
      <w:r w:rsidRPr="00A10CA2">
        <w:t xml:space="preserve">Answers – </w:t>
      </w:r>
      <w:r w:rsidR="00266A5C">
        <w:t xml:space="preserve">chorus </w:t>
      </w:r>
      <w:r w:rsidRPr="00A10CA2">
        <w:t>2 score reading questions</w:t>
      </w:r>
      <w:bookmarkEnd w:id="14"/>
      <w:r w:rsidRPr="00A10CA2">
        <w:t xml:space="preserve"> </w:t>
      </w:r>
    </w:p>
    <w:p w14:paraId="00574E57" w14:textId="34C1F710" w:rsidR="009E09F7" w:rsidRDefault="003A6801" w:rsidP="004A3F4F">
      <w:pPr>
        <w:pStyle w:val="ListNumber"/>
        <w:numPr>
          <w:ilvl w:val="0"/>
          <w:numId w:val="7"/>
        </w:numPr>
        <w:rPr>
          <w:rStyle w:val="Strong"/>
        </w:rPr>
      </w:pPr>
      <w:r>
        <w:t xml:space="preserve">List the </w:t>
      </w:r>
      <w:r w:rsidR="00B214B3" w:rsidRPr="00FD2F29">
        <w:t>chords used in chorus 2</w:t>
      </w:r>
      <w:r w:rsidR="00B214B3">
        <w:t xml:space="preserve"> – </w:t>
      </w:r>
      <w:r w:rsidR="00B214B3" w:rsidRPr="00E51747">
        <w:rPr>
          <w:rStyle w:val="Strong"/>
        </w:rPr>
        <w:t>Eb min, Eb min, Db/F (Db chord with an F as the bass note), Gb, Absus4 (Ab, Db and Eb), Ab</w:t>
      </w:r>
    </w:p>
    <w:p w14:paraId="74E06F02" w14:textId="10721429" w:rsidR="00A86AA2" w:rsidRPr="00A86AA2" w:rsidRDefault="009E09F7" w:rsidP="004A3F4F">
      <w:pPr>
        <w:pStyle w:val="ListNumber"/>
        <w:numPr>
          <w:ilvl w:val="0"/>
          <w:numId w:val="7"/>
        </w:numPr>
        <w:rPr>
          <w:rFonts w:eastAsiaTheme="minorEastAsia"/>
        </w:rPr>
      </w:pPr>
      <w:r w:rsidRPr="004F6387">
        <w:t>W</w:t>
      </w:r>
      <w:r w:rsidR="00B214B3" w:rsidRPr="00FD2F29">
        <w:t>hat is the effect of the very low left hand piano octave notes</w:t>
      </w:r>
      <w:r w:rsidR="00A10CA2">
        <w:t>?</w:t>
      </w:r>
      <w:r w:rsidR="00B214B3">
        <w:t xml:space="preserve"> – </w:t>
      </w:r>
      <w:r w:rsidR="00B214B3" w:rsidRPr="00E51747">
        <w:rPr>
          <w:rStyle w:val="Strong"/>
        </w:rPr>
        <w:t>the low notes extend the range of the piano, whilst adding to the mood of the piece</w:t>
      </w:r>
      <w:r w:rsidR="00040D1B">
        <w:rPr>
          <w:rStyle w:val="Strong"/>
        </w:rPr>
        <w:t xml:space="preserve">. </w:t>
      </w:r>
      <w:r w:rsidR="00040D1B" w:rsidRPr="00A86AA2">
        <w:rPr>
          <w:b/>
          <w:bCs/>
        </w:rPr>
        <w:t>These notes support the harmonic line of the piece (harmonic rhythm), creates a sense of openness and stillness in the bass line to support the lyrics</w:t>
      </w:r>
      <w:r w:rsidR="00040D1B" w:rsidRPr="00EE3CDD">
        <w:t>.</w:t>
      </w:r>
    </w:p>
    <w:p w14:paraId="43A012AD" w14:textId="4FA38155" w:rsidR="00B214B3" w:rsidRPr="00A86AA2" w:rsidRDefault="00B214B3" w:rsidP="004A3F4F">
      <w:pPr>
        <w:pStyle w:val="ListNumber"/>
        <w:numPr>
          <w:ilvl w:val="0"/>
          <w:numId w:val="7"/>
        </w:numPr>
        <w:rPr>
          <w:rFonts w:eastAsiaTheme="minorEastAsia"/>
        </w:rPr>
      </w:pPr>
      <w:r w:rsidRPr="00FD2F29">
        <w:t>In bar</w:t>
      </w:r>
      <w:r w:rsidR="004F6387">
        <w:t>s</w:t>
      </w:r>
      <w:r w:rsidRPr="00FD2F29">
        <w:t xml:space="preserve"> 112, 117 and 123, the piano right hand uses dotted crotchets. What does this do to the rhythmic pulse of the piece</w:t>
      </w:r>
      <w:r w:rsidR="00EE3CDD">
        <w:t>?</w:t>
      </w:r>
      <w:r>
        <w:t xml:space="preserve"> – </w:t>
      </w:r>
      <w:r w:rsidRPr="00E51747">
        <w:rPr>
          <w:rStyle w:val="Strong"/>
        </w:rPr>
        <w:t xml:space="preserve">the change to dotted crotchets gives a feel of </w:t>
      </w:r>
      <w:r w:rsidR="00EE3CDD">
        <w:rPr>
          <w:rStyle w:val="Strong"/>
        </w:rPr>
        <w:t>2</w:t>
      </w:r>
      <w:r w:rsidR="00EE3CDD" w:rsidRPr="00E51747">
        <w:rPr>
          <w:rStyle w:val="Strong"/>
        </w:rPr>
        <w:t xml:space="preserve"> </w:t>
      </w:r>
      <w:r w:rsidRPr="00E51747">
        <w:rPr>
          <w:rStyle w:val="Strong"/>
        </w:rPr>
        <w:t xml:space="preserve">in a bar to represent a </w:t>
      </w:r>
      <m:oMath>
        <m:f>
          <m:fPr>
            <m:type m:val="noBar"/>
            <m:ctrlPr>
              <w:rPr>
                <w:rStyle w:val="Strong"/>
                <w:rFonts w:ascii="Cambria Math" w:hAnsi="Cambria Math"/>
                <w:b w:val="0"/>
                <w:bCs w:val="0"/>
                <w:i/>
                <w:sz w:val="28"/>
                <w:szCs w:val="28"/>
              </w:rPr>
            </m:ctrlPr>
          </m:fPr>
          <m:num>
            <m:r>
              <w:rPr>
                <w:rStyle w:val="Strong"/>
                <w:rFonts w:ascii="Cambria Math" w:hAnsi="Cambria Math"/>
                <w:sz w:val="28"/>
                <w:szCs w:val="28"/>
              </w:rPr>
              <m:t>6</m:t>
            </m:r>
          </m:num>
          <m:den>
            <m:r>
              <w:rPr>
                <w:rStyle w:val="Strong"/>
                <w:rFonts w:ascii="Cambria Math" w:hAnsi="Cambria Math"/>
                <w:sz w:val="28"/>
                <w:szCs w:val="28"/>
              </w:rPr>
              <m:t>8</m:t>
            </m:r>
          </m:den>
        </m:f>
      </m:oMath>
      <w:r w:rsidRPr="00E51747">
        <w:rPr>
          <w:rStyle w:val="Strong"/>
        </w:rPr>
        <w:t xml:space="preserve"> feel. This contrasts with the other bars of the third verse, where the </w:t>
      </w:r>
      <m:oMath>
        <m:f>
          <m:fPr>
            <m:type m:val="noBar"/>
            <m:ctrlPr>
              <w:rPr>
                <w:rStyle w:val="Strong"/>
                <w:rFonts w:ascii="Cambria Math" w:hAnsi="Cambria Math"/>
                <w:b w:val="0"/>
                <w:bCs w:val="0"/>
                <w:i/>
                <w:sz w:val="28"/>
                <w:szCs w:val="28"/>
              </w:rPr>
            </m:ctrlPr>
          </m:fPr>
          <m:num>
            <m:r>
              <w:rPr>
                <w:rStyle w:val="Strong"/>
                <w:rFonts w:ascii="Cambria Math" w:hAnsi="Cambria Math"/>
                <w:sz w:val="28"/>
                <w:szCs w:val="28"/>
              </w:rPr>
              <m:t>3</m:t>
            </m:r>
          </m:num>
          <m:den>
            <m:r>
              <w:rPr>
                <w:rStyle w:val="Strong"/>
                <w:rFonts w:ascii="Cambria Math" w:hAnsi="Cambria Math"/>
                <w:sz w:val="28"/>
                <w:szCs w:val="28"/>
              </w:rPr>
              <m:t>4</m:t>
            </m:r>
          </m:den>
        </m:f>
      </m:oMath>
      <w:r w:rsidRPr="00E51747">
        <w:rPr>
          <w:rStyle w:val="Strong"/>
        </w:rPr>
        <w:t xml:space="preserve"> time signature is supported by quaver </w:t>
      </w:r>
      <w:r w:rsidRPr="00F01C15">
        <w:rPr>
          <w:rStyle w:val="Strong"/>
          <w:i/>
          <w:iCs/>
        </w:rPr>
        <w:t>ostinato</w:t>
      </w:r>
      <w:r w:rsidRPr="00E51747">
        <w:rPr>
          <w:rStyle w:val="Strong"/>
        </w:rPr>
        <w:t xml:space="preserve"> in the piano’s right hand. This rhythmic shift implies a hemiola (</w:t>
      </w:r>
      <w:r w:rsidR="00EE3CDD">
        <w:rPr>
          <w:rStyle w:val="Strong"/>
        </w:rPr>
        <w:t>3</w:t>
      </w:r>
      <w:r w:rsidR="00EE3CDD" w:rsidRPr="00E51747">
        <w:rPr>
          <w:rStyle w:val="Strong"/>
        </w:rPr>
        <w:t xml:space="preserve"> </w:t>
      </w:r>
      <w:r w:rsidRPr="00E51747">
        <w:rPr>
          <w:rStyle w:val="Strong"/>
        </w:rPr>
        <w:t xml:space="preserve">beats per bar is shifted to a feeling of </w:t>
      </w:r>
      <w:r w:rsidR="00EE3CDD">
        <w:rPr>
          <w:rStyle w:val="Strong"/>
        </w:rPr>
        <w:t>2</w:t>
      </w:r>
      <w:r w:rsidR="00EE3CDD" w:rsidRPr="00E51747">
        <w:rPr>
          <w:rStyle w:val="Strong"/>
        </w:rPr>
        <w:t xml:space="preserve"> </w:t>
      </w:r>
      <w:r w:rsidRPr="00E51747">
        <w:rPr>
          <w:rStyle w:val="Strong"/>
        </w:rPr>
        <w:t>beats per bar)</w:t>
      </w:r>
      <w:r w:rsidRPr="00A86AA2">
        <w:rPr>
          <w:rFonts w:eastAsiaTheme="minorEastAsia"/>
        </w:rPr>
        <w:t xml:space="preserve">. </w:t>
      </w:r>
    </w:p>
    <w:p w14:paraId="76126F09" w14:textId="62A148FC" w:rsidR="004820B8" w:rsidRDefault="00B214B3" w:rsidP="004A3F4F">
      <w:pPr>
        <w:pStyle w:val="ListNumber"/>
        <w:numPr>
          <w:ilvl w:val="0"/>
          <w:numId w:val="7"/>
        </w:numPr>
        <w:rPr>
          <w:rStyle w:val="Strong"/>
        </w:rPr>
      </w:pPr>
      <w:r w:rsidRPr="00FD2F29">
        <w:t>What does this symbol mean in bar 108: Db/F</w:t>
      </w:r>
      <w:r>
        <w:t xml:space="preserve"> – </w:t>
      </w:r>
      <w:r w:rsidRPr="00E51747">
        <w:rPr>
          <w:rStyle w:val="Strong"/>
        </w:rPr>
        <w:t>the chord for this bar is Db major (Db, F, A) with a F in the bass clef (left hand of the piano)</w:t>
      </w:r>
      <w:r w:rsidRPr="00EE3CDD">
        <w:rPr>
          <w:rStyle w:val="Strong"/>
          <w:b w:val="0"/>
          <w:bCs w:val="0"/>
        </w:rPr>
        <w:t>.</w:t>
      </w:r>
    </w:p>
    <w:p w14:paraId="38C79DD6" w14:textId="44772441" w:rsidR="00CA0FB7" w:rsidRPr="009B0222" w:rsidRDefault="00B214B3" w:rsidP="004A3F4F">
      <w:pPr>
        <w:pStyle w:val="ListNumber"/>
        <w:numPr>
          <w:ilvl w:val="0"/>
          <w:numId w:val="7"/>
        </w:numPr>
        <w:rPr>
          <w:b/>
          <w:bCs/>
        </w:rPr>
      </w:pPr>
      <w:r>
        <w:t xml:space="preserve">Look at the first </w:t>
      </w:r>
      <w:r w:rsidR="00EE3CDD">
        <w:t xml:space="preserve">3 </w:t>
      </w:r>
      <w:r>
        <w:t xml:space="preserve">phrases of the melody line for chorus 2. </w:t>
      </w:r>
      <w:r w:rsidRPr="00FD2F29">
        <w:t xml:space="preserve">Outline one observation about </w:t>
      </w:r>
      <w:r w:rsidR="00EE3CDD">
        <w:t>this</w:t>
      </w:r>
      <w:r w:rsidR="00EE3CDD" w:rsidRPr="00FD2F29">
        <w:t xml:space="preserve"> </w:t>
      </w:r>
      <w:r w:rsidRPr="00FD2F29">
        <w:t>melody</w:t>
      </w:r>
      <w:r>
        <w:t xml:space="preserve">– </w:t>
      </w:r>
      <w:r w:rsidRPr="00E51747">
        <w:rPr>
          <w:rStyle w:val="Strong"/>
        </w:rPr>
        <w:t xml:space="preserve">the first </w:t>
      </w:r>
      <w:r w:rsidR="00EE3CDD">
        <w:rPr>
          <w:rStyle w:val="Strong"/>
        </w:rPr>
        <w:t>2</w:t>
      </w:r>
      <w:r w:rsidR="00EE3CDD" w:rsidRPr="00E51747">
        <w:rPr>
          <w:rStyle w:val="Strong"/>
        </w:rPr>
        <w:t xml:space="preserve"> </w:t>
      </w:r>
      <w:r w:rsidRPr="00E51747">
        <w:rPr>
          <w:rStyle w:val="Strong"/>
        </w:rPr>
        <w:t xml:space="preserve">bars of the melodic line for the </w:t>
      </w:r>
      <w:r w:rsidR="00EE3CDD">
        <w:rPr>
          <w:rStyle w:val="Strong"/>
        </w:rPr>
        <w:t>3</w:t>
      </w:r>
      <w:r w:rsidR="00EE3CDD" w:rsidRPr="00E51747">
        <w:rPr>
          <w:rStyle w:val="Strong"/>
        </w:rPr>
        <w:t xml:space="preserve"> </w:t>
      </w:r>
      <w:r w:rsidRPr="00E51747">
        <w:rPr>
          <w:rStyle w:val="Strong"/>
        </w:rPr>
        <w:t xml:space="preserve">phrases start with exactly the same melodic material. The last </w:t>
      </w:r>
      <w:r w:rsidR="00EE3CDD">
        <w:rPr>
          <w:rStyle w:val="Strong"/>
        </w:rPr>
        <w:t>2</w:t>
      </w:r>
      <w:r w:rsidR="00EE3CDD" w:rsidRPr="00E51747">
        <w:rPr>
          <w:rStyle w:val="Strong"/>
        </w:rPr>
        <w:t xml:space="preserve"> </w:t>
      </w:r>
      <w:r w:rsidRPr="00E51747">
        <w:rPr>
          <w:rStyle w:val="Strong"/>
        </w:rPr>
        <w:t xml:space="preserve">bars of each phrase varies the melodic material to create interest. </w:t>
      </w:r>
      <w:r w:rsidR="00D13A72" w:rsidRPr="004820B8">
        <w:rPr>
          <w:b/>
          <w:bCs/>
        </w:rPr>
        <w:t xml:space="preserve">The beginning </w:t>
      </w:r>
      <w:r w:rsidR="00EE3CDD">
        <w:rPr>
          <w:b/>
          <w:bCs/>
        </w:rPr>
        <w:t>3</w:t>
      </w:r>
      <w:r w:rsidR="00EE3CDD" w:rsidRPr="004820B8">
        <w:rPr>
          <w:b/>
          <w:bCs/>
        </w:rPr>
        <w:t xml:space="preserve"> </w:t>
      </w:r>
      <w:r w:rsidR="00D13A72" w:rsidRPr="004820B8">
        <w:rPr>
          <w:b/>
          <w:bCs/>
        </w:rPr>
        <w:t xml:space="preserve">bars have a descending feel, with the notes moving by step, with </w:t>
      </w:r>
      <w:r w:rsidR="00EE3CDD">
        <w:rPr>
          <w:b/>
          <w:bCs/>
        </w:rPr>
        <w:t>2</w:t>
      </w:r>
      <w:r w:rsidR="00EE3CDD" w:rsidRPr="004820B8">
        <w:rPr>
          <w:b/>
          <w:bCs/>
        </w:rPr>
        <w:t xml:space="preserve"> </w:t>
      </w:r>
      <w:r w:rsidR="00D13A72" w:rsidRPr="004820B8">
        <w:rPr>
          <w:b/>
          <w:bCs/>
        </w:rPr>
        <w:t xml:space="preserve">large leaps at the end. </w:t>
      </w:r>
    </w:p>
    <w:p w14:paraId="0861023E" w14:textId="48DF1208" w:rsidR="00B214B3" w:rsidRDefault="00B214B3" w:rsidP="004A3F4F">
      <w:pPr>
        <w:pStyle w:val="ListNumber"/>
        <w:numPr>
          <w:ilvl w:val="0"/>
          <w:numId w:val="7"/>
        </w:numPr>
        <w:rPr>
          <w:rStyle w:val="Strong"/>
        </w:rPr>
      </w:pPr>
      <w:r>
        <w:t xml:space="preserve">How many notes higher </w:t>
      </w:r>
      <w:r w:rsidR="00753F0D">
        <w:t xml:space="preserve">than the beginning of chorus 2 </w:t>
      </w:r>
      <w:r>
        <w:t>is the melody of this final phrase</w:t>
      </w:r>
      <w:r w:rsidR="003C1FF0">
        <w:t>?</w:t>
      </w:r>
      <w:r>
        <w:t xml:space="preserve"> – </w:t>
      </w:r>
      <w:r w:rsidRPr="00E51747">
        <w:rPr>
          <w:rStyle w:val="Strong"/>
        </w:rPr>
        <w:t>one note (one tone – Db to Eb)</w:t>
      </w:r>
    </w:p>
    <w:p w14:paraId="3544D65D" w14:textId="4DFE3A90" w:rsidR="00AF3C66" w:rsidRPr="00AF3C66" w:rsidRDefault="00B214B3" w:rsidP="004A3F4F">
      <w:pPr>
        <w:pStyle w:val="ListNumber"/>
        <w:numPr>
          <w:ilvl w:val="0"/>
          <w:numId w:val="7"/>
        </w:numPr>
        <w:rPr>
          <w:rStyle w:val="Strong"/>
        </w:rPr>
      </w:pPr>
      <w:r>
        <w:t>What effect does this modulation add to the piece</w:t>
      </w:r>
      <w:r w:rsidR="24EE6704">
        <w:t>?</w:t>
      </w:r>
      <w:r>
        <w:t xml:space="preserve"> – </w:t>
      </w:r>
      <w:r w:rsidRPr="00E51747">
        <w:rPr>
          <w:rStyle w:val="Strong"/>
        </w:rPr>
        <w:t xml:space="preserve">a sense of uncertainty and suspense as to what is going to happen in the piece and storyline. </w:t>
      </w:r>
    </w:p>
    <w:p w14:paraId="1ABBF842" w14:textId="2AFE1F7A" w:rsidR="00494452" w:rsidRDefault="003270AE" w:rsidP="00EE3CDD">
      <w:pPr>
        <w:pStyle w:val="Heading3"/>
        <w:spacing w:after="360"/>
      </w:pPr>
      <w:bookmarkStart w:id="15" w:name="_Toc207874155"/>
      <w:r>
        <w:lastRenderedPageBreak/>
        <w:t>Circle of fifths worksheet</w:t>
      </w:r>
      <w:bookmarkEnd w:id="15"/>
    </w:p>
    <w:p w14:paraId="6CB10B2D" w14:textId="6E26EF32" w:rsidR="00EE3CDD" w:rsidRDefault="00656C66" w:rsidP="00EE3CDD">
      <w:pPr>
        <w:rPr>
          <w:color w:val="002664"/>
          <w:sz w:val="32"/>
          <w:szCs w:val="40"/>
        </w:rPr>
      </w:pPr>
      <w:r>
        <w:rPr>
          <w:noProof/>
        </w:rPr>
        <mc:AlternateContent>
          <mc:Choice Requires="wpg">
            <w:drawing>
              <wp:inline distT="0" distB="0" distL="114300" distR="114300" wp14:anchorId="53D6FB16" wp14:editId="5E813FCE">
                <wp:extent cx="6210300" cy="6400800"/>
                <wp:effectExtent l="19050" t="19050" r="19050" b="19050"/>
                <wp:docPr id="535144376" name="Group 3" descr="A circle of fifths. The diagram shows a wheel that is broken into 12 segments, each segment shows a different sharp and/or flat key signature.">
                  <a:extLst xmlns:a="http://schemas.openxmlformats.org/drawingml/2006/main">
                    <a:ext uri="{FF2B5EF4-FFF2-40B4-BE49-F238E27FC236}">
                      <a16:creationId xmlns:a16="http://schemas.microsoft.com/office/drawing/2014/main" id="{71927768-4EDB-C336-7D95-B50FFA382D3B}"/>
                    </a:ext>
                  </a:extLst>
                </wp:docPr>
                <wp:cNvGraphicFramePr/>
                <a:graphic xmlns:a="http://schemas.openxmlformats.org/drawingml/2006/main">
                  <a:graphicData uri="http://schemas.microsoft.com/office/word/2010/wordprocessingGroup">
                    <wpg:wgp>
                      <wpg:cNvGrpSpPr/>
                      <wpg:grpSpPr>
                        <a:xfrm>
                          <a:off x="0" y="0"/>
                          <a:ext cx="6210300" cy="6400800"/>
                          <a:chOff x="0" y="0"/>
                          <a:chExt cx="5568696" cy="5343069"/>
                        </a:xfrm>
                      </wpg:grpSpPr>
                      <wps:wsp>
                        <wps:cNvPr id="2044643265" name="Flowchart: Connector 2044643265">
                          <a:extLst>
                            <a:ext uri="{FF2B5EF4-FFF2-40B4-BE49-F238E27FC236}">
                              <a16:creationId xmlns:a16="http://schemas.microsoft.com/office/drawing/2014/main" id="{84830D8C-18D2-1437-FED7-17E566477591}"/>
                            </a:ext>
                          </a:extLst>
                        </wps:cNvPr>
                        <wps:cNvSpPr/>
                        <wps:spPr>
                          <a:xfrm>
                            <a:off x="0" y="0"/>
                            <a:ext cx="5568696" cy="5343069"/>
                          </a:xfrm>
                          <a:prstGeom prst="flowChartConnector">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314501158" name="Group 314501158">
                          <a:extLst>
                            <a:ext uri="{FF2B5EF4-FFF2-40B4-BE49-F238E27FC236}">
                              <a16:creationId xmlns:a16="http://schemas.microsoft.com/office/drawing/2014/main" id="{25F1A8AC-7446-7F34-3E78-6B4434E51424}"/>
                            </a:ext>
                          </a:extLst>
                        </wpg:cNvPr>
                        <wpg:cNvGrpSpPr/>
                        <wpg:grpSpPr>
                          <a:xfrm>
                            <a:off x="100250" y="94320"/>
                            <a:ext cx="5368196" cy="5204078"/>
                            <a:chOff x="100250" y="94320"/>
                            <a:chExt cx="5368196" cy="5204078"/>
                          </a:xfrm>
                        </wpg:grpSpPr>
                        <pic:pic xmlns:pic="http://schemas.openxmlformats.org/drawingml/2006/picture">
                          <pic:nvPicPr>
                            <pic:cNvPr id="1270474689" name="Picture 1270474689">
                              <a:extLst>
                                <a:ext uri="{FF2B5EF4-FFF2-40B4-BE49-F238E27FC236}">
                                  <a16:creationId xmlns:a16="http://schemas.microsoft.com/office/drawing/2014/main" id="{3DECC83C-4380-DAB7-B318-8EA45FA9A4C9}"/>
                                </a:ext>
                              </a:extLst>
                            </pic:cNvPr>
                            <pic:cNvPicPr>
                              <a:picLocks noChangeAspect="1"/>
                            </pic:cNvPicPr>
                          </pic:nvPicPr>
                          <pic:blipFill>
                            <a:blip r:embed="rId12"/>
                            <a:stretch>
                              <a:fillRect/>
                            </a:stretch>
                          </pic:blipFill>
                          <pic:spPr>
                            <a:xfrm>
                              <a:off x="3486340" y="4318907"/>
                              <a:ext cx="819062" cy="543025"/>
                            </a:xfrm>
                            <a:prstGeom prst="rect">
                              <a:avLst/>
                            </a:prstGeom>
                          </pic:spPr>
                        </pic:pic>
                        <wpg:grpSp>
                          <wpg:cNvPr id="1640490318" name="Group 1640490318">
                            <a:extLst>
                              <a:ext uri="{FF2B5EF4-FFF2-40B4-BE49-F238E27FC236}">
                                <a16:creationId xmlns:a16="http://schemas.microsoft.com/office/drawing/2014/main" id="{019CDB8B-F509-9B6D-F96F-CE3F153F6191}"/>
                              </a:ext>
                            </a:extLst>
                          </wpg:cNvPr>
                          <wpg:cNvGrpSpPr/>
                          <wpg:grpSpPr>
                            <a:xfrm>
                              <a:off x="100250" y="94320"/>
                              <a:ext cx="5368196" cy="5204078"/>
                              <a:chOff x="100250" y="94320"/>
                              <a:chExt cx="5368196" cy="5204078"/>
                            </a:xfrm>
                          </wpg:grpSpPr>
                          <wps:wsp>
                            <wps:cNvPr id="755938314" name="Straight Connector 755938314">
                              <a:extLst>
                                <a:ext uri="{FF2B5EF4-FFF2-40B4-BE49-F238E27FC236}">
                                  <a16:creationId xmlns:a16="http://schemas.microsoft.com/office/drawing/2014/main" id="{10659A36-B752-4925-E454-E72B61CEE3A9}"/>
                                </a:ext>
                              </a:extLst>
                            </wps:cNvPr>
                            <wps:cNvCnPr>
                              <a:cxnSpLocks/>
                            </wps:cNvCnPr>
                            <wps:spPr>
                              <a:xfrm>
                                <a:off x="100250" y="1917789"/>
                                <a:ext cx="1868338" cy="512961"/>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19666381" name="Flowchart: Connector 119666381">
                              <a:extLst>
                                <a:ext uri="{FF2B5EF4-FFF2-40B4-BE49-F238E27FC236}">
                                  <a16:creationId xmlns:a16="http://schemas.microsoft.com/office/drawing/2014/main" id="{D333F182-2291-F29E-E799-898A9B9C5103}"/>
                                </a:ext>
                              </a:extLst>
                            </wps:cNvPr>
                            <wps:cNvSpPr/>
                            <wps:spPr>
                              <a:xfrm>
                                <a:off x="1970770" y="1888386"/>
                                <a:ext cx="1690204" cy="1542529"/>
                              </a:xfrm>
                              <a:prstGeom prst="flowChartConnector">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21174048" name="Straight Connector 821174048">
                              <a:extLst>
                                <a:ext uri="{FF2B5EF4-FFF2-40B4-BE49-F238E27FC236}">
                                  <a16:creationId xmlns:a16="http://schemas.microsoft.com/office/drawing/2014/main" id="{9EF9E310-557E-9B26-D89B-D5D12BDE35C2}"/>
                                </a:ext>
                              </a:extLst>
                            </wps:cNvPr>
                            <wps:cNvCnPr>
                              <a:cxnSpLocks/>
                              <a:endCxn id="119666381" idx="1"/>
                            </wps:cNvCnPr>
                            <wps:spPr>
                              <a:xfrm>
                                <a:off x="877828" y="733787"/>
                                <a:ext cx="1340467" cy="1380497"/>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906296189" name="Straight Connector 906296189">
                              <a:extLst>
                                <a:ext uri="{FF2B5EF4-FFF2-40B4-BE49-F238E27FC236}">
                                  <a16:creationId xmlns:a16="http://schemas.microsoft.com/office/drawing/2014/main" id="{97B6AA78-55EC-1A56-DEE9-4E6862D168A0}"/>
                                </a:ext>
                              </a:extLst>
                            </wps:cNvPr>
                            <wps:cNvCnPr>
                              <a:cxnSpLocks/>
                            </wps:cNvCnPr>
                            <wps:spPr>
                              <a:xfrm>
                                <a:off x="3405235" y="3241581"/>
                                <a:ext cx="1307238" cy="1287568"/>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78915381" name="Straight Connector 78915381">
                              <a:extLst>
                                <a:ext uri="{FF2B5EF4-FFF2-40B4-BE49-F238E27FC236}">
                                  <a16:creationId xmlns:a16="http://schemas.microsoft.com/office/drawing/2014/main" id="{703964BA-6CA8-D55A-DC94-A0E2BE1B2525}"/>
                                </a:ext>
                              </a:extLst>
                            </wps:cNvPr>
                            <wps:cNvCnPr>
                              <a:cxnSpLocks/>
                              <a:endCxn id="119666381" idx="3"/>
                            </wps:cNvCnPr>
                            <wps:spPr>
                              <a:xfrm flipV="1">
                                <a:off x="909748" y="3205017"/>
                                <a:ext cx="1308547" cy="1405497"/>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412341490" name="Straight Connector 412341490">
                              <a:extLst>
                                <a:ext uri="{FF2B5EF4-FFF2-40B4-BE49-F238E27FC236}">
                                  <a16:creationId xmlns:a16="http://schemas.microsoft.com/office/drawing/2014/main" id="{0AB75A37-5458-788E-74AB-6B75FBF97D61}"/>
                                </a:ext>
                              </a:extLst>
                            </wps:cNvPr>
                            <wps:cNvCnPr>
                              <a:cxnSpLocks/>
                            </wps:cNvCnPr>
                            <wps:spPr>
                              <a:xfrm flipH="1" flipV="1">
                                <a:off x="3034917" y="3430915"/>
                                <a:ext cx="498884" cy="1819066"/>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817728329" name="Straight Connector 1817728329">
                              <a:extLst>
                                <a:ext uri="{FF2B5EF4-FFF2-40B4-BE49-F238E27FC236}">
                                  <a16:creationId xmlns:a16="http://schemas.microsoft.com/office/drawing/2014/main" id="{93BD53AF-2017-39AF-020E-6B28EAD70B37}"/>
                                </a:ext>
                              </a:extLst>
                            </wps:cNvPr>
                            <wps:cNvCnPr>
                              <a:cxnSpLocks/>
                            </wps:cNvCnPr>
                            <wps:spPr>
                              <a:xfrm flipH="1">
                                <a:off x="3031792" y="94320"/>
                                <a:ext cx="502009" cy="1823469"/>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309492985" name="Straight Connector 1309492985">
                              <a:extLst>
                                <a:ext uri="{FF2B5EF4-FFF2-40B4-BE49-F238E27FC236}">
                                  <a16:creationId xmlns:a16="http://schemas.microsoft.com/office/drawing/2014/main" id="{D5D8AE77-9C72-283E-AA9B-68A7CDC3B7DA}"/>
                                </a:ext>
                              </a:extLst>
                            </wps:cNvPr>
                            <wps:cNvCnPr>
                              <a:cxnSpLocks/>
                            </wps:cNvCnPr>
                            <wps:spPr>
                              <a:xfrm>
                                <a:off x="3638094" y="2883812"/>
                                <a:ext cx="1830352" cy="509128"/>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108126772" name="Straight Connector 2108126772">
                              <a:extLst>
                                <a:ext uri="{FF2B5EF4-FFF2-40B4-BE49-F238E27FC236}">
                                  <a16:creationId xmlns:a16="http://schemas.microsoft.com/office/drawing/2014/main" id="{2BE9FFF1-5E33-2874-4353-83A14A32813B}"/>
                                </a:ext>
                              </a:extLst>
                            </wps:cNvPr>
                            <wps:cNvCnPr>
                              <a:cxnSpLocks/>
                            </wps:cNvCnPr>
                            <wps:spPr>
                              <a:xfrm flipV="1">
                                <a:off x="3390419" y="738082"/>
                                <a:ext cx="1331577" cy="1334899"/>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025054294" name="Straight Connector 1025054294">
                              <a:extLst>
                                <a:ext uri="{FF2B5EF4-FFF2-40B4-BE49-F238E27FC236}">
                                  <a16:creationId xmlns:a16="http://schemas.microsoft.com/office/drawing/2014/main" id="{2F1463BB-A156-4630-4F68-A2116B882DF3}"/>
                                </a:ext>
                              </a:extLst>
                            </wps:cNvPr>
                            <wps:cNvCnPr>
                              <a:cxnSpLocks/>
                            </wps:cNvCnPr>
                            <wps:spPr>
                              <a:xfrm flipV="1">
                                <a:off x="3646308" y="1917789"/>
                                <a:ext cx="1822138" cy="512961"/>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342676395" name="Straight Connector 1342676395">
                              <a:extLst>
                                <a:ext uri="{FF2B5EF4-FFF2-40B4-BE49-F238E27FC236}">
                                  <a16:creationId xmlns:a16="http://schemas.microsoft.com/office/drawing/2014/main" id="{89A52897-84C7-8192-B66A-FA9AD0EF0644}"/>
                                </a:ext>
                              </a:extLst>
                            </wps:cNvPr>
                            <wps:cNvCnPr>
                              <a:cxnSpLocks/>
                            </wps:cNvCnPr>
                            <wps:spPr>
                              <a:xfrm>
                                <a:off x="2125685" y="94320"/>
                                <a:ext cx="472247" cy="1788356"/>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726041264" name="Straight Connector 1726041264">
                              <a:extLst>
                                <a:ext uri="{FF2B5EF4-FFF2-40B4-BE49-F238E27FC236}">
                                  <a16:creationId xmlns:a16="http://schemas.microsoft.com/office/drawing/2014/main" id="{BA9BFC95-0E06-8D38-60EF-2E3480629F8F}"/>
                                </a:ext>
                              </a:extLst>
                            </wps:cNvPr>
                            <wps:cNvCnPr>
                              <a:cxnSpLocks/>
                            </wps:cNvCnPr>
                            <wps:spPr>
                              <a:xfrm flipV="1">
                                <a:off x="2110205" y="3430915"/>
                                <a:ext cx="504894" cy="1819066"/>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230122250" name="Straight Connector 1230122250">
                              <a:extLst>
                                <a:ext uri="{FF2B5EF4-FFF2-40B4-BE49-F238E27FC236}">
                                  <a16:creationId xmlns:a16="http://schemas.microsoft.com/office/drawing/2014/main" id="{ADF11DA0-4281-51CD-363D-A8082EBB01B5}"/>
                                </a:ext>
                              </a:extLst>
                            </wps:cNvPr>
                            <wps:cNvCnPr>
                              <a:cxnSpLocks/>
                            </wps:cNvCnPr>
                            <wps:spPr>
                              <a:xfrm flipV="1">
                                <a:off x="100250" y="2873558"/>
                                <a:ext cx="1870520" cy="519382"/>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03247506" name="Picture 303247506">
                                <a:extLst>
                                  <a:ext uri="{FF2B5EF4-FFF2-40B4-BE49-F238E27FC236}">
                                    <a16:creationId xmlns:a16="http://schemas.microsoft.com/office/drawing/2014/main" id="{7C3D4495-7474-58FB-F73F-40E3C79E758D}"/>
                                  </a:ext>
                                </a:extLst>
                              </pic:cNvPr>
                              <pic:cNvPicPr>
                                <a:picLocks noChangeAspect="1"/>
                              </pic:cNvPicPr>
                            </pic:nvPicPr>
                            <pic:blipFill>
                              <a:blip r:embed="rId13"/>
                              <a:stretch>
                                <a:fillRect/>
                              </a:stretch>
                            </pic:blipFill>
                            <pic:spPr>
                              <a:xfrm>
                                <a:off x="2450242" y="198322"/>
                                <a:ext cx="708229" cy="537645"/>
                              </a:xfrm>
                              <a:prstGeom prst="rect">
                                <a:avLst/>
                              </a:prstGeom>
                            </pic:spPr>
                          </pic:pic>
                          <pic:pic xmlns:pic="http://schemas.openxmlformats.org/drawingml/2006/picture">
                            <pic:nvPicPr>
                              <pic:cNvPr id="164435687" name="Picture 164435687">
                                <a:extLst>
                                  <a:ext uri="{FF2B5EF4-FFF2-40B4-BE49-F238E27FC236}">
                                    <a16:creationId xmlns:a16="http://schemas.microsoft.com/office/drawing/2014/main" id="{9636BFC9-718C-BDB5-617C-6870E55D6E1F}"/>
                                  </a:ext>
                                </a:extLst>
                              </pic:cNvPr>
                              <pic:cNvPicPr>
                                <a:picLocks noChangeAspect="1"/>
                              </pic:cNvPicPr>
                            </pic:nvPicPr>
                            <pic:blipFill>
                              <a:blip r:embed="rId14"/>
                              <a:stretch>
                                <a:fillRect/>
                              </a:stretch>
                            </pic:blipFill>
                            <pic:spPr>
                              <a:xfrm>
                                <a:off x="3618004" y="522902"/>
                                <a:ext cx="729294" cy="485267"/>
                              </a:xfrm>
                              <a:prstGeom prst="rect">
                                <a:avLst/>
                              </a:prstGeom>
                            </pic:spPr>
                          </pic:pic>
                          <pic:pic xmlns:pic="http://schemas.openxmlformats.org/drawingml/2006/picture">
                            <pic:nvPicPr>
                              <pic:cNvPr id="2136852413" name="Picture 2136852413">
                                <a:extLst>
                                  <a:ext uri="{FF2B5EF4-FFF2-40B4-BE49-F238E27FC236}">
                                    <a16:creationId xmlns:a16="http://schemas.microsoft.com/office/drawing/2014/main" id="{E6A43448-96E0-8E29-7502-45375922549E}"/>
                                  </a:ext>
                                </a:extLst>
                              </pic:cNvPr>
                              <pic:cNvPicPr>
                                <a:picLocks noChangeAspect="1"/>
                              </pic:cNvPicPr>
                            </pic:nvPicPr>
                            <pic:blipFill>
                              <a:blip r:embed="rId15"/>
                              <a:srcRect r="14188"/>
                              <a:stretch/>
                            </pic:blipFill>
                            <pic:spPr>
                              <a:xfrm>
                                <a:off x="4282432" y="1370004"/>
                                <a:ext cx="729294" cy="537645"/>
                              </a:xfrm>
                              <a:prstGeom prst="rect">
                                <a:avLst/>
                              </a:prstGeom>
                            </pic:spPr>
                          </pic:pic>
                          <pic:pic xmlns:pic="http://schemas.openxmlformats.org/drawingml/2006/picture">
                            <pic:nvPicPr>
                              <pic:cNvPr id="164991244" name="Picture 164991244">
                                <a:extLst>
                                  <a:ext uri="{FF2B5EF4-FFF2-40B4-BE49-F238E27FC236}">
                                    <a16:creationId xmlns:a16="http://schemas.microsoft.com/office/drawing/2014/main" id="{82AD978B-8CE7-A507-6ACB-82ABA1535FDF}"/>
                                  </a:ext>
                                </a:extLst>
                              </pic:cNvPr>
                              <pic:cNvPicPr>
                                <a:picLocks noChangeAspect="1"/>
                              </pic:cNvPicPr>
                            </pic:nvPicPr>
                            <pic:blipFill>
                              <a:blip r:embed="rId16"/>
                              <a:srcRect r="15086"/>
                              <a:stretch/>
                            </pic:blipFill>
                            <pic:spPr>
                              <a:xfrm>
                                <a:off x="4514432" y="2427432"/>
                                <a:ext cx="794773" cy="543024"/>
                              </a:xfrm>
                              <a:prstGeom prst="rect">
                                <a:avLst/>
                              </a:prstGeom>
                            </pic:spPr>
                          </pic:pic>
                          <pic:pic xmlns:pic="http://schemas.openxmlformats.org/drawingml/2006/picture">
                            <pic:nvPicPr>
                              <pic:cNvPr id="812431658" name="Picture 812431658">
                                <a:extLst>
                                  <a:ext uri="{FF2B5EF4-FFF2-40B4-BE49-F238E27FC236}">
                                    <a16:creationId xmlns:a16="http://schemas.microsoft.com/office/drawing/2014/main" id="{E68A280F-C046-B114-7935-35C80D729061}"/>
                                  </a:ext>
                                </a:extLst>
                              </pic:cNvPr>
                              <pic:cNvPicPr>
                                <a:picLocks noChangeAspect="1"/>
                              </pic:cNvPicPr>
                            </pic:nvPicPr>
                            <pic:blipFill>
                              <a:blip r:embed="rId17"/>
                              <a:srcRect r="12131" b="-3593"/>
                              <a:stretch/>
                            </pic:blipFill>
                            <pic:spPr>
                              <a:xfrm>
                                <a:off x="4300520" y="3401709"/>
                                <a:ext cx="737765" cy="584695"/>
                              </a:xfrm>
                              <a:prstGeom prst="rect">
                                <a:avLst/>
                              </a:prstGeom>
                            </pic:spPr>
                          </pic:pic>
                          <pic:pic xmlns:pic="http://schemas.openxmlformats.org/drawingml/2006/picture">
                            <pic:nvPicPr>
                              <pic:cNvPr id="406456769" name="Picture 406456769">
                                <a:extLst>
                                  <a:ext uri="{FF2B5EF4-FFF2-40B4-BE49-F238E27FC236}">
                                    <a16:creationId xmlns:a16="http://schemas.microsoft.com/office/drawing/2014/main" id="{43DA7326-335C-8C90-7086-70B3B31B74E7}"/>
                                  </a:ext>
                                </a:extLst>
                              </pic:cNvPr>
                              <pic:cNvPicPr>
                                <a:picLocks noChangeAspect="1"/>
                              </pic:cNvPicPr>
                            </pic:nvPicPr>
                            <pic:blipFill>
                              <a:blip r:embed="rId18"/>
                              <a:stretch>
                                <a:fillRect/>
                              </a:stretch>
                            </pic:blipFill>
                            <pic:spPr>
                              <a:xfrm>
                                <a:off x="2379356" y="4774406"/>
                                <a:ext cx="849999" cy="523992"/>
                              </a:xfrm>
                              <a:prstGeom prst="rect">
                                <a:avLst/>
                              </a:prstGeom>
                            </pic:spPr>
                          </pic:pic>
                          <pic:pic xmlns:pic="http://schemas.openxmlformats.org/drawingml/2006/picture">
                            <pic:nvPicPr>
                              <pic:cNvPr id="827541246" name="Picture 827541246">
                                <a:extLst>
                                  <a:ext uri="{FF2B5EF4-FFF2-40B4-BE49-F238E27FC236}">
                                    <a16:creationId xmlns:a16="http://schemas.microsoft.com/office/drawing/2014/main" id="{9E165B3C-F23F-FEA4-F2D4-C4DFDAC3AD14}"/>
                                  </a:ext>
                                </a:extLst>
                              </pic:cNvPr>
                              <pic:cNvPicPr>
                                <a:picLocks noChangeAspect="1"/>
                              </pic:cNvPicPr>
                            </pic:nvPicPr>
                            <pic:blipFill>
                              <a:blip r:embed="rId19"/>
                              <a:stretch>
                                <a:fillRect/>
                              </a:stretch>
                            </pic:blipFill>
                            <pic:spPr>
                              <a:xfrm>
                                <a:off x="1200684" y="4354938"/>
                                <a:ext cx="893780" cy="523992"/>
                              </a:xfrm>
                              <a:prstGeom prst="rect">
                                <a:avLst/>
                              </a:prstGeom>
                            </pic:spPr>
                          </pic:pic>
                          <pic:pic xmlns:pic="http://schemas.openxmlformats.org/drawingml/2006/picture">
                            <pic:nvPicPr>
                              <pic:cNvPr id="1732465001" name="Picture 1732465001">
                                <a:extLst>
                                  <a:ext uri="{FF2B5EF4-FFF2-40B4-BE49-F238E27FC236}">
                                    <a16:creationId xmlns:a16="http://schemas.microsoft.com/office/drawing/2014/main" id="{6FA131E3-9561-68BB-F138-52A722C9FBBF}"/>
                                  </a:ext>
                                </a:extLst>
                              </pic:cNvPr>
                              <pic:cNvPicPr>
                                <a:picLocks noChangeAspect="1"/>
                              </pic:cNvPicPr>
                            </pic:nvPicPr>
                            <pic:blipFill>
                              <a:blip r:embed="rId20"/>
                              <a:stretch>
                                <a:fillRect/>
                              </a:stretch>
                            </pic:blipFill>
                            <pic:spPr>
                              <a:xfrm>
                                <a:off x="3329854" y="3867047"/>
                                <a:ext cx="677766" cy="426472"/>
                              </a:xfrm>
                              <a:prstGeom prst="rect">
                                <a:avLst/>
                              </a:prstGeom>
                            </pic:spPr>
                          </pic:pic>
                          <pic:pic xmlns:pic="http://schemas.openxmlformats.org/drawingml/2006/picture">
                            <pic:nvPicPr>
                              <pic:cNvPr id="138860150" name="Picture 138860150">
                                <a:extLst>
                                  <a:ext uri="{FF2B5EF4-FFF2-40B4-BE49-F238E27FC236}">
                                    <a16:creationId xmlns:a16="http://schemas.microsoft.com/office/drawing/2014/main" id="{8AF61208-FC52-7D4B-2B3F-87E6489E97EF}"/>
                                  </a:ext>
                                </a:extLst>
                              </pic:cNvPr>
                              <pic:cNvPicPr>
                                <a:picLocks noChangeAspect="1"/>
                              </pic:cNvPicPr>
                            </pic:nvPicPr>
                            <pic:blipFill>
                              <a:blip r:embed="rId21"/>
                              <a:stretch>
                                <a:fillRect/>
                              </a:stretch>
                            </pic:blipFill>
                            <pic:spPr>
                              <a:xfrm>
                                <a:off x="2433039" y="4209482"/>
                                <a:ext cx="715211" cy="464353"/>
                              </a:xfrm>
                              <a:prstGeom prst="rect">
                                <a:avLst/>
                              </a:prstGeom>
                            </pic:spPr>
                          </pic:pic>
                          <pic:pic xmlns:pic="http://schemas.openxmlformats.org/drawingml/2006/picture">
                            <pic:nvPicPr>
                              <pic:cNvPr id="1002491913" name="Picture 1002491913">
                                <a:extLst>
                                  <a:ext uri="{FF2B5EF4-FFF2-40B4-BE49-F238E27FC236}">
                                    <a16:creationId xmlns:a16="http://schemas.microsoft.com/office/drawing/2014/main" id="{62AD57F0-BCB0-9890-B7B2-7F7E431CD621}"/>
                                  </a:ext>
                                </a:extLst>
                              </pic:cNvPr>
                              <pic:cNvPicPr>
                                <a:picLocks noChangeAspect="1"/>
                              </pic:cNvPicPr>
                            </pic:nvPicPr>
                            <pic:blipFill>
                              <a:blip r:embed="rId22"/>
                              <a:stretch>
                                <a:fillRect/>
                              </a:stretch>
                            </pic:blipFill>
                            <pic:spPr>
                              <a:xfrm>
                                <a:off x="1669183" y="3846245"/>
                                <a:ext cx="627697" cy="470437"/>
                              </a:xfrm>
                              <a:prstGeom prst="rect">
                                <a:avLst/>
                              </a:prstGeom>
                            </pic:spPr>
                          </pic:pic>
                          <pic:pic xmlns:pic="http://schemas.openxmlformats.org/drawingml/2006/picture">
                            <pic:nvPicPr>
                              <pic:cNvPr id="2082545290" name="Picture 2082545290">
                                <a:extLst>
                                  <a:ext uri="{FF2B5EF4-FFF2-40B4-BE49-F238E27FC236}">
                                    <a16:creationId xmlns:a16="http://schemas.microsoft.com/office/drawing/2014/main" id="{571C2B10-8E52-276B-90A0-DBB1F0509B9C}"/>
                                  </a:ext>
                                </a:extLst>
                              </pic:cNvPr>
                              <pic:cNvPicPr>
                                <a:picLocks noChangeAspect="1"/>
                              </pic:cNvPicPr>
                            </pic:nvPicPr>
                            <pic:blipFill>
                              <a:blip r:embed="rId23"/>
                              <a:stretch>
                                <a:fillRect/>
                              </a:stretch>
                            </pic:blipFill>
                            <pic:spPr>
                              <a:xfrm>
                                <a:off x="419210" y="3435867"/>
                                <a:ext cx="907769" cy="640235"/>
                              </a:xfrm>
                              <a:prstGeom prst="rect">
                                <a:avLst/>
                              </a:prstGeom>
                            </pic:spPr>
                          </pic:pic>
                          <pic:pic xmlns:pic="http://schemas.openxmlformats.org/drawingml/2006/picture">
                            <pic:nvPicPr>
                              <pic:cNvPr id="696586284" name="Picture 696586284">
                                <a:extLst>
                                  <a:ext uri="{FF2B5EF4-FFF2-40B4-BE49-F238E27FC236}">
                                    <a16:creationId xmlns:a16="http://schemas.microsoft.com/office/drawing/2014/main" id="{F461FDAB-C490-EF0D-1706-5CC788290A16}"/>
                                  </a:ext>
                                </a:extLst>
                              </pic:cNvPr>
                              <pic:cNvPicPr>
                                <a:picLocks noChangeAspect="1"/>
                              </pic:cNvPicPr>
                            </pic:nvPicPr>
                            <pic:blipFill>
                              <a:blip r:embed="rId24"/>
                              <a:stretch>
                                <a:fillRect/>
                              </a:stretch>
                            </pic:blipFill>
                            <pic:spPr>
                              <a:xfrm>
                                <a:off x="221930" y="2356587"/>
                                <a:ext cx="872204" cy="640235"/>
                              </a:xfrm>
                              <a:prstGeom prst="rect">
                                <a:avLst/>
                              </a:prstGeom>
                            </pic:spPr>
                          </pic:pic>
                          <pic:pic xmlns:pic="http://schemas.openxmlformats.org/drawingml/2006/picture">
                            <pic:nvPicPr>
                              <pic:cNvPr id="2074173548" name="Picture 2074173548">
                                <a:extLst>
                                  <a:ext uri="{FF2B5EF4-FFF2-40B4-BE49-F238E27FC236}">
                                    <a16:creationId xmlns:a16="http://schemas.microsoft.com/office/drawing/2014/main" id="{13A2BAC9-AEE9-A5ED-AFD6-0E9D9CD440C3}"/>
                                  </a:ext>
                                </a:extLst>
                              </pic:cNvPr>
                              <pic:cNvPicPr>
                                <a:picLocks noChangeAspect="1"/>
                              </pic:cNvPicPr>
                            </pic:nvPicPr>
                            <pic:blipFill>
                              <a:blip r:embed="rId25"/>
                              <a:stretch>
                                <a:fillRect/>
                              </a:stretch>
                            </pic:blipFill>
                            <pic:spPr>
                              <a:xfrm>
                                <a:off x="484606" y="1300134"/>
                                <a:ext cx="838491" cy="640236"/>
                              </a:xfrm>
                              <a:prstGeom prst="rect">
                                <a:avLst/>
                              </a:prstGeom>
                            </pic:spPr>
                          </pic:pic>
                          <pic:pic xmlns:pic="http://schemas.openxmlformats.org/drawingml/2006/picture">
                            <pic:nvPicPr>
                              <pic:cNvPr id="1816119424" name="Picture 1816119424">
                                <a:extLst>
                                  <a:ext uri="{FF2B5EF4-FFF2-40B4-BE49-F238E27FC236}">
                                    <a16:creationId xmlns:a16="http://schemas.microsoft.com/office/drawing/2014/main" id="{6002BC57-0AE6-0CE1-A948-6160AE4859E0}"/>
                                  </a:ext>
                                </a:extLst>
                              </pic:cNvPr>
                              <pic:cNvPicPr>
                                <a:picLocks noChangeAspect="1"/>
                              </pic:cNvPicPr>
                            </pic:nvPicPr>
                            <pic:blipFill>
                              <a:blip r:embed="rId26"/>
                              <a:stretch>
                                <a:fillRect/>
                              </a:stretch>
                            </pic:blipFill>
                            <pic:spPr>
                              <a:xfrm>
                                <a:off x="1287138" y="444090"/>
                                <a:ext cx="866452" cy="625184"/>
                              </a:xfrm>
                              <a:prstGeom prst="rect">
                                <a:avLst/>
                              </a:prstGeom>
                            </pic:spPr>
                          </pic:pic>
                        </wpg:grpSp>
                      </wpg:grpSp>
                    </wpg:wgp>
                  </a:graphicData>
                </a:graphic>
              </wp:inline>
            </w:drawing>
          </mc:Choice>
          <mc:Fallback>
            <w:pict>
              <v:group w14:anchorId="4B7AB338" id="Group 3" o:spid="_x0000_s1026" alt="A circle of fifths. The diagram shows a wheel that is broken into 12 segments, each segment shows a different sharp and/or flat key signature." style="width:489pt;height:7in;mso-position-horizontal-relative:char;mso-position-vertical-relative:line" coordsize="55686,53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044643265" o:spid="_x0000_s1027" type="#_x0000_t120" style="position:absolute;width:55686;height:53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" filled="f" strokecolor="#ed7d31 [3205]" strokeweight="2.25pt">
                  <v:stroke joinstyle="miter"/>
                </v:shape>
                <v:group id="Group 314501158" o:spid="_x0000_s1028" style="position:absolute;left:1002;top:943;width:53682;height:52040" coordorigin="1002,943" coordsize="53681,5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0474689" o:spid="_x0000_s1029" type="#_x0000_t75" style="position:absolute;left:34863;top:43189;width:8191;height: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">
                    <v:imagedata r:id="rId34" o:title=""/>
                  </v:shape>
                  <v:group id="Group 1640490318" o:spid="_x0000_s1030" style="position:absolute;left:1002;top:943;width:53682;height:52040" coordorigin="1002,943" coordsize="53681,5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">
                    <v:line id="Straight Connector 755938314" o:spid="_x0000_s1031" style="position:absolute;visibility:visible;mso-wrap-style:square" from="1002,19177" to="19685,24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" strokecolor="#c00000" strokeweight="1.5pt">
                      <v:stroke joinstyle="miter"/>
                      <o:lock v:ext="edit" shapetype="f"/>
                    </v:line>
                    <v:shape id="Flowchart: Connector 119666381" o:spid="_x0000_s1032" type="#_x0000_t120" style="position:absolute;left:19707;top:18883;width:16902;height:15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" filled="f" strokecolor="#ed7d31 [3205]" strokeweight="2.25pt">
                      <v:stroke joinstyle="miter"/>
                    </v:shape>
                    <v:line id="Straight Connector 821174048" o:spid="_x0000_s1033" style="position:absolute;visibility:visible;mso-wrap-style:square" from="8778,7337" to="22182,21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" strokecolor="#c00000" strokeweight="1.5pt">
                      <v:stroke joinstyle="miter"/>
                      <o:lock v:ext="edit" shapetype="f"/>
                    </v:line>
                    <v:line id="Straight Connector 906296189" o:spid="_x0000_s1034" style="position:absolute;visibility:visible;mso-wrap-style:square" from="34052,32415" to="47124,45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" strokecolor="#c00000" strokeweight="1.5pt">
                      <v:stroke joinstyle="miter"/>
                      <o:lock v:ext="edit" shapetype="f"/>
                    </v:line>
                    <v:line id="Straight Connector 78915381" o:spid="_x0000_s1035" style="position:absolute;flip:y;visibility:visible;mso-wrap-style:square" from="9097,32050" to="22182,46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" strokecolor="#c00000" strokeweight="1.5pt">
                      <v:stroke joinstyle="miter"/>
                      <o:lock v:ext="edit" shapetype="f"/>
                    </v:line>
                    <v:line id="Straight Connector 412341490" o:spid="_x0000_s1036" style="position:absolute;flip:x y;visibility:visible;mso-wrap-style:square" from="30349,34309" to="35338,52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" strokecolor="#c00000" strokeweight="1.5pt">
                      <v:stroke joinstyle="miter"/>
                      <o:lock v:ext="edit" shapetype="f"/>
                    </v:line>
                    <v:line id="Straight Connector 1817728329" o:spid="_x0000_s1037" style="position:absolute;flip:x;visibility:visible;mso-wrap-style:square" from="30317,943" to="35338,19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" strokecolor="#c00000" strokeweight="1.5pt">
                      <v:stroke joinstyle="miter"/>
                      <o:lock v:ext="edit" shapetype="f"/>
                    </v:line>
                    <v:line id="Straight Connector 1309492985" o:spid="_x0000_s1038" style="position:absolute;visibility:visible;mso-wrap-style:square" from="36380,28838" to="54684,33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" strokecolor="#c00000" strokeweight="1.5pt">
                      <v:stroke joinstyle="miter"/>
                      <o:lock v:ext="edit" shapetype="f"/>
                    </v:line>
                    <v:line id="Straight Connector 2108126772" o:spid="_x0000_s1039" style="position:absolute;flip:y;visibility:visible;mso-wrap-style:square" from="33904,7380" to="47219,20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" strokecolor="#c00000" strokeweight="1.5pt">
                      <v:stroke joinstyle="miter"/>
                      <o:lock v:ext="edit" shapetype="f"/>
                    </v:line>
                    <v:line id="Straight Connector 1025054294" o:spid="_x0000_s1040" style="position:absolute;flip:y;visibility:visible;mso-wrap-style:square" from="36463,19177" to="54684,24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" strokecolor="#c00000" strokeweight="1.5pt">
                      <v:stroke joinstyle="miter"/>
                      <o:lock v:ext="edit" shapetype="f"/>
                    </v:line>
                    <v:line id="Straight Connector 1342676395" o:spid="_x0000_s1041" style="position:absolute;visibility:visible;mso-wrap-style:square" from="21256,943" to="25979,1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" strokecolor="#c00000" strokeweight="1.5pt">
                      <v:stroke joinstyle="miter"/>
                      <o:lock v:ext="edit" shapetype="f"/>
                    </v:line>
                    <v:line id="Straight Connector 1726041264" o:spid="_x0000_s1042" style="position:absolute;flip:y;visibility:visible;mso-wrap-style:square" from="21102,34309" to="26150,52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" strokecolor="#c00000" strokeweight="1.5pt">
                      <v:stroke joinstyle="miter"/>
                      <o:lock v:ext="edit" shapetype="f"/>
                    </v:line>
                    <v:line id="Straight Connector 1230122250" o:spid="_x0000_s1043" style="position:absolute;flip:y;visibility:visible;mso-wrap-style:square" from="1002,28735" to="19707,33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" strokecolor="#c00000" strokeweight="1.5pt">
                      <v:stroke joinstyle="miter"/>
                      <o:lock v:ext="edit" shapetype="f"/>
                    </v:line>
                    <v:shape id="Picture 303247506" o:spid="_x0000_s1044" type="#_x0000_t75" style="position:absolute;left:24502;top:1983;width:7082;height:5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">
                      <v:imagedata r:id="rId35" o:title=""/>
                    </v:shape>
                    <v:shape id="Picture 164435687" o:spid="_x0000_s1045" type="#_x0000_t75" style="position:absolute;left:36180;top:5229;width:7292;height:4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">
                      <v:imagedata r:id="rId36" o:title=""/>
                    </v:shape>
                    <v:shape id="Picture 2136852413" o:spid="_x0000_s1046" type="#_x0000_t75" style="position:absolute;left:42824;top:13700;width:7293;height:5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">
                      <v:imagedata r:id="rId37" o:title="" cropright="9298f"/>
                    </v:shape>
                    <v:shape id="Picture 164991244" o:spid="_x0000_s1047" type="#_x0000_t75" style="position:absolute;left:45144;top:24274;width:7948;height: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">
                      <v:imagedata r:id="rId38" o:title="" cropright="9887f"/>
                    </v:shape>
                    <v:shape id="Picture 812431658" o:spid="_x0000_s1048" type="#_x0000_t75" style="position:absolute;left:43005;top:34017;width:7377;height:5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">
                      <v:imagedata r:id="rId39" o:title="" cropbottom="-2355f" cropright="7950f"/>
                    </v:shape>
                    <v:shape id="Picture 406456769" o:spid="_x0000_s1049" type="#_x0000_t75" style="position:absolute;left:23793;top:47744;width:8500;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">
                      <v:imagedata r:id="rId40" o:title=""/>
                    </v:shape>
                    <v:shape id="Picture 827541246" o:spid="_x0000_s1050" type="#_x0000_t75" style="position:absolute;left:12006;top:43549;width:8938;height: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">
                      <v:imagedata r:id="rId41" o:title=""/>
                    </v:shape>
                    <v:shape id="Picture 1732465001" o:spid="_x0000_s1051" type="#_x0000_t75" style="position:absolute;left:33298;top:38670;width:6778;height:4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">
                      <v:imagedata r:id="rId42" o:title=""/>
                    </v:shape>
                    <v:shape id="Picture 138860150" o:spid="_x0000_s1052" type="#_x0000_t75" style="position:absolute;left:24330;top:42094;width:7152;height:4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">
                      <v:imagedata r:id="rId43" o:title=""/>
                    </v:shape>
                    <v:shape id="Picture 1002491913" o:spid="_x0000_s1053" type="#_x0000_t75" style="position:absolute;left:16691;top:38462;width:6277;height:4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">
                      <v:imagedata r:id="rId44" o:title=""/>
                    </v:shape>
                    <v:shape id="Picture 2082545290" o:spid="_x0000_s1054" type="#_x0000_t75" style="position:absolute;left:4192;top:34358;width:9077;height:6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">
                      <v:imagedata r:id="rId45" o:title=""/>
                    </v:shape>
                    <v:shape id="Picture 696586284" o:spid="_x0000_s1055" type="#_x0000_t75" style="position:absolute;left:2219;top:23565;width:8722;height:6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">
                      <v:imagedata r:id="rId46" o:title=""/>
                    </v:shape>
                    <v:shape id="Picture 2074173548" o:spid="_x0000_s1056" type="#_x0000_t75" style="position:absolute;left:4846;top:13001;width:8384;height:6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">
                      <v:imagedata r:id="rId47" o:title=""/>
                    </v:shape>
                    <v:shape id="Picture 1816119424" o:spid="_x0000_s1057" type="#_x0000_t75" style="position:absolute;left:12871;top:4440;width:8664;height:6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">
                      <v:imagedata r:id="rId48" o:title=""/>
                    </v:shape>
                  </v:group>
                </v:group>
                <w10:anchorlock/>
              </v:group>
            </w:pict>
          </mc:Fallback>
        </mc:AlternateContent>
      </w:r>
      <w:r w:rsidR="00EE3CDD">
        <w:br w:type="page"/>
      </w:r>
    </w:p>
    <w:p w14:paraId="1AA3D2AA" w14:textId="3024A563" w:rsidR="004A63B3" w:rsidRDefault="00207237" w:rsidP="3A494AD9">
      <w:pPr>
        <w:pStyle w:val="Heading3"/>
      </w:pPr>
      <w:bookmarkStart w:id="16" w:name="_Toc207874156"/>
      <w:r>
        <w:lastRenderedPageBreak/>
        <w:t xml:space="preserve">Answers </w:t>
      </w:r>
      <w:r w:rsidR="7E78F28B">
        <w:t xml:space="preserve">– </w:t>
      </w:r>
      <w:r w:rsidR="00EE3CDD">
        <w:t>c</w:t>
      </w:r>
      <w:r w:rsidR="7E78F28B">
        <w:t>ircle of fifths</w:t>
      </w:r>
      <w:bookmarkEnd w:id="16"/>
      <w:r>
        <w:t xml:space="preserve"> </w:t>
      </w:r>
    </w:p>
    <w:p w14:paraId="340BCB8F" w14:textId="7568E18F" w:rsidR="00741B80" w:rsidRPr="00741B80" w:rsidRDefault="00741B80" w:rsidP="00741B80">
      <w:r w:rsidRPr="00741B80">
        <w:rPr>
          <w:noProof/>
        </w:rPr>
        <w:drawing>
          <wp:inline distT="0" distB="0" distL="0" distR="0" wp14:anchorId="53A2265B" wp14:editId="69AAE219">
            <wp:extent cx="6120130" cy="4319270"/>
            <wp:effectExtent l="0" t="0" r="0" b="5080"/>
            <wp:docPr id="22000198" name="Picture 1" descr="A circle of fifths. The diagram shows a wheel that is broken into 12 segments, each segment identifies and names a different sharp and/or flat key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0198" name="Picture 1" descr="A circle of fifths. The diagram shows a wheel that is broken into 12 segments, each segment identifies and names a different sharp and/or flat key signature"/>
                    <pic:cNvPicPr/>
                  </pic:nvPicPr>
                  <pic:blipFill>
                    <a:blip r:embed="rId49"/>
                    <a:stretch>
                      <a:fillRect/>
                    </a:stretch>
                  </pic:blipFill>
                  <pic:spPr>
                    <a:xfrm>
                      <a:off x="0" y="0"/>
                      <a:ext cx="6120130" cy="4319270"/>
                    </a:xfrm>
                    <a:prstGeom prst="rect">
                      <a:avLst/>
                    </a:prstGeom>
                  </pic:spPr>
                </pic:pic>
              </a:graphicData>
            </a:graphic>
          </wp:inline>
        </w:drawing>
      </w:r>
    </w:p>
    <w:p w14:paraId="43744BEA" w14:textId="11A9E1F6" w:rsidR="00D10428" w:rsidRPr="00390FE8" w:rsidRDefault="009D4307" w:rsidP="00BB4D8F">
      <w:pPr>
        <w:rPr>
          <w:b/>
          <w:bCs/>
        </w:rPr>
      </w:pPr>
      <w:r>
        <w:t>Key signatures used in ‘</w:t>
      </w:r>
      <w:r w:rsidR="00D51BB9">
        <w:t>W</w:t>
      </w:r>
      <w:r>
        <w:t>here</w:t>
      </w:r>
      <w:r w:rsidR="00566B6A">
        <w:t>?</w:t>
      </w:r>
      <w:r>
        <w:t xml:space="preserve">’ – </w:t>
      </w:r>
      <w:r w:rsidRPr="00390FE8">
        <w:rPr>
          <w:b/>
          <w:bCs/>
        </w:rPr>
        <w:t xml:space="preserve">Db major </w:t>
      </w:r>
      <w:r w:rsidR="005A176A" w:rsidRPr="00390FE8">
        <w:rPr>
          <w:b/>
          <w:bCs/>
        </w:rPr>
        <w:t xml:space="preserve">(bar 1) </w:t>
      </w:r>
      <w:r w:rsidRPr="00390FE8">
        <w:rPr>
          <w:b/>
          <w:bCs/>
        </w:rPr>
        <w:t>and C minor</w:t>
      </w:r>
      <w:r w:rsidR="008E0CC9" w:rsidRPr="00390FE8">
        <w:rPr>
          <w:b/>
          <w:bCs/>
        </w:rPr>
        <w:t xml:space="preserve"> (bar 124)</w:t>
      </w:r>
    </w:p>
    <w:p w14:paraId="2D416CE6" w14:textId="53940D18" w:rsidR="728CAC42" w:rsidRPr="00566B6A" w:rsidRDefault="728CAC42" w:rsidP="00566B6A">
      <w:pPr>
        <w:pStyle w:val="Heading3"/>
      </w:pPr>
      <w:bookmarkStart w:id="17" w:name="_Toc207874157"/>
      <w:r w:rsidRPr="00566B6A">
        <w:t>Transposition tools</w:t>
      </w:r>
      <w:bookmarkEnd w:id="17"/>
    </w:p>
    <w:p w14:paraId="3F3C5735" w14:textId="581B7F6C" w:rsidR="002172C9" w:rsidRDefault="00DF1577" w:rsidP="00DF1577">
      <w:pPr>
        <w:pStyle w:val="Heading4"/>
      </w:pPr>
      <w:r>
        <w:t>Keyboard diagram</w:t>
      </w:r>
    </w:p>
    <w:p w14:paraId="3BD240C0" w14:textId="19F06B8E" w:rsidR="00E35862" w:rsidRDefault="0056133A" w:rsidP="00270B9A">
      <w:r w:rsidRPr="0056133A">
        <w:rPr>
          <w:noProof/>
        </w:rPr>
        <w:drawing>
          <wp:inline distT="0" distB="0" distL="0" distR="0" wp14:anchorId="3F0740B5" wp14:editId="250A0329">
            <wp:extent cx="6351269" cy="2208034"/>
            <wp:effectExtent l="0" t="0" r="0" b="1905"/>
            <wp:docPr id="333468236" name="Picture 1" descr="A black and white piano keyboard with the white notes labelled from C through to B&#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68236" name="Picture 1" descr="A black and white piano keyboard with the white notes labelled from C through to B&#10;&#10;"/>
                    <pic:cNvPicPr/>
                  </pic:nvPicPr>
                  <pic:blipFill>
                    <a:blip r:embed="rId50"/>
                    <a:stretch>
                      <a:fillRect/>
                    </a:stretch>
                  </pic:blipFill>
                  <pic:spPr>
                    <a:xfrm>
                      <a:off x="0" y="0"/>
                      <a:ext cx="6372899" cy="2215554"/>
                    </a:xfrm>
                    <a:prstGeom prst="rect">
                      <a:avLst/>
                    </a:prstGeom>
                  </pic:spPr>
                </pic:pic>
              </a:graphicData>
            </a:graphic>
          </wp:inline>
        </w:drawing>
      </w:r>
    </w:p>
    <w:p w14:paraId="7ED2AE02" w14:textId="38DFF802" w:rsidR="00DF1577" w:rsidRPr="00566B6A" w:rsidRDefault="00566B6A" w:rsidP="00566B6A">
      <w:pPr>
        <w:pStyle w:val="Heading4"/>
      </w:pPr>
      <w:r>
        <w:rPr>
          <w:noProof/>
        </w:rPr>
        <w:lastRenderedPageBreak/>
        <w:drawing>
          <wp:anchor distT="0" distB="0" distL="114300" distR="114300" simplePos="0" relativeHeight="251658254" behindDoc="1" locked="0" layoutInCell="1" allowOverlap="1" wp14:anchorId="243D87CC" wp14:editId="7FCB1DC2">
            <wp:simplePos x="0" y="0"/>
            <wp:positionH relativeFrom="column">
              <wp:posOffset>372110</wp:posOffset>
            </wp:positionH>
            <wp:positionV relativeFrom="paragraph">
              <wp:posOffset>465455</wp:posOffset>
            </wp:positionV>
            <wp:extent cx="5616575" cy="5753100"/>
            <wp:effectExtent l="0" t="0" r="3175" b="0"/>
            <wp:wrapTight wrapText="bothSides">
              <wp:wrapPolygon edited="0">
                <wp:start x="0" y="0"/>
                <wp:lineTo x="0" y="21528"/>
                <wp:lineTo x="21539" y="21528"/>
                <wp:lineTo x="21539" y="0"/>
                <wp:lineTo x="0" y="0"/>
              </wp:wrapPolygon>
            </wp:wrapTight>
            <wp:docPr id="674279455" name="Picture 30" descr="2 circles. The outer circle contains the letters of the chromatic scale from C through to B and is written in blue. The inner circle has the same letters of the chromatic scale but is written in r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279455" name="Picture 30" descr="2 circles. The outer circle contains the letters of the chromatic scale from C through to B and is written in blue. The inner circle has the same letters of the chromatic scale but is written in red.&#10;"/>
                    <pic:cNvPicPr/>
                  </pic:nvPicPr>
                  <pic:blipFill>
                    <a:blip r:embed="rId51">
                      <a:extLst>
                        <a:ext uri="{28A0092B-C50C-407E-A947-70E740481C1C}">
                          <a14:useLocalDpi xmlns:a14="http://schemas.microsoft.com/office/drawing/2010/main" val="0"/>
                        </a:ext>
                      </a:extLst>
                    </a:blip>
                    <a:stretch>
                      <a:fillRect/>
                    </a:stretch>
                  </pic:blipFill>
                  <pic:spPr>
                    <a:xfrm>
                      <a:off x="0" y="0"/>
                      <a:ext cx="5616575" cy="5753100"/>
                    </a:xfrm>
                    <a:prstGeom prst="rect">
                      <a:avLst/>
                    </a:prstGeom>
                  </pic:spPr>
                </pic:pic>
              </a:graphicData>
            </a:graphic>
            <wp14:sizeRelH relativeFrom="page">
              <wp14:pctWidth>0</wp14:pctWidth>
            </wp14:sizeRelH>
            <wp14:sizeRelV relativeFrom="page">
              <wp14:pctHeight>0</wp14:pctHeight>
            </wp14:sizeRelV>
          </wp:anchor>
        </w:drawing>
      </w:r>
      <w:r w:rsidR="00DF1577" w:rsidRPr="00566B6A">
        <w:t>Transposition wheel</w:t>
      </w:r>
    </w:p>
    <w:p w14:paraId="27E6BB63" w14:textId="08E99FD5" w:rsidR="00A35A27" w:rsidRPr="007D2E3D" w:rsidRDefault="00A35A27" w:rsidP="00566B6A">
      <w:pPr>
        <w:pStyle w:val="Heading4"/>
        <w:rPr>
          <w:sz w:val="18"/>
          <w:szCs w:val="20"/>
        </w:rPr>
      </w:pPr>
      <w:r w:rsidRPr="007D2E3D">
        <w:rPr>
          <w:color w:val="002060"/>
          <w:sz w:val="24"/>
          <w:szCs w:val="28"/>
        </w:rPr>
        <w:t xml:space="preserve">Blue – </w:t>
      </w:r>
      <w:r w:rsidR="00566B6A">
        <w:rPr>
          <w:color w:val="002060"/>
          <w:sz w:val="24"/>
          <w:szCs w:val="28"/>
        </w:rPr>
        <w:t>o</w:t>
      </w:r>
      <w:r w:rsidRPr="007D2E3D">
        <w:rPr>
          <w:color w:val="002060"/>
          <w:sz w:val="24"/>
          <w:szCs w:val="28"/>
        </w:rPr>
        <w:t>riginal key</w:t>
      </w:r>
    </w:p>
    <w:p w14:paraId="2AA95C3F" w14:textId="4CB4E05E" w:rsidR="00945AE0" w:rsidRDefault="00A35A27" w:rsidP="0040544C">
      <w:pPr>
        <w:suppressAutoHyphens w:val="0"/>
        <w:spacing w:before="0" w:after="160" w:line="259" w:lineRule="auto"/>
      </w:pPr>
      <w:r w:rsidRPr="67462548">
        <w:rPr>
          <w:color w:val="C00000"/>
          <w:sz w:val="24"/>
        </w:rPr>
        <w:t>Red – transposed key</w:t>
      </w:r>
    </w:p>
    <w:p w14:paraId="6D3B4BB2" w14:textId="6359F94E" w:rsidR="00945AE0" w:rsidRDefault="62CA07EC" w:rsidP="0040544C">
      <w:pPr>
        <w:suppressAutoHyphens w:val="0"/>
        <w:spacing w:before="0" w:after="160" w:line="259" w:lineRule="auto"/>
      </w:pPr>
      <w:r w:rsidRPr="00390FE8">
        <w:rPr>
          <w:b/>
          <w:bCs/>
        </w:rPr>
        <w:t>Note</w:t>
      </w:r>
      <w:r>
        <w:t xml:space="preserve"> – this can be made into an interactive tool by layering the </w:t>
      </w:r>
      <w:r w:rsidR="69F1AC15">
        <w:t>2 circles and using a split pin in the centre</w:t>
      </w:r>
      <w:r w:rsidR="00566B6A">
        <w:t>.</w:t>
      </w:r>
      <w:r w:rsidR="0098660B">
        <w:br w:type="page"/>
      </w:r>
    </w:p>
    <w:p w14:paraId="7BA9720D" w14:textId="3C974677" w:rsidR="00690E4E" w:rsidRPr="00566B6A" w:rsidRDefault="00690E4E" w:rsidP="00566B6A">
      <w:pPr>
        <w:pStyle w:val="Heading1"/>
      </w:pPr>
      <w:bookmarkStart w:id="18" w:name="_Toc207874158"/>
      <w:r w:rsidRPr="00566B6A">
        <w:lastRenderedPageBreak/>
        <w:t xml:space="preserve">Learning sequence </w:t>
      </w:r>
      <w:r w:rsidR="00342ECC" w:rsidRPr="00566B6A">
        <w:t>3</w:t>
      </w:r>
      <w:r w:rsidRPr="00566B6A">
        <w:t xml:space="preserve"> – ‘Bed</w:t>
      </w:r>
      <w:r w:rsidR="00296B97" w:rsidRPr="00566B6A">
        <w:t xml:space="preserve">ouin </w:t>
      </w:r>
      <w:r w:rsidR="00566B6A">
        <w:t>S</w:t>
      </w:r>
      <w:r w:rsidR="00296B97" w:rsidRPr="00566B6A">
        <w:t>ong</w:t>
      </w:r>
      <w:r w:rsidRPr="00566B6A">
        <w:t xml:space="preserve">’– </w:t>
      </w:r>
      <w:r w:rsidR="00296B97" w:rsidRPr="00566B6A">
        <w:t>Lior</w:t>
      </w:r>
      <w:bookmarkEnd w:id="18"/>
      <w:r w:rsidRPr="00566B6A">
        <w:t xml:space="preserve"> </w:t>
      </w:r>
    </w:p>
    <w:p w14:paraId="1F99A6E1" w14:textId="745425E7" w:rsidR="00673FFF" w:rsidRPr="00566B6A" w:rsidRDefault="00880A76" w:rsidP="00566B6A">
      <w:pPr>
        <w:pStyle w:val="Heading2"/>
      </w:pPr>
      <w:bookmarkStart w:id="19" w:name="_Toc207874159"/>
      <w:r w:rsidRPr="00566B6A">
        <w:t xml:space="preserve">Activity </w:t>
      </w:r>
      <w:r w:rsidR="00B977EC" w:rsidRPr="00566B6A">
        <w:t>3</w:t>
      </w:r>
      <w:r w:rsidRPr="00566B6A">
        <w:t xml:space="preserve">.1 </w:t>
      </w:r>
      <w:r w:rsidR="00673FFF" w:rsidRPr="00566B6A">
        <w:t xml:space="preserve">– ‘Bedouin </w:t>
      </w:r>
      <w:r w:rsidR="00566B6A">
        <w:t>S</w:t>
      </w:r>
      <w:r w:rsidR="00673FFF" w:rsidRPr="00566B6A">
        <w:t>ong’ – Lior – listening</w:t>
      </w:r>
      <w:bookmarkEnd w:id="19"/>
      <w:r w:rsidR="00673FFF" w:rsidRPr="00566B6A">
        <w:t xml:space="preserve"> </w:t>
      </w:r>
    </w:p>
    <w:p w14:paraId="1A20B267" w14:textId="5B8F5077" w:rsidR="00E84BF6" w:rsidRPr="00566B6A" w:rsidRDefault="005D3626" w:rsidP="00566B6A">
      <w:pPr>
        <w:pStyle w:val="Heading3"/>
      </w:pPr>
      <w:bookmarkStart w:id="20" w:name="_Toc207874160"/>
      <w:r w:rsidRPr="00566B6A">
        <w:t>Suggested answers – Lior discusses his childhood</w:t>
      </w:r>
      <w:bookmarkEnd w:id="20"/>
    </w:p>
    <w:p w14:paraId="35B40365" w14:textId="5C4ADCB5" w:rsidR="009C5EF5" w:rsidRPr="00361999" w:rsidRDefault="009C5EF5" w:rsidP="004A3F4F">
      <w:pPr>
        <w:pStyle w:val="ListNumber"/>
        <w:numPr>
          <w:ilvl w:val="0"/>
          <w:numId w:val="8"/>
        </w:numPr>
      </w:pPr>
      <w:r w:rsidRPr="00450D00">
        <w:rPr>
          <w:bCs/>
          <w:lang w:val="en-US"/>
        </w:rPr>
        <w:t xml:space="preserve">List one point that Lior remembers about his life in Israel (0:48–1:02) </w:t>
      </w:r>
      <w:r w:rsidRPr="00450D00">
        <w:t xml:space="preserve">– </w:t>
      </w:r>
      <w:r w:rsidRPr="00D50822">
        <w:rPr>
          <w:rStyle w:val="Strong"/>
        </w:rPr>
        <w:t>Mediterranean upbringing, sunshine, happiness, community, playing football</w:t>
      </w:r>
    </w:p>
    <w:p w14:paraId="72CE2F0A" w14:textId="62C66AF0" w:rsidR="00D57712" w:rsidRPr="00361999" w:rsidRDefault="00945309" w:rsidP="004A3F4F">
      <w:pPr>
        <w:pStyle w:val="ListNumber"/>
        <w:numPr>
          <w:ilvl w:val="0"/>
          <w:numId w:val="8"/>
        </w:numPr>
      </w:pPr>
      <w:r w:rsidRPr="003D7F6C">
        <w:rPr>
          <w:lang w:val="en-US"/>
        </w:rPr>
        <w:t>What is Lior’s view of Australia</w:t>
      </w:r>
      <w:r w:rsidR="00361999">
        <w:rPr>
          <w:lang w:val="en-US"/>
        </w:rPr>
        <w:t>?</w:t>
      </w:r>
      <w:r w:rsidRPr="003D7F6C">
        <w:rPr>
          <w:lang w:val="en-US"/>
        </w:rPr>
        <w:t xml:space="preserve"> (1:44–2:04) </w:t>
      </w:r>
      <w:r>
        <w:t xml:space="preserve">– </w:t>
      </w:r>
      <w:r w:rsidR="00361999">
        <w:rPr>
          <w:rStyle w:val="Strong"/>
        </w:rPr>
        <w:t>l</w:t>
      </w:r>
      <w:r w:rsidRPr="00D50822">
        <w:rPr>
          <w:rStyle w:val="Strong"/>
        </w:rPr>
        <w:t>aid back, multicultural, welcoming (do</w:t>
      </w:r>
      <w:r w:rsidR="00FF6F62" w:rsidRPr="00D50822">
        <w:rPr>
          <w:rStyle w:val="Strong"/>
        </w:rPr>
        <w:t>es</w:t>
      </w:r>
      <w:r w:rsidRPr="00D50822">
        <w:rPr>
          <w:rStyle w:val="Strong"/>
        </w:rPr>
        <w:t>n’t feel foreign), Australia is a new country</w:t>
      </w:r>
    </w:p>
    <w:p w14:paraId="24D80B55" w14:textId="5E68655B" w:rsidR="00D57712" w:rsidRPr="00361999" w:rsidRDefault="00945309" w:rsidP="004A3F4F">
      <w:pPr>
        <w:pStyle w:val="ListNumber"/>
        <w:numPr>
          <w:ilvl w:val="0"/>
          <w:numId w:val="8"/>
        </w:numPr>
      </w:pPr>
      <w:r w:rsidRPr="00D57712">
        <w:rPr>
          <w:lang w:val="en-US"/>
        </w:rPr>
        <w:t>Why did his parents decide to move to Australia</w:t>
      </w:r>
      <w:r w:rsidR="00361999">
        <w:rPr>
          <w:lang w:val="en-US"/>
        </w:rPr>
        <w:t>?</w:t>
      </w:r>
      <w:r w:rsidRPr="00D57712">
        <w:rPr>
          <w:lang w:val="en-US"/>
        </w:rPr>
        <w:t xml:space="preserve"> (2:04–2:34)</w:t>
      </w:r>
      <w:r w:rsidR="008707CB" w:rsidRPr="00D57712">
        <w:rPr>
          <w:lang w:val="en-US"/>
        </w:rPr>
        <w:t xml:space="preserve"> </w:t>
      </w:r>
      <w:r w:rsidR="008707CB">
        <w:t>–</w:t>
      </w:r>
      <w:r w:rsidR="008707CB" w:rsidRPr="00D50822">
        <w:rPr>
          <w:rStyle w:val="Strong"/>
        </w:rPr>
        <w:t xml:space="preserve"> Lior’s parents were worried and disillusioned with where Israel was heading.</w:t>
      </w:r>
      <w:r w:rsidR="00D57712" w:rsidRPr="00D50822">
        <w:rPr>
          <w:rStyle w:val="Strong"/>
        </w:rPr>
        <w:t xml:space="preserve"> </w:t>
      </w:r>
    </w:p>
    <w:p w14:paraId="39937028" w14:textId="0BD49EB2" w:rsidR="00D57712" w:rsidRPr="00361999" w:rsidRDefault="008707CB" w:rsidP="004A3F4F">
      <w:pPr>
        <w:pStyle w:val="ListNumber"/>
        <w:numPr>
          <w:ilvl w:val="0"/>
          <w:numId w:val="8"/>
        </w:numPr>
      </w:pPr>
      <w:r w:rsidRPr="00D57712">
        <w:rPr>
          <w:bCs/>
          <w:lang w:val="en-US"/>
        </w:rPr>
        <w:t xml:space="preserve">Outline Lior’s first musical experiences (4:41–5:03) </w:t>
      </w:r>
      <w:r>
        <w:t xml:space="preserve">– </w:t>
      </w:r>
      <w:r w:rsidRPr="00D50822">
        <w:rPr>
          <w:rStyle w:val="Strong"/>
        </w:rPr>
        <w:t xml:space="preserve">Lior had one guitar lesson before moving to Australia. When he was </w:t>
      </w:r>
      <w:r w:rsidR="00D57712" w:rsidRPr="00D50822">
        <w:rPr>
          <w:rStyle w:val="Strong"/>
        </w:rPr>
        <w:t>11,</w:t>
      </w:r>
      <w:r w:rsidRPr="00D50822">
        <w:rPr>
          <w:rStyle w:val="Strong"/>
        </w:rPr>
        <w:t xml:space="preserve"> he started playing guitar and progressed to also singing a few years later.</w:t>
      </w:r>
      <w:r w:rsidR="00D57712" w:rsidRPr="00D50822">
        <w:rPr>
          <w:rStyle w:val="Strong"/>
        </w:rPr>
        <w:t xml:space="preserve"> </w:t>
      </w:r>
    </w:p>
    <w:p w14:paraId="34C4136C" w14:textId="7A26464B" w:rsidR="008707CB" w:rsidRPr="00361999" w:rsidRDefault="008707CB" w:rsidP="004A3F4F">
      <w:pPr>
        <w:pStyle w:val="ListNumber"/>
        <w:numPr>
          <w:ilvl w:val="0"/>
          <w:numId w:val="8"/>
        </w:numPr>
      </w:pPr>
      <w:r w:rsidRPr="00D57712">
        <w:rPr>
          <w:bCs/>
          <w:lang w:val="en-US"/>
        </w:rPr>
        <w:t>Why did Lior want to be good at music</w:t>
      </w:r>
      <w:r w:rsidR="009015EA">
        <w:rPr>
          <w:bCs/>
          <w:lang w:val="en-US"/>
        </w:rPr>
        <w:t>?</w:t>
      </w:r>
      <w:r w:rsidRPr="00D57712">
        <w:rPr>
          <w:bCs/>
          <w:lang w:val="en-US"/>
        </w:rPr>
        <w:t xml:space="preserve"> (5:03–5:32) </w:t>
      </w:r>
      <w:r>
        <w:t xml:space="preserve">– </w:t>
      </w:r>
      <w:r w:rsidRPr="00D50822">
        <w:rPr>
          <w:rStyle w:val="Strong"/>
        </w:rPr>
        <w:t>Lior was not from a musical family but felt touched by music. Singing gave him a feeling of being able to escape, so he worked hard at his musical progression.</w:t>
      </w:r>
    </w:p>
    <w:p w14:paraId="526E92E8" w14:textId="2C615AE3" w:rsidR="00880A76" w:rsidRDefault="007A3630" w:rsidP="00880A76">
      <w:pPr>
        <w:pStyle w:val="Heading3"/>
      </w:pPr>
      <w:bookmarkStart w:id="21" w:name="_Toc207874161"/>
      <w:r>
        <w:lastRenderedPageBreak/>
        <w:t xml:space="preserve">Suggested answers – ‘Bedouin </w:t>
      </w:r>
      <w:r w:rsidR="009015EA">
        <w:t>S</w:t>
      </w:r>
      <w:r>
        <w:t xml:space="preserve">ong’ </w:t>
      </w:r>
      <w:r w:rsidR="00DF3DF0">
        <w:t>– l</w:t>
      </w:r>
      <w:r w:rsidR="009D0033">
        <w:t>i</w:t>
      </w:r>
      <w:r w:rsidR="00716D23">
        <w:t>stening</w:t>
      </w:r>
      <w:r w:rsidR="00880A76">
        <w:t xml:space="preserve"> </w:t>
      </w:r>
      <w:r w:rsidR="00D6243B">
        <w:t>and score reading</w:t>
      </w:r>
      <w:bookmarkEnd w:id="21"/>
    </w:p>
    <w:p w14:paraId="46266468" w14:textId="5C3F6488" w:rsidR="001A0E21" w:rsidRDefault="00C94ED3" w:rsidP="004A3F4F">
      <w:pPr>
        <w:pStyle w:val="ListNumber"/>
        <w:numPr>
          <w:ilvl w:val="0"/>
          <w:numId w:val="4"/>
        </w:numPr>
      </w:pPr>
      <w:r>
        <w:t>Make a chart to demonstrate the structure</w:t>
      </w:r>
      <w:r w:rsidR="00314EBD">
        <w:t xml:space="preserve"> of </w:t>
      </w:r>
      <w:r w:rsidR="009015EA">
        <w:t>‘</w:t>
      </w:r>
      <w:r w:rsidR="00314EBD">
        <w:t>Bedo</w:t>
      </w:r>
      <w:r w:rsidR="00FC389A">
        <w:t xml:space="preserve">uin </w:t>
      </w:r>
      <w:r w:rsidR="009015EA">
        <w:t>S</w:t>
      </w:r>
      <w:r w:rsidR="00FC389A">
        <w:t>ong</w:t>
      </w:r>
      <w:r w:rsidR="009015EA">
        <w:t>’</w:t>
      </w:r>
      <w:r w:rsidR="00D43CA5">
        <w:t xml:space="preserve"> –</w:t>
      </w:r>
      <w:r w:rsidR="00E22BB8">
        <w:t xml:space="preserve"> an example could be:</w:t>
      </w:r>
      <w:r w:rsidR="6BFE8AAD">
        <w:rPr>
          <w:noProof/>
        </w:rPr>
        <w:drawing>
          <wp:inline distT="0" distB="0" distL="0" distR="0" wp14:anchorId="3AF8E964" wp14:editId="06E7134A">
            <wp:extent cx="5884332" cy="4413250"/>
            <wp:effectExtent l="0" t="0" r="2540" b="6350"/>
            <wp:docPr id="1608850537" name="Picture 1608850537" descr="A flow chart that outlines the structure of the Bedouin song. Begins with introduction, verse 1, pre-chorus, chorus, verse 2, pre-chorus, chorus, verse 3, pre-chorus and c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850537" name="Picture 1608850537" descr="A flow chart that outlines the structure of the Bedouin song. Begins with introduction, verse 1, pre-chorus, chorus, verse 2, pre-chorus, chorus, verse 3, pre-chorus and coda."/>
                    <pic:cNvPicPr/>
                  </pic:nvPicPr>
                  <pic:blipFill>
                    <a:blip r:embed="rId52">
                      <a:extLst>
                        <a:ext uri="{28A0092B-C50C-407E-A947-70E740481C1C}">
                          <a14:useLocalDpi xmlns:a14="http://schemas.microsoft.com/office/drawing/2010/main" val="0"/>
                        </a:ext>
                      </a:extLst>
                    </a:blip>
                    <a:stretch>
                      <a:fillRect/>
                    </a:stretch>
                  </pic:blipFill>
                  <pic:spPr>
                    <a:xfrm>
                      <a:off x="0" y="0"/>
                      <a:ext cx="5885141" cy="4413857"/>
                    </a:xfrm>
                    <a:prstGeom prst="rect">
                      <a:avLst/>
                    </a:prstGeom>
                  </pic:spPr>
                </pic:pic>
              </a:graphicData>
            </a:graphic>
          </wp:inline>
        </w:drawing>
      </w:r>
    </w:p>
    <w:p w14:paraId="2FE1BB1B" w14:textId="5B178125" w:rsidR="00AF5E52" w:rsidRDefault="000E5C4B" w:rsidP="004A3F4F">
      <w:pPr>
        <w:pStyle w:val="ListNumber"/>
        <w:numPr>
          <w:ilvl w:val="0"/>
          <w:numId w:val="4"/>
        </w:numPr>
      </w:pPr>
      <w:r>
        <w:t>List the performing media of this song</w:t>
      </w:r>
      <w:r w:rsidR="00D43CA5">
        <w:t xml:space="preserve"> – </w:t>
      </w:r>
      <w:r w:rsidR="00C343A7" w:rsidRPr="00177E39">
        <w:rPr>
          <w:rStyle w:val="Strong"/>
        </w:rPr>
        <w:t>male vocals</w:t>
      </w:r>
      <w:r w:rsidR="009A06DD" w:rsidRPr="00177E39">
        <w:rPr>
          <w:rStyle w:val="Strong"/>
        </w:rPr>
        <w:t xml:space="preserve"> and </w:t>
      </w:r>
      <w:r w:rsidR="00C343A7" w:rsidRPr="00177E39">
        <w:rPr>
          <w:rStyle w:val="Strong"/>
        </w:rPr>
        <w:t>acoustic guitar</w:t>
      </w:r>
    </w:p>
    <w:p w14:paraId="65BF4A3C" w14:textId="4D31B268" w:rsidR="00A66C4B" w:rsidRPr="003F276C" w:rsidRDefault="00A66C4B" w:rsidP="004A3F4F">
      <w:pPr>
        <w:pStyle w:val="ListNumber"/>
        <w:numPr>
          <w:ilvl w:val="0"/>
          <w:numId w:val="2"/>
        </w:numPr>
      </w:pPr>
      <w:r w:rsidRPr="00A66C4B">
        <w:rPr>
          <w:lang w:val="en-US"/>
        </w:rPr>
        <w:t>Using one word, identify the timbre of the introduction of this piece (guitar 0:00</w:t>
      </w:r>
      <w:r w:rsidR="009015EA">
        <w:rPr>
          <w:lang w:val="en-US"/>
        </w:rPr>
        <w:t>–</w:t>
      </w:r>
      <w:r w:rsidRPr="00A66C4B">
        <w:rPr>
          <w:lang w:val="en-US"/>
        </w:rPr>
        <w:t>0:08)</w:t>
      </w:r>
      <w:r>
        <w:rPr>
          <w:lang w:val="en-US"/>
        </w:rPr>
        <w:t xml:space="preserve"> </w:t>
      </w:r>
      <w:r>
        <w:t xml:space="preserve">– </w:t>
      </w:r>
      <w:r w:rsidR="00BC5989" w:rsidRPr="006B6BC7">
        <w:rPr>
          <w:rStyle w:val="Strong"/>
        </w:rPr>
        <w:t>warm, clear, mellow</w:t>
      </w:r>
    </w:p>
    <w:p w14:paraId="7D92D93C" w14:textId="77777777" w:rsidR="009015EA" w:rsidRPr="003F276C" w:rsidRDefault="009015EA" w:rsidP="004A3F4F">
      <w:pPr>
        <w:pStyle w:val="ListNumber"/>
        <w:numPr>
          <w:ilvl w:val="0"/>
          <w:numId w:val="2"/>
        </w:numPr>
      </w:pPr>
      <w:r>
        <w:t xml:space="preserve">Lior sings in </w:t>
      </w:r>
      <w:r w:rsidRPr="009015EA">
        <w:rPr>
          <w:i/>
          <w:iCs/>
        </w:rPr>
        <w:t>falsetto</w:t>
      </w:r>
      <w:r>
        <w:t xml:space="preserve"> at the beginning of this piece.</w:t>
      </w:r>
    </w:p>
    <w:p w14:paraId="1585483E" w14:textId="12D6DBBE" w:rsidR="009015EA" w:rsidRPr="003F276C" w:rsidRDefault="00F35246" w:rsidP="004A3F4F">
      <w:pPr>
        <w:pStyle w:val="ListNumber2"/>
        <w:numPr>
          <w:ilvl w:val="0"/>
          <w:numId w:val="10"/>
        </w:numPr>
      </w:pPr>
      <w:r w:rsidRPr="009015EA">
        <w:rPr>
          <w:lang w:val="en-US"/>
        </w:rPr>
        <w:t xml:space="preserve">What is </w:t>
      </w:r>
      <w:r w:rsidRPr="009015EA">
        <w:rPr>
          <w:rStyle w:val="Emphasis"/>
          <w:lang w:val="en-US"/>
        </w:rPr>
        <w:t>falsetto</w:t>
      </w:r>
      <w:r w:rsidR="009015EA">
        <w:rPr>
          <w:rStyle w:val="Emphasis"/>
          <w:lang w:val="en-US"/>
        </w:rPr>
        <w:t>?</w:t>
      </w:r>
      <w:r w:rsidRPr="009015EA">
        <w:rPr>
          <w:lang w:val="en-US"/>
        </w:rPr>
        <w:t xml:space="preserve"> </w:t>
      </w:r>
      <w:r>
        <w:t xml:space="preserve">– </w:t>
      </w:r>
      <w:r w:rsidR="003B4C02" w:rsidRPr="00986EBA">
        <w:rPr>
          <w:rStyle w:val="Strong"/>
        </w:rPr>
        <w:t>a method of voice production used to sing notes higher than the singer’s normal range</w:t>
      </w:r>
    </w:p>
    <w:p w14:paraId="2F60AFF0" w14:textId="6D702834" w:rsidR="00C4157A" w:rsidRPr="003F276C" w:rsidRDefault="009015EA" w:rsidP="004A3F4F">
      <w:pPr>
        <w:pStyle w:val="ListNumber2"/>
        <w:numPr>
          <w:ilvl w:val="0"/>
          <w:numId w:val="10"/>
        </w:numPr>
      </w:pPr>
      <w:r>
        <w:rPr>
          <w:rStyle w:val="Strong"/>
          <w:b w:val="0"/>
        </w:rPr>
        <w:t>W</w:t>
      </w:r>
      <w:r w:rsidR="004835FD" w:rsidRPr="009015EA">
        <w:rPr>
          <w:rStyle w:val="Strong"/>
          <w:b w:val="0"/>
        </w:rPr>
        <w:t>rite one word to identify the timbre of Lior’s voice</w:t>
      </w:r>
      <w:r>
        <w:rPr>
          <w:rStyle w:val="Strong"/>
        </w:rPr>
        <w:t xml:space="preserve"> </w:t>
      </w:r>
      <w:r w:rsidR="004835FD" w:rsidRPr="00986EBA">
        <w:rPr>
          <w:rStyle w:val="Strong"/>
        </w:rPr>
        <w:t xml:space="preserve">– </w:t>
      </w:r>
      <w:r w:rsidR="00B92D0B" w:rsidRPr="67462548">
        <w:rPr>
          <w:rStyle w:val="BoldItalic"/>
        </w:rPr>
        <w:t>falsetto</w:t>
      </w:r>
      <w:r w:rsidR="00B92D0B" w:rsidRPr="00986EBA">
        <w:rPr>
          <w:rStyle w:val="Strong"/>
        </w:rPr>
        <w:t xml:space="preserve"> – breathy, </w:t>
      </w:r>
      <w:r w:rsidR="00714DD0" w:rsidRPr="00986EBA">
        <w:rPr>
          <w:rStyle w:val="Strong"/>
        </w:rPr>
        <w:t>tenor range – warm</w:t>
      </w:r>
    </w:p>
    <w:p w14:paraId="2F9EEB95" w14:textId="28D31811" w:rsidR="00C4157A" w:rsidRDefault="00C9552E" w:rsidP="004A3F4F">
      <w:pPr>
        <w:pStyle w:val="ListNumber"/>
        <w:numPr>
          <w:ilvl w:val="0"/>
          <w:numId w:val="2"/>
        </w:numPr>
      </w:pPr>
      <w:r w:rsidRPr="00C4157A">
        <w:rPr>
          <w:lang w:val="en-US"/>
        </w:rPr>
        <w:t xml:space="preserve">Use one word to identify the </w:t>
      </w:r>
      <w:r w:rsidR="00EC1E54">
        <w:rPr>
          <w:lang w:val="en-US"/>
        </w:rPr>
        <w:t>pitch</w:t>
      </w:r>
      <w:r w:rsidR="00EC1E54" w:rsidRPr="00C4157A">
        <w:rPr>
          <w:lang w:val="en-US"/>
        </w:rPr>
        <w:t xml:space="preserve"> </w:t>
      </w:r>
      <w:r w:rsidRPr="00C4157A">
        <w:rPr>
          <w:lang w:val="en-US"/>
        </w:rPr>
        <w:t>movement of the accompaniment in the introduction</w:t>
      </w:r>
      <w:r w:rsidR="003F276C">
        <w:rPr>
          <w:lang w:val="en-US"/>
        </w:rPr>
        <w:t xml:space="preserve"> </w:t>
      </w:r>
      <w:r>
        <w:t>–</w:t>
      </w:r>
      <w:r w:rsidR="00713870">
        <w:t xml:space="preserve"> </w:t>
      </w:r>
      <w:r w:rsidR="00713870" w:rsidRPr="002701DE">
        <w:rPr>
          <w:rStyle w:val="Strong"/>
        </w:rPr>
        <w:t>ascending</w:t>
      </w:r>
    </w:p>
    <w:p w14:paraId="6A14E183" w14:textId="10A04640" w:rsidR="003F276C" w:rsidRPr="0082112D" w:rsidRDefault="00653B76" w:rsidP="004A3F4F">
      <w:pPr>
        <w:pStyle w:val="ListNumber"/>
        <w:numPr>
          <w:ilvl w:val="0"/>
          <w:numId w:val="2"/>
        </w:numPr>
      </w:pPr>
      <w:r w:rsidRPr="003F276C">
        <w:rPr>
          <w:lang w:val="en-US"/>
        </w:rPr>
        <w:t>Draw a graphic representation of th</w:t>
      </w:r>
      <w:r w:rsidR="00AA252D" w:rsidRPr="003F276C">
        <w:rPr>
          <w:lang w:val="en-US"/>
        </w:rPr>
        <w:t>e</w:t>
      </w:r>
      <w:r w:rsidRPr="003F276C">
        <w:rPr>
          <w:lang w:val="en-US"/>
        </w:rPr>
        <w:t xml:space="preserve"> pitch movement in bar</w:t>
      </w:r>
      <w:r w:rsidR="00CE72E5" w:rsidRPr="003F276C">
        <w:rPr>
          <w:lang w:val="en-US"/>
        </w:rPr>
        <w:t>s</w:t>
      </w:r>
      <w:r w:rsidRPr="003F276C">
        <w:rPr>
          <w:lang w:val="en-US"/>
        </w:rPr>
        <w:t xml:space="preserve"> </w:t>
      </w:r>
      <w:r w:rsidR="000C270B" w:rsidRPr="003F276C">
        <w:rPr>
          <w:lang w:val="en-US"/>
        </w:rPr>
        <w:t>1 and 2</w:t>
      </w:r>
      <w:r w:rsidRPr="003F276C">
        <w:rPr>
          <w:lang w:val="en-US"/>
        </w:rPr>
        <w:t xml:space="preserve"> </w:t>
      </w:r>
    </w:p>
    <w:p w14:paraId="30B5AA15" w14:textId="444AB421" w:rsidR="0082112D" w:rsidRDefault="0082112D" w:rsidP="003F276C">
      <w:pPr>
        <w:pStyle w:val="ListNumber"/>
        <w:numPr>
          <w:ilvl w:val="0"/>
          <w:numId w:val="0"/>
        </w:numPr>
        <w:ind w:left="567"/>
      </w:pPr>
      <w:r>
        <w:rPr>
          <w:noProof/>
        </w:rPr>
        <w:lastRenderedPageBreak/>
        <w:drawing>
          <wp:inline distT="0" distB="0" distL="0" distR="0" wp14:anchorId="00ED414A" wp14:editId="022FCC53">
            <wp:extent cx="3093720" cy="1104900"/>
            <wp:effectExtent l="0" t="0" r="0" b="0"/>
            <wp:docPr id="1720665489" name="Picture 7" descr="A red line showing the shape of pitch from low moving up to medium, dips down and up, goes down and finally gradually rises and remains st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665489" name="Picture 7" descr="A red line showing the shape of pitch from low moving up to medium, dips down and up, goes down and finally gradually rises and remains stead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97498" cy="1106249"/>
                    </a:xfrm>
                    <a:prstGeom prst="rect">
                      <a:avLst/>
                    </a:prstGeom>
                    <a:noFill/>
                    <a:ln>
                      <a:noFill/>
                    </a:ln>
                  </pic:spPr>
                </pic:pic>
              </a:graphicData>
            </a:graphic>
          </wp:inline>
        </w:drawing>
      </w:r>
    </w:p>
    <w:p w14:paraId="728109D3" w14:textId="6FD98E9E" w:rsidR="0029618F" w:rsidRPr="003F276C" w:rsidRDefault="000E569B" w:rsidP="004A3F4F">
      <w:pPr>
        <w:pStyle w:val="ListNumber"/>
        <w:numPr>
          <w:ilvl w:val="0"/>
          <w:numId w:val="2"/>
        </w:numPr>
      </w:pPr>
      <w:r w:rsidRPr="000E569B">
        <w:rPr>
          <w:lang w:val="en-US"/>
        </w:rPr>
        <w:t>Identify the highest and lowest melodic note in the melody in the verse (range)</w:t>
      </w:r>
      <w:r w:rsidR="006A1A29" w:rsidRPr="0082112D">
        <w:rPr>
          <w:lang w:val="en-US"/>
        </w:rPr>
        <w:t xml:space="preserve"> </w:t>
      </w:r>
      <w:r w:rsidR="006A1A29">
        <w:t>–</w:t>
      </w:r>
      <w:r w:rsidR="003F276C">
        <w:t xml:space="preserve"> </w:t>
      </w:r>
      <w:r w:rsidR="006A1A29" w:rsidRPr="00F955D9">
        <w:rPr>
          <w:rStyle w:val="Strong"/>
        </w:rPr>
        <w:t>D below the stave to A second space on the stave</w:t>
      </w:r>
    </w:p>
    <w:p w14:paraId="1435FF12" w14:textId="08413764" w:rsidR="0029618F" w:rsidRPr="003F276C" w:rsidRDefault="00533F0D" w:rsidP="004A3F4F">
      <w:pPr>
        <w:pStyle w:val="ListNumber"/>
        <w:numPr>
          <w:ilvl w:val="0"/>
          <w:numId w:val="2"/>
        </w:numPr>
      </w:pPr>
      <w:r w:rsidRPr="00533F0D">
        <w:rPr>
          <w:lang w:val="en-US"/>
        </w:rPr>
        <w:t>Is the melodic range of this verse</w:t>
      </w:r>
      <w:r w:rsidRPr="0029618F">
        <w:rPr>
          <w:lang w:val="en-US"/>
        </w:rPr>
        <w:t xml:space="preserve"> </w:t>
      </w:r>
      <w:r w:rsidR="00EA3834">
        <w:rPr>
          <w:lang w:val="en-US"/>
        </w:rPr>
        <w:t>wide</w:t>
      </w:r>
      <w:r w:rsidRPr="0029618F">
        <w:rPr>
          <w:lang w:val="en-US"/>
        </w:rPr>
        <w:t xml:space="preserve"> or </w:t>
      </w:r>
      <w:r w:rsidR="00EA3834">
        <w:rPr>
          <w:lang w:val="en-US"/>
        </w:rPr>
        <w:t>narrow</w:t>
      </w:r>
      <w:r w:rsidR="003F276C">
        <w:rPr>
          <w:lang w:val="en-US"/>
        </w:rPr>
        <w:t xml:space="preserve"> </w:t>
      </w:r>
      <w:r>
        <w:t xml:space="preserve">– </w:t>
      </w:r>
      <w:r w:rsidR="00D92A21">
        <w:rPr>
          <w:rStyle w:val="Strong"/>
        </w:rPr>
        <w:t>narrow</w:t>
      </w:r>
    </w:p>
    <w:p w14:paraId="2017197E" w14:textId="77777777" w:rsidR="003F276C" w:rsidRPr="00E2336A" w:rsidRDefault="00420851" w:rsidP="004A3F4F">
      <w:pPr>
        <w:pStyle w:val="ListNumber"/>
        <w:numPr>
          <w:ilvl w:val="0"/>
          <w:numId w:val="2"/>
        </w:numPr>
      </w:pPr>
      <w:r w:rsidRPr="00420851">
        <w:rPr>
          <w:lang w:val="en-US"/>
        </w:rPr>
        <w:t>Describe a change in the pre-chorus in</w:t>
      </w:r>
      <w:r w:rsidR="003F276C">
        <w:rPr>
          <w:lang w:val="en-US"/>
        </w:rPr>
        <w:t>:</w:t>
      </w:r>
    </w:p>
    <w:p w14:paraId="760C13E2" w14:textId="529ACC8E" w:rsidR="003F276C" w:rsidRPr="00390FE8" w:rsidRDefault="00443F40" w:rsidP="004A3F4F">
      <w:pPr>
        <w:pStyle w:val="ListNumber2"/>
        <w:numPr>
          <w:ilvl w:val="0"/>
          <w:numId w:val="11"/>
        </w:numPr>
        <w:rPr>
          <w:rStyle w:val="Strong"/>
          <w:b w:val="0"/>
          <w:bCs w:val="0"/>
        </w:rPr>
      </w:pPr>
      <w:r w:rsidRPr="003F276C">
        <w:rPr>
          <w:lang w:val="en-US"/>
        </w:rPr>
        <w:t xml:space="preserve">harmony </w:t>
      </w:r>
      <w:r>
        <w:t>–</w:t>
      </w:r>
      <w:r w:rsidRPr="0047220E">
        <w:rPr>
          <w:rStyle w:val="Strong"/>
        </w:rPr>
        <w:t xml:space="preserve"> the</w:t>
      </w:r>
      <w:r w:rsidR="00E65680" w:rsidRPr="0047220E">
        <w:rPr>
          <w:rStyle w:val="Strong"/>
        </w:rPr>
        <w:t xml:space="preserve"> chordal changes are a lot more frequent and use a greater variety of chords including both major and minor chords</w:t>
      </w:r>
    </w:p>
    <w:p w14:paraId="5BF59801" w14:textId="572C2492" w:rsidR="0029618F" w:rsidRPr="003F276C" w:rsidRDefault="00F53BBE" w:rsidP="004A3F4F">
      <w:pPr>
        <w:pStyle w:val="ListNumber2"/>
        <w:numPr>
          <w:ilvl w:val="0"/>
          <w:numId w:val="11"/>
        </w:numPr>
      </w:pPr>
      <w:r>
        <w:t>m</w:t>
      </w:r>
      <w:r w:rsidR="00420851" w:rsidRPr="003F276C">
        <w:rPr>
          <w:lang w:val="en-US"/>
        </w:rPr>
        <w:t>elody</w:t>
      </w:r>
      <w:r w:rsidR="003F276C">
        <w:rPr>
          <w:lang w:val="en-US"/>
        </w:rPr>
        <w:t xml:space="preserve"> </w:t>
      </w:r>
      <w:r>
        <w:t xml:space="preserve">– </w:t>
      </w:r>
      <w:r w:rsidR="006358F2" w:rsidRPr="0047220E">
        <w:rPr>
          <w:rStyle w:val="Strong"/>
        </w:rPr>
        <w:t xml:space="preserve">the register of the voice in the pre-chorus is lower and centres around </w:t>
      </w:r>
      <w:r w:rsidR="004303B4" w:rsidRPr="0047220E">
        <w:rPr>
          <w:rStyle w:val="Strong"/>
        </w:rPr>
        <w:t xml:space="preserve">the B below middle C </w:t>
      </w:r>
    </w:p>
    <w:p w14:paraId="5F304EBA" w14:textId="01FE6A23" w:rsidR="008318D2" w:rsidRPr="003F276C" w:rsidRDefault="007C0E2F" w:rsidP="004A3F4F">
      <w:pPr>
        <w:pStyle w:val="ListNumber"/>
        <w:numPr>
          <w:ilvl w:val="0"/>
          <w:numId w:val="2"/>
        </w:numPr>
      </w:pPr>
      <w:r w:rsidRPr="0029618F">
        <w:rPr>
          <w:lang w:val="en-US"/>
        </w:rPr>
        <w:t xml:space="preserve">Find </w:t>
      </w:r>
      <w:r w:rsidR="003F276C">
        <w:rPr>
          <w:lang w:val="en-US"/>
        </w:rPr>
        <w:t>3</w:t>
      </w:r>
      <w:r w:rsidR="003F276C" w:rsidRPr="0029618F">
        <w:rPr>
          <w:lang w:val="en-US"/>
        </w:rPr>
        <w:t xml:space="preserve"> </w:t>
      </w:r>
      <w:r w:rsidRPr="0029618F">
        <w:rPr>
          <w:rStyle w:val="Emphasis"/>
          <w:lang w:val="en-US"/>
        </w:rPr>
        <w:t>melismas</w:t>
      </w:r>
      <w:r w:rsidRPr="0029618F">
        <w:rPr>
          <w:lang w:val="en-US"/>
        </w:rPr>
        <w:t xml:space="preserve"> in </w:t>
      </w:r>
      <w:r w:rsidR="003F276C">
        <w:rPr>
          <w:lang w:val="en-US"/>
        </w:rPr>
        <w:t>‘</w:t>
      </w:r>
      <w:r w:rsidRPr="0029618F">
        <w:rPr>
          <w:lang w:val="en-US"/>
        </w:rPr>
        <w:t>Bedouin Song</w:t>
      </w:r>
      <w:r w:rsidR="003F276C">
        <w:rPr>
          <w:lang w:val="en-US"/>
        </w:rPr>
        <w:t>’</w:t>
      </w:r>
      <w:r w:rsidRPr="0029618F">
        <w:rPr>
          <w:lang w:val="en-US"/>
        </w:rPr>
        <w:t xml:space="preserve"> (identify the bar number or the syllable Lior is singing)</w:t>
      </w:r>
      <w:r w:rsidR="00AF4A58" w:rsidRPr="0029618F">
        <w:rPr>
          <w:lang w:val="en-US"/>
        </w:rPr>
        <w:t xml:space="preserve"> </w:t>
      </w:r>
      <w:r w:rsidR="009A6696" w:rsidRPr="0003697E">
        <w:rPr>
          <w:rStyle w:val="Strong"/>
        </w:rPr>
        <w:t xml:space="preserve">Verse 1 </w:t>
      </w:r>
      <w:r w:rsidR="00F42425" w:rsidRPr="0003697E">
        <w:rPr>
          <w:rStyle w:val="Strong"/>
        </w:rPr>
        <w:t xml:space="preserve">– </w:t>
      </w:r>
      <w:r w:rsidR="000E05BF" w:rsidRPr="0003697E">
        <w:rPr>
          <w:rStyle w:val="Strong"/>
        </w:rPr>
        <w:t>‘west’ (bar 5),</w:t>
      </w:r>
      <w:r w:rsidR="004125D2" w:rsidRPr="0003697E">
        <w:rPr>
          <w:rStyle w:val="Strong"/>
        </w:rPr>
        <w:t xml:space="preserve"> </w:t>
      </w:r>
      <w:r w:rsidR="00D9262B" w:rsidRPr="0003697E">
        <w:rPr>
          <w:rStyle w:val="Strong"/>
        </w:rPr>
        <w:t xml:space="preserve">‘ern’ (bar 6), </w:t>
      </w:r>
      <w:r w:rsidR="00D30E32" w:rsidRPr="0003697E">
        <w:rPr>
          <w:rStyle w:val="Strong"/>
        </w:rPr>
        <w:t>‘dows’ (</w:t>
      </w:r>
      <w:r w:rsidR="006A6CCE" w:rsidRPr="0003697E">
        <w:rPr>
          <w:rStyle w:val="Strong"/>
        </w:rPr>
        <w:t xml:space="preserve">bar 7), </w:t>
      </w:r>
      <w:r w:rsidR="008749B8" w:rsidRPr="0003697E">
        <w:rPr>
          <w:rStyle w:val="Strong"/>
        </w:rPr>
        <w:t xml:space="preserve">‘the’ </w:t>
      </w:r>
      <w:r w:rsidR="00F13811" w:rsidRPr="0003697E">
        <w:rPr>
          <w:rStyle w:val="Strong"/>
        </w:rPr>
        <w:t>(bar 9)</w:t>
      </w:r>
      <w:r w:rsidR="000610F4" w:rsidRPr="0003697E">
        <w:rPr>
          <w:rStyle w:val="Strong"/>
        </w:rPr>
        <w:t xml:space="preserve">, ‘row’ </w:t>
      </w:r>
      <w:r w:rsidR="00747CE8" w:rsidRPr="0003697E">
        <w:rPr>
          <w:rStyle w:val="Strong"/>
        </w:rPr>
        <w:t xml:space="preserve">(bar 10 and 11), </w:t>
      </w:r>
      <w:r w:rsidR="00D9041E" w:rsidRPr="0003697E">
        <w:rPr>
          <w:rStyle w:val="Strong"/>
        </w:rPr>
        <w:t>‘ooh’ (bar 11</w:t>
      </w:r>
      <w:r w:rsidR="001F5C10" w:rsidRPr="0003697E">
        <w:rPr>
          <w:rStyle w:val="Strong"/>
        </w:rPr>
        <w:t xml:space="preserve"> and 12</w:t>
      </w:r>
      <w:r w:rsidR="00D9041E" w:rsidRPr="0003697E">
        <w:rPr>
          <w:rStyle w:val="Strong"/>
        </w:rPr>
        <w:t xml:space="preserve">), </w:t>
      </w:r>
      <w:r w:rsidR="007E358A" w:rsidRPr="0003697E">
        <w:rPr>
          <w:rStyle w:val="Strong"/>
        </w:rPr>
        <w:t xml:space="preserve">Pre-chorus – </w:t>
      </w:r>
      <w:r w:rsidR="00B41931" w:rsidRPr="0003697E">
        <w:rPr>
          <w:rStyle w:val="Strong"/>
        </w:rPr>
        <w:t xml:space="preserve">‘mad’ </w:t>
      </w:r>
      <w:r w:rsidR="007E358A" w:rsidRPr="0003697E">
        <w:rPr>
          <w:rStyle w:val="Strong"/>
        </w:rPr>
        <w:t xml:space="preserve">(bar 13), </w:t>
      </w:r>
      <w:r w:rsidR="001F5C10" w:rsidRPr="0003697E">
        <w:rPr>
          <w:rStyle w:val="Strong"/>
        </w:rPr>
        <w:t xml:space="preserve">‘rain’ </w:t>
      </w:r>
      <w:r w:rsidR="00B60AC9" w:rsidRPr="0003697E">
        <w:rPr>
          <w:rStyle w:val="Strong"/>
        </w:rPr>
        <w:t xml:space="preserve">(bar 14), </w:t>
      </w:r>
      <w:r w:rsidR="00CB0EEA" w:rsidRPr="0003697E">
        <w:rPr>
          <w:rStyle w:val="Strong"/>
        </w:rPr>
        <w:t>‘</w:t>
      </w:r>
      <w:r w:rsidR="00473CC7" w:rsidRPr="0003697E">
        <w:rPr>
          <w:rStyle w:val="Strong"/>
        </w:rPr>
        <w:t>flou’ (bar</w:t>
      </w:r>
      <w:r w:rsidR="007211A2" w:rsidRPr="0003697E">
        <w:rPr>
          <w:rStyle w:val="Strong"/>
        </w:rPr>
        <w:t xml:space="preserve"> 15), </w:t>
      </w:r>
      <w:r w:rsidR="00A87C67" w:rsidRPr="0003697E">
        <w:rPr>
          <w:rStyle w:val="Strong"/>
        </w:rPr>
        <w:t>‘once’ (bar 15</w:t>
      </w:r>
      <w:r w:rsidR="00E46117" w:rsidRPr="0003697E">
        <w:rPr>
          <w:rStyle w:val="Strong"/>
        </w:rPr>
        <w:t xml:space="preserve"> and 16), ‘gain’ </w:t>
      </w:r>
      <w:r w:rsidR="00826971" w:rsidRPr="0003697E">
        <w:rPr>
          <w:rStyle w:val="Strong"/>
        </w:rPr>
        <w:t>(</w:t>
      </w:r>
      <w:r w:rsidR="004043F7" w:rsidRPr="0003697E">
        <w:rPr>
          <w:rStyle w:val="Strong"/>
        </w:rPr>
        <w:t>16, 17 and 18)</w:t>
      </w:r>
      <w:r w:rsidR="00AC6E30" w:rsidRPr="0003697E">
        <w:rPr>
          <w:rStyle w:val="Strong"/>
        </w:rPr>
        <w:t xml:space="preserve">, </w:t>
      </w:r>
      <w:r w:rsidR="007E358A" w:rsidRPr="0003697E">
        <w:rPr>
          <w:rStyle w:val="Strong"/>
        </w:rPr>
        <w:t xml:space="preserve">Verse 2 – </w:t>
      </w:r>
      <w:r w:rsidR="009A6696" w:rsidRPr="0003697E">
        <w:rPr>
          <w:rStyle w:val="Strong"/>
        </w:rPr>
        <w:t>‘east’</w:t>
      </w:r>
      <w:r w:rsidR="0028792D" w:rsidRPr="0003697E">
        <w:rPr>
          <w:rStyle w:val="Strong"/>
        </w:rPr>
        <w:t xml:space="preserve"> (bar</w:t>
      </w:r>
      <w:r w:rsidR="00DF61A3" w:rsidRPr="0003697E">
        <w:rPr>
          <w:rStyle w:val="Strong"/>
        </w:rPr>
        <w:t xml:space="preserve"> </w:t>
      </w:r>
      <w:r w:rsidR="00EA7009" w:rsidRPr="0003697E">
        <w:rPr>
          <w:rStyle w:val="Strong"/>
        </w:rPr>
        <w:t>5</w:t>
      </w:r>
      <w:r w:rsidR="00DF61A3" w:rsidRPr="0003697E">
        <w:rPr>
          <w:rStyle w:val="Strong"/>
        </w:rPr>
        <w:t>, 6, 7 and 8</w:t>
      </w:r>
      <w:r w:rsidR="00EA7009" w:rsidRPr="0003697E">
        <w:rPr>
          <w:rStyle w:val="Strong"/>
        </w:rPr>
        <w:t>)</w:t>
      </w:r>
      <w:r w:rsidR="00DF61A3" w:rsidRPr="0003697E">
        <w:rPr>
          <w:rStyle w:val="Strong"/>
        </w:rPr>
        <w:t xml:space="preserve">, </w:t>
      </w:r>
      <w:r w:rsidR="006D0306" w:rsidRPr="0003697E">
        <w:rPr>
          <w:rStyle w:val="Strong"/>
        </w:rPr>
        <w:t>‘leased’ (</w:t>
      </w:r>
      <w:r w:rsidR="00EC44AE" w:rsidRPr="0003697E">
        <w:rPr>
          <w:rStyle w:val="Strong"/>
        </w:rPr>
        <w:t xml:space="preserve">bar 11 and 12), </w:t>
      </w:r>
      <w:r w:rsidR="009943A8" w:rsidRPr="0003697E">
        <w:rPr>
          <w:rStyle w:val="Strong"/>
        </w:rPr>
        <w:t>Chorus – ‘in’ (bar 21), ‘real’ (bar 2</w:t>
      </w:r>
      <w:r w:rsidR="0055692C" w:rsidRPr="0003697E">
        <w:rPr>
          <w:rStyle w:val="Strong"/>
        </w:rPr>
        <w:t>3</w:t>
      </w:r>
      <w:r w:rsidR="009943A8" w:rsidRPr="0003697E">
        <w:rPr>
          <w:rStyle w:val="Strong"/>
        </w:rPr>
        <w:t>)</w:t>
      </w:r>
      <w:r w:rsidR="0055692C" w:rsidRPr="0003697E">
        <w:rPr>
          <w:rStyle w:val="Strong"/>
        </w:rPr>
        <w:t>, ‘ooh’ (bar</w:t>
      </w:r>
      <w:r w:rsidR="00BD0E57" w:rsidRPr="0003697E">
        <w:rPr>
          <w:rStyle w:val="Strong"/>
        </w:rPr>
        <w:t xml:space="preserve"> 25), ‘how’ (bar</w:t>
      </w:r>
      <w:r w:rsidR="00484C5E" w:rsidRPr="0003697E">
        <w:rPr>
          <w:rStyle w:val="Strong"/>
        </w:rPr>
        <w:t xml:space="preserve"> </w:t>
      </w:r>
      <w:r w:rsidR="00240EF9" w:rsidRPr="0003697E">
        <w:rPr>
          <w:rStyle w:val="Strong"/>
        </w:rPr>
        <w:t>25), ‘ta’</w:t>
      </w:r>
      <w:r w:rsidR="004B2D18" w:rsidRPr="0003697E">
        <w:rPr>
          <w:rStyle w:val="Strong"/>
        </w:rPr>
        <w:t xml:space="preserve"> (bar 27), </w:t>
      </w:r>
      <w:r w:rsidR="00E05373" w:rsidRPr="0003697E">
        <w:rPr>
          <w:rStyle w:val="Strong"/>
        </w:rPr>
        <w:t>‘fall’ (bar</w:t>
      </w:r>
      <w:r w:rsidR="00435C41" w:rsidRPr="0003697E">
        <w:rPr>
          <w:rStyle w:val="Strong"/>
        </w:rPr>
        <w:t xml:space="preserve"> 28, 29 and 30), </w:t>
      </w:r>
      <w:r w:rsidR="001E1C93" w:rsidRPr="0003697E">
        <w:rPr>
          <w:rStyle w:val="Strong"/>
        </w:rPr>
        <w:t xml:space="preserve">Pre-chorus – </w:t>
      </w:r>
      <w:r w:rsidR="00A03AFD" w:rsidRPr="0003697E">
        <w:rPr>
          <w:rStyle w:val="Strong"/>
        </w:rPr>
        <w:t xml:space="preserve">‘flow’ (bar </w:t>
      </w:r>
      <w:r w:rsidR="002A3017" w:rsidRPr="0003697E">
        <w:rPr>
          <w:rStyle w:val="Strong"/>
        </w:rPr>
        <w:t xml:space="preserve">13), </w:t>
      </w:r>
      <w:r w:rsidR="00991E40" w:rsidRPr="0003697E">
        <w:rPr>
          <w:rStyle w:val="Strong"/>
        </w:rPr>
        <w:t>‘way’ (bar 16, 17 and 18)</w:t>
      </w:r>
      <w:r w:rsidR="00B6525C" w:rsidRPr="0003697E">
        <w:rPr>
          <w:rStyle w:val="Strong"/>
        </w:rPr>
        <w:t xml:space="preserve">, </w:t>
      </w:r>
      <w:r w:rsidR="00435C41" w:rsidRPr="0003697E">
        <w:rPr>
          <w:rStyle w:val="Strong"/>
        </w:rPr>
        <w:t>Verse 3 – ‘rain’ (bar</w:t>
      </w:r>
      <w:r w:rsidR="00CF6958" w:rsidRPr="0003697E">
        <w:rPr>
          <w:rStyle w:val="Strong"/>
        </w:rPr>
        <w:t xml:space="preserve"> 5</w:t>
      </w:r>
      <w:r w:rsidR="00DE513E" w:rsidRPr="0003697E">
        <w:rPr>
          <w:rStyle w:val="Strong"/>
        </w:rPr>
        <w:t xml:space="preserve"> and 6</w:t>
      </w:r>
      <w:r w:rsidR="00CF6958" w:rsidRPr="0003697E">
        <w:rPr>
          <w:rStyle w:val="Strong"/>
        </w:rPr>
        <w:t>), ‘veins’</w:t>
      </w:r>
      <w:r w:rsidR="003A69D3" w:rsidRPr="0003697E">
        <w:rPr>
          <w:rStyle w:val="Strong"/>
        </w:rPr>
        <w:t xml:space="preserve"> </w:t>
      </w:r>
      <w:r w:rsidR="00DE513E" w:rsidRPr="0003697E">
        <w:rPr>
          <w:rStyle w:val="Strong"/>
        </w:rPr>
        <w:t>(bar 7 and 8), ‘O’ (</w:t>
      </w:r>
      <w:r w:rsidR="00F95E17" w:rsidRPr="0003697E">
        <w:rPr>
          <w:rStyle w:val="Strong"/>
        </w:rPr>
        <w:t xml:space="preserve">bar 9 and 10), </w:t>
      </w:r>
      <w:r w:rsidR="001924B7" w:rsidRPr="0003697E">
        <w:rPr>
          <w:rStyle w:val="Strong"/>
        </w:rPr>
        <w:t xml:space="preserve">‘shame’ </w:t>
      </w:r>
      <w:r w:rsidR="00760608" w:rsidRPr="0003697E">
        <w:rPr>
          <w:rStyle w:val="Strong"/>
        </w:rPr>
        <w:t>(bar 11</w:t>
      </w:r>
      <w:r w:rsidR="00645FC0" w:rsidRPr="0003697E">
        <w:rPr>
          <w:rStyle w:val="Strong"/>
        </w:rPr>
        <w:t xml:space="preserve"> and 12</w:t>
      </w:r>
      <w:r w:rsidR="00760608" w:rsidRPr="0003697E">
        <w:rPr>
          <w:rStyle w:val="Strong"/>
        </w:rPr>
        <w:t>)</w:t>
      </w:r>
      <w:r w:rsidR="00645FC0" w:rsidRPr="0003697E">
        <w:rPr>
          <w:rStyle w:val="Strong"/>
        </w:rPr>
        <w:t xml:space="preserve">, </w:t>
      </w:r>
      <w:r w:rsidR="004B56C5" w:rsidRPr="0003697E">
        <w:rPr>
          <w:rStyle w:val="Strong"/>
        </w:rPr>
        <w:t>Coda – ‘find’ (bar</w:t>
      </w:r>
      <w:r w:rsidR="00121FE0" w:rsidRPr="0003697E">
        <w:rPr>
          <w:rStyle w:val="Strong"/>
        </w:rPr>
        <w:t xml:space="preserve"> 4 of coda</w:t>
      </w:r>
      <w:r w:rsidR="003F33B5" w:rsidRPr="0003697E">
        <w:rPr>
          <w:rStyle w:val="Strong"/>
        </w:rPr>
        <w:t xml:space="preserve">), ‘a’ (bar </w:t>
      </w:r>
      <w:r w:rsidR="00121FE0" w:rsidRPr="0003697E">
        <w:rPr>
          <w:rStyle w:val="Strong"/>
        </w:rPr>
        <w:t>4 of coda), ‘way’ (bar 5</w:t>
      </w:r>
      <w:r w:rsidR="00B56EE7" w:rsidRPr="0003697E">
        <w:rPr>
          <w:rStyle w:val="Strong"/>
        </w:rPr>
        <w:t>, 6 and 7</w:t>
      </w:r>
      <w:r w:rsidR="00121FE0" w:rsidRPr="0003697E">
        <w:rPr>
          <w:rStyle w:val="Strong"/>
        </w:rPr>
        <w:t xml:space="preserve"> of coda)</w:t>
      </w:r>
    </w:p>
    <w:p w14:paraId="62056F00" w14:textId="064D7541" w:rsidR="009A06DD" w:rsidRPr="003F276C" w:rsidRDefault="004E35C4" w:rsidP="004A3F4F">
      <w:pPr>
        <w:pStyle w:val="ListNumber"/>
        <w:numPr>
          <w:ilvl w:val="0"/>
          <w:numId w:val="2"/>
        </w:numPr>
      </w:pPr>
      <w:r w:rsidRPr="008318D2">
        <w:rPr>
          <w:lang w:val="en-US"/>
        </w:rPr>
        <w:t xml:space="preserve">The final chord in this piece is </w:t>
      </w:r>
      <w:r w:rsidRPr="008318D2">
        <w:rPr>
          <w:rStyle w:val="Emphasis"/>
          <w:lang w:val="en-US"/>
        </w:rPr>
        <w:t>arpeggiated</w:t>
      </w:r>
      <w:r w:rsidRPr="008318D2">
        <w:rPr>
          <w:lang w:val="en-US"/>
        </w:rPr>
        <w:t xml:space="preserve">. By looking at the score, define </w:t>
      </w:r>
      <w:r w:rsidRPr="008318D2">
        <w:rPr>
          <w:rStyle w:val="Emphasis"/>
          <w:lang w:val="en-US"/>
        </w:rPr>
        <w:t>arpeggiated</w:t>
      </w:r>
      <w:r w:rsidRPr="008318D2">
        <w:rPr>
          <w:lang w:val="en-US"/>
        </w:rPr>
        <w:t xml:space="preserve"> </w:t>
      </w:r>
      <w:r>
        <w:t>–</w:t>
      </w:r>
      <w:r w:rsidRPr="0003697E">
        <w:rPr>
          <w:rStyle w:val="Strong"/>
        </w:rPr>
        <w:t xml:space="preserve"> </w:t>
      </w:r>
      <w:r w:rsidR="00E25E82" w:rsidRPr="0003697E">
        <w:rPr>
          <w:rStyle w:val="Strong"/>
        </w:rPr>
        <w:t xml:space="preserve">a chord where the individual notes are played quickly in sequence following the direction of the arrow (lowest to highest) </w:t>
      </w:r>
    </w:p>
    <w:p w14:paraId="47493981" w14:textId="39BF6E84" w:rsidR="00FF7F90" w:rsidRDefault="005D42C2" w:rsidP="00FF7F90">
      <w:pPr>
        <w:pStyle w:val="Heading3"/>
      </w:pPr>
      <w:bookmarkStart w:id="22" w:name="_Toc207874162"/>
      <w:r>
        <w:t>Vocal exercises</w:t>
      </w:r>
      <w:bookmarkEnd w:id="22"/>
    </w:p>
    <w:p w14:paraId="2653CC37" w14:textId="11669DEE" w:rsidR="00B343B7" w:rsidRPr="00533F0D" w:rsidRDefault="00B343B7" w:rsidP="004F12E6">
      <w:r>
        <w:t xml:space="preserve">Teacher models each </w:t>
      </w:r>
      <w:r w:rsidR="004F12E6">
        <w:t xml:space="preserve">of the following </w:t>
      </w:r>
      <w:r>
        <w:t>vocal warmup</w:t>
      </w:r>
      <w:r w:rsidR="004F12E6">
        <w:t>s</w:t>
      </w:r>
      <w:r>
        <w:t xml:space="preserve"> to start with and </w:t>
      </w:r>
      <w:r w:rsidR="005D42C2">
        <w:t xml:space="preserve">then </w:t>
      </w:r>
      <w:r>
        <w:t>asks students to join in.</w:t>
      </w:r>
    </w:p>
    <w:p w14:paraId="1C98C404" w14:textId="77777777" w:rsidR="004F12E6" w:rsidRDefault="00182682" w:rsidP="00390FE8">
      <w:pPr>
        <w:pStyle w:val="ListBullet"/>
        <w:rPr>
          <w:rStyle w:val="Emphasis"/>
        </w:rPr>
      </w:pPr>
      <w:hyperlink r:id="rId54">
        <w:r w:rsidRPr="5B2A6817">
          <w:rPr>
            <w:rStyle w:val="Hyperlink"/>
          </w:rPr>
          <w:t>Vocal warmup no 1 (0:56)</w:t>
        </w:r>
      </w:hyperlink>
      <w:r w:rsidR="003D3EB9">
        <w:t xml:space="preserve"> </w:t>
      </w:r>
      <w:r w:rsidR="00FF7F90">
        <w:t>–</w:t>
      </w:r>
      <w:r w:rsidR="003D3EB9">
        <w:t xml:space="preserve"> </w:t>
      </w:r>
      <w:r w:rsidR="59B01290" w:rsidRPr="5B2A6817">
        <w:rPr>
          <w:rStyle w:val="Emphasis"/>
        </w:rPr>
        <w:t>f</w:t>
      </w:r>
      <w:r w:rsidR="003D3EB9" w:rsidRPr="5B2A6817">
        <w:rPr>
          <w:rStyle w:val="Emphasis"/>
        </w:rPr>
        <w:t>alsetto</w:t>
      </w:r>
    </w:p>
    <w:p w14:paraId="22D0C99B" w14:textId="749877A7" w:rsidR="00FD26D1" w:rsidRDefault="00865004" w:rsidP="00390FE8">
      <w:pPr>
        <w:pStyle w:val="ListBullet"/>
      </w:pPr>
      <w:hyperlink r:id="rId55">
        <w:r w:rsidRPr="5B2A6817">
          <w:rPr>
            <w:rStyle w:val="Hyperlink"/>
          </w:rPr>
          <w:t>Vocal warmup no 2 (2:28)</w:t>
        </w:r>
      </w:hyperlink>
      <w:r w:rsidR="003D3EB9">
        <w:t xml:space="preserve"> </w:t>
      </w:r>
      <w:r w:rsidR="004F12E6">
        <w:t>–</w:t>
      </w:r>
      <w:r w:rsidR="003D3EB9">
        <w:t xml:space="preserve"> </w:t>
      </w:r>
      <w:r w:rsidR="467D38F5" w:rsidRPr="5B2A6817">
        <w:rPr>
          <w:rStyle w:val="Emphasis"/>
        </w:rPr>
        <w:t>m</w:t>
      </w:r>
      <w:r w:rsidR="003D3EB9" w:rsidRPr="5B2A6817">
        <w:rPr>
          <w:rStyle w:val="Emphasis"/>
        </w:rPr>
        <w:t>elisma</w:t>
      </w:r>
    </w:p>
    <w:p w14:paraId="3D528799" w14:textId="4C397603" w:rsidR="00504591" w:rsidRDefault="00504591" w:rsidP="00504591">
      <w:pPr>
        <w:pStyle w:val="Heading2"/>
      </w:pPr>
      <w:bookmarkStart w:id="23" w:name="_Toc207874163"/>
      <w:r>
        <w:lastRenderedPageBreak/>
        <w:t xml:space="preserve">Activity </w:t>
      </w:r>
      <w:r w:rsidR="00B977EC">
        <w:t>3</w:t>
      </w:r>
      <w:r>
        <w:t>.</w:t>
      </w:r>
      <w:r w:rsidR="00C21213">
        <w:t>2</w:t>
      </w:r>
      <w:r>
        <w:t xml:space="preserve"> </w:t>
      </w:r>
      <w:r w:rsidR="00441EB5">
        <w:t xml:space="preserve">– ‘Bedouin </w:t>
      </w:r>
      <w:r w:rsidR="004F12E6">
        <w:t>S</w:t>
      </w:r>
      <w:r w:rsidR="00441EB5">
        <w:t xml:space="preserve">ong’ – Lior </w:t>
      </w:r>
      <w:r>
        <w:t>– listening</w:t>
      </w:r>
      <w:r w:rsidR="00DC75B3">
        <w:t xml:space="preserve"> and score reading</w:t>
      </w:r>
      <w:bookmarkEnd w:id="23"/>
    </w:p>
    <w:p w14:paraId="1F020AED" w14:textId="43AC622E" w:rsidR="00FD6B31" w:rsidRPr="00FD6B31" w:rsidRDefault="00EA3A25" w:rsidP="00EA3A25">
      <w:pPr>
        <w:pStyle w:val="Heading3"/>
      </w:pPr>
      <w:bookmarkStart w:id="24" w:name="_Toc207874164"/>
      <w:r>
        <w:t xml:space="preserve">Answers </w:t>
      </w:r>
      <w:r w:rsidR="0089561B">
        <w:t xml:space="preserve">– ‘Bedouin </w:t>
      </w:r>
      <w:r w:rsidR="004F12E6">
        <w:t>S</w:t>
      </w:r>
      <w:r w:rsidR="0089561B">
        <w:t>ong’ – listening and score reading</w:t>
      </w:r>
      <w:bookmarkEnd w:id="24"/>
    </w:p>
    <w:p w14:paraId="4F352D47" w14:textId="3E316F1B" w:rsidR="00BB60FF" w:rsidRPr="004F12E6" w:rsidRDefault="00B82F35" w:rsidP="004A3F4F">
      <w:pPr>
        <w:pStyle w:val="ListParagraph"/>
        <w:numPr>
          <w:ilvl w:val="0"/>
          <w:numId w:val="5"/>
        </w:numPr>
      </w:pPr>
      <w:r>
        <w:t>Identify an Italian tempo term for this piece</w:t>
      </w:r>
      <w:r w:rsidR="004A1961">
        <w:t>:</w:t>
      </w:r>
      <w:r w:rsidR="009707A8">
        <w:t xml:space="preserve"> </w:t>
      </w:r>
      <w:r w:rsidR="00B26418" w:rsidRPr="007D00ED">
        <w:rPr>
          <w:rStyle w:val="Strong"/>
        </w:rPr>
        <w:t xml:space="preserve">crotchet </w:t>
      </w:r>
      <w:r w:rsidR="00FC0F68" w:rsidRPr="007D00ED">
        <w:rPr>
          <w:rStyle w:val="Strong"/>
        </w:rPr>
        <w:t>= c. 47 (freely)</w:t>
      </w:r>
      <w:r w:rsidR="008C427B" w:rsidRPr="007D00ED">
        <w:rPr>
          <w:rStyle w:val="Strong"/>
        </w:rPr>
        <w:t xml:space="preserve"> – </w:t>
      </w:r>
      <w:r w:rsidR="00C2218D" w:rsidRPr="007D00ED">
        <w:rPr>
          <w:rStyle w:val="Strong"/>
        </w:rPr>
        <w:t xml:space="preserve">c. – circa (around), </w:t>
      </w:r>
      <w:r w:rsidR="002D1570" w:rsidRPr="007D00ED">
        <w:rPr>
          <w:rStyle w:val="Strong"/>
        </w:rPr>
        <w:t xml:space="preserve">crotchet = 47 – </w:t>
      </w:r>
      <w:r w:rsidR="00636110" w:rsidRPr="007D00ED">
        <w:rPr>
          <w:rStyle w:val="Strong"/>
        </w:rPr>
        <w:t>Largo</w:t>
      </w:r>
      <w:r w:rsidR="002D1570" w:rsidRPr="007D00ED">
        <w:rPr>
          <w:rStyle w:val="Strong"/>
        </w:rPr>
        <w:t xml:space="preserve">, </w:t>
      </w:r>
      <w:r w:rsidR="00EB1C90" w:rsidRPr="007D00ED">
        <w:rPr>
          <w:rStyle w:val="Strong"/>
        </w:rPr>
        <w:t xml:space="preserve">freely – </w:t>
      </w:r>
      <w:r w:rsidR="00542FCA" w:rsidRPr="007D00ED">
        <w:rPr>
          <w:rStyle w:val="Strong"/>
        </w:rPr>
        <w:t xml:space="preserve">performer has the freedom to modify the tempo </w:t>
      </w:r>
      <w:r w:rsidR="00540154" w:rsidRPr="007D00ED">
        <w:rPr>
          <w:rStyle w:val="Strong"/>
        </w:rPr>
        <w:t>and rhythm at their discretion</w:t>
      </w:r>
      <w:r w:rsidR="00AB4127" w:rsidRPr="007D00ED">
        <w:rPr>
          <w:rStyle w:val="Strong"/>
        </w:rPr>
        <w:t>.</w:t>
      </w:r>
    </w:p>
    <w:p w14:paraId="5E30CB8F" w14:textId="68837C71" w:rsidR="0091478B" w:rsidRPr="004F12E6" w:rsidRDefault="00587FE8" w:rsidP="004A3F4F">
      <w:pPr>
        <w:pStyle w:val="ListNumber"/>
        <w:numPr>
          <w:ilvl w:val="0"/>
          <w:numId w:val="5"/>
        </w:numPr>
      </w:pPr>
      <w:r w:rsidRPr="00587FE8">
        <w:t>What</w:t>
      </w:r>
      <w:r w:rsidR="0091478B" w:rsidRPr="0091478B">
        <w:t xml:space="preserve"> difference </w:t>
      </w:r>
      <w:r w:rsidRPr="00587FE8">
        <w:t xml:space="preserve">do </w:t>
      </w:r>
      <w:r w:rsidR="0091478B" w:rsidRPr="0091478B">
        <w:t xml:space="preserve">you notice between the note values of the guitar and </w:t>
      </w:r>
      <w:r w:rsidRPr="00587FE8">
        <w:t xml:space="preserve">melody in the pre-chorus? List one observation and </w:t>
      </w:r>
      <w:r w:rsidR="0091478B" w:rsidRPr="0091478B">
        <w:t xml:space="preserve">the </w:t>
      </w:r>
      <w:r w:rsidRPr="00587FE8">
        <w:t>bar number it occurs</w:t>
      </w:r>
      <w:r w:rsidR="00EF15A2">
        <w:t xml:space="preserve"> – </w:t>
      </w:r>
      <w:r w:rsidR="007032EA" w:rsidRPr="0089561B">
        <w:rPr>
          <w:rStyle w:val="Strong"/>
        </w:rPr>
        <w:t xml:space="preserve">in bars 13, 14, 15 and 16 </w:t>
      </w:r>
      <w:r w:rsidR="00875E05" w:rsidRPr="0089561B">
        <w:rPr>
          <w:rStyle w:val="Strong"/>
        </w:rPr>
        <w:t>the guitar line is predominantly quaver based to emphasise the</w:t>
      </w:r>
      <w:r w:rsidR="00A21C20">
        <w:rPr>
          <w:rStyle w:val="Strong"/>
        </w:rPr>
        <w:t xml:space="preserve"> </w:t>
      </w:r>
      <m:oMath>
        <m:f>
          <m:fPr>
            <m:type m:val="noBar"/>
            <m:ctrlPr>
              <w:rPr>
                <w:rStyle w:val="Strong"/>
                <w:rFonts w:ascii="Cambria Math" w:hAnsi="Cambria Math"/>
                <w:b w:val="0"/>
                <w:bCs w:val="0"/>
                <w:i/>
                <w:sz w:val="28"/>
                <w:szCs w:val="28"/>
              </w:rPr>
            </m:ctrlPr>
          </m:fPr>
          <m:num>
            <m:r>
              <m:rPr>
                <m:sty m:val="bi"/>
              </m:rPr>
              <w:rPr>
                <w:rStyle w:val="Strong"/>
                <w:rFonts w:ascii="Cambria Math" w:hAnsi="Cambria Math"/>
                <w:sz w:val="28"/>
                <w:szCs w:val="28"/>
              </w:rPr>
              <m:t>6</m:t>
            </m:r>
          </m:num>
          <m:den>
            <m:r>
              <m:rPr>
                <m:sty m:val="bi"/>
              </m:rPr>
              <w:rPr>
                <w:rStyle w:val="Strong"/>
                <w:rFonts w:ascii="Cambria Math" w:hAnsi="Cambria Math"/>
                <w:sz w:val="28"/>
                <w:szCs w:val="28"/>
              </w:rPr>
              <m:t>8</m:t>
            </m:r>
          </m:den>
        </m:f>
        <m:r>
          <w:rPr>
            <w:rStyle w:val="Strong"/>
            <w:rFonts w:ascii="Cambria Math" w:hAnsi="Cambria Math"/>
          </w:rPr>
          <m:t xml:space="preserve"> </m:t>
        </m:r>
      </m:oMath>
      <w:r w:rsidR="00875E05" w:rsidRPr="0089561B">
        <w:rPr>
          <w:rStyle w:val="Strong"/>
        </w:rPr>
        <w:t xml:space="preserve"> </w:t>
      </w:r>
      <w:r w:rsidR="00C64F3B" w:rsidRPr="0089561B">
        <w:rPr>
          <w:rStyle w:val="Strong"/>
        </w:rPr>
        <w:t xml:space="preserve">time signature and provide a steady pulse </w:t>
      </w:r>
      <w:r w:rsidR="00AB74C9" w:rsidRPr="0089561B">
        <w:rPr>
          <w:rStyle w:val="Strong"/>
        </w:rPr>
        <w:t xml:space="preserve">throughout the pre-chorus, </w:t>
      </w:r>
      <w:r w:rsidR="00C64F3B" w:rsidRPr="0089561B">
        <w:rPr>
          <w:rStyle w:val="Strong"/>
        </w:rPr>
        <w:t xml:space="preserve">whilst the </w:t>
      </w:r>
      <w:r w:rsidR="00746BE4" w:rsidRPr="0089561B">
        <w:rPr>
          <w:rStyle w:val="Strong"/>
        </w:rPr>
        <w:t xml:space="preserve">melodic line uses note values that contrast </w:t>
      </w:r>
      <w:r w:rsidR="00F5365A" w:rsidRPr="0089561B">
        <w:rPr>
          <w:rStyle w:val="Strong"/>
        </w:rPr>
        <w:t>to</w:t>
      </w:r>
      <w:r w:rsidR="00746BE4" w:rsidRPr="0089561B">
        <w:rPr>
          <w:rStyle w:val="Strong"/>
        </w:rPr>
        <w:t xml:space="preserve"> fit with the syllables and </w:t>
      </w:r>
      <w:r w:rsidR="00746BE4" w:rsidRPr="5B2A6817">
        <w:rPr>
          <w:rStyle w:val="BoldItalic"/>
        </w:rPr>
        <w:t>melismas</w:t>
      </w:r>
      <w:r w:rsidR="00430D30" w:rsidRPr="0089561B">
        <w:rPr>
          <w:rStyle w:val="Strong"/>
        </w:rPr>
        <w:t xml:space="preserve"> –</w:t>
      </w:r>
      <w:r w:rsidR="007D00ED">
        <w:rPr>
          <w:rStyle w:val="Strong"/>
        </w:rPr>
        <w:t xml:space="preserve"> </w:t>
      </w:r>
      <w:r w:rsidR="00C031E3" w:rsidRPr="0089561B">
        <w:rPr>
          <w:rStyle w:val="Strong"/>
        </w:rPr>
        <w:t>semiquavers</w:t>
      </w:r>
      <w:r w:rsidR="00950AEA" w:rsidRPr="0089561B">
        <w:rPr>
          <w:rStyle w:val="Strong"/>
        </w:rPr>
        <w:t>, dotted quavers</w:t>
      </w:r>
      <w:r w:rsidR="00430D30" w:rsidRPr="0089561B">
        <w:rPr>
          <w:rStyle w:val="Strong"/>
        </w:rPr>
        <w:t xml:space="preserve"> and</w:t>
      </w:r>
      <w:r w:rsidR="00950AEA" w:rsidRPr="0089561B">
        <w:rPr>
          <w:rStyle w:val="Strong"/>
        </w:rPr>
        <w:t xml:space="preserve"> </w:t>
      </w:r>
      <w:r w:rsidR="00F5365A" w:rsidRPr="0089561B">
        <w:rPr>
          <w:rStyle w:val="Strong"/>
        </w:rPr>
        <w:t>crotchets</w:t>
      </w:r>
      <w:r w:rsidR="00430D30" w:rsidRPr="007D00ED">
        <w:rPr>
          <w:rStyle w:val="Strong"/>
          <w:b w:val="0"/>
          <w:bCs w:val="0"/>
        </w:rPr>
        <w:t>.</w:t>
      </w:r>
      <w:r w:rsidR="00430D30" w:rsidRPr="0089561B">
        <w:rPr>
          <w:rStyle w:val="Strong"/>
        </w:rPr>
        <w:t xml:space="preserve"> </w:t>
      </w:r>
    </w:p>
    <w:p w14:paraId="0DC1181E" w14:textId="171AAFBC" w:rsidR="000A79F7" w:rsidRPr="004F12E6" w:rsidRDefault="000A79F7" w:rsidP="004A3F4F">
      <w:pPr>
        <w:pStyle w:val="ListNumber"/>
        <w:numPr>
          <w:ilvl w:val="0"/>
          <w:numId w:val="5"/>
        </w:numPr>
      </w:pPr>
      <w:r w:rsidRPr="000A79F7">
        <w:t xml:space="preserve">What do these rhythmic differences in the guitar and vocal part add to the </w:t>
      </w:r>
      <w:r w:rsidR="000820E9">
        <w:t xml:space="preserve">pre-chorus – </w:t>
      </w:r>
      <w:r w:rsidR="000820E9" w:rsidRPr="0089561B">
        <w:rPr>
          <w:rStyle w:val="Strong"/>
        </w:rPr>
        <w:t xml:space="preserve">a sense of movement, contrast and rhythmic interest. </w:t>
      </w:r>
    </w:p>
    <w:p w14:paraId="21FA5C98" w14:textId="251766E7" w:rsidR="00FE641B" w:rsidRDefault="00576C65" w:rsidP="004A3F4F">
      <w:pPr>
        <w:pStyle w:val="ListNumber"/>
        <w:numPr>
          <w:ilvl w:val="0"/>
          <w:numId w:val="5"/>
        </w:numPr>
      </w:pPr>
      <w:r>
        <w:t>Outline the values of the notes in the chart</w:t>
      </w:r>
      <w:r w:rsidR="0057018A">
        <w:t>.</w:t>
      </w:r>
    </w:p>
    <w:p w14:paraId="7A5CF73C" w14:textId="58CB34BA" w:rsidR="007D00ED" w:rsidRDefault="007D00ED" w:rsidP="00293605">
      <w:pPr>
        <w:pStyle w:val="Caption"/>
      </w:pPr>
      <w:r>
        <w:t xml:space="preserve">Table </w:t>
      </w:r>
      <w:r>
        <w:fldChar w:fldCharType="begin"/>
      </w:r>
      <w:r>
        <w:instrText xml:space="preserve"> SEQ Table \* ARABIC </w:instrText>
      </w:r>
      <w:r>
        <w:fldChar w:fldCharType="separate"/>
      </w:r>
      <w:r w:rsidR="00FC7AE7">
        <w:rPr>
          <w:noProof/>
        </w:rPr>
        <w:t>3</w:t>
      </w:r>
      <w:r>
        <w:fldChar w:fldCharType="end"/>
      </w:r>
      <w:r>
        <w:t xml:space="preserve"> – note value chart answers – Activity 3.2</w:t>
      </w:r>
    </w:p>
    <w:tbl>
      <w:tblPr>
        <w:tblStyle w:val="Tableheader"/>
        <w:tblW w:w="0" w:type="auto"/>
        <w:tblLook w:val="04A0" w:firstRow="1" w:lastRow="0" w:firstColumn="1" w:lastColumn="0" w:noHBand="0" w:noVBand="1"/>
        <w:tblDescription w:val="This table contains the answers for the note value questions in Activity 3.2 'Bedouin Song' – Lior. "/>
      </w:tblPr>
      <w:tblGrid>
        <w:gridCol w:w="4673"/>
        <w:gridCol w:w="4957"/>
      </w:tblGrid>
      <w:tr w:rsidR="004C1C31" w:rsidRPr="006B7E00" w14:paraId="40691F9E" w14:textId="77777777" w:rsidTr="00E233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63DB04ED" w14:textId="0B41E950" w:rsidR="004C1C31" w:rsidRPr="006B7E00" w:rsidRDefault="004C1C31" w:rsidP="006B7E00">
            <w:r w:rsidRPr="006B7E00">
              <w:t>Note</w:t>
            </w:r>
          </w:p>
        </w:tc>
        <w:tc>
          <w:tcPr>
            <w:tcW w:w="4957" w:type="dxa"/>
          </w:tcPr>
          <w:p w14:paraId="6458DED3" w14:textId="75E66361" w:rsidR="004C1C31" w:rsidRPr="006B7E00" w:rsidRDefault="004C1C31" w:rsidP="006B7E00">
            <w:pPr>
              <w:cnfStyle w:val="100000000000" w:firstRow="1" w:lastRow="0" w:firstColumn="0" w:lastColumn="0" w:oddVBand="0" w:evenVBand="0" w:oddHBand="0" w:evenHBand="0" w:firstRowFirstColumn="0" w:firstRowLastColumn="0" w:lastRowFirstColumn="0" w:lastRowLastColumn="0"/>
            </w:pPr>
            <w:r w:rsidRPr="006B7E00">
              <w:t>Value – in quaver beats</w:t>
            </w:r>
          </w:p>
        </w:tc>
      </w:tr>
      <w:tr w:rsidR="004C1C31" w14:paraId="4397841A" w14:textId="77777777" w:rsidTr="00E233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3002B82A" w14:textId="7912F4F7" w:rsidR="004C1C31" w:rsidRDefault="47A717C4" w:rsidP="006B7E00">
            <w:r>
              <w:rPr>
                <w:noProof/>
              </w:rPr>
              <w:drawing>
                <wp:inline distT="0" distB="0" distL="0" distR="0" wp14:anchorId="3BE8FB5A" wp14:editId="76F844A2">
                  <wp:extent cx="525145" cy="557530"/>
                  <wp:effectExtent l="0" t="0" r="8255" b="0"/>
                  <wp:docPr id="220164335" name="Picture 17" descr="A pair of semiquavers in the bottom space of the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64335" name="Picture 17" descr="A pair of semiquavers in the bottom space of the staff."/>
                          <pic:cNvPicPr/>
                        </pic:nvPicPr>
                        <pic:blipFill>
                          <a:blip r:embed="rId56">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dgm="http://schemas.openxmlformats.org/drawingml/2006/diagram" id="{B8684F40-2F9B-5090-7D01-132A720AECBA}"/>
                              </a:ext>
                            </a:extLst>
                          </a:blip>
                          <a:stretch>
                            <a:fillRect/>
                          </a:stretch>
                        </pic:blipFill>
                        <pic:spPr>
                          <a:xfrm>
                            <a:off x="0" y="0"/>
                            <a:ext cx="525145" cy="557530"/>
                          </a:xfrm>
                          <a:prstGeom prst="rect">
                            <a:avLst/>
                          </a:prstGeom>
                        </pic:spPr>
                      </pic:pic>
                    </a:graphicData>
                  </a:graphic>
                </wp:inline>
              </w:drawing>
            </w:r>
          </w:p>
        </w:tc>
        <w:tc>
          <w:tcPr>
            <w:tcW w:w="4957" w:type="dxa"/>
          </w:tcPr>
          <w:p w14:paraId="735FF71A" w14:textId="569382A1" w:rsidR="004C1C31" w:rsidRDefault="007D00ED" w:rsidP="00143688">
            <w:pPr>
              <w:cnfStyle w:val="000000100000" w:firstRow="0" w:lastRow="0" w:firstColumn="0" w:lastColumn="0" w:oddVBand="0" w:evenVBand="0" w:oddHBand="1" w:evenHBand="0" w:firstRowFirstColumn="0" w:firstRowLastColumn="0" w:lastRowFirstColumn="0" w:lastRowLastColumn="0"/>
            </w:pPr>
            <w:r>
              <w:t>one</w:t>
            </w:r>
            <w:r w:rsidR="004C1C31">
              <w:t xml:space="preserve"> quaver beat</w:t>
            </w:r>
          </w:p>
        </w:tc>
      </w:tr>
      <w:tr w:rsidR="004C1C31" w:rsidRPr="006B7E00" w14:paraId="71B95909" w14:textId="77777777" w:rsidTr="00E233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5490649C" w14:textId="23841A17" w:rsidR="004C1C31" w:rsidRPr="006B7E00" w:rsidRDefault="00423E7C" w:rsidP="006B7E00">
            <w:r w:rsidRPr="006B7E00">
              <w:rPr>
                <w:noProof/>
              </w:rPr>
              <w:drawing>
                <wp:inline distT="0" distB="0" distL="0" distR="0" wp14:anchorId="29C8ED14" wp14:editId="7BDF177A">
                  <wp:extent cx="885825" cy="720090"/>
                  <wp:effectExtent l="0" t="0" r="9525" b="3810"/>
                  <wp:docPr id="22" name="Picture 21" descr="A semiquaver triplet.">
                    <a:extLst xmlns:a="http://schemas.openxmlformats.org/drawingml/2006/main">
                      <a:ext uri="{FF2B5EF4-FFF2-40B4-BE49-F238E27FC236}">
                        <a16:creationId xmlns:a16="http://schemas.microsoft.com/office/drawing/2014/main" id="{F713EDC2-7FC3-A0F9-45D0-88D84EF003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semiquaver triplet.">
                            <a:extLst>
                              <a:ext uri="{FF2B5EF4-FFF2-40B4-BE49-F238E27FC236}">
                                <a16:creationId xmlns:a16="http://schemas.microsoft.com/office/drawing/2014/main" id="{F713EDC2-7FC3-A0F9-45D0-88D84EF0034E}"/>
                              </a:ext>
                            </a:extLst>
                          </pic:cNvPr>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885825" cy="720090"/>
                          </a:xfrm>
                          <a:prstGeom prst="rect">
                            <a:avLst/>
                          </a:prstGeom>
                        </pic:spPr>
                      </pic:pic>
                    </a:graphicData>
                  </a:graphic>
                </wp:inline>
              </w:drawing>
            </w:r>
          </w:p>
        </w:tc>
        <w:tc>
          <w:tcPr>
            <w:tcW w:w="4957" w:type="dxa"/>
          </w:tcPr>
          <w:p w14:paraId="4270855F" w14:textId="7407330D" w:rsidR="004C1C31" w:rsidRPr="006B7E00" w:rsidRDefault="007D00ED" w:rsidP="006B7E00">
            <w:pPr>
              <w:cnfStyle w:val="000000010000" w:firstRow="0" w:lastRow="0" w:firstColumn="0" w:lastColumn="0" w:oddVBand="0" w:evenVBand="0" w:oddHBand="0" w:evenHBand="1" w:firstRowFirstColumn="0" w:firstRowLastColumn="0" w:lastRowFirstColumn="0" w:lastRowLastColumn="0"/>
            </w:pPr>
            <w:r w:rsidRPr="006B7E00">
              <w:t>one</w:t>
            </w:r>
            <w:r w:rsidR="004C1C31" w:rsidRPr="006B7E00">
              <w:t xml:space="preserve"> quaver beat</w:t>
            </w:r>
          </w:p>
        </w:tc>
      </w:tr>
      <w:tr w:rsidR="004C1C31" w14:paraId="15CF7F76" w14:textId="77777777" w:rsidTr="00E233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19512380" w14:textId="5CA19F4A" w:rsidR="004C1C31" w:rsidRPr="006B7E00" w:rsidRDefault="00423E7C" w:rsidP="00143688">
            <w:pPr>
              <w:rPr>
                <w:b w:val="0"/>
              </w:rPr>
            </w:pPr>
            <w:r w:rsidRPr="00B5421F">
              <w:rPr>
                <w:noProof/>
              </w:rPr>
              <w:drawing>
                <wp:inline distT="0" distB="0" distL="0" distR="0" wp14:anchorId="635EA68C" wp14:editId="6C3BE355">
                  <wp:extent cx="383540" cy="782320"/>
                  <wp:effectExtent l="0" t="0" r="0" b="0"/>
                  <wp:docPr id="11" name="Picture 10" descr="A 2 note dotted crotchet chord.">
                    <a:extLst xmlns:a="http://schemas.openxmlformats.org/drawingml/2006/main">
                      <a:ext uri="{FF2B5EF4-FFF2-40B4-BE49-F238E27FC236}">
                        <a16:creationId xmlns:a16="http://schemas.microsoft.com/office/drawing/2014/main" id="{139B1C24-3631-48BC-A04D-1C9E647571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2 note dotted crotchet chord.">
                            <a:extLst>
                              <a:ext uri="{FF2B5EF4-FFF2-40B4-BE49-F238E27FC236}">
                                <a16:creationId xmlns:a16="http://schemas.microsoft.com/office/drawing/2014/main" id="{139B1C24-3631-48BC-A04D-1C9E6475718D}"/>
                              </a:ext>
                            </a:extLst>
                          </pic:cNvPr>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383540" cy="782320"/>
                          </a:xfrm>
                          <a:prstGeom prst="rect">
                            <a:avLst/>
                          </a:prstGeom>
                        </pic:spPr>
                      </pic:pic>
                    </a:graphicData>
                  </a:graphic>
                </wp:inline>
              </w:drawing>
            </w:r>
          </w:p>
        </w:tc>
        <w:tc>
          <w:tcPr>
            <w:tcW w:w="4957" w:type="dxa"/>
          </w:tcPr>
          <w:p w14:paraId="58CB9993" w14:textId="2528FEF6" w:rsidR="004C1C31" w:rsidRDefault="004C1C31" w:rsidP="00143688">
            <w:pPr>
              <w:cnfStyle w:val="000000100000" w:firstRow="0" w:lastRow="0" w:firstColumn="0" w:lastColumn="0" w:oddVBand="0" w:evenVBand="0" w:oddHBand="1" w:evenHBand="0" w:firstRowFirstColumn="0" w:firstRowLastColumn="0" w:lastRowFirstColumn="0" w:lastRowLastColumn="0"/>
            </w:pPr>
            <w:r>
              <w:t>3 quaver beats</w:t>
            </w:r>
          </w:p>
        </w:tc>
      </w:tr>
      <w:tr w:rsidR="004C1C31" w14:paraId="4D4E43B3" w14:textId="77777777" w:rsidTr="00E233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0A1B0A1C" w14:textId="771FE7AF" w:rsidR="004C1C31" w:rsidRPr="006B7E00" w:rsidRDefault="00D3219E" w:rsidP="00143688">
            <w:pPr>
              <w:rPr>
                <w:b w:val="0"/>
              </w:rPr>
            </w:pPr>
            <w:r w:rsidRPr="00522A6F">
              <w:rPr>
                <w:noProof/>
              </w:rPr>
              <w:lastRenderedPageBreak/>
              <w:drawing>
                <wp:inline distT="0" distB="0" distL="0" distR="0" wp14:anchorId="3814E072" wp14:editId="333DDD6B">
                  <wp:extent cx="1390650" cy="664845"/>
                  <wp:effectExtent l="0" t="0" r="0" b="1905"/>
                  <wp:docPr id="1640002333" name="Picture 19" descr="An 8 note rhythm all joined by one semiquaver beam. It contains a semiquaver, pair of demisemiquavers, semiquaver, pair of demisemiquavers and 2 semiquavers.">
                    <a:extLst xmlns:a="http://schemas.openxmlformats.org/drawingml/2006/main">
                      <a:ext uri="{FF2B5EF4-FFF2-40B4-BE49-F238E27FC236}">
                        <a16:creationId xmlns:a16="http://schemas.microsoft.com/office/drawing/2014/main" id="{5123E4C5-ED3B-75F6-B233-9A74153464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02333" name="Picture 19" descr="An 8 note rhythm all joined by one semiquaver beam. It contains a semiquaver, pair of demisemiquavers, semiquaver, pair of demisemiquavers and 2 semiquavers.">
                            <a:extLst>
                              <a:ext uri="{FF2B5EF4-FFF2-40B4-BE49-F238E27FC236}">
                                <a16:creationId xmlns:a16="http://schemas.microsoft.com/office/drawing/2014/main" id="{5123E4C5-ED3B-75F6-B233-9A74153464F1}"/>
                              </a:ext>
                            </a:extLst>
                          </pic:cNvPr>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1390650" cy="664845"/>
                          </a:xfrm>
                          <a:prstGeom prst="rect">
                            <a:avLst/>
                          </a:prstGeom>
                        </pic:spPr>
                      </pic:pic>
                    </a:graphicData>
                  </a:graphic>
                </wp:inline>
              </w:drawing>
            </w:r>
          </w:p>
        </w:tc>
        <w:tc>
          <w:tcPr>
            <w:tcW w:w="4957" w:type="dxa"/>
          </w:tcPr>
          <w:p w14:paraId="4A5F83C0" w14:textId="02089E77" w:rsidR="004C1C31" w:rsidRDefault="004C1C31" w:rsidP="00143688">
            <w:pPr>
              <w:cnfStyle w:val="000000010000" w:firstRow="0" w:lastRow="0" w:firstColumn="0" w:lastColumn="0" w:oddVBand="0" w:evenVBand="0" w:oddHBand="0" w:evenHBand="1" w:firstRowFirstColumn="0" w:firstRowLastColumn="0" w:lastRowFirstColumn="0" w:lastRowLastColumn="0"/>
            </w:pPr>
            <w:r>
              <w:t>3 quaver beats</w:t>
            </w:r>
          </w:p>
        </w:tc>
      </w:tr>
      <w:tr w:rsidR="004C1C31" w14:paraId="5AD2A37D" w14:textId="77777777" w:rsidTr="00E233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75E3AE01" w14:textId="79EE7AE7" w:rsidR="004C1C31" w:rsidRDefault="3DB09CBE" w:rsidP="006B7E00">
            <w:r>
              <w:rPr>
                <w:noProof/>
              </w:rPr>
              <w:drawing>
                <wp:inline distT="0" distB="0" distL="0" distR="0" wp14:anchorId="1B75C3DC" wp14:editId="3E6BE2FD">
                  <wp:extent cx="478155" cy="552450"/>
                  <wp:effectExtent l="0" t="0" r="0" b="0"/>
                  <wp:docPr id="1805173699" name="Picture 15" descr="A group of 3 semiquaver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73699" name="Picture 15" descr="A group of 3 semiquaver notes."/>
                          <pic:cNvPicPr/>
                        </pic:nvPicPr>
                        <pic:blipFill>
                          <a:blip r:embed="rId6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dgm="http://schemas.openxmlformats.org/drawingml/2006/diagram" id="{DCE2A36C-A28B-A20E-4C2D-266E8E0F5158}"/>
                              </a:ext>
                            </a:extLst>
                          </a:blip>
                          <a:stretch>
                            <a:fillRect/>
                          </a:stretch>
                        </pic:blipFill>
                        <pic:spPr>
                          <a:xfrm>
                            <a:off x="0" y="0"/>
                            <a:ext cx="478155" cy="552450"/>
                          </a:xfrm>
                          <a:prstGeom prst="rect">
                            <a:avLst/>
                          </a:prstGeom>
                        </pic:spPr>
                      </pic:pic>
                    </a:graphicData>
                  </a:graphic>
                </wp:inline>
              </w:drawing>
            </w:r>
          </w:p>
        </w:tc>
        <w:tc>
          <w:tcPr>
            <w:tcW w:w="4957" w:type="dxa"/>
          </w:tcPr>
          <w:p w14:paraId="3A975633" w14:textId="533E6E63" w:rsidR="004C1C31" w:rsidRDefault="007D00ED" w:rsidP="00143688">
            <w:pPr>
              <w:cnfStyle w:val="000000100000" w:firstRow="0" w:lastRow="0" w:firstColumn="0" w:lastColumn="0" w:oddVBand="0" w:evenVBand="0" w:oddHBand="1" w:evenHBand="0" w:firstRowFirstColumn="0" w:firstRowLastColumn="0" w:lastRowFirstColumn="0" w:lastRowLastColumn="0"/>
            </w:pPr>
            <w:r>
              <w:t>one</w:t>
            </w:r>
            <w:r w:rsidR="004C1C31">
              <w:t xml:space="preserve"> quaver beat</w:t>
            </w:r>
          </w:p>
        </w:tc>
      </w:tr>
      <w:tr w:rsidR="005614F9" w14:paraId="7EB4E0C5" w14:textId="77777777" w:rsidTr="00E233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4C901EA7" w14:textId="0DAE311F" w:rsidR="005614F9" w:rsidRPr="00D46924" w:rsidRDefault="3E8FF7EC" w:rsidP="006B7E00">
            <w:pPr>
              <w:rPr>
                <w:noProof/>
              </w:rPr>
            </w:pPr>
            <w:r>
              <w:rPr>
                <w:noProof/>
              </w:rPr>
              <w:drawing>
                <wp:inline distT="0" distB="0" distL="0" distR="0" wp14:anchorId="25FB1A5F" wp14:editId="1F377453">
                  <wp:extent cx="379095" cy="771525"/>
                  <wp:effectExtent l="0" t="0" r="1905" b="9525"/>
                  <wp:docPr id="236328928" name="Picture 12" descr="An arpeggiated chord that is written as a dotted min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328928" name="Picture 12" descr="An arpeggiated chord that is written as a dotted minim."/>
                          <pic:cNvPicPr/>
                        </pic:nvPicPr>
                        <pic:blipFill>
                          <a:blip r:embed="rId6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dgm="http://schemas.openxmlformats.org/drawingml/2006/diagram" id="{DB320D85-3351-21D9-F4E0-D8A309E7C9B4}"/>
                              </a:ext>
                            </a:extLst>
                          </a:blip>
                          <a:stretch>
                            <a:fillRect/>
                          </a:stretch>
                        </pic:blipFill>
                        <pic:spPr>
                          <a:xfrm>
                            <a:off x="0" y="0"/>
                            <a:ext cx="379095" cy="771525"/>
                          </a:xfrm>
                          <a:prstGeom prst="rect">
                            <a:avLst/>
                          </a:prstGeom>
                        </pic:spPr>
                      </pic:pic>
                    </a:graphicData>
                  </a:graphic>
                </wp:inline>
              </w:drawing>
            </w:r>
          </w:p>
        </w:tc>
        <w:tc>
          <w:tcPr>
            <w:tcW w:w="4957" w:type="dxa"/>
          </w:tcPr>
          <w:p w14:paraId="4FF4D5A4" w14:textId="5FA6D883" w:rsidR="005614F9" w:rsidRDefault="005614F9" w:rsidP="00143688">
            <w:pPr>
              <w:cnfStyle w:val="000000010000" w:firstRow="0" w:lastRow="0" w:firstColumn="0" w:lastColumn="0" w:oddVBand="0" w:evenVBand="0" w:oddHBand="0" w:evenHBand="1" w:firstRowFirstColumn="0" w:firstRowLastColumn="0" w:lastRowFirstColumn="0" w:lastRowLastColumn="0"/>
            </w:pPr>
            <w:r>
              <w:t>6 quaver beats</w:t>
            </w:r>
          </w:p>
        </w:tc>
      </w:tr>
    </w:tbl>
    <w:p w14:paraId="310FBC1F" w14:textId="1D1D9EC3" w:rsidR="00752F26" w:rsidRPr="00DF6731" w:rsidRDefault="000B7CE9" w:rsidP="004A3F4F">
      <w:pPr>
        <w:pStyle w:val="ListNumber"/>
        <w:numPr>
          <w:ilvl w:val="0"/>
          <w:numId w:val="5"/>
        </w:numPr>
      </w:pPr>
      <w:r w:rsidRPr="00D3219E">
        <w:rPr>
          <w:lang w:val="en-US"/>
        </w:rPr>
        <w:t>Identify</w:t>
      </w:r>
      <w:r w:rsidR="003F43C7" w:rsidRPr="00D3219E">
        <w:rPr>
          <w:lang w:val="en-US"/>
        </w:rPr>
        <w:t xml:space="preserve"> the term that describes the texture of this piece </w:t>
      </w:r>
      <w:r w:rsidR="003F43C7">
        <w:t>–</w:t>
      </w:r>
      <w:r w:rsidR="00D3219E">
        <w:t xml:space="preserve"> </w:t>
      </w:r>
      <w:r w:rsidR="003F43C7" w:rsidRPr="00525D7B">
        <w:rPr>
          <w:rStyle w:val="Strong"/>
        </w:rPr>
        <w:t>homophonic (chordal accompaniment and melody)</w:t>
      </w:r>
    </w:p>
    <w:p w14:paraId="2DB3C728" w14:textId="478AE65D" w:rsidR="0034226A" w:rsidRPr="00DF6731" w:rsidRDefault="0034226A" w:rsidP="004A3F4F">
      <w:pPr>
        <w:pStyle w:val="ListNumber"/>
        <w:numPr>
          <w:ilvl w:val="0"/>
          <w:numId w:val="5"/>
        </w:numPr>
      </w:pPr>
      <w:r w:rsidRPr="00D3219E">
        <w:rPr>
          <w:lang w:val="en-US"/>
        </w:rPr>
        <w:t xml:space="preserve">Write one sentence to describe the texture </w:t>
      </w:r>
      <w:r>
        <w:t xml:space="preserve">– </w:t>
      </w:r>
      <w:r w:rsidRPr="00525D7B">
        <w:rPr>
          <w:rStyle w:val="Strong"/>
        </w:rPr>
        <w:t xml:space="preserve">the texture </w:t>
      </w:r>
      <w:r w:rsidR="001356CB" w:rsidRPr="00525D7B">
        <w:rPr>
          <w:rStyle w:val="Strong"/>
        </w:rPr>
        <w:t>is constantly homophonic in this piece</w:t>
      </w:r>
      <w:r w:rsidR="001356CB" w:rsidRPr="00E2336A">
        <w:rPr>
          <w:rStyle w:val="Strong"/>
          <w:b w:val="0"/>
          <w:bCs w:val="0"/>
        </w:rPr>
        <w:t>.</w:t>
      </w:r>
      <w:r w:rsidR="001356CB" w:rsidRPr="00525D7B">
        <w:rPr>
          <w:rStyle w:val="Strong"/>
        </w:rPr>
        <w:t xml:space="preserve"> There are no changes in the </w:t>
      </w:r>
      <w:r w:rsidR="00741C32" w:rsidRPr="00525D7B">
        <w:rPr>
          <w:rStyle w:val="Strong"/>
        </w:rPr>
        <w:t>texture</w:t>
      </w:r>
      <w:r w:rsidR="001356CB" w:rsidRPr="00525D7B">
        <w:rPr>
          <w:rStyle w:val="Strong"/>
        </w:rPr>
        <w:t xml:space="preserve"> and this helps to highlight the melodic material, vocal timbre and musical message of the piece. </w:t>
      </w:r>
    </w:p>
    <w:p w14:paraId="77C5F095" w14:textId="20CCF26E" w:rsidR="00B47A3B" w:rsidRPr="00DF6731" w:rsidRDefault="00B47A3B" w:rsidP="004A3F4F">
      <w:pPr>
        <w:pStyle w:val="ListNumber"/>
        <w:numPr>
          <w:ilvl w:val="0"/>
          <w:numId w:val="5"/>
        </w:numPr>
      </w:pPr>
      <w:r w:rsidRPr="00D3219E">
        <w:rPr>
          <w:lang w:val="en-US"/>
        </w:rPr>
        <w:t xml:space="preserve">Identify one place where Lior speeds up the tempo in this piece (accelerando) </w:t>
      </w:r>
      <w:r>
        <w:t xml:space="preserve">– </w:t>
      </w:r>
      <w:r w:rsidR="004320D3" w:rsidRPr="00D3219E">
        <w:rPr>
          <w:b/>
        </w:rPr>
        <w:t xml:space="preserve">start of the </w:t>
      </w:r>
      <w:r w:rsidR="00CE2F2A" w:rsidRPr="00D3219E">
        <w:rPr>
          <w:b/>
        </w:rPr>
        <w:t>pre-chorus (bar</w:t>
      </w:r>
      <w:r w:rsidR="00D72128" w:rsidRPr="00D3219E">
        <w:rPr>
          <w:b/>
        </w:rPr>
        <w:t xml:space="preserve"> 13</w:t>
      </w:r>
      <w:r w:rsidR="004320D3" w:rsidRPr="00D3219E">
        <w:rPr>
          <w:b/>
        </w:rPr>
        <w:t>)</w:t>
      </w:r>
    </w:p>
    <w:p w14:paraId="07725B20" w14:textId="7CE5D270" w:rsidR="00B47A3B" w:rsidRPr="00DF6731" w:rsidRDefault="004B3E4F" w:rsidP="004A3F4F">
      <w:pPr>
        <w:pStyle w:val="ListNumber"/>
        <w:numPr>
          <w:ilvl w:val="0"/>
          <w:numId w:val="5"/>
        </w:numPr>
      </w:pPr>
      <w:r w:rsidRPr="00D3219E">
        <w:rPr>
          <w:lang w:val="en-US"/>
        </w:rPr>
        <w:t xml:space="preserve">Identify one place where Lior slows the tempo down of this piece (ritardando) </w:t>
      </w:r>
      <w:r>
        <w:t>– a</w:t>
      </w:r>
      <w:r w:rsidRPr="00D3219E">
        <w:rPr>
          <w:b/>
        </w:rPr>
        <w:t>t the end of phrases</w:t>
      </w:r>
    </w:p>
    <w:p w14:paraId="27ABF09A" w14:textId="2BB71C89" w:rsidR="004B3E4F" w:rsidRDefault="00BB23BE" w:rsidP="004A3F4F">
      <w:pPr>
        <w:pStyle w:val="ListNumber"/>
        <w:numPr>
          <w:ilvl w:val="0"/>
          <w:numId w:val="5"/>
        </w:numPr>
      </w:pPr>
      <w:r w:rsidRPr="00D3219E">
        <w:rPr>
          <w:lang w:val="en-US"/>
        </w:rPr>
        <w:t>Identify 3 examples of ornamentation and discuss the effect these ornaments have on the piece</w:t>
      </w:r>
      <w:r w:rsidR="000627FA" w:rsidRPr="00D3219E">
        <w:rPr>
          <w:lang w:val="en-US"/>
        </w:rPr>
        <w:t xml:space="preserve"> </w:t>
      </w:r>
      <w:r w:rsidR="000627FA">
        <w:t>–</w:t>
      </w:r>
    </w:p>
    <w:p w14:paraId="7D1E2198" w14:textId="3FF937DE" w:rsidR="00D3219E" w:rsidRDefault="00D3219E" w:rsidP="00293605">
      <w:pPr>
        <w:pStyle w:val="Caption"/>
      </w:pPr>
      <w:r>
        <w:t xml:space="preserve">Table </w:t>
      </w:r>
      <w:r>
        <w:fldChar w:fldCharType="begin"/>
      </w:r>
      <w:r>
        <w:instrText xml:space="preserve"> SEQ Table \* ARABIC </w:instrText>
      </w:r>
      <w:r>
        <w:fldChar w:fldCharType="separate"/>
      </w:r>
      <w:r w:rsidR="00FC7AE7">
        <w:rPr>
          <w:noProof/>
        </w:rPr>
        <w:t>4</w:t>
      </w:r>
      <w:r>
        <w:fldChar w:fldCharType="end"/>
      </w:r>
      <w:r>
        <w:t xml:space="preserve"> – ornamentation suggested answers – Activity 3.2</w:t>
      </w:r>
    </w:p>
    <w:tbl>
      <w:tblPr>
        <w:tblStyle w:val="Tableheader"/>
        <w:tblW w:w="0" w:type="auto"/>
        <w:tblLook w:val="04A0" w:firstRow="1" w:lastRow="0" w:firstColumn="1" w:lastColumn="0" w:noHBand="0" w:noVBand="1"/>
        <w:tblCaption w:val="Table 4 – ornamentation suggested answers – activity 3.2"/>
        <w:tblDescription w:val="This table containsthe answers for question 9 on ornamentation - activity 3.2 'Bedouin song' – Lior"/>
      </w:tblPr>
      <w:tblGrid>
        <w:gridCol w:w="2972"/>
        <w:gridCol w:w="2835"/>
        <w:gridCol w:w="3823"/>
      </w:tblGrid>
      <w:tr w:rsidR="00D50151" w14:paraId="4F6A9BD4" w14:textId="77777777" w:rsidTr="00E233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DD8CF0B" w14:textId="094F50BB" w:rsidR="00D50151" w:rsidRDefault="00DE77D7" w:rsidP="00D3219E">
            <w:r>
              <w:t>Ornamentation</w:t>
            </w:r>
          </w:p>
        </w:tc>
        <w:tc>
          <w:tcPr>
            <w:tcW w:w="2835" w:type="dxa"/>
          </w:tcPr>
          <w:p w14:paraId="6744AEC2" w14:textId="123457F2" w:rsidR="00D50151" w:rsidRDefault="00DE77D7" w:rsidP="00D3219E">
            <w:pPr>
              <w:cnfStyle w:val="100000000000" w:firstRow="1" w:lastRow="0" w:firstColumn="0" w:lastColumn="0" w:oddVBand="0" w:evenVBand="0" w:oddHBand="0" w:evenHBand="0" w:firstRowFirstColumn="0" w:firstRowLastColumn="0" w:lastRowFirstColumn="0" w:lastRowLastColumn="0"/>
            </w:pPr>
            <w:r>
              <w:t>Symbol</w:t>
            </w:r>
          </w:p>
        </w:tc>
        <w:tc>
          <w:tcPr>
            <w:tcW w:w="3823" w:type="dxa"/>
          </w:tcPr>
          <w:p w14:paraId="50F12D7B" w14:textId="2BBDBC5E" w:rsidR="00D50151" w:rsidRDefault="00D50151" w:rsidP="00D3219E">
            <w:pPr>
              <w:cnfStyle w:val="100000000000" w:firstRow="1" w:lastRow="0" w:firstColumn="0" w:lastColumn="0" w:oddVBand="0" w:evenVBand="0" w:oddHBand="0" w:evenHBand="0" w:firstRowFirstColumn="0" w:firstRowLastColumn="0" w:lastRowFirstColumn="0" w:lastRowLastColumn="0"/>
            </w:pPr>
            <w:r>
              <w:t>Effect</w:t>
            </w:r>
          </w:p>
        </w:tc>
      </w:tr>
      <w:tr w:rsidR="00D50151" w14:paraId="695F270D" w14:textId="77777777" w:rsidTr="00E233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2F668D7" w14:textId="3E59FC90" w:rsidR="00D50151" w:rsidRPr="00EE3206" w:rsidRDefault="00DE77D7" w:rsidP="00143688">
            <w:pPr>
              <w:rPr>
                <w:rStyle w:val="Emphasis"/>
              </w:rPr>
            </w:pPr>
            <w:r w:rsidRPr="00EE3206">
              <w:rPr>
                <w:rStyle w:val="Emphasis"/>
              </w:rPr>
              <w:t>Vibrato</w:t>
            </w:r>
          </w:p>
        </w:tc>
        <w:tc>
          <w:tcPr>
            <w:tcW w:w="2835" w:type="dxa"/>
          </w:tcPr>
          <w:p w14:paraId="4DDFDD65" w14:textId="17CBEC05" w:rsidR="00D50151" w:rsidRDefault="123729C7" w:rsidP="00143688">
            <w:pPr>
              <w:cnfStyle w:val="000000100000" w:firstRow="0" w:lastRow="0" w:firstColumn="0" w:lastColumn="0" w:oddVBand="0" w:evenVBand="0" w:oddHBand="1" w:evenHBand="0" w:firstRowFirstColumn="0" w:firstRowLastColumn="0" w:lastRowFirstColumn="0" w:lastRowLastColumn="0"/>
            </w:pPr>
            <w:r>
              <w:t>n/a</w:t>
            </w:r>
          </w:p>
        </w:tc>
        <w:tc>
          <w:tcPr>
            <w:tcW w:w="3823" w:type="dxa"/>
          </w:tcPr>
          <w:p w14:paraId="203D43CF" w14:textId="3DB74255" w:rsidR="00D50151" w:rsidRDefault="00D50151" w:rsidP="00143688">
            <w:pPr>
              <w:cnfStyle w:val="000000100000" w:firstRow="0" w:lastRow="0" w:firstColumn="0" w:lastColumn="0" w:oddVBand="0" w:evenVBand="0" w:oddHBand="1" w:evenHBand="0" w:firstRowFirstColumn="0" w:firstRowLastColumn="0" w:lastRowFirstColumn="0" w:lastRowLastColumn="0"/>
            </w:pPr>
            <w:r>
              <w:t>Add</w:t>
            </w:r>
            <w:r w:rsidR="00307C89">
              <w:t>s</w:t>
            </w:r>
            <w:r>
              <w:t xml:space="preserve"> warmth to the singer’s timbre</w:t>
            </w:r>
          </w:p>
        </w:tc>
      </w:tr>
      <w:tr w:rsidR="00D50151" w14:paraId="7EB584D6" w14:textId="77777777" w:rsidTr="00E233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67AA4CC" w14:textId="716209B7" w:rsidR="00D50151" w:rsidRPr="00EE3206" w:rsidRDefault="00DE77D7" w:rsidP="00D3219E">
            <w:pPr>
              <w:jc w:val="both"/>
              <w:rPr>
                <w:rStyle w:val="Emphasis"/>
              </w:rPr>
            </w:pPr>
            <w:r w:rsidRPr="00EE3206">
              <w:rPr>
                <w:rStyle w:val="Emphasis"/>
              </w:rPr>
              <w:t>Melisma</w:t>
            </w:r>
          </w:p>
        </w:tc>
        <w:tc>
          <w:tcPr>
            <w:tcW w:w="2835" w:type="dxa"/>
          </w:tcPr>
          <w:p w14:paraId="03203C1D" w14:textId="363159A8" w:rsidR="00D50151" w:rsidRDefault="79BB11D7" w:rsidP="00D3219E">
            <w:pPr>
              <w:jc w:val="both"/>
              <w:cnfStyle w:val="000000010000" w:firstRow="0" w:lastRow="0" w:firstColumn="0" w:lastColumn="0" w:oddVBand="0" w:evenVBand="0" w:oddHBand="0" w:evenHBand="1" w:firstRowFirstColumn="0" w:firstRowLastColumn="0" w:lastRowFirstColumn="0" w:lastRowLastColumn="0"/>
            </w:pPr>
            <w:r>
              <w:t>n/a</w:t>
            </w:r>
          </w:p>
        </w:tc>
        <w:tc>
          <w:tcPr>
            <w:tcW w:w="3823" w:type="dxa"/>
          </w:tcPr>
          <w:p w14:paraId="06AEE5E0" w14:textId="62E15DA4" w:rsidR="00D50151" w:rsidRDefault="00D50151" w:rsidP="00D3219E">
            <w:pPr>
              <w:jc w:val="both"/>
              <w:cnfStyle w:val="000000010000" w:firstRow="0" w:lastRow="0" w:firstColumn="0" w:lastColumn="0" w:oddVBand="0" w:evenVBand="0" w:oddHBand="0" w:evenHBand="1" w:firstRowFirstColumn="0" w:firstRowLastColumn="0" w:lastRowFirstColumn="0" w:lastRowLastColumn="0"/>
            </w:pPr>
            <w:r>
              <w:t>Adds a sense of expression and complexity</w:t>
            </w:r>
          </w:p>
        </w:tc>
      </w:tr>
      <w:tr w:rsidR="00D50151" w14:paraId="7E654810" w14:textId="77777777" w:rsidTr="00E2336A">
        <w:trPr>
          <w:cnfStyle w:val="000000100000" w:firstRow="0" w:lastRow="0" w:firstColumn="0" w:lastColumn="0" w:oddVBand="0" w:evenVBand="0" w:oddHBand="1" w:evenHBand="0" w:firstRowFirstColumn="0" w:firstRowLastColumn="0" w:lastRowFirstColumn="0" w:lastRowLastColumn="0"/>
          <w:trHeight w:val="1460"/>
        </w:trPr>
        <w:tc>
          <w:tcPr>
            <w:cnfStyle w:val="001000000000" w:firstRow="0" w:lastRow="0" w:firstColumn="1" w:lastColumn="0" w:oddVBand="0" w:evenVBand="0" w:oddHBand="0" w:evenHBand="0" w:firstRowFirstColumn="0" w:firstRowLastColumn="0" w:lastRowFirstColumn="0" w:lastRowLastColumn="0"/>
            <w:tcW w:w="2972" w:type="dxa"/>
          </w:tcPr>
          <w:p w14:paraId="7A7B008F" w14:textId="14D3DDE3" w:rsidR="00D50151" w:rsidRPr="00EE3206" w:rsidRDefault="00DE77D7" w:rsidP="00143688">
            <w:pPr>
              <w:rPr>
                <w:rStyle w:val="Emphasis"/>
              </w:rPr>
            </w:pPr>
            <w:r w:rsidRPr="00EE3206">
              <w:rPr>
                <w:rStyle w:val="Emphasis"/>
              </w:rPr>
              <w:lastRenderedPageBreak/>
              <w:t>Arpeggiated chord</w:t>
            </w:r>
          </w:p>
        </w:tc>
        <w:tc>
          <w:tcPr>
            <w:tcW w:w="2835" w:type="dxa"/>
          </w:tcPr>
          <w:p w14:paraId="38EEA298" w14:textId="09C96360" w:rsidR="00D50151" w:rsidRDefault="00DE77D7" w:rsidP="00143688">
            <w:pPr>
              <w:cnfStyle w:val="000000100000" w:firstRow="0" w:lastRow="0" w:firstColumn="0" w:lastColumn="0" w:oddVBand="0" w:evenVBand="0" w:oddHBand="1" w:evenHBand="0" w:firstRowFirstColumn="0" w:firstRowLastColumn="0" w:lastRowFirstColumn="0" w:lastRowLastColumn="0"/>
            </w:pPr>
            <w:r w:rsidRPr="00D46924">
              <w:rPr>
                <w:noProof/>
              </w:rPr>
              <w:drawing>
                <wp:anchor distT="0" distB="0" distL="114300" distR="114300" simplePos="0" relativeHeight="251658246" behindDoc="0" locked="0" layoutInCell="1" allowOverlap="1" wp14:anchorId="40512F92" wp14:editId="146B5D79">
                  <wp:simplePos x="0" y="0"/>
                  <wp:positionH relativeFrom="column">
                    <wp:posOffset>-60325</wp:posOffset>
                  </wp:positionH>
                  <wp:positionV relativeFrom="paragraph">
                    <wp:posOffset>0</wp:posOffset>
                  </wp:positionV>
                  <wp:extent cx="379095" cy="771525"/>
                  <wp:effectExtent l="0" t="0" r="1905" b="9525"/>
                  <wp:wrapThrough wrapText="bothSides">
                    <wp:wrapPolygon edited="0">
                      <wp:start x="0" y="0"/>
                      <wp:lineTo x="0" y="21333"/>
                      <wp:lineTo x="20623" y="21333"/>
                      <wp:lineTo x="20623" y="0"/>
                      <wp:lineTo x="0" y="0"/>
                    </wp:wrapPolygon>
                  </wp:wrapThrough>
                  <wp:docPr id="368865641" name="Picture 12" descr="An arpeggiated dotted minim chord. A squiggly line runs up the left of the chord.">
                    <a:extLst xmlns:a="http://schemas.openxmlformats.org/drawingml/2006/main">
                      <a:ext uri="{FF2B5EF4-FFF2-40B4-BE49-F238E27FC236}">
                        <a16:creationId xmlns:a16="http://schemas.microsoft.com/office/drawing/2014/main" id="{DB320D85-3351-21D9-F4E0-D8A309E7C9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65641" name="Picture 12" descr="An arpeggiated dotted minim chord. A squiggly line runs up the left of the chord.">
                            <a:extLst>
                              <a:ext uri="{FF2B5EF4-FFF2-40B4-BE49-F238E27FC236}">
                                <a16:creationId xmlns:a16="http://schemas.microsoft.com/office/drawing/2014/main" id="{DB320D85-3351-21D9-F4E0-D8A309E7C9B4}"/>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379095" cy="771525"/>
                          </a:xfrm>
                          <a:prstGeom prst="rect">
                            <a:avLst/>
                          </a:prstGeom>
                        </pic:spPr>
                      </pic:pic>
                    </a:graphicData>
                  </a:graphic>
                  <wp14:sizeRelH relativeFrom="margin">
                    <wp14:pctWidth>0</wp14:pctWidth>
                  </wp14:sizeRelH>
                  <wp14:sizeRelV relativeFrom="margin">
                    <wp14:pctHeight>0</wp14:pctHeight>
                  </wp14:sizeRelV>
                </wp:anchor>
              </w:drawing>
            </w:r>
          </w:p>
        </w:tc>
        <w:tc>
          <w:tcPr>
            <w:tcW w:w="3823" w:type="dxa"/>
          </w:tcPr>
          <w:p w14:paraId="35E0713F" w14:textId="2749861F" w:rsidR="00D50151" w:rsidRDefault="00D50151" w:rsidP="00143688">
            <w:pPr>
              <w:cnfStyle w:val="000000100000" w:firstRow="0" w:lastRow="0" w:firstColumn="0" w:lastColumn="0" w:oddVBand="0" w:evenVBand="0" w:oddHBand="1" w:evenHBand="0" w:firstRowFirstColumn="0" w:firstRowLastColumn="0" w:lastRowFirstColumn="0" w:lastRowLastColumn="0"/>
            </w:pPr>
            <w:r>
              <w:t>Adds emotional depth and movement</w:t>
            </w:r>
          </w:p>
        </w:tc>
      </w:tr>
      <w:tr w:rsidR="00D50151" w14:paraId="60935951" w14:textId="77777777" w:rsidTr="00E2336A">
        <w:trPr>
          <w:cnfStyle w:val="000000010000" w:firstRow="0" w:lastRow="0" w:firstColumn="0" w:lastColumn="0" w:oddVBand="0" w:evenVBand="0" w:oddHBand="0" w:evenHBand="1" w:firstRowFirstColumn="0" w:firstRowLastColumn="0" w:lastRowFirstColumn="0" w:lastRowLastColumn="0"/>
          <w:trHeight w:val="2039"/>
        </w:trPr>
        <w:tc>
          <w:tcPr>
            <w:cnfStyle w:val="001000000000" w:firstRow="0" w:lastRow="0" w:firstColumn="1" w:lastColumn="0" w:oddVBand="0" w:evenVBand="0" w:oddHBand="0" w:evenHBand="0" w:firstRowFirstColumn="0" w:firstRowLastColumn="0" w:lastRowFirstColumn="0" w:lastRowLastColumn="0"/>
            <w:tcW w:w="2972" w:type="dxa"/>
          </w:tcPr>
          <w:p w14:paraId="2EDF4DB8" w14:textId="2FD442AB" w:rsidR="00D50151" w:rsidRPr="00EE3206" w:rsidRDefault="00DE77D7" w:rsidP="00143688">
            <w:pPr>
              <w:rPr>
                <w:rStyle w:val="Emphasis"/>
              </w:rPr>
            </w:pPr>
            <w:r w:rsidRPr="00EE3206">
              <w:rPr>
                <w:rStyle w:val="Emphasis"/>
              </w:rPr>
              <w:t>Appoggiatura</w:t>
            </w:r>
          </w:p>
        </w:tc>
        <w:tc>
          <w:tcPr>
            <w:tcW w:w="2835" w:type="dxa"/>
          </w:tcPr>
          <w:p w14:paraId="73744CD6" w14:textId="05C61C32" w:rsidR="00D50151" w:rsidRDefault="00D3219E" w:rsidP="00143688">
            <w:pPr>
              <w:cnfStyle w:val="000000010000" w:firstRow="0" w:lastRow="0" w:firstColumn="0" w:lastColumn="0" w:oddVBand="0" w:evenVBand="0" w:oddHBand="0" w:evenHBand="1" w:firstRowFirstColumn="0" w:firstRowLastColumn="0" w:lastRowFirstColumn="0" w:lastRowLastColumn="0"/>
            </w:pPr>
            <w:r w:rsidRPr="00D3219E">
              <w:rPr>
                <w:noProof/>
              </w:rPr>
              <w:drawing>
                <wp:inline distT="0" distB="0" distL="0" distR="0" wp14:anchorId="05F493E8" wp14:editId="10044C27">
                  <wp:extent cx="711237" cy="901746"/>
                  <wp:effectExtent l="0" t="0" r="0" b="0"/>
                  <wp:docPr id="737945602" name="Picture 1" descr="2 small semqiuaver notes before are larger font crotchet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45602" name="Picture 1" descr="2 small semqiuaver notes before are larger font crotchet note."/>
                          <pic:cNvPicPr/>
                        </pic:nvPicPr>
                        <pic:blipFill>
                          <a:blip r:embed="rId62"/>
                          <a:stretch>
                            <a:fillRect/>
                          </a:stretch>
                        </pic:blipFill>
                        <pic:spPr>
                          <a:xfrm>
                            <a:off x="0" y="0"/>
                            <a:ext cx="711237" cy="901746"/>
                          </a:xfrm>
                          <a:prstGeom prst="rect">
                            <a:avLst/>
                          </a:prstGeom>
                        </pic:spPr>
                      </pic:pic>
                    </a:graphicData>
                  </a:graphic>
                </wp:inline>
              </w:drawing>
            </w:r>
          </w:p>
        </w:tc>
        <w:tc>
          <w:tcPr>
            <w:tcW w:w="3823" w:type="dxa"/>
          </w:tcPr>
          <w:p w14:paraId="4FB4A7BA" w14:textId="384EBBF7" w:rsidR="00D50151" w:rsidRDefault="00D50151" w:rsidP="00143688">
            <w:pPr>
              <w:cnfStyle w:val="000000010000" w:firstRow="0" w:lastRow="0" w:firstColumn="0" w:lastColumn="0" w:oddVBand="0" w:evenVBand="0" w:oddHBand="0" w:evenHBand="1" w:firstRowFirstColumn="0" w:firstRowLastColumn="0" w:lastRowFirstColumn="0" w:lastRowLastColumn="0"/>
            </w:pPr>
            <w:r>
              <w:t>Adds expression, musical interest and tension</w:t>
            </w:r>
          </w:p>
        </w:tc>
      </w:tr>
      <w:tr w:rsidR="00D50151" w14:paraId="0AB304D0" w14:textId="77777777" w:rsidTr="00E233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BD00925" w14:textId="45E33AAA" w:rsidR="00D50151" w:rsidRPr="00EE3206" w:rsidRDefault="00DE77D7" w:rsidP="00143688">
            <w:pPr>
              <w:rPr>
                <w:rStyle w:val="Emphasis"/>
              </w:rPr>
            </w:pPr>
            <w:r w:rsidRPr="00EE3206">
              <w:rPr>
                <w:rStyle w:val="Emphasis"/>
              </w:rPr>
              <w:t>Acciaccatura</w:t>
            </w:r>
          </w:p>
        </w:tc>
        <w:tc>
          <w:tcPr>
            <w:tcW w:w="2835" w:type="dxa"/>
          </w:tcPr>
          <w:p w14:paraId="3151B080" w14:textId="7FAE4003" w:rsidR="00D50151" w:rsidRDefault="00DE77D7" w:rsidP="00143688">
            <w:pPr>
              <w:cnfStyle w:val="000000100000" w:firstRow="0" w:lastRow="0" w:firstColumn="0" w:lastColumn="0" w:oddVBand="0" w:evenVBand="0" w:oddHBand="1" w:evenHBand="0" w:firstRowFirstColumn="0" w:firstRowLastColumn="0" w:lastRowFirstColumn="0" w:lastRowLastColumn="0"/>
            </w:pPr>
            <w:r w:rsidRPr="00DD0741">
              <w:rPr>
                <w:noProof/>
              </w:rPr>
              <w:drawing>
                <wp:inline distT="0" distB="0" distL="0" distR="0" wp14:anchorId="5ADAA6A1" wp14:editId="1E701627">
                  <wp:extent cx="532765" cy="847725"/>
                  <wp:effectExtent l="0" t="0" r="635" b="9525"/>
                  <wp:docPr id="1837417582" name="Picture 1" descr="A small quaver note with a line crossing through the tail before a larger font quaver note ch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417582" name="Picture 1" descr="A small quaver note with a line crossing through the tail before a larger font quaver note chord."/>
                          <pic:cNvPicPr/>
                        </pic:nvPicPr>
                        <pic:blipFill>
                          <a:blip r:embed="rId63">
                            <a:extLst>
                              <a:ext uri="{28A0092B-C50C-407E-A947-70E740481C1C}">
                                <a14:useLocalDpi xmlns:a14="http://schemas.microsoft.com/office/drawing/2010/main" val="0"/>
                              </a:ext>
                            </a:extLst>
                          </a:blip>
                          <a:stretch>
                            <a:fillRect/>
                          </a:stretch>
                        </pic:blipFill>
                        <pic:spPr>
                          <a:xfrm>
                            <a:off x="0" y="0"/>
                            <a:ext cx="532765" cy="847725"/>
                          </a:xfrm>
                          <a:prstGeom prst="rect">
                            <a:avLst/>
                          </a:prstGeom>
                        </pic:spPr>
                      </pic:pic>
                    </a:graphicData>
                  </a:graphic>
                </wp:inline>
              </w:drawing>
            </w:r>
          </w:p>
        </w:tc>
        <w:tc>
          <w:tcPr>
            <w:tcW w:w="3823" w:type="dxa"/>
          </w:tcPr>
          <w:p w14:paraId="25ECDBA5" w14:textId="512FF820" w:rsidR="00D50151" w:rsidRDefault="00D50151" w:rsidP="00143688">
            <w:pPr>
              <w:cnfStyle w:val="000000100000" w:firstRow="0" w:lastRow="0" w:firstColumn="0" w:lastColumn="0" w:oddVBand="0" w:evenVBand="0" w:oddHBand="1" w:evenHBand="0" w:firstRowFirstColumn="0" w:firstRowLastColumn="0" w:lastRowFirstColumn="0" w:lastRowLastColumn="0"/>
            </w:pPr>
            <w:r>
              <w:t>Adds expression, musical interest and tension</w:t>
            </w:r>
          </w:p>
        </w:tc>
      </w:tr>
    </w:tbl>
    <w:p w14:paraId="448C98FE" w14:textId="40D2BCE3" w:rsidR="00CE04A0" w:rsidRPr="00307C89" w:rsidRDefault="00CC196F" w:rsidP="00307C89">
      <w:pPr>
        <w:pStyle w:val="Heading3"/>
      </w:pPr>
      <w:bookmarkStart w:id="25" w:name="_Toc207874165"/>
      <w:r w:rsidRPr="00307C89">
        <w:t>Answers – Lior and Joseph Tawadros</w:t>
      </w:r>
      <w:r w:rsidR="00AD28C2" w:rsidRPr="00307C89">
        <w:t xml:space="preserve"> – </w:t>
      </w:r>
      <w:r w:rsidR="00307C89">
        <w:t>‘</w:t>
      </w:r>
      <w:r w:rsidR="00AD28C2" w:rsidRPr="00307C89">
        <w:t xml:space="preserve">Bedouin </w:t>
      </w:r>
      <w:r w:rsidR="00307C89">
        <w:t>S</w:t>
      </w:r>
      <w:r w:rsidR="00C742EC" w:rsidRPr="00307C89">
        <w:t>ong</w:t>
      </w:r>
      <w:r w:rsidR="00307C89">
        <w:t>’</w:t>
      </w:r>
      <w:bookmarkEnd w:id="25"/>
    </w:p>
    <w:p w14:paraId="34FB4618" w14:textId="209E9F11" w:rsidR="00BF594A" w:rsidRPr="00307C89" w:rsidRDefault="00401618" w:rsidP="004A3F4F">
      <w:pPr>
        <w:pStyle w:val="ListNumber"/>
        <w:numPr>
          <w:ilvl w:val="0"/>
          <w:numId w:val="6"/>
        </w:numPr>
      </w:pPr>
      <w:r>
        <w:t>What does the performing media</w:t>
      </w:r>
      <w:r w:rsidR="006F1352">
        <w:t xml:space="preserve"> o</w:t>
      </w:r>
      <w:r w:rsidR="00F77533">
        <w:t>f</w:t>
      </w:r>
      <w:r w:rsidR="006F1352">
        <w:t xml:space="preserve"> the orchestra accompaniment add to the piece </w:t>
      </w:r>
      <w:r w:rsidR="00307C89">
        <w:t>–</w:t>
      </w:r>
      <w:r w:rsidR="006F1352">
        <w:t xml:space="preserve"> </w:t>
      </w:r>
      <w:r w:rsidR="00BB11E5" w:rsidRPr="00C742EC">
        <w:rPr>
          <w:rStyle w:val="Strong"/>
        </w:rPr>
        <w:t>the orchestral accompaniment adds harmonic support as well as creating a warm timbre</w:t>
      </w:r>
      <w:r w:rsidR="00F43EC4" w:rsidRPr="00C742EC">
        <w:rPr>
          <w:rStyle w:val="Strong"/>
        </w:rPr>
        <w:t xml:space="preserve"> to the piece. The string</w:t>
      </w:r>
      <w:r w:rsidR="00C05347" w:rsidRPr="00C742EC">
        <w:rPr>
          <w:rStyle w:val="Strong"/>
        </w:rPr>
        <w:t xml:space="preserve"> section </w:t>
      </w:r>
      <w:r w:rsidR="00EC7A11" w:rsidRPr="00C742EC">
        <w:rPr>
          <w:rStyle w:val="Strong"/>
        </w:rPr>
        <w:t>uses</w:t>
      </w:r>
      <w:r w:rsidR="00F43EC4" w:rsidRPr="00C742EC">
        <w:rPr>
          <w:rStyle w:val="Strong"/>
        </w:rPr>
        <w:t xml:space="preserve"> </w:t>
      </w:r>
      <w:r w:rsidR="00C05347" w:rsidRPr="00C742EC">
        <w:rPr>
          <w:rStyle w:val="Strong"/>
        </w:rPr>
        <w:t>th</w:t>
      </w:r>
      <w:r w:rsidR="00F43EC4" w:rsidRPr="00C742EC">
        <w:rPr>
          <w:rStyle w:val="Strong"/>
        </w:rPr>
        <w:t>e</w:t>
      </w:r>
      <w:r w:rsidR="00C05347" w:rsidRPr="00C742EC">
        <w:rPr>
          <w:rStyle w:val="Strong"/>
        </w:rPr>
        <w:t xml:space="preserve"> technique called</w:t>
      </w:r>
      <w:r w:rsidR="00F43EC4" w:rsidRPr="00C742EC">
        <w:rPr>
          <w:rStyle w:val="Strong"/>
        </w:rPr>
        <w:t xml:space="preserve"> </w:t>
      </w:r>
      <w:r w:rsidR="00AA7378" w:rsidRPr="00EA5269">
        <w:rPr>
          <w:rStyle w:val="BoldItalic"/>
        </w:rPr>
        <w:t>tremolo</w:t>
      </w:r>
      <w:r w:rsidR="00C05347" w:rsidRPr="00C742EC">
        <w:rPr>
          <w:rStyle w:val="Strong"/>
        </w:rPr>
        <w:t xml:space="preserve"> (rapid movement of the bow) and the lower brass </w:t>
      </w:r>
      <w:r w:rsidR="00EC7A11" w:rsidRPr="00C742EC">
        <w:rPr>
          <w:rStyle w:val="Strong"/>
        </w:rPr>
        <w:t>sustain</w:t>
      </w:r>
      <w:r w:rsidR="00C05347" w:rsidRPr="00C742EC">
        <w:rPr>
          <w:rStyle w:val="Strong"/>
        </w:rPr>
        <w:t xml:space="preserve"> pedal notes to emphasise the tonal centre. The woodwind </w:t>
      </w:r>
      <w:r w:rsidR="00651F3D" w:rsidRPr="00C742EC">
        <w:rPr>
          <w:rStyle w:val="Strong"/>
        </w:rPr>
        <w:t xml:space="preserve">mainly </w:t>
      </w:r>
      <w:r w:rsidR="00EC7A11" w:rsidRPr="00C742EC">
        <w:rPr>
          <w:rStyle w:val="Strong"/>
        </w:rPr>
        <w:t>add</w:t>
      </w:r>
      <w:r w:rsidR="00C05347" w:rsidRPr="00C742EC">
        <w:rPr>
          <w:rStyle w:val="Strong"/>
        </w:rPr>
        <w:t xml:space="preserve"> a harmonic </w:t>
      </w:r>
      <w:r w:rsidR="00651F3D" w:rsidRPr="00C742EC">
        <w:rPr>
          <w:rStyle w:val="Strong"/>
        </w:rPr>
        <w:t xml:space="preserve">role. The dynamics of the accompaniment is </w:t>
      </w:r>
      <w:r w:rsidR="002B751D" w:rsidRPr="006F693F">
        <w:rPr>
          <w:rStyle w:val="Strong"/>
          <w:i/>
          <w:iCs/>
        </w:rPr>
        <w:t>piano</w:t>
      </w:r>
      <w:r w:rsidR="002B751D" w:rsidRPr="00C742EC">
        <w:rPr>
          <w:rStyle w:val="Strong"/>
        </w:rPr>
        <w:t xml:space="preserve"> (soft) to not overshadow Lior. The chorus is slightly louder with a </w:t>
      </w:r>
      <w:r w:rsidR="002B751D" w:rsidRPr="00EA5269">
        <w:rPr>
          <w:rStyle w:val="BoldItalic"/>
        </w:rPr>
        <w:t>mezzo piano</w:t>
      </w:r>
      <w:r w:rsidR="002B751D" w:rsidRPr="00C742EC">
        <w:rPr>
          <w:rStyle w:val="Strong"/>
        </w:rPr>
        <w:t xml:space="preserve"> (moderately soft) dynamic. </w:t>
      </w:r>
      <w:r w:rsidR="00186379" w:rsidRPr="00C742EC">
        <w:rPr>
          <w:rStyle w:val="Strong"/>
        </w:rPr>
        <w:t>The note va</w:t>
      </w:r>
      <w:r w:rsidR="00204C02">
        <w:rPr>
          <w:rStyle w:val="Strong"/>
        </w:rPr>
        <w:t>l</w:t>
      </w:r>
      <w:r w:rsidR="00186379" w:rsidRPr="00C742EC">
        <w:rPr>
          <w:rStyle w:val="Strong"/>
        </w:rPr>
        <w:t xml:space="preserve">ues in the orchestra are long and sustained. </w:t>
      </w:r>
    </w:p>
    <w:p w14:paraId="5083DBB2" w14:textId="004905A7" w:rsidR="00186379" w:rsidRPr="00307C89" w:rsidRDefault="00F84829" w:rsidP="004A3F4F">
      <w:pPr>
        <w:pStyle w:val="ListNumber"/>
        <w:numPr>
          <w:ilvl w:val="0"/>
          <w:numId w:val="6"/>
        </w:numPr>
      </w:pPr>
      <w:r w:rsidRPr="00F84829">
        <w:rPr>
          <w:lang w:val="en-US"/>
        </w:rPr>
        <w:t xml:space="preserve">How is the </w:t>
      </w:r>
      <w:r w:rsidRPr="00F84829">
        <w:rPr>
          <w:i/>
          <w:iCs/>
          <w:lang w:val="en-US"/>
        </w:rPr>
        <w:t>oud</w:t>
      </w:r>
      <w:r w:rsidRPr="00F84829">
        <w:rPr>
          <w:lang w:val="en-US"/>
        </w:rPr>
        <w:t xml:space="preserve"> played and what does the inclusion of this instrument add to the piece</w:t>
      </w:r>
      <w:r>
        <w:rPr>
          <w:lang w:val="en-US"/>
        </w:rPr>
        <w:t xml:space="preserve"> </w:t>
      </w:r>
      <w:r w:rsidR="00307C89">
        <w:t>–</w:t>
      </w:r>
      <w:r>
        <w:t xml:space="preserve"> </w:t>
      </w:r>
      <w:r w:rsidRPr="00A81B43">
        <w:rPr>
          <w:rStyle w:val="Strong"/>
        </w:rPr>
        <w:t xml:space="preserve">the </w:t>
      </w:r>
      <w:r w:rsidRPr="009757E2">
        <w:rPr>
          <w:rStyle w:val="BoldItalic"/>
        </w:rPr>
        <w:t>oud</w:t>
      </w:r>
      <w:r w:rsidRPr="00A81B43">
        <w:rPr>
          <w:rStyle w:val="Strong"/>
        </w:rPr>
        <w:t xml:space="preserve"> is a plucked string instrument that obtains resonance from the body of the instrument. The strings</w:t>
      </w:r>
      <w:r w:rsidR="00F644B6" w:rsidRPr="00A81B43">
        <w:rPr>
          <w:rStyle w:val="Strong"/>
        </w:rPr>
        <w:t xml:space="preserve"> of the</w:t>
      </w:r>
      <w:r w:rsidR="00F644B6" w:rsidRPr="009757E2">
        <w:rPr>
          <w:rStyle w:val="BoldItalic"/>
        </w:rPr>
        <w:t xml:space="preserve"> oud</w:t>
      </w:r>
      <w:r w:rsidRPr="00A81B43">
        <w:rPr>
          <w:rStyle w:val="Strong"/>
        </w:rPr>
        <w:t xml:space="preserve"> are pluck</w:t>
      </w:r>
      <w:r w:rsidR="00570AB5" w:rsidRPr="00A81B43">
        <w:rPr>
          <w:rStyle w:val="Strong"/>
        </w:rPr>
        <w:t xml:space="preserve">ed with a </w:t>
      </w:r>
      <w:r w:rsidR="00570AB5" w:rsidRPr="00722EF8">
        <w:rPr>
          <w:rStyle w:val="Strong"/>
        </w:rPr>
        <w:t>plectrum called a</w:t>
      </w:r>
      <w:r w:rsidR="00570AB5" w:rsidRPr="00722EF8">
        <w:rPr>
          <w:rStyle w:val="Strong"/>
          <w:b w:val="0"/>
        </w:rPr>
        <w:t xml:space="preserve"> </w:t>
      </w:r>
      <w:hyperlink r:id="rId64" w:history="1">
        <w:r w:rsidR="00E7568A" w:rsidRPr="009757E2">
          <w:rPr>
            <w:rStyle w:val="BoldItalic"/>
          </w:rPr>
          <w:t>risha</w:t>
        </w:r>
      </w:hyperlink>
      <w:r w:rsidR="00E50D48" w:rsidRPr="00722EF8">
        <w:rPr>
          <w:rStyle w:val="Strong"/>
        </w:rPr>
        <w:t>.</w:t>
      </w:r>
      <w:r w:rsidR="00E50D48" w:rsidRPr="00A81B43">
        <w:rPr>
          <w:rStyle w:val="Strong"/>
        </w:rPr>
        <w:t xml:space="preserve"> Sometimes the </w:t>
      </w:r>
      <w:r w:rsidR="00E50D48" w:rsidRPr="009757E2">
        <w:rPr>
          <w:rStyle w:val="BoldItalic"/>
        </w:rPr>
        <w:t>oud</w:t>
      </w:r>
      <w:r w:rsidR="00E50D48" w:rsidRPr="00A81B43">
        <w:rPr>
          <w:rStyle w:val="Strong"/>
        </w:rPr>
        <w:t xml:space="preserve"> is doubling the melodic line and in other places it provides s</w:t>
      </w:r>
      <w:r w:rsidR="000E3391" w:rsidRPr="00A81B43">
        <w:rPr>
          <w:rStyle w:val="Strong"/>
        </w:rPr>
        <w:t xml:space="preserve">hort melodic countermelodies in an improvised style. </w:t>
      </w:r>
    </w:p>
    <w:p w14:paraId="2E43B6F7" w14:textId="0C6A8D2C" w:rsidR="003F45C7" w:rsidRDefault="00DA1A34" w:rsidP="008337A4">
      <w:pPr>
        <w:pStyle w:val="Heading2"/>
      </w:pPr>
      <w:bookmarkStart w:id="26" w:name="_Toc207874166"/>
      <w:r>
        <w:lastRenderedPageBreak/>
        <w:t xml:space="preserve">Activity 3.3 – </w:t>
      </w:r>
      <w:r w:rsidR="00307C89">
        <w:t>a</w:t>
      </w:r>
      <w:r w:rsidR="00BB1AA1">
        <w:t>ssessment task – more steps to success</w:t>
      </w:r>
      <w:bookmarkEnd w:id="26"/>
    </w:p>
    <w:p w14:paraId="7BE23C61" w14:textId="6526B09C" w:rsidR="003F45C7" w:rsidRDefault="003F45C7" w:rsidP="00307C89">
      <w:pPr>
        <w:pStyle w:val="Heading3"/>
      </w:pPr>
      <w:bookmarkStart w:id="27" w:name="_Toc207874167"/>
      <w:r w:rsidRPr="17E550EF">
        <w:rPr>
          <w:rStyle w:val="Heading3Char"/>
        </w:rPr>
        <w:t>Performance assessment introduction</w:t>
      </w:r>
      <w:bookmarkEnd w:id="27"/>
    </w:p>
    <w:p w14:paraId="546C9E89" w14:textId="77777777" w:rsidR="00517495" w:rsidRPr="008677FF" w:rsidRDefault="00517495" w:rsidP="00517495">
      <w:pPr>
        <w:tabs>
          <w:tab w:val="num" w:pos="720"/>
        </w:tabs>
      </w:pPr>
      <w:r>
        <w:t>Other teaching tools include:</w:t>
      </w:r>
    </w:p>
    <w:p w14:paraId="660AC7D5" w14:textId="6EB6789F" w:rsidR="00517495" w:rsidRPr="008677FF" w:rsidRDefault="00307C89" w:rsidP="00307C89">
      <w:pPr>
        <w:pStyle w:val="ListBullet"/>
      </w:pPr>
      <w:r>
        <w:t>u</w:t>
      </w:r>
      <w:r w:rsidR="00517495" w:rsidRPr="008677FF">
        <w:t>se sentence starters or fill-in-the-blank outlines for beginners</w:t>
      </w:r>
    </w:p>
    <w:p w14:paraId="46A11CF5" w14:textId="0F3314EE" w:rsidR="00517495" w:rsidRPr="008677FF" w:rsidRDefault="00307C89" w:rsidP="00307C89">
      <w:pPr>
        <w:pStyle w:val="ListBullet"/>
      </w:pPr>
      <w:r>
        <w:t>e</w:t>
      </w:r>
      <w:r w:rsidR="00517495" w:rsidRPr="008677FF">
        <w:t>ncourage rehearsal of the spoken intro</w:t>
      </w:r>
      <w:r w:rsidR="00C84B29">
        <w:t>duction</w:t>
      </w:r>
      <w:r w:rsidR="00517495">
        <w:t xml:space="preserve"> </w:t>
      </w:r>
      <w:r>
        <w:t>–</w:t>
      </w:r>
      <w:r w:rsidR="00517495">
        <w:t xml:space="preserve"> </w:t>
      </w:r>
      <w:r w:rsidR="00E2336A">
        <w:t>it is</w:t>
      </w:r>
      <w:r w:rsidR="00E2336A" w:rsidRPr="008677FF">
        <w:t xml:space="preserve"> </w:t>
      </w:r>
      <w:r w:rsidR="00517495" w:rsidRPr="008677FF">
        <w:t>part of the performance</w:t>
      </w:r>
    </w:p>
    <w:p w14:paraId="03152C13" w14:textId="6A6DCB6D" w:rsidR="003F45C7" w:rsidRPr="00B91273" w:rsidRDefault="00307C89" w:rsidP="00307C89">
      <w:pPr>
        <w:pStyle w:val="ListBullet"/>
      </w:pPr>
      <w:r>
        <w:t>m</w:t>
      </w:r>
      <w:r w:rsidR="00517495" w:rsidRPr="008677FF">
        <w:t>ake it interactive</w:t>
      </w:r>
      <w:r w:rsidR="00517495">
        <w:t xml:space="preserve"> –</w:t>
      </w:r>
      <w:r w:rsidR="00517495" w:rsidRPr="008677FF">
        <w:t xml:space="preserve"> students present to each other and give feedback</w:t>
      </w:r>
      <w:r>
        <w:t>.</w:t>
      </w:r>
    </w:p>
    <w:p w14:paraId="17F26A34" w14:textId="0AC72404" w:rsidR="007521A6" w:rsidRDefault="0084757C" w:rsidP="007521A6">
      <w:pPr>
        <w:pStyle w:val="Heading2"/>
      </w:pPr>
      <w:bookmarkStart w:id="28" w:name="_Toc207874168"/>
      <w:r>
        <w:t xml:space="preserve">Activity </w:t>
      </w:r>
      <w:r w:rsidR="00B977EC">
        <w:t>3</w:t>
      </w:r>
      <w:r>
        <w:t>.</w:t>
      </w:r>
      <w:r w:rsidR="00C846CF">
        <w:t>4</w:t>
      </w:r>
      <w:r>
        <w:t xml:space="preserve"> –</w:t>
      </w:r>
      <w:r w:rsidR="007521A6">
        <w:t xml:space="preserve"> ‘Bedouin </w:t>
      </w:r>
      <w:r w:rsidR="00307C89">
        <w:t>S</w:t>
      </w:r>
      <w:r w:rsidR="007521A6">
        <w:t xml:space="preserve">ong’ – Lior – </w:t>
      </w:r>
      <w:r w:rsidR="00C41A02">
        <w:t xml:space="preserve">composing and </w:t>
      </w:r>
      <w:r w:rsidR="00C80F86">
        <w:t>perform</w:t>
      </w:r>
      <w:r w:rsidR="00C41A02">
        <w:t>ing</w:t>
      </w:r>
      <w:bookmarkEnd w:id="28"/>
      <w:r w:rsidR="007521A6">
        <w:t xml:space="preserve"> </w:t>
      </w:r>
    </w:p>
    <w:p w14:paraId="13CE7E32" w14:textId="1D862EF5" w:rsidR="00970AA8" w:rsidRDefault="00970AA8" w:rsidP="00504591">
      <w:bookmarkStart w:id="29" w:name="_Toc1649624058"/>
      <w:bookmarkEnd w:id="29"/>
      <w:r>
        <w:t xml:space="preserve">This is a small group compositional </w:t>
      </w:r>
      <w:r w:rsidR="00095370">
        <w:t>activity</w:t>
      </w:r>
      <w:r w:rsidR="00216508">
        <w:t>.</w:t>
      </w:r>
      <w:r>
        <w:t xml:space="preserve"> </w:t>
      </w:r>
    </w:p>
    <w:p w14:paraId="26463CA8" w14:textId="55284794" w:rsidR="00210780" w:rsidRDefault="0A421D32" w:rsidP="00504591">
      <w:r>
        <w:t>Teacher</w:t>
      </w:r>
      <w:r w:rsidR="00307C89">
        <w:t>-</w:t>
      </w:r>
      <w:r>
        <w:t>led instructions</w:t>
      </w:r>
      <w:r w:rsidR="00210780">
        <w:t xml:space="preserve">: </w:t>
      </w:r>
    </w:p>
    <w:p w14:paraId="78C37EA2" w14:textId="71A93149" w:rsidR="00DC511D" w:rsidRDefault="00DC511D" w:rsidP="00E2336A">
      <w:pPr>
        <w:pStyle w:val="ListBullet"/>
      </w:pPr>
      <w:bookmarkStart w:id="30" w:name="_Int_nEYOBz8T"/>
      <w:r>
        <w:t>the</w:t>
      </w:r>
      <w:bookmarkEnd w:id="30"/>
      <w:r>
        <w:t xml:space="preserve"> </w:t>
      </w:r>
      <w:r w:rsidR="00FB5F17">
        <w:t>word cloud</w:t>
      </w:r>
      <w:r w:rsidR="005C5CAD">
        <w:t xml:space="preserve"> </w:t>
      </w:r>
      <w:r>
        <w:t>is to be used as a stimulus and/or as lyrics</w:t>
      </w:r>
      <w:r w:rsidR="00584612">
        <w:t xml:space="preserve"> for both sections</w:t>
      </w:r>
      <w:r w:rsidR="006B4457">
        <w:t xml:space="preserve"> </w:t>
      </w:r>
    </w:p>
    <w:p w14:paraId="08B71F1A" w14:textId="054EE677" w:rsidR="00A16B96" w:rsidRDefault="00A16B96" w:rsidP="00E2336A">
      <w:pPr>
        <w:pStyle w:val="ListBullet"/>
      </w:pPr>
      <w:r>
        <w:t>students are encouraged to play their instruments as they compose</w:t>
      </w:r>
      <w:r w:rsidR="00E92EE9">
        <w:t xml:space="preserve">, ensuring they are writing appropriately for the instrument and player ability </w:t>
      </w:r>
    </w:p>
    <w:p w14:paraId="50BFFE52" w14:textId="61DAD427" w:rsidR="003E1FE2" w:rsidRDefault="00543123" w:rsidP="00E2336A">
      <w:pPr>
        <w:pStyle w:val="ListBullet"/>
      </w:pPr>
      <w:r>
        <w:t xml:space="preserve">this task </w:t>
      </w:r>
      <w:r w:rsidR="0A0B2643">
        <w:t>may</w:t>
      </w:r>
      <w:r>
        <w:t xml:space="preserve"> be completed using written notation</w:t>
      </w:r>
      <w:r w:rsidR="00EA669D">
        <w:t>.</w:t>
      </w:r>
    </w:p>
    <w:p w14:paraId="12893608" w14:textId="6BC75024" w:rsidR="00681ABA" w:rsidRDefault="75C9929F" w:rsidP="2F0C3FEE">
      <w:pPr>
        <w:pStyle w:val="ListBullet"/>
        <w:numPr>
          <w:ilvl w:val="0"/>
          <w:numId w:val="0"/>
        </w:numPr>
      </w:pPr>
      <w:r>
        <w:t xml:space="preserve">Lead a discussion on </w:t>
      </w:r>
      <w:r w:rsidR="00681ABA">
        <w:t>Lior</w:t>
      </w:r>
      <w:r w:rsidR="00402458">
        <w:t>’s</w:t>
      </w:r>
      <w:r w:rsidR="00681ABA">
        <w:t xml:space="preserve"> </w:t>
      </w:r>
      <w:r w:rsidR="00870835">
        <w:t xml:space="preserve">melodic line: </w:t>
      </w:r>
    </w:p>
    <w:p w14:paraId="6D5031C1" w14:textId="10D10654" w:rsidR="00681ABA" w:rsidRDefault="45316753" w:rsidP="00380C76">
      <w:pPr>
        <w:pStyle w:val="ListBullet"/>
      </w:pPr>
      <w:r>
        <w:t>b</w:t>
      </w:r>
      <w:r w:rsidR="7C6903CA">
        <w:t>oth phrases end on a longer note value</w:t>
      </w:r>
      <w:r w:rsidR="00380C76">
        <w:t xml:space="preserve"> –</w:t>
      </w:r>
      <w:r w:rsidR="7C6903CA">
        <w:t xml:space="preserve"> </w:t>
      </w:r>
      <w:r w:rsidR="00380C76">
        <w:t>p</w:t>
      </w:r>
      <w:r w:rsidR="00191200">
        <w:t xml:space="preserve">hrase 1 has a slightly larger range of notes than phrase 2. </w:t>
      </w:r>
    </w:p>
    <w:p w14:paraId="7682849C" w14:textId="691151BD" w:rsidR="00681ABA" w:rsidRDefault="57DDDF3A" w:rsidP="00380C76">
      <w:pPr>
        <w:pStyle w:val="ListBullet"/>
      </w:pPr>
      <w:r>
        <w:t>b</w:t>
      </w:r>
      <w:r w:rsidR="009B7710">
        <w:t>oth</w:t>
      </w:r>
      <w:r w:rsidR="00717A40">
        <w:t xml:space="preserve"> </w:t>
      </w:r>
      <w:r w:rsidR="00D314CE">
        <w:t>p</w:t>
      </w:r>
      <w:r w:rsidR="009B7710">
        <w:t>hrases have a similar shape and start the same (D, G, A, B). Lior</w:t>
      </w:r>
      <w:r w:rsidR="00543FD8">
        <w:t xml:space="preserve"> </w:t>
      </w:r>
      <w:r w:rsidR="009B7710">
        <w:t>use</w:t>
      </w:r>
      <w:r w:rsidR="00785091">
        <w:t>s</w:t>
      </w:r>
      <w:r w:rsidR="009B7710">
        <w:t xml:space="preserve"> </w:t>
      </w:r>
      <w:r w:rsidR="00785091">
        <w:t>n</w:t>
      </w:r>
      <w:r w:rsidR="009B7710">
        <w:t xml:space="preserve">otes of the G major chord (highlighted red on the </w:t>
      </w:r>
      <w:r w:rsidR="00C651AC" w:rsidRPr="00182DDB">
        <w:rPr>
          <w:rStyle w:val="Strong"/>
        </w:rPr>
        <w:t>PowerPoint</w:t>
      </w:r>
      <w:r w:rsidR="009B7710">
        <w:t xml:space="preserve">) </w:t>
      </w:r>
      <w:r w:rsidR="00785091">
        <w:t xml:space="preserve">as </w:t>
      </w:r>
      <w:r w:rsidR="00543FD8">
        <w:t>the basis</w:t>
      </w:r>
      <w:r w:rsidR="00603AD0">
        <w:t xml:space="preserve"> of</w:t>
      </w:r>
      <w:r w:rsidR="67EA545C">
        <w:t xml:space="preserve"> </w:t>
      </w:r>
      <w:r w:rsidR="00603AD0">
        <w:t xml:space="preserve">his melody </w:t>
      </w:r>
      <w:r w:rsidR="00785091">
        <w:t xml:space="preserve">with passing notes. </w:t>
      </w:r>
      <w:r w:rsidR="0098304C">
        <w:t xml:space="preserve"> </w:t>
      </w:r>
      <w:r w:rsidR="06844DAF">
        <w:t>Discuss that it is good practice to use mostly notes from the chord with some passing notes for writing a successful</w:t>
      </w:r>
      <w:r w:rsidR="2B6E3A0C">
        <w:t xml:space="preserve"> </w:t>
      </w:r>
      <w:r w:rsidR="06844DAF">
        <w:t>melody.</w:t>
      </w:r>
    </w:p>
    <w:p w14:paraId="188F8B06" w14:textId="31F7EF5A" w:rsidR="2F0C3FEE" w:rsidRDefault="00144EA7" w:rsidP="00144EA7">
      <w:pPr>
        <w:pStyle w:val="ListNumber2"/>
        <w:numPr>
          <w:ilvl w:val="0"/>
          <w:numId w:val="0"/>
        </w:numPr>
      </w:pPr>
      <w:r>
        <w:t xml:space="preserve">The teacher may like to distribute or display </w:t>
      </w:r>
      <w:r w:rsidR="00EB0892">
        <w:t>the ‘Useful tools for composing’</w:t>
      </w:r>
      <w:r w:rsidR="00380C76">
        <w:t xml:space="preserve"> sheet below.</w:t>
      </w:r>
    </w:p>
    <w:p w14:paraId="30EE1DD1" w14:textId="77777777" w:rsidR="00A731D7" w:rsidRPr="00AF2495" w:rsidRDefault="00A731D7" w:rsidP="00AF2495">
      <w:r w:rsidRPr="00AF2495">
        <w:br w:type="page"/>
      </w:r>
    </w:p>
    <w:p w14:paraId="34C17099" w14:textId="3BDD395B" w:rsidR="0A1F0FFD" w:rsidRDefault="0A1F0FFD" w:rsidP="2F0C3FEE">
      <w:pPr>
        <w:pStyle w:val="Heading3"/>
      </w:pPr>
      <w:bookmarkStart w:id="31" w:name="_Toc207874169"/>
      <w:r>
        <w:lastRenderedPageBreak/>
        <w:t>Useful tools for composing</w:t>
      </w:r>
      <w:bookmarkEnd w:id="31"/>
    </w:p>
    <w:p w14:paraId="7D9B26B7" w14:textId="02D253D9" w:rsidR="00EC78CE" w:rsidRPr="008D22B3" w:rsidRDefault="0A1F0FFD" w:rsidP="008D22B3">
      <w:pPr>
        <w:pStyle w:val="Heading4"/>
      </w:pPr>
      <w:r w:rsidRPr="008D22B3">
        <w:t>Chords – keyboard diagrams</w:t>
      </w:r>
    </w:p>
    <w:p w14:paraId="6C622E67" w14:textId="78259124" w:rsidR="00DF6731" w:rsidRPr="00DF6731" w:rsidRDefault="00DF6731" w:rsidP="00DF6731">
      <w:r w:rsidRPr="00DF6731">
        <w:rPr>
          <w:noProof/>
        </w:rPr>
        <w:drawing>
          <wp:inline distT="0" distB="0" distL="0" distR="0" wp14:anchorId="4065F2CF" wp14:editId="738CA79B">
            <wp:extent cx="6120130" cy="2297430"/>
            <wp:effectExtent l="0" t="0" r="0" b="7620"/>
            <wp:docPr id="1377232601" name="Picture 1" descr="A group of 4 piano keyboard chord charts. The first keyboard chord chart highlights in green the notes C, E and G indicating a C chord.&#10;The second keyboard chord chart highlights in yellow the notes D, F sharp and A indicating a D chord.&#10;The third keyboard chord chart highlights in pink the notes E, G and B indicating an E minor chord.&#10;The fourth keyboard chord chart highlights in blue the notes D, G and B indicating a G ch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232601" name="Picture 1" descr="A group of 4 piano keyboard chord charts. The first keyboard chord chart highlights in green the notes C, E and G indicating a C chord.&#10;The second keyboard chord chart highlights in yellow the notes D, F sharp and A indicating a D chord.&#10;The third keyboard chord chart highlights in pink the notes E, G and B indicating an E minor chord.&#10;The fourth keyboard chord chart highlights in blue the notes D, G and B indicating a G chord."/>
                    <pic:cNvPicPr/>
                  </pic:nvPicPr>
                  <pic:blipFill>
                    <a:blip r:embed="rId65"/>
                    <a:stretch>
                      <a:fillRect/>
                    </a:stretch>
                  </pic:blipFill>
                  <pic:spPr>
                    <a:xfrm>
                      <a:off x="0" y="0"/>
                      <a:ext cx="6120130" cy="2297430"/>
                    </a:xfrm>
                    <a:prstGeom prst="rect">
                      <a:avLst/>
                    </a:prstGeom>
                  </pic:spPr>
                </pic:pic>
              </a:graphicData>
            </a:graphic>
          </wp:inline>
        </w:drawing>
      </w:r>
    </w:p>
    <w:p w14:paraId="17CF5370" w14:textId="77777777" w:rsidR="008D22B3" w:rsidRDefault="004E594B" w:rsidP="008D22B3">
      <w:pPr>
        <w:pStyle w:val="Heading4"/>
      </w:pPr>
      <w:r w:rsidRPr="008D22B3">
        <w:t xml:space="preserve">Guitar </w:t>
      </w:r>
      <w:r w:rsidR="003A3B47" w:rsidRPr="008D22B3">
        <w:t>chord charts</w:t>
      </w:r>
    </w:p>
    <w:p w14:paraId="588AD3E5" w14:textId="7B94F0D8" w:rsidR="004E594B" w:rsidRPr="008D22B3" w:rsidRDefault="008D22B3" w:rsidP="008D22B3">
      <w:r w:rsidRPr="008D22B3">
        <w:rPr>
          <w:noProof/>
        </w:rPr>
        <w:drawing>
          <wp:inline distT="0" distB="0" distL="0" distR="0" wp14:anchorId="1BE8890E" wp14:editId="38E1C441">
            <wp:extent cx="6045511" cy="2235315"/>
            <wp:effectExtent l="0" t="0" r="0" b="0"/>
            <wp:docPr id="322370048" name="Picture 1" descr="A set of 4 guitar chord charts showing the notes on the frets for a C chord, a D chard, an E minor chord and a G ch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370048" name="Picture 1" descr="A set of 4 guitar chord charts showing the notes on the frets for a C chord, a D chard, an E minor chord and a G chord."/>
                    <pic:cNvPicPr/>
                  </pic:nvPicPr>
                  <pic:blipFill>
                    <a:blip r:embed="rId66"/>
                    <a:stretch>
                      <a:fillRect/>
                    </a:stretch>
                  </pic:blipFill>
                  <pic:spPr>
                    <a:xfrm>
                      <a:off x="0" y="0"/>
                      <a:ext cx="6045511" cy="2235315"/>
                    </a:xfrm>
                    <a:prstGeom prst="rect">
                      <a:avLst/>
                    </a:prstGeom>
                  </pic:spPr>
                </pic:pic>
              </a:graphicData>
            </a:graphic>
          </wp:inline>
        </w:drawing>
      </w:r>
      <w:r w:rsidR="004E594B" w:rsidRPr="008D22B3">
        <w:t xml:space="preserve"> </w:t>
      </w:r>
    </w:p>
    <w:p w14:paraId="57F64A4C" w14:textId="480EA70E" w:rsidR="006D3C5C" w:rsidRDefault="00C33BC8" w:rsidP="00C33BC8">
      <w:pPr>
        <w:pStyle w:val="Heading4"/>
      </w:pPr>
      <w:r>
        <w:t>Ukulele chord charts</w:t>
      </w:r>
    </w:p>
    <w:p w14:paraId="0DCF33A8" w14:textId="394611B0" w:rsidR="4BE3C483" w:rsidRDefault="00520729" w:rsidP="008D22B3">
      <w:pPr>
        <w:pStyle w:val="ListBullet"/>
        <w:numPr>
          <w:ilvl w:val="0"/>
          <w:numId w:val="0"/>
        </w:numPr>
        <w:ind w:left="567"/>
      </w:pPr>
      <w:r w:rsidRPr="00520729">
        <w:rPr>
          <w:noProof/>
        </w:rPr>
        <w:drawing>
          <wp:inline distT="0" distB="0" distL="0" distR="0" wp14:anchorId="44583453" wp14:editId="74A725AC">
            <wp:extent cx="4901211" cy="1905000"/>
            <wp:effectExtent l="0" t="0" r="0" b="0"/>
            <wp:docPr id="853682055" name="Picture 1" descr="A group of 4 ukulele chord charts that includes G, C, E minor and D ch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682055" name="Picture 1" descr="A group of 4 ukulele chord charts that includes G, C, E minor and D chords."/>
                    <pic:cNvPicPr/>
                  </pic:nvPicPr>
                  <pic:blipFill>
                    <a:blip r:embed="rId67"/>
                    <a:stretch>
                      <a:fillRect/>
                    </a:stretch>
                  </pic:blipFill>
                  <pic:spPr>
                    <a:xfrm>
                      <a:off x="0" y="0"/>
                      <a:ext cx="4944524" cy="1921835"/>
                    </a:xfrm>
                    <a:prstGeom prst="rect">
                      <a:avLst/>
                    </a:prstGeom>
                  </pic:spPr>
                </pic:pic>
              </a:graphicData>
            </a:graphic>
          </wp:inline>
        </w:drawing>
      </w:r>
      <w:r w:rsidR="4BE3C483">
        <w:br w:type="page"/>
      </w:r>
    </w:p>
    <w:p w14:paraId="5795B878" w14:textId="354C91B6" w:rsidR="00832D6A" w:rsidRPr="00174977" w:rsidRDefault="004F15B2" w:rsidP="000E153A">
      <w:pPr>
        <w:pStyle w:val="Heading4"/>
        <w:keepNext w:val="0"/>
      </w:pPr>
      <w:r w:rsidRPr="00174977">
        <w:lastRenderedPageBreak/>
        <w:t>Section 1 scaffold</w:t>
      </w:r>
    </w:p>
    <w:p w14:paraId="0BFCE65C" w14:textId="4D088B8F" w:rsidR="00174977" w:rsidRDefault="00174977" w:rsidP="000E153A">
      <w:pPr>
        <w:pStyle w:val="Caption"/>
        <w:keepNext w:val="0"/>
      </w:pPr>
      <w:r>
        <w:t xml:space="preserve">Table </w:t>
      </w:r>
      <w:r>
        <w:fldChar w:fldCharType="begin"/>
      </w:r>
      <w:r>
        <w:instrText xml:space="preserve"> SEQ Table \* ARABIC </w:instrText>
      </w:r>
      <w:r>
        <w:fldChar w:fldCharType="separate"/>
      </w:r>
      <w:r w:rsidR="00FC7AE7">
        <w:rPr>
          <w:noProof/>
        </w:rPr>
        <w:t>5</w:t>
      </w:r>
      <w:r>
        <w:fldChar w:fldCharType="end"/>
      </w:r>
      <w:r>
        <w:t xml:space="preserve"> – composition scaffold bars 1–9 – Activity 3.4</w:t>
      </w:r>
    </w:p>
    <w:tbl>
      <w:tblPr>
        <w:tblW w:w="0" w:type="auto"/>
        <w:tblLook w:val="0420" w:firstRow="1" w:lastRow="0" w:firstColumn="0" w:lastColumn="0" w:noHBand="0" w:noVBand="1"/>
        <w:tblDescription w:val="Composition scaffold bars 1–9 for Activity 3.4."/>
      </w:tblPr>
      <w:tblGrid>
        <w:gridCol w:w="2808"/>
        <w:gridCol w:w="2315"/>
        <w:gridCol w:w="2328"/>
        <w:gridCol w:w="2167"/>
      </w:tblGrid>
      <w:tr w:rsidR="0C0B2707" w14:paraId="013512A1" w14:textId="77777777" w:rsidTr="007431A2">
        <w:trPr>
          <w:trHeight w:val="300"/>
        </w:trPr>
        <w:tc>
          <w:tcPr>
            <w:tcW w:w="2808" w:type="dxa"/>
            <w:tcBorders>
              <w:top w:val="single" w:sz="8" w:space="0" w:color="8CE0FF"/>
              <w:left w:val="single" w:sz="8" w:space="0" w:color="8CE0FF"/>
              <w:bottom w:val="single" w:sz="24" w:space="0" w:color="8CE0FF"/>
              <w:right w:val="single" w:sz="8" w:space="0" w:color="8CE0FF"/>
            </w:tcBorders>
            <w:shd w:val="clear" w:color="auto" w:fill="EEF9FF"/>
            <w:tcMar>
              <w:top w:w="72" w:type="dxa"/>
              <w:left w:w="144" w:type="dxa"/>
              <w:bottom w:w="72" w:type="dxa"/>
              <w:right w:w="144" w:type="dxa"/>
            </w:tcMar>
          </w:tcPr>
          <w:p w14:paraId="676928B0" w14:textId="77777777" w:rsidR="0C0B2707" w:rsidRDefault="0C0B2707" w:rsidP="000E153A">
            <w:pPr>
              <w:spacing w:line="240" w:lineRule="auto"/>
              <w:jc w:val="center"/>
              <w:rPr>
                <w:color w:val="1F4E79" w:themeColor="accent5" w:themeShade="80"/>
                <w:sz w:val="40"/>
                <w:szCs w:val="40"/>
              </w:rPr>
            </w:pPr>
            <w:r w:rsidRPr="0C0B2707">
              <w:rPr>
                <w:color w:val="1F4E79" w:themeColor="accent5" w:themeShade="80"/>
                <w:sz w:val="40"/>
                <w:szCs w:val="40"/>
                <w:lang w:val="en-US"/>
              </w:rPr>
              <w:t>Bar 1</w:t>
            </w:r>
          </w:p>
        </w:tc>
        <w:tc>
          <w:tcPr>
            <w:tcW w:w="2465" w:type="dxa"/>
            <w:tcBorders>
              <w:top w:val="single" w:sz="8" w:space="0" w:color="8CE0FF"/>
              <w:left w:val="single" w:sz="8" w:space="0" w:color="8CE0FF"/>
              <w:bottom w:val="single" w:sz="24" w:space="0" w:color="8CE0FF"/>
              <w:right w:val="single" w:sz="8" w:space="0" w:color="8CE0FF"/>
            </w:tcBorders>
            <w:shd w:val="clear" w:color="auto" w:fill="EEF9FF"/>
            <w:tcMar>
              <w:top w:w="72" w:type="dxa"/>
              <w:left w:w="144" w:type="dxa"/>
              <w:bottom w:w="72" w:type="dxa"/>
              <w:right w:w="144" w:type="dxa"/>
            </w:tcMar>
          </w:tcPr>
          <w:p w14:paraId="19669FA7" w14:textId="77777777" w:rsidR="0C0B2707" w:rsidRDefault="0C0B2707" w:rsidP="000E153A">
            <w:pPr>
              <w:spacing w:line="240" w:lineRule="auto"/>
              <w:jc w:val="center"/>
              <w:rPr>
                <w:color w:val="1F4E79" w:themeColor="accent5" w:themeShade="80"/>
                <w:sz w:val="40"/>
                <w:szCs w:val="40"/>
              </w:rPr>
            </w:pPr>
            <w:r w:rsidRPr="0C0B2707">
              <w:rPr>
                <w:color w:val="1F4E79" w:themeColor="accent5" w:themeShade="80"/>
                <w:sz w:val="40"/>
                <w:szCs w:val="40"/>
                <w:lang w:val="en-US"/>
              </w:rPr>
              <w:t>Bar 2</w:t>
            </w:r>
          </w:p>
        </w:tc>
        <w:tc>
          <w:tcPr>
            <w:tcW w:w="2478" w:type="dxa"/>
            <w:tcBorders>
              <w:top w:val="single" w:sz="8" w:space="0" w:color="8CE0FF"/>
              <w:left w:val="single" w:sz="8" w:space="0" w:color="8CE0FF"/>
              <w:bottom w:val="single" w:sz="24" w:space="0" w:color="8CE0FF"/>
              <w:right w:val="single" w:sz="8" w:space="0" w:color="8CE0FF"/>
            </w:tcBorders>
            <w:shd w:val="clear" w:color="auto" w:fill="EEF9FF"/>
            <w:tcMar>
              <w:top w:w="72" w:type="dxa"/>
              <w:left w:w="144" w:type="dxa"/>
              <w:bottom w:w="72" w:type="dxa"/>
              <w:right w:w="144" w:type="dxa"/>
            </w:tcMar>
          </w:tcPr>
          <w:p w14:paraId="150CA50F" w14:textId="77777777" w:rsidR="0C0B2707" w:rsidRDefault="0C0B2707" w:rsidP="000E153A">
            <w:pPr>
              <w:spacing w:line="240" w:lineRule="auto"/>
              <w:jc w:val="center"/>
              <w:rPr>
                <w:color w:val="1F4E79" w:themeColor="accent5" w:themeShade="80"/>
                <w:sz w:val="40"/>
                <w:szCs w:val="40"/>
              </w:rPr>
            </w:pPr>
            <w:r w:rsidRPr="0C0B2707">
              <w:rPr>
                <w:color w:val="1F4E79" w:themeColor="accent5" w:themeShade="80"/>
                <w:sz w:val="40"/>
                <w:szCs w:val="40"/>
                <w:lang w:val="en-US"/>
              </w:rPr>
              <w:t>Bar 3</w:t>
            </w:r>
          </w:p>
        </w:tc>
        <w:tc>
          <w:tcPr>
            <w:tcW w:w="2300" w:type="dxa"/>
            <w:tcBorders>
              <w:top w:val="single" w:sz="8" w:space="0" w:color="8CE0FF"/>
              <w:left w:val="single" w:sz="8" w:space="0" w:color="8CE0FF"/>
              <w:bottom w:val="single" w:sz="24" w:space="0" w:color="8CE0FF"/>
              <w:right w:val="single" w:sz="8" w:space="0" w:color="8CE0FF"/>
            </w:tcBorders>
            <w:shd w:val="clear" w:color="auto" w:fill="EEF9FF"/>
            <w:tcMar>
              <w:top w:w="72" w:type="dxa"/>
              <w:left w:w="144" w:type="dxa"/>
              <w:bottom w:w="72" w:type="dxa"/>
              <w:right w:w="144" w:type="dxa"/>
            </w:tcMar>
          </w:tcPr>
          <w:p w14:paraId="32FC2092" w14:textId="77777777" w:rsidR="0C0B2707" w:rsidRDefault="0C0B2707" w:rsidP="000E153A">
            <w:pPr>
              <w:spacing w:line="240" w:lineRule="auto"/>
              <w:jc w:val="center"/>
              <w:rPr>
                <w:color w:val="1F4E79" w:themeColor="accent5" w:themeShade="80"/>
                <w:sz w:val="40"/>
                <w:szCs w:val="40"/>
              </w:rPr>
            </w:pPr>
            <w:r w:rsidRPr="0C0B2707">
              <w:rPr>
                <w:color w:val="1F4E79" w:themeColor="accent5" w:themeShade="80"/>
                <w:sz w:val="40"/>
                <w:szCs w:val="40"/>
                <w:lang w:val="en-US"/>
              </w:rPr>
              <w:t>Bar 4</w:t>
            </w:r>
          </w:p>
        </w:tc>
      </w:tr>
      <w:tr w:rsidR="0C0B2707" w14:paraId="6AA089A6" w14:textId="77777777" w:rsidTr="007431A2">
        <w:trPr>
          <w:trHeight w:val="300"/>
        </w:trPr>
        <w:tc>
          <w:tcPr>
            <w:tcW w:w="2808" w:type="dxa"/>
            <w:tcBorders>
              <w:top w:val="single" w:sz="24" w:space="0" w:color="8CE0FF"/>
              <w:left w:val="single" w:sz="8" w:space="0" w:color="8CE0FF"/>
              <w:bottom w:val="single" w:sz="24" w:space="0" w:color="8CE0FF"/>
              <w:right w:val="single" w:sz="8" w:space="0" w:color="8CE0FF"/>
            </w:tcBorders>
            <w:shd w:val="clear" w:color="auto" w:fill="DBF3FF"/>
            <w:tcMar>
              <w:top w:w="72" w:type="dxa"/>
              <w:left w:w="144" w:type="dxa"/>
              <w:bottom w:w="72" w:type="dxa"/>
              <w:right w:w="144" w:type="dxa"/>
            </w:tcMar>
          </w:tcPr>
          <w:p w14:paraId="7A85EF83" w14:textId="311BF2F3" w:rsidR="0C0B2707" w:rsidRDefault="0C0B2707" w:rsidP="000E153A">
            <w:r>
              <w:rPr>
                <w:noProof/>
              </w:rPr>
              <w:drawing>
                <wp:inline distT="0" distB="0" distL="0" distR="0" wp14:anchorId="020AB32C" wp14:editId="00C22A30">
                  <wp:extent cx="1590675" cy="854075"/>
                  <wp:effectExtent l="0" t="0" r="9525" b="3175"/>
                  <wp:docPr id="2028159535" name="Picture 7" descr="A close-up of a sheet music excerp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159535" name="Picture 7" descr="A close-up of a sheet music excerpt.&#10;&#10;"/>
                          <pic:cNvPicPr/>
                        </pic:nvPicPr>
                        <pic:blipFill>
                          <a:blip r:embed="rId68">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dgm="http://schemas.openxmlformats.org/drawingml/2006/diagram" id="{B265D0B9-AAFE-72D4-D7BC-B1F75C373AC1}"/>
                              </a:ext>
                            </a:extLst>
                          </a:blip>
                          <a:stretch>
                            <a:fillRect/>
                          </a:stretch>
                        </pic:blipFill>
                        <pic:spPr>
                          <a:xfrm>
                            <a:off x="0" y="0"/>
                            <a:ext cx="1590675" cy="854075"/>
                          </a:xfrm>
                          <a:prstGeom prst="rect">
                            <a:avLst/>
                          </a:prstGeom>
                        </pic:spPr>
                      </pic:pic>
                    </a:graphicData>
                  </a:graphic>
                </wp:inline>
              </w:drawing>
            </w:r>
          </w:p>
        </w:tc>
        <w:tc>
          <w:tcPr>
            <w:tcW w:w="2465" w:type="dxa"/>
            <w:tcBorders>
              <w:top w:val="single" w:sz="24" w:space="0" w:color="8CE0FF"/>
              <w:left w:val="single" w:sz="8" w:space="0" w:color="8CE0FF"/>
              <w:bottom w:val="single" w:sz="24" w:space="0" w:color="8CE0FF"/>
              <w:right w:val="single" w:sz="8" w:space="0" w:color="8CE0FF"/>
            </w:tcBorders>
            <w:shd w:val="clear" w:color="auto" w:fill="DBF3FF"/>
            <w:tcMar>
              <w:top w:w="72" w:type="dxa"/>
              <w:left w:w="144" w:type="dxa"/>
              <w:bottom w:w="72" w:type="dxa"/>
              <w:right w:w="144" w:type="dxa"/>
            </w:tcMar>
          </w:tcPr>
          <w:p w14:paraId="0C597EDD" w14:textId="77777777" w:rsidR="0C0B2707" w:rsidRDefault="0C0B2707" w:rsidP="009469A6"/>
        </w:tc>
        <w:tc>
          <w:tcPr>
            <w:tcW w:w="2478" w:type="dxa"/>
            <w:tcBorders>
              <w:top w:val="single" w:sz="24" w:space="0" w:color="8CE0FF"/>
              <w:left w:val="single" w:sz="8" w:space="0" w:color="8CE0FF"/>
              <w:bottom w:val="single" w:sz="24" w:space="0" w:color="8CE0FF"/>
              <w:right w:val="single" w:sz="8" w:space="0" w:color="8CE0FF"/>
            </w:tcBorders>
            <w:shd w:val="clear" w:color="auto" w:fill="DBF3FF"/>
            <w:tcMar>
              <w:top w:w="72" w:type="dxa"/>
              <w:left w:w="144" w:type="dxa"/>
              <w:bottom w:w="72" w:type="dxa"/>
              <w:right w:w="144" w:type="dxa"/>
            </w:tcMar>
          </w:tcPr>
          <w:p w14:paraId="68C921DA" w14:textId="77777777" w:rsidR="0C0B2707" w:rsidRDefault="0C0B2707" w:rsidP="009469A6"/>
        </w:tc>
        <w:tc>
          <w:tcPr>
            <w:tcW w:w="2300" w:type="dxa"/>
            <w:tcBorders>
              <w:top w:val="single" w:sz="24" w:space="0" w:color="8CE0FF"/>
              <w:left w:val="single" w:sz="8" w:space="0" w:color="8CE0FF"/>
              <w:bottom w:val="single" w:sz="24" w:space="0" w:color="8CE0FF"/>
              <w:right w:val="single" w:sz="8" w:space="0" w:color="8CE0FF"/>
            </w:tcBorders>
            <w:shd w:val="clear" w:color="auto" w:fill="DBF3FF"/>
            <w:tcMar>
              <w:top w:w="72" w:type="dxa"/>
              <w:left w:w="144" w:type="dxa"/>
              <w:bottom w:w="72" w:type="dxa"/>
              <w:right w:w="144" w:type="dxa"/>
            </w:tcMar>
          </w:tcPr>
          <w:p w14:paraId="3F6A5533" w14:textId="77777777" w:rsidR="0C0B2707" w:rsidRDefault="0C0B2707" w:rsidP="009469A6"/>
        </w:tc>
      </w:tr>
      <w:tr w:rsidR="0C0B2707" w14:paraId="428C942D" w14:textId="77777777" w:rsidTr="007431A2">
        <w:trPr>
          <w:trHeight w:val="300"/>
        </w:trPr>
        <w:tc>
          <w:tcPr>
            <w:tcW w:w="2808" w:type="dxa"/>
            <w:tcBorders>
              <w:top w:val="single" w:sz="24" w:space="0" w:color="8CE0FF"/>
              <w:left w:val="single" w:sz="8" w:space="0" w:color="8CE0FF"/>
              <w:bottom w:val="single" w:sz="8" w:space="0" w:color="8CE0FF"/>
              <w:right w:val="single" w:sz="8" w:space="0" w:color="8CE0FF"/>
            </w:tcBorders>
            <w:shd w:val="clear" w:color="auto" w:fill="EEF9FF"/>
            <w:tcMar>
              <w:top w:w="72" w:type="dxa"/>
              <w:left w:w="144" w:type="dxa"/>
              <w:bottom w:w="72" w:type="dxa"/>
              <w:right w:w="144" w:type="dxa"/>
            </w:tcMar>
          </w:tcPr>
          <w:p w14:paraId="155B79A3" w14:textId="77777777" w:rsidR="0C0B2707" w:rsidRDefault="0C0B2707" w:rsidP="000E153A">
            <w:pPr>
              <w:spacing w:line="240" w:lineRule="auto"/>
              <w:jc w:val="center"/>
              <w:rPr>
                <w:color w:val="1F4E79" w:themeColor="accent5" w:themeShade="80"/>
                <w:sz w:val="40"/>
                <w:szCs w:val="40"/>
              </w:rPr>
            </w:pPr>
            <w:r w:rsidRPr="0C0B2707">
              <w:rPr>
                <w:color w:val="1F4E79" w:themeColor="accent5" w:themeShade="80"/>
                <w:sz w:val="40"/>
                <w:szCs w:val="40"/>
                <w:lang w:val="en-US"/>
              </w:rPr>
              <w:t>Bar 5</w:t>
            </w:r>
          </w:p>
        </w:tc>
        <w:tc>
          <w:tcPr>
            <w:tcW w:w="2465" w:type="dxa"/>
            <w:tcBorders>
              <w:top w:val="single" w:sz="24" w:space="0" w:color="8CE0FF"/>
              <w:left w:val="single" w:sz="8" w:space="0" w:color="8CE0FF"/>
              <w:bottom w:val="single" w:sz="8" w:space="0" w:color="8CE0FF"/>
              <w:right w:val="single" w:sz="8" w:space="0" w:color="8CE0FF"/>
            </w:tcBorders>
            <w:shd w:val="clear" w:color="auto" w:fill="EEF9FF"/>
            <w:tcMar>
              <w:top w:w="72" w:type="dxa"/>
              <w:left w:w="144" w:type="dxa"/>
              <w:bottom w:w="72" w:type="dxa"/>
              <w:right w:w="144" w:type="dxa"/>
            </w:tcMar>
          </w:tcPr>
          <w:p w14:paraId="56FBAE25" w14:textId="77777777" w:rsidR="0C0B2707" w:rsidRDefault="0C0B2707" w:rsidP="000E153A">
            <w:pPr>
              <w:spacing w:line="240" w:lineRule="auto"/>
              <w:jc w:val="center"/>
              <w:rPr>
                <w:color w:val="1F4E79" w:themeColor="accent5" w:themeShade="80"/>
                <w:sz w:val="40"/>
                <w:szCs w:val="40"/>
              </w:rPr>
            </w:pPr>
            <w:r w:rsidRPr="0C0B2707">
              <w:rPr>
                <w:color w:val="1F4E79" w:themeColor="accent5" w:themeShade="80"/>
                <w:sz w:val="40"/>
                <w:szCs w:val="40"/>
                <w:lang w:val="en-US"/>
              </w:rPr>
              <w:t>Bar 6</w:t>
            </w:r>
          </w:p>
        </w:tc>
        <w:tc>
          <w:tcPr>
            <w:tcW w:w="2478" w:type="dxa"/>
            <w:tcBorders>
              <w:top w:val="single" w:sz="24" w:space="0" w:color="8CE0FF"/>
              <w:left w:val="single" w:sz="8" w:space="0" w:color="8CE0FF"/>
              <w:bottom w:val="single" w:sz="8" w:space="0" w:color="8CE0FF"/>
              <w:right w:val="single" w:sz="8" w:space="0" w:color="8CE0FF"/>
            </w:tcBorders>
            <w:shd w:val="clear" w:color="auto" w:fill="EEF9FF"/>
            <w:tcMar>
              <w:top w:w="72" w:type="dxa"/>
              <w:left w:w="144" w:type="dxa"/>
              <w:bottom w:w="72" w:type="dxa"/>
              <w:right w:w="144" w:type="dxa"/>
            </w:tcMar>
          </w:tcPr>
          <w:p w14:paraId="773D6E07" w14:textId="77777777" w:rsidR="0C0B2707" w:rsidRDefault="0C0B2707" w:rsidP="000E153A">
            <w:pPr>
              <w:spacing w:line="240" w:lineRule="auto"/>
              <w:jc w:val="center"/>
              <w:rPr>
                <w:color w:val="1F4E79" w:themeColor="accent5" w:themeShade="80"/>
                <w:sz w:val="40"/>
                <w:szCs w:val="40"/>
              </w:rPr>
            </w:pPr>
            <w:r w:rsidRPr="0C0B2707">
              <w:rPr>
                <w:color w:val="1F4E79" w:themeColor="accent5" w:themeShade="80"/>
                <w:sz w:val="40"/>
                <w:szCs w:val="40"/>
                <w:lang w:val="en-US"/>
              </w:rPr>
              <w:t>Bar 7</w:t>
            </w:r>
          </w:p>
        </w:tc>
        <w:tc>
          <w:tcPr>
            <w:tcW w:w="2300" w:type="dxa"/>
            <w:tcBorders>
              <w:top w:val="single" w:sz="24" w:space="0" w:color="8CE0FF"/>
              <w:left w:val="single" w:sz="8" w:space="0" w:color="8CE0FF"/>
              <w:bottom w:val="single" w:sz="8" w:space="0" w:color="8CE0FF"/>
              <w:right w:val="single" w:sz="8" w:space="0" w:color="8CE0FF"/>
            </w:tcBorders>
            <w:shd w:val="clear" w:color="auto" w:fill="EEF9FF"/>
            <w:tcMar>
              <w:top w:w="72" w:type="dxa"/>
              <w:left w:w="144" w:type="dxa"/>
              <w:bottom w:w="72" w:type="dxa"/>
              <w:right w:w="144" w:type="dxa"/>
            </w:tcMar>
          </w:tcPr>
          <w:p w14:paraId="036DE838" w14:textId="77777777" w:rsidR="0C0B2707" w:rsidRDefault="0C0B2707" w:rsidP="000E153A">
            <w:pPr>
              <w:spacing w:line="240" w:lineRule="auto"/>
              <w:jc w:val="center"/>
              <w:rPr>
                <w:color w:val="1F4E79" w:themeColor="accent5" w:themeShade="80"/>
                <w:sz w:val="40"/>
                <w:szCs w:val="40"/>
              </w:rPr>
            </w:pPr>
            <w:r w:rsidRPr="0C0B2707">
              <w:rPr>
                <w:color w:val="1F4E79" w:themeColor="accent5" w:themeShade="80"/>
                <w:sz w:val="40"/>
                <w:szCs w:val="40"/>
                <w:lang w:val="en-US"/>
              </w:rPr>
              <w:t>Bar 8</w:t>
            </w:r>
          </w:p>
        </w:tc>
      </w:tr>
      <w:tr w:rsidR="0C0B2707" w14:paraId="136510D4" w14:textId="77777777" w:rsidTr="007431A2">
        <w:trPr>
          <w:trHeight w:val="1401"/>
        </w:trPr>
        <w:tc>
          <w:tcPr>
            <w:tcW w:w="2808" w:type="dxa"/>
            <w:tcBorders>
              <w:top w:val="single" w:sz="8" w:space="0" w:color="8CE0FF"/>
              <w:left w:val="single" w:sz="8" w:space="0" w:color="8CE0FF"/>
              <w:bottom w:val="single" w:sz="8" w:space="0" w:color="8CE0FF"/>
              <w:right w:val="single" w:sz="8" w:space="0" w:color="8CE0FF"/>
            </w:tcBorders>
            <w:shd w:val="clear" w:color="auto" w:fill="DBF3FF"/>
            <w:tcMar>
              <w:top w:w="72" w:type="dxa"/>
              <w:left w:w="144" w:type="dxa"/>
              <w:bottom w:w="72" w:type="dxa"/>
              <w:right w:w="144" w:type="dxa"/>
            </w:tcMar>
          </w:tcPr>
          <w:p w14:paraId="7D9BEDFB" w14:textId="77777777" w:rsidR="0C0B2707" w:rsidRDefault="0C0B2707" w:rsidP="000E153A"/>
        </w:tc>
        <w:tc>
          <w:tcPr>
            <w:tcW w:w="2465" w:type="dxa"/>
            <w:tcBorders>
              <w:top w:val="single" w:sz="8" w:space="0" w:color="8CE0FF"/>
              <w:left w:val="single" w:sz="8" w:space="0" w:color="8CE0FF"/>
              <w:bottom w:val="single" w:sz="8" w:space="0" w:color="8CE0FF"/>
              <w:right w:val="single" w:sz="8" w:space="0" w:color="8CE0FF"/>
            </w:tcBorders>
            <w:shd w:val="clear" w:color="auto" w:fill="DBF3FF"/>
            <w:tcMar>
              <w:top w:w="72" w:type="dxa"/>
              <w:left w:w="144" w:type="dxa"/>
              <w:bottom w:w="72" w:type="dxa"/>
              <w:right w:w="144" w:type="dxa"/>
            </w:tcMar>
          </w:tcPr>
          <w:p w14:paraId="2A9B40BB" w14:textId="77777777" w:rsidR="0C0B2707" w:rsidRDefault="0C0B2707" w:rsidP="000E153A"/>
        </w:tc>
        <w:tc>
          <w:tcPr>
            <w:tcW w:w="2478" w:type="dxa"/>
            <w:tcBorders>
              <w:top w:val="single" w:sz="8" w:space="0" w:color="8CE0FF"/>
              <w:left w:val="single" w:sz="8" w:space="0" w:color="8CE0FF"/>
              <w:bottom w:val="single" w:sz="8" w:space="0" w:color="8CE0FF"/>
              <w:right w:val="single" w:sz="8" w:space="0" w:color="8CE0FF"/>
            </w:tcBorders>
            <w:shd w:val="clear" w:color="auto" w:fill="DBF3FF"/>
            <w:tcMar>
              <w:top w:w="72" w:type="dxa"/>
              <w:left w:w="144" w:type="dxa"/>
              <w:bottom w:w="72" w:type="dxa"/>
              <w:right w:w="144" w:type="dxa"/>
            </w:tcMar>
          </w:tcPr>
          <w:p w14:paraId="77AB3898" w14:textId="77777777" w:rsidR="0C0B2707" w:rsidRDefault="0C0B2707" w:rsidP="000E153A"/>
        </w:tc>
        <w:tc>
          <w:tcPr>
            <w:tcW w:w="2300" w:type="dxa"/>
            <w:tcBorders>
              <w:top w:val="single" w:sz="8" w:space="0" w:color="8CE0FF"/>
              <w:left w:val="single" w:sz="8" w:space="0" w:color="8CE0FF"/>
              <w:bottom w:val="single" w:sz="8" w:space="0" w:color="8CE0FF"/>
              <w:right w:val="single" w:sz="8" w:space="0" w:color="8CE0FF"/>
            </w:tcBorders>
            <w:shd w:val="clear" w:color="auto" w:fill="DBF3FF"/>
            <w:tcMar>
              <w:top w:w="72" w:type="dxa"/>
              <w:left w:w="144" w:type="dxa"/>
              <w:bottom w:w="72" w:type="dxa"/>
              <w:right w:w="144" w:type="dxa"/>
            </w:tcMar>
          </w:tcPr>
          <w:p w14:paraId="49DF3241" w14:textId="77777777" w:rsidR="0C0B2707" w:rsidRDefault="0C0B2707" w:rsidP="000E153A"/>
        </w:tc>
      </w:tr>
    </w:tbl>
    <w:p w14:paraId="59A1053D" w14:textId="2471E09D" w:rsidR="00B87CD2" w:rsidRDefault="00B87CD2" w:rsidP="007431A2">
      <w:pPr>
        <w:pStyle w:val="Heading4"/>
        <w:keepNext w:val="0"/>
      </w:pPr>
      <w:r>
        <w:t>Section 2 scaffold</w:t>
      </w:r>
    </w:p>
    <w:p w14:paraId="40231C8C" w14:textId="0557366F" w:rsidR="00804635" w:rsidRDefault="007431A2" w:rsidP="007431A2">
      <w:pPr>
        <w:pStyle w:val="Caption"/>
        <w:keepNext w:val="0"/>
      </w:pPr>
      <w:r>
        <w:t xml:space="preserve">Table </w:t>
      </w:r>
      <w:r>
        <w:fldChar w:fldCharType="begin"/>
      </w:r>
      <w:r>
        <w:instrText xml:space="preserve"> SEQ Table \* ARABIC </w:instrText>
      </w:r>
      <w:r>
        <w:fldChar w:fldCharType="separate"/>
      </w:r>
      <w:r w:rsidR="00FC7AE7">
        <w:rPr>
          <w:noProof/>
        </w:rPr>
        <w:t>6</w:t>
      </w:r>
      <w:r>
        <w:fldChar w:fldCharType="end"/>
      </w:r>
      <w:r>
        <w:t xml:space="preserve"> – composition scaffold bars 9–16 –</w:t>
      </w:r>
      <w:r w:rsidR="000E153A">
        <w:t xml:space="preserve"> </w:t>
      </w:r>
      <w:r>
        <w:t>Activity 3.4</w:t>
      </w:r>
    </w:p>
    <w:tbl>
      <w:tblPr>
        <w:tblW w:w="9629" w:type="dxa"/>
        <w:tblCellMar>
          <w:left w:w="0" w:type="dxa"/>
          <w:right w:w="0" w:type="dxa"/>
        </w:tblCellMar>
        <w:tblLook w:val="0420" w:firstRow="1" w:lastRow="0" w:firstColumn="0" w:lastColumn="0" w:noHBand="0" w:noVBand="1"/>
        <w:tblDescription w:val="Composition scaffold bars 9–16 for Activity 3.4."/>
      </w:tblPr>
      <w:tblGrid>
        <w:gridCol w:w="2825"/>
        <w:gridCol w:w="2268"/>
        <w:gridCol w:w="2268"/>
        <w:gridCol w:w="2268"/>
      </w:tblGrid>
      <w:tr w:rsidR="00804635" w:rsidRPr="008179DE" w14:paraId="4663C539" w14:textId="77777777" w:rsidTr="00272960">
        <w:trPr>
          <w:trHeight w:val="720"/>
        </w:trPr>
        <w:tc>
          <w:tcPr>
            <w:tcW w:w="2825" w:type="dxa"/>
            <w:tcBorders>
              <w:top w:val="single" w:sz="8" w:space="0" w:color="8CE0FF"/>
              <w:left w:val="single" w:sz="8" w:space="0" w:color="8CE0FF"/>
              <w:bottom w:val="single" w:sz="24" w:space="0" w:color="8CE0FF"/>
              <w:right w:val="single" w:sz="8" w:space="0" w:color="8CE0FF"/>
            </w:tcBorders>
            <w:shd w:val="clear" w:color="auto" w:fill="EEF9FF"/>
            <w:tcMar>
              <w:top w:w="72" w:type="dxa"/>
              <w:left w:w="144" w:type="dxa"/>
              <w:bottom w:w="72" w:type="dxa"/>
              <w:right w:w="144" w:type="dxa"/>
            </w:tcMar>
            <w:hideMark/>
          </w:tcPr>
          <w:p w14:paraId="540D263C" w14:textId="77777777" w:rsidR="00804635" w:rsidRPr="006F3017" w:rsidRDefault="00804635" w:rsidP="00272960">
            <w:pPr>
              <w:spacing w:after="0" w:line="240" w:lineRule="auto"/>
              <w:jc w:val="center"/>
              <w:rPr>
                <w:color w:val="1F4E79" w:themeColor="accent5" w:themeShade="80"/>
                <w:sz w:val="40"/>
                <w:szCs w:val="40"/>
              </w:rPr>
            </w:pPr>
            <w:r w:rsidRPr="006F3017">
              <w:rPr>
                <w:color w:val="1F4E79" w:themeColor="accent5" w:themeShade="80"/>
                <w:sz w:val="40"/>
                <w:szCs w:val="40"/>
                <w:lang w:val="en-US"/>
              </w:rPr>
              <w:t xml:space="preserve">Bar </w:t>
            </w:r>
            <w:r>
              <w:rPr>
                <w:color w:val="1F4E79" w:themeColor="accent5" w:themeShade="80"/>
                <w:sz w:val="40"/>
                <w:szCs w:val="40"/>
                <w:lang w:val="en-US"/>
              </w:rPr>
              <w:t>9</w:t>
            </w:r>
          </w:p>
        </w:tc>
        <w:tc>
          <w:tcPr>
            <w:tcW w:w="2268" w:type="dxa"/>
            <w:tcBorders>
              <w:top w:val="single" w:sz="8" w:space="0" w:color="8CE0FF"/>
              <w:left w:val="single" w:sz="8" w:space="0" w:color="8CE0FF"/>
              <w:bottom w:val="single" w:sz="24" w:space="0" w:color="8CE0FF"/>
              <w:right w:val="single" w:sz="8" w:space="0" w:color="8CE0FF"/>
            </w:tcBorders>
            <w:shd w:val="clear" w:color="auto" w:fill="EEF9FF"/>
            <w:tcMar>
              <w:top w:w="72" w:type="dxa"/>
              <w:left w:w="144" w:type="dxa"/>
              <w:bottom w:w="72" w:type="dxa"/>
              <w:right w:w="144" w:type="dxa"/>
            </w:tcMar>
            <w:hideMark/>
          </w:tcPr>
          <w:p w14:paraId="17809BD3" w14:textId="77777777" w:rsidR="00804635" w:rsidRPr="006F3017" w:rsidRDefault="00804635" w:rsidP="00272960">
            <w:pPr>
              <w:spacing w:after="0" w:line="240" w:lineRule="auto"/>
              <w:jc w:val="center"/>
              <w:rPr>
                <w:color w:val="1F4E79" w:themeColor="accent5" w:themeShade="80"/>
                <w:sz w:val="40"/>
                <w:szCs w:val="40"/>
              </w:rPr>
            </w:pPr>
            <w:r w:rsidRPr="006F3017">
              <w:rPr>
                <w:color w:val="1F4E79" w:themeColor="accent5" w:themeShade="80"/>
                <w:sz w:val="40"/>
                <w:szCs w:val="40"/>
                <w:lang w:val="en-US"/>
              </w:rPr>
              <w:t xml:space="preserve">Bar </w:t>
            </w:r>
            <w:r>
              <w:rPr>
                <w:color w:val="1F4E79" w:themeColor="accent5" w:themeShade="80"/>
                <w:sz w:val="40"/>
                <w:szCs w:val="40"/>
                <w:lang w:val="en-US"/>
              </w:rPr>
              <w:t>10</w:t>
            </w:r>
          </w:p>
        </w:tc>
        <w:tc>
          <w:tcPr>
            <w:tcW w:w="2268" w:type="dxa"/>
            <w:tcBorders>
              <w:top w:val="single" w:sz="8" w:space="0" w:color="8CE0FF"/>
              <w:left w:val="single" w:sz="8" w:space="0" w:color="8CE0FF"/>
              <w:bottom w:val="single" w:sz="24" w:space="0" w:color="8CE0FF"/>
              <w:right w:val="single" w:sz="8" w:space="0" w:color="8CE0FF"/>
            </w:tcBorders>
            <w:shd w:val="clear" w:color="auto" w:fill="EEF9FF"/>
            <w:tcMar>
              <w:top w:w="72" w:type="dxa"/>
              <w:left w:w="144" w:type="dxa"/>
              <w:bottom w:w="72" w:type="dxa"/>
              <w:right w:w="144" w:type="dxa"/>
            </w:tcMar>
            <w:hideMark/>
          </w:tcPr>
          <w:p w14:paraId="3BE6A0D4" w14:textId="77777777" w:rsidR="00804635" w:rsidRPr="006F3017" w:rsidRDefault="00804635" w:rsidP="00272960">
            <w:pPr>
              <w:spacing w:after="0" w:line="240" w:lineRule="auto"/>
              <w:jc w:val="center"/>
              <w:rPr>
                <w:color w:val="1F4E79" w:themeColor="accent5" w:themeShade="80"/>
                <w:sz w:val="40"/>
                <w:szCs w:val="40"/>
              </w:rPr>
            </w:pPr>
            <w:r w:rsidRPr="006F3017">
              <w:rPr>
                <w:color w:val="1F4E79" w:themeColor="accent5" w:themeShade="80"/>
                <w:sz w:val="40"/>
                <w:szCs w:val="40"/>
                <w:lang w:val="en-US"/>
              </w:rPr>
              <w:t xml:space="preserve">Bar </w:t>
            </w:r>
            <w:r>
              <w:rPr>
                <w:color w:val="1F4E79" w:themeColor="accent5" w:themeShade="80"/>
                <w:sz w:val="40"/>
                <w:szCs w:val="40"/>
                <w:lang w:val="en-US"/>
              </w:rPr>
              <w:t>11</w:t>
            </w:r>
          </w:p>
        </w:tc>
        <w:tc>
          <w:tcPr>
            <w:tcW w:w="2268" w:type="dxa"/>
            <w:tcBorders>
              <w:top w:val="single" w:sz="8" w:space="0" w:color="8CE0FF"/>
              <w:left w:val="single" w:sz="8" w:space="0" w:color="8CE0FF"/>
              <w:bottom w:val="single" w:sz="24" w:space="0" w:color="8CE0FF"/>
              <w:right w:val="single" w:sz="8" w:space="0" w:color="8CE0FF"/>
            </w:tcBorders>
            <w:shd w:val="clear" w:color="auto" w:fill="EEF9FF"/>
            <w:tcMar>
              <w:top w:w="72" w:type="dxa"/>
              <w:left w:w="144" w:type="dxa"/>
              <w:bottom w:w="72" w:type="dxa"/>
              <w:right w:w="144" w:type="dxa"/>
            </w:tcMar>
            <w:hideMark/>
          </w:tcPr>
          <w:p w14:paraId="19B4C12E" w14:textId="77777777" w:rsidR="00804635" w:rsidRPr="006F3017" w:rsidRDefault="00804635" w:rsidP="00272960">
            <w:pPr>
              <w:spacing w:after="0" w:line="240" w:lineRule="auto"/>
              <w:jc w:val="center"/>
              <w:rPr>
                <w:color w:val="1F4E79" w:themeColor="accent5" w:themeShade="80"/>
                <w:sz w:val="40"/>
                <w:szCs w:val="40"/>
              </w:rPr>
            </w:pPr>
            <w:r w:rsidRPr="006F3017">
              <w:rPr>
                <w:color w:val="1F4E79" w:themeColor="accent5" w:themeShade="80"/>
                <w:sz w:val="40"/>
                <w:szCs w:val="40"/>
                <w:lang w:val="en-US"/>
              </w:rPr>
              <w:t xml:space="preserve">Bar </w:t>
            </w:r>
            <w:r>
              <w:rPr>
                <w:color w:val="1F4E79" w:themeColor="accent5" w:themeShade="80"/>
                <w:sz w:val="40"/>
                <w:szCs w:val="40"/>
                <w:lang w:val="en-US"/>
              </w:rPr>
              <w:t>12</w:t>
            </w:r>
          </w:p>
        </w:tc>
      </w:tr>
      <w:tr w:rsidR="00804635" w:rsidRPr="008179DE" w14:paraId="57616B01" w14:textId="77777777" w:rsidTr="00272960">
        <w:trPr>
          <w:trHeight w:val="1891"/>
        </w:trPr>
        <w:tc>
          <w:tcPr>
            <w:tcW w:w="2825" w:type="dxa"/>
            <w:tcBorders>
              <w:top w:val="single" w:sz="24" w:space="0" w:color="8CE0FF"/>
              <w:left w:val="single" w:sz="8" w:space="0" w:color="8CE0FF"/>
              <w:bottom w:val="single" w:sz="24" w:space="0" w:color="8CE0FF"/>
              <w:right w:val="single" w:sz="8" w:space="0" w:color="8CE0FF"/>
            </w:tcBorders>
            <w:shd w:val="clear" w:color="auto" w:fill="DBF3FF"/>
            <w:tcMar>
              <w:top w:w="72" w:type="dxa"/>
              <w:left w:w="144" w:type="dxa"/>
              <w:bottom w:w="72" w:type="dxa"/>
              <w:right w:w="144" w:type="dxa"/>
            </w:tcMar>
            <w:hideMark/>
          </w:tcPr>
          <w:p w14:paraId="7C91E86E" w14:textId="6E2BFBEE" w:rsidR="00804635" w:rsidRPr="008179DE" w:rsidRDefault="009469A6" w:rsidP="009469A6">
            <w:r w:rsidRPr="00BA4016">
              <w:rPr>
                <w:noProof/>
              </w:rPr>
              <w:drawing>
                <wp:inline distT="0" distB="0" distL="0" distR="0" wp14:anchorId="52FA153A" wp14:editId="31FBF2AD">
                  <wp:extent cx="1056640" cy="931545"/>
                  <wp:effectExtent l="0" t="0" r="0" b="1905"/>
                  <wp:docPr id="1668544411" name="Picture 15" descr="A close-up of a sheet music excerpt.">
                    <a:extLst xmlns:a="http://schemas.openxmlformats.org/drawingml/2006/main">
                      <a:ext uri="{FF2B5EF4-FFF2-40B4-BE49-F238E27FC236}">
                        <a16:creationId xmlns:a16="http://schemas.microsoft.com/office/drawing/2014/main" id="{1DF15C92-C143-5031-93E2-2C4CB1F700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544411" name="Picture 15" descr="A close-up of a sheet music excerpt.">
                            <a:extLst>
                              <a:ext uri="{FF2B5EF4-FFF2-40B4-BE49-F238E27FC236}">
                                <a16:creationId xmlns:a16="http://schemas.microsoft.com/office/drawing/2014/main" id="{1DF15C92-C143-5031-93E2-2C4CB1F70045}"/>
                              </a:ext>
                            </a:extLst>
                          </pic:cNvPr>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56640" cy="931545"/>
                          </a:xfrm>
                          <a:prstGeom prst="rect">
                            <a:avLst/>
                          </a:prstGeom>
                        </pic:spPr>
                      </pic:pic>
                    </a:graphicData>
                  </a:graphic>
                </wp:inline>
              </w:drawing>
            </w:r>
          </w:p>
        </w:tc>
        <w:tc>
          <w:tcPr>
            <w:tcW w:w="2268" w:type="dxa"/>
            <w:tcBorders>
              <w:top w:val="single" w:sz="24" w:space="0" w:color="8CE0FF"/>
              <w:left w:val="single" w:sz="8" w:space="0" w:color="8CE0FF"/>
              <w:bottom w:val="single" w:sz="24" w:space="0" w:color="8CE0FF"/>
              <w:right w:val="single" w:sz="8" w:space="0" w:color="8CE0FF"/>
            </w:tcBorders>
            <w:shd w:val="clear" w:color="auto" w:fill="DBF3FF"/>
            <w:tcMar>
              <w:top w:w="72" w:type="dxa"/>
              <w:left w:w="144" w:type="dxa"/>
              <w:bottom w:w="72" w:type="dxa"/>
              <w:right w:w="144" w:type="dxa"/>
            </w:tcMar>
            <w:hideMark/>
          </w:tcPr>
          <w:p w14:paraId="74085100" w14:textId="3517D3FA" w:rsidR="00804635" w:rsidRPr="008179DE" w:rsidRDefault="00804635" w:rsidP="009469A6"/>
        </w:tc>
        <w:tc>
          <w:tcPr>
            <w:tcW w:w="2268" w:type="dxa"/>
            <w:tcBorders>
              <w:top w:val="single" w:sz="24" w:space="0" w:color="8CE0FF"/>
              <w:left w:val="single" w:sz="8" w:space="0" w:color="8CE0FF"/>
              <w:bottom w:val="single" w:sz="24" w:space="0" w:color="8CE0FF"/>
              <w:right w:val="single" w:sz="8" w:space="0" w:color="8CE0FF"/>
            </w:tcBorders>
            <w:shd w:val="clear" w:color="auto" w:fill="DBF3FF"/>
            <w:tcMar>
              <w:top w:w="72" w:type="dxa"/>
              <w:left w:w="144" w:type="dxa"/>
              <w:bottom w:w="72" w:type="dxa"/>
              <w:right w:w="144" w:type="dxa"/>
            </w:tcMar>
            <w:hideMark/>
          </w:tcPr>
          <w:p w14:paraId="7E1873B8" w14:textId="77777777" w:rsidR="00804635" w:rsidRPr="008179DE" w:rsidRDefault="00804635" w:rsidP="009469A6"/>
        </w:tc>
        <w:tc>
          <w:tcPr>
            <w:tcW w:w="2268" w:type="dxa"/>
            <w:tcBorders>
              <w:top w:val="single" w:sz="24" w:space="0" w:color="8CE0FF"/>
              <w:left w:val="single" w:sz="8" w:space="0" w:color="8CE0FF"/>
              <w:bottom w:val="single" w:sz="24" w:space="0" w:color="8CE0FF"/>
              <w:right w:val="single" w:sz="8" w:space="0" w:color="8CE0FF"/>
            </w:tcBorders>
            <w:shd w:val="clear" w:color="auto" w:fill="DBF3FF"/>
            <w:tcMar>
              <w:top w:w="72" w:type="dxa"/>
              <w:left w:w="144" w:type="dxa"/>
              <w:bottom w:w="72" w:type="dxa"/>
              <w:right w:w="144" w:type="dxa"/>
            </w:tcMar>
            <w:hideMark/>
          </w:tcPr>
          <w:p w14:paraId="0B1C4A77" w14:textId="77777777" w:rsidR="00804635" w:rsidRPr="008179DE" w:rsidRDefault="00804635" w:rsidP="009469A6"/>
        </w:tc>
      </w:tr>
      <w:tr w:rsidR="00804635" w:rsidRPr="008179DE" w14:paraId="6A87B632" w14:textId="77777777" w:rsidTr="00272960">
        <w:trPr>
          <w:trHeight w:val="410"/>
        </w:trPr>
        <w:tc>
          <w:tcPr>
            <w:tcW w:w="2825" w:type="dxa"/>
            <w:tcBorders>
              <w:top w:val="single" w:sz="24" w:space="0" w:color="8CE0FF"/>
              <w:left w:val="single" w:sz="8" w:space="0" w:color="8CE0FF"/>
              <w:bottom w:val="single" w:sz="8" w:space="0" w:color="8CE0FF"/>
              <w:right w:val="single" w:sz="8" w:space="0" w:color="8CE0FF"/>
            </w:tcBorders>
            <w:shd w:val="clear" w:color="auto" w:fill="EEF9FF"/>
            <w:tcMar>
              <w:top w:w="72" w:type="dxa"/>
              <w:left w:w="144" w:type="dxa"/>
              <w:bottom w:w="72" w:type="dxa"/>
              <w:right w:w="144" w:type="dxa"/>
            </w:tcMar>
            <w:hideMark/>
          </w:tcPr>
          <w:p w14:paraId="4F52F2E8" w14:textId="77777777" w:rsidR="00804635" w:rsidRPr="006F3017" w:rsidRDefault="00804635" w:rsidP="009469A6">
            <w:pPr>
              <w:spacing w:line="240" w:lineRule="auto"/>
              <w:jc w:val="center"/>
              <w:rPr>
                <w:color w:val="1F4E79" w:themeColor="accent5" w:themeShade="80"/>
                <w:sz w:val="40"/>
                <w:szCs w:val="40"/>
              </w:rPr>
            </w:pPr>
            <w:r w:rsidRPr="006F3017">
              <w:rPr>
                <w:color w:val="1F4E79" w:themeColor="accent5" w:themeShade="80"/>
                <w:sz w:val="40"/>
                <w:szCs w:val="40"/>
                <w:lang w:val="en-US"/>
              </w:rPr>
              <w:t xml:space="preserve">Bar </w:t>
            </w:r>
            <w:r>
              <w:rPr>
                <w:color w:val="1F4E79" w:themeColor="accent5" w:themeShade="80"/>
                <w:sz w:val="40"/>
                <w:szCs w:val="40"/>
                <w:lang w:val="en-US"/>
              </w:rPr>
              <w:t>13</w:t>
            </w:r>
          </w:p>
        </w:tc>
        <w:tc>
          <w:tcPr>
            <w:tcW w:w="2268" w:type="dxa"/>
            <w:tcBorders>
              <w:top w:val="single" w:sz="24" w:space="0" w:color="8CE0FF"/>
              <w:left w:val="single" w:sz="8" w:space="0" w:color="8CE0FF"/>
              <w:bottom w:val="single" w:sz="8" w:space="0" w:color="8CE0FF"/>
              <w:right w:val="single" w:sz="8" w:space="0" w:color="8CE0FF"/>
            </w:tcBorders>
            <w:shd w:val="clear" w:color="auto" w:fill="EEF9FF"/>
            <w:tcMar>
              <w:top w:w="72" w:type="dxa"/>
              <w:left w:w="144" w:type="dxa"/>
              <w:bottom w:w="72" w:type="dxa"/>
              <w:right w:w="144" w:type="dxa"/>
            </w:tcMar>
            <w:hideMark/>
          </w:tcPr>
          <w:p w14:paraId="3C3D9D8D" w14:textId="77777777" w:rsidR="00804635" w:rsidRPr="006F3017" w:rsidRDefault="00804635" w:rsidP="009469A6">
            <w:pPr>
              <w:spacing w:line="240" w:lineRule="auto"/>
              <w:jc w:val="center"/>
              <w:rPr>
                <w:color w:val="1F4E79" w:themeColor="accent5" w:themeShade="80"/>
                <w:sz w:val="40"/>
                <w:szCs w:val="40"/>
              </w:rPr>
            </w:pPr>
            <w:r w:rsidRPr="006F3017">
              <w:rPr>
                <w:color w:val="1F4E79" w:themeColor="accent5" w:themeShade="80"/>
                <w:sz w:val="40"/>
                <w:szCs w:val="40"/>
                <w:lang w:val="en-US"/>
              </w:rPr>
              <w:t xml:space="preserve">Bar </w:t>
            </w:r>
            <w:r>
              <w:rPr>
                <w:color w:val="1F4E79" w:themeColor="accent5" w:themeShade="80"/>
                <w:sz w:val="40"/>
                <w:szCs w:val="40"/>
                <w:lang w:val="en-US"/>
              </w:rPr>
              <w:t>14</w:t>
            </w:r>
          </w:p>
        </w:tc>
        <w:tc>
          <w:tcPr>
            <w:tcW w:w="2268" w:type="dxa"/>
            <w:tcBorders>
              <w:top w:val="single" w:sz="24" w:space="0" w:color="8CE0FF"/>
              <w:left w:val="single" w:sz="8" w:space="0" w:color="8CE0FF"/>
              <w:bottom w:val="single" w:sz="8" w:space="0" w:color="8CE0FF"/>
              <w:right w:val="single" w:sz="8" w:space="0" w:color="8CE0FF"/>
            </w:tcBorders>
            <w:shd w:val="clear" w:color="auto" w:fill="EEF9FF"/>
            <w:tcMar>
              <w:top w:w="72" w:type="dxa"/>
              <w:left w:w="144" w:type="dxa"/>
              <w:bottom w:w="72" w:type="dxa"/>
              <w:right w:w="144" w:type="dxa"/>
            </w:tcMar>
            <w:hideMark/>
          </w:tcPr>
          <w:p w14:paraId="22D1F9F3" w14:textId="77777777" w:rsidR="00804635" w:rsidRPr="006F3017" w:rsidRDefault="00804635" w:rsidP="009469A6">
            <w:pPr>
              <w:spacing w:line="240" w:lineRule="auto"/>
              <w:jc w:val="center"/>
              <w:rPr>
                <w:color w:val="1F4E79" w:themeColor="accent5" w:themeShade="80"/>
                <w:sz w:val="40"/>
                <w:szCs w:val="40"/>
              </w:rPr>
            </w:pPr>
            <w:r w:rsidRPr="006F3017">
              <w:rPr>
                <w:color w:val="1F4E79" w:themeColor="accent5" w:themeShade="80"/>
                <w:sz w:val="40"/>
                <w:szCs w:val="40"/>
                <w:lang w:val="en-US"/>
              </w:rPr>
              <w:t xml:space="preserve">Bar </w:t>
            </w:r>
            <w:r>
              <w:rPr>
                <w:color w:val="1F4E79" w:themeColor="accent5" w:themeShade="80"/>
                <w:sz w:val="40"/>
                <w:szCs w:val="40"/>
                <w:lang w:val="en-US"/>
              </w:rPr>
              <w:t>15</w:t>
            </w:r>
          </w:p>
        </w:tc>
        <w:tc>
          <w:tcPr>
            <w:tcW w:w="2268" w:type="dxa"/>
            <w:tcBorders>
              <w:top w:val="single" w:sz="24" w:space="0" w:color="8CE0FF"/>
              <w:left w:val="single" w:sz="8" w:space="0" w:color="8CE0FF"/>
              <w:bottom w:val="single" w:sz="8" w:space="0" w:color="8CE0FF"/>
              <w:right w:val="single" w:sz="8" w:space="0" w:color="8CE0FF"/>
            </w:tcBorders>
            <w:shd w:val="clear" w:color="auto" w:fill="EEF9FF"/>
            <w:tcMar>
              <w:top w:w="72" w:type="dxa"/>
              <w:left w:w="144" w:type="dxa"/>
              <w:bottom w:w="72" w:type="dxa"/>
              <w:right w:w="144" w:type="dxa"/>
            </w:tcMar>
            <w:hideMark/>
          </w:tcPr>
          <w:p w14:paraId="6C6E9CF1" w14:textId="77777777" w:rsidR="00804635" w:rsidRPr="006F3017" w:rsidRDefault="00804635" w:rsidP="009469A6">
            <w:pPr>
              <w:spacing w:line="240" w:lineRule="auto"/>
              <w:jc w:val="center"/>
              <w:rPr>
                <w:color w:val="1F4E79" w:themeColor="accent5" w:themeShade="80"/>
                <w:sz w:val="40"/>
                <w:szCs w:val="40"/>
              </w:rPr>
            </w:pPr>
            <w:r w:rsidRPr="006F3017">
              <w:rPr>
                <w:color w:val="1F4E79" w:themeColor="accent5" w:themeShade="80"/>
                <w:sz w:val="40"/>
                <w:szCs w:val="40"/>
                <w:lang w:val="en-US"/>
              </w:rPr>
              <w:t xml:space="preserve">Bar </w:t>
            </w:r>
            <w:r>
              <w:rPr>
                <w:color w:val="1F4E79" w:themeColor="accent5" w:themeShade="80"/>
                <w:sz w:val="40"/>
                <w:szCs w:val="40"/>
                <w:lang w:val="en-US"/>
              </w:rPr>
              <w:t>16</w:t>
            </w:r>
          </w:p>
        </w:tc>
      </w:tr>
      <w:tr w:rsidR="00804635" w:rsidRPr="008179DE" w14:paraId="44462B5B" w14:textId="77777777" w:rsidTr="00272960">
        <w:trPr>
          <w:trHeight w:val="1618"/>
        </w:trPr>
        <w:tc>
          <w:tcPr>
            <w:tcW w:w="2825" w:type="dxa"/>
            <w:tcBorders>
              <w:top w:val="single" w:sz="8" w:space="0" w:color="8CE0FF"/>
              <w:left w:val="single" w:sz="8" w:space="0" w:color="8CE0FF"/>
              <w:bottom w:val="single" w:sz="8" w:space="0" w:color="8CE0FF"/>
              <w:right w:val="single" w:sz="8" w:space="0" w:color="8CE0FF"/>
            </w:tcBorders>
            <w:shd w:val="clear" w:color="auto" w:fill="DBF3FF"/>
            <w:tcMar>
              <w:top w:w="72" w:type="dxa"/>
              <w:left w:w="144" w:type="dxa"/>
              <w:bottom w:w="72" w:type="dxa"/>
              <w:right w:w="144" w:type="dxa"/>
            </w:tcMar>
            <w:hideMark/>
          </w:tcPr>
          <w:p w14:paraId="56450361" w14:textId="77777777" w:rsidR="00804635" w:rsidRPr="008179DE" w:rsidRDefault="00804635" w:rsidP="009469A6"/>
        </w:tc>
        <w:tc>
          <w:tcPr>
            <w:tcW w:w="2268" w:type="dxa"/>
            <w:tcBorders>
              <w:top w:val="single" w:sz="8" w:space="0" w:color="8CE0FF"/>
              <w:left w:val="single" w:sz="8" w:space="0" w:color="8CE0FF"/>
              <w:bottom w:val="single" w:sz="8" w:space="0" w:color="8CE0FF"/>
              <w:right w:val="single" w:sz="8" w:space="0" w:color="8CE0FF"/>
            </w:tcBorders>
            <w:shd w:val="clear" w:color="auto" w:fill="DBF3FF"/>
            <w:tcMar>
              <w:top w:w="72" w:type="dxa"/>
              <w:left w:w="144" w:type="dxa"/>
              <w:bottom w:w="72" w:type="dxa"/>
              <w:right w:w="144" w:type="dxa"/>
            </w:tcMar>
            <w:hideMark/>
          </w:tcPr>
          <w:p w14:paraId="309F791B" w14:textId="77777777" w:rsidR="00804635" w:rsidRPr="008179DE" w:rsidRDefault="00804635" w:rsidP="009469A6"/>
        </w:tc>
        <w:tc>
          <w:tcPr>
            <w:tcW w:w="2268" w:type="dxa"/>
            <w:tcBorders>
              <w:top w:val="single" w:sz="8" w:space="0" w:color="8CE0FF"/>
              <w:left w:val="single" w:sz="8" w:space="0" w:color="8CE0FF"/>
              <w:bottom w:val="single" w:sz="8" w:space="0" w:color="8CE0FF"/>
              <w:right w:val="single" w:sz="8" w:space="0" w:color="8CE0FF"/>
            </w:tcBorders>
            <w:shd w:val="clear" w:color="auto" w:fill="DBF3FF"/>
            <w:tcMar>
              <w:top w:w="72" w:type="dxa"/>
              <w:left w:w="144" w:type="dxa"/>
              <w:bottom w:w="72" w:type="dxa"/>
              <w:right w:w="144" w:type="dxa"/>
            </w:tcMar>
            <w:hideMark/>
          </w:tcPr>
          <w:p w14:paraId="70F5C49E" w14:textId="77777777" w:rsidR="00804635" w:rsidRPr="008179DE" w:rsidRDefault="00804635" w:rsidP="009469A6"/>
        </w:tc>
        <w:tc>
          <w:tcPr>
            <w:tcW w:w="2268" w:type="dxa"/>
            <w:tcBorders>
              <w:top w:val="single" w:sz="8" w:space="0" w:color="8CE0FF"/>
              <w:left w:val="single" w:sz="8" w:space="0" w:color="8CE0FF"/>
              <w:bottom w:val="single" w:sz="8" w:space="0" w:color="8CE0FF"/>
              <w:right w:val="single" w:sz="8" w:space="0" w:color="8CE0FF"/>
            </w:tcBorders>
            <w:shd w:val="clear" w:color="auto" w:fill="DBF3FF"/>
            <w:tcMar>
              <w:top w:w="72" w:type="dxa"/>
              <w:left w:w="144" w:type="dxa"/>
              <w:bottom w:w="72" w:type="dxa"/>
              <w:right w:w="144" w:type="dxa"/>
            </w:tcMar>
            <w:hideMark/>
          </w:tcPr>
          <w:p w14:paraId="1F84CA00" w14:textId="77777777" w:rsidR="00804635" w:rsidRPr="008179DE" w:rsidRDefault="00804635" w:rsidP="009469A6"/>
        </w:tc>
      </w:tr>
    </w:tbl>
    <w:p w14:paraId="234D9282" w14:textId="1E83DE5E" w:rsidR="00E24975" w:rsidRPr="00E61DF4" w:rsidRDefault="00E24975" w:rsidP="000E153A">
      <w:pPr>
        <w:pStyle w:val="Heading1"/>
        <w:keepNext w:val="0"/>
        <w:keepLines w:val="0"/>
      </w:pPr>
      <w:bookmarkStart w:id="32" w:name="_Toc207874170"/>
      <w:r>
        <w:lastRenderedPageBreak/>
        <w:t xml:space="preserve">Learning sequence 5 – </w:t>
      </w:r>
      <w:r w:rsidR="000E153A">
        <w:t>d</w:t>
      </w:r>
      <w:r>
        <w:t>epth study – getting started</w:t>
      </w:r>
      <w:bookmarkEnd w:id="32"/>
    </w:p>
    <w:p w14:paraId="71FA4955" w14:textId="46592381" w:rsidR="00E24975" w:rsidRDefault="00E24975" w:rsidP="000E153A">
      <w:pPr>
        <w:pStyle w:val="Heading2"/>
        <w:keepNext w:val="0"/>
        <w:keepLines w:val="0"/>
      </w:pPr>
      <w:bookmarkStart w:id="33" w:name="_Toc207874171"/>
      <w:r>
        <w:t xml:space="preserve">Activity 5.1 – </w:t>
      </w:r>
      <w:r w:rsidR="000E153A">
        <w:t>d</w:t>
      </w:r>
      <w:r w:rsidR="00410C29">
        <w:t>epth study – an introduction</w:t>
      </w:r>
      <w:bookmarkEnd w:id="33"/>
    </w:p>
    <w:p w14:paraId="578076D9" w14:textId="65985D25" w:rsidR="00FE2074" w:rsidRDefault="00FE2074" w:rsidP="00272960">
      <w:r>
        <w:t xml:space="preserve">Both the department and NESA have provided support materials </w:t>
      </w:r>
      <w:r w:rsidR="004105E8">
        <w:t>for implementing the depth study in the classroom.</w:t>
      </w:r>
    </w:p>
    <w:p w14:paraId="4895B340" w14:textId="71C086C7" w:rsidR="004105E8" w:rsidRDefault="004105E8" w:rsidP="009A3B92">
      <w:r>
        <w:t>The department</w:t>
      </w:r>
      <w:r w:rsidR="00ED3508">
        <w:t xml:space="preserve"> has provided support materials through a </w:t>
      </w:r>
      <w:hyperlink r:id="rId70" w:history="1">
        <w:r w:rsidR="00A947D9" w:rsidRPr="00A947D9">
          <w:rPr>
            <w:rStyle w:val="Hyperlink"/>
          </w:rPr>
          <w:t>microlearning Music 7–10 module</w:t>
        </w:r>
      </w:hyperlink>
      <w:r w:rsidR="00ED3508">
        <w:t xml:space="preserve"> in MyPL and</w:t>
      </w:r>
      <w:r w:rsidR="00AC1D21">
        <w:t xml:space="preserve"> </w:t>
      </w:r>
      <w:r w:rsidR="00CB5B1A" w:rsidRPr="000D3351">
        <w:t xml:space="preserve">on the </w:t>
      </w:r>
      <w:hyperlink r:id="rId71" w:history="1">
        <w:r w:rsidR="00CB5B1A">
          <w:rPr>
            <w:rStyle w:val="Hyperlink"/>
          </w:rPr>
          <w:t>Music 7–10 (2024)</w:t>
        </w:r>
      </w:hyperlink>
      <w:r w:rsidR="00CB5B1A" w:rsidRPr="000D3351">
        <w:t xml:space="preserve"> webpage of </w:t>
      </w:r>
      <w:hyperlink r:id="rId72" w:history="1">
        <w:r w:rsidR="00CB5B1A" w:rsidRPr="000D3351">
          <w:rPr>
            <w:rStyle w:val="Hyperlink"/>
          </w:rPr>
          <w:t>Planning, programming and assessing creative arts 7–10</w:t>
        </w:r>
      </w:hyperlink>
      <w:r w:rsidR="00AC1D21">
        <w:t xml:space="preserve"> for </w:t>
      </w:r>
      <w:r w:rsidR="005E6778">
        <w:t>‘</w:t>
      </w:r>
      <w:r w:rsidR="00AC1D21">
        <w:t>Australian perspectives</w:t>
      </w:r>
      <w:r w:rsidR="005E6778">
        <w:t>’</w:t>
      </w:r>
      <w:r w:rsidR="00AC1D21">
        <w:t xml:space="preserve"> and </w:t>
      </w:r>
      <w:r w:rsidR="005E6778">
        <w:t>‘</w:t>
      </w:r>
      <w:r w:rsidR="00AC1D21">
        <w:t xml:space="preserve">Backstage </w:t>
      </w:r>
      <w:r w:rsidR="005E6778">
        <w:t>p</w:t>
      </w:r>
      <w:r w:rsidR="00AC1D21">
        <w:t>ass</w:t>
      </w:r>
      <w:r w:rsidR="005E6778">
        <w:t>’</w:t>
      </w:r>
      <w:r w:rsidR="00AC1D21">
        <w:t>.</w:t>
      </w:r>
    </w:p>
    <w:p w14:paraId="1D15BC0E" w14:textId="3F22254E" w:rsidR="004105E8" w:rsidRDefault="00944E38" w:rsidP="009A3B92">
      <w:r>
        <w:t>NESA</w:t>
      </w:r>
      <w:r w:rsidR="004105E8">
        <w:t>’s</w:t>
      </w:r>
      <w:r>
        <w:t xml:space="preserve"> advice on the </w:t>
      </w:r>
      <w:r w:rsidR="00A15D14">
        <w:t>d</w:t>
      </w:r>
      <w:r>
        <w:t>epth study</w:t>
      </w:r>
      <w:r w:rsidR="00470BD4">
        <w:t xml:space="preserve"> is available </w:t>
      </w:r>
      <w:r w:rsidR="004F5FCF">
        <w:t xml:space="preserve">on their website </w:t>
      </w:r>
      <w:hyperlink r:id="rId73">
        <w:r w:rsidR="00AE4FD3" w:rsidRPr="4BE3C483">
          <w:rPr>
            <w:rStyle w:val="Hyperlink"/>
          </w:rPr>
          <w:t>Music 7–10 Music Syllabus (2024)</w:t>
        </w:r>
      </w:hyperlink>
      <w:r w:rsidR="00AE4FD3">
        <w:t xml:space="preserve"> </w:t>
      </w:r>
      <w:r w:rsidR="00670ABE">
        <w:t xml:space="preserve">and can be found </w:t>
      </w:r>
      <w:r w:rsidR="00A0154A">
        <w:t xml:space="preserve">on the overview </w:t>
      </w:r>
      <w:r w:rsidR="007A341F">
        <w:t xml:space="preserve">page and </w:t>
      </w:r>
      <w:r w:rsidR="008171D9">
        <w:t>in the</w:t>
      </w:r>
      <w:r w:rsidR="007A341F">
        <w:t xml:space="preserve"> teaching </w:t>
      </w:r>
      <w:r w:rsidR="00501459">
        <w:t>and learning tab</w:t>
      </w:r>
      <w:r w:rsidR="008171D9">
        <w:t>.</w:t>
      </w:r>
    </w:p>
    <w:p w14:paraId="6B290B75" w14:textId="05664315" w:rsidR="00CA2BCB" w:rsidRDefault="00CE0000" w:rsidP="00272960">
      <w:r>
        <w:t>What is the teacher</w:t>
      </w:r>
      <w:r w:rsidR="003827F1">
        <w:t>’</w:t>
      </w:r>
      <w:r>
        <w:t xml:space="preserve">s role in the depth study? After </w:t>
      </w:r>
      <w:r w:rsidR="002F6B84">
        <w:t>delivering some explicit teaching</w:t>
      </w:r>
      <w:r w:rsidR="00127D12">
        <w:t xml:space="preserve"> lessons</w:t>
      </w:r>
      <w:r w:rsidR="002F6B84">
        <w:t xml:space="preserve"> to set students up with the skills they require to complete the depth study, the teacher will become the facilitator </w:t>
      </w:r>
      <w:r w:rsidR="0053099C">
        <w:t xml:space="preserve">and </w:t>
      </w:r>
      <w:r w:rsidR="001937E6">
        <w:t xml:space="preserve">will conduct check-in </w:t>
      </w:r>
      <w:r w:rsidR="003827F1">
        <w:t>discussions with individual</w:t>
      </w:r>
      <w:r w:rsidR="00E25B8C">
        <w:t xml:space="preserve"> student</w:t>
      </w:r>
      <w:r w:rsidR="77D88BF9">
        <w:t>s</w:t>
      </w:r>
      <w:r w:rsidR="003827F1">
        <w:t xml:space="preserve"> or collaborative student groups.</w:t>
      </w:r>
      <w:r w:rsidR="003F0B51">
        <w:t xml:space="preserve"> A check-in</w:t>
      </w:r>
      <w:r w:rsidR="005A588E">
        <w:t xml:space="preserve"> monitoring sheet is beneficial in keeping track of students</w:t>
      </w:r>
      <w:r w:rsidR="00A15D14">
        <w:t>’</w:t>
      </w:r>
      <w:r w:rsidR="005A588E">
        <w:t xml:space="preserve"> progress and </w:t>
      </w:r>
      <w:r w:rsidR="008D2797">
        <w:t>documenting support that some students may require.</w:t>
      </w:r>
    </w:p>
    <w:p w14:paraId="17C51349" w14:textId="3925FABD" w:rsidR="00127D12" w:rsidRDefault="00127D12" w:rsidP="00272960">
      <w:r>
        <w:t>The student booklet can be distributed as a hardcopy or an e-copy.</w:t>
      </w:r>
    </w:p>
    <w:p w14:paraId="328E207D" w14:textId="41273E07" w:rsidR="008171D9" w:rsidRDefault="00127D12" w:rsidP="00272960">
      <w:r>
        <w:t>What is a driving question? A driving question should evoke curiosity and cannot be answered with a yes or no response. The driving question for this unit is ‘How does my perspective of Australia shape my music?’ and should allow students to call on prior knowledge from lesson content taught in this unit and give students the opportunity to explore their perspective on Australian music</w:t>
      </w:r>
      <w:r w:rsidR="0088276B">
        <w:t xml:space="preserve"> through </w:t>
      </w:r>
      <w:r w:rsidR="00CC42F9">
        <w:t>one or more of the focus areas</w:t>
      </w:r>
      <w:r>
        <w:t>.</w:t>
      </w:r>
    </w:p>
    <w:p w14:paraId="66D5A3F2" w14:textId="3ED73F88" w:rsidR="008D39B7" w:rsidRPr="009A3B92" w:rsidRDefault="008D39B7" w:rsidP="00272960">
      <w:r>
        <w:t>The driving question for thi</w:t>
      </w:r>
      <w:r w:rsidR="001C3FDF">
        <w:t xml:space="preserve">s depth study is to be answered by creating a product. The product </w:t>
      </w:r>
      <w:r w:rsidR="00C23861">
        <w:t xml:space="preserve">that students create </w:t>
      </w:r>
      <w:r w:rsidR="00327352">
        <w:t>must</w:t>
      </w:r>
      <w:r w:rsidR="00C23861">
        <w:t xml:space="preserve"> be achievable in </w:t>
      </w:r>
      <w:r w:rsidR="00E25B8C">
        <w:t>7</w:t>
      </w:r>
      <w:r w:rsidR="00C23861">
        <w:t xml:space="preserve"> independent lessons.</w:t>
      </w:r>
      <w:r w:rsidR="006B4C68">
        <w:t xml:space="preserve"> The product needs to call on skills and knowledge that have been </w:t>
      </w:r>
      <w:r w:rsidR="00B42BC7">
        <w:t>obtained in the course throughout the year</w:t>
      </w:r>
      <w:r w:rsidR="00327352">
        <w:t>. The sky is the limit for creative ways to answer the driving question.</w:t>
      </w:r>
      <w:r w:rsidR="00AF24B3">
        <w:t xml:space="preserve"> </w:t>
      </w:r>
    </w:p>
    <w:p w14:paraId="6EB30848" w14:textId="44F8173A" w:rsidR="783C4AB4" w:rsidRDefault="07086938" w:rsidP="00272960">
      <w:r>
        <w:t xml:space="preserve">Some students may find it difficult to be creative in thinking of a product. </w:t>
      </w:r>
      <w:r w:rsidR="00F02F46">
        <w:t xml:space="preserve">The </w:t>
      </w:r>
      <w:r w:rsidRPr="00182DDB">
        <w:rPr>
          <w:rStyle w:val="Strong"/>
        </w:rPr>
        <w:t>Power</w:t>
      </w:r>
      <w:r w:rsidR="71BC6C48" w:rsidRPr="00182DDB">
        <w:rPr>
          <w:rStyle w:val="Strong"/>
        </w:rPr>
        <w:t>Point</w:t>
      </w:r>
      <w:r w:rsidR="71BC6C48">
        <w:t xml:space="preserve"> and </w:t>
      </w:r>
      <w:r>
        <w:t xml:space="preserve">the table below </w:t>
      </w:r>
      <w:r w:rsidR="00F02F46">
        <w:t xml:space="preserve">provide </w:t>
      </w:r>
      <w:r w:rsidR="3F4A07DA">
        <w:t>some examples of possible products</w:t>
      </w:r>
      <w:r>
        <w:t xml:space="preserve"> </w:t>
      </w:r>
      <w:r w:rsidR="3F4A07DA">
        <w:t>as inspiration.</w:t>
      </w:r>
    </w:p>
    <w:p w14:paraId="25BF6BF7" w14:textId="77777777" w:rsidR="00804635" w:rsidRPr="00272960" w:rsidRDefault="00804635" w:rsidP="00272960">
      <w:r w:rsidRPr="00272960">
        <w:br w:type="page"/>
      </w:r>
    </w:p>
    <w:p w14:paraId="0A62B10B" w14:textId="26A55216" w:rsidR="37A6AC80" w:rsidRDefault="007F280E" w:rsidP="007F280E">
      <w:pPr>
        <w:pStyle w:val="Heading3"/>
      </w:pPr>
      <w:bookmarkStart w:id="34" w:name="_Toc207874172"/>
      <w:r>
        <w:lastRenderedPageBreak/>
        <w:t>Examples of products</w:t>
      </w:r>
      <w:bookmarkEnd w:id="34"/>
    </w:p>
    <w:p w14:paraId="164A8D2F" w14:textId="7493D0BD" w:rsidR="00293605" w:rsidRDefault="00293605" w:rsidP="00D61F1C">
      <w:pPr>
        <w:pStyle w:val="Caption"/>
      </w:pPr>
      <w:r>
        <w:t xml:space="preserve">Table </w:t>
      </w:r>
      <w:r>
        <w:fldChar w:fldCharType="begin"/>
      </w:r>
      <w:r>
        <w:instrText xml:space="preserve"> SEQ Table \* ARABIC </w:instrText>
      </w:r>
      <w:r>
        <w:fldChar w:fldCharType="separate"/>
      </w:r>
      <w:r w:rsidR="00FC7AE7">
        <w:rPr>
          <w:noProof/>
        </w:rPr>
        <w:t>7</w:t>
      </w:r>
      <w:r>
        <w:fldChar w:fldCharType="end"/>
      </w:r>
      <w:r>
        <w:t xml:space="preserve"> – depth study product examples</w:t>
      </w:r>
    </w:p>
    <w:tbl>
      <w:tblPr>
        <w:tblStyle w:val="Tableheader"/>
        <w:tblW w:w="0" w:type="auto"/>
        <w:tblLook w:val="04A0" w:firstRow="1" w:lastRow="0" w:firstColumn="1" w:lastColumn="0" w:noHBand="0" w:noVBand="1"/>
        <w:tblDescription w:val="A list of product examples for the depth study under Performing, composing and listening headings."/>
      </w:tblPr>
      <w:tblGrid>
        <w:gridCol w:w="3210"/>
        <w:gridCol w:w="3210"/>
        <w:gridCol w:w="3210"/>
      </w:tblGrid>
      <w:tr w:rsidR="00B67CE7" w14:paraId="2D4AB5BD" w14:textId="77777777" w:rsidTr="00E233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6E7C45EB" w14:textId="2D552234" w:rsidR="00B67CE7" w:rsidRDefault="00B67CE7" w:rsidP="00B67CE7">
            <w:r>
              <w:t>Performing</w:t>
            </w:r>
          </w:p>
        </w:tc>
        <w:tc>
          <w:tcPr>
            <w:tcW w:w="3210" w:type="dxa"/>
          </w:tcPr>
          <w:p w14:paraId="30933A90" w14:textId="394887C6" w:rsidR="00B67CE7" w:rsidRDefault="00B67CE7" w:rsidP="00B67CE7">
            <w:pPr>
              <w:cnfStyle w:val="100000000000" w:firstRow="1" w:lastRow="0" w:firstColumn="0" w:lastColumn="0" w:oddVBand="0" w:evenVBand="0" w:oddHBand="0" w:evenHBand="0" w:firstRowFirstColumn="0" w:firstRowLastColumn="0" w:lastRowFirstColumn="0" w:lastRowLastColumn="0"/>
            </w:pPr>
            <w:r>
              <w:t>Composing</w:t>
            </w:r>
          </w:p>
        </w:tc>
        <w:tc>
          <w:tcPr>
            <w:tcW w:w="3210" w:type="dxa"/>
          </w:tcPr>
          <w:p w14:paraId="1B3A7943" w14:textId="290155C5" w:rsidR="00B67CE7" w:rsidRDefault="00017F63" w:rsidP="00B67CE7">
            <w:pPr>
              <w:cnfStyle w:val="100000000000" w:firstRow="1" w:lastRow="0" w:firstColumn="0" w:lastColumn="0" w:oddVBand="0" w:evenVBand="0" w:oddHBand="0" w:evenHBand="0" w:firstRowFirstColumn="0" w:firstRowLastColumn="0" w:lastRowFirstColumn="0" w:lastRowLastColumn="0"/>
            </w:pPr>
            <w:r>
              <w:t>Listening</w:t>
            </w:r>
          </w:p>
        </w:tc>
      </w:tr>
      <w:tr w:rsidR="00B67CE7" w:rsidRPr="00293605" w14:paraId="056331B9" w14:textId="77777777" w:rsidTr="00F02F46">
        <w:trPr>
          <w:cnfStyle w:val="000000100000" w:firstRow="0" w:lastRow="0" w:firstColumn="0" w:lastColumn="0" w:oddVBand="0" w:evenVBand="0" w:oddHBand="1" w:evenHBand="0" w:firstRowFirstColumn="0" w:firstRowLastColumn="0" w:lastRowFirstColumn="0" w:lastRowLastColumn="0"/>
          <w:trHeight w:val="3919"/>
        </w:trPr>
        <w:tc>
          <w:tcPr>
            <w:cnfStyle w:val="001000000000" w:firstRow="0" w:lastRow="0" w:firstColumn="1" w:lastColumn="0" w:oddVBand="0" w:evenVBand="0" w:oddHBand="0" w:evenHBand="0" w:firstRowFirstColumn="0" w:firstRowLastColumn="0" w:lastRowFirstColumn="0" w:lastRowLastColumn="0"/>
            <w:tcW w:w="4853" w:type="dxa"/>
          </w:tcPr>
          <w:p w14:paraId="262AE88E" w14:textId="3E9DD3DD" w:rsidR="00B67CE7" w:rsidRPr="00293605" w:rsidRDefault="007E7745" w:rsidP="007E7745">
            <w:pPr>
              <w:rPr>
                <w:b w:val="0"/>
                <w:bCs/>
                <w:szCs w:val="22"/>
              </w:rPr>
            </w:pPr>
            <w:r w:rsidRPr="00293605">
              <w:rPr>
                <w:b w:val="0"/>
                <w:bCs/>
                <w:szCs w:val="22"/>
              </w:rPr>
              <w:t xml:space="preserve">Take a well-known Australian song (for example, </w:t>
            </w:r>
            <w:r w:rsidR="00017989">
              <w:rPr>
                <w:b w:val="0"/>
                <w:bCs/>
                <w:szCs w:val="22"/>
              </w:rPr>
              <w:t>‘</w:t>
            </w:r>
            <w:r w:rsidRPr="00390FE8">
              <w:rPr>
                <w:bCs/>
                <w:szCs w:val="22"/>
              </w:rPr>
              <w:t>Waltzing Matilda</w:t>
            </w:r>
            <w:r w:rsidR="00017989">
              <w:rPr>
                <w:b w:val="0"/>
                <w:bCs/>
                <w:szCs w:val="22"/>
              </w:rPr>
              <w:t>’</w:t>
            </w:r>
            <w:r w:rsidRPr="00293605">
              <w:rPr>
                <w:b w:val="0"/>
                <w:bCs/>
                <w:szCs w:val="22"/>
              </w:rPr>
              <w:t xml:space="preserve">, </w:t>
            </w:r>
            <w:r w:rsidR="00017989">
              <w:rPr>
                <w:b w:val="0"/>
                <w:bCs/>
                <w:szCs w:val="22"/>
              </w:rPr>
              <w:t>‘</w:t>
            </w:r>
            <w:r w:rsidRPr="00390FE8">
              <w:rPr>
                <w:bCs/>
                <w:szCs w:val="22"/>
              </w:rPr>
              <w:t>I Am Australian</w:t>
            </w:r>
            <w:r w:rsidR="00017989">
              <w:rPr>
                <w:b w:val="0"/>
                <w:bCs/>
                <w:szCs w:val="22"/>
              </w:rPr>
              <w:t>’</w:t>
            </w:r>
            <w:r w:rsidRPr="00293605">
              <w:rPr>
                <w:b w:val="0"/>
                <w:bCs/>
                <w:szCs w:val="22"/>
              </w:rPr>
              <w:t>) and re-arrange it in a modern or culturally influenced style (for example</w:t>
            </w:r>
            <w:r w:rsidR="00017989">
              <w:rPr>
                <w:b w:val="0"/>
                <w:bCs/>
                <w:szCs w:val="22"/>
              </w:rPr>
              <w:t xml:space="preserve">, </w:t>
            </w:r>
            <w:r w:rsidRPr="00293605">
              <w:rPr>
                <w:b w:val="0"/>
                <w:bCs/>
                <w:szCs w:val="22"/>
              </w:rPr>
              <w:t>hip-hop, jazz, K-pop), expressing how your personal identity intersects with traditional Australian narratives.</w:t>
            </w:r>
          </w:p>
        </w:tc>
        <w:tc>
          <w:tcPr>
            <w:tcW w:w="4853" w:type="dxa"/>
          </w:tcPr>
          <w:p w14:paraId="572861B5" w14:textId="1C399609" w:rsidR="00B67CE7" w:rsidRPr="00293605" w:rsidRDefault="001E2A5B" w:rsidP="00B67CE7">
            <w:pPr>
              <w:cnfStyle w:val="000000100000" w:firstRow="0" w:lastRow="0" w:firstColumn="0" w:lastColumn="0" w:oddVBand="0" w:evenVBand="0" w:oddHBand="1" w:evenHBand="0" w:firstRowFirstColumn="0" w:firstRowLastColumn="0" w:lastRowFirstColumn="0" w:lastRowLastColumn="0"/>
              <w:rPr>
                <w:szCs w:val="22"/>
              </w:rPr>
            </w:pPr>
            <w:r w:rsidRPr="00293605">
              <w:rPr>
                <w:szCs w:val="22"/>
              </w:rPr>
              <w:t>Write a composition that captures the sound and atmosphere of a specific Australian environment (for example</w:t>
            </w:r>
            <w:r w:rsidR="00017989">
              <w:rPr>
                <w:szCs w:val="22"/>
              </w:rPr>
              <w:t xml:space="preserve">, </w:t>
            </w:r>
            <w:r w:rsidRPr="00293605">
              <w:rPr>
                <w:szCs w:val="22"/>
              </w:rPr>
              <w:t>desert, beach, suburb, rainforest) to express how your connection to place influences your musical ideas.</w:t>
            </w:r>
            <w:r w:rsidR="00017F63" w:rsidRPr="00293605">
              <w:rPr>
                <w:szCs w:val="22"/>
              </w:rPr>
              <w:t xml:space="preserve"> </w:t>
            </w:r>
          </w:p>
        </w:tc>
        <w:tc>
          <w:tcPr>
            <w:tcW w:w="4854" w:type="dxa"/>
          </w:tcPr>
          <w:p w14:paraId="43393997" w14:textId="3EB8910E" w:rsidR="00B67CE7" w:rsidRPr="00293605" w:rsidRDefault="00BA4F88" w:rsidP="00B67CE7">
            <w:pPr>
              <w:cnfStyle w:val="000000100000" w:firstRow="0" w:lastRow="0" w:firstColumn="0" w:lastColumn="0" w:oddVBand="0" w:evenVBand="0" w:oddHBand="1" w:evenHBand="0" w:firstRowFirstColumn="0" w:firstRowLastColumn="0" w:lastRowFirstColumn="0" w:lastRowLastColumn="0"/>
              <w:rPr>
                <w:szCs w:val="22"/>
              </w:rPr>
            </w:pPr>
            <w:r w:rsidRPr="00293605">
              <w:rPr>
                <w:szCs w:val="22"/>
              </w:rPr>
              <w:t xml:space="preserve">Explore </w:t>
            </w:r>
            <w:r w:rsidR="27B5B176" w:rsidRPr="00293605">
              <w:rPr>
                <w:szCs w:val="22"/>
              </w:rPr>
              <w:t>2</w:t>
            </w:r>
            <w:r w:rsidRPr="00293605">
              <w:rPr>
                <w:szCs w:val="22"/>
              </w:rPr>
              <w:t xml:space="preserve"> artists with different perspectives (</w:t>
            </w:r>
            <w:r w:rsidR="00722920" w:rsidRPr="00293605">
              <w:rPr>
                <w:szCs w:val="22"/>
              </w:rPr>
              <w:t>for example,</w:t>
            </w:r>
            <w:r w:rsidRPr="00293605">
              <w:rPr>
                <w:szCs w:val="22"/>
              </w:rPr>
              <w:t xml:space="preserve"> Kev Carmody </w:t>
            </w:r>
            <w:r w:rsidR="0078381E" w:rsidRPr="00293605">
              <w:rPr>
                <w:szCs w:val="22"/>
              </w:rPr>
              <w:t>and</w:t>
            </w:r>
            <w:r w:rsidR="007C51CD" w:rsidRPr="00293605">
              <w:rPr>
                <w:szCs w:val="22"/>
              </w:rPr>
              <w:t xml:space="preserve"> </w:t>
            </w:r>
            <w:r w:rsidRPr="00293605">
              <w:rPr>
                <w:szCs w:val="22"/>
              </w:rPr>
              <w:t>Sia) and present how th</w:t>
            </w:r>
            <w:r w:rsidR="007C51CD" w:rsidRPr="00293605">
              <w:rPr>
                <w:szCs w:val="22"/>
              </w:rPr>
              <w:t>eir</w:t>
            </w:r>
            <w:r w:rsidRPr="00293605">
              <w:rPr>
                <w:szCs w:val="22"/>
              </w:rPr>
              <w:t xml:space="preserve"> perspectives influence </w:t>
            </w:r>
            <w:r w:rsidR="006D0898" w:rsidRPr="00293605">
              <w:rPr>
                <w:szCs w:val="22"/>
              </w:rPr>
              <w:t xml:space="preserve">their </w:t>
            </w:r>
            <w:r w:rsidRPr="00293605">
              <w:rPr>
                <w:szCs w:val="22"/>
              </w:rPr>
              <w:t xml:space="preserve">understanding of Australian music and shape </w:t>
            </w:r>
            <w:r w:rsidR="007C51CD" w:rsidRPr="00293605">
              <w:rPr>
                <w:szCs w:val="22"/>
              </w:rPr>
              <w:t>your</w:t>
            </w:r>
            <w:r w:rsidRPr="00293605">
              <w:rPr>
                <w:szCs w:val="22"/>
              </w:rPr>
              <w:t xml:space="preserve"> own preferences or creative voice.</w:t>
            </w:r>
          </w:p>
        </w:tc>
      </w:tr>
      <w:tr w:rsidR="00B67CE7" w:rsidRPr="00293605" w14:paraId="20B5940F" w14:textId="77777777" w:rsidTr="00E233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49772DD8" w14:textId="4080EE83" w:rsidR="00B67CE7" w:rsidRPr="00293605" w:rsidRDefault="0098563E" w:rsidP="00E66891">
            <w:pPr>
              <w:rPr>
                <w:b w:val="0"/>
                <w:bCs/>
                <w:szCs w:val="22"/>
              </w:rPr>
            </w:pPr>
            <w:r w:rsidRPr="00293605">
              <w:rPr>
                <w:b w:val="0"/>
                <w:bCs/>
                <w:szCs w:val="22"/>
              </w:rPr>
              <w:t>Solo or ensemble</w:t>
            </w:r>
            <w:r w:rsidR="00E66891" w:rsidRPr="00293605">
              <w:rPr>
                <w:b w:val="0"/>
                <w:bCs/>
                <w:szCs w:val="22"/>
              </w:rPr>
              <w:t xml:space="preserve"> performance </w:t>
            </w:r>
            <w:r w:rsidR="00833832" w:rsidRPr="00293605">
              <w:rPr>
                <w:b w:val="0"/>
                <w:bCs/>
                <w:szCs w:val="22"/>
              </w:rPr>
              <w:t>centred</w:t>
            </w:r>
            <w:r w:rsidR="00E66891" w:rsidRPr="00293605">
              <w:rPr>
                <w:b w:val="0"/>
                <w:bCs/>
                <w:szCs w:val="22"/>
              </w:rPr>
              <w:t xml:space="preserve"> on Australian themes (</w:t>
            </w:r>
            <w:r w:rsidR="00833832" w:rsidRPr="00293605">
              <w:rPr>
                <w:b w:val="0"/>
                <w:bCs/>
                <w:szCs w:val="22"/>
              </w:rPr>
              <w:t>for example</w:t>
            </w:r>
            <w:r w:rsidR="00017989">
              <w:rPr>
                <w:b w:val="0"/>
                <w:bCs/>
                <w:szCs w:val="22"/>
              </w:rPr>
              <w:t>,</w:t>
            </w:r>
            <w:r w:rsidR="09B73C77" w:rsidRPr="00293605">
              <w:rPr>
                <w:b w:val="0"/>
                <w:szCs w:val="22"/>
              </w:rPr>
              <w:t xml:space="preserve"> </w:t>
            </w:r>
            <w:r w:rsidR="00E66891" w:rsidRPr="00293605">
              <w:rPr>
                <w:b w:val="0"/>
                <w:bCs/>
                <w:szCs w:val="22"/>
              </w:rPr>
              <w:t>drought, migration, urban life), using instrumentation or staging to emphasi</w:t>
            </w:r>
            <w:r w:rsidR="00833832" w:rsidRPr="00293605">
              <w:rPr>
                <w:b w:val="0"/>
                <w:bCs/>
                <w:szCs w:val="22"/>
              </w:rPr>
              <w:t>s</w:t>
            </w:r>
            <w:r w:rsidR="00E66891" w:rsidRPr="00293605">
              <w:rPr>
                <w:b w:val="0"/>
                <w:bCs/>
                <w:szCs w:val="22"/>
              </w:rPr>
              <w:t xml:space="preserve">e </w:t>
            </w:r>
            <w:r w:rsidR="00F35D79" w:rsidRPr="00293605">
              <w:rPr>
                <w:b w:val="0"/>
                <w:bCs/>
                <w:szCs w:val="22"/>
              </w:rPr>
              <w:t>your</w:t>
            </w:r>
            <w:r w:rsidR="00E66891" w:rsidRPr="00293605">
              <w:rPr>
                <w:b w:val="0"/>
                <w:bCs/>
                <w:szCs w:val="22"/>
              </w:rPr>
              <w:t xml:space="preserve"> shared view of Australian life.</w:t>
            </w:r>
            <w:r w:rsidR="00F02F46">
              <w:rPr>
                <w:b w:val="0"/>
                <w:bCs/>
                <w:szCs w:val="22"/>
              </w:rPr>
              <w:t xml:space="preserve"> </w:t>
            </w:r>
          </w:p>
        </w:tc>
        <w:tc>
          <w:tcPr>
            <w:tcW w:w="3210" w:type="dxa"/>
          </w:tcPr>
          <w:p w14:paraId="7C2694AD" w14:textId="34CA452F" w:rsidR="00B67CE7" w:rsidRPr="00293605" w:rsidRDefault="006345F6" w:rsidP="00B67CE7">
            <w:pPr>
              <w:cnfStyle w:val="000000010000" w:firstRow="0" w:lastRow="0" w:firstColumn="0" w:lastColumn="0" w:oddVBand="0" w:evenVBand="0" w:oddHBand="0" w:evenHBand="1" w:firstRowFirstColumn="0" w:firstRowLastColumn="0" w:lastRowFirstColumn="0" w:lastRowLastColumn="0"/>
              <w:rPr>
                <w:szCs w:val="22"/>
              </w:rPr>
            </w:pPr>
            <w:r w:rsidRPr="00293605">
              <w:rPr>
                <w:szCs w:val="22"/>
              </w:rPr>
              <w:t>Compose background music for a scene (real or fictional) that takes place in Australia—like a beach, a protest, a rural town—demonstrating how you musically interpret Australian stories.</w:t>
            </w:r>
          </w:p>
        </w:tc>
        <w:tc>
          <w:tcPr>
            <w:tcW w:w="3210" w:type="dxa"/>
          </w:tcPr>
          <w:p w14:paraId="6F22AF8D" w14:textId="5A5AEEB2" w:rsidR="00B67CE7" w:rsidRPr="00293605" w:rsidRDefault="00190E90" w:rsidP="00B67CE7">
            <w:pPr>
              <w:cnfStyle w:val="000000010000" w:firstRow="0" w:lastRow="0" w:firstColumn="0" w:lastColumn="0" w:oddVBand="0" w:evenVBand="0" w:oddHBand="0" w:evenHBand="1" w:firstRowFirstColumn="0" w:firstRowLastColumn="0" w:lastRowFirstColumn="0" w:lastRowLastColumn="0"/>
              <w:rPr>
                <w:szCs w:val="22"/>
              </w:rPr>
            </w:pPr>
            <w:r w:rsidRPr="00293605">
              <w:rPr>
                <w:szCs w:val="22"/>
              </w:rPr>
              <w:t xml:space="preserve">Interview a local musician, family member, or </w:t>
            </w:r>
            <w:r w:rsidR="1D5E0FA6" w:rsidRPr="00293605">
              <w:rPr>
                <w:szCs w:val="22"/>
              </w:rPr>
              <w:t>E</w:t>
            </w:r>
            <w:r w:rsidR="5505376D" w:rsidRPr="00293605">
              <w:rPr>
                <w:szCs w:val="22"/>
              </w:rPr>
              <w:t>lder</w:t>
            </w:r>
            <w:r w:rsidRPr="00293605">
              <w:rPr>
                <w:szCs w:val="22"/>
              </w:rPr>
              <w:t xml:space="preserve"> about their musical experiences in Australia. Then reflect (written, audio, or visual) on how that person’s story reshapes or reinforces </w:t>
            </w:r>
            <w:r w:rsidR="00D92123" w:rsidRPr="00293605">
              <w:rPr>
                <w:szCs w:val="22"/>
              </w:rPr>
              <w:t>your</w:t>
            </w:r>
            <w:r w:rsidRPr="00293605">
              <w:rPr>
                <w:szCs w:val="22"/>
              </w:rPr>
              <w:t xml:space="preserve"> own perspective of Australian music and identity.</w:t>
            </w:r>
          </w:p>
        </w:tc>
      </w:tr>
      <w:tr w:rsidR="00B67CE7" w:rsidRPr="00293605" w14:paraId="404B1739" w14:textId="77777777" w:rsidTr="00E233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70FDC336" w14:textId="1F888F22" w:rsidR="00B67CE7" w:rsidRPr="00293605" w:rsidRDefault="00240225" w:rsidP="00B67CE7">
            <w:pPr>
              <w:rPr>
                <w:b w:val="0"/>
                <w:bCs/>
                <w:szCs w:val="22"/>
              </w:rPr>
            </w:pPr>
            <w:r w:rsidRPr="00293605">
              <w:rPr>
                <w:b w:val="0"/>
                <w:bCs/>
                <w:szCs w:val="22"/>
              </w:rPr>
              <w:t xml:space="preserve">Select and perform short excerpts from several Australian songs that, when combined, tell a story about your life in Australia. Use transitions, expression, or narration to guide the audience through </w:t>
            </w:r>
            <w:r w:rsidR="009D35BE" w:rsidRPr="00293605">
              <w:rPr>
                <w:b w:val="0"/>
                <w:bCs/>
                <w:szCs w:val="22"/>
              </w:rPr>
              <w:t>your</w:t>
            </w:r>
            <w:r w:rsidRPr="00293605">
              <w:rPr>
                <w:b w:val="0"/>
                <w:bCs/>
                <w:szCs w:val="22"/>
              </w:rPr>
              <w:t xml:space="preserve"> personal journey or viewpoint.</w:t>
            </w:r>
          </w:p>
        </w:tc>
        <w:tc>
          <w:tcPr>
            <w:tcW w:w="3210" w:type="dxa"/>
          </w:tcPr>
          <w:p w14:paraId="5236DE8F" w14:textId="663BF36F" w:rsidR="00B67CE7" w:rsidRPr="00293605" w:rsidRDefault="000F58D8" w:rsidP="00B67CE7">
            <w:pPr>
              <w:cnfStyle w:val="000000100000" w:firstRow="0" w:lastRow="0" w:firstColumn="0" w:lastColumn="0" w:oddVBand="0" w:evenVBand="0" w:oddHBand="1" w:evenHBand="0" w:firstRowFirstColumn="0" w:firstRowLastColumn="0" w:lastRowFirstColumn="0" w:lastRowLastColumn="0"/>
              <w:rPr>
                <w:szCs w:val="22"/>
              </w:rPr>
            </w:pPr>
            <w:r w:rsidRPr="00293605">
              <w:rPr>
                <w:szCs w:val="22"/>
              </w:rPr>
              <w:t>Write music responding to an event that shaped Australia or you personally (for example, bushfires, reconciliation movements, sporting victories), showing emotional or political engagement.</w:t>
            </w:r>
          </w:p>
        </w:tc>
        <w:tc>
          <w:tcPr>
            <w:tcW w:w="3210" w:type="dxa"/>
          </w:tcPr>
          <w:p w14:paraId="1E04FC2D" w14:textId="0A4F7E3F" w:rsidR="00B67CE7" w:rsidRPr="00293605" w:rsidRDefault="002E2B60" w:rsidP="00B67CE7">
            <w:pPr>
              <w:cnfStyle w:val="000000100000" w:firstRow="0" w:lastRow="0" w:firstColumn="0" w:lastColumn="0" w:oddVBand="0" w:evenVBand="0" w:oddHBand="1" w:evenHBand="0" w:firstRowFirstColumn="0" w:firstRowLastColumn="0" w:lastRowFirstColumn="0" w:lastRowLastColumn="0"/>
              <w:rPr>
                <w:szCs w:val="22"/>
              </w:rPr>
            </w:pPr>
            <w:r w:rsidRPr="00293605">
              <w:rPr>
                <w:szCs w:val="22"/>
              </w:rPr>
              <w:t xml:space="preserve">Curate a chronological playlist of Australian songs that reflect key moments in your personal life (for example, childhood, cultural discovery, moving towns). For each song, write or present a short reflection explaining how it connects to your evolving perspective of Australia and how music has </w:t>
            </w:r>
            <w:r w:rsidRPr="00293605">
              <w:rPr>
                <w:szCs w:val="22"/>
              </w:rPr>
              <w:lastRenderedPageBreak/>
              <w:t>helped shape that view.</w:t>
            </w:r>
          </w:p>
        </w:tc>
      </w:tr>
    </w:tbl>
    <w:p w14:paraId="28A5FA6B" w14:textId="1C46AA1E" w:rsidR="00052EEF" w:rsidRDefault="00052EEF" w:rsidP="00052EEF">
      <w:pPr>
        <w:pStyle w:val="Heading2"/>
      </w:pPr>
      <w:bookmarkStart w:id="35" w:name="_Toc207874173"/>
      <w:r>
        <w:lastRenderedPageBreak/>
        <w:t xml:space="preserve">Activity 5.2 – </w:t>
      </w:r>
      <w:r w:rsidR="00293605">
        <w:t>d</w:t>
      </w:r>
      <w:r>
        <w:t>epth study – project proposal and planner</w:t>
      </w:r>
      <w:bookmarkEnd w:id="35"/>
    </w:p>
    <w:p w14:paraId="7ED3C343" w14:textId="3C994C1D" w:rsidR="00052EEF" w:rsidRDefault="00875804" w:rsidP="00293605">
      <w:pPr>
        <w:pStyle w:val="Heading3"/>
      </w:pPr>
      <w:bookmarkStart w:id="36" w:name="_Toc207874174"/>
      <w:r>
        <w:t>Why a project proposal?</w:t>
      </w:r>
      <w:bookmarkEnd w:id="36"/>
    </w:p>
    <w:p w14:paraId="67AA29AD" w14:textId="4C18AE00" w:rsidR="00875804" w:rsidRDefault="00875804" w:rsidP="00F02F46">
      <w:r>
        <w:t>The project proposal in the Stage 5</w:t>
      </w:r>
      <w:r w:rsidR="00596542">
        <w:t xml:space="preserve"> student booklet – </w:t>
      </w:r>
      <w:r w:rsidR="00F02F46">
        <w:t>d</w:t>
      </w:r>
      <w:r w:rsidR="00021892">
        <w:t>epth study</w:t>
      </w:r>
      <w:r w:rsidR="00A9790F">
        <w:t xml:space="preserve"> </w:t>
      </w:r>
      <w:r w:rsidR="003F0A52">
        <w:t xml:space="preserve">is designed to assist students in focusing their thoughts and giving </w:t>
      </w:r>
      <w:r w:rsidR="00C27441">
        <w:t xml:space="preserve">commitment to </w:t>
      </w:r>
      <w:r w:rsidR="00A3140C">
        <w:t>their pro</w:t>
      </w:r>
      <w:r w:rsidR="007D2592">
        <w:t>duct development.</w:t>
      </w:r>
    </w:p>
    <w:p w14:paraId="4DB541E7" w14:textId="747F6E1A" w:rsidR="333B76F8" w:rsidRPr="00293605" w:rsidRDefault="333B76F8" w:rsidP="00293605">
      <w:pPr>
        <w:pStyle w:val="Heading3"/>
      </w:pPr>
      <w:bookmarkStart w:id="37" w:name="_Toc207874175"/>
      <w:r w:rsidRPr="00293605">
        <w:t>Depth study proposal examples</w:t>
      </w:r>
      <w:bookmarkEnd w:id="37"/>
    </w:p>
    <w:p w14:paraId="2A758CCA" w14:textId="2B11A045" w:rsidR="00293605" w:rsidRDefault="00293605" w:rsidP="00D61F1C">
      <w:pPr>
        <w:pStyle w:val="Caption"/>
      </w:pPr>
      <w:r>
        <w:t xml:space="preserve">Table </w:t>
      </w:r>
      <w:r>
        <w:fldChar w:fldCharType="begin"/>
      </w:r>
      <w:r>
        <w:instrText xml:space="preserve"> SEQ Table \* ARABIC </w:instrText>
      </w:r>
      <w:r>
        <w:fldChar w:fldCharType="separate"/>
      </w:r>
      <w:r w:rsidR="00FC7AE7">
        <w:rPr>
          <w:noProof/>
        </w:rPr>
        <w:t>8</w:t>
      </w:r>
      <w:r>
        <w:fldChar w:fldCharType="end"/>
      </w:r>
      <w:r>
        <w:t xml:space="preserve"> – depth study proposal example 1</w:t>
      </w:r>
    </w:p>
    <w:tbl>
      <w:tblPr>
        <w:tblStyle w:val="Tableheader"/>
        <w:tblW w:w="9630" w:type="dxa"/>
        <w:tblLayout w:type="fixed"/>
        <w:tblLook w:val="0620" w:firstRow="1" w:lastRow="0" w:firstColumn="0" w:lastColumn="0" w:noHBand="1" w:noVBand="1"/>
        <w:tblDescription w:val="A completed depth study proposal to be used an an example."/>
      </w:tblPr>
      <w:tblGrid>
        <w:gridCol w:w="9630"/>
      </w:tblGrid>
      <w:tr w:rsidR="027E591F" w14:paraId="2BD67D31" w14:textId="77777777" w:rsidTr="003663A1">
        <w:trPr>
          <w:cnfStyle w:val="100000000000" w:firstRow="1" w:lastRow="0" w:firstColumn="0" w:lastColumn="0" w:oddVBand="0" w:evenVBand="0" w:oddHBand="0" w:evenHBand="0" w:firstRowFirstColumn="0" w:firstRowLastColumn="0" w:lastRowFirstColumn="0" w:lastRowLastColumn="0"/>
          <w:trHeight w:val="300"/>
        </w:trPr>
        <w:tc>
          <w:tcPr>
            <w:tcW w:w="0" w:type="dxa"/>
          </w:tcPr>
          <w:p w14:paraId="04D0197E" w14:textId="45D04283" w:rsidR="027E591F" w:rsidRDefault="027E591F" w:rsidP="027E591F">
            <w:r w:rsidRPr="027E591F">
              <w:rPr>
                <w:rFonts w:eastAsia="Arial"/>
                <w:szCs w:val="22"/>
              </w:rPr>
              <w:t>Name</w:t>
            </w:r>
            <w:r w:rsidR="003663A1">
              <w:rPr>
                <w:rFonts w:eastAsia="Arial"/>
                <w:szCs w:val="22"/>
              </w:rPr>
              <w:t>:</w:t>
            </w:r>
          </w:p>
        </w:tc>
      </w:tr>
      <w:tr w:rsidR="027E591F" w14:paraId="365D0F71" w14:textId="77777777" w:rsidTr="003663A1">
        <w:trPr>
          <w:trHeight w:val="2910"/>
        </w:trPr>
        <w:tc>
          <w:tcPr>
            <w:tcW w:w="0" w:type="dxa"/>
          </w:tcPr>
          <w:p w14:paraId="43D911E9" w14:textId="3C8F13D0" w:rsidR="027E591F" w:rsidRDefault="027E591F" w:rsidP="027E591F">
            <w:pPr>
              <w:rPr>
                <w:rStyle w:val="Strong"/>
                <w:b w:val="0"/>
                <w:bCs w:val="0"/>
              </w:rPr>
            </w:pPr>
            <w:r w:rsidRPr="027E591F">
              <w:rPr>
                <w:rStyle w:val="Strong"/>
              </w:rPr>
              <w:t>Outline the proposed product (what are you going to create?)</w:t>
            </w:r>
          </w:p>
          <w:p w14:paraId="4452980B" w14:textId="2D8F3536" w:rsidR="027E591F" w:rsidRDefault="027E591F" w:rsidP="009469A6">
            <w:pPr>
              <w:rPr>
                <w:b/>
                <w:bCs/>
              </w:rPr>
            </w:pPr>
            <w:r>
              <w:t>An original song that blends elements of contemporary pop with traditional Chinese instruments and/or scales to express my personal identity with Chinese Australians. The lyrics will reflect the theme of mixing traditional with contemporary cultural expectations.</w:t>
            </w:r>
          </w:p>
          <w:p w14:paraId="171B8B45" w14:textId="34EC7562" w:rsidR="027E591F" w:rsidRDefault="027E591F" w:rsidP="009469A6">
            <w:pPr>
              <w:rPr>
                <w:b/>
                <w:bCs/>
              </w:rPr>
            </w:pPr>
            <w:r>
              <w:t>I will submit this song as a recording and with an annotated lyric sheet showing musical decisions.</w:t>
            </w:r>
          </w:p>
        </w:tc>
      </w:tr>
      <w:tr w:rsidR="027E591F" w14:paraId="45A1A1B0" w14:textId="77777777" w:rsidTr="003663A1">
        <w:trPr>
          <w:trHeight w:val="300"/>
        </w:trPr>
        <w:tc>
          <w:tcPr>
            <w:tcW w:w="0" w:type="dxa"/>
          </w:tcPr>
          <w:p w14:paraId="08CD2674" w14:textId="757B1001" w:rsidR="027E591F" w:rsidRDefault="027E591F" w:rsidP="027E591F">
            <w:pPr>
              <w:rPr>
                <w:rStyle w:val="Strong"/>
                <w:b w:val="0"/>
                <w:bCs w:val="0"/>
              </w:rPr>
            </w:pPr>
            <w:r w:rsidRPr="027E591F">
              <w:rPr>
                <w:rStyle w:val="Strong"/>
              </w:rPr>
              <w:t>What is the focus area of my product? (circle one or more)</w:t>
            </w:r>
          </w:p>
          <w:p w14:paraId="77263A5D" w14:textId="77777777" w:rsidR="00811485" w:rsidRDefault="00811485" w:rsidP="027E591F">
            <w:r w:rsidRPr="00811485">
              <w:rPr>
                <w:noProof/>
              </w:rPr>
              <w:drawing>
                <wp:inline distT="0" distB="0" distL="0" distR="0" wp14:anchorId="03C6AE73" wp14:editId="7BF6AC6A">
                  <wp:extent cx="2776969" cy="329878"/>
                  <wp:effectExtent l="0" t="0" r="4445" b="0"/>
                  <wp:docPr id="1951094095" name="Picture 1" descr="Focus areas of: Performing, Listening and Composing, with Composing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094095" name="Picture 1" descr="Focus areas of: Performing, Listening and Composing, with Composing circled in red."/>
                          <pic:cNvPicPr/>
                        </pic:nvPicPr>
                        <pic:blipFill>
                          <a:blip r:embed="rId74"/>
                          <a:stretch>
                            <a:fillRect/>
                          </a:stretch>
                        </pic:blipFill>
                        <pic:spPr>
                          <a:xfrm>
                            <a:off x="0" y="0"/>
                            <a:ext cx="2906496" cy="345265"/>
                          </a:xfrm>
                          <a:prstGeom prst="rect">
                            <a:avLst/>
                          </a:prstGeom>
                        </pic:spPr>
                      </pic:pic>
                    </a:graphicData>
                  </a:graphic>
                </wp:inline>
              </w:drawing>
            </w:r>
            <w:r w:rsidRPr="00811485">
              <w:t xml:space="preserve"> </w:t>
            </w:r>
          </w:p>
          <w:p w14:paraId="701D8D4F" w14:textId="19C4E825" w:rsidR="027E591F" w:rsidRDefault="00CB5B1A" w:rsidP="027E591F">
            <w:pPr>
              <w:rPr>
                <w:b/>
                <w:bCs/>
              </w:rPr>
            </w:pPr>
            <w:r>
              <w:t>C</w:t>
            </w:r>
            <w:r w:rsidR="027E591F">
              <w:t>ombination of 2</w:t>
            </w:r>
            <w:r w:rsidR="009D19EF">
              <w:t>–3</w:t>
            </w:r>
            <w:r w:rsidR="027E591F">
              <w:t xml:space="preserve"> focus areas:</w:t>
            </w:r>
            <w:r w:rsidR="0E836B0B">
              <w:t xml:space="preserve"> </w:t>
            </w:r>
            <w:r w:rsidR="027E591F">
              <w:t>1.</w:t>
            </w:r>
            <w:r>
              <w:tab/>
            </w:r>
            <w:r w:rsidR="00293605">
              <w:rPr>
                <w:b/>
                <w:bCs/>
              </w:rPr>
              <w:tab/>
            </w:r>
            <w:r>
              <w:rPr>
                <w:b/>
                <w:bCs/>
              </w:rPr>
              <w:tab/>
            </w:r>
            <w:r w:rsidR="027E591F">
              <w:t>2.</w:t>
            </w:r>
            <w:r w:rsidR="009D19EF">
              <w:tab/>
            </w:r>
            <w:r w:rsidR="009D19EF">
              <w:tab/>
              <w:t>3.</w:t>
            </w:r>
          </w:p>
        </w:tc>
      </w:tr>
      <w:tr w:rsidR="027E591F" w14:paraId="62F99A22" w14:textId="77777777" w:rsidTr="003663A1">
        <w:trPr>
          <w:trHeight w:val="6000"/>
        </w:trPr>
        <w:tc>
          <w:tcPr>
            <w:tcW w:w="0" w:type="dxa"/>
          </w:tcPr>
          <w:p w14:paraId="2F82CB42" w14:textId="2713056F" w:rsidR="027E591F" w:rsidRPr="00811485" w:rsidRDefault="027E591F" w:rsidP="027E591F">
            <w:pPr>
              <w:rPr>
                <w:rStyle w:val="Strong"/>
              </w:rPr>
            </w:pPr>
            <w:r w:rsidRPr="00811485">
              <w:rPr>
                <w:rStyle w:val="Strong"/>
              </w:rPr>
              <w:lastRenderedPageBreak/>
              <w:t>What skills/knowledge will I need?</w:t>
            </w:r>
          </w:p>
          <w:p w14:paraId="6ACD5EAA" w14:textId="72C2E67B" w:rsidR="027E591F" w:rsidRDefault="027E591F" w:rsidP="027E591F">
            <w:pPr>
              <w:spacing w:before="0" w:after="0"/>
              <w:rPr>
                <w:rFonts w:eastAsia="Arial"/>
                <w:b/>
                <w:bCs/>
                <w:szCs w:val="22"/>
              </w:rPr>
            </w:pPr>
            <w:r w:rsidRPr="027E591F">
              <w:rPr>
                <w:rFonts w:eastAsia="Arial"/>
                <w:szCs w:val="22"/>
              </w:rPr>
              <w:t xml:space="preserve">1. An understanding of contemporary pop music: </w:t>
            </w:r>
          </w:p>
          <w:p w14:paraId="50779A07" w14:textId="7D438012" w:rsidR="027E591F" w:rsidRPr="00E2336A" w:rsidRDefault="027E591F" w:rsidP="004A3F4F">
            <w:pPr>
              <w:pStyle w:val="ListNumber2"/>
              <w:numPr>
                <w:ilvl w:val="0"/>
                <w:numId w:val="26"/>
              </w:numPr>
              <w:rPr>
                <w:b/>
                <w:bCs/>
              </w:rPr>
            </w:pPr>
            <w:r w:rsidRPr="027E591F">
              <w:t>Structure – intro, verse, chorus, bridge and so on</w:t>
            </w:r>
          </w:p>
          <w:p w14:paraId="19C01FEF" w14:textId="0C517A5F" w:rsidR="027E591F" w:rsidRDefault="027E591F" w:rsidP="00E2336A">
            <w:pPr>
              <w:pStyle w:val="ListNumber2"/>
              <w:rPr>
                <w:b/>
                <w:bCs/>
              </w:rPr>
            </w:pPr>
            <w:r w:rsidRPr="027E591F">
              <w:t>Chords and harmony – common pop chord progressions like I IV vi IV</w:t>
            </w:r>
          </w:p>
          <w:p w14:paraId="3C452509" w14:textId="6947EAF5" w:rsidR="027E591F" w:rsidRDefault="027E591F" w:rsidP="00E2336A">
            <w:pPr>
              <w:pStyle w:val="ListNumber2"/>
              <w:rPr>
                <w:b/>
                <w:bCs/>
              </w:rPr>
            </w:pPr>
            <w:r w:rsidRPr="027E591F">
              <w:t>Melody – writing catchy, singable lines</w:t>
            </w:r>
          </w:p>
          <w:p w14:paraId="60D61CCF" w14:textId="120D8822" w:rsidR="027E591F" w:rsidRDefault="027E591F" w:rsidP="00E2336A">
            <w:pPr>
              <w:pStyle w:val="ListNumber2"/>
              <w:rPr>
                <w:b/>
                <w:bCs/>
              </w:rPr>
            </w:pPr>
            <w:r w:rsidRPr="027E591F">
              <w:t>Duration – understand typical pop beats and patterns</w:t>
            </w:r>
          </w:p>
          <w:p w14:paraId="0EFD7D8E" w14:textId="31A18520" w:rsidR="027E591F" w:rsidRDefault="027E591F" w:rsidP="027E591F">
            <w:pPr>
              <w:spacing w:before="0" w:after="0"/>
              <w:rPr>
                <w:rFonts w:eastAsia="Arial"/>
                <w:b/>
                <w:bCs/>
                <w:szCs w:val="22"/>
              </w:rPr>
            </w:pPr>
            <w:r w:rsidRPr="027E591F">
              <w:rPr>
                <w:rFonts w:eastAsia="Arial"/>
                <w:szCs w:val="22"/>
              </w:rPr>
              <w:t>2. Traditional Chinese musical elements:</w:t>
            </w:r>
          </w:p>
          <w:p w14:paraId="5DC8BDB9" w14:textId="18304FFD" w:rsidR="027E591F" w:rsidRPr="00E2336A" w:rsidRDefault="027E591F" w:rsidP="004A3F4F">
            <w:pPr>
              <w:pStyle w:val="ListNumber2"/>
              <w:numPr>
                <w:ilvl w:val="0"/>
                <w:numId w:val="27"/>
              </w:numPr>
              <w:rPr>
                <w:b/>
                <w:bCs/>
              </w:rPr>
            </w:pPr>
            <w:r w:rsidRPr="027E591F">
              <w:t>Instruments – know how the sound is made and what timbre they produce</w:t>
            </w:r>
          </w:p>
          <w:p w14:paraId="06AEE3D5" w14:textId="3EF57E08" w:rsidR="027E591F" w:rsidRDefault="027E591F" w:rsidP="00E2336A">
            <w:pPr>
              <w:pStyle w:val="ListNumber2"/>
              <w:rPr>
                <w:b/>
                <w:bCs/>
              </w:rPr>
            </w:pPr>
            <w:r w:rsidRPr="027E591F">
              <w:t>Scales and modes – pentatonic scale, heptatonic modes</w:t>
            </w:r>
          </w:p>
          <w:p w14:paraId="4B0C663E" w14:textId="46B128FA" w:rsidR="027E591F" w:rsidRDefault="027E591F" w:rsidP="00E2336A">
            <w:pPr>
              <w:pStyle w:val="ListNumber2"/>
              <w:rPr>
                <w:b/>
                <w:bCs/>
              </w:rPr>
            </w:pPr>
            <w:r w:rsidRPr="027E591F">
              <w:t xml:space="preserve">Texture and ornamentation typical to Chinese music </w:t>
            </w:r>
          </w:p>
          <w:p w14:paraId="2ABD4EF7" w14:textId="08FEF697" w:rsidR="027E591F" w:rsidRDefault="027E591F" w:rsidP="027E591F">
            <w:pPr>
              <w:spacing w:before="0" w:after="0"/>
              <w:rPr>
                <w:rFonts w:eastAsia="Arial"/>
                <w:b/>
                <w:bCs/>
                <w:szCs w:val="22"/>
              </w:rPr>
            </w:pPr>
            <w:r w:rsidRPr="027E591F">
              <w:rPr>
                <w:rFonts w:eastAsia="Arial"/>
                <w:szCs w:val="22"/>
              </w:rPr>
              <w:t>3. Lyric writing and cultural expression:</w:t>
            </w:r>
          </w:p>
          <w:p w14:paraId="004843D1" w14:textId="0A05FB7B" w:rsidR="027E591F" w:rsidRPr="00E2336A" w:rsidRDefault="027E591F" w:rsidP="004A3F4F">
            <w:pPr>
              <w:pStyle w:val="ListNumber2"/>
              <w:numPr>
                <w:ilvl w:val="0"/>
                <w:numId w:val="28"/>
              </w:numPr>
              <w:rPr>
                <w:b/>
                <w:bCs/>
              </w:rPr>
            </w:pPr>
            <w:r w:rsidRPr="027E591F">
              <w:t>Express personal identity and hybrid culture. For example, balancing family traditions with modern Australian life</w:t>
            </w:r>
          </w:p>
          <w:p w14:paraId="3C232708" w14:textId="433396C4" w:rsidR="027E591F" w:rsidRDefault="027E591F" w:rsidP="00E2336A">
            <w:pPr>
              <w:pStyle w:val="ListNumber2"/>
              <w:rPr>
                <w:b/>
                <w:bCs/>
              </w:rPr>
            </w:pPr>
            <w:r w:rsidRPr="027E591F">
              <w:t>Skills in writing reflective, emotive, or narrative lyrics</w:t>
            </w:r>
          </w:p>
          <w:p w14:paraId="4571E3ED" w14:textId="4776423B" w:rsidR="027E591F" w:rsidRDefault="027E591F" w:rsidP="00E2336A">
            <w:pPr>
              <w:pStyle w:val="ListNumber2"/>
              <w:rPr>
                <w:b/>
                <w:bCs/>
              </w:rPr>
            </w:pPr>
            <w:r w:rsidRPr="027E591F">
              <w:t>Awareness of tone and language choice to respectfully represent my cultural background</w:t>
            </w:r>
          </w:p>
          <w:p w14:paraId="7E5062C9" w14:textId="6E2FFDA4" w:rsidR="027E591F" w:rsidRDefault="027E591F" w:rsidP="027E591F">
            <w:pPr>
              <w:spacing w:before="0" w:after="0"/>
              <w:rPr>
                <w:rFonts w:eastAsia="Arial"/>
                <w:b/>
                <w:bCs/>
                <w:szCs w:val="22"/>
              </w:rPr>
            </w:pPr>
            <w:r w:rsidRPr="027E591F">
              <w:rPr>
                <w:rFonts w:eastAsia="Arial"/>
                <w:szCs w:val="22"/>
              </w:rPr>
              <w:t>4. Recording techniques:</w:t>
            </w:r>
          </w:p>
          <w:p w14:paraId="4BBC523C" w14:textId="31E00464" w:rsidR="027E591F" w:rsidRPr="00E2336A" w:rsidRDefault="027E591F" w:rsidP="004A3F4F">
            <w:pPr>
              <w:pStyle w:val="ListNumber2"/>
              <w:numPr>
                <w:ilvl w:val="0"/>
                <w:numId w:val="29"/>
              </w:numPr>
              <w:rPr>
                <w:b/>
                <w:bCs/>
              </w:rPr>
            </w:pPr>
            <w:r w:rsidRPr="027E591F">
              <w:t>Layering vocals or instruments using MIDI or loops</w:t>
            </w:r>
          </w:p>
          <w:p w14:paraId="12ED13A2" w14:textId="7B2CBF01" w:rsidR="027E591F" w:rsidRDefault="027E591F" w:rsidP="00E2336A">
            <w:pPr>
              <w:pStyle w:val="ListNumber2"/>
              <w:rPr>
                <w:b/>
                <w:bCs/>
              </w:rPr>
            </w:pPr>
            <w:r w:rsidRPr="027E591F">
              <w:t>DAW (Digital Audio Workstation)</w:t>
            </w:r>
          </w:p>
          <w:p w14:paraId="0693462C" w14:textId="77777777" w:rsidR="027E591F" w:rsidRPr="00E71790" w:rsidRDefault="027E591F" w:rsidP="00E2336A">
            <w:pPr>
              <w:pStyle w:val="ListNumber2"/>
              <w:rPr>
                <w:rStyle w:val="Strong"/>
              </w:rPr>
            </w:pPr>
            <w:r w:rsidRPr="027E591F">
              <w:t>Recording live sound using software on computer or phone</w:t>
            </w:r>
          </w:p>
          <w:p w14:paraId="3270E763" w14:textId="41A35229" w:rsidR="00E71790" w:rsidRDefault="00E71790" w:rsidP="00E71790">
            <w:pPr>
              <w:spacing w:before="0" w:after="0"/>
              <w:ind w:left="567"/>
            </w:pPr>
          </w:p>
        </w:tc>
      </w:tr>
      <w:tr w:rsidR="027E591F" w14:paraId="527BA2EA" w14:textId="77777777" w:rsidTr="003663A1">
        <w:trPr>
          <w:trHeight w:val="300"/>
        </w:trPr>
        <w:tc>
          <w:tcPr>
            <w:tcW w:w="0" w:type="dxa"/>
          </w:tcPr>
          <w:p w14:paraId="0E10A26C" w14:textId="75090A2C" w:rsidR="027E591F" w:rsidRDefault="027E591F" w:rsidP="027E591F">
            <w:pPr>
              <w:rPr>
                <w:rStyle w:val="Strong"/>
                <w:b w:val="0"/>
                <w:bCs w:val="0"/>
              </w:rPr>
            </w:pPr>
            <w:r w:rsidRPr="027E591F">
              <w:rPr>
                <w:rStyle w:val="Strong"/>
              </w:rPr>
              <w:t>What research will I need to complete?</w:t>
            </w:r>
          </w:p>
          <w:p w14:paraId="51E11959" w14:textId="115E08A7" w:rsidR="027E591F" w:rsidRDefault="027E591F" w:rsidP="027E591F">
            <w:r w:rsidRPr="027E591F">
              <w:rPr>
                <w:rFonts w:eastAsia="Arial"/>
                <w:szCs w:val="22"/>
              </w:rPr>
              <w:t xml:space="preserve">I will need to research contemporary music structures and Chinese scales and modes. I will ask </w:t>
            </w:r>
            <w:r w:rsidRPr="027E591F">
              <w:rPr>
                <w:rFonts w:eastAsia="Arial"/>
                <w:szCs w:val="22"/>
              </w:rPr>
              <w:lastRenderedPageBreak/>
              <w:t>my parents and grandparents about cultural traditions that are important to them so I can reflect that in the lyrics. I will need to research how I am going to record, especially knowing that I only have 6 lessons to get it written and recorded.</w:t>
            </w:r>
          </w:p>
        </w:tc>
      </w:tr>
      <w:tr w:rsidR="027E591F" w14:paraId="08D49471" w14:textId="77777777" w:rsidTr="003663A1">
        <w:trPr>
          <w:trHeight w:val="300"/>
        </w:trPr>
        <w:tc>
          <w:tcPr>
            <w:tcW w:w="0" w:type="dxa"/>
          </w:tcPr>
          <w:p w14:paraId="71342850" w14:textId="69496598" w:rsidR="027E591F" w:rsidRDefault="027E591F" w:rsidP="027E591F">
            <w:pPr>
              <w:rPr>
                <w:rStyle w:val="Strong"/>
                <w:b w:val="0"/>
                <w:bCs w:val="0"/>
              </w:rPr>
            </w:pPr>
            <w:r w:rsidRPr="027E591F">
              <w:rPr>
                <w:rStyle w:val="Strong"/>
              </w:rPr>
              <w:lastRenderedPageBreak/>
              <w:t>Will I be collaborating with others (list names) or working solo?</w:t>
            </w:r>
          </w:p>
          <w:p w14:paraId="17D678DE" w14:textId="71C38DCB" w:rsidR="027E591F" w:rsidRDefault="027E591F" w:rsidP="027E591F">
            <w:r w:rsidRPr="027E591F">
              <w:rPr>
                <w:rFonts w:eastAsia="Arial"/>
                <w:szCs w:val="22"/>
              </w:rPr>
              <w:t>I will be working solo</w:t>
            </w:r>
            <w:r w:rsidR="00E71790">
              <w:rPr>
                <w:rFonts w:eastAsia="Arial"/>
                <w:szCs w:val="22"/>
              </w:rPr>
              <w:t>.</w:t>
            </w:r>
          </w:p>
        </w:tc>
      </w:tr>
    </w:tbl>
    <w:p w14:paraId="1BDDC6B4" w14:textId="77777777" w:rsidR="00480C59" w:rsidRPr="009469A6" w:rsidRDefault="00480C59" w:rsidP="009469A6">
      <w:r w:rsidRPr="009469A6">
        <w:br w:type="page"/>
      </w:r>
    </w:p>
    <w:p w14:paraId="57C1F8DC" w14:textId="7295E933" w:rsidR="009469A6" w:rsidRDefault="009469A6" w:rsidP="009469A6">
      <w:pPr>
        <w:pStyle w:val="Caption"/>
      </w:pPr>
      <w:r>
        <w:lastRenderedPageBreak/>
        <w:t xml:space="preserve">Table </w:t>
      </w:r>
      <w:r>
        <w:fldChar w:fldCharType="begin"/>
      </w:r>
      <w:r>
        <w:instrText xml:space="preserve"> SEQ Table \* ARABIC </w:instrText>
      </w:r>
      <w:r>
        <w:fldChar w:fldCharType="separate"/>
      </w:r>
      <w:r w:rsidR="00FC7AE7">
        <w:rPr>
          <w:noProof/>
        </w:rPr>
        <w:t>9</w:t>
      </w:r>
      <w:r>
        <w:fldChar w:fldCharType="end"/>
      </w:r>
      <w:r>
        <w:t xml:space="preserve"> – </w:t>
      </w:r>
      <w:r w:rsidR="00E71790">
        <w:t>d</w:t>
      </w:r>
      <w:r>
        <w:t>epth study proposal example 2</w:t>
      </w:r>
    </w:p>
    <w:tbl>
      <w:tblPr>
        <w:tblStyle w:val="Tableheader"/>
        <w:tblW w:w="9630" w:type="dxa"/>
        <w:tblLayout w:type="fixed"/>
        <w:tblLook w:val="06A0" w:firstRow="1" w:lastRow="0" w:firstColumn="1" w:lastColumn="0" w:noHBand="1" w:noVBand="1"/>
        <w:tblDescription w:val="A completed depth study proposal example."/>
      </w:tblPr>
      <w:tblGrid>
        <w:gridCol w:w="9630"/>
      </w:tblGrid>
      <w:tr w:rsidR="027E591F" w14:paraId="0CF4E6AE" w14:textId="77777777" w:rsidTr="003663A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30" w:type="dxa"/>
          </w:tcPr>
          <w:p w14:paraId="6DC61D9A" w14:textId="6F0D2334" w:rsidR="027E591F" w:rsidRDefault="027E591F" w:rsidP="007F1D2F">
            <w:pPr>
              <w:spacing w:before="120"/>
            </w:pPr>
            <w:r w:rsidRPr="027E591F">
              <w:rPr>
                <w:rFonts w:eastAsia="Arial"/>
                <w:szCs w:val="22"/>
              </w:rPr>
              <w:t>Name</w:t>
            </w:r>
            <w:r w:rsidR="003663A1">
              <w:rPr>
                <w:rFonts w:eastAsia="Arial"/>
                <w:szCs w:val="22"/>
              </w:rPr>
              <w:t>:</w:t>
            </w:r>
          </w:p>
        </w:tc>
      </w:tr>
      <w:tr w:rsidR="027E591F" w14:paraId="25D6C17B" w14:textId="77777777" w:rsidTr="003663A1">
        <w:trPr>
          <w:trHeight w:val="2910"/>
        </w:trPr>
        <w:tc>
          <w:tcPr>
            <w:cnfStyle w:val="001000000000" w:firstRow="0" w:lastRow="0" w:firstColumn="1" w:lastColumn="0" w:oddVBand="0" w:evenVBand="0" w:oddHBand="0" w:evenHBand="0" w:firstRowFirstColumn="0" w:firstRowLastColumn="0" w:lastRowFirstColumn="0" w:lastRowLastColumn="0"/>
            <w:tcW w:w="9630" w:type="dxa"/>
          </w:tcPr>
          <w:p w14:paraId="6FF506C6" w14:textId="3C8F13D0" w:rsidR="027E591F" w:rsidRPr="001203D9" w:rsidRDefault="027E591F" w:rsidP="027E591F">
            <w:pPr>
              <w:rPr>
                <w:rStyle w:val="Strong"/>
                <w:b/>
                <w:bCs w:val="0"/>
              </w:rPr>
            </w:pPr>
            <w:r w:rsidRPr="001203D9">
              <w:rPr>
                <w:rStyle w:val="Strong"/>
                <w:b/>
              </w:rPr>
              <w:t>Outline the proposed product (what are you going to create?)</w:t>
            </w:r>
          </w:p>
          <w:p w14:paraId="3180C4ED" w14:textId="35EBA1F0" w:rsidR="027E591F" w:rsidRDefault="001155B1" w:rsidP="027E591F">
            <w:pPr>
              <w:rPr>
                <w:b w:val="0"/>
                <w:bCs/>
                <w:highlight w:val="yellow"/>
              </w:rPr>
            </w:pPr>
            <w:r w:rsidRPr="001203D9">
              <w:rPr>
                <w:b w:val="0"/>
              </w:rPr>
              <w:t>A written critique that explores how Australian identity</w:t>
            </w:r>
            <w:r w:rsidR="00B10ECC" w:rsidRPr="001203D9">
              <w:rPr>
                <w:b w:val="0"/>
              </w:rPr>
              <w:t xml:space="preserve"> and </w:t>
            </w:r>
            <w:r w:rsidR="000F5443">
              <w:rPr>
                <w:b w:val="0"/>
              </w:rPr>
              <w:t>our</w:t>
            </w:r>
            <w:r w:rsidR="00B10ECC" w:rsidRPr="001203D9">
              <w:rPr>
                <w:b w:val="0"/>
              </w:rPr>
              <w:t xml:space="preserve"> personal perspective</w:t>
            </w:r>
            <w:r w:rsidR="000F5443">
              <w:rPr>
                <w:b w:val="0"/>
              </w:rPr>
              <w:t>s</w:t>
            </w:r>
            <w:r w:rsidR="00B10ECC" w:rsidRPr="001203D9">
              <w:rPr>
                <w:b w:val="0"/>
              </w:rPr>
              <w:t xml:space="preserve"> influence music. </w:t>
            </w:r>
            <w:r w:rsidR="000F5443">
              <w:rPr>
                <w:b w:val="0"/>
              </w:rPr>
              <w:t>Our</w:t>
            </w:r>
            <w:r w:rsidR="00B10ECC" w:rsidRPr="001203D9">
              <w:rPr>
                <w:b w:val="0"/>
              </w:rPr>
              <w:t xml:space="preserve"> critique will analyse </w:t>
            </w:r>
            <w:r w:rsidR="000F5443">
              <w:rPr>
                <w:b w:val="0"/>
              </w:rPr>
              <w:t>2</w:t>
            </w:r>
            <w:r w:rsidR="00B10ECC" w:rsidRPr="001203D9">
              <w:rPr>
                <w:b w:val="0"/>
              </w:rPr>
              <w:t xml:space="preserve"> or </w:t>
            </w:r>
            <w:r w:rsidR="000F5443">
              <w:rPr>
                <w:b w:val="0"/>
              </w:rPr>
              <w:t>3</w:t>
            </w:r>
            <w:r w:rsidR="00B10ECC" w:rsidRPr="001203D9">
              <w:rPr>
                <w:b w:val="0"/>
              </w:rPr>
              <w:t xml:space="preserve"> pieces of music that reflect different aspects of Australian culture – such as </w:t>
            </w:r>
            <w:r w:rsidR="00486753" w:rsidRPr="001203D9">
              <w:rPr>
                <w:b w:val="0"/>
              </w:rPr>
              <w:t xml:space="preserve">music of Aboriginal and Torres Strait Islander Peoples, migrant influences </w:t>
            </w:r>
            <w:r w:rsidR="001203D9" w:rsidRPr="001203D9">
              <w:rPr>
                <w:b w:val="0"/>
              </w:rPr>
              <w:t>and/</w:t>
            </w:r>
            <w:r w:rsidR="00486753" w:rsidRPr="001203D9">
              <w:rPr>
                <w:b w:val="0"/>
              </w:rPr>
              <w:t>or contemporary Australian artist</w:t>
            </w:r>
            <w:r w:rsidR="001203D9" w:rsidRPr="001203D9">
              <w:rPr>
                <w:b w:val="0"/>
              </w:rPr>
              <w:t>s.</w:t>
            </w:r>
            <w:r w:rsidR="000F5443">
              <w:rPr>
                <w:b w:val="0"/>
              </w:rPr>
              <w:t xml:space="preserve"> We</w:t>
            </w:r>
            <w:r w:rsidR="001203D9" w:rsidRPr="001203D9">
              <w:rPr>
                <w:b w:val="0"/>
              </w:rPr>
              <w:t xml:space="preserve"> will examine how these works express ideas that connect with </w:t>
            </w:r>
            <w:r w:rsidR="000F5443">
              <w:rPr>
                <w:b w:val="0"/>
              </w:rPr>
              <w:t>our</w:t>
            </w:r>
            <w:r w:rsidR="001203D9" w:rsidRPr="001203D9">
              <w:rPr>
                <w:b w:val="0"/>
              </w:rPr>
              <w:t xml:space="preserve"> view</w:t>
            </w:r>
            <w:r w:rsidR="000F5443">
              <w:rPr>
                <w:b w:val="0"/>
              </w:rPr>
              <w:t>s</w:t>
            </w:r>
            <w:r w:rsidR="001203D9" w:rsidRPr="001203D9">
              <w:rPr>
                <w:b w:val="0"/>
              </w:rPr>
              <w:t xml:space="preserve"> of what it means to be Australian, and how that shapes </w:t>
            </w:r>
            <w:r w:rsidR="000F5443">
              <w:rPr>
                <w:b w:val="0"/>
              </w:rPr>
              <w:t>our</w:t>
            </w:r>
            <w:r w:rsidR="001203D9" w:rsidRPr="001203D9">
              <w:rPr>
                <w:b w:val="0"/>
              </w:rPr>
              <w:t xml:space="preserve"> musical preferences.</w:t>
            </w:r>
          </w:p>
        </w:tc>
      </w:tr>
      <w:tr w:rsidR="027E591F" w14:paraId="5658249E" w14:textId="77777777" w:rsidTr="003663A1">
        <w:trPr>
          <w:trHeight w:val="300"/>
        </w:trPr>
        <w:tc>
          <w:tcPr>
            <w:cnfStyle w:val="001000000000" w:firstRow="0" w:lastRow="0" w:firstColumn="1" w:lastColumn="0" w:oddVBand="0" w:evenVBand="0" w:oddHBand="0" w:evenHBand="0" w:firstRowFirstColumn="0" w:firstRowLastColumn="0" w:lastRowFirstColumn="0" w:lastRowLastColumn="0"/>
            <w:tcW w:w="9630" w:type="dxa"/>
          </w:tcPr>
          <w:p w14:paraId="7D986746" w14:textId="5D2F5248" w:rsidR="027E591F" w:rsidRPr="001203D9" w:rsidRDefault="027E591F" w:rsidP="027E591F">
            <w:pPr>
              <w:rPr>
                <w:rStyle w:val="Strong"/>
                <w:b/>
                <w:bCs w:val="0"/>
              </w:rPr>
            </w:pPr>
            <w:r w:rsidRPr="001203D9">
              <w:rPr>
                <w:rStyle w:val="Strong"/>
                <w:b/>
              </w:rPr>
              <w:t xml:space="preserve">What is the focus area of my product? (circle one or more) </w:t>
            </w:r>
          </w:p>
          <w:p w14:paraId="2247B766" w14:textId="74B6BB93" w:rsidR="007F1D2F" w:rsidRDefault="00811485" w:rsidP="027E591F">
            <w:r w:rsidRPr="00811485">
              <w:rPr>
                <w:noProof/>
              </w:rPr>
              <w:drawing>
                <wp:inline distT="0" distB="0" distL="0" distR="0" wp14:anchorId="2146DE08" wp14:editId="6178C5D7">
                  <wp:extent cx="2604304" cy="294501"/>
                  <wp:effectExtent l="0" t="0" r="0" b="0"/>
                  <wp:docPr id="1789674176" name="Picture 1" descr="Focus areas of: Performing, Listening and Composing with Listening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674176" name="Picture 1" descr="Focus areas of: Performing, Listening and Composing with Listening circled in red."/>
                          <pic:cNvPicPr/>
                        </pic:nvPicPr>
                        <pic:blipFill>
                          <a:blip r:embed="rId75"/>
                          <a:stretch>
                            <a:fillRect/>
                          </a:stretch>
                        </pic:blipFill>
                        <pic:spPr>
                          <a:xfrm>
                            <a:off x="0" y="0"/>
                            <a:ext cx="2682928" cy="303392"/>
                          </a:xfrm>
                          <a:prstGeom prst="rect">
                            <a:avLst/>
                          </a:prstGeom>
                        </pic:spPr>
                      </pic:pic>
                    </a:graphicData>
                  </a:graphic>
                </wp:inline>
              </w:drawing>
            </w:r>
            <w:r w:rsidR="004A1085">
              <w:rPr>
                <w:b w:val="0"/>
              </w:rPr>
              <w:tab/>
            </w:r>
          </w:p>
          <w:p w14:paraId="1B700DFA" w14:textId="3E5FCFF2" w:rsidR="027E591F" w:rsidRDefault="007F1D2F" w:rsidP="027E591F">
            <w:pPr>
              <w:rPr>
                <w:b w:val="0"/>
                <w:bCs/>
                <w:highlight w:val="yellow"/>
              </w:rPr>
            </w:pPr>
            <w:r>
              <w:rPr>
                <w:b w:val="0"/>
              </w:rPr>
              <w:t>C</w:t>
            </w:r>
            <w:r w:rsidR="027E591F" w:rsidRPr="001203D9">
              <w:rPr>
                <w:b w:val="0"/>
              </w:rPr>
              <w:t>ombination of 2</w:t>
            </w:r>
            <w:r w:rsidR="009D19EF">
              <w:rPr>
                <w:b w:val="0"/>
              </w:rPr>
              <w:t>–3</w:t>
            </w:r>
            <w:r w:rsidR="027E591F" w:rsidRPr="001203D9">
              <w:rPr>
                <w:b w:val="0"/>
              </w:rPr>
              <w:t xml:space="preserve"> focus areas: 1.       </w:t>
            </w:r>
            <w:r>
              <w:rPr>
                <w:b w:val="0"/>
              </w:rPr>
              <w:tab/>
            </w:r>
            <w:r>
              <w:rPr>
                <w:b w:val="0"/>
              </w:rPr>
              <w:tab/>
            </w:r>
            <w:r w:rsidR="027E591F" w:rsidRPr="001203D9">
              <w:rPr>
                <w:b w:val="0"/>
              </w:rPr>
              <w:t xml:space="preserve">          2.</w:t>
            </w:r>
            <w:r w:rsidR="009D19EF">
              <w:rPr>
                <w:b w:val="0"/>
              </w:rPr>
              <w:tab/>
            </w:r>
            <w:r w:rsidR="009D19EF">
              <w:rPr>
                <w:b w:val="0"/>
              </w:rPr>
              <w:tab/>
              <w:t>3.</w:t>
            </w:r>
          </w:p>
        </w:tc>
      </w:tr>
      <w:tr w:rsidR="027E591F" w14:paraId="11BCA74A" w14:textId="77777777" w:rsidTr="003663A1">
        <w:trPr>
          <w:trHeight w:val="3166"/>
        </w:trPr>
        <w:tc>
          <w:tcPr>
            <w:cnfStyle w:val="001000000000" w:firstRow="0" w:lastRow="0" w:firstColumn="1" w:lastColumn="0" w:oddVBand="0" w:evenVBand="0" w:oddHBand="0" w:evenHBand="0" w:firstRowFirstColumn="0" w:firstRowLastColumn="0" w:lastRowFirstColumn="0" w:lastRowLastColumn="0"/>
            <w:tcW w:w="9630" w:type="dxa"/>
          </w:tcPr>
          <w:p w14:paraId="05C49F68" w14:textId="2713056F" w:rsidR="027E591F" w:rsidRPr="00115282" w:rsidRDefault="027E591F" w:rsidP="027E591F">
            <w:pPr>
              <w:rPr>
                <w:rFonts w:eastAsia="Arial"/>
                <w:szCs w:val="22"/>
              </w:rPr>
            </w:pPr>
            <w:r w:rsidRPr="00115282">
              <w:rPr>
                <w:rFonts w:eastAsia="Arial"/>
                <w:szCs w:val="22"/>
              </w:rPr>
              <w:t>What skills/knowledge will I need?</w:t>
            </w:r>
          </w:p>
          <w:p w14:paraId="62B083D7" w14:textId="77777777" w:rsidR="027E591F" w:rsidRPr="00115282" w:rsidRDefault="00C108B8" w:rsidP="004463B3">
            <w:pPr>
              <w:pStyle w:val="ListBullet"/>
              <w:spacing w:line="276" w:lineRule="auto"/>
            </w:pPr>
            <w:r w:rsidRPr="00115282">
              <w:rPr>
                <w:b w:val="0"/>
              </w:rPr>
              <w:t>Knowledge of the Elements of music</w:t>
            </w:r>
          </w:p>
          <w:p w14:paraId="286C0833" w14:textId="77777777" w:rsidR="00C108B8" w:rsidRPr="00115282" w:rsidRDefault="00C108B8" w:rsidP="004463B3">
            <w:pPr>
              <w:pStyle w:val="ListBullet"/>
              <w:spacing w:line="276" w:lineRule="auto"/>
            </w:pPr>
            <w:r w:rsidRPr="00115282">
              <w:rPr>
                <w:b w:val="0"/>
              </w:rPr>
              <w:t>Skills in musical analysis and critical writing</w:t>
            </w:r>
          </w:p>
          <w:p w14:paraId="22716E03" w14:textId="77777777" w:rsidR="00C108B8" w:rsidRDefault="00C108B8" w:rsidP="004463B3">
            <w:pPr>
              <w:pStyle w:val="ListBullet"/>
              <w:spacing w:line="276" w:lineRule="auto"/>
            </w:pPr>
            <w:r w:rsidRPr="00115282">
              <w:rPr>
                <w:b w:val="0"/>
              </w:rPr>
              <w:t>An understanding of how cultural identity can be expressed through music</w:t>
            </w:r>
          </w:p>
          <w:p w14:paraId="6269232A" w14:textId="2D8EE412" w:rsidR="00C108B8" w:rsidRPr="00BB3B7A" w:rsidRDefault="00115282" w:rsidP="004463B3">
            <w:pPr>
              <w:pStyle w:val="ListBullet"/>
              <w:spacing w:line="276" w:lineRule="auto"/>
            </w:pPr>
            <w:r w:rsidRPr="00115282">
              <w:rPr>
                <w:b w:val="0"/>
              </w:rPr>
              <w:t>The ability to connect my personal experiences and views with broader musical and cultura</w:t>
            </w:r>
            <w:r>
              <w:rPr>
                <w:b w:val="0"/>
              </w:rPr>
              <w:t>l</w:t>
            </w:r>
            <w:r w:rsidRPr="00115282">
              <w:rPr>
                <w:b w:val="0"/>
              </w:rPr>
              <w:t xml:space="preserve"> ideas</w:t>
            </w:r>
          </w:p>
        </w:tc>
      </w:tr>
      <w:tr w:rsidR="027E591F" w14:paraId="4791E2E1" w14:textId="77777777" w:rsidTr="003663A1">
        <w:trPr>
          <w:trHeight w:val="300"/>
        </w:trPr>
        <w:tc>
          <w:tcPr>
            <w:cnfStyle w:val="001000000000" w:firstRow="0" w:lastRow="0" w:firstColumn="1" w:lastColumn="0" w:oddVBand="0" w:evenVBand="0" w:oddHBand="0" w:evenHBand="0" w:firstRowFirstColumn="0" w:firstRowLastColumn="0" w:lastRowFirstColumn="0" w:lastRowLastColumn="0"/>
            <w:tcW w:w="9630" w:type="dxa"/>
          </w:tcPr>
          <w:p w14:paraId="63F7DBDB" w14:textId="75090A2C" w:rsidR="027E591F" w:rsidRPr="00EF14AD" w:rsidRDefault="027E591F" w:rsidP="004463B3">
            <w:pPr>
              <w:spacing w:line="276" w:lineRule="auto"/>
              <w:rPr>
                <w:rStyle w:val="Strong"/>
                <w:b/>
                <w:bCs w:val="0"/>
              </w:rPr>
            </w:pPr>
            <w:r w:rsidRPr="00EF14AD">
              <w:rPr>
                <w:rStyle w:val="Strong"/>
                <w:b/>
              </w:rPr>
              <w:t>What research will I need to complete?</w:t>
            </w:r>
          </w:p>
          <w:p w14:paraId="38C3B622" w14:textId="77777777" w:rsidR="027E591F" w:rsidRPr="00EF14AD" w:rsidRDefault="00BB3B7A" w:rsidP="004463B3">
            <w:pPr>
              <w:pStyle w:val="ListBullet"/>
              <w:spacing w:line="276" w:lineRule="auto"/>
            </w:pPr>
            <w:r w:rsidRPr="00EF14AD">
              <w:rPr>
                <w:b w:val="0"/>
              </w:rPr>
              <w:t>Background information on the pieces/artists I am critiquing</w:t>
            </w:r>
            <w:r w:rsidR="00EF14AD" w:rsidRPr="00EF14AD">
              <w:rPr>
                <w:b w:val="0"/>
              </w:rPr>
              <w:t xml:space="preserve"> (for example, context, style, influence)</w:t>
            </w:r>
          </w:p>
          <w:p w14:paraId="5F1F1A77" w14:textId="77777777" w:rsidR="00EF14AD" w:rsidRDefault="00EF14AD" w:rsidP="004463B3">
            <w:pPr>
              <w:pStyle w:val="ListBullet"/>
              <w:spacing w:line="276" w:lineRule="auto"/>
            </w:pPr>
            <w:r w:rsidRPr="00EF14AD">
              <w:rPr>
                <w:b w:val="0"/>
              </w:rPr>
              <w:t>How different aspects of Australian culture are reflected in music (for example, lyrics, sound, instrumentation)</w:t>
            </w:r>
          </w:p>
          <w:p w14:paraId="0577D9ED" w14:textId="58929E63" w:rsidR="00EF14AD" w:rsidRPr="00EF14AD" w:rsidRDefault="00EF14AD" w:rsidP="004463B3">
            <w:pPr>
              <w:pStyle w:val="ListBullet"/>
              <w:spacing w:line="276" w:lineRule="auto"/>
            </w:pPr>
            <w:r w:rsidRPr="00EF14AD">
              <w:rPr>
                <w:b w:val="0"/>
              </w:rPr>
              <w:t>Examples of how music has been used to explore identity, belonging or national themes in Australia</w:t>
            </w:r>
          </w:p>
        </w:tc>
      </w:tr>
      <w:tr w:rsidR="027E591F" w14:paraId="03B706F7" w14:textId="77777777" w:rsidTr="003663A1">
        <w:trPr>
          <w:trHeight w:val="300"/>
        </w:trPr>
        <w:tc>
          <w:tcPr>
            <w:cnfStyle w:val="001000000000" w:firstRow="0" w:lastRow="0" w:firstColumn="1" w:lastColumn="0" w:oddVBand="0" w:evenVBand="0" w:oddHBand="0" w:evenHBand="0" w:firstRowFirstColumn="0" w:firstRowLastColumn="0" w:lastRowFirstColumn="0" w:lastRowLastColumn="0"/>
            <w:tcW w:w="9630" w:type="dxa"/>
          </w:tcPr>
          <w:p w14:paraId="551865CE" w14:textId="69496598" w:rsidR="027E591F" w:rsidRPr="000F5443" w:rsidRDefault="027E591F" w:rsidP="027E591F">
            <w:pPr>
              <w:rPr>
                <w:rStyle w:val="Strong"/>
                <w:b/>
                <w:bCs w:val="0"/>
              </w:rPr>
            </w:pPr>
            <w:r w:rsidRPr="000F5443">
              <w:rPr>
                <w:rStyle w:val="Strong"/>
                <w:b/>
              </w:rPr>
              <w:t>Will I be collaborating with others (list names) or working solo?</w:t>
            </w:r>
          </w:p>
          <w:p w14:paraId="7B4294B3" w14:textId="5273EB4D" w:rsidR="027E591F" w:rsidRDefault="0020213A" w:rsidP="027E591F">
            <w:pPr>
              <w:rPr>
                <w:rFonts w:eastAsia="Arial"/>
                <w:b w:val="0"/>
                <w:bCs/>
                <w:szCs w:val="22"/>
                <w:highlight w:val="yellow"/>
              </w:rPr>
            </w:pPr>
            <w:r w:rsidRPr="000F5443">
              <w:rPr>
                <w:rFonts w:eastAsia="Arial"/>
                <w:b w:val="0"/>
                <w:szCs w:val="22"/>
              </w:rPr>
              <w:lastRenderedPageBreak/>
              <w:t>[</w:t>
            </w:r>
            <w:r w:rsidR="000F5443" w:rsidRPr="000F5443">
              <w:rPr>
                <w:rFonts w:eastAsia="Arial"/>
                <w:b w:val="0"/>
                <w:szCs w:val="22"/>
              </w:rPr>
              <w:t>collaborator’s name]</w:t>
            </w:r>
          </w:p>
        </w:tc>
      </w:tr>
    </w:tbl>
    <w:p w14:paraId="7ED375C6" w14:textId="306559EE" w:rsidR="3324F9AC" w:rsidRDefault="3324F9AC" w:rsidP="027E591F">
      <w:pPr>
        <w:pStyle w:val="Heading1"/>
      </w:pPr>
      <w:bookmarkStart w:id="38" w:name="_Toc207874176"/>
      <w:r>
        <w:lastRenderedPageBreak/>
        <w:t>Working in groups</w:t>
      </w:r>
      <w:bookmarkEnd w:id="38"/>
    </w:p>
    <w:p w14:paraId="204870B9" w14:textId="765C6CAE" w:rsidR="4284000D" w:rsidRDefault="4284000D" w:rsidP="027E591F">
      <w:pPr>
        <w:pStyle w:val="Heading2"/>
        <w:rPr>
          <w:rFonts w:eastAsia="Arial"/>
          <w:lang w:val="en-US"/>
        </w:rPr>
      </w:pPr>
      <w:bookmarkStart w:id="39" w:name="_Toc207874177"/>
      <w:r w:rsidRPr="17E550EF">
        <w:rPr>
          <w:rFonts w:eastAsia="Arial"/>
        </w:rPr>
        <w:t>Project management tools</w:t>
      </w:r>
      <w:bookmarkEnd w:id="39"/>
    </w:p>
    <w:p w14:paraId="01CAF192" w14:textId="5D472429" w:rsidR="027E591F" w:rsidRPr="001D7142" w:rsidRDefault="4284000D" w:rsidP="027E591F">
      <w:pPr>
        <w:rPr>
          <w:rFonts w:eastAsia="Arial"/>
          <w:color w:val="000000" w:themeColor="text1"/>
          <w:szCs w:val="22"/>
        </w:rPr>
      </w:pPr>
      <w:r w:rsidRPr="027E591F">
        <w:rPr>
          <w:rFonts w:eastAsia="Arial"/>
          <w:color w:val="000000" w:themeColor="text1"/>
          <w:szCs w:val="22"/>
        </w:rPr>
        <w:t xml:space="preserve">Support students in selecting a </w:t>
      </w:r>
      <w:r w:rsidR="00967EDF" w:rsidRPr="027E591F">
        <w:rPr>
          <w:rFonts w:eastAsia="Arial"/>
          <w:color w:val="000000" w:themeColor="text1"/>
          <w:szCs w:val="22"/>
        </w:rPr>
        <w:t>cloud-based</w:t>
      </w:r>
      <w:r w:rsidRPr="027E591F">
        <w:rPr>
          <w:rFonts w:eastAsia="Arial"/>
          <w:color w:val="000000" w:themeColor="text1"/>
          <w:szCs w:val="22"/>
        </w:rPr>
        <w:t xml:space="preserve"> management tool. </w:t>
      </w:r>
      <w:r w:rsidR="31FDC74B" w:rsidRPr="027E591F">
        <w:rPr>
          <w:rFonts w:eastAsia="Arial"/>
          <w:color w:val="000000" w:themeColor="text1"/>
          <w:szCs w:val="22"/>
        </w:rPr>
        <w:t>Ask the group to</w:t>
      </w:r>
      <w:r w:rsidRPr="027E591F">
        <w:rPr>
          <w:rFonts w:eastAsia="Arial"/>
          <w:color w:val="000000" w:themeColor="text1"/>
          <w:szCs w:val="22"/>
        </w:rPr>
        <w:t xml:space="preserve"> add the teacher to this management tool, so you can also monitor and use for the facilitator mee</w:t>
      </w:r>
      <w:r w:rsidR="06056E75" w:rsidRPr="027E591F">
        <w:rPr>
          <w:rFonts w:eastAsia="Arial"/>
          <w:color w:val="000000" w:themeColor="text1"/>
          <w:szCs w:val="22"/>
        </w:rPr>
        <w:t>tings.</w:t>
      </w:r>
    </w:p>
    <w:p w14:paraId="6273FC0A" w14:textId="07666A90" w:rsidR="46E98DED" w:rsidRDefault="46E98DED" w:rsidP="027E591F">
      <w:pPr>
        <w:pStyle w:val="Heading2"/>
        <w:rPr>
          <w:rFonts w:eastAsia="Arial"/>
        </w:rPr>
      </w:pPr>
      <w:bookmarkStart w:id="40" w:name="_Toc207874178"/>
      <w:r w:rsidRPr="17E550EF">
        <w:rPr>
          <w:rFonts w:eastAsia="Arial"/>
        </w:rPr>
        <w:t>Group norms contract</w:t>
      </w:r>
      <w:bookmarkEnd w:id="40"/>
    </w:p>
    <w:p w14:paraId="61BBB6D5" w14:textId="0E8C010A" w:rsidR="00D61F1C" w:rsidRDefault="00D61F1C" w:rsidP="00E2336A">
      <w:pPr>
        <w:pStyle w:val="Caption"/>
      </w:pPr>
      <w:r>
        <w:t xml:space="preserve">Table </w:t>
      </w:r>
      <w:r>
        <w:fldChar w:fldCharType="begin"/>
      </w:r>
      <w:r>
        <w:instrText xml:space="preserve"> SEQ Table \* ARABIC </w:instrText>
      </w:r>
      <w:r>
        <w:fldChar w:fldCharType="separate"/>
      </w:r>
      <w:r w:rsidR="00FC7AE7">
        <w:rPr>
          <w:noProof/>
        </w:rPr>
        <w:t>10</w:t>
      </w:r>
      <w:r>
        <w:fldChar w:fldCharType="end"/>
      </w:r>
      <w:r>
        <w:t xml:space="preserve"> – group norms contract example</w:t>
      </w:r>
    </w:p>
    <w:tbl>
      <w:tblPr>
        <w:tblStyle w:val="TableGrid"/>
        <w:tblW w:w="9750" w:type="dxa"/>
        <w:tblBorders>
          <w:top w:val="single" w:sz="6" w:space="0" w:color="auto"/>
          <w:left w:val="single" w:sz="6" w:space="0" w:color="auto"/>
          <w:bottom w:val="single" w:sz="6" w:space="0" w:color="auto"/>
          <w:right w:val="single" w:sz="6" w:space="0" w:color="auto"/>
        </w:tblBorders>
        <w:tblLayout w:type="fixed"/>
        <w:tblLook w:val="0020" w:firstRow="1" w:lastRow="0" w:firstColumn="0" w:lastColumn="0" w:noHBand="0" w:noVBand="0"/>
        <w:tblDescription w:val="A complete group norms contract example."/>
      </w:tblPr>
      <w:tblGrid>
        <w:gridCol w:w="9750"/>
      </w:tblGrid>
      <w:tr w:rsidR="027E591F" w14:paraId="5F5C4455" w14:textId="77777777" w:rsidTr="009340E1">
        <w:trPr>
          <w:trHeight w:val="285"/>
        </w:trPr>
        <w:tc>
          <w:tcPr>
            <w:tcW w:w="9750" w:type="dxa"/>
            <w:tcBorders>
              <w:top w:val="nil"/>
              <w:left w:val="single" w:sz="6" w:space="0" w:color="auto"/>
              <w:bottom w:val="nil"/>
              <w:right w:val="single" w:sz="6" w:space="0" w:color="auto"/>
            </w:tcBorders>
            <w:shd w:val="clear" w:color="auto" w:fill="002664"/>
            <w:tcMar>
              <w:left w:w="105" w:type="dxa"/>
              <w:right w:w="105" w:type="dxa"/>
            </w:tcMar>
          </w:tcPr>
          <w:p w14:paraId="0F0298BC" w14:textId="573F66B6" w:rsidR="027E591F" w:rsidRDefault="027E591F" w:rsidP="027E591F">
            <w:pPr>
              <w:rPr>
                <w:rFonts w:eastAsia="Arial"/>
                <w:b/>
                <w:bCs/>
                <w:szCs w:val="22"/>
              </w:rPr>
            </w:pPr>
            <w:r w:rsidRPr="027E591F">
              <w:rPr>
                <w:rFonts w:eastAsia="Arial"/>
                <w:b/>
                <w:bCs/>
                <w:color w:val="FFFFFF" w:themeColor="background1"/>
                <w:szCs w:val="22"/>
              </w:rPr>
              <w:t>Agreement</w:t>
            </w:r>
          </w:p>
        </w:tc>
      </w:tr>
      <w:tr w:rsidR="027E591F" w:rsidRPr="003425F5" w14:paraId="210A81F3" w14:textId="77777777" w:rsidTr="009340E1">
        <w:trPr>
          <w:trHeight w:val="285"/>
        </w:trPr>
        <w:tc>
          <w:tcPr>
            <w:tcW w:w="9750" w:type="dxa"/>
            <w:tcBorders>
              <w:top w:val="single" w:sz="6" w:space="0" w:color="auto"/>
              <w:left w:val="single" w:sz="6" w:space="0" w:color="auto"/>
              <w:bottom w:val="single" w:sz="6" w:space="0" w:color="auto"/>
              <w:right w:val="single" w:sz="6" w:space="0" w:color="auto"/>
            </w:tcBorders>
            <w:tcMar>
              <w:left w:w="105" w:type="dxa"/>
              <w:right w:w="105" w:type="dxa"/>
            </w:tcMar>
          </w:tcPr>
          <w:p w14:paraId="4CEC8163" w14:textId="0118EA8B" w:rsidR="027E591F" w:rsidRPr="003425F5" w:rsidRDefault="027E591F" w:rsidP="004A3F4F">
            <w:pPr>
              <w:pStyle w:val="ListNumber"/>
              <w:numPr>
                <w:ilvl w:val="0"/>
                <w:numId w:val="12"/>
              </w:numPr>
            </w:pPr>
            <w:r w:rsidRPr="003425F5">
              <w:t xml:space="preserve">Our group will use [name of </w:t>
            </w:r>
            <w:r w:rsidR="00967EDF" w:rsidRPr="003425F5">
              <w:t>cloud-based</w:t>
            </w:r>
            <w:r w:rsidRPr="003425F5">
              <w:t xml:space="preserve"> tool] to assist with management of our project work</w:t>
            </w:r>
          </w:p>
        </w:tc>
      </w:tr>
      <w:tr w:rsidR="027E591F" w:rsidRPr="003425F5" w14:paraId="17DB5ED3" w14:textId="77777777" w:rsidTr="009340E1">
        <w:trPr>
          <w:trHeight w:val="285"/>
        </w:trPr>
        <w:tc>
          <w:tcPr>
            <w:tcW w:w="9750" w:type="dxa"/>
            <w:tcBorders>
              <w:top w:val="single" w:sz="6" w:space="0" w:color="auto"/>
              <w:left w:val="single" w:sz="6" w:space="0" w:color="auto"/>
              <w:bottom w:val="single" w:sz="6" w:space="0" w:color="auto"/>
              <w:right w:val="single" w:sz="6" w:space="0" w:color="auto"/>
            </w:tcBorders>
            <w:tcMar>
              <w:left w:w="105" w:type="dxa"/>
              <w:right w:w="105" w:type="dxa"/>
            </w:tcMar>
          </w:tcPr>
          <w:p w14:paraId="68F696C3" w14:textId="03C010CE" w:rsidR="027E591F" w:rsidRPr="003425F5" w:rsidRDefault="027E591F" w:rsidP="00D61F1C">
            <w:pPr>
              <w:pStyle w:val="ListNumber"/>
            </w:pPr>
            <w:r w:rsidRPr="003425F5">
              <w:t>Respect – listen actively when other group members are speaking</w:t>
            </w:r>
          </w:p>
        </w:tc>
      </w:tr>
      <w:tr w:rsidR="027E591F" w:rsidRPr="003425F5" w14:paraId="4ABAFBF9" w14:textId="77777777" w:rsidTr="009340E1">
        <w:trPr>
          <w:trHeight w:val="285"/>
        </w:trPr>
        <w:tc>
          <w:tcPr>
            <w:tcW w:w="9750" w:type="dxa"/>
            <w:tcBorders>
              <w:top w:val="single" w:sz="6" w:space="0" w:color="auto"/>
              <w:left w:val="single" w:sz="6" w:space="0" w:color="auto"/>
              <w:bottom w:val="single" w:sz="6" w:space="0" w:color="auto"/>
              <w:right w:val="single" w:sz="6" w:space="0" w:color="auto"/>
            </w:tcBorders>
            <w:tcMar>
              <w:left w:w="105" w:type="dxa"/>
              <w:right w:w="105" w:type="dxa"/>
            </w:tcMar>
          </w:tcPr>
          <w:p w14:paraId="21B0DBC9" w14:textId="559327C2" w:rsidR="027E591F" w:rsidRPr="003425F5" w:rsidRDefault="027E591F" w:rsidP="00D61F1C">
            <w:pPr>
              <w:pStyle w:val="ListNumber"/>
            </w:pPr>
            <w:r w:rsidRPr="003425F5">
              <w:t>Stay on task – focus on our group’s goals and timeline and avoid distractions</w:t>
            </w:r>
          </w:p>
        </w:tc>
      </w:tr>
      <w:tr w:rsidR="027E591F" w:rsidRPr="003425F5" w14:paraId="6320ED7C" w14:textId="77777777" w:rsidTr="009340E1">
        <w:trPr>
          <w:trHeight w:val="285"/>
        </w:trPr>
        <w:tc>
          <w:tcPr>
            <w:tcW w:w="9750" w:type="dxa"/>
            <w:tcBorders>
              <w:top w:val="single" w:sz="6" w:space="0" w:color="auto"/>
              <w:left w:val="single" w:sz="6" w:space="0" w:color="auto"/>
              <w:bottom w:val="single" w:sz="6" w:space="0" w:color="auto"/>
              <w:right w:val="single" w:sz="6" w:space="0" w:color="auto"/>
            </w:tcBorders>
            <w:tcMar>
              <w:left w:w="105" w:type="dxa"/>
              <w:right w:w="105" w:type="dxa"/>
            </w:tcMar>
          </w:tcPr>
          <w:p w14:paraId="389CD3B1" w14:textId="4C44893A" w:rsidR="027E591F" w:rsidRPr="003425F5" w:rsidRDefault="027E591F" w:rsidP="00D61F1C">
            <w:pPr>
              <w:pStyle w:val="ListNumber"/>
            </w:pPr>
            <w:r w:rsidRPr="003425F5">
              <w:t>Share responsibility – divide tasks fairly and meet deadlines</w:t>
            </w:r>
          </w:p>
        </w:tc>
      </w:tr>
      <w:tr w:rsidR="027E591F" w:rsidRPr="003425F5" w14:paraId="45E6F2D9" w14:textId="77777777" w:rsidTr="009340E1">
        <w:trPr>
          <w:trHeight w:val="285"/>
        </w:trPr>
        <w:tc>
          <w:tcPr>
            <w:tcW w:w="9750" w:type="dxa"/>
            <w:tcBorders>
              <w:top w:val="single" w:sz="6" w:space="0" w:color="auto"/>
              <w:left w:val="single" w:sz="6" w:space="0" w:color="auto"/>
              <w:bottom w:val="single" w:sz="6" w:space="0" w:color="auto"/>
              <w:right w:val="single" w:sz="6" w:space="0" w:color="auto"/>
            </w:tcBorders>
            <w:tcMar>
              <w:left w:w="105" w:type="dxa"/>
              <w:right w:w="105" w:type="dxa"/>
            </w:tcMar>
          </w:tcPr>
          <w:p w14:paraId="5E27F88C" w14:textId="13429B08" w:rsidR="027E591F" w:rsidRPr="003425F5" w:rsidRDefault="027E591F" w:rsidP="00D61F1C">
            <w:pPr>
              <w:pStyle w:val="ListNumber"/>
            </w:pPr>
            <w:r w:rsidRPr="003425F5">
              <w:t>Feedback – be open to suggestions and be willing to adjust my work</w:t>
            </w:r>
          </w:p>
        </w:tc>
      </w:tr>
      <w:tr w:rsidR="027E591F" w14:paraId="1EF4F171" w14:textId="77777777" w:rsidTr="009340E1">
        <w:trPr>
          <w:trHeight w:val="285"/>
        </w:trPr>
        <w:tc>
          <w:tcPr>
            <w:tcW w:w="9750" w:type="dxa"/>
            <w:tcBorders>
              <w:top w:val="single" w:sz="6" w:space="0" w:color="auto"/>
              <w:left w:val="single" w:sz="6" w:space="0" w:color="auto"/>
              <w:bottom w:val="single" w:sz="6" w:space="0" w:color="auto"/>
              <w:right w:val="single" w:sz="6" w:space="0" w:color="auto"/>
            </w:tcBorders>
          </w:tcPr>
          <w:p w14:paraId="1B4327C1" w14:textId="4169D673" w:rsidR="027E591F" w:rsidRPr="007A44D3" w:rsidRDefault="027E591F" w:rsidP="027E591F">
            <w:r w:rsidRPr="027E591F">
              <w:rPr>
                <w:rFonts w:eastAsia="Arial"/>
                <w:szCs w:val="22"/>
              </w:rPr>
              <w:t>If someone on our team goes away from one or more of our norms, the team may have a meeting and ask the person to follow our agreement. If the person still acts outside of the norms, we will ask our teacher to help ﬁnd a solution</w:t>
            </w:r>
            <w:r w:rsidRPr="007A44D3">
              <w:t>.</w:t>
            </w:r>
          </w:p>
        </w:tc>
      </w:tr>
    </w:tbl>
    <w:tbl>
      <w:tblPr>
        <w:tblStyle w:val="Tableheader"/>
        <w:tblW w:w="9773" w:type="dxa"/>
        <w:tblLayout w:type="fixed"/>
        <w:tblLook w:val="06A0" w:firstRow="1" w:lastRow="0" w:firstColumn="1" w:lastColumn="0" w:noHBand="1" w:noVBand="1"/>
        <w:tblDescription w:val="A complete group norms contract example."/>
      </w:tblPr>
      <w:tblGrid>
        <w:gridCol w:w="3861"/>
        <w:gridCol w:w="3891"/>
        <w:gridCol w:w="2021"/>
      </w:tblGrid>
      <w:tr w:rsidR="007A44D3" w14:paraId="613D3FB6" w14:textId="77777777" w:rsidTr="003663A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61" w:type="dxa"/>
          </w:tcPr>
          <w:p w14:paraId="4EE119AE" w14:textId="77777777" w:rsidR="007A44D3" w:rsidRDefault="007A44D3" w:rsidP="00342FC8">
            <w:pPr>
              <w:rPr>
                <w:rFonts w:eastAsia="Arial"/>
                <w:szCs w:val="22"/>
                <w:lang w:val="en-US"/>
              </w:rPr>
            </w:pPr>
            <w:r w:rsidRPr="0C6585A5">
              <w:rPr>
                <w:rFonts w:eastAsia="Arial"/>
                <w:szCs w:val="22"/>
              </w:rPr>
              <w:t>Name</w:t>
            </w:r>
          </w:p>
        </w:tc>
        <w:tc>
          <w:tcPr>
            <w:tcW w:w="3891" w:type="dxa"/>
          </w:tcPr>
          <w:p w14:paraId="2CA30EA4" w14:textId="77777777" w:rsidR="007A44D3" w:rsidRDefault="007A44D3" w:rsidP="00342FC8">
            <w:pPr>
              <w:cnfStyle w:val="100000000000" w:firstRow="1" w:lastRow="0" w:firstColumn="0" w:lastColumn="0" w:oddVBand="0" w:evenVBand="0" w:oddHBand="0" w:evenHBand="0" w:firstRowFirstColumn="0" w:firstRowLastColumn="0" w:lastRowFirstColumn="0" w:lastRowLastColumn="0"/>
              <w:rPr>
                <w:rFonts w:eastAsia="Arial"/>
                <w:b w:val="0"/>
                <w:bCs/>
                <w:szCs w:val="22"/>
                <w:lang w:val="en-US"/>
              </w:rPr>
            </w:pPr>
            <w:r w:rsidRPr="0C6585A5">
              <w:rPr>
                <w:rFonts w:eastAsia="Arial"/>
                <w:szCs w:val="22"/>
              </w:rPr>
              <w:t>Signature</w:t>
            </w:r>
          </w:p>
        </w:tc>
        <w:tc>
          <w:tcPr>
            <w:tcW w:w="2021" w:type="dxa"/>
          </w:tcPr>
          <w:p w14:paraId="067568AC" w14:textId="77777777" w:rsidR="007A44D3" w:rsidRDefault="007A44D3" w:rsidP="00342FC8">
            <w:pPr>
              <w:cnfStyle w:val="100000000000" w:firstRow="1" w:lastRow="0" w:firstColumn="0" w:lastColumn="0" w:oddVBand="0" w:evenVBand="0" w:oddHBand="0" w:evenHBand="0" w:firstRowFirstColumn="0" w:firstRowLastColumn="0" w:lastRowFirstColumn="0" w:lastRowLastColumn="0"/>
              <w:rPr>
                <w:rFonts w:eastAsia="Arial"/>
                <w:b w:val="0"/>
                <w:bCs/>
                <w:szCs w:val="22"/>
                <w:lang w:val="en-US"/>
              </w:rPr>
            </w:pPr>
            <w:r w:rsidRPr="0C6585A5">
              <w:rPr>
                <w:rFonts w:eastAsia="Arial"/>
                <w:szCs w:val="22"/>
              </w:rPr>
              <w:t>Date</w:t>
            </w:r>
          </w:p>
        </w:tc>
      </w:tr>
      <w:tr w:rsidR="007A44D3" w14:paraId="2BC7E577" w14:textId="77777777" w:rsidTr="003663A1">
        <w:trPr>
          <w:trHeight w:val="300"/>
        </w:trPr>
        <w:tc>
          <w:tcPr>
            <w:cnfStyle w:val="001000000000" w:firstRow="0" w:lastRow="0" w:firstColumn="1" w:lastColumn="0" w:oddVBand="0" w:evenVBand="0" w:oddHBand="0" w:evenHBand="0" w:firstRowFirstColumn="0" w:firstRowLastColumn="0" w:lastRowFirstColumn="0" w:lastRowLastColumn="0"/>
            <w:tcW w:w="3861" w:type="dxa"/>
          </w:tcPr>
          <w:p w14:paraId="05C20FEC" w14:textId="77777777" w:rsidR="007A44D3" w:rsidRDefault="007A44D3" w:rsidP="00342FC8">
            <w:pPr>
              <w:rPr>
                <w:rFonts w:eastAsia="Arial"/>
                <w:szCs w:val="22"/>
                <w:lang w:val="en-US"/>
              </w:rPr>
            </w:pPr>
          </w:p>
        </w:tc>
        <w:tc>
          <w:tcPr>
            <w:tcW w:w="3891" w:type="dxa"/>
          </w:tcPr>
          <w:p w14:paraId="00E98C4E" w14:textId="77777777" w:rsidR="007A44D3" w:rsidRDefault="007A44D3" w:rsidP="00342FC8">
            <w:pPr>
              <w:cnfStyle w:val="000000000000" w:firstRow="0" w:lastRow="0" w:firstColumn="0" w:lastColumn="0" w:oddVBand="0" w:evenVBand="0" w:oddHBand="0" w:evenHBand="0" w:firstRowFirstColumn="0" w:firstRowLastColumn="0" w:lastRowFirstColumn="0" w:lastRowLastColumn="0"/>
              <w:rPr>
                <w:rFonts w:eastAsia="Arial"/>
                <w:szCs w:val="22"/>
                <w:lang w:val="en-US"/>
              </w:rPr>
            </w:pPr>
          </w:p>
        </w:tc>
        <w:tc>
          <w:tcPr>
            <w:tcW w:w="2021" w:type="dxa"/>
          </w:tcPr>
          <w:p w14:paraId="1AB84F53" w14:textId="77777777" w:rsidR="007A44D3" w:rsidRDefault="007A44D3" w:rsidP="00342FC8">
            <w:pPr>
              <w:cnfStyle w:val="000000000000" w:firstRow="0" w:lastRow="0" w:firstColumn="0" w:lastColumn="0" w:oddVBand="0" w:evenVBand="0" w:oddHBand="0" w:evenHBand="0" w:firstRowFirstColumn="0" w:firstRowLastColumn="0" w:lastRowFirstColumn="0" w:lastRowLastColumn="0"/>
              <w:rPr>
                <w:rFonts w:eastAsia="Arial"/>
                <w:szCs w:val="22"/>
                <w:lang w:val="en-US"/>
              </w:rPr>
            </w:pPr>
          </w:p>
        </w:tc>
      </w:tr>
      <w:tr w:rsidR="007A44D3" w14:paraId="5D1DF949" w14:textId="77777777" w:rsidTr="003663A1">
        <w:trPr>
          <w:trHeight w:val="300"/>
        </w:trPr>
        <w:tc>
          <w:tcPr>
            <w:cnfStyle w:val="001000000000" w:firstRow="0" w:lastRow="0" w:firstColumn="1" w:lastColumn="0" w:oddVBand="0" w:evenVBand="0" w:oddHBand="0" w:evenHBand="0" w:firstRowFirstColumn="0" w:firstRowLastColumn="0" w:lastRowFirstColumn="0" w:lastRowLastColumn="0"/>
            <w:tcW w:w="3861" w:type="dxa"/>
          </w:tcPr>
          <w:p w14:paraId="2EBAE20E" w14:textId="77777777" w:rsidR="007A44D3" w:rsidRDefault="007A44D3" w:rsidP="00342FC8">
            <w:pPr>
              <w:rPr>
                <w:rFonts w:eastAsia="Arial"/>
                <w:szCs w:val="22"/>
                <w:lang w:val="en-US"/>
              </w:rPr>
            </w:pPr>
          </w:p>
        </w:tc>
        <w:tc>
          <w:tcPr>
            <w:tcW w:w="3891" w:type="dxa"/>
          </w:tcPr>
          <w:p w14:paraId="527F10C8" w14:textId="77777777" w:rsidR="007A44D3" w:rsidRDefault="007A44D3" w:rsidP="00342FC8">
            <w:pPr>
              <w:cnfStyle w:val="000000000000" w:firstRow="0" w:lastRow="0" w:firstColumn="0" w:lastColumn="0" w:oddVBand="0" w:evenVBand="0" w:oddHBand="0" w:evenHBand="0" w:firstRowFirstColumn="0" w:firstRowLastColumn="0" w:lastRowFirstColumn="0" w:lastRowLastColumn="0"/>
              <w:rPr>
                <w:rFonts w:eastAsia="Arial"/>
                <w:szCs w:val="22"/>
                <w:lang w:val="en-US"/>
              </w:rPr>
            </w:pPr>
          </w:p>
        </w:tc>
        <w:tc>
          <w:tcPr>
            <w:tcW w:w="2021" w:type="dxa"/>
          </w:tcPr>
          <w:p w14:paraId="6FB3BB1B" w14:textId="77777777" w:rsidR="007A44D3" w:rsidRDefault="007A44D3" w:rsidP="00342FC8">
            <w:pPr>
              <w:cnfStyle w:val="000000000000" w:firstRow="0" w:lastRow="0" w:firstColumn="0" w:lastColumn="0" w:oddVBand="0" w:evenVBand="0" w:oddHBand="0" w:evenHBand="0" w:firstRowFirstColumn="0" w:firstRowLastColumn="0" w:lastRowFirstColumn="0" w:lastRowLastColumn="0"/>
              <w:rPr>
                <w:rFonts w:eastAsia="Arial"/>
                <w:szCs w:val="22"/>
                <w:lang w:val="en-US"/>
              </w:rPr>
            </w:pPr>
          </w:p>
        </w:tc>
      </w:tr>
      <w:tr w:rsidR="007A44D3" w14:paraId="473917AA" w14:textId="77777777" w:rsidTr="003663A1">
        <w:trPr>
          <w:trHeight w:val="300"/>
        </w:trPr>
        <w:tc>
          <w:tcPr>
            <w:cnfStyle w:val="001000000000" w:firstRow="0" w:lastRow="0" w:firstColumn="1" w:lastColumn="0" w:oddVBand="0" w:evenVBand="0" w:oddHBand="0" w:evenHBand="0" w:firstRowFirstColumn="0" w:firstRowLastColumn="0" w:lastRowFirstColumn="0" w:lastRowLastColumn="0"/>
            <w:tcW w:w="3861" w:type="dxa"/>
          </w:tcPr>
          <w:p w14:paraId="61F156BC" w14:textId="77777777" w:rsidR="007A44D3" w:rsidRDefault="007A44D3" w:rsidP="00342FC8">
            <w:pPr>
              <w:rPr>
                <w:rFonts w:eastAsia="Arial"/>
                <w:szCs w:val="22"/>
                <w:lang w:val="en-US"/>
              </w:rPr>
            </w:pPr>
          </w:p>
        </w:tc>
        <w:tc>
          <w:tcPr>
            <w:tcW w:w="3891" w:type="dxa"/>
          </w:tcPr>
          <w:p w14:paraId="029955C0" w14:textId="77777777" w:rsidR="007A44D3" w:rsidRDefault="007A44D3" w:rsidP="00342FC8">
            <w:pPr>
              <w:cnfStyle w:val="000000000000" w:firstRow="0" w:lastRow="0" w:firstColumn="0" w:lastColumn="0" w:oddVBand="0" w:evenVBand="0" w:oddHBand="0" w:evenHBand="0" w:firstRowFirstColumn="0" w:firstRowLastColumn="0" w:lastRowFirstColumn="0" w:lastRowLastColumn="0"/>
              <w:rPr>
                <w:rFonts w:eastAsia="Arial"/>
                <w:szCs w:val="22"/>
                <w:lang w:val="en-US"/>
              </w:rPr>
            </w:pPr>
          </w:p>
        </w:tc>
        <w:tc>
          <w:tcPr>
            <w:tcW w:w="2021" w:type="dxa"/>
          </w:tcPr>
          <w:p w14:paraId="4F7B45FF" w14:textId="77777777" w:rsidR="007A44D3" w:rsidRDefault="007A44D3" w:rsidP="00342FC8">
            <w:pPr>
              <w:cnfStyle w:val="000000000000" w:firstRow="0" w:lastRow="0" w:firstColumn="0" w:lastColumn="0" w:oddVBand="0" w:evenVBand="0" w:oddHBand="0" w:evenHBand="0" w:firstRowFirstColumn="0" w:firstRowLastColumn="0" w:lastRowFirstColumn="0" w:lastRowLastColumn="0"/>
              <w:rPr>
                <w:rFonts w:eastAsia="Arial"/>
                <w:szCs w:val="22"/>
                <w:lang w:val="en-US"/>
              </w:rPr>
            </w:pPr>
          </w:p>
        </w:tc>
      </w:tr>
    </w:tbl>
    <w:p w14:paraId="41645A93" w14:textId="6BA2074E" w:rsidR="15531BC9" w:rsidRDefault="15531BC9" w:rsidP="00C651AC">
      <w:r w:rsidRPr="00390FE8">
        <w:rPr>
          <w:b/>
          <w:bCs/>
        </w:rPr>
        <w:t>N</w:t>
      </w:r>
      <w:r w:rsidR="4C535F86" w:rsidRPr="00390FE8">
        <w:rPr>
          <w:b/>
          <w:bCs/>
        </w:rPr>
        <w:t>ote</w:t>
      </w:r>
      <w:r w:rsidR="4C535F86">
        <w:t xml:space="preserve"> – students will submit their </w:t>
      </w:r>
      <w:r w:rsidR="007A44D3">
        <w:t>d</w:t>
      </w:r>
      <w:r w:rsidR="4C535F86">
        <w:t xml:space="preserve">epth study proposal, planner and group norms documentation at the end of this lesson. There are </w:t>
      </w:r>
      <w:r w:rsidR="3FE875BA">
        <w:t xml:space="preserve">6 lessons in between this submission lesson and when students begin </w:t>
      </w:r>
      <w:r w:rsidR="1CB5A457">
        <w:t xml:space="preserve">independently working on their product. This is to allow the teacher to review documentation and have </w:t>
      </w:r>
      <w:r w:rsidR="55B86BDD">
        <w:t xml:space="preserve">meaningful </w:t>
      </w:r>
      <w:r w:rsidR="1CB5A457">
        <w:t xml:space="preserve">conversations with students that may not show </w:t>
      </w:r>
      <w:r w:rsidR="5A8C03D8">
        <w:t xml:space="preserve">an </w:t>
      </w:r>
      <w:r w:rsidR="1CB5A457">
        <w:t xml:space="preserve">understanding of the </w:t>
      </w:r>
      <w:r w:rsidR="39899148">
        <w:t>task</w:t>
      </w:r>
      <w:r w:rsidR="4B91CF65">
        <w:t xml:space="preserve"> to assist them prior to the independent working lessons.</w:t>
      </w:r>
    </w:p>
    <w:p w14:paraId="49A235CC" w14:textId="392DBC6E" w:rsidR="4BE3C483" w:rsidRDefault="4BE3C483">
      <w:r>
        <w:br w:type="page"/>
      </w:r>
    </w:p>
    <w:p w14:paraId="323D40FC" w14:textId="4949E120" w:rsidR="00B34430" w:rsidRDefault="002705BF" w:rsidP="00E81CFB">
      <w:pPr>
        <w:pStyle w:val="Heading1"/>
        <w:keepNext w:val="0"/>
        <w:keepLines w:val="0"/>
      </w:pPr>
      <w:bookmarkStart w:id="41" w:name="_Toc207874179"/>
      <w:r>
        <w:lastRenderedPageBreak/>
        <w:t xml:space="preserve">Learning sequence </w:t>
      </w:r>
      <w:r w:rsidR="00122B2B">
        <w:t>6</w:t>
      </w:r>
      <w:r>
        <w:t xml:space="preserve"> – </w:t>
      </w:r>
      <w:r w:rsidR="007A44D3">
        <w:t>f</w:t>
      </w:r>
      <w:r w:rsidR="4322FF18">
        <w:t>urther exploration of Australian music</w:t>
      </w:r>
      <w:bookmarkEnd w:id="41"/>
    </w:p>
    <w:p w14:paraId="7EA140D5" w14:textId="6813E8F6" w:rsidR="00F962FC" w:rsidRDefault="00AC46D3" w:rsidP="00E81CFB">
      <w:pPr>
        <w:pStyle w:val="Heading2"/>
        <w:keepNext w:val="0"/>
        <w:keepLines w:val="0"/>
      </w:pPr>
      <w:bookmarkStart w:id="42" w:name="_Toc207874180"/>
      <w:r w:rsidRPr="00AC46D3">
        <w:rPr>
          <w:noProof/>
        </w:rPr>
        <mc:AlternateContent>
          <mc:Choice Requires="wps">
            <w:drawing>
              <wp:anchor distT="0" distB="0" distL="114300" distR="114300" simplePos="0" relativeHeight="251658244" behindDoc="0" locked="0" layoutInCell="1" allowOverlap="1" wp14:anchorId="44B738F1" wp14:editId="13A0039D">
                <wp:simplePos x="0" y="0"/>
                <wp:positionH relativeFrom="column">
                  <wp:posOffset>10654665</wp:posOffset>
                </wp:positionH>
                <wp:positionV relativeFrom="paragraph">
                  <wp:posOffset>566420</wp:posOffset>
                </wp:positionV>
                <wp:extent cx="720000" cy="180000"/>
                <wp:effectExtent l="0" t="0" r="0" b="0"/>
                <wp:wrapNone/>
                <wp:docPr id="2" name="Slide Number Placeholder 1">
                  <a:extLst xmlns:a="http://schemas.openxmlformats.org/drawingml/2006/main">
                    <a:ext uri="{FF2B5EF4-FFF2-40B4-BE49-F238E27FC236}">
                      <a16:creationId xmlns:a16="http://schemas.microsoft.com/office/drawing/2014/main" id="{F762501F-1BDC-4AB3-EF6A-48054DE11043}"/>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20000" cy="180000"/>
                        </a:xfrm>
                        <a:prstGeom prst="rect">
                          <a:avLst/>
                        </a:prstGeom>
                      </wps:spPr>
                      <wps:txbx>
                        <w:txbxContent>
                          <w:p w14:paraId="033887AE" w14:textId="77777777" w:rsidR="00AC46D3" w:rsidRDefault="00AC46D3" w:rsidP="00AC46D3">
                            <w:pPr>
                              <w:jc w:val="right"/>
                              <w:rPr>
                                <w:rFonts w:asciiTheme="minorHAnsi" w:hAnsi="Calibri" w:cstheme="minorBidi"/>
                                <w:color w:val="000000" w:themeColor="text1"/>
                                <w:kern w:val="24"/>
                                <w:sz w:val="24"/>
                              </w:rPr>
                            </w:pPr>
                            <w:r>
                              <w:rPr>
                                <w:rFonts w:asciiTheme="minorHAnsi" w:hAnsi="Calibri" w:cstheme="minorBidi"/>
                                <w:color w:val="000000" w:themeColor="text1"/>
                                <w:kern w:val="24"/>
                              </w:rPr>
                              <w:t>32</w:t>
                            </w:r>
                          </w:p>
                        </w:txbxContent>
                      </wps:txbx>
                      <wps:bodyPr vert="horz" lIns="0" tIns="0" rIns="0" bIns="0" rtlCol="0" anchor="t"/>
                    </wps:wsp>
                  </a:graphicData>
                </a:graphic>
              </wp:anchor>
            </w:drawing>
          </mc:Choice>
          <mc:Fallback>
            <w:pict>
              <v:rect w14:anchorId="44B738F1" id="Slide Number Placeholder 1" o:spid="_x0000_s1026" style="position:absolute;margin-left:838.95pt;margin-top:44.6pt;width:56.7pt;height:14.1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" filled="f" stroked="f">
                <o:lock v:ext="edit" grouping="t"/>
                <v:textbox inset="0,0,0,0">
                  <w:txbxContent>
                    <w:p w14:paraId="033887AE" w14:textId="77777777" w:rsidR="00AC46D3" w:rsidRDefault="00AC46D3" w:rsidP="00AC46D3">
                      <w:pPr>
                        <w:jc w:val="right"/>
                        <w:rPr>
                          <w:rFonts w:asciiTheme="minorHAnsi" w:hAnsi="Calibri" w:cstheme="minorBidi"/>
                          <w:color w:val="000000" w:themeColor="text1"/>
                          <w:kern w:val="24"/>
                          <w:sz w:val="24"/>
                        </w:rPr>
                      </w:pPr>
                      <w:r>
                        <w:rPr>
                          <w:rFonts w:asciiTheme="minorHAnsi" w:hAnsi="Calibri" w:cstheme="minorBidi"/>
                          <w:color w:val="000000" w:themeColor="text1"/>
                          <w:kern w:val="24"/>
                        </w:rPr>
                        <w:t>32</w:t>
                      </w:r>
                    </w:p>
                  </w:txbxContent>
                </v:textbox>
              </v:rect>
            </w:pict>
          </mc:Fallback>
        </mc:AlternateContent>
      </w:r>
      <w:r w:rsidR="00F962FC">
        <w:t xml:space="preserve">Activity </w:t>
      </w:r>
      <w:r w:rsidR="00122B2B">
        <w:t>6</w:t>
      </w:r>
      <w:r w:rsidR="7D433907">
        <w:t>.1</w:t>
      </w:r>
      <w:r w:rsidR="00F962FC">
        <w:t xml:space="preserve"> – </w:t>
      </w:r>
      <w:r w:rsidR="009C356F">
        <w:t xml:space="preserve">‘Wish You Well’ – </w:t>
      </w:r>
      <w:r w:rsidR="00CB0C78">
        <w:t xml:space="preserve">Bernard Fanning and Baker Boy </w:t>
      </w:r>
      <w:r w:rsidR="003663A1">
        <w:t xml:space="preserve">– </w:t>
      </w:r>
      <w:r w:rsidR="38592927" w:rsidRPr="003832C8">
        <w:t>listening, composing and performing</w:t>
      </w:r>
      <w:bookmarkEnd w:id="42"/>
    </w:p>
    <w:p w14:paraId="31484A49" w14:textId="77777777" w:rsidR="00B3742F" w:rsidRDefault="00B3742F" w:rsidP="00E81CFB">
      <w:pPr>
        <w:pStyle w:val="Heading3"/>
        <w:keepNext w:val="0"/>
      </w:pPr>
      <w:bookmarkStart w:id="43" w:name="_Toc207874181"/>
      <w:r>
        <w:t>Comparison – ‘Wish You Well’ suggestions</w:t>
      </w:r>
      <w:bookmarkEnd w:id="43"/>
    </w:p>
    <w:p w14:paraId="3D56B2A7" w14:textId="77777777" w:rsidR="00B3742F" w:rsidRPr="00B222DA" w:rsidRDefault="00B3742F" w:rsidP="00E81CFB">
      <w:pPr>
        <w:pStyle w:val="Heading5"/>
        <w:keepNext w:val="0"/>
        <w:rPr>
          <w:szCs w:val="22"/>
        </w:rPr>
      </w:pPr>
      <w:r>
        <w:t xml:space="preserve">Bernard Fanning – </w:t>
      </w:r>
      <w:r w:rsidRPr="00B222DA">
        <w:rPr>
          <w:szCs w:val="22"/>
        </w:rPr>
        <w:t>‘Wish You Well’</w:t>
      </w:r>
    </w:p>
    <w:p w14:paraId="42108C3B" w14:textId="2B7EAAFD" w:rsidR="00B3742F" w:rsidRPr="00B222DA" w:rsidRDefault="00B3742F" w:rsidP="00B3742F">
      <w:r w:rsidRPr="00B222DA">
        <w:t xml:space="preserve">Pitch – </w:t>
      </w:r>
      <w:r>
        <w:t xml:space="preserve">the riff played by the electric acoustic guitar is played through strumming block chords to give strong sense of the primary chords (I, IV, V), this is doubled by the electric guitar as well. </w:t>
      </w:r>
      <w:r w:rsidRPr="00BB41A8">
        <w:t xml:space="preserve">The bass guitar plays the root note of the chord </w:t>
      </w:r>
      <w:r>
        <w:t>to support the guitars and keyboard</w:t>
      </w:r>
      <w:r w:rsidRPr="00BB41A8">
        <w:t>.</w:t>
      </w:r>
      <w:r>
        <w:t xml:space="preserve"> The male vocals are in a mid to high range and use a small range of notes that are extended as he sings towards the chorus. The melodic and harmonic lines are simple and repetitive. There is a guitar solo towards the end utilising a mid</w:t>
      </w:r>
      <w:r w:rsidR="00E81CFB">
        <w:t>-</w:t>
      </w:r>
      <w:r>
        <w:t xml:space="preserve">register and some slides. Drums and claps are unpitched. The piece is in D major. </w:t>
      </w:r>
    </w:p>
    <w:p w14:paraId="0FE08BED" w14:textId="77777777" w:rsidR="00B3742F" w:rsidRPr="00B222DA" w:rsidRDefault="00B3742F" w:rsidP="00B3742F">
      <w:r w:rsidRPr="00B222DA">
        <w:t>Duration –</w:t>
      </w:r>
      <w:r>
        <w:t xml:space="preserve"> this piece is in </w:t>
      </w:r>
      <m:oMath>
        <m:f>
          <m:fPr>
            <m:type m:val="noBar"/>
            <m:ctrlPr>
              <w:rPr>
                <w:rFonts w:ascii="Cambria Math" w:hAnsi="Cambria Math"/>
                <w:i/>
                <w:sz w:val="32"/>
                <w:szCs w:val="32"/>
              </w:rPr>
            </m:ctrlPr>
          </m:fPr>
          <m:num>
            <m:r>
              <w:rPr>
                <w:rFonts w:ascii="Cambria Math" w:hAnsi="Cambria Math"/>
                <w:sz w:val="32"/>
                <w:szCs w:val="32"/>
              </w:rPr>
              <m:t>4</m:t>
            </m:r>
          </m:num>
          <m:den>
            <m:r>
              <w:rPr>
                <w:rFonts w:ascii="Cambria Math" w:hAnsi="Cambria Math"/>
                <w:sz w:val="32"/>
                <w:szCs w:val="32"/>
              </w:rPr>
              <m:t>4</m:t>
            </m:r>
          </m:den>
        </m:f>
      </m:oMath>
      <w:r>
        <w:t xml:space="preserve"> </w:t>
      </w:r>
      <w:r w:rsidRPr="5B2A6817">
        <w:t xml:space="preserve">time signature with a strong pulse and this is evident from the drumbeat. </w:t>
      </w:r>
      <w:r>
        <w:t xml:space="preserve">The </w:t>
      </w:r>
      <w:r w:rsidRPr="5B2A6817">
        <w:t>tempo</w:t>
      </w:r>
      <w:r>
        <w:t xml:space="preserve"> is steady and maintained throughout the piece </w:t>
      </w:r>
      <w:r w:rsidRPr="00BB41A8">
        <w:t>–</w:t>
      </w:r>
      <w:r>
        <w:t xml:space="preserve"> allegro (crotchet = 124). The acoustic electric guitar, keyboard and electric guitar play in rhythmic unison to add to the excitement of the main riff of the piece. The rhythmic riff (played on electric acoustic guitar, bass guitar, keyboard and electric guitar utilises some syncopation, however there is a strong first beat. The rhythms of the melody are simple and repetitive with some dotted note values to give a sense of rhythmic movement. </w:t>
      </w:r>
    </w:p>
    <w:p w14:paraId="3464CA6E" w14:textId="77777777" w:rsidR="00B3742F" w:rsidRPr="00B222DA" w:rsidRDefault="00B3742F" w:rsidP="00B3742F">
      <w:r w:rsidRPr="00B222DA">
        <w:t>Texture –</w:t>
      </w:r>
      <w:r>
        <w:t xml:space="preserve"> the texture of this piece starts thin and gradually builds (heading to the chorus). Like most pop songs, it is homophonic. The acoustic electric guitar, keyboard and electric guitar play in rhythmic unison to add to the textural layers of this song. </w:t>
      </w:r>
    </w:p>
    <w:p w14:paraId="19B6B4CE" w14:textId="495C61E1" w:rsidR="00B3742F" w:rsidRPr="00B222DA" w:rsidRDefault="00B3742F" w:rsidP="00B3742F">
      <w:r w:rsidRPr="00B222DA">
        <w:t>Structure –</w:t>
      </w:r>
      <w:r>
        <w:t xml:space="preserve"> this piece uses a typical pop style structure </w:t>
      </w:r>
      <w:r w:rsidR="00E81CFB">
        <w:t>–</w:t>
      </w:r>
      <w:r>
        <w:t xml:space="preserve"> introduction, verse, chorus, bridge. </w:t>
      </w:r>
    </w:p>
    <w:p w14:paraId="11430A52" w14:textId="77777777" w:rsidR="00B3742F" w:rsidRPr="00B222DA" w:rsidRDefault="00B3742F" w:rsidP="00B3742F">
      <w:r w:rsidRPr="00B222DA">
        <w:t>Dynamics and expression –</w:t>
      </w:r>
      <w:r>
        <w:t xml:space="preserve"> the introduction of this piece is moderately soft (</w:t>
      </w:r>
      <w:r w:rsidRPr="000A6386">
        <w:rPr>
          <w:rStyle w:val="Emphasis"/>
        </w:rPr>
        <w:t>mp</w:t>
      </w:r>
      <w:r>
        <w:t>) and the verse is moderately loud (</w:t>
      </w:r>
      <w:r w:rsidRPr="000A6386">
        <w:rPr>
          <w:rStyle w:val="Emphasis"/>
        </w:rPr>
        <w:t>mf</w:t>
      </w:r>
      <w:r>
        <w:t xml:space="preserve">). There are strong accents in the drums on the second and fourth beat. Bernard Fanning uses </w:t>
      </w:r>
      <w:r w:rsidRPr="5245F9C2">
        <w:rPr>
          <w:i/>
        </w:rPr>
        <w:t>melismas</w:t>
      </w:r>
      <w:r>
        <w:t xml:space="preserve"> at the end of some phrases. The chorus is louder in dynamics to </w:t>
      </w:r>
      <w:r>
        <w:lastRenderedPageBreak/>
        <w:t xml:space="preserve">bring out the main message of the song. There is a </w:t>
      </w:r>
      <w:r w:rsidRPr="5245F9C2">
        <w:rPr>
          <w:i/>
        </w:rPr>
        <w:t>crescendo</w:t>
      </w:r>
      <w:r>
        <w:t xml:space="preserve"> into the chorus to add excitement. The electric guitar solo uses </w:t>
      </w:r>
      <w:r w:rsidRPr="5245F9C2">
        <w:rPr>
          <w:i/>
        </w:rPr>
        <w:t>glissandos</w:t>
      </w:r>
      <w:r>
        <w:t xml:space="preserve">. </w:t>
      </w:r>
    </w:p>
    <w:p w14:paraId="53EFAA34" w14:textId="77777777" w:rsidR="00B3742F" w:rsidRPr="00B222DA" w:rsidRDefault="00B3742F" w:rsidP="00B3742F">
      <w:r>
        <w:t>Performing media</w:t>
      </w:r>
      <w:r w:rsidRPr="00B222DA">
        <w:t xml:space="preserve"> and </w:t>
      </w:r>
      <w:r>
        <w:t>timbre</w:t>
      </w:r>
      <w:r w:rsidRPr="00B222DA">
        <w:t xml:space="preserve"> –</w:t>
      </w:r>
      <w:r>
        <w:t xml:space="preserve"> electric acoustic guitar (clear), electric guitar (clear and strong), male vocals </w:t>
      </w:r>
      <w:r w:rsidRPr="00BB41A8">
        <w:t>–</w:t>
      </w:r>
      <w:r>
        <w:t xml:space="preserve"> sung (mellow), backup vocals (resonant), drums (strong), bass guitar (muffled and deep), keyboard (electronic), hand claps (resonant). </w:t>
      </w:r>
    </w:p>
    <w:p w14:paraId="2C61727F" w14:textId="77777777" w:rsidR="00B3742F" w:rsidRPr="00B222DA" w:rsidRDefault="00B3742F" w:rsidP="00E81CFB">
      <w:pPr>
        <w:pStyle w:val="Heading5"/>
        <w:keepNext w:val="0"/>
        <w:rPr>
          <w:szCs w:val="22"/>
        </w:rPr>
      </w:pPr>
      <w:r>
        <w:t>Baker Boy ft. Bernard Fanning – ‘Wish You Well’</w:t>
      </w:r>
    </w:p>
    <w:p w14:paraId="3172314D" w14:textId="2BCF9D09" w:rsidR="00B3742F" w:rsidRPr="00B222DA" w:rsidRDefault="00B3742F" w:rsidP="00B3742F">
      <w:r w:rsidRPr="00BB41A8">
        <w:t xml:space="preserve">Pitch – Harmony: </w:t>
      </w:r>
      <w:r>
        <w:t>t</w:t>
      </w:r>
      <w:r w:rsidRPr="00BB41A8">
        <w:t xml:space="preserve">he electric guitar is providing the harmonic basis along with the bass guitar. </w:t>
      </w:r>
      <w:r>
        <w:t>The electric guitar chords are played in a block style in a mid</w:t>
      </w:r>
      <w:r w:rsidR="00E81CFB">
        <w:t>-</w:t>
      </w:r>
      <w:r>
        <w:t xml:space="preserve">register. </w:t>
      </w:r>
      <w:r w:rsidRPr="00BB41A8">
        <w:t xml:space="preserve">The bass guitar plays the root note of the chord with some passing notes to add interest. </w:t>
      </w:r>
      <w:r>
        <w:t xml:space="preserve">The melodic line is held by the male vocals and is sometimes in a spoken style. When sung, the register is in the middle and there is a small range of notes used. The register is extended in the section where ‘I know it’ is sung. There is a register rise in the melodic line leading into the chorus. The backup vocals are in unison with the male vocals. The bass guitar is low, exploring a large range of notes. The synthesiser plays in a mid to high range. Drums and claps are unpitched. The piece is in D major. There is a slight vocal echo in the verse that repeats the same melodic material as what is sung before the echo. </w:t>
      </w:r>
    </w:p>
    <w:p w14:paraId="04DA3589" w14:textId="5D2879E1" w:rsidR="00B3742F" w:rsidRPr="00182010" w:rsidRDefault="00B3742F" w:rsidP="00B3742F">
      <w:r w:rsidRPr="00BB41A8">
        <w:t>Duration –</w:t>
      </w:r>
      <w:r>
        <w:t xml:space="preserve"> this piece is in </w:t>
      </w:r>
      <m:oMath>
        <m:f>
          <m:fPr>
            <m:type m:val="noBar"/>
            <m:ctrlPr>
              <w:rPr>
                <w:rFonts w:ascii="Cambria Math" w:hAnsi="Cambria Math"/>
                <w:i/>
                <w:sz w:val="32"/>
                <w:szCs w:val="32"/>
              </w:rPr>
            </m:ctrlPr>
          </m:fPr>
          <m:num>
            <m:r>
              <w:rPr>
                <w:rFonts w:ascii="Cambria Math" w:hAnsi="Cambria Math"/>
                <w:sz w:val="32"/>
                <w:szCs w:val="32"/>
              </w:rPr>
              <m:t>4</m:t>
            </m:r>
          </m:num>
          <m:den>
            <m:r>
              <w:rPr>
                <w:rFonts w:ascii="Cambria Math" w:hAnsi="Cambria Math"/>
                <w:sz w:val="32"/>
                <w:szCs w:val="32"/>
              </w:rPr>
              <m:t>4</m:t>
            </m:r>
          </m:den>
        </m:f>
      </m:oMath>
      <w:r>
        <w:t xml:space="preserve"> </w:t>
      </w:r>
      <w:r w:rsidRPr="5B2A6817">
        <w:t xml:space="preserve">time signature with a strong pulse and this is evident from the drumbeat. The accompanying instruments (bass guitar, electric guitar, claps) use </w:t>
      </w:r>
      <w:r w:rsidRPr="00390FE8">
        <w:rPr>
          <w:i/>
          <w:iCs/>
        </w:rPr>
        <w:t>ostinato</w:t>
      </w:r>
      <w:r w:rsidRPr="5B2A6817">
        <w:t xml:space="preserve"> patterns throughout the piece. The rhythmic patterns of the rap are fast and complex, with a strong emphasis of the pulse. Bernard Fanning’s vocal rhythmic patterns are simple and mainly on the beat (with some syncopation). The claps are in rhythmic unison with the hi</w:t>
      </w:r>
      <w:r w:rsidR="00E81CFB">
        <w:t>-</w:t>
      </w:r>
      <w:r>
        <w:t xml:space="preserve">hat in some places (emphasising the 2 and 4 beats). The </w:t>
      </w:r>
      <w:r w:rsidRPr="5B2A6817">
        <w:t>tempo</w:t>
      </w:r>
      <w:r>
        <w:t xml:space="preserve"> is steady and maintained throughout the piece </w:t>
      </w:r>
      <w:r w:rsidRPr="00BB41A8">
        <w:t>–</w:t>
      </w:r>
      <w:r>
        <w:t xml:space="preserve"> </w:t>
      </w:r>
      <w:r w:rsidRPr="5245F9C2">
        <w:t>allegro</w:t>
      </w:r>
      <w:r>
        <w:t xml:space="preserve"> (crotchet = 122).</w:t>
      </w:r>
    </w:p>
    <w:p w14:paraId="42448516" w14:textId="77777777" w:rsidR="00B3742F" w:rsidRPr="00BB41A8" w:rsidRDefault="00B3742F" w:rsidP="00B3742F">
      <w:r w:rsidRPr="00BB41A8">
        <w:t>Texture –</w:t>
      </w:r>
      <w:r>
        <w:t xml:space="preserve"> the texture of this piece starts thin and gradually builds (heading to the chorus). Like most pop songs, it is homophonic. There is a small polyphonic section towards the end of the piece (when the synthesizer keyboard adds a small countermelody). </w:t>
      </w:r>
    </w:p>
    <w:p w14:paraId="59B27F4C" w14:textId="63A1AB47" w:rsidR="00B3742F" w:rsidRPr="00BB41A8" w:rsidRDefault="00B3742F" w:rsidP="00B3742F">
      <w:r w:rsidRPr="00BB41A8">
        <w:t>Structure –</w:t>
      </w:r>
      <w:r>
        <w:t xml:space="preserve"> this piece uses a typical pop style structure </w:t>
      </w:r>
      <w:r w:rsidR="00E81CFB">
        <w:t>–</w:t>
      </w:r>
      <w:r>
        <w:t xml:space="preserve"> introduction, verse, chorus, bridge. </w:t>
      </w:r>
    </w:p>
    <w:p w14:paraId="2FCA6C70" w14:textId="77777777" w:rsidR="00B3742F" w:rsidRPr="00BB41A8" w:rsidRDefault="00B3742F" w:rsidP="00B3742F">
      <w:r w:rsidRPr="00BB41A8">
        <w:t>Dynamics and expression –</w:t>
      </w:r>
      <w:r>
        <w:t xml:space="preserve"> the introduction of this piece is moderately soft (</w:t>
      </w:r>
      <w:r w:rsidRPr="5245F9C2">
        <w:rPr>
          <w:i/>
        </w:rPr>
        <w:t>mp</w:t>
      </w:r>
      <w:r>
        <w:t>) and the verse is moderately loud (</w:t>
      </w:r>
      <w:r w:rsidRPr="5245F9C2">
        <w:rPr>
          <w:i/>
        </w:rPr>
        <w:t>mf)</w:t>
      </w:r>
      <w:r>
        <w:t xml:space="preserve">. There are strong accents in the drums on the 2nd and 4th beat. Baker Boy also places accents on some words in the rap section of the song. The chorus is louder in dynamics to bring out the main message of the song. There is a </w:t>
      </w:r>
      <w:r w:rsidRPr="5245F9C2">
        <w:rPr>
          <w:i/>
        </w:rPr>
        <w:t>crescendo</w:t>
      </w:r>
      <w:r>
        <w:t xml:space="preserve"> into the chorus to add excitement. The synthesizer keyboard uses a lot of </w:t>
      </w:r>
      <w:r w:rsidRPr="5245F9C2">
        <w:rPr>
          <w:i/>
        </w:rPr>
        <w:t>glissandos</w:t>
      </w:r>
      <w:r>
        <w:t xml:space="preserve"> in a </w:t>
      </w:r>
      <w:r w:rsidRPr="5245F9C2">
        <w:rPr>
          <w:i/>
        </w:rPr>
        <w:t>legato</w:t>
      </w:r>
      <w:r>
        <w:t xml:space="preserve"> style. </w:t>
      </w:r>
    </w:p>
    <w:p w14:paraId="03AED8C3" w14:textId="77777777" w:rsidR="00B3742F" w:rsidRPr="00B85E77" w:rsidRDefault="00B3742F" w:rsidP="00B3742F">
      <w:r>
        <w:lastRenderedPageBreak/>
        <w:t>Performing media</w:t>
      </w:r>
      <w:r w:rsidRPr="00BB41A8">
        <w:t xml:space="preserve"> and </w:t>
      </w:r>
      <w:r>
        <w:t>timbre</w:t>
      </w:r>
      <w:r w:rsidRPr="00BB41A8">
        <w:t xml:space="preserve"> – male –</w:t>
      </w:r>
      <w:r>
        <w:t xml:space="preserve"> </w:t>
      </w:r>
      <w:r w:rsidRPr="00BB41A8">
        <w:t>vocals</w:t>
      </w:r>
      <w:r>
        <w:t xml:space="preserve"> are </w:t>
      </w:r>
      <w:r w:rsidRPr="00BB41A8">
        <w:t xml:space="preserve">sung </w:t>
      </w:r>
      <w:r>
        <w:t xml:space="preserve">(clear) </w:t>
      </w:r>
      <w:r w:rsidRPr="00BB41A8">
        <w:t>and</w:t>
      </w:r>
      <w:r>
        <w:t xml:space="preserve"> rapped (harsh and clear), piano (clear, bright), electric guitar (rich and clear), drums (strong and clear), backup vocals (resonant), bass guitar (booming and strong), synthesizer keyboard (nasal, electric and resonant), hand claps (clear). </w:t>
      </w:r>
    </w:p>
    <w:p w14:paraId="65BE5CAC" w14:textId="77777777" w:rsidR="00B3742F" w:rsidRDefault="00B3742F" w:rsidP="00E6797B">
      <w:pPr>
        <w:pStyle w:val="Heading3"/>
        <w:keepNext w:val="0"/>
      </w:pPr>
      <w:bookmarkStart w:id="44" w:name="_Toc207874182"/>
      <w:r>
        <w:t>Unity and contrast – ‘Wish You Well’ suggestions</w:t>
      </w:r>
      <w:bookmarkEnd w:id="44"/>
    </w:p>
    <w:p w14:paraId="52F6164A" w14:textId="77777777" w:rsidR="00B3742F" w:rsidRDefault="00B3742F" w:rsidP="00B3742F">
      <w:r w:rsidRPr="5245F9C2">
        <w:rPr>
          <w:rStyle w:val="Heading5Char"/>
        </w:rPr>
        <w:t>Unity</w:t>
      </w:r>
      <w:r>
        <w:t xml:space="preserve"> </w:t>
      </w:r>
    </w:p>
    <w:p w14:paraId="45C1ECA0" w14:textId="46134040" w:rsidR="00B3742F" w:rsidRDefault="00B3742F" w:rsidP="00B3742F">
      <w:r>
        <w:t xml:space="preserve">Pitch </w:t>
      </w:r>
      <w:r w:rsidRPr="00BB41A8">
        <w:t>–</w:t>
      </w:r>
      <w:r>
        <w:t xml:space="preserve"> both pieces are in D major. The male vocals in both pieces are in a middle to high range and use a small range of notes. There is a register rise in the melodic line leading into the chorus in both songs. Drums and claps are unpitched in both songs. The guitars in both pieces play block chords in a strumming pattern.</w:t>
      </w:r>
    </w:p>
    <w:p w14:paraId="3B9F8480" w14:textId="77777777" w:rsidR="00B3742F" w:rsidRDefault="00B3742F" w:rsidP="00B3742F">
      <w:r>
        <w:t xml:space="preserve">Duration </w:t>
      </w:r>
      <w:r w:rsidRPr="00BB41A8">
        <w:t>–</w:t>
      </w:r>
      <w:r>
        <w:t xml:space="preserve"> both pieces are in </w:t>
      </w:r>
      <m:oMath>
        <m:f>
          <m:fPr>
            <m:type m:val="noBa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4</m:t>
            </m:r>
          </m:den>
        </m:f>
      </m:oMath>
      <w:r>
        <w:t xml:space="preserve"> </w:t>
      </w:r>
      <w:r w:rsidRPr="5B2A6817">
        <w:t xml:space="preserve">time signature with a strong pulse and this is evident from the drumbeat. The tempo of both pieces is </w:t>
      </w:r>
      <w:r w:rsidRPr="5245F9C2">
        <w:t>allegro</w:t>
      </w:r>
      <w:r w:rsidRPr="5B2A6817">
        <w:t xml:space="preserve"> (although Bernard Fanning’s version </w:t>
      </w:r>
      <w:r>
        <w:t>has a</w:t>
      </w:r>
      <w:r w:rsidRPr="5B2A6817">
        <w:t xml:space="preserve"> slightly faster crotchet bpm). There are </w:t>
      </w:r>
      <w:r w:rsidRPr="00F01C15">
        <w:rPr>
          <w:i/>
          <w:iCs/>
        </w:rPr>
        <w:t>ostinato</w:t>
      </w:r>
      <w:r w:rsidRPr="5245F9C2">
        <w:t xml:space="preserve"> </w:t>
      </w:r>
      <w:r w:rsidRPr="5B2A6817">
        <w:t xml:space="preserve">patterns in both songs (especially in the drumkit). Both songs use a lot of rhythmic repetition and a mixture of simple rhythms with some syncopation. </w:t>
      </w:r>
    </w:p>
    <w:p w14:paraId="71AAFC30" w14:textId="77777777" w:rsidR="00B3742F" w:rsidRDefault="00B3742F" w:rsidP="00B3742F">
      <w:r>
        <w:t xml:space="preserve">Texture </w:t>
      </w:r>
      <w:r w:rsidRPr="00BB41A8">
        <w:t>–</w:t>
      </w:r>
      <w:r>
        <w:t xml:space="preserve"> the texture of both pieces starts thin and gradually builds (heading to the chorus). Both are homophonic.</w:t>
      </w:r>
    </w:p>
    <w:p w14:paraId="4799A789" w14:textId="22F21A2E" w:rsidR="00B3742F" w:rsidRPr="00BB41A8" w:rsidRDefault="00B3742F" w:rsidP="00B3742F">
      <w:r>
        <w:t xml:space="preserve">Structure </w:t>
      </w:r>
      <w:r w:rsidRPr="00BB41A8">
        <w:t>–</w:t>
      </w:r>
      <w:r>
        <w:t xml:space="preserve"> both use a typical pop style structure </w:t>
      </w:r>
      <w:r w:rsidR="00E6797B">
        <w:t>–</w:t>
      </w:r>
      <w:r>
        <w:t xml:space="preserve"> introduction, verse, chorus, bridge. </w:t>
      </w:r>
    </w:p>
    <w:p w14:paraId="6CBD1466" w14:textId="77777777" w:rsidR="00B3742F" w:rsidRDefault="00B3742F" w:rsidP="00B3742F">
      <w:r>
        <w:t xml:space="preserve">Dynamics and expression </w:t>
      </w:r>
      <w:r w:rsidRPr="00BB41A8">
        <w:t>–</w:t>
      </w:r>
      <w:r>
        <w:t xml:space="preserve"> both pieces have an introduction that is moderately soft (</w:t>
      </w:r>
      <w:r w:rsidRPr="5245F9C2">
        <w:rPr>
          <w:i/>
        </w:rPr>
        <w:t>mp</w:t>
      </w:r>
      <w:r>
        <w:t>) and the verse is moderately loud (</w:t>
      </w:r>
      <w:r w:rsidRPr="5245F9C2">
        <w:rPr>
          <w:i/>
        </w:rPr>
        <w:t>mf</w:t>
      </w:r>
      <w:r>
        <w:t xml:space="preserve">). There are strong accents in the drums on the 2nd and 4th beat. The chorus of both songs is louder in dynamics to bring out the main message of the song. There is a </w:t>
      </w:r>
      <w:r w:rsidRPr="5245F9C2">
        <w:rPr>
          <w:i/>
        </w:rPr>
        <w:t>crescendo</w:t>
      </w:r>
      <w:r>
        <w:t xml:space="preserve"> into the chorus to add excitement in both songs.</w:t>
      </w:r>
    </w:p>
    <w:p w14:paraId="2CC480E5" w14:textId="06B9991A" w:rsidR="00B3742F" w:rsidRDefault="00B3742F" w:rsidP="00B3742F">
      <w:r>
        <w:t xml:space="preserve">Performing media and timbre </w:t>
      </w:r>
      <w:r w:rsidRPr="00BB41A8">
        <w:t>–</w:t>
      </w:r>
      <w:r>
        <w:t xml:space="preserve"> both use male vocals, backup vocals, drums, bass guitar and hand claps. They both have keyboards and electric guitars; however, their timbral sounds are very different.</w:t>
      </w:r>
    </w:p>
    <w:p w14:paraId="0991A424" w14:textId="026132C6" w:rsidR="00B3742F" w:rsidRDefault="00B3742F" w:rsidP="00E6797B">
      <w:pPr>
        <w:pStyle w:val="Heading5"/>
        <w:keepNext w:val="0"/>
      </w:pPr>
      <w:r>
        <w:t>Contrast</w:t>
      </w:r>
    </w:p>
    <w:p w14:paraId="3352AF7A" w14:textId="77777777" w:rsidR="00B3742F" w:rsidRDefault="00B3742F" w:rsidP="00B3742F">
      <w:r>
        <w:t xml:space="preserve">Pitch </w:t>
      </w:r>
      <w:r w:rsidRPr="00BB41A8">
        <w:t>–</w:t>
      </w:r>
      <w:r>
        <w:t xml:space="preserve"> the bass guitar in Bernard Fanning’s (BF) version uses the root note only whereas Baker Boy’s (BB) version utilises many passing notes. BB utilises rapping in his version and that is in a spoken style. BF has a guitar solo towards the end, whereas BB has a keyboard countermelody. BF uses </w:t>
      </w:r>
      <w:r w:rsidRPr="5245F9C2">
        <w:rPr>
          <w:i/>
        </w:rPr>
        <w:t>melismas</w:t>
      </w:r>
      <w:r>
        <w:t xml:space="preserve"> in his melody. </w:t>
      </w:r>
    </w:p>
    <w:p w14:paraId="0622B038" w14:textId="77777777" w:rsidR="00B3742F" w:rsidRDefault="00B3742F" w:rsidP="00B3742F">
      <w:r>
        <w:lastRenderedPageBreak/>
        <w:t xml:space="preserve">Duration </w:t>
      </w:r>
      <w:r w:rsidRPr="00BB41A8">
        <w:t>–</w:t>
      </w:r>
      <w:r>
        <w:t xml:space="preserve"> there is a lot of rhythmic unison in the BF version. The rhythmic patterns of BB’s rap are fast and complex. There is a lot more rhythmic complexity in the BB version. </w:t>
      </w:r>
    </w:p>
    <w:p w14:paraId="7BCF0019" w14:textId="77777777" w:rsidR="00B3742F" w:rsidRDefault="00B3742F" w:rsidP="00B3742F">
      <w:r>
        <w:t xml:space="preserve">Texture </w:t>
      </w:r>
      <w:r w:rsidRPr="00BB41A8">
        <w:t>–</w:t>
      </w:r>
      <w:r>
        <w:t xml:space="preserve"> BB’s version is texturally busy compared to the BF version. </w:t>
      </w:r>
    </w:p>
    <w:p w14:paraId="4F43C248" w14:textId="4604F6EC" w:rsidR="00B3742F" w:rsidRDefault="00B3742F" w:rsidP="00B3742F">
      <w:r>
        <w:t xml:space="preserve">Structure </w:t>
      </w:r>
      <w:r w:rsidRPr="00BB41A8">
        <w:t>–</w:t>
      </w:r>
      <w:r>
        <w:t xml:space="preserve"> there is no contrast in structure</w:t>
      </w:r>
      <w:r w:rsidR="00E6797B">
        <w:t>.</w:t>
      </w:r>
    </w:p>
    <w:p w14:paraId="75812017" w14:textId="77777777" w:rsidR="00B3742F" w:rsidRDefault="00B3742F" w:rsidP="00B3742F">
      <w:r>
        <w:t xml:space="preserve">Dynamics and expression </w:t>
      </w:r>
      <w:r w:rsidRPr="00BB41A8">
        <w:t>–</w:t>
      </w:r>
      <w:r>
        <w:t xml:space="preserve"> BB places accents on some words in the rap section of the song. </w:t>
      </w:r>
      <w:r w:rsidRPr="5245F9C2">
        <w:rPr>
          <w:i/>
        </w:rPr>
        <w:t xml:space="preserve">Glissandos </w:t>
      </w:r>
      <w:r>
        <w:t xml:space="preserve">are employed in both pieces but in BB it is the keyboard and in BF it is the electric guitar. </w:t>
      </w:r>
    </w:p>
    <w:p w14:paraId="63C5AB44" w14:textId="4C614BEB" w:rsidR="00B3742F" w:rsidRPr="00B3742F" w:rsidRDefault="00B3742F" w:rsidP="00B3742F">
      <w:r>
        <w:t xml:space="preserve">Performing media and timbre </w:t>
      </w:r>
      <w:r w:rsidRPr="00BB41A8">
        <w:t>–</w:t>
      </w:r>
      <w:r>
        <w:t xml:space="preserve"> the accompanying instruments are different in both versions of the song. The electronic manipulation of the instruments is also different in the 2 pieces, with a greater exploration of timbral qualities in the BB version. The timbre of each instrument is very different in both versions.</w:t>
      </w:r>
    </w:p>
    <w:p w14:paraId="12A98071" w14:textId="1D1B9CDC" w:rsidR="002F709C" w:rsidRDefault="03B355FB" w:rsidP="00167158">
      <w:r>
        <w:t xml:space="preserve">To support the composing and performing element of this activity, the following graphics could be placed around the room or printed and given to </w:t>
      </w:r>
      <w:r w:rsidR="17CF00FC">
        <w:t>students.</w:t>
      </w:r>
    </w:p>
    <w:p w14:paraId="475D58F9" w14:textId="77777777" w:rsidR="002F709C" w:rsidRDefault="002F709C">
      <w:pPr>
        <w:suppressAutoHyphens w:val="0"/>
        <w:spacing w:before="0" w:after="160" w:line="259" w:lineRule="auto"/>
      </w:pPr>
      <w:r>
        <w:br w:type="page"/>
      </w:r>
    </w:p>
    <w:p w14:paraId="5B9F7737" w14:textId="42CECD5F" w:rsidR="00F962FC" w:rsidRDefault="518CFD79" w:rsidP="002F709C">
      <w:pPr>
        <w:pStyle w:val="Heading4"/>
        <w:keepNext w:val="0"/>
      </w:pPr>
      <w:r>
        <w:lastRenderedPageBreak/>
        <w:t>G</w:t>
      </w:r>
      <w:r w:rsidR="00CB130C">
        <w:t>uitar chord chart</w:t>
      </w:r>
    </w:p>
    <w:p w14:paraId="72A71CD8" w14:textId="37BDF8D5" w:rsidR="00AF2495" w:rsidRPr="00AF2495" w:rsidRDefault="00AF2495" w:rsidP="00AF2495">
      <w:r w:rsidRPr="00AF2495">
        <w:rPr>
          <w:noProof/>
        </w:rPr>
        <w:drawing>
          <wp:inline distT="0" distB="0" distL="0" distR="0" wp14:anchorId="0DFFE6BD" wp14:editId="224854F1">
            <wp:extent cx="5683250" cy="2245468"/>
            <wp:effectExtent l="0" t="0" r="0" b="2540"/>
            <wp:docPr id="1584163078" name="Picture 1" descr="A set of 3 guitar chord charts showing the strings and finger positions for the chords D, G and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63078" name="Picture 1" descr="A set of 3 guitar chord charts showing the strings and finger positions for the chords D, G and A."/>
                    <pic:cNvPicPr/>
                  </pic:nvPicPr>
                  <pic:blipFill>
                    <a:blip r:embed="rId76"/>
                    <a:stretch>
                      <a:fillRect/>
                    </a:stretch>
                  </pic:blipFill>
                  <pic:spPr>
                    <a:xfrm>
                      <a:off x="0" y="0"/>
                      <a:ext cx="5684989" cy="2246155"/>
                    </a:xfrm>
                    <a:prstGeom prst="rect">
                      <a:avLst/>
                    </a:prstGeom>
                  </pic:spPr>
                </pic:pic>
              </a:graphicData>
            </a:graphic>
          </wp:inline>
        </w:drawing>
      </w:r>
    </w:p>
    <w:p w14:paraId="28D87B14" w14:textId="589D66B9" w:rsidR="0067492A" w:rsidRDefault="00095683" w:rsidP="002F709C">
      <w:pPr>
        <w:pStyle w:val="Heading4"/>
        <w:keepNext w:val="0"/>
      </w:pPr>
      <w:r>
        <w:t xml:space="preserve">Ukulele </w:t>
      </w:r>
      <w:r w:rsidR="00305699">
        <w:t>chart</w:t>
      </w:r>
    </w:p>
    <w:p w14:paraId="158F0FB1" w14:textId="1594F59F" w:rsidR="00305699" w:rsidRPr="00305699" w:rsidRDefault="009F7763" w:rsidP="6AC25B5F">
      <w:pPr>
        <w:rPr>
          <w:szCs w:val="22"/>
        </w:rPr>
      </w:pPr>
      <w:r>
        <w:rPr>
          <w:noProof/>
        </w:rPr>
        <w:drawing>
          <wp:inline distT="0" distB="0" distL="0" distR="0" wp14:anchorId="560D3996" wp14:editId="43E2D549">
            <wp:extent cx="4857750" cy="2319539"/>
            <wp:effectExtent l="0" t="0" r="0" b="5080"/>
            <wp:docPr id="704764338" name="Picture 1" descr="A set of 3 ukulele chord charts showing the strings and finger positions for the chords D, G and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764338" name="Picture 1" descr="A set of 3 ukulele chord charts showing the strings and finger positions for the chords D, G and A"/>
                    <pic:cNvPicPr/>
                  </pic:nvPicPr>
                  <pic:blipFill>
                    <a:blip r:embed="rId77">
                      <a:extLst>
                        <a:ext uri="{28A0092B-C50C-407E-A947-70E740481C1C}">
                          <a14:useLocalDpi xmlns:a14="http://schemas.microsoft.com/office/drawing/2010/main" val="0"/>
                        </a:ext>
                      </a:extLst>
                    </a:blip>
                    <a:stretch>
                      <a:fillRect/>
                    </a:stretch>
                  </pic:blipFill>
                  <pic:spPr>
                    <a:xfrm>
                      <a:off x="0" y="0"/>
                      <a:ext cx="4872091" cy="2326387"/>
                    </a:xfrm>
                    <a:prstGeom prst="rect">
                      <a:avLst/>
                    </a:prstGeom>
                  </pic:spPr>
                </pic:pic>
              </a:graphicData>
            </a:graphic>
          </wp:inline>
        </w:drawing>
      </w:r>
    </w:p>
    <w:p w14:paraId="77004F17" w14:textId="366C1B34" w:rsidR="7F8A87F4" w:rsidRDefault="7F8A87F4" w:rsidP="5245F9C2">
      <w:pPr>
        <w:pStyle w:val="Heading4"/>
      </w:pPr>
      <w:r>
        <w:t>Keyboard chord chart</w:t>
      </w:r>
    </w:p>
    <w:p w14:paraId="38B3FB40" w14:textId="03B136AE" w:rsidR="00065A10" w:rsidRPr="00065A10" w:rsidRDefault="00065A10" w:rsidP="00065A10">
      <w:r w:rsidRPr="00065A10">
        <w:rPr>
          <w:noProof/>
        </w:rPr>
        <w:drawing>
          <wp:inline distT="0" distB="0" distL="0" distR="0" wp14:anchorId="408B5447" wp14:editId="56AA5920">
            <wp:extent cx="6120130" cy="2359025"/>
            <wp:effectExtent l="0" t="0" r="0" b="3175"/>
            <wp:docPr id="27583532" name="Picture 1" descr="A group of three piano keyboard chord charts. The first keyboard chord chart highlights in blue the notes G, B and D indicating a G chord.&#10;The second keyboard chord chart highlights in yellow the notes D, F sharp and A indicating a D chord.&#10;The third keyboard chord chart highlights in green the notes A, C sharp and E indicating an A cho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3532" name="Picture 1" descr="A group of three piano keyboard chord charts. The first keyboard chord chart highlights in blue the notes G, B and D indicating a G chord.&#10;The second keyboard chord chart highlights in yellow the notes D, F sharp and A indicating a D chord.&#10;The third keyboard chord chart highlights in green the notes A, C sharp and E indicating an A chord.&#10;"/>
                    <pic:cNvPicPr/>
                  </pic:nvPicPr>
                  <pic:blipFill>
                    <a:blip r:embed="rId78"/>
                    <a:stretch>
                      <a:fillRect/>
                    </a:stretch>
                  </pic:blipFill>
                  <pic:spPr>
                    <a:xfrm>
                      <a:off x="0" y="0"/>
                      <a:ext cx="6120130" cy="2359025"/>
                    </a:xfrm>
                    <a:prstGeom prst="rect">
                      <a:avLst/>
                    </a:prstGeom>
                  </pic:spPr>
                </pic:pic>
              </a:graphicData>
            </a:graphic>
          </wp:inline>
        </w:drawing>
      </w:r>
    </w:p>
    <w:p w14:paraId="3E72A3F0" w14:textId="638C2252" w:rsidR="003632C9" w:rsidRPr="00037D38" w:rsidRDefault="00037D38" w:rsidP="5245F9C2">
      <w:pPr>
        <w:pStyle w:val="Heading4"/>
      </w:pPr>
      <w:r>
        <w:lastRenderedPageBreak/>
        <w:t>Bass guitar chart</w:t>
      </w:r>
    </w:p>
    <w:p w14:paraId="7FE64842" w14:textId="1F21F92D" w:rsidR="003632C9" w:rsidRDefault="00BD2893" w:rsidP="6AC25B5F">
      <w:pPr>
        <w:rPr>
          <w:sz w:val="32"/>
          <w:szCs w:val="32"/>
          <w:highlight w:val="yellow"/>
        </w:rPr>
      </w:pPr>
      <w:r w:rsidRPr="00BD2893">
        <w:rPr>
          <w:noProof/>
          <w:sz w:val="32"/>
          <w:szCs w:val="32"/>
        </w:rPr>
        <w:drawing>
          <wp:inline distT="0" distB="0" distL="0" distR="0" wp14:anchorId="76B3909B" wp14:editId="41952201">
            <wp:extent cx="4572000" cy="2212340"/>
            <wp:effectExtent l="0" t="0" r="0" b="0"/>
            <wp:docPr id="1022393579" name="Picture 1" descr="A group of 3 chord charts for the bass guitar, showing the strings and positions for the single bass notes, D, G and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93579" name="Picture 1" descr="A group of 3 chord charts for the bass guitar, showing the strings and positions for the single bass notes, D, G and A."/>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587346" cy="2220012"/>
                    </a:xfrm>
                    <a:prstGeom prst="rect">
                      <a:avLst/>
                    </a:prstGeom>
                  </pic:spPr>
                </pic:pic>
              </a:graphicData>
            </a:graphic>
          </wp:inline>
        </w:drawing>
      </w:r>
    </w:p>
    <w:p w14:paraId="3D435971" w14:textId="1EDD5925" w:rsidR="000E31C5" w:rsidRDefault="234DBDE6" w:rsidP="002F709C">
      <w:pPr>
        <w:pStyle w:val="Heading4"/>
      </w:pPr>
      <w:r w:rsidRPr="002F709C">
        <w:t>Tuned percussion chart</w:t>
      </w:r>
    </w:p>
    <w:p w14:paraId="5B811615" w14:textId="4D44B2F0" w:rsidR="00065A10" w:rsidRPr="00065A10" w:rsidRDefault="00065A10" w:rsidP="00065A10">
      <w:r w:rsidRPr="00065A10">
        <w:rPr>
          <w:noProof/>
        </w:rPr>
        <w:drawing>
          <wp:inline distT="0" distB="0" distL="0" distR="0" wp14:anchorId="5F9180B8" wp14:editId="4949E514">
            <wp:extent cx="5791498" cy="2654436"/>
            <wp:effectExtent l="0" t="0" r="0" b="0"/>
            <wp:docPr id="377226595" name="Picture 1" descr="A group of 3 tuned percussion charts. The first tuned percussion chart shows how to play the notes D and B for a G chord.&#10;The second tuned percussion chart shows how to play the notes D and A for a D chord.&#10;The third tuned percussion chart shows how to play the notes E and A for an A ch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26595" name="Picture 1" descr="A group of 3 tuned percussion charts. The first tuned percussion chart shows how to play the notes D and B for a G chord.&#10;The second tuned percussion chart shows how to play the notes D and A for a D chord.&#10;The third tuned percussion chart shows how to play the notes E and A for an A chord."/>
                    <pic:cNvPicPr/>
                  </pic:nvPicPr>
                  <pic:blipFill>
                    <a:blip r:embed="rId80"/>
                    <a:stretch>
                      <a:fillRect/>
                    </a:stretch>
                  </pic:blipFill>
                  <pic:spPr>
                    <a:xfrm>
                      <a:off x="0" y="0"/>
                      <a:ext cx="5791498" cy="2654436"/>
                    </a:xfrm>
                    <a:prstGeom prst="rect">
                      <a:avLst/>
                    </a:prstGeom>
                  </pic:spPr>
                </pic:pic>
              </a:graphicData>
            </a:graphic>
          </wp:inline>
        </w:drawing>
      </w:r>
    </w:p>
    <w:p w14:paraId="178E3946" w14:textId="77777777" w:rsidR="002F709C" w:rsidRPr="002F709C" w:rsidRDefault="002F709C" w:rsidP="002F709C">
      <w:r w:rsidRPr="002F709C">
        <w:br w:type="page"/>
      </w:r>
    </w:p>
    <w:p w14:paraId="022FAFC1" w14:textId="6D1346C1" w:rsidR="00454378" w:rsidRDefault="00454378" w:rsidP="00E87666">
      <w:pPr>
        <w:pStyle w:val="Heading2"/>
      </w:pPr>
      <w:bookmarkStart w:id="45" w:name="_Toc207874183"/>
      <w:r w:rsidRPr="00AC46D3">
        <w:rPr>
          <w:noProof/>
        </w:rPr>
        <w:lastRenderedPageBreak/>
        <mc:AlternateContent>
          <mc:Choice Requires="wps">
            <w:drawing>
              <wp:anchor distT="0" distB="0" distL="114300" distR="114300" simplePos="0" relativeHeight="251658261" behindDoc="0" locked="0" layoutInCell="1" allowOverlap="1" wp14:anchorId="01D4E0E1" wp14:editId="5EC3D9AC">
                <wp:simplePos x="0" y="0"/>
                <wp:positionH relativeFrom="column">
                  <wp:posOffset>10654665</wp:posOffset>
                </wp:positionH>
                <wp:positionV relativeFrom="paragraph">
                  <wp:posOffset>566420</wp:posOffset>
                </wp:positionV>
                <wp:extent cx="720000" cy="180000"/>
                <wp:effectExtent l="0" t="0" r="0" b="0"/>
                <wp:wrapNone/>
                <wp:docPr id="1480087569" name="Slide Number Placeholder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20000" cy="180000"/>
                        </a:xfrm>
                        <a:prstGeom prst="rect">
                          <a:avLst/>
                        </a:prstGeom>
                      </wps:spPr>
                      <wps:txbx>
                        <w:txbxContent>
                          <w:p w14:paraId="7A762134" w14:textId="77777777" w:rsidR="00454378" w:rsidRDefault="00454378" w:rsidP="00454378">
                            <w:pPr>
                              <w:jc w:val="right"/>
                              <w:rPr>
                                <w:rFonts w:asciiTheme="minorHAnsi" w:hAnsi="Calibri" w:cstheme="minorBidi"/>
                                <w:color w:val="000000" w:themeColor="text1"/>
                                <w:kern w:val="24"/>
                                <w:sz w:val="24"/>
                              </w:rPr>
                            </w:pPr>
                            <w:r>
                              <w:rPr>
                                <w:rFonts w:asciiTheme="minorHAnsi" w:hAnsi="Calibri" w:cstheme="minorBidi"/>
                                <w:color w:val="000000" w:themeColor="text1"/>
                                <w:kern w:val="24"/>
                              </w:rPr>
                              <w:t>32</w:t>
                            </w:r>
                          </w:p>
                        </w:txbxContent>
                      </wps:txbx>
                      <wps:bodyPr vert="horz" lIns="0" tIns="0" rIns="0" bIns="0" rtlCol="0" anchor="t"/>
                    </wps:wsp>
                  </a:graphicData>
                </a:graphic>
              </wp:anchor>
            </w:drawing>
          </mc:Choice>
          <mc:Fallback>
            <w:pict>
              <v:rect w14:anchorId="01D4E0E1" id="_x0000_s1027" style="position:absolute;margin-left:838.95pt;margin-top:44.6pt;width:56.7pt;height:14.15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" filled="f" stroked="f">
                <o:lock v:ext="edit" grouping="t"/>
                <v:textbox inset="0,0,0,0">
                  <w:txbxContent>
                    <w:p w14:paraId="7A762134" w14:textId="77777777" w:rsidR="00454378" w:rsidRDefault="00454378" w:rsidP="00454378">
                      <w:pPr>
                        <w:jc w:val="right"/>
                        <w:rPr>
                          <w:rFonts w:asciiTheme="minorHAnsi" w:hAnsi="Calibri" w:cstheme="minorBidi"/>
                          <w:color w:val="000000" w:themeColor="text1"/>
                          <w:kern w:val="24"/>
                          <w:sz w:val="24"/>
                        </w:rPr>
                      </w:pPr>
                      <w:r>
                        <w:rPr>
                          <w:rFonts w:asciiTheme="minorHAnsi" w:hAnsi="Calibri" w:cstheme="minorBidi"/>
                          <w:color w:val="000000" w:themeColor="text1"/>
                          <w:kern w:val="24"/>
                        </w:rPr>
                        <w:t>32</w:t>
                      </w:r>
                    </w:p>
                  </w:txbxContent>
                </v:textbox>
              </v:rect>
            </w:pict>
          </mc:Fallback>
        </mc:AlternateContent>
      </w:r>
      <w:r>
        <w:t>Activity 6.2 –</w:t>
      </w:r>
      <w:r w:rsidR="004E5555">
        <w:t xml:space="preserve"> </w:t>
      </w:r>
      <w:r w:rsidR="004E5555" w:rsidRPr="004E5555">
        <w:t>Baker Boy– identity through composing and performing</w:t>
      </w:r>
      <w:bookmarkEnd w:id="45"/>
    </w:p>
    <w:p w14:paraId="5E01957E" w14:textId="77777777" w:rsidR="0093792B" w:rsidRDefault="0093792B" w:rsidP="0093792B">
      <w:pPr>
        <w:pStyle w:val="Heading3"/>
      </w:pPr>
      <w:bookmarkStart w:id="46" w:name="_Toc207874184"/>
      <w:r>
        <w:t>Supporting resource</w:t>
      </w:r>
      <w:bookmarkEnd w:id="46"/>
    </w:p>
    <w:p w14:paraId="2C15DE65" w14:textId="214D03FE" w:rsidR="0093792B" w:rsidRPr="0093792B" w:rsidRDefault="0093792B" w:rsidP="0093792B">
      <w:r>
        <w:t xml:space="preserve">Additional background information for </w:t>
      </w:r>
      <w:hyperlink r:id="rId81">
        <w:r w:rsidRPr="6AC25B5F">
          <w:rPr>
            <w:rStyle w:val="Hyperlink"/>
          </w:rPr>
          <w:t>Baker Boy</w:t>
        </w:r>
      </w:hyperlink>
      <w:r w:rsidR="00EA77EB" w:rsidRPr="00EA77EB">
        <w:t>.</w:t>
      </w:r>
    </w:p>
    <w:p w14:paraId="5FC397E1" w14:textId="08429F33" w:rsidR="00F82347" w:rsidRDefault="00061513" w:rsidP="00F82347">
      <w:pPr>
        <w:pStyle w:val="Heading3"/>
      </w:pPr>
      <w:bookmarkStart w:id="47" w:name="_Toc207874185"/>
      <w:r>
        <w:t>B</w:t>
      </w:r>
      <w:r w:rsidR="00F82347">
        <w:t xml:space="preserve">aker Boy </w:t>
      </w:r>
      <w:r w:rsidR="00D46EEC">
        <w:t xml:space="preserve">– </w:t>
      </w:r>
      <w:r w:rsidR="78000F3A">
        <w:t>L</w:t>
      </w:r>
      <w:r w:rsidR="00F82347">
        <w:t xml:space="preserve">anguage and </w:t>
      </w:r>
      <w:r w:rsidR="2DB9065B">
        <w:t>C</w:t>
      </w:r>
      <w:r w:rsidR="0DE0D6CF">
        <w:t>ulture</w:t>
      </w:r>
      <w:r w:rsidR="00F82347">
        <w:t xml:space="preserve"> suggest</w:t>
      </w:r>
      <w:r w:rsidR="00640492">
        <w:t>ed responses</w:t>
      </w:r>
      <w:bookmarkEnd w:id="47"/>
    </w:p>
    <w:p w14:paraId="782E15ED" w14:textId="4321B1F9" w:rsidR="00B44685" w:rsidRDefault="00D94F58" w:rsidP="005868D1">
      <w:pPr>
        <w:rPr>
          <w:bCs/>
        </w:rPr>
      </w:pPr>
      <w:r>
        <w:t>Who is Baker Boy</w:t>
      </w:r>
      <w:r w:rsidR="004F7EB7">
        <w:t>?</w:t>
      </w:r>
      <w:r>
        <w:t xml:space="preserve"> – Baker Boy is an </w:t>
      </w:r>
      <w:r w:rsidR="2F046359">
        <w:t>Yol</w:t>
      </w:r>
      <w:r w:rsidR="750C66C0" w:rsidRPr="791F30D5">
        <w:rPr>
          <w:lang w:val="en-US"/>
        </w:rPr>
        <w:t>ŋ</w:t>
      </w:r>
      <w:r w:rsidR="2F046359">
        <w:t xml:space="preserve">u </w:t>
      </w:r>
      <w:r w:rsidR="006206FE">
        <w:t>rapper, dancer and artist. H</w:t>
      </w:r>
      <w:r w:rsidR="005A13C8">
        <w:t xml:space="preserve">is father and </w:t>
      </w:r>
      <w:r w:rsidR="00E80C3B">
        <w:t xml:space="preserve">his father’s brothers and sisters used to be called </w:t>
      </w:r>
      <w:r w:rsidR="00172FBF">
        <w:t>B</w:t>
      </w:r>
      <w:r w:rsidR="00E80C3B" w:rsidRPr="00172FBF">
        <w:rPr>
          <w:bCs/>
        </w:rPr>
        <w:t>aker Boys</w:t>
      </w:r>
      <w:r w:rsidR="004D5FE4" w:rsidRPr="00172FBF">
        <w:rPr>
          <w:bCs/>
        </w:rPr>
        <w:t xml:space="preserve"> and th</w:t>
      </w:r>
      <w:r w:rsidR="00172FBF">
        <w:rPr>
          <w:bCs/>
        </w:rPr>
        <w:t>is name was passed down to him</w:t>
      </w:r>
      <w:r w:rsidR="004D5FE4" w:rsidRPr="00172FBF">
        <w:rPr>
          <w:bCs/>
        </w:rPr>
        <w:t>.</w:t>
      </w:r>
    </w:p>
    <w:p w14:paraId="1A415CE1" w14:textId="31DB7AF1" w:rsidR="00B44685" w:rsidRDefault="000632F8" w:rsidP="005868D1">
      <w:pPr>
        <w:rPr>
          <w:bCs/>
        </w:rPr>
      </w:pPr>
      <w:r>
        <w:rPr>
          <w:bCs/>
        </w:rPr>
        <w:t>Where is he from</w:t>
      </w:r>
      <w:r w:rsidR="004F7EB7">
        <w:rPr>
          <w:bCs/>
        </w:rPr>
        <w:t>?</w:t>
      </w:r>
      <w:r>
        <w:rPr>
          <w:bCs/>
        </w:rPr>
        <w:t xml:space="preserve"> </w:t>
      </w:r>
      <w:r>
        <w:t>–</w:t>
      </w:r>
      <w:r w:rsidR="006206FE" w:rsidRPr="00172FBF">
        <w:rPr>
          <w:bCs/>
        </w:rPr>
        <w:t xml:space="preserve"> </w:t>
      </w:r>
      <w:r w:rsidR="794CFF1C">
        <w:t xml:space="preserve">Baker Boy is from </w:t>
      </w:r>
      <w:r w:rsidR="006206FE" w:rsidRPr="00172FBF">
        <w:rPr>
          <w:bCs/>
        </w:rPr>
        <w:t xml:space="preserve">the </w:t>
      </w:r>
      <w:r w:rsidR="794CFF1C">
        <w:t>Yol</w:t>
      </w:r>
      <w:r w:rsidR="794CFF1C" w:rsidRPr="791F30D5">
        <w:rPr>
          <w:lang w:val="en-US"/>
        </w:rPr>
        <w:t>ŋu communities of</w:t>
      </w:r>
      <w:r w:rsidR="794CFF1C" w:rsidRPr="007F7423">
        <w:rPr>
          <w:rStyle w:val="Emphasis"/>
        </w:rPr>
        <w:t xml:space="preserve"> </w:t>
      </w:r>
      <w:r w:rsidR="794CFF1C" w:rsidRPr="00390FE8">
        <w:rPr>
          <w:rStyle w:val="Emphasis"/>
          <w:i w:val="0"/>
          <w:iCs w:val="0"/>
        </w:rPr>
        <w:t>Milingimbi</w:t>
      </w:r>
      <w:r w:rsidR="794CFF1C" w:rsidRPr="791F30D5">
        <w:rPr>
          <w:lang w:val="en-US"/>
        </w:rPr>
        <w:t xml:space="preserve"> and </w:t>
      </w:r>
      <w:r w:rsidR="794CFF1C" w:rsidRPr="00390FE8">
        <w:rPr>
          <w:rStyle w:val="Emphasis"/>
          <w:i w:val="0"/>
          <w:iCs w:val="0"/>
        </w:rPr>
        <w:t>Maningrida</w:t>
      </w:r>
      <w:r w:rsidR="794CFF1C" w:rsidRPr="007F7423">
        <w:rPr>
          <w:rStyle w:val="Emphasis"/>
        </w:rPr>
        <w:t xml:space="preserve"> </w:t>
      </w:r>
      <w:r w:rsidR="794CFF1C" w:rsidRPr="791F30D5">
        <w:rPr>
          <w:lang w:val="en-US"/>
        </w:rPr>
        <w:t>in north</w:t>
      </w:r>
      <w:r w:rsidR="004F7EB7">
        <w:rPr>
          <w:lang w:val="en-US"/>
        </w:rPr>
        <w:t>-</w:t>
      </w:r>
      <w:r w:rsidR="794CFF1C" w:rsidRPr="791F30D5">
        <w:rPr>
          <w:lang w:val="en-US"/>
        </w:rPr>
        <w:t xml:space="preserve">east Arnhem Land, </w:t>
      </w:r>
      <w:r w:rsidR="006206FE" w:rsidRPr="791F30D5">
        <w:rPr>
          <w:lang w:val="en-US"/>
        </w:rPr>
        <w:t>Northern Territory</w:t>
      </w:r>
      <w:r w:rsidR="00B236D1">
        <w:rPr>
          <w:bCs/>
        </w:rPr>
        <w:t>.</w:t>
      </w:r>
    </w:p>
    <w:p w14:paraId="7E6C518B" w14:textId="4DF07FD7" w:rsidR="00B44685" w:rsidRDefault="000632F8" w:rsidP="005868D1">
      <w:r>
        <w:rPr>
          <w:bCs/>
        </w:rPr>
        <w:t xml:space="preserve">What influenced Baker Boy </w:t>
      </w:r>
      <w:r>
        <w:t>–</w:t>
      </w:r>
      <w:r w:rsidR="002D05AF">
        <w:t xml:space="preserve"> his </w:t>
      </w:r>
      <w:r w:rsidR="146A5367">
        <w:t>Yol</w:t>
      </w:r>
      <w:r w:rsidR="002847BD" w:rsidRPr="002847BD">
        <w:rPr>
          <w:lang w:val="en-US"/>
        </w:rPr>
        <w:t>ŋ</w:t>
      </w:r>
      <w:r w:rsidR="002847BD">
        <w:rPr>
          <w:lang w:val="en-US"/>
        </w:rPr>
        <w:t xml:space="preserve">u </w:t>
      </w:r>
      <w:r w:rsidR="146A5367">
        <w:t>L</w:t>
      </w:r>
      <w:r w:rsidR="1A478949">
        <w:t>anguage</w:t>
      </w:r>
      <w:r w:rsidR="002D05AF">
        <w:t xml:space="preserve"> and </w:t>
      </w:r>
      <w:r w:rsidR="002847BD">
        <w:t>C</w:t>
      </w:r>
      <w:r w:rsidR="002D05AF">
        <w:t xml:space="preserve">ulture, his upbringing, </w:t>
      </w:r>
      <w:r w:rsidR="28D27436">
        <w:t>cultural</w:t>
      </w:r>
      <w:r w:rsidR="7F3B75CB">
        <w:t xml:space="preserve"> </w:t>
      </w:r>
      <w:r w:rsidR="00401F62">
        <w:t>and musical influences.</w:t>
      </w:r>
    </w:p>
    <w:p w14:paraId="67292FA7" w14:textId="65A05088" w:rsidR="00B44685" w:rsidRDefault="004036F4" w:rsidP="005868D1">
      <w:r>
        <w:t xml:space="preserve">How does Baker Boy include </w:t>
      </w:r>
      <w:r w:rsidR="0FB755AD">
        <w:t>C</w:t>
      </w:r>
      <w:r>
        <w:t xml:space="preserve">ulture in his music – Baker Boy </w:t>
      </w:r>
      <w:r w:rsidR="544D022E">
        <w:t>blends</w:t>
      </w:r>
      <w:r w:rsidR="006C7CCA">
        <w:t xml:space="preserve"> Yol</w:t>
      </w:r>
      <w:r w:rsidR="006C7CCA" w:rsidRPr="002847BD">
        <w:rPr>
          <w:lang w:val="en-US"/>
        </w:rPr>
        <w:t>ŋ</w:t>
      </w:r>
      <w:r w:rsidR="006C7CCA">
        <w:rPr>
          <w:lang w:val="en-US"/>
        </w:rPr>
        <w:t>u</w:t>
      </w:r>
      <w:r w:rsidRPr="791F30D5">
        <w:rPr>
          <w:lang w:val="en-US"/>
        </w:rPr>
        <w:t xml:space="preserve"> </w:t>
      </w:r>
      <w:r w:rsidR="06272210" w:rsidRPr="791F30D5">
        <w:rPr>
          <w:lang w:val="en-US"/>
        </w:rPr>
        <w:t>Matha and English lyrics</w:t>
      </w:r>
      <w:r w:rsidR="0BEE021C" w:rsidRPr="791F30D5">
        <w:rPr>
          <w:lang w:val="en-US"/>
        </w:rPr>
        <w:t>,</w:t>
      </w:r>
      <w:r w:rsidR="63CF3D0F" w:rsidRPr="791F30D5">
        <w:rPr>
          <w:lang w:val="en-US"/>
        </w:rPr>
        <w:t xml:space="preserve"> and</w:t>
      </w:r>
      <w:r>
        <w:t xml:space="preserve"> </w:t>
      </w:r>
      <w:r w:rsidR="007306FC">
        <w:t>uses traditional instruments</w:t>
      </w:r>
      <w:r w:rsidR="01A4229E">
        <w:t xml:space="preserve"> like the yidaki</w:t>
      </w:r>
      <w:r w:rsidR="2FF73B26">
        <w:t>.</w:t>
      </w:r>
      <w:r w:rsidR="7BE91D13">
        <w:t xml:space="preserve"> Baker Boy </w:t>
      </w:r>
      <w:r w:rsidR="5B512E8D">
        <w:t>c</w:t>
      </w:r>
      <w:r w:rsidR="00243462">
        <w:t>e</w:t>
      </w:r>
      <w:r w:rsidR="41D4248F">
        <w:t>lebrates</w:t>
      </w:r>
      <w:r w:rsidR="00243462">
        <w:t xml:space="preserve"> </w:t>
      </w:r>
      <w:r w:rsidR="67526DF1">
        <w:t>Aboriginal</w:t>
      </w:r>
      <w:r w:rsidR="00243462">
        <w:t xml:space="preserve"> </w:t>
      </w:r>
      <w:r w:rsidR="41D4248F">
        <w:t>identity, pride and heritage</w:t>
      </w:r>
      <w:r w:rsidR="1EF0E869">
        <w:t xml:space="preserve"> in his music</w:t>
      </w:r>
      <w:r>
        <w:t>.</w:t>
      </w:r>
    </w:p>
    <w:p w14:paraId="7E6FDD14" w14:textId="5D8335EE" w:rsidR="000632F8" w:rsidRPr="00172FBF" w:rsidRDefault="00243462" w:rsidP="005868D1">
      <w:pPr>
        <w:rPr>
          <w:sz w:val="24"/>
        </w:rPr>
      </w:pPr>
      <w:r w:rsidRPr="791F30D5">
        <w:t>What is the effect of Baker Boy</w:t>
      </w:r>
      <w:r w:rsidR="009943B4" w:rsidRPr="791F30D5">
        <w:t xml:space="preserve">’s music on the listener – </w:t>
      </w:r>
      <w:r w:rsidR="402BFE45" w:rsidRPr="50812A1D">
        <w:rPr>
          <w:rFonts w:eastAsia="Arial"/>
        </w:rPr>
        <w:t>Baker Boy’s music inspires pride, promotes cultural awareness, and empowers listeners by celebrating identity, language, and community through his energetic and uplifting storytelling</w:t>
      </w:r>
      <w:r w:rsidR="402BFE45" w:rsidRPr="50812A1D">
        <w:rPr>
          <w:rFonts w:eastAsia="Arial"/>
          <w:color w:val="333333"/>
        </w:rPr>
        <w:t>.</w:t>
      </w:r>
    </w:p>
    <w:p w14:paraId="466EA652" w14:textId="2F588CCA" w:rsidR="00826304" w:rsidRDefault="009B1869" w:rsidP="00826304">
      <w:pPr>
        <w:pStyle w:val="Heading3"/>
      </w:pPr>
      <w:bookmarkStart w:id="48" w:name="_Toc207874186"/>
      <w:r>
        <w:t>Suggested differentiation</w:t>
      </w:r>
      <w:r w:rsidR="00967678">
        <w:t xml:space="preserve"> –</w:t>
      </w:r>
      <w:r>
        <w:t xml:space="preserve"> </w:t>
      </w:r>
      <w:r w:rsidR="00967678">
        <w:t>r</w:t>
      </w:r>
      <w:r w:rsidR="00826304">
        <w:t xml:space="preserve">ap </w:t>
      </w:r>
      <w:r w:rsidR="00010A6C">
        <w:t xml:space="preserve">lyric </w:t>
      </w:r>
      <w:r w:rsidR="00826304">
        <w:t>suggest</w:t>
      </w:r>
      <w:r w:rsidR="00010A6C">
        <w:t>ions</w:t>
      </w:r>
      <w:bookmarkEnd w:id="48"/>
    </w:p>
    <w:p w14:paraId="559EC168" w14:textId="50D3F0CE" w:rsidR="00826304" w:rsidRDefault="00010A6C" w:rsidP="00AF796E">
      <w:r>
        <w:t xml:space="preserve">The lyrics below are suggested </w:t>
      </w:r>
      <w:r w:rsidR="00472FEE">
        <w:t>material for the verse</w:t>
      </w:r>
      <w:r w:rsidR="00967678">
        <w:t xml:space="preserve"> for those students</w:t>
      </w:r>
      <w:r w:rsidR="00FC34F0">
        <w:t xml:space="preserve"> that find writing the lyrics for the short rap in their own voice a challenge.</w:t>
      </w:r>
    </w:p>
    <w:p w14:paraId="0386EA09" w14:textId="4D91299F" w:rsidR="003E73DD" w:rsidRDefault="003E73DD" w:rsidP="003E73DD">
      <w:pPr>
        <w:pStyle w:val="ListBullet"/>
      </w:pPr>
      <w:r w:rsidRPr="003E73DD">
        <w:t>I’m a reflection of the struggle and the fight,</w:t>
      </w:r>
      <w:r w:rsidR="1A3ED9B0">
        <w:t xml:space="preserve"> </w:t>
      </w:r>
      <w:r w:rsidRPr="003E73DD">
        <w:br/>
        <w:t>A mix of history, vision, and light.</w:t>
      </w:r>
      <w:r w:rsidRPr="003E73DD">
        <w:br/>
        <w:t>Got my roots in the past, but my dreams in the sky,</w:t>
      </w:r>
      <w:r w:rsidRPr="003E73DD">
        <w:br/>
        <w:t>I’m a journey, a story, watch me rise, watch me fly.</w:t>
      </w:r>
    </w:p>
    <w:p w14:paraId="21AB0521" w14:textId="77777777" w:rsidR="003E73DD" w:rsidRPr="003E73DD" w:rsidRDefault="003E73DD" w:rsidP="003E73DD">
      <w:pPr>
        <w:pStyle w:val="ListBullet"/>
      </w:pPr>
      <w:r w:rsidRPr="003E73DD">
        <w:t>I’m the whispers of my ancestors, the voices in my mind,</w:t>
      </w:r>
      <w:r w:rsidRPr="003E73DD">
        <w:br/>
        <w:t>Every step I take, I’m leaving traces behind.</w:t>
      </w:r>
      <w:r w:rsidRPr="003E73DD">
        <w:br/>
      </w:r>
      <w:r w:rsidRPr="003E73DD">
        <w:lastRenderedPageBreak/>
        <w:t>A canvas full of memories, yet fun in my sight,</w:t>
      </w:r>
      <w:r w:rsidRPr="003E73DD">
        <w:br/>
        <w:t>I’m rewriting the story, defining my light.</w:t>
      </w:r>
    </w:p>
    <w:p w14:paraId="0996C048" w14:textId="77777777" w:rsidR="00BE4BCF" w:rsidRPr="00BE4BCF" w:rsidRDefault="00BE4BCF" w:rsidP="00BE4BCF">
      <w:pPr>
        <w:pStyle w:val="ListBullet"/>
      </w:pPr>
      <w:r w:rsidRPr="00BE4BCF">
        <w:t>I’m made of all the pieces they said wouldn’t fit,</w:t>
      </w:r>
      <w:r w:rsidRPr="00BE4BCF">
        <w:br/>
        <w:t>Every scar, every story, every ounce of grit.</w:t>
      </w:r>
      <w:r w:rsidRPr="00BE4BCF">
        <w:br/>
        <w:t>I’m the heartbeat of a dream that never fades,</w:t>
      </w:r>
      <w:r w:rsidRPr="00BE4BCF">
        <w:br/>
        <w:t>A mix of the past and the moves I’ve made.</w:t>
      </w:r>
    </w:p>
    <w:p w14:paraId="351033F9" w14:textId="0A5228B0" w:rsidR="00EB519A" w:rsidRDefault="00BE4BCF" w:rsidP="00550096">
      <w:pPr>
        <w:pStyle w:val="ListBullet"/>
      </w:pPr>
      <w:r w:rsidRPr="00BE4BCF">
        <w:t>I’m the sum of every choice I ever made,</w:t>
      </w:r>
      <w:r w:rsidRPr="00BE4BCF">
        <w:br/>
        <w:t>The quiet and the loud, the night and the day.</w:t>
      </w:r>
      <w:r w:rsidRPr="00BE4BCF">
        <w:br/>
        <w:t>I’m the lessons, the growth, the battles I fight,</w:t>
      </w:r>
      <w:r w:rsidRPr="00BE4BCF">
        <w:br/>
        <w:t>A vision unfolding, I’m owning my light.</w:t>
      </w:r>
    </w:p>
    <w:p w14:paraId="48E6C161" w14:textId="1D52CE8A" w:rsidR="005E5D77" w:rsidRDefault="005E5D77" w:rsidP="005E5D77">
      <w:pPr>
        <w:pStyle w:val="Heading3"/>
      </w:pPr>
      <w:bookmarkStart w:id="49" w:name="_Toc207874187"/>
      <w:r>
        <w:t xml:space="preserve">Rap verse rhythmic </w:t>
      </w:r>
      <w:r w:rsidRPr="00390FE8">
        <w:rPr>
          <w:i/>
          <w:iCs/>
        </w:rPr>
        <w:t>ostinato</w:t>
      </w:r>
      <w:r>
        <w:t xml:space="preserve"> examples:</w:t>
      </w:r>
      <w:bookmarkEnd w:id="49"/>
    </w:p>
    <w:p w14:paraId="5795931C" w14:textId="0B4C5CF4" w:rsidR="005E5D77" w:rsidRDefault="005E5D77" w:rsidP="005E5D77">
      <w:pPr>
        <w:keepNext/>
        <w:keepLines/>
        <w:rPr>
          <w:lang w:val="en-US"/>
        </w:rPr>
      </w:pPr>
      <w:r>
        <w:t xml:space="preserve">The following </w:t>
      </w:r>
      <w:r w:rsidRPr="001E298C">
        <w:rPr>
          <w:rStyle w:val="Emphasis"/>
        </w:rPr>
        <w:t xml:space="preserve">ostinato </w:t>
      </w:r>
      <w:r>
        <w:t>patterns are suggestions for the verse and can be taught aurally or using notation. E</w:t>
      </w:r>
      <w:r w:rsidRPr="002D4E5F">
        <w:rPr>
          <w:lang w:val="en-US"/>
        </w:rPr>
        <w:t>veryday school items</w:t>
      </w:r>
      <w:r>
        <w:rPr>
          <w:lang w:val="en-US"/>
        </w:rPr>
        <w:t xml:space="preserve"> and/or percussion instruments and/or sampled sounds could be used </w:t>
      </w:r>
      <w:r w:rsidRPr="08A7E006">
        <w:rPr>
          <w:lang w:val="en-US"/>
        </w:rPr>
        <w:t>to play</w:t>
      </w:r>
      <w:r>
        <w:rPr>
          <w:lang w:val="en-US"/>
        </w:rPr>
        <w:t xml:space="preserve"> these </w:t>
      </w:r>
      <w:r w:rsidRPr="00BE183B">
        <w:rPr>
          <w:rStyle w:val="Emphasis"/>
        </w:rPr>
        <w:t>ostinato</w:t>
      </w:r>
      <w:r>
        <w:rPr>
          <w:lang w:val="en-US"/>
        </w:rPr>
        <w:t xml:space="preserve"> patterns.</w:t>
      </w:r>
    </w:p>
    <w:p w14:paraId="19A29670" w14:textId="2EAE1A66" w:rsidR="00265402" w:rsidRDefault="00265402" w:rsidP="008D5FC8">
      <w:pPr>
        <w:pStyle w:val="Caption"/>
      </w:pPr>
      <w:r>
        <w:t xml:space="preserve">Table </w:t>
      </w:r>
      <w:r>
        <w:fldChar w:fldCharType="begin"/>
      </w:r>
      <w:r>
        <w:instrText xml:space="preserve"> SEQ Table \* ARABIC </w:instrText>
      </w:r>
      <w:r>
        <w:fldChar w:fldCharType="separate"/>
      </w:r>
      <w:r w:rsidR="00FC7AE7">
        <w:rPr>
          <w:noProof/>
        </w:rPr>
        <w:t>11</w:t>
      </w:r>
      <w:r>
        <w:fldChar w:fldCharType="end"/>
      </w:r>
      <w:r>
        <w:t xml:space="preserve"> – suggested one-bar rhythmic </w:t>
      </w:r>
      <w:r w:rsidRPr="008D5FC8">
        <w:rPr>
          <w:i/>
          <w:iCs w:val="0"/>
        </w:rPr>
        <w:t>ostinatos</w:t>
      </w:r>
    </w:p>
    <w:tbl>
      <w:tblPr>
        <w:tblStyle w:val="Tableheader"/>
        <w:tblW w:w="0" w:type="auto"/>
        <w:tblLook w:val="04A0" w:firstRow="1" w:lastRow="0" w:firstColumn="1" w:lastColumn="0" w:noHBand="0" w:noVBand="1"/>
        <w:tblCaption w:val="Table 11 – suggested one bar rhythmic ostinatos"/>
        <w:tblDescription w:val="Table 11 – suggested one bar rhythmic ostinatos"/>
      </w:tblPr>
      <w:tblGrid>
        <w:gridCol w:w="9630"/>
      </w:tblGrid>
      <w:tr w:rsidR="004F7EB7" w14:paraId="783FFD91" w14:textId="77777777" w:rsidTr="00C62A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tcPr>
          <w:p w14:paraId="687554B8" w14:textId="1F8002C5" w:rsidR="004F7EB7" w:rsidRDefault="004F7EB7" w:rsidP="00390FE8">
            <w:r>
              <w:t xml:space="preserve">One-bar rhythmic </w:t>
            </w:r>
            <w:r w:rsidRPr="00390FE8">
              <w:rPr>
                <w:i/>
                <w:iCs/>
              </w:rPr>
              <w:t>ostinato</w:t>
            </w:r>
            <w:r>
              <w:t xml:space="preserve"> patterns</w:t>
            </w:r>
          </w:p>
        </w:tc>
      </w:tr>
      <w:tr w:rsidR="006950F8" w14:paraId="568DDF67" w14:textId="77777777" w:rsidTr="00D75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tcPr>
          <w:p w14:paraId="2C5BBDD2" w14:textId="44A6952B" w:rsidR="006950F8" w:rsidRDefault="00A24919" w:rsidP="00143688">
            <w:r w:rsidRPr="00841B25">
              <w:rPr>
                <w:noProof/>
              </w:rPr>
              <w:drawing>
                <wp:inline distT="0" distB="0" distL="0" distR="0" wp14:anchorId="45B56305" wp14:editId="2A4ECE98">
                  <wp:extent cx="5999463" cy="647300"/>
                  <wp:effectExtent l="0" t="0" r="1905" b="635"/>
                  <wp:docPr id="1156625380" name="Picture 1" descr="A one-bar rhythmic ostinato using alternate pair of quavers and a crotchet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25380" name="Picture 1" descr="A one-bar rhythmic ostinato using alternate pair of quavers and a crotchet note."/>
                          <pic:cNvPicPr/>
                        </pic:nvPicPr>
                        <pic:blipFill>
                          <a:blip r:embed="rId82"/>
                          <a:stretch>
                            <a:fillRect/>
                          </a:stretch>
                        </pic:blipFill>
                        <pic:spPr>
                          <a:xfrm>
                            <a:off x="0" y="0"/>
                            <a:ext cx="6181487" cy="666939"/>
                          </a:xfrm>
                          <a:prstGeom prst="rect">
                            <a:avLst/>
                          </a:prstGeom>
                        </pic:spPr>
                      </pic:pic>
                    </a:graphicData>
                  </a:graphic>
                </wp:inline>
              </w:drawing>
            </w:r>
          </w:p>
        </w:tc>
      </w:tr>
      <w:tr w:rsidR="006950F8" w14:paraId="5AF75CB3" w14:textId="77777777" w:rsidTr="00D75D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tcPr>
          <w:p w14:paraId="447F1938" w14:textId="3375DE6E" w:rsidR="006950F8" w:rsidRDefault="00BC2B61" w:rsidP="00143688">
            <w:r w:rsidRPr="00BC2B61">
              <w:rPr>
                <w:noProof/>
              </w:rPr>
              <w:drawing>
                <wp:inline distT="0" distB="0" distL="0" distR="0" wp14:anchorId="4BE2E176" wp14:editId="28A176EB">
                  <wp:extent cx="5980012" cy="578109"/>
                  <wp:effectExtent l="0" t="0" r="1905" b="0"/>
                  <wp:docPr id="560445901" name="Picture 1" descr="A one-bar rhythmic ostinato using the rhythm dotted crotchet, quaver, set of 4 semiquavers quaver note, quaver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45901" name="Picture 1" descr="A one-bar rhythmic ostinato using the rhythm dotted crotchet, quaver, set of 4 semiquavers quaver note, quaver rest."/>
                          <pic:cNvPicPr/>
                        </pic:nvPicPr>
                        <pic:blipFill>
                          <a:blip r:embed="rId83"/>
                          <a:stretch>
                            <a:fillRect/>
                          </a:stretch>
                        </pic:blipFill>
                        <pic:spPr>
                          <a:xfrm>
                            <a:off x="0" y="0"/>
                            <a:ext cx="6120579" cy="591698"/>
                          </a:xfrm>
                          <a:prstGeom prst="rect">
                            <a:avLst/>
                          </a:prstGeom>
                        </pic:spPr>
                      </pic:pic>
                    </a:graphicData>
                  </a:graphic>
                </wp:inline>
              </w:drawing>
            </w:r>
          </w:p>
        </w:tc>
      </w:tr>
      <w:tr w:rsidR="006950F8" w14:paraId="3C975D45" w14:textId="77777777" w:rsidTr="00D75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tcPr>
          <w:p w14:paraId="0A6E17E5" w14:textId="6E1CAA5E" w:rsidR="006950F8" w:rsidRDefault="00A24919" w:rsidP="00143688">
            <w:r w:rsidRPr="009F5CDB">
              <w:rPr>
                <w:noProof/>
              </w:rPr>
              <w:drawing>
                <wp:inline distT="0" distB="0" distL="0" distR="0" wp14:anchorId="5CC0B7FB" wp14:editId="67FD49F8">
                  <wp:extent cx="6080486" cy="623490"/>
                  <wp:effectExtent l="0" t="0" r="0" b="5715"/>
                  <wp:docPr id="540590861" name="Picture 1" descr="A one-bar rhythmic ostinato using the rhythm 4 semiquavers, crotchet tied to a quaver, quaver note, crotchet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90861" name="Picture 1" descr="A one-bar rhythmic ostinato using the rhythm 4 semiquavers, crotchet tied to a quaver, quaver note, crotchet note."/>
                          <pic:cNvPicPr/>
                        </pic:nvPicPr>
                        <pic:blipFill>
                          <a:blip r:embed="rId84"/>
                          <a:stretch>
                            <a:fillRect/>
                          </a:stretch>
                        </pic:blipFill>
                        <pic:spPr>
                          <a:xfrm>
                            <a:off x="0" y="0"/>
                            <a:ext cx="6199278" cy="635671"/>
                          </a:xfrm>
                          <a:prstGeom prst="rect">
                            <a:avLst/>
                          </a:prstGeom>
                        </pic:spPr>
                      </pic:pic>
                    </a:graphicData>
                  </a:graphic>
                </wp:inline>
              </w:drawing>
            </w:r>
          </w:p>
        </w:tc>
      </w:tr>
      <w:tr w:rsidR="006950F8" w14:paraId="3C46AB74" w14:textId="77777777" w:rsidTr="00D75D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tcPr>
          <w:p w14:paraId="1917ACA3" w14:textId="60298408" w:rsidR="006950F8" w:rsidRDefault="00A24919" w:rsidP="00143688">
            <w:r w:rsidRPr="00415258">
              <w:rPr>
                <w:noProof/>
              </w:rPr>
              <w:drawing>
                <wp:inline distT="0" distB="0" distL="0" distR="0" wp14:anchorId="33BB132E" wp14:editId="124DBA7D">
                  <wp:extent cx="6080486" cy="545032"/>
                  <wp:effectExtent l="0" t="0" r="0" b="7620"/>
                  <wp:docPr id="1149137260" name="Picture 1" descr="A one-bar rhythmic ostinato using the rhythm quaver, crotchet, quaver tied to a quaver, quaver,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37260" name="Picture 1" descr="A one-bar rhythmic ostinato using the rhythm quaver, crotchet, quaver tied to a quaver, quaver, crotchet."/>
                          <pic:cNvPicPr/>
                        </pic:nvPicPr>
                        <pic:blipFill>
                          <a:blip r:embed="rId85"/>
                          <a:stretch>
                            <a:fillRect/>
                          </a:stretch>
                        </pic:blipFill>
                        <pic:spPr>
                          <a:xfrm>
                            <a:off x="0" y="0"/>
                            <a:ext cx="6263906" cy="561473"/>
                          </a:xfrm>
                          <a:prstGeom prst="rect">
                            <a:avLst/>
                          </a:prstGeom>
                        </pic:spPr>
                      </pic:pic>
                    </a:graphicData>
                  </a:graphic>
                </wp:inline>
              </w:drawing>
            </w:r>
          </w:p>
        </w:tc>
      </w:tr>
    </w:tbl>
    <w:p w14:paraId="332F2476" w14:textId="24DD534D" w:rsidR="008D5FC8" w:rsidRDefault="008D5FC8" w:rsidP="008D5FC8">
      <w:pPr>
        <w:pStyle w:val="Caption"/>
      </w:pPr>
      <w:r>
        <w:lastRenderedPageBreak/>
        <w:t xml:space="preserve">Table </w:t>
      </w:r>
      <w:r>
        <w:fldChar w:fldCharType="begin"/>
      </w:r>
      <w:r>
        <w:instrText xml:space="preserve"> SEQ Table \* ARABIC </w:instrText>
      </w:r>
      <w:r>
        <w:fldChar w:fldCharType="separate"/>
      </w:r>
      <w:r w:rsidR="00FC7AE7">
        <w:rPr>
          <w:noProof/>
        </w:rPr>
        <w:t>12</w:t>
      </w:r>
      <w:r>
        <w:fldChar w:fldCharType="end"/>
      </w:r>
      <w:r>
        <w:t xml:space="preserve"> – suggested 2-bar rhythmic </w:t>
      </w:r>
      <w:r w:rsidRPr="008D5FC8">
        <w:rPr>
          <w:i/>
          <w:iCs w:val="0"/>
        </w:rPr>
        <w:t>ostinatos</w:t>
      </w:r>
    </w:p>
    <w:tbl>
      <w:tblPr>
        <w:tblStyle w:val="Tableheader"/>
        <w:tblW w:w="0" w:type="auto"/>
        <w:tblLook w:val="04A0" w:firstRow="1" w:lastRow="0" w:firstColumn="1" w:lastColumn="0" w:noHBand="0" w:noVBand="1"/>
        <w:tblDescription w:val="2-bar suggested bar rhythmic ostinatos."/>
      </w:tblPr>
      <w:tblGrid>
        <w:gridCol w:w="9630"/>
      </w:tblGrid>
      <w:tr w:rsidR="00921021" w14:paraId="0C44C9AC" w14:textId="77777777" w:rsidTr="004A42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tcPr>
          <w:p w14:paraId="79CEC411" w14:textId="4F17ADB5" w:rsidR="00921021" w:rsidRDefault="00921021" w:rsidP="00390FE8">
            <w:r>
              <w:t xml:space="preserve">2-bar rhythmic </w:t>
            </w:r>
            <w:r w:rsidRPr="00390FE8">
              <w:rPr>
                <w:i/>
                <w:iCs/>
              </w:rPr>
              <w:t>ostinato</w:t>
            </w:r>
            <w:r>
              <w:t xml:space="preserve"> patterns</w:t>
            </w:r>
          </w:p>
        </w:tc>
      </w:tr>
      <w:tr w:rsidR="006E6C98" w14:paraId="1154605A" w14:textId="77777777" w:rsidTr="00D75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tcPr>
          <w:p w14:paraId="45F98AF3" w14:textId="7F7533D4" w:rsidR="006E6C98" w:rsidRDefault="006E6C98" w:rsidP="006E6C98">
            <w:r w:rsidRPr="00DC557B">
              <w:rPr>
                <w:noProof/>
              </w:rPr>
              <w:drawing>
                <wp:inline distT="0" distB="0" distL="0" distR="0" wp14:anchorId="4E524433" wp14:editId="05C9570E">
                  <wp:extent cx="5906866" cy="582984"/>
                  <wp:effectExtent l="0" t="0" r="0" b="7620"/>
                  <wp:docPr id="1608372188" name="Picture 1" descr="A 2-bar rhythmic ostinato using the rhythm: bar 1 -  crotchet, crotchet, pair of quavers, crotchet, bar 2 - quaver joined to 2 semiquavers, then 3 crotchet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372188" name="Picture 1" descr="A 2-bar rhythmic ostinato using the rhythm: bar 1 -  crotchet, crotchet, pair of quavers, crotchet, bar 2 - quaver joined to 2 semiquavers, then 3 crotchet notes."/>
                          <pic:cNvPicPr/>
                        </pic:nvPicPr>
                        <pic:blipFill>
                          <a:blip r:embed="rId86"/>
                          <a:stretch>
                            <a:fillRect/>
                          </a:stretch>
                        </pic:blipFill>
                        <pic:spPr>
                          <a:xfrm>
                            <a:off x="0" y="0"/>
                            <a:ext cx="6082249" cy="600294"/>
                          </a:xfrm>
                          <a:prstGeom prst="rect">
                            <a:avLst/>
                          </a:prstGeom>
                        </pic:spPr>
                      </pic:pic>
                    </a:graphicData>
                  </a:graphic>
                </wp:inline>
              </w:drawing>
            </w:r>
          </w:p>
        </w:tc>
      </w:tr>
      <w:tr w:rsidR="006E6C98" w14:paraId="5BB106D9" w14:textId="77777777" w:rsidTr="00D75D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tcPr>
          <w:p w14:paraId="6D010887" w14:textId="63F4BF6E" w:rsidR="006E6C98" w:rsidRDefault="006E6C98" w:rsidP="006E6C98">
            <w:r w:rsidRPr="001576DB">
              <w:rPr>
                <w:noProof/>
              </w:rPr>
              <w:drawing>
                <wp:inline distT="0" distB="0" distL="0" distR="0" wp14:anchorId="3F60BEA5" wp14:editId="5AA8ECAF">
                  <wp:extent cx="5941590" cy="588450"/>
                  <wp:effectExtent l="0" t="0" r="2540" b="2540"/>
                  <wp:docPr id="834995410" name="Picture 1" descr="A 2-bar rhythmic ostinato using the rhythm: bar 1 -  quaver triplet, crotchet, quaver, dotted crotchet, bar 2 - quaver triplet, pair of quavers, quaver and 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995410" name="Picture 1" descr="A 2-bar rhythmic ostinato using the rhythm: bar 1 -  quaver triplet, crotchet, quaver, dotted crotchet, bar 2 - quaver triplet, pair of quavers, quaver and dotted crotchet."/>
                          <pic:cNvPicPr/>
                        </pic:nvPicPr>
                        <pic:blipFill>
                          <a:blip r:embed="rId87"/>
                          <a:stretch>
                            <a:fillRect/>
                          </a:stretch>
                        </pic:blipFill>
                        <pic:spPr>
                          <a:xfrm>
                            <a:off x="0" y="0"/>
                            <a:ext cx="6055489" cy="599730"/>
                          </a:xfrm>
                          <a:prstGeom prst="rect">
                            <a:avLst/>
                          </a:prstGeom>
                        </pic:spPr>
                      </pic:pic>
                    </a:graphicData>
                  </a:graphic>
                </wp:inline>
              </w:drawing>
            </w:r>
          </w:p>
        </w:tc>
      </w:tr>
      <w:tr w:rsidR="006E6C98" w14:paraId="5FB0F7C7" w14:textId="77777777" w:rsidTr="00D75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tcPr>
          <w:p w14:paraId="31608A93" w14:textId="0A1A70CD" w:rsidR="006E6C98" w:rsidRDefault="006E6C98" w:rsidP="006E6C98">
            <w:r w:rsidRPr="00D94C3B">
              <w:rPr>
                <w:noProof/>
              </w:rPr>
              <w:drawing>
                <wp:inline distT="0" distB="0" distL="0" distR="0" wp14:anchorId="336613DB" wp14:editId="5BF7C000">
                  <wp:extent cx="5976314" cy="538566"/>
                  <wp:effectExtent l="0" t="0" r="5715" b="0"/>
                  <wp:docPr id="2006515580" name="Picture 1" descr="A 2-bar rhythmic ostinato using the rhythm: bar 1 -  crotchet, set of 4 semiquavers, quaver, crotchet, pair of semiquavers, bar 2 - crotchet, pair of quavers, pair of semiquavers, 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515580" name="Picture 1" descr="A 2-bar rhythmic ostinato using the rhythm: bar 1 -  crotchet, set of 4 semiquavers, quaver, crotchet, pair of semiquavers, bar 2 - crotchet, pair of quavers, pair of semiquavers, dotted crotchet."/>
                          <pic:cNvPicPr/>
                        </pic:nvPicPr>
                        <pic:blipFill>
                          <a:blip r:embed="rId88"/>
                          <a:stretch>
                            <a:fillRect/>
                          </a:stretch>
                        </pic:blipFill>
                        <pic:spPr>
                          <a:xfrm>
                            <a:off x="0" y="0"/>
                            <a:ext cx="6090739" cy="548878"/>
                          </a:xfrm>
                          <a:prstGeom prst="rect">
                            <a:avLst/>
                          </a:prstGeom>
                        </pic:spPr>
                      </pic:pic>
                    </a:graphicData>
                  </a:graphic>
                </wp:inline>
              </w:drawing>
            </w:r>
          </w:p>
        </w:tc>
      </w:tr>
      <w:tr w:rsidR="006E6C98" w14:paraId="60619548" w14:textId="77777777" w:rsidTr="00D75D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tcPr>
          <w:p w14:paraId="231E66FC" w14:textId="54745903" w:rsidR="006E6C98" w:rsidRDefault="006E6C98" w:rsidP="006E6C98">
            <w:r w:rsidRPr="00305D8E">
              <w:rPr>
                <w:noProof/>
              </w:rPr>
              <w:drawing>
                <wp:inline distT="0" distB="0" distL="0" distR="0" wp14:anchorId="0E87B0FE" wp14:editId="1E1FB589">
                  <wp:extent cx="5999463" cy="537769"/>
                  <wp:effectExtent l="0" t="0" r="1905" b="0"/>
                  <wp:docPr id="367790179" name="Picture 1" descr="A 2-bar rhythmic ostinato using the rhythm: bar 1 -  quaver, crotchet, quaver tied to quaver, quaver, crotchet, bar 2 - quaver, crotchet, quaver tied to quaver, quaver,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790179" name="Picture 1" descr="A 2-bar rhythmic ostinato using the rhythm: bar 1 -  quaver, crotchet, quaver tied to quaver, quaver, crotchet, bar 2 - quaver, crotchet, quaver tied to quaver, quaver, crotchet."/>
                          <pic:cNvPicPr/>
                        </pic:nvPicPr>
                        <pic:blipFill>
                          <a:blip r:embed="rId85"/>
                          <a:stretch>
                            <a:fillRect/>
                          </a:stretch>
                        </pic:blipFill>
                        <pic:spPr>
                          <a:xfrm>
                            <a:off x="0" y="0"/>
                            <a:ext cx="6142657" cy="550604"/>
                          </a:xfrm>
                          <a:prstGeom prst="rect">
                            <a:avLst/>
                          </a:prstGeom>
                        </pic:spPr>
                      </pic:pic>
                    </a:graphicData>
                  </a:graphic>
                </wp:inline>
              </w:drawing>
            </w:r>
          </w:p>
        </w:tc>
      </w:tr>
    </w:tbl>
    <w:p w14:paraId="7E617432" w14:textId="5DDE4527" w:rsidR="4BE3C483" w:rsidRDefault="4BE3C483">
      <w:r>
        <w:br w:type="page"/>
      </w:r>
    </w:p>
    <w:p w14:paraId="6E52B5D7" w14:textId="614F4635" w:rsidR="00C4333F" w:rsidRDefault="00C4333F" w:rsidP="00C4333F">
      <w:pPr>
        <w:pStyle w:val="Heading2"/>
      </w:pPr>
      <w:bookmarkStart w:id="50" w:name="_Toc207874188"/>
      <w:r>
        <w:lastRenderedPageBreak/>
        <w:t xml:space="preserve">Activity </w:t>
      </w:r>
      <w:r w:rsidR="00122B2B">
        <w:t>6</w:t>
      </w:r>
      <w:r>
        <w:t>.</w:t>
      </w:r>
      <w:r w:rsidR="007A4D61">
        <w:t>3</w:t>
      </w:r>
      <w:r>
        <w:t xml:space="preserve"> – </w:t>
      </w:r>
      <w:r w:rsidR="00906DBD">
        <w:t>‘</w:t>
      </w:r>
      <w:r w:rsidRPr="00390FE8">
        <w:t>Murrgumurrgu</w:t>
      </w:r>
      <w:r w:rsidR="00906DBD">
        <w:t>’</w:t>
      </w:r>
      <w:r>
        <w:t xml:space="preserve"> </w:t>
      </w:r>
      <w:r w:rsidR="00582B78">
        <w:t xml:space="preserve">in context </w:t>
      </w:r>
      <w:r>
        <w:t>–</w:t>
      </w:r>
      <w:r w:rsidR="00334F09">
        <w:t xml:space="preserve"> James Henry</w:t>
      </w:r>
      <w:bookmarkEnd w:id="50"/>
    </w:p>
    <w:p w14:paraId="5FCC3A9B" w14:textId="01C318D0" w:rsidR="00AC3ECC" w:rsidRPr="00AC3ECC" w:rsidRDefault="00AC3ECC" w:rsidP="00AC3ECC">
      <w:pPr>
        <w:pStyle w:val="FeatureBox3"/>
      </w:pPr>
      <w:r>
        <w:t>Although James has given permission for his song to be taught in classrooms across the state, t</w:t>
      </w:r>
      <w:r w:rsidRPr="0049032C">
        <w:t>eachers must</w:t>
      </w:r>
      <w:r>
        <w:t xml:space="preserve"> also</w:t>
      </w:r>
      <w:r w:rsidRPr="0049032C">
        <w:t xml:space="preserve"> seek permission and advice from </w:t>
      </w:r>
      <w:r>
        <w:t>the</w:t>
      </w:r>
      <w:r w:rsidRPr="0049032C">
        <w:t xml:space="preserve"> local Aboriginal </w:t>
      </w:r>
      <w:r w:rsidR="00DB1D08">
        <w:t>C</w:t>
      </w:r>
      <w:r w:rsidRPr="0049032C">
        <w:t xml:space="preserve">ommunity for singing this song on the Country that </w:t>
      </w:r>
      <w:r>
        <w:t>you</w:t>
      </w:r>
      <w:r w:rsidRPr="0049032C">
        <w:t xml:space="preserve"> are on</w:t>
      </w:r>
      <w:r>
        <w:t>.</w:t>
      </w:r>
      <w:r w:rsidRPr="0049032C">
        <w:t xml:space="preserve"> </w:t>
      </w:r>
      <w:r>
        <w:t>If</w:t>
      </w:r>
      <w:r w:rsidRPr="0049032C">
        <w:t xml:space="preserve"> permission is not granted </w:t>
      </w:r>
      <w:r>
        <w:t>you</w:t>
      </w:r>
      <w:r w:rsidRPr="0049032C">
        <w:t xml:space="preserve"> can sing an open vowel or find a song th</w:t>
      </w:r>
      <w:r>
        <w:t>at</w:t>
      </w:r>
      <w:r w:rsidRPr="0049032C">
        <w:t xml:space="preserve"> reflects the local Aboriginal Communit</w:t>
      </w:r>
      <w:r>
        <w:t>y.</w:t>
      </w:r>
    </w:p>
    <w:p w14:paraId="476B2BA0" w14:textId="77D14346" w:rsidR="00983253" w:rsidRPr="0067256B" w:rsidRDefault="00453B8C" w:rsidP="0067256B">
      <w:pPr>
        <w:pStyle w:val="Heading3"/>
      </w:pPr>
      <w:bookmarkStart w:id="51" w:name="_Toc207874189"/>
      <w:r w:rsidRPr="0067256B">
        <w:t xml:space="preserve">Student worksheet – </w:t>
      </w:r>
      <w:r w:rsidR="00906DBD">
        <w:t>‘</w:t>
      </w:r>
      <w:r w:rsidR="00495A90" w:rsidRPr="0067256B">
        <w:t>Murrgumurrgu</w:t>
      </w:r>
      <w:r w:rsidR="00906DBD">
        <w:t>’</w:t>
      </w:r>
      <w:r w:rsidR="00983253" w:rsidRPr="0067256B">
        <w:t xml:space="preserve"> </w:t>
      </w:r>
      <w:r w:rsidR="009410F8" w:rsidRPr="0067256B">
        <w:t>s</w:t>
      </w:r>
      <w:r w:rsidR="00983253" w:rsidRPr="0067256B">
        <w:t xml:space="preserve">haring and </w:t>
      </w:r>
      <w:r w:rsidR="009410F8" w:rsidRPr="0067256B">
        <w:t>p</w:t>
      </w:r>
      <w:r w:rsidR="00983253" w:rsidRPr="0067256B">
        <w:t>rotocols</w:t>
      </w:r>
      <w:r w:rsidR="005C3EFD" w:rsidRPr="0067256B">
        <w:t xml:space="preserve"> – James Henry</w:t>
      </w:r>
      <w:bookmarkEnd w:id="51"/>
    </w:p>
    <w:p w14:paraId="65F12A93" w14:textId="309854A1" w:rsidR="00AF6921" w:rsidRPr="00AF6921" w:rsidRDefault="00AF6921" w:rsidP="00AF6921">
      <w:r>
        <w:t>Read the following</w:t>
      </w:r>
      <w:r w:rsidR="00103360">
        <w:t>,</w:t>
      </w:r>
      <w:r w:rsidR="005C3EFD">
        <w:t xml:space="preserve"> written by the composer</w:t>
      </w:r>
      <w:r w:rsidR="0067256B">
        <w:t>.</w:t>
      </w:r>
    </w:p>
    <w:p w14:paraId="78C4320A" w14:textId="49C1D9D8" w:rsidR="00AA16B9" w:rsidRDefault="00983253" w:rsidP="00983253">
      <w:r w:rsidRPr="00983253">
        <w:t xml:space="preserve">I grew up knowing bits and pieces of it through my Great-Grandmother, Grandmother, Aunties, and Uncles. Many words and aspects of </w:t>
      </w:r>
      <w:r w:rsidRPr="00565918">
        <w:rPr>
          <w:rStyle w:val="Emphasis"/>
        </w:rPr>
        <w:t xml:space="preserve">Yuwaalaraay </w:t>
      </w:r>
      <w:r w:rsidRPr="00983253">
        <w:t xml:space="preserve">are similar to </w:t>
      </w:r>
      <w:r w:rsidRPr="00565918">
        <w:rPr>
          <w:rStyle w:val="Emphasis"/>
        </w:rPr>
        <w:t>Gamilaraay</w:t>
      </w:r>
      <w:r w:rsidRPr="00983253">
        <w:t xml:space="preserve">. </w:t>
      </w:r>
      <w:r w:rsidRPr="00565918">
        <w:rPr>
          <w:rStyle w:val="Emphasis"/>
        </w:rPr>
        <w:t>Yuwaalaraay</w:t>
      </w:r>
      <w:r w:rsidRPr="00983253">
        <w:t xml:space="preserve"> Country stretches south to Walgett and includes towns to the north such as Goodooga, Lightning Ridge, and Angledool. It also encompasses </w:t>
      </w:r>
      <w:r w:rsidRPr="000F51F5">
        <w:rPr>
          <w:rStyle w:val="Emphasis"/>
        </w:rPr>
        <w:t>Dharriwaa</w:t>
      </w:r>
      <w:r w:rsidRPr="00983253">
        <w:t xml:space="preserve"> (Narran Lakes), the setting of the </w:t>
      </w:r>
      <w:r w:rsidRPr="00983253">
        <w:rPr>
          <w:i/>
          <w:iCs/>
        </w:rPr>
        <w:t xml:space="preserve">Murrgumurrgu </w:t>
      </w:r>
      <w:r w:rsidRPr="00983253">
        <w:t xml:space="preserve">song. </w:t>
      </w:r>
      <w:r w:rsidRPr="000F51F5">
        <w:rPr>
          <w:rStyle w:val="Emphasis"/>
        </w:rPr>
        <w:t>Yuwaalaraay</w:t>
      </w:r>
      <w:r w:rsidRPr="00983253">
        <w:t xml:space="preserve"> is my maternal lineage, and I give permission for </w:t>
      </w:r>
      <w:r w:rsidR="00CF2E52">
        <w:t xml:space="preserve">all </w:t>
      </w:r>
      <w:r w:rsidRPr="00983253">
        <w:t xml:space="preserve">people to sing this song in the </w:t>
      </w:r>
      <w:r w:rsidRPr="000F51F5">
        <w:rPr>
          <w:rStyle w:val="Emphasis"/>
        </w:rPr>
        <w:t>Yuwaalaraay</w:t>
      </w:r>
      <w:r w:rsidRPr="00983253">
        <w:t xml:space="preserve"> language. The original translation of the song into </w:t>
      </w:r>
      <w:r w:rsidRPr="000F51F5">
        <w:rPr>
          <w:rStyle w:val="Emphasis"/>
        </w:rPr>
        <w:t>Yuwaalaraay</w:t>
      </w:r>
      <w:r w:rsidRPr="00983253">
        <w:t xml:space="preserve"> was done by John Giacon, an Italian Australian who has worked extensively with both the </w:t>
      </w:r>
      <w:r w:rsidRPr="00D45583">
        <w:rPr>
          <w:rStyle w:val="Emphasis"/>
        </w:rPr>
        <w:t>Gamilaraay</w:t>
      </w:r>
      <w:r w:rsidRPr="00983253">
        <w:t xml:space="preserve"> and </w:t>
      </w:r>
      <w:r w:rsidRPr="00D45583">
        <w:rPr>
          <w:rStyle w:val="Emphasis"/>
        </w:rPr>
        <w:t>Yuwaalaraay</w:t>
      </w:r>
      <w:r w:rsidRPr="00983253">
        <w:t xml:space="preserve"> languages. I then had it clarified and revised by Brendan ‘Odee’ Welsh, who is </w:t>
      </w:r>
      <w:r w:rsidRPr="00D45583">
        <w:rPr>
          <w:rStyle w:val="Emphasis"/>
        </w:rPr>
        <w:t>Gamilaraay/Yuwaalaraay</w:t>
      </w:r>
      <w:r w:rsidRPr="00983253">
        <w:t xml:space="preserve"> and teaches the language in various settings. His input ensured that pronunciation was </w:t>
      </w:r>
      <w:r w:rsidR="001F7A95" w:rsidRPr="00983253">
        <w:t>accurate,</w:t>
      </w:r>
      <w:r w:rsidRPr="00983253">
        <w:t xml:space="preserve"> and that the song aligned with the most up-to-date understanding of the language, based on early documentation and archives. This song was created by me. While it draws from traditional Aboriginal influences in terms of melody and structure, it is more Pan-Aboriginal in style rather than being specific to the </w:t>
      </w:r>
      <w:r w:rsidRPr="00D45583">
        <w:rPr>
          <w:rStyle w:val="Emphasis"/>
        </w:rPr>
        <w:t xml:space="preserve">Yuwaalaraay </w:t>
      </w:r>
      <w:r w:rsidRPr="00983253">
        <w:t xml:space="preserve">region, which has its own unique musical nuances that aren’t reflected in this piece. Originally, I wrote the song to be free of cultural </w:t>
      </w:r>
      <w:r w:rsidR="00D45583" w:rsidRPr="00983253">
        <w:t>restrictions yet</w:t>
      </w:r>
      <w:r w:rsidRPr="00983253">
        <w:t xml:space="preserve"> still carry a sense of traditional authenticity. I didn’t expect it to be performed widely beyond myself, but I’ve since noticed genuine interest from a broad audience. Because of that, I see value in sharing it more </w:t>
      </w:r>
      <w:r w:rsidR="007958E7" w:rsidRPr="00983253">
        <w:t>widely including</w:t>
      </w:r>
      <w:r w:rsidRPr="00983253">
        <w:t xml:space="preserve"> with non-Aboriginal people. As much as possible, people should aim to follow the pronunciation guidelines and perform the song as it is presented. Sing in your own voice—don’t try to “sound Aboriginal”—but do your best to pronounce the words correctly. Ultimately, this is a contemporary piece of music. I feel that placing too many restrictions on it might stifle its potential to be shared and to let the song’s meaning reach people’s hearts and minds. This is a great opportunity for both non-Aboriginal and non-</w:t>
      </w:r>
      <w:r w:rsidRPr="00990CF6">
        <w:rPr>
          <w:rStyle w:val="Emphasis"/>
        </w:rPr>
        <w:t>Yuwaalaraay</w:t>
      </w:r>
      <w:r w:rsidRPr="00983253">
        <w:t xml:space="preserve"> Aboriginal people to speak an Aboriginal language, connect with culture, and hopefully be inspired to learn more. For </w:t>
      </w:r>
      <w:r w:rsidRPr="00983253">
        <w:lastRenderedPageBreak/>
        <w:t xml:space="preserve">those interested in doing something different with this piece beyond what is written, it would be good for them to contact me just as you might with any songwriter, but also to ensure any </w:t>
      </w:r>
      <w:r w:rsidR="006F1C78" w:rsidRPr="00983253">
        <w:t>unforeseen</w:t>
      </w:r>
      <w:r w:rsidRPr="00983253">
        <w:t xml:space="preserve"> complications are avoided. For those interested in exploring further, Brendan ‘Odee’ Welsh offers </w:t>
      </w:r>
      <w:r w:rsidRPr="00AA16B9">
        <w:rPr>
          <w:rStyle w:val="Emphasis"/>
        </w:rPr>
        <w:t>Gamilaraay</w:t>
      </w:r>
      <w:r w:rsidRPr="00983253">
        <w:t xml:space="preserve"> language lessons online, which also support learning of </w:t>
      </w:r>
      <w:r w:rsidRPr="00AA16B9">
        <w:rPr>
          <w:rStyle w:val="Emphasis"/>
        </w:rPr>
        <w:t>Yuwaalaraay</w:t>
      </w:r>
      <w:r w:rsidRPr="00983253">
        <w:t xml:space="preserve">. </w:t>
      </w:r>
    </w:p>
    <w:p w14:paraId="0F124A90" w14:textId="77777777" w:rsidR="00AA16B9" w:rsidRDefault="00983253" w:rsidP="00983253">
      <w:r w:rsidRPr="00983253">
        <w:t>James Henry Litte</w:t>
      </w:r>
    </w:p>
    <w:p w14:paraId="0A4BBB1A" w14:textId="149767E7" w:rsidR="00983253" w:rsidRDefault="008D4E43" w:rsidP="00983253">
      <w:hyperlink r:id="rId89" w:history="1">
        <w:r w:rsidRPr="00AC2B98">
          <w:rPr>
            <w:rStyle w:val="Hyperlink"/>
          </w:rPr>
          <w:t>jameshenrycomposer@gmail.com</w:t>
        </w:r>
      </w:hyperlink>
    </w:p>
    <w:p w14:paraId="4C280566" w14:textId="261720FD" w:rsidR="008D4E43" w:rsidRPr="00983253" w:rsidRDefault="008D4E43" w:rsidP="008D4E43">
      <w:pPr>
        <w:pStyle w:val="Heading4"/>
      </w:pPr>
      <w:r>
        <w:t>Questions</w:t>
      </w:r>
    </w:p>
    <w:p w14:paraId="5B3B472E" w14:textId="7D5754F8" w:rsidR="00020AFE" w:rsidRPr="0067256B" w:rsidRDefault="00D061D3" w:rsidP="004A3F4F">
      <w:pPr>
        <w:pStyle w:val="ListNumber"/>
        <w:numPr>
          <w:ilvl w:val="0"/>
          <w:numId w:val="18"/>
        </w:numPr>
        <w:rPr>
          <w:rStyle w:val="Emphasis"/>
          <w:i w:val="0"/>
          <w:iCs w:val="0"/>
        </w:rPr>
      </w:pPr>
      <w:r>
        <w:t xml:space="preserve">Who did James Henry learn parts of the </w:t>
      </w:r>
      <w:r w:rsidR="005D7387" w:rsidRPr="00390FE8">
        <w:rPr>
          <w:rStyle w:val="Emphasis"/>
          <w:i w:val="0"/>
        </w:rPr>
        <w:t>Yawaalaraay</w:t>
      </w:r>
      <w:r w:rsidR="005D7387" w:rsidRPr="0067256B">
        <w:rPr>
          <w:rStyle w:val="Emphasis"/>
          <w:i w:val="0"/>
          <w:iCs w:val="0"/>
        </w:rPr>
        <w:t xml:space="preserve"> Language from growing up and how does</w:t>
      </w:r>
      <w:r w:rsidR="005649B9" w:rsidRPr="0067256B">
        <w:rPr>
          <w:rStyle w:val="Emphasis"/>
          <w:i w:val="0"/>
          <w:iCs w:val="0"/>
        </w:rPr>
        <w:t xml:space="preserve"> </w:t>
      </w:r>
      <w:r w:rsidR="005D7387" w:rsidRPr="0067256B">
        <w:rPr>
          <w:rStyle w:val="Emphasis"/>
          <w:i w:val="0"/>
          <w:iCs w:val="0"/>
        </w:rPr>
        <w:t>this connect to his identity?</w:t>
      </w:r>
    </w:p>
    <w:p w14:paraId="376F2DCC" w14:textId="7B0323DF" w:rsidR="0077768D" w:rsidRPr="0067256B" w:rsidRDefault="0077768D" w:rsidP="0067256B">
      <w:pPr>
        <w:pStyle w:val="ListNumber"/>
        <w:rPr>
          <w:rStyle w:val="Emphasis"/>
          <w:i w:val="0"/>
          <w:iCs w:val="0"/>
        </w:rPr>
      </w:pPr>
      <w:r w:rsidRPr="0067256B">
        <w:rPr>
          <w:rStyle w:val="Emphasis"/>
          <w:i w:val="0"/>
          <w:iCs w:val="0"/>
        </w:rPr>
        <w:t xml:space="preserve">What is the geographical area covered by </w:t>
      </w:r>
      <w:r w:rsidRPr="00390FE8">
        <w:rPr>
          <w:rStyle w:val="Emphasis"/>
          <w:i w:val="0"/>
          <w:iCs w:val="0"/>
        </w:rPr>
        <w:t>Yawaalaraay</w:t>
      </w:r>
      <w:r w:rsidRPr="0067256B">
        <w:rPr>
          <w:rStyle w:val="Emphasis"/>
          <w:i w:val="0"/>
          <w:iCs w:val="0"/>
        </w:rPr>
        <w:t xml:space="preserve"> Country</w:t>
      </w:r>
      <w:r w:rsidR="000A3001" w:rsidRPr="0067256B">
        <w:rPr>
          <w:rStyle w:val="Emphasis"/>
          <w:i w:val="0"/>
          <w:iCs w:val="0"/>
        </w:rPr>
        <w:t xml:space="preserve"> and what significance does </w:t>
      </w:r>
      <w:r w:rsidR="000A3001" w:rsidRPr="00390FE8">
        <w:rPr>
          <w:rStyle w:val="Emphasis"/>
          <w:i w:val="0"/>
          <w:iCs w:val="0"/>
        </w:rPr>
        <w:t>Dharriwaa</w:t>
      </w:r>
      <w:r w:rsidR="000A3001" w:rsidRPr="0067256B">
        <w:rPr>
          <w:rStyle w:val="Emphasis"/>
          <w:i w:val="0"/>
          <w:iCs w:val="0"/>
        </w:rPr>
        <w:t xml:space="preserve"> (Narren Lakes) hold in the song?</w:t>
      </w:r>
    </w:p>
    <w:p w14:paraId="034920CC" w14:textId="428414F4" w:rsidR="00747428" w:rsidRDefault="00747428" w:rsidP="0067256B">
      <w:pPr>
        <w:pStyle w:val="ListNumber"/>
        <w:rPr>
          <w:rStyle w:val="Emphasis"/>
          <w:i w:val="0"/>
          <w:iCs w:val="0"/>
        </w:rPr>
      </w:pPr>
      <w:r>
        <w:rPr>
          <w:rStyle w:val="Emphasis"/>
          <w:i w:val="0"/>
          <w:iCs w:val="0"/>
        </w:rPr>
        <w:t xml:space="preserve">What is the relationship between </w:t>
      </w:r>
      <w:r w:rsidRPr="00390FE8">
        <w:rPr>
          <w:rStyle w:val="Emphasis"/>
          <w:i w:val="0"/>
          <w:iCs w:val="0"/>
        </w:rPr>
        <w:t>Yawaalaraay</w:t>
      </w:r>
      <w:r>
        <w:rPr>
          <w:rStyle w:val="Emphasis"/>
          <w:i w:val="0"/>
          <w:iCs w:val="0"/>
        </w:rPr>
        <w:t xml:space="preserve"> and </w:t>
      </w:r>
      <w:r w:rsidRPr="00390FE8">
        <w:rPr>
          <w:rStyle w:val="Emphasis"/>
          <w:i w:val="0"/>
          <w:iCs w:val="0"/>
        </w:rPr>
        <w:t>Gamilaraay</w:t>
      </w:r>
      <w:r w:rsidRPr="00747428">
        <w:rPr>
          <w:rStyle w:val="Emphasis"/>
        </w:rPr>
        <w:t xml:space="preserve"> </w:t>
      </w:r>
      <w:r>
        <w:rPr>
          <w:rStyle w:val="Emphasis"/>
          <w:i w:val="0"/>
          <w:iCs w:val="0"/>
        </w:rPr>
        <w:t>Languages</w:t>
      </w:r>
      <w:r w:rsidR="0091750B">
        <w:rPr>
          <w:rStyle w:val="Emphasis"/>
          <w:i w:val="0"/>
          <w:iCs w:val="0"/>
        </w:rPr>
        <w:t xml:space="preserve"> according to the composer?</w:t>
      </w:r>
    </w:p>
    <w:p w14:paraId="72F4AD31" w14:textId="357FFF2B" w:rsidR="00345BDC" w:rsidRDefault="00345BDC" w:rsidP="0067256B">
      <w:pPr>
        <w:pStyle w:val="ListNumber"/>
        <w:rPr>
          <w:rStyle w:val="Emphasis"/>
          <w:i w:val="0"/>
          <w:iCs w:val="0"/>
        </w:rPr>
      </w:pPr>
      <w:r>
        <w:rPr>
          <w:rStyle w:val="Emphasis"/>
          <w:i w:val="0"/>
          <w:iCs w:val="0"/>
        </w:rPr>
        <w:t>Why did James Henry involve both John Giacon and Brendan ‘Odee’ Welsh in the translation a</w:t>
      </w:r>
      <w:r w:rsidR="0067256B">
        <w:rPr>
          <w:rStyle w:val="Emphasis"/>
          <w:i w:val="0"/>
          <w:iCs w:val="0"/>
        </w:rPr>
        <w:t>n</w:t>
      </w:r>
      <w:r>
        <w:rPr>
          <w:rStyle w:val="Emphasis"/>
          <w:i w:val="0"/>
          <w:iCs w:val="0"/>
        </w:rPr>
        <w:t>d revision of the song’s lyrics?</w:t>
      </w:r>
    </w:p>
    <w:p w14:paraId="71341F1F" w14:textId="240A486C" w:rsidR="0085493D" w:rsidRDefault="0085493D" w:rsidP="0067256B">
      <w:pPr>
        <w:pStyle w:val="ListNumber"/>
        <w:rPr>
          <w:rStyle w:val="Strong"/>
          <w:b w:val="0"/>
          <w:bCs w:val="0"/>
        </w:rPr>
      </w:pPr>
      <w:r>
        <w:rPr>
          <w:rStyle w:val="Strong"/>
          <w:b w:val="0"/>
          <w:bCs w:val="0"/>
        </w:rPr>
        <w:t>How does James describe the style a</w:t>
      </w:r>
      <w:r w:rsidR="0067256B">
        <w:rPr>
          <w:rStyle w:val="Strong"/>
          <w:b w:val="0"/>
          <w:bCs w:val="0"/>
        </w:rPr>
        <w:t>n</w:t>
      </w:r>
      <w:r>
        <w:rPr>
          <w:rStyle w:val="Strong"/>
          <w:b w:val="0"/>
          <w:bCs w:val="0"/>
        </w:rPr>
        <w:t>d intention behind the song’s creation?</w:t>
      </w:r>
    </w:p>
    <w:p w14:paraId="0A6803F4" w14:textId="3AC12E23" w:rsidR="0085493D" w:rsidRDefault="0085493D" w:rsidP="0067256B">
      <w:pPr>
        <w:pStyle w:val="ListNumber"/>
        <w:rPr>
          <w:rStyle w:val="Emphasis"/>
          <w:i w:val="0"/>
          <w:iCs w:val="0"/>
        </w:rPr>
      </w:pPr>
      <w:r>
        <w:rPr>
          <w:rStyle w:val="Strong"/>
          <w:b w:val="0"/>
          <w:bCs w:val="0"/>
        </w:rPr>
        <w:t>What does the composer say about non</w:t>
      </w:r>
      <w:r w:rsidR="0067256B">
        <w:rPr>
          <w:rStyle w:val="Strong"/>
          <w:b w:val="0"/>
          <w:bCs w:val="0"/>
        </w:rPr>
        <w:t>-</w:t>
      </w:r>
      <w:r>
        <w:rPr>
          <w:rStyle w:val="Strong"/>
          <w:b w:val="0"/>
          <w:bCs w:val="0"/>
        </w:rPr>
        <w:t>Aboriginal and non</w:t>
      </w:r>
      <w:r w:rsidR="0067256B">
        <w:rPr>
          <w:rStyle w:val="Strong"/>
          <w:b w:val="0"/>
          <w:bCs w:val="0"/>
        </w:rPr>
        <w:t>-</w:t>
      </w:r>
      <w:r w:rsidRPr="00390FE8">
        <w:rPr>
          <w:rStyle w:val="Emphasis"/>
          <w:i w:val="0"/>
          <w:iCs w:val="0"/>
        </w:rPr>
        <w:t>Y</w:t>
      </w:r>
      <w:r w:rsidR="006F4A9C" w:rsidRPr="00390FE8">
        <w:rPr>
          <w:rStyle w:val="Emphasis"/>
          <w:i w:val="0"/>
          <w:iCs w:val="0"/>
        </w:rPr>
        <w:t>uwaalaraay</w:t>
      </w:r>
      <w:r w:rsidR="006F4A9C">
        <w:rPr>
          <w:rStyle w:val="Emphasis"/>
        </w:rPr>
        <w:t xml:space="preserve"> </w:t>
      </w:r>
      <w:r w:rsidR="006F4A9C">
        <w:rPr>
          <w:rStyle w:val="Emphasis"/>
          <w:i w:val="0"/>
          <w:iCs w:val="0"/>
        </w:rPr>
        <w:t>people singing the song?</w:t>
      </w:r>
    </w:p>
    <w:p w14:paraId="6C16C446" w14:textId="09A63BF9" w:rsidR="006F4A9C" w:rsidRDefault="006E5B8A" w:rsidP="0067256B">
      <w:pPr>
        <w:pStyle w:val="ListNumber"/>
        <w:rPr>
          <w:rStyle w:val="Emphasis"/>
          <w:i w:val="0"/>
          <w:iCs w:val="0"/>
        </w:rPr>
      </w:pPr>
      <w:r>
        <w:rPr>
          <w:rStyle w:val="Emphasis"/>
          <w:i w:val="0"/>
          <w:iCs w:val="0"/>
        </w:rPr>
        <w:t>What guidelines does the composer give for performing the song respectfully?</w:t>
      </w:r>
    </w:p>
    <w:p w14:paraId="73336D08" w14:textId="495771A9" w:rsidR="0085493D" w:rsidRDefault="006E5B8A" w:rsidP="0067256B">
      <w:pPr>
        <w:pStyle w:val="ListNumber"/>
        <w:rPr>
          <w:rStyle w:val="Emphasis"/>
          <w:i w:val="0"/>
          <w:iCs w:val="0"/>
        </w:rPr>
      </w:pPr>
      <w:r>
        <w:rPr>
          <w:rStyle w:val="Emphasis"/>
          <w:i w:val="0"/>
          <w:iCs w:val="0"/>
        </w:rPr>
        <w:t>What should someone do if they want to change or adapt the song in any way?</w:t>
      </w:r>
    </w:p>
    <w:p w14:paraId="223528BC" w14:textId="13FC3563" w:rsidR="008C466C" w:rsidRDefault="008C6765" w:rsidP="0067256B">
      <w:pPr>
        <w:pStyle w:val="ListNumber"/>
        <w:rPr>
          <w:rStyle w:val="Emphasis"/>
          <w:i w:val="0"/>
          <w:iCs w:val="0"/>
        </w:rPr>
      </w:pPr>
      <w:r>
        <w:t xml:space="preserve">Why is it important to approach songs in Aboriginal Languages, like James Henry’s </w:t>
      </w:r>
      <w:r w:rsidRPr="00390FE8">
        <w:rPr>
          <w:rStyle w:val="Emphasis"/>
          <w:i w:val="0"/>
          <w:iCs w:val="0"/>
        </w:rPr>
        <w:t>Yuwaalaraay</w:t>
      </w:r>
      <w:r w:rsidR="0060179F">
        <w:rPr>
          <w:rStyle w:val="Emphasis"/>
          <w:i w:val="0"/>
          <w:iCs w:val="0"/>
        </w:rPr>
        <w:t xml:space="preserve"> composition, with cultural understanding and care – even when permission to sing them is granted?</w:t>
      </w:r>
    </w:p>
    <w:p w14:paraId="57118B95" w14:textId="1AE39B9A" w:rsidR="00EB0276" w:rsidRPr="0060179F" w:rsidRDefault="00732984" w:rsidP="0067256B">
      <w:pPr>
        <w:pStyle w:val="ListNumber"/>
        <w:rPr>
          <w:rStyle w:val="Emphasis"/>
          <w:i w:val="0"/>
          <w:iCs w:val="0"/>
        </w:rPr>
      </w:pPr>
      <w:r w:rsidRPr="00732984">
        <w:rPr>
          <w:lang w:val="en-US"/>
        </w:rPr>
        <w:t xml:space="preserve">Why is it important to connect with your own local Aboriginal community and seek their guidance before singing </w:t>
      </w:r>
      <w:r w:rsidR="00CC750F">
        <w:rPr>
          <w:lang w:val="en-US"/>
        </w:rPr>
        <w:t>‘</w:t>
      </w:r>
      <w:r w:rsidRPr="00390FE8">
        <w:rPr>
          <w:lang w:val="en-US"/>
        </w:rPr>
        <w:t>Murrgumurrgu</w:t>
      </w:r>
      <w:r w:rsidR="00CC750F">
        <w:rPr>
          <w:lang w:val="en-US"/>
        </w:rPr>
        <w:t>’</w:t>
      </w:r>
      <w:r w:rsidRPr="00732984">
        <w:rPr>
          <w:i/>
          <w:iCs/>
          <w:lang w:val="en-US"/>
        </w:rPr>
        <w:t xml:space="preserve">, </w:t>
      </w:r>
      <w:r w:rsidRPr="00732984">
        <w:rPr>
          <w:lang w:val="en-US"/>
        </w:rPr>
        <w:t>even if the artist has given general permission to use it.</w:t>
      </w:r>
    </w:p>
    <w:p w14:paraId="3B22E9CF" w14:textId="37B9E68D" w:rsidR="0053230E" w:rsidRDefault="0053230E" w:rsidP="002132B6">
      <w:pPr>
        <w:pStyle w:val="FeatureBox"/>
        <w:rPr>
          <w:rStyle w:val="Emphasis"/>
          <w:i w:val="0"/>
          <w:iCs w:val="0"/>
        </w:rPr>
      </w:pPr>
      <w:r>
        <w:rPr>
          <w:rStyle w:val="Emphasis"/>
          <w:b/>
          <w:bCs/>
          <w:i w:val="0"/>
          <w:iCs w:val="0"/>
        </w:rPr>
        <w:lastRenderedPageBreak/>
        <w:t xml:space="preserve">Suggested differentiation – </w:t>
      </w:r>
      <w:r>
        <w:rPr>
          <w:rStyle w:val="Emphasis"/>
          <w:i w:val="0"/>
          <w:iCs w:val="0"/>
        </w:rPr>
        <w:t>to support students in responding to question 9</w:t>
      </w:r>
      <w:r w:rsidR="0067256B">
        <w:rPr>
          <w:rStyle w:val="Emphasis"/>
          <w:i w:val="0"/>
          <w:iCs w:val="0"/>
        </w:rPr>
        <w:t>,</w:t>
      </w:r>
      <w:r>
        <w:rPr>
          <w:rStyle w:val="Emphasis"/>
          <w:i w:val="0"/>
          <w:iCs w:val="0"/>
        </w:rPr>
        <w:t xml:space="preserve"> the following prompts </w:t>
      </w:r>
      <w:r w:rsidR="002132B6">
        <w:rPr>
          <w:rStyle w:val="Emphasis"/>
          <w:i w:val="0"/>
          <w:iCs w:val="0"/>
        </w:rPr>
        <w:t>or</w:t>
      </w:r>
      <w:r>
        <w:rPr>
          <w:rStyle w:val="Emphasis"/>
          <w:i w:val="0"/>
          <w:iCs w:val="0"/>
        </w:rPr>
        <w:t xml:space="preserve"> sentence starters may assist</w:t>
      </w:r>
      <w:r w:rsidR="0049185D">
        <w:rPr>
          <w:rStyle w:val="Emphasis"/>
          <w:i w:val="0"/>
          <w:iCs w:val="0"/>
        </w:rPr>
        <w:t>.</w:t>
      </w:r>
      <w:r>
        <w:rPr>
          <w:rStyle w:val="Emphasis"/>
          <w:i w:val="0"/>
          <w:iCs w:val="0"/>
        </w:rPr>
        <w:t xml:space="preserve"> </w:t>
      </w:r>
    </w:p>
    <w:p w14:paraId="184F7E9D" w14:textId="336C784B" w:rsidR="00AF3695" w:rsidRDefault="00AF3695" w:rsidP="004A3F4F">
      <w:pPr>
        <w:pStyle w:val="FeatureBox"/>
        <w:numPr>
          <w:ilvl w:val="0"/>
          <w:numId w:val="19"/>
        </w:numPr>
        <w:ind w:left="567" w:hanging="567"/>
        <w:rPr>
          <w:rFonts w:ascii="Times New Roman" w:hAnsi="Times New Roman" w:cs="Times New Roman"/>
        </w:rPr>
      </w:pPr>
      <w:r>
        <w:t xml:space="preserve">What does the composer say about the song’s connection to </w:t>
      </w:r>
      <w:r w:rsidR="008B1180">
        <w:t>C</w:t>
      </w:r>
      <w:r>
        <w:t xml:space="preserve">ulture and </w:t>
      </w:r>
      <w:r w:rsidR="008B1180">
        <w:t>L</w:t>
      </w:r>
      <w:r>
        <w:t>anguage?</w:t>
      </w:r>
    </w:p>
    <w:p w14:paraId="3CB9180A" w14:textId="5104F42C" w:rsidR="00AF3695" w:rsidRDefault="00AF3695" w:rsidP="004A3F4F">
      <w:pPr>
        <w:pStyle w:val="FeatureBox"/>
        <w:numPr>
          <w:ilvl w:val="0"/>
          <w:numId w:val="19"/>
        </w:numPr>
        <w:ind w:left="567" w:hanging="567"/>
      </w:pPr>
      <w:r>
        <w:t>How does singing in another language affect how we understand and respect that culture?</w:t>
      </w:r>
    </w:p>
    <w:p w14:paraId="23DC0AA8" w14:textId="2BA89F40" w:rsidR="00AF3695" w:rsidRDefault="00AF3695" w:rsidP="004A3F4F">
      <w:pPr>
        <w:pStyle w:val="FeatureBox"/>
        <w:numPr>
          <w:ilvl w:val="0"/>
          <w:numId w:val="19"/>
        </w:numPr>
        <w:ind w:left="567" w:hanging="567"/>
      </w:pPr>
      <w:r>
        <w:t>What might happen if people perform the song without care or understanding?</w:t>
      </w:r>
    </w:p>
    <w:p w14:paraId="4B918C66" w14:textId="640D5464" w:rsidR="00AF3695" w:rsidRDefault="00AF3695" w:rsidP="004A3F4F">
      <w:pPr>
        <w:pStyle w:val="FeatureBox"/>
        <w:numPr>
          <w:ilvl w:val="0"/>
          <w:numId w:val="19"/>
        </w:numPr>
        <w:ind w:left="567" w:hanging="567"/>
      </w:pPr>
      <w:r>
        <w:t>How is this song different from traditional Aboriginal songs?</w:t>
      </w:r>
    </w:p>
    <w:p w14:paraId="29C3F5D4" w14:textId="0FCDD304" w:rsidR="00AF3695" w:rsidRDefault="00AF3695" w:rsidP="004A3F4F">
      <w:pPr>
        <w:pStyle w:val="FeatureBox"/>
        <w:numPr>
          <w:ilvl w:val="0"/>
          <w:numId w:val="19"/>
        </w:numPr>
        <w:ind w:left="567" w:hanging="567"/>
      </w:pPr>
      <w:r>
        <w:t>Why might James Henry have included guidelines even though he gave permission?</w:t>
      </w:r>
    </w:p>
    <w:p w14:paraId="5341FE53" w14:textId="58AE55F5" w:rsidR="007C05D9" w:rsidRDefault="007C05D9" w:rsidP="004A3F4F">
      <w:pPr>
        <w:pStyle w:val="FeatureBox"/>
        <w:numPr>
          <w:ilvl w:val="0"/>
          <w:numId w:val="19"/>
        </w:numPr>
        <w:ind w:left="567" w:hanging="567"/>
        <w:rPr>
          <w:rFonts w:ascii="Times New Roman" w:hAnsi="Times New Roman" w:cs="Times New Roman"/>
        </w:rPr>
      </w:pPr>
      <w:r>
        <w:t xml:space="preserve">It is important to approach songs in Aboriginal </w:t>
      </w:r>
      <w:r w:rsidR="00A26B74">
        <w:t>L</w:t>
      </w:r>
      <w:r>
        <w:t>anguages with care because…</w:t>
      </w:r>
    </w:p>
    <w:p w14:paraId="25C691B7" w14:textId="79298C41" w:rsidR="007C05D9" w:rsidRDefault="007C05D9" w:rsidP="004A3F4F">
      <w:pPr>
        <w:pStyle w:val="FeatureBox"/>
        <w:numPr>
          <w:ilvl w:val="0"/>
          <w:numId w:val="19"/>
        </w:numPr>
        <w:ind w:left="567" w:hanging="567"/>
      </w:pPr>
      <w:r>
        <w:t>Even though permission is given, performers still have a responsibility to…</w:t>
      </w:r>
    </w:p>
    <w:p w14:paraId="4DD0F1F8" w14:textId="24694DF1" w:rsidR="007C05D9" w:rsidRDefault="007C05D9" w:rsidP="004A3F4F">
      <w:pPr>
        <w:pStyle w:val="FeatureBox"/>
        <w:numPr>
          <w:ilvl w:val="0"/>
          <w:numId w:val="19"/>
        </w:numPr>
        <w:ind w:left="567" w:hanging="567"/>
      </w:pPr>
      <w:r>
        <w:t xml:space="preserve">Singing in </w:t>
      </w:r>
      <w:r w:rsidRPr="00390FE8">
        <w:rPr>
          <w:rStyle w:val="Emphasis"/>
          <w:i w:val="0"/>
        </w:rPr>
        <w:t>Yuwaalaraay</w:t>
      </w:r>
      <w:r w:rsidRPr="00CC750F">
        <w:t xml:space="preserve"> </w:t>
      </w:r>
      <w:r>
        <w:t>allows people to connect with…</w:t>
      </w:r>
    </w:p>
    <w:p w14:paraId="63DFA4C9" w14:textId="1A976178" w:rsidR="007C05D9" w:rsidRDefault="007C05D9" w:rsidP="004A3F4F">
      <w:pPr>
        <w:pStyle w:val="FeatureBox"/>
        <w:numPr>
          <w:ilvl w:val="0"/>
          <w:numId w:val="19"/>
        </w:numPr>
        <w:ind w:left="567" w:hanging="567"/>
      </w:pPr>
      <w:r>
        <w:t xml:space="preserve">If people perform the song without understanding the </w:t>
      </w:r>
      <w:r w:rsidR="00A26B74">
        <w:t>C</w:t>
      </w:r>
      <w:r>
        <w:t>ulture, it could lead to…</w:t>
      </w:r>
    </w:p>
    <w:p w14:paraId="019C25CE" w14:textId="515E0DD3" w:rsidR="00AF37C6" w:rsidRPr="00AC3ECC" w:rsidRDefault="007C05D9" w:rsidP="004A3F4F">
      <w:pPr>
        <w:pStyle w:val="FeatureBox"/>
        <w:numPr>
          <w:ilvl w:val="0"/>
          <w:numId w:val="19"/>
        </w:numPr>
        <w:ind w:left="567" w:hanging="567"/>
        <w:rPr>
          <w:rStyle w:val="Emphasis"/>
          <w:i w:val="0"/>
          <w:iCs w:val="0"/>
        </w:rPr>
      </w:pPr>
      <w:r>
        <w:t>This song reflects both traditional influences and contemporary intentions, which means…</w:t>
      </w:r>
    </w:p>
    <w:p w14:paraId="2EA29AE2" w14:textId="77777777" w:rsidR="0067256B" w:rsidRPr="00CC750F" w:rsidRDefault="0067256B" w:rsidP="00972198">
      <w:r w:rsidRPr="00CC750F">
        <w:br w:type="page"/>
      </w:r>
    </w:p>
    <w:p w14:paraId="344D835C" w14:textId="3C0755DC" w:rsidR="00453B8C" w:rsidRDefault="00453B8C" w:rsidP="17E550EF">
      <w:pPr>
        <w:pStyle w:val="Heading3"/>
        <w:rPr>
          <w:rStyle w:val="Emphasis"/>
          <w:i w:val="0"/>
          <w:iCs w:val="0"/>
        </w:rPr>
      </w:pPr>
      <w:bookmarkStart w:id="52" w:name="_Toc207874190"/>
      <w:r>
        <w:lastRenderedPageBreak/>
        <w:t>Answer sheet –</w:t>
      </w:r>
      <w:r w:rsidRPr="17E550EF">
        <w:rPr>
          <w:rStyle w:val="Emphasis"/>
        </w:rPr>
        <w:t xml:space="preserve"> </w:t>
      </w:r>
      <w:r w:rsidR="00CC750F" w:rsidRPr="00390FE8">
        <w:rPr>
          <w:rStyle w:val="Emphasis"/>
          <w:i w:val="0"/>
          <w:iCs w:val="0"/>
        </w:rPr>
        <w:t>‘</w:t>
      </w:r>
      <w:r w:rsidRPr="00390FE8">
        <w:rPr>
          <w:rStyle w:val="Emphasis"/>
          <w:i w:val="0"/>
          <w:iCs w:val="0"/>
        </w:rPr>
        <w:t>Murrgumurrgu</w:t>
      </w:r>
      <w:r w:rsidR="00CC750F">
        <w:rPr>
          <w:rStyle w:val="Emphasis"/>
          <w:i w:val="0"/>
          <w:iCs w:val="0"/>
        </w:rPr>
        <w:t>’</w:t>
      </w:r>
      <w:r w:rsidRPr="17E550EF">
        <w:rPr>
          <w:rStyle w:val="Emphasis"/>
          <w:i w:val="0"/>
          <w:iCs w:val="0"/>
        </w:rPr>
        <w:t xml:space="preserve"> </w:t>
      </w:r>
      <w:r w:rsidR="009410F8" w:rsidRPr="17E550EF">
        <w:rPr>
          <w:rStyle w:val="Emphasis"/>
          <w:i w:val="0"/>
          <w:iCs w:val="0"/>
        </w:rPr>
        <w:t>s</w:t>
      </w:r>
      <w:r w:rsidRPr="17E550EF">
        <w:rPr>
          <w:rStyle w:val="Emphasis"/>
          <w:i w:val="0"/>
          <w:iCs w:val="0"/>
        </w:rPr>
        <w:t xml:space="preserve">haring and </w:t>
      </w:r>
      <w:r w:rsidR="009410F8" w:rsidRPr="17E550EF">
        <w:rPr>
          <w:rStyle w:val="Emphasis"/>
          <w:i w:val="0"/>
          <w:iCs w:val="0"/>
        </w:rPr>
        <w:t>p</w:t>
      </w:r>
      <w:r w:rsidRPr="17E550EF">
        <w:rPr>
          <w:rStyle w:val="Emphasis"/>
          <w:i w:val="0"/>
          <w:iCs w:val="0"/>
        </w:rPr>
        <w:t>rotocols – James Henry</w:t>
      </w:r>
      <w:bookmarkEnd w:id="52"/>
    </w:p>
    <w:p w14:paraId="76622D1E" w14:textId="2613DDBB" w:rsidR="001F3326" w:rsidRPr="006A60B6" w:rsidRDefault="001F3326" w:rsidP="004A3F4F">
      <w:pPr>
        <w:pStyle w:val="ListNumber"/>
        <w:numPr>
          <w:ilvl w:val="0"/>
          <w:numId w:val="20"/>
        </w:numPr>
      </w:pPr>
      <w:r>
        <w:t xml:space="preserve">Who did James Henry learn parts of the </w:t>
      </w:r>
      <w:r w:rsidRPr="00390FE8">
        <w:rPr>
          <w:rStyle w:val="Emphasis"/>
          <w:i w:val="0"/>
          <w:iCs w:val="0"/>
        </w:rPr>
        <w:t>Yawaalaraay</w:t>
      </w:r>
      <w:r w:rsidRPr="006A60B6">
        <w:rPr>
          <w:rStyle w:val="Emphasis"/>
          <w:i w:val="0"/>
          <w:iCs w:val="0"/>
        </w:rPr>
        <w:t xml:space="preserve"> Language from growing up and how does this connect to his identity? </w:t>
      </w:r>
      <w:r w:rsidR="000956F6">
        <w:rPr>
          <w:rStyle w:val="Strong"/>
        </w:rPr>
        <w:t xml:space="preserve">He learned bits and pieces of the language from his </w:t>
      </w:r>
      <w:r w:rsidR="006A60B6">
        <w:rPr>
          <w:rStyle w:val="Strong"/>
        </w:rPr>
        <w:t>g</w:t>
      </w:r>
      <w:r w:rsidR="000956F6">
        <w:rPr>
          <w:rStyle w:val="Strong"/>
        </w:rPr>
        <w:t>reat-</w:t>
      </w:r>
      <w:r w:rsidR="006A60B6">
        <w:rPr>
          <w:rStyle w:val="Strong"/>
        </w:rPr>
        <w:t>g</w:t>
      </w:r>
      <w:r w:rsidR="000956F6">
        <w:rPr>
          <w:rStyle w:val="Strong"/>
        </w:rPr>
        <w:t xml:space="preserve">randmother, </w:t>
      </w:r>
      <w:r w:rsidR="006A60B6">
        <w:rPr>
          <w:rStyle w:val="Strong"/>
        </w:rPr>
        <w:t>g</w:t>
      </w:r>
      <w:r w:rsidR="000956F6">
        <w:rPr>
          <w:rStyle w:val="Strong"/>
        </w:rPr>
        <w:t xml:space="preserve">randmother, </w:t>
      </w:r>
      <w:r w:rsidR="00577A3E">
        <w:rPr>
          <w:rStyle w:val="Strong"/>
        </w:rPr>
        <w:t>A</w:t>
      </w:r>
      <w:r w:rsidR="000956F6">
        <w:rPr>
          <w:rStyle w:val="Strong"/>
        </w:rPr>
        <w:t xml:space="preserve">unties and </w:t>
      </w:r>
      <w:r w:rsidR="00577A3E">
        <w:rPr>
          <w:rStyle w:val="Strong"/>
        </w:rPr>
        <w:t>U</w:t>
      </w:r>
      <w:r w:rsidR="000956F6">
        <w:rPr>
          <w:rStyle w:val="Strong"/>
        </w:rPr>
        <w:t xml:space="preserve">ncles. This connects to his identity because </w:t>
      </w:r>
      <w:r w:rsidR="00330C94" w:rsidRPr="00390FE8">
        <w:rPr>
          <w:rStyle w:val="BoldItalic"/>
          <w:i w:val="0"/>
          <w:iCs w:val="0"/>
        </w:rPr>
        <w:t>Yawaalaraay</w:t>
      </w:r>
      <w:r w:rsidR="00330C94">
        <w:rPr>
          <w:rStyle w:val="Strong"/>
        </w:rPr>
        <w:t xml:space="preserve"> is his maternal lineage.</w:t>
      </w:r>
    </w:p>
    <w:p w14:paraId="2F69C8D1" w14:textId="7304BAC4" w:rsidR="001F3326" w:rsidRPr="006A60B6" w:rsidRDefault="001F3326" w:rsidP="004A3F4F">
      <w:pPr>
        <w:pStyle w:val="ListNumber"/>
        <w:numPr>
          <w:ilvl w:val="0"/>
          <w:numId w:val="20"/>
        </w:numPr>
      </w:pPr>
      <w:r w:rsidRPr="006A60B6">
        <w:rPr>
          <w:rStyle w:val="Emphasis"/>
          <w:i w:val="0"/>
          <w:iCs w:val="0"/>
        </w:rPr>
        <w:t xml:space="preserve">What is the geographical area covered by </w:t>
      </w:r>
      <w:r w:rsidRPr="00972198">
        <w:rPr>
          <w:rStyle w:val="Emphasis"/>
          <w:i w:val="0"/>
          <w:iCs w:val="0"/>
        </w:rPr>
        <w:t>Yawaalaraay</w:t>
      </w:r>
      <w:r w:rsidRPr="006A60B6">
        <w:rPr>
          <w:rStyle w:val="Emphasis"/>
          <w:i w:val="0"/>
          <w:iCs w:val="0"/>
        </w:rPr>
        <w:t xml:space="preserve"> Country and what significance does </w:t>
      </w:r>
      <w:r w:rsidRPr="00972198">
        <w:rPr>
          <w:rStyle w:val="Emphasis"/>
          <w:i w:val="0"/>
          <w:iCs w:val="0"/>
        </w:rPr>
        <w:t>Dharriwaa</w:t>
      </w:r>
      <w:r w:rsidRPr="006A60B6">
        <w:rPr>
          <w:rStyle w:val="Emphasis"/>
          <w:i w:val="0"/>
          <w:iCs w:val="0"/>
        </w:rPr>
        <w:t xml:space="preserve"> (Narren Lakes) hold in the song?</w:t>
      </w:r>
      <w:r w:rsidR="00330C94" w:rsidRPr="006A60B6">
        <w:rPr>
          <w:rStyle w:val="Emphasis"/>
          <w:i w:val="0"/>
          <w:iCs w:val="0"/>
        </w:rPr>
        <w:t xml:space="preserve"> </w:t>
      </w:r>
      <w:r w:rsidR="0022789B" w:rsidRPr="00972198">
        <w:rPr>
          <w:rStyle w:val="BoldItalic"/>
          <w:i w:val="0"/>
          <w:iCs w:val="0"/>
        </w:rPr>
        <w:t>Yawaalaraay</w:t>
      </w:r>
      <w:r w:rsidR="0022789B">
        <w:rPr>
          <w:rStyle w:val="Strong"/>
        </w:rPr>
        <w:t xml:space="preserve"> Country stretches south to Walgett, and includes Goodooga, Lightning Ridge and Angledool to the north. </w:t>
      </w:r>
      <w:r w:rsidR="0022789B" w:rsidRPr="00972198">
        <w:rPr>
          <w:rStyle w:val="BoldItalic"/>
          <w:i w:val="0"/>
          <w:iCs w:val="0"/>
        </w:rPr>
        <w:t>Dharri</w:t>
      </w:r>
      <w:r w:rsidR="00351EAB" w:rsidRPr="00972198">
        <w:rPr>
          <w:rStyle w:val="BoldItalic"/>
          <w:i w:val="0"/>
          <w:iCs w:val="0"/>
        </w:rPr>
        <w:t>waa</w:t>
      </w:r>
      <w:r w:rsidR="00351EAB">
        <w:rPr>
          <w:rStyle w:val="Strong"/>
        </w:rPr>
        <w:t xml:space="preserve"> (Narren Lakes) is significant as it is the setting of the </w:t>
      </w:r>
      <w:r w:rsidR="00CC750F">
        <w:rPr>
          <w:rStyle w:val="Strong"/>
        </w:rPr>
        <w:t>‘</w:t>
      </w:r>
      <w:r w:rsidR="00351EAB" w:rsidRPr="00972198">
        <w:rPr>
          <w:rStyle w:val="BoldItalic"/>
          <w:i w:val="0"/>
          <w:iCs w:val="0"/>
        </w:rPr>
        <w:t>Murrgumurrgu</w:t>
      </w:r>
      <w:r w:rsidR="00CC750F">
        <w:rPr>
          <w:rStyle w:val="BoldItalic"/>
          <w:i w:val="0"/>
          <w:iCs w:val="0"/>
        </w:rPr>
        <w:t>’</w:t>
      </w:r>
      <w:r w:rsidR="00333483">
        <w:rPr>
          <w:rStyle w:val="Strong"/>
        </w:rPr>
        <w:t xml:space="preserve"> song.</w:t>
      </w:r>
    </w:p>
    <w:p w14:paraId="0849C994" w14:textId="5DC234BA" w:rsidR="001F3326" w:rsidRPr="006A60B6" w:rsidRDefault="001F3326" w:rsidP="004A3F4F">
      <w:pPr>
        <w:pStyle w:val="ListNumber"/>
        <w:numPr>
          <w:ilvl w:val="0"/>
          <w:numId w:val="20"/>
        </w:numPr>
      </w:pPr>
      <w:r w:rsidRPr="006A60B6">
        <w:rPr>
          <w:rStyle w:val="Emphasis"/>
          <w:i w:val="0"/>
          <w:iCs w:val="0"/>
        </w:rPr>
        <w:t xml:space="preserve">What is the relationship between </w:t>
      </w:r>
      <w:r w:rsidRPr="00972198">
        <w:rPr>
          <w:rStyle w:val="Emphasis"/>
          <w:i w:val="0"/>
          <w:iCs w:val="0"/>
        </w:rPr>
        <w:t>Yawaalaraay</w:t>
      </w:r>
      <w:r w:rsidRPr="006A60B6">
        <w:rPr>
          <w:rStyle w:val="Emphasis"/>
          <w:i w:val="0"/>
          <w:iCs w:val="0"/>
        </w:rPr>
        <w:t xml:space="preserve"> and </w:t>
      </w:r>
      <w:r w:rsidRPr="00972198">
        <w:rPr>
          <w:rStyle w:val="Emphasis"/>
          <w:i w:val="0"/>
          <w:iCs w:val="0"/>
        </w:rPr>
        <w:t>Gamilaraay</w:t>
      </w:r>
      <w:r w:rsidRPr="00747428">
        <w:rPr>
          <w:rStyle w:val="Emphasis"/>
        </w:rPr>
        <w:t xml:space="preserve"> </w:t>
      </w:r>
      <w:r w:rsidRPr="006A60B6">
        <w:rPr>
          <w:rStyle w:val="Emphasis"/>
          <w:i w:val="0"/>
          <w:iCs w:val="0"/>
        </w:rPr>
        <w:t>Languages according to the composer?</w:t>
      </w:r>
      <w:r w:rsidR="00333483" w:rsidRPr="006A60B6">
        <w:rPr>
          <w:rStyle w:val="Emphasis"/>
          <w:i w:val="0"/>
          <w:iCs w:val="0"/>
        </w:rPr>
        <w:t xml:space="preserve"> </w:t>
      </w:r>
      <w:r w:rsidR="00333483">
        <w:rPr>
          <w:rStyle w:val="Strong"/>
        </w:rPr>
        <w:t xml:space="preserve">The composer says that many words and aspects of </w:t>
      </w:r>
      <w:r w:rsidR="00333483" w:rsidRPr="00972198">
        <w:rPr>
          <w:rStyle w:val="BoldItalic"/>
          <w:i w:val="0"/>
          <w:iCs w:val="0"/>
        </w:rPr>
        <w:t>Yawaalaraay</w:t>
      </w:r>
      <w:r w:rsidR="00333483">
        <w:rPr>
          <w:rStyle w:val="BoldItalic"/>
        </w:rPr>
        <w:t xml:space="preserve"> </w:t>
      </w:r>
      <w:r w:rsidR="0037259A">
        <w:rPr>
          <w:rStyle w:val="Strong"/>
        </w:rPr>
        <w:t xml:space="preserve">are similar to </w:t>
      </w:r>
      <w:r w:rsidR="0037259A" w:rsidRPr="00972198">
        <w:rPr>
          <w:rStyle w:val="BoldItalic"/>
          <w:i w:val="0"/>
          <w:iCs w:val="0"/>
        </w:rPr>
        <w:t>Gamilaraay</w:t>
      </w:r>
      <w:r w:rsidR="0037259A">
        <w:rPr>
          <w:rStyle w:val="Strong"/>
        </w:rPr>
        <w:t>, suggesting a close linguistic relationship between the 2.</w:t>
      </w:r>
    </w:p>
    <w:p w14:paraId="61BF011B" w14:textId="33270D16" w:rsidR="00E36073" w:rsidRPr="006A60B6" w:rsidRDefault="001F3326" w:rsidP="006A60B6">
      <w:pPr>
        <w:pStyle w:val="ListNumber"/>
      </w:pPr>
      <w:r>
        <w:rPr>
          <w:rStyle w:val="Emphasis"/>
          <w:i w:val="0"/>
          <w:iCs w:val="0"/>
        </w:rPr>
        <w:t>Why did James Henry involve both John Giacon and Brendan ‘Odee’ Welsh in the translation a</w:t>
      </w:r>
      <w:r w:rsidR="006A60B6">
        <w:rPr>
          <w:rStyle w:val="Emphasis"/>
          <w:i w:val="0"/>
          <w:iCs w:val="0"/>
        </w:rPr>
        <w:t>n</w:t>
      </w:r>
      <w:r>
        <w:rPr>
          <w:rStyle w:val="Emphasis"/>
          <w:i w:val="0"/>
          <w:iCs w:val="0"/>
        </w:rPr>
        <w:t>d revision of the song’s lyrics?</w:t>
      </w:r>
      <w:r w:rsidR="00EB35F3">
        <w:rPr>
          <w:rStyle w:val="Emphasis"/>
          <w:i w:val="0"/>
          <w:iCs w:val="0"/>
        </w:rPr>
        <w:t xml:space="preserve"> </w:t>
      </w:r>
      <w:r w:rsidR="00EB35F3">
        <w:rPr>
          <w:rStyle w:val="Strong"/>
        </w:rPr>
        <w:t xml:space="preserve">John Giacon, who has worked extensively with both languages, did the original translation into </w:t>
      </w:r>
      <w:r w:rsidR="00EB35F3" w:rsidRPr="00972198">
        <w:rPr>
          <w:rStyle w:val="BoldItalic"/>
          <w:i w:val="0"/>
          <w:iCs w:val="0"/>
        </w:rPr>
        <w:t>Y</w:t>
      </w:r>
      <w:r w:rsidR="00220B54" w:rsidRPr="00972198">
        <w:rPr>
          <w:rStyle w:val="BoldItalic"/>
          <w:i w:val="0"/>
          <w:iCs w:val="0"/>
        </w:rPr>
        <w:t>uwaalaraay</w:t>
      </w:r>
      <w:r w:rsidR="00220B54">
        <w:rPr>
          <w:rStyle w:val="Strong"/>
        </w:rPr>
        <w:t>. Brendan ‘Odee’ Welsh</w:t>
      </w:r>
      <w:r w:rsidR="00C7291A">
        <w:rPr>
          <w:rStyle w:val="Strong"/>
        </w:rPr>
        <w:t xml:space="preserve">, a </w:t>
      </w:r>
      <w:r w:rsidR="00C7291A" w:rsidRPr="00972198">
        <w:rPr>
          <w:rStyle w:val="BoldItalic"/>
          <w:i w:val="0"/>
          <w:iCs w:val="0"/>
        </w:rPr>
        <w:t>Gamilaraay/Yuwaal</w:t>
      </w:r>
      <w:r w:rsidR="00E912C6" w:rsidRPr="00972198">
        <w:rPr>
          <w:rStyle w:val="BoldItalic"/>
          <w:i w:val="0"/>
          <w:iCs w:val="0"/>
        </w:rPr>
        <w:t>araay</w:t>
      </w:r>
      <w:r w:rsidR="00E912C6">
        <w:rPr>
          <w:rStyle w:val="Strong"/>
        </w:rPr>
        <w:t xml:space="preserve"> language teacher, clarified and revised it to ensure pronunciation was accurate and aligned with the most up</w:t>
      </w:r>
      <w:r w:rsidR="006A60B6">
        <w:rPr>
          <w:rStyle w:val="Strong"/>
        </w:rPr>
        <w:t>-</w:t>
      </w:r>
      <w:r w:rsidR="00E912C6">
        <w:rPr>
          <w:rStyle w:val="Strong"/>
        </w:rPr>
        <w:t>to</w:t>
      </w:r>
      <w:r w:rsidR="006A60B6">
        <w:rPr>
          <w:rStyle w:val="Strong"/>
        </w:rPr>
        <w:t>-</w:t>
      </w:r>
      <w:r w:rsidR="00E912C6">
        <w:rPr>
          <w:rStyle w:val="Strong"/>
        </w:rPr>
        <w:t>date understanding of the language.</w:t>
      </w:r>
      <w:r w:rsidR="00E36073">
        <w:rPr>
          <w:rStyle w:val="Strong"/>
        </w:rPr>
        <w:t xml:space="preserve"> </w:t>
      </w:r>
    </w:p>
    <w:p w14:paraId="711849B3" w14:textId="000A3A59" w:rsidR="006E5B8A" w:rsidRPr="006A60B6" w:rsidRDefault="006E5B8A" w:rsidP="006A60B6">
      <w:pPr>
        <w:pStyle w:val="ListNumber"/>
      </w:pPr>
      <w:r>
        <w:rPr>
          <w:rStyle w:val="Strong"/>
          <w:b w:val="0"/>
          <w:bCs w:val="0"/>
        </w:rPr>
        <w:t>How does James describe the style a</w:t>
      </w:r>
      <w:r w:rsidR="006A60B6">
        <w:rPr>
          <w:rStyle w:val="Strong"/>
          <w:b w:val="0"/>
          <w:bCs w:val="0"/>
        </w:rPr>
        <w:t>n</w:t>
      </w:r>
      <w:r>
        <w:rPr>
          <w:rStyle w:val="Strong"/>
          <w:b w:val="0"/>
          <w:bCs w:val="0"/>
        </w:rPr>
        <w:t>d intention behind the song’s creation?</w:t>
      </w:r>
      <w:r w:rsidR="004B60FE">
        <w:rPr>
          <w:rStyle w:val="Strong"/>
          <w:b w:val="0"/>
          <w:bCs w:val="0"/>
        </w:rPr>
        <w:t xml:space="preserve"> </w:t>
      </w:r>
      <w:r w:rsidR="004B60FE">
        <w:rPr>
          <w:rStyle w:val="Strong"/>
        </w:rPr>
        <w:t xml:space="preserve">He describes it as a contemporary piece that draws on traditional Aboriginal </w:t>
      </w:r>
      <w:r w:rsidR="001E0A95">
        <w:rPr>
          <w:rStyle w:val="Strong"/>
        </w:rPr>
        <w:t>influences but</w:t>
      </w:r>
      <w:r w:rsidR="004B60FE">
        <w:rPr>
          <w:rStyle w:val="Strong"/>
        </w:rPr>
        <w:t xml:space="preserve"> is Pan</w:t>
      </w:r>
      <w:r w:rsidR="006A60B6">
        <w:rPr>
          <w:rStyle w:val="Strong"/>
        </w:rPr>
        <w:t>-</w:t>
      </w:r>
      <w:r w:rsidR="004B60FE">
        <w:rPr>
          <w:rStyle w:val="Strong"/>
        </w:rPr>
        <w:t xml:space="preserve">Aboriginal in style rather than specific to the </w:t>
      </w:r>
      <w:r w:rsidR="004B60FE" w:rsidRPr="00972198">
        <w:rPr>
          <w:rStyle w:val="BoldItalic"/>
          <w:i w:val="0"/>
          <w:iCs w:val="0"/>
        </w:rPr>
        <w:t>Yuwaalaraay</w:t>
      </w:r>
      <w:r w:rsidR="004B60FE">
        <w:rPr>
          <w:rStyle w:val="BoldItalic"/>
        </w:rPr>
        <w:t xml:space="preserve"> </w:t>
      </w:r>
      <w:r w:rsidR="004B60FE">
        <w:rPr>
          <w:rStyle w:val="Strong"/>
        </w:rPr>
        <w:t>region. He intended it to be free of cultural restrictions while still carrying a sense of traditional authenticity.</w:t>
      </w:r>
    </w:p>
    <w:p w14:paraId="4BD04187" w14:textId="7B66ABF3" w:rsidR="006E5B8A" w:rsidRPr="006A60B6" w:rsidRDefault="006E5B8A" w:rsidP="006A60B6">
      <w:pPr>
        <w:pStyle w:val="ListNumber"/>
      </w:pPr>
      <w:r>
        <w:rPr>
          <w:rStyle w:val="Strong"/>
          <w:b w:val="0"/>
          <w:bCs w:val="0"/>
        </w:rPr>
        <w:t>What does the composer say about non</w:t>
      </w:r>
      <w:r w:rsidR="006A60B6">
        <w:rPr>
          <w:rStyle w:val="Strong"/>
          <w:b w:val="0"/>
          <w:bCs w:val="0"/>
        </w:rPr>
        <w:t>-</w:t>
      </w:r>
      <w:r>
        <w:rPr>
          <w:rStyle w:val="Strong"/>
          <w:b w:val="0"/>
          <w:bCs w:val="0"/>
        </w:rPr>
        <w:t>Aboriginal and non</w:t>
      </w:r>
      <w:r w:rsidR="006A60B6">
        <w:rPr>
          <w:rStyle w:val="Strong"/>
          <w:b w:val="0"/>
          <w:bCs w:val="0"/>
        </w:rPr>
        <w:t>-</w:t>
      </w:r>
      <w:r w:rsidRPr="00972198">
        <w:rPr>
          <w:rStyle w:val="Emphasis"/>
          <w:i w:val="0"/>
          <w:iCs w:val="0"/>
        </w:rPr>
        <w:t>Yuwaalaraay</w:t>
      </w:r>
      <w:r>
        <w:rPr>
          <w:rStyle w:val="Emphasis"/>
        </w:rPr>
        <w:t xml:space="preserve"> </w:t>
      </w:r>
      <w:r>
        <w:rPr>
          <w:rStyle w:val="Emphasis"/>
          <w:i w:val="0"/>
          <w:iCs w:val="0"/>
        </w:rPr>
        <w:t>people singing the song?</w:t>
      </w:r>
      <w:r w:rsidR="004B60FE">
        <w:rPr>
          <w:rStyle w:val="Emphasis"/>
          <w:i w:val="0"/>
          <w:iCs w:val="0"/>
        </w:rPr>
        <w:t xml:space="preserve"> </w:t>
      </w:r>
      <w:r w:rsidR="004B60FE">
        <w:rPr>
          <w:rStyle w:val="Strong"/>
        </w:rPr>
        <w:t>He welcomes non</w:t>
      </w:r>
      <w:r w:rsidR="006A60B6">
        <w:rPr>
          <w:rStyle w:val="Strong"/>
        </w:rPr>
        <w:t>-</w:t>
      </w:r>
      <w:r w:rsidR="004B60FE">
        <w:rPr>
          <w:rStyle w:val="Strong"/>
        </w:rPr>
        <w:t>Aboriginal</w:t>
      </w:r>
      <w:r w:rsidR="00466EF4">
        <w:rPr>
          <w:rStyle w:val="Strong"/>
        </w:rPr>
        <w:t xml:space="preserve"> and non</w:t>
      </w:r>
      <w:r w:rsidR="006A60B6">
        <w:rPr>
          <w:rStyle w:val="Strong"/>
        </w:rPr>
        <w:t>-</w:t>
      </w:r>
      <w:r w:rsidR="00466EF4" w:rsidRPr="00972198">
        <w:rPr>
          <w:rStyle w:val="BoldItalic"/>
          <w:i w:val="0"/>
          <w:iCs w:val="0"/>
        </w:rPr>
        <w:t>Yuwaalaraay</w:t>
      </w:r>
      <w:r w:rsidR="00466EF4">
        <w:rPr>
          <w:rStyle w:val="Strong"/>
        </w:rPr>
        <w:t xml:space="preserve"> Aboriginal people to sing the song in </w:t>
      </w:r>
      <w:r w:rsidR="00466EF4" w:rsidRPr="00972198">
        <w:rPr>
          <w:rStyle w:val="BoldItalic"/>
          <w:i w:val="0"/>
          <w:iCs w:val="0"/>
        </w:rPr>
        <w:t>Yu</w:t>
      </w:r>
      <w:r w:rsidR="00CE1C7F" w:rsidRPr="00972198">
        <w:rPr>
          <w:rStyle w:val="BoldItalic"/>
          <w:i w:val="0"/>
          <w:iCs w:val="0"/>
        </w:rPr>
        <w:t>waalaraay</w:t>
      </w:r>
      <w:r w:rsidR="00CE1C7F">
        <w:rPr>
          <w:rStyle w:val="Strong"/>
        </w:rPr>
        <w:t xml:space="preserve"> Language. He sees it as an opportunity for people to connect with culture and be inspired to learn more about Aboriginal Languages.</w:t>
      </w:r>
    </w:p>
    <w:p w14:paraId="0F6EA84B" w14:textId="2CDF7660" w:rsidR="006E5B8A" w:rsidRPr="006A60B6" w:rsidRDefault="006E5B8A" w:rsidP="006A60B6">
      <w:pPr>
        <w:pStyle w:val="ListNumber"/>
      </w:pPr>
      <w:r>
        <w:rPr>
          <w:rStyle w:val="Emphasis"/>
          <w:i w:val="0"/>
          <w:iCs w:val="0"/>
        </w:rPr>
        <w:t>What guidelines does the composer give for performing the song respectfully?</w:t>
      </w:r>
      <w:r w:rsidR="00CE1C7F">
        <w:rPr>
          <w:rStyle w:val="Emphasis"/>
          <w:i w:val="0"/>
          <w:iCs w:val="0"/>
        </w:rPr>
        <w:t xml:space="preserve"> </w:t>
      </w:r>
      <w:r w:rsidR="00CE1C7F">
        <w:rPr>
          <w:rStyle w:val="Strong"/>
        </w:rPr>
        <w:t>Performers should</w:t>
      </w:r>
      <w:r w:rsidR="006A60B6">
        <w:rPr>
          <w:rStyle w:val="Strong"/>
        </w:rPr>
        <w:t>:</w:t>
      </w:r>
      <w:r w:rsidR="00CE1C7F">
        <w:rPr>
          <w:rStyle w:val="Strong"/>
        </w:rPr>
        <w:t xml:space="preserve"> </w:t>
      </w:r>
    </w:p>
    <w:p w14:paraId="2BE4EDF9" w14:textId="13CD0656" w:rsidR="00D91500" w:rsidRPr="006A60B6" w:rsidRDefault="006A60B6" w:rsidP="00E2336A">
      <w:pPr>
        <w:pStyle w:val="ListBullet2"/>
        <w:ind w:left="1134" w:hanging="567"/>
      </w:pPr>
      <w:r>
        <w:rPr>
          <w:rStyle w:val="Strong"/>
        </w:rPr>
        <w:t>f</w:t>
      </w:r>
      <w:r w:rsidR="00D91500">
        <w:rPr>
          <w:rStyle w:val="Strong"/>
        </w:rPr>
        <w:t>ollow pronunciation guidelines as accurately as possible</w:t>
      </w:r>
    </w:p>
    <w:p w14:paraId="28DB6FF6" w14:textId="3B78D354" w:rsidR="00D91500" w:rsidRPr="006A60B6" w:rsidRDefault="006A60B6" w:rsidP="00E2336A">
      <w:pPr>
        <w:pStyle w:val="ListBullet2"/>
        <w:ind w:left="1134" w:hanging="567"/>
      </w:pPr>
      <w:r>
        <w:rPr>
          <w:rStyle w:val="Strong"/>
        </w:rPr>
        <w:lastRenderedPageBreak/>
        <w:t>s</w:t>
      </w:r>
      <w:r w:rsidR="00D91500">
        <w:rPr>
          <w:rStyle w:val="Strong"/>
        </w:rPr>
        <w:t>ing in their own voice (not try to ‘sound Aboriginal’)</w:t>
      </w:r>
    </w:p>
    <w:p w14:paraId="38D6C476" w14:textId="25501F4D" w:rsidR="00D91500" w:rsidRPr="006A60B6" w:rsidRDefault="006A60B6" w:rsidP="00E2336A">
      <w:pPr>
        <w:pStyle w:val="ListBullet2"/>
        <w:ind w:left="1134" w:hanging="567"/>
      </w:pPr>
      <w:r>
        <w:rPr>
          <w:rStyle w:val="Strong"/>
        </w:rPr>
        <w:t>p</w:t>
      </w:r>
      <w:r w:rsidR="00D91500">
        <w:rPr>
          <w:rStyle w:val="Strong"/>
        </w:rPr>
        <w:t>erform the song as it is presented, without altering it unless you seek permission.</w:t>
      </w:r>
    </w:p>
    <w:p w14:paraId="233B0D54" w14:textId="2213E196" w:rsidR="006E5B8A" w:rsidRPr="006A60B6" w:rsidRDefault="006E5B8A" w:rsidP="006A60B6">
      <w:pPr>
        <w:pStyle w:val="ListNumber"/>
      </w:pPr>
      <w:r>
        <w:rPr>
          <w:rStyle w:val="Emphasis"/>
          <w:i w:val="0"/>
          <w:iCs w:val="0"/>
        </w:rPr>
        <w:t>What should someone do if they want to change or adapt the song in any way?</w:t>
      </w:r>
      <w:r w:rsidR="00D91500">
        <w:rPr>
          <w:rStyle w:val="Emphasis"/>
          <w:i w:val="0"/>
          <w:iCs w:val="0"/>
        </w:rPr>
        <w:t xml:space="preserve"> </w:t>
      </w:r>
      <w:r w:rsidR="00D91500">
        <w:rPr>
          <w:rStyle w:val="Strong"/>
        </w:rPr>
        <w:t>They should contact James Henry</w:t>
      </w:r>
      <w:r w:rsidR="003A6D84">
        <w:rPr>
          <w:rStyle w:val="Strong"/>
        </w:rPr>
        <w:t xml:space="preserve"> just as they would with any songwriter to ask permission and avoid unforeseen complications.</w:t>
      </w:r>
    </w:p>
    <w:p w14:paraId="15D7D7A5" w14:textId="0C4B4DDF" w:rsidR="0060179F" w:rsidRPr="006A60B6" w:rsidRDefault="0060179F" w:rsidP="006A60B6">
      <w:pPr>
        <w:pStyle w:val="ListNumber"/>
      </w:pPr>
      <w:r>
        <w:t xml:space="preserve">Why is it important to approach songs in Aboriginal Languages, like James Henry’s </w:t>
      </w:r>
      <w:r w:rsidRPr="00972198">
        <w:rPr>
          <w:rStyle w:val="Emphasis"/>
          <w:i w:val="0"/>
          <w:iCs w:val="0"/>
        </w:rPr>
        <w:t>Yuwaalaraay</w:t>
      </w:r>
      <w:r>
        <w:rPr>
          <w:rStyle w:val="Emphasis"/>
          <w:i w:val="0"/>
          <w:iCs w:val="0"/>
        </w:rPr>
        <w:t xml:space="preserve"> composition, with cultural understanding and care – even when permission to sing them is granted? </w:t>
      </w:r>
      <w:r w:rsidR="007520D3">
        <w:rPr>
          <w:rStyle w:val="Strong"/>
        </w:rPr>
        <w:t>This question should prompt students to consider themes like cultural respect, language revitalisation, shared ownership, and the responsibilities of performing music from cultures</w:t>
      </w:r>
      <w:r w:rsidR="005E7D15">
        <w:rPr>
          <w:rStyle w:val="Strong"/>
        </w:rPr>
        <w:t xml:space="preserve"> other than their own. </w:t>
      </w:r>
    </w:p>
    <w:p w14:paraId="0E563948" w14:textId="21D41D09" w:rsidR="005803F8" w:rsidRPr="006A60B6" w:rsidRDefault="005803F8" w:rsidP="006A60B6">
      <w:pPr>
        <w:pStyle w:val="ListNumber"/>
      </w:pPr>
      <w:r w:rsidRPr="005803F8">
        <w:rPr>
          <w:lang w:val="en-US"/>
        </w:rPr>
        <w:t xml:space="preserve">Why is it important to connect with your own local Aboriginal community and seek their guidance before singing </w:t>
      </w:r>
      <w:r w:rsidR="00CC750F">
        <w:rPr>
          <w:lang w:val="en-US"/>
        </w:rPr>
        <w:t>‘</w:t>
      </w:r>
      <w:r w:rsidRPr="00972198">
        <w:rPr>
          <w:iCs/>
          <w:lang w:val="en-US"/>
        </w:rPr>
        <w:t>Murrgumurrgu</w:t>
      </w:r>
      <w:r w:rsidR="00CC750F">
        <w:rPr>
          <w:iCs/>
          <w:lang w:val="en-US"/>
        </w:rPr>
        <w:t>’</w:t>
      </w:r>
      <w:r w:rsidRPr="005803F8">
        <w:rPr>
          <w:i/>
          <w:lang w:val="en-US"/>
        </w:rPr>
        <w:t xml:space="preserve">, </w:t>
      </w:r>
      <w:r w:rsidRPr="005803F8">
        <w:rPr>
          <w:lang w:val="en-US"/>
        </w:rPr>
        <w:t xml:space="preserve">even if the artist has given general permission to use it? </w:t>
      </w:r>
      <w:r w:rsidRPr="005803F8">
        <w:rPr>
          <w:b/>
          <w:bCs/>
          <w:lang w:val="en-US"/>
        </w:rPr>
        <w:t xml:space="preserve">Every Aboriginal </w:t>
      </w:r>
      <w:r w:rsidR="00CA42E8">
        <w:rPr>
          <w:b/>
          <w:bCs/>
          <w:lang w:val="en-US"/>
        </w:rPr>
        <w:t>C</w:t>
      </w:r>
      <w:r w:rsidRPr="005803F8">
        <w:rPr>
          <w:b/>
          <w:bCs/>
          <w:lang w:val="en-US"/>
        </w:rPr>
        <w:t>ommunity has its own unique protocols, histories and connections to land</w:t>
      </w:r>
      <w:r w:rsidR="006A60B6">
        <w:rPr>
          <w:b/>
          <w:bCs/>
          <w:lang w:val="en-US"/>
        </w:rPr>
        <w:t>.</w:t>
      </w:r>
      <w:r w:rsidRPr="005803F8">
        <w:rPr>
          <w:b/>
          <w:bCs/>
          <w:lang w:val="en-US"/>
        </w:rPr>
        <w:t xml:space="preserve"> </w:t>
      </w:r>
      <w:r w:rsidR="006A60B6">
        <w:rPr>
          <w:b/>
          <w:bCs/>
          <w:lang w:val="en-US"/>
        </w:rPr>
        <w:t>T</w:t>
      </w:r>
      <w:r w:rsidRPr="005803F8">
        <w:rPr>
          <w:b/>
          <w:bCs/>
          <w:lang w:val="en-US"/>
        </w:rPr>
        <w:t xml:space="preserve">hey may have specific views about how Aboriginal </w:t>
      </w:r>
      <w:r w:rsidR="00852893">
        <w:rPr>
          <w:b/>
          <w:bCs/>
          <w:lang w:val="en-US"/>
        </w:rPr>
        <w:t>L</w:t>
      </w:r>
      <w:r w:rsidRPr="005803F8">
        <w:rPr>
          <w:b/>
          <w:bCs/>
          <w:lang w:val="en-US"/>
        </w:rPr>
        <w:t>anguages and music should be shared or performed in their area.</w:t>
      </w:r>
    </w:p>
    <w:p w14:paraId="1CE03FBF" w14:textId="5E94FB95" w:rsidR="005803F8" w:rsidRPr="006A60B6" w:rsidRDefault="005803F8" w:rsidP="006A60B6">
      <w:pPr>
        <w:ind w:left="567"/>
        <w:rPr>
          <w:rStyle w:val="Strong"/>
        </w:rPr>
      </w:pPr>
      <w:r w:rsidRPr="006A60B6">
        <w:rPr>
          <w:rStyle w:val="Strong"/>
        </w:rPr>
        <w:t>By seeking local guidance, performers demonstrate cultural humility and help build relationships based on trust and respect. It also helps avoid unintentionally causing offence or overlooking important local cultural knowledge. While James Henry has welcomed broader use of the song, including by non-Aboriginal people, it’s still essential to recognise the importance of place-based protocols and involve the people whose land you are on when performing Aboriginal-</w:t>
      </w:r>
      <w:r w:rsidR="00852893" w:rsidRPr="006A60B6">
        <w:rPr>
          <w:rStyle w:val="Strong"/>
        </w:rPr>
        <w:t>L</w:t>
      </w:r>
      <w:r w:rsidRPr="006A60B6">
        <w:rPr>
          <w:rStyle w:val="Strong"/>
        </w:rPr>
        <w:t>anguage music. </w:t>
      </w:r>
    </w:p>
    <w:p w14:paraId="60595463" w14:textId="77777777" w:rsidR="008D4E43" w:rsidRPr="006A60B6" w:rsidRDefault="008D4E43" w:rsidP="006A60B6">
      <w:pPr>
        <w:pStyle w:val="Heading3"/>
      </w:pPr>
      <w:bookmarkStart w:id="53" w:name="_Toc207874191"/>
      <w:r w:rsidRPr="006A60B6">
        <w:t>Additive rhythms</w:t>
      </w:r>
      <w:bookmarkEnd w:id="53"/>
    </w:p>
    <w:p w14:paraId="5E0748EF" w14:textId="77777777" w:rsidR="008D4E43" w:rsidRPr="006A60B6" w:rsidRDefault="008D4E43" w:rsidP="006A60B6">
      <w:pPr>
        <w:pStyle w:val="Heading4"/>
      </w:pPr>
      <w:r w:rsidRPr="006A60B6">
        <w:t>Further support</w:t>
      </w:r>
    </w:p>
    <w:p w14:paraId="5885D309" w14:textId="77777777" w:rsidR="008D4E43" w:rsidRDefault="008D4E43" w:rsidP="008D4E43">
      <w:hyperlink r:id="rId90" w:history="1">
        <w:r>
          <w:rPr>
            <w:rStyle w:val="Hyperlink"/>
          </w:rPr>
          <w:t>Additive Rhythms in Lead Guitar for Better Phrasing (5:21)</w:t>
        </w:r>
      </w:hyperlink>
    </w:p>
    <w:p w14:paraId="14CE22D7" w14:textId="731AFA41" w:rsidR="006F6D2C" w:rsidRPr="008D4E43" w:rsidRDefault="008D4E43" w:rsidP="006F6D2C">
      <w:r w:rsidRPr="00D21504">
        <w:rPr>
          <w:rStyle w:val="Strong"/>
        </w:rPr>
        <w:t>Note</w:t>
      </w:r>
      <w:r>
        <w:t xml:space="preserve"> – there is a 5-beat count in for the body</w:t>
      </w:r>
      <w:r w:rsidRPr="008D4514">
        <w:t xml:space="preserve"> percussion </w:t>
      </w:r>
      <w:r>
        <w:t>activity</w:t>
      </w:r>
      <w:r w:rsidRPr="008D4514">
        <w:t xml:space="preserve"> </w:t>
      </w:r>
      <w:r>
        <w:t xml:space="preserve">recordings in </w:t>
      </w:r>
      <w:r w:rsidR="006A60B6">
        <w:t xml:space="preserve"> Activity 6.3 – performing (1) of the </w:t>
      </w:r>
      <w:r w:rsidRPr="00182DDB">
        <w:rPr>
          <w:rStyle w:val="Strong"/>
        </w:rPr>
        <w:t>PowerPoint</w:t>
      </w:r>
      <w:r w:rsidR="006A60B6">
        <w:t>.</w:t>
      </w:r>
    </w:p>
    <w:p w14:paraId="75A24C36" w14:textId="3A17827A" w:rsidR="00C4333F" w:rsidRDefault="00C4333F" w:rsidP="00BF63F9">
      <w:pPr>
        <w:pStyle w:val="Heading2"/>
      </w:pPr>
      <w:bookmarkStart w:id="54" w:name="_Toc207874192"/>
      <w:r>
        <w:lastRenderedPageBreak/>
        <w:t xml:space="preserve">Activity </w:t>
      </w:r>
      <w:r w:rsidR="007A4D61">
        <w:t>6.4</w:t>
      </w:r>
      <w:r>
        <w:t xml:space="preserve"> – </w:t>
      </w:r>
      <w:r w:rsidR="00CC750F">
        <w:t>‘</w:t>
      </w:r>
      <w:r w:rsidRPr="00972198">
        <w:t>Murrgumurrgu</w:t>
      </w:r>
      <w:r w:rsidR="00CC750F">
        <w:t>’</w:t>
      </w:r>
      <w:r w:rsidR="00582B78">
        <w:t xml:space="preserve"> in practice</w:t>
      </w:r>
      <w:r>
        <w:t xml:space="preserve"> – </w:t>
      </w:r>
      <w:r w:rsidR="00F96F41">
        <w:t>James Henry</w:t>
      </w:r>
      <w:bookmarkEnd w:id="54"/>
      <w:r w:rsidR="00684337">
        <w:t xml:space="preserve"> </w:t>
      </w:r>
    </w:p>
    <w:p w14:paraId="6CC172F1" w14:textId="2C0BE6FA" w:rsidR="00E7186A" w:rsidRDefault="00E7186A" w:rsidP="00E7186A">
      <w:pPr>
        <w:pStyle w:val="Heading3"/>
      </w:pPr>
      <w:bookmarkStart w:id="55" w:name="_Toc207874193"/>
      <w:r>
        <w:t xml:space="preserve">Suggested </w:t>
      </w:r>
      <w:r w:rsidR="0080664A">
        <w:t>answers – expression articulations</w:t>
      </w:r>
      <w:r w:rsidR="00243D3A">
        <w:t xml:space="preserve"> and dynamics</w:t>
      </w:r>
      <w:bookmarkEnd w:id="55"/>
    </w:p>
    <w:p w14:paraId="3C4BC1BA" w14:textId="13CCECBA" w:rsidR="00EF29D4" w:rsidRDefault="00EF29D4" w:rsidP="00EF29D4">
      <w:pPr>
        <w:pStyle w:val="Caption"/>
      </w:pPr>
      <w:r>
        <w:t xml:space="preserve">Table </w:t>
      </w:r>
      <w:r>
        <w:fldChar w:fldCharType="begin"/>
      </w:r>
      <w:r>
        <w:instrText xml:space="preserve"> SEQ Table \* ARABIC </w:instrText>
      </w:r>
      <w:r>
        <w:fldChar w:fldCharType="separate"/>
      </w:r>
      <w:r w:rsidR="00FC7AE7">
        <w:rPr>
          <w:noProof/>
        </w:rPr>
        <w:t>13</w:t>
      </w:r>
      <w:r>
        <w:fldChar w:fldCharType="end"/>
      </w:r>
      <w:r>
        <w:t xml:space="preserve"> – suggested answers - expression articulations and dynamics – </w:t>
      </w:r>
      <w:r w:rsidR="00CC750F">
        <w:t>‘</w:t>
      </w:r>
      <w:r w:rsidRPr="00972198">
        <w:t>Murrgumurrgu</w:t>
      </w:r>
      <w:r w:rsidR="00CC750F">
        <w:t>’</w:t>
      </w:r>
    </w:p>
    <w:tbl>
      <w:tblPr>
        <w:tblStyle w:val="Tableheader"/>
        <w:tblW w:w="0" w:type="auto"/>
        <w:tblLook w:val="04A0" w:firstRow="1" w:lastRow="0" w:firstColumn="1" w:lastColumn="0" w:noHBand="0" w:noVBand="1"/>
        <w:tblDescription w:val="Suggested answers – expression articulations and dynamics – 'Murrgumurrgu'."/>
      </w:tblPr>
      <w:tblGrid>
        <w:gridCol w:w="1812"/>
        <w:gridCol w:w="2020"/>
        <w:gridCol w:w="2144"/>
        <w:gridCol w:w="3654"/>
      </w:tblGrid>
      <w:tr w:rsidR="00E231E1" w14:paraId="0681AE14" w14:textId="77777777" w:rsidTr="00EF29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tcPr>
          <w:p w14:paraId="7D4B854F" w14:textId="4D706F4B" w:rsidR="006C2516" w:rsidRDefault="006C2516" w:rsidP="0080745B">
            <w:r>
              <w:t>Bar number</w:t>
            </w:r>
          </w:p>
        </w:tc>
        <w:tc>
          <w:tcPr>
            <w:tcW w:w="2025" w:type="dxa"/>
          </w:tcPr>
          <w:p w14:paraId="55462B33" w14:textId="7152BE3A" w:rsidR="006C2516" w:rsidRDefault="00B876B8" w:rsidP="0080745B">
            <w:pPr>
              <w:cnfStyle w:val="100000000000" w:firstRow="1" w:lastRow="0" w:firstColumn="0" w:lastColumn="0" w:oddVBand="0" w:evenVBand="0" w:oddHBand="0" w:evenHBand="0" w:firstRowFirstColumn="0" w:firstRowLastColumn="0" w:lastRowFirstColumn="0" w:lastRowLastColumn="0"/>
            </w:pPr>
            <w:r>
              <w:t>Name</w:t>
            </w:r>
          </w:p>
        </w:tc>
        <w:tc>
          <w:tcPr>
            <w:tcW w:w="2124" w:type="dxa"/>
          </w:tcPr>
          <w:p w14:paraId="7FF414F9" w14:textId="54A72001" w:rsidR="006C2516" w:rsidRDefault="00B876B8" w:rsidP="0080745B">
            <w:pPr>
              <w:cnfStyle w:val="100000000000" w:firstRow="1" w:lastRow="0" w:firstColumn="0" w:lastColumn="0" w:oddVBand="0" w:evenVBand="0" w:oddHBand="0" w:evenHBand="0" w:firstRowFirstColumn="0" w:firstRowLastColumn="0" w:lastRowFirstColumn="0" w:lastRowLastColumn="0"/>
            </w:pPr>
            <w:r>
              <w:t>Symbol</w:t>
            </w:r>
          </w:p>
        </w:tc>
        <w:tc>
          <w:tcPr>
            <w:tcW w:w="3664" w:type="dxa"/>
          </w:tcPr>
          <w:p w14:paraId="51D57F4E" w14:textId="5237EA37" w:rsidR="006C2516" w:rsidRDefault="00B876B8" w:rsidP="0080745B">
            <w:pPr>
              <w:cnfStyle w:val="100000000000" w:firstRow="1" w:lastRow="0" w:firstColumn="0" w:lastColumn="0" w:oddVBand="0" w:evenVBand="0" w:oddHBand="0" w:evenHBand="0" w:firstRowFirstColumn="0" w:firstRowLastColumn="0" w:lastRowFirstColumn="0" w:lastRowLastColumn="0"/>
            </w:pPr>
            <w:r>
              <w:t>Definition</w:t>
            </w:r>
          </w:p>
        </w:tc>
      </w:tr>
      <w:tr w:rsidR="00E231E1" w14:paraId="24F7768B" w14:textId="77777777" w:rsidTr="00EF2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tcPr>
          <w:p w14:paraId="37FFE778" w14:textId="5FBE6FF5" w:rsidR="006C2516" w:rsidRDefault="00FF0975" w:rsidP="0080745B">
            <w:r>
              <w:t>a</w:t>
            </w:r>
            <w:r w:rsidR="00A348BE">
              <w:t>nacrusis</w:t>
            </w:r>
          </w:p>
        </w:tc>
        <w:tc>
          <w:tcPr>
            <w:tcW w:w="2025" w:type="dxa"/>
          </w:tcPr>
          <w:p w14:paraId="6F5FB4E4" w14:textId="711A1831" w:rsidR="006C2516" w:rsidRDefault="00FF0975" w:rsidP="0080745B">
            <w:pPr>
              <w:cnfStyle w:val="000000100000" w:firstRow="0" w:lastRow="0" w:firstColumn="0" w:lastColumn="0" w:oddVBand="0" w:evenVBand="0" w:oddHBand="1" w:evenHBand="0" w:firstRowFirstColumn="0" w:firstRowLastColumn="0" w:lastRowFirstColumn="0" w:lastRowLastColumn="0"/>
            </w:pPr>
            <w:r>
              <w:t>o</w:t>
            </w:r>
            <w:r w:rsidR="00B876B8">
              <w:t>ctave clef</w:t>
            </w:r>
          </w:p>
        </w:tc>
        <w:tc>
          <w:tcPr>
            <w:tcW w:w="2124" w:type="dxa"/>
          </w:tcPr>
          <w:p w14:paraId="45AB87EA" w14:textId="0D8DF810" w:rsidR="006C2516" w:rsidRDefault="0014569A" w:rsidP="0080745B">
            <w:pPr>
              <w:cnfStyle w:val="000000100000" w:firstRow="0" w:lastRow="0" w:firstColumn="0" w:lastColumn="0" w:oddVBand="0" w:evenVBand="0" w:oddHBand="1" w:evenHBand="0" w:firstRowFirstColumn="0" w:firstRowLastColumn="0" w:lastRowFirstColumn="0" w:lastRowLastColumn="0"/>
            </w:pPr>
            <w:r w:rsidRPr="0014569A">
              <w:rPr>
                <w:noProof/>
              </w:rPr>
              <w:drawing>
                <wp:inline distT="0" distB="0" distL="0" distR="0" wp14:anchorId="1A722A8C" wp14:editId="26F31CE3">
                  <wp:extent cx="231112" cy="509302"/>
                  <wp:effectExtent l="0" t="0" r="0" b="5080"/>
                  <wp:docPr id="7" name="Picture 6" descr="Treble clef with an 8 at the end of the bottom scroll.">
                    <a:extLst xmlns:a="http://schemas.openxmlformats.org/drawingml/2006/main">
                      <a:ext uri="{FF2B5EF4-FFF2-40B4-BE49-F238E27FC236}">
                        <a16:creationId xmlns:a16="http://schemas.microsoft.com/office/drawing/2014/main" id="{5EB93ED0-F7C3-76CD-AB90-0CAB9FAA30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Treble clef with an 8 at the end of the bottom scroll.">
                            <a:extLst>
                              <a:ext uri="{FF2B5EF4-FFF2-40B4-BE49-F238E27FC236}">
                                <a16:creationId xmlns:a16="http://schemas.microsoft.com/office/drawing/2014/main" id="{5EB93ED0-F7C3-76CD-AB90-0CAB9FAA30FF}"/>
                              </a:ext>
                            </a:extLst>
                          </pic:cNvPr>
                          <pic:cNvPicPr>
                            <a:picLocks noChangeAspect="1"/>
                          </pic:cNvPicPr>
                        </pic:nvPicPr>
                        <pic:blipFill>
                          <a:blip r:embed="rId91"/>
                          <a:stretch>
                            <a:fillRect/>
                          </a:stretch>
                        </pic:blipFill>
                        <pic:spPr>
                          <a:xfrm>
                            <a:off x="0" y="0"/>
                            <a:ext cx="234093" cy="515871"/>
                          </a:xfrm>
                          <a:prstGeom prst="rect">
                            <a:avLst/>
                          </a:prstGeom>
                        </pic:spPr>
                      </pic:pic>
                    </a:graphicData>
                  </a:graphic>
                </wp:inline>
              </w:drawing>
            </w:r>
          </w:p>
        </w:tc>
        <w:tc>
          <w:tcPr>
            <w:tcW w:w="3664" w:type="dxa"/>
          </w:tcPr>
          <w:p w14:paraId="6089E3DD" w14:textId="211F51E0" w:rsidR="006C2516" w:rsidRDefault="00EF29D4" w:rsidP="0080745B">
            <w:pPr>
              <w:cnfStyle w:val="000000100000" w:firstRow="0" w:lastRow="0" w:firstColumn="0" w:lastColumn="0" w:oddVBand="0" w:evenVBand="0" w:oddHBand="1" w:evenHBand="0" w:firstRowFirstColumn="0" w:firstRowLastColumn="0" w:lastRowFirstColumn="0" w:lastRowLastColumn="0"/>
            </w:pPr>
            <w:r>
              <w:t>W</w:t>
            </w:r>
            <w:r w:rsidR="00C213C7" w:rsidRPr="00C213C7">
              <w:t>hen the 8 is at the bottom of the clef, it means to play or sing an octave (8 notes) lower than notated</w:t>
            </w:r>
          </w:p>
        </w:tc>
      </w:tr>
      <w:tr w:rsidR="00E231E1" w14:paraId="7355355D" w14:textId="77777777" w:rsidTr="00EF2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tcPr>
          <w:p w14:paraId="448B837E" w14:textId="09AE6BEE" w:rsidR="006C2516" w:rsidRDefault="009D5992" w:rsidP="007C4263">
            <w:r>
              <w:t>2 (many examples)</w:t>
            </w:r>
          </w:p>
        </w:tc>
        <w:tc>
          <w:tcPr>
            <w:tcW w:w="2025" w:type="dxa"/>
          </w:tcPr>
          <w:p w14:paraId="3740602D" w14:textId="45CCCDB9" w:rsidR="006C2516" w:rsidRPr="001A383E" w:rsidRDefault="009D5992" w:rsidP="0080745B">
            <w:pPr>
              <w:cnfStyle w:val="000000010000" w:firstRow="0" w:lastRow="0" w:firstColumn="0" w:lastColumn="0" w:oddVBand="0" w:evenVBand="0" w:oddHBand="0" w:evenHBand="1" w:firstRowFirstColumn="0" w:firstRowLastColumn="0" w:lastRowFirstColumn="0" w:lastRowLastColumn="0"/>
              <w:rPr>
                <w:rStyle w:val="Emphasis"/>
              </w:rPr>
            </w:pPr>
            <w:r w:rsidRPr="001A383E">
              <w:rPr>
                <w:rStyle w:val="Emphasis"/>
              </w:rPr>
              <w:t>staccato</w:t>
            </w:r>
          </w:p>
        </w:tc>
        <w:tc>
          <w:tcPr>
            <w:tcW w:w="2124" w:type="dxa"/>
          </w:tcPr>
          <w:p w14:paraId="3BB66B4D" w14:textId="7D35A116" w:rsidR="006C2516" w:rsidRDefault="004B0117" w:rsidP="0080745B">
            <w:pPr>
              <w:cnfStyle w:val="000000010000" w:firstRow="0" w:lastRow="0" w:firstColumn="0" w:lastColumn="0" w:oddVBand="0" w:evenVBand="0" w:oddHBand="0" w:evenHBand="1" w:firstRowFirstColumn="0" w:firstRowLastColumn="0" w:lastRowFirstColumn="0" w:lastRowLastColumn="0"/>
            </w:pPr>
            <w:r w:rsidRPr="004B0117">
              <w:rPr>
                <w:noProof/>
              </w:rPr>
              <w:drawing>
                <wp:inline distT="0" distB="0" distL="0" distR="0" wp14:anchorId="238F8A23" wp14:editId="15B885AD">
                  <wp:extent cx="160167" cy="406910"/>
                  <wp:effectExtent l="0" t="0" r="0" b="0"/>
                  <wp:docPr id="1922916470" name="Picture 1" descr="A crotchet note on the middle line with a dot ab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916470" name="Picture 1" descr="A crotchet note on the middle line with a dot above it."/>
                          <pic:cNvPicPr/>
                        </pic:nvPicPr>
                        <pic:blipFill>
                          <a:blip r:embed="rId92"/>
                          <a:stretch>
                            <a:fillRect/>
                          </a:stretch>
                        </pic:blipFill>
                        <pic:spPr>
                          <a:xfrm>
                            <a:off x="0" y="0"/>
                            <a:ext cx="169789" cy="431355"/>
                          </a:xfrm>
                          <a:prstGeom prst="rect">
                            <a:avLst/>
                          </a:prstGeom>
                        </pic:spPr>
                      </pic:pic>
                    </a:graphicData>
                  </a:graphic>
                </wp:inline>
              </w:drawing>
            </w:r>
          </w:p>
        </w:tc>
        <w:tc>
          <w:tcPr>
            <w:tcW w:w="3664" w:type="dxa"/>
          </w:tcPr>
          <w:p w14:paraId="603F315A" w14:textId="339CC39D" w:rsidR="006C2516" w:rsidRDefault="00EF29D4" w:rsidP="0080745B">
            <w:pPr>
              <w:cnfStyle w:val="000000010000" w:firstRow="0" w:lastRow="0" w:firstColumn="0" w:lastColumn="0" w:oddVBand="0" w:evenVBand="0" w:oddHBand="0" w:evenHBand="1" w:firstRowFirstColumn="0" w:firstRowLastColumn="0" w:lastRowFirstColumn="0" w:lastRowLastColumn="0"/>
            </w:pPr>
            <w:r>
              <w:t>T</w:t>
            </w:r>
            <w:r w:rsidR="004B0117">
              <w:t>o play the note short and detached</w:t>
            </w:r>
          </w:p>
        </w:tc>
      </w:tr>
      <w:tr w:rsidR="00E231E1" w14:paraId="687C6A4F" w14:textId="77777777" w:rsidTr="00EF2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tcPr>
          <w:p w14:paraId="26ED31AA" w14:textId="253EC07D" w:rsidR="006C2516" w:rsidRDefault="006A312C" w:rsidP="0080745B">
            <w:r>
              <w:t>15</w:t>
            </w:r>
          </w:p>
        </w:tc>
        <w:tc>
          <w:tcPr>
            <w:tcW w:w="2025" w:type="dxa"/>
          </w:tcPr>
          <w:p w14:paraId="74970A6A" w14:textId="0681F2C1" w:rsidR="006C2516" w:rsidRDefault="005F5524" w:rsidP="0080745B">
            <w:pPr>
              <w:cnfStyle w:val="000000100000" w:firstRow="0" w:lastRow="0" w:firstColumn="0" w:lastColumn="0" w:oddVBand="0" w:evenVBand="0" w:oddHBand="1" w:evenHBand="0" w:firstRowFirstColumn="0" w:firstRowLastColumn="0" w:lastRowFirstColumn="0" w:lastRowLastColumn="0"/>
            </w:pPr>
            <w:r>
              <w:t>accent</w:t>
            </w:r>
          </w:p>
        </w:tc>
        <w:tc>
          <w:tcPr>
            <w:tcW w:w="2124" w:type="dxa"/>
          </w:tcPr>
          <w:p w14:paraId="61778588" w14:textId="7D20258C" w:rsidR="006C2516" w:rsidRDefault="003A7CC6" w:rsidP="0080745B">
            <w:pPr>
              <w:cnfStyle w:val="000000100000" w:firstRow="0" w:lastRow="0" w:firstColumn="0" w:lastColumn="0" w:oddVBand="0" w:evenVBand="0" w:oddHBand="1" w:evenHBand="0" w:firstRowFirstColumn="0" w:firstRowLastColumn="0" w:lastRowFirstColumn="0" w:lastRowLastColumn="0"/>
            </w:pPr>
            <w:r w:rsidRPr="003A7CC6">
              <w:rPr>
                <w:noProof/>
              </w:rPr>
              <w:drawing>
                <wp:inline distT="0" distB="0" distL="0" distR="0" wp14:anchorId="65C4BE15" wp14:editId="4C41D227">
                  <wp:extent cx="169999" cy="516835"/>
                  <wp:effectExtent l="0" t="0" r="1905" b="0"/>
                  <wp:docPr id="1026399547" name="Picture 1" descr="A 2-note chord with an arrow head facing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99547" name="Picture 1" descr="A 2-note chord with an arrow head facing to the right."/>
                          <pic:cNvPicPr/>
                        </pic:nvPicPr>
                        <pic:blipFill rotWithShape="1">
                          <a:blip r:embed="rId93"/>
                          <a:srcRect l="-7441" t="12024" r="1"/>
                          <a:stretch>
                            <a:fillRect/>
                          </a:stretch>
                        </pic:blipFill>
                        <pic:spPr bwMode="auto">
                          <a:xfrm>
                            <a:off x="0" y="0"/>
                            <a:ext cx="178210" cy="541798"/>
                          </a:xfrm>
                          <a:prstGeom prst="rect">
                            <a:avLst/>
                          </a:prstGeom>
                          <a:ln>
                            <a:noFill/>
                          </a:ln>
                          <a:extLst>
                            <a:ext uri="{53640926-AAD7-44D8-BBD7-CCE9431645EC}">
                              <a14:shadowObscured xmlns:a14="http://schemas.microsoft.com/office/drawing/2010/main"/>
                            </a:ext>
                          </a:extLst>
                        </pic:spPr>
                      </pic:pic>
                    </a:graphicData>
                  </a:graphic>
                </wp:inline>
              </w:drawing>
            </w:r>
          </w:p>
        </w:tc>
        <w:tc>
          <w:tcPr>
            <w:tcW w:w="3664" w:type="dxa"/>
          </w:tcPr>
          <w:p w14:paraId="414AAA84" w14:textId="1361DE1B" w:rsidR="006C2516" w:rsidRDefault="00EF29D4" w:rsidP="0080745B">
            <w:pPr>
              <w:cnfStyle w:val="000000100000" w:firstRow="0" w:lastRow="0" w:firstColumn="0" w:lastColumn="0" w:oddVBand="0" w:evenVBand="0" w:oddHBand="1" w:evenHBand="0" w:firstRowFirstColumn="0" w:firstRowLastColumn="0" w:lastRowFirstColumn="0" w:lastRowLastColumn="0"/>
            </w:pPr>
            <w:r>
              <w:t>A</w:t>
            </w:r>
            <w:r w:rsidR="004A1A46">
              <w:t xml:space="preserve">n emphasis </w:t>
            </w:r>
            <w:r w:rsidR="0025739A">
              <w:t>on a note</w:t>
            </w:r>
          </w:p>
        </w:tc>
      </w:tr>
      <w:tr w:rsidR="00E231E1" w14:paraId="6B8828F2" w14:textId="77777777" w:rsidTr="00EF2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tcPr>
          <w:p w14:paraId="0807492C" w14:textId="381A561F" w:rsidR="006C2516" w:rsidRDefault="00FC0684" w:rsidP="0080745B">
            <w:r>
              <w:t>23</w:t>
            </w:r>
          </w:p>
        </w:tc>
        <w:tc>
          <w:tcPr>
            <w:tcW w:w="2025" w:type="dxa"/>
          </w:tcPr>
          <w:p w14:paraId="1A8EC2C0" w14:textId="489DF0AD" w:rsidR="006C2516" w:rsidRDefault="00EF152D" w:rsidP="0080745B">
            <w:pPr>
              <w:cnfStyle w:val="000000010000" w:firstRow="0" w:lastRow="0" w:firstColumn="0" w:lastColumn="0" w:oddVBand="0" w:evenVBand="0" w:oddHBand="0" w:evenHBand="1" w:firstRowFirstColumn="0" w:firstRowLastColumn="0" w:lastRowFirstColumn="0" w:lastRowLastColumn="0"/>
            </w:pPr>
            <w:r>
              <w:t>slur</w:t>
            </w:r>
          </w:p>
        </w:tc>
        <w:tc>
          <w:tcPr>
            <w:tcW w:w="2124" w:type="dxa"/>
          </w:tcPr>
          <w:p w14:paraId="71D20834" w14:textId="6D2CF583" w:rsidR="006C2516" w:rsidRDefault="00EF152D" w:rsidP="0080745B">
            <w:pPr>
              <w:cnfStyle w:val="000000010000" w:firstRow="0" w:lastRow="0" w:firstColumn="0" w:lastColumn="0" w:oddVBand="0" w:evenVBand="0" w:oddHBand="0" w:evenHBand="1" w:firstRowFirstColumn="0" w:firstRowLastColumn="0" w:lastRowFirstColumn="0" w:lastRowLastColumn="0"/>
            </w:pPr>
            <w:r w:rsidRPr="00EF152D">
              <w:rPr>
                <w:noProof/>
              </w:rPr>
              <w:drawing>
                <wp:inline distT="0" distB="0" distL="0" distR="0" wp14:anchorId="70D39800" wp14:editId="60AA0948">
                  <wp:extent cx="310990" cy="407504"/>
                  <wp:effectExtent l="0" t="0" r="0" b="0"/>
                  <wp:docPr id="406406647" name="Picture 1" descr="A curved line above 2 separate notes joining them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406647" name="Picture 1" descr="A curved line above 2 separate notes joining them together."/>
                          <pic:cNvPicPr/>
                        </pic:nvPicPr>
                        <pic:blipFill>
                          <a:blip r:embed="rId94"/>
                          <a:stretch>
                            <a:fillRect/>
                          </a:stretch>
                        </pic:blipFill>
                        <pic:spPr>
                          <a:xfrm>
                            <a:off x="0" y="0"/>
                            <a:ext cx="315600" cy="413545"/>
                          </a:xfrm>
                          <a:prstGeom prst="rect">
                            <a:avLst/>
                          </a:prstGeom>
                        </pic:spPr>
                      </pic:pic>
                    </a:graphicData>
                  </a:graphic>
                </wp:inline>
              </w:drawing>
            </w:r>
          </w:p>
        </w:tc>
        <w:tc>
          <w:tcPr>
            <w:tcW w:w="3664" w:type="dxa"/>
          </w:tcPr>
          <w:p w14:paraId="2191A588" w14:textId="6023EBD3" w:rsidR="006C2516" w:rsidRDefault="00EF29D4" w:rsidP="0080745B">
            <w:pPr>
              <w:cnfStyle w:val="000000010000" w:firstRow="0" w:lastRow="0" w:firstColumn="0" w:lastColumn="0" w:oddVBand="0" w:evenVBand="0" w:oddHBand="0" w:evenHBand="1" w:firstRowFirstColumn="0" w:firstRowLastColumn="0" w:lastRowFirstColumn="0" w:lastRowLastColumn="0"/>
            </w:pPr>
            <w:r>
              <w:t>N</w:t>
            </w:r>
            <w:r w:rsidR="006809E2">
              <w:t>otes are to be played smooth and connected</w:t>
            </w:r>
          </w:p>
        </w:tc>
      </w:tr>
      <w:tr w:rsidR="00E231E1" w14:paraId="11C24FDB" w14:textId="77777777" w:rsidTr="00EF2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tcPr>
          <w:p w14:paraId="6197C43F" w14:textId="3DEC94EF" w:rsidR="006C2516" w:rsidRDefault="0084370D" w:rsidP="0080745B">
            <w:r>
              <w:t>60</w:t>
            </w:r>
          </w:p>
        </w:tc>
        <w:tc>
          <w:tcPr>
            <w:tcW w:w="2025" w:type="dxa"/>
          </w:tcPr>
          <w:p w14:paraId="16509A4D" w14:textId="1FB1094E" w:rsidR="006C2516" w:rsidRDefault="00E12EC7" w:rsidP="0080745B">
            <w:pPr>
              <w:cnfStyle w:val="000000100000" w:firstRow="0" w:lastRow="0" w:firstColumn="0" w:lastColumn="0" w:oddVBand="0" w:evenVBand="0" w:oddHBand="1" w:evenHBand="0" w:firstRowFirstColumn="0" w:firstRowLastColumn="0" w:lastRowFirstColumn="0" w:lastRowLastColumn="0"/>
            </w:pPr>
            <w:r>
              <w:t xml:space="preserve">accented </w:t>
            </w:r>
            <w:r w:rsidRPr="001A383E">
              <w:rPr>
                <w:rStyle w:val="Emphasis"/>
              </w:rPr>
              <w:t>staccato</w:t>
            </w:r>
          </w:p>
        </w:tc>
        <w:tc>
          <w:tcPr>
            <w:tcW w:w="2124" w:type="dxa"/>
          </w:tcPr>
          <w:p w14:paraId="2D3C47A7" w14:textId="271B58BD" w:rsidR="006C2516" w:rsidRDefault="0084370D" w:rsidP="0080745B">
            <w:pPr>
              <w:cnfStyle w:val="000000100000" w:firstRow="0" w:lastRow="0" w:firstColumn="0" w:lastColumn="0" w:oddVBand="0" w:evenVBand="0" w:oddHBand="1" w:evenHBand="0" w:firstRowFirstColumn="0" w:firstRowLastColumn="0" w:lastRowFirstColumn="0" w:lastRowLastColumn="0"/>
            </w:pPr>
            <w:r w:rsidRPr="0084370D">
              <w:rPr>
                <w:noProof/>
              </w:rPr>
              <w:drawing>
                <wp:inline distT="0" distB="0" distL="0" distR="0" wp14:anchorId="3D21EABD" wp14:editId="3FE7B3F3">
                  <wp:extent cx="150992" cy="499434"/>
                  <wp:effectExtent l="0" t="0" r="1905" b="0"/>
                  <wp:docPr id="951982978" name="Picture 1" descr="A crotchet note on the middle line with a dot and an arrow pointing to the right above the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82978" name="Picture 1" descr="A crotchet note on the middle line with a dot and an arrow pointing to the right above the note."/>
                          <pic:cNvPicPr/>
                        </pic:nvPicPr>
                        <pic:blipFill>
                          <a:blip r:embed="rId95"/>
                          <a:stretch>
                            <a:fillRect/>
                          </a:stretch>
                        </pic:blipFill>
                        <pic:spPr>
                          <a:xfrm>
                            <a:off x="0" y="0"/>
                            <a:ext cx="154290" cy="510342"/>
                          </a:xfrm>
                          <a:prstGeom prst="rect">
                            <a:avLst/>
                          </a:prstGeom>
                        </pic:spPr>
                      </pic:pic>
                    </a:graphicData>
                  </a:graphic>
                </wp:inline>
              </w:drawing>
            </w:r>
          </w:p>
        </w:tc>
        <w:tc>
          <w:tcPr>
            <w:tcW w:w="3664" w:type="dxa"/>
          </w:tcPr>
          <w:p w14:paraId="7C9596AC" w14:textId="676B8440" w:rsidR="006C2516" w:rsidRDefault="00EF29D4" w:rsidP="0080745B">
            <w:pPr>
              <w:cnfStyle w:val="000000100000" w:firstRow="0" w:lastRow="0" w:firstColumn="0" w:lastColumn="0" w:oddVBand="0" w:evenVBand="0" w:oddHBand="1" w:evenHBand="0" w:firstRowFirstColumn="0" w:firstRowLastColumn="0" w:lastRowFirstColumn="0" w:lastRowLastColumn="0"/>
            </w:pPr>
            <w:r>
              <w:t>A</w:t>
            </w:r>
            <w:r w:rsidR="001A383E">
              <w:t xml:space="preserve"> short and emphasised note</w:t>
            </w:r>
          </w:p>
        </w:tc>
      </w:tr>
      <w:tr w:rsidR="001A383E" w14:paraId="278A0A9F" w14:textId="77777777" w:rsidTr="00EF2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tcPr>
          <w:p w14:paraId="6E68E84F" w14:textId="4D2F3488" w:rsidR="001A383E" w:rsidRDefault="00753F01" w:rsidP="0080745B">
            <w:r>
              <w:t>85</w:t>
            </w:r>
          </w:p>
        </w:tc>
        <w:tc>
          <w:tcPr>
            <w:tcW w:w="2025" w:type="dxa"/>
          </w:tcPr>
          <w:p w14:paraId="49A519F5" w14:textId="3C407EC8" w:rsidR="001A383E" w:rsidRPr="00DE1ECB" w:rsidRDefault="00DE1ECB" w:rsidP="0080745B">
            <w:pPr>
              <w:cnfStyle w:val="000000010000" w:firstRow="0" w:lastRow="0" w:firstColumn="0" w:lastColumn="0" w:oddVBand="0" w:evenVBand="0" w:oddHBand="0" w:evenHBand="1" w:firstRowFirstColumn="0" w:firstRowLastColumn="0" w:lastRowFirstColumn="0" w:lastRowLastColumn="0"/>
              <w:rPr>
                <w:rStyle w:val="Emphasis"/>
              </w:rPr>
            </w:pPr>
            <w:r w:rsidRPr="00DE1ECB">
              <w:rPr>
                <w:rStyle w:val="Emphasis"/>
              </w:rPr>
              <w:t>tenuto</w:t>
            </w:r>
          </w:p>
        </w:tc>
        <w:tc>
          <w:tcPr>
            <w:tcW w:w="2124" w:type="dxa"/>
          </w:tcPr>
          <w:p w14:paraId="5DE19E33" w14:textId="34F8CC1E" w:rsidR="001A383E" w:rsidRDefault="00753F01" w:rsidP="0080745B">
            <w:pPr>
              <w:cnfStyle w:val="000000010000" w:firstRow="0" w:lastRow="0" w:firstColumn="0" w:lastColumn="0" w:oddVBand="0" w:evenVBand="0" w:oddHBand="0" w:evenHBand="1" w:firstRowFirstColumn="0" w:firstRowLastColumn="0" w:lastRowFirstColumn="0" w:lastRowLastColumn="0"/>
            </w:pPr>
            <w:r w:rsidRPr="00753F01">
              <w:rPr>
                <w:noProof/>
              </w:rPr>
              <w:drawing>
                <wp:inline distT="0" distB="0" distL="0" distR="0" wp14:anchorId="1F07FEE8" wp14:editId="0E87F787">
                  <wp:extent cx="152400" cy="457200"/>
                  <wp:effectExtent l="0" t="0" r="0" b="0"/>
                  <wp:docPr id="1285033509" name="Picture 1" descr="A note on the bottom line with a short line underneath the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033509" name="Picture 1" descr="A note on the bottom line with a short line underneath the staff."/>
                          <pic:cNvPicPr/>
                        </pic:nvPicPr>
                        <pic:blipFill>
                          <a:blip r:embed="rId96"/>
                          <a:stretch>
                            <a:fillRect/>
                          </a:stretch>
                        </pic:blipFill>
                        <pic:spPr>
                          <a:xfrm>
                            <a:off x="0" y="0"/>
                            <a:ext cx="154830" cy="464490"/>
                          </a:xfrm>
                          <a:prstGeom prst="rect">
                            <a:avLst/>
                          </a:prstGeom>
                        </pic:spPr>
                      </pic:pic>
                    </a:graphicData>
                  </a:graphic>
                </wp:inline>
              </w:drawing>
            </w:r>
          </w:p>
        </w:tc>
        <w:tc>
          <w:tcPr>
            <w:tcW w:w="3664" w:type="dxa"/>
          </w:tcPr>
          <w:p w14:paraId="337EEE55" w14:textId="4476EF1B" w:rsidR="001A383E" w:rsidRDefault="00EF29D4" w:rsidP="0080745B">
            <w:pPr>
              <w:cnfStyle w:val="000000010000" w:firstRow="0" w:lastRow="0" w:firstColumn="0" w:lastColumn="0" w:oddVBand="0" w:evenVBand="0" w:oddHBand="0" w:evenHBand="1" w:firstRowFirstColumn="0" w:firstRowLastColumn="0" w:lastRowFirstColumn="0" w:lastRowLastColumn="0"/>
            </w:pPr>
            <w:r>
              <w:t>T</w:t>
            </w:r>
            <w:r w:rsidR="009571E4">
              <w:t>o be emphasised and played for the full duration of the note</w:t>
            </w:r>
          </w:p>
        </w:tc>
      </w:tr>
      <w:tr w:rsidR="00034345" w14:paraId="0B5E790A" w14:textId="77777777" w:rsidTr="00EF2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tcPr>
          <w:p w14:paraId="378502B8" w14:textId="210D6190" w:rsidR="00034345" w:rsidRDefault="00FE595B" w:rsidP="0080745B">
            <w:r>
              <w:t>45</w:t>
            </w:r>
          </w:p>
        </w:tc>
        <w:tc>
          <w:tcPr>
            <w:tcW w:w="2025" w:type="dxa"/>
          </w:tcPr>
          <w:p w14:paraId="04C61C59" w14:textId="4D8872B8" w:rsidR="00034345" w:rsidRPr="00DE1ECB" w:rsidRDefault="00FE595B" w:rsidP="0080745B">
            <w:pPr>
              <w:cnfStyle w:val="000000100000" w:firstRow="0" w:lastRow="0" w:firstColumn="0" w:lastColumn="0" w:oddVBand="0" w:evenVBand="0" w:oddHBand="1" w:evenHBand="0" w:firstRowFirstColumn="0" w:firstRowLastColumn="0" w:lastRowFirstColumn="0" w:lastRowLastColumn="0"/>
              <w:rPr>
                <w:rStyle w:val="Emphasis"/>
              </w:rPr>
            </w:pPr>
            <w:r>
              <w:rPr>
                <w:rStyle w:val="Emphasis"/>
              </w:rPr>
              <w:t>piano</w:t>
            </w:r>
          </w:p>
        </w:tc>
        <w:tc>
          <w:tcPr>
            <w:tcW w:w="2124" w:type="dxa"/>
          </w:tcPr>
          <w:p w14:paraId="3F3A2B18" w14:textId="09138011" w:rsidR="00034345" w:rsidRDefault="00611AC4" w:rsidP="0080745B">
            <w:pPr>
              <w:cnfStyle w:val="000000100000" w:firstRow="0" w:lastRow="0" w:firstColumn="0" w:lastColumn="0" w:oddVBand="0" w:evenVBand="0" w:oddHBand="1" w:evenHBand="0" w:firstRowFirstColumn="0" w:firstRowLastColumn="0" w:lastRowFirstColumn="0" w:lastRowLastColumn="0"/>
            </w:pPr>
            <w:r w:rsidRPr="00611AC4">
              <w:rPr>
                <w:noProof/>
              </w:rPr>
              <w:drawing>
                <wp:inline distT="0" distB="0" distL="0" distR="0" wp14:anchorId="14C60ACC" wp14:editId="138A238C">
                  <wp:extent cx="272616" cy="298174"/>
                  <wp:effectExtent l="0" t="0" r="0" b="6985"/>
                  <wp:docPr id="2031588370" name="Picture 1" descr="An italic lowercase letter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588370" name="Picture 1" descr="An italic lowercase letter p."/>
                          <pic:cNvPicPr/>
                        </pic:nvPicPr>
                        <pic:blipFill>
                          <a:blip r:embed="rId97"/>
                          <a:stretch>
                            <a:fillRect/>
                          </a:stretch>
                        </pic:blipFill>
                        <pic:spPr>
                          <a:xfrm>
                            <a:off x="0" y="0"/>
                            <a:ext cx="274484" cy="300217"/>
                          </a:xfrm>
                          <a:prstGeom prst="rect">
                            <a:avLst/>
                          </a:prstGeom>
                        </pic:spPr>
                      </pic:pic>
                    </a:graphicData>
                  </a:graphic>
                </wp:inline>
              </w:drawing>
            </w:r>
          </w:p>
        </w:tc>
        <w:tc>
          <w:tcPr>
            <w:tcW w:w="3664" w:type="dxa"/>
          </w:tcPr>
          <w:p w14:paraId="35940A5E" w14:textId="3D37BC53" w:rsidR="00034345" w:rsidRDefault="00EF29D4" w:rsidP="0080745B">
            <w:pPr>
              <w:cnfStyle w:val="000000100000" w:firstRow="0" w:lastRow="0" w:firstColumn="0" w:lastColumn="0" w:oddVBand="0" w:evenVBand="0" w:oddHBand="1" w:evenHBand="0" w:firstRowFirstColumn="0" w:firstRowLastColumn="0" w:lastRowFirstColumn="0" w:lastRowLastColumn="0"/>
            </w:pPr>
            <w:r>
              <w:t>S</w:t>
            </w:r>
            <w:r w:rsidR="00FE595B">
              <w:t>oft</w:t>
            </w:r>
          </w:p>
        </w:tc>
      </w:tr>
      <w:tr w:rsidR="00034345" w14:paraId="0C0BD7EE" w14:textId="77777777" w:rsidTr="00EF2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tcPr>
          <w:p w14:paraId="210FEE06" w14:textId="0AA2F8E1" w:rsidR="00034345" w:rsidRDefault="001E4D4A" w:rsidP="0080745B">
            <w:r>
              <w:t>79</w:t>
            </w:r>
          </w:p>
        </w:tc>
        <w:tc>
          <w:tcPr>
            <w:tcW w:w="2025" w:type="dxa"/>
          </w:tcPr>
          <w:p w14:paraId="7B2B0EFA" w14:textId="033DB3D4" w:rsidR="00034345" w:rsidRPr="00DE1ECB" w:rsidRDefault="001E4D4A" w:rsidP="0080745B">
            <w:pPr>
              <w:cnfStyle w:val="000000010000" w:firstRow="0" w:lastRow="0" w:firstColumn="0" w:lastColumn="0" w:oddVBand="0" w:evenVBand="0" w:oddHBand="0" w:evenHBand="1" w:firstRowFirstColumn="0" w:firstRowLastColumn="0" w:lastRowFirstColumn="0" w:lastRowLastColumn="0"/>
              <w:rPr>
                <w:rStyle w:val="Emphasis"/>
              </w:rPr>
            </w:pPr>
            <w:r>
              <w:rPr>
                <w:rStyle w:val="Emphasis"/>
              </w:rPr>
              <w:t>forte</w:t>
            </w:r>
          </w:p>
        </w:tc>
        <w:tc>
          <w:tcPr>
            <w:tcW w:w="2124" w:type="dxa"/>
          </w:tcPr>
          <w:p w14:paraId="3DEA92DE" w14:textId="566C4F47" w:rsidR="00034345" w:rsidRDefault="001E4D4A" w:rsidP="0080745B">
            <w:pPr>
              <w:cnfStyle w:val="000000010000" w:firstRow="0" w:lastRow="0" w:firstColumn="0" w:lastColumn="0" w:oddVBand="0" w:evenVBand="0" w:oddHBand="0" w:evenHBand="1" w:firstRowFirstColumn="0" w:firstRowLastColumn="0" w:lastRowFirstColumn="0" w:lastRowLastColumn="0"/>
            </w:pPr>
            <w:r w:rsidRPr="001E4D4A">
              <w:rPr>
                <w:noProof/>
              </w:rPr>
              <w:drawing>
                <wp:inline distT="0" distB="0" distL="0" distR="0" wp14:anchorId="004F241B" wp14:editId="6C16A049">
                  <wp:extent cx="235138" cy="288235"/>
                  <wp:effectExtent l="0" t="0" r="0" b="0"/>
                  <wp:docPr id="1557328922" name="Picture 1" descr="An italic lowercase letter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328922" name="Picture 1" descr="An italic lowercase letter f."/>
                          <pic:cNvPicPr/>
                        </pic:nvPicPr>
                        <pic:blipFill>
                          <a:blip r:embed="rId98"/>
                          <a:stretch>
                            <a:fillRect/>
                          </a:stretch>
                        </pic:blipFill>
                        <pic:spPr>
                          <a:xfrm>
                            <a:off x="0" y="0"/>
                            <a:ext cx="240992" cy="295410"/>
                          </a:xfrm>
                          <a:prstGeom prst="rect">
                            <a:avLst/>
                          </a:prstGeom>
                        </pic:spPr>
                      </pic:pic>
                    </a:graphicData>
                  </a:graphic>
                </wp:inline>
              </w:drawing>
            </w:r>
          </w:p>
        </w:tc>
        <w:tc>
          <w:tcPr>
            <w:tcW w:w="3664" w:type="dxa"/>
          </w:tcPr>
          <w:p w14:paraId="6B1126D6" w14:textId="6C008882" w:rsidR="00034345" w:rsidRDefault="00EF29D4" w:rsidP="0080745B">
            <w:pPr>
              <w:cnfStyle w:val="000000010000" w:firstRow="0" w:lastRow="0" w:firstColumn="0" w:lastColumn="0" w:oddVBand="0" w:evenVBand="0" w:oddHBand="0" w:evenHBand="1" w:firstRowFirstColumn="0" w:firstRowLastColumn="0" w:lastRowFirstColumn="0" w:lastRowLastColumn="0"/>
            </w:pPr>
            <w:r>
              <w:t>L</w:t>
            </w:r>
            <w:r w:rsidR="001E4D4A">
              <w:t>oud</w:t>
            </w:r>
          </w:p>
        </w:tc>
      </w:tr>
      <w:tr w:rsidR="00034345" w14:paraId="16E9E6F9" w14:textId="77777777" w:rsidTr="00EF2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tcPr>
          <w:p w14:paraId="228E090F" w14:textId="538B2B8E" w:rsidR="00034345" w:rsidRDefault="00E231E1" w:rsidP="0080745B">
            <w:r>
              <w:t>91</w:t>
            </w:r>
          </w:p>
        </w:tc>
        <w:tc>
          <w:tcPr>
            <w:tcW w:w="2025" w:type="dxa"/>
          </w:tcPr>
          <w:p w14:paraId="3DFE365A" w14:textId="3A54A44F" w:rsidR="00034345" w:rsidRPr="00DE1ECB" w:rsidRDefault="0061231B" w:rsidP="0080745B">
            <w:pPr>
              <w:cnfStyle w:val="000000100000" w:firstRow="0" w:lastRow="0" w:firstColumn="0" w:lastColumn="0" w:oddVBand="0" w:evenVBand="0" w:oddHBand="1" w:evenHBand="0" w:firstRowFirstColumn="0" w:firstRowLastColumn="0" w:lastRowFirstColumn="0" w:lastRowLastColumn="0"/>
              <w:rPr>
                <w:rStyle w:val="Emphasis"/>
              </w:rPr>
            </w:pPr>
            <w:r>
              <w:rPr>
                <w:rStyle w:val="Emphasis"/>
              </w:rPr>
              <w:t>decrescendo</w:t>
            </w:r>
          </w:p>
        </w:tc>
        <w:tc>
          <w:tcPr>
            <w:tcW w:w="2124" w:type="dxa"/>
          </w:tcPr>
          <w:p w14:paraId="5C77F37C" w14:textId="461AF2DB" w:rsidR="00034345" w:rsidRDefault="0061231B" w:rsidP="0080745B">
            <w:pPr>
              <w:cnfStyle w:val="000000100000" w:firstRow="0" w:lastRow="0" w:firstColumn="0" w:lastColumn="0" w:oddVBand="0" w:evenVBand="0" w:oddHBand="1" w:evenHBand="0" w:firstRowFirstColumn="0" w:firstRowLastColumn="0" w:lastRowFirstColumn="0" w:lastRowLastColumn="0"/>
            </w:pPr>
            <w:r w:rsidRPr="0061231B">
              <w:rPr>
                <w:noProof/>
              </w:rPr>
              <w:drawing>
                <wp:inline distT="0" distB="0" distL="0" distR="0" wp14:anchorId="12E39BC5" wp14:editId="0C2ECF62">
                  <wp:extent cx="1227776" cy="208722"/>
                  <wp:effectExtent l="0" t="0" r="0" b="1270"/>
                  <wp:docPr id="6727654" name="Picture 1" descr="An elongated arrowhead pointing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654" name="Picture 1" descr="An elongated arrowhead pointing to the right."/>
                          <pic:cNvPicPr/>
                        </pic:nvPicPr>
                        <pic:blipFill>
                          <a:blip r:embed="rId99"/>
                          <a:stretch>
                            <a:fillRect/>
                          </a:stretch>
                        </pic:blipFill>
                        <pic:spPr>
                          <a:xfrm>
                            <a:off x="0" y="0"/>
                            <a:ext cx="1247801" cy="212126"/>
                          </a:xfrm>
                          <a:prstGeom prst="rect">
                            <a:avLst/>
                          </a:prstGeom>
                        </pic:spPr>
                      </pic:pic>
                    </a:graphicData>
                  </a:graphic>
                </wp:inline>
              </w:drawing>
            </w:r>
          </w:p>
        </w:tc>
        <w:tc>
          <w:tcPr>
            <w:tcW w:w="3664" w:type="dxa"/>
          </w:tcPr>
          <w:p w14:paraId="00C4BF42" w14:textId="3A7C093E" w:rsidR="00034345" w:rsidRDefault="00EF29D4" w:rsidP="0080745B">
            <w:pPr>
              <w:cnfStyle w:val="000000100000" w:firstRow="0" w:lastRow="0" w:firstColumn="0" w:lastColumn="0" w:oddVBand="0" w:evenVBand="0" w:oddHBand="1" w:evenHBand="0" w:firstRowFirstColumn="0" w:firstRowLastColumn="0" w:lastRowFirstColumn="0" w:lastRowLastColumn="0"/>
            </w:pPr>
            <w:r>
              <w:t>G</w:t>
            </w:r>
            <w:r w:rsidR="0061231B">
              <w:t>radually getting softer</w:t>
            </w:r>
          </w:p>
        </w:tc>
      </w:tr>
      <w:tr w:rsidR="00E231E1" w14:paraId="3C1214E9" w14:textId="77777777" w:rsidTr="00EF2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tcPr>
          <w:p w14:paraId="401C52EB" w14:textId="2F266FE7" w:rsidR="00E231E1" w:rsidRDefault="005B787D" w:rsidP="0080745B">
            <w:r>
              <w:lastRenderedPageBreak/>
              <w:t>45</w:t>
            </w:r>
          </w:p>
        </w:tc>
        <w:tc>
          <w:tcPr>
            <w:tcW w:w="2025" w:type="dxa"/>
          </w:tcPr>
          <w:p w14:paraId="19A5E780" w14:textId="0936F56C" w:rsidR="00E231E1" w:rsidRDefault="003A21B6" w:rsidP="0080745B">
            <w:pPr>
              <w:cnfStyle w:val="000000010000" w:firstRow="0" w:lastRow="0" w:firstColumn="0" w:lastColumn="0" w:oddVBand="0" w:evenVBand="0" w:oddHBand="0" w:evenHBand="1" w:firstRowFirstColumn="0" w:firstRowLastColumn="0" w:lastRowFirstColumn="0" w:lastRowLastColumn="0"/>
              <w:rPr>
                <w:rStyle w:val="Emphasis"/>
              </w:rPr>
            </w:pPr>
            <w:r>
              <w:rPr>
                <w:rStyle w:val="Emphasis"/>
              </w:rPr>
              <w:t>crescendo</w:t>
            </w:r>
          </w:p>
        </w:tc>
        <w:tc>
          <w:tcPr>
            <w:tcW w:w="2124" w:type="dxa"/>
          </w:tcPr>
          <w:p w14:paraId="0CAEE315" w14:textId="0C14E916" w:rsidR="00E231E1" w:rsidRPr="0061231B" w:rsidRDefault="00F167BC" w:rsidP="0080745B">
            <w:pPr>
              <w:cnfStyle w:val="000000010000" w:firstRow="0" w:lastRow="0" w:firstColumn="0" w:lastColumn="0" w:oddVBand="0" w:evenVBand="0" w:oddHBand="0" w:evenHBand="1" w:firstRowFirstColumn="0" w:firstRowLastColumn="0" w:lastRowFirstColumn="0" w:lastRowLastColumn="0"/>
            </w:pPr>
            <w:r w:rsidRPr="00F167BC">
              <w:rPr>
                <w:noProof/>
              </w:rPr>
              <w:drawing>
                <wp:inline distT="0" distB="0" distL="0" distR="0" wp14:anchorId="63948398" wp14:editId="087E1E90">
                  <wp:extent cx="397565" cy="211206"/>
                  <wp:effectExtent l="0" t="0" r="2540" b="0"/>
                  <wp:docPr id="882494675" name="Picture 1" descr="The letters cresc followed by a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494675" name="Picture 1" descr="The letters cresc followed by a full stop."/>
                          <pic:cNvPicPr/>
                        </pic:nvPicPr>
                        <pic:blipFill>
                          <a:blip r:embed="rId100"/>
                          <a:stretch>
                            <a:fillRect/>
                          </a:stretch>
                        </pic:blipFill>
                        <pic:spPr>
                          <a:xfrm>
                            <a:off x="0" y="0"/>
                            <a:ext cx="400786" cy="212917"/>
                          </a:xfrm>
                          <a:prstGeom prst="rect">
                            <a:avLst/>
                          </a:prstGeom>
                        </pic:spPr>
                      </pic:pic>
                    </a:graphicData>
                  </a:graphic>
                </wp:inline>
              </w:drawing>
            </w:r>
          </w:p>
        </w:tc>
        <w:tc>
          <w:tcPr>
            <w:tcW w:w="3664" w:type="dxa"/>
          </w:tcPr>
          <w:p w14:paraId="2C4A5E58" w14:textId="5300A96A" w:rsidR="00E231E1" w:rsidRDefault="00EF29D4" w:rsidP="0080745B">
            <w:pPr>
              <w:cnfStyle w:val="000000010000" w:firstRow="0" w:lastRow="0" w:firstColumn="0" w:lastColumn="0" w:oddVBand="0" w:evenVBand="0" w:oddHBand="0" w:evenHBand="1" w:firstRowFirstColumn="0" w:firstRowLastColumn="0" w:lastRowFirstColumn="0" w:lastRowLastColumn="0"/>
            </w:pPr>
            <w:r>
              <w:t>G</w:t>
            </w:r>
            <w:r w:rsidR="00F167BC">
              <w:t>radually getting louder</w:t>
            </w:r>
          </w:p>
        </w:tc>
      </w:tr>
      <w:tr w:rsidR="00E231E1" w14:paraId="4EB7D8BA" w14:textId="77777777" w:rsidTr="00EF2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tcPr>
          <w:p w14:paraId="5B9B4819" w14:textId="6A18BF71" w:rsidR="00E231E1" w:rsidRDefault="00033C67" w:rsidP="0080745B">
            <w:r>
              <w:t>22</w:t>
            </w:r>
          </w:p>
        </w:tc>
        <w:tc>
          <w:tcPr>
            <w:tcW w:w="2025" w:type="dxa"/>
          </w:tcPr>
          <w:p w14:paraId="6F29D5E6" w14:textId="1F8B0B9D" w:rsidR="00E231E1" w:rsidRDefault="00033C67" w:rsidP="0080745B">
            <w:pPr>
              <w:cnfStyle w:val="000000100000" w:firstRow="0" w:lastRow="0" w:firstColumn="0" w:lastColumn="0" w:oddVBand="0" w:evenVBand="0" w:oddHBand="1" w:evenHBand="0" w:firstRowFirstColumn="0" w:firstRowLastColumn="0" w:lastRowFirstColumn="0" w:lastRowLastColumn="0"/>
              <w:rPr>
                <w:rStyle w:val="Emphasis"/>
              </w:rPr>
            </w:pPr>
            <w:r>
              <w:rPr>
                <w:rStyle w:val="Emphasis"/>
              </w:rPr>
              <w:t>mezzo piano</w:t>
            </w:r>
          </w:p>
        </w:tc>
        <w:tc>
          <w:tcPr>
            <w:tcW w:w="2124" w:type="dxa"/>
          </w:tcPr>
          <w:p w14:paraId="32FFCB32" w14:textId="516D11AB" w:rsidR="00E231E1" w:rsidRPr="0061231B" w:rsidRDefault="00033C67" w:rsidP="0080745B">
            <w:pPr>
              <w:cnfStyle w:val="000000100000" w:firstRow="0" w:lastRow="0" w:firstColumn="0" w:lastColumn="0" w:oddVBand="0" w:evenVBand="0" w:oddHBand="1" w:evenHBand="0" w:firstRowFirstColumn="0" w:firstRowLastColumn="0" w:lastRowFirstColumn="0" w:lastRowLastColumn="0"/>
            </w:pPr>
            <w:r w:rsidRPr="00033C67">
              <w:rPr>
                <w:noProof/>
              </w:rPr>
              <w:drawing>
                <wp:inline distT="0" distB="0" distL="0" distR="0" wp14:anchorId="1DAF36A0" wp14:editId="401816C4">
                  <wp:extent cx="257833" cy="208722"/>
                  <wp:effectExtent l="0" t="0" r="8890" b="1270"/>
                  <wp:docPr id="614438508" name="Picture 1" descr="Italic lowercase letters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38508" name="Picture 1" descr="Italic lowercase letters mp."/>
                          <pic:cNvPicPr/>
                        </pic:nvPicPr>
                        <pic:blipFill>
                          <a:blip r:embed="rId101"/>
                          <a:stretch>
                            <a:fillRect/>
                          </a:stretch>
                        </pic:blipFill>
                        <pic:spPr>
                          <a:xfrm>
                            <a:off x="0" y="0"/>
                            <a:ext cx="262116" cy="212189"/>
                          </a:xfrm>
                          <a:prstGeom prst="rect">
                            <a:avLst/>
                          </a:prstGeom>
                        </pic:spPr>
                      </pic:pic>
                    </a:graphicData>
                  </a:graphic>
                </wp:inline>
              </w:drawing>
            </w:r>
          </w:p>
        </w:tc>
        <w:tc>
          <w:tcPr>
            <w:tcW w:w="3664" w:type="dxa"/>
          </w:tcPr>
          <w:p w14:paraId="1A2313B5" w14:textId="6CB5BC24" w:rsidR="00E231E1" w:rsidRDefault="00EF29D4" w:rsidP="0080745B">
            <w:pPr>
              <w:cnfStyle w:val="000000100000" w:firstRow="0" w:lastRow="0" w:firstColumn="0" w:lastColumn="0" w:oddVBand="0" w:evenVBand="0" w:oddHBand="1" w:evenHBand="0" w:firstRowFirstColumn="0" w:firstRowLastColumn="0" w:lastRowFirstColumn="0" w:lastRowLastColumn="0"/>
            </w:pPr>
            <w:r>
              <w:t>M</w:t>
            </w:r>
            <w:r w:rsidR="00033C67">
              <w:t>oderately soft</w:t>
            </w:r>
          </w:p>
        </w:tc>
      </w:tr>
    </w:tbl>
    <w:p w14:paraId="56B03181" w14:textId="78293D93" w:rsidR="004D49B7" w:rsidRDefault="004D49B7" w:rsidP="004D49B7">
      <w:pPr>
        <w:pStyle w:val="Heading2"/>
      </w:pPr>
      <w:bookmarkStart w:id="56" w:name="_Toc207874194"/>
      <w:r>
        <w:t xml:space="preserve">Activity </w:t>
      </w:r>
      <w:r w:rsidR="00EF215B">
        <w:t>6</w:t>
      </w:r>
      <w:r w:rsidR="00F4448E">
        <w:t>.</w:t>
      </w:r>
      <w:r w:rsidR="00F139FC">
        <w:t>5</w:t>
      </w:r>
      <w:r>
        <w:t xml:space="preserve"> – ‘First Nation’ – Midnight Oil – listening</w:t>
      </w:r>
      <w:bookmarkEnd w:id="56"/>
    </w:p>
    <w:p w14:paraId="688116C6" w14:textId="1BE1A2AE" w:rsidR="004D49B7" w:rsidRDefault="00BD708D" w:rsidP="00BD708D">
      <w:pPr>
        <w:pStyle w:val="Heading3"/>
      </w:pPr>
      <w:bookmarkStart w:id="57" w:name="_Toc207874195"/>
      <w:r>
        <w:t>‘First Nation’ – Midnight Oil</w:t>
      </w:r>
      <w:r w:rsidR="0078126F">
        <w:t xml:space="preserve"> – suggested answers</w:t>
      </w:r>
      <w:bookmarkEnd w:id="57"/>
    </w:p>
    <w:p w14:paraId="21779352" w14:textId="3A2AB106" w:rsidR="00CC2B54" w:rsidRDefault="00CC2B54" w:rsidP="0078126F">
      <w:pPr>
        <w:pStyle w:val="Heading4"/>
      </w:pPr>
      <w:r>
        <w:t xml:space="preserve">Song meaning </w:t>
      </w:r>
    </w:p>
    <w:p w14:paraId="189FA857" w14:textId="138DBE99" w:rsidR="00555B22" w:rsidRPr="00ED171A" w:rsidRDefault="001D7120" w:rsidP="004A3F4F">
      <w:pPr>
        <w:pStyle w:val="ListNumber"/>
        <w:numPr>
          <w:ilvl w:val="0"/>
          <w:numId w:val="21"/>
        </w:numPr>
      </w:pPr>
      <w:r w:rsidRPr="001D7120">
        <w:t>List the artists that sing this song</w:t>
      </w:r>
      <w:r w:rsidR="00555B22">
        <w:t xml:space="preserve"> </w:t>
      </w:r>
      <w:r w:rsidR="009C4121" w:rsidRPr="009C4121">
        <w:t>–</w:t>
      </w:r>
      <w:r w:rsidR="00A20FC9" w:rsidRPr="0078126F">
        <w:rPr>
          <w:rStyle w:val="Strong"/>
        </w:rPr>
        <w:t xml:space="preserve"> </w:t>
      </w:r>
      <w:r w:rsidR="00F273F2" w:rsidRPr="0078126F">
        <w:rPr>
          <w:rStyle w:val="Strong"/>
        </w:rPr>
        <w:t>Peter Garrett (main vocals), Jessica Mauboy (back</w:t>
      </w:r>
      <w:r w:rsidR="00ED171A">
        <w:rPr>
          <w:rStyle w:val="Strong"/>
        </w:rPr>
        <w:t>-</w:t>
      </w:r>
      <w:r w:rsidR="00F273F2" w:rsidRPr="0078126F">
        <w:rPr>
          <w:rStyle w:val="Strong"/>
        </w:rPr>
        <w:t xml:space="preserve">up vocals), </w:t>
      </w:r>
      <w:r w:rsidR="00B22554" w:rsidRPr="0078126F">
        <w:rPr>
          <w:rStyle w:val="Strong"/>
        </w:rPr>
        <w:t>Tasman Keith (rap)</w:t>
      </w:r>
    </w:p>
    <w:p w14:paraId="1C4E9457" w14:textId="19899639" w:rsidR="001D7120" w:rsidRPr="00ED171A" w:rsidRDefault="001D7120" w:rsidP="00ED171A">
      <w:pPr>
        <w:pStyle w:val="ListNumber"/>
      </w:pPr>
      <w:r w:rsidRPr="001D7120">
        <w:t>What is the song about</w:t>
      </w:r>
      <w:r w:rsidR="00CA45CB">
        <w:t>?</w:t>
      </w:r>
      <w:r w:rsidR="00D02FDF">
        <w:t xml:space="preserve"> </w:t>
      </w:r>
      <w:r w:rsidR="009C4121" w:rsidRPr="009C4121">
        <w:t>–</w:t>
      </w:r>
      <w:r w:rsidR="00E8538E" w:rsidRPr="0078126F">
        <w:rPr>
          <w:rStyle w:val="Strong"/>
        </w:rPr>
        <w:t xml:space="preserve"> this song is about</w:t>
      </w:r>
      <w:r w:rsidR="00B606D9">
        <w:rPr>
          <w:rStyle w:val="Strong"/>
        </w:rPr>
        <w:t xml:space="preserve"> Aboriginal and Torres Strait Islander Peoples</w:t>
      </w:r>
      <w:r w:rsidR="00E8538E" w:rsidRPr="0078126F">
        <w:rPr>
          <w:rStyle w:val="Strong"/>
        </w:rPr>
        <w:t xml:space="preserve"> (First Nation) and their rights</w:t>
      </w:r>
      <w:r w:rsidR="00ED171A">
        <w:rPr>
          <w:rStyle w:val="Strong"/>
        </w:rPr>
        <w:t>.</w:t>
      </w:r>
    </w:p>
    <w:p w14:paraId="7036FC9D" w14:textId="326B6C5E" w:rsidR="00555B22" w:rsidRPr="00ED171A" w:rsidRDefault="00555B22" w:rsidP="00ED171A">
      <w:pPr>
        <w:pStyle w:val="ListNumber"/>
      </w:pPr>
      <w:r w:rsidRPr="00555B22">
        <w:t>How does this song make you feel?</w:t>
      </w:r>
      <w:r w:rsidR="00CA45CB">
        <w:t xml:space="preserve"> –</w:t>
      </w:r>
      <w:r w:rsidRPr="00555B22">
        <w:t xml:space="preserve"> </w:t>
      </w:r>
      <w:r w:rsidRPr="0078126F">
        <w:rPr>
          <w:rStyle w:val="Strong"/>
        </w:rPr>
        <w:t>Happy/sad/angry/hopeful</w:t>
      </w:r>
      <w:r w:rsidR="00D02FDF" w:rsidRPr="0078126F">
        <w:rPr>
          <w:rStyle w:val="Strong"/>
        </w:rPr>
        <w:t xml:space="preserve"> </w:t>
      </w:r>
      <w:r w:rsidR="009C4121" w:rsidRPr="0078126F">
        <w:rPr>
          <w:rStyle w:val="Strong"/>
        </w:rPr>
        <w:t>–</w:t>
      </w:r>
      <w:r w:rsidR="00E8538E" w:rsidRPr="0078126F">
        <w:rPr>
          <w:rStyle w:val="Strong"/>
        </w:rPr>
        <w:t xml:space="preserve"> answers may vary from excited, </w:t>
      </w:r>
      <w:r w:rsidR="004B782E" w:rsidRPr="0078126F">
        <w:rPr>
          <w:rStyle w:val="Strong"/>
        </w:rPr>
        <w:t>hope</w:t>
      </w:r>
      <w:r w:rsidR="00E8538E" w:rsidRPr="0078126F">
        <w:rPr>
          <w:rStyle w:val="Strong"/>
        </w:rPr>
        <w:t xml:space="preserve">, </w:t>
      </w:r>
      <w:r w:rsidR="004B782E" w:rsidRPr="0078126F">
        <w:rPr>
          <w:rStyle w:val="Strong"/>
        </w:rPr>
        <w:t xml:space="preserve">frustration. </w:t>
      </w:r>
    </w:p>
    <w:p w14:paraId="4E470697" w14:textId="5EEC8BAC" w:rsidR="00555B22" w:rsidRPr="00ED171A" w:rsidRDefault="00555B22" w:rsidP="00ED171A">
      <w:pPr>
        <w:pStyle w:val="ListNumber"/>
      </w:pPr>
      <w:r w:rsidRPr="00555B22">
        <w:t>What words or lines stood out to you in this song?</w:t>
      </w:r>
      <w:r w:rsidR="00CA45CB">
        <w:t xml:space="preserve"> </w:t>
      </w:r>
      <w:r w:rsidRPr="00555B22">
        <w:t xml:space="preserve"> </w:t>
      </w:r>
      <w:r w:rsidRPr="00CA45CB">
        <w:t>Why are these words important</w:t>
      </w:r>
      <w:r w:rsidR="00CA45CB" w:rsidRPr="00CA45CB">
        <w:t>?</w:t>
      </w:r>
      <w:r w:rsidR="00D02FDF" w:rsidRPr="00CA45CB">
        <w:t xml:space="preserve"> </w:t>
      </w:r>
      <w:r w:rsidR="009C4121" w:rsidRPr="00CA45CB">
        <w:t>–</w:t>
      </w:r>
      <w:r w:rsidR="004B782E" w:rsidRPr="00CA45CB">
        <w:t xml:space="preserve"> </w:t>
      </w:r>
      <w:r w:rsidR="004B782E" w:rsidRPr="0078126F">
        <w:rPr>
          <w:rStyle w:val="Strong"/>
        </w:rPr>
        <w:t>answers may vary</w:t>
      </w:r>
      <w:r w:rsidR="00FE6B49" w:rsidRPr="0078126F">
        <w:rPr>
          <w:rStyle w:val="Strong"/>
        </w:rPr>
        <w:t>. Focus may be on the lyrics of the title of the song ‘</w:t>
      </w:r>
      <w:r w:rsidR="00B606D9">
        <w:rPr>
          <w:rStyle w:val="Strong"/>
        </w:rPr>
        <w:t>F</w:t>
      </w:r>
      <w:r w:rsidR="00FE6B49" w:rsidRPr="0078126F">
        <w:rPr>
          <w:rStyle w:val="Strong"/>
        </w:rPr>
        <w:t xml:space="preserve">irst </w:t>
      </w:r>
      <w:r w:rsidR="00B606D9">
        <w:rPr>
          <w:rStyle w:val="Strong"/>
        </w:rPr>
        <w:t>N</w:t>
      </w:r>
      <w:r w:rsidR="00FE6B49" w:rsidRPr="0078126F">
        <w:rPr>
          <w:rStyle w:val="Strong"/>
        </w:rPr>
        <w:t>ation’.</w:t>
      </w:r>
    </w:p>
    <w:p w14:paraId="754DB892" w14:textId="7273560E" w:rsidR="00555B22" w:rsidRPr="00ED171A" w:rsidRDefault="00555B22" w:rsidP="00ED171A">
      <w:pPr>
        <w:pStyle w:val="ListNumber"/>
      </w:pPr>
      <w:r w:rsidRPr="00555B22">
        <w:t>Why is the song called ‘First Nation</w:t>
      </w:r>
      <w:r w:rsidR="00D02FDF">
        <w:t xml:space="preserve">’ </w:t>
      </w:r>
      <w:r w:rsidR="009C4121" w:rsidRPr="009C4121">
        <w:t>–</w:t>
      </w:r>
      <w:r w:rsidR="008712E0">
        <w:t xml:space="preserve"> </w:t>
      </w:r>
      <w:r w:rsidR="008712E0" w:rsidRPr="0078126F">
        <w:rPr>
          <w:rStyle w:val="Strong"/>
        </w:rPr>
        <w:t xml:space="preserve">it is </w:t>
      </w:r>
      <w:r w:rsidR="00431A65" w:rsidRPr="0078126F">
        <w:rPr>
          <w:rStyle w:val="Strong"/>
        </w:rPr>
        <w:t>discuss</w:t>
      </w:r>
      <w:r w:rsidR="008712E0" w:rsidRPr="0078126F">
        <w:rPr>
          <w:rStyle w:val="Strong"/>
        </w:rPr>
        <w:t xml:space="preserve">ing </w:t>
      </w:r>
      <w:r w:rsidR="00B606D9">
        <w:rPr>
          <w:rStyle w:val="Strong"/>
        </w:rPr>
        <w:t xml:space="preserve">Aboriginal and Torres Strait Islander Peoples </w:t>
      </w:r>
      <w:r w:rsidR="008712E0" w:rsidRPr="0078126F">
        <w:rPr>
          <w:rStyle w:val="Strong"/>
        </w:rPr>
        <w:t xml:space="preserve">and their </w:t>
      </w:r>
      <w:r w:rsidR="005E3141" w:rsidRPr="0078126F">
        <w:rPr>
          <w:rStyle w:val="Strong"/>
        </w:rPr>
        <w:t>heritage</w:t>
      </w:r>
      <w:r w:rsidR="00431A65" w:rsidRPr="0078126F">
        <w:rPr>
          <w:rStyle w:val="Strong"/>
        </w:rPr>
        <w:t xml:space="preserve"> and connection to</w:t>
      </w:r>
      <w:r w:rsidR="008712E0" w:rsidRPr="0078126F">
        <w:rPr>
          <w:rStyle w:val="Strong"/>
        </w:rPr>
        <w:t xml:space="preserve"> </w:t>
      </w:r>
      <w:r w:rsidR="0041166D">
        <w:rPr>
          <w:rStyle w:val="Strong"/>
        </w:rPr>
        <w:t>C</w:t>
      </w:r>
      <w:r w:rsidR="008712E0" w:rsidRPr="0078126F">
        <w:rPr>
          <w:rStyle w:val="Strong"/>
        </w:rPr>
        <w:t xml:space="preserve">ountry. </w:t>
      </w:r>
    </w:p>
    <w:p w14:paraId="5B5313C2" w14:textId="2F6BA064" w:rsidR="00F20C8A" w:rsidRDefault="00F20C8A" w:rsidP="002C768B">
      <w:pPr>
        <w:pStyle w:val="Heading4"/>
      </w:pPr>
      <w:r>
        <w:t>Verse 1 and 2 (0:00</w:t>
      </w:r>
      <w:r w:rsidRPr="009C4121">
        <w:t>–</w:t>
      </w:r>
      <w:r>
        <w:t>1:19)</w:t>
      </w:r>
    </w:p>
    <w:p w14:paraId="5A960210" w14:textId="29A76DA0" w:rsidR="001D7120" w:rsidRPr="00ED171A" w:rsidRDefault="000A01BF" w:rsidP="00ED171A">
      <w:pPr>
        <w:pStyle w:val="ListNumber"/>
      </w:pPr>
      <w:r w:rsidRPr="000A01BF">
        <w:rPr>
          <w:lang w:val="en-US"/>
        </w:rPr>
        <w:t xml:space="preserve">Is the pulse of this song strong or weak? </w:t>
      </w:r>
      <w:r w:rsidRPr="007215A8">
        <w:t>How do you</w:t>
      </w:r>
      <w:r w:rsidR="007215A8" w:rsidRPr="007215A8">
        <w:t xml:space="preserve"> know</w:t>
      </w:r>
      <w:r w:rsidRPr="007215A8">
        <w:t xml:space="preserve"> if the pulse is strong or weak</w:t>
      </w:r>
      <w:r w:rsidR="00D02FDF" w:rsidRPr="007215A8">
        <w:t xml:space="preserve"> </w:t>
      </w:r>
      <w:r w:rsidR="009C4121" w:rsidRPr="007215A8">
        <w:t>–</w:t>
      </w:r>
      <w:r w:rsidR="00E34F28" w:rsidRPr="008B19A8">
        <w:rPr>
          <w:rStyle w:val="Strong"/>
        </w:rPr>
        <w:t xml:space="preserve"> strong (from the drumbeat)</w:t>
      </w:r>
    </w:p>
    <w:p w14:paraId="7E245883" w14:textId="3B1FCB65" w:rsidR="000A01BF" w:rsidRPr="000A01BF" w:rsidRDefault="000A01BF" w:rsidP="009460F5">
      <w:pPr>
        <w:pStyle w:val="ListNumber"/>
      </w:pPr>
      <w:r w:rsidRPr="73CB4918">
        <w:rPr>
          <w:lang w:val="en-US"/>
        </w:rPr>
        <w:t>What is the tempo of this piece</w:t>
      </w:r>
      <w:r w:rsidR="00D02FDF" w:rsidRPr="73CB4918">
        <w:rPr>
          <w:lang w:val="en-US"/>
        </w:rPr>
        <w:t xml:space="preserve"> </w:t>
      </w:r>
      <w:r w:rsidR="009C4121">
        <w:t>–</w:t>
      </w:r>
      <w:r w:rsidR="00472FAB">
        <w:t xml:space="preserve"> </w:t>
      </w:r>
      <w:r w:rsidR="00472FAB" w:rsidRPr="009460F5">
        <w:rPr>
          <w:rStyle w:val="Strong"/>
        </w:rPr>
        <w:t>moderately fast (crotchet = 108)</w:t>
      </w:r>
    </w:p>
    <w:p w14:paraId="3FE4C69B" w14:textId="51D6720D" w:rsidR="00A57D8D" w:rsidRDefault="000A01BF" w:rsidP="00ED171A">
      <w:pPr>
        <w:pStyle w:val="ListNumber"/>
      </w:pPr>
      <w:r w:rsidRPr="000A01BF">
        <w:rPr>
          <w:lang w:val="en-US"/>
        </w:rPr>
        <w:t xml:space="preserve">The time signature of this piece is </w:t>
      </w:r>
      <m:oMath>
        <m:f>
          <m:fPr>
            <m:type m:val="noBar"/>
            <m:ctrlPr>
              <w:rPr>
                <w:rFonts w:ascii="Cambria Math" w:hAnsi="Cambria Math"/>
                <w:i/>
                <w:iCs/>
                <w:sz w:val="28"/>
                <w:szCs w:val="28"/>
              </w:rPr>
            </m:ctrlPr>
          </m:fPr>
          <m:num>
            <m:r>
              <w:rPr>
                <w:rFonts w:ascii="Cambria Math" w:hAnsi="Cambria Math"/>
                <w:sz w:val="28"/>
                <w:szCs w:val="28"/>
              </w:rPr>
              <m:t>6</m:t>
            </m:r>
          </m:num>
          <m:den>
            <m:r>
              <w:rPr>
                <w:rFonts w:ascii="Cambria Math" w:hAnsi="Cambria Math"/>
                <w:sz w:val="28"/>
                <w:szCs w:val="28"/>
              </w:rPr>
              <m:t>4</m:t>
            </m:r>
          </m:den>
        </m:f>
      </m:oMath>
      <w:r w:rsidRPr="005C7FA7">
        <w:rPr>
          <w:sz w:val="28"/>
          <w:szCs w:val="28"/>
          <w:lang w:val="en-US"/>
        </w:rPr>
        <w:t>.</w:t>
      </w:r>
      <w:r w:rsidRPr="000A01BF">
        <w:rPr>
          <w:lang w:val="en-US"/>
        </w:rPr>
        <w:t xml:space="preserve"> Write out the first bar of the drum pattern</w:t>
      </w:r>
      <w:r w:rsidR="00F01C15">
        <w:t>.</w:t>
      </w:r>
    </w:p>
    <w:p w14:paraId="476AEB48" w14:textId="3F2F7BC1" w:rsidR="00402745" w:rsidRDefault="00402745" w:rsidP="00402745">
      <w:pPr>
        <w:ind w:left="720"/>
      </w:pPr>
      <w:r w:rsidRPr="00402745">
        <w:rPr>
          <w:noProof/>
        </w:rPr>
        <w:lastRenderedPageBreak/>
        <w:drawing>
          <wp:inline distT="0" distB="0" distL="0" distR="0" wp14:anchorId="1BAB7BD9" wp14:editId="2604AD26">
            <wp:extent cx="4577276" cy="1228725"/>
            <wp:effectExtent l="0" t="0" r="0" b="0"/>
            <wp:docPr id="1890243372" name="Picture 1" descr="A notation showing drum pattern with bass and snare alternating on crotchet beats in 6/4 and hi-hat playing on every quaver b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43372" name="Picture 1" descr="A notation showing drum pattern with bass and snare alternating on crotchet beats in 6/4 and hi-hat playing on every quaver beat."/>
                    <pic:cNvPicPr/>
                  </pic:nvPicPr>
                  <pic:blipFill>
                    <a:blip r:embed="rId102"/>
                    <a:stretch>
                      <a:fillRect/>
                    </a:stretch>
                  </pic:blipFill>
                  <pic:spPr>
                    <a:xfrm>
                      <a:off x="0" y="0"/>
                      <a:ext cx="4578598" cy="1229080"/>
                    </a:xfrm>
                    <a:prstGeom prst="rect">
                      <a:avLst/>
                    </a:prstGeom>
                  </pic:spPr>
                </pic:pic>
              </a:graphicData>
            </a:graphic>
          </wp:inline>
        </w:drawing>
      </w:r>
    </w:p>
    <w:p w14:paraId="3068BC3D" w14:textId="77777777" w:rsidR="005C7FA7" w:rsidRPr="005C7FA7" w:rsidRDefault="00A57D8D" w:rsidP="007161B6">
      <w:pPr>
        <w:pStyle w:val="ListNumber"/>
        <w:rPr>
          <w:rStyle w:val="Strong"/>
          <w:b w:val="0"/>
          <w:bCs w:val="0"/>
        </w:rPr>
      </w:pPr>
      <w:r w:rsidRPr="005C7FA7">
        <w:rPr>
          <w:lang w:val="en-US"/>
        </w:rPr>
        <w:t>Name the instrument (performing media) that is playing with the drumkit at the beginning of the piece in the introduction</w:t>
      </w:r>
      <w:r w:rsidR="00171829" w:rsidRPr="005C7FA7">
        <w:rPr>
          <w:lang w:val="en-US"/>
        </w:rPr>
        <w:t xml:space="preserve"> </w:t>
      </w:r>
      <w:r w:rsidR="009C4121" w:rsidRPr="009C4121">
        <w:t>–</w:t>
      </w:r>
      <w:r w:rsidRPr="005C7FA7">
        <w:rPr>
          <w:lang w:val="en-US"/>
        </w:rPr>
        <w:t xml:space="preserve"> </w:t>
      </w:r>
      <w:r w:rsidR="00402745" w:rsidRPr="008B19A8">
        <w:rPr>
          <w:rStyle w:val="Strong"/>
        </w:rPr>
        <w:t>electric guitar</w:t>
      </w:r>
    </w:p>
    <w:p w14:paraId="2471EAFB" w14:textId="1BB2AB77" w:rsidR="00A57D8D" w:rsidRPr="00A57D8D" w:rsidRDefault="00A57D8D" w:rsidP="005C7FA7">
      <w:pPr>
        <w:ind w:left="567"/>
      </w:pPr>
      <w:r w:rsidRPr="005C7FA7">
        <w:rPr>
          <w:lang w:val="en-US"/>
        </w:rPr>
        <w:t xml:space="preserve">Identify: </w:t>
      </w:r>
    </w:p>
    <w:p w14:paraId="415069E3" w14:textId="54237423" w:rsidR="00A57D8D" w:rsidRPr="00A57D8D" w:rsidRDefault="00A57D8D" w:rsidP="004A3F4F">
      <w:pPr>
        <w:pStyle w:val="ListNumber2"/>
        <w:numPr>
          <w:ilvl w:val="0"/>
          <w:numId w:val="22"/>
        </w:numPr>
      </w:pPr>
      <w:r w:rsidRPr="005C7FA7">
        <w:rPr>
          <w:lang w:val="en-US"/>
        </w:rPr>
        <w:t>how it is being played</w:t>
      </w:r>
      <w:r w:rsidR="00171829" w:rsidRPr="005C7FA7">
        <w:rPr>
          <w:lang w:val="en-US"/>
        </w:rPr>
        <w:t xml:space="preserve"> </w:t>
      </w:r>
      <w:r w:rsidR="009C4121" w:rsidRPr="009C4121">
        <w:t>–</w:t>
      </w:r>
      <w:r w:rsidR="00402745">
        <w:t xml:space="preserve"> </w:t>
      </w:r>
      <w:r w:rsidR="00402745" w:rsidRPr="0018209F">
        <w:rPr>
          <w:rStyle w:val="Strong"/>
        </w:rPr>
        <w:t>plucked with a guitar pic</w:t>
      </w:r>
      <w:r w:rsidR="009B261E" w:rsidRPr="0018209F">
        <w:rPr>
          <w:rStyle w:val="Strong"/>
        </w:rPr>
        <w:t>k</w:t>
      </w:r>
    </w:p>
    <w:p w14:paraId="44FB06FA" w14:textId="67A811CD" w:rsidR="00A57D8D" w:rsidRPr="005C7FA7" w:rsidRDefault="00A57D8D" w:rsidP="004A3F4F">
      <w:pPr>
        <w:pStyle w:val="ListNumber2"/>
        <w:numPr>
          <w:ilvl w:val="0"/>
          <w:numId w:val="22"/>
        </w:numPr>
      </w:pPr>
      <w:r w:rsidRPr="005C7FA7">
        <w:rPr>
          <w:lang w:val="en-US"/>
        </w:rPr>
        <w:t>a word to describe the timbre of this instrument</w:t>
      </w:r>
      <w:r w:rsidR="00171829" w:rsidRPr="005C7FA7">
        <w:rPr>
          <w:lang w:val="en-US"/>
        </w:rPr>
        <w:t xml:space="preserve"> </w:t>
      </w:r>
      <w:r w:rsidR="009C4121" w:rsidRPr="009C4121">
        <w:t>–</w:t>
      </w:r>
      <w:r w:rsidR="00E34D60">
        <w:t xml:space="preserve"> </w:t>
      </w:r>
      <w:r w:rsidR="00E34D60" w:rsidRPr="0018209F">
        <w:rPr>
          <w:rStyle w:val="Strong"/>
        </w:rPr>
        <w:t xml:space="preserve">electric, amplified, clear, clean </w:t>
      </w:r>
    </w:p>
    <w:p w14:paraId="6D4772AB" w14:textId="35BFCF0C" w:rsidR="00A57D8D" w:rsidRDefault="00A57D8D" w:rsidP="004A3F4F">
      <w:pPr>
        <w:pStyle w:val="ListNumber2"/>
        <w:numPr>
          <w:ilvl w:val="0"/>
          <w:numId w:val="22"/>
        </w:numPr>
      </w:pPr>
      <w:r w:rsidRPr="005C7FA7">
        <w:rPr>
          <w:lang w:val="en-US"/>
        </w:rPr>
        <w:t xml:space="preserve">the note values this instrument is playing </w:t>
      </w:r>
      <w:r w:rsidR="009C4121" w:rsidRPr="009C4121">
        <w:t>–</w:t>
      </w:r>
      <w:r w:rsidR="00E34D60">
        <w:t xml:space="preserve"> </w:t>
      </w:r>
      <w:r w:rsidR="00E34D60" w:rsidRPr="00E2336A">
        <w:rPr>
          <w:rStyle w:val="Strong"/>
        </w:rPr>
        <w:t>semiquavers</w:t>
      </w:r>
    </w:p>
    <w:p w14:paraId="1ADBA768" w14:textId="3515A37E" w:rsidR="001E72A2" w:rsidRPr="00A57D8D" w:rsidRDefault="001E72A2" w:rsidP="001C5D7C">
      <w:pPr>
        <w:ind w:firstLine="360"/>
      </w:pPr>
      <w:r w:rsidRPr="001E72A2">
        <w:rPr>
          <w:noProof/>
        </w:rPr>
        <w:drawing>
          <wp:inline distT="0" distB="0" distL="0" distR="0" wp14:anchorId="1A2DEF3E" wp14:editId="5DDDEC85">
            <wp:extent cx="3752850" cy="446436"/>
            <wp:effectExtent l="0" t="0" r="0" b="0"/>
            <wp:docPr id="1032264948" name="Picture 1" descr="A semiquaver rhythm in 6/4 showing 2 groups of 12 semiquaver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264948" name="Picture 1" descr="A semiquaver rhythm in 6/4 showing 2 groups of 12 semiquaver notes."/>
                    <pic:cNvPicPr/>
                  </pic:nvPicPr>
                  <pic:blipFill>
                    <a:blip r:embed="rId103"/>
                    <a:stretch>
                      <a:fillRect/>
                    </a:stretch>
                  </pic:blipFill>
                  <pic:spPr>
                    <a:xfrm>
                      <a:off x="0" y="0"/>
                      <a:ext cx="3788756" cy="450707"/>
                    </a:xfrm>
                    <a:prstGeom prst="rect">
                      <a:avLst/>
                    </a:prstGeom>
                  </pic:spPr>
                </pic:pic>
              </a:graphicData>
            </a:graphic>
          </wp:inline>
        </w:drawing>
      </w:r>
    </w:p>
    <w:p w14:paraId="672882E8" w14:textId="4FEC76C7" w:rsidR="001D7120" w:rsidRDefault="001C5D7C" w:rsidP="00646DD6">
      <w:pPr>
        <w:pStyle w:val="ListNumber"/>
      </w:pPr>
      <w:r w:rsidRPr="001C5D7C">
        <w:rPr>
          <w:lang w:val="en-US"/>
        </w:rPr>
        <w:t>Draw a graphic score of the pitch pattern of the back</w:t>
      </w:r>
      <w:r w:rsidR="002B0AC1">
        <w:t>ing</w:t>
      </w:r>
      <w:r w:rsidRPr="001C5D7C">
        <w:t xml:space="preserve"> vocals (‘do, do, do, do, do, do, do’)</w:t>
      </w:r>
      <w:r w:rsidR="00646DD6">
        <w:t>.</w:t>
      </w:r>
    </w:p>
    <w:p w14:paraId="343EBB67" w14:textId="77FDDB81" w:rsidR="00A14823" w:rsidRDefault="00A14823" w:rsidP="00A14823">
      <w:pPr>
        <w:ind w:left="720"/>
      </w:pPr>
      <w:r w:rsidRPr="00A14823">
        <w:rPr>
          <w:noProof/>
        </w:rPr>
        <w:drawing>
          <wp:inline distT="0" distB="0" distL="0" distR="0" wp14:anchorId="60DAD6F4" wp14:editId="29E0449D">
            <wp:extent cx="4270783" cy="1927860"/>
            <wp:effectExtent l="0" t="0" r="0" b="0"/>
            <wp:docPr id="1887014779" name="Picture 1" descr="A blue line on a white background&#10;showing an almost arc type shap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014779" name="Picture 1" descr="A blue line on a white background&#10;showing an almost arc type shape.&#10;"/>
                    <pic:cNvPicPr/>
                  </pic:nvPicPr>
                  <pic:blipFill>
                    <a:blip r:embed="rId104"/>
                    <a:stretch>
                      <a:fillRect/>
                    </a:stretch>
                  </pic:blipFill>
                  <pic:spPr>
                    <a:xfrm>
                      <a:off x="0" y="0"/>
                      <a:ext cx="4272991" cy="1928857"/>
                    </a:xfrm>
                    <a:prstGeom prst="rect">
                      <a:avLst/>
                    </a:prstGeom>
                  </pic:spPr>
                </pic:pic>
              </a:graphicData>
            </a:graphic>
          </wp:inline>
        </w:drawing>
      </w:r>
    </w:p>
    <w:p w14:paraId="392C916A" w14:textId="77777777" w:rsidR="00306662" w:rsidRPr="00646DD6" w:rsidRDefault="009C4121" w:rsidP="00646DD6">
      <w:pPr>
        <w:pStyle w:val="ListNumber"/>
      </w:pPr>
      <w:r w:rsidRPr="009C4121">
        <w:t>Compare the</w:t>
      </w:r>
      <w:r w:rsidR="00392BE5">
        <w:t xml:space="preserve"> main vocals with the backing vocals for</w:t>
      </w:r>
      <w:r w:rsidRPr="009C4121">
        <w:t xml:space="preserve"> </w:t>
      </w:r>
      <w:r w:rsidR="00392BE5">
        <w:t xml:space="preserve">the </w:t>
      </w:r>
      <w:r w:rsidRPr="009C4121">
        <w:t>following</w:t>
      </w:r>
      <w:r w:rsidR="00392BE5">
        <w:t>:</w:t>
      </w:r>
      <w:r w:rsidRPr="009C4121">
        <w:t xml:space="preserve"> </w:t>
      </w:r>
    </w:p>
    <w:p w14:paraId="0A998608" w14:textId="0B26B2B5" w:rsidR="009C4121" w:rsidRPr="00646DD6" w:rsidRDefault="00306662" w:rsidP="004A3F4F">
      <w:pPr>
        <w:pStyle w:val="ListNumber2"/>
        <w:numPr>
          <w:ilvl w:val="0"/>
          <w:numId w:val="23"/>
        </w:numPr>
      </w:pPr>
      <w:r>
        <w:t>t</w:t>
      </w:r>
      <w:r w:rsidR="009C4121" w:rsidRPr="009C4121">
        <w:t>imbre</w:t>
      </w:r>
      <w:r w:rsidR="00160D1F">
        <w:t xml:space="preserve"> </w:t>
      </w:r>
      <w:r w:rsidR="009C4121" w:rsidRPr="009C4121">
        <w:t>–</w:t>
      </w:r>
      <w:r w:rsidR="00A14823">
        <w:t xml:space="preserve"> </w:t>
      </w:r>
      <w:r w:rsidR="00A14823" w:rsidRPr="00D06CFF">
        <w:rPr>
          <w:rStyle w:val="Strong"/>
        </w:rPr>
        <w:t>male vocals</w:t>
      </w:r>
      <w:r w:rsidR="00434FFB" w:rsidRPr="00D06CFF">
        <w:rPr>
          <w:rStyle w:val="Strong"/>
        </w:rPr>
        <w:t xml:space="preserve">: rough and harsh, </w:t>
      </w:r>
      <w:r w:rsidR="009C4121" w:rsidRPr="00D06CFF">
        <w:rPr>
          <w:rStyle w:val="Strong"/>
        </w:rPr>
        <w:t>back</w:t>
      </w:r>
      <w:r w:rsidR="00D06CFF">
        <w:rPr>
          <w:rStyle w:val="Strong"/>
        </w:rPr>
        <w:t>ing</w:t>
      </w:r>
      <w:r w:rsidR="009C4121" w:rsidRPr="00D06CFF">
        <w:rPr>
          <w:rStyle w:val="Strong"/>
        </w:rPr>
        <w:t xml:space="preserve"> vocals</w:t>
      </w:r>
      <w:r w:rsidR="00434FFB" w:rsidRPr="00D06CFF">
        <w:rPr>
          <w:rStyle w:val="Strong"/>
        </w:rPr>
        <w:t>: sweet and smooth</w:t>
      </w:r>
    </w:p>
    <w:p w14:paraId="3EB7A52B" w14:textId="00D0C773" w:rsidR="009C4121" w:rsidRPr="00646DD6" w:rsidRDefault="00306662" w:rsidP="004A3F4F">
      <w:pPr>
        <w:pStyle w:val="ListNumber2"/>
        <w:numPr>
          <w:ilvl w:val="0"/>
          <w:numId w:val="23"/>
        </w:numPr>
      </w:pPr>
      <w:r>
        <w:t>r</w:t>
      </w:r>
      <w:r w:rsidR="009C4121" w:rsidRPr="009C4121">
        <w:t>egister –</w:t>
      </w:r>
      <w:r w:rsidR="00434FFB">
        <w:t xml:space="preserve"> </w:t>
      </w:r>
      <w:r w:rsidR="00434FFB" w:rsidRPr="00D06CFF">
        <w:rPr>
          <w:rStyle w:val="Strong"/>
        </w:rPr>
        <w:t xml:space="preserve">male vocals: in the middle register (spoken style), </w:t>
      </w:r>
      <w:r w:rsidR="009C4121" w:rsidRPr="00D06CFF">
        <w:rPr>
          <w:rStyle w:val="Strong"/>
        </w:rPr>
        <w:t>back</w:t>
      </w:r>
      <w:r w:rsidR="00D06CFF">
        <w:rPr>
          <w:rStyle w:val="Strong"/>
        </w:rPr>
        <w:t>ing</w:t>
      </w:r>
      <w:r w:rsidR="009C4121" w:rsidRPr="00D06CFF">
        <w:rPr>
          <w:rStyle w:val="Strong"/>
        </w:rPr>
        <w:t xml:space="preserve"> vocals</w:t>
      </w:r>
      <w:r w:rsidR="00434FFB" w:rsidRPr="00D06CFF">
        <w:rPr>
          <w:rStyle w:val="Strong"/>
        </w:rPr>
        <w:t xml:space="preserve">: </w:t>
      </w:r>
      <w:r w:rsidR="00012DE3" w:rsidRPr="00D06CFF">
        <w:rPr>
          <w:rStyle w:val="Strong"/>
        </w:rPr>
        <w:t>in the middle register (small range of notes)</w:t>
      </w:r>
    </w:p>
    <w:p w14:paraId="2648284E" w14:textId="52948472" w:rsidR="009C4121" w:rsidRPr="00646DD6" w:rsidRDefault="00306662" w:rsidP="004A3F4F">
      <w:pPr>
        <w:pStyle w:val="ListNumber2"/>
        <w:numPr>
          <w:ilvl w:val="0"/>
          <w:numId w:val="23"/>
        </w:numPr>
      </w:pPr>
      <w:r>
        <w:t>r</w:t>
      </w:r>
      <w:r w:rsidR="009C4121" w:rsidRPr="009C4121">
        <w:t xml:space="preserve">hythmic note values (word bank – </w:t>
      </w:r>
      <w:r w:rsidR="009C4121" w:rsidRPr="00F01C15">
        <w:rPr>
          <w:i/>
          <w:iCs/>
        </w:rPr>
        <w:t>ostinato</w:t>
      </w:r>
      <w:r w:rsidR="009C4121" w:rsidRPr="009C4121">
        <w:t>, syncopation, long/short, repetition)</w:t>
      </w:r>
      <w:r w:rsidR="00160D1F">
        <w:t xml:space="preserve"> </w:t>
      </w:r>
      <w:r w:rsidR="009C4121" w:rsidRPr="009C4121">
        <w:t>–</w:t>
      </w:r>
      <w:r w:rsidR="00012DE3">
        <w:t xml:space="preserve"> </w:t>
      </w:r>
      <w:r w:rsidR="00012DE3" w:rsidRPr="00A80CED">
        <w:rPr>
          <w:rStyle w:val="Strong"/>
        </w:rPr>
        <w:t>male vocals: syncopated, repetitive, simple</w:t>
      </w:r>
      <w:r w:rsidR="00900B94" w:rsidRPr="00A80CED">
        <w:rPr>
          <w:rStyle w:val="Strong"/>
        </w:rPr>
        <w:t>, a mixture of long and short notes. B</w:t>
      </w:r>
      <w:r w:rsidR="009C4121" w:rsidRPr="00A80CED">
        <w:rPr>
          <w:rStyle w:val="Strong"/>
        </w:rPr>
        <w:t>ack</w:t>
      </w:r>
      <w:r w:rsidR="00646DD6">
        <w:rPr>
          <w:rStyle w:val="Strong"/>
        </w:rPr>
        <w:t>-</w:t>
      </w:r>
      <w:r w:rsidR="009C4121" w:rsidRPr="00A80CED">
        <w:rPr>
          <w:rStyle w:val="Strong"/>
        </w:rPr>
        <w:t>up vocals</w:t>
      </w:r>
      <w:r w:rsidR="00012DE3" w:rsidRPr="00A80CED">
        <w:rPr>
          <w:rStyle w:val="Strong"/>
        </w:rPr>
        <w:t xml:space="preserve">: </w:t>
      </w:r>
      <w:r w:rsidR="00900B94" w:rsidRPr="00F01C15">
        <w:rPr>
          <w:rStyle w:val="Strong"/>
          <w:i/>
          <w:iCs/>
        </w:rPr>
        <w:t>ostinato</w:t>
      </w:r>
      <w:r w:rsidR="00900B94" w:rsidRPr="00A80CED">
        <w:rPr>
          <w:rStyle w:val="Strong"/>
        </w:rPr>
        <w:t xml:space="preserve"> pattern, on the beat</w:t>
      </w:r>
      <w:r w:rsidR="00A80239" w:rsidRPr="00A80CED">
        <w:rPr>
          <w:rStyle w:val="Strong"/>
        </w:rPr>
        <w:t xml:space="preserve">, quaver based, simple </w:t>
      </w:r>
    </w:p>
    <w:p w14:paraId="4369199F" w14:textId="44AFD456" w:rsidR="001D7120" w:rsidRDefault="00EB455E" w:rsidP="009460F5">
      <w:pPr>
        <w:pStyle w:val="ListNumber"/>
      </w:pPr>
      <w:r w:rsidRPr="00EB455E">
        <w:rPr>
          <w:lang w:val="en-US"/>
        </w:rPr>
        <w:lastRenderedPageBreak/>
        <w:t xml:space="preserve">Use the rhythm below to notate the pitch of the bass line </w:t>
      </w:r>
      <w:r w:rsidRPr="00972198">
        <w:rPr>
          <w:i/>
          <w:iCs/>
          <w:lang w:val="en-US"/>
        </w:rPr>
        <w:t>ostinato</w:t>
      </w:r>
      <w:r w:rsidRPr="00EB455E">
        <w:rPr>
          <w:lang w:val="en-US"/>
        </w:rPr>
        <w:t xml:space="preserve"> in this piece</w:t>
      </w:r>
      <w:r w:rsidR="00F01C15">
        <w:t>.</w:t>
      </w:r>
    </w:p>
    <w:p w14:paraId="07F0F9D8" w14:textId="7A000B93" w:rsidR="00302C4E" w:rsidRPr="00EB455E" w:rsidRDefault="00302C4E" w:rsidP="00302C4E">
      <w:pPr>
        <w:ind w:left="720"/>
      </w:pPr>
      <w:r w:rsidRPr="00302C4E">
        <w:rPr>
          <w:noProof/>
        </w:rPr>
        <w:drawing>
          <wp:inline distT="0" distB="0" distL="0" distR="0" wp14:anchorId="6EC8EFC0" wp14:editId="4502D6F9">
            <wp:extent cx="5411470" cy="679684"/>
            <wp:effectExtent l="0" t="0" r="0" b="6350"/>
            <wp:docPr id="4885173" name="Picture 1" descr="A rhythm pattern in 6/4 showing a quaver followed by pair of semiquaver notes that played 6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5173" name="Picture 1" descr="A rhythm pattern in 6/4 showing a quaver followed by pair of semiquaver notes that played 6 times."/>
                    <pic:cNvPicPr/>
                  </pic:nvPicPr>
                  <pic:blipFill>
                    <a:blip r:embed="rId105"/>
                    <a:stretch>
                      <a:fillRect/>
                    </a:stretch>
                  </pic:blipFill>
                  <pic:spPr>
                    <a:xfrm>
                      <a:off x="0" y="0"/>
                      <a:ext cx="5528596" cy="694395"/>
                    </a:xfrm>
                    <a:prstGeom prst="rect">
                      <a:avLst/>
                    </a:prstGeom>
                  </pic:spPr>
                </pic:pic>
              </a:graphicData>
            </a:graphic>
          </wp:inline>
        </w:drawing>
      </w:r>
    </w:p>
    <w:p w14:paraId="019BFCA1" w14:textId="53B2084B" w:rsidR="007C3D81" w:rsidRPr="007C3D81" w:rsidRDefault="007C3D81" w:rsidP="00A80CED">
      <w:pPr>
        <w:pStyle w:val="Heading4"/>
      </w:pPr>
      <w:r>
        <w:t>Pre</w:t>
      </w:r>
      <w:r w:rsidR="009460F5">
        <w:t>-</w:t>
      </w:r>
      <w:r>
        <w:t>chorus (1:19</w:t>
      </w:r>
      <w:r w:rsidRPr="009C4121">
        <w:t>–</w:t>
      </w:r>
      <w:r w:rsidR="00FC641A">
        <w:t xml:space="preserve">1:31) </w:t>
      </w:r>
    </w:p>
    <w:p w14:paraId="712D01BA" w14:textId="184A8394" w:rsidR="00AF0393" w:rsidRPr="009460F5" w:rsidRDefault="00AF0393" w:rsidP="009460F5">
      <w:pPr>
        <w:pStyle w:val="ListNumber"/>
      </w:pPr>
      <w:r w:rsidRPr="00AF0393">
        <w:rPr>
          <w:lang w:val="en-US"/>
        </w:rPr>
        <w:t>What happens to the time signature in the bridge before the chorus (‘out loud’)</w:t>
      </w:r>
      <w:r w:rsidR="00A263B6">
        <w:rPr>
          <w:lang w:val="en-US"/>
        </w:rPr>
        <w:t>?</w:t>
      </w:r>
      <w:r w:rsidR="00160D1F">
        <w:rPr>
          <w:lang w:val="en-US"/>
        </w:rPr>
        <w:t xml:space="preserve"> </w:t>
      </w:r>
      <w:r w:rsidR="009C4121" w:rsidRPr="009C4121">
        <w:t>–</w:t>
      </w:r>
      <w:r w:rsidR="00A80239" w:rsidRPr="00A80CED">
        <w:rPr>
          <w:rStyle w:val="Strong"/>
        </w:rPr>
        <w:t xml:space="preserve"> moves to </w:t>
      </w:r>
      <m:oMath>
        <m:f>
          <m:fPr>
            <m:type m:val="noBar"/>
            <m:ctrlPr>
              <w:rPr>
                <w:rStyle w:val="Strong"/>
                <w:rFonts w:ascii="Cambria Math" w:hAnsi="Cambria Math"/>
                <w:b w:val="0"/>
                <w:bCs w:val="0"/>
                <w:sz w:val="28"/>
                <w:szCs w:val="32"/>
              </w:rPr>
            </m:ctrlPr>
          </m:fPr>
          <m:num>
            <m:r>
              <w:rPr>
                <w:rStyle w:val="Strong"/>
                <w:rFonts w:ascii="Cambria Math" w:hAnsi="Cambria Math"/>
                <w:sz w:val="28"/>
                <w:szCs w:val="32"/>
              </w:rPr>
              <m:t>4</m:t>
            </m:r>
          </m:num>
          <m:den>
            <m:r>
              <w:rPr>
                <w:rStyle w:val="Strong"/>
                <w:rFonts w:ascii="Cambria Math" w:hAnsi="Cambria Math"/>
                <w:sz w:val="28"/>
                <w:szCs w:val="32"/>
              </w:rPr>
              <m:t>4</m:t>
            </m:r>
          </m:den>
        </m:f>
      </m:oMath>
      <w:r w:rsidR="00FA374C" w:rsidRPr="00A80CED">
        <w:rPr>
          <w:rStyle w:val="Strong"/>
        </w:rPr>
        <w:t>. This is evident through the change in accents</w:t>
      </w:r>
      <w:r w:rsidR="00706E4A" w:rsidRPr="00A80CED">
        <w:rPr>
          <w:rStyle w:val="Strong"/>
        </w:rPr>
        <w:t xml:space="preserve"> on the drumkit and the tambourine</w:t>
      </w:r>
      <w:r w:rsidR="00706E4A" w:rsidRPr="009460F5">
        <w:rPr>
          <w:rStyle w:val="Strong"/>
          <w:b w:val="0"/>
          <w:bCs w:val="0"/>
        </w:rPr>
        <w:t>.</w:t>
      </w:r>
    </w:p>
    <w:p w14:paraId="3F24B770" w14:textId="3293B829" w:rsidR="0016050F" w:rsidRPr="009460F5" w:rsidRDefault="0016050F" w:rsidP="009460F5">
      <w:pPr>
        <w:pStyle w:val="ListNumber"/>
      </w:pPr>
      <w:r w:rsidRPr="0016050F">
        <w:rPr>
          <w:lang w:val="en-US"/>
        </w:rPr>
        <w:t>Write one sentence to d</w:t>
      </w:r>
      <w:r w:rsidRPr="0016050F">
        <w:t>escribe the melodic line in the bridge</w:t>
      </w:r>
      <w:r w:rsidR="00160D1F">
        <w:t xml:space="preserve"> </w:t>
      </w:r>
      <w:r w:rsidR="009C4121" w:rsidRPr="009C4121">
        <w:t>–</w:t>
      </w:r>
      <w:r w:rsidR="00AA386E">
        <w:t xml:space="preserve"> </w:t>
      </w:r>
      <w:r w:rsidR="0041166D">
        <w:rPr>
          <w:rStyle w:val="Strong"/>
        </w:rPr>
        <w:t>3</w:t>
      </w:r>
      <w:r w:rsidR="00EB71AF" w:rsidRPr="00430E63">
        <w:rPr>
          <w:rStyle w:val="Strong"/>
        </w:rPr>
        <w:t xml:space="preserve"> phrases. </w:t>
      </w:r>
      <w:r w:rsidR="00EB71AF" w:rsidRPr="00111533">
        <w:rPr>
          <w:rStyle w:val="Strong"/>
        </w:rPr>
        <w:t xml:space="preserve">The first </w:t>
      </w:r>
      <w:r w:rsidR="0041166D">
        <w:rPr>
          <w:rStyle w:val="Strong"/>
        </w:rPr>
        <w:t>2</w:t>
      </w:r>
      <w:r w:rsidR="00EB71AF" w:rsidRPr="00111533">
        <w:rPr>
          <w:rStyle w:val="Strong"/>
        </w:rPr>
        <w:t xml:space="preserve"> phrases are the same and the </w:t>
      </w:r>
      <w:r w:rsidR="0041166D">
        <w:rPr>
          <w:rStyle w:val="Strong"/>
        </w:rPr>
        <w:t>3rd</w:t>
      </w:r>
      <w:r w:rsidR="00EB71AF" w:rsidRPr="00111533">
        <w:rPr>
          <w:rStyle w:val="Strong"/>
        </w:rPr>
        <w:t xml:space="preserve"> phrase is sung higher. The voices are in unison one octave apart. </w:t>
      </w:r>
      <w:r w:rsidR="005D718C" w:rsidRPr="00111533">
        <w:rPr>
          <w:rStyle w:val="Strong"/>
        </w:rPr>
        <w:t>These melodic phrases are very simple</w:t>
      </w:r>
      <w:r w:rsidR="005D718C" w:rsidRPr="009460F5">
        <w:rPr>
          <w:rStyle w:val="Strong"/>
          <w:b w:val="0"/>
          <w:bCs w:val="0"/>
        </w:rPr>
        <w:t>.</w:t>
      </w:r>
      <w:r w:rsidR="005D718C" w:rsidRPr="00111533">
        <w:rPr>
          <w:rStyle w:val="Strong"/>
        </w:rPr>
        <w:t xml:space="preserve"> </w:t>
      </w:r>
    </w:p>
    <w:p w14:paraId="08BD1B1F" w14:textId="68B5D666" w:rsidR="0016050F" w:rsidRPr="009460F5" w:rsidRDefault="0016050F" w:rsidP="009460F5">
      <w:pPr>
        <w:pStyle w:val="ListNumber"/>
      </w:pPr>
      <w:r w:rsidRPr="0016050F">
        <w:t>Both the main vocals and back</w:t>
      </w:r>
      <w:r w:rsidR="00111533">
        <w:t>ing</w:t>
      </w:r>
      <w:r w:rsidRPr="0016050F">
        <w:t xml:space="preserve"> vocals sing this bridge. What is different about their pitch</w:t>
      </w:r>
      <w:r w:rsidR="00D907D8">
        <w:t>?</w:t>
      </w:r>
      <w:r w:rsidR="00160D1F">
        <w:t xml:space="preserve"> </w:t>
      </w:r>
      <w:r w:rsidR="009C4121" w:rsidRPr="009C4121">
        <w:t>–</w:t>
      </w:r>
      <w:r w:rsidRPr="0016050F">
        <w:t xml:space="preserve"> </w:t>
      </w:r>
      <w:r w:rsidR="005D718C" w:rsidRPr="007F15B7">
        <w:rPr>
          <w:rStyle w:val="Strong"/>
        </w:rPr>
        <w:t>unison one octave apart</w:t>
      </w:r>
      <w:r w:rsidR="005D718C">
        <w:t>.</w:t>
      </w:r>
    </w:p>
    <w:p w14:paraId="3B8FB9BD" w14:textId="47C7D462" w:rsidR="0016050F" w:rsidRPr="009460F5" w:rsidRDefault="0016050F" w:rsidP="009460F5">
      <w:pPr>
        <w:pStyle w:val="ListNumber"/>
      </w:pPr>
      <w:r w:rsidRPr="0016050F">
        <w:t>What happens to the texture of the song in the bridge</w:t>
      </w:r>
      <w:r w:rsidR="00D907D8">
        <w:t>?</w:t>
      </w:r>
      <w:r w:rsidR="00160D1F">
        <w:t xml:space="preserve"> </w:t>
      </w:r>
      <w:r w:rsidR="009C4121" w:rsidRPr="009C4121">
        <w:t>–</w:t>
      </w:r>
      <w:r w:rsidR="0043735B">
        <w:t xml:space="preserve"> </w:t>
      </w:r>
      <w:r w:rsidR="0043735B" w:rsidRPr="007F15B7">
        <w:rPr>
          <w:rStyle w:val="Strong"/>
        </w:rPr>
        <w:t>the texture becomes thinner, because the</w:t>
      </w:r>
      <w:r w:rsidR="00D56145" w:rsidRPr="007F15B7">
        <w:rPr>
          <w:rStyle w:val="Strong"/>
        </w:rPr>
        <w:t xml:space="preserve"> </w:t>
      </w:r>
      <w:r w:rsidR="007F60BA" w:rsidRPr="007F15B7">
        <w:rPr>
          <w:rStyle w:val="Strong"/>
        </w:rPr>
        <w:t>performing media</w:t>
      </w:r>
      <w:r w:rsidR="00D56145" w:rsidRPr="007F15B7">
        <w:rPr>
          <w:rStyle w:val="Strong"/>
        </w:rPr>
        <w:t xml:space="preserve"> is less</w:t>
      </w:r>
      <w:r w:rsidR="007F60BA" w:rsidRPr="007F15B7">
        <w:rPr>
          <w:rStyle w:val="Strong"/>
        </w:rPr>
        <w:t>, but this builds as the bridge progresses (into the chorus)</w:t>
      </w:r>
      <w:r w:rsidR="00D56145" w:rsidRPr="009460F5">
        <w:rPr>
          <w:rStyle w:val="Strong"/>
          <w:b w:val="0"/>
          <w:bCs w:val="0"/>
        </w:rPr>
        <w:t>.</w:t>
      </w:r>
      <w:r w:rsidR="0043735B" w:rsidRPr="007F15B7">
        <w:rPr>
          <w:rStyle w:val="Strong"/>
        </w:rPr>
        <w:t xml:space="preserve"> </w:t>
      </w:r>
    </w:p>
    <w:p w14:paraId="37BF8E4C" w14:textId="37CDA69E" w:rsidR="00E96C9B" w:rsidRPr="009460F5" w:rsidRDefault="00E96C9B" w:rsidP="009460F5">
      <w:pPr>
        <w:pStyle w:val="ListNumber"/>
      </w:pPr>
      <w:r w:rsidRPr="00E96C9B">
        <w:t>Identify one element of music and write one sentence referring to how the drums use this</w:t>
      </w:r>
      <w:r>
        <w:t xml:space="preserve"> </w:t>
      </w:r>
      <w:r w:rsidRPr="00E96C9B">
        <w:t>element to add excitement in the bridge</w:t>
      </w:r>
      <w:r w:rsidR="00D907D8">
        <w:t>.</w:t>
      </w:r>
      <w:r w:rsidR="00160D1F">
        <w:t xml:space="preserve"> </w:t>
      </w:r>
      <w:r w:rsidR="009C4121" w:rsidRPr="009C4121">
        <w:t>–</w:t>
      </w:r>
      <w:r w:rsidR="005E5CA3">
        <w:t xml:space="preserve"> </w:t>
      </w:r>
      <w:r w:rsidR="00560EF4">
        <w:rPr>
          <w:rStyle w:val="Strong"/>
        </w:rPr>
        <w:t>Duration</w:t>
      </w:r>
      <w:r w:rsidR="005E5CA3" w:rsidRPr="00B5274A">
        <w:rPr>
          <w:rStyle w:val="Strong"/>
        </w:rPr>
        <w:t xml:space="preserve">: the bass drum is on every beat and there is a fill into the chorus. </w:t>
      </w:r>
      <w:r w:rsidR="00FE6A3B" w:rsidRPr="00B5274A">
        <w:rPr>
          <w:rStyle w:val="Strong"/>
        </w:rPr>
        <w:t xml:space="preserve">The drum uses rhythmic diminution into the chorus (gradually </w:t>
      </w:r>
      <w:r w:rsidR="00C3316B" w:rsidRPr="00B5274A">
        <w:rPr>
          <w:rStyle w:val="Strong"/>
        </w:rPr>
        <w:t xml:space="preserve">shortening the notes values). </w:t>
      </w:r>
      <w:r w:rsidR="00B5274A">
        <w:rPr>
          <w:rStyle w:val="Strong"/>
        </w:rPr>
        <w:t>Performing media and timbre</w:t>
      </w:r>
      <w:r w:rsidR="005E5CA3" w:rsidRPr="00B5274A">
        <w:rPr>
          <w:rStyle w:val="Strong"/>
        </w:rPr>
        <w:t xml:space="preserve">: the tom tom </w:t>
      </w:r>
      <w:r w:rsidR="00FA479F" w:rsidRPr="00B5274A">
        <w:rPr>
          <w:rStyle w:val="Strong"/>
        </w:rPr>
        <w:t>drums</w:t>
      </w:r>
      <w:r w:rsidR="005E5CA3" w:rsidRPr="00B5274A">
        <w:rPr>
          <w:rStyle w:val="Strong"/>
        </w:rPr>
        <w:t xml:space="preserve"> and bass drum are used to give a booming </w:t>
      </w:r>
      <w:r w:rsidR="00E126E6" w:rsidRPr="00B5274A">
        <w:rPr>
          <w:rStyle w:val="Strong"/>
        </w:rPr>
        <w:t xml:space="preserve">timbre. </w:t>
      </w:r>
      <w:r w:rsidR="00FE6A3B" w:rsidRPr="00B5274A">
        <w:rPr>
          <w:rStyle w:val="Strong"/>
        </w:rPr>
        <w:t>Expression and dynamics: the drums use accents and build in dynamics as the bridge progresses</w:t>
      </w:r>
      <w:r w:rsidR="00D56145" w:rsidRPr="00B5274A">
        <w:rPr>
          <w:rStyle w:val="Strong"/>
        </w:rPr>
        <w:t>.</w:t>
      </w:r>
    </w:p>
    <w:p w14:paraId="54947405" w14:textId="7DBA4C4F" w:rsidR="001D7120" w:rsidRPr="009460F5" w:rsidRDefault="00E96C9B" w:rsidP="009460F5">
      <w:pPr>
        <w:pStyle w:val="ListNumber"/>
      </w:pPr>
      <w:r w:rsidRPr="00E96C9B">
        <w:t>Name the dynamic and expression marking that gradually occurs throughout the bridge</w:t>
      </w:r>
      <w:r w:rsidR="00160D1F">
        <w:t xml:space="preserve"> </w:t>
      </w:r>
      <w:r w:rsidR="009C4121" w:rsidRPr="009C4121">
        <w:t>–</w:t>
      </w:r>
      <w:r w:rsidR="00C3316B">
        <w:t xml:space="preserve"> </w:t>
      </w:r>
      <w:r w:rsidR="00C3316B" w:rsidRPr="00273980">
        <w:rPr>
          <w:rStyle w:val="BoldItalic"/>
        </w:rPr>
        <w:t>crescendo</w:t>
      </w:r>
      <w:r w:rsidR="00C3316B" w:rsidRPr="0043473C">
        <w:rPr>
          <w:rStyle w:val="Strong"/>
        </w:rPr>
        <w:t xml:space="preserve"> (gradually getting louder) or </w:t>
      </w:r>
      <w:r w:rsidR="00C3316B" w:rsidRPr="00273980">
        <w:rPr>
          <w:rStyle w:val="BoldItalic"/>
        </w:rPr>
        <w:t>poco a poco crescendo</w:t>
      </w:r>
      <w:r w:rsidR="00C3316B" w:rsidRPr="0043473C">
        <w:rPr>
          <w:rStyle w:val="Strong"/>
        </w:rPr>
        <w:t xml:space="preserve"> (</w:t>
      </w:r>
      <w:r w:rsidR="005B6CA4" w:rsidRPr="0043473C">
        <w:rPr>
          <w:rStyle w:val="Strong"/>
        </w:rPr>
        <w:t xml:space="preserve">little by little getting </w:t>
      </w:r>
      <w:r w:rsidR="005B6CA4" w:rsidRPr="00D830BA">
        <w:rPr>
          <w:rStyle w:val="Strong"/>
        </w:rPr>
        <w:t>louder)</w:t>
      </w:r>
      <w:r w:rsidR="00D56145" w:rsidRPr="00D830BA">
        <w:rPr>
          <w:rStyle w:val="Strong"/>
        </w:rPr>
        <w:t>.</w:t>
      </w:r>
    </w:p>
    <w:p w14:paraId="1B513C88" w14:textId="608D5196" w:rsidR="008501CF" w:rsidRPr="00D830BA" w:rsidRDefault="008501CF" w:rsidP="00D830BA">
      <w:pPr>
        <w:pStyle w:val="Heading4"/>
        <w:rPr>
          <w:rStyle w:val="Strong"/>
          <w:b w:val="0"/>
          <w:bCs w:val="0"/>
        </w:rPr>
      </w:pPr>
      <w:r w:rsidRPr="00D830BA">
        <w:rPr>
          <w:rStyle w:val="Strong"/>
          <w:b w:val="0"/>
          <w:bCs w:val="0"/>
        </w:rPr>
        <w:t>Chorus (1:31–1:47)</w:t>
      </w:r>
    </w:p>
    <w:p w14:paraId="111358D2" w14:textId="3EED14EC" w:rsidR="001D7120" w:rsidRPr="00B309D9" w:rsidRDefault="00B309D9" w:rsidP="009460F5">
      <w:pPr>
        <w:pStyle w:val="ListNumber"/>
      </w:pPr>
      <w:r w:rsidRPr="00B309D9">
        <w:rPr>
          <w:lang w:val="en-US"/>
        </w:rPr>
        <w:t>What dynamic marking is the chorus of this song</w:t>
      </w:r>
      <w:r w:rsidR="00160D1F">
        <w:rPr>
          <w:lang w:val="en-US"/>
        </w:rPr>
        <w:t xml:space="preserve"> </w:t>
      </w:r>
      <w:r w:rsidR="009C4121" w:rsidRPr="009C4121">
        <w:t>–</w:t>
      </w:r>
      <w:r w:rsidR="00D56145">
        <w:t xml:space="preserve"> </w:t>
      </w:r>
      <w:r w:rsidR="00D56145" w:rsidRPr="00273980">
        <w:rPr>
          <w:rStyle w:val="BoldItalic"/>
        </w:rPr>
        <w:t xml:space="preserve">forte </w:t>
      </w:r>
      <w:r w:rsidR="00D56145" w:rsidRPr="00D830BA">
        <w:rPr>
          <w:rStyle w:val="Strong"/>
        </w:rPr>
        <w:t xml:space="preserve">(loud) or </w:t>
      </w:r>
      <w:r w:rsidR="00D56145" w:rsidRPr="00273980">
        <w:rPr>
          <w:rStyle w:val="BoldItalic"/>
        </w:rPr>
        <w:t>fortissimo</w:t>
      </w:r>
      <w:r w:rsidR="00D56145" w:rsidRPr="00D830BA">
        <w:rPr>
          <w:rStyle w:val="Strong"/>
        </w:rPr>
        <w:t xml:space="preserve"> (very loud)</w:t>
      </w:r>
      <w:r w:rsidR="00D56145">
        <w:t xml:space="preserve">. </w:t>
      </w:r>
    </w:p>
    <w:p w14:paraId="6135BD04" w14:textId="124BEEBD" w:rsidR="00B309D9" w:rsidRPr="009460F5" w:rsidRDefault="00B309D9" w:rsidP="009460F5">
      <w:pPr>
        <w:pStyle w:val="ListNumber"/>
      </w:pPr>
      <w:r w:rsidRPr="00B309D9">
        <w:t xml:space="preserve">Identify </w:t>
      </w:r>
      <w:r w:rsidR="00273980">
        <w:t>3</w:t>
      </w:r>
      <w:r w:rsidRPr="00B309D9">
        <w:t xml:space="preserve"> instruments (performing media) in the chorus and use a word to describe</w:t>
      </w:r>
      <w:r>
        <w:t xml:space="preserve"> </w:t>
      </w:r>
      <w:r w:rsidRPr="00B309D9">
        <w:t>their timbre</w:t>
      </w:r>
      <w:r w:rsidR="00160D1F">
        <w:t xml:space="preserve"> </w:t>
      </w:r>
      <w:r w:rsidR="009C4121" w:rsidRPr="009C4121">
        <w:t>–</w:t>
      </w:r>
      <w:r w:rsidR="00D56145">
        <w:t xml:space="preserve"> </w:t>
      </w:r>
      <w:r w:rsidR="00AD41B0" w:rsidRPr="00273980">
        <w:rPr>
          <w:rStyle w:val="Strong"/>
        </w:rPr>
        <w:t xml:space="preserve">tambourine: clean and clear, </w:t>
      </w:r>
      <w:r w:rsidR="00943324" w:rsidRPr="00273980">
        <w:rPr>
          <w:rStyle w:val="Strong"/>
        </w:rPr>
        <w:t xml:space="preserve">electric guitar: distorted, male and female </w:t>
      </w:r>
      <w:r w:rsidR="00943324" w:rsidRPr="00273980">
        <w:rPr>
          <w:rStyle w:val="Strong"/>
        </w:rPr>
        <w:lastRenderedPageBreak/>
        <w:t xml:space="preserve">vocals: resonant and harsh, </w:t>
      </w:r>
      <w:r w:rsidR="00160D63" w:rsidRPr="00273980">
        <w:rPr>
          <w:rStyle w:val="Strong"/>
        </w:rPr>
        <w:t xml:space="preserve">bass guitar: booming, drums: clear and strong, </w:t>
      </w:r>
      <w:r w:rsidR="004F4538" w:rsidRPr="00273980">
        <w:rPr>
          <w:rStyle w:val="Strong"/>
        </w:rPr>
        <w:t>electronic keyboard: amplified</w:t>
      </w:r>
      <w:r w:rsidR="004949C1" w:rsidRPr="00273980">
        <w:rPr>
          <w:rStyle w:val="Strong"/>
        </w:rPr>
        <w:t xml:space="preserve"> and resonant.</w:t>
      </w:r>
    </w:p>
    <w:p w14:paraId="65E007A2" w14:textId="3423EC3B" w:rsidR="001D7120" w:rsidRPr="009460F5" w:rsidRDefault="00B309D9" w:rsidP="009460F5">
      <w:pPr>
        <w:pStyle w:val="ListNumber"/>
      </w:pPr>
      <w:r w:rsidRPr="00B309D9">
        <w:t>What effect does the vocal ‘growl’ at the end of the chorus create</w:t>
      </w:r>
      <w:r w:rsidR="000C7F23">
        <w:t>?</w:t>
      </w:r>
      <w:r w:rsidR="00160D1F">
        <w:t xml:space="preserve"> </w:t>
      </w:r>
      <w:r w:rsidR="009C4121" w:rsidRPr="009C4121">
        <w:t>–</w:t>
      </w:r>
      <w:r w:rsidR="004949C1">
        <w:t xml:space="preserve"> </w:t>
      </w:r>
      <w:r w:rsidR="004949C1" w:rsidRPr="00273980">
        <w:rPr>
          <w:rStyle w:val="Strong"/>
        </w:rPr>
        <w:t>adds excitement, more drama to the protest song, emphasises the rough timbre a voice can produce (th</w:t>
      </w:r>
      <w:r w:rsidR="001C3CFC" w:rsidRPr="00273980">
        <w:rPr>
          <w:rStyle w:val="Strong"/>
        </w:rPr>
        <w:t>e</w:t>
      </w:r>
      <w:r w:rsidR="004949C1" w:rsidRPr="00273980">
        <w:rPr>
          <w:rStyle w:val="Strong"/>
        </w:rPr>
        <w:t xml:space="preserve"> change in timbre </w:t>
      </w:r>
      <w:r w:rsidR="001C3CFC" w:rsidRPr="00273980">
        <w:rPr>
          <w:rStyle w:val="Strong"/>
        </w:rPr>
        <w:t>creates</w:t>
      </w:r>
      <w:r w:rsidR="004949C1" w:rsidRPr="00273980">
        <w:rPr>
          <w:rStyle w:val="Strong"/>
        </w:rPr>
        <w:t xml:space="preserve"> variety).</w:t>
      </w:r>
    </w:p>
    <w:p w14:paraId="4DE4DDFB" w14:textId="6FE5ED15" w:rsidR="008D6671" w:rsidRDefault="008D6671" w:rsidP="00CB3D9D">
      <w:pPr>
        <w:pStyle w:val="Heading4"/>
      </w:pPr>
      <w:r>
        <w:t xml:space="preserve">Rap section </w:t>
      </w:r>
      <w:r w:rsidRPr="009C4121">
        <w:t>–</w:t>
      </w:r>
      <w:r>
        <w:t xml:space="preserve"> (1:47</w:t>
      </w:r>
      <w:r w:rsidRPr="009C4121">
        <w:t>–</w:t>
      </w:r>
      <w:r w:rsidR="0026790B">
        <w:t>2:14)</w:t>
      </w:r>
    </w:p>
    <w:p w14:paraId="7817DAAB" w14:textId="7A3065F9" w:rsidR="001D7120" w:rsidRPr="00925DB9" w:rsidRDefault="00925DB9" w:rsidP="009460F5">
      <w:pPr>
        <w:pStyle w:val="ListNumber"/>
      </w:pPr>
      <w:r w:rsidRPr="00925DB9">
        <w:rPr>
          <w:lang w:val="en-US"/>
        </w:rPr>
        <w:t>Use one word to describe the timbre of the rap</w:t>
      </w:r>
      <w:r w:rsidR="00160D1F">
        <w:rPr>
          <w:lang w:val="en-US"/>
        </w:rPr>
        <w:t xml:space="preserve"> </w:t>
      </w:r>
      <w:r w:rsidR="009C4121" w:rsidRPr="009C4121">
        <w:t>–</w:t>
      </w:r>
      <w:r w:rsidR="001D5E3F">
        <w:t xml:space="preserve"> </w:t>
      </w:r>
      <w:r w:rsidR="001D5E3F" w:rsidRPr="0084502E">
        <w:rPr>
          <w:rStyle w:val="Strong"/>
        </w:rPr>
        <w:t>clear</w:t>
      </w:r>
      <w:r w:rsidR="00981240">
        <w:rPr>
          <w:rStyle w:val="Strong"/>
        </w:rPr>
        <w:t>/spoken</w:t>
      </w:r>
      <w:r w:rsidR="00872048">
        <w:rPr>
          <w:rStyle w:val="Strong"/>
        </w:rPr>
        <w:t>,</w:t>
      </w:r>
      <w:r w:rsidR="001D5E3F" w:rsidRPr="0084502E">
        <w:rPr>
          <w:rStyle w:val="Strong"/>
        </w:rPr>
        <w:t xml:space="preserve"> </w:t>
      </w:r>
      <w:r w:rsidR="00872048">
        <w:rPr>
          <w:rStyle w:val="Strong"/>
        </w:rPr>
        <w:t>h</w:t>
      </w:r>
      <w:r w:rsidR="001D5E3F" w:rsidRPr="0084502E">
        <w:rPr>
          <w:rStyle w:val="Strong"/>
        </w:rPr>
        <w:t xml:space="preserve">arsh </w:t>
      </w:r>
    </w:p>
    <w:p w14:paraId="13F6D8CC" w14:textId="1F1EFCDD" w:rsidR="00925DB9" w:rsidRPr="00925DB9" w:rsidRDefault="00925DB9" w:rsidP="009460F5">
      <w:pPr>
        <w:pStyle w:val="ListNumber"/>
      </w:pPr>
      <w:r w:rsidRPr="00925DB9">
        <w:t xml:space="preserve">There is a slight echo (call and response) at the end of each rap phrase. Write </w:t>
      </w:r>
      <w:r w:rsidR="00872048">
        <w:t xml:space="preserve">2 </w:t>
      </w:r>
      <w:r w:rsidRPr="00925DB9">
        <w:t>points about</w:t>
      </w:r>
      <w:r>
        <w:t xml:space="preserve"> </w:t>
      </w:r>
      <w:r w:rsidRPr="00925DB9">
        <w:t>this echo (‘response’)</w:t>
      </w:r>
      <w:r w:rsidR="00160D1F">
        <w:t xml:space="preserve"> </w:t>
      </w:r>
      <w:r w:rsidR="009C4121" w:rsidRPr="009C4121">
        <w:t>–</w:t>
      </w:r>
      <w:r w:rsidR="003C1E8E" w:rsidRPr="0084502E">
        <w:rPr>
          <w:rStyle w:val="Strong"/>
        </w:rPr>
        <w:t xml:space="preserve"> the echo adds musical drama and emphasises the points of the rap lyric. It also changes the timbre as it is heavily electronically manipulated.</w:t>
      </w:r>
    </w:p>
    <w:p w14:paraId="4B68056D" w14:textId="5CD4DCB7" w:rsidR="00D02FDF" w:rsidRPr="00D02FDF" w:rsidRDefault="00D02FDF" w:rsidP="009460F5">
      <w:pPr>
        <w:pStyle w:val="ListNumber"/>
      </w:pPr>
      <w:r w:rsidRPr="00D02FDF">
        <w:t>Does the performing role of the drums and bass riff change (variety) or stay the same (unity) in</w:t>
      </w:r>
      <w:r>
        <w:t xml:space="preserve"> t</w:t>
      </w:r>
      <w:r w:rsidRPr="00D02FDF">
        <w:t>his section</w:t>
      </w:r>
      <w:r w:rsidR="00B57F80">
        <w:t>?</w:t>
      </w:r>
      <w:r w:rsidR="00160D1F">
        <w:t xml:space="preserve"> </w:t>
      </w:r>
      <w:r w:rsidR="009C4121" w:rsidRPr="009C4121">
        <w:t>–</w:t>
      </w:r>
      <w:r w:rsidR="00BD4FAE">
        <w:t xml:space="preserve"> </w:t>
      </w:r>
      <w:r w:rsidR="00BD4FAE" w:rsidRPr="0084502E">
        <w:rPr>
          <w:rStyle w:val="Strong"/>
        </w:rPr>
        <w:t>stay the same (unity)</w:t>
      </w:r>
      <w:r w:rsidR="00BD4FAE">
        <w:t xml:space="preserve"> </w:t>
      </w:r>
    </w:p>
    <w:p w14:paraId="5E8DE14F" w14:textId="7A6ED270" w:rsidR="004549D5" w:rsidRPr="00872048" w:rsidRDefault="00D02FDF" w:rsidP="009460F5">
      <w:pPr>
        <w:pStyle w:val="ListNumber"/>
      </w:pPr>
      <w:r w:rsidRPr="00D02FDF">
        <w:t>There is a high</w:t>
      </w:r>
      <w:r w:rsidR="00872048">
        <w:t>-</w:t>
      </w:r>
      <w:r w:rsidRPr="00D02FDF">
        <w:t>pitched electronic keyboard in this section. What effect does this high–pitched</w:t>
      </w:r>
      <w:r>
        <w:t xml:space="preserve"> </w:t>
      </w:r>
      <w:r w:rsidRPr="00D02FDF">
        <w:t>electronic keyboard create</w:t>
      </w:r>
      <w:r w:rsidR="0052236D">
        <w:t>?</w:t>
      </w:r>
      <w:r w:rsidR="00160D1F">
        <w:t xml:space="preserve"> </w:t>
      </w:r>
      <w:r w:rsidR="009C4121" w:rsidRPr="009C4121">
        <w:t>–</w:t>
      </w:r>
      <w:r w:rsidRPr="00D02FDF">
        <w:t xml:space="preserve"> </w:t>
      </w:r>
      <w:r w:rsidR="00BD4FAE" w:rsidRPr="0084502E">
        <w:rPr>
          <w:rStyle w:val="Strong"/>
        </w:rPr>
        <w:t>creates a sense of uneasiness and the timbre is rich</w:t>
      </w:r>
      <w:r w:rsidR="00EF08F7" w:rsidRPr="0084502E">
        <w:rPr>
          <w:rStyle w:val="Strong"/>
        </w:rPr>
        <w:t>, electronic and clear,</w:t>
      </w:r>
      <w:r w:rsidR="00BD4FAE" w:rsidRPr="0084502E">
        <w:rPr>
          <w:rStyle w:val="Strong"/>
        </w:rPr>
        <w:t xml:space="preserve"> yet scratchy</w:t>
      </w:r>
      <w:r w:rsidR="00BD4FAE" w:rsidRPr="00872048">
        <w:rPr>
          <w:rStyle w:val="Strong"/>
          <w:b w:val="0"/>
          <w:bCs w:val="0"/>
        </w:rPr>
        <w:t>.</w:t>
      </w:r>
      <w:r w:rsidR="00BD4FAE" w:rsidRPr="0084502E">
        <w:rPr>
          <w:rStyle w:val="Strong"/>
        </w:rPr>
        <w:t xml:space="preserve"> </w:t>
      </w:r>
    </w:p>
    <w:p w14:paraId="229BFC52" w14:textId="64A7D015" w:rsidR="4BE3C483" w:rsidRDefault="4BE3C483">
      <w:r>
        <w:br w:type="page"/>
      </w:r>
    </w:p>
    <w:p w14:paraId="4F6189B9" w14:textId="57289CC0" w:rsidR="00074D3F" w:rsidRDefault="00074D3F" w:rsidP="027E591F">
      <w:pPr>
        <w:pStyle w:val="Heading1"/>
      </w:pPr>
      <w:bookmarkStart w:id="58" w:name="_Toc207874196"/>
      <w:r>
        <w:lastRenderedPageBreak/>
        <w:t xml:space="preserve">Learning sequence </w:t>
      </w:r>
      <w:r w:rsidR="240BBEB7">
        <w:t>7</w:t>
      </w:r>
      <w:r>
        <w:t xml:space="preserve"> – </w:t>
      </w:r>
      <w:r w:rsidR="00872048">
        <w:t>d</w:t>
      </w:r>
      <w:r w:rsidR="2DF56C75">
        <w:t>epth study</w:t>
      </w:r>
      <w:bookmarkEnd w:id="58"/>
    </w:p>
    <w:p w14:paraId="4D8CDBA3" w14:textId="0CF68FD6" w:rsidR="027E591F" w:rsidRPr="009266E7" w:rsidRDefault="006F43BC" w:rsidP="009266E7">
      <w:pPr>
        <w:pStyle w:val="Heading2"/>
        <w:rPr>
          <w:rStyle w:val="Heading2Char"/>
        </w:rPr>
      </w:pPr>
      <w:bookmarkStart w:id="59" w:name="_Toc207874197"/>
      <w:r w:rsidRPr="17E550EF">
        <w:rPr>
          <w:rStyle w:val="Heading2Char"/>
        </w:rPr>
        <w:t xml:space="preserve">Activity </w:t>
      </w:r>
      <w:r w:rsidR="00162313" w:rsidRPr="17E550EF">
        <w:rPr>
          <w:rStyle w:val="Heading2Char"/>
        </w:rPr>
        <w:t>7.2</w:t>
      </w:r>
      <w:r w:rsidR="001A704D">
        <w:rPr>
          <w:rStyle w:val="Heading2Char"/>
        </w:rPr>
        <w:t xml:space="preserve"> to </w:t>
      </w:r>
      <w:r w:rsidR="009266E7" w:rsidRPr="17E550EF">
        <w:rPr>
          <w:rStyle w:val="Heading2Char"/>
        </w:rPr>
        <w:t xml:space="preserve">7.5 </w:t>
      </w:r>
      <w:r w:rsidR="00872048">
        <w:rPr>
          <w:rStyle w:val="Heading2Char"/>
        </w:rPr>
        <w:t>– d</w:t>
      </w:r>
      <w:r w:rsidR="009266E7" w:rsidRPr="17E550EF">
        <w:rPr>
          <w:rStyle w:val="Heading2Char"/>
        </w:rPr>
        <w:t>epth study – independent lessons and facilitator meetings</w:t>
      </w:r>
      <w:bookmarkEnd w:id="59"/>
    </w:p>
    <w:p w14:paraId="401309F9" w14:textId="77777777" w:rsidR="19A9933E" w:rsidRDefault="19A9933E" w:rsidP="0C0B2707">
      <w:pPr>
        <w:pStyle w:val="Heading3"/>
      </w:pPr>
      <w:bookmarkStart w:id="60" w:name="_Toc207874198"/>
      <w:r>
        <w:t>Facilitator meeting monitoring sheet</w:t>
      </w:r>
      <w:bookmarkEnd w:id="60"/>
    </w:p>
    <w:p w14:paraId="44DF2CE6" w14:textId="6925169C" w:rsidR="00872048" w:rsidRDefault="00872048" w:rsidP="00872048">
      <w:pPr>
        <w:pStyle w:val="Caption"/>
      </w:pPr>
      <w:r>
        <w:t xml:space="preserve">Table </w:t>
      </w:r>
      <w:r>
        <w:fldChar w:fldCharType="begin"/>
      </w:r>
      <w:r>
        <w:instrText xml:space="preserve"> SEQ Table \* ARABIC </w:instrText>
      </w:r>
      <w:r>
        <w:fldChar w:fldCharType="separate"/>
      </w:r>
      <w:r w:rsidR="00FC7AE7">
        <w:rPr>
          <w:noProof/>
        </w:rPr>
        <w:t>14</w:t>
      </w:r>
      <w:r>
        <w:fldChar w:fldCharType="end"/>
      </w:r>
      <w:r>
        <w:t xml:space="preserve"> – facilitator meeting monitoring sheet</w:t>
      </w:r>
    </w:p>
    <w:tbl>
      <w:tblPr>
        <w:tblStyle w:val="Tableheader"/>
        <w:tblW w:w="0" w:type="auto"/>
        <w:tblLook w:val="0420" w:firstRow="1" w:lastRow="0" w:firstColumn="0" w:lastColumn="0" w:noHBand="0" w:noVBand="1"/>
        <w:tblDescription w:val="Facilitator meeting monitoring sheet."/>
      </w:tblPr>
      <w:tblGrid>
        <w:gridCol w:w="1999"/>
        <w:gridCol w:w="4233"/>
        <w:gridCol w:w="1843"/>
        <w:gridCol w:w="1555"/>
      </w:tblGrid>
      <w:tr w:rsidR="0C0B2707" w14:paraId="5CFB6CD3" w14:textId="77777777" w:rsidTr="00AD0242">
        <w:trPr>
          <w:cnfStyle w:val="100000000000" w:firstRow="1" w:lastRow="0" w:firstColumn="0" w:lastColumn="0" w:oddVBand="0" w:evenVBand="0" w:oddHBand="0" w:evenHBand="0" w:firstRowFirstColumn="0" w:firstRowLastColumn="0" w:lastRowFirstColumn="0" w:lastRowLastColumn="0"/>
          <w:trHeight w:val="300"/>
        </w:trPr>
        <w:tc>
          <w:tcPr>
            <w:tcW w:w="1999" w:type="dxa"/>
          </w:tcPr>
          <w:p w14:paraId="798C6C5C" w14:textId="0A9E4930" w:rsidR="0C0B2707" w:rsidRDefault="0C0B2707">
            <w:r>
              <w:t>Student name</w:t>
            </w:r>
            <w:r w:rsidR="00872048">
              <w:t>(</w:t>
            </w:r>
            <w:r>
              <w:t>s</w:t>
            </w:r>
            <w:r w:rsidR="00872048">
              <w:t>)</w:t>
            </w:r>
          </w:p>
        </w:tc>
        <w:tc>
          <w:tcPr>
            <w:tcW w:w="4233" w:type="dxa"/>
          </w:tcPr>
          <w:p w14:paraId="06FBEB1F" w14:textId="77777777" w:rsidR="0C0B2707" w:rsidRDefault="0C0B2707">
            <w:r>
              <w:t>Discussion</w:t>
            </w:r>
          </w:p>
        </w:tc>
        <w:tc>
          <w:tcPr>
            <w:tcW w:w="1843" w:type="dxa"/>
          </w:tcPr>
          <w:p w14:paraId="1652EF7E" w14:textId="77777777" w:rsidR="0C0B2707" w:rsidRDefault="0C0B2707">
            <w:r>
              <w:t>Support required</w:t>
            </w:r>
          </w:p>
        </w:tc>
        <w:tc>
          <w:tcPr>
            <w:tcW w:w="1555" w:type="dxa"/>
          </w:tcPr>
          <w:p w14:paraId="20E7A3A3" w14:textId="77777777" w:rsidR="0C0B2707" w:rsidRDefault="0C0B2707">
            <w:r>
              <w:t>Date</w:t>
            </w:r>
          </w:p>
        </w:tc>
      </w:tr>
      <w:tr w:rsidR="0C0B2707" w14:paraId="2CF05210" w14:textId="77777777" w:rsidTr="00AD0242">
        <w:trPr>
          <w:cnfStyle w:val="000000100000" w:firstRow="0" w:lastRow="0" w:firstColumn="0" w:lastColumn="0" w:oddVBand="0" w:evenVBand="0" w:oddHBand="1" w:evenHBand="0" w:firstRowFirstColumn="0" w:firstRowLastColumn="0" w:lastRowFirstColumn="0" w:lastRowLastColumn="0"/>
          <w:trHeight w:val="300"/>
        </w:trPr>
        <w:tc>
          <w:tcPr>
            <w:tcW w:w="1999" w:type="dxa"/>
          </w:tcPr>
          <w:p w14:paraId="50133EB9" w14:textId="77777777" w:rsidR="0C0B2707" w:rsidRDefault="0C0B2707"/>
        </w:tc>
        <w:tc>
          <w:tcPr>
            <w:tcW w:w="4233" w:type="dxa"/>
          </w:tcPr>
          <w:p w14:paraId="1B0E24D0" w14:textId="77777777" w:rsidR="0C0B2707" w:rsidRDefault="0C0B2707"/>
        </w:tc>
        <w:tc>
          <w:tcPr>
            <w:tcW w:w="1843" w:type="dxa"/>
          </w:tcPr>
          <w:p w14:paraId="07FC3906" w14:textId="77777777" w:rsidR="0C0B2707" w:rsidRDefault="0C0B2707"/>
        </w:tc>
        <w:tc>
          <w:tcPr>
            <w:tcW w:w="1555" w:type="dxa"/>
          </w:tcPr>
          <w:p w14:paraId="2B4997EF" w14:textId="77777777" w:rsidR="0C0B2707" w:rsidRDefault="0C0B2707"/>
        </w:tc>
      </w:tr>
      <w:tr w:rsidR="0C0B2707" w14:paraId="6C482129" w14:textId="77777777" w:rsidTr="00AD0242">
        <w:trPr>
          <w:cnfStyle w:val="000000010000" w:firstRow="0" w:lastRow="0" w:firstColumn="0" w:lastColumn="0" w:oddVBand="0" w:evenVBand="0" w:oddHBand="0" w:evenHBand="1" w:firstRowFirstColumn="0" w:firstRowLastColumn="0" w:lastRowFirstColumn="0" w:lastRowLastColumn="0"/>
          <w:trHeight w:val="300"/>
        </w:trPr>
        <w:tc>
          <w:tcPr>
            <w:tcW w:w="1999" w:type="dxa"/>
          </w:tcPr>
          <w:p w14:paraId="31E7FDC7" w14:textId="77777777" w:rsidR="0C0B2707" w:rsidRDefault="0C0B2707"/>
        </w:tc>
        <w:tc>
          <w:tcPr>
            <w:tcW w:w="4233" w:type="dxa"/>
          </w:tcPr>
          <w:p w14:paraId="26DE2D6F" w14:textId="77777777" w:rsidR="0C0B2707" w:rsidRDefault="0C0B2707"/>
        </w:tc>
        <w:tc>
          <w:tcPr>
            <w:tcW w:w="1843" w:type="dxa"/>
          </w:tcPr>
          <w:p w14:paraId="008CC58D" w14:textId="77777777" w:rsidR="0C0B2707" w:rsidRDefault="0C0B2707"/>
        </w:tc>
        <w:tc>
          <w:tcPr>
            <w:tcW w:w="1555" w:type="dxa"/>
          </w:tcPr>
          <w:p w14:paraId="3ED177EE" w14:textId="77777777" w:rsidR="0C0B2707" w:rsidRDefault="0C0B2707"/>
        </w:tc>
      </w:tr>
      <w:tr w:rsidR="0C0B2707" w14:paraId="6A44D1B4" w14:textId="77777777" w:rsidTr="00AD0242">
        <w:trPr>
          <w:cnfStyle w:val="000000100000" w:firstRow="0" w:lastRow="0" w:firstColumn="0" w:lastColumn="0" w:oddVBand="0" w:evenVBand="0" w:oddHBand="1" w:evenHBand="0" w:firstRowFirstColumn="0" w:firstRowLastColumn="0" w:lastRowFirstColumn="0" w:lastRowLastColumn="0"/>
          <w:trHeight w:val="300"/>
        </w:trPr>
        <w:tc>
          <w:tcPr>
            <w:tcW w:w="1999" w:type="dxa"/>
          </w:tcPr>
          <w:p w14:paraId="20EF22D3" w14:textId="77777777" w:rsidR="0C0B2707" w:rsidRDefault="0C0B2707"/>
        </w:tc>
        <w:tc>
          <w:tcPr>
            <w:tcW w:w="4233" w:type="dxa"/>
          </w:tcPr>
          <w:p w14:paraId="407736F8" w14:textId="77777777" w:rsidR="0C0B2707" w:rsidRDefault="0C0B2707"/>
        </w:tc>
        <w:tc>
          <w:tcPr>
            <w:tcW w:w="1843" w:type="dxa"/>
          </w:tcPr>
          <w:p w14:paraId="00B620D9" w14:textId="77777777" w:rsidR="0C0B2707" w:rsidRDefault="0C0B2707"/>
        </w:tc>
        <w:tc>
          <w:tcPr>
            <w:tcW w:w="1555" w:type="dxa"/>
          </w:tcPr>
          <w:p w14:paraId="4C0F88D4" w14:textId="77777777" w:rsidR="0C0B2707" w:rsidRDefault="0C0B2707"/>
        </w:tc>
      </w:tr>
      <w:tr w:rsidR="005E16BF" w14:paraId="63792A6B" w14:textId="77777777" w:rsidTr="00AD0242">
        <w:trPr>
          <w:cnfStyle w:val="000000010000" w:firstRow="0" w:lastRow="0" w:firstColumn="0" w:lastColumn="0" w:oddVBand="0" w:evenVBand="0" w:oddHBand="0" w:evenHBand="1" w:firstRowFirstColumn="0" w:firstRowLastColumn="0" w:lastRowFirstColumn="0" w:lastRowLastColumn="0"/>
          <w:trHeight w:val="300"/>
        </w:trPr>
        <w:tc>
          <w:tcPr>
            <w:tcW w:w="1999" w:type="dxa"/>
          </w:tcPr>
          <w:p w14:paraId="34AB5862" w14:textId="77777777" w:rsidR="005E16BF" w:rsidRDefault="005E16BF"/>
        </w:tc>
        <w:tc>
          <w:tcPr>
            <w:tcW w:w="4233" w:type="dxa"/>
          </w:tcPr>
          <w:p w14:paraId="2C6A8736" w14:textId="77777777" w:rsidR="005E16BF" w:rsidRDefault="005E16BF"/>
        </w:tc>
        <w:tc>
          <w:tcPr>
            <w:tcW w:w="1843" w:type="dxa"/>
          </w:tcPr>
          <w:p w14:paraId="0DD1F3C5" w14:textId="77777777" w:rsidR="005E16BF" w:rsidRDefault="005E16BF"/>
        </w:tc>
        <w:tc>
          <w:tcPr>
            <w:tcW w:w="1555" w:type="dxa"/>
          </w:tcPr>
          <w:p w14:paraId="4A81752D" w14:textId="77777777" w:rsidR="005E16BF" w:rsidRDefault="005E16BF"/>
        </w:tc>
      </w:tr>
      <w:tr w:rsidR="005E16BF" w14:paraId="086959FB" w14:textId="77777777" w:rsidTr="00AD0242">
        <w:trPr>
          <w:cnfStyle w:val="000000100000" w:firstRow="0" w:lastRow="0" w:firstColumn="0" w:lastColumn="0" w:oddVBand="0" w:evenVBand="0" w:oddHBand="1" w:evenHBand="0" w:firstRowFirstColumn="0" w:firstRowLastColumn="0" w:lastRowFirstColumn="0" w:lastRowLastColumn="0"/>
          <w:trHeight w:val="300"/>
        </w:trPr>
        <w:tc>
          <w:tcPr>
            <w:tcW w:w="1999" w:type="dxa"/>
          </w:tcPr>
          <w:p w14:paraId="03E52704" w14:textId="77777777" w:rsidR="005E16BF" w:rsidRDefault="005E16BF"/>
        </w:tc>
        <w:tc>
          <w:tcPr>
            <w:tcW w:w="4233" w:type="dxa"/>
          </w:tcPr>
          <w:p w14:paraId="0916863E" w14:textId="77777777" w:rsidR="005E16BF" w:rsidRDefault="005E16BF"/>
        </w:tc>
        <w:tc>
          <w:tcPr>
            <w:tcW w:w="1843" w:type="dxa"/>
          </w:tcPr>
          <w:p w14:paraId="4028BE6F" w14:textId="77777777" w:rsidR="005E16BF" w:rsidRDefault="005E16BF"/>
        </w:tc>
        <w:tc>
          <w:tcPr>
            <w:tcW w:w="1555" w:type="dxa"/>
          </w:tcPr>
          <w:p w14:paraId="761E6DDB" w14:textId="77777777" w:rsidR="005E16BF" w:rsidRDefault="005E16BF"/>
        </w:tc>
      </w:tr>
      <w:tr w:rsidR="005E16BF" w14:paraId="07BDD676" w14:textId="77777777" w:rsidTr="00AD0242">
        <w:trPr>
          <w:cnfStyle w:val="000000010000" w:firstRow="0" w:lastRow="0" w:firstColumn="0" w:lastColumn="0" w:oddVBand="0" w:evenVBand="0" w:oddHBand="0" w:evenHBand="1" w:firstRowFirstColumn="0" w:firstRowLastColumn="0" w:lastRowFirstColumn="0" w:lastRowLastColumn="0"/>
          <w:trHeight w:val="300"/>
        </w:trPr>
        <w:tc>
          <w:tcPr>
            <w:tcW w:w="1999" w:type="dxa"/>
          </w:tcPr>
          <w:p w14:paraId="3D77A2ED" w14:textId="77777777" w:rsidR="005E16BF" w:rsidRDefault="005E16BF"/>
        </w:tc>
        <w:tc>
          <w:tcPr>
            <w:tcW w:w="4233" w:type="dxa"/>
          </w:tcPr>
          <w:p w14:paraId="31B22176" w14:textId="77777777" w:rsidR="005E16BF" w:rsidRDefault="005E16BF"/>
        </w:tc>
        <w:tc>
          <w:tcPr>
            <w:tcW w:w="1843" w:type="dxa"/>
          </w:tcPr>
          <w:p w14:paraId="19BA6AA9" w14:textId="77777777" w:rsidR="005E16BF" w:rsidRDefault="005E16BF"/>
        </w:tc>
        <w:tc>
          <w:tcPr>
            <w:tcW w:w="1555" w:type="dxa"/>
          </w:tcPr>
          <w:p w14:paraId="1F9A911D" w14:textId="77777777" w:rsidR="005E16BF" w:rsidRDefault="005E16BF"/>
        </w:tc>
      </w:tr>
      <w:tr w:rsidR="005E16BF" w14:paraId="2CA63933" w14:textId="77777777" w:rsidTr="00AD0242">
        <w:trPr>
          <w:cnfStyle w:val="000000100000" w:firstRow="0" w:lastRow="0" w:firstColumn="0" w:lastColumn="0" w:oddVBand="0" w:evenVBand="0" w:oddHBand="1" w:evenHBand="0" w:firstRowFirstColumn="0" w:firstRowLastColumn="0" w:lastRowFirstColumn="0" w:lastRowLastColumn="0"/>
          <w:trHeight w:val="300"/>
        </w:trPr>
        <w:tc>
          <w:tcPr>
            <w:tcW w:w="1999" w:type="dxa"/>
          </w:tcPr>
          <w:p w14:paraId="520B4BDC" w14:textId="77777777" w:rsidR="005E16BF" w:rsidRDefault="005E16BF"/>
        </w:tc>
        <w:tc>
          <w:tcPr>
            <w:tcW w:w="4233" w:type="dxa"/>
          </w:tcPr>
          <w:p w14:paraId="166A0599" w14:textId="77777777" w:rsidR="005E16BF" w:rsidRDefault="005E16BF"/>
        </w:tc>
        <w:tc>
          <w:tcPr>
            <w:tcW w:w="1843" w:type="dxa"/>
          </w:tcPr>
          <w:p w14:paraId="7C658DC7" w14:textId="77777777" w:rsidR="005E16BF" w:rsidRDefault="005E16BF"/>
        </w:tc>
        <w:tc>
          <w:tcPr>
            <w:tcW w:w="1555" w:type="dxa"/>
          </w:tcPr>
          <w:p w14:paraId="5EFD0B45" w14:textId="77777777" w:rsidR="005E16BF" w:rsidRDefault="005E16BF"/>
        </w:tc>
      </w:tr>
      <w:tr w:rsidR="005E16BF" w14:paraId="7E7D28D5" w14:textId="77777777" w:rsidTr="00AD0242">
        <w:trPr>
          <w:cnfStyle w:val="000000010000" w:firstRow="0" w:lastRow="0" w:firstColumn="0" w:lastColumn="0" w:oddVBand="0" w:evenVBand="0" w:oddHBand="0" w:evenHBand="1" w:firstRowFirstColumn="0" w:firstRowLastColumn="0" w:lastRowFirstColumn="0" w:lastRowLastColumn="0"/>
          <w:trHeight w:val="300"/>
        </w:trPr>
        <w:tc>
          <w:tcPr>
            <w:tcW w:w="1999" w:type="dxa"/>
          </w:tcPr>
          <w:p w14:paraId="35E38114" w14:textId="77777777" w:rsidR="005E16BF" w:rsidRDefault="005E16BF"/>
        </w:tc>
        <w:tc>
          <w:tcPr>
            <w:tcW w:w="4233" w:type="dxa"/>
          </w:tcPr>
          <w:p w14:paraId="73DBA6E4" w14:textId="77777777" w:rsidR="005E16BF" w:rsidRDefault="005E16BF"/>
        </w:tc>
        <w:tc>
          <w:tcPr>
            <w:tcW w:w="1843" w:type="dxa"/>
          </w:tcPr>
          <w:p w14:paraId="4C9E75BC" w14:textId="77777777" w:rsidR="005E16BF" w:rsidRDefault="005E16BF"/>
        </w:tc>
        <w:tc>
          <w:tcPr>
            <w:tcW w:w="1555" w:type="dxa"/>
          </w:tcPr>
          <w:p w14:paraId="76177F57" w14:textId="77777777" w:rsidR="005E16BF" w:rsidRDefault="005E16BF"/>
        </w:tc>
      </w:tr>
      <w:tr w:rsidR="005E16BF" w14:paraId="608BAAF6" w14:textId="77777777" w:rsidTr="00AD0242">
        <w:trPr>
          <w:cnfStyle w:val="000000100000" w:firstRow="0" w:lastRow="0" w:firstColumn="0" w:lastColumn="0" w:oddVBand="0" w:evenVBand="0" w:oddHBand="1" w:evenHBand="0" w:firstRowFirstColumn="0" w:firstRowLastColumn="0" w:lastRowFirstColumn="0" w:lastRowLastColumn="0"/>
          <w:trHeight w:val="300"/>
        </w:trPr>
        <w:tc>
          <w:tcPr>
            <w:tcW w:w="1999" w:type="dxa"/>
          </w:tcPr>
          <w:p w14:paraId="7B3A998A" w14:textId="77777777" w:rsidR="005E16BF" w:rsidRDefault="005E16BF"/>
        </w:tc>
        <w:tc>
          <w:tcPr>
            <w:tcW w:w="4233" w:type="dxa"/>
          </w:tcPr>
          <w:p w14:paraId="12212D76" w14:textId="77777777" w:rsidR="005E16BF" w:rsidRDefault="005E16BF"/>
        </w:tc>
        <w:tc>
          <w:tcPr>
            <w:tcW w:w="1843" w:type="dxa"/>
          </w:tcPr>
          <w:p w14:paraId="1DD9B1C1" w14:textId="77777777" w:rsidR="005E16BF" w:rsidRDefault="005E16BF"/>
        </w:tc>
        <w:tc>
          <w:tcPr>
            <w:tcW w:w="1555" w:type="dxa"/>
          </w:tcPr>
          <w:p w14:paraId="43850132" w14:textId="77777777" w:rsidR="005E16BF" w:rsidRDefault="005E16BF"/>
        </w:tc>
      </w:tr>
    </w:tbl>
    <w:p w14:paraId="0065CB23" w14:textId="77777777" w:rsidR="009266E7" w:rsidRDefault="009266E7" w:rsidP="009266E7">
      <w:pPr>
        <w:pStyle w:val="Heading3"/>
        <w:rPr>
          <w:rStyle w:val="Strong"/>
          <w:b w:val="0"/>
          <w:bCs w:val="0"/>
        </w:rPr>
      </w:pPr>
      <w:bookmarkStart w:id="61" w:name="_Toc207874199"/>
      <w:r w:rsidRPr="17E550EF">
        <w:rPr>
          <w:rStyle w:val="Strong"/>
          <w:b w:val="0"/>
          <w:bCs w:val="0"/>
        </w:rPr>
        <w:t>Peer feedback</w:t>
      </w:r>
      <w:bookmarkEnd w:id="61"/>
    </w:p>
    <w:p w14:paraId="1F1CF01F" w14:textId="1FBCCDB7" w:rsidR="00B95EFE" w:rsidRDefault="00B95EFE" w:rsidP="00B95EFE">
      <w:r>
        <w:t xml:space="preserve">Teacher </w:t>
      </w:r>
      <w:r w:rsidR="00B33BDC">
        <w:t xml:space="preserve">should organise a round robin or roster for students to present their product for feedback to at least </w:t>
      </w:r>
      <w:r w:rsidR="00AD0242">
        <w:t>one</w:t>
      </w:r>
      <w:r w:rsidR="0002093F">
        <w:t xml:space="preserve"> peer. Give each student 5 minutes to present their product </w:t>
      </w:r>
      <w:r w:rsidR="000A4E25">
        <w:t xml:space="preserve">and collect feedback </w:t>
      </w:r>
      <w:r w:rsidR="000A4E25">
        <w:lastRenderedPageBreak/>
        <w:t>from their peer.</w:t>
      </w:r>
      <w:r w:rsidR="00B550C4">
        <w:t xml:space="preserve"> It is recommended that a timer be </w:t>
      </w:r>
      <w:r w:rsidR="0092013E">
        <w:t>put on the board to assist with time management during feedback sessions.</w:t>
      </w:r>
    </w:p>
    <w:p w14:paraId="40BB3BF1" w14:textId="449E305F" w:rsidR="002C31B1" w:rsidRDefault="00991A5D" w:rsidP="00B95EFE">
      <w:r>
        <w:t xml:space="preserve">Step students through the </w:t>
      </w:r>
      <w:r w:rsidR="00AF75C9">
        <w:t>safety protocols for providing feedback – be considerate</w:t>
      </w:r>
      <w:r w:rsidR="002B428A">
        <w:t>,</w:t>
      </w:r>
      <w:r w:rsidR="00AF75C9">
        <w:t xml:space="preserve"> be specific</w:t>
      </w:r>
      <w:r w:rsidR="00AD0242">
        <w:t>,</w:t>
      </w:r>
      <w:r w:rsidR="00AF75C9">
        <w:t xml:space="preserve"> be helpful</w:t>
      </w:r>
      <w:r w:rsidR="002C31B1">
        <w:t>.</w:t>
      </w:r>
    </w:p>
    <w:p w14:paraId="1925AA4D" w14:textId="0D11180E" w:rsidR="00380AED" w:rsidRDefault="002C31B1" w:rsidP="00B95EFE">
      <w:r>
        <w:t>Assist students in developing skills</w:t>
      </w:r>
      <w:r w:rsidR="002B428A">
        <w:t xml:space="preserve"> to ask </w:t>
      </w:r>
      <w:r>
        <w:t>clarifying questions of their peers using warm and cool feedback starters.</w:t>
      </w:r>
      <w:r w:rsidR="0042660B">
        <w:t xml:space="preserve"> </w:t>
      </w:r>
    </w:p>
    <w:p w14:paraId="72A61313" w14:textId="70EA58FE" w:rsidR="4BE3C483" w:rsidRDefault="4BE3C483">
      <w:r>
        <w:br w:type="page"/>
      </w:r>
    </w:p>
    <w:p w14:paraId="18268ACC" w14:textId="6BD59027" w:rsidR="00040DA6" w:rsidRDefault="006458F3" w:rsidP="00040DA6">
      <w:pPr>
        <w:rPr>
          <w:rStyle w:val="Heading2Char"/>
        </w:rPr>
      </w:pPr>
      <w:bookmarkStart w:id="62" w:name="_Toc202274431"/>
      <w:bookmarkStart w:id="63" w:name="_Toc207874200"/>
      <w:r w:rsidRPr="17E550EF">
        <w:rPr>
          <w:rStyle w:val="Heading2Char"/>
        </w:rPr>
        <w:lastRenderedPageBreak/>
        <w:t xml:space="preserve">Activity 7.8 – </w:t>
      </w:r>
      <w:r w:rsidR="00AD0242">
        <w:rPr>
          <w:rStyle w:val="Heading2Char"/>
        </w:rPr>
        <w:t>p</w:t>
      </w:r>
      <w:r w:rsidRPr="17E550EF">
        <w:rPr>
          <w:rStyle w:val="Heading2Char"/>
        </w:rPr>
        <w:t>resentation or submission of depth study product</w:t>
      </w:r>
      <w:bookmarkEnd w:id="62"/>
      <w:bookmarkEnd w:id="63"/>
    </w:p>
    <w:p w14:paraId="4409A0C9" w14:textId="0925DC97" w:rsidR="00F13200" w:rsidRDefault="00D4766F" w:rsidP="007F3E90">
      <w:pPr>
        <w:rPr>
          <w:rStyle w:val="Heading2Char"/>
          <w:color w:val="auto"/>
          <w:sz w:val="22"/>
          <w:szCs w:val="22"/>
        </w:rPr>
      </w:pPr>
      <w:r>
        <w:t>Decide how the products are to be submitted</w:t>
      </w:r>
      <w:r w:rsidR="00E8691E">
        <w:t xml:space="preserve"> and communicate that to the students</w:t>
      </w:r>
      <w:r w:rsidR="003D3A77">
        <w:t xml:space="preserve"> at the beginning of </w:t>
      </w:r>
      <w:r w:rsidR="00AD0242">
        <w:t>L</w:t>
      </w:r>
      <w:r w:rsidR="003D3A77">
        <w:t>esson 7.1</w:t>
      </w:r>
      <w:r>
        <w:t>. This could be through live presentation, electronic sub</w:t>
      </w:r>
      <w:r w:rsidR="00E8691E">
        <w:t>mission or</w:t>
      </w:r>
      <w:r w:rsidR="003D3A77">
        <w:t xml:space="preserve"> physical submission</w:t>
      </w:r>
      <w:r w:rsidR="00A42A90">
        <w:t xml:space="preserve"> on the due date.</w:t>
      </w:r>
      <w:r w:rsidR="00E8691E">
        <w:t xml:space="preserve"> </w:t>
      </w:r>
      <w:r w:rsidR="00FF611A">
        <w:t xml:space="preserve">It is recommended that the </w:t>
      </w:r>
      <w:r w:rsidR="00AD0242">
        <w:t>d</w:t>
      </w:r>
      <w:r w:rsidR="00FF611A">
        <w:t>epth study proposal is included with product submission.</w:t>
      </w:r>
    </w:p>
    <w:p w14:paraId="2EFE02B3" w14:textId="01F1B9B1" w:rsidR="0C0B2707" w:rsidRDefault="00783E2D" w:rsidP="002F3430">
      <w:pPr>
        <w:pStyle w:val="Heading3"/>
      </w:pPr>
      <w:bookmarkStart w:id="64" w:name="_Toc207874201"/>
      <w:r>
        <w:t>Sample f</w:t>
      </w:r>
      <w:r w:rsidR="00F13200">
        <w:t>acilitator feedback sheet</w:t>
      </w:r>
      <w:bookmarkEnd w:id="64"/>
    </w:p>
    <w:p w14:paraId="335AE998" w14:textId="7DBF538A" w:rsidR="00FC7AE7" w:rsidRDefault="00FC7AE7" w:rsidP="00FC7AE7">
      <w:pPr>
        <w:pStyle w:val="Caption"/>
      </w:pPr>
      <w:r>
        <w:t xml:space="preserve">Table </w:t>
      </w:r>
      <w:r>
        <w:fldChar w:fldCharType="begin"/>
      </w:r>
      <w:r>
        <w:instrText xml:space="preserve"> SEQ Table \* ARABIC </w:instrText>
      </w:r>
      <w:r>
        <w:fldChar w:fldCharType="separate"/>
      </w:r>
      <w:r>
        <w:rPr>
          <w:noProof/>
        </w:rPr>
        <w:t>15</w:t>
      </w:r>
      <w:r>
        <w:fldChar w:fldCharType="end"/>
      </w:r>
      <w:r>
        <w:t xml:space="preserve"> – sample facilitator feedback sheet</w:t>
      </w:r>
    </w:p>
    <w:tbl>
      <w:tblPr>
        <w:tblStyle w:val="Tableheader"/>
        <w:tblW w:w="10255" w:type="dxa"/>
        <w:tblLook w:val="04A0" w:firstRow="1" w:lastRow="0" w:firstColumn="1" w:lastColumn="0" w:noHBand="0" w:noVBand="1"/>
        <w:tblDescription w:val="Sample facilitator feedback sheet."/>
      </w:tblPr>
      <w:tblGrid>
        <w:gridCol w:w="10255"/>
      </w:tblGrid>
      <w:tr w:rsidR="00D91608" w14:paraId="26A9AFE8" w14:textId="77777777" w:rsidTr="00D916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5" w:type="dxa"/>
          </w:tcPr>
          <w:p w14:paraId="5FF5316A" w14:textId="41F31241" w:rsidR="00D91608" w:rsidRDefault="00D91608" w:rsidP="00FC7AE7">
            <w:r>
              <w:t>Student/group name</w:t>
            </w:r>
            <w:r w:rsidR="00AD0242">
              <w:t>(</w:t>
            </w:r>
            <w:r>
              <w:t>s</w:t>
            </w:r>
            <w:r w:rsidR="00AD0242">
              <w:t>)</w:t>
            </w:r>
          </w:p>
        </w:tc>
      </w:tr>
      <w:tr w:rsidR="00D91608" w14:paraId="69898961" w14:textId="77777777" w:rsidTr="00BD5D6C">
        <w:trPr>
          <w:cnfStyle w:val="000000100000" w:firstRow="0" w:lastRow="0" w:firstColumn="0" w:lastColumn="0" w:oddVBand="0" w:evenVBand="0" w:oddHBand="1" w:evenHBand="0" w:firstRowFirstColumn="0" w:firstRowLastColumn="0" w:lastRowFirstColumn="0" w:lastRowLastColumn="0"/>
          <w:trHeight w:val="2602"/>
        </w:trPr>
        <w:tc>
          <w:tcPr>
            <w:cnfStyle w:val="001000000000" w:firstRow="0" w:lastRow="0" w:firstColumn="1" w:lastColumn="0" w:oddVBand="0" w:evenVBand="0" w:oddHBand="0" w:evenHBand="0" w:firstRowFirstColumn="0" w:firstRowLastColumn="0" w:lastRowFirstColumn="0" w:lastRowLastColumn="0"/>
            <w:tcW w:w="10255" w:type="dxa"/>
          </w:tcPr>
          <w:p w14:paraId="01787E01" w14:textId="3ECBBF90" w:rsidR="00D91608" w:rsidRDefault="001753C9" w:rsidP="027E591F">
            <w:pPr>
              <w:rPr>
                <w:b w:val="0"/>
              </w:rPr>
            </w:pPr>
            <w:r>
              <w:t xml:space="preserve">How well does the product meet the </w:t>
            </w:r>
            <w:r w:rsidR="00707851">
              <w:t>goal</w:t>
            </w:r>
            <w:r w:rsidR="003A75B7">
              <w:t xml:space="preserve"> proposed in the ‘</w:t>
            </w:r>
            <w:r w:rsidR="00800B5C">
              <w:t>d</w:t>
            </w:r>
            <w:r w:rsidR="003A75B7">
              <w:t>epth study proposal’</w:t>
            </w:r>
            <w:r w:rsidR="000C3BE5">
              <w:t>?</w:t>
            </w:r>
          </w:p>
          <w:p w14:paraId="3FD6FA5A" w14:textId="48A2A315" w:rsidR="00FF2F20" w:rsidRDefault="005F534E" w:rsidP="00EE61AA">
            <w:pPr>
              <w:rPr>
                <w:bCs/>
              </w:rPr>
            </w:pPr>
            <w:r>
              <w:rPr>
                <w:b w:val="0"/>
                <w:bCs/>
              </w:rPr>
              <w:t xml:space="preserve">Where: </w:t>
            </w:r>
            <w:r w:rsidR="00FF2F20" w:rsidRPr="00EE61AA">
              <w:rPr>
                <w:b w:val="0"/>
                <w:bCs/>
              </w:rPr>
              <w:t xml:space="preserve">1 = </w:t>
            </w:r>
            <w:r>
              <w:rPr>
                <w:b w:val="0"/>
                <w:bCs/>
              </w:rPr>
              <w:t>a</w:t>
            </w:r>
            <w:r w:rsidR="00091ED6" w:rsidRPr="00EE61AA">
              <w:rPr>
                <w:b w:val="0"/>
                <w:bCs/>
              </w:rPr>
              <w:t>ttempted</w:t>
            </w:r>
            <w:r w:rsidR="008A7FA8">
              <w:rPr>
                <w:b w:val="0"/>
                <w:bCs/>
              </w:rPr>
              <w:t xml:space="preserve"> to address the goal outlined</w:t>
            </w:r>
            <w:r w:rsidR="00091ED6" w:rsidRPr="00EE61AA">
              <w:rPr>
                <w:b w:val="0"/>
                <w:bCs/>
              </w:rPr>
              <w:t xml:space="preserve"> and 5 = </w:t>
            </w:r>
            <w:r w:rsidR="009D2848">
              <w:rPr>
                <w:b w:val="0"/>
                <w:bCs/>
              </w:rPr>
              <w:t>o</w:t>
            </w:r>
            <w:r w:rsidR="00EE61AA" w:rsidRPr="00EE61AA">
              <w:rPr>
                <w:b w:val="0"/>
                <w:bCs/>
              </w:rPr>
              <w:t>utstanding</w:t>
            </w:r>
            <w:r w:rsidR="008A7FA8">
              <w:rPr>
                <w:b w:val="0"/>
                <w:bCs/>
              </w:rPr>
              <w:t xml:space="preserve"> delivery of the goal outlined</w:t>
            </w:r>
          </w:p>
          <w:p w14:paraId="56CE2A27" w14:textId="0AD4747C" w:rsidR="003A75B7" w:rsidRPr="00001EBD" w:rsidRDefault="00001EBD" w:rsidP="00BD5D6C">
            <w:pPr>
              <w:spacing w:before="0" w:after="0"/>
              <w:jc w:val="center"/>
              <w:rPr>
                <w:b w:val="0"/>
                <w:bCs/>
              </w:rPr>
            </w:pPr>
            <w:r w:rsidRPr="00001EBD">
              <w:rPr>
                <w:bCs/>
                <w:noProof/>
              </w:rPr>
              <w:drawing>
                <wp:inline distT="0" distB="0" distL="0" distR="0" wp14:anchorId="70A6F628" wp14:editId="5EE89CC2">
                  <wp:extent cx="2489200" cy="648594"/>
                  <wp:effectExtent l="0" t="0" r="6350" b="0"/>
                  <wp:docPr id="674277081" name="Picture 1" descr="An image showing circle bubbles with a single number in each bubble from 1 through 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277081" name="Picture 1" descr="An image showing circle bubbles with a single number in each bubble from 1 through to 5."/>
                          <pic:cNvPicPr/>
                        </pic:nvPicPr>
                        <pic:blipFill>
                          <a:blip r:embed="rId106"/>
                          <a:stretch>
                            <a:fillRect/>
                          </a:stretch>
                        </pic:blipFill>
                        <pic:spPr>
                          <a:xfrm>
                            <a:off x="0" y="0"/>
                            <a:ext cx="2501175" cy="651714"/>
                          </a:xfrm>
                          <a:prstGeom prst="rect">
                            <a:avLst/>
                          </a:prstGeom>
                        </pic:spPr>
                      </pic:pic>
                    </a:graphicData>
                  </a:graphic>
                </wp:inline>
              </w:drawing>
            </w:r>
          </w:p>
        </w:tc>
      </w:tr>
      <w:tr w:rsidR="00EE61AA" w14:paraId="3C2C539D" w14:textId="77777777" w:rsidTr="00BD5D6C">
        <w:trPr>
          <w:cnfStyle w:val="000000010000" w:firstRow="0" w:lastRow="0" w:firstColumn="0" w:lastColumn="0" w:oddVBand="0" w:evenVBand="0" w:oddHBand="0" w:evenHBand="1" w:firstRowFirstColumn="0" w:firstRowLastColumn="0" w:lastRowFirstColumn="0" w:lastRowLastColumn="0"/>
          <w:trHeight w:val="1891"/>
        </w:trPr>
        <w:tc>
          <w:tcPr>
            <w:cnfStyle w:val="001000000000" w:firstRow="0" w:lastRow="0" w:firstColumn="1" w:lastColumn="0" w:oddVBand="0" w:evenVBand="0" w:oddHBand="0" w:evenHBand="0" w:firstRowFirstColumn="0" w:firstRowLastColumn="0" w:lastRowFirstColumn="0" w:lastRowLastColumn="0"/>
            <w:tcW w:w="10255" w:type="dxa"/>
          </w:tcPr>
          <w:p w14:paraId="643C5A4D" w14:textId="5C76DF1F" w:rsidR="004E17FB" w:rsidRDefault="00596BB9" w:rsidP="027E591F">
            <w:pPr>
              <w:rPr>
                <w:b w:val="0"/>
              </w:rPr>
            </w:pPr>
            <w:r>
              <w:t>Does the product clearly</w:t>
            </w:r>
            <w:r w:rsidR="000C3BE5">
              <w:t xml:space="preserve"> </w:t>
            </w:r>
            <w:r w:rsidR="004E17FB">
              <w:t>use the focus area</w:t>
            </w:r>
            <w:r w:rsidR="00241D68">
              <w:t>(</w:t>
            </w:r>
            <w:r w:rsidR="004E17FB">
              <w:t>s</w:t>
            </w:r>
            <w:r w:rsidR="00241D68">
              <w:t>)</w:t>
            </w:r>
            <w:r w:rsidR="004E17FB">
              <w:t xml:space="preserve"> </w:t>
            </w:r>
            <w:r w:rsidR="517126B5">
              <w:t>identified</w:t>
            </w:r>
            <w:r w:rsidR="004E17FB">
              <w:t xml:space="preserve"> in the proposal?</w:t>
            </w:r>
          </w:p>
          <w:p w14:paraId="1F813DCB" w14:textId="66BD1DCF" w:rsidR="00EE61AA" w:rsidRDefault="00001EBD" w:rsidP="00BD5D6C">
            <w:pPr>
              <w:spacing w:before="0" w:after="0"/>
              <w:jc w:val="center"/>
            </w:pPr>
            <w:r w:rsidRPr="00001EBD">
              <w:rPr>
                <w:noProof/>
              </w:rPr>
              <w:drawing>
                <wp:inline distT="0" distB="0" distL="0" distR="0" wp14:anchorId="359354BF" wp14:editId="068A28A3">
                  <wp:extent cx="1371599" cy="692150"/>
                  <wp:effectExtent l="0" t="0" r="635" b="0"/>
                  <wp:docPr id="2049906349" name="Picture 1" descr="Two circle bubbles. In the left bubble is the word yes, in the right bubble is the word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06349" name="Picture 1" descr="Two circle bubbles. In the left bubble is the word yes, in the right bubble is the word no."/>
                          <pic:cNvPicPr/>
                        </pic:nvPicPr>
                        <pic:blipFill>
                          <a:blip r:embed="rId107"/>
                          <a:stretch>
                            <a:fillRect/>
                          </a:stretch>
                        </pic:blipFill>
                        <pic:spPr>
                          <a:xfrm>
                            <a:off x="0" y="0"/>
                            <a:ext cx="1372304" cy="692506"/>
                          </a:xfrm>
                          <a:prstGeom prst="rect">
                            <a:avLst/>
                          </a:prstGeom>
                        </pic:spPr>
                      </pic:pic>
                    </a:graphicData>
                  </a:graphic>
                </wp:inline>
              </w:drawing>
            </w:r>
          </w:p>
        </w:tc>
      </w:tr>
      <w:tr w:rsidR="004E17FB" w14:paraId="7B7489F7" w14:textId="77777777" w:rsidTr="00D91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5" w:type="dxa"/>
          </w:tcPr>
          <w:p w14:paraId="40B1DCE9" w14:textId="29C7AB81" w:rsidR="004E17FB" w:rsidRDefault="00542122" w:rsidP="00BD5D6C">
            <w:pPr>
              <w:spacing w:before="120" w:after="0"/>
              <w:rPr>
                <w:b w:val="0"/>
              </w:rPr>
            </w:pPr>
            <w:r>
              <w:t xml:space="preserve">Is </w:t>
            </w:r>
            <w:r w:rsidR="007D4C33">
              <w:t xml:space="preserve">there evidence in the final product that the </w:t>
            </w:r>
            <w:r w:rsidR="3B3574F5">
              <w:t>outlin</w:t>
            </w:r>
            <w:r w:rsidR="00D03FDB">
              <w:t xml:space="preserve">ed </w:t>
            </w:r>
            <w:r w:rsidR="007D4C33">
              <w:t>skills</w:t>
            </w:r>
            <w:r w:rsidR="00D03FDB">
              <w:t xml:space="preserve">, </w:t>
            </w:r>
            <w:r w:rsidR="007D4C33">
              <w:t xml:space="preserve">knowledge and research in the </w:t>
            </w:r>
            <w:r w:rsidR="004061E6">
              <w:t>proposal</w:t>
            </w:r>
            <w:r w:rsidR="004C6496">
              <w:t>,</w:t>
            </w:r>
            <w:r w:rsidR="004061E6">
              <w:t xml:space="preserve"> ha</w:t>
            </w:r>
            <w:r w:rsidR="00D03FDB">
              <w:t>ve</w:t>
            </w:r>
            <w:r w:rsidR="004061E6">
              <w:t xml:space="preserve"> been </w:t>
            </w:r>
            <w:r w:rsidR="008345CD">
              <w:t>used and completed?</w:t>
            </w:r>
          </w:p>
          <w:p w14:paraId="2D10E02B" w14:textId="72C05734" w:rsidR="008345CD" w:rsidRDefault="005E0312" w:rsidP="00BD5D6C">
            <w:pPr>
              <w:spacing w:before="0" w:after="0"/>
              <w:jc w:val="center"/>
            </w:pPr>
            <w:r w:rsidRPr="005E0312">
              <w:rPr>
                <w:noProof/>
              </w:rPr>
              <w:drawing>
                <wp:inline distT="0" distB="0" distL="0" distR="0" wp14:anchorId="57DE4978" wp14:editId="5F1FE6B4">
                  <wp:extent cx="1219263" cy="673135"/>
                  <wp:effectExtent l="0" t="0" r="0" b="0"/>
                  <wp:docPr id="307935869" name="Picture 1" descr="Two circle bubbles. In the left bubble is the word yes, in the right bubble is the word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35869" name="Picture 1" descr="Two circle bubbles. In the left bubble is the word yes, in the right bubble is the word no."/>
                          <pic:cNvPicPr/>
                        </pic:nvPicPr>
                        <pic:blipFill>
                          <a:blip r:embed="rId108"/>
                          <a:stretch>
                            <a:fillRect/>
                          </a:stretch>
                        </pic:blipFill>
                        <pic:spPr>
                          <a:xfrm>
                            <a:off x="0" y="0"/>
                            <a:ext cx="1219263" cy="673135"/>
                          </a:xfrm>
                          <a:prstGeom prst="rect">
                            <a:avLst/>
                          </a:prstGeom>
                        </pic:spPr>
                      </pic:pic>
                    </a:graphicData>
                  </a:graphic>
                </wp:inline>
              </w:drawing>
            </w:r>
          </w:p>
        </w:tc>
      </w:tr>
      <w:tr w:rsidR="004C6496" w14:paraId="03C5F511" w14:textId="77777777" w:rsidTr="00FC7AE7">
        <w:trPr>
          <w:cnfStyle w:val="000000010000" w:firstRow="0" w:lastRow="0" w:firstColumn="0" w:lastColumn="0" w:oddVBand="0" w:evenVBand="0" w:oddHBand="0" w:evenHBand="1"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10255" w:type="dxa"/>
          </w:tcPr>
          <w:p w14:paraId="2D61BD39" w14:textId="77777777" w:rsidR="004C6496" w:rsidRDefault="004C6496" w:rsidP="00FC7AE7">
            <w:pPr>
              <w:keepNext/>
              <w:rPr>
                <w:b w:val="0"/>
              </w:rPr>
            </w:pPr>
            <w:r>
              <w:lastRenderedPageBreak/>
              <w:t xml:space="preserve">Does the product answer the driving question </w:t>
            </w:r>
            <w:r w:rsidR="00F26D68">
              <w:t>–</w:t>
            </w:r>
            <w:r>
              <w:t xml:space="preserve"> </w:t>
            </w:r>
            <w:r w:rsidR="00F26D68">
              <w:t>‘How does my perspective of Australia shape my music?’</w:t>
            </w:r>
          </w:p>
          <w:p w14:paraId="40A48D1A" w14:textId="46E71EE9" w:rsidR="00F26D68" w:rsidRPr="00A673EA" w:rsidRDefault="00BD5D6C" w:rsidP="00FC7AE7">
            <w:pPr>
              <w:keepNext/>
              <w:jc w:val="center"/>
              <w:rPr>
                <w:b w:val="0"/>
              </w:rPr>
            </w:pPr>
            <w:r w:rsidRPr="00001EBD">
              <w:rPr>
                <w:noProof/>
              </w:rPr>
              <w:drawing>
                <wp:inline distT="0" distB="0" distL="0" distR="0" wp14:anchorId="2B999E0C" wp14:editId="3F50FE30">
                  <wp:extent cx="1371670" cy="692186"/>
                  <wp:effectExtent l="0" t="0" r="0" b="0"/>
                  <wp:docPr id="735436052" name="Picture 1" descr="Two circle bubbles. In the left bubble is the word yes, in the right bubble is the word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06349" name="Picture 1" descr="Two circle bubbles. In the left bubble is the word yes, in the right bubble is the word no."/>
                          <pic:cNvPicPr/>
                        </pic:nvPicPr>
                        <pic:blipFill>
                          <a:blip r:embed="rId107"/>
                          <a:stretch>
                            <a:fillRect/>
                          </a:stretch>
                        </pic:blipFill>
                        <pic:spPr>
                          <a:xfrm>
                            <a:off x="0" y="0"/>
                            <a:ext cx="1371670" cy="692186"/>
                          </a:xfrm>
                          <a:prstGeom prst="rect">
                            <a:avLst/>
                          </a:prstGeom>
                        </pic:spPr>
                      </pic:pic>
                    </a:graphicData>
                  </a:graphic>
                </wp:inline>
              </w:drawing>
            </w:r>
          </w:p>
        </w:tc>
      </w:tr>
      <w:tr w:rsidR="00A673EA" w14:paraId="2E55AF06" w14:textId="77777777" w:rsidTr="00BD5D6C">
        <w:trPr>
          <w:cnfStyle w:val="000000100000" w:firstRow="0" w:lastRow="0" w:firstColumn="0" w:lastColumn="0" w:oddVBand="0" w:evenVBand="0" w:oddHBand="1" w:evenHBand="0" w:firstRowFirstColumn="0" w:firstRowLastColumn="0" w:lastRowFirstColumn="0" w:lastRowLastColumn="0"/>
          <w:trHeight w:val="3084"/>
        </w:trPr>
        <w:tc>
          <w:tcPr>
            <w:cnfStyle w:val="001000000000" w:firstRow="0" w:lastRow="0" w:firstColumn="1" w:lastColumn="0" w:oddVBand="0" w:evenVBand="0" w:oddHBand="0" w:evenHBand="0" w:firstRowFirstColumn="0" w:firstRowLastColumn="0" w:lastRowFirstColumn="0" w:lastRowLastColumn="0"/>
            <w:tcW w:w="10255" w:type="dxa"/>
          </w:tcPr>
          <w:p w14:paraId="1CB0E675" w14:textId="5FF2EC8B" w:rsidR="00A673EA" w:rsidRDefault="00E76F38" w:rsidP="027E591F">
            <w:pPr>
              <w:rPr>
                <w:b w:val="0"/>
              </w:rPr>
            </w:pPr>
            <w:r>
              <w:t>Comments on h</w:t>
            </w:r>
            <w:r w:rsidR="006D5E27">
              <w:t>ow effective the product i</w:t>
            </w:r>
            <w:r w:rsidR="006A502B">
              <w:t>s in</w:t>
            </w:r>
            <w:r w:rsidR="006D5E27">
              <w:t xml:space="preserve"> answering the driving question</w:t>
            </w:r>
            <w:r w:rsidR="006A502B">
              <w:t>.</w:t>
            </w:r>
          </w:p>
          <w:p w14:paraId="6D854FDC" w14:textId="6808772E" w:rsidR="00815BD9" w:rsidRDefault="00815BD9" w:rsidP="027E591F"/>
        </w:tc>
      </w:tr>
      <w:tr w:rsidR="00815BD9" w14:paraId="46F337F6" w14:textId="77777777" w:rsidTr="00D916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5" w:type="dxa"/>
          </w:tcPr>
          <w:p w14:paraId="50F9BEB9" w14:textId="77777777" w:rsidR="00815BD9" w:rsidRDefault="00A42EB7" w:rsidP="027E591F">
            <w:pPr>
              <w:rPr>
                <w:b w:val="0"/>
              </w:rPr>
            </w:pPr>
            <w:r>
              <w:t xml:space="preserve">How consistent was the approach to creating the </w:t>
            </w:r>
            <w:r w:rsidR="00724219">
              <w:t>product</w:t>
            </w:r>
            <w:r w:rsidR="008F0D8F">
              <w:t xml:space="preserve"> during class time?</w:t>
            </w:r>
          </w:p>
          <w:p w14:paraId="29DBAE6C" w14:textId="6E134C26" w:rsidR="008F0D8F" w:rsidRDefault="00BF27B8" w:rsidP="027E591F">
            <w:pPr>
              <w:rPr>
                <w:bCs/>
              </w:rPr>
            </w:pPr>
            <w:r>
              <w:rPr>
                <w:b w:val="0"/>
                <w:bCs/>
              </w:rPr>
              <w:t xml:space="preserve">Where: </w:t>
            </w:r>
            <w:r w:rsidR="008F0D8F" w:rsidRPr="00EE61AA">
              <w:rPr>
                <w:b w:val="0"/>
                <w:bCs/>
              </w:rPr>
              <w:t xml:space="preserve">1 = </w:t>
            </w:r>
            <w:r w:rsidR="00783E2D">
              <w:rPr>
                <w:b w:val="0"/>
                <w:bCs/>
              </w:rPr>
              <w:t>f</w:t>
            </w:r>
            <w:r w:rsidR="00CB7DAD">
              <w:rPr>
                <w:b w:val="0"/>
                <w:bCs/>
              </w:rPr>
              <w:t>ound it difficult to self-manage tim</w:t>
            </w:r>
            <w:r>
              <w:rPr>
                <w:b w:val="0"/>
                <w:bCs/>
              </w:rPr>
              <w:t>e</w:t>
            </w:r>
            <w:r w:rsidR="008F0D8F">
              <w:rPr>
                <w:b w:val="0"/>
                <w:bCs/>
              </w:rPr>
              <w:t xml:space="preserve"> </w:t>
            </w:r>
            <w:r w:rsidR="008F0D8F" w:rsidRPr="00EE61AA">
              <w:rPr>
                <w:b w:val="0"/>
                <w:bCs/>
              </w:rPr>
              <w:t>and</w:t>
            </w:r>
            <w:r w:rsidR="00783E2D">
              <w:rPr>
                <w:b w:val="0"/>
                <w:bCs/>
              </w:rPr>
              <w:t xml:space="preserve"> work and </w:t>
            </w:r>
            <w:r w:rsidR="00783E2D" w:rsidRPr="00EE61AA">
              <w:rPr>
                <w:b w:val="0"/>
                <w:bCs/>
              </w:rPr>
              <w:t>5</w:t>
            </w:r>
            <w:r w:rsidR="008F0D8F" w:rsidRPr="00EE61AA">
              <w:rPr>
                <w:b w:val="0"/>
                <w:bCs/>
              </w:rPr>
              <w:t xml:space="preserve"> = </w:t>
            </w:r>
            <w:r w:rsidR="00783E2D">
              <w:rPr>
                <w:b w:val="0"/>
                <w:bCs/>
              </w:rPr>
              <w:t>m</w:t>
            </w:r>
            <w:r w:rsidR="008F0D8F">
              <w:rPr>
                <w:b w:val="0"/>
                <w:bCs/>
              </w:rPr>
              <w:t>ade excellent use of class time</w:t>
            </w:r>
          </w:p>
          <w:p w14:paraId="6C384D1D" w14:textId="3900B8B8" w:rsidR="008F0D8F" w:rsidRDefault="00BD5D6C" w:rsidP="00BD5D6C">
            <w:pPr>
              <w:jc w:val="center"/>
            </w:pPr>
            <w:r w:rsidRPr="00BD5D6C">
              <w:rPr>
                <w:bCs/>
                <w:noProof/>
              </w:rPr>
              <w:drawing>
                <wp:inline distT="0" distB="0" distL="0" distR="0" wp14:anchorId="0BB6FC65" wp14:editId="426ACCEE">
                  <wp:extent cx="2463927" cy="654084"/>
                  <wp:effectExtent l="0" t="0" r="0" b="0"/>
                  <wp:docPr id="323512131" name="Picture 1" descr="An image showing circle bubbles with a single number in each bubble from 1 through 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12131" name="Picture 1" descr="An image showing circle bubbles with a single number in each bubble from 1 through to 5."/>
                          <pic:cNvPicPr/>
                        </pic:nvPicPr>
                        <pic:blipFill>
                          <a:blip r:embed="rId109"/>
                          <a:stretch>
                            <a:fillRect/>
                          </a:stretch>
                        </pic:blipFill>
                        <pic:spPr>
                          <a:xfrm>
                            <a:off x="0" y="0"/>
                            <a:ext cx="2463927" cy="654084"/>
                          </a:xfrm>
                          <a:prstGeom prst="rect">
                            <a:avLst/>
                          </a:prstGeom>
                        </pic:spPr>
                      </pic:pic>
                    </a:graphicData>
                  </a:graphic>
                </wp:inline>
              </w:drawing>
            </w:r>
          </w:p>
        </w:tc>
      </w:tr>
    </w:tbl>
    <w:p w14:paraId="3F698FBB" w14:textId="77777777" w:rsidR="002D55A1" w:rsidRDefault="002D55A1">
      <w:pPr>
        <w:suppressAutoHyphens w:val="0"/>
        <w:spacing w:before="0" w:after="160" w:line="259" w:lineRule="auto"/>
      </w:pPr>
      <w:r>
        <w:br w:type="page"/>
      </w:r>
    </w:p>
    <w:p w14:paraId="5C3EFCC6" w14:textId="7237CCC1" w:rsidR="027E591F" w:rsidRDefault="002D55A1" w:rsidP="3275DFF3">
      <w:pPr>
        <w:pStyle w:val="Heading1"/>
      </w:pPr>
      <w:bookmarkStart w:id="65" w:name="_Toc207874202"/>
      <w:r>
        <w:lastRenderedPageBreak/>
        <w:t>Appendix</w:t>
      </w:r>
      <w:bookmarkEnd w:id="65"/>
    </w:p>
    <w:p w14:paraId="1145D26B" w14:textId="77777777" w:rsidR="002D55A1" w:rsidRDefault="002D55A1" w:rsidP="002D55A1">
      <w:pPr>
        <w:pStyle w:val="Heading2"/>
      </w:pPr>
      <w:bookmarkStart w:id="66" w:name="_Toc207874203"/>
      <w:r>
        <w:t xml:space="preserve">Activity – </w:t>
      </w:r>
      <w:r w:rsidRPr="00972198">
        <w:rPr>
          <w:i/>
          <w:iCs/>
        </w:rPr>
        <w:t>Bluey</w:t>
      </w:r>
      <w:r>
        <w:t xml:space="preserve"> – listening, performing and score reading</w:t>
      </w:r>
      <w:bookmarkEnd w:id="66"/>
      <w:r>
        <w:t xml:space="preserve"> </w:t>
      </w:r>
    </w:p>
    <w:p w14:paraId="4AA4A942" w14:textId="77777777" w:rsidR="00680A9E" w:rsidRDefault="00680A9E" w:rsidP="002D55A1">
      <w:hyperlink r:id="rId110" w:tgtFrame="_blank" w:history="1">
        <w:r w:rsidRPr="00680A9E">
          <w:rPr>
            <w:rStyle w:val="Hyperlink"/>
          </w:rPr>
          <w:t>Season 1 BBQ (7:00)</w:t>
        </w:r>
      </w:hyperlink>
      <w:r w:rsidRPr="00680A9E">
        <w:t xml:space="preserve"> </w:t>
      </w:r>
    </w:p>
    <w:p w14:paraId="01EC9A68" w14:textId="72F55870" w:rsidR="002D55A1" w:rsidRDefault="002D55A1" w:rsidP="002D55A1">
      <w:r>
        <w:t xml:space="preserve">The following backing tracks can be used to learn the </w:t>
      </w:r>
      <w:r w:rsidR="00D646E0">
        <w:t>‘</w:t>
      </w:r>
      <w:r w:rsidRPr="00D646E0">
        <w:t>Bluey</w:t>
      </w:r>
      <w:r w:rsidR="00D646E0" w:rsidRPr="00D646E0">
        <w:t xml:space="preserve"> theme song</w:t>
      </w:r>
      <w:r w:rsidR="00D646E0">
        <w:t>’</w:t>
      </w:r>
      <w:r>
        <w:t xml:space="preserve"> rhythm section, rhythm section and bass line, class arrangement. </w:t>
      </w:r>
      <w:r w:rsidRPr="00972198">
        <w:rPr>
          <w:b/>
          <w:bCs/>
        </w:rPr>
        <w:t>Note</w:t>
      </w:r>
      <w:r>
        <w:t xml:space="preserve"> – there is an 8-beat count in.</w:t>
      </w:r>
    </w:p>
    <w:p w14:paraId="6CEC2D78" w14:textId="77777777" w:rsidR="002D55A1" w:rsidRDefault="002D55A1" w:rsidP="00972198">
      <w:pPr>
        <w:pStyle w:val="ListBullet"/>
      </w:pPr>
      <w:hyperlink r:id="rId111">
        <w:r w:rsidRPr="73CB4918">
          <w:rPr>
            <w:rStyle w:val="Hyperlink"/>
          </w:rPr>
          <w:t>Bluey rhythm section backing track mp3</w:t>
        </w:r>
      </w:hyperlink>
      <w:r>
        <w:t xml:space="preserve"> (slower tempo)</w:t>
      </w:r>
    </w:p>
    <w:p w14:paraId="3B993C73" w14:textId="77777777" w:rsidR="002D55A1" w:rsidRDefault="002D55A1" w:rsidP="00972198">
      <w:pPr>
        <w:pStyle w:val="ListBullet"/>
      </w:pPr>
      <w:hyperlink r:id="rId112">
        <w:r w:rsidRPr="73CB4918">
          <w:rPr>
            <w:rStyle w:val="Hyperlink"/>
          </w:rPr>
          <w:t>Bluey rhythm section and bass line mp3</w:t>
        </w:r>
      </w:hyperlink>
      <w:r>
        <w:t xml:space="preserve"> (slower tempo)</w:t>
      </w:r>
    </w:p>
    <w:p w14:paraId="00B0C8E5" w14:textId="77777777" w:rsidR="002D55A1" w:rsidRDefault="002D55A1" w:rsidP="00972198">
      <w:pPr>
        <w:pStyle w:val="ListBullet"/>
      </w:pPr>
      <w:hyperlink r:id="rId113">
        <w:r w:rsidRPr="73CB4918">
          <w:rPr>
            <w:rStyle w:val="Hyperlink"/>
          </w:rPr>
          <w:t>Bluey class arrangement without melody mp3</w:t>
        </w:r>
      </w:hyperlink>
      <w:r>
        <w:t xml:space="preserve"> (correct tempo)</w:t>
      </w:r>
    </w:p>
    <w:p w14:paraId="1917A6C0" w14:textId="77777777" w:rsidR="002D55A1" w:rsidRDefault="002D55A1" w:rsidP="00972198">
      <w:pPr>
        <w:pStyle w:val="ListBullet"/>
      </w:pPr>
      <w:hyperlink r:id="rId114">
        <w:r w:rsidRPr="73CB4918">
          <w:rPr>
            <w:rStyle w:val="Hyperlink"/>
          </w:rPr>
          <w:t>Bluey class arrangement with melody mp3</w:t>
        </w:r>
      </w:hyperlink>
      <w:r>
        <w:t xml:space="preserve"> (correct tempo)</w:t>
      </w:r>
    </w:p>
    <w:p w14:paraId="30281C61" w14:textId="614E641D" w:rsidR="002152AB" w:rsidRDefault="002152AB" w:rsidP="00972198">
      <w:pPr>
        <w:pStyle w:val="Heading3"/>
      </w:pPr>
      <w:bookmarkStart w:id="67" w:name="_Toc207874204"/>
      <w:r>
        <w:t>Score reading questions</w:t>
      </w:r>
      <w:r w:rsidR="00390FE8">
        <w:t xml:space="preserve"> – answers</w:t>
      </w:r>
      <w:bookmarkEnd w:id="67"/>
    </w:p>
    <w:p w14:paraId="26BFBC47" w14:textId="77777777" w:rsidR="002D55A1" w:rsidRPr="00C178A6" w:rsidRDefault="002D55A1" w:rsidP="004A3F4F">
      <w:pPr>
        <w:pStyle w:val="ListNumber"/>
        <w:numPr>
          <w:ilvl w:val="0"/>
          <w:numId w:val="25"/>
        </w:numPr>
      </w:pPr>
      <w:r w:rsidRPr="00A829F1">
        <w:rPr>
          <w:lang w:val="en-US"/>
        </w:rPr>
        <w:t xml:space="preserve">List 3 ways the composer creates a happy mood in this piece </w:t>
      </w:r>
      <w:r w:rsidRPr="00972198">
        <w:rPr>
          <w:b/>
          <w:bCs/>
        </w:rPr>
        <w:t xml:space="preserve">– happiness and excitement is achieved through – the tenor saxophone riff uses </w:t>
      </w:r>
      <w:r w:rsidRPr="00972198">
        <w:rPr>
          <w:b/>
          <w:bCs/>
          <w:i/>
          <w:iCs/>
        </w:rPr>
        <w:t>staccatos</w:t>
      </w:r>
      <w:r w:rsidRPr="00972198">
        <w:rPr>
          <w:b/>
          <w:bCs/>
        </w:rPr>
        <w:t xml:space="preserve">, the added rests create a sense of excitement and anticipation of what is to come, the nasal timbral qualities of the children’s voices, the major guitar strummed chords, the repetition of the riff, clapping on the 2 and 4, the many different percussive layers used. </w:t>
      </w:r>
    </w:p>
    <w:p w14:paraId="22B4DE94" w14:textId="69A98EA7" w:rsidR="00A829F1" w:rsidRPr="006540F6" w:rsidRDefault="002D55A1" w:rsidP="006540F6">
      <w:pPr>
        <w:pStyle w:val="ListNumber"/>
      </w:pPr>
      <w:r w:rsidRPr="006540F6">
        <w:t>Identify bars and instrument</w:t>
      </w:r>
      <w:r w:rsidR="00A829F1" w:rsidRPr="006540F6">
        <w:t>(</w:t>
      </w:r>
      <w:r w:rsidRPr="006540F6">
        <w:t>s</w:t>
      </w:r>
      <w:r w:rsidR="00A829F1" w:rsidRPr="006540F6">
        <w:t>)</w:t>
      </w:r>
      <w:r w:rsidRPr="006540F6">
        <w:t xml:space="preserve"> where you see the following:</w:t>
      </w:r>
    </w:p>
    <w:p w14:paraId="4C71BFD1" w14:textId="4E1ECF79" w:rsidR="00A829F1" w:rsidRPr="00C178A6" w:rsidRDefault="002D55A1" w:rsidP="004A3F4F">
      <w:pPr>
        <w:pStyle w:val="ListNumber2"/>
        <w:numPr>
          <w:ilvl w:val="0"/>
          <w:numId w:val="24"/>
        </w:numPr>
      </w:pPr>
      <w:r w:rsidRPr="00A829F1">
        <w:rPr>
          <w:lang w:val="en-US"/>
        </w:rPr>
        <w:t xml:space="preserve">syncopation </w:t>
      </w:r>
      <w:r>
        <w:t xml:space="preserve">– </w:t>
      </w:r>
      <w:r w:rsidRPr="00972198">
        <w:rPr>
          <w:b/>
          <w:bCs/>
        </w:rPr>
        <w:t xml:space="preserve">in the first, second and third bars in the keyboard, bass guitar and bass parts. In the first and third bars in the drum part. In the first and third bars of the melody. </w:t>
      </w:r>
    </w:p>
    <w:p w14:paraId="6D22CC50" w14:textId="6FABB0BB" w:rsidR="00A829F1" w:rsidRDefault="002D55A1" w:rsidP="004A3F4F">
      <w:pPr>
        <w:pStyle w:val="ListNumber2"/>
        <w:numPr>
          <w:ilvl w:val="0"/>
          <w:numId w:val="24"/>
        </w:numPr>
      </w:pPr>
      <w:r w:rsidRPr="00A829F1">
        <w:rPr>
          <w:lang w:val="en-US"/>
        </w:rPr>
        <w:t xml:space="preserve">rhythmic unison </w:t>
      </w:r>
      <w:r w:rsidRPr="00972198">
        <w:rPr>
          <w:b/>
          <w:bCs/>
        </w:rPr>
        <w:t>– in the first and third bars in the clap and tambourine parts. Bars 1 in the bass guitar, guitar and keyboard (</w:t>
      </w:r>
      <w:r w:rsidR="00BF627C" w:rsidRPr="00972198">
        <w:rPr>
          <w:b/>
          <w:bCs/>
        </w:rPr>
        <w:t>n</w:t>
      </w:r>
      <w:r w:rsidRPr="00972198">
        <w:rPr>
          <w:b/>
          <w:bCs/>
        </w:rPr>
        <w:t>ote – the bass part also has rhythmic unison in bar 1</w:t>
      </w:r>
      <w:r w:rsidR="00BF627C" w:rsidRPr="00972198">
        <w:rPr>
          <w:b/>
          <w:bCs/>
        </w:rPr>
        <w:t>;</w:t>
      </w:r>
      <w:r w:rsidRPr="00972198">
        <w:rPr>
          <w:b/>
          <w:bCs/>
        </w:rPr>
        <w:t xml:space="preserve"> however</w:t>
      </w:r>
      <w:r w:rsidR="00BF627C" w:rsidRPr="00972198">
        <w:rPr>
          <w:b/>
          <w:bCs/>
        </w:rPr>
        <w:t>,</w:t>
      </w:r>
      <w:r w:rsidRPr="00972198">
        <w:rPr>
          <w:b/>
          <w:bCs/>
        </w:rPr>
        <w:t xml:space="preserve"> it is not tied into the second bar). In the fifth bar in the bass part, shaker and bass guitar. In the first and third bars on the first and second beat of the melody part and shaker part. In the second bar on the second and third beat in the melody, keyboard, guitar, bass part and bass guitar. In the second bar on the third and fourth beat in the melody and drum set part.</w:t>
      </w:r>
    </w:p>
    <w:p w14:paraId="24A6AF09" w14:textId="35FD1BE0" w:rsidR="002D55A1" w:rsidRPr="00C178A6" w:rsidRDefault="002D55A1" w:rsidP="004A3F4F">
      <w:pPr>
        <w:pStyle w:val="ListNumber2"/>
        <w:numPr>
          <w:ilvl w:val="0"/>
          <w:numId w:val="24"/>
        </w:numPr>
      </w:pPr>
      <w:r w:rsidRPr="00A829F1">
        <w:rPr>
          <w:lang w:val="en-US"/>
        </w:rPr>
        <w:lastRenderedPageBreak/>
        <w:t xml:space="preserve">an expression marking (include the Italian term in your answer) </w:t>
      </w:r>
      <w:r>
        <w:t xml:space="preserve">– </w:t>
      </w:r>
      <w:r w:rsidRPr="00972198">
        <w:rPr>
          <w:b/>
          <w:bCs/>
        </w:rPr>
        <w:t xml:space="preserve">the excerpt is marked </w:t>
      </w:r>
      <w:r w:rsidRPr="00972198">
        <w:rPr>
          <w:rStyle w:val="Emphasis"/>
          <w:b/>
          <w:bCs/>
        </w:rPr>
        <w:t>presto</w:t>
      </w:r>
      <w:r w:rsidRPr="00972198">
        <w:rPr>
          <w:b/>
          <w:bCs/>
        </w:rPr>
        <w:t xml:space="preserve"> (performed at a quick tempo). </w:t>
      </w:r>
      <w:r w:rsidRPr="00972198">
        <w:rPr>
          <w:rStyle w:val="Emphasis"/>
          <w:b/>
          <w:bCs/>
        </w:rPr>
        <w:t>Staccato</w:t>
      </w:r>
      <w:r w:rsidRPr="00972198">
        <w:rPr>
          <w:b/>
          <w:bCs/>
        </w:rPr>
        <w:t xml:space="preserve"> (short and detached) markings – in bar 1 on the first beat of the keyboard, guitar and bass part. In the second bar on the second and third beats in the keyboard, guitar, bass part and bass guitar. In the third bar on the first and fourth beat in the keyboard, guitar and bass part. In the fourth bar on the second beat in the melody, bass part and bass guitar. Accent (emphasise or stress a note) markings are in the tambourine part for the whole arrangement. </w:t>
      </w:r>
    </w:p>
    <w:p w14:paraId="2995AB70" w14:textId="2148F670" w:rsidR="002D55A1" w:rsidRDefault="002D55A1" w:rsidP="00A829F1">
      <w:pPr>
        <w:pStyle w:val="ListNumber"/>
      </w:pPr>
      <w:r w:rsidRPr="00E372F4">
        <w:rPr>
          <w:lang w:val="en-US"/>
        </w:rPr>
        <w:t>What is effect of the</w:t>
      </w:r>
      <w:r w:rsidRPr="006540F6">
        <w:rPr>
          <w:sz w:val="28"/>
          <w:szCs w:val="28"/>
          <w:lang w:val="en-US"/>
        </w:rPr>
        <w:t xml:space="preserve"> </w:t>
      </w:r>
      <m:oMath>
        <m:f>
          <m:fPr>
            <m:type m:val="noBar"/>
            <m:ctrlPr>
              <w:rPr>
                <w:rFonts w:ascii="Cambria Math" w:hAnsi="Cambria Math"/>
                <w:i/>
                <w:iCs/>
                <w:sz w:val="28"/>
                <w:szCs w:val="28"/>
              </w:rPr>
            </m:ctrlPr>
          </m:fPr>
          <m:num>
            <m:r>
              <w:rPr>
                <w:rFonts w:ascii="Cambria Math" w:hAnsi="Cambria Math"/>
                <w:sz w:val="28"/>
                <w:szCs w:val="28"/>
              </w:rPr>
              <m:t>5</m:t>
            </m:r>
          </m:num>
          <m:den>
            <m:r>
              <w:rPr>
                <w:rFonts w:ascii="Cambria Math" w:hAnsi="Cambria Math"/>
                <w:sz w:val="28"/>
                <w:szCs w:val="28"/>
              </w:rPr>
              <m:t>4</m:t>
            </m:r>
          </m:den>
        </m:f>
        <m:r>
          <w:rPr>
            <w:rFonts w:ascii="Cambria Math" w:hAnsi="Cambria Math"/>
            <w:sz w:val="28"/>
            <w:szCs w:val="28"/>
          </w:rPr>
          <m:t xml:space="preserve"> </m:t>
        </m:r>
      </m:oMath>
      <w:r w:rsidRPr="00E372F4">
        <w:rPr>
          <w:lang w:val="en-US"/>
        </w:rPr>
        <w:t xml:space="preserve">time signature change in the last </w:t>
      </w:r>
      <w:r w:rsidR="00D51AAB" w:rsidRPr="00E372F4">
        <w:rPr>
          <w:lang w:val="en-US"/>
        </w:rPr>
        <w:t>bar?</w:t>
      </w:r>
      <w:r w:rsidR="00D51AAB">
        <w:rPr>
          <w:lang w:val="en-US"/>
        </w:rPr>
        <w:t xml:space="preserve"> </w:t>
      </w:r>
      <w:r w:rsidRPr="00B91273">
        <w:t>–</w:t>
      </w:r>
      <w:r>
        <w:t xml:space="preserve"> </w:t>
      </w:r>
      <w:r w:rsidRPr="00972198">
        <w:rPr>
          <w:b/>
          <w:bCs/>
        </w:rPr>
        <w:t>to create rhythmic contrast as well as a sense of surprise, which fits with the happy mood of the piece</w:t>
      </w:r>
      <w:r>
        <w:t>.</w:t>
      </w:r>
    </w:p>
    <w:p w14:paraId="6DDE9FE2" w14:textId="76A30A02" w:rsidR="002D55A1" w:rsidRPr="00E372F4" w:rsidRDefault="002D55A1" w:rsidP="00A829F1">
      <w:pPr>
        <w:pStyle w:val="ListNumber"/>
      </w:pPr>
      <w:r w:rsidRPr="00E372F4">
        <w:rPr>
          <w:lang w:val="en-US"/>
        </w:rPr>
        <w:t xml:space="preserve">Define the </w:t>
      </w:r>
      <m:oMath>
        <m:f>
          <m:fPr>
            <m:type m:val="noBar"/>
            <m:ctrlPr>
              <w:rPr>
                <w:rFonts w:ascii="Cambria Math" w:hAnsi="Cambria Math"/>
                <w:i/>
                <w:iCs/>
                <w:sz w:val="28"/>
                <w:szCs w:val="28"/>
              </w:rPr>
            </m:ctrlPr>
          </m:fPr>
          <m:num>
            <m:r>
              <w:rPr>
                <w:rFonts w:ascii="Cambria Math" w:hAnsi="Cambria Math"/>
                <w:sz w:val="28"/>
                <w:szCs w:val="28"/>
              </w:rPr>
              <m:t>5</m:t>
            </m:r>
          </m:num>
          <m:den>
            <m:r>
              <w:rPr>
                <w:rFonts w:ascii="Cambria Math" w:hAnsi="Cambria Math"/>
                <w:sz w:val="28"/>
                <w:szCs w:val="28"/>
              </w:rPr>
              <m:t>4</m:t>
            </m:r>
          </m:den>
        </m:f>
      </m:oMath>
      <w:r w:rsidRPr="00E372F4">
        <w:rPr>
          <w:lang w:val="en-US"/>
        </w:rPr>
        <w:t xml:space="preserve"> time signature of the final bar</w:t>
      </w:r>
      <w:r>
        <w:rPr>
          <w:lang w:val="en-US"/>
        </w:rPr>
        <w:t xml:space="preserve"> </w:t>
      </w:r>
      <w:r w:rsidRPr="00B91273">
        <w:t>–</w:t>
      </w:r>
      <w:r>
        <w:t xml:space="preserve"> </w:t>
      </w:r>
      <w:r w:rsidRPr="00972198">
        <w:rPr>
          <w:b/>
          <w:bCs/>
        </w:rPr>
        <w:t>five crotchet beats per bar</w:t>
      </w:r>
      <w:r>
        <w:t>.</w:t>
      </w:r>
    </w:p>
    <w:p w14:paraId="10A883C9" w14:textId="3C8F4CDB" w:rsidR="002D55A1" w:rsidRDefault="002D55A1" w:rsidP="002D55A1">
      <w:pPr>
        <w:pStyle w:val="Heading3"/>
      </w:pPr>
      <w:bookmarkStart w:id="68" w:name="_Toc207874205"/>
      <w:r>
        <w:t>Class arrangement</w:t>
      </w:r>
      <w:bookmarkEnd w:id="68"/>
    </w:p>
    <w:p w14:paraId="2BD4720A" w14:textId="6084406D" w:rsidR="002D55A1" w:rsidRDefault="002D55A1" w:rsidP="00CE58A8">
      <w:pPr>
        <w:pStyle w:val="Heading4"/>
      </w:pPr>
      <w:r>
        <w:t>Bass guitar TAB</w:t>
      </w:r>
    </w:p>
    <w:p w14:paraId="1027B012" w14:textId="77777777" w:rsidR="002D55A1" w:rsidRDefault="002D55A1" w:rsidP="002D55A1">
      <w:r w:rsidRPr="00016DA0">
        <w:rPr>
          <w:noProof/>
        </w:rPr>
        <w:drawing>
          <wp:inline distT="0" distB="0" distL="0" distR="0" wp14:anchorId="582BD6A1" wp14:editId="419960A1">
            <wp:extent cx="6254105" cy="663798"/>
            <wp:effectExtent l="0" t="0" r="0" b="3175"/>
            <wp:docPr id="738735077" name="Picture 1" descr="The bass guitar tab notation showing strings and fret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735077" name="Picture 1" descr="The bass guitar tab notation showing strings and fret numbers."/>
                    <pic:cNvPicPr/>
                  </pic:nvPicPr>
                  <pic:blipFill>
                    <a:blip r:embed="rId115"/>
                    <a:stretch>
                      <a:fillRect/>
                    </a:stretch>
                  </pic:blipFill>
                  <pic:spPr>
                    <a:xfrm>
                      <a:off x="0" y="0"/>
                      <a:ext cx="6621383" cy="702780"/>
                    </a:xfrm>
                    <a:prstGeom prst="rect">
                      <a:avLst/>
                    </a:prstGeom>
                  </pic:spPr>
                </pic:pic>
              </a:graphicData>
            </a:graphic>
          </wp:inline>
        </w:drawing>
      </w:r>
    </w:p>
    <w:p w14:paraId="5D9A4C1F" w14:textId="4CA891C1" w:rsidR="002D55A1" w:rsidRDefault="002D55A1" w:rsidP="00CE58A8">
      <w:pPr>
        <w:pStyle w:val="Heading4"/>
      </w:pPr>
      <w:r>
        <w:t xml:space="preserve">Easy guitar option TAB </w:t>
      </w:r>
    </w:p>
    <w:p w14:paraId="03673A33" w14:textId="77777777" w:rsidR="002D55A1" w:rsidRDefault="002D55A1" w:rsidP="002D55A1">
      <w:r w:rsidRPr="002778A7">
        <w:rPr>
          <w:noProof/>
        </w:rPr>
        <w:drawing>
          <wp:inline distT="0" distB="0" distL="0" distR="0" wp14:anchorId="36ED761A" wp14:editId="43A2DC7C">
            <wp:extent cx="6292412" cy="795081"/>
            <wp:effectExtent l="0" t="0" r="0" b="5080"/>
            <wp:docPr id="65232975" name="Picture 1" descr="TAB notation showing string and fret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2975" name="Picture 1" descr="TAB notation showing string and fret numbers"/>
                    <pic:cNvPicPr/>
                  </pic:nvPicPr>
                  <pic:blipFill>
                    <a:blip r:embed="rId116"/>
                    <a:stretch>
                      <a:fillRect/>
                    </a:stretch>
                  </pic:blipFill>
                  <pic:spPr>
                    <a:xfrm>
                      <a:off x="0" y="0"/>
                      <a:ext cx="6403077" cy="809064"/>
                    </a:xfrm>
                    <a:prstGeom prst="rect">
                      <a:avLst/>
                    </a:prstGeom>
                  </pic:spPr>
                </pic:pic>
              </a:graphicData>
            </a:graphic>
          </wp:inline>
        </w:drawing>
      </w:r>
    </w:p>
    <w:p w14:paraId="1F56AEEA" w14:textId="77777777" w:rsidR="002D55A1" w:rsidRDefault="002D55A1" w:rsidP="00CE58A8">
      <w:pPr>
        <w:pStyle w:val="Heading4"/>
      </w:pPr>
      <w:r>
        <w:lastRenderedPageBreak/>
        <w:t>Guitar TAB</w:t>
      </w:r>
    </w:p>
    <w:p w14:paraId="1AE99E20" w14:textId="0ADD68F9" w:rsidR="006540F6" w:rsidRPr="006540F6" w:rsidRDefault="006540F6" w:rsidP="00241D68">
      <w:r w:rsidRPr="006540F6">
        <w:rPr>
          <w:noProof/>
        </w:rPr>
        <w:drawing>
          <wp:inline distT="0" distB="0" distL="0" distR="0" wp14:anchorId="6B10CCE8" wp14:editId="4200BC99">
            <wp:extent cx="4883150" cy="2677478"/>
            <wp:effectExtent l="0" t="0" r="0" b="8890"/>
            <wp:docPr id="1998949413" name="Picture 1" descr="Two guitar chord charts showing the strings and frets for an E chord and the strings and frets for an A sus 2 ch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949413" name="Picture 1" descr="Two guitar chord charts showing the strings and frets for an E chord and the strings and frets for an A sus 2 chord."/>
                    <pic:cNvPicPr/>
                  </pic:nvPicPr>
                  <pic:blipFill>
                    <a:blip r:embed="rId117"/>
                    <a:stretch>
                      <a:fillRect/>
                    </a:stretch>
                  </pic:blipFill>
                  <pic:spPr>
                    <a:xfrm>
                      <a:off x="0" y="0"/>
                      <a:ext cx="4932557" cy="2704568"/>
                    </a:xfrm>
                    <a:prstGeom prst="rect">
                      <a:avLst/>
                    </a:prstGeom>
                  </pic:spPr>
                </pic:pic>
              </a:graphicData>
            </a:graphic>
          </wp:inline>
        </w:drawing>
      </w:r>
    </w:p>
    <w:p w14:paraId="1F299A40" w14:textId="4E56D39C" w:rsidR="002D55A1" w:rsidRDefault="002D55A1" w:rsidP="00CE58A8">
      <w:pPr>
        <w:pStyle w:val="Heading4"/>
      </w:pPr>
      <w:r>
        <w:t xml:space="preserve">Keyboard chords </w:t>
      </w:r>
    </w:p>
    <w:p w14:paraId="59F1DED2" w14:textId="755350CE" w:rsidR="00CE58A8" w:rsidRPr="00CF7D6B" w:rsidRDefault="00CF7D6B" w:rsidP="00CF7D6B">
      <w:r w:rsidRPr="00CF7D6B">
        <w:rPr>
          <w:noProof/>
        </w:rPr>
        <w:drawing>
          <wp:inline distT="0" distB="0" distL="0" distR="0" wp14:anchorId="16198721" wp14:editId="1483A624">
            <wp:extent cx="5905804" cy="3543482"/>
            <wp:effectExtent l="0" t="0" r="0" b="0"/>
            <wp:docPr id="291833064" name="Picture 1" descr="Two piano keyboards. The first keyboard chord highlights the notes E, G sharp and B, indicating an E chord. The second keyboard chord highlights the notes E, A and B, indicating an A suspension 2 ch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33064" name="Picture 1" descr="Two piano keyboards. The first keyboard chord highlights the notes E, G sharp and B, indicating an E chord. The second keyboard chord highlights the notes E, A and B, indicating an A suspension 2 chord."/>
                    <pic:cNvPicPr/>
                  </pic:nvPicPr>
                  <pic:blipFill>
                    <a:blip r:embed="rId118"/>
                    <a:stretch>
                      <a:fillRect/>
                    </a:stretch>
                  </pic:blipFill>
                  <pic:spPr>
                    <a:xfrm>
                      <a:off x="0" y="0"/>
                      <a:ext cx="5905804" cy="3543482"/>
                    </a:xfrm>
                    <a:prstGeom prst="rect">
                      <a:avLst/>
                    </a:prstGeom>
                  </pic:spPr>
                </pic:pic>
              </a:graphicData>
            </a:graphic>
          </wp:inline>
        </w:drawing>
      </w:r>
      <w:bookmarkStart w:id="69" w:name="_Toc174450224"/>
    </w:p>
    <w:p w14:paraId="53D16500" w14:textId="27369DB4" w:rsidR="00CE58A8" w:rsidRPr="00CF7D6B" w:rsidRDefault="00CE58A8" w:rsidP="00CF7D6B">
      <w:pPr>
        <w:sectPr w:rsidR="00CE58A8" w:rsidRPr="00CF7D6B" w:rsidSect="00312361">
          <w:headerReference w:type="default" r:id="rId119"/>
          <w:footerReference w:type="default" r:id="rId120"/>
          <w:headerReference w:type="first" r:id="rId121"/>
          <w:footerReference w:type="first" r:id="rId122"/>
          <w:pgSz w:w="11906" w:h="16838"/>
          <w:pgMar w:top="1134" w:right="1134" w:bottom="1134" w:left="1134" w:header="709" w:footer="709" w:gutter="0"/>
          <w:pgNumType w:start="0"/>
          <w:cols w:space="708"/>
          <w:titlePg/>
          <w:docGrid w:linePitch="360"/>
        </w:sectPr>
      </w:pPr>
    </w:p>
    <w:p w14:paraId="0AB7C25C" w14:textId="77777777" w:rsidR="004562ED" w:rsidRPr="003E33EA" w:rsidRDefault="004562ED" w:rsidP="00C80317">
      <w:pPr>
        <w:pStyle w:val="Heading1"/>
        <w:spacing w:before="360" w:after="120"/>
      </w:pPr>
      <w:bookmarkStart w:id="70" w:name="_Toc207874206"/>
      <w:bookmarkEnd w:id="69"/>
      <w:r>
        <w:lastRenderedPageBreak/>
        <w:t>References</w:t>
      </w:r>
      <w:bookmarkEnd w:id="70"/>
    </w:p>
    <w:p w14:paraId="0B07AA60" w14:textId="77777777" w:rsidR="004C50F0" w:rsidRDefault="004C50F0" w:rsidP="004C50F0">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01FE683" w14:textId="77777777" w:rsidR="004C50F0" w:rsidRDefault="004C50F0" w:rsidP="004C50F0">
      <w:pPr>
        <w:pStyle w:val="FeatureBox2"/>
      </w:pPr>
      <w:r>
        <w:t xml:space="preserve">Please refer to the NESA Copyright Disclaimer for more information </w:t>
      </w:r>
      <w:hyperlink r:id="rId123" w:tgtFrame="_blank" w:tooltip="https://educationstandards.nsw.edu.au/wps/portal/nesa/mini-footer/copyright" w:history="1">
        <w:r>
          <w:rPr>
            <w:rStyle w:val="Hyperlink"/>
          </w:rPr>
          <w:t>https://educationstandards.nsw.edu.au/wps/portal/nesa/mini-footer/copyright</w:t>
        </w:r>
      </w:hyperlink>
      <w:r>
        <w:t>.</w:t>
      </w:r>
    </w:p>
    <w:p w14:paraId="22DB0DED" w14:textId="77777777" w:rsidR="004C50F0" w:rsidRDefault="004C50F0" w:rsidP="004C50F0">
      <w:pPr>
        <w:pStyle w:val="FeatureBox2"/>
      </w:pPr>
      <w:r>
        <w:t xml:space="preserve">NESA holds the only official and up-to-date versions of the NSW Curriculum and syllabus documents. Please visit the NSW Education Standards Authority (NESA) website </w:t>
      </w:r>
      <w:hyperlink r:id="rId124" w:history="1">
        <w:r>
          <w:rPr>
            <w:rStyle w:val="Hyperlink"/>
          </w:rPr>
          <w:t>https://educationstandards.nsw.edu.au</w:t>
        </w:r>
      </w:hyperlink>
      <w:r>
        <w:t xml:space="preserve"> and the NSW Curriculum website </w:t>
      </w:r>
      <w:hyperlink r:id="rId125" w:history="1">
        <w:r>
          <w:rPr>
            <w:rStyle w:val="Hyperlink"/>
          </w:rPr>
          <w:t>https://curriculum.nsw.edu.au</w:t>
        </w:r>
      </w:hyperlink>
      <w:r>
        <w:t>.</w:t>
      </w:r>
    </w:p>
    <w:p w14:paraId="2ED13E0E" w14:textId="77777777" w:rsidR="007D555F" w:rsidRDefault="007D555F" w:rsidP="007D555F">
      <w:hyperlink r:id="rId126">
        <w:r w:rsidRPr="6AC25B5F">
          <w:rPr>
            <w:rStyle w:val="Hyperlink"/>
          </w:rPr>
          <w:t>Music 7–10 Syllabus</w:t>
        </w:r>
      </w:hyperlink>
      <w:r>
        <w:t xml:space="preserve"> © NSW Education Standards Authority (NESA) for and on behalf of the Crown in right of the State of New South Wales, 2024.</w:t>
      </w:r>
    </w:p>
    <w:p w14:paraId="65DCCF33" w14:textId="37ABF10B" w:rsidR="00C35254" w:rsidRPr="002A20BF" w:rsidRDefault="00C35254" w:rsidP="002A20BF">
      <w:r w:rsidRPr="00C35254">
        <w:rPr>
          <w:lang w:val="en-GB"/>
        </w:rPr>
        <w:t>@thisisshari (4 April 2023) '</w:t>
      </w:r>
      <w:hyperlink r:id="rId127">
        <w:r w:rsidR="1CB353AE" w:rsidRPr="390A2511">
          <w:rPr>
            <w:rStyle w:val="Hyperlink"/>
            <w:lang w:val="en-GB"/>
          </w:rPr>
          <w:t>How To Develop and Strengthen Your Falsetto Singing Voice</w:t>
        </w:r>
        <w:r w:rsidR="00AF1F84">
          <w:rPr>
            <w:rStyle w:val="Hyperlink"/>
            <w:lang w:val="en-GB"/>
          </w:rPr>
          <w:t>’</w:t>
        </w:r>
        <w:r w:rsidR="1CB353AE" w:rsidRPr="390A2511">
          <w:rPr>
            <w:rStyle w:val="Hyperlink"/>
            <w:lang w:val="en-GB"/>
          </w:rPr>
          <w:t xml:space="preserve"> </w:t>
        </w:r>
        <w:r w:rsidR="0A7F8E05" w:rsidRPr="63EC92F2">
          <w:rPr>
            <w:rStyle w:val="Hyperlink"/>
            <w:lang w:val="en-GB"/>
          </w:rPr>
          <w:t>[video]</w:t>
        </w:r>
      </w:hyperlink>
      <w:r w:rsidRPr="63EC92F2">
        <w:rPr>
          <w:lang w:val="en-GB"/>
        </w:rPr>
        <w:t>,</w:t>
      </w:r>
      <w:r w:rsidRPr="00C35254">
        <w:rPr>
          <w:lang w:val="en-GB"/>
        </w:rPr>
        <w:t xml:space="preserve"> </w:t>
      </w:r>
      <w:r w:rsidRPr="00C35254">
        <w:rPr>
          <w:i/>
          <w:iCs/>
          <w:lang w:val="en-GB"/>
        </w:rPr>
        <w:t xml:space="preserve">@thisisshari, </w:t>
      </w:r>
      <w:r w:rsidRPr="00C35254">
        <w:rPr>
          <w:lang w:val="en-GB"/>
        </w:rPr>
        <w:t>YouTube, accessed 24 March 2025</w:t>
      </w:r>
      <w:r w:rsidRPr="00C35254">
        <w:rPr>
          <w:i/>
          <w:iCs/>
          <w:lang w:val="en-GB"/>
        </w:rPr>
        <w:t>.</w:t>
      </w:r>
    </w:p>
    <w:p w14:paraId="70F2E404" w14:textId="4066F86C" w:rsidR="00C46BA7" w:rsidRDefault="00C46BA7" w:rsidP="00551373">
      <w:r>
        <w:t>APRA AMCOS (</w:t>
      </w:r>
      <w:r w:rsidR="00232916">
        <w:t xml:space="preserve">2025) </w:t>
      </w:r>
      <w:hyperlink r:id="rId128">
        <w:r w:rsidR="00AF1F84">
          <w:rPr>
            <w:rStyle w:val="Hyperlink"/>
          </w:rPr>
          <w:t>‘L</w:t>
        </w:r>
        <w:r w:rsidR="00085B0B" w:rsidRPr="63EC92F2">
          <w:rPr>
            <w:rStyle w:val="Hyperlink"/>
          </w:rPr>
          <w:t>icensing for schools</w:t>
        </w:r>
        <w:r w:rsidR="00AF1F84">
          <w:rPr>
            <w:rStyle w:val="Hyperlink"/>
          </w:rPr>
          <w:t>’</w:t>
        </w:r>
      </w:hyperlink>
      <w:r w:rsidR="00D42707">
        <w:t xml:space="preserve">, </w:t>
      </w:r>
      <w:r w:rsidR="00AF1F84">
        <w:rPr>
          <w:i/>
          <w:iCs/>
        </w:rPr>
        <w:t xml:space="preserve">Music </w:t>
      </w:r>
      <w:r w:rsidR="00AF1F84" w:rsidRPr="00AF1F84">
        <w:rPr>
          <w:i/>
          <w:iCs/>
        </w:rPr>
        <w:t>Licences</w:t>
      </w:r>
      <w:r w:rsidR="00AF1F84">
        <w:t xml:space="preserve">, APRA AMCOS website, </w:t>
      </w:r>
      <w:r w:rsidR="00D42707" w:rsidRPr="00AF1F84">
        <w:t>accessed</w:t>
      </w:r>
      <w:r w:rsidR="00D42707">
        <w:t xml:space="preserve"> 20 May 2025</w:t>
      </w:r>
      <w:r w:rsidR="00AF1F84">
        <w:t>.</w:t>
      </w:r>
    </w:p>
    <w:p w14:paraId="6F7DD8A9" w14:textId="468DA858" w:rsidR="005C1672" w:rsidRDefault="005C1672" w:rsidP="00551373">
      <w:r>
        <w:t>APRA AMCOS (2025)</w:t>
      </w:r>
      <w:r w:rsidR="00D33911">
        <w:t xml:space="preserve"> </w:t>
      </w:r>
      <w:hyperlink r:id="rId129" w:anchor=":~:text=Are%20you%20a%20music%20teacher%20in%20Australia%20looking,and%20where%20and%20when%20to%20obtain%20a%20licence.">
        <w:r w:rsidR="00AF1F84">
          <w:rPr>
            <w:rStyle w:val="Hyperlink"/>
          </w:rPr>
          <w:t>‘</w:t>
        </w:r>
        <w:r w:rsidR="00D33911" w:rsidRPr="63EC92F2">
          <w:rPr>
            <w:rStyle w:val="Hyperlink"/>
          </w:rPr>
          <w:t xml:space="preserve">Guide to </w:t>
        </w:r>
        <w:r w:rsidR="00AF1F84">
          <w:rPr>
            <w:rStyle w:val="Hyperlink"/>
          </w:rPr>
          <w:t xml:space="preserve">music </w:t>
        </w:r>
        <w:r w:rsidR="00D33911" w:rsidRPr="63EC92F2">
          <w:rPr>
            <w:rStyle w:val="Hyperlink"/>
          </w:rPr>
          <w:t>copyright for instrumental teachers</w:t>
        </w:r>
        <w:r w:rsidR="00AF1F84">
          <w:rPr>
            <w:rStyle w:val="Hyperlink"/>
          </w:rPr>
          <w:t>’</w:t>
        </w:r>
      </w:hyperlink>
      <w:r w:rsidR="00A006AC">
        <w:t xml:space="preserve">, </w:t>
      </w:r>
      <w:r w:rsidR="00AF1F84">
        <w:rPr>
          <w:i/>
          <w:iCs/>
        </w:rPr>
        <w:t xml:space="preserve">Music Licences: Education licences, </w:t>
      </w:r>
      <w:r w:rsidR="00AF1F84">
        <w:t>APRA AMCOS website,</w:t>
      </w:r>
      <w:r w:rsidR="00AF1F84">
        <w:rPr>
          <w:i/>
          <w:iCs/>
        </w:rPr>
        <w:t xml:space="preserve"> </w:t>
      </w:r>
      <w:r w:rsidR="00A006AC">
        <w:t>accessed 20 May 2025</w:t>
      </w:r>
      <w:r w:rsidR="00AF1F84">
        <w:t>.</w:t>
      </w:r>
    </w:p>
    <w:p w14:paraId="4BC60FBE" w14:textId="5CF858A9" w:rsidR="003604A6" w:rsidRDefault="003604A6" w:rsidP="00551373">
      <w:r>
        <w:t xml:space="preserve">Baker Boy (2025) </w:t>
      </w:r>
      <w:hyperlink r:id="rId130">
        <w:r w:rsidR="003D7385" w:rsidRPr="00AF1F84">
          <w:rPr>
            <w:rStyle w:val="Hyperlink"/>
            <w:i/>
            <w:iCs/>
          </w:rPr>
          <w:t>Baker Boy Official</w:t>
        </w:r>
        <w:r w:rsidR="4A35F29E" w:rsidRPr="63EC92F2">
          <w:rPr>
            <w:rStyle w:val="Hyperlink"/>
          </w:rPr>
          <w:t xml:space="preserve"> [website]</w:t>
        </w:r>
      </w:hyperlink>
      <w:r w:rsidR="00B9083F">
        <w:t>, accessed 1 July 2025</w:t>
      </w:r>
      <w:r w:rsidR="002A20BF">
        <w:t>.</w:t>
      </w:r>
    </w:p>
    <w:p w14:paraId="54566E5E" w14:textId="17CBC1EE" w:rsidR="00AF1F84" w:rsidRPr="004816BA" w:rsidRDefault="00AF1F84" w:rsidP="00AF1F84">
      <w:r>
        <w:t>Brumm J (Series Director) (2018) ‘</w:t>
      </w:r>
      <w:hyperlink r:id="rId131" w:anchor=":~:text=2%20years%20ago.-,BBQ,-Duration%3A%207%20minutes" w:history="1">
        <w:r w:rsidRPr="00C83B30">
          <w:rPr>
            <w:rStyle w:val="Hyperlink"/>
          </w:rPr>
          <w:t>BBQ</w:t>
        </w:r>
      </w:hyperlink>
      <w:r>
        <w:t xml:space="preserve">’ [television program], </w:t>
      </w:r>
      <w:r>
        <w:rPr>
          <w:i/>
          <w:iCs/>
        </w:rPr>
        <w:t>Bluey</w:t>
      </w:r>
      <w:r>
        <w:t>, (season 1, episode 7), ABC, Brisbane.</w:t>
      </w:r>
    </w:p>
    <w:p w14:paraId="7ABEF2E2" w14:textId="6D0EBFDC" w:rsidR="00C35254" w:rsidRDefault="00C35254" w:rsidP="00551373">
      <w:r w:rsidRPr="00C35254">
        <w:t xml:space="preserve">Cheryl Porter Vocal Coach (23 October 2023) </w:t>
      </w:r>
      <w:hyperlink r:id="rId132">
        <w:r w:rsidR="00AF1F84">
          <w:rPr>
            <w:rStyle w:val="Hyperlink"/>
          </w:rPr>
          <w:t>‘V</w:t>
        </w:r>
        <w:r w:rsidR="008523AD" w:rsidRPr="63EC92F2">
          <w:rPr>
            <w:rStyle w:val="Hyperlink"/>
          </w:rPr>
          <w:t>OCAL AGILITY Exercise DUET w/Vocal Coach Cheryl Porter</w:t>
        </w:r>
        <w:r w:rsidR="00AF1F84">
          <w:rPr>
            <w:rStyle w:val="Hyperlink"/>
          </w:rPr>
          <w:t>’</w:t>
        </w:r>
        <w:r w:rsidR="008523AD" w:rsidRPr="63EC92F2">
          <w:rPr>
            <w:rStyle w:val="Hyperlink"/>
          </w:rPr>
          <w:t xml:space="preserve"> </w:t>
        </w:r>
        <w:r w:rsidR="1C7D29FB" w:rsidRPr="63EC92F2">
          <w:rPr>
            <w:rStyle w:val="Hyperlink"/>
          </w:rPr>
          <w:t>[video]</w:t>
        </w:r>
      </w:hyperlink>
      <w:r>
        <w:t>,</w:t>
      </w:r>
      <w:r w:rsidRPr="00C35254">
        <w:t xml:space="preserve"> </w:t>
      </w:r>
      <w:r w:rsidR="00326572">
        <w:rPr>
          <w:rStyle w:val="Emphasis"/>
        </w:rPr>
        <w:t xml:space="preserve">Cheryl Porter Vocal Coach, </w:t>
      </w:r>
      <w:r w:rsidRPr="00C35254">
        <w:t>YouTube, accessed 20 May 2025</w:t>
      </w:r>
      <w:r w:rsidR="002A20BF">
        <w:t>.</w:t>
      </w:r>
    </w:p>
    <w:p w14:paraId="2960BAFE" w14:textId="744FA488" w:rsidR="00AF1F84" w:rsidRDefault="00AF1F84" w:rsidP="00AF1F84">
      <w:r>
        <w:t xml:space="preserve">Tagliarino B (26 December 2021) </w:t>
      </w:r>
      <w:hyperlink r:id="rId133">
        <w:r>
          <w:rPr>
            <w:rStyle w:val="Hyperlink"/>
          </w:rPr>
          <w:t>‘A</w:t>
        </w:r>
        <w:r w:rsidRPr="63EC92F2">
          <w:rPr>
            <w:rStyle w:val="Hyperlink"/>
          </w:rPr>
          <w:t>dditive Rhythms in Lead Guitar for Better Phrasin</w:t>
        </w:r>
        <w:r>
          <w:rPr>
            <w:rStyle w:val="Hyperlink"/>
          </w:rPr>
          <w:t>g’</w:t>
        </w:r>
        <w:r w:rsidRPr="63EC92F2">
          <w:rPr>
            <w:rStyle w:val="Hyperlink"/>
          </w:rPr>
          <w:t xml:space="preserve"> [video]</w:t>
        </w:r>
      </w:hyperlink>
      <w:r>
        <w:t xml:space="preserve">, </w:t>
      </w:r>
      <w:r>
        <w:rPr>
          <w:rStyle w:val="Emphasis"/>
        </w:rPr>
        <w:t>Barret Tagliarino,</w:t>
      </w:r>
      <w:r>
        <w:t xml:space="preserve"> YouTube, accessed 16 June 2025.</w:t>
      </w:r>
    </w:p>
    <w:p w14:paraId="3F05A626" w14:textId="46A868CD" w:rsidR="00F3090E" w:rsidRDefault="00F07FBB" w:rsidP="00CD1054">
      <w:pPr>
        <w:pStyle w:val="ListNumber2"/>
        <w:numPr>
          <w:ilvl w:val="0"/>
          <w:numId w:val="0"/>
        </w:numPr>
      </w:pPr>
      <w:r>
        <w:t xml:space="preserve">TED (4 April 2025) </w:t>
      </w:r>
      <w:hyperlink r:id="rId134">
        <w:r w:rsidRPr="63EC92F2">
          <w:rPr>
            <w:rStyle w:val="Hyperlink"/>
          </w:rPr>
          <w:t xml:space="preserve">A Survival Guide for Musicians in the Age of AI I Harvey Mason jr. I TED </w:t>
        </w:r>
        <w:r w:rsidR="09EBFDD2" w:rsidRPr="63EC92F2">
          <w:rPr>
            <w:rStyle w:val="Hyperlink"/>
          </w:rPr>
          <w:t>[video]</w:t>
        </w:r>
      </w:hyperlink>
      <w:r w:rsidR="008D0C13">
        <w:t>,</w:t>
      </w:r>
      <w:r w:rsidR="00AB5720">
        <w:t xml:space="preserve"> </w:t>
      </w:r>
      <w:r w:rsidR="00014F52">
        <w:rPr>
          <w:rStyle w:val="Emphasis"/>
        </w:rPr>
        <w:t xml:space="preserve">TED, </w:t>
      </w:r>
      <w:r w:rsidR="00AB5720">
        <w:t>YouTube</w:t>
      </w:r>
      <w:r w:rsidR="00922DFC">
        <w:t>,</w:t>
      </w:r>
      <w:r w:rsidR="001448CC">
        <w:t xml:space="preserve"> </w:t>
      </w:r>
      <w:r w:rsidR="008D0C13">
        <w:t>accessed 20 May 2025</w:t>
      </w:r>
      <w:r w:rsidR="002A20BF">
        <w:t>.</w:t>
      </w:r>
    </w:p>
    <w:p w14:paraId="5736BB1F" w14:textId="77777777" w:rsidR="00172501" w:rsidRDefault="00172501" w:rsidP="003E33EA">
      <w:pPr>
        <w:rPr>
          <w:highlight w:val="yellow"/>
        </w:rPr>
        <w:sectPr w:rsidR="00172501" w:rsidSect="001D2A3A">
          <w:headerReference w:type="default" r:id="rId135"/>
          <w:pgSz w:w="11906" w:h="16838" w:code="9"/>
          <w:pgMar w:top="1134" w:right="1134" w:bottom="1134" w:left="1134" w:header="709" w:footer="709" w:gutter="0"/>
          <w:cols w:space="708"/>
          <w:docGrid w:linePitch="360"/>
        </w:sectPr>
      </w:pPr>
    </w:p>
    <w:p w14:paraId="69B571FF" w14:textId="77777777" w:rsidR="003E33EA" w:rsidRPr="00075DDD" w:rsidRDefault="003E33EA" w:rsidP="003E33EA">
      <w:pPr>
        <w:rPr>
          <w:rStyle w:val="Strong"/>
          <w:szCs w:val="22"/>
        </w:rPr>
      </w:pPr>
      <w:r w:rsidRPr="00075DDD">
        <w:rPr>
          <w:rStyle w:val="Strong"/>
          <w:szCs w:val="22"/>
        </w:rPr>
        <w:lastRenderedPageBreak/>
        <w:t xml:space="preserve">© State of New South Wales (Department of Education), </w:t>
      </w:r>
      <w:r w:rsidR="006B7C92">
        <w:rPr>
          <w:rStyle w:val="Strong"/>
          <w:szCs w:val="22"/>
        </w:rPr>
        <w:t>2025</w:t>
      </w:r>
    </w:p>
    <w:p w14:paraId="70E32664" w14:textId="77777777" w:rsidR="003E33EA" w:rsidRPr="00075DDD" w:rsidRDefault="003E33EA" w:rsidP="003E33EA">
      <w:pPr>
        <w:rPr>
          <w:szCs w:val="22"/>
        </w:rPr>
      </w:pPr>
      <w:r w:rsidRPr="00075DDD">
        <w:rPr>
          <w:szCs w:val="22"/>
        </w:rPr>
        <w:t xml:space="preserve">The copyright material published in this resource is subject to the </w:t>
      </w:r>
      <w:r w:rsidRPr="00075DDD">
        <w:rPr>
          <w:i/>
          <w:iCs/>
          <w:szCs w:val="22"/>
        </w:rPr>
        <w:t>Copyright Act 1968</w:t>
      </w:r>
      <w:r w:rsidRPr="00075DDD">
        <w:rPr>
          <w:szCs w:val="22"/>
        </w:rPr>
        <w:t xml:space="preserve"> (Cth) and is owned by the NSW </w:t>
      </w:r>
      <w:r w:rsidRPr="00D5631E">
        <w:t>Department</w:t>
      </w:r>
      <w:r w:rsidRPr="00075DDD">
        <w:rPr>
          <w:szCs w:val="22"/>
        </w:rPr>
        <w:t xml:space="preserve"> of Education or, where indicated, by a party other than the NSW Department of Education (third-party material).</w:t>
      </w:r>
    </w:p>
    <w:p w14:paraId="5544B39A" w14:textId="77777777" w:rsidR="003E33EA" w:rsidRPr="00075DDD" w:rsidRDefault="003E33EA" w:rsidP="003E33EA">
      <w:pPr>
        <w:rPr>
          <w:szCs w:val="22"/>
        </w:rPr>
      </w:pPr>
      <w:r w:rsidRPr="00075DDD">
        <w:rPr>
          <w:szCs w:val="22"/>
        </w:rPr>
        <w:t xml:space="preserve">Copyright </w:t>
      </w:r>
      <w:r w:rsidRPr="00D5631E">
        <w:t>material</w:t>
      </w:r>
      <w:r w:rsidRPr="00075DDD">
        <w:rPr>
          <w:szCs w:val="22"/>
        </w:rPr>
        <w:t xml:space="preserve"> available in this resource and owned by the NSW Department of Education is licensed under a </w:t>
      </w:r>
      <w:hyperlink r:id="rId136" w:history="1">
        <w:r w:rsidRPr="00075DDD">
          <w:rPr>
            <w:rStyle w:val="Hyperlink"/>
            <w:szCs w:val="22"/>
          </w:rPr>
          <w:t>Creative Commons Attribution 4.0 International (CC BY 4.0) license</w:t>
        </w:r>
      </w:hyperlink>
      <w:r w:rsidRPr="00075DDD">
        <w:rPr>
          <w:szCs w:val="22"/>
        </w:rPr>
        <w:t>.</w:t>
      </w:r>
    </w:p>
    <w:p w14:paraId="47AAFCBA" w14:textId="77777777" w:rsidR="003E33EA" w:rsidRPr="00075DDD" w:rsidRDefault="003E33EA" w:rsidP="003E33EA">
      <w:pPr>
        <w:rPr>
          <w:szCs w:val="22"/>
        </w:rPr>
      </w:pPr>
      <w:r w:rsidRPr="00075DDD">
        <w:rPr>
          <w:noProof/>
          <w:szCs w:val="22"/>
        </w:rPr>
        <w:drawing>
          <wp:inline distT="0" distB="0" distL="0" distR="0" wp14:anchorId="39B6C37A" wp14:editId="3375FA96">
            <wp:extent cx="1228725" cy="428625"/>
            <wp:effectExtent l="0" t="0" r="9525" b="9525"/>
            <wp:docPr id="32" name="Picture 32" descr="Creative Commons Attribution license logo.">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6"/>
                    </pic:cNvPr>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5AE46FD" w14:textId="77777777" w:rsidR="003E33EA" w:rsidRPr="00075DDD" w:rsidRDefault="003E33EA" w:rsidP="003E33EA">
      <w:pPr>
        <w:rPr>
          <w:szCs w:val="22"/>
        </w:rPr>
      </w:pPr>
      <w:r w:rsidRPr="00075DDD">
        <w:rPr>
          <w:szCs w:val="22"/>
        </w:rPr>
        <w:t>This license allows you to share and adapt the material for any purpose, even commercially.</w:t>
      </w:r>
    </w:p>
    <w:p w14:paraId="09E5FC1B" w14:textId="77777777" w:rsidR="003E33EA" w:rsidRPr="00075DDD" w:rsidRDefault="003E33EA" w:rsidP="003E33EA">
      <w:pPr>
        <w:rPr>
          <w:szCs w:val="22"/>
        </w:rPr>
      </w:pPr>
      <w:r w:rsidRPr="00075DDD">
        <w:rPr>
          <w:szCs w:val="22"/>
        </w:rPr>
        <w:t>Attribution should be given to © State of New South Wales (Department of Education), 202</w:t>
      </w:r>
      <w:r w:rsidR="006B7C92">
        <w:rPr>
          <w:szCs w:val="22"/>
        </w:rPr>
        <w:t>5</w:t>
      </w:r>
      <w:r w:rsidRPr="00075DDD">
        <w:rPr>
          <w:szCs w:val="22"/>
        </w:rPr>
        <w:t>.</w:t>
      </w:r>
    </w:p>
    <w:p w14:paraId="57054105" w14:textId="77777777" w:rsidR="003E33EA" w:rsidRPr="00075DDD" w:rsidRDefault="003E33EA" w:rsidP="003E33EA">
      <w:pPr>
        <w:rPr>
          <w:szCs w:val="22"/>
        </w:rPr>
      </w:pPr>
      <w:r w:rsidRPr="00075DDD">
        <w:rPr>
          <w:szCs w:val="22"/>
        </w:rPr>
        <w:t>Material in this resource not available under a Creative Commons license:</w:t>
      </w:r>
    </w:p>
    <w:p w14:paraId="7F9C32E8" w14:textId="77777777" w:rsidR="003E33EA" w:rsidRPr="00075DDD" w:rsidRDefault="003E33EA" w:rsidP="004A3F4F">
      <w:pPr>
        <w:pStyle w:val="ListBullet"/>
        <w:numPr>
          <w:ilvl w:val="0"/>
          <w:numId w:val="1"/>
        </w:numPr>
        <w:rPr>
          <w:szCs w:val="22"/>
        </w:rPr>
      </w:pPr>
      <w:r w:rsidRPr="00075DDD">
        <w:rPr>
          <w:szCs w:val="22"/>
        </w:rPr>
        <w:t>the NSW Department of Education logo, other logos and trademark-protected material</w:t>
      </w:r>
    </w:p>
    <w:p w14:paraId="2659E32C" w14:textId="77777777" w:rsidR="003E33EA" w:rsidRPr="00075DDD" w:rsidRDefault="003E33EA" w:rsidP="004A3F4F">
      <w:pPr>
        <w:pStyle w:val="ListBullet"/>
        <w:numPr>
          <w:ilvl w:val="0"/>
          <w:numId w:val="1"/>
        </w:numPr>
        <w:rPr>
          <w:szCs w:val="22"/>
        </w:rPr>
      </w:pPr>
      <w:r w:rsidRPr="00075DDD">
        <w:rPr>
          <w:szCs w:val="22"/>
        </w:rPr>
        <w:t>material owned by a third party that has been reproduced with permission. You will need to obtain permission from the third party to reuse its material.</w:t>
      </w:r>
    </w:p>
    <w:p w14:paraId="616CD03F" w14:textId="77777777" w:rsidR="003E33EA" w:rsidRPr="00075DDD" w:rsidRDefault="003E33EA" w:rsidP="003E33EA">
      <w:pPr>
        <w:pStyle w:val="FeatureBox2"/>
        <w:rPr>
          <w:rStyle w:val="Strong"/>
          <w:szCs w:val="22"/>
        </w:rPr>
      </w:pPr>
      <w:r w:rsidRPr="00075DDD">
        <w:rPr>
          <w:rStyle w:val="Strong"/>
          <w:szCs w:val="22"/>
        </w:rPr>
        <w:t xml:space="preserve">Links to third-party </w:t>
      </w:r>
      <w:r w:rsidRPr="00D5631E">
        <w:rPr>
          <w:rStyle w:val="Strong"/>
        </w:rPr>
        <w:t>material</w:t>
      </w:r>
      <w:r w:rsidRPr="00075DDD">
        <w:rPr>
          <w:rStyle w:val="Strong"/>
          <w:szCs w:val="22"/>
        </w:rPr>
        <w:t xml:space="preserve"> and websites</w:t>
      </w:r>
    </w:p>
    <w:p w14:paraId="267DE2BF" w14:textId="77777777" w:rsidR="003E33EA" w:rsidRPr="00075DDD" w:rsidRDefault="003E33EA" w:rsidP="003E33EA">
      <w:pPr>
        <w:pStyle w:val="FeatureBox2"/>
      </w:pPr>
      <w:r w:rsidRPr="00075DDD">
        <w:t xml:space="preserve">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w:t>
      </w:r>
      <w:r w:rsidRPr="00D5631E">
        <w:t>complement</w:t>
      </w:r>
      <w:r w:rsidRPr="00075DDD">
        <w:t xml:space="preserve"> the curriculum and reflect the needs and interests of their students.</w:t>
      </w:r>
    </w:p>
    <w:p w14:paraId="46707567" w14:textId="77777777" w:rsidR="00074D3F" w:rsidRPr="003E33EA" w:rsidRDefault="003E33EA" w:rsidP="003E33EA">
      <w:pPr>
        <w:pStyle w:val="FeatureBox2"/>
      </w:pPr>
      <w:r w:rsidRPr="00075DDD">
        <w:t xml:space="preserve">If you use the links provided in this document to access a third-party's website, you acknowledge that the terms of use, including licence terms set out on the third-party's website apply to the use which may be made </w:t>
      </w:r>
      <w:r w:rsidRPr="00D5631E">
        <w:t>of</w:t>
      </w:r>
      <w:r w:rsidRPr="00075DDD">
        <w:t xml:space="preserve"> the materials on that third-party website or where permitted by the </w:t>
      </w:r>
      <w:r w:rsidRPr="00075DDD">
        <w:rPr>
          <w:i/>
          <w:iCs/>
        </w:rPr>
        <w:t>Copyright Act 1968</w:t>
      </w:r>
      <w:r w:rsidRPr="00075DDD">
        <w:t xml:space="preserve"> (Cth). The department accepts no responsibility for content on third-party websites.</w:t>
      </w:r>
    </w:p>
    <w:sectPr w:rsidR="00074D3F" w:rsidRPr="003E33EA" w:rsidSect="003E33EA">
      <w:headerReference w:type="first" r:id="rId138"/>
      <w:footerReference w:type="first" r:id="rId13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9DD7A" w14:textId="77777777" w:rsidR="009D4F29" w:rsidRDefault="009D4F29" w:rsidP="00843DF5">
      <w:r>
        <w:separator/>
      </w:r>
    </w:p>
    <w:p w14:paraId="50B257E8" w14:textId="77777777" w:rsidR="009D4F29" w:rsidRDefault="009D4F29" w:rsidP="00843DF5"/>
    <w:p w14:paraId="64E32DCE" w14:textId="77777777" w:rsidR="009D4F29" w:rsidRDefault="009D4F29" w:rsidP="00843DF5"/>
  </w:endnote>
  <w:endnote w:type="continuationSeparator" w:id="0">
    <w:p w14:paraId="7B00D3B8" w14:textId="77777777" w:rsidR="009D4F29" w:rsidRDefault="009D4F29" w:rsidP="00843DF5">
      <w:r>
        <w:continuationSeparator/>
      </w:r>
    </w:p>
    <w:p w14:paraId="69C742BC" w14:textId="77777777" w:rsidR="009D4F29" w:rsidRDefault="009D4F29" w:rsidP="00843DF5"/>
    <w:p w14:paraId="1C58211B" w14:textId="77777777" w:rsidR="009D4F29" w:rsidRDefault="009D4F29" w:rsidP="00843DF5"/>
  </w:endnote>
  <w:endnote w:type="continuationNotice" w:id="1">
    <w:p w14:paraId="61297F3F" w14:textId="77777777" w:rsidR="009D4F29" w:rsidRDefault="009D4F2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85E281F-D4C2-4110-A07B-5CA5CAC87234}"/>
  </w:font>
  <w:font w:name="Calibri">
    <w:panose1 w:val="020F0502020204030204"/>
    <w:charset w:val="00"/>
    <w:family w:val="swiss"/>
    <w:pitch w:val="variable"/>
    <w:sig w:usb0="E4002EFF" w:usb1="C200247B" w:usb2="00000009" w:usb3="00000000" w:csb0="000001FF" w:csb1="00000000"/>
    <w:embedRegular r:id="rId2" w:fontKey="{2C81B57F-91B4-4593-842B-2E1F73A0268E}"/>
    <w:embedBold r:id="rId3" w:fontKey="{D52383D7-44A0-4DE0-8628-8D1F4693CB1E}"/>
    <w:embedItalic r:id="rId4" w:fontKey="{50E6CA27-4061-4199-823A-94A39E0F4A19}"/>
    <w:embedBoldItalic r:id="rId5" w:fontKey="{0A041F8D-1E91-4902-92E8-FD46FA514902}"/>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embedRegular r:id="rId6" w:fontKey="{C22DAA1B-1C91-4B15-96CD-D9ED60AF1BAE}"/>
    <w:embedBold r:id="rId7" w:fontKey="{83840B54-A0D5-48C2-A9E8-A898CD000D36}"/>
    <w:embedItalic r:id="rId8" w:fontKey="{60FBC221-4379-482A-A08A-F8B648810671}"/>
    <w:embedBoldItalic r:id="rId9" w:fontKey="{8E64162A-EC9E-4FD3-A7FB-3F3FDA346A5E}"/>
  </w:font>
  <w:font w:name="Calibri Light">
    <w:panose1 w:val="020F0302020204030204"/>
    <w:charset w:val="00"/>
    <w:family w:val="swiss"/>
    <w:pitch w:val="variable"/>
    <w:sig w:usb0="E4002EFF" w:usb1="C200247B" w:usb2="00000009" w:usb3="00000000" w:csb0="000001FF" w:csb1="00000000"/>
    <w:embedRegular r:id="rId10" w:fontKey="{588357C5-3D8F-4C79-8E5E-C67178534E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F7043" w14:textId="6342DD08" w:rsidR="008A353C" w:rsidRPr="00123A38" w:rsidRDefault="00123A38" w:rsidP="00843DF5">
    <w:pPr>
      <w:pStyle w:val="Footer"/>
    </w:pPr>
    <w:r>
      <w:t xml:space="preserve">© NSW Department of Education, </w:t>
    </w:r>
    <w:r w:rsidR="009469A6">
      <w:t>Aug-25</w:t>
    </w:r>
    <w:r>
      <w:ptab w:relativeTo="margin" w:alignment="right" w:leader="none"/>
    </w:r>
    <w:r>
      <w:rPr>
        <w:b/>
        <w:noProof/>
        <w:sz w:val="28"/>
        <w:szCs w:val="28"/>
      </w:rPr>
      <w:drawing>
        <wp:inline distT="0" distB="0" distL="0" distR="0" wp14:anchorId="62D658FA" wp14:editId="54204BA8">
          <wp:extent cx="571500" cy="190500"/>
          <wp:effectExtent l="0" t="0" r="0" b="0"/>
          <wp:docPr id="1715547432" name="Picture 1715547432"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DF761" w14:textId="77777777" w:rsidR="00B3108D" w:rsidRPr="002F375A" w:rsidRDefault="00B3108D" w:rsidP="00B3108D">
    <w:pPr>
      <w:pStyle w:val="Logo"/>
      <w:tabs>
        <w:tab w:val="clear" w:pos="10200"/>
        <w:tab w:val="right" w:pos="9639"/>
      </w:tabs>
      <w:ind w:right="-1"/>
      <w:jc w:val="right"/>
    </w:pPr>
    <w:r w:rsidRPr="008426B6">
      <w:rPr>
        <w:noProof/>
      </w:rPr>
      <w:drawing>
        <wp:inline distT="0" distB="0" distL="0" distR="0" wp14:anchorId="76E9EA30" wp14:editId="06CA3717">
          <wp:extent cx="834442" cy="906218"/>
          <wp:effectExtent l="0" t="0" r="3810" b="8255"/>
          <wp:docPr id="1941515501" name="Graphic 194151550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30DBE" w14:textId="77777777" w:rsidR="00603AB4" w:rsidRPr="00B55F7A" w:rsidRDefault="00603AB4" w:rsidP="0014368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164380" w14:textId="77777777" w:rsidR="009D4F29" w:rsidRDefault="009D4F29" w:rsidP="00843DF5">
      <w:r>
        <w:separator/>
      </w:r>
    </w:p>
    <w:p w14:paraId="6428366D" w14:textId="77777777" w:rsidR="009D4F29" w:rsidRDefault="009D4F29" w:rsidP="00843DF5"/>
    <w:p w14:paraId="75BCE4E3" w14:textId="77777777" w:rsidR="009D4F29" w:rsidRDefault="009D4F29" w:rsidP="00843DF5"/>
  </w:footnote>
  <w:footnote w:type="continuationSeparator" w:id="0">
    <w:p w14:paraId="756501A9" w14:textId="77777777" w:rsidR="009D4F29" w:rsidRDefault="009D4F29" w:rsidP="00843DF5">
      <w:r>
        <w:continuationSeparator/>
      </w:r>
    </w:p>
    <w:p w14:paraId="3EFDAE20" w14:textId="77777777" w:rsidR="009D4F29" w:rsidRDefault="009D4F29" w:rsidP="00843DF5"/>
    <w:p w14:paraId="250DD3AC" w14:textId="77777777" w:rsidR="009D4F29" w:rsidRDefault="009D4F29" w:rsidP="00843DF5"/>
  </w:footnote>
  <w:footnote w:type="continuationNotice" w:id="1">
    <w:p w14:paraId="6CEAB3AD" w14:textId="77777777" w:rsidR="009D4F29" w:rsidRDefault="009D4F2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30EAE" w14:textId="078E630A" w:rsidR="00312361" w:rsidRPr="001748AB" w:rsidRDefault="00312361" w:rsidP="00312361">
    <w:pPr>
      <w:pStyle w:val="Documentname"/>
    </w:pPr>
    <w:r>
      <w:t xml:space="preserve">Music Stage 5 – teacher resource booklet – Australia perspectives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A2034" w14:textId="77777777" w:rsidR="00B3108D" w:rsidRPr="00FA6449" w:rsidRDefault="00827377" w:rsidP="00B3108D">
    <w:pPr>
      <w:pStyle w:val="Header"/>
      <w:spacing w:after="0"/>
    </w:pPr>
    <w:r>
      <w:pict w14:anchorId="760347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B3108D"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57373" w14:textId="77777777" w:rsidR="00EE1769" w:rsidRPr="001748AB" w:rsidRDefault="00EE1769" w:rsidP="00EE1769">
    <w:pPr>
      <w:pStyle w:val="Documentname"/>
    </w:pPr>
    <w:r>
      <w:t xml:space="preserve">Music Stage 5 – teacher resource booklet – Australia perspectives </w:t>
    </w:r>
    <w:r w:rsidRPr="00D2403C">
      <w:t xml:space="preserve">| </w:t>
    </w:r>
    <w:r>
      <w:fldChar w:fldCharType="begin"/>
    </w:r>
    <w:r>
      <w:instrText xml:space="preserve"> PAGE   \* MERGEFORMAT </w:instrText>
    </w:r>
    <w:r>
      <w:fldChar w:fldCharType="separate"/>
    </w:r>
    <w:r>
      <w:t>55</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F21A4" w14:textId="77777777" w:rsidR="00603AB4" w:rsidRPr="00B55F7A" w:rsidRDefault="00603AB4" w:rsidP="00143688"/>
</w:hdr>
</file>

<file path=word/intelligence2.xml><?xml version="1.0" encoding="utf-8"?>
<int2:intelligence xmlns:int2="http://schemas.microsoft.com/office/intelligence/2020/intelligence" xmlns:oel="http://schemas.microsoft.com/office/2019/extlst">
  <int2:observations>
    <int2:bookmark int2:bookmarkName="_Int_nEYOBz8T" int2:invalidationBookmarkName="" int2:hashCode="u8zfLvsztS5snQ" int2:id="mGMrJ8dZ">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3E91F1F"/>
    <w:multiLevelType w:val="hybridMultilevel"/>
    <w:tmpl w:val="50402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7A8BA92"/>
    <w:lvl w:ilvl="0">
      <w:start w:val="1"/>
      <w:numFmt w:val="decimal"/>
      <w:pStyle w:val="ListNumber"/>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1A578B1"/>
    <w:multiLevelType w:val="multilevel"/>
    <w:tmpl w:val="2480C894"/>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68832F70"/>
    <w:multiLevelType w:val="multilevel"/>
    <w:tmpl w:val="C8E21A2E"/>
    <w:lvl w:ilvl="0">
      <w:start w:val="1"/>
      <w:numFmt w:val="decimal"/>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2"/>
  </w:num>
  <w:num w:numId="2" w16cid:durableId="1323312783">
    <w:abstractNumId w:val="3"/>
  </w:num>
  <w:num w:numId="3" w16cid:durableId="20161500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439154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75278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742490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08305354">
    <w:abstractNumId w:val="7"/>
  </w:num>
  <w:num w:numId="8" w16cid:durableId="2135365067">
    <w:abstractNumId w:val="5"/>
  </w:num>
  <w:num w:numId="9" w16cid:durableId="19123514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293063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995277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30574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19790254">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4" w16cid:durableId="1257517431">
    <w:abstractNumId w:val="0"/>
  </w:num>
  <w:num w:numId="15" w16cid:durableId="1523662926">
    <w:abstractNumId w:val="2"/>
  </w:num>
  <w:num w:numId="16" w16cid:durableId="536821884">
    <w:abstractNumId w:val="6"/>
  </w:num>
  <w:num w:numId="17" w16cid:durableId="2119182784">
    <w:abstractNumId w:val="3"/>
  </w:num>
  <w:num w:numId="18" w16cid:durableId="16697476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5237179">
    <w:abstractNumId w:val="1"/>
  </w:num>
  <w:num w:numId="20" w16cid:durableId="8734645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586318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80425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499275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771829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33308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778059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32837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800887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019124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E02"/>
    <w:rsid w:val="000000D8"/>
    <w:rsid w:val="00000A03"/>
    <w:rsid w:val="00000C08"/>
    <w:rsid w:val="00001029"/>
    <w:rsid w:val="000010EE"/>
    <w:rsid w:val="00001B7F"/>
    <w:rsid w:val="00001CB5"/>
    <w:rsid w:val="00001EBD"/>
    <w:rsid w:val="00001FB5"/>
    <w:rsid w:val="0000255E"/>
    <w:rsid w:val="00002646"/>
    <w:rsid w:val="00002F2B"/>
    <w:rsid w:val="0000317D"/>
    <w:rsid w:val="00003446"/>
    <w:rsid w:val="00003EFA"/>
    <w:rsid w:val="00004183"/>
    <w:rsid w:val="000048E9"/>
    <w:rsid w:val="00004AE3"/>
    <w:rsid w:val="000059D0"/>
    <w:rsid w:val="0000617E"/>
    <w:rsid w:val="00006231"/>
    <w:rsid w:val="000071C9"/>
    <w:rsid w:val="000077BF"/>
    <w:rsid w:val="000103CD"/>
    <w:rsid w:val="00010A6C"/>
    <w:rsid w:val="00010ECA"/>
    <w:rsid w:val="00011F84"/>
    <w:rsid w:val="00012DE3"/>
    <w:rsid w:val="000139A9"/>
    <w:rsid w:val="00013D99"/>
    <w:rsid w:val="00013FF2"/>
    <w:rsid w:val="000141CF"/>
    <w:rsid w:val="000141ED"/>
    <w:rsid w:val="00014F52"/>
    <w:rsid w:val="00015FC6"/>
    <w:rsid w:val="00016DA0"/>
    <w:rsid w:val="0001772F"/>
    <w:rsid w:val="00017989"/>
    <w:rsid w:val="00017A16"/>
    <w:rsid w:val="00017B07"/>
    <w:rsid w:val="00017F63"/>
    <w:rsid w:val="0002093F"/>
    <w:rsid w:val="00020AFE"/>
    <w:rsid w:val="00021892"/>
    <w:rsid w:val="00022A10"/>
    <w:rsid w:val="00023B0A"/>
    <w:rsid w:val="00023E55"/>
    <w:rsid w:val="00025031"/>
    <w:rsid w:val="000252CB"/>
    <w:rsid w:val="000257A4"/>
    <w:rsid w:val="00025D5A"/>
    <w:rsid w:val="00025F9D"/>
    <w:rsid w:val="00026702"/>
    <w:rsid w:val="000301E4"/>
    <w:rsid w:val="0003105F"/>
    <w:rsid w:val="000314BA"/>
    <w:rsid w:val="000321C6"/>
    <w:rsid w:val="00033C67"/>
    <w:rsid w:val="00034345"/>
    <w:rsid w:val="000343A7"/>
    <w:rsid w:val="00034AC1"/>
    <w:rsid w:val="00034AD4"/>
    <w:rsid w:val="00034F6A"/>
    <w:rsid w:val="00035656"/>
    <w:rsid w:val="00035C63"/>
    <w:rsid w:val="00036786"/>
    <w:rsid w:val="0003697E"/>
    <w:rsid w:val="00036BD5"/>
    <w:rsid w:val="000376C9"/>
    <w:rsid w:val="00037D38"/>
    <w:rsid w:val="00040220"/>
    <w:rsid w:val="00040D1B"/>
    <w:rsid w:val="00040DA6"/>
    <w:rsid w:val="00040E30"/>
    <w:rsid w:val="00041111"/>
    <w:rsid w:val="00041137"/>
    <w:rsid w:val="00041BF2"/>
    <w:rsid w:val="0004223D"/>
    <w:rsid w:val="0004236A"/>
    <w:rsid w:val="00042735"/>
    <w:rsid w:val="000428A0"/>
    <w:rsid w:val="00043085"/>
    <w:rsid w:val="00043207"/>
    <w:rsid w:val="00044E0A"/>
    <w:rsid w:val="00045884"/>
    <w:rsid w:val="00045F0D"/>
    <w:rsid w:val="00047031"/>
    <w:rsid w:val="0004750C"/>
    <w:rsid w:val="00047862"/>
    <w:rsid w:val="00050083"/>
    <w:rsid w:val="0005012E"/>
    <w:rsid w:val="0005023B"/>
    <w:rsid w:val="00050B26"/>
    <w:rsid w:val="00051080"/>
    <w:rsid w:val="000516F1"/>
    <w:rsid w:val="0005290F"/>
    <w:rsid w:val="00052EEF"/>
    <w:rsid w:val="00053994"/>
    <w:rsid w:val="00054179"/>
    <w:rsid w:val="000549BB"/>
    <w:rsid w:val="00054BC5"/>
    <w:rsid w:val="00054D26"/>
    <w:rsid w:val="000552F7"/>
    <w:rsid w:val="0005731B"/>
    <w:rsid w:val="00057BBD"/>
    <w:rsid w:val="00060104"/>
    <w:rsid w:val="0006089A"/>
    <w:rsid w:val="0006101E"/>
    <w:rsid w:val="000610F4"/>
    <w:rsid w:val="000611CA"/>
    <w:rsid w:val="000613D2"/>
    <w:rsid w:val="00061442"/>
    <w:rsid w:val="00061513"/>
    <w:rsid w:val="00061D5B"/>
    <w:rsid w:val="000620CD"/>
    <w:rsid w:val="000627FA"/>
    <w:rsid w:val="000632F8"/>
    <w:rsid w:val="000641B7"/>
    <w:rsid w:val="00064B27"/>
    <w:rsid w:val="00064F82"/>
    <w:rsid w:val="0006546D"/>
    <w:rsid w:val="00065A10"/>
    <w:rsid w:val="00065A56"/>
    <w:rsid w:val="00065D01"/>
    <w:rsid w:val="0006620E"/>
    <w:rsid w:val="00066F7C"/>
    <w:rsid w:val="000673B7"/>
    <w:rsid w:val="0006796E"/>
    <w:rsid w:val="000679C6"/>
    <w:rsid w:val="00067B4A"/>
    <w:rsid w:val="000700AF"/>
    <w:rsid w:val="0007033C"/>
    <w:rsid w:val="00070384"/>
    <w:rsid w:val="00070739"/>
    <w:rsid w:val="00070804"/>
    <w:rsid w:val="00070D7A"/>
    <w:rsid w:val="00071730"/>
    <w:rsid w:val="00071BD7"/>
    <w:rsid w:val="000724EE"/>
    <w:rsid w:val="00072529"/>
    <w:rsid w:val="00072E86"/>
    <w:rsid w:val="000733A1"/>
    <w:rsid w:val="000733B2"/>
    <w:rsid w:val="00073912"/>
    <w:rsid w:val="000748A1"/>
    <w:rsid w:val="00074D3F"/>
    <w:rsid w:val="00074F0F"/>
    <w:rsid w:val="0007567C"/>
    <w:rsid w:val="00075E71"/>
    <w:rsid w:val="00075E76"/>
    <w:rsid w:val="000769CC"/>
    <w:rsid w:val="00077721"/>
    <w:rsid w:val="00080584"/>
    <w:rsid w:val="00081BD7"/>
    <w:rsid w:val="000820E9"/>
    <w:rsid w:val="00084B36"/>
    <w:rsid w:val="00085B0B"/>
    <w:rsid w:val="00085B79"/>
    <w:rsid w:val="00085F10"/>
    <w:rsid w:val="00086305"/>
    <w:rsid w:val="00086A5A"/>
    <w:rsid w:val="00087107"/>
    <w:rsid w:val="0008728D"/>
    <w:rsid w:val="00090277"/>
    <w:rsid w:val="000905E5"/>
    <w:rsid w:val="00090743"/>
    <w:rsid w:val="0009101B"/>
    <w:rsid w:val="00091ED6"/>
    <w:rsid w:val="0009235D"/>
    <w:rsid w:val="000929F9"/>
    <w:rsid w:val="00092B05"/>
    <w:rsid w:val="00092D98"/>
    <w:rsid w:val="000936C2"/>
    <w:rsid w:val="00094029"/>
    <w:rsid w:val="0009445D"/>
    <w:rsid w:val="00095370"/>
    <w:rsid w:val="00095683"/>
    <w:rsid w:val="000956F6"/>
    <w:rsid w:val="00096606"/>
    <w:rsid w:val="000971A5"/>
    <w:rsid w:val="000973E4"/>
    <w:rsid w:val="000A0159"/>
    <w:rsid w:val="000A01BF"/>
    <w:rsid w:val="000A1241"/>
    <w:rsid w:val="000A1382"/>
    <w:rsid w:val="000A14B9"/>
    <w:rsid w:val="000A17DC"/>
    <w:rsid w:val="000A1988"/>
    <w:rsid w:val="000A21DB"/>
    <w:rsid w:val="000A2907"/>
    <w:rsid w:val="000A2ABE"/>
    <w:rsid w:val="000A3001"/>
    <w:rsid w:val="000A3222"/>
    <w:rsid w:val="000A33B1"/>
    <w:rsid w:val="000A3DD8"/>
    <w:rsid w:val="000A449F"/>
    <w:rsid w:val="000A4E25"/>
    <w:rsid w:val="000A550C"/>
    <w:rsid w:val="000A6386"/>
    <w:rsid w:val="000A6495"/>
    <w:rsid w:val="000A6C24"/>
    <w:rsid w:val="000A6D2A"/>
    <w:rsid w:val="000A713C"/>
    <w:rsid w:val="000A79F7"/>
    <w:rsid w:val="000B06C7"/>
    <w:rsid w:val="000B1505"/>
    <w:rsid w:val="000B29F5"/>
    <w:rsid w:val="000B2E93"/>
    <w:rsid w:val="000B2EBF"/>
    <w:rsid w:val="000B40B9"/>
    <w:rsid w:val="000B4A54"/>
    <w:rsid w:val="000B4C9F"/>
    <w:rsid w:val="000B70FE"/>
    <w:rsid w:val="000B7CE9"/>
    <w:rsid w:val="000C0FCF"/>
    <w:rsid w:val="000C150D"/>
    <w:rsid w:val="000C185B"/>
    <w:rsid w:val="000C1B93"/>
    <w:rsid w:val="000C24ED"/>
    <w:rsid w:val="000C26E2"/>
    <w:rsid w:val="000C270B"/>
    <w:rsid w:val="000C29DE"/>
    <w:rsid w:val="000C3B59"/>
    <w:rsid w:val="000C3BE5"/>
    <w:rsid w:val="000C3C1D"/>
    <w:rsid w:val="000C40A0"/>
    <w:rsid w:val="000C4344"/>
    <w:rsid w:val="000C44BB"/>
    <w:rsid w:val="000C4898"/>
    <w:rsid w:val="000C5481"/>
    <w:rsid w:val="000C6765"/>
    <w:rsid w:val="000C6EB4"/>
    <w:rsid w:val="000C7728"/>
    <w:rsid w:val="000C7BC5"/>
    <w:rsid w:val="000C7F23"/>
    <w:rsid w:val="000D0107"/>
    <w:rsid w:val="000D08A0"/>
    <w:rsid w:val="000D0935"/>
    <w:rsid w:val="000D0DC6"/>
    <w:rsid w:val="000D1760"/>
    <w:rsid w:val="000D1EB7"/>
    <w:rsid w:val="000D2386"/>
    <w:rsid w:val="000D2F40"/>
    <w:rsid w:val="000D33AD"/>
    <w:rsid w:val="000D3624"/>
    <w:rsid w:val="000D3BBE"/>
    <w:rsid w:val="000D3EBD"/>
    <w:rsid w:val="000D4039"/>
    <w:rsid w:val="000D4697"/>
    <w:rsid w:val="000D5B6C"/>
    <w:rsid w:val="000D62AD"/>
    <w:rsid w:val="000D7466"/>
    <w:rsid w:val="000D7565"/>
    <w:rsid w:val="000D7E5E"/>
    <w:rsid w:val="000E005F"/>
    <w:rsid w:val="000E05BF"/>
    <w:rsid w:val="000E05DA"/>
    <w:rsid w:val="000E0EE7"/>
    <w:rsid w:val="000E153A"/>
    <w:rsid w:val="000E17E0"/>
    <w:rsid w:val="000E1C90"/>
    <w:rsid w:val="000E1DC8"/>
    <w:rsid w:val="000E28B3"/>
    <w:rsid w:val="000E2939"/>
    <w:rsid w:val="000E2DDA"/>
    <w:rsid w:val="000E31C5"/>
    <w:rsid w:val="000E3391"/>
    <w:rsid w:val="000E361F"/>
    <w:rsid w:val="000E3D5F"/>
    <w:rsid w:val="000E53E4"/>
    <w:rsid w:val="000E569B"/>
    <w:rsid w:val="000E5B14"/>
    <w:rsid w:val="000E5C4B"/>
    <w:rsid w:val="000E6296"/>
    <w:rsid w:val="000E7745"/>
    <w:rsid w:val="000E7AA5"/>
    <w:rsid w:val="000F06EC"/>
    <w:rsid w:val="000F0918"/>
    <w:rsid w:val="000F0928"/>
    <w:rsid w:val="000F1191"/>
    <w:rsid w:val="000F1845"/>
    <w:rsid w:val="000F18DD"/>
    <w:rsid w:val="000F1909"/>
    <w:rsid w:val="000F1991"/>
    <w:rsid w:val="000F1D17"/>
    <w:rsid w:val="000F1EF6"/>
    <w:rsid w:val="000F1FAC"/>
    <w:rsid w:val="000F4023"/>
    <w:rsid w:val="000F4A5A"/>
    <w:rsid w:val="000F4AF3"/>
    <w:rsid w:val="000F4E59"/>
    <w:rsid w:val="000F5165"/>
    <w:rsid w:val="000F51F5"/>
    <w:rsid w:val="000F5443"/>
    <w:rsid w:val="000F58D8"/>
    <w:rsid w:val="000F6101"/>
    <w:rsid w:val="000F63E4"/>
    <w:rsid w:val="0010058F"/>
    <w:rsid w:val="0010280F"/>
    <w:rsid w:val="00102953"/>
    <w:rsid w:val="00102AAB"/>
    <w:rsid w:val="00103360"/>
    <w:rsid w:val="00103E4F"/>
    <w:rsid w:val="0010444C"/>
    <w:rsid w:val="001044A7"/>
    <w:rsid w:val="00104D65"/>
    <w:rsid w:val="001055E6"/>
    <w:rsid w:val="00105803"/>
    <w:rsid w:val="0010646B"/>
    <w:rsid w:val="0010663A"/>
    <w:rsid w:val="00107158"/>
    <w:rsid w:val="001074AD"/>
    <w:rsid w:val="00107918"/>
    <w:rsid w:val="00107F70"/>
    <w:rsid w:val="0011123F"/>
    <w:rsid w:val="00111533"/>
    <w:rsid w:val="00111CC0"/>
    <w:rsid w:val="00112528"/>
    <w:rsid w:val="0011256D"/>
    <w:rsid w:val="00113093"/>
    <w:rsid w:val="001130A4"/>
    <w:rsid w:val="001131E0"/>
    <w:rsid w:val="0011366E"/>
    <w:rsid w:val="00113E04"/>
    <w:rsid w:val="00115282"/>
    <w:rsid w:val="00115292"/>
    <w:rsid w:val="001155B1"/>
    <w:rsid w:val="001162D3"/>
    <w:rsid w:val="001165EB"/>
    <w:rsid w:val="00117780"/>
    <w:rsid w:val="001203D9"/>
    <w:rsid w:val="00121ABD"/>
    <w:rsid w:val="00121CDD"/>
    <w:rsid w:val="00121FE0"/>
    <w:rsid w:val="0012207D"/>
    <w:rsid w:val="00122837"/>
    <w:rsid w:val="00122B2B"/>
    <w:rsid w:val="00122CA7"/>
    <w:rsid w:val="0012342D"/>
    <w:rsid w:val="00123A38"/>
    <w:rsid w:val="00124A83"/>
    <w:rsid w:val="00125DFF"/>
    <w:rsid w:val="00126182"/>
    <w:rsid w:val="0012654C"/>
    <w:rsid w:val="0012671B"/>
    <w:rsid w:val="0012793D"/>
    <w:rsid w:val="00127D12"/>
    <w:rsid w:val="00127FFE"/>
    <w:rsid w:val="00130092"/>
    <w:rsid w:val="001301FC"/>
    <w:rsid w:val="001305A9"/>
    <w:rsid w:val="00132BAB"/>
    <w:rsid w:val="00132CED"/>
    <w:rsid w:val="0013311E"/>
    <w:rsid w:val="0013386B"/>
    <w:rsid w:val="00133870"/>
    <w:rsid w:val="00134D29"/>
    <w:rsid w:val="001356CB"/>
    <w:rsid w:val="001358F0"/>
    <w:rsid w:val="0013637C"/>
    <w:rsid w:val="00136B58"/>
    <w:rsid w:val="0013753B"/>
    <w:rsid w:val="00137F8B"/>
    <w:rsid w:val="00140316"/>
    <w:rsid w:val="00140E13"/>
    <w:rsid w:val="001411FA"/>
    <w:rsid w:val="0014176A"/>
    <w:rsid w:val="001418F7"/>
    <w:rsid w:val="0014288F"/>
    <w:rsid w:val="00142B57"/>
    <w:rsid w:val="00142F0F"/>
    <w:rsid w:val="00142F4F"/>
    <w:rsid w:val="00143088"/>
    <w:rsid w:val="00143688"/>
    <w:rsid w:val="001437CF"/>
    <w:rsid w:val="00144633"/>
    <w:rsid w:val="001448CC"/>
    <w:rsid w:val="001449E1"/>
    <w:rsid w:val="00144EA7"/>
    <w:rsid w:val="001450A1"/>
    <w:rsid w:val="001454B3"/>
    <w:rsid w:val="00145687"/>
    <w:rsid w:val="0014569A"/>
    <w:rsid w:val="00145FEE"/>
    <w:rsid w:val="001464F3"/>
    <w:rsid w:val="00146A9B"/>
    <w:rsid w:val="0014704F"/>
    <w:rsid w:val="001473FB"/>
    <w:rsid w:val="00147881"/>
    <w:rsid w:val="00147F1E"/>
    <w:rsid w:val="00150DA4"/>
    <w:rsid w:val="00150FD9"/>
    <w:rsid w:val="00152D85"/>
    <w:rsid w:val="00153703"/>
    <w:rsid w:val="00153D13"/>
    <w:rsid w:val="001552AE"/>
    <w:rsid w:val="00156F16"/>
    <w:rsid w:val="001576DB"/>
    <w:rsid w:val="00157C3F"/>
    <w:rsid w:val="001604D9"/>
    <w:rsid w:val="0016050F"/>
    <w:rsid w:val="00160710"/>
    <w:rsid w:val="00160D1F"/>
    <w:rsid w:val="00160D63"/>
    <w:rsid w:val="001613E4"/>
    <w:rsid w:val="00161763"/>
    <w:rsid w:val="00162313"/>
    <w:rsid w:val="001623EB"/>
    <w:rsid w:val="001659DA"/>
    <w:rsid w:val="00167089"/>
    <w:rsid w:val="00167158"/>
    <w:rsid w:val="0016796F"/>
    <w:rsid w:val="0017012B"/>
    <w:rsid w:val="00170AA5"/>
    <w:rsid w:val="00170B56"/>
    <w:rsid w:val="0017143E"/>
    <w:rsid w:val="001714B3"/>
    <w:rsid w:val="00171545"/>
    <w:rsid w:val="00171829"/>
    <w:rsid w:val="00172501"/>
    <w:rsid w:val="00172518"/>
    <w:rsid w:val="00172FBF"/>
    <w:rsid w:val="0017318C"/>
    <w:rsid w:val="001734A7"/>
    <w:rsid w:val="001737F5"/>
    <w:rsid w:val="0017381A"/>
    <w:rsid w:val="00173A3E"/>
    <w:rsid w:val="0017408C"/>
    <w:rsid w:val="00174977"/>
    <w:rsid w:val="001753C9"/>
    <w:rsid w:val="00176F0A"/>
    <w:rsid w:val="00176FC6"/>
    <w:rsid w:val="00177E39"/>
    <w:rsid w:val="0018084F"/>
    <w:rsid w:val="00180B2E"/>
    <w:rsid w:val="00181BC0"/>
    <w:rsid w:val="00181F54"/>
    <w:rsid w:val="00182010"/>
    <w:rsid w:val="0018209F"/>
    <w:rsid w:val="00182682"/>
    <w:rsid w:val="00182DDB"/>
    <w:rsid w:val="0018417C"/>
    <w:rsid w:val="00184480"/>
    <w:rsid w:val="00184CA3"/>
    <w:rsid w:val="00185249"/>
    <w:rsid w:val="00186379"/>
    <w:rsid w:val="00187B06"/>
    <w:rsid w:val="00187D23"/>
    <w:rsid w:val="001905B5"/>
    <w:rsid w:val="00190C6F"/>
    <w:rsid w:val="00190E90"/>
    <w:rsid w:val="00191200"/>
    <w:rsid w:val="001914CF"/>
    <w:rsid w:val="001924B7"/>
    <w:rsid w:val="00192AAE"/>
    <w:rsid w:val="001930B0"/>
    <w:rsid w:val="001937E6"/>
    <w:rsid w:val="00193BAE"/>
    <w:rsid w:val="00194E69"/>
    <w:rsid w:val="0019549B"/>
    <w:rsid w:val="00195793"/>
    <w:rsid w:val="00195B41"/>
    <w:rsid w:val="00195F90"/>
    <w:rsid w:val="001978F2"/>
    <w:rsid w:val="00197DB1"/>
    <w:rsid w:val="001A0259"/>
    <w:rsid w:val="001A02D0"/>
    <w:rsid w:val="001A086A"/>
    <w:rsid w:val="001A0E21"/>
    <w:rsid w:val="001A15B1"/>
    <w:rsid w:val="001A17E7"/>
    <w:rsid w:val="001A243A"/>
    <w:rsid w:val="001A273E"/>
    <w:rsid w:val="001A2926"/>
    <w:rsid w:val="001A2D64"/>
    <w:rsid w:val="001A3009"/>
    <w:rsid w:val="001A3327"/>
    <w:rsid w:val="001A383E"/>
    <w:rsid w:val="001A3FC8"/>
    <w:rsid w:val="001A439D"/>
    <w:rsid w:val="001A44F8"/>
    <w:rsid w:val="001A5397"/>
    <w:rsid w:val="001A665C"/>
    <w:rsid w:val="001A704D"/>
    <w:rsid w:val="001A70F6"/>
    <w:rsid w:val="001A782E"/>
    <w:rsid w:val="001A785A"/>
    <w:rsid w:val="001A7C58"/>
    <w:rsid w:val="001B0DA3"/>
    <w:rsid w:val="001B1241"/>
    <w:rsid w:val="001B19C5"/>
    <w:rsid w:val="001B1DC0"/>
    <w:rsid w:val="001B21A1"/>
    <w:rsid w:val="001B2373"/>
    <w:rsid w:val="001B3724"/>
    <w:rsid w:val="001B4628"/>
    <w:rsid w:val="001B4CD1"/>
    <w:rsid w:val="001B4E31"/>
    <w:rsid w:val="001B584A"/>
    <w:rsid w:val="001B5B25"/>
    <w:rsid w:val="001B5F34"/>
    <w:rsid w:val="001B6D43"/>
    <w:rsid w:val="001B6FE5"/>
    <w:rsid w:val="001B7186"/>
    <w:rsid w:val="001B7FA9"/>
    <w:rsid w:val="001C04F4"/>
    <w:rsid w:val="001C0758"/>
    <w:rsid w:val="001C0997"/>
    <w:rsid w:val="001C2563"/>
    <w:rsid w:val="001C36A0"/>
    <w:rsid w:val="001C38FF"/>
    <w:rsid w:val="001C39BD"/>
    <w:rsid w:val="001C39F5"/>
    <w:rsid w:val="001C3AF6"/>
    <w:rsid w:val="001C3BD2"/>
    <w:rsid w:val="001C3CFC"/>
    <w:rsid w:val="001C3E17"/>
    <w:rsid w:val="001C3FDF"/>
    <w:rsid w:val="001C45C2"/>
    <w:rsid w:val="001C4759"/>
    <w:rsid w:val="001C54E2"/>
    <w:rsid w:val="001C5C0B"/>
    <w:rsid w:val="001C5D7C"/>
    <w:rsid w:val="001C5DA8"/>
    <w:rsid w:val="001C6BEF"/>
    <w:rsid w:val="001C72F7"/>
    <w:rsid w:val="001C7786"/>
    <w:rsid w:val="001C7E97"/>
    <w:rsid w:val="001D0D09"/>
    <w:rsid w:val="001D0FE5"/>
    <w:rsid w:val="001D12A2"/>
    <w:rsid w:val="001D1393"/>
    <w:rsid w:val="001D15C3"/>
    <w:rsid w:val="001D2475"/>
    <w:rsid w:val="001D284E"/>
    <w:rsid w:val="001D2A3A"/>
    <w:rsid w:val="001D2F03"/>
    <w:rsid w:val="001D4A78"/>
    <w:rsid w:val="001D5230"/>
    <w:rsid w:val="001D53C4"/>
    <w:rsid w:val="001D5990"/>
    <w:rsid w:val="001D59D0"/>
    <w:rsid w:val="001D5E3F"/>
    <w:rsid w:val="001D660E"/>
    <w:rsid w:val="001D6748"/>
    <w:rsid w:val="001D6AE8"/>
    <w:rsid w:val="001D6DF3"/>
    <w:rsid w:val="001D7120"/>
    <w:rsid w:val="001D7142"/>
    <w:rsid w:val="001D7621"/>
    <w:rsid w:val="001D7EC6"/>
    <w:rsid w:val="001E0A95"/>
    <w:rsid w:val="001E103F"/>
    <w:rsid w:val="001E173B"/>
    <w:rsid w:val="001E18A0"/>
    <w:rsid w:val="001E1C93"/>
    <w:rsid w:val="001E205B"/>
    <w:rsid w:val="001E298C"/>
    <w:rsid w:val="001E2A5B"/>
    <w:rsid w:val="001E2B36"/>
    <w:rsid w:val="001E3497"/>
    <w:rsid w:val="001E34AE"/>
    <w:rsid w:val="001E3716"/>
    <w:rsid w:val="001E4D4A"/>
    <w:rsid w:val="001E5127"/>
    <w:rsid w:val="001E5A25"/>
    <w:rsid w:val="001E5D8D"/>
    <w:rsid w:val="001E69B2"/>
    <w:rsid w:val="001E72A2"/>
    <w:rsid w:val="001E761A"/>
    <w:rsid w:val="001E7D73"/>
    <w:rsid w:val="001F1347"/>
    <w:rsid w:val="001F1DC3"/>
    <w:rsid w:val="001F2668"/>
    <w:rsid w:val="001F2D78"/>
    <w:rsid w:val="001F3326"/>
    <w:rsid w:val="001F3816"/>
    <w:rsid w:val="001F3B5E"/>
    <w:rsid w:val="001F4260"/>
    <w:rsid w:val="001F5C10"/>
    <w:rsid w:val="001F5CC6"/>
    <w:rsid w:val="001F5D52"/>
    <w:rsid w:val="001F5E86"/>
    <w:rsid w:val="001F5F7B"/>
    <w:rsid w:val="001F6BB9"/>
    <w:rsid w:val="001F7A95"/>
    <w:rsid w:val="0020051F"/>
    <w:rsid w:val="002017D1"/>
    <w:rsid w:val="00201C43"/>
    <w:rsid w:val="0020213A"/>
    <w:rsid w:val="002026A8"/>
    <w:rsid w:val="00203889"/>
    <w:rsid w:val="00204C02"/>
    <w:rsid w:val="00205AA0"/>
    <w:rsid w:val="00205AC5"/>
    <w:rsid w:val="00205D6D"/>
    <w:rsid w:val="0020665E"/>
    <w:rsid w:val="00207237"/>
    <w:rsid w:val="00207261"/>
    <w:rsid w:val="002075BD"/>
    <w:rsid w:val="002105AD"/>
    <w:rsid w:val="00210780"/>
    <w:rsid w:val="00211DEF"/>
    <w:rsid w:val="00211FE4"/>
    <w:rsid w:val="002123BB"/>
    <w:rsid w:val="00213132"/>
    <w:rsid w:val="002132B6"/>
    <w:rsid w:val="002147E8"/>
    <w:rsid w:val="002152AB"/>
    <w:rsid w:val="00215856"/>
    <w:rsid w:val="00216244"/>
    <w:rsid w:val="00216286"/>
    <w:rsid w:val="00216508"/>
    <w:rsid w:val="0021658E"/>
    <w:rsid w:val="00216633"/>
    <w:rsid w:val="002172C9"/>
    <w:rsid w:val="0021736A"/>
    <w:rsid w:val="002175C9"/>
    <w:rsid w:val="0021785C"/>
    <w:rsid w:val="002178F4"/>
    <w:rsid w:val="00217ADC"/>
    <w:rsid w:val="00220196"/>
    <w:rsid w:val="0022035A"/>
    <w:rsid w:val="00220B54"/>
    <w:rsid w:val="00220CE3"/>
    <w:rsid w:val="00221009"/>
    <w:rsid w:val="00222731"/>
    <w:rsid w:val="002227AD"/>
    <w:rsid w:val="00223389"/>
    <w:rsid w:val="0022392E"/>
    <w:rsid w:val="00223BE2"/>
    <w:rsid w:val="00223D05"/>
    <w:rsid w:val="00223EA3"/>
    <w:rsid w:val="00224123"/>
    <w:rsid w:val="00224DFE"/>
    <w:rsid w:val="00224F66"/>
    <w:rsid w:val="00225C4D"/>
    <w:rsid w:val="00226518"/>
    <w:rsid w:val="00226F25"/>
    <w:rsid w:val="00226FB9"/>
    <w:rsid w:val="0022716F"/>
    <w:rsid w:val="0022750E"/>
    <w:rsid w:val="0022767D"/>
    <w:rsid w:val="0022789B"/>
    <w:rsid w:val="002300CD"/>
    <w:rsid w:val="00230602"/>
    <w:rsid w:val="00230DE1"/>
    <w:rsid w:val="002315F6"/>
    <w:rsid w:val="00232420"/>
    <w:rsid w:val="00232916"/>
    <w:rsid w:val="00232CF2"/>
    <w:rsid w:val="002343AC"/>
    <w:rsid w:val="00235471"/>
    <w:rsid w:val="002355A8"/>
    <w:rsid w:val="00235920"/>
    <w:rsid w:val="002360B2"/>
    <w:rsid w:val="00236488"/>
    <w:rsid w:val="00237D35"/>
    <w:rsid w:val="00240225"/>
    <w:rsid w:val="0024035D"/>
    <w:rsid w:val="00240464"/>
    <w:rsid w:val="00240EC8"/>
    <w:rsid w:val="00240EF9"/>
    <w:rsid w:val="00240F76"/>
    <w:rsid w:val="00241377"/>
    <w:rsid w:val="00241416"/>
    <w:rsid w:val="00241579"/>
    <w:rsid w:val="00241695"/>
    <w:rsid w:val="00241D68"/>
    <w:rsid w:val="00241DB1"/>
    <w:rsid w:val="00242D98"/>
    <w:rsid w:val="0024301E"/>
    <w:rsid w:val="00243462"/>
    <w:rsid w:val="0024361D"/>
    <w:rsid w:val="00243D3A"/>
    <w:rsid w:val="002445AB"/>
    <w:rsid w:val="0024474D"/>
    <w:rsid w:val="00245F80"/>
    <w:rsid w:val="0024675C"/>
    <w:rsid w:val="002467D1"/>
    <w:rsid w:val="00246EE3"/>
    <w:rsid w:val="002470E7"/>
    <w:rsid w:val="002524E4"/>
    <w:rsid w:val="00252602"/>
    <w:rsid w:val="00252604"/>
    <w:rsid w:val="00252818"/>
    <w:rsid w:val="00253A5E"/>
    <w:rsid w:val="00253D65"/>
    <w:rsid w:val="00253DE6"/>
    <w:rsid w:val="0025592F"/>
    <w:rsid w:val="00257035"/>
    <w:rsid w:val="0025739A"/>
    <w:rsid w:val="00261F58"/>
    <w:rsid w:val="002621F9"/>
    <w:rsid w:val="00262AFA"/>
    <w:rsid w:val="00262F4D"/>
    <w:rsid w:val="0026327B"/>
    <w:rsid w:val="00263779"/>
    <w:rsid w:val="002638B8"/>
    <w:rsid w:val="00263E95"/>
    <w:rsid w:val="00263FB7"/>
    <w:rsid w:val="00264108"/>
    <w:rsid w:val="00264803"/>
    <w:rsid w:val="00265268"/>
    <w:rsid w:val="002652EB"/>
    <w:rsid w:val="00265402"/>
    <w:rsid w:val="0026548C"/>
    <w:rsid w:val="00265E19"/>
    <w:rsid w:val="00266207"/>
    <w:rsid w:val="00266A5C"/>
    <w:rsid w:val="00266A77"/>
    <w:rsid w:val="002675DA"/>
    <w:rsid w:val="0026790B"/>
    <w:rsid w:val="0027003E"/>
    <w:rsid w:val="0027016D"/>
    <w:rsid w:val="002701DE"/>
    <w:rsid w:val="00270467"/>
    <w:rsid w:val="00270494"/>
    <w:rsid w:val="002705BF"/>
    <w:rsid w:val="002706B9"/>
    <w:rsid w:val="00270B9A"/>
    <w:rsid w:val="00272960"/>
    <w:rsid w:val="00272B77"/>
    <w:rsid w:val="00272B97"/>
    <w:rsid w:val="0027370C"/>
    <w:rsid w:val="00273980"/>
    <w:rsid w:val="00273A59"/>
    <w:rsid w:val="00275328"/>
    <w:rsid w:val="00276A7F"/>
    <w:rsid w:val="002771A9"/>
    <w:rsid w:val="0027750A"/>
    <w:rsid w:val="002778A7"/>
    <w:rsid w:val="00277E30"/>
    <w:rsid w:val="0027C607"/>
    <w:rsid w:val="002802ED"/>
    <w:rsid w:val="0028072B"/>
    <w:rsid w:val="00280B32"/>
    <w:rsid w:val="00280F7D"/>
    <w:rsid w:val="00281700"/>
    <w:rsid w:val="002824B3"/>
    <w:rsid w:val="002826DD"/>
    <w:rsid w:val="00282A4A"/>
    <w:rsid w:val="002830B0"/>
    <w:rsid w:val="00283D95"/>
    <w:rsid w:val="002847BD"/>
    <w:rsid w:val="002857E5"/>
    <w:rsid w:val="00285E8F"/>
    <w:rsid w:val="00286820"/>
    <w:rsid w:val="00286F05"/>
    <w:rsid w:val="0028740D"/>
    <w:rsid w:val="0028769C"/>
    <w:rsid w:val="0028792D"/>
    <w:rsid w:val="00287E04"/>
    <w:rsid w:val="002909D1"/>
    <w:rsid w:val="002918A5"/>
    <w:rsid w:val="0029263F"/>
    <w:rsid w:val="00293605"/>
    <w:rsid w:val="00293B9C"/>
    <w:rsid w:val="002940C5"/>
    <w:rsid w:val="00294576"/>
    <w:rsid w:val="00295D78"/>
    <w:rsid w:val="0029618F"/>
    <w:rsid w:val="00296B97"/>
    <w:rsid w:val="00296CF7"/>
    <w:rsid w:val="0029704C"/>
    <w:rsid w:val="0029755B"/>
    <w:rsid w:val="00297692"/>
    <w:rsid w:val="00297BF6"/>
    <w:rsid w:val="002A09C6"/>
    <w:rsid w:val="002A0B04"/>
    <w:rsid w:val="002A0C3E"/>
    <w:rsid w:val="002A1547"/>
    <w:rsid w:val="002A1748"/>
    <w:rsid w:val="002A20BF"/>
    <w:rsid w:val="002A2454"/>
    <w:rsid w:val="002A28B4"/>
    <w:rsid w:val="002A2B8C"/>
    <w:rsid w:val="002A3017"/>
    <w:rsid w:val="002A30D8"/>
    <w:rsid w:val="002A35CF"/>
    <w:rsid w:val="002A3993"/>
    <w:rsid w:val="002A408D"/>
    <w:rsid w:val="002A46AD"/>
    <w:rsid w:val="002A475D"/>
    <w:rsid w:val="002A5717"/>
    <w:rsid w:val="002A57A6"/>
    <w:rsid w:val="002A628A"/>
    <w:rsid w:val="002A6C1C"/>
    <w:rsid w:val="002A6C2E"/>
    <w:rsid w:val="002A7A88"/>
    <w:rsid w:val="002B0560"/>
    <w:rsid w:val="002B0672"/>
    <w:rsid w:val="002B09B2"/>
    <w:rsid w:val="002B0AC1"/>
    <w:rsid w:val="002B1775"/>
    <w:rsid w:val="002B177D"/>
    <w:rsid w:val="002B192C"/>
    <w:rsid w:val="002B1B01"/>
    <w:rsid w:val="002B2848"/>
    <w:rsid w:val="002B2B02"/>
    <w:rsid w:val="002B316A"/>
    <w:rsid w:val="002B375D"/>
    <w:rsid w:val="002B3815"/>
    <w:rsid w:val="002B428A"/>
    <w:rsid w:val="002B494F"/>
    <w:rsid w:val="002B50F2"/>
    <w:rsid w:val="002B50FF"/>
    <w:rsid w:val="002B5D8C"/>
    <w:rsid w:val="002B751D"/>
    <w:rsid w:val="002C162E"/>
    <w:rsid w:val="002C1BE0"/>
    <w:rsid w:val="002C27E9"/>
    <w:rsid w:val="002C31B1"/>
    <w:rsid w:val="002C3FD5"/>
    <w:rsid w:val="002C55DE"/>
    <w:rsid w:val="002C60EB"/>
    <w:rsid w:val="002C75A8"/>
    <w:rsid w:val="002C768B"/>
    <w:rsid w:val="002C7F73"/>
    <w:rsid w:val="002D05AF"/>
    <w:rsid w:val="002D09EC"/>
    <w:rsid w:val="002D0F13"/>
    <w:rsid w:val="002D1570"/>
    <w:rsid w:val="002D204C"/>
    <w:rsid w:val="002D51B6"/>
    <w:rsid w:val="002D5326"/>
    <w:rsid w:val="002D55A1"/>
    <w:rsid w:val="002D6532"/>
    <w:rsid w:val="002D66AF"/>
    <w:rsid w:val="002D6E21"/>
    <w:rsid w:val="002D7604"/>
    <w:rsid w:val="002D7CED"/>
    <w:rsid w:val="002E040D"/>
    <w:rsid w:val="002E06CA"/>
    <w:rsid w:val="002E1642"/>
    <w:rsid w:val="002E168F"/>
    <w:rsid w:val="002E1B56"/>
    <w:rsid w:val="002E2B60"/>
    <w:rsid w:val="002E3548"/>
    <w:rsid w:val="002E35AE"/>
    <w:rsid w:val="002E3E91"/>
    <w:rsid w:val="002E5D19"/>
    <w:rsid w:val="002E6DD9"/>
    <w:rsid w:val="002E71B0"/>
    <w:rsid w:val="002E73E9"/>
    <w:rsid w:val="002E75D6"/>
    <w:rsid w:val="002E7C7D"/>
    <w:rsid w:val="002E7FD0"/>
    <w:rsid w:val="002F0A1A"/>
    <w:rsid w:val="002F0A62"/>
    <w:rsid w:val="002F29F9"/>
    <w:rsid w:val="002F2D2E"/>
    <w:rsid w:val="002F3430"/>
    <w:rsid w:val="002F4957"/>
    <w:rsid w:val="002F5F4D"/>
    <w:rsid w:val="002F6B84"/>
    <w:rsid w:val="002F709C"/>
    <w:rsid w:val="002F7773"/>
    <w:rsid w:val="002F7998"/>
    <w:rsid w:val="002F7CFE"/>
    <w:rsid w:val="002F7FDE"/>
    <w:rsid w:val="00301DF5"/>
    <w:rsid w:val="00302096"/>
    <w:rsid w:val="003022A7"/>
    <w:rsid w:val="0030255E"/>
    <w:rsid w:val="00302647"/>
    <w:rsid w:val="00302680"/>
    <w:rsid w:val="00302858"/>
    <w:rsid w:val="00302C4E"/>
    <w:rsid w:val="00303085"/>
    <w:rsid w:val="00303388"/>
    <w:rsid w:val="003035E4"/>
    <w:rsid w:val="003036B6"/>
    <w:rsid w:val="00303EDF"/>
    <w:rsid w:val="00305699"/>
    <w:rsid w:val="00305D8E"/>
    <w:rsid w:val="00306662"/>
    <w:rsid w:val="00306C23"/>
    <w:rsid w:val="00307448"/>
    <w:rsid w:val="003078A4"/>
    <w:rsid w:val="00307C89"/>
    <w:rsid w:val="00307CBA"/>
    <w:rsid w:val="00307EC2"/>
    <w:rsid w:val="003100D7"/>
    <w:rsid w:val="00310245"/>
    <w:rsid w:val="003106D5"/>
    <w:rsid w:val="0031153C"/>
    <w:rsid w:val="00311AC0"/>
    <w:rsid w:val="0031219B"/>
    <w:rsid w:val="0031231F"/>
    <w:rsid w:val="00312361"/>
    <w:rsid w:val="003126C3"/>
    <w:rsid w:val="0031401B"/>
    <w:rsid w:val="00314B35"/>
    <w:rsid w:val="00314EBD"/>
    <w:rsid w:val="00315F87"/>
    <w:rsid w:val="00316761"/>
    <w:rsid w:val="003167D9"/>
    <w:rsid w:val="003175CA"/>
    <w:rsid w:val="00320431"/>
    <w:rsid w:val="00320A3E"/>
    <w:rsid w:val="00320B3B"/>
    <w:rsid w:val="00320BA6"/>
    <w:rsid w:val="003224CE"/>
    <w:rsid w:val="003226BC"/>
    <w:rsid w:val="003226DB"/>
    <w:rsid w:val="00322774"/>
    <w:rsid w:val="0032337B"/>
    <w:rsid w:val="00323F07"/>
    <w:rsid w:val="00324BA4"/>
    <w:rsid w:val="00326572"/>
    <w:rsid w:val="003270AE"/>
    <w:rsid w:val="00327352"/>
    <w:rsid w:val="00330C94"/>
    <w:rsid w:val="0033172B"/>
    <w:rsid w:val="0033239E"/>
    <w:rsid w:val="003325D2"/>
    <w:rsid w:val="00332E90"/>
    <w:rsid w:val="0033308E"/>
    <w:rsid w:val="003332DA"/>
    <w:rsid w:val="00333483"/>
    <w:rsid w:val="00333786"/>
    <w:rsid w:val="00333E51"/>
    <w:rsid w:val="00334483"/>
    <w:rsid w:val="00334F09"/>
    <w:rsid w:val="00334FC5"/>
    <w:rsid w:val="003355E2"/>
    <w:rsid w:val="00335B27"/>
    <w:rsid w:val="00335F81"/>
    <w:rsid w:val="003363C2"/>
    <w:rsid w:val="00336C5D"/>
    <w:rsid w:val="00336E87"/>
    <w:rsid w:val="003375E3"/>
    <w:rsid w:val="00337DCD"/>
    <w:rsid w:val="003408D9"/>
    <w:rsid w:val="00340A3C"/>
    <w:rsid w:val="00340C7C"/>
    <w:rsid w:val="00340DD9"/>
    <w:rsid w:val="00341B93"/>
    <w:rsid w:val="00342126"/>
    <w:rsid w:val="0034226A"/>
    <w:rsid w:val="003425F5"/>
    <w:rsid w:val="003429A8"/>
    <w:rsid w:val="00342BD2"/>
    <w:rsid w:val="00342ECC"/>
    <w:rsid w:val="00344A65"/>
    <w:rsid w:val="00345941"/>
    <w:rsid w:val="003459A0"/>
    <w:rsid w:val="00345BDC"/>
    <w:rsid w:val="00346ED8"/>
    <w:rsid w:val="00347895"/>
    <w:rsid w:val="00347985"/>
    <w:rsid w:val="00347E27"/>
    <w:rsid w:val="00350300"/>
    <w:rsid w:val="00351311"/>
    <w:rsid w:val="00351EAB"/>
    <w:rsid w:val="00352604"/>
    <w:rsid w:val="00354287"/>
    <w:rsid w:val="003544D1"/>
    <w:rsid w:val="00354860"/>
    <w:rsid w:val="0035501F"/>
    <w:rsid w:val="00355C2B"/>
    <w:rsid w:val="003565D1"/>
    <w:rsid w:val="0035663C"/>
    <w:rsid w:val="00356F79"/>
    <w:rsid w:val="0035706E"/>
    <w:rsid w:val="00357732"/>
    <w:rsid w:val="00357BAE"/>
    <w:rsid w:val="00357CB5"/>
    <w:rsid w:val="00360198"/>
    <w:rsid w:val="003602DF"/>
    <w:rsid w:val="003604A6"/>
    <w:rsid w:val="00360CB7"/>
    <w:rsid w:val="00360E17"/>
    <w:rsid w:val="00361999"/>
    <w:rsid w:val="0036209C"/>
    <w:rsid w:val="00362150"/>
    <w:rsid w:val="003632C9"/>
    <w:rsid w:val="00363E47"/>
    <w:rsid w:val="00364520"/>
    <w:rsid w:val="00364947"/>
    <w:rsid w:val="00364D73"/>
    <w:rsid w:val="0036502A"/>
    <w:rsid w:val="00365BD1"/>
    <w:rsid w:val="003663A1"/>
    <w:rsid w:val="00366F98"/>
    <w:rsid w:val="00367225"/>
    <w:rsid w:val="00367753"/>
    <w:rsid w:val="00367D78"/>
    <w:rsid w:val="00367DD4"/>
    <w:rsid w:val="00371F68"/>
    <w:rsid w:val="0037259A"/>
    <w:rsid w:val="00373B5F"/>
    <w:rsid w:val="00373D60"/>
    <w:rsid w:val="0037425D"/>
    <w:rsid w:val="0037458B"/>
    <w:rsid w:val="00374C96"/>
    <w:rsid w:val="0037590C"/>
    <w:rsid w:val="003762D1"/>
    <w:rsid w:val="00376987"/>
    <w:rsid w:val="00376EBE"/>
    <w:rsid w:val="003770C8"/>
    <w:rsid w:val="003770ED"/>
    <w:rsid w:val="00377AD9"/>
    <w:rsid w:val="00380AED"/>
    <w:rsid w:val="00380B1A"/>
    <w:rsid w:val="00380BD8"/>
    <w:rsid w:val="00380C3A"/>
    <w:rsid w:val="00380C76"/>
    <w:rsid w:val="00380E71"/>
    <w:rsid w:val="00381748"/>
    <w:rsid w:val="00381C52"/>
    <w:rsid w:val="003820D6"/>
    <w:rsid w:val="0038217B"/>
    <w:rsid w:val="00382210"/>
    <w:rsid w:val="003827F1"/>
    <w:rsid w:val="0038284B"/>
    <w:rsid w:val="003832C8"/>
    <w:rsid w:val="00383378"/>
    <w:rsid w:val="00384CF5"/>
    <w:rsid w:val="0038522E"/>
    <w:rsid w:val="0038536D"/>
    <w:rsid w:val="00385DFB"/>
    <w:rsid w:val="003865CB"/>
    <w:rsid w:val="003870FE"/>
    <w:rsid w:val="003872DD"/>
    <w:rsid w:val="0038736D"/>
    <w:rsid w:val="003873ED"/>
    <w:rsid w:val="00387F35"/>
    <w:rsid w:val="0038CE3C"/>
    <w:rsid w:val="00390200"/>
    <w:rsid w:val="00390714"/>
    <w:rsid w:val="0039073A"/>
    <w:rsid w:val="00390FE8"/>
    <w:rsid w:val="003915BD"/>
    <w:rsid w:val="00391E2E"/>
    <w:rsid w:val="00391EC1"/>
    <w:rsid w:val="00392BE5"/>
    <w:rsid w:val="003938D4"/>
    <w:rsid w:val="003938E7"/>
    <w:rsid w:val="00393906"/>
    <w:rsid w:val="00393914"/>
    <w:rsid w:val="00394769"/>
    <w:rsid w:val="00396052"/>
    <w:rsid w:val="00396AA1"/>
    <w:rsid w:val="00397D12"/>
    <w:rsid w:val="003A067C"/>
    <w:rsid w:val="003A06BA"/>
    <w:rsid w:val="003A0CFB"/>
    <w:rsid w:val="003A1010"/>
    <w:rsid w:val="003A10A1"/>
    <w:rsid w:val="003A112B"/>
    <w:rsid w:val="003A1540"/>
    <w:rsid w:val="003A208E"/>
    <w:rsid w:val="003A21B6"/>
    <w:rsid w:val="003A23D0"/>
    <w:rsid w:val="003A2AB4"/>
    <w:rsid w:val="003A2E2B"/>
    <w:rsid w:val="003A2EE4"/>
    <w:rsid w:val="003A2EFD"/>
    <w:rsid w:val="003A2F88"/>
    <w:rsid w:val="003A3B47"/>
    <w:rsid w:val="003A3E7C"/>
    <w:rsid w:val="003A458E"/>
    <w:rsid w:val="003A4895"/>
    <w:rsid w:val="003A4BB9"/>
    <w:rsid w:val="003A4BDC"/>
    <w:rsid w:val="003A5190"/>
    <w:rsid w:val="003A6801"/>
    <w:rsid w:val="003A69D3"/>
    <w:rsid w:val="003A6D84"/>
    <w:rsid w:val="003A75B7"/>
    <w:rsid w:val="003A76FF"/>
    <w:rsid w:val="003A7CC6"/>
    <w:rsid w:val="003B02BC"/>
    <w:rsid w:val="003B0768"/>
    <w:rsid w:val="003B088F"/>
    <w:rsid w:val="003B0DB5"/>
    <w:rsid w:val="003B1518"/>
    <w:rsid w:val="003B1C13"/>
    <w:rsid w:val="003B240E"/>
    <w:rsid w:val="003B2A57"/>
    <w:rsid w:val="003B2A8F"/>
    <w:rsid w:val="003B2F29"/>
    <w:rsid w:val="003B3B72"/>
    <w:rsid w:val="003B3D2D"/>
    <w:rsid w:val="003B3E41"/>
    <w:rsid w:val="003B4474"/>
    <w:rsid w:val="003B4902"/>
    <w:rsid w:val="003B4C02"/>
    <w:rsid w:val="003B4D94"/>
    <w:rsid w:val="003B5ACC"/>
    <w:rsid w:val="003B5D18"/>
    <w:rsid w:val="003B6A09"/>
    <w:rsid w:val="003C011B"/>
    <w:rsid w:val="003C014E"/>
    <w:rsid w:val="003C0452"/>
    <w:rsid w:val="003C0516"/>
    <w:rsid w:val="003C10CA"/>
    <w:rsid w:val="003C1988"/>
    <w:rsid w:val="003C1AE4"/>
    <w:rsid w:val="003C1E8E"/>
    <w:rsid w:val="003C1FF0"/>
    <w:rsid w:val="003C2652"/>
    <w:rsid w:val="003C2ADE"/>
    <w:rsid w:val="003C3F3E"/>
    <w:rsid w:val="003C4053"/>
    <w:rsid w:val="003C4454"/>
    <w:rsid w:val="003C4F87"/>
    <w:rsid w:val="003C53DC"/>
    <w:rsid w:val="003C5A8B"/>
    <w:rsid w:val="003C647D"/>
    <w:rsid w:val="003C68EA"/>
    <w:rsid w:val="003C7218"/>
    <w:rsid w:val="003C7597"/>
    <w:rsid w:val="003C75A5"/>
    <w:rsid w:val="003C7923"/>
    <w:rsid w:val="003C7B42"/>
    <w:rsid w:val="003D041D"/>
    <w:rsid w:val="003D0C49"/>
    <w:rsid w:val="003D13EF"/>
    <w:rsid w:val="003D1763"/>
    <w:rsid w:val="003D1F70"/>
    <w:rsid w:val="003D3A77"/>
    <w:rsid w:val="003D3EB9"/>
    <w:rsid w:val="003D4492"/>
    <w:rsid w:val="003D4800"/>
    <w:rsid w:val="003D54E6"/>
    <w:rsid w:val="003D5707"/>
    <w:rsid w:val="003D5F7B"/>
    <w:rsid w:val="003D5F8F"/>
    <w:rsid w:val="003D6C64"/>
    <w:rsid w:val="003D6D11"/>
    <w:rsid w:val="003D6D64"/>
    <w:rsid w:val="003D6DC8"/>
    <w:rsid w:val="003D6FBC"/>
    <w:rsid w:val="003D7300"/>
    <w:rsid w:val="003D735D"/>
    <w:rsid w:val="003D7385"/>
    <w:rsid w:val="003D7F6C"/>
    <w:rsid w:val="003E1378"/>
    <w:rsid w:val="003E1B8D"/>
    <w:rsid w:val="003E1F09"/>
    <w:rsid w:val="003E1FE2"/>
    <w:rsid w:val="003E2F8F"/>
    <w:rsid w:val="003E33EA"/>
    <w:rsid w:val="003E3CA7"/>
    <w:rsid w:val="003E437F"/>
    <w:rsid w:val="003E4E05"/>
    <w:rsid w:val="003E5D1D"/>
    <w:rsid w:val="003E6285"/>
    <w:rsid w:val="003E73DD"/>
    <w:rsid w:val="003F0A52"/>
    <w:rsid w:val="003F0B51"/>
    <w:rsid w:val="003F0C07"/>
    <w:rsid w:val="003F12D5"/>
    <w:rsid w:val="003F1F7B"/>
    <w:rsid w:val="003F2092"/>
    <w:rsid w:val="003F276C"/>
    <w:rsid w:val="003F33B5"/>
    <w:rsid w:val="003F3F33"/>
    <w:rsid w:val="003F43C7"/>
    <w:rsid w:val="003F45C7"/>
    <w:rsid w:val="003F518E"/>
    <w:rsid w:val="003F5A78"/>
    <w:rsid w:val="003F5F10"/>
    <w:rsid w:val="003F656E"/>
    <w:rsid w:val="003F6E05"/>
    <w:rsid w:val="003F6E52"/>
    <w:rsid w:val="003F711A"/>
    <w:rsid w:val="003F7132"/>
    <w:rsid w:val="00400082"/>
    <w:rsid w:val="0040063A"/>
    <w:rsid w:val="004007AC"/>
    <w:rsid w:val="004009E8"/>
    <w:rsid w:val="00400ACE"/>
    <w:rsid w:val="00400AF9"/>
    <w:rsid w:val="00401084"/>
    <w:rsid w:val="004013DE"/>
    <w:rsid w:val="00401618"/>
    <w:rsid w:val="00401705"/>
    <w:rsid w:val="00401F62"/>
    <w:rsid w:val="00402458"/>
    <w:rsid w:val="00402745"/>
    <w:rsid w:val="00402F36"/>
    <w:rsid w:val="00402F6D"/>
    <w:rsid w:val="004036F4"/>
    <w:rsid w:val="00404071"/>
    <w:rsid w:val="004043F7"/>
    <w:rsid w:val="004049A6"/>
    <w:rsid w:val="00404EDB"/>
    <w:rsid w:val="00405204"/>
    <w:rsid w:val="0040544C"/>
    <w:rsid w:val="00405927"/>
    <w:rsid w:val="00405DC4"/>
    <w:rsid w:val="004061E6"/>
    <w:rsid w:val="00406BE8"/>
    <w:rsid w:val="00406D4C"/>
    <w:rsid w:val="004070D6"/>
    <w:rsid w:val="00407263"/>
    <w:rsid w:val="00407553"/>
    <w:rsid w:val="00407CAD"/>
    <w:rsid w:val="00407EF0"/>
    <w:rsid w:val="004105E8"/>
    <w:rsid w:val="00410B59"/>
    <w:rsid w:val="00410C29"/>
    <w:rsid w:val="00410C74"/>
    <w:rsid w:val="00410EF2"/>
    <w:rsid w:val="0041166D"/>
    <w:rsid w:val="004122BF"/>
    <w:rsid w:val="00412444"/>
    <w:rsid w:val="004125D2"/>
    <w:rsid w:val="00412A5B"/>
    <w:rsid w:val="00412F2B"/>
    <w:rsid w:val="00413BF9"/>
    <w:rsid w:val="00413ED8"/>
    <w:rsid w:val="00415258"/>
    <w:rsid w:val="00416B80"/>
    <w:rsid w:val="004178B3"/>
    <w:rsid w:val="00417C15"/>
    <w:rsid w:val="00417F3E"/>
    <w:rsid w:val="00417FDE"/>
    <w:rsid w:val="004205E7"/>
    <w:rsid w:val="00420778"/>
    <w:rsid w:val="00420851"/>
    <w:rsid w:val="00420F99"/>
    <w:rsid w:val="0042181B"/>
    <w:rsid w:val="00421AAC"/>
    <w:rsid w:val="00421F91"/>
    <w:rsid w:val="00422925"/>
    <w:rsid w:val="00422CFC"/>
    <w:rsid w:val="00423E7C"/>
    <w:rsid w:val="00424FAC"/>
    <w:rsid w:val="0042510F"/>
    <w:rsid w:val="0042538A"/>
    <w:rsid w:val="0042587A"/>
    <w:rsid w:val="0042660B"/>
    <w:rsid w:val="004266EE"/>
    <w:rsid w:val="004270FF"/>
    <w:rsid w:val="004300B5"/>
    <w:rsid w:val="00430192"/>
    <w:rsid w:val="004303B4"/>
    <w:rsid w:val="004303C1"/>
    <w:rsid w:val="00430BA0"/>
    <w:rsid w:val="00430D30"/>
    <w:rsid w:val="00430E63"/>
    <w:rsid w:val="00430F12"/>
    <w:rsid w:val="004315BC"/>
    <w:rsid w:val="00431A65"/>
    <w:rsid w:val="004320D3"/>
    <w:rsid w:val="00432207"/>
    <w:rsid w:val="0043269D"/>
    <w:rsid w:val="004326E5"/>
    <w:rsid w:val="00432763"/>
    <w:rsid w:val="00432802"/>
    <w:rsid w:val="0043286B"/>
    <w:rsid w:val="00433050"/>
    <w:rsid w:val="00433EA5"/>
    <w:rsid w:val="00433F21"/>
    <w:rsid w:val="00434643"/>
    <w:rsid w:val="0043473C"/>
    <w:rsid w:val="00434A17"/>
    <w:rsid w:val="00434A55"/>
    <w:rsid w:val="00434FFB"/>
    <w:rsid w:val="004350ED"/>
    <w:rsid w:val="0043593F"/>
    <w:rsid w:val="00435C41"/>
    <w:rsid w:val="004368D3"/>
    <w:rsid w:val="00436C56"/>
    <w:rsid w:val="0043735B"/>
    <w:rsid w:val="00440F9B"/>
    <w:rsid w:val="004410CE"/>
    <w:rsid w:val="004410D5"/>
    <w:rsid w:val="004413D6"/>
    <w:rsid w:val="004417FC"/>
    <w:rsid w:val="004418F8"/>
    <w:rsid w:val="00441E7A"/>
    <w:rsid w:val="00441EB5"/>
    <w:rsid w:val="00442345"/>
    <w:rsid w:val="00443C26"/>
    <w:rsid w:val="00443F40"/>
    <w:rsid w:val="004441BF"/>
    <w:rsid w:val="004452C2"/>
    <w:rsid w:val="0044544A"/>
    <w:rsid w:val="0044574E"/>
    <w:rsid w:val="00445E1D"/>
    <w:rsid w:val="00445E84"/>
    <w:rsid w:val="004463B3"/>
    <w:rsid w:val="0045015F"/>
    <w:rsid w:val="004503E5"/>
    <w:rsid w:val="00450D00"/>
    <w:rsid w:val="00451E30"/>
    <w:rsid w:val="00453051"/>
    <w:rsid w:val="00453321"/>
    <w:rsid w:val="004536E6"/>
    <w:rsid w:val="00453B8C"/>
    <w:rsid w:val="00453EC1"/>
    <w:rsid w:val="00454159"/>
    <w:rsid w:val="00454378"/>
    <w:rsid w:val="004549D5"/>
    <w:rsid w:val="00454CD4"/>
    <w:rsid w:val="0045533B"/>
    <w:rsid w:val="00455A81"/>
    <w:rsid w:val="00455FAD"/>
    <w:rsid w:val="00456066"/>
    <w:rsid w:val="004562ED"/>
    <w:rsid w:val="0045695D"/>
    <w:rsid w:val="00456C79"/>
    <w:rsid w:val="00456DF4"/>
    <w:rsid w:val="0045729A"/>
    <w:rsid w:val="00461804"/>
    <w:rsid w:val="00462F5A"/>
    <w:rsid w:val="004631CC"/>
    <w:rsid w:val="00463336"/>
    <w:rsid w:val="004638A8"/>
    <w:rsid w:val="00463EC9"/>
    <w:rsid w:val="00464757"/>
    <w:rsid w:val="00464B18"/>
    <w:rsid w:val="004657F4"/>
    <w:rsid w:val="00465856"/>
    <w:rsid w:val="00465D88"/>
    <w:rsid w:val="004662AB"/>
    <w:rsid w:val="004663FC"/>
    <w:rsid w:val="00466A92"/>
    <w:rsid w:val="00466AB5"/>
    <w:rsid w:val="00466CF3"/>
    <w:rsid w:val="00466EF4"/>
    <w:rsid w:val="004673D3"/>
    <w:rsid w:val="004700C4"/>
    <w:rsid w:val="00470BD4"/>
    <w:rsid w:val="00471B62"/>
    <w:rsid w:val="0047220E"/>
    <w:rsid w:val="004724D0"/>
    <w:rsid w:val="0047269A"/>
    <w:rsid w:val="00472EE4"/>
    <w:rsid w:val="00472FAB"/>
    <w:rsid w:val="00472FEE"/>
    <w:rsid w:val="00473157"/>
    <w:rsid w:val="0047377C"/>
    <w:rsid w:val="00473CC7"/>
    <w:rsid w:val="00474E4B"/>
    <w:rsid w:val="004757E8"/>
    <w:rsid w:val="00475B8A"/>
    <w:rsid w:val="0047631A"/>
    <w:rsid w:val="0047649D"/>
    <w:rsid w:val="00480185"/>
    <w:rsid w:val="00480C59"/>
    <w:rsid w:val="00481731"/>
    <w:rsid w:val="0048181A"/>
    <w:rsid w:val="00481E06"/>
    <w:rsid w:val="004820B8"/>
    <w:rsid w:val="004827D0"/>
    <w:rsid w:val="00482EDF"/>
    <w:rsid w:val="004833C7"/>
    <w:rsid w:val="00483587"/>
    <w:rsid w:val="004835FD"/>
    <w:rsid w:val="00483BFE"/>
    <w:rsid w:val="0048426D"/>
    <w:rsid w:val="00484C5E"/>
    <w:rsid w:val="004850D0"/>
    <w:rsid w:val="00485A8F"/>
    <w:rsid w:val="0048642E"/>
    <w:rsid w:val="00486753"/>
    <w:rsid w:val="00486B8C"/>
    <w:rsid w:val="0048812B"/>
    <w:rsid w:val="004902D0"/>
    <w:rsid w:val="0049032C"/>
    <w:rsid w:val="004912C0"/>
    <w:rsid w:val="00491389"/>
    <w:rsid w:val="0049173E"/>
    <w:rsid w:val="0049185D"/>
    <w:rsid w:val="00492E1C"/>
    <w:rsid w:val="00493C6C"/>
    <w:rsid w:val="004941EE"/>
    <w:rsid w:val="00494452"/>
    <w:rsid w:val="004949C1"/>
    <w:rsid w:val="00494E2B"/>
    <w:rsid w:val="004957AC"/>
    <w:rsid w:val="00495A90"/>
    <w:rsid w:val="00495D63"/>
    <w:rsid w:val="00495F2D"/>
    <w:rsid w:val="0049665B"/>
    <w:rsid w:val="0049681D"/>
    <w:rsid w:val="0049714D"/>
    <w:rsid w:val="00497EE8"/>
    <w:rsid w:val="00497FB7"/>
    <w:rsid w:val="004A03F6"/>
    <w:rsid w:val="004A1085"/>
    <w:rsid w:val="004A1961"/>
    <w:rsid w:val="004A1A46"/>
    <w:rsid w:val="004A21CF"/>
    <w:rsid w:val="004A24A9"/>
    <w:rsid w:val="004A257F"/>
    <w:rsid w:val="004A291C"/>
    <w:rsid w:val="004A29D0"/>
    <w:rsid w:val="004A31BE"/>
    <w:rsid w:val="004A3F4F"/>
    <w:rsid w:val="004A4314"/>
    <w:rsid w:val="004A60F8"/>
    <w:rsid w:val="004A63B3"/>
    <w:rsid w:val="004A77A6"/>
    <w:rsid w:val="004B0117"/>
    <w:rsid w:val="004B05C1"/>
    <w:rsid w:val="004B0A92"/>
    <w:rsid w:val="004B1292"/>
    <w:rsid w:val="004B13C5"/>
    <w:rsid w:val="004B174F"/>
    <w:rsid w:val="004B1A5E"/>
    <w:rsid w:val="004B2D18"/>
    <w:rsid w:val="004B2D89"/>
    <w:rsid w:val="004B2FE1"/>
    <w:rsid w:val="004B3503"/>
    <w:rsid w:val="004B3E4F"/>
    <w:rsid w:val="004B3FFE"/>
    <w:rsid w:val="004B40A6"/>
    <w:rsid w:val="004B484F"/>
    <w:rsid w:val="004B4A7B"/>
    <w:rsid w:val="004B50F1"/>
    <w:rsid w:val="004B5122"/>
    <w:rsid w:val="004B51B7"/>
    <w:rsid w:val="004B56C5"/>
    <w:rsid w:val="004B60FE"/>
    <w:rsid w:val="004B7048"/>
    <w:rsid w:val="004B723A"/>
    <w:rsid w:val="004B7794"/>
    <w:rsid w:val="004B782E"/>
    <w:rsid w:val="004B79CC"/>
    <w:rsid w:val="004C11A9"/>
    <w:rsid w:val="004C1C31"/>
    <w:rsid w:val="004C1CF7"/>
    <w:rsid w:val="004C2567"/>
    <w:rsid w:val="004C316E"/>
    <w:rsid w:val="004C3EEB"/>
    <w:rsid w:val="004C4AA8"/>
    <w:rsid w:val="004C4B48"/>
    <w:rsid w:val="004C4C74"/>
    <w:rsid w:val="004C50F0"/>
    <w:rsid w:val="004C6065"/>
    <w:rsid w:val="004C6496"/>
    <w:rsid w:val="004C68E7"/>
    <w:rsid w:val="004C6CAA"/>
    <w:rsid w:val="004C7196"/>
    <w:rsid w:val="004C79DB"/>
    <w:rsid w:val="004D091B"/>
    <w:rsid w:val="004D1B07"/>
    <w:rsid w:val="004D20DC"/>
    <w:rsid w:val="004D2B68"/>
    <w:rsid w:val="004D2DC0"/>
    <w:rsid w:val="004D35C6"/>
    <w:rsid w:val="004D49B7"/>
    <w:rsid w:val="004D5FE4"/>
    <w:rsid w:val="004D6175"/>
    <w:rsid w:val="004D6EBC"/>
    <w:rsid w:val="004D71B1"/>
    <w:rsid w:val="004D74B9"/>
    <w:rsid w:val="004D78CE"/>
    <w:rsid w:val="004D7C7F"/>
    <w:rsid w:val="004E010C"/>
    <w:rsid w:val="004E05E6"/>
    <w:rsid w:val="004E06A6"/>
    <w:rsid w:val="004E09E7"/>
    <w:rsid w:val="004E0BBE"/>
    <w:rsid w:val="004E1043"/>
    <w:rsid w:val="004E1587"/>
    <w:rsid w:val="004E17FB"/>
    <w:rsid w:val="004E1F59"/>
    <w:rsid w:val="004E29D5"/>
    <w:rsid w:val="004E2D4C"/>
    <w:rsid w:val="004E31F9"/>
    <w:rsid w:val="004E35C4"/>
    <w:rsid w:val="004E484B"/>
    <w:rsid w:val="004E4B65"/>
    <w:rsid w:val="004E4C05"/>
    <w:rsid w:val="004E4F5D"/>
    <w:rsid w:val="004E5150"/>
    <w:rsid w:val="004E5555"/>
    <w:rsid w:val="004E594B"/>
    <w:rsid w:val="004E5AC0"/>
    <w:rsid w:val="004E5F29"/>
    <w:rsid w:val="004E66D8"/>
    <w:rsid w:val="004E6BA3"/>
    <w:rsid w:val="004E6F87"/>
    <w:rsid w:val="004E70C9"/>
    <w:rsid w:val="004E79A5"/>
    <w:rsid w:val="004E7C94"/>
    <w:rsid w:val="004F0AA2"/>
    <w:rsid w:val="004F12E6"/>
    <w:rsid w:val="004F15B2"/>
    <w:rsid w:val="004F2AC5"/>
    <w:rsid w:val="004F2C23"/>
    <w:rsid w:val="004F2F1D"/>
    <w:rsid w:val="004F353A"/>
    <w:rsid w:val="004F4538"/>
    <w:rsid w:val="004F48DD"/>
    <w:rsid w:val="004F4CDD"/>
    <w:rsid w:val="004F5074"/>
    <w:rsid w:val="004F548E"/>
    <w:rsid w:val="004F5587"/>
    <w:rsid w:val="004F585D"/>
    <w:rsid w:val="004F5A74"/>
    <w:rsid w:val="004F5DC7"/>
    <w:rsid w:val="004F5FCF"/>
    <w:rsid w:val="004F6387"/>
    <w:rsid w:val="004F6739"/>
    <w:rsid w:val="004F6AF2"/>
    <w:rsid w:val="004F6EF4"/>
    <w:rsid w:val="004F7529"/>
    <w:rsid w:val="004F7A24"/>
    <w:rsid w:val="004F7D2F"/>
    <w:rsid w:val="004F7EB7"/>
    <w:rsid w:val="00500FF8"/>
    <w:rsid w:val="00501459"/>
    <w:rsid w:val="00501668"/>
    <w:rsid w:val="00501E84"/>
    <w:rsid w:val="0050241D"/>
    <w:rsid w:val="00502C22"/>
    <w:rsid w:val="00503F0C"/>
    <w:rsid w:val="00504591"/>
    <w:rsid w:val="00504BC2"/>
    <w:rsid w:val="005054A8"/>
    <w:rsid w:val="00505C44"/>
    <w:rsid w:val="00506B34"/>
    <w:rsid w:val="00506DA5"/>
    <w:rsid w:val="00510B58"/>
    <w:rsid w:val="00510C5F"/>
    <w:rsid w:val="00510EDF"/>
    <w:rsid w:val="00511863"/>
    <w:rsid w:val="0051195C"/>
    <w:rsid w:val="00511E3B"/>
    <w:rsid w:val="00511F21"/>
    <w:rsid w:val="005124BB"/>
    <w:rsid w:val="005128E7"/>
    <w:rsid w:val="00514B83"/>
    <w:rsid w:val="00514BF7"/>
    <w:rsid w:val="005160BC"/>
    <w:rsid w:val="00516374"/>
    <w:rsid w:val="00517296"/>
    <w:rsid w:val="0051740A"/>
    <w:rsid w:val="00517495"/>
    <w:rsid w:val="00520453"/>
    <w:rsid w:val="00520729"/>
    <w:rsid w:val="00521E96"/>
    <w:rsid w:val="0052236D"/>
    <w:rsid w:val="005227F8"/>
    <w:rsid w:val="00522A6F"/>
    <w:rsid w:val="00522CF0"/>
    <w:rsid w:val="00522D8A"/>
    <w:rsid w:val="005237E1"/>
    <w:rsid w:val="00523C8E"/>
    <w:rsid w:val="00523CAA"/>
    <w:rsid w:val="005257BF"/>
    <w:rsid w:val="00525D7B"/>
    <w:rsid w:val="00526309"/>
    <w:rsid w:val="00526795"/>
    <w:rsid w:val="0052724E"/>
    <w:rsid w:val="005303FC"/>
    <w:rsid w:val="0053099C"/>
    <w:rsid w:val="00530CD4"/>
    <w:rsid w:val="00531B16"/>
    <w:rsid w:val="00532092"/>
    <w:rsid w:val="0053230E"/>
    <w:rsid w:val="00532C82"/>
    <w:rsid w:val="005332B0"/>
    <w:rsid w:val="00533554"/>
    <w:rsid w:val="00533F0D"/>
    <w:rsid w:val="005364D6"/>
    <w:rsid w:val="005372E7"/>
    <w:rsid w:val="00537732"/>
    <w:rsid w:val="00540154"/>
    <w:rsid w:val="00540D97"/>
    <w:rsid w:val="00541243"/>
    <w:rsid w:val="005412CD"/>
    <w:rsid w:val="00541325"/>
    <w:rsid w:val="00541E1E"/>
    <w:rsid w:val="00541FBB"/>
    <w:rsid w:val="00542122"/>
    <w:rsid w:val="005426BA"/>
    <w:rsid w:val="00542FCA"/>
    <w:rsid w:val="00542FE2"/>
    <w:rsid w:val="00543123"/>
    <w:rsid w:val="0054327C"/>
    <w:rsid w:val="00543A46"/>
    <w:rsid w:val="00543FD8"/>
    <w:rsid w:val="00544A0A"/>
    <w:rsid w:val="00544FA9"/>
    <w:rsid w:val="005458E0"/>
    <w:rsid w:val="00545E7A"/>
    <w:rsid w:val="0054674C"/>
    <w:rsid w:val="00546AB8"/>
    <w:rsid w:val="00547193"/>
    <w:rsid w:val="00547BF3"/>
    <w:rsid w:val="00550096"/>
    <w:rsid w:val="005500B1"/>
    <w:rsid w:val="00550B85"/>
    <w:rsid w:val="00551373"/>
    <w:rsid w:val="005520A6"/>
    <w:rsid w:val="00552210"/>
    <w:rsid w:val="00552462"/>
    <w:rsid w:val="00552BC3"/>
    <w:rsid w:val="00553C11"/>
    <w:rsid w:val="00554E97"/>
    <w:rsid w:val="00555B22"/>
    <w:rsid w:val="0055650C"/>
    <w:rsid w:val="0055692C"/>
    <w:rsid w:val="00556BD4"/>
    <w:rsid w:val="00557187"/>
    <w:rsid w:val="005571E1"/>
    <w:rsid w:val="00557695"/>
    <w:rsid w:val="00557FEA"/>
    <w:rsid w:val="005608F0"/>
    <w:rsid w:val="00560EF4"/>
    <w:rsid w:val="0056133A"/>
    <w:rsid w:val="005614F9"/>
    <w:rsid w:val="0056283E"/>
    <w:rsid w:val="005637FF"/>
    <w:rsid w:val="00563F93"/>
    <w:rsid w:val="005641C1"/>
    <w:rsid w:val="005649B9"/>
    <w:rsid w:val="005649D2"/>
    <w:rsid w:val="005651B7"/>
    <w:rsid w:val="00565918"/>
    <w:rsid w:val="005659EE"/>
    <w:rsid w:val="00566A8C"/>
    <w:rsid w:val="00566B6A"/>
    <w:rsid w:val="00567ED7"/>
    <w:rsid w:val="00567F2E"/>
    <w:rsid w:val="0057018A"/>
    <w:rsid w:val="0057085D"/>
    <w:rsid w:val="00570AB5"/>
    <w:rsid w:val="00570F51"/>
    <w:rsid w:val="0057156B"/>
    <w:rsid w:val="00573AF0"/>
    <w:rsid w:val="00574BB9"/>
    <w:rsid w:val="00575B89"/>
    <w:rsid w:val="0057629C"/>
    <w:rsid w:val="00576C65"/>
    <w:rsid w:val="0057741E"/>
    <w:rsid w:val="0057796F"/>
    <w:rsid w:val="00577A3E"/>
    <w:rsid w:val="00577C36"/>
    <w:rsid w:val="00577CE8"/>
    <w:rsid w:val="005803F8"/>
    <w:rsid w:val="00580831"/>
    <w:rsid w:val="00580FCB"/>
    <w:rsid w:val="0058102D"/>
    <w:rsid w:val="00581382"/>
    <w:rsid w:val="00581DFE"/>
    <w:rsid w:val="00581E32"/>
    <w:rsid w:val="00582840"/>
    <w:rsid w:val="00582A39"/>
    <w:rsid w:val="00582B78"/>
    <w:rsid w:val="005836B8"/>
    <w:rsid w:val="00583731"/>
    <w:rsid w:val="00584389"/>
    <w:rsid w:val="00584612"/>
    <w:rsid w:val="00584E4D"/>
    <w:rsid w:val="00585E66"/>
    <w:rsid w:val="005864F9"/>
    <w:rsid w:val="005868D1"/>
    <w:rsid w:val="005871A0"/>
    <w:rsid w:val="005874A6"/>
    <w:rsid w:val="00587FE8"/>
    <w:rsid w:val="005911BB"/>
    <w:rsid w:val="00591467"/>
    <w:rsid w:val="00591582"/>
    <w:rsid w:val="00592CE3"/>
    <w:rsid w:val="00592E28"/>
    <w:rsid w:val="005934B4"/>
    <w:rsid w:val="005938A8"/>
    <w:rsid w:val="00593934"/>
    <w:rsid w:val="00593B2D"/>
    <w:rsid w:val="00593F3D"/>
    <w:rsid w:val="0059443E"/>
    <w:rsid w:val="00594FA7"/>
    <w:rsid w:val="00595253"/>
    <w:rsid w:val="005957FA"/>
    <w:rsid w:val="0059623A"/>
    <w:rsid w:val="00596542"/>
    <w:rsid w:val="005966A8"/>
    <w:rsid w:val="00596700"/>
    <w:rsid w:val="00596BB9"/>
    <w:rsid w:val="00596E9C"/>
    <w:rsid w:val="0059758E"/>
    <w:rsid w:val="005975C1"/>
    <w:rsid w:val="00597644"/>
    <w:rsid w:val="005A13C8"/>
    <w:rsid w:val="005A14B2"/>
    <w:rsid w:val="005A176A"/>
    <w:rsid w:val="005A199A"/>
    <w:rsid w:val="005A1AE8"/>
    <w:rsid w:val="005A34D4"/>
    <w:rsid w:val="005A38D8"/>
    <w:rsid w:val="005A3E31"/>
    <w:rsid w:val="005A428E"/>
    <w:rsid w:val="005A44C6"/>
    <w:rsid w:val="005A588E"/>
    <w:rsid w:val="005A5B25"/>
    <w:rsid w:val="005A67CA"/>
    <w:rsid w:val="005A7A47"/>
    <w:rsid w:val="005A7EEE"/>
    <w:rsid w:val="005A7FDE"/>
    <w:rsid w:val="005B064F"/>
    <w:rsid w:val="005B15DD"/>
    <w:rsid w:val="005B1717"/>
    <w:rsid w:val="005B184F"/>
    <w:rsid w:val="005B2878"/>
    <w:rsid w:val="005B2CC0"/>
    <w:rsid w:val="005B3517"/>
    <w:rsid w:val="005B384C"/>
    <w:rsid w:val="005B42DF"/>
    <w:rsid w:val="005B4B00"/>
    <w:rsid w:val="005B4D01"/>
    <w:rsid w:val="005B518E"/>
    <w:rsid w:val="005B5321"/>
    <w:rsid w:val="005B57F5"/>
    <w:rsid w:val="005B6CA4"/>
    <w:rsid w:val="005B6F41"/>
    <w:rsid w:val="005B7010"/>
    <w:rsid w:val="005B70F3"/>
    <w:rsid w:val="005B71CA"/>
    <w:rsid w:val="005B72CD"/>
    <w:rsid w:val="005B7315"/>
    <w:rsid w:val="005B76BC"/>
    <w:rsid w:val="005B77E0"/>
    <w:rsid w:val="005B787D"/>
    <w:rsid w:val="005B7A4A"/>
    <w:rsid w:val="005C14A7"/>
    <w:rsid w:val="005C1583"/>
    <w:rsid w:val="005C1672"/>
    <w:rsid w:val="005C20F0"/>
    <w:rsid w:val="005C21F4"/>
    <w:rsid w:val="005C24E3"/>
    <w:rsid w:val="005C2A8D"/>
    <w:rsid w:val="005C344B"/>
    <w:rsid w:val="005C3EFD"/>
    <w:rsid w:val="005C4319"/>
    <w:rsid w:val="005C49D9"/>
    <w:rsid w:val="005C53B3"/>
    <w:rsid w:val="005C5CAD"/>
    <w:rsid w:val="005C7FA7"/>
    <w:rsid w:val="005D0140"/>
    <w:rsid w:val="005D02F9"/>
    <w:rsid w:val="005D0682"/>
    <w:rsid w:val="005D0D58"/>
    <w:rsid w:val="005D1384"/>
    <w:rsid w:val="005D20B4"/>
    <w:rsid w:val="005D2153"/>
    <w:rsid w:val="005D26BE"/>
    <w:rsid w:val="005D2A9D"/>
    <w:rsid w:val="005D30BD"/>
    <w:rsid w:val="005D3626"/>
    <w:rsid w:val="005D3C72"/>
    <w:rsid w:val="005D42C2"/>
    <w:rsid w:val="005D49FE"/>
    <w:rsid w:val="005D5045"/>
    <w:rsid w:val="005D5BE1"/>
    <w:rsid w:val="005D5FEA"/>
    <w:rsid w:val="005D634D"/>
    <w:rsid w:val="005D6F9D"/>
    <w:rsid w:val="005D707F"/>
    <w:rsid w:val="005D70DF"/>
    <w:rsid w:val="005D718C"/>
    <w:rsid w:val="005D7387"/>
    <w:rsid w:val="005D7EF4"/>
    <w:rsid w:val="005E01D8"/>
    <w:rsid w:val="005E0312"/>
    <w:rsid w:val="005E0547"/>
    <w:rsid w:val="005E0EC8"/>
    <w:rsid w:val="005E16BF"/>
    <w:rsid w:val="005E1B02"/>
    <w:rsid w:val="005E1F63"/>
    <w:rsid w:val="005E2199"/>
    <w:rsid w:val="005E2519"/>
    <w:rsid w:val="005E258F"/>
    <w:rsid w:val="005E27E1"/>
    <w:rsid w:val="005E3141"/>
    <w:rsid w:val="005E38BD"/>
    <w:rsid w:val="005E3F41"/>
    <w:rsid w:val="005E456D"/>
    <w:rsid w:val="005E45FE"/>
    <w:rsid w:val="005E4ADA"/>
    <w:rsid w:val="005E5386"/>
    <w:rsid w:val="005E5B64"/>
    <w:rsid w:val="005E5CA3"/>
    <w:rsid w:val="005E5D77"/>
    <w:rsid w:val="005E6778"/>
    <w:rsid w:val="005E6BD5"/>
    <w:rsid w:val="005E753C"/>
    <w:rsid w:val="005E7690"/>
    <w:rsid w:val="005E7D15"/>
    <w:rsid w:val="005F0B51"/>
    <w:rsid w:val="005F175A"/>
    <w:rsid w:val="005F1F58"/>
    <w:rsid w:val="005F2B33"/>
    <w:rsid w:val="005F2D3B"/>
    <w:rsid w:val="005F3545"/>
    <w:rsid w:val="005F38DB"/>
    <w:rsid w:val="005F3DEB"/>
    <w:rsid w:val="005F409B"/>
    <w:rsid w:val="005F4245"/>
    <w:rsid w:val="005F49D6"/>
    <w:rsid w:val="005F52BB"/>
    <w:rsid w:val="005F534E"/>
    <w:rsid w:val="005F5524"/>
    <w:rsid w:val="005F694D"/>
    <w:rsid w:val="005F6B3F"/>
    <w:rsid w:val="005F6F7E"/>
    <w:rsid w:val="006013E0"/>
    <w:rsid w:val="0060179F"/>
    <w:rsid w:val="0060271C"/>
    <w:rsid w:val="00602727"/>
    <w:rsid w:val="00603AB4"/>
    <w:rsid w:val="00603AD0"/>
    <w:rsid w:val="00603FA9"/>
    <w:rsid w:val="00604272"/>
    <w:rsid w:val="0060522B"/>
    <w:rsid w:val="00605B8F"/>
    <w:rsid w:val="00605D89"/>
    <w:rsid w:val="006068E9"/>
    <w:rsid w:val="00610049"/>
    <w:rsid w:val="00610909"/>
    <w:rsid w:val="00610A9D"/>
    <w:rsid w:val="00611AC4"/>
    <w:rsid w:val="0061231B"/>
    <w:rsid w:val="0061283D"/>
    <w:rsid w:val="00613017"/>
    <w:rsid w:val="00613361"/>
    <w:rsid w:val="006149BD"/>
    <w:rsid w:val="00614D69"/>
    <w:rsid w:val="006160BD"/>
    <w:rsid w:val="00616110"/>
    <w:rsid w:val="006173C7"/>
    <w:rsid w:val="0061775F"/>
    <w:rsid w:val="00617ED7"/>
    <w:rsid w:val="00620407"/>
    <w:rsid w:val="006206FE"/>
    <w:rsid w:val="00620DBD"/>
    <w:rsid w:val="00621182"/>
    <w:rsid w:val="00621673"/>
    <w:rsid w:val="00621797"/>
    <w:rsid w:val="00623376"/>
    <w:rsid w:val="00623470"/>
    <w:rsid w:val="00623E49"/>
    <w:rsid w:val="006240D0"/>
    <w:rsid w:val="006245C3"/>
    <w:rsid w:val="00624D13"/>
    <w:rsid w:val="00624D30"/>
    <w:rsid w:val="00625419"/>
    <w:rsid w:val="0062651D"/>
    <w:rsid w:val="00626596"/>
    <w:rsid w:val="00626BBF"/>
    <w:rsid w:val="00627A57"/>
    <w:rsid w:val="00627EF8"/>
    <w:rsid w:val="0063041A"/>
    <w:rsid w:val="00630578"/>
    <w:rsid w:val="00630AAF"/>
    <w:rsid w:val="00630F35"/>
    <w:rsid w:val="00631007"/>
    <w:rsid w:val="006320EE"/>
    <w:rsid w:val="006337C0"/>
    <w:rsid w:val="00633C0C"/>
    <w:rsid w:val="00633C0D"/>
    <w:rsid w:val="00634012"/>
    <w:rsid w:val="006340CA"/>
    <w:rsid w:val="00634550"/>
    <w:rsid w:val="006345F6"/>
    <w:rsid w:val="006347BD"/>
    <w:rsid w:val="00634B99"/>
    <w:rsid w:val="00635751"/>
    <w:rsid w:val="006358F2"/>
    <w:rsid w:val="00636110"/>
    <w:rsid w:val="00636488"/>
    <w:rsid w:val="00636FE7"/>
    <w:rsid w:val="00640492"/>
    <w:rsid w:val="0064141A"/>
    <w:rsid w:val="00641846"/>
    <w:rsid w:val="00641D1E"/>
    <w:rsid w:val="0064242A"/>
    <w:rsid w:val="00642500"/>
    <w:rsid w:val="0064273E"/>
    <w:rsid w:val="0064319D"/>
    <w:rsid w:val="0064381A"/>
    <w:rsid w:val="00643CC4"/>
    <w:rsid w:val="00644895"/>
    <w:rsid w:val="006458F3"/>
    <w:rsid w:val="00645FC0"/>
    <w:rsid w:val="006461CC"/>
    <w:rsid w:val="00646DD6"/>
    <w:rsid w:val="006505C6"/>
    <w:rsid w:val="00650791"/>
    <w:rsid w:val="006513AF"/>
    <w:rsid w:val="006513BB"/>
    <w:rsid w:val="00651F3D"/>
    <w:rsid w:val="006533B9"/>
    <w:rsid w:val="00653B1F"/>
    <w:rsid w:val="00653B76"/>
    <w:rsid w:val="006540F6"/>
    <w:rsid w:val="00656C66"/>
    <w:rsid w:val="00657C53"/>
    <w:rsid w:val="00657DAF"/>
    <w:rsid w:val="00660433"/>
    <w:rsid w:val="006617EB"/>
    <w:rsid w:val="00662583"/>
    <w:rsid w:val="00663845"/>
    <w:rsid w:val="00663EDC"/>
    <w:rsid w:val="006646C8"/>
    <w:rsid w:val="00664778"/>
    <w:rsid w:val="006647AF"/>
    <w:rsid w:val="00664C9F"/>
    <w:rsid w:val="006666A6"/>
    <w:rsid w:val="00670ABE"/>
    <w:rsid w:val="0067256B"/>
    <w:rsid w:val="0067317C"/>
    <w:rsid w:val="0067354E"/>
    <w:rsid w:val="00673B7D"/>
    <w:rsid w:val="00673D9E"/>
    <w:rsid w:val="00673FFF"/>
    <w:rsid w:val="006746E2"/>
    <w:rsid w:val="0067483B"/>
    <w:rsid w:val="0067492A"/>
    <w:rsid w:val="00675901"/>
    <w:rsid w:val="006759BD"/>
    <w:rsid w:val="00675DFF"/>
    <w:rsid w:val="0067747C"/>
    <w:rsid w:val="006774D4"/>
    <w:rsid w:val="00677835"/>
    <w:rsid w:val="00677D6F"/>
    <w:rsid w:val="00680388"/>
    <w:rsid w:val="006809E2"/>
    <w:rsid w:val="00680A9E"/>
    <w:rsid w:val="00681ABA"/>
    <w:rsid w:val="00681B5C"/>
    <w:rsid w:val="00682552"/>
    <w:rsid w:val="006829EF"/>
    <w:rsid w:val="0068328C"/>
    <w:rsid w:val="00683390"/>
    <w:rsid w:val="00683BD1"/>
    <w:rsid w:val="00684337"/>
    <w:rsid w:val="006846B0"/>
    <w:rsid w:val="00684A36"/>
    <w:rsid w:val="00685CEB"/>
    <w:rsid w:val="00685F87"/>
    <w:rsid w:val="00686118"/>
    <w:rsid w:val="00686955"/>
    <w:rsid w:val="00686E4E"/>
    <w:rsid w:val="00687847"/>
    <w:rsid w:val="00690820"/>
    <w:rsid w:val="00690E4E"/>
    <w:rsid w:val="0069110F"/>
    <w:rsid w:val="00691121"/>
    <w:rsid w:val="006926BD"/>
    <w:rsid w:val="00692DA1"/>
    <w:rsid w:val="00693436"/>
    <w:rsid w:val="00693A6D"/>
    <w:rsid w:val="0069420F"/>
    <w:rsid w:val="00694A8B"/>
    <w:rsid w:val="00694E3F"/>
    <w:rsid w:val="006950F8"/>
    <w:rsid w:val="0069617A"/>
    <w:rsid w:val="0069627D"/>
    <w:rsid w:val="00696410"/>
    <w:rsid w:val="00696C71"/>
    <w:rsid w:val="00697075"/>
    <w:rsid w:val="006973E2"/>
    <w:rsid w:val="00697E7D"/>
    <w:rsid w:val="006A046F"/>
    <w:rsid w:val="006A0CA5"/>
    <w:rsid w:val="006A0CF8"/>
    <w:rsid w:val="006A1083"/>
    <w:rsid w:val="006A11C4"/>
    <w:rsid w:val="006A1721"/>
    <w:rsid w:val="006A1A29"/>
    <w:rsid w:val="006A23CC"/>
    <w:rsid w:val="006A25D4"/>
    <w:rsid w:val="006A2CA7"/>
    <w:rsid w:val="006A312C"/>
    <w:rsid w:val="006A3570"/>
    <w:rsid w:val="006A364A"/>
    <w:rsid w:val="006A3884"/>
    <w:rsid w:val="006A3954"/>
    <w:rsid w:val="006A3AD8"/>
    <w:rsid w:val="006A41DA"/>
    <w:rsid w:val="006A4698"/>
    <w:rsid w:val="006A502B"/>
    <w:rsid w:val="006A5348"/>
    <w:rsid w:val="006A5978"/>
    <w:rsid w:val="006A60B6"/>
    <w:rsid w:val="006A63BE"/>
    <w:rsid w:val="006A6441"/>
    <w:rsid w:val="006A6CCE"/>
    <w:rsid w:val="006A7520"/>
    <w:rsid w:val="006A7F50"/>
    <w:rsid w:val="006B020D"/>
    <w:rsid w:val="006B0A4A"/>
    <w:rsid w:val="006B0EE6"/>
    <w:rsid w:val="006B0F82"/>
    <w:rsid w:val="006B1C49"/>
    <w:rsid w:val="006B22B2"/>
    <w:rsid w:val="006B253B"/>
    <w:rsid w:val="006B2A2F"/>
    <w:rsid w:val="006B2CE0"/>
    <w:rsid w:val="006B32F4"/>
    <w:rsid w:val="006B3488"/>
    <w:rsid w:val="006B34DA"/>
    <w:rsid w:val="006B4216"/>
    <w:rsid w:val="006B4457"/>
    <w:rsid w:val="006B4C68"/>
    <w:rsid w:val="006B4E2F"/>
    <w:rsid w:val="006B6BC7"/>
    <w:rsid w:val="006B7B66"/>
    <w:rsid w:val="006B7C92"/>
    <w:rsid w:val="006B7E00"/>
    <w:rsid w:val="006C004C"/>
    <w:rsid w:val="006C05D7"/>
    <w:rsid w:val="006C0B1E"/>
    <w:rsid w:val="006C1465"/>
    <w:rsid w:val="006C1F3A"/>
    <w:rsid w:val="006C2283"/>
    <w:rsid w:val="006C2516"/>
    <w:rsid w:val="006C2AFD"/>
    <w:rsid w:val="006C3D0C"/>
    <w:rsid w:val="006C4712"/>
    <w:rsid w:val="006C6119"/>
    <w:rsid w:val="006C697C"/>
    <w:rsid w:val="006C7A6B"/>
    <w:rsid w:val="006C7CCA"/>
    <w:rsid w:val="006D00B0"/>
    <w:rsid w:val="006D0306"/>
    <w:rsid w:val="006D0898"/>
    <w:rsid w:val="006D0BAA"/>
    <w:rsid w:val="006D105E"/>
    <w:rsid w:val="006D10D2"/>
    <w:rsid w:val="006D166E"/>
    <w:rsid w:val="006D18DE"/>
    <w:rsid w:val="006D1CF3"/>
    <w:rsid w:val="006D2803"/>
    <w:rsid w:val="006D2BC3"/>
    <w:rsid w:val="006D352A"/>
    <w:rsid w:val="006D3903"/>
    <w:rsid w:val="006D397B"/>
    <w:rsid w:val="006D3C5C"/>
    <w:rsid w:val="006D3C62"/>
    <w:rsid w:val="006D3D4B"/>
    <w:rsid w:val="006D43F5"/>
    <w:rsid w:val="006D4632"/>
    <w:rsid w:val="006D49EB"/>
    <w:rsid w:val="006D595A"/>
    <w:rsid w:val="006D5B49"/>
    <w:rsid w:val="006D5CE1"/>
    <w:rsid w:val="006D5E27"/>
    <w:rsid w:val="006D6499"/>
    <w:rsid w:val="006D6CB8"/>
    <w:rsid w:val="006D7BF6"/>
    <w:rsid w:val="006E0C3C"/>
    <w:rsid w:val="006E0E3C"/>
    <w:rsid w:val="006E2260"/>
    <w:rsid w:val="006E29F1"/>
    <w:rsid w:val="006E2D48"/>
    <w:rsid w:val="006E49F2"/>
    <w:rsid w:val="006E53F2"/>
    <w:rsid w:val="006E54D3"/>
    <w:rsid w:val="006E5662"/>
    <w:rsid w:val="006E594D"/>
    <w:rsid w:val="006E5981"/>
    <w:rsid w:val="006E5B8A"/>
    <w:rsid w:val="006E6AAB"/>
    <w:rsid w:val="006E6C98"/>
    <w:rsid w:val="006E6E46"/>
    <w:rsid w:val="006E7670"/>
    <w:rsid w:val="006F00C5"/>
    <w:rsid w:val="006F00E9"/>
    <w:rsid w:val="006F08E8"/>
    <w:rsid w:val="006F0CC4"/>
    <w:rsid w:val="006F0DA4"/>
    <w:rsid w:val="006F1312"/>
    <w:rsid w:val="006F1352"/>
    <w:rsid w:val="006F1C78"/>
    <w:rsid w:val="006F1CF4"/>
    <w:rsid w:val="006F1F96"/>
    <w:rsid w:val="006F2130"/>
    <w:rsid w:val="006F2293"/>
    <w:rsid w:val="006F25CF"/>
    <w:rsid w:val="006F3017"/>
    <w:rsid w:val="006F43BC"/>
    <w:rsid w:val="006F43D9"/>
    <w:rsid w:val="006F4A9C"/>
    <w:rsid w:val="006F4EDF"/>
    <w:rsid w:val="006F63C8"/>
    <w:rsid w:val="006F693F"/>
    <w:rsid w:val="006F6D2C"/>
    <w:rsid w:val="006F73DA"/>
    <w:rsid w:val="007004E1"/>
    <w:rsid w:val="00700EDA"/>
    <w:rsid w:val="0070148C"/>
    <w:rsid w:val="00701B0D"/>
    <w:rsid w:val="0070206D"/>
    <w:rsid w:val="0070241E"/>
    <w:rsid w:val="00702573"/>
    <w:rsid w:val="007032EA"/>
    <w:rsid w:val="00703446"/>
    <w:rsid w:val="00705B96"/>
    <w:rsid w:val="00705F8C"/>
    <w:rsid w:val="007064B3"/>
    <w:rsid w:val="00706E4A"/>
    <w:rsid w:val="00706FA8"/>
    <w:rsid w:val="007073A8"/>
    <w:rsid w:val="00707851"/>
    <w:rsid w:val="0071086E"/>
    <w:rsid w:val="00710EE2"/>
    <w:rsid w:val="00710F73"/>
    <w:rsid w:val="00711C9E"/>
    <w:rsid w:val="00711EB6"/>
    <w:rsid w:val="00711F5B"/>
    <w:rsid w:val="007122EF"/>
    <w:rsid w:val="00713870"/>
    <w:rsid w:val="007138FD"/>
    <w:rsid w:val="0071419F"/>
    <w:rsid w:val="00714AE7"/>
    <w:rsid w:val="00714AF6"/>
    <w:rsid w:val="00714DD0"/>
    <w:rsid w:val="0071532B"/>
    <w:rsid w:val="00715D18"/>
    <w:rsid w:val="007169A5"/>
    <w:rsid w:val="00716D23"/>
    <w:rsid w:val="00717237"/>
    <w:rsid w:val="00717846"/>
    <w:rsid w:val="00717A37"/>
    <w:rsid w:val="00717A40"/>
    <w:rsid w:val="00717A93"/>
    <w:rsid w:val="0072015A"/>
    <w:rsid w:val="0072026A"/>
    <w:rsid w:val="007211A2"/>
    <w:rsid w:val="007215A8"/>
    <w:rsid w:val="00721C8A"/>
    <w:rsid w:val="007225AF"/>
    <w:rsid w:val="00722920"/>
    <w:rsid w:val="00722BE7"/>
    <w:rsid w:val="00722E40"/>
    <w:rsid w:val="00722EF8"/>
    <w:rsid w:val="0072338A"/>
    <w:rsid w:val="0072348A"/>
    <w:rsid w:val="00724219"/>
    <w:rsid w:val="0072534D"/>
    <w:rsid w:val="0072638E"/>
    <w:rsid w:val="00726964"/>
    <w:rsid w:val="00727073"/>
    <w:rsid w:val="00727495"/>
    <w:rsid w:val="007278B4"/>
    <w:rsid w:val="00730020"/>
    <w:rsid w:val="00730108"/>
    <w:rsid w:val="007306FC"/>
    <w:rsid w:val="00730A4C"/>
    <w:rsid w:val="007314CD"/>
    <w:rsid w:val="00731E9A"/>
    <w:rsid w:val="00731F6E"/>
    <w:rsid w:val="00732984"/>
    <w:rsid w:val="00733421"/>
    <w:rsid w:val="00733A88"/>
    <w:rsid w:val="00734C52"/>
    <w:rsid w:val="00735EAF"/>
    <w:rsid w:val="007360C0"/>
    <w:rsid w:val="0073612D"/>
    <w:rsid w:val="0073664E"/>
    <w:rsid w:val="00737D2B"/>
    <w:rsid w:val="00740051"/>
    <w:rsid w:val="00741776"/>
    <w:rsid w:val="007417B9"/>
    <w:rsid w:val="00741B80"/>
    <w:rsid w:val="00741C16"/>
    <w:rsid w:val="00741C32"/>
    <w:rsid w:val="0074226C"/>
    <w:rsid w:val="007428C5"/>
    <w:rsid w:val="007429D9"/>
    <w:rsid w:val="0074304D"/>
    <w:rsid w:val="007431A2"/>
    <w:rsid w:val="00743A65"/>
    <w:rsid w:val="00743D25"/>
    <w:rsid w:val="00743F50"/>
    <w:rsid w:val="00746143"/>
    <w:rsid w:val="00746803"/>
    <w:rsid w:val="00746A0C"/>
    <w:rsid w:val="00746BE4"/>
    <w:rsid w:val="00747428"/>
    <w:rsid w:val="00747CE8"/>
    <w:rsid w:val="00750099"/>
    <w:rsid w:val="00750798"/>
    <w:rsid w:val="00750839"/>
    <w:rsid w:val="00750A22"/>
    <w:rsid w:val="00751F38"/>
    <w:rsid w:val="007520D3"/>
    <w:rsid w:val="007521A6"/>
    <w:rsid w:val="00752ED5"/>
    <w:rsid w:val="00752F26"/>
    <w:rsid w:val="0075304A"/>
    <w:rsid w:val="00753360"/>
    <w:rsid w:val="00753B17"/>
    <w:rsid w:val="00753B34"/>
    <w:rsid w:val="00753F01"/>
    <w:rsid w:val="00753F0D"/>
    <w:rsid w:val="0075407A"/>
    <w:rsid w:val="00754460"/>
    <w:rsid w:val="00754AA2"/>
    <w:rsid w:val="007555AD"/>
    <w:rsid w:val="0075569B"/>
    <w:rsid w:val="00755DCD"/>
    <w:rsid w:val="00756130"/>
    <w:rsid w:val="007562FC"/>
    <w:rsid w:val="007564F8"/>
    <w:rsid w:val="00756885"/>
    <w:rsid w:val="007571AD"/>
    <w:rsid w:val="007576D2"/>
    <w:rsid w:val="0075776E"/>
    <w:rsid w:val="00757D87"/>
    <w:rsid w:val="00760608"/>
    <w:rsid w:val="00760807"/>
    <w:rsid w:val="00761530"/>
    <w:rsid w:val="007631E7"/>
    <w:rsid w:val="00763EC9"/>
    <w:rsid w:val="007646AC"/>
    <w:rsid w:val="00764BDF"/>
    <w:rsid w:val="00764E1E"/>
    <w:rsid w:val="00765CF2"/>
    <w:rsid w:val="00766136"/>
    <w:rsid w:val="00766299"/>
    <w:rsid w:val="0076669D"/>
    <w:rsid w:val="0076699B"/>
    <w:rsid w:val="00766D19"/>
    <w:rsid w:val="00767CA4"/>
    <w:rsid w:val="00770A00"/>
    <w:rsid w:val="00770CE9"/>
    <w:rsid w:val="00771715"/>
    <w:rsid w:val="00771FAA"/>
    <w:rsid w:val="00772D59"/>
    <w:rsid w:val="00773862"/>
    <w:rsid w:val="00773CDB"/>
    <w:rsid w:val="00773D2D"/>
    <w:rsid w:val="00773F68"/>
    <w:rsid w:val="00774210"/>
    <w:rsid w:val="007755AA"/>
    <w:rsid w:val="00775A97"/>
    <w:rsid w:val="00775D47"/>
    <w:rsid w:val="007768EF"/>
    <w:rsid w:val="00776A72"/>
    <w:rsid w:val="00777663"/>
    <w:rsid w:val="0077768D"/>
    <w:rsid w:val="007777D0"/>
    <w:rsid w:val="007809E4"/>
    <w:rsid w:val="0078126F"/>
    <w:rsid w:val="007826ED"/>
    <w:rsid w:val="00782919"/>
    <w:rsid w:val="0078291C"/>
    <w:rsid w:val="00782A28"/>
    <w:rsid w:val="00782FE9"/>
    <w:rsid w:val="0078381E"/>
    <w:rsid w:val="00783E2D"/>
    <w:rsid w:val="00784815"/>
    <w:rsid w:val="00785091"/>
    <w:rsid w:val="00785278"/>
    <w:rsid w:val="0078580E"/>
    <w:rsid w:val="00786733"/>
    <w:rsid w:val="00787CD5"/>
    <w:rsid w:val="0079025B"/>
    <w:rsid w:val="007913BF"/>
    <w:rsid w:val="00791986"/>
    <w:rsid w:val="00791D19"/>
    <w:rsid w:val="00791DB7"/>
    <w:rsid w:val="00793867"/>
    <w:rsid w:val="0079389F"/>
    <w:rsid w:val="00794212"/>
    <w:rsid w:val="007942C9"/>
    <w:rsid w:val="0079523E"/>
    <w:rsid w:val="0079564A"/>
    <w:rsid w:val="007958E7"/>
    <w:rsid w:val="00795E02"/>
    <w:rsid w:val="00796499"/>
    <w:rsid w:val="007A042E"/>
    <w:rsid w:val="007A0BA0"/>
    <w:rsid w:val="007A0E06"/>
    <w:rsid w:val="007A16C8"/>
    <w:rsid w:val="007A1769"/>
    <w:rsid w:val="007A17F1"/>
    <w:rsid w:val="007A207A"/>
    <w:rsid w:val="007A2BC1"/>
    <w:rsid w:val="007A341F"/>
    <w:rsid w:val="007A3630"/>
    <w:rsid w:val="007A370A"/>
    <w:rsid w:val="007A4304"/>
    <w:rsid w:val="007A44D3"/>
    <w:rsid w:val="007A47EA"/>
    <w:rsid w:val="007A4D61"/>
    <w:rsid w:val="007A5B81"/>
    <w:rsid w:val="007A6C2F"/>
    <w:rsid w:val="007A76BB"/>
    <w:rsid w:val="007A77CD"/>
    <w:rsid w:val="007B0138"/>
    <w:rsid w:val="007B020C"/>
    <w:rsid w:val="007B047A"/>
    <w:rsid w:val="007B0EF2"/>
    <w:rsid w:val="007B0FA2"/>
    <w:rsid w:val="007B173F"/>
    <w:rsid w:val="007B17BB"/>
    <w:rsid w:val="007B19A4"/>
    <w:rsid w:val="007B21CA"/>
    <w:rsid w:val="007B24E1"/>
    <w:rsid w:val="007B4E40"/>
    <w:rsid w:val="007B523A"/>
    <w:rsid w:val="007B57A9"/>
    <w:rsid w:val="007B6315"/>
    <w:rsid w:val="007B6738"/>
    <w:rsid w:val="007B683D"/>
    <w:rsid w:val="007B6C0C"/>
    <w:rsid w:val="007B6ECE"/>
    <w:rsid w:val="007B7728"/>
    <w:rsid w:val="007C0028"/>
    <w:rsid w:val="007C05D9"/>
    <w:rsid w:val="007C0A38"/>
    <w:rsid w:val="007C0E2F"/>
    <w:rsid w:val="007C1C26"/>
    <w:rsid w:val="007C216E"/>
    <w:rsid w:val="007C223F"/>
    <w:rsid w:val="007C2F64"/>
    <w:rsid w:val="007C32DC"/>
    <w:rsid w:val="007C3616"/>
    <w:rsid w:val="007C3D81"/>
    <w:rsid w:val="007C4263"/>
    <w:rsid w:val="007C4870"/>
    <w:rsid w:val="007C51CD"/>
    <w:rsid w:val="007C56D7"/>
    <w:rsid w:val="007C5A10"/>
    <w:rsid w:val="007C5D33"/>
    <w:rsid w:val="007C61E6"/>
    <w:rsid w:val="007C63BB"/>
    <w:rsid w:val="007C6933"/>
    <w:rsid w:val="007C72D7"/>
    <w:rsid w:val="007C75D7"/>
    <w:rsid w:val="007C7ED3"/>
    <w:rsid w:val="007D00ED"/>
    <w:rsid w:val="007D195E"/>
    <w:rsid w:val="007D222F"/>
    <w:rsid w:val="007D2592"/>
    <w:rsid w:val="007D2C9E"/>
    <w:rsid w:val="007D2E3D"/>
    <w:rsid w:val="007D31D7"/>
    <w:rsid w:val="007D37EC"/>
    <w:rsid w:val="007D3F1C"/>
    <w:rsid w:val="007D41DD"/>
    <w:rsid w:val="007D4346"/>
    <w:rsid w:val="007D4610"/>
    <w:rsid w:val="007D4B23"/>
    <w:rsid w:val="007D4C33"/>
    <w:rsid w:val="007D555F"/>
    <w:rsid w:val="007D56C3"/>
    <w:rsid w:val="007D638C"/>
    <w:rsid w:val="007D66DC"/>
    <w:rsid w:val="007D66E3"/>
    <w:rsid w:val="007D6DA0"/>
    <w:rsid w:val="007E04B8"/>
    <w:rsid w:val="007E0731"/>
    <w:rsid w:val="007E093E"/>
    <w:rsid w:val="007E0A98"/>
    <w:rsid w:val="007E20E5"/>
    <w:rsid w:val="007E263B"/>
    <w:rsid w:val="007E2702"/>
    <w:rsid w:val="007E2ED4"/>
    <w:rsid w:val="007E311D"/>
    <w:rsid w:val="007E358A"/>
    <w:rsid w:val="007E5008"/>
    <w:rsid w:val="007E62E5"/>
    <w:rsid w:val="007E6A58"/>
    <w:rsid w:val="007E6A9A"/>
    <w:rsid w:val="007E7745"/>
    <w:rsid w:val="007E7AAB"/>
    <w:rsid w:val="007F004E"/>
    <w:rsid w:val="007F041F"/>
    <w:rsid w:val="007F066A"/>
    <w:rsid w:val="007F0C92"/>
    <w:rsid w:val="007F151C"/>
    <w:rsid w:val="007F15B7"/>
    <w:rsid w:val="007F1A7F"/>
    <w:rsid w:val="007F1D2F"/>
    <w:rsid w:val="007F27F8"/>
    <w:rsid w:val="007F280E"/>
    <w:rsid w:val="007F3757"/>
    <w:rsid w:val="007F3E90"/>
    <w:rsid w:val="007F4446"/>
    <w:rsid w:val="007F4574"/>
    <w:rsid w:val="007F528F"/>
    <w:rsid w:val="007F56EC"/>
    <w:rsid w:val="007F5B30"/>
    <w:rsid w:val="007F60BA"/>
    <w:rsid w:val="007F65CA"/>
    <w:rsid w:val="007F69F0"/>
    <w:rsid w:val="007F6A0A"/>
    <w:rsid w:val="007F6BE6"/>
    <w:rsid w:val="007F7423"/>
    <w:rsid w:val="007F7CAD"/>
    <w:rsid w:val="008003DD"/>
    <w:rsid w:val="00800B5C"/>
    <w:rsid w:val="008011AB"/>
    <w:rsid w:val="00801971"/>
    <w:rsid w:val="00801988"/>
    <w:rsid w:val="0080248A"/>
    <w:rsid w:val="0080379D"/>
    <w:rsid w:val="00803FD4"/>
    <w:rsid w:val="008040FD"/>
    <w:rsid w:val="00804635"/>
    <w:rsid w:val="00804641"/>
    <w:rsid w:val="008048ED"/>
    <w:rsid w:val="00804F58"/>
    <w:rsid w:val="00804FA0"/>
    <w:rsid w:val="00805A96"/>
    <w:rsid w:val="00805D14"/>
    <w:rsid w:val="0080664A"/>
    <w:rsid w:val="00806ECB"/>
    <w:rsid w:val="008071B8"/>
    <w:rsid w:val="008073B1"/>
    <w:rsid w:val="0080745B"/>
    <w:rsid w:val="00807B4C"/>
    <w:rsid w:val="0081075E"/>
    <w:rsid w:val="00810D93"/>
    <w:rsid w:val="00810ED0"/>
    <w:rsid w:val="00811485"/>
    <w:rsid w:val="00811EF4"/>
    <w:rsid w:val="00811F30"/>
    <w:rsid w:val="00812155"/>
    <w:rsid w:val="0081253A"/>
    <w:rsid w:val="00812E5E"/>
    <w:rsid w:val="00812F32"/>
    <w:rsid w:val="0081314B"/>
    <w:rsid w:val="00813B56"/>
    <w:rsid w:val="00814827"/>
    <w:rsid w:val="00814D80"/>
    <w:rsid w:val="00815A8E"/>
    <w:rsid w:val="00815BD9"/>
    <w:rsid w:val="00815EB7"/>
    <w:rsid w:val="00816488"/>
    <w:rsid w:val="00816B8E"/>
    <w:rsid w:val="008171A6"/>
    <w:rsid w:val="008171D9"/>
    <w:rsid w:val="008179DE"/>
    <w:rsid w:val="00817F80"/>
    <w:rsid w:val="00820398"/>
    <w:rsid w:val="00820EDC"/>
    <w:rsid w:val="0082112D"/>
    <w:rsid w:val="008218E8"/>
    <w:rsid w:val="00821A02"/>
    <w:rsid w:val="00821AC5"/>
    <w:rsid w:val="00821BCF"/>
    <w:rsid w:val="008225E9"/>
    <w:rsid w:val="00822941"/>
    <w:rsid w:val="00822A47"/>
    <w:rsid w:val="0082338E"/>
    <w:rsid w:val="00823898"/>
    <w:rsid w:val="00823B97"/>
    <w:rsid w:val="00823FB2"/>
    <w:rsid w:val="0082423B"/>
    <w:rsid w:val="008242EB"/>
    <w:rsid w:val="008249C1"/>
    <w:rsid w:val="00824DFB"/>
    <w:rsid w:val="00824F5A"/>
    <w:rsid w:val="008262CE"/>
    <w:rsid w:val="00826304"/>
    <w:rsid w:val="00826971"/>
    <w:rsid w:val="00826ABF"/>
    <w:rsid w:val="00827377"/>
    <w:rsid w:val="00830464"/>
    <w:rsid w:val="008305EC"/>
    <w:rsid w:val="00830E99"/>
    <w:rsid w:val="00831107"/>
    <w:rsid w:val="008318D2"/>
    <w:rsid w:val="00831FBD"/>
    <w:rsid w:val="00832294"/>
    <w:rsid w:val="008326D6"/>
    <w:rsid w:val="00832968"/>
    <w:rsid w:val="00832CED"/>
    <w:rsid w:val="00832D6A"/>
    <w:rsid w:val="00832DFC"/>
    <w:rsid w:val="008334D3"/>
    <w:rsid w:val="0083371A"/>
    <w:rsid w:val="008337A4"/>
    <w:rsid w:val="00833832"/>
    <w:rsid w:val="00833DA0"/>
    <w:rsid w:val="008343E8"/>
    <w:rsid w:val="008345CD"/>
    <w:rsid w:val="0083508B"/>
    <w:rsid w:val="00835721"/>
    <w:rsid w:val="0083660E"/>
    <w:rsid w:val="00836838"/>
    <w:rsid w:val="008368D5"/>
    <w:rsid w:val="00836D1D"/>
    <w:rsid w:val="00837DBA"/>
    <w:rsid w:val="00841B25"/>
    <w:rsid w:val="00841D99"/>
    <w:rsid w:val="008426B6"/>
    <w:rsid w:val="00842D93"/>
    <w:rsid w:val="0084345A"/>
    <w:rsid w:val="0084370D"/>
    <w:rsid w:val="00843DDC"/>
    <w:rsid w:val="00843DF5"/>
    <w:rsid w:val="0084502E"/>
    <w:rsid w:val="008461C6"/>
    <w:rsid w:val="00846348"/>
    <w:rsid w:val="00846B92"/>
    <w:rsid w:val="0084757C"/>
    <w:rsid w:val="00847755"/>
    <w:rsid w:val="008501CF"/>
    <w:rsid w:val="00850528"/>
    <w:rsid w:val="0085126F"/>
    <w:rsid w:val="008513D9"/>
    <w:rsid w:val="00851AF8"/>
    <w:rsid w:val="00851CC5"/>
    <w:rsid w:val="008523AD"/>
    <w:rsid w:val="00852893"/>
    <w:rsid w:val="00852F0B"/>
    <w:rsid w:val="0085350B"/>
    <w:rsid w:val="008548A3"/>
    <w:rsid w:val="0085493D"/>
    <w:rsid w:val="00854B39"/>
    <w:rsid w:val="008559F3"/>
    <w:rsid w:val="00856407"/>
    <w:rsid w:val="00856793"/>
    <w:rsid w:val="00856B00"/>
    <w:rsid w:val="00856CA3"/>
    <w:rsid w:val="00856F42"/>
    <w:rsid w:val="00857095"/>
    <w:rsid w:val="00861553"/>
    <w:rsid w:val="00861EB7"/>
    <w:rsid w:val="00862A44"/>
    <w:rsid w:val="00862C7D"/>
    <w:rsid w:val="00862D71"/>
    <w:rsid w:val="00862DE7"/>
    <w:rsid w:val="008644C6"/>
    <w:rsid w:val="00864528"/>
    <w:rsid w:val="00864BF0"/>
    <w:rsid w:val="00865004"/>
    <w:rsid w:val="00865BC1"/>
    <w:rsid w:val="00865E3E"/>
    <w:rsid w:val="008665AA"/>
    <w:rsid w:val="008673D8"/>
    <w:rsid w:val="008676AB"/>
    <w:rsid w:val="008677FF"/>
    <w:rsid w:val="008678C2"/>
    <w:rsid w:val="00870498"/>
    <w:rsid w:val="008707CB"/>
    <w:rsid w:val="00870835"/>
    <w:rsid w:val="008712E0"/>
    <w:rsid w:val="0087139B"/>
    <w:rsid w:val="008714CF"/>
    <w:rsid w:val="0087183C"/>
    <w:rsid w:val="00871C11"/>
    <w:rsid w:val="00871C54"/>
    <w:rsid w:val="00871C59"/>
    <w:rsid w:val="00871F62"/>
    <w:rsid w:val="0087201E"/>
    <w:rsid w:val="00872048"/>
    <w:rsid w:val="008726E9"/>
    <w:rsid w:val="00872905"/>
    <w:rsid w:val="0087339D"/>
    <w:rsid w:val="00873D50"/>
    <w:rsid w:val="0087440D"/>
    <w:rsid w:val="008745E6"/>
    <w:rsid w:val="0087496A"/>
    <w:rsid w:val="008749B8"/>
    <w:rsid w:val="00874C8F"/>
    <w:rsid w:val="00874D7E"/>
    <w:rsid w:val="0087521B"/>
    <w:rsid w:val="008757CF"/>
    <w:rsid w:val="00875804"/>
    <w:rsid w:val="00875E05"/>
    <w:rsid w:val="00876266"/>
    <w:rsid w:val="00877CCA"/>
    <w:rsid w:val="00880A76"/>
    <w:rsid w:val="008812D7"/>
    <w:rsid w:val="00881ED0"/>
    <w:rsid w:val="00882731"/>
    <w:rsid w:val="0088276B"/>
    <w:rsid w:val="008839B3"/>
    <w:rsid w:val="00883A6D"/>
    <w:rsid w:val="00883D20"/>
    <w:rsid w:val="008841B2"/>
    <w:rsid w:val="0088421D"/>
    <w:rsid w:val="00885084"/>
    <w:rsid w:val="00885589"/>
    <w:rsid w:val="00885D06"/>
    <w:rsid w:val="0088628D"/>
    <w:rsid w:val="00886AAB"/>
    <w:rsid w:val="00890EEE"/>
    <w:rsid w:val="00891517"/>
    <w:rsid w:val="00892271"/>
    <w:rsid w:val="008923E6"/>
    <w:rsid w:val="0089244E"/>
    <w:rsid w:val="008928C6"/>
    <w:rsid w:val="00892C60"/>
    <w:rsid w:val="0089316E"/>
    <w:rsid w:val="00894207"/>
    <w:rsid w:val="00894931"/>
    <w:rsid w:val="00894991"/>
    <w:rsid w:val="0089561B"/>
    <w:rsid w:val="008960BC"/>
    <w:rsid w:val="008962C5"/>
    <w:rsid w:val="008965C6"/>
    <w:rsid w:val="00896782"/>
    <w:rsid w:val="008971C5"/>
    <w:rsid w:val="0089721D"/>
    <w:rsid w:val="008A0C6A"/>
    <w:rsid w:val="008A1A1E"/>
    <w:rsid w:val="008A252B"/>
    <w:rsid w:val="008A343C"/>
    <w:rsid w:val="008A353C"/>
    <w:rsid w:val="008A3811"/>
    <w:rsid w:val="008A3976"/>
    <w:rsid w:val="008A4036"/>
    <w:rsid w:val="008A41AD"/>
    <w:rsid w:val="008A4694"/>
    <w:rsid w:val="008A4CF6"/>
    <w:rsid w:val="008A60A1"/>
    <w:rsid w:val="008A6181"/>
    <w:rsid w:val="008A6DF4"/>
    <w:rsid w:val="008A701E"/>
    <w:rsid w:val="008A72C9"/>
    <w:rsid w:val="008A73E3"/>
    <w:rsid w:val="008A7FA8"/>
    <w:rsid w:val="008B0D76"/>
    <w:rsid w:val="008B1180"/>
    <w:rsid w:val="008B135C"/>
    <w:rsid w:val="008B183E"/>
    <w:rsid w:val="008B1946"/>
    <w:rsid w:val="008B19A8"/>
    <w:rsid w:val="008B33FD"/>
    <w:rsid w:val="008B3896"/>
    <w:rsid w:val="008B3B57"/>
    <w:rsid w:val="008B4F02"/>
    <w:rsid w:val="008B5A17"/>
    <w:rsid w:val="008B6D54"/>
    <w:rsid w:val="008B71C9"/>
    <w:rsid w:val="008B71E6"/>
    <w:rsid w:val="008C0401"/>
    <w:rsid w:val="008C04DD"/>
    <w:rsid w:val="008C0AC3"/>
    <w:rsid w:val="008C0E4C"/>
    <w:rsid w:val="008C0E5E"/>
    <w:rsid w:val="008C2890"/>
    <w:rsid w:val="008C3F90"/>
    <w:rsid w:val="008C4003"/>
    <w:rsid w:val="008C427B"/>
    <w:rsid w:val="008C466C"/>
    <w:rsid w:val="008C4A87"/>
    <w:rsid w:val="008C6765"/>
    <w:rsid w:val="008C6C8F"/>
    <w:rsid w:val="008C703D"/>
    <w:rsid w:val="008C7F52"/>
    <w:rsid w:val="008D0371"/>
    <w:rsid w:val="008D0C13"/>
    <w:rsid w:val="008D0C9D"/>
    <w:rsid w:val="008D0E16"/>
    <w:rsid w:val="008D1B9A"/>
    <w:rsid w:val="008D1C6B"/>
    <w:rsid w:val="008D22B3"/>
    <w:rsid w:val="008D2558"/>
    <w:rsid w:val="008D270C"/>
    <w:rsid w:val="008D2797"/>
    <w:rsid w:val="008D3691"/>
    <w:rsid w:val="008D39B7"/>
    <w:rsid w:val="008D3AA9"/>
    <w:rsid w:val="008D46C8"/>
    <w:rsid w:val="008D494C"/>
    <w:rsid w:val="008D4E43"/>
    <w:rsid w:val="008D4F14"/>
    <w:rsid w:val="008D4F35"/>
    <w:rsid w:val="008D51CB"/>
    <w:rsid w:val="008D569E"/>
    <w:rsid w:val="008D5A0A"/>
    <w:rsid w:val="008D5C37"/>
    <w:rsid w:val="008D5FC8"/>
    <w:rsid w:val="008D6671"/>
    <w:rsid w:val="008D70A8"/>
    <w:rsid w:val="008D7349"/>
    <w:rsid w:val="008D787B"/>
    <w:rsid w:val="008D7E50"/>
    <w:rsid w:val="008E0406"/>
    <w:rsid w:val="008E0CC9"/>
    <w:rsid w:val="008E10D8"/>
    <w:rsid w:val="008E12AD"/>
    <w:rsid w:val="008E1B9F"/>
    <w:rsid w:val="008E1E09"/>
    <w:rsid w:val="008E1F75"/>
    <w:rsid w:val="008E25F9"/>
    <w:rsid w:val="008E2869"/>
    <w:rsid w:val="008E3082"/>
    <w:rsid w:val="008E3524"/>
    <w:rsid w:val="008E3D0E"/>
    <w:rsid w:val="008E3DE9"/>
    <w:rsid w:val="008E4155"/>
    <w:rsid w:val="008E4E66"/>
    <w:rsid w:val="008E4EFC"/>
    <w:rsid w:val="008E51F5"/>
    <w:rsid w:val="008E5D43"/>
    <w:rsid w:val="008E5FC8"/>
    <w:rsid w:val="008E6233"/>
    <w:rsid w:val="008E6AC7"/>
    <w:rsid w:val="008E7055"/>
    <w:rsid w:val="008F07A5"/>
    <w:rsid w:val="008F0D8F"/>
    <w:rsid w:val="008F0EFC"/>
    <w:rsid w:val="008F1960"/>
    <w:rsid w:val="008F1D8C"/>
    <w:rsid w:val="008F2385"/>
    <w:rsid w:val="008F26FA"/>
    <w:rsid w:val="008F2B47"/>
    <w:rsid w:val="008F331E"/>
    <w:rsid w:val="008F34AA"/>
    <w:rsid w:val="008F4969"/>
    <w:rsid w:val="008F56B7"/>
    <w:rsid w:val="008F59F9"/>
    <w:rsid w:val="008F623F"/>
    <w:rsid w:val="008F63C8"/>
    <w:rsid w:val="008F7690"/>
    <w:rsid w:val="008F7C60"/>
    <w:rsid w:val="00900B45"/>
    <w:rsid w:val="00900B94"/>
    <w:rsid w:val="009015EA"/>
    <w:rsid w:val="009023DF"/>
    <w:rsid w:val="009030F5"/>
    <w:rsid w:val="009033CB"/>
    <w:rsid w:val="00904435"/>
    <w:rsid w:val="00904B87"/>
    <w:rsid w:val="00904D98"/>
    <w:rsid w:val="0090544A"/>
    <w:rsid w:val="00906DBD"/>
    <w:rsid w:val="00906FC5"/>
    <w:rsid w:val="00907B8C"/>
    <w:rsid w:val="009107A5"/>
    <w:rsid w:val="009107ED"/>
    <w:rsid w:val="00910D4C"/>
    <w:rsid w:val="0091127B"/>
    <w:rsid w:val="009112C1"/>
    <w:rsid w:val="009115CB"/>
    <w:rsid w:val="009117EE"/>
    <w:rsid w:val="00911F2E"/>
    <w:rsid w:val="00912139"/>
    <w:rsid w:val="00912521"/>
    <w:rsid w:val="009126EB"/>
    <w:rsid w:val="0091287F"/>
    <w:rsid w:val="00912F8E"/>
    <w:rsid w:val="009133B7"/>
    <w:rsid w:val="009138BF"/>
    <w:rsid w:val="00913D11"/>
    <w:rsid w:val="0091478B"/>
    <w:rsid w:val="009147A6"/>
    <w:rsid w:val="0091562A"/>
    <w:rsid w:val="00915B46"/>
    <w:rsid w:val="0091645C"/>
    <w:rsid w:val="0091750B"/>
    <w:rsid w:val="00917D3A"/>
    <w:rsid w:val="00917D5F"/>
    <w:rsid w:val="00917FC7"/>
    <w:rsid w:val="0092013E"/>
    <w:rsid w:val="00921021"/>
    <w:rsid w:val="00921320"/>
    <w:rsid w:val="00921E2B"/>
    <w:rsid w:val="00921FDC"/>
    <w:rsid w:val="009222A9"/>
    <w:rsid w:val="009223EE"/>
    <w:rsid w:val="00922631"/>
    <w:rsid w:val="00922DFC"/>
    <w:rsid w:val="00923438"/>
    <w:rsid w:val="0092389D"/>
    <w:rsid w:val="0092441B"/>
    <w:rsid w:val="00924498"/>
    <w:rsid w:val="00924A7E"/>
    <w:rsid w:val="00924C69"/>
    <w:rsid w:val="00924FC4"/>
    <w:rsid w:val="00925DB9"/>
    <w:rsid w:val="00926600"/>
    <w:rsid w:val="009266E7"/>
    <w:rsid w:val="00926A78"/>
    <w:rsid w:val="0092736F"/>
    <w:rsid w:val="0092795F"/>
    <w:rsid w:val="009279C6"/>
    <w:rsid w:val="009302B8"/>
    <w:rsid w:val="009304AA"/>
    <w:rsid w:val="009313D5"/>
    <w:rsid w:val="0093405C"/>
    <w:rsid w:val="009340E1"/>
    <w:rsid w:val="009346B6"/>
    <w:rsid w:val="00934F54"/>
    <w:rsid w:val="00935277"/>
    <w:rsid w:val="00935961"/>
    <w:rsid w:val="00935C50"/>
    <w:rsid w:val="0093679E"/>
    <w:rsid w:val="00936C51"/>
    <w:rsid w:val="00937166"/>
    <w:rsid w:val="0093792B"/>
    <w:rsid w:val="00937A8F"/>
    <w:rsid w:val="00937B1B"/>
    <w:rsid w:val="00937F3D"/>
    <w:rsid w:val="009405B0"/>
    <w:rsid w:val="0094074F"/>
    <w:rsid w:val="009410F8"/>
    <w:rsid w:val="00941947"/>
    <w:rsid w:val="00941975"/>
    <w:rsid w:val="00941BFA"/>
    <w:rsid w:val="0094239C"/>
    <w:rsid w:val="00942B81"/>
    <w:rsid w:val="00943324"/>
    <w:rsid w:val="00944AE6"/>
    <w:rsid w:val="00944E38"/>
    <w:rsid w:val="0094511B"/>
    <w:rsid w:val="00945309"/>
    <w:rsid w:val="0094577E"/>
    <w:rsid w:val="00945828"/>
    <w:rsid w:val="00945862"/>
    <w:rsid w:val="009458D2"/>
    <w:rsid w:val="009459C8"/>
    <w:rsid w:val="00945AE0"/>
    <w:rsid w:val="00945B9D"/>
    <w:rsid w:val="00945FF9"/>
    <w:rsid w:val="009460F5"/>
    <w:rsid w:val="0094627E"/>
    <w:rsid w:val="009469A6"/>
    <w:rsid w:val="009469CA"/>
    <w:rsid w:val="00946A7D"/>
    <w:rsid w:val="0094722E"/>
    <w:rsid w:val="009502F0"/>
    <w:rsid w:val="00950ADA"/>
    <w:rsid w:val="00950AEA"/>
    <w:rsid w:val="0095193B"/>
    <w:rsid w:val="00951E4E"/>
    <w:rsid w:val="00952284"/>
    <w:rsid w:val="00952C55"/>
    <w:rsid w:val="009535D1"/>
    <w:rsid w:val="00953E02"/>
    <w:rsid w:val="009550CB"/>
    <w:rsid w:val="00955AB3"/>
    <w:rsid w:val="009560E5"/>
    <w:rsid w:val="0095622B"/>
    <w:rsid w:val="00956950"/>
    <w:rsid w:val="009570F9"/>
    <w:rsid w:val="009571E4"/>
    <w:rsid w:val="00957287"/>
    <w:rsid w:val="00957A13"/>
    <w:rsid w:val="0096087D"/>
    <w:rsid w:val="00961DB7"/>
    <w:rsid w:val="009638E8"/>
    <w:rsid w:val="00963FE9"/>
    <w:rsid w:val="00964ADC"/>
    <w:rsid w:val="00964D1A"/>
    <w:rsid w:val="009652F1"/>
    <w:rsid w:val="00965A0F"/>
    <w:rsid w:val="00966A98"/>
    <w:rsid w:val="00966D36"/>
    <w:rsid w:val="00966E01"/>
    <w:rsid w:val="009671B1"/>
    <w:rsid w:val="00967678"/>
    <w:rsid w:val="00967C4A"/>
    <w:rsid w:val="00967D7F"/>
    <w:rsid w:val="00967EDF"/>
    <w:rsid w:val="0097042E"/>
    <w:rsid w:val="00970584"/>
    <w:rsid w:val="009707A8"/>
    <w:rsid w:val="00970AA8"/>
    <w:rsid w:val="0097178A"/>
    <w:rsid w:val="00971A60"/>
    <w:rsid w:val="00971A85"/>
    <w:rsid w:val="00971B4B"/>
    <w:rsid w:val="00972198"/>
    <w:rsid w:val="00972247"/>
    <w:rsid w:val="0097305D"/>
    <w:rsid w:val="00973526"/>
    <w:rsid w:val="009739C8"/>
    <w:rsid w:val="00974427"/>
    <w:rsid w:val="009757E2"/>
    <w:rsid w:val="00975BC9"/>
    <w:rsid w:val="00976108"/>
    <w:rsid w:val="0097635D"/>
    <w:rsid w:val="009765EE"/>
    <w:rsid w:val="00977C68"/>
    <w:rsid w:val="00977CD2"/>
    <w:rsid w:val="00977EAF"/>
    <w:rsid w:val="00977EC4"/>
    <w:rsid w:val="009802CB"/>
    <w:rsid w:val="00980A2F"/>
    <w:rsid w:val="00980D30"/>
    <w:rsid w:val="0098112E"/>
    <w:rsid w:val="00981240"/>
    <w:rsid w:val="0098153D"/>
    <w:rsid w:val="00982157"/>
    <w:rsid w:val="00982286"/>
    <w:rsid w:val="00982AA7"/>
    <w:rsid w:val="00982ACE"/>
    <w:rsid w:val="0098304C"/>
    <w:rsid w:val="00983253"/>
    <w:rsid w:val="0098563E"/>
    <w:rsid w:val="009858EC"/>
    <w:rsid w:val="00985C9D"/>
    <w:rsid w:val="0098660B"/>
    <w:rsid w:val="00986EBA"/>
    <w:rsid w:val="009870F6"/>
    <w:rsid w:val="0099046B"/>
    <w:rsid w:val="00990C2B"/>
    <w:rsid w:val="00990CF6"/>
    <w:rsid w:val="00991A5D"/>
    <w:rsid w:val="00991BA7"/>
    <w:rsid w:val="00991E1D"/>
    <w:rsid w:val="00991E40"/>
    <w:rsid w:val="00992213"/>
    <w:rsid w:val="009923F2"/>
    <w:rsid w:val="0099272F"/>
    <w:rsid w:val="0099399A"/>
    <w:rsid w:val="009943A8"/>
    <w:rsid w:val="009943B4"/>
    <w:rsid w:val="00994A35"/>
    <w:rsid w:val="00995600"/>
    <w:rsid w:val="00995768"/>
    <w:rsid w:val="00995B09"/>
    <w:rsid w:val="00995C6E"/>
    <w:rsid w:val="009966F8"/>
    <w:rsid w:val="00996CA0"/>
    <w:rsid w:val="00997806"/>
    <w:rsid w:val="009A0025"/>
    <w:rsid w:val="009A06DD"/>
    <w:rsid w:val="009A0874"/>
    <w:rsid w:val="009A0CCA"/>
    <w:rsid w:val="009A22A5"/>
    <w:rsid w:val="009A2612"/>
    <w:rsid w:val="009A2794"/>
    <w:rsid w:val="009A31EF"/>
    <w:rsid w:val="009A3989"/>
    <w:rsid w:val="009A3B92"/>
    <w:rsid w:val="009A42D5"/>
    <w:rsid w:val="009A4390"/>
    <w:rsid w:val="009A46D8"/>
    <w:rsid w:val="009A4C1C"/>
    <w:rsid w:val="009A4F65"/>
    <w:rsid w:val="009A519E"/>
    <w:rsid w:val="009A51B5"/>
    <w:rsid w:val="009A550E"/>
    <w:rsid w:val="009A5E3F"/>
    <w:rsid w:val="009A6696"/>
    <w:rsid w:val="009B001F"/>
    <w:rsid w:val="009B01BE"/>
    <w:rsid w:val="009B0222"/>
    <w:rsid w:val="009B0670"/>
    <w:rsid w:val="009B1280"/>
    <w:rsid w:val="009B157E"/>
    <w:rsid w:val="009B1869"/>
    <w:rsid w:val="009B1D87"/>
    <w:rsid w:val="009B261E"/>
    <w:rsid w:val="009B2F2D"/>
    <w:rsid w:val="009B337A"/>
    <w:rsid w:val="009B3D61"/>
    <w:rsid w:val="009B44F7"/>
    <w:rsid w:val="009B4C7C"/>
    <w:rsid w:val="009B6225"/>
    <w:rsid w:val="009B68DD"/>
    <w:rsid w:val="009B68E7"/>
    <w:rsid w:val="009B7176"/>
    <w:rsid w:val="009B7710"/>
    <w:rsid w:val="009B7BFE"/>
    <w:rsid w:val="009B7D7E"/>
    <w:rsid w:val="009C01DA"/>
    <w:rsid w:val="009C026A"/>
    <w:rsid w:val="009C046A"/>
    <w:rsid w:val="009C119D"/>
    <w:rsid w:val="009C1264"/>
    <w:rsid w:val="009C1544"/>
    <w:rsid w:val="009C1ADD"/>
    <w:rsid w:val="009C21CB"/>
    <w:rsid w:val="009C226A"/>
    <w:rsid w:val="009C2346"/>
    <w:rsid w:val="009C2DB5"/>
    <w:rsid w:val="009C30E6"/>
    <w:rsid w:val="009C341F"/>
    <w:rsid w:val="009C356F"/>
    <w:rsid w:val="009C3EA6"/>
    <w:rsid w:val="009C4121"/>
    <w:rsid w:val="009C4425"/>
    <w:rsid w:val="009C573E"/>
    <w:rsid w:val="009C5B0E"/>
    <w:rsid w:val="009C5EF5"/>
    <w:rsid w:val="009C6214"/>
    <w:rsid w:val="009C6AAB"/>
    <w:rsid w:val="009C6DBD"/>
    <w:rsid w:val="009C78D0"/>
    <w:rsid w:val="009D0033"/>
    <w:rsid w:val="009D029C"/>
    <w:rsid w:val="009D0B2B"/>
    <w:rsid w:val="009D10F2"/>
    <w:rsid w:val="009D1756"/>
    <w:rsid w:val="009D19EF"/>
    <w:rsid w:val="009D2848"/>
    <w:rsid w:val="009D2C7C"/>
    <w:rsid w:val="009D35BE"/>
    <w:rsid w:val="009D391F"/>
    <w:rsid w:val="009D39C9"/>
    <w:rsid w:val="009D4167"/>
    <w:rsid w:val="009D4307"/>
    <w:rsid w:val="009D4383"/>
    <w:rsid w:val="009D43DD"/>
    <w:rsid w:val="009D474A"/>
    <w:rsid w:val="009D4F29"/>
    <w:rsid w:val="009D5992"/>
    <w:rsid w:val="009D6111"/>
    <w:rsid w:val="009E09F7"/>
    <w:rsid w:val="009E0B23"/>
    <w:rsid w:val="009E1374"/>
    <w:rsid w:val="009E175C"/>
    <w:rsid w:val="009E1FF4"/>
    <w:rsid w:val="009E395D"/>
    <w:rsid w:val="009E3965"/>
    <w:rsid w:val="009E4528"/>
    <w:rsid w:val="009E453C"/>
    <w:rsid w:val="009E4BD9"/>
    <w:rsid w:val="009E59C8"/>
    <w:rsid w:val="009E5A43"/>
    <w:rsid w:val="009E5B78"/>
    <w:rsid w:val="009E5C1A"/>
    <w:rsid w:val="009E5FC7"/>
    <w:rsid w:val="009E6BFA"/>
    <w:rsid w:val="009E6E5D"/>
    <w:rsid w:val="009E6FBE"/>
    <w:rsid w:val="009E7177"/>
    <w:rsid w:val="009E7470"/>
    <w:rsid w:val="009E756A"/>
    <w:rsid w:val="009E7793"/>
    <w:rsid w:val="009E78E5"/>
    <w:rsid w:val="009E7AA2"/>
    <w:rsid w:val="009E7F46"/>
    <w:rsid w:val="009F4670"/>
    <w:rsid w:val="009F4684"/>
    <w:rsid w:val="009F47D2"/>
    <w:rsid w:val="009F5973"/>
    <w:rsid w:val="009F5CDB"/>
    <w:rsid w:val="009F5F05"/>
    <w:rsid w:val="009F6233"/>
    <w:rsid w:val="009F65F5"/>
    <w:rsid w:val="009F758E"/>
    <w:rsid w:val="009F7763"/>
    <w:rsid w:val="00A006AC"/>
    <w:rsid w:val="00A00F71"/>
    <w:rsid w:val="00A0154A"/>
    <w:rsid w:val="00A02003"/>
    <w:rsid w:val="00A035AB"/>
    <w:rsid w:val="00A037AA"/>
    <w:rsid w:val="00A03AFD"/>
    <w:rsid w:val="00A03DF7"/>
    <w:rsid w:val="00A041A7"/>
    <w:rsid w:val="00A0434A"/>
    <w:rsid w:val="00A0475A"/>
    <w:rsid w:val="00A04E12"/>
    <w:rsid w:val="00A05450"/>
    <w:rsid w:val="00A0754F"/>
    <w:rsid w:val="00A0790C"/>
    <w:rsid w:val="00A07C17"/>
    <w:rsid w:val="00A07D17"/>
    <w:rsid w:val="00A10577"/>
    <w:rsid w:val="00A10CA2"/>
    <w:rsid w:val="00A119B4"/>
    <w:rsid w:val="00A11D57"/>
    <w:rsid w:val="00A11F88"/>
    <w:rsid w:val="00A13A8D"/>
    <w:rsid w:val="00A13A9C"/>
    <w:rsid w:val="00A13E2B"/>
    <w:rsid w:val="00A14823"/>
    <w:rsid w:val="00A1483E"/>
    <w:rsid w:val="00A14E82"/>
    <w:rsid w:val="00A14FA4"/>
    <w:rsid w:val="00A155A6"/>
    <w:rsid w:val="00A15D14"/>
    <w:rsid w:val="00A162E1"/>
    <w:rsid w:val="00A16B96"/>
    <w:rsid w:val="00A16BE8"/>
    <w:rsid w:val="00A170A2"/>
    <w:rsid w:val="00A175E6"/>
    <w:rsid w:val="00A206AA"/>
    <w:rsid w:val="00A20753"/>
    <w:rsid w:val="00A20FC9"/>
    <w:rsid w:val="00A21C20"/>
    <w:rsid w:val="00A22629"/>
    <w:rsid w:val="00A24280"/>
    <w:rsid w:val="00A24919"/>
    <w:rsid w:val="00A2549E"/>
    <w:rsid w:val="00A25537"/>
    <w:rsid w:val="00A25AF9"/>
    <w:rsid w:val="00A25D5E"/>
    <w:rsid w:val="00A2629A"/>
    <w:rsid w:val="00A263B6"/>
    <w:rsid w:val="00A26934"/>
    <w:rsid w:val="00A26B74"/>
    <w:rsid w:val="00A27865"/>
    <w:rsid w:val="00A27AD4"/>
    <w:rsid w:val="00A3067B"/>
    <w:rsid w:val="00A306AC"/>
    <w:rsid w:val="00A310A8"/>
    <w:rsid w:val="00A3111F"/>
    <w:rsid w:val="00A3140C"/>
    <w:rsid w:val="00A3206C"/>
    <w:rsid w:val="00A3234F"/>
    <w:rsid w:val="00A32CBE"/>
    <w:rsid w:val="00A33ABF"/>
    <w:rsid w:val="00A33C8E"/>
    <w:rsid w:val="00A34509"/>
    <w:rsid w:val="00A346ED"/>
    <w:rsid w:val="00A348BE"/>
    <w:rsid w:val="00A35554"/>
    <w:rsid w:val="00A35A27"/>
    <w:rsid w:val="00A365EA"/>
    <w:rsid w:val="00A3727D"/>
    <w:rsid w:val="00A379F5"/>
    <w:rsid w:val="00A422B4"/>
    <w:rsid w:val="00A42A90"/>
    <w:rsid w:val="00A42EB7"/>
    <w:rsid w:val="00A42FC0"/>
    <w:rsid w:val="00A4325E"/>
    <w:rsid w:val="00A43DDC"/>
    <w:rsid w:val="00A43DED"/>
    <w:rsid w:val="00A43F90"/>
    <w:rsid w:val="00A44408"/>
    <w:rsid w:val="00A45C0F"/>
    <w:rsid w:val="00A462F5"/>
    <w:rsid w:val="00A465FE"/>
    <w:rsid w:val="00A5005D"/>
    <w:rsid w:val="00A51416"/>
    <w:rsid w:val="00A520F5"/>
    <w:rsid w:val="00A526EA"/>
    <w:rsid w:val="00A52882"/>
    <w:rsid w:val="00A5332A"/>
    <w:rsid w:val="00A534B8"/>
    <w:rsid w:val="00A53CEA"/>
    <w:rsid w:val="00A54063"/>
    <w:rsid w:val="00A5409F"/>
    <w:rsid w:val="00A548AB"/>
    <w:rsid w:val="00A54F1F"/>
    <w:rsid w:val="00A55C96"/>
    <w:rsid w:val="00A56760"/>
    <w:rsid w:val="00A56811"/>
    <w:rsid w:val="00A57255"/>
    <w:rsid w:val="00A57460"/>
    <w:rsid w:val="00A57D8D"/>
    <w:rsid w:val="00A57E1D"/>
    <w:rsid w:val="00A61E8F"/>
    <w:rsid w:val="00A62301"/>
    <w:rsid w:val="00A62334"/>
    <w:rsid w:val="00A63054"/>
    <w:rsid w:val="00A630C8"/>
    <w:rsid w:val="00A63208"/>
    <w:rsid w:val="00A63B0E"/>
    <w:rsid w:val="00A63E81"/>
    <w:rsid w:val="00A644C3"/>
    <w:rsid w:val="00A6508F"/>
    <w:rsid w:val="00A65793"/>
    <w:rsid w:val="00A657D1"/>
    <w:rsid w:val="00A65D1D"/>
    <w:rsid w:val="00A661AA"/>
    <w:rsid w:val="00A6693C"/>
    <w:rsid w:val="00A66C4B"/>
    <w:rsid w:val="00A673EA"/>
    <w:rsid w:val="00A67C00"/>
    <w:rsid w:val="00A67CCD"/>
    <w:rsid w:val="00A7068F"/>
    <w:rsid w:val="00A71B1F"/>
    <w:rsid w:val="00A731D7"/>
    <w:rsid w:val="00A73948"/>
    <w:rsid w:val="00A73B72"/>
    <w:rsid w:val="00A73E09"/>
    <w:rsid w:val="00A74356"/>
    <w:rsid w:val="00A74A54"/>
    <w:rsid w:val="00A750BE"/>
    <w:rsid w:val="00A75BEA"/>
    <w:rsid w:val="00A76882"/>
    <w:rsid w:val="00A76FB9"/>
    <w:rsid w:val="00A80239"/>
    <w:rsid w:val="00A8049D"/>
    <w:rsid w:val="00A804EC"/>
    <w:rsid w:val="00A80958"/>
    <w:rsid w:val="00A80C4B"/>
    <w:rsid w:val="00A80CED"/>
    <w:rsid w:val="00A812C7"/>
    <w:rsid w:val="00A81B43"/>
    <w:rsid w:val="00A829F1"/>
    <w:rsid w:val="00A82A12"/>
    <w:rsid w:val="00A82C55"/>
    <w:rsid w:val="00A8381E"/>
    <w:rsid w:val="00A83D41"/>
    <w:rsid w:val="00A83F60"/>
    <w:rsid w:val="00A8443A"/>
    <w:rsid w:val="00A8464E"/>
    <w:rsid w:val="00A848A7"/>
    <w:rsid w:val="00A85169"/>
    <w:rsid w:val="00A85231"/>
    <w:rsid w:val="00A853F6"/>
    <w:rsid w:val="00A86AA2"/>
    <w:rsid w:val="00A8730D"/>
    <w:rsid w:val="00A873E9"/>
    <w:rsid w:val="00A87771"/>
    <w:rsid w:val="00A87C67"/>
    <w:rsid w:val="00A9004C"/>
    <w:rsid w:val="00A900D7"/>
    <w:rsid w:val="00A9257F"/>
    <w:rsid w:val="00A93151"/>
    <w:rsid w:val="00A9477E"/>
    <w:rsid w:val="00A947D9"/>
    <w:rsid w:val="00A95420"/>
    <w:rsid w:val="00A9568F"/>
    <w:rsid w:val="00A965F4"/>
    <w:rsid w:val="00A96E50"/>
    <w:rsid w:val="00A97004"/>
    <w:rsid w:val="00A9790F"/>
    <w:rsid w:val="00A9795F"/>
    <w:rsid w:val="00AA0913"/>
    <w:rsid w:val="00AA16B9"/>
    <w:rsid w:val="00AA1C39"/>
    <w:rsid w:val="00AA1DF8"/>
    <w:rsid w:val="00AA1EC3"/>
    <w:rsid w:val="00AA252D"/>
    <w:rsid w:val="00AA2C11"/>
    <w:rsid w:val="00AA386E"/>
    <w:rsid w:val="00AA5DD8"/>
    <w:rsid w:val="00AA6EC4"/>
    <w:rsid w:val="00AA7378"/>
    <w:rsid w:val="00AA7A16"/>
    <w:rsid w:val="00AB0317"/>
    <w:rsid w:val="00AB03D6"/>
    <w:rsid w:val="00AB099B"/>
    <w:rsid w:val="00AB0B72"/>
    <w:rsid w:val="00AB0F3A"/>
    <w:rsid w:val="00AB15A8"/>
    <w:rsid w:val="00AB16BC"/>
    <w:rsid w:val="00AB218A"/>
    <w:rsid w:val="00AB28C1"/>
    <w:rsid w:val="00AB2980"/>
    <w:rsid w:val="00AB3116"/>
    <w:rsid w:val="00AB4127"/>
    <w:rsid w:val="00AB4A84"/>
    <w:rsid w:val="00AB4F36"/>
    <w:rsid w:val="00AB4F4D"/>
    <w:rsid w:val="00AB50B4"/>
    <w:rsid w:val="00AB53E2"/>
    <w:rsid w:val="00AB5720"/>
    <w:rsid w:val="00AB5F89"/>
    <w:rsid w:val="00AB6C5A"/>
    <w:rsid w:val="00AB74C9"/>
    <w:rsid w:val="00AB772B"/>
    <w:rsid w:val="00AC00F6"/>
    <w:rsid w:val="00AC0DC1"/>
    <w:rsid w:val="00AC1574"/>
    <w:rsid w:val="00AC1D21"/>
    <w:rsid w:val="00AC2438"/>
    <w:rsid w:val="00AC264A"/>
    <w:rsid w:val="00AC3103"/>
    <w:rsid w:val="00AC37B8"/>
    <w:rsid w:val="00AC3ECC"/>
    <w:rsid w:val="00AC414E"/>
    <w:rsid w:val="00AC46D3"/>
    <w:rsid w:val="00AC4A3D"/>
    <w:rsid w:val="00AC4B7D"/>
    <w:rsid w:val="00AC4E52"/>
    <w:rsid w:val="00AC5389"/>
    <w:rsid w:val="00AC549F"/>
    <w:rsid w:val="00AC5639"/>
    <w:rsid w:val="00AC5710"/>
    <w:rsid w:val="00AC621B"/>
    <w:rsid w:val="00AC6967"/>
    <w:rsid w:val="00AC6E30"/>
    <w:rsid w:val="00AC6E4C"/>
    <w:rsid w:val="00AC73C9"/>
    <w:rsid w:val="00AC74D3"/>
    <w:rsid w:val="00AC76C2"/>
    <w:rsid w:val="00AD0242"/>
    <w:rsid w:val="00AD06E6"/>
    <w:rsid w:val="00AD0C38"/>
    <w:rsid w:val="00AD2118"/>
    <w:rsid w:val="00AD2834"/>
    <w:rsid w:val="00AD28C2"/>
    <w:rsid w:val="00AD2E41"/>
    <w:rsid w:val="00AD41B0"/>
    <w:rsid w:val="00AD50CE"/>
    <w:rsid w:val="00AE1AD8"/>
    <w:rsid w:val="00AE24AB"/>
    <w:rsid w:val="00AE3C0C"/>
    <w:rsid w:val="00AE3F67"/>
    <w:rsid w:val="00AE4616"/>
    <w:rsid w:val="00AE4760"/>
    <w:rsid w:val="00AE4FD3"/>
    <w:rsid w:val="00AE5BCC"/>
    <w:rsid w:val="00AE66E4"/>
    <w:rsid w:val="00AE68A1"/>
    <w:rsid w:val="00AE7289"/>
    <w:rsid w:val="00AE7600"/>
    <w:rsid w:val="00AF00D7"/>
    <w:rsid w:val="00AF0141"/>
    <w:rsid w:val="00AF0393"/>
    <w:rsid w:val="00AF0409"/>
    <w:rsid w:val="00AF0860"/>
    <w:rsid w:val="00AF14E9"/>
    <w:rsid w:val="00AF173F"/>
    <w:rsid w:val="00AF1F84"/>
    <w:rsid w:val="00AF2231"/>
    <w:rsid w:val="00AF2495"/>
    <w:rsid w:val="00AF24B3"/>
    <w:rsid w:val="00AF2AD9"/>
    <w:rsid w:val="00AF3695"/>
    <w:rsid w:val="00AF37C6"/>
    <w:rsid w:val="00AF3C66"/>
    <w:rsid w:val="00AF3F8D"/>
    <w:rsid w:val="00AF4A58"/>
    <w:rsid w:val="00AF4BF4"/>
    <w:rsid w:val="00AF4F6A"/>
    <w:rsid w:val="00AF52B0"/>
    <w:rsid w:val="00AF5E52"/>
    <w:rsid w:val="00AF63A6"/>
    <w:rsid w:val="00AF6921"/>
    <w:rsid w:val="00AF75C9"/>
    <w:rsid w:val="00AF796E"/>
    <w:rsid w:val="00B00709"/>
    <w:rsid w:val="00B012EA"/>
    <w:rsid w:val="00B01FE3"/>
    <w:rsid w:val="00B0200A"/>
    <w:rsid w:val="00B03CCC"/>
    <w:rsid w:val="00B0439A"/>
    <w:rsid w:val="00B04A2B"/>
    <w:rsid w:val="00B04BF1"/>
    <w:rsid w:val="00B05292"/>
    <w:rsid w:val="00B05E33"/>
    <w:rsid w:val="00B0643F"/>
    <w:rsid w:val="00B06D44"/>
    <w:rsid w:val="00B07795"/>
    <w:rsid w:val="00B0792B"/>
    <w:rsid w:val="00B079CE"/>
    <w:rsid w:val="00B10DD3"/>
    <w:rsid w:val="00B10EAB"/>
    <w:rsid w:val="00B10ECC"/>
    <w:rsid w:val="00B11BDD"/>
    <w:rsid w:val="00B11C26"/>
    <w:rsid w:val="00B1427A"/>
    <w:rsid w:val="00B147ED"/>
    <w:rsid w:val="00B149CD"/>
    <w:rsid w:val="00B16372"/>
    <w:rsid w:val="00B163AE"/>
    <w:rsid w:val="00B167E8"/>
    <w:rsid w:val="00B16936"/>
    <w:rsid w:val="00B16D44"/>
    <w:rsid w:val="00B1751C"/>
    <w:rsid w:val="00B20276"/>
    <w:rsid w:val="00B2036D"/>
    <w:rsid w:val="00B209B4"/>
    <w:rsid w:val="00B20F86"/>
    <w:rsid w:val="00B214B3"/>
    <w:rsid w:val="00B215ED"/>
    <w:rsid w:val="00B218B9"/>
    <w:rsid w:val="00B220F5"/>
    <w:rsid w:val="00B222DA"/>
    <w:rsid w:val="00B222FB"/>
    <w:rsid w:val="00B22554"/>
    <w:rsid w:val="00B22A00"/>
    <w:rsid w:val="00B22FD2"/>
    <w:rsid w:val="00B236D1"/>
    <w:rsid w:val="00B2420A"/>
    <w:rsid w:val="00B245DA"/>
    <w:rsid w:val="00B2470D"/>
    <w:rsid w:val="00B24D2F"/>
    <w:rsid w:val="00B252DF"/>
    <w:rsid w:val="00B26030"/>
    <w:rsid w:val="00B26418"/>
    <w:rsid w:val="00B26C50"/>
    <w:rsid w:val="00B275E0"/>
    <w:rsid w:val="00B27C62"/>
    <w:rsid w:val="00B309D9"/>
    <w:rsid w:val="00B30E1A"/>
    <w:rsid w:val="00B3108D"/>
    <w:rsid w:val="00B3255C"/>
    <w:rsid w:val="00B329BB"/>
    <w:rsid w:val="00B33BDC"/>
    <w:rsid w:val="00B33CB0"/>
    <w:rsid w:val="00B343B7"/>
    <w:rsid w:val="00B34430"/>
    <w:rsid w:val="00B3473A"/>
    <w:rsid w:val="00B349A3"/>
    <w:rsid w:val="00B354B6"/>
    <w:rsid w:val="00B35912"/>
    <w:rsid w:val="00B36216"/>
    <w:rsid w:val="00B36354"/>
    <w:rsid w:val="00B36D5D"/>
    <w:rsid w:val="00B3742F"/>
    <w:rsid w:val="00B374B7"/>
    <w:rsid w:val="00B37548"/>
    <w:rsid w:val="00B41910"/>
    <w:rsid w:val="00B41931"/>
    <w:rsid w:val="00B41BD8"/>
    <w:rsid w:val="00B421A6"/>
    <w:rsid w:val="00B42634"/>
    <w:rsid w:val="00B42944"/>
    <w:rsid w:val="00B42BC7"/>
    <w:rsid w:val="00B42BE6"/>
    <w:rsid w:val="00B42E51"/>
    <w:rsid w:val="00B42F9D"/>
    <w:rsid w:val="00B432ED"/>
    <w:rsid w:val="00B436F6"/>
    <w:rsid w:val="00B44685"/>
    <w:rsid w:val="00B44700"/>
    <w:rsid w:val="00B44AA1"/>
    <w:rsid w:val="00B46033"/>
    <w:rsid w:val="00B47066"/>
    <w:rsid w:val="00B47814"/>
    <w:rsid w:val="00B47A3B"/>
    <w:rsid w:val="00B50379"/>
    <w:rsid w:val="00B50B0E"/>
    <w:rsid w:val="00B511F4"/>
    <w:rsid w:val="00B519D9"/>
    <w:rsid w:val="00B51F39"/>
    <w:rsid w:val="00B522B2"/>
    <w:rsid w:val="00B5274A"/>
    <w:rsid w:val="00B53855"/>
    <w:rsid w:val="00B53CC0"/>
    <w:rsid w:val="00B53FCE"/>
    <w:rsid w:val="00B54113"/>
    <w:rsid w:val="00B5421F"/>
    <w:rsid w:val="00B5456E"/>
    <w:rsid w:val="00B54B04"/>
    <w:rsid w:val="00B550C4"/>
    <w:rsid w:val="00B5550D"/>
    <w:rsid w:val="00B55D18"/>
    <w:rsid w:val="00B56BFE"/>
    <w:rsid w:val="00B56CFD"/>
    <w:rsid w:val="00B56EE7"/>
    <w:rsid w:val="00B57415"/>
    <w:rsid w:val="00B57575"/>
    <w:rsid w:val="00B57D39"/>
    <w:rsid w:val="00B57F80"/>
    <w:rsid w:val="00B606D9"/>
    <w:rsid w:val="00B60AC9"/>
    <w:rsid w:val="00B61256"/>
    <w:rsid w:val="00B62A16"/>
    <w:rsid w:val="00B62B4F"/>
    <w:rsid w:val="00B632C5"/>
    <w:rsid w:val="00B633BD"/>
    <w:rsid w:val="00B63854"/>
    <w:rsid w:val="00B64028"/>
    <w:rsid w:val="00B64C52"/>
    <w:rsid w:val="00B6525C"/>
    <w:rsid w:val="00B65452"/>
    <w:rsid w:val="00B656BE"/>
    <w:rsid w:val="00B6592C"/>
    <w:rsid w:val="00B66392"/>
    <w:rsid w:val="00B6716A"/>
    <w:rsid w:val="00B6720E"/>
    <w:rsid w:val="00B67CE7"/>
    <w:rsid w:val="00B70568"/>
    <w:rsid w:val="00B7075C"/>
    <w:rsid w:val="00B71511"/>
    <w:rsid w:val="00B71FE0"/>
    <w:rsid w:val="00B727CB"/>
    <w:rsid w:val="00B72931"/>
    <w:rsid w:val="00B72DC7"/>
    <w:rsid w:val="00B73233"/>
    <w:rsid w:val="00B73E5D"/>
    <w:rsid w:val="00B740A0"/>
    <w:rsid w:val="00B742F1"/>
    <w:rsid w:val="00B74A0F"/>
    <w:rsid w:val="00B757D8"/>
    <w:rsid w:val="00B768D3"/>
    <w:rsid w:val="00B76C79"/>
    <w:rsid w:val="00B76CBE"/>
    <w:rsid w:val="00B77181"/>
    <w:rsid w:val="00B77A9E"/>
    <w:rsid w:val="00B77D3D"/>
    <w:rsid w:val="00B80609"/>
    <w:rsid w:val="00B8086D"/>
    <w:rsid w:val="00B80AAD"/>
    <w:rsid w:val="00B80ADE"/>
    <w:rsid w:val="00B8164D"/>
    <w:rsid w:val="00B816F5"/>
    <w:rsid w:val="00B8235F"/>
    <w:rsid w:val="00B82F35"/>
    <w:rsid w:val="00B83176"/>
    <w:rsid w:val="00B841C6"/>
    <w:rsid w:val="00B8497F"/>
    <w:rsid w:val="00B85E77"/>
    <w:rsid w:val="00B863B8"/>
    <w:rsid w:val="00B868BA"/>
    <w:rsid w:val="00B86D5F"/>
    <w:rsid w:val="00B876B8"/>
    <w:rsid w:val="00B87CD2"/>
    <w:rsid w:val="00B87D61"/>
    <w:rsid w:val="00B90238"/>
    <w:rsid w:val="00B9083F"/>
    <w:rsid w:val="00B90AC1"/>
    <w:rsid w:val="00B91273"/>
    <w:rsid w:val="00B91545"/>
    <w:rsid w:val="00B929B9"/>
    <w:rsid w:val="00B92D0B"/>
    <w:rsid w:val="00B92FFA"/>
    <w:rsid w:val="00B936C6"/>
    <w:rsid w:val="00B9411C"/>
    <w:rsid w:val="00B94324"/>
    <w:rsid w:val="00B94483"/>
    <w:rsid w:val="00B94CED"/>
    <w:rsid w:val="00B95782"/>
    <w:rsid w:val="00B95BCC"/>
    <w:rsid w:val="00B95EFE"/>
    <w:rsid w:val="00B963DC"/>
    <w:rsid w:val="00B965C8"/>
    <w:rsid w:val="00B976A5"/>
    <w:rsid w:val="00B97703"/>
    <w:rsid w:val="00B977EC"/>
    <w:rsid w:val="00B977FD"/>
    <w:rsid w:val="00B97D30"/>
    <w:rsid w:val="00BA0997"/>
    <w:rsid w:val="00BA1E2D"/>
    <w:rsid w:val="00BA2028"/>
    <w:rsid w:val="00BA27CD"/>
    <w:rsid w:val="00BA2A8A"/>
    <w:rsid w:val="00BA3017"/>
    <w:rsid w:val="00BA3A57"/>
    <w:rsid w:val="00BA4016"/>
    <w:rsid w:val="00BA491D"/>
    <w:rsid w:val="00BA4B43"/>
    <w:rsid w:val="00BA4F88"/>
    <w:rsid w:val="00BA5623"/>
    <w:rsid w:val="00BA5CED"/>
    <w:rsid w:val="00BA5F18"/>
    <w:rsid w:val="00BA5FE9"/>
    <w:rsid w:val="00BA65F6"/>
    <w:rsid w:val="00BA7230"/>
    <w:rsid w:val="00BA73BC"/>
    <w:rsid w:val="00BA7AAB"/>
    <w:rsid w:val="00BB02D0"/>
    <w:rsid w:val="00BB0744"/>
    <w:rsid w:val="00BB11E5"/>
    <w:rsid w:val="00BB12A9"/>
    <w:rsid w:val="00BB183B"/>
    <w:rsid w:val="00BB1AA1"/>
    <w:rsid w:val="00BB1D1E"/>
    <w:rsid w:val="00BB1D27"/>
    <w:rsid w:val="00BB23BE"/>
    <w:rsid w:val="00BB2718"/>
    <w:rsid w:val="00BB2B9B"/>
    <w:rsid w:val="00BB39D2"/>
    <w:rsid w:val="00BB3B7A"/>
    <w:rsid w:val="00BB41A8"/>
    <w:rsid w:val="00BB4D8F"/>
    <w:rsid w:val="00BB4FBA"/>
    <w:rsid w:val="00BB51C2"/>
    <w:rsid w:val="00BB5B4E"/>
    <w:rsid w:val="00BB60FF"/>
    <w:rsid w:val="00BB62A5"/>
    <w:rsid w:val="00BB6A96"/>
    <w:rsid w:val="00BB6BE6"/>
    <w:rsid w:val="00BB6D4A"/>
    <w:rsid w:val="00BB7C6D"/>
    <w:rsid w:val="00BB7EB0"/>
    <w:rsid w:val="00BC0047"/>
    <w:rsid w:val="00BC025A"/>
    <w:rsid w:val="00BC037A"/>
    <w:rsid w:val="00BC05D4"/>
    <w:rsid w:val="00BC0760"/>
    <w:rsid w:val="00BC0F04"/>
    <w:rsid w:val="00BC1208"/>
    <w:rsid w:val="00BC2927"/>
    <w:rsid w:val="00BC2B61"/>
    <w:rsid w:val="00BC2EE0"/>
    <w:rsid w:val="00BC2EE7"/>
    <w:rsid w:val="00BC3094"/>
    <w:rsid w:val="00BC3416"/>
    <w:rsid w:val="00BC3DE7"/>
    <w:rsid w:val="00BC43F6"/>
    <w:rsid w:val="00BC472A"/>
    <w:rsid w:val="00BC48B4"/>
    <w:rsid w:val="00BC4A4E"/>
    <w:rsid w:val="00BC55E0"/>
    <w:rsid w:val="00BC5989"/>
    <w:rsid w:val="00BC6832"/>
    <w:rsid w:val="00BC7C1F"/>
    <w:rsid w:val="00BD02D0"/>
    <w:rsid w:val="00BD05CB"/>
    <w:rsid w:val="00BD0E57"/>
    <w:rsid w:val="00BD1088"/>
    <w:rsid w:val="00BD1719"/>
    <w:rsid w:val="00BD1B85"/>
    <w:rsid w:val="00BD22B3"/>
    <w:rsid w:val="00BD2893"/>
    <w:rsid w:val="00BD2EDB"/>
    <w:rsid w:val="00BD306B"/>
    <w:rsid w:val="00BD33DB"/>
    <w:rsid w:val="00BD3CB2"/>
    <w:rsid w:val="00BD3FA3"/>
    <w:rsid w:val="00BD4D02"/>
    <w:rsid w:val="00BD4FAE"/>
    <w:rsid w:val="00BD5D6C"/>
    <w:rsid w:val="00BD6071"/>
    <w:rsid w:val="00BD6601"/>
    <w:rsid w:val="00BD708D"/>
    <w:rsid w:val="00BD711B"/>
    <w:rsid w:val="00BD7F86"/>
    <w:rsid w:val="00BE0820"/>
    <w:rsid w:val="00BE0A28"/>
    <w:rsid w:val="00BE0E7D"/>
    <w:rsid w:val="00BE128D"/>
    <w:rsid w:val="00BE183B"/>
    <w:rsid w:val="00BE1ACC"/>
    <w:rsid w:val="00BE1F9A"/>
    <w:rsid w:val="00BE20E6"/>
    <w:rsid w:val="00BE3F8B"/>
    <w:rsid w:val="00BE43F2"/>
    <w:rsid w:val="00BE4A68"/>
    <w:rsid w:val="00BE4BCF"/>
    <w:rsid w:val="00BE4D76"/>
    <w:rsid w:val="00BE5983"/>
    <w:rsid w:val="00BE5AA3"/>
    <w:rsid w:val="00BE62B7"/>
    <w:rsid w:val="00BE62E8"/>
    <w:rsid w:val="00BE6C68"/>
    <w:rsid w:val="00BE7362"/>
    <w:rsid w:val="00BE79CF"/>
    <w:rsid w:val="00BF05CC"/>
    <w:rsid w:val="00BF06CF"/>
    <w:rsid w:val="00BF073D"/>
    <w:rsid w:val="00BF1229"/>
    <w:rsid w:val="00BF124A"/>
    <w:rsid w:val="00BF2143"/>
    <w:rsid w:val="00BF27B8"/>
    <w:rsid w:val="00BF28C7"/>
    <w:rsid w:val="00BF3283"/>
    <w:rsid w:val="00BF35D4"/>
    <w:rsid w:val="00BF437E"/>
    <w:rsid w:val="00BF4A87"/>
    <w:rsid w:val="00BF4ABC"/>
    <w:rsid w:val="00BF594A"/>
    <w:rsid w:val="00BF5E53"/>
    <w:rsid w:val="00BF627C"/>
    <w:rsid w:val="00BF63F9"/>
    <w:rsid w:val="00BF6955"/>
    <w:rsid w:val="00BF6D7A"/>
    <w:rsid w:val="00BF732E"/>
    <w:rsid w:val="00BF73B6"/>
    <w:rsid w:val="00C010D4"/>
    <w:rsid w:val="00C01626"/>
    <w:rsid w:val="00C01CFC"/>
    <w:rsid w:val="00C01E33"/>
    <w:rsid w:val="00C01FA6"/>
    <w:rsid w:val="00C01FD2"/>
    <w:rsid w:val="00C02C8D"/>
    <w:rsid w:val="00C031E3"/>
    <w:rsid w:val="00C033F8"/>
    <w:rsid w:val="00C03D0B"/>
    <w:rsid w:val="00C03DAD"/>
    <w:rsid w:val="00C03DB0"/>
    <w:rsid w:val="00C04141"/>
    <w:rsid w:val="00C05347"/>
    <w:rsid w:val="00C07062"/>
    <w:rsid w:val="00C07F50"/>
    <w:rsid w:val="00C1062A"/>
    <w:rsid w:val="00C108B8"/>
    <w:rsid w:val="00C10951"/>
    <w:rsid w:val="00C11ADE"/>
    <w:rsid w:val="00C11B8E"/>
    <w:rsid w:val="00C133B0"/>
    <w:rsid w:val="00C136AF"/>
    <w:rsid w:val="00C139D0"/>
    <w:rsid w:val="00C13BC8"/>
    <w:rsid w:val="00C13EEE"/>
    <w:rsid w:val="00C15309"/>
    <w:rsid w:val="00C163D5"/>
    <w:rsid w:val="00C16EE6"/>
    <w:rsid w:val="00C178A6"/>
    <w:rsid w:val="00C17A1B"/>
    <w:rsid w:val="00C20454"/>
    <w:rsid w:val="00C20864"/>
    <w:rsid w:val="00C21213"/>
    <w:rsid w:val="00C213C7"/>
    <w:rsid w:val="00C2168A"/>
    <w:rsid w:val="00C2218D"/>
    <w:rsid w:val="00C224B1"/>
    <w:rsid w:val="00C22C29"/>
    <w:rsid w:val="00C2336A"/>
    <w:rsid w:val="00C2349D"/>
    <w:rsid w:val="00C237F2"/>
    <w:rsid w:val="00C23861"/>
    <w:rsid w:val="00C23EFD"/>
    <w:rsid w:val="00C246ED"/>
    <w:rsid w:val="00C2514C"/>
    <w:rsid w:val="00C26A28"/>
    <w:rsid w:val="00C26C42"/>
    <w:rsid w:val="00C27441"/>
    <w:rsid w:val="00C3000F"/>
    <w:rsid w:val="00C31E27"/>
    <w:rsid w:val="00C31F2A"/>
    <w:rsid w:val="00C31F7F"/>
    <w:rsid w:val="00C32134"/>
    <w:rsid w:val="00C3316B"/>
    <w:rsid w:val="00C33BC8"/>
    <w:rsid w:val="00C33E14"/>
    <w:rsid w:val="00C343A7"/>
    <w:rsid w:val="00C34E47"/>
    <w:rsid w:val="00C34EDD"/>
    <w:rsid w:val="00C35254"/>
    <w:rsid w:val="00C366CC"/>
    <w:rsid w:val="00C377D5"/>
    <w:rsid w:val="00C3799A"/>
    <w:rsid w:val="00C37BBC"/>
    <w:rsid w:val="00C37CAE"/>
    <w:rsid w:val="00C37D81"/>
    <w:rsid w:val="00C40F14"/>
    <w:rsid w:val="00C4157A"/>
    <w:rsid w:val="00C41A02"/>
    <w:rsid w:val="00C41E5B"/>
    <w:rsid w:val="00C41E8F"/>
    <w:rsid w:val="00C421FE"/>
    <w:rsid w:val="00C42622"/>
    <w:rsid w:val="00C42733"/>
    <w:rsid w:val="00C42927"/>
    <w:rsid w:val="00C42947"/>
    <w:rsid w:val="00C4333F"/>
    <w:rsid w:val="00C436AB"/>
    <w:rsid w:val="00C436E6"/>
    <w:rsid w:val="00C43F7A"/>
    <w:rsid w:val="00C44948"/>
    <w:rsid w:val="00C44AF8"/>
    <w:rsid w:val="00C44F40"/>
    <w:rsid w:val="00C45FB7"/>
    <w:rsid w:val="00C46755"/>
    <w:rsid w:val="00C46BA7"/>
    <w:rsid w:val="00C46C1F"/>
    <w:rsid w:val="00C46E20"/>
    <w:rsid w:val="00C475EC"/>
    <w:rsid w:val="00C475FD"/>
    <w:rsid w:val="00C47FAF"/>
    <w:rsid w:val="00C50066"/>
    <w:rsid w:val="00C5067A"/>
    <w:rsid w:val="00C506DE"/>
    <w:rsid w:val="00C52524"/>
    <w:rsid w:val="00C5297D"/>
    <w:rsid w:val="00C52E0B"/>
    <w:rsid w:val="00C530A0"/>
    <w:rsid w:val="00C53198"/>
    <w:rsid w:val="00C5347A"/>
    <w:rsid w:val="00C535CB"/>
    <w:rsid w:val="00C53A6E"/>
    <w:rsid w:val="00C53EE6"/>
    <w:rsid w:val="00C55045"/>
    <w:rsid w:val="00C55171"/>
    <w:rsid w:val="00C55A59"/>
    <w:rsid w:val="00C55B7A"/>
    <w:rsid w:val="00C56033"/>
    <w:rsid w:val="00C574CF"/>
    <w:rsid w:val="00C60313"/>
    <w:rsid w:val="00C62B29"/>
    <w:rsid w:val="00C63974"/>
    <w:rsid w:val="00C64331"/>
    <w:rsid w:val="00C64889"/>
    <w:rsid w:val="00C64F3B"/>
    <w:rsid w:val="00C651AC"/>
    <w:rsid w:val="00C656E9"/>
    <w:rsid w:val="00C66328"/>
    <w:rsid w:val="00C6648B"/>
    <w:rsid w:val="00C664FC"/>
    <w:rsid w:val="00C66C31"/>
    <w:rsid w:val="00C66EC3"/>
    <w:rsid w:val="00C6723C"/>
    <w:rsid w:val="00C673D4"/>
    <w:rsid w:val="00C7001A"/>
    <w:rsid w:val="00C70C00"/>
    <w:rsid w:val="00C70C44"/>
    <w:rsid w:val="00C70E94"/>
    <w:rsid w:val="00C723F5"/>
    <w:rsid w:val="00C7291A"/>
    <w:rsid w:val="00C72BD7"/>
    <w:rsid w:val="00C72BFB"/>
    <w:rsid w:val="00C736B2"/>
    <w:rsid w:val="00C742EC"/>
    <w:rsid w:val="00C74440"/>
    <w:rsid w:val="00C748F8"/>
    <w:rsid w:val="00C749AF"/>
    <w:rsid w:val="00C75029"/>
    <w:rsid w:val="00C75790"/>
    <w:rsid w:val="00C75A9B"/>
    <w:rsid w:val="00C75DF8"/>
    <w:rsid w:val="00C761A2"/>
    <w:rsid w:val="00C7656C"/>
    <w:rsid w:val="00C767AF"/>
    <w:rsid w:val="00C76AED"/>
    <w:rsid w:val="00C776E4"/>
    <w:rsid w:val="00C7777D"/>
    <w:rsid w:val="00C77DC2"/>
    <w:rsid w:val="00C80317"/>
    <w:rsid w:val="00C804CC"/>
    <w:rsid w:val="00C80F86"/>
    <w:rsid w:val="00C83A81"/>
    <w:rsid w:val="00C83B30"/>
    <w:rsid w:val="00C846CF"/>
    <w:rsid w:val="00C84927"/>
    <w:rsid w:val="00C84B29"/>
    <w:rsid w:val="00C84DB5"/>
    <w:rsid w:val="00C85441"/>
    <w:rsid w:val="00C85EC9"/>
    <w:rsid w:val="00C85FC6"/>
    <w:rsid w:val="00C87297"/>
    <w:rsid w:val="00C874DB"/>
    <w:rsid w:val="00C87C2B"/>
    <w:rsid w:val="00C90B2F"/>
    <w:rsid w:val="00C910C0"/>
    <w:rsid w:val="00C91349"/>
    <w:rsid w:val="00C92D00"/>
    <w:rsid w:val="00C92FDF"/>
    <w:rsid w:val="00C9354F"/>
    <w:rsid w:val="00C936F1"/>
    <w:rsid w:val="00C9372E"/>
    <w:rsid w:val="00C94406"/>
    <w:rsid w:val="00C94D19"/>
    <w:rsid w:val="00C94ED3"/>
    <w:rsid w:val="00C9552E"/>
    <w:rsid w:val="00C957C5"/>
    <w:rsid w:val="00C96249"/>
    <w:rsid w:val="00C96508"/>
    <w:rsid w:val="00C96AE6"/>
    <w:rsid w:val="00C9739C"/>
    <w:rsid w:val="00CA0226"/>
    <w:rsid w:val="00CA06D7"/>
    <w:rsid w:val="00CA0FB7"/>
    <w:rsid w:val="00CA1261"/>
    <w:rsid w:val="00CA1B70"/>
    <w:rsid w:val="00CA2370"/>
    <w:rsid w:val="00CA2BCB"/>
    <w:rsid w:val="00CA3432"/>
    <w:rsid w:val="00CA42E8"/>
    <w:rsid w:val="00CA45CB"/>
    <w:rsid w:val="00CA49EF"/>
    <w:rsid w:val="00CA5F05"/>
    <w:rsid w:val="00CA5FED"/>
    <w:rsid w:val="00CA6BB8"/>
    <w:rsid w:val="00CA752A"/>
    <w:rsid w:val="00CA7A8C"/>
    <w:rsid w:val="00CB0C78"/>
    <w:rsid w:val="00CB0EEA"/>
    <w:rsid w:val="00CB130C"/>
    <w:rsid w:val="00CB1433"/>
    <w:rsid w:val="00CB18FB"/>
    <w:rsid w:val="00CB1E8A"/>
    <w:rsid w:val="00CB2145"/>
    <w:rsid w:val="00CB2279"/>
    <w:rsid w:val="00CB234D"/>
    <w:rsid w:val="00CB3D9D"/>
    <w:rsid w:val="00CB4CB2"/>
    <w:rsid w:val="00CB502C"/>
    <w:rsid w:val="00CB573A"/>
    <w:rsid w:val="00CB5B1A"/>
    <w:rsid w:val="00CB66B0"/>
    <w:rsid w:val="00CB6846"/>
    <w:rsid w:val="00CB7DAD"/>
    <w:rsid w:val="00CC0788"/>
    <w:rsid w:val="00CC08F0"/>
    <w:rsid w:val="00CC196F"/>
    <w:rsid w:val="00CC2196"/>
    <w:rsid w:val="00CC228C"/>
    <w:rsid w:val="00CC2B54"/>
    <w:rsid w:val="00CC2C35"/>
    <w:rsid w:val="00CC2FCB"/>
    <w:rsid w:val="00CC3153"/>
    <w:rsid w:val="00CC3AA1"/>
    <w:rsid w:val="00CC42F9"/>
    <w:rsid w:val="00CC5A71"/>
    <w:rsid w:val="00CC623A"/>
    <w:rsid w:val="00CC6666"/>
    <w:rsid w:val="00CC6E34"/>
    <w:rsid w:val="00CC6FBC"/>
    <w:rsid w:val="00CC7130"/>
    <w:rsid w:val="00CC7146"/>
    <w:rsid w:val="00CC750F"/>
    <w:rsid w:val="00CD1054"/>
    <w:rsid w:val="00CD1070"/>
    <w:rsid w:val="00CD1623"/>
    <w:rsid w:val="00CD277C"/>
    <w:rsid w:val="00CD2821"/>
    <w:rsid w:val="00CD3169"/>
    <w:rsid w:val="00CD3B00"/>
    <w:rsid w:val="00CD4157"/>
    <w:rsid w:val="00CD4C93"/>
    <w:rsid w:val="00CD5325"/>
    <w:rsid w:val="00CD6723"/>
    <w:rsid w:val="00CD6729"/>
    <w:rsid w:val="00CD6914"/>
    <w:rsid w:val="00CD6B35"/>
    <w:rsid w:val="00CE0000"/>
    <w:rsid w:val="00CE007B"/>
    <w:rsid w:val="00CE04A0"/>
    <w:rsid w:val="00CE17EE"/>
    <w:rsid w:val="00CE1802"/>
    <w:rsid w:val="00CE1ABA"/>
    <w:rsid w:val="00CE1AFE"/>
    <w:rsid w:val="00CE1C7F"/>
    <w:rsid w:val="00CE2F2A"/>
    <w:rsid w:val="00CE38F0"/>
    <w:rsid w:val="00CE3C4C"/>
    <w:rsid w:val="00CE4431"/>
    <w:rsid w:val="00CE45DE"/>
    <w:rsid w:val="00CE4957"/>
    <w:rsid w:val="00CE4CD4"/>
    <w:rsid w:val="00CE4EF3"/>
    <w:rsid w:val="00CE5089"/>
    <w:rsid w:val="00CE53B6"/>
    <w:rsid w:val="00CE58A8"/>
    <w:rsid w:val="00CE5951"/>
    <w:rsid w:val="00CE5EB2"/>
    <w:rsid w:val="00CE609F"/>
    <w:rsid w:val="00CE6E94"/>
    <w:rsid w:val="00CE72E5"/>
    <w:rsid w:val="00CE7DCA"/>
    <w:rsid w:val="00CF02B2"/>
    <w:rsid w:val="00CF0A48"/>
    <w:rsid w:val="00CF19FE"/>
    <w:rsid w:val="00CF246A"/>
    <w:rsid w:val="00CF277A"/>
    <w:rsid w:val="00CF2E52"/>
    <w:rsid w:val="00CF37FC"/>
    <w:rsid w:val="00CF3B77"/>
    <w:rsid w:val="00CF3C8D"/>
    <w:rsid w:val="00CF4DF0"/>
    <w:rsid w:val="00CF6026"/>
    <w:rsid w:val="00CF6958"/>
    <w:rsid w:val="00CF712E"/>
    <w:rsid w:val="00CF73E9"/>
    <w:rsid w:val="00CF7D6B"/>
    <w:rsid w:val="00CF7F6E"/>
    <w:rsid w:val="00D012E6"/>
    <w:rsid w:val="00D019AE"/>
    <w:rsid w:val="00D02FDF"/>
    <w:rsid w:val="00D0372A"/>
    <w:rsid w:val="00D03966"/>
    <w:rsid w:val="00D03F62"/>
    <w:rsid w:val="00D03FDB"/>
    <w:rsid w:val="00D044CA"/>
    <w:rsid w:val="00D0482F"/>
    <w:rsid w:val="00D04CDE"/>
    <w:rsid w:val="00D061D3"/>
    <w:rsid w:val="00D06CFF"/>
    <w:rsid w:val="00D06EF1"/>
    <w:rsid w:val="00D07B71"/>
    <w:rsid w:val="00D10143"/>
    <w:rsid w:val="00D10428"/>
    <w:rsid w:val="00D105AB"/>
    <w:rsid w:val="00D105D4"/>
    <w:rsid w:val="00D11A9F"/>
    <w:rsid w:val="00D1283C"/>
    <w:rsid w:val="00D129E6"/>
    <w:rsid w:val="00D12C4E"/>
    <w:rsid w:val="00D136E3"/>
    <w:rsid w:val="00D137BC"/>
    <w:rsid w:val="00D139EC"/>
    <w:rsid w:val="00D13A72"/>
    <w:rsid w:val="00D14573"/>
    <w:rsid w:val="00D14862"/>
    <w:rsid w:val="00D14CCE"/>
    <w:rsid w:val="00D152F8"/>
    <w:rsid w:val="00D1538C"/>
    <w:rsid w:val="00D15442"/>
    <w:rsid w:val="00D15A52"/>
    <w:rsid w:val="00D16A71"/>
    <w:rsid w:val="00D16C24"/>
    <w:rsid w:val="00D20C5A"/>
    <w:rsid w:val="00D2120F"/>
    <w:rsid w:val="00D21504"/>
    <w:rsid w:val="00D21D46"/>
    <w:rsid w:val="00D22A64"/>
    <w:rsid w:val="00D22B80"/>
    <w:rsid w:val="00D23C0D"/>
    <w:rsid w:val="00D23C39"/>
    <w:rsid w:val="00D23DB6"/>
    <w:rsid w:val="00D23FCC"/>
    <w:rsid w:val="00D2403C"/>
    <w:rsid w:val="00D246F3"/>
    <w:rsid w:val="00D24D41"/>
    <w:rsid w:val="00D25C23"/>
    <w:rsid w:val="00D25CE3"/>
    <w:rsid w:val="00D26176"/>
    <w:rsid w:val="00D26825"/>
    <w:rsid w:val="00D26BC4"/>
    <w:rsid w:val="00D27209"/>
    <w:rsid w:val="00D2729F"/>
    <w:rsid w:val="00D27D53"/>
    <w:rsid w:val="00D27F72"/>
    <w:rsid w:val="00D301AE"/>
    <w:rsid w:val="00D301C8"/>
    <w:rsid w:val="00D30E32"/>
    <w:rsid w:val="00D314CE"/>
    <w:rsid w:val="00D31E35"/>
    <w:rsid w:val="00D320A3"/>
    <w:rsid w:val="00D3219E"/>
    <w:rsid w:val="00D32D67"/>
    <w:rsid w:val="00D32E84"/>
    <w:rsid w:val="00D335C0"/>
    <w:rsid w:val="00D33911"/>
    <w:rsid w:val="00D33B68"/>
    <w:rsid w:val="00D33FE4"/>
    <w:rsid w:val="00D35077"/>
    <w:rsid w:val="00D357F8"/>
    <w:rsid w:val="00D3647A"/>
    <w:rsid w:val="00D36777"/>
    <w:rsid w:val="00D37043"/>
    <w:rsid w:val="00D372A6"/>
    <w:rsid w:val="00D3746E"/>
    <w:rsid w:val="00D37598"/>
    <w:rsid w:val="00D37734"/>
    <w:rsid w:val="00D406B6"/>
    <w:rsid w:val="00D40D46"/>
    <w:rsid w:val="00D411BE"/>
    <w:rsid w:val="00D41F3D"/>
    <w:rsid w:val="00D42707"/>
    <w:rsid w:val="00D42A60"/>
    <w:rsid w:val="00D43346"/>
    <w:rsid w:val="00D43A28"/>
    <w:rsid w:val="00D43CA5"/>
    <w:rsid w:val="00D443F7"/>
    <w:rsid w:val="00D4459D"/>
    <w:rsid w:val="00D4478A"/>
    <w:rsid w:val="00D447C5"/>
    <w:rsid w:val="00D45583"/>
    <w:rsid w:val="00D4559B"/>
    <w:rsid w:val="00D46924"/>
    <w:rsid w:val="00D46A73"/>
    <w:rsid w:val="00D46D35"/>
    <w:rsid w:val="00D46EEC"/>
    <w:rsid w:val="00D4712C"/>
    <w:rsid w:val="00D4766F"/>
    <w:rsid w:val="00D50151"/>
    <w:rsid w:val="00D507E2"/>
    <w:rsid w:val="00D50822"/>
    <w:rsid w:val="00D50F88"/>
    <w:rsid w:val="00D51175"/>
    <w:rsid w:val="00D51586"/>
    <w:rsid w:val="00D51605"/>
    <w:rsid w:val="00D51AAB"/>
    <w:rsid w:val="00D51BB9"/>
    <w:rsid w:val="00D52525"/>
    <w:rsid w:val="00D527DB"/>
    <w:rsid w:val="00D529BC"/>
    <w:rsid w:val="00D534B3"/>
    <w:rsid w:val="00D53512"/>
    <w:rsid w:val="00D53717"/>
    <w:rsid w:val="00D537EF"/>
    <w:rsid w:val="00D53918"/>
    <w:rsid w:val="00D53B23"/>
    <w:rsid w:val="00D540FC"/>
    <w:rsid w:val="00D54970"/>
    <w:rsid w:val="00D54A83"/>
    <w:rsid w:val="00D55058"/>
    <w:rsid w:val="00D5549F"/>
    <w:rsid w:val="00D56145"/>
    <w:rsid w:val="00D5615A"/>
    <w:rsid w:val="00D56324"/>
    <w:rsid w:val="00D565A3"/>
    <w:rsid w:val="00D57712"/>
    <w:rsid w:val="00D57F60"/>
    <w:rsid w:val="00D6034B"/>
    <w:rsid w:val="00D605AD"/>
    <w:rsid w:val="00D6062B"/>
    <w:rsid w:val="00D60A4D"/>
    <w:rsid w:val="00D60D2E"/>
    <w:rsid w:val="00D61CE0"/>
    <w:rsid w:val="00D61F1C"/>
    <w:rsid w:val="00D6243B"/>
    <w:rsid w:val="00D624FA"/>
    <w:rsid w:val="00D627FB"/>
    <w:rsid w:val="00D62826"/>
    <w:rsid w:val="00D6452B"/>
    <w:rsid w:val="00D646E0"/>
    <w:rsid w:val="00D64A17"/>
    <w:rsid w:val="00D65D2E"/>
    <w:rsid w:val="00D66858"/>
    <w:rsid w:val="00D67279"/>
    <w:rsid w:val="00D6727F"/>
    <w:rsid w:val="00D676AB"/>
    <w:rsid w:val="00D678DB"/>
    <w:rsid w:val="00D70514"/>
    <w:rsid w:val="00D70BA0"/>
    <w:rsid w:val="00D71128"/>
    <w:rsid w:val="00D71ED7"/>
    <w:rsid w:val="00D72128"/>
    <w:rsid w:val="00D72414"/>
    <w:rsid w:val="00D735D6"/>
    <w:rsid w:val="00D736A6"/>
    <w:rsid w:val="00D74BD2"/>
    <w:rsid w:val="00D75262"/>
    <w:rsid w:val="00D75768"/>
    <w:rsid w:val="00D75DD9"/>
    <w:rsid w:val="00D761D4"/>
    <w:rsid w:val="00D7649E"/>
    <w:rsid w:val="00D80C9E"/>
    <w:rsid w:val="00D80EB9"/>
    <w:rsid w:val="00D8118F"/>
    <w:rsid w:val="00D8149A"/>
    <w:rsid w:val="00D814FB"/>
    <w:rsid w:val="00D830BA"/>
    <w:rsid w:val="00D835FA"/>
    <w:rsid w:val="00D84BE7"/>
    <w:rsid w:val="00D85397"/>
    <w:rsid w:val="00D863ED"/>
    <w:rsid w:val="00D8671E"/>
    <w:rsid w:val="00D86A91"/>
    <w:rsid w:val="00D9038F"/>
    <w:rsid w:val="00D9041E"/>
    <w:rsid w:val="00D907D8"/>
    <w:rsid w:val="00D91500"/>
    <w:rsid w:val="00D915FC"/>
    <w:rsid w:val="00D91608"/>
    <w:rsid w:val="00D91C01"/>
    <w:rsid w:val="00D91E05"/>
    <w:rsid w:val="00D92123"/>
    <w:rsid w:val="00D924E7"/>
    <w:rsid w:val="00D9262B"/>
    <w:rsid w:val="00D92A21"/>
    <w:rsid w:val="00D92A6E"/>
    <w:rsid w:val="00D94653"/>
    <w:rsid w:val="00D94C3B"/>
    <w:rsid w:val="00D94F58"/>
    <w:rsid w:val="00D95A1D"/>
    <w:rsid w:val="00D95BCD"/>
    <w:rsid w:val="00D95F20"/>
    <w:rsid w:val="00D962C0"/>
    <w:rsid w:val="00DA016D"/>
    <w:rsid w:val="00DA143B"/>
    <w:rsid w:val="00DA19F8"/>
    <w:rsid w:val="00DA1A34"/>
    <w:rsid w:val="00DA2036"/>
    <w:rsid w:val="00DA28ED"/>
    <w:rsid w:val="00DA495C"/>
    <w:rsid w:val="00DA51D4"/>
    <w:rsid w:val="00DA58C7"/>
    <w:rsid w:val="00DA59EC"/>
    <w:rsid w:val="00DA5BF9"/>
    <w:rsid w:val="00DA6436"/>
    <w:rsid w:val="00DA6A76"/>
    <w:rsid w:val="00DA6B08"/>
    <w:rsid w:val="00DA7596"/>
    <w:rsid w:val="00DA7795"/>
    <w:rsid w:val="00DB006C"/>
    <w:rsid w:val="00DB0675"/>
    <w:rsid w:val="00DB0AD0"/>
    <w:rsid w:val="00DB1D08"/>
    <w:rsid w:val="00DB1D40"/>
    <w:rsid w:val="00DB1F7D"/>
    <w:rsid w:val="00DB31FF"/>
    <w:rsid w:val="00DB32F3"/>
    <w:rsid w:val="00DB3411"/>
    <w:rsid w:val="00DB34D3"/>
    <w:rsid w:val="00DB3D0B"/>
    <w:rsid w:val="00DB496B"/>
    <w:rsid w:val="00DB543B"/>
    <w:rsid w:val="00DB548E"/>
    <w:rsid w:val="00DB5F07"/>
    <w:rsid w:val="00DB6C49"/>
    <w:rsid w:val="00DB70B5"/>
    <w:rsid w:val="00DB72FF"/>
    <w:rsid w:val="00DB76C9"/>
    <w:rsid w:val="00DC00F5"/>
    <w:rsid w:val="00DC04D2"/>
    <w:rsid w:val="00DC05AF"/>
    <w:rsid w:val="00DC0D39"/>
    <w:rsid w:val="00DC107F"/>
    <w:rsid w:val="00DC1414"/>
    <w:rsid w:val="00DC1CF4"/>
    <w:rsid w:val="00DC2631"/>
    <w:rsid w:val="00DC28A5"/>
    <w:rsid w:val="00DC3BE1"/>
    <w:rsid w:val="00DC4D55"/>
    <w:rsid w:val="00DC511D"/>
    <w:rsid w:val="00DC557B"/>
    <w:rsid w:val="00DC57D8"/>
    <w:rsid w:val="00DC66B8"/>
    <w:rsid w:val="00DC6BCA"/>
    <w:rsid w:val="00DC6E05"/>
    <w:rsid w:val="00DC70FE"/>
    <w:rsid w:val="00DC74E1"/>
    <w:rsid w:val="00DC75B3"/>
    <w:rsid w:val="00DD0572"/>
    <w:rsid w:val="00DD0741"/>
    <w:rsid w:val="00DD1132"/>
    <w:rsid w:val="00DD207E"/>
    <w:rsid w:val="00DD2680"/>
    <w:rsid w:val="00DD2F4E"/>
    <w:rsid w:val="00DD34F7"/>
    <w:rsid w:val="00DD48DC"/>
    <w:rsid w:val="00DD4AA0"/>
    <w:rsid w:val="00DD7295"/>
    <w:rsid w:val="00DD732B"/>
    <w:rsid w:val="00DD7692"/>
    <w:rsid w:val="00DD783D"/>
    <w:rsid w:val="00DE0610"/>
    <w:rsid w:val="00DE07A5"/>
    <w:rsid w:val="00DE19A2"/>
    <w:rsid w:val="00DE1ECB"/>
    <w:rsid w:val="00DE1FD3"/>
    <w:rsid w:val="00DE2CE3"/>
    <w:rsid w:val="00DE2DB5"/>
    <w:rsid w:val="00DE3661"/>
    <w:rsid w:val="00DE43DA"/>
    <w:rsid w:val="00DE513E"/>
    <w:rsid w:val="00DE77D7"/>
    <w:rsid w:val="00DF0017"/>
    <w:rsid w:val="00DF05B5"/>
    <w:rsid w:val="00DF09AD"/>
    <w:rsid w:val="00DF1577"/>
    <w:rsid w:val="00DF1B2F"/>
    <w:rsid w:val="00DF21B4"/>
    <w:rsid w:val="00DF3CE7"/>
    <w:rsid w:val="00DF3DCD"/>
    <w:rsid w:val="00DF3DF0"/>
    <w:rsid w:val="00DF5BC8"/>
    <w:rsid w:val="00DF6000"/>
    <w:rsid w:val="00DF61A3"/>
    <w:rsid w:val="00DF6731"/>
    <w:rsid w:val="00DF6883"/>
    <w:rsid w:val="00DF6BE8"/>
    <w:rsid w:val="00DF7896"/>
    <w:rsid w:val="00E004DD"/>
    <w:rsid w:val="00E00E0B"/>
    <w:rsid w:val="00E01D67"/>
    <w:rsid w:val="00E01DCD"/>
    <w:rsid w:val="00E03030"/>
    <w:rsid w:val="00E031AF"/>
    <w:rsid w:val="00E0322C"/>
    <w:rsid w:val="00E04DAF"/>
    <w:rsid w:val="00E05373"/>
    <w:rsid w:val="00E05CEB"/>
    <w:rsid w:val="00E05EB5"/>
    <w:rsid w:val="00E06FFD"/>
    <w:rsid w:val="00E07363"/>
    <w:rsid w:val="00E10B2E"/>
    <w:rsid w:val="00E112C7"/>
    <w:rsid w:val="00E11692"/>
    <w:rsid w:val="00E11B1C"/>
    <w:rsid w:val="00E1213A"/>
    <w:rsid w:val="00E126E6"/>
    <w:rsid w:val="00E12EC7"/>
    <w:rsid w:val="00E13310"/>
    <w:rsid w:val="00E14186"/>
    <w:rsid w:val="00E14563"/>
    <w:rsid w:val="00E14E69"/>
    <w:rsid w:val="00E152B2"/>
    <w:rsid w:val="00E15C44"/>
    <w:rsid w:val="00E15D51"/>
    <w:rsid w:val="00E15DE0"/>
    <w:rsid w:val="00E16C76"/>
    <w:rsid w:val="00E17883"/>
    <w:rsid w:val="00E17994"/>
    <w:rsid w:val="00E2081B"/>
    <w:rsid w:val="00E20C1D"/>
    <w:rsid w:val="00E2165E"/>
    <w:rsid w:val="00E21841"/>
    <w:rsid w:val="00E22BB8"/>
    <w:rsid w:val="00E22F6B"/>
    <w:rsid w:val="00E231E1"/>
    <w:rsid w:val="00E2336A"/>
    <w:rsid w:val="00E24109"/>
    <w:rsid w:val="00E2469B"/>
    <w:rsid w:val="00E24975"/>
    <w:rsid w:val="00E25530"/>
    <w:rsid w:val="00E259EA"/>
    <w:rsid w:val="00E25B8C"/>
    <w:rsid w:val="00E25D05"/>
    <w:rsid w:val="00E25DEB"/>
    <w:rsid w:val="00E25E82"/>
    <w:rsid w:val="00E27822"/>
    <w:rsid w:val="00E304C3"/>
    <w:rsid w:val="00E311B5"/>
    <w:rsid w:val="00E312B2"/>
    <w:rsid w:val="00E31F2B"/>
    <w:rsid w:val="00E32BE9"/>
    <w:rsid w:val="00E32CE8"/>
    <w:rsid w:val="00E32ED9"/>
    <w:rsid w:val="00E33BAA"/>
    <w:rsid w:val="00E34907"/>
    <w:rsid w:val="00E34D60"/>
    <w:rsid w:val="00E34E50"/>
    <w:rsid w:val="00E34F28"/>
    <w:rsid w:val="00E35620"/>
    <w:rsid w:val="00E3583B"/>
    <w:rsid w:val="00E35861"/>
    <w:rsid w:val="00E35862"/>
    <w:rsid w:val="00E35F12"/>
    <w:rsid w:val="00E36073"/>
    <w:rsid w:val="00E3624F"/>
    <w:rsid w:val="00E372F4"/>
    <w:rsid w:val="00E37381"/>
    <w:rsid w:val="00E37530"/>
    <w:rsid w:val="00E37CEB"/>
    <w:rsid w:val="00E425EA"/>
    <w:rsid w:val="00E4272D"/>
    <w:rsid w:val="00E42C6D"/>
    <w:rsid w:val="00E42D74"/>
    <w:rsid w:val="00E42F8F"/>
    <w:rsid w:val="00E431C1"/>
    <w:rsid w:val="00E4356E"/>
    <w:rsid w:val="00E43C32"/>
    <w:rsid w:val="00E43F6D"/>
    <w:rsid w:val="00E44AA2"/>
    <w:rsid w:val="00E4528C"/>
    <w:rsid w:val="00E45393"/>
    <w:rsid w:val="00E46117"/>
    <w:rsid w:val="00E462AA"/>
    <w:rsid w:val="00E46597"/>
    <w:rsid w:val="00E46C5B"/>
    <w:rsid w:val="00E4707A"/>
    <w:rsid w:val="00E47FE6"/>
    <w:rsid w:val="00E5058E"/>
    <w:rsid w:val="00E5085D"/>
    <w:rsid w:val="00E50C02"/>
    <w:rsid w:val="00E50D48"/>
    <w:rsid w:val="00E51155"/>
    <w:rsid w:val="00E51621"/>
    <w:rsid w:val="00E51645"/>
    <w:rsid w:val="00E51733"/>
    <w:rsid w:val="00E51747"/>
    <w:rsid w:val="00E5236F"/>
    <w:rsid w:val="00E52C1E"/>
    <w:rsid w:val="00E52C92"/>
    <w:rsid w:val="00E53FF9"/>
    <w:rsid w:val="00E54A10"/>
    <w:rsid w:val="00E554C4"/>
    <w:rsid w:val="00E557AB"/>
    <w:rsid w:val="00E55E04"/>
    <w:rsid w:val="00E56264"/>
    <w:rsid w:val="00E56490"/>
    <w:rsid w:val="00E5672F"/>
    <w:rsid w:val="00E57171"/>
    <w:rsid w:val="00E6018B"/>
    <w:rsid w:val="00E603C4"/>
    <w:rsid w:val="00E604B6"/>
    <w:rsid w:val="00E616C0"/>
    <w:rsid w:val="00E619EE"/>
    <w:rsid w:val="00E61D2C"/>
    <w:rsid w:val="00E61DF4"/>
    <w:rsid w:val="00E64267"/>
    <w:rsid w:val="00E6481B"/>
    <w:rsid w:val="00E64D97"/>
    <w:rsid w:val="00E652B3"/>
    <w:rsid w:val="00E65680"/>
    <w:rsid w:val="00E6657D"/>
    <w:rsid w:val="00E66891"/>
    <w:rsid w:val="00E66CA0"/>
    <w:rsid w:val="00E6797B"/>
    <w:rsid w:val="00E67AD3"/>
    <w:rsid w:val="00E70C77"/>
    <w:rsid w:val="00E71790"/>
    <w:rsid w:val="00E7186A"/>
    <w:rsid w:val="00E71E0C"/>
    <w:rsid w:val="00E721B5"/>
    <w:rsid w:val="00E721FF"/>
    <w:rsid w:val="00E723D4"/>
    <w:rsid w:val="00E72402"/>
    <w:rsid w:val="00E72CCC"/>
    <w:rsid w:val="00E73887"/>
    <w:rsid w:val="00E74206"/>
    <w:rsid w:val="00E7568A"/>
    <w:rsid w:val="00E76B09"/>
    <w:rsid w:val="00E76F38"/>
    <w:rsid w:val="00E77246"/>
    <w:rsid w:val="00E7754A"/>
    <w:rsid w:val="00E804D1"/>
    <w:rsid w:val="00E80C3B"/>
    <w:rsid w:val="00E813EB"/>
    <w:rsid w:val="00E8148F"/>
    <w:rsid w:val="00E814A0"/>
    <w:rsid w:val="00E81CFB"/>
    <w:rsid w:val="00E82E94"/>
    <w:rsid w:val="00E83196"/>
    <w:rsid w:val="00E836F5"/>
    <w:rsid w:val="00E8390C"/>
    <w:rsid w:val="00E83C70"/>
    <w:rsid w:val="00E84426"/>
    <w:rsid w:val="00E84AE4"/>
    <w:rsid w:val="00E84BF6"/>
    <w:rsid w:val="00E8538E"/>
    <w:rsid w:val="00E866D7"/>
    <w:rsid w:val="00E8691E"/>
    <w:rsid w:val="00E86A13"/>
    <w:rsid w:val="00E86B63"/>
    <w:rsid w:val="00E87132"/>
    <w:rsid w:val="00E87666"/>
    <w:rsid w:val="00E87924"/>
    <w:rsid w:val="00E879EF"/>
    <w:rsid w:val="00E904DB"/>
    <w:rsid w:val="00E906C2"/>
    <w:rsid w:val="00E90A90"/>
    <w:rsid w:val="00E9116F"/>
    <w:rsid w:val="00E91242"/>
    <w:rsid w:val="00E912C6"/>
    <w:rsid w:val="00E921A8"/>
    <w:rsid w:val="00E9285D"/>
    <w:rsid w:val="00E92EE9"/>
    <w:rsid w:val="00E94158"/>
    <w:rsid w:val="00E9492F"/>
    <w:rsid w:val="00E94F76"/>
    <w:rsid w:val="00E9555D"/>
    <w:rsid w:val="00E96C9B"/>
    <w:rsid w:val="00E978D5"/>
    <w:rsid w:val="00E979C6"/>
    <w:rsid w:val="00E97BA6"/>
    <w:rsid w:val="00EA07C6"/>
    <w:rsid w:val="00EA07E4"/>
    <w:rsid w:val="00EA0C30"/>
    <w:rsid w:val="00EA1448"/>
    <w:rsid w:val="00EA1B35"/>
    <w:rsid w:val="00EA1B56"/>
    <w:rsid w:val="00EA1F87"/>
    <w:rsid w:val="00EA28E4"/>
    <w:rsid w:val="00EA3834"/>
    <w:rsid w:val="00EA384F"/>
    <w:rsid w:val="00EA3A25"/>
    <w:rsid w:val="00EA3EBB"/>
    <w:rsid w:val="00EA40F5"/>
    <w:rsid w:val="00EA46F4"/>
    <w:rsid w:val="00EA513C"/>
    <w:rsid w:val="00EA5269"/>
    <w:rsid w:val="00EA533E"/>
    <w:rsid w:val="00EA634C"/>
    <w:rsid w:val="00EA669D"/>
    <w:rsid w:val="00EA695A"/>
    <w:rsid w:val="00EA6A1E"/>
    <w:rsid w:val="00EA7009"/>
    <w:rsid w:val="00EA77EB"/>
    <w:rsid w:val="00EA79E5"/>
    <w:rsid w:val="00EA7A0D"/>
    <w:rsid w:val="00EB0276"/>
    <w:rsid w:val="00EB0892"/>
    <w:rsid w:val="00EB0F5A"/>
    <w:rsid w:val="00EB16EA"/>
    <w:rsid w:val="00EB178B"/>
    <w:rsid w:val="00EB18DC"/>
    <w:rsid w:val="00EB1C90"/>
    <w:rsid w:val="00EB27CD"/>
    <w:rsid w:val="00EB2E12"/>
    <w:rsid w:val="00EB35F3"/>
    <w:rsid w:val="00EB3EAA"/>
    <w:rsid w:val="00EB455E"/>
    <w:rsid w:val="00EB4676"/>
    <w:rsid w:val="00EB4B78"/>
    <w:rsid w:val="00EB519A"/>
    <w:rsid w:val="00EB52B2"/>
    <w:rsid w:val="00EB6425"/>
    <w:rsid w:val="00EB71AF"/>
    <w:rsid w:val="00EC0173"/>
    <w:rsid w:val="00EC0473"/>
    <w:rsid w:val="00EC11E7"/>
    <w:rsid w:val="00EC11EA"/>
    <w:rsid w:val="00EC1E54"/>
    <w:rsid w:val="00EC27A9"/>
    <w:rsid w:val="00EC44AE"/>
    <w:rsid w:val="00EC4EEB"/>
    <w:rsid w:val="00EC52CA"/>
    <w:rsid w:val="00EC59D6"/>
    <w:rsid w:val="00EC6B14"/>
    <w:rsid w:val="00EC78CE"/>
    <w:rsid w:val="00EC7A11"/>
    <w:rsid w:val="00EC7D29"/>
    <w:rsid w:val="00ED06B0"/>
    <w:rsid w:val="00ED1616"/>
    <w:rsid w:val="00ED171A"/>
    <w:rsid w:val="00ED1C31"/>
    <w:rsid w:val="00ED1EDE"/>
    <w:rsid w:val="00ED3338"/>
    <w:rsid w:val="00ED3413"/>
    <w:rsid w:val="00ED3508"/>
    <w:rsid w:val="00ED46A1"/>
    <w:rsid w:val="00ED476F"/>
    <w:rsid w:val="00ED4898"/>
    <w:rsid w:val="00ED48D8"/>
    <w:rsid w:val="00ED5E78"/>
    <w:rsid w:val="00ED5F71"/>
    <w:rsid w:val="00ED676B"/>
    <w:rsid w:val="00ED67D2"/>
    <w:rsid w:val="00ED6C99"/>
    <w:rsid w:val="00ED6E66"/>
    <w:rsid w:val="00ED7456"/>
    <w:rsid w:val="00ED782F"/>
    <w:rsid w:val="00ED7A12"/>
    <w:rsid w:val="00EE06E1"/>
    <w:rsid w:val="00EE0B29"/>
    <w:rsid w:val="00EE0DE5"/>
    <w:rsid w:val="00EE1769"/>
    <w:rsid w:val="00EE2040"/>
    <w:rsid w:val="00EE24CE"/>
    <w:rsid w:val="00EE28F0"/>
    <w:rsid w:val="00EE3206"/>
    <w:rsid w:val="00EE3789"/>
    <w:rsid w:val="00EE3880"/>
    <w:rsid w:val="00EE3CDD"/>
    <w:rsid w:val="00EE428F"/>
    <w:rsid w:val="00EE59ED"/>
    <w:rsid w:val="00EE61AA"/>
    <w:rsid w:val="00EE68AA"/>
    <w:rsid w:val="00EE6A35"/>
    <w:rsid w:val="00EE6F52"/>
    <w:rsid w:val="00EE7017"/>
    <w:rsid w:val="00EE7C24"/>
    <w:rsid w:val="00EF068A"/>
    <w:rsid w:val="00EF08F7"/>
    <w:rsid w:val="00EF0C59"/>
    <w:rsid w:val="00EF14AD"/>
    <w:rsid w:val="00EF14D7"/>
    <w:rsid w:val="00EF152D"/>
    <w:rsid w:val="00EF15A2"/>
    <w:rsid w:val="00EF1E52"/>
    <w:rsid w:val="00EF215B"/>
    <w:rsid w:val="00EF29D4"/>
    <w:rsid w:val="00EF2E0C"/>
    <w:rsid w:val="00EF38A1"/>
    <w:rsid w:val="00EF3A4D"/>
    <w:rsid w:val="00EF3D03"/>
    <w:rsid w:val="00EF43D8"/>
    <w:rsid w:val="00EF48B8"/>
    <w:rsid w:val="00EF4929"/>
    <w:rsid w:val="00EF4E97"/>
    <w:rsid w:val="00EF4EB1"/>
    <w:rsid w:val="00EF4F8C"/>
    <w:rsid w:val="00EF5134"/>
    <w:rsid w:val="00EF7962"/>
    <w:rsid w:val="00EF7DC7"/>
    <w:rsid w:val="00EF7DCD"/>
    <w:rsid w:val="00F0111F"/>
    <w:rsid w:val="00F01C15"/>
    <w:rsid w:val="00F028BC"/>
    <w:rsid w:val="00F02F46"/>
    <w:rsid w:val="00F02F48"/>
    <w:rsid w:val="00F033CE"/>
    <w:rsid w:val="00F03835"/>
    <w:rsid w:val="00F03FB9"/>
    <w:rsid w:val="00F04295"/>
    <w:rsid w:val="00F057A7"/>
    <w:rsid w:val="00F05DD1"/>
    <w:rsid w:val="00F05E6C"/>
    <w:rsid w:val="00F062F8"/>
    <w:rsid w:val="00F06C76"/>
    <w:rsid w:val="00F07FBB"/>
    <w:rsid w:val="00F10C42"/>
    <w:rsid w:val="00F11090"/>
    <w:rsid w:val="00F12148"/>
    <w:rsid w:val="00F124BA"/>
    <w:rsid w:val="00F12937"/>
    <w:rsid w:val="00F12F6A"/>
    <w:rsid w:val="00F13200"/>
    <w:rsid w:val="00F1353E"/>
    <w:rsid w:val="00F13811"/>
    <w:rsid w:val="00F139FC"/>
    <w:rsid w:val="00F14306"/>
    <w:rsid w:val="00F14971"/>
    <w:rsid w:val="00F14D7F"/>
    <w:rsid w:val="00F15110"/>
    <w:rsid w:val="00F167BC"/>
    <w:rsid w:val="00F16F2D"/>
    <w:rsid w:val="00F1793D"/>
    <w:rsid w:val="00F17B54"/>
    <w:rsid w:val="00F20AC8"/>
    <w:rsid w:val="00F20C8A"/>
    <w:rsid w:val="00F21895"/>
    <w:rsid w:val="00F219DC"/>
    <w:rsid w:val="00F22441"/>
    <w:rsid w:val="00F22700"/>
    <w:rsid w:val="00F230F6"/>
    <w:rsid w:val="00F23105"/>
    <w:rsid w:val="00F246C1"/>
    <w:rsid w:val="00F25944"/>
    <w:rsid w:val="00F25AE7"/>
    <w:rsid w:val="00F26275"/>
    <w:rsid w:val="00F26974"/>
    <w:rsid w:val="00F26A47"/>
    <w:rsid w:val="00F26D68"/>
    <w:rsid w:val="00F273F2"/>
    <w:rsid w:val="00F3053F"/>
    <w:rsid w:val="00F3090E"/>
    <w:rsid w:val="00F312E0"/>
    <w:rsid w:val="00F3139F"/>
    <w:rsid w:val="00F33164"/>
    <w:rsid w:val="00F33545"/>
    <w:rsid w:val="00F33A0A"/>
    <w:rsid w:val="00F33EEE"/>
    <w:rsid w:val="00F34515"/>
    <w:rsid w:val="00F3454B"/>
    <w:rsid w:val="00F34947"/>
    <w:rsid w:val="00F35246"/>
    <w:rsid w:val="00F3554B"/>
    <w:rsid w:val="00F35D79"/>
    <w:rsid w:val="00F36F65"/>
    <w:rsid w:val="00F372AC"/>
    <w:rsid w:val="00F41BA1"/>
    <w:rsid w:val="00F420AD"/>
    <w:rsid w:val="00F42425"/>
    <w:rsid w:val="00F4352C"/>
    <w:rsid w:val="00F43EC4"/>
    <w:rsid w:val="00F4448E"/>
    <w:rsid w:val="00F44DFA"/>
    <w:rsid w:val="00F44F24"/>
    <w:rsid w:val="00F45AB4"/>
    <w:rsid w:val="00F46E84"/>
    <w:rsid w:val="00F47B87"/>
    <w:rsid w:val="00F504FD"/>
    <w:rsid w:val="00F506D5"/>
    <w:rsid w:val="00F50E99"/>
    <w:rsid w:val="00F51426"/>
    <w:rsid w:val="00F517FA"/>
    <w:rsid w:val="00F51BAB"/>
    <w:rsid w:val="00F51D45"/>
    <w:rsid w:val="00F522E3"/>
    <w:rsid w:val="00F52AC6"/>
    <w:rsid w:val="00F5365A"/>
    <w:rsid w:val="00F536E2"/>
    <w:rsid w:val="00F53BBE"/>
    <w:rsid w:val="00F54EFB"/>
    <w:rsid w:val="00F54F06"/>
    <w:rsid w:val="00F54FAC"/>
    <w:rsid w:val="00F55FCB"/>
    <w:rsid w:val="00F561B9"/>
    <w:rsid w:val="00F5645B"/>
    <w:rsid w:val="00F56A8C"/>
    <w:rsid w:val="00F56AB8"/>
    <w:rsid w:val="00F57035"/>
    <w:rsid w:val="00F57915"/>
    <w:rsid w:val="00F60EDB"/>
    <w:rsid w:val="00F61429"/>
    <w:rsid w:val="00F620A7"/>
    <w:rsid w:val="00F62C1A"/>
    <w:rsid w:val="00F62F57"/>
    <w:rsid w:val="00F62F82"/>
    <w:rsid w:val="00F64063"/>
    <w:rsid w:val="00F643A7"/>
    <w:rsid w:val="00F64438"/>
    <w:rsid w:val="00F644B6"/>
    <w:rsid w:val="00F65B7F"/>
    <w:rsid w:val="00F660FF"/>
    <w:rsid w:val="00F66145"/>
    <w:rsid w:val="00F66EFD"/>
    <w:rsid w:val="00F67491"/>
    <w:rsid w:val="00F67719"/>
    <w:rsid w:val="00F67727"/>
    <w:rsid w:val="00F67BB2"/>
    <w:rsid w:val="00F67FE3"/>
    <w:rsid w:val="00F70374"/>
    <w:rsid w:val="00F70648"/>
    <w:rsid w:val="00F70ED7"/>
    <w:rsid w:val="00F724C4"/>
    <w:rsid w:val="00F72F70"/>
    <w:rsid w:val="00F74193"/>
    <w:rsid w:val="00F74380"/>
    <w:rsid w:val="00F755CD"/>
    <w:rsid w:val="00F757C5"/>
    <w:rsid w:val="00F75BD5"/>
    <w:rsid w:val="00F75E32"/>
    <w:rsid w:val="00F77533"/>
    <w:rsid w:val="00F77B20"/>
    <w:rsid w:val="00F814BD"/>
    <w:rsid w:val="00F815D0"/>
    <w:rsid w:val="00F8190B"/>
    <w:rsid w:val="00F81980"/>
    <w:rsid w:val="00F81A61"/>
    <w:rsid w:val="00F81B87"/>
    <w:rsid w:val="00F820C3"/>
    <w:rsid w:val="00F82347"/>
    <w:rsid w:val="00F82937"/>
    <w:rsid w:val="00F82EA8"/>
    <w:rsid w:val="00F8301C"/>
    <w:rsid w:val="00F837B1"/>
    <w:rsid w:val="00F84829"/>
    <w:rsid w:val="00F86241"/>
    <w:rsid w:val="00F86874"/>
    <w:rsid w:val="00F86A48"/>
    <w:rsid w:val="00F86B4E"/>
    <w:rsid w:val="00F87229"/>
    <w:rsid w:val="00F87BC0"/>
    <w:rsid w:val="00F90256"/>
    <w:rsid w:val="00F9037F"/>
    <w:rsid w:val="00F9089D"/>
    <w:rsid w:val="00F90AE2"/>
    <w:rsid w:val="00F90CD8"/>
    <w:rsid w:val="00F90E04"/>
    <w:rsid w:val="00F915A5"/>
    <w:rsid w:val="00F929A3"/>
    <w:rsid w:val="00F933E2"/>
    <w:rsid w:val="00F947CE"/>
    <w:rsid w:val="00F948AC"/>
    <w:rsid w:val="00F955D9"/>
    <w:rsid w:val="00F95618"/>
    <w:rsid w:val="00F95E17"/>
    <w:rsid w:val="00F962FC"/>
    <w:rsid w:val="00F966A5"/>
    <w:rsid w:val="00F96F41"/>
    <w:rsid w:val="00F97035"/>
    <w:rsid w:val="00F97344"/>
    <w:rsid w:val="00FA0B3D"/>
    <w:rsid w:val="00FA230E"/>
    <w:rsid w:val="00FA26C7"/>
    <w:rsid w:val="00FA3555"/>
    <w:rsid w:val="00FA374C"/>
    <w:rsid w:val="00FA3A86"/>
    <w:rsid w:val="00FA479F"/>
    <w:rsid w:val="00FA4D1C"/>
    <w:rsid w:val="00FA5F31"/>
    <w:rsid w:val="00FA5F46"/>
    <w:rsid w:val="00FA63EE"/>
    <w:rsid w:val="00FA6449"/>
    <w:rsid w:val="00FA6C1D"/>
    <w:rsid w:val="00FA6D6D"/>
    <w:rsid w:val="00FA7DE8"/>
    <w:rsid w:val="00FB003D"/>
    <w:rsid w:val="00FB01B9"/>
    <w:rsid w:val="00FB06EC"/>
    <w:rsid w:val="00FB077D"/>
    <w:rsid w:val="00FB11DC"/>
    <w:rsid w:val="00FB1623"/>
    <w:rsid w:val="00FB2431"/>
    <w:rsid w:val="00FB25EC"/>
    <w:rsid w:val="00FB3468"/>
    <w:rsid w:val="00FB3A36"/>
    <w:rsid w:val="00FB4488"/>
    <w:rsid w:val="00FB4B00"/>
    <w:rsid w:val="00FB4DAB"/>
    <w:rsid w:val="00FB5F17"/>
    <w:rsid w:val="00FB6A6D"/>
    <w:rsid w:val="00FB6BB6"/>
    <w:rsid w:val="00FB7738"/>
    <w:rsid w:val="00FB7C3A"/>
    <w:rsid w:val="00FC05E6"/>
    <w:rsid w:val="00FC0684"/>
    <w:rsid w:val="00FC0704"/>
    <w:rsid w:val="00FC0A9C"/>
    <w:rsid w:val="00FC0E4A"/>
    <w:rsid w:val="00FC0F68"/>
    <w:rsid w:val="00FC230B"/>
    <w:rsid w:val="00FC33E5"/>
    <w:rsid w:val="00FC34F0"/>
    <w:rsid w:val="00FC389A"/>
    <w:rsid w:val="00FC3BCF"/>
    <w:rsid w:val="00FC3EC5"/>
    <w:rsid w:val="00FC4990"/>
    <w:rsid w:val="00FC4EA2"/>
    <w:rsid w:val="00FC641A"/>
    <w:rsid w:val="00FC777D"/>
    <w:rsid w:val="00FC7AE7"/>
    <w:rsid w:val="00FD0590"/>
    <w:rsid w:val="00FD0A93"/>
    <w:rsid w:val="00FD0C06"/>
    <w:rsid w:val="00FD10D0"/>
    <w:rsid w:val="00FD128B"/>
    <w:rsid w:val="00FD26D1"/>
    <w:rsid w:val="00FD2F29"/>
    <w:rsid w:val="00FD303C"/>
    <w:rsid w:val="00FD3ADB"/>
    <w:rsid w:val="00FD3FA9"/>
    <w:rsid w:val="00FD57F4"/>
    <w:rsid w:val="00FD6A2B"/>
    <w:rsid w:val="00FD6B31"/>
    <w:rsid w:val="00FD781F"/>
    <w:rsid w:val="00FD7C77"/>
    <w:rsid w:val="00FD7D15"/>
    <w:rsid w:val="00FE01BD"/>
    <w:rsid w:val="00FE0C47"/>
    <w:rsid w:val="00FE0D33"/>
    <w:rsid w:val="00FE1523"/>
    <w:rsid w:val="00FE2074"/>
    <w:rsid w:val="00FE2713"/>
    <w:rsid w:val="00FE2DCA"/>
    <w:rsid w:val="00FE2F5A"/>
    <w:rsid w:val="00FE3646"/>
    <w:rsid w:val="00FE393D"/>
    <w:rsid w:val="00FE3B26"/>
    <w:rsid w:val="00FE4710"/>
    <w:rsid w:val="00FE5421"/>
    <w:rsid w:val="00FE595B"/>
    <w:rsid w:val="00FE5D03"/>
    <w:rsid w:val="00FE5E0D"/>
    <w:rsid w:val="00FE5EA1"/>
    <w:rsid w:val="00FE641B"/>
    <w:rsid w:val="00FE67C2"/>
    <w:rsid w:val="00FE6A3B"/>
    <w:rsid w:val="00FE6B49"/>
    <w:rsid w:val="00FE6F56"/>
    <w:rsid w:val="00FE7806"/>
    <w:rsid w:val="00FE7A3F"/>
    <w:rsid w:val="00FF0975"/>
    <w:rsid w:val="00FF1297"/>
    <w:rsid w:val="00FF1F9C"/>
    <w:rsid w:val="00FF2156"/>
    <w:rsid w:val="00FF2223"/>
    <w:rsid w:val="00FF2F20"/>
    <w:rsid w:val="00FF3A5F"/>
    <w:rsid w:val="00FF44C7"/>
    <w:rsid w:val="00FF489E"/>
    <w:rsid w:val="00FF49FA"/>
    <w:rsid w:val="00FF5355"/>
    <w:rsid w:val="00FF611A"/>
    <w:rsid w:val="00FF6EB5"/>
    <w:rsid w:val="00FF6F40"/>
    <w:rsid w:val="00FF6F62"/>
    <w:rsid w:val="00FF75E0"/>
    <w:rsid w:val="00FF7F90"/>
    <w:rsid w:val="0136B9E8"/>
    <w:rsid w:val="0151D4D2"/>
    <w:rsid w:val="01A4229E"/>
    <w:rsid w:val="01EEDE7E"/>
    <w:rsid w:val="0200CE1B"/>
    <w:rsid w:val="02463EB7"/>
    <w:rsid w:val="0251DC82"/>
    <w:rsid w:val="0269D724"/>
    <w:rsid w:val="027E591F"/>
    <w:rsid w:val="0290B21D"/>
    <w:rsid w:val="02ACAEB1"/>
    <w:rsid w:val="02F5DB3A"/>
    <w:rsid w:val="03184DC0"/>
    <w:rsid w:val="037CA0CB"/>
    <w:rsid w:val="03B355FB"/>
    <w:rsid w:val="03B643D0"/>
    <w:rsid w:val="03E182DB"/>
    <w:rsid w:val="03E2EED8"/>
    <w:rsid w:val="03EE47F7"/>
    <w:rsid w:val="03F6556F"/>
    <w:rsid w:val="04004086"/>
    <w:rsid w:val="04057D5B"/>
    <w:rsid w:val="040F5A4C"/>
    <w:rsid w:val="04248E73"/>
    <w:rsid w:val="043A2E60"/>
    <w:rsid w:val="04585B35"/>
    <w:rsid w:val="048483A2"/>
    <w:rsid w:val="04B056AE"/>
    <w:rsid w:val="050278FD"/>
    <w:rsid w:val="0521C1DB"/>
    <w:rsid w:val="0557131C"/>
    <w:rsid w:val="05D1228A"/>
    <w:rsid w:val="05D795A7"/>
    <w:rsid w:val="05DFC1A3"/>
    <w:rsid w:val="05E7934D"/>
    <w:rsid w:val="06056E75"/>
    <w:rsid w:val="0606168F"/>
    <w:rsid w:val="061A326E"/>
    <w:rsid w:val="06272210"/>
    <w:rsid w:val="062D4C68"/>
    <w:rsid w:val="0647B3DB"/>
    <w:rsid w:val="06542724"/>
    <w:rsid w:val="06831BCC"/>
    <w:rsid w:val="06844DAF"/>
    <w:rsid w:val="069A856B"/>
    <w:rsid w:val="06C9222A"/>
    <w:rsid w:val="06F3C985"/>
    <w:rsid w:val="07086938"/>
    <w:rsid w:val="073DB6C5"/>
    <w:rsid w:val="075A58BF"/>
    <w:rsid w:val="078B38DF"/>
    <w:rsid w:val="07C8F267"/>
    <w:rsid w:val="07CA9699"/>
    <w:rsid w:val="08197078"/>
    <w:rsid w:val="083CAEA0"/>
    <w:rsid w:val="084AD4D6"/>
    <w:rsid w:val="085EA181"/>
    <w:rsid w:val="0870793F"/>
    <w:rsid w:val="087B3053"/>
    <w:rsid w:val="08859402"/>
    <w:rsid w:val="08A369A7"/>
    <w:rsid w:val="08A7E006"/>
    <w:rsid w:val="08AE9DEA"/>
    <w:rsid w:val="08C85E11"/>
    <w:rsid w:val="08C96173"/>
    <w:rsid w:val="093FE9C0"/>
    <w:rsid w:val="09426656"/>
    <w:rsid w:val="098BF226"/>
    <w:rsid w:val="09A13A86"/>
    <w:rsid w:val="09B33012"/>
    <w:rsid w:val="09B73C77"/>
    <w:rsid w:val="09BDDEEA"/>
    <w:rsid w:val="09EBFDD2"/>
    <w:rsid w:val="09ED018E"/>
    <w:rsid w:val="0A0B2643"/>
    <w:rsid w:val="0A1F0FFD"/>
    <w:rsid w:val="0A39566F"/>
    <w:rsid w:val="0A421D32"/>
    <w:rsid w:val="0A5B76C5"/>
    <w:rsid w:val="0A5C8802"/>
    <w:rsid w:val="0A6AAFE7"/>
    <w:rsid w:val="0A6E41A8"/>
    <w:rsid w:val="0A73BEBE"/>
    <w:rsid w:val="0A7F8E05"/>
    <w:rsid w:val="0A8B3EB1"/>
    <w:rsid w:val="0AB10AEA"/>
    <w:rsid w:val="0ACF1D50"/>
    <w:rsid w:val="0BAFAF34"/>
    <w:rsid w:val="0BCC965A"/>
    <w:rsid w:val="0BEA21A2"/>
    <w:rsid w:val="0BEE021C"/>
    <w:rsid w:val="0BF1E0C9"/>
    <w:rsid w:val="0C0B2707"/>
    <w:rsid w:val="0C2F65F9"/>
    <w:rsid w:val="0C3349A9"/>
    <w:rsid w:val="0C69102C"/>
    <w:rsid w:val="0C8A54EB"/>
    <w:rsid w:val="0C98B546"/>
    <w:rsid w:val="0D171A3A"/>
    <w:rsid w:val="0D223479"/>
    <w:rsid w:val="0D2B92E5"/>
    <w:rsid w:val="0D5325FE"/>
    <w:rsid w:val="0D6335F8"/>
    <w:rsid w:val="0D7F9A3D"/>
    <w:rsid w:val="0D8D8BE1"/>
    <w:rsid w:val="0DAD3E07"/>
    <w:rsid w:val="0DE0D6CF"/>
    <w:rsid w:val="0DE26327"/>
    <w:rsid w:val="0DF86C60"/>
    <w:rsid w:val="0E0FB9C3"/>
    <w:rsid w:val="0E332A8E"/>
    <w:rsid w:val="0E4033CF"/>
    <w:rsid w:val="0E80747C"/>
    <w:rsid w:val="0E836B0B"/>
    <w:rsid w:val="0F52B7BD"/>
    <w:rsid w:val="0FB755AD"/>
    <w:rsid w:val="0FD86B77"/>
    <w:rsid w:val="0FE437DB"/>
    <w:rsid w:val="0FF7B551"/>
    <w:rsid w:val="103637B6"/>
    <w:rsid w:val="1041DBF8"/>
    <w:rsid w:val="1096F7FA"/>
    <w:rsid w:val="109B3A26"/>
    <w:rsid w:val="10B463B9"/>
    <w:rsid w:val="10EAB6D8"/>
    <w:rsid w:val="10F2D4EC"/>
    <w:rsid w:val="110B5FD7"/>
    <w:rsid w:val="114B0F06"/>
    <w:rsid w:val="11CC78AB"/>
    <w:rsid w:val="11D9B9F5"/>
    <w:rsid w:val="1218C639"/>
    <w:rsid w:val="123729C7"/>
    <w:rsid w:val="12492063"/>
    <w:rsid w:val="1269E912"/>
    <w:rsid w:val="12858045"/>
    <w:rsid w:val="12ED9FDE"/>
    <w:rsid w:val="12F1C5FA"/>
    <w:rsid w:val="130806DB"/>
    <w:rsid w:val="131611B0"/>
    <w:rsid w:val="131CE0C5"/>
    <w:rsid w:val="132FF8F3"/>
    <w:rsid w:val="1382CC3D"/>
    <w:rsid w:val="13D1E544"/>
    <w:rsid w:val="13DCC30F"/>
    <w:rsid w:val="14114FCB"/>
    <w:rsid w:val="141A0186"/>
    <w:rsid w:val="146A5367"/>
    <w:rsid w:val="14769FB6"/>
    <w:rsid w:val="1487D6AA"/>
    <w:rsid w:val="14BAB38E"/>
    <w:rsid w:val="14D4DF94"/>
    <w:rsid w:val="14F5CE31"/>
    <w:rsid w:val="150D8ADC"/>
    <w:rsid w:val="151D7F3C"/>
    <w:rsid w:val="1523FD5F"/>
    <w:rsid w:val="154930B3"/>
    <w:rsid w:val="154F9448"/>
    <w:rsid w:val="15531BC9"/>
    <w:rsid w:val="1554C207"/>
    <w:rsid w:val="155B2C5B"/>
    <w:rsid w:val="15745C05"/>
    <w:rsid w:val="15821ADD"/>
    <w:rsid w:val="1583E324"/>
    <w:rsid w:val="15A64269"/>
    <w:rsid w:val="15ADB0AB"/>
    <w:rsid w:val="162707B1"/>
    <w:rsid w:val="16278AB9"/>
    <w:rsid w:val="1672D481"/>
    <w:rsid w:val="16749CBA"/>
    <w:rsid w:val="16B343A6"/>
    <w:rsid w:val="16C631BF"/>
    <w:rsid w:val="16C80ECE"/>
    <w:rsid w:val="1708F8D6"/>
    <w:rsid w:val="170D633D"/>
    <w:rsid w:val="172AABD0"/>
    <w:rsid w:val="179669C4"/>
    <w:rsid w:val="17CF00FC"/>
    <w:rsid w:val="17E550EF"/>
    <w:rsid w:val="1803D9BB"/>
    <w:rsid w:val="1842FC19"/>
    <w:rsid w:val="1845F6CE"/>
    <w:rsid w:val="18489006"/>
    <w:rsid w:val="184BF1A8"/>
    <w:rsid w:val="185F1576"/>
    <w:rsid w:val="18D2DD72"/>
    <w:rsid w:val="18E0AF0E"/>
    <w:rsid w:val="196B70D5"/>
    <w:rsid w:val="199572E4"/>
    <w:rsid w:val="19997438"/>
    <w:rsid w:val="19A9933E"/>
    <w:rsid w:val="19BB01CC"/>
    <w:rsid w:val="19D6F5FA"/>
    <w:rsid w:val="19D763FF"/>
    <w:rsid w:val="19EA3068"/>
    <w:rsid w:val="19FF4BDE"/>
    <w:rsid w:val="1A0AC4A0"/>
    <w:rsid w:val="1A3ED9B0"/>
    <w:rsid w:val="1A404F3A"/>
    <w:rsid w:val="1A478949"/>
    <w:rsid w:val="1A9E1ADC"/>
    <w:rsid w:val="1AAF4058"/>
    <w:rsid w:val="1AB54D5A"/>
    <w:rsid w:val="1AB8D852"/>
    <w:rsid w:val="1AC792F6"/>
    <w:rsid w:val="1ACCD786"/>
    <w:rsid w:val="1AD92E7D"/>
    <w:rsid w:val="1AE49F46"/>
    <w:rsid w:val="1AFCE694"/>
    <w:rsid w:val="1AFFA9EB"/>
    <w:rsid w:val="1B13C016"/>
    <w:rsid w:val="1B1DB1E7"/>
    <w:rsid w:val="1B39F3EE"/>
    <w:rsid w:val="1B66C9EB"/>
    <w:rsid w:val="1B69CDF1"/>
    <w:rsid w:val="1B6C1B45"/>
    <w:rsid w:val="1B6F6BC2"/>
    <w:rsid w:val="1B73E296"/>
    <w:rsid w:val="1B966047"/>
    <w:rsid w:val="1BCFE7BC"/>
    <w:rsid w:val="1BFAA0EF"/>
    <w:rsid w:val="1C1733E9"/>
    <w:rsid w:val="1C1F90B9"/>
    <w:rsid w:val="1C21B919"/>
    <w:rsid w:val="1C2D4A7A"/>
    <w:rsid w:val="1C44D3FE"/>
    <w:rsid w:val="1C63C8DA"/>
    <w:rsid w:val="1C7B11B1"/>
    <w:rsid w:val="1C7CDC35"/>
    <w:rsid w:val="1C7D29FB"/>
    <w:rsid w:val="1C8246DC"/>
    <w:rsid w:val="1CB353AE"/>
    <w:rsid w:val="1CB5A457"/>
    <w:rsid w:val="1CBF4452"/>
    <w:rsid w:val="1CF96054"/>
    <w:rsid w:val="1D2DB1B1"/>
    <w:rsid w:val="1D4D9141"/>
    <w:rsid w:val="1D4DE676"/>
    <w:rsid w:val="1D53C2FD"/>
    <w:rsid w:val="1D5E0FA6"/>
    <w:rsid w:val="1D7EC002"/>
    <w:rsid w:val="1D880D55"/>
    <w:rsid w:val="1DF6CAB9"/>
    <w:rsid w:val="1E1F9DD4"/>
    <w:rsid w:val="1E439BFB"/>
    <w:rsid w:val="1E4993DA"/>
    <w:rsid w:val="1E6E4D7E"/>
    <w:rsid w:val="1EA5F5F2"/>
    <w:rsid w:val="1EF0E869"/>
    <w:rsid w:val="1F35D0E2"/>
    <w:rsid w:val="1F3CCAFC"/>
    <w:rsid w:val="1F52968C"/>
    <w:rsid w:val="1F859FBA"/>
    <w:rsid w:val="1FBA45C2"/>
    <w:rsid w:val="1FC2C8E9"/>
    <w:rsid w:val="1FFC1BDD"/>
    <w:rsid w:val="2022BE50"/>
    <w:rsid w:val="203186C8"/>
    <w:rsid w:val="20454186"/>
    <w:rsid w:val="20595603"/>
    <w:rsid w:val="2096DC0B"/>
    <w:rsid w:val="20BA0EC1"/>
    <w:rsid w:val="20CB13A1"/>
    <w:rsid w:val="20CB909F"/>
    <w:rsid w:val="211B3B17"/>
    <w:rsid w:val="2126F1DA"/>
    <w:rsid w:val="2147EE6E"/>
    <w:rsid w:val="2178BC44"/>
    <w:rsid w:val="21941136"/>
    <w:rsid w:val="224DF257"/>
    <w:rsid w:val="22CA0C56"/>
    <w:rsid w:val="22D44774"/>
    <w:rsid w:val="22F1C7B4"/>
    <w:rsid w:val="231F0B98"/>
    <w:rsid w:val="2333DD37"/>
    <w:rsid w:val="233757A1"/>
    <w:rsid w:val="233C8B27"/>
    <w:rsid w:val="234DBDE6"/>
    <w:rsid w:val="239E10EA"/>
    <w:rsid w:val="23FCF42F"/>
    <w:rsid w:val="240BAFF9"/>
    <w:rsid w:val="240BBEB7"/>
    <w:rsid w:val="24323D70"/>
    <w:rsid w:val="2450051B"/>
    <w:rsid w:val="2457D786"/>
    <w:rsid w:val="24763BFF"/>
    <w:rsid w:val="24AAEE6A"/>
    <w:rsid w:val="24B8E1E9"/>
    <w:rsid w:val="24E2E0D3"/>
    <w:rsid w:val="24E955C9"/>
    <w:rsid w:val="24EE6704"/>
    <w:rsid w:val="24FD9175"/>
    <w:rsid w:val="2506EC28"/>
    <w:rsid w:val="251885C5"/>
    <w:rsid w:val="25517B0F"/>
    <w:rsid w:val="25B6231B"/>
    <w:rsid w:val="25CEF92D"/>
    <w:rsid w:val="25F9C1B9"/>
    <w:rsid w:val="25FA4278"/>
    <w:rsid w:val="2636D332"/>
    <w:rsid w:val="26714DBC"/>
    <w:rsid w:val="267F159B"/>
    <w:rsid w:val="27B5B176"/>
    <w:rsid w:val="27D9DAF2"/>
    <w:rsid w:val="27E9746B"/>
    <w:rsid w:val="27FFAC0D"/>
    <w:rsid w:val="28069D46"/>
    <w:rsid w:val="2817CAA7"/>
    <w:rsid w:val="2826DD19"/>
    <w:rsid w:val="2897C9AD"/>
    <w:rsid w:val="28A0DB20"/>
    <w:rsid w:val="28AAA83A"/>
    <w:rsid w:val="28D27436"/>
    <w:rsid w:val="29AC6C7D"/>
    <w:rsid w:val="2A7CA91F"/>
    <w:rsid w:val="2A97075B"/>
    <w:rsid w:val="2AA3D6EA"/>
    <w:rsid w:val="2ABE1FAB"/>
    <w:rsid w:val="2AF638CD"/>
    <w:rsid w:val="2B61C5FA"/>
    <w:rsid w:val="2B6E3A0C"/>
    <w:rsid w:val="2B7A3C14"/>
    <w:rsid w:val="2BCADCDA"/>
    <w:rsid w:val="2BD066A1"/>
    <w:rsid w:val="2BE3C753"/>
    <w:rsid w:val="2BF4BBDB"/>
    <w:rsid w:val="2C12958C"/>
    <w:rsid w:val="2C375596"/>
    <w:rsid w:val="2C906D5D"/>
    <w:rsid w:val="2C95F651"/>
    <w:rsid w:val="2CF3F435"/>
    <w:rsid w:val="2D11DC60"/>
    <w:rsid w:val="2D439933"/>
    <w:rsid w:val="2D60377C"/>
    <w:rsid w:val="2D888BEC"/>
    <w:rsid w:val="2DA00200"/>
    <w:rsid w:val="2DA85D8A"/>
    <w:rsid w:val="2DB9065B"/>
    <w:rsid w:val="2DC44793"/>
    <w:rsid w:val="2DE5246B"/>
    <w:rsid w:val="2DF56C75"/>
    <w:rsid w:val="2E0D2D9F"/>
    <w:rsid w:val="2E213259"/>
    <w:rsid w:val="2E37204F"/>
    <w:rsid w:val="2E6D1A68"/>
    <w:rsid w:val="2E72D488"/>
    <w:rsid w:val="2E957B85"/>
    <w:rsid w:val="2EA0F629"/>
    <w:rsid w:val="2EB22A8B"/>
    <w:rsid w:val="2EB4108C"/>
    <w:rsid w:val="2EE3BA0A"/>
    <w:rsid w:val="2F046359"/>
    <w:rsid w:val="2F0C3FEE"/>
    <w:rsid w:val="2F1B8AEA"/>
    <w:rsid w:val="2F2EF456"/>
    <w:rsid w:val="2F2F3B87"/>
    <w:rsid w:val="2F4E17A0"/>
    <w:rsid w:val="2F67947D"/>
    <w:rsid w:val="2F93D2F7"/>
    <w:rsid w:val="2FA232CE"/>
    <w:rsid w:val="2FD646C0"/>
    <w:rsid w:val="2FECDB1D"/>
    <w:rsid w:val="2FF73B26"/>
    <w:rsid w:val="30012C1F"/>
    <w:rsid w:val="300CAB08"/>
    <w:rsid w:val="304CB715"/>
    <w:rsid w:val="3061EA67"/>
    <w:rsid w:val="30763E7F"/>
    <w:rsid w:val="309927E4"/>
    <w:rsid w:val="30AA9BB9"/>
    <w:rsid w:val="30EF712F"/>
    <w:rsid w:val="3139C4C3"/>
    <w:rsid w:val="3164CF11"/>
    <w:rsid w:val="316CCDA5"/>
    <w:rsid w:val="316E63B1"/>
    <w:rsid w:val="31A20126"/>
    <w:rsid w:val="31AF2462"/>
    <w:rsid w:val="31C5D9A1"/>
    <w:rsid w:val="31CE01FE"/>
    <w:rsid w:val="31DC3069"/>
    <w:rsid w:val="31DD76F0"/>
    <w:rsid w:val="31FDC74B"/>
    <w:rsid w:val="321E85FF"/>
    <w:rsid w:val="322E7CA8"/>
    <w:rsid w:val="3275DFF3"/>
    <w:rsid w:val="3290769A"/>
    <w:rsid w:val="32AE9DB0"/>
    <w:rsid w:val="32C261F3"/>
    <w:rsid w:val="32D18903"/>
    <w:rsid w:val="330FBAF0"/>
    <w:rsid w:val="3324F9AC"/>
    <w:rsid w:val="333B76F8"/>
    <w:rsid w:val="33520B76"/>
    <w:rsid w:val="339848BD"/>
    <w:rsid w:val="33A25D74"/>
    <w:rsid w:val="33ADC3D1"/>
    <w:rsid w:val="33EFC95B"/>
    <w:rsid w:val="33F2D430"/>
    <w:rsid w:val="3428FB33"/>
    <w:rsid w:val="347334E5"/>
    <w:rsid w:val="3485AB5C"/>
    <w:rsid w:val="34BA4256"/>
    <w:rsid w:val="34D07F8E"/>
    <w:rsid w:val="34E8BDA7"/>
    <w:rsid w:val="35024444"/>
    <w:rsid w:val="3502EAF6"/>
    <w:rsid w:val="3522F67B"/>
    <w:rsid w:val="354A0767"/>
    <w:rsid w:val="3568B6FE"/>
    <w:rsid w:val="35769E8E"/>
    <w:rsid w:val="357D850E"/>
    <w:rsid w:val="35D5E3A2"/>
    <w:rsid w:val="35E3A243"/>
    <w:rsid w:val="35EC9E81"/>
    <w:rsid w:val="3633E704"/>
    <w:rsid w:val="368AC465"/>
    <w:rsid w:val="36A14FF4"/>
    <w:rsid w:val="36AC79F5"/>
    <w:rsid w:val="36B81666"/>
    <w:rsid w:val="36C41050"/>
    <w:rsid w:val="36D0C750"/>
    <w:rsid w:val="36DBE8FC"/>
    <w:rsid w:val="36DD67AB"/>
    <w:rsid w:val="36DF5621"/>
    <w:rsid w:val="376E0C5D"/>
    <w:rsid w:val="37790FD0"/>
    <w:rsid w:val="377F2D4D"/>
    <w:rsid w:val="378A7423"/>
    <w:rsid w:val="37A6AC80"/>
    <w:rsid w:val="37B0E879"/>
    <w:rsid w:val="37C7A676"/>
    <w:rsid w:val="37DC893A"/>
    <w:rsid w:val="37E6DA8B"/>
    <w:rsid w:val="37FF5A61"/>
    <w:rsid w:val="382AD171"/>
    <w:rsid w:val="384F82C9"/>
    <w:rsid w:val="38592927"/>
    <w:rsid w:val="38941FDC"/>
    <w:rsid w:val="38C5E14A"/>
    <w:rsid w:val="38F16FDD"/>
    <w:rsid w:val="390A2511"/>
    <w:rsid w:val="39160A45"/>
    <w:rsid w:val="3954A93C"/>
    <w:rsid w:val="39899148"/>
    <w:rsid w:val="39C0C506"/>
    <w:rsid w:val="39CFB681"/>
    <w:rsid w:val="39DAEBB6"/>
    <w:rsid w:val="39E8B5B7"/>
    <w:rsid w:val="39F22FBC"/>
    <w:rsid w:val="3A09951B"/>
    <w:rsid w:val="3A3E0C02"/>
    <w:rsid w:val="3A494AD9"/>
    <w:rsid w:val="3A52EFD5"/>
    <w:rsid w:val="3A55BDFD"/>
    <w:rsid w:val="3A659EBC"/>
    <w:rsid w:val="3A91D112"/>
    <w:rsid w:val="3AB9BC85"/>
    <w:rsid w:val="3ABB1EC9"/>
    <w:rsid w:val="3B00A3BA"/>
    <w:rsid w:val="3B095682"/>
    <w:rsid w:val="3B3574F5"/>
    <w:rsid w:val="3B47CFFD"/>
    <w:rsid w:val="3B6EA72F"/>
    <w:rsid w:val="3B7F3B45"/>
    <w:rsid w:val="3BE55CC8"/>
    <w:rsid w:val="3BE9E88D"/>
    <w:rsid w:val="3BFACD80"/>
    <w:rsid w:val="3C5621F8"/>
    <w:rsid w:val="3C6C18EB"/>
    <w:rsid w:val="3C746CB0"/>
    <w:rsid w:val="3C7ED9EE"/>
    <w:rsid w:val="3C98BE08"/>
    <w:rsid w:val="3CB17BB9"/>
    <w:rsid w:val="3CD6ADED"/>
    <w:rsid w:val="3D1B3E42"/>
    <w:rsid w:val="3D3F9EC2"/>
    <w:rsid w:val="3D70D8E7"/>
    <w:rsid w:val="3D87954C"/>
    <w:rsid w:val="3D914D52"/>
    <w:rsid w:val="3DB09CBE"/>
    <w:rsid w:val="3DBBD24C"/>
    <w:rsid w:val="3E3DB781"/>
    <w:rsid w:val="3E731A01"/>
    <w:rsid w:val="3E73BE70"/>
    <w:rsid w:val="3E8FF7EC"/>
    <w:rsid w:val="3E9DB2F8"/>
    <w:rsid w:val="3EA3CB93"/>
    <w:rsid w:val="3ECFDADE"/>
    <w:rsid w:val="3EDE5B93"/>
    <w:rsid w:val="3EEA8BAD"/>
    <w:rsid w:val="3F11A3DD"/>
    <w:rsid w:val="3F279D54"/>
    <w:rsid w:val="3F2C9748"/>
    <w:rsid w:val="3F386A73"/>
    <w:rsid w:val="3F4A07DA"/>
    <w:rsid w:val="3F9B0AC3"/>
    <w:rsid w:val="3FE875BA"/>
    <w:rsid w:val="401748D5"/>
    <w:rsid w:val="402BFE45"/>
    <w:rsid w:val="402D69B6"/>
    <w:rsid w:val="40624A59"/>
    <w:rsid w:val="406CF698"/>
    <w:rsid w:val="406E6CEB"/>
    <w:rsid w:val="40795E6E"/>
    <w:rsid w:val="410CB5CD"/>
    <w:rsid w:val="4186A71F"/>
    <w:rsid w:val="418B7F7B"/>
    <w:rsid w:val="41B6AD9D"/>
    <w:rsid w:val="41CAB352"/>
    <w:rsid w:val="41CE0406"/>
    <w:rsid w:val="41D4248F"/>
    <w:rsid w:val="421229CE"/>
    <w:rsid w:val="422F0343"/>
    <w:rsid w:val="4230D52A"/>
    <w:rsid w:val="423E5F9B"/>
    <w:rsid w:val="423EE0E1"/>
    <w:rsid w:val="425AA1D8"/>
    <w:rsid w:val="4275C8D5"/>
    <w:rsid w:val="4284000D"/>
    <w:rsid w:val="42953F91"/>
    <w:rsid w:val="42B342B8"/>
    <w:rsid w:val="42BA3132"/>
    <w:rsid w:val="42CE6891"/>
    <w:rsid w:val="42DE9DFE"/>
    <w:rsid w:val="42EF5CE3"/>
    <w:rsid w:val="42F987AD"/>
    <w:rsid w:val="4318AA5B"/>
    <w:rsid w:val="4322FF18"/>
    <w:rsid w:val="43275EF7"/>
    <w:rsid w:val="432845D0"/>
    <w:rsid w:val="432C4909"/>
    <w:rsid w:val="43737753"/>
    <w:rsid w:val="437D6934"/>
    <w:rsid w:val="43879C3E"/>
    <w:rsid w:val="43904CA7"/>
    <w:rsid w:val="43B7AAA0"/>
    <w:rsid w:val="43BCEAC1"/>
    <w:rsid w:val="43DC7C52"/>
    <w:rsid w:val="44287260"/>
    <w:rsid w:val="44C756E1"/>
    <w:rsid w:val="44D488CC"/>
    <w:rsid w:val="44EA51B9"/>
    <w:rsid w:val="45316753"/>
    <w:rsid w:val="454521FE"/>
    <w:rsid w:val="454732A8"/>
    <w:rsid w:val="454886E1"/>
    <w:rsid w:val="456731C2"/>
    <w:rsid w:val="459547B2"/>
    <w:rsid w:val="45CEC7BF"/>
    <w:rsid w:val="45E066D1"/>
    <w:rsid w:val="46199CD3"/>
    <w:rsid w:val="462FEC5F"/>
    <w:rsid w:val="464524F5"/>
    <w:rsid w:val="46637D15"/>
    <w:rsid w:val="4670DBD6"/>
    <w:rsid w:val="467D38F5"/>
    <w:rsid w:val="46988FDE"/>
    <w:rsid w:val="46D9CFA7"/>
    <w:rsid w:val="46DAAC77"/>
    <w:rsid w:val="46E98DED"/>
    <w:rsid w:val="46EBF44F"/>
    <w:rsid w:val="46F0B34C"/>
    <w:rsid w:val="471D2034"/>
    <w:rsid w:val="473EC148"/>
    <w:rsid w:val="4748B961"/>
    <w:rsid w:val="474914A9"/>
    <w:rsid w:val="475DE660"/>
    <w:rsid w:val="47715B68"/>
    <w:rsid w:val="4777A6B1"/>
    <w:rsid w:val="47A717C4"/>
    <w:rsid w:val="47C7B1E7"/>
    <w:rsid w:val="47E7D15A"/>
    <w:rsid w:val="481DD281"/>
    <w:rsid w:val="4853FB9C"/>
    <w:rsid w:val="48626CF6"/>
    <w:rsid w:val="48AB0F34"/>
    <w:rsid w:val="48C8F4A0"/>
    <w:rsid w:val="4909B3A5"/>
    <w:rsid w:val="4910C881"/>
    <w:rsid w:val="497BF3DA"/>
    <w:rsid w:val="49871212"/>
    <w:rsid w:val="4994DC3D"/>
    <w:rsid w:val="499FA02F"/>
    <w:rsid w:val="49C4C745"/>
    <w:rsid w:val="49C4D3DE"/>
    <w:rsid w:val="49D4DFD7"/>
    <w:rsid w:val="49DA6795"/>
    <w:rsid w:val="4A1F0853"/>
    <w:rsid w:val="4A26F3F0"/>
    <w:rsid w:val="4A35F29E"/>
    <w:rsid w:val="4A491139"/>
    <w:rsid w:val="4A5E2EAA"/>
    <w:rsid w:val="4A61085B"/>
    <w:rsid w:val="4B0B2D22"/>
    <w:rsid w:val="4B3BC2BF"/>
    <w:rsid w:val="4B818E8A"/>
    <w:rsid w:val="4B91CF65"/>
    <w:rsid w:val="4BC581B9"/>
    <w:rsid w:val="4BDF7BB1"/>
    <w:rsid w:val="4BE3C483"/>
    <w:rsid w:val="4BEDAD4B"/>
    <w:rsid w:val="4C23B00F"/>
    <w:rsid w:val="4C44772A"/>
    <w:rsid w:val="4C45B567"/>
    <w:rsid w:val="4C52A5DB"/>
    <w:rsid w:val="4C535F86"/>
    <w:rsid w:val="4D197786"/>
    <w:rsid w:val="4D534E9D"/>
    <w:rsid w:val="4D539B92"/>
    <w:rsid w:val="4D5FF36F"/>
    <w:rsid w:val="4D7D521A"/>
    <w:rsid w:val="4D911689"/>
    <w:rsid w:val="4DAB04AA"/>
    <w:rsid w:val="4DB088DD"/>
    <w:rsid w:val="4E0DD906"/>
    <w:rsid w:val="4E2191A8"/>
    <w:rsid w:val="4E4E7566"/>
    <w:rsid w:val="4E4ECB1E"/>
    <w:rsid w:val="4E533E5A"/>
    <w:rsid w:val="4E583BE1"/>
    <w:rsid w:val="4E5BEC9C"/>
    <w:rsid w:val="4E651C0E"/>
    <w:rsid w:val="4E86124C"/>
    <w:rsid w:val="4E9DE95E"/>
    <w:rsid w:val="4EC38BDF"/>
    <w:rsid w:val="4EDE7117"/>
    <w:rsid w:val="4EF3AA02"/>
    <w:rsid w:val="4EFB7AE9"/>
    <w:rsid w:val="4F327B57"/>
    <w:rsid w:val="4F43183E"/>
    <w:rsid w:val="4F6D4EB9"/>
    <w:rsid w:val="4F989BDB"/>
    <w:rsid w:val="4FA06F5C"/>
    <w:rsid w:val="4FC5A6EE"/>
    <w:rsid w:val="4FC7515E"/>
    <w:rsid w:val="4FEB853B"/>
    <w:rsid w:val="50016C31"/>
    <w:rsid w:val="501C69E3"/>
    <w:rsid w:val="502FE24F"/>
    <w:rsid w:val="503E13B6"/>
    <w:rsid w:val="50513C5F"/>
    <w:rsid w:val="5056D24E"/>
    <w:rsid w:val="50812A1D"/>
    <w:rsid w:val="50A4D151"/>
    <w:rsid w:val="50A97ED2"/>
    <w:rsid w:val="50B2F763"/>
    <w:rsid w:val="50D104F7"/>
    <w:rsid w:val="50D95F1F"/>
    <w:rsid w:val="50EB7376"/>
    <w:rsid w:val="5118283F"/>
    <w:rsid w:val="5119C3D6"/>
    <w:rsid w:val="514A8BBA"/>
    <w:rsid w:val="51551699"/>
    <w:rsid w:val="515BD02B"/>
    <w:rsid w:val="515D97D7"/>
    <w:rsid w:val="516D28FC"/>
    <w:rsid w:val="517126B5"/>
    <w:rsid w:val="518CFD79"/>
    <w:rsid w:val="51B793D6"/>
    <w:rsid w:val="51B9C36D"/>
    <w:rsid w:val="51FB85BF"/>
    <w:rsid w:val="52040091"/>
    <w:rsid w:val="522A5C9E"/>
    <w:rsid w:val="52390FE3"/>
    <w:rsid w:val="5245F9C2"/>
    <w:rsid w:val="524D2069"/>
    <w:rsid w:val="524F5616"/>
    <w:rsid w:val="52881176"/>
    <w:rsid w:val="52DCE5BD"/>
    <w:rsid w:val="52E31415"/>
    <w:rsid w:val="53483229"/>
    <w:rsid w:val="5371BCD9"/>
    <w:rsid w:val="53BC3CE1"/>
    <w:rsid w:val="53D3D97A"/>
    <w:rsid w:val="53E164F8"/>
    <w:rsid w:val="53F3BFAC"/>
    <w:rsid w:val="541D1B7E"/>
    <w:rsid w:val="543E493E"/>
    <w:rsid w:val="544D022E"/>
    <w:rsid w:val="54638DAA"/>
    <w:rsid w:val="548E4318"/>
    <w:rsid w:val="549FACB7"/>
    <w:rsid w:val="5505376D"/>
    <w:rsid w:val="5519CCCC"/>
    <w:rsid w:val="554CE3EC"/>
    <w:rsid w:val="55B86BDD"/>
    <w:rsid w:val="55C11D7D"/>
    <w:rsid w:val="55C14EAE"/>
    <w:rsid w:val="55D6A241"/>
    <w:rsid w:val="55E83DBD"/>
    <w:rsid w:val="560F78DB"/>
    <w:rsid w:val="5618C3CA"/>
    <w:rsid w:val="56360E7F"/>
    <w:rsid w:val="563AAE01"/>
    <w:rsid w:val="564C1376"/>
    <w:rsid w:val="56C88005"/>
    <w:rsid w:val="571439C9"/>
    <w:rsid w:val="5732EEB6"/>
    <w:rsid w:val="576F4C5B"/>
    <w:rsid w:val="57AC523C"/>
    <w:rsid w:val="57C999B3"/>
    <w:rsid w:val="57D4E713"/>
    <w:rsid w:val="57D51418"/>
    <w:rsid w:val="57DDDF3A"/>
    <w:rsid w:val="57E7521F"/>
    <w:rsid w:val="57F07591"/>
    <w:rsid w:val="581F241A"/>
    <w:rsid w:val="5884CB7C"/>
    <w:rsid w:val="58BE5F9E"/>
    <w:rsid w:val="58CBCA82"/>
    <w:rsid w:val="592EDD66"/>
    <w:rsid w:val="595756D4"/>
    <w:rsid w:val="5998530B"/>
    <w:rsid w:val="59B01290"/>
    <w:rsid w:val="59B59AE2"/>
    <w:rsid w:val="59BDF040"/>
    <w:rsid w:val="59C68721"/>
    <w:rsid w:val="59FD6CC7"/>
    <w:rsid w:val="5A0B3C3F"/>
    <w:rsid w:val="5A174803"/>
    <w:rsid w:val="5A240A69"/>
    <w:rsid w:val="5A322278"/>
    <w:rsid w:val="5A51D527"/>
    <w:rsid w:val="5A640D54"/>
    <w:rsid w:val="5A8C03D8"/>
    <w:rsid w:val="5A9B8037"/>
    <w:rsid w:val="5AA1908D"/>
    <w:rsid w:val="5AB92EB1"/>
    <w:rsid w:val="5B0C619B"/>
    <w:rsid w:val="5B0D1E96"/>
    <w:rsid w:val="5B2A6817"/>
    <w:rsid w:val="5B512E8D"/>
    <w:rsid w:val="5B63ABA0"/>
    <w:rsid w:val="5B6A0B3B"/>
    <w:rsid w:val="5B7FFE39"/>
    <w:rsid w:val="5B96EA4E"/>
    <w:rsid w:val="5BFE5BD0"/>
    <w:rsid w:val="5C159571"/>
    <w:rsid w:val="5CD24139"/>
    <w:rsid w:val="5CDA984D"/>
    <w:rsid w:val="5CEA246A"/>
    <w:rsid w:val="5D385E5F"/>
    <w:rsid w:val="5D44A76A"/>
    <w:rsid w:val="5D827AA3"/>
    <w:rsid w:val="5DA2F08C"/>
    <w:rsid w:val="5DA32308"/>
    <w:rsid w:val="5DDE70D2"/>
    <w:rsid w:val="5E2E2887"/>
    <w:rsid w:val="5E493F60"/>
    <w:rsid w:val="5E574523"/>
    <w:rsid w:val="5E6DE6ED"/>
    <w:rsid w:val="5E822709"/>
    <w:rsid w:val="5EB73ADC"/>
    <w:rsid w:val="5EDEDDC2"/>
    <w:rsid w:val="5EF0CD46"/>
    <w:rsid w:val="5EF43F7B"/>
    <w:rsid w:val="5F0ECB84"/>
    <w:rsid w:val="5F11CB23"/>
    <w:rsid w:val="5F32D0C6"/>
    <w:rsid w:val="5F3A4999"/>
    <w:rsid w:val="5F8424A9"/>
    <w:rsid w:val="5F9456CF"/>
    <w:rsid w:val="5FA098AA"/>
    <w:rsid w:val="5FD66FEE"/>
    <w:rsid w:val="600CE28D"/>
    <w:rsid w:val="60270468"/>
    <w:rsid w:val="602D581F"/>
    <w:rsid w:val="603B9761"/>
    <w:rsid w:val="604F3F5F"/>
    <w:rsid w:val="60760F09"/>
    <w:rsid w:val="607B1310"/>
    <w:rsid w:val="607BA5D4"/>
    <w:rsid w:val="6105A739"/>
    <w:rsid w:val="610A7801"/>
    <w:rsid w:val="61231529"/>
    <w:rsid w:val="615ABAB1"/>
    <w:rsid w:val="617532D2"/>
    <w:rsid w:val="617AFF4A"/>
    <w:rsid w:val="61DC9DB5"/>
    <w:rsid w:val="61F355AE"/>
    <w:rsid w:val="61F4DF0A"/>
    <w:rsid w:val="6233C61A"/>
    <w:rsid w:val="623CFF40"/>
    <w:rsid w:val="6258A8D2"/>
    <w:rsid w:val="62B345CB"/>
    <w:rsid w:val="62CA07EC"/>
    <w:rsid w:val="62DB28B5"/>
    <w:rsid w:val="62F71AC4"/>
    <w:rsid w:val="633D3075"/>
    <w:rsid w:val="63437AA3"/>
    <w:rsid w:val="6349EC4E"/>
    <w:rsid w:val="635B70BD"/>
    <w:rsid w:val="63A3F177"/>
    <w:rsid w:val="63C0FD20"/>
    <w:rsid w:val="63CF3D0F"/>
    <w:rsid w:val="63E24B58"/>
    <w:rsid w:val="63EC92F2"/>
    <w:rsid w:val="640C1BBD"/>
    <w:rsid w:val="640D802E"/>
    <w:rsid w:val="64149C16"/>
    <w:rsid w:val="64746448"/>
    <w:rsid w:val="64AD1164"/>
    <w:rsid w:val="64B3375A"/>
    <w:rsid w:val="650BA3D6"/>
    <w:rsid w:val="6523DBCB"/>
    <w:rsid w:val="653776C7"/>
    <w:rsid w:val="656F7B6D"/>
    <w:rsid w:val="6599AD3C"/>
    <w:rsid w:val="65BA6827"/>
    <w:rsid w:val="65D6D421"/>
    <w:rsid w:val="662BB31C"/>
    <w:rsid w:val="66457DAD"/>
    <w:rsid w:val="66554306"/>
    <w:rsid w:val="6659AB5A"/>
    <w:rsid w:val="667529C3"/>
    <w:rsid w:val="668E906C"/>
    <w:rsid w:val="66D35BF0"/>
    <w:rsid w:val="67123560"/>
    <w:rsid w:val="67462548"/>
    <w:rsid w:val="67526DF1"/>
    <w:rsid w:val="678CB9F9"/>
    <w:rsid w:val="679736E8"/>
    <w:rsid w:val="67A42682"/>
    <w:rsid w:val="67EA545C"/>
    <w:rsid w:val="68039B77"/>
    <w:rsid w:val="6843ABF6"/>
    <w:rsid w:val="68ABB660"/>
    <w:rsid w:val="693DECCA"/>
    <w:rsid w:val="694434B8"/>
    <w:rsid w:val="6966F362"/>
    <w:rsid w:val="697CC7AE"/>
    <w:rsid w:val="69A6E7D4"/>
    <w:rsid w:val="69B5AA4C"/>
    <w:rsid w:val="69E4FAA8"/>
    <w:rsid w:val="69F1AC15"/>
    <w:rsid w:val="6A0028A8"/>
    <w:rsid w:val="6A87AF70"/>
    <w:rsid w:val="6AA2D74F"/>
    <w:rsid w:val="6AA54D54"/>
    <w:rsid w:val="6AABB6F3"/>
    <w:rsid w:val="6AC25B5F"/>
    <w:rsid w:val="6ACFDD56"/>
    <w:rsid w:val="6ADECE1F"/>
    <w:rsid w:val="6B0BFA63"/>
    <w:rsid w:val="6B7F5238"/>
    <w:rsid w:val="6B88EF39"/>
    <w:rsid w:val="6BA66585"/>
    <w:rsid w:val="6BC347F6"/>
    <w:rsid w:val="6BC946C5"/>
    <w:rsid w:val="6BD8D4AC"/>
    <w:rsid w:val="6BEB3A11"/>
    <w:rsid w:val="6BF346A9"/>
    <w:rsid w:val="6BFE8AAD"/>
    <w:rsid w:val="6C458256"/>
    <w:rsid w:val="6C58CE72"/>
    <w:rsid w:val="6C6F5F5B"/>
    <w:rsid w:val="6C8FE1C6"/>
    <w:rsid w:val="6CA1DA1E"/>
    <w:rsid w:val="6D4730B4"/>
    <w:rsid w:val="6D52C9B8"/>
    <w:rsid w:val="6D54DB42"/>
    <w:rsid w:val="6D626EE1"/>
    <w:rsid w:val="6D753422"/>
    <w:rsid w:val="6EAAA838"/>
    <w:rsid w:val="6EC0D851"/>
    <w:rsid w:val="6EDEE524"/>
    <w:rsid w:val="6EE94532"/>
    <w:rsid w:val="6F089603"/>
    <w:rsid w:val="6F1B077E"/>
    <w:rsid w:val="6F269F11"/>
    <w:rsid w:val="6F303AC2"/>
    <w:rsid w:val="6F3F04B5"/>
    <w:rsid w:val="6F709AA2"/>
    <w:rsid w:val="6F827967"/>
    <w:rsid w:val="6F8D70E6"/>
    <w:rsid w:val="6FBE4D97"/>
    <w:rsid w:val="6FCB0121"/>
    <w:rsid w:val="6FD470F6"/>
    <w:rsid w:val="6FDD2822"/>
    <w:rsid w:val="6FF4D8C2"/>
    <w:rsid w:val="6FF9F4DB"/>
    <w:rsid w:val="7013623E"/>
    <w:rsid w:val="702E09B0"/>
    <w:rsid w:val="70769871"/>
    <w:rsid w:val="70D8E700"/>
    <w:rsid w:val="7119BFBE"/>
    <w:rsid w:val="7160939C"/>
    <w:rsid w:val="7168F5AD"/>
    <w:rsid w:val="719E65FD"/>
    <w:rsid w:val="71B12142"/>
    <w:rsid w:val="71BC6C48"/>
    <w:rsid w:val="7202D360"/>
    <w:rsid w:val="720B7D7C"/>
    <w:rsid w:val="725313BF"/>
    <w:rsid w:val="7264055E"/>
    <w:rsid w:val="726C2535"/>
    <w:rsid w:val="728CAC42"/>
    <w:rsid w:val="72AA6F93"/>
    <w:rsid w:val="72AB5F0E"/>
    <w:rsid w:val="72AC2AED"/>
    <w:rsid w:val="72B0975C"/>
    <w:rsid w:val="72BDF464"/>
    <w:rsid w:val="72CA1958"/>
    <w:rsid w:val="73339C14"/>
    <w:rsid w:val="73440714"/>
    <w:rsid w:val="7344E92F"/>
    <w:rsid w:val="735F60A8"/>
    <w:rsid w:val="73A04078"/>
    <w:rsid w:val="73CB4918"/>
    <w:rsid w:val="73D07640"/>
    <w:rsid w:val="73DFA22F"/>
    <w:rsid w:val="741C748D"/>
    <w:rsid w:val="743E895C"/>
    <w:rsid w:val="747F21C6"/>
    <w:rsid w:val="7480D51D"/>
    <w:rsid w:val="74A83776"/>
    <w:rsid w:val="74BC2BDB"/>
    <w:rsid w:val="74E3A97A"/>
    <w:rsid w:val="74E8F6EA"/>
    <w:rsid w:val="750C66C0"/>
    <w:rsid w:val="751107C7"/>
    <w:rsid w:val="752B40D7"/>
    <w:rsid w:val="756E0578"/>
    <w:rsid w:val="7571CD1D"/>
    <w:rsid w:val="7574464B"/>
    <w:rsid w:val="757CD795"/>
    <w:rsid w:val="75B0551A"/>
    <w:rsid w:val="75B119D4"/>
    <w:rsid w:val="75C87A29"/>
    <w:rsid w:val="75C9929F"/>
    <w:rsid w:val="762343A5"/>
    <w:rsid w:val="762A1673"/>
    <w:rsid w:val="76492282"/>
    <w:rsid w:val="76A3014D"/>
    <w:rsid w:val="76D2656D"/>
    <w:rsid w:val="76F9E4F9"/>
    <w:rsid w:val="76FC2C47"/>
    <w:rsid w:val="770C0F5C"/>
    <w:rsid w:val="7768FEBF"/>
    <w:rsid w:val="778BA716"/>
    <w:rsid w:val="779262BA"/>
    <w:rsid w:val="77962D2A"/>
    <w:rsid w:val="77BE881C"/>
    <w:rsid w:val="77D88BF9"/>
    <w:rsid w:val="77EB3164"/>
    <w:rsid w:val="77F4710F"/>
    <w:rsid w:val="78000F3A"/>
    <w:rsid w:val="78192776"/>
    <w:rsid w:val="782DF7EC"/>
    <w:rsid w:val="783C4AB4"/>
    <w:rsid w:val="7857DBE3"/>
    <w:rsid w:val="785B0476"/>
    <w:rsid w:val="789516D0"/>
    <w:rsid w:val="78EAB152"/>
    <w:rsid w:val="78EDB37D"/>
    <w:rsid w:val="78F87890"/>
    <w:rsid w:val="791F30D5"/>
    <w:rsid w:val="7930530A"/>
    <w:rsid w:val="7931E713"/>
    <w:rsid w:val="794CFF1C"/>
    <w:rsid w:val="7958B455"/>
    <w:rsid w:val="7966A7B2"/>
    <w:rsid w:val="7968EE29"/>
    <w:rsid w:val="7976A6B0"/>
    <w:rsid w:val="797EC27B"/>
    <w:rsid w:val="798367D5"/>
    <w:rsid w:val="799C6B39"/>
    <w:rsid w:val="79AB0442"/>
    <w:rsid w:val="79BB11D7"/>
    <w:rsid w:val="79D340A3"/>
    <w:rsid w:val="79E94AC2"/>
    <w:rsid w:val="7A4E78FA"/>
    <w:rsid w:val="7A6710D6"/>
    <w:rsid w:val="7A847007"/>
    <w:rsid w:val="7AA8744D"/>
    <w:rsid w:val="7ABCD7BC"/>
    <w:rsid w:val="7AFB913E"/>
    <w:rsid w:val="7AFF2954"/>
    <w:rsid w:val="7B0EF6D5"/>
    <w:rsid w:val="7B4A4301"/>
    <w:rsid w:val="7B4D3C67"/>
    <w:rsid w:val="7B5327AB"/>
    <w:rsid w:val="7B75550B"/>
    <w:rsid w:val="7B7D058D"/>
    <w:rsid w:val="7BA616D4"/>
    <w:rsid w:val="7BE91D13"/>
    <w:rsid w:val="7C166A99"/>
    <w:rsid w:val="7C2ACFA6"/>
    <w:rsid w:val="7C351F86"/>
    <w:rsid w:val="7C6903CA"/>
    <w:rsid w:val="7C78BBEE"/>
    <w:rsid w:val="7C8A7CB2"/>
    <w:rsid w:val="7C9F5FC5"/>
    <w:rsid w:val="7CBA2F2D"/>
    <w:rsid w:val="7CD1442B"/>
    <w:rsid w:val="7CD75A12"/>
    <w:rsid w:val="7D0400F0"/>
    <w:rsid w:val="7D1DFDE8"/>
    <w:rsid w:val="7D433907"/>
    <w:rsid w:val="7D99B163"/>
    <w:rsid w:val="7E20D330"/>
    <w:rsid w:val="7E78F28B"/>
    <w:rsid w:val="7E896302"/>
    <w:rsid w:val="7E8CFA00"/>
    <w:rsid w:val="7E93CC46"/>
    <w:rsid w:val="7E969156"/>
    <w:rsid w:val="7EB42A3D"/>
    <w:rsid w:val="7EEC459A"/>
    <w:rsid w:val="7EF04822"/>
    <w:rsid w:val="7EF6BAF6"/>
    <w:rsid w:val="7F176C4D"/>
    <w:rsid w:val="7F35FE26"/>
    <w:rsid w:val="7F3B75CB"/>
    <w:rsid w:val="7F3F9399"/>
    <w:rsid w:val="7F60A5C1"/>
    <w:rsid w:val="7F8A87F4"/>
    <w:rsid w:val="7FA41EE6"/>
    <w:rsid w:val="7FA9F849"/>
    <w:rsid w:val="7FC8726F"/>
    <w:rsid w:val="7FE654E5"/>
    <w:rsid w:val="7FE74D2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E276D7"/>
  <w15:chartTrackingRefBased/>
  <w15:docId w15:val="{E8A7B117-A10E-4D52-8A4A-B6A91E9D1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4169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4169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4169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4169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4169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4169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41695"/>
    <w:pPr>
      <w:keepNext/>
      <w:spacing w:after="200" w:line="240" w:lineRule="auto"/>
    </w:pPr>
    <w:rPr>
      <w:iCs/>
      <w:color w:val="002664"/>
      <w:sz w:val="18"/>
      <w:szCs w:val="18"/>
    </w:rPr>
  </w:style>
  <w:style w:type="table" w:customStyle="1" w:styleId="Tableheader">
    <w:name w:val="ŠTable header"/>
    <w:basedOn w:val="TableNormal"/>
    <w:uiPriority w:val="99"/>
    <w:rsid w:val="0024169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416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41695"/>
    <w:pPr>
      <w:numPr>
        <w:numId w:val="17"/>
      </w:numPr>
    </w:pPr>
  </w:style>
  <w:style w:type="paragraph" w:styleId="ListNumber2">
    <w:name w:val="List Number 2"/>
    <w:aliases w:val="ŠList Number 2"/>
    <w:basedOn w:val="Normal"/>
    <w:uiPriority w:val="8"/>
    <w:qFormat/>
    <w:rsid w:val="00241695"/>
    <w:pPr>
      <w:numPr>
        <w:numId w:val="16"/>
      </w:numPr>
    </w:pPr>
  </w:style>
  <w:style w:type="paragraph" w:styleId="ListBullet">
    <w:name w:val="List Bullet"/>
    <w:aliases w:val="ŠList Bullet"/>
    <w:basedOn w:val="Normal"/>
    <w:uiPriority w:val="9"/>
    <w:qFormat/>
    <w:rsid w:val="00241695"/>
    <w:pPr>
      <w:numPr>
        <w:numId w:val="15"/>
      </w:numPr>
    </w:pPr>
  </w:style>
  <w:style w:type="paragraph" w:styleId="ListBullet2">
    <w:name w:val="List Bullet 2"/>
    <w:aliases w:val="ŠList Bullet 2"/>
    <w:basedOn w:val="Normal"/>
    <w:uiPriority w:val="10"/>
    <w:qFormat/>
    <w:rsid w:val="00241695"/>
    <w:pPr>
      <w:numPr>
        <w:numId w:val="13"/>
      </w:numPr>
    </w:pPr>
  </w:style>
  <w:style w:type="paragraph" w:customStyle="1" w:styleId="FeatureBox4">
    <w:name w:val="ŠFeature Box 4"/>
    <w:basedOn w:val="FeatureBox2"/>
    <w:next w:val="Normal"/>
    <w:uiPriority w:val="14"/>
    <w:qFormat/>
    <w:rsid w:val="0024169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241695"/>
    <w:pPr>
      <w:keepNext/>
      <w:ind w:left="567" w:right="57"/>
    </w:pPr>
    <w:rPr>
      <w:szCs w:val="22"/>
    </w:rPr>
  </w:style>
  <w:style w:type="paragraph" w:customStyle="1" w:styleId="Documentname">
    <w:name w:val="ŠDocument name"/>
    <w:basedOn w:val="Normal"/>
    <w:next w:val="Normal"/>
    <w:uiPriority w:val="17"/>
    <w:qFormat/>
    <w:rsid w:val="00241695"/>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241695"/>
    <w:pPr>
      <w:spacing w:after="0"/>
    </w:pPr>
    <w:rPr>
      <w:sz w:val="18"/>
      <w:szCs w:val="18"/>
    </w:rPr>
  </w:style>
  <w:style w:type="paragraph" w:customStyle="1" w:styleId="FeatureBox2">
    <w:name w:val="ŠFeature Box 2"/>
    <w:basedOn w:val="Normal"/>
    <w:next w:val="Normal"/>
    <w:uiPriority w:val="12"/>
    <w:qFormat/>
    <w:rsid w:val="0024169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24169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24169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4169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41695"/>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41695"/>
    <w:rPr>
      <w:color w:val="2F5496" w:themeColor="accent1" w:themeShade="BF"/>
      <w:u w:val="single"/>
    </w:rPr>
  </w:style>
  <w:style w:type="paragraph" w:customStyle="1" w:styleId="Logo">
    <w:name w:val="ŠLogo"/>
    <w:basedOn w:val="Normal"/>
    <w:uiPriority w:val="18"/>
    <w:qFormat/>
    <w:rsid w:val="0024169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41695"/>
    <w:pPr>
      <w:tabs>
        <w:tab w:val="right" w:leader="dot" w:pos="14570"/>
      </w:tabs>
      <w:spacing w:before="0"/>
    </w:pPr>
    <w:rPr>
      <w:b/>
      <w:noProof/>
    </w:rPr>
  </w:style>
  <w:style w:type="paragraph" w:styleId="TOC2">
    <w:name w:val="toc 2"/>
    <w:aliases w:val="ŠTOC 2"/>
    <w:basedOn w:val="Normal"/>
    <w:next w:val="Normal"/>
    <w:uiPriority w:val="39"/>
    <w:unhideWhenUsed/>
    <w:rsid w:val="00241695"/>
    <w:pPr>
      <w:tabs>
        <w:tab w:val="right" w:leader="dot" w:pos="14570"/>
      </w:tabs>
      <w:spacing w:before="0"/>
    </w:pPr>
    <w:rPr>
      <w:noProof/>
    </w:rPr>
  </w:style>
  <w:style w:type="paragraph" w:styleId="TOC3">
    <w:name w:val="toc 3"/>
    <w:aliases w:val="ŠTOC 3"/>
    <w:basedOn w:val="Normal"/>
    <w:next w:val="Normal"/>
    <w:uiPriority w:val="39"/>
    <w:unhideWhenUsed/>
    <w:rsid w:val="00241695"/>
    <w:pPr>
      <w:spacing w:before="0"/>
      <w:ind w:left="244"/>
    </w:pPr>
  </w:style>
  <w:style w:type="character" w:customStyle="1" w:styleId="BoldItalic">
    <w:name w:val="ŠBold Italic"/>
    <w:basedOn w:val="DefaultParagraphFont"/>
    <w:uiPriority w:val="1"/>
    <w:qFormat/>
    <w:rsid w:val="00241695"/>
    <w:rPr>
      <w:b/>
      <w:i/>
      <w:iCs/>
    </w:rPr>
  </w:style>
  <w:style w:type="character" w:customStyle="1" w:styleId="Heading1Char">
    <w:name w:val="Heading 1 Char"/>
    <w:aliases w:val="ŠHeading 1 Char"/>
    <w:basedOn w:val="DefaultParagraphFont"/>
    <w:link w:val="Heading1"/>
    <w:uiPriority w:val="3"/>
    <w:rsid w:val="0024169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4169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41695"/>
    <w:pPr>
      <w:spacing w:after="240"/>
      <w:outlineLvl w:val="9"/>
    </w:pPr>
    <w:rPr>
      <w:szCs w:val="40"/>
    </w:rPr>
  </w:style>
  <w:style w:type="paragraph" w:styleId="Footer">
    <w:name w:val="footer"/>
    <w:aliases w:val="ŠFooter"/>
    <w:basedOn w:val="Normal"/>
    <w:link w:val="FooterChar"/>
    <w:uiPriority w:val="19"/>
    <w:rsid w:val="0024169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41695"/>
    <w:rPr>
      <w:rFonts w:ascii="Arial" w:hAnsi="Arial" w:cs="Arial"/>
      <w:sz w:val="18"/>
      <w:szCs w:val="18"/>
    </w:rPr>
  </w:style>
  <w:style w:type="paragraph" w:styleId="Header">
    <w:name w:val="header"/>
    <w:aliases w:val="ŠHeader"/>
    <w:basedOn w:val="Normal"/>
    <w:link w:val="HeaderChar"/>
    <w:uiPriority w:val="16"/>
    <w:rsid w:val="00241695"/>
    <w:rPr>
      <w:noProof/>
      <w:color w:val="002664"/>
      <w:sz w:val="28"/>
      <w:szCs w:val="28"/>
    </w:rPr>
  </w:style>
  <w:style w:type="character" w:customStyle="1" w:styleId="HeaderChar">
    <w:name w:val="Header Char"/>
    <w:aliases w:val="ŠHeader Char"/>
    <w:basedOn w:val="DefaultParagraphFont"/>
    <w:link w:val="Header"/>
    <w:uiPriority w:val="16"/>
    <w:rsid w:val="0024169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4169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4169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41695"/>
    <w:rPr>
      <w:rFonts w:ascii="Arial" w:hAnsi="Arial" w:cs="Arial"/>
      <w:b/>
      <w:szCs w:val="32"/>
    </w:rPr>
  </w:style>
  <w:style w:type="character" w:styleId="UnresolvedMention">
    <w:name w:val="Unresolved Mention"/>
    <w:basedOn w:val="DefaultParagraphFont"/>
    <w:uiPriority w:val="99"/>
    <w:semiHidden/>
    <w:unhideWhenUsed/>
    <w:rsid w:val="00241695"/>
    <w:rPr>
      <w:color w:val="605E5C"/>
      <w:shd w:val="clear" w:color="auto" w:fill="E1DFDD"/>
    </w:rPr>
  </w:style>
  <w:style w:type="character" w:styleId="SubtleEmphasis">
    <w:name w:val="Subtle Emphasis"/>
    <w:basedOn w:val="DefaultParagraphFont"/>
    <w:uiPriority w:val="19"/>
    <w:semiHidden/>
    <w:qFormat/>
    <w:rsid w:val="00241695"/>
    <w:rPr>
      <w:i/>
      <w:iCs/>
      <w:color w:val="404040" w:themeColor="text1" w:themeTint="BF"/>
    </w:rPr>
  </w:style>
  <w:style w:type="paragraph" w:styleId="TOC4">
    <w:name w:val="toc 4"/>
    <w:aliases w:val="ŠTOC 4"/>
    <w:basedOn w:val="Normal"/>
    <w:next w:val="Normal"/>
    <w:autoRedefine/>
    <w:uiPriority w:val="39"/>
    <w:unhideWhenUsed/>
    <w:rsid w:val="00241695"/>
    <w:pPr>
      <w:spacing w:before="0"/>
      <w:ind w:left="488"/>
    </w:pPr>
  </w:style>
  <w:style w:type="character" w:styleId="CommentReference">
    <w:name w:val="annotation reference"/>
    <w:basedOn w:val="DefaultParagraphFont"/>
    <w:uiPriority w:val="99"/>
    <w:semiHidden/>
    <w:unhideWhenUsed/>
    <w:rsid w:val="00241695"/>
    <w:rPr>
      <w:sz w:val="16"/>
      <w:szCs w:val="16"/>
    </w:rPr>
  </w:style>
  <w:style w:type="paragraph" w:styleId="CommentText">
    <w:name w:val="annotation text"/>
    <w:basedOn w:val="Normal"/>
    <w:link w:val="CommentTextChar"/>
    <w:uiPriority w:val="99"/>
    <w:unhideWhenUsed/>
    <w:rsid w:val="00241695"/>
    <w:pPr>
      <w:spacing w:line="240" w:lineRule="auto"/>
    </w:pPr>
    <w:rPr>
      <w:sz w:val="20"/>
      <w:szCs w:val="20"/>
    </w:rPr>
  </w:style>
  <w:style w:type="character" w:customStyle="1" w:styleId="CommentTextChar">
    <w:name w:val="Comment Text Char"/>
    <w:basedOn w:val="DefaultParagraphFont"/>
    <w:link w:val="CommentText"/>
    <w:uiPriority w:val="99"/>
    <w:rsid w:val="0024169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41695"/>
    <w:rPr>
      <w:b/>
      <w:bCs/>
    </w:rPr>
  </w:style>
  <w:style w:type="character" w:customStyle="1" w:styleId="CommentSubjectChar">
    <w:name w:val="Comment Subject Char"/>
    <w:basedOn w:val="CommentTextChar"/>
    <w:link w:val="CommentSubject"/>
    <w:uiPriority w:val="99"/>
    <w:semiHidden/>
    <w:rsid w:val="00241695"/>
    <w:rPr>
      <w:rFonts w:ascii="Arial" w:hAnsi="Arial" w:cs="Arial"/>
      <w:b/>
      <w:bCs/>
      <w:sz w:val="20"/>
      <w:szCs w:val="20"/>
    </w:rPr>
  </w:style>
  <w:style w:type="character" w:styleId="Strong">
    <w:name w:val="Strong"/>
    <w:aliases w:val="ŠStrong,Bold"/>
    <w:qFormat/>
    <w:rsid w:val="00241695"/>
    <w:rPr>
      <w:b/>
      <w:bCs/>
    </w:rPr>
  </w:style>
  <w:style w:type="character" w:styleId="Emphasis">
    <w:name w:val="Emphasis"/>
    <w:aliases w:val="ŠEmphasis,Italic"/>
    <w:qFormat/>
    <w:rsid w:val="00241695"/>
    <w:rPr>
      <w:i/>
      <w:iCs/>
    </w:rPr>
  </w:style>
  <w:style w:type="paragraph" w:styleId="ListNumber3">
    <w:name w:val="List Number 3"/>
    <w:aliases w:val="ŠList Number 3"/>
    <w:basedOn w:val="ListBullet3"/>
    <w:uiPriority w:val="8"/>
    <w:rsid w:val="00241695"/>
    <w:pPr>
      <w:numPr>
        <w:ilvl w:val="2"/>
        <w:numId w:val="16"/>
      </w:numPr>
    </w:pPr>
  </w:style>
  <w:style w:type="paragraph" w:styleId="ListBullet3">
    <w:name w:val="List Bullet 3"/>
    <w:aliases w:val="ŠList Bullet 3"/>
    <w:basedOn w:val="Normal"/>
    <w:uiPriority w:val="10"/>
    <w:rsid w:val="00241695"/>
    <w:pPr>
      <w:numPr>
        <w:numId w:val="14"/>
      </w:numPr>
    </w:pPr>
  </w:style>
  <w:style w:type="character" w:styleId="PlaceholderText">
    <w:name w:val="Placeholder Text"/>
    <w:basedOn w:val="DefaultParagraphFont"/>
    <w:uiPriority w:val="99"/>
    <w:semiHidden/>
    <w:rsid w:val="00241695"/>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241695"/>
    <w:pPr>
      <w:spacing w:before="360"/>
    </w:pPr>
    <w:rPr>
      <w:color w:val="002664"/>
      <w:sz w:val="44"/>
      <w:szCs w:val="48"/>
    </w:rPr>
  </w:style>
  <w:style w:type="character" w:customStyle="1" w:styleId="SubtitleChar0">
    <w:name w:val="ŠSubtitle Char"/>
    <w:basedOn w:val="DefaultParagraphFont"/>
    <w:link w:val="Subtitle0"/>
    <w:uiPriority w:val="2"/>
    <w:rsid w:val="00241695"/>
    <w:rPr>
      <w:rFonts w:ascii="Arial" w:hAnsi="Arial" w:cs="Arial"/>
      <w:color w:val="002664"/>
      <w:sz w:val="44"/>
      <w:szCs w:val="48"/>
    </w:rPr>
  </w:style>
  <w:style w:type="paragraph" w:styleId="Title">
    <w:name w:val="Title"/>
    <w:aliases w:val="ŠTitle"/>
    <w:basedOn w:val="Normal"/>
    <w:next w:val="Normal"/>
    <w:link w:val="TitleChar"/>
    <w:uiPriority w:val="1"/>
    <w:rsid w:val="0024169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41695"/>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241695"/>
    <w:pPr>
      <w:ind w:left="567"/>
    </w:pPr>
  </w:style>
  <w:style w:type="character" w:styleId="FollowedHyperlink">
    <w:name w:val="FollowedHyperlink"/>
    <w:basedOn w:val="DefaultParagraphFont"/>
    <w:uiPriority w:val="99"/>
    <w:semiHidden/>
    <w:unhideWhenUsed/>
    <w:rsid w:val="00241695"/>
    <w:rPr>
      <w:color w:val="954F72" w:themeColor="followedHyperlink"/>
      <w:u w:val="single"/>
    </w:rPr>
  </w:style>
  <w:style w:type="paragraph" w:styleId="NormalWeb">
    <w:name w:val="Normal (Web)"/>
    <w:basedOn w:val="Normal"/>
    <w:uiPriority w:val="99"/>
    <w:semiHidden/>
    <w:unhideWhenUsed/>
    <w:rsid w:val="004835FD"/>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IntenseEmphasis">
    <w:name w:val="Intense Emphasis"/>
    <w:basedOn w:val="DefaultParagraphFont"/>
    <w:uiPriority w:val="21"/>
    <w:qFormat/>
    <w:rsid w:val="00B90AC1"/>
    <w:rPr>
      <w:i/>
      <w:iCs/>
      <w:color w:val="2F5496" w:themeColor="accent1" w:themeShade="BF"/>
    </w:rPr>
  </w:style>
  <w:style w:type="table" w:styleId="GridTable1Light-Accent1">
    <w:name w:val="Grid Table 1 Light Accent 1"/>
    <w:basedOn w:val="TableNormal"/>
    <w:uiPriority w:val="46"/>
    <w:rsid w:val="00B90AC1"/>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Mention">
    <w:name w:val="Mention"/>
    <w:basedOn w:val="DefaultParagraphFont"/>
    <w:uiPriority w:val="99"/>
    <w:unhideWhenUsed/>
    <w:rsid w:val="00B90AC1"/>
    <w:rPr>
      <w:color w:val="2B579A"/>
      <w:shd w:val="clear" w:color="auto" w:fill="E1DFDD"/>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67847">
      <w:bodyDiv w:val="1"/>
      <w:marLeft w:val="0"/>
      <w:marRight w:val="0"/>
      <w:marTop w:val="0"/>
      <w:marBottom w:val="0"/>
      <w:divBdr>
        <w:top w:val="none" w:sz="0" w:space="0" w:color="auto"/>
        <w:left w:val="none" w:sz="0" w:space="0" w:color="auto"/>
        <w:bottom w:val="none" w:sz="0" w:space="0" w:color="auto"/>
        <w:right w:val="none" w:sz="0" w:space="0" w:color="auto"/>
      </w:divBdr>
    </w:div>
    <w:div w:id="35661287">
      <w:bodyDiv w:val="1"/>
      <w:marLeft w:val="0"/>
      <w:marRight w:val="0"/>
      <w:marTop w:val="0"/>
      <w:marBottom w:val="0"/>
      <w:divBdr>
        <w:top w:val="none" w:sz="0" w:space="0" w:color="auto"/>
        <w:left w:val="none" w:sz="0" w:space="0" w:color="auto"/>
        <w:bottom w:val="none" w:sz="0" w:space="0" w:color="auto"/>
        <w:right w:val="none" w:sz="0" w:space="0" w:color="auto"/>
      </w:divBdr>
      <w:divsChild>
        <w:div w:id="1112046714">
          <w:marLeft w:val="547"/>
          <w:marRight w:val="0"/>
          <w:marTop w:val="0"/>
          <w:marBottom w:val="0"/>
          <w:divBdr>
            <w:top w:val="none" w:sz="0" w:space="0" w:color="auto"/>
            <w:left w:val="none" w:sz="0" w:space="0" w:color="auto"/>
            <w:bottom w:val="none" w:sz="0" w:space="0" w:color="auto"/>
            <w:right w:val="none" w:sz="0" w:space="0" w:color="auto"/>
          </w:divBdr>
        </w:div>
      </w:divsChild>
    </w:div>
    <w:div w:id="79181249">
      <w:bodyDiv w:val="1"/>
      <w:marLeft w:val="0"/>
      <w:marRight w:val="0"/>
      <w:marTop w:val="0"/>
      <w:marBottom w:val="0"/>
      <w:divBdr>
        <w:top w:val="none" w:sz="0" w:space="0" w:color="auto"/>
        <w:left w:val="none" w:sz="0" w:space="0" w:color="auto"/>
        <w:bottom w:val="none" w:sz="0" w:space="0" w:color="auto"/>
        <w:right w:val="none" w:sz="0" w:space="0" w:color="auto"/>
      </w:divBdr>
    </w:div>
    <w:div w:id="178280307">
      <w:bodyDiv w:val="1"/>
      <w:marLeft w:val="0"/>
      <w:marRight w:val="0"/>
      <w:marTop w:val="0"/>
      <w:marBottom w:val="0"/>
      <w:divBdr>
        <w:top w:val="none" w:sz="0" w:space="0" w:color="auto"/>
        <w:left w:val="none" w:sz="0" w:space="0" w:color="auto"/>
        <w:bottom w:val="none" w:sz="0" w:space="0" w:color="auto"/>
        <w:right w:val="none" w:sz="0" w:space="0" w:color="auto"/>
      </w:divBdr>
    </w:div>
    <w:div w:id="197666937">
      <w:bodyDiv w:val="1"/>
      <w:marLeft w:val="0"/>
      <w:marRight w:val="0"/>
      <w:marTop w:val="0"/>
      <w:marBottom w:val="0"/>
      <w:divBdr>
        <w:top w:val="none" w:sz="0" w:space="0" w:color="auto"/>
        <w:left w:val="none" w:sz="0" w:space="0" w:color="auto"/>
        <w:bottom w:val="none" w:sz="0" w:space="0" w:color="auto"/>
        <w:right w:val="none" w:sz="0" w:space="0" w:color="auto"/>
      </w:divBdr>
    </w:div>
    <w:div w:id="282926894">
      <w:bodyDiv w:val="1"/>
      <w:marLeft w:val="0"/>
      <w:marRight w:val="0"/>
      <w:marTop w:val="0"/>
      <w:marBottom w:val="0"/>
      <w:divBdr>
        <w:top w:val="none" w:sz="0" w:space="0" w:color="auto"/>
        <w:left w:val="none" w:sz="0" w:space="0" w:color="auto"/>
        <w:bottom w:val="none" w:sz="0" w:space="0" w:color="auto"/>
        <w:right w:val="none" w:sz="0" w:space="0" w:color="auto"/>
      </w:divBdr>
    </w:div>
    <w:div w:id="292323148">
      <w:bodyDiv w:val="1"/>
      <w:marLeft w:val="0"/>
      <w:marRight w:val="0"/>
      <w:marTop w:val="0"/>
      <w:marBottom w:val="0"/>
      <w:divBdr>
        <w:top w:val="none" w:sz="0" w:space="0" w:color="auto"/>
        <w:left w:val="none" w:sz="0" w:space="0" w:color="auto"/>
        <w:bottom w:val="none" w:sz="0" w:space="0" w:color="auto"/>
        <w:right w:val="none" w:sz="0" w:space="0" w:color="auto"/>
      </w:divBdr>
    </w:div>
    <w:div w:id="295337309">
      <w:bodyDiv w:val="1"/>
      <w:marLeft w:val="0"/>
      <w:marRight w:val="0"/>
      <w:marTop w:val="0"/>
      <w:marBottom w:val="0"/>
      <w:divBdr>
        <w:top w:val="none" w:sz="0" w:space="0" w:color="auto"/>
        <w:left w:val="none" w:sz="0" w:space="0" w:color="auto"/>
        <w:bottom w:val="none" w:sz="0" w:space="0" w:color="auto"/>
        <w:right w:val="none" w:sz="0" w:space="0" w:color="auto"/>
      </w:divBdr>
      <w:divsChild>
        <w:div w:id="1214267112">
          <w:marLeft w:val="0"/>
          <w:marRight w:val="0"/>
          <w:marTop w:val="0"/>
          <w:marBottom w:val="0"/>
          <w:divBdr>
            <w:top w:val="none" w:sz="0" w:space="0" w:color="auto"/>
            <w:left w:val="none" w:sz="0" w:space="0" w:color="auto"/>
            <w:bottom w:val="none" w:sz="0" w:space="0" w:color="auto"/>
            <w:right w:val="none" w:sz="0" w:space="0" w:color="auto"/>
          </w:divBdr>
        </w:div>
        <w:div w:id="1257327743">
          <w:marLeft w:val="0"/>
          <w:marRight w:val="0"/>
          <w:marTop w:val="0"/>
          <w:marBottom w:val="0"/>
          <w:divBdr>
            <w:top w:val="none" w:sz="0" w:space="0" w:color="auto"/>
            <w:left w:val="none" w:sz="0" w:space="0" w:color="auto"/>
            <w:bottom w:val="none" w:sz="0" w:space="0" w:color="auto"/>
            <w:right w:val="none" w:sz="0" w:space="0" w:color="auto"/>
          </w:divBdr>
        </w:div>
        <w:div w:id="1505701104">
          <w:marLeft w:val="0"/>
          <w:marRight w:val="0"/>
          <w:marTop w:val="0"/>
          <w:marBottom w:val="0"/>
          <w:divBdr>
            <w:top w:val="none" w:sz="0" w:space="0" w:color="auto"/>
            <w:left w:val="none" w:sz="0" w:space="0" w:color="auto"/>
            <w:bottom w:val="none" w:sz="0" w:space="0" w:color="auto"/>
            <w:right w:val="none" w:sz="0" w:space="0" w:color="auto"/>
          </w:divBdr>
        </w:div>
      </w:divsChild>
    </w:div>
    <w:div w:id="313266805">
      <w:bodyDiv w:val="1"/>
      <w:marLeft w:val="0"/>
      <w:marRight w:val="0"/>
      <w:marTop w:val="0"/>
      <w:marBottom w:val="0"/>
      <w:divBdr>
        <w:top w:val="none" w:sz="0" w:space="0" w:color="auto"/>
        <w:left w:val="none" w:sz="0" w:space="0" w:color="auto"/>
        <w:bottom w:val="none" w:sz="0" w:space="0" w:color="auto"/>
        <w:right w:val="none" w:sz="0" w:space="0" w:color="auto"/>
      </w:divBdr>
    </w:div>
    <w:div w:id="327097610">
      <w:bodyDiv w:val="1"/>
      <w:marLeft w:val="0"/>
      <w:marRight w:val="0"/>
      <w:marTop w:val="0"/>
      <w:marBottom w:val="0"/>
      <w:divBdr>
        <w:top w:val="none" w:sz="0" w:space="0" w:color="auto"/>
        <w:left w:val="none" w:sz="0" w:space="0" w:color="auto"/>
        <w:bottom w:val="none" w:sz="0" w:space="0" w:color="auto"/>
        <w:right w:val="none" w:sz="0" w:space="0" w:color="auto"/>
      </w:divBdr>
      <w:divsChild>
        <w:div w:id="335888869">
          <w:marLeft w:val="547"/>
          <w:marRight w:val="0"/>
          <w:marTop w:val="0"/>
          <w:marBottom w:val="0"/>
          <w:divBdr>
            <w:top w:val="none" w:sz="0" w:space="0" w:color="auto"/>
            <w:left w:val="none" w:sz="0" w:space="0" w:color="auto"/>
            <w:bottom w:val="none" w:sz="0" w:space="0" w:color="auto"/>
            <w:right w:val="none" w:sz="0" w:space="0" w:color="auto"/>
          </w:divBdr>
        </w:div>
      </w:divsChild>
    </w:div>
    <w:div w:id="344285853">
      <w:bodyDiv w:val="1"/>
      <w:marLeft w:val="0"/>
      <w:marRight w:val="0"/>
      <w:marTop w:val="0"/>
      <w:marBottom w:val="0"/>
      <w:divBdr>
        <w:top w:val="none" w:sz="0" w:space="0" w:color="auto"/>
        <w:left w:val="none" w:sz="0" w:space="0" w:color="auto"/>
        <w:bottom w:val="none" w:sz="0" w:space="0" w:color="auto"/>
        <w:right w:val="none" w:sz="0" w:space="0" w:color="auto"/>
      </w:divBdr>
      <w:divsChild>
        <w:div w:id="499278466">
          <w:marLeft w:val="0"/>
          <w:marRight w:val="0"/>
          <w:marTop w:val="0"/>
          <w:marBottom w:val="0"/>
          <w:divBdr>
            <w:top w:val="none" w:sz="0" w:space="0" w:color="auto"/>
            <w:left w:val="none" w:sz="0" w:space="0" w:color="auto"/>
            <w:bottom w:val="none" w:sz="0" w:space="0" w:color="auto"/>
            <w:right w:val="none" w:sz="0" w:space="0" w:color="auto"/>
          </w:divBdr>
        </w:div>
        <w:div w:id="739139081">
          <w:marLeft w:val="0"/>
          <w:marRight w:val="0"/>
          <w:marTop w:val="0"/>
          <w:marBottom w:val="0"/>
          <w:divBdr>
            <w:top w:val="none" w:sz="0" w:space="0" w:color="auto"/>
            <w:left w:val="none" w:sz="0" w:space="0" w:color="auto"/>
            <w:bottom w:val="none" w:sz="0" w:space="0" w:color="auto"/>
            <w:right w:val="none" w:sz="0" w:space="0" w:color="auto"/>
          </w:divBdr>
        </w:div>
      </w:divsChild>
    </w:div>
    <w:div w:id="469173264">
      <w:bodyDiv w:val="1"/>
      <w:marLeft w:val="0"/>
      <w:marRight w:val="0"/>
      <w:marTop w:val="0"/>
      <w:marBottom w:val="0"/>
      <w:divBdr>
        <w:top w:val="none" w:sz="0" w:space="0" w:color="auto"/>
        <w:left w:val="none" w:sz="0" w:space="0" w:color="auto"/>
        <w:bottom w:val="none" w:sz="0" w:space="0" w:color="auto"/>
        <w:right w:val="none" w:sz="0" w:space="0" w:color="auto"/>
      </w:divBdr>
      <w:divsChild>
        <w:div w:id="413860671">
          <w:marLeft w:val="0"/>
          <w:marRight w:val="0"/>
          <w:marTop w:val="0"/>
          <w:marBottom w:val="0"/>
          <w:divBdr>
            <w:top w:val="none" w:sz="0" w:space="0" w:color="auto"/>
            <w:left w:val="none" w:sz="0" w:space="0" w:color="auto"/>
            <w:bottom w:val="none" w:sz="0" w:space="0" w:color="auto"/>
            <w:right w:val="none" w:sz="0" w:space="0" w:color="auto"/>
          </w:divBdr>
        </w:div>
        <w:div w:id="774710622">
          <w:marLeft w:val="0"/>
          <w:marRight w:val="0"/>
          <w:marTop w:val="0"/>
          <w:marBottom w:val="0"/>
          <w:divBdr>
            <w:top w:val="none" w:sz="0" w:space="0" w:color="auto"/>
            <w:left w:val="none" w:sz="0" w:space="0" w:color="auto"/>
            <w:bottom w:val="none" w:sz="0" w:space="0" w:color="auto"/>
            <w:right w:val="none" w:sz="0" w:space="0" w:color="auto"/>
          </w:divBdr>
        </w:div>
        <w:div w:id="1529028861">
          <w:marLeft w:val="0"/>
          <w:marRight w:val="0"/>
          <w:marTop w:val="0"/>
          <w:marBottom w:val="0"/>
          <w:divBdr>
            <w:top w:val="none" w:sz="0" w:space="0" w:color="auto"/>
            <w:left w:val="none" w:sz="0" w:space="0" w:color="auto"/>
            <w:bottom w:val="none" w:sz="0" w:space="0" w:color="auto"/>
            <w:right w:val="none" w:sz="0" w:space="0" w:color="auto"/>
          </w:divBdr>
        </w:div>
      </w:divsChild>
    </w:div>
    <w:div w:id="480541839">
      <w:bodyDiv w:val="1"/>
      <w:marLeft w:val="0"/>
      <w:marRight w:val="0"/>
      <w:marTop w:val="0"/>
      <w:marBottom w:val="0"/>
      <w:divBdr>
        <w:top w:val="none" w:sz="0" w:space="0" w:color="auto"/>
        <w:left w:val="none" w:sz="0" w:space="0" w:color="auto"/>
        <w:bottom w:val="none" w:sz="0" w:space="0" w:color="auto"/>
        <w:right w:val="none" w:sz="0" w:space="0" w:color="auto"/>
      </w:divBdr>
    </w:div>
    <w:div w:id="503588680">
      <w:bodyDiv w:val="1"/>
      <w:marLeft w:val="0"/>
      <w:marRight w:val="0"/>
      <w:marTop w:val="0"/>
      <w:marBottom w:val="0"/>
      <w:divBdr>
        <w:top w:val="none" w:sz="0" w:space="0" w:color="auto"/>
        <w:left w:val="none" w:sz="0" w:space="0" w:color="auto"/>
        <w:bottom w:val="none" w:sz="0" w:space="0" w:color="auto"/>
        <w:right w:val="none" w:sz="0" w:space="0" w:color="auto"/>
      </w:divBdr>
    </w:div>
    <w:div w:id="513807854">
      <w:bodyDiv w:val="1"/>
      <w:marLeft w:val="0"/>
      <w:marRight w:val="0"/>
      <w:marTop w:val="0"/>
      <w:marBottom w:val="0"/>
      <w:divBdr>
        <w:top w:val="none" w:sz="0" w:space="0" w:color="auto"/>
        <w:left w:val="none" w:sz="0" w:space="0" w:color="auto"/>
        <w:bottom w:val="none" w:sz="0" w:space="0" w:color="auto"/>
        <w:right w:val="none" w:sz="0" w:space="0" w:color="auto"/>
      </w:divBdr>
      <w:divsChild>
        <w:div w:id="281377881">
          <w:marLeft w:val="0"/>
          <w:marRight w:val="0"/>
          <w:marTop w:val="0"/>
          <w:marBottom w:val="0"/>
          <w:divBdr>
            <w:top w:val="none" w:sz="0" w:space="0" w:color="auto"/>
            <w:left w:val="none" w:sz="0" w:space="0" w:color="auto"/>
            <w:bottom w:val="none" w:sz="0" w:space="0" w:color="auto"/>
            <w:right w:val="none" w:sz="0" w:space="0" w:color="auto"/>
          </w:divBdr>
        </w:div>
        <w:div w:id="413818597">
          <w:marLeft w:val="0"/>
          <w:marRight w:val="0"/>
          <w:marTop w:val="0"/>
          <w:marBottom w:val="0"/>
          <w:divBdr>
            <w:top w:val="none" w:sz="0" w:space="0" w:color="auto"/>
            <w:left w:val="none" w:sz="0" w:space="0" w:color="auto"/>
            <w:bottom w:val="none" w:sz="0" w:space="0" w:color="auto"/>
            <w:right w:val="none" w:sz="0" w:space="0" w:color="auto"/>
          </w:divBdr>
        </w:div>
      </w:divsChild>
    </w:div>
    <w:div w:id="524749642">
      <w:bodyDiv w:val="1"/>
      <w:marLeft w:val="0"/>
      <w:marRight w:val="0"/>
      <w:marTop w:val="0"/>
      <w:marBottom w:val="0"/>
      <w:divBdr>
        <w:top w:val="none" w:sz="0" w:space="0" w:color="auto"/>
        <w:left w:val="none" w:sz="0" w:space="0" w:color="auto"/>
        <w:bottom w:val="none" w:sz="0" w:space="0" w:color="auto"/>
        <w:right w:val="none" w:sz="0" w:space="0" w:color="auto"/>
      </w:divBdr>
    </w:div>
    <w:div w:id="547957900">
      <w:bodyDiv w:val="1"/>
      <w:marLeft w:val="0"/>
      <w:marRight w:val="0"/>
      <w:marTop w:val="0"/>
      <w:marBottom w:val="0"/>
      <w:divBdr>
        <w:top w:val="none" w:sz="0" w:space="0" w:color="auto"/>
        <w:left w:val="none" w:sz="0" w:space="0" w:color="auto"/>
        <w:bottom w:val="none" w:sz="0" w:space="0" w:color="auto"/>
        <w:right w:val="none" w:sz="0" w:space="0" w:color="auto"/>
      </w:divBdr>
    </w:div>
    <w:div w:id="597955668">
      <w:bodyDiv w:val="1"/>
      <w:marLeft w:val="0"/>
      <w:marRight w:val="0"/>
      <w:marTop w:val="0"/>
      <w:marBottom w:val="0"/>
      <w:divBdr>
        <w:top w:val="none" w:sz="0" w:space="0" w:color="auto"/>
        <w:left w:val="none" w:sz="0" w:space="0" w:color="auto"/>
        <w:bottom w:val="none" w:sz="0" w:space="0" w:color="auto"/>
        <w:right w:val="none" w:sz="0" w:space="0" w:color="auto"/>
      </w:divBdr>
      <w:divsChild>
        <w:div w:id="1056396848">
          <w:marLeft w:val="720"/>
          <w:marRight w:val="0"/>
          <w:marTop w:val="240"/>
          <w:marBottom w:val="240"/>
          <w:divBdr>
            <w:top w:val="none" w:sz="0" w:space="0" w:color="auto"/>
            <w:left w:val="none" w:sz="0" w:space="0" w:color="auto"/>
            <w:bottom w:val="none" w:sz="0" w:space="0" w:color="auto"/>
            <w:right w:val="none" w:sz="0" w:space="0" w:color="auto"/>
          </w:divBdr>
        </w:div>
      </w:divsChild>
    </w:div>
    <w:div w:id="609242377">
      <w:bodyDiv w:val="1"/>
      <w:marLeft w:val="0"/>
      <w:marRight w:val="0"/>
      <w:marTop w:val="0"/>
      <w:marBottom w:val="0"/>
      <w:divBdr>
        <w:top w:val="none" w:sz="0" w:space="0" w:color="auto"/>
        <w:left w:val="none" w:sz="0" w:space="0" w:color="auto"/>
        <w:bottom w:val="none" w:sz="0" w:space="0" w:color="auto"/>
        <w:right w:val="none" w:sz="0" w:space="0" w:color="auto"/>
      </w:divBdr>
      <w:divsChild>
        <w:div w:id="201862685">
          <w:marLeft w:val="0"/>
          <w:marRight w:val="0"/>
          <w:marTop w:val="0"/>
          <w:marBottom w:val="0"/>
          <w:divBdr>
            <w:top w:val="none" w:sz="0" w:space="0" w:color="auto"/>
            <w:left w:val="none" w:sz="0" w:space="0" w:color="auto"/>
            <w:bottom w:val="none" w:sz="0" w:space="0" w:color="auto"/>
            <w:right w:val="none" w:sz="0" w:space="0" w:color="auto"/>
          </w:divBdr>
        </w:div>
        <w:div w:id="291133364">
          <w:marLeft w:val="0"/>
          <w:marRight w:val="0"/>
          <w:marTop w:val="0"/>
          <w:marBottom w:val="0"/>
          <w:divBdr>
            <w:top w:val="none" w:sz="0" w:space="0" w:color="auto"/>
            <w:left w:val="none" w:sz="0" w:space="0" w:color="auto"/>
            <w:bottom w:val="none" w:sz="0" w:space="0" w:color="auto"/>
            <w:right w:val="none" w:sz="0" w:space="0" w:color="auto"/>
          </w:divBdr>
        </w:div>
      </w:divsChild>
    </w:div>
    <w:div w:id="661276091">
      <w:bodyDiv w:val="1"/>
      <w:marLeft w:val="0"/>
      <w:marRight w:val="0"/>
      <w:marTop w:val="0"/>
      <w:marBottom w:val="0"/>
      <w:divBdr>
        <w:top w:val="none" w:sz="0" w:space="0" w:color="auto"/>
        <w:left w:val="none" w:sz="0" w:space="0" w:color="auto"/>
        <w:bottom w:val="none" w:sz="0" w:space="0" w:color="auto"/>
        <w:right w:val="none" w:sz="0" w:space="0" w:color="auto"/>
      </w:divBdr>
    </w:div>
    <w:div w:id="671177957">
      <w:bodyDiv w:val="1"/>
      <w:marLeft w:val="0"/>
      <w:marRight w:val="0"/>
      <w:marTop w:val="0"/>
      <w:marBottom w:val="0"/>
      <w:divBdr>
        <w:top w:val="none" w:sz="0" w:space="0" w:color="auto"/>
        <w:left w:val="none" w:sz="0" w:space="0" w:color="auto"/>
        <w:bottom w:val="none" w:sz="0" w:space="0" w:color="auto"/>
        <w:right w:val="none" w:sz="0" w:space="0" w:color="auto"/>
      </w:divBdr>
    </w:div>
    <w:div w:id="703407127">
      <w:bodyDiv w:val="1"/>
      <w:marLeft w:val="0"/>
      <w:marRight w:val="0"/>
      <w:marTop w:val="0"/>
      <w:marBottom w:val="0"/>
      <w:divBdr>
        <w:top w:val="none" w:sz="0" w:space="0" w:color="auto"/>
        <w:left w:val="none" w:sz="0" w:space="0" w:color="auto"/>
        <w:bottom w:val="none" w:sz="0" w:space="0" w:color="auto"/>
        <w:right w:val="none" w:sz="0" w:space="0" w:color="auto"/>
      </w:divBdr>
    </w:div>
    <w:div w:id="744838949">
      <w:bodyDiv w:val="1"/>
      <w:marLeft w:val="0"/>
      <w:marRight w:val="0"/>
      <w:marTop w:val="0"/>
      <w:marBottom w:val="0"/>
      <w:divBdr>
        <w:top w:val="none" w:sz="0" w:space="0" w:color="auto"/>
        <w:left w:val="none" w:sz="0" w:space="0" w:color="auto"/>
        <w:bottom w:val="none" w:sz="0" w:space="0" w:color="auto"/>
        <w:right w:val="none" w:sz="0" w:space="0" w:color="auto"/>
      </w:divBdr>
    </w:div>
    <w:div w:id="793786787">
      <w:bodyDiv w:val="1"/>
      <w:marLeft w:val="0"/>
      <w:marRight w:val="0"/>
      <w:marTop w:val="0"/>
      <w:marBottom w:val="0"/>
      <w:divBdr>
        <w:top w:val="none" w:sz="0" w:space="0" w:color="auto"/>
        <w:left w:val="none" w:sz="0" w:space="0" w:color="auto"/>
        <w:bottom w:val="none" w:sz="0" w:space="0" w:color="auto"/>
        <w:right w:val="none" w:sz="0" w:space="0" w:color="auto"/>
      </w:divBdr>
    </w:div>
    <w:div w:id="802768698">
      <w:bodyDiv w:val="1"/>
      <w:marLeft w:val="0"/>
      <w:marRight w:val="0"/>
      <w:marTop w:val="0"/>
      <w:marBottom w:val="0"/>
      <w:divBdr>
        <w:top w:val="none" w:sz="0" w:space="0" w:color="auto"/>
        <w:left w:val="none" w:sz="0" w:space="0" w:color="auto"/>
        <w:bottom w:val="none" w:sz="0" w:space="0" w:color="auto"/>
        <w:right w:val="none" w:sz="0" w:space="0" w:color="auto"/>
      </w:divBdr>
    </w:div>
    <w:div w:id="804393030">
      <w:bodyDiv w:val="1"/>
      <w:marLeft w:val="0"/>
      <w:marRight w:val="0"/>
      <w:marTop w:val="0"/>
      <w:marBottom w:val="0"/>
      <w:divBdr>
        <w:top w:val="none" w:sz="0" w:space="0" w:color="auto"/>
        <w:left w:val="none" w:sz="0" w:space="0" w:color="auto"/>
        <w:bottom w:val="none" w:sz="0" w:space="0" w:color="auto"/>
        <w:right w:val="none" w:sz="0" w:space="0" w:color="auto"/>
      </w:divBdr>
    </w:div>
    <w:div w:id="821772897">
      <w:bodyDiv w:val="1"/>
      <w:marLeft w:val="0"/>
      <w:marRight w:val="0"/>
      <w:marTop w:val="0"/>
      <w:marBottom w:val="0"/>
      <w:divBdr>
        <w:top w:val="none" w:sz="0" w:space="0" w:color="auto"/>
        <w:left w:val="none" w:sz="0" w:space="0" w:color="auto"/>
        <w:bottom w:val="none" w:sz="0" w:space="0" w:color="auto"/>
        <w:right w:val="none" w:sz="0" w:space="0" w:color="auto"/>
      </w:divBdr>
    </w:div>
    <w:div w:id="824130167">
      <w:bodyDiv w:val="1"/>
      <w:marLeft w:val="0"/>
      <w:marRight w:val="0"/>
      <w:marTop w:val="0"/>
      <w:marBottom w:val="0"/>
      <w:divBdr>
        <w:top w:val="none" w:sz="0" w:space="0" w:color="auto"/>
        <w:left w:val="none" w:sz="0" w:space="0" w:color="auto"/>
        <w:bottom w:val="none" w:sz="0" w:space="0" w:color="auto"/>
        <w:right w:val="none" w:sz="0" w:space="0" w:color="auto"/>
      </w:divBdr>
    </w:div>
    <w:div w:id="858276895">
      <w:bodyDiv w:val="1"/>
      <w:marLeft w:val="0"/>
      <w:marRight w:val="0"/>
      <w:marTop w:val="0"/>
      <w:marBottom w:val="0"/>
      <w:divBdr>
        <w:top w:val="none" w:sz="0" w:space="0" w:color="auto"/>
        <w:left w:val="none" w:sz="0" w:space="0" w:color="auto"/>
        <w:bottom w:val="none" w:sz="0" w:space="0" w:color="auto"/>
        <w:right w:val="none" w:sz="0" w:space="0" w:color="auto"/>
      </w:divBdr>
    </w:div>
    <w:div w:id="893127767">
      <w:bodyDiv w:val="1"/>
      <w:marLeft w:val="0"/>
      <w:marRight w:val="0"/>
      <w:marTop w:val="0"/>
      <w:marBottom w:val="0"/>
      <w:divBdr>
        <w:top w:val="none" w:sz="0" w:space="0" w:color="auto"/>
        <w:left w:val="none" w:sz="0" w:space="0" w:color="auto"/>
        <w:bottom w:val="none" w:sz="0" w:space="0" w:color="auto"/>
        <w:right w:val="none" w:sz="0" w:space="0" w:color="auto"/>
      </w:divBdr>
    </w:div>
    <w:div w:id="908147656">
      <w:bodyDiv w:val="1"/>
      <w:marLeft w:val="0"/>
      <w:marRight w:val="0"/>
      <w:marTop w:val="0"/>
      <w:marBottom w:val="0"/>
      <w:divBdr>
        <w:top w:val="none" w:sz="0" w:space="0" w:color="auto"/>
        <w:left w:val="none" w:sz="0" w:space="0" w:color="auto"/>
        <w:bottom w:val="none" w:sz="0" w:space="0" w:color="auto"/>
        <w:right w:val="none" w:sz="0" w:space="0" w:color="auto"/>
      </w:divBdr>
    </w:div>
    <w:div w:id="915406920">
      <w:bodyDiv w:val="1"/>
      <w:marLeft w:val="0"/>
      <w:marRight w:val="0"/>
      <w:marTop w:val="0"/>
      <w:marBottom w:val="0"/>
      <w:divBdr>
        <w:top w:val="none" w:sz="0" w:space="0" w:color="auto"/>
        <w:left w:val="none" w:sz="0" w:space="0" w:color="auto"/>
        <w:bottom w:val="none" w:sz="0" w:space="0" w:color="auto"/>
        <w:right w:val="none" w:sz="0" w:space="0" w:color="auto"/>
      </w:divBdr>
    </w:div>
    <w:div w:id="952326951">
      <w:bodyDiv w:val="1"/>
      <w:marLeft w:val="0"/>
      <w:marRight w:val="0"/>
      <w:marTop w:val="0"/>
      <w:marBottom w:val="0"/>
      <w:divBdr>
        <w:top w:val="none" w:sz="0" w:space="0" w:color="auto"/>
        <w:left w:val="none" w:sz="0" w:space="0" w:color="auto"/>
        <w:bottom w:val="none" w:sz="0" w:space="0" w:color="auto"/>
        <w:right w:val="none" w:sz="0" w:space="0" w:color="auto"/>
      </w:divBdr>
      <w:divsChild>
        <w:div w:id="311980505">
          <w:marLeft w:val="1080"/>
          <w:marRight w:val="0"/>
          <w:marTop w:val="0"/>
          <w:marBottom w:val="0"/>
          <w:divBdr>
            <w:top w:val="none" w:sz="0" w:space="0" w:color="auto"/>
            <w:left w:val="none" w:sz="0" w:space="0" w:color="auto"/>
            <w:bottom w:val="none" w:sz="0" w:space="0" w:color="auto"/>
            <w:right w:val="none" w:sz="0" w:space="0" w:color="auto"/>
          </w:divBdr>
        </w:div>
      </w:divsChild>
    </w:div>
    <w:div w:id="961033178">
      <w:bodyDiv w:val="1"/>
      <w:marLeft w:val="0"/>
      <w:marRight w:val="0"/>
      <w:marTop w:val="0"/>
      <w:marBottom w:val="0"/>
      <w:divBdr>
        <w:top w:val="none" w:sz="0" w:space="0" w:color="auto"/>
        <w:left w:val="none" w:sz="0" w:space="0" w:color="auto"/>
        <w:bottom w:val="none" w:sz="0" w:space="0" w:color="auto"/>
        <w:right w:val="none" w:sz="0" w:space="0" w:color="auto"/>
      </w:divBdr>
    </w:div>
    <w:div w:id="996422782">
      <w:bodyDiv w:val="1"/>
      <w:marLeft w:val="0"/>
      <w:marRight w:val="0"/>
      <w:marTop w:val="0"/>
      <w:marBottom w:val="0"/>
      <w:divBdr>
        <w:top w:val="none" w:sz="0" w:space="0" w:color="auto"/>
        <w:left w:val="none" w:sz="0" w:space="0" w:color="auto"/>
        <w:bottom w:val="none" w:sz="0" w:space="0" w:color="auto"/>
        <w:right w:val="none" w:sz="0" w:space="0" w:color="auto"/>
      </w:divBdr>
    </w:div>
    <w:div w:id="1060907666">
      <w:bodyDiv w:val="1"/>
      <w:marLeft w:val="0"/>
      <w:marRight w:val="0"/>
      <w:marTop w:val="0"/>
      <w:marBottom w:val="0"/>
      <w:divBdr>
        <w:top w:val="none" w:sz="0" w:space="0" w:color="auto"/>
        <w:left w:val="none" w:sz="0" w:space="0" w:color="auto"/>
        <w:bottom w:val="none" w:sz="0" w:space="0" w:color="auto"/>
        <w:right w:val="none" w:sz="0" w:space="0" w:color="auto"/>
      </w:divBdr>
    </w:div>
    <w:div w:id="1070998696">
      <w:bodyDiv w:val="1"/>
      <w:marLeft w:val="0"/>
      <w:marRight w:val="0"/>
      <w:marTop w:val="0"/>
      <w:marBottom w:val="0"/>
      <w:divBdr>
        <w:top w:val="none" w:sz="0" w:space="0" w:color="auto"/>
        <w:left w:val="none" w:sz="0" w:space="0" w:color="auto"/>
        <w:bottom w:val="none" w:sz="0" w:space="0" w:color="auto"/>
        <w:right w:val="none" w:sz="0" w:space="0" w:color="auto"/>
      </w:divBdr>
      <w:divsChild>
        <w:div w:id="942805348">
          <w:marLeft w:val="720"/>
          <w:marRight w:val="0"/>
          <w:marTop w:val="240"/>
          <w:marBottom w:val="240"/>
          <w:divBdr>
            <w:top w:val="none" w:sz="0" w:space="0" w:color="auto"/>
            <w:left w:val="none" w:sz="0" w:space="0" w:color="auto"/>
            <w:bottom w:val="none" w:sz="0" w:space="0" w:color="auto"/>
            <w:right w:val="none" w:sz="0" w:space="0" w:color="auto"/>
          </w:divBdr>
        </w:div>
      </w:divsChild>
    </w:div>
    <w:div w:id="1071851543">
      <w:bodyDiv w:val="1"/>
      <w:marLeft w:val="0"/>
      <w:marRight w:val="0"/>
      <w:marTop w:val="0"/>
      <w:marBottom w:val="0"/>
      <w:divBdr>
        <w:top w:val="none" w:sz="0" w:space="0" w:color="auto"/>
        <w:left w:val="none" w:sz="0" w:space="0" w:color="auto"/>
        <w:bottom w:val="none" w:sz="0" w:space="0" w:color="auto"/>
        <w:right w:val="none" w:sz="0" w:space="0" w:color="auto"/>
      </w:divBdr>
    </w:div>
    <w:div w:id="1090198844">
      <w:bodyDiv w:val="1"/>
      <w:marLeft w:val="0"/>
      <w:marRight w:val="0"/>
      <w:marTop w:val="0"/>
      <w:marBottom w:val="0"/>
      <w:divBdr>
        <w:top w:val="none" w:sz="0" w:space="0" w:color="auto"/>
        <w:left w:val="none" w:sz="0" w:space="0" w:color="auto"/>
        <w:bottom w:val="none" w:sz="0" w:space="0" w:color="auto"/>
        <w:right w:val="none" w:sz="0" w:space="0" w:color="auto"/>
      </w:divBdr>
      <w:divsChild>
        <w:div w:id="817261767">
          <w:marLeft w:val="547"/>
          <w:marRight w:val="0"/>
          <w:marTop w:val="0"/>
          <w:marBottom w:val="0"/>
          <w:divBdr>
            <w:top w:val="none" w:sz="0" w:space="0" w:color="auto"/>
            <w:left w:val="none" w:sz="0" w:space="0" w:color="auto"/>
            <w:bottom w:val="none" w:sz="0" w:space="0" w:color="auto"/>
            <w:right w:val="none" w:sz="0" w:space="0" w:color="auto"/>
          </w:divBdr>
        </w:div>
      </w:divsChild>
    </w:div>
    <w:div w:id="1150752402">
      <w:bodyDiv w:val="1"/>
      <w:marLeft w:val="0"/>
      <w:marRight w:val="0"/>
      <w:marTop w:val="0"/>
      <w:marBottom w:val="0"/>
      <w:divBdr>
        <w:top w:val="none" w:sz="0" w:space="0" w:color="auto"/>
        <w:left w:val="none" w:sz="0" w:space="0" w:color="auto"/>
        <w:bottom w:val="none" w:sz="0" w:space="0" w:color="auto"/>
        <w:right w:val="none" w:sz="0" w:space="0" w:color="auto"/>
      </w:divBdr>
    </w:div>
    <w:div w:id="1155561264">
      <w:bodyDiv w:val="1"/>
      <w:marLeft w:val="0"/>
      <w:marRight w:val="0"/>
      <w:marTop w:val="0"/>
      <w:marBottom w:val="0"/>
      <w:divBdr>
        <w:top w:val="none" w:sz="0" w:space="0" w:color="auto"/>
        <w:left w:val="none" w:sz="0" w:space="0" w:color="auto"/>
        <w:bottom w:val="none" w:sz="0" w:space="0" w:color="auto"/>
        <w:right w:val="none" w:sz="0" w:space="0" w:color="auto"/>
      </w:divBdr>
    </w:div>
    <w:div w:id="1182864287">
      <w:bodyDiv w:val="1"/>
      <w:marLeft w:val="0"/>
      <w:marRight w:val="0"/>
      <w:marTop w:val="0"/>
      <w:marBottom w:val="0"/>
      <w:divBdr>
        <w:top w:val="none" w:sz="0" w:space="0" w:color="auto"/>
        <w:left w:val="none" w:sz="0" w:space="0" w:color="auto"/>
        <w:bottom w:val="none" w:sz="0" w:space="0" w:color="auto"/>
        <w:right w:val="none" w:sz="0" w:space="0" w:color="auto"/>
      </w:divBdr>
      <w:divsChild>
        <w:div w:id="1084032239">
          <w:marLeft w:val="1080"/>
          <w:marRight w:val="0"/>
          <w:marTop w:val="0"/>
          <w:marBottom w:val="0"/>
          <w:divBdr>
            <w:top w:val="none" w:sz="0" w:space="0" w:color="auto"/>
            <w:left w:val="none" w:sz="0" w:space="0" w:color="auto"/>
            <w:bottom w:val="none" w:sz="0" w:space="0" w:color="auto"/>
            <w:right w:val="none" w:sz="0" w:space="0" w:color="auto"/>
          </w:divBdr>
        </w:div>
      </w:divsChild>
    </w:div>
    <w:div w:id="1192064429">
      <w:bodyDiv w:val="1"/>
      <w:marLeft w:val="0"/>
      <w:marRight w:val="0"/>
      <w:marTop w:val="0"/>
      <w:marBottom w:val="0"/>
      <w:divBdr>
        <w:top w:val="none" w:sz="0" w:space="0" w:color="auto"/>
        <w:left w:val="none" w:sz="0" w:space="0" w:color="auto"/>
        <w:bottom w:val="none" w:sz="0" w:space="0" w:color="auto"/>
        <w:right w:val="none" w:sz="0" w:space="0" w:color="auto"/>
      </w:divBdr>
    </w:div>
    <w:div w:id="1225024937">
      <w:bodyDiv w:val="1"/>
      <w:marLeft w:val="0"/>
      <w:marRight w:val="0"/>
      <w:marTop w:val="0"/>
      <w:marBottom w:val="0"/>
      <w:divBdr>
        <w:top w:val="none" w:sz="0" w:space="0" w:color="auto"/>
        <w:left w:val="none" w:sz="0" w:space="0" w:color="auto"/>
        <w:bottom w:val="none" w:sz="0" w:space="0" w:color="auto"/>
        <w:right w:val="none" w:sz="0" w:space="0" w:color="auto"/>
      </w:divBdr>
    </w:div>
    <w:div w:id="1256011162">
      <w:bodyDiv w:val="1"/>
      <w:marLeft w:val="0"/>
      <w:marRight w:val="0"/>
      <w:marTop w:val="0"/>
      <w:marBottom w:val="0"/>
      <w:divBdr>
        <w:top w:val="none" w:sz="0" w:space="0" w:color="auto"/>
        <w:left w:val="none" w:sz="0" w:space="0" w:color="auto"/>
        <w:bottom w:val="none" w:sz="0" w:space="0" w:color="auto"/>
        <w:right w:val="none" w:sz="0" w:space="0" w:color="auto"/>
      </w:divBdr>
    </w:div>
    <w:div w:id="1294368305">
      <w:bodyDiv w:val="1"/>
      <w:marLeft w:val="0"/>
      <w:marRight w:val="0"/>
      <w:marTop w:val="0"/>
      <w:marBottom w:val="0"/>
      <w:divBdr>
        <w:top w:val="none" w:sz="0" w:space="0" w:color="auto"/>
        <w:left w:val="none" w:sz="0" w:space="0" w:color="auto"/>
        <w:bottom w:val="none" w:sz="0" w:space="0" w:color="auto"/>
        <w:right w:val="none" w:sz="0" w:space="0" w:color="auto"/>
      </w:divBdr>
      <w:divsChild>
        <w:div w:id="1281109688">
          <w:marLeft w:val="0"/>
          <w:marRight w:val="0"/>
          <w:marTop w:val="0"/>
          <w:marBottom w:val="0"/>
          <w:divBdr>
            <w:top w:val="none" w:sz="0" w:space="0" w:color="auto"/>
            <w:left w:val="none" w:sz="0" w:space="0" w:color="auto"/>
            <w:bottom w:val="none" w:sz="0" w:space="0" w:color="auto"/>
            <w:right w:val="none" w:sz="0" w:space="0" w:color="auto"/>
          </w:divBdr>
        </w:div>
        <w:div w:id="1307051304">
          <w:marLeft w:val="0"/>
          <w:marRight w:val="0"/>
          <w:marTop w:val="0"/>
          <w:marBottom w:val="0"/>
          <w:divBdr>
            <w:top w:val="none" w:sz="0" w:space="0" w:color="auto"/>
            <w:left w:val="none" w:sz="0" w:space="0" w:color="auto"/>
            <w:bottom w:val="none" w:sz="0" w:space="0" w:color="auto"/>
            <w:right w:val="none" w:sz="0" w:space="0" w:color="auto"/>
          </w:divBdr>
        </w:div>
        <w:div w:id="1771271910">
          <w:marLeft w:val="0"/>
          <w:marRight w:val="0"/>
          <w:marTop w:val="0"/>
          <w:marBottom w:val="0"/>
          <w:divBdr>
            <w:top w:val="none" w:sz="0" w:space="0" w:color="auto"/>
            <w:left w:val="none" w:sz="0" w:space="0" w:color="auto"/>
            <w:bottom w:val="none" w:sz="0" w:space="0" w:color="auto"/>
            <w:right w:val="none" w:sz="0" w:space="0" w:color="auto"/>
          </w:divBdr>
        </w:div>
        <w:div w:id="2072577013">
          <w:marLeft w:val="0"/>
          <w:marRight w:val="0"/>
          <w:marTop w:val="0"/>
          <w:marBottom w:val="0"/>
          <w:divBdr>
            <w:top w:val="none" w:sz="0" w:space="0" w:color="auto"/>
            <w:left w:val="none" w:sz="0" w:space="0" w:color="auto"/>
            <w:bottom w:val="none" w:sz="0" w:space="0" w:color="auto"/>
            <w:right w:val="none" w:sz="0" w:space="0" w:color="auto"/>
          </w:divBdr>
        </w:div>
      </w:divsChild>
    </w:div>
    <w:div w:id="1304118625">
      <w:bodyDiv w:val="1"/>
      <w:marLeft w:val="0"/>
      <w:marRight w:val="0"/>
      <w:marTop w:val="0"/>
      <w:marBottom w:val="0"/>
      <w:divBdr>
        <w:top w:val="none" w:sz="0" w:space="0" w:color="auto"/>
        <w:left w:val="none" w:sz="0" w:space="0" w:color="auto"/>
        <w:bottom w:val="none" w:sz="0" w:space="0" w:color="auto"/>
        <w:right w:val="none" w:sz="0" w:space="0" w:color="auto"/>
      </w:divBdr>
      <w:divsChild>
        <w:div w:id="1638030341">
          <w:marLeft w:val="547"/>
          <w:marRight w:val="0"/>
          <w:marTop w:val="0"/>
          <w:marBottom w:val="0"/>
          <w:divBdr>
            <w:top w:val="none" w:sz="0" w:space="0" w:color="auto"/>
            <w:left w:val="none" w:sz="0" w:space="0" w:color="auto"/>
            <w:bottom w:val="none" w:sz="0" w:space="0" w:color="auto"/>
            <w:right w:val="none" w:sz="0" w:space="0" w:color="auto"/>
          </w:divBdr>
        </w:div>
      </w:divsChild>
    </w:div>
    <w:div w:id="1307053727">
      <w:bodyDiv w:val="1"/>
      <w:marLeft w:val="0"/>
      <w:marRight w:val="0"/>
      <w:marTop w:val="0"/>
      <w:marBottom w:val="0"/>
      <w:divBdr>
        <w:top w:val="none" w:sz="0" w:space="0" w:color="auto"/>
        <w:left w:val="none" w:sz="0" w:space="0" w:color="auto"/>
        <w:bottom w:val="none" w:sz="0" w:space="0" w:color="auto"/>
        <w:right w:val="none" w:sz="0" w:space="0" w:color="auto"/>
      </w:divBdr>
    </w:div>
    <w:div w:id="1320382788">
      <w:bodyDiv w:val="1"/>
      <w:marLeft w:val="0"/>
      <w:marRight w:val="0"/>
      <w:marTop w:val="0"/>
      <w:marBottom w:val="0"/>
      <w:divBdr>
        <w:top w:val="none" w:sz="0" w:space="0" w:color="auto"/>
        <w:left w:val="none" w:sz="0" w:space="0" w:color="auto"/>
        <w:bottom w:val="none" w:sz="0" w:space="0" w:color="auto"/>
        <w:right w:val="none" w:sz="0" w:space="0" w:color="auto"/>
      </w:divBdr>
    </w:div>
    <w:div w:id="1321539061">
      <w:bodyDiv w:val="1"/>
      <w:marLeft w:val="0"/>
      <w:marRight w:val="0"/>
      <w:marTop w:val="0"/>
      <w:marBottom w:val="0"/>
      <w:divBdr>
        <w:top w:val="none" w:sz="0" w:space="0" w:color="auto"/>
        <w:left w:val="none" w:sz="0" w:space="0" w:color="auto"/>
        <w:bottom w:val="none" w:sz="0" w:space="0" w:color="auto"/>
        <w:right w:val="none" w:sz="0" w:space="0" w:color="auto"/>
      </w:divBdr>
      <w:divsChild>
        <w:div w:id="58138978">
          <w:marLeft w:val="1080"/>
          <w:marRight w:val="0"/>
          <w:marTop w:val="0"/>
          <w:marBottom w:val="0"/>
          <w:divBdr>
            <w:top w:val="none" w:sz="0" w:space="0" w:color="auto"/>
            <w:left w:val="none" w:sz="0" w:space="0" w:color="auto"/>
            <w:bottom w:val="none" w:sz="0" w:space="0" w:color="auto"/>
            <w:right w:val="none" w:sz="0" w:space="0" w:color="auto"/>
          </w:divBdr>
        </w:div>
      </w:divsChild>
    </w:div>
    <w:div w:id="1329867936">
      <w:bodyDiv w:val="1"/>
      <w:marLeft w:val="0"/>
      <w:marRight w:val="0"/>
      <w:marTop w:val="0"/>
      <w:marBottom w:val="0"/>
      <w:divBdr>
        <w:top w:val="none" w:sz="0" w:space="0" w:color="auto"/>
        <w:left w:val="none" w:sz="0" w:space="0" w:color="auto"/>
        <w:bottom w:val="none" w:sz="0" w:space="0" w:color="auto"/>
        <w:right w:val="none" w:sz="0" w:space="0" w:color="auto"/>
      </w:divBdr>
      <w:divsChild>
        <w:div w:id="29841950">
          <w:marLeft w:val="0"/>
          <w:marRight w:val="0"/>
          <w:marTop w:val="0"/>
          <w:marBottom w:val="0"/>
          <w:divBdr>
            <w:top w:val="none" w:sz="0" w:space="0" w:color="auto"/>
            <w:left w:val="none" w:sz="0" w:space="0" w:color="auto"/>
            <w:bottom w:val="none" w:sz="0" w:space="0" w:color="auto"/>
            <w:right w:val="none" w:sz="0" w:space="0" w:color="auto"/>
          </w:divBdr>
        </w:div>
        <w:div w:id="64844893">
          <w:marLeft w:val="0"/>
          <w:marRight w:val="0"/>
          <w:marTop w:val="0"/>
          <w:marBottom w:val="0"/>
          <w:divBdr>
            <w:top w:val="none" w:sz="0" w:space="0" w:color="auto"/>
            <w:left w:val="none" w:sz="0" w:space="0" w:color="auto"/>
            <w:bottom w:val="none" w:sz="0" w:space="0" w:color="auto"/>
            <w:right w:val="none" w:sz="0" w:space="0" w:color="auto"/>
          </w:divBdr>
        </w:div>
        <w:div w:id="66659333">
          <w:marLeft w:val="0"/>
          <w:marRight w:val="0"/>
          <w:marTop w:val="0"/>
          <w:marBottom w:val="0"/>
          <w:divBdr>
            <w:top w:val="none" w:sz="0" w:space="0" w:color="auto"/>
            <w:left w:val="none" w:sz="0" w:space="0" w:color="auto"/>
            <w:bottom w:val="none" w:sz="0" w:space="0" w:color="auto"/>
            <w:right w:val="none" w:sz="0" w:space="0" w:color="auto"/>
          </w:divBdr>
        </w:div>
        <w:div w:id="185869783">
          <w:marLeft w:val="0"/>
          <w:marRight w:val="0"/>
          <w:marTop w:val="0"/>
          <w:marBottom w:val="0"/>
          <w:divBdr>
            <w:top w:val="none" w:sz="0" w:space="0" w:color="auto"/>
            <w:left w:val="none" w:sz="0" w:space="0" w:color="auto"/>
            <w:bottom w:val="none" w:sz="0" w:space="0" w:color="auto"/>
            <w:right w:val="none" w:sz="0" w:space="0" w:color="auto"/>
          </w:divBdr>
        </w:div>
        <w:div w:id="201748842">
          <w:marLeft w:val="0"/>
          <w:marRight w:val="0"/>
          <w:marTop w:val="0"/>
          <w:marBottom w:val="0"/>
          <w:divBdr>
            <w:top w:val="none" w:sz="0" w:space="0" w:color="auto"/>
            <w:left w:val="none" w:sz="0" w:space="0" w:color="auto"/>
            <w:bottom w:val="none" w:sz="0" w:space="0" w:color="auto"/>
            <w:right w:val="none" w:sz="0" w:space="0" w:color="auto"/>
          </w:divBdr>
        </w:div>
        <w:div w:id="624584655">
          <w:marLeft w:val="0"/>
          <w:marRight w:val="0"/>
          <w:marTop w:val="0"/>
          <w:marBottom w:val="0"/>
          <w:divBdr>
            <w:top w:val="none" w:sz="0" w:space="0" w:color="auto"/>
            <w:left w:val="none" w:sz="0" w:space="0" w:color="auto"/>
            <w:bottom w:val="none" w:sz="0" w:space="0" w:color="auto"/>
            <w:right w:val="none" w:sz="0" w:space="0" w:color="auto"/>
          </w:divBdr>
        </w:div>
        <w:div w:id="632560255">
          <w:marLeft w:val="0"/>
          <w:marRight w:val="0"/>
          <w:marTop w:val="0"/>
          <w:marBottom w:val="0"/>
          <w:divBdr>
            <w:top w:val="none" w:sz="0" w:space="0" w:color="auto"/>
            <w:left w:val="none" w:sz="0" w:space="0" w:color="auto"/>
            <w:bottom w:val="none" w:sz="0" w:space="0" w:color="auto"/>
            <w:right w:val="none" w:sz="0" w:space="0" w:color="auto"/>
          </w:divBdr>
        </w:div>
        <w:div w:id="788016842">
          <w:marLeft w:val="0"/>
          <w:marRight w:val="0"/>
          <w:marTop w:val="0"/>
          <w:marBottom w:val="0"/>
          <w:divBdr>
            <w:top w:val="none" w:sz="0" w:space="0" w:color="auto"/>
            <w:left w:val="none" w:sz="0" w:space="0" w:color="auto"/>
            <w:bottom w:val="none" w:sz="0" w:space="0" w:color="auto"/>
            <w:right w:val="none" w:sz="0" w:space="0" w:color="auto"/>
          </w:divBdr>
        </w:div>
        <w:div w:id="962032608">
          <w:marLeft w:val="0"/>
          <w:marRight w:val="0"/>
          <w:marTop w:val="0"/>
          <w:marBottom w:val="0"/>
          <w:divBdr>
            <w:top w:val="none" w:sz="0" w:space="0" w:color="auto"/>
            <w:left w:val="none" w:sz="0" w:space="0" w:color="auto"/>
            <w:bottom w:val="none" w:sz="0" w:space="0" w:color="auto"/>
            <w:right w:val="none" w:sz="0" w:space="0" w:color="auto"/>
          </w:divBdr>
        </w:div>
        <w:div w:id="1026249213">
          <w:marLeft w:val="0"/>
          <w:marRight w:val="0"/>
          <w:marTop w:val="0"/>
          <w:marBottom w:val="0"/>
          <w:divBdr>
            <w:top w:val="none" w:sz="0" w:space="0" w:color="auto"/>
            <w:left w:val="none" w:sz="0" w:space="0" w:color="auto"/>
            <w:bottom w:val="none" w:sz="0" w:space="0" w:color="auto"/>
            <w:right w:val="none" w:sz="0" w:space="0" w:color="auto"/>
          </w:divBdr>
        </w:div>
        <w:div w:id="1251231386">
          <w:marLeft w:val="0"/>
          <w:marRight w:val="0"/>
          <w:marTop w:val="0"/>
          <w:marBottom w:val="0"/>
          <w:divBdr>
            <w:top w:val="none" w:sz="0" w:space="0" w:color="auto"/>
            <w:left w:val="none" w:sz="0" w:space="0" w:color="auto"/>
            <w:bottom w:val="none" w:sz="0" w:space="0" w:color="auto"/>
            <w:right w:val="none" w:sz="0" w:space="0" w:color="auto"/>
          </w:divBdr>
        </w:div>
        <w:div w:id="1280532686">
          <w:marLeft w:val="0"/>
          <w:marRight w:val="0"/>
          <w:marTop w:val="0"/>
          <w:marBottom w:val="0"/>
          <w:divBdr>
            <w:top w:val="none" w:sz="0" w:space="0" w:color="auto"/>
            <w:left w:val="none" w:sz="0" w:space="0" w:color="auto"/>
            <w:bottom w:val="none" w:sz="0" w:space="0" w:color="auto"/>
            <w:right w:val="none" w:sz="0" w:space="0" w:color="auto"/>
          </w:divBdr>
        </w:div>
        <w:div w:id="1417753484">
          <w:marLeft w:val="0"/>
          <w:marRight w:val="0"/>
          <w:marTop w:val="0"/>
          <w:marBottom w:val="0"/>
          <w:divBdr>
            <w:top w:val="none" w:sz="0" w:space="0" w:color="auto"/>
            <w:left w:val="none" w:sz="0" w:space="0" w:color="auto"/>
            <w:bottom w:val="none" w:sz="0" w:space="0" w:color="auto"/>
            <w:right w:val="none" w:sz="0" w:space="0" w:color="auto"/>
          </w:divBdr>
        </w:div>
        <w:div w:id="1605378669">
          <w:marLeft w:val="0"/>
          <w:marRight w:val="0"/>
          <w:marTop w:val="0"/>
          <w:marBottom w:val="0"/>
          <w:divBdr>
            <w:top w:val="none" w:sz="0" w:space="0" w:color="auto"/>
            <w:left w:val="none" w:sz="0" w:space="0" w:color="auto"/>
            <w:bottom w:val="none" w:sz="0" w:space="0" w:color="auto"/>
            <w:right w:val="none" w:sz="0" w:space="0" w:color="auto"/>
          </w:divBdr>
        </w:div>
        <w:div w:id="1695884721">
          <w:marLeft w:val="0"/>
          <w:marRight w:val="0"/>
          <w:marTop w:val="0"/>
          <w:marBottom w:val="0"/>
          <w:divBdr>
            <w:top w:val="none" w:sz="0" w:space="0" w:color="auto"/>
            <w:left w:val="none" w:sz="0" w:space="0" w:color="auto"/>
            <w:bottom w:val="none" w:sz="0" w:space="0" w:color="auto"/>
            <w:right w:val="none" w:sz="0" w:space="0" w:color="auto"/>
          </w:divBdr>
        </w:div>
        <w:div w:id="1729106736">
          <w:marLeft w:val="0"/>
          <w:marRight w:val="0"/>
          <w:marTop w:val="0"/>
          <w:marBottom w:val="0"/>
          <w:divBdr>
            <w:top w:val="none" w:sz="0" w:space="0" w:color="auto"/>
            <w:left w:val="none" w:sz="0" w:space="0" w:color="auto"/>
            <w:bottom w:val="none" w:sz="0" w:space="0" w:color="auto"/>
            <w:right w:val="none" w:sz="0" w:space="0" w:color="auto"/>
          </w:divBdr>
        </w:div>
        <w:div w:id="1769080397">
          <w:marLeft w:val="0"/>
          <w:marRight w:val="0"/>
          <w:marTop w:val="0"/>
          <w:marBottom w:val="0"/>
          <w:divBdr>
            <w:top w:val="none" w:sz="0" w:space="0" w:color="auto"/>
            <w:left w:val="none" w:sz="0" w:space="0" w:color="auto"/>
            <w:bottom w:val="none" w:sz="0" w:space="0" w:color="auto"/>
            <w:right w:val="none" w:sz="0" w:space="0" w:color="auto"/>
          </w:divBdr>
          <w:divsChild>
            <w:div w:id="1933974793">
              <w:marLeft w:val="-75"/>
              <w:marRight w:val="0"/>
              <w:marTop w:val="30"/>
              <w:marBottom w:val="30"/>
              <w:divBdr>
                <w:top w:val="none" w:sz="0" w:space="0" w:color="auto"/>
                <w:left w:val="none" w:sz="0" w:space="0" w:color="auto"/>
                <w:bottom w:val="none" w:sz="0" w:space="0" w:color="auto"/>
                <w:right w:val="none" w:sz="0" w:space="0" w:color="auto"/>
              </w:divBdr>
              <w:divsChild>
                <w:div w:id="10303434">
                  <w:marLeft w:val="0"/>
                  <w:marRight w:val="0"/>
                  <w:marTop w:val="0"/>
                  <w:marBottom w:val="0"/>
                  <w:divBdr>
                    <w:top w:val="none" w:sz="0" w:space="0" w:color="auto"/>
                    <w:left w:val="none" w:sz="0" w:space="0" w:color="auto"/>
                    <w:bottom w:val="none" w:sz="0" w:space="0" w:color="auto"/>
                    <w:right w:val="none" w:sz="0" w:space="0" w:color="auto"/>
                  </w:divBdr>
                  <w:divsChild>
                    <w:div w:id="2063628970">
                      <w:marLeft w:val="0"/>
                      <w:marRight w:val="0"/>
                      <w:marTop w:val="0"/>
                      <w:marBottom w:val="0"/>
                      <w:divBdr>
                        <w:top w:val="none" w:sz="0" w:space="0" w:color="auto"/>
                        <w:left w:val="none" w:sz="0" w:space="0" w:color="auto"/>
                        <w:bottom w:val="none" w:sz="0" w:space="0" w:color="auto"/>
                        <w:right w:val="none" w:sz="0" w:space="0" w:color="auto"/>
                      </w:divBdr>
                    </w:div>
                  </w:divsChild>
                </w:div>
                <w:div w:id="17436955">
                  <w:marLeft w:val="0"/>
                  <w:marRight w:val="0"/>
                  <w:marTop w:val="0"/>
                  <w:marBottom w:val="0"/>
                  <w:divBdr>
                    <w:top w:val="none" w:sz="0" w:space="0" w:color="auto"/>
                    <w:left w:val="none" w:sz="0" w:space="0" w:color="auto"/>
                    <w:bottom w:val="none" w:sz="0" w:space="0" w:color="auto"/>
                    <w:right w:val="none" w:sz="0" w:space="0" w:color="auto"/>
                  </w:divBdr>
                  <w:divsChild>
                    <w:div w:id="1342512564">
                      <w:marLeft w:val="0"/>
                      <w:marRight w:val="0"/>
                      <w:marTop w:val="0"/>
                      <w:marBottom w:val="0"/>
                      <w:divBdr>
                        <w:top w:val="none" w:sz="0" w:space="0" w:color="auto"/>
                        <w:left w:val="none" w:sz="0" w:space="0" w:color="auto"/>
                        <w:bottom w:val="none" w:sz="0" w:space="0" w:color="auto"/>
                        <w:right w:val="none" w:sz="0" w:space="0" w:color="auto"/>
                      </w:divBdr>
                    </w:div>
                  </w:divsChild>
                </w:div>
                <w:div w:id="325867480">
                  <w:marLeft w:val="0"/>
                  <w:marRight w:val="0"/>
                  <w:marTop w:val="0"/>
                  <w:marBottom w:val="0"/>
                  <w:divBdr>
                    <w:top w:val="none" w:sz="0" w:space="0" w:color="auto"/>
                    <w:left w:val="none" w:sz="0" w:space="0" w:color="auto"/>
                    <w:bottom w:val="none" w:sz="0" w:space="0" w:color="auto"/>
                    <w:right w:val="none" w:sz="0" w:space="0" w:color="auto"/>
                  </w:divBdr>
                  <w:divsChild>
                    <w:div w:id="749080714">
                      <w:marLeft w:val="0"/>
                      <w:marRight w:val="0"/>
                      <w:marTop w:val="0"/>
                      <w:marBottom w:val="0"/>
                      <w:divBdr>
                        <w:top w:val="none" w:sz="0" w:space="0" w:color="auto"/>
                        <w:left w:val="none" w:sz="0" w:space="0" w:color="auto"/>
                        <w:bottom w:val="none" w:sz="0" w:space="0" w:color="auto"/>
                        <w:right w:val="none" w:sz="0" w:space="0" w:color="auto"/>
                      </w:divBdr>
                    </w:div>
                  </w:divsChild>
                </w:div>
                <w:div w:id="327711488">
                  <w:marLeft w:val="0"/>
                  <w:marRight w:val="0"/>
                  <w:marTop w:val="0"/>
                  <w:marBottom w:val="0"/>
                  <w:divBdr>
                    <w:top w:val="none" w:sz="0" w:space="0" w:color="auto"/>
                    <w:left w:val="none" w:sz="0" w:space="0" w:color="auto"/>
                    <w:bottom w:val="none" w:sz="0" w:space="0" w:color="auto"/>
                    <w:right w:val="none" w:sz="0" w:space="0" w:color="auto"/>
                  </w:divBdr>
                  <w:divsChild>
                    <w:div w:id="988359230">
                      <w:marLeft w:val="0"/>
                      <w:marRight w:val="0"/>
                      <w:marTop w:val="0"/>
                      <w:marBottom w:val="0"/>
                      <w:divBdr>
                        <w:top w:val="none" w:sz="0" w:space="0" w:color="auto"/>
                        <w:left w:val="none" w:sz="0" w:space="0" w:color="auto"/>
                        <w:bottom w:val="none" w:sz="0" w:space="0" w:color="auto"/>
                        <w:right w:val="none" w:sz="0" w:space="0" w:color="auto"/>
                      </w:divBdr>
                    </w:div>
                  </w:divsChild>
                </w:div>
                <w:div w:id="336005124">
                  <w:marLeft w:val="0"/>
                  <w:marRight w:val="0"/>
                  <w:marTop w:val="0"/>
                  <w:marBottom w:val="0"/>
                  <w:divBdr>
                    <w:top w:val="none" w:sz="0" w:space="0" w:color="auto"/>
                    <w:left w:val="none" w:sz="0" w:space="0" w:color="auto"/>
                    <w:bottom w:val="none" w:sz="0" w:space="0" w:color="auto"/>
                    <w:right w:val="none" w:sz="0" w:space="0" w:color="auto"/>
                  </w:divBdr>
                  <w:divsChild>
                    <w:div w:id="485975771">
                      <w:marLeft w:val="0"/>
                      <w:marRight w:val="0"/>
                      <w:marTop w:val="0"/>
                      <w:marBottom w:val="0"/>
                      <w:divBdr>
                        <w:top w:val="none" w:sz="0" w:space="0" w:color="auto"/>
                        <w:left w:val="none" w:sz="0" w:space="0" w:color="auto"/>
                        <w:bottom w:val="none" w:sz="0" w:space="0" w:color="auto"/>
                        <w:right w:val="none" w:sz="0" w:space="0" w:color="auto"/>
                      </w:divBdr>
                    </w:div>
                  </w:divsChild>
                </w:div>
                <w:div w:id="378868036">
                  <w:marLeft w:val="0"/>
                  <w:marRight w:val="0"/>
                  <w:marTop w:val="0"/>
                  <w:marBottom w:val="0"/>
                  <w:divBdr>
                    <w:top w:val="none" w:sz="0" w:space="0" w:color="auto"/>
                    <w:left w:val="none" w:sz="0" w:space="0" w:color="auto"/>
                    <w:bottom w:val="none" w:sz="0" w:space="0" w:color="auto"/>
                    <w:right w:val="none" w:sz="0" w:space="0" w:color="auto"/>
                  </w:divBdr>
                  <w:divsChild>
                    <w:div w:id="1348406574">
                      <w:marLeft w:val="0"/>
                      <w:marRight w:val="0"/>
                      <w:marTop w:val="0"/>
                      <w:marBottom w:val="0"/>
                      <w:divBdr>
                        <w:top w:val="none" w:sz="0" w:space="0" w:color="auto"/>
                        <w:left w:val="none" w:sz="0" w:space="0" w:color="auto"/>
                        <w:bottom w:val="none" w:sz="0" w:space="0" w:color="auto"/>
                        <w:right w:val="none" w:sz="0" w:space="0" w:color="auto"/>
                      </w:divBdr>
                    </w:div>
                  </w:divsChild>
                </w:div>
                <w:div w:id="408314336">
                  <w:marLeft w:val="0"/>
                  <w:marRight w:val="0"/>
                  <w:marTop w:val="0"/>
                  <w:marBottom w:val="0"/>
                  <w:divBdr>
                    <w:top w:val="none" w:sz="0" w:space="0" w:color="auto"/>
                    <w:left w:val="none" w:sz="0" w:space="0" w:color="auto"/>
                    <w:bottom w:val="none" w:sz="0" w:space="0" w:color="auto"/>
                    <w:right w:val="none" w:sz="0" w:space="0" w:color="auto"/>
                  </w:divBdr>
                  <w:divsChild>
                    <w:div w:id="988829299">
                      <w:marLeft w:val="0"/>
                      <w:marRight w:val="0"/>
                      <w:marTop w:val="0"/>
                      <w:marBottom w:val="0"/>
                      <w:divBdr>
                        <w:top w:val="none" w:sz="0" w:space="0" w:color="auto"/>
                        <w:left w:val="none" w:sz="0" w:space="0" w:color="auto"/>
                        <w:bottom w:val="none" w:sz="0" w:space="0" w:color="auto"/>
                        <w:right w:val="none" w:sz="0" w:space="0" w:color="auto"/>
                      </w:divBdr>
                    </w:div>
                  </w:divsChild>
                </w:div>
                <w:div w:id="504132539">
                  <w:marLeft w:val="0"/>
                  <w:marRight w:val="0"/>
                  <w:marTop w:val="0"/>
                  <w:marBottom w:val="0"/>
                  <w:divBdr>
                    <w:top w:val="none" w:sz="0" w:space="0" w:color="auto"/>
                    <w:left w:val="none" w:sz="0" w:space="0" w:color="auto"/>
                    <w:bottom w:val="none" w:sz="0" w:space="0" w:color="auto"/>
                    <w:right w:val="none" w:sz="0" w:space="0" w:color="auto"/>
                  </w:divBdr>
                  <w:divsChild>
                    <w:div w:id="419256804">
                      <w:marLeft w:val="0"/>
                      <w:marRight w:val="0"/>
                      <w:marTop w:val="0"/>
                      <w:marBottom w:val="0"/>
                      <w:divBdr>
                        <w:top w:val="none" w:sz="0" w:space="0" w:color="auto"/>
                        <w:left w:val="none" w:sz="0" w:space="0" w:color="auto"/>
                        <w:bottom w:val="none" w:sz="0" w:space="0" w:color="auto"/>
                        <w:right w:val="none" w:sz="0" w:space="0" w:color="auto"/>
                      </w:divBdr>
                    </w:div>
                  </w:divsChild>
                </w:div>
                <w:div w:id="542867112">
                  <w:marLeft w:val="0"/>
                  <w:marRight w:val="0"/>
                  <w:marTop w:val="0"/>
                  <w:marBottom w:val="0"/>
                  <w:divBdr>
                    <w:top w:val="none" w:sz="0" w:space="0" w:color="auto"/>
                    <w:left w:val="none" w:sz="0" w:space="0" w:color="auto"/>
                    <w:bottom w:val="none" w:sz="0" w:space="0" w:color="auto"/>
                    <w:right w:val="none" w:sz="0" w:space="0" w:color="auto"/>
                  </w:divBdr>
                  <w:divsChild>
                    <w:div w:id="1812211115">
                      <w:marLeft w:val="0"/>
                      <w:marRight w:val="0"/>
                      <w:marTop w:val="0"/>
                      <w:marBottom w:val="0"/>
                      <w:divBdr>
                        <w:top w:val="none" w:sz="0" w:space="0" w:color="auto"/>
                        <w:left w:val="none" w:sz="0" w:space="0" w:color="auto"/>
                        <w:bottom w:val="none" w:sz="0" w:space="0" w:color="auto"/>
                        <w:right w:val="none" w:sz="0" w:space="0" w:color="auto"/>
                      </w:divBdr>
                    </w:div>
                  </w:divsChild>
                </w:div>
                <w:div w:id="682509144">
                  <w:marLeft w:val="0"/>
                  <w:marRight w:val="0"/>
                  <w:marTop w:val="0"/>
                  <w:marBottom w:val="0"/>
                  <w:divBdr>
                    <w:top w:val="none" w:sz="0" w:space="0" w:color="auto"/>
                    <w:left w:val="none" w:sz="0" w:space="0" w:color="auto"/>
                    <w:bottom w:val="none" w:sz="0" w:space="0" w:color="auto"/>
                    <w:right w:val="none" w:sz="0" w:space="0" w:color="auto"/>
                  </w:divBdr>
                  <w:divsChild>
                    <w:div w:id="622810963">
                      <w:marLeft w:val="0"/>
                      <w:marRight w:val="0"/>
                      <w:marTop w:val="0"/>
                      <w:marBottom w:val="0"/>
                      <w:divBdr>
                        <w:top w:val="none" w:sz="0" w:space="0" w:color="auto"/>
                        <w:left w:val="none" w:sz="0" w:space="0" w:color="auto"/>
                        <w:bottom w:val="none" w:sz="0" w:space="0" w:color="auto"/>
                        <w:right w:val="none" w:sz="0" w:space="0" w:color="auto"/>
                      </w:divBdr>
                    </w:div>
                  </w:divsChild>
                </w:div>
                <w:div w:id="838694231">
                  <w:marLeft w:val="0"/>
                  <w:marRight w:val="0"/>
                  <w:marTop w:val="0"/>
                  <w:marBottom w:val="0"/>
                  <w:divBdr>
                    <w:top w:val="none" w:sz="0" w:space="0" w:color="auto"/>
                    <w:left w:val="none" w:sz="0" w:space="0" w:color="auto"/>
                    <w:bottom w:val="none" w:sz="0" w:space="0" w:color="auto"/>
                    <w:right w:val="none" w:sz="0" w:space="0" w:color="auto"/>
                  </w:divBdr>
                  <w:divsChild>
                    <w:div w:id="855920907">
                      <w:marLeft w:val="0"/>
                      <w:marRight w:val="0"/>
                      <w:marTop w:val="0"/>
                      <w:marBottom w:val="0"/>
                      <w:divBdr>
                        <w:top w:val="none" w:sz="0" w:space="0" w:color="auto"/>
                        <w:left w:val="none" w:sz="0" w:space="0" w:color="auto"/>
                        <w:bottom w:val="none" w:sz="0" w:space="0" w:color="auto"/>
                        <w:right w:val="none" w:sz="0" w:space="0" w:color="auto"/>
                      </w:divBdr>
                    </w:div>
                  </w:divsChild>
                </w:div>
                <w:div w:id="914320271">
                  <w:marLeft w:val="0"/>
                  <w:marRight w:val="0"/>
                  <w:marTop w:val="0"/>
                  <w:marBottom w:val="0"/>
                  <w:divBdr>
                    <w:top w:val="none" w:sz="0" w:space="0" w:color="auto"/>
                    <w:left w:val="none" w:sz="0" w:space="0" w:color="auto"/>
                    <w:bottom w:val="none" w:sz="0" w:space="0" w:color="auto"/>
                    <w:right w:val="none" w:sz="0" w:space="0" w:color="auto"/>
                  </w:divBdr>
                  <w:divsChild>
                    <w:div w:id="1028290596">
                      <w:marLeft w:val="0"/>
                      <w:marRight w:val="0"/>
                      <w:marTop w:val="0"/>
                      <w:marBottom w:val="0"/>
                      <w:divBdr>
                        <w:top w:val="none" w:sz="0" w:space="0" w:color="auto"/>
                        <w:left w:val="none" w:sz="0" w:space="0" w:color="auto"/>
                        <w:bottom w:val="none" w:sz="0" w:space="0" w:color="auto"/>
                        <w:right w:val="none" w:sz="0" w:space="0" w:color="auto"/>
                      </w:divBdr>
                    </w:div>
                  </w:divsChild>
                </w:div>
                <w:div w:id="1086538808">
                  <w:marLeft w:val="0"/>
                  <w:marRight w:val="0"/>
                  <w:marTop w:val="0"/>
                  <w:marBottom w:val="0"/>
                  <w:divBdr>
                    <w:top w:val="none" w:sz="0" w:space="0" w:color="auto"/>
                    <w:left w:val="none" w:sz="0" w:space="0" w:color="auto"/>
                    <w:bottom w:val="none" w:sz="0" w:space="0" w:color="auto"/>
                    <w:right w:val="none" w:sz="0" w:space="0" w:color="auto"/>
                  </w:divBdr>
                  <w:divsChild>
                    <w:div w:id="317806326">
                      <w:marLeft w:val="0"/>
                      <w:marRight w:val="0"/>
                      <w:marTop w:val="0"/>
                      <w:marBottom w:val="0"/>
                      <w:divBdr>
                        <w:top w:val="none" w:sz="0" w:space="0" w:color="auto"/>
                        <w:left w:val="none" w:sz="0" w:space="0" w:color="auto"/>
                        <w:bottom w:val="none" w:sz="0" w:space="0" w:color="auto"/>
                        <w:right w:val="none" w:sz="0" w:space="0" w:color="auto"/>
                      </w:divBdr>
                    </w:div>
                  </w:divsChild>
                </w:div>
                <w:div w:id="1315720635">
                  <w:marLeft w:val="0"/>
                  <w:marRight w:val="0"/>
                  <w:marTop w:val="0"/>
                  <w:marBottom w:val="0"/>
                  <w:divBdr>
                    <w:top w:val="none" w:sz="0" w:space="0" w:color="auto"/>
                    <w:left w:val="none" w:sz="0" w:space="0" w:color="auto"/>
                    <w:bottom w:val="none" w:sz="0" w:space="0" w:color="auto"/>
                    <w:right w:val="none" w:sz="0" w:space="0" w:color="auto"/>
                  </w:divBdr>
                  <w:divsChild>
                    <w:div w:id="1039938142">
                      <w:marLeft w:val="0"/>
                      <w:marRight w:val="0"/>
                      <w:marTop w:val="0"/>
                      <w:marBottom w:val="0"/>
                      <w:divBdr>
                        <w:top w:val="none" w:sz="0" w:space="0" w:color="auto"/>
                        <w:left w:val="none" w:sz="0" w:space="0" w:color="auto"/>
                        <w:bottom w:val="none" w:sz="0" w:space="0" w:color="auto"/>
                        <w:right w:val="none" w:sz="0" w:space="0" w:color="auto"/>
                      </w:divBdr>
                    </w:div>
                  </w:divsChild>
                </w:div>
                <w:div w:id="1316225369">
                  <w:marLeft w:val="0"/>
                  <w:marRight w:val="0"/>
                  <w:marTop w:val="0"/>
                  <w:marBottom w:val="0"/>
                  <w:divBdr>
                    <w:top w:val="none" w:sz="0" w:space="0" w:color="auto"/>
                    <w:left w:val="none" w:sz="0" w:space="0" w:color="auto"/>
                    <w:bottom w:val="none" w:sz="0" w:space="0" w:color="auto"/>
                    <w:right w:val="none" w:sz="0" w:space="0" w:color="auto"/>
                  </w:divBdr>
                  <w:divsChild>
                    <w:div w:id="1672415505">
                      <w:marLeft w:val="0"/>
                      <w:marRight w:val="0"/>
                      <w:marTop w:val="0"/>
                      <w:marBottom w:val="0"/>
                      <w:divBdr>
                        <w:top w:val="none" w:sz="0" w:space="0" w:color="auto"/>
                        <w:left w:val="none" w:sz="0" w:space="0" w:color="auto"/>
                        <w:bottom w:val="none" w:sz="0" w:space="0" w:color="auto"/>
                        <w:right w:val="none" w:sz="0" w:space="0" w:color="auto"/>
                      </w:divBdr>
                    </w:div>
                  </w:divsChild>
                </w:div>
                <w:div w:id="1338192855">
                  <w:marLeft w:val="0"/>
                  <w:marRight w:val="0"/>
                  <w:marTop w:val="0"/>
                  <w:marBottom w:val="0"/>
                  <w:divBdr>
                    <w:top w:val="none" w:sz="0" w:space="0" w:color="auto"/>
                    <w:left w:val="none" w:sz="0" w:space="0" w:color="auto"/>
                    <w:bottom w:val="none" w:sz="0" w:space="0" w:color="auto"/>
                    <w:right w:val="none" w:sz="0" w:space="0" w:color="auto"/>
                  </w:divBdr>
                  <w:divsChild>
                    <w:div w:id="1789352027">
                      <w:marLeft w:val="0"/>
                      <w:marRight w:val="0"/>
                      <w:marTop w:val="0"/>
                      <w:marBottom w:val="0"/>
                      <w:divBdr>
                        <w:top w:val="none" w:sz="0" w:space="0" w:color="auto"/>
                        <w:left w:val="none" w:sz="0" w:space="0" w:color="auto"/>
                        <w:bottom w:val="none" w:sz="0" w:space="0" w:color="auto"/>
                        <w:right w:val="none" w:sz="0" w:space="0" w:color="auto"/>
                      </w:divBdr>
                    </w:div>
                  </w:divsChild>
                </w:div>
                <w:div w:id="1349214190">
                  <w:marLeft w:val="0"/>
                  <w:marRight w:val="0"/>
                  <w:marTop w:val="0"/>
                  <w:marBottom w:val="0"/>
                  <w:divBdr>
                    <w:top w:val="none" w:sz="0" w:space="0" w:color="auto"/>
                    <w:left w:val="none" w:sz="0" w:space="0" w:color="auto"/>
                    <w:bottom w:val="none" w:sz="0" w:space="0" w:color="auto"/>
                    <w:right w:val="none" w:sz="0" w:space="0" w:color="auto"/>
                  </w:divBdr>
                  <w:divsChild>
                    <w:div w:id="141386080">
                      <w:marLeft w:val="0"/>
                      <w:marRight w:val="0"/>
                      <w:marTop w:val="0"/>
                      <w:marBottom w:val="0"/>
                      <w:divBdr>
                        <w:top w:val="none" w:sz="0" w:space="0" w:color="auto"/>
                        <w:left w:val="none" w:sz="0" w:space="0" w:color="auto"/>
                        <w:bottom w:val="none" w:sz="0" w:space="0" w:color="auto"/>
                        <w:right w:val="none" w:sz="0" w:space="0" w:color="auto"/>
                      </w:divBdr>
                    </w:div>
                  </w:divsChild>
                </w:div>
                <w:div w:id="1460997252">
                  <w:marLeft w:val="0"/>
                  <w:marRight w:val="0"/>
                  <w:marTop w:val="0"/>
                  <w:marBottom w:val="0"/>
                  <w:divBdr>
                    <w:top w:val="none" w:sz="0" w:space="0" w:color="auto"/>
                    <w:left w:val="none" w:sz="0" w:space="0" w:color="auto"/>
                    <w:bottom w:val="none" w:sz="0" w:space="0" w:color="auto"/>
                    <w:right w:val="none" w:sz="0" w:space="0" w:color="auto"/>
                  </w:divBdr>
                  <w:divsChild>
                    <w:div w:id="2128574738">
                      <w:marLeft w:val="0"/>
                      <w:marRight w:val="0"/>
                      <w:marTop w:val="0"/>
                      <w:marBottom w:val="0"/>
                      <w:divBdr>
                        <w:top w:val="none" w:sz="0" w:space="0" w:color="auto"/>
                        <w:left w:val="none" w:sz="0" w:space="0" w:color="auto"/>
                        <w:bottom w:val="none" w:sz="0" w:space="0" w:color="auto"/>
                        <w:right w:val="none" w:sz="0" w:space="0" w:color="auto"/>
                      </w:divBdr>
                    </w:div>
                  </w:divsChild>
                </w:div>
                <w:div w:id="1502089676">
                  <w:marLeft w:val="0"/>
                  <w:marRight w:val="0"/>
                  <w:marTop w:val="0"/>
                  <w:marBottom w:val="0"/>
                  <w:divBdr>
                    <w:top w:val="none" w:sz="0" w:space="0" w:color="auto"/>
                    <w:left w:val="none" w:sz="0" w:space="0" w:color="auto"/>
                    <w:bottom w:val="none" w:sz="0" w:space="0" w:color="auto"/>
                    <w:right w:val="none" w:sz="0" w:space="0" w:color="auto"/>
                  </w:divBdr>
                  <w:divsChild>
                    <w:div w:id="1831749949">
                      <w:marLeft w:val="0"/>
                      <w:marRight w:val="0"/>
                      <w:marTop w:val="0"/>
                      <w:marBottom w:val="0"/>
                      <w:divBdr>
                        <w:top w:val="none" w:sz="0" w:space="0" w:color="auto"/>
                        <w:left w:val="none" w:sz="0" w:space="0" w:color="auto"/>
                        <w:bottom w:val="none" w:sz="0" w:space="0" w:color="auto"/>
                        <w:right w:val="none" w:sz="0" w:space="0" w:color="auto"/>
                      </w:divBdr>
                    </w:div>
                  </w:divsChild>
                </w:div>
                <w:div w:id="1564632675">
                  <w:marLeft w:val="0"/>
                  <w:marRight w:val="0"/>
                  <w:marTop w:val="0"/>
                  <w:marBottom w:val="0"/>
                  <w:divBdr>
                    <w:top w:val="none" w:sz="0" w:space="0" w:color="auto"/>
                    <w:left w:val="none" w:sz="0" w:space="0" w:color="auto"/>
                    <w:bottom w:val="none" w:sz="0" w:space="0" w:color="auto"/>
                    <w:right w:val="none" w:sz="0" w:space="0" w:color="auto"/>
                  </w:divBdr>
                  <w:divsChild>
                    <w:div w:id="1732657673">
                      <w:marLeft w:val="0"/>
                      <w:marRight w:val="0"/>
                      <w:marTop w:val="0"/>
                      <w:marBottom w:val="0"/>
                      <w:divBdr>
                        <w:top w:val="none" w:sz="0" w:space="0" w:color="auto"/>
                        <w:left w:val="none" w:sz="0" w:space="0" w:color="auto"/>
                        <w:bottom w:val="none" w:sz="0" w:space="0" w:color="auto"/>
                        <w:right w:val="none" w:sz="0" w:space="0" w:color="auto"/>
                      </w:divBdr>
                    </w:div>
                  </w:divsChild>
                </w:div>
                <w:div w:id="1618370218">
                  <w:marLeft w:val="0"/>
                  <w:marRight w:val="0"/>
                  <w:marTop w:val="0"/>
                  <w:marBottom w:val="0"/>
                  <w:divBdr>
                    <w:top w:val="none" w:sz="0" w:space="0" w:color="auto"/>
                    <w:left w:val="none" w:sz="0" w:space="0" w:color="auto"/>
                    <w:bottom w:val="none" w:sz="0" w:space="0" w:color="auto"/>
                    <w:right w:val="none" w:sz="0" w:space="0" w:color="auto"/>
                  </w:divBdr>
                  <w:divsChild>
                    <w:div w:id="879900154">
                      <w:marLeft w:val="0"/>
                      <w:marRight w:val="0"/>
                      <w:marTop w:val="0"/>
                      <w:marBottom w:val="0"/>
                      <w:divBdr>
                        <w:top w:val="none" w:sz="0" w:space="0" w:color="auto"/>
                        <w:left w:val="none" w:sz="0" w:space="0" w:color="auto"/>
                        <w:bottom w:val="none" w:sz="0" w:space="0" w:color="auto"/>
                        <w:right w:val="none" w:sz="0" w:space="0" w:color="auto"/>
                      </w:divBdr>
                    </w:div>
                  </w:divsChild>
                </w:div>
                <w:div w:id="1639066428">
                  <w:marLeft w:val="0"/>
                  <w:marRight w:val="0"/>
                  <w:marTop w:val="0"/>
                  <w:marBottom w:val="0"/>
                  <w:divBdr>
                    <w:top w:val="none" w:sz="0" w:space="0" w:color="auto"/>
                    <w:left w:val="none" w:sz="0" w:space="0" w:color="auto"/>
                    <w:bottom w:val="none" w:sz="0" w:space="0" w:color="auto"/>
                    <w:right w:val="none" w:sz="0" w:space="0" w:color="auto"/>
                  </w:divBdr>
                  <w:divsChild>
                    <w:div w:id="647441273">
                      <w:marLeft w:val="0"/>
                      <w:marRight w:val="0"/>
                      <w:marTop w:val="0"/>
                      <w:marBottom w:val="0"/>
                      <w:divBdr>
                        <w:top w:val="none" w:sz="0" w:space="0" w:color="auto"/>
                        <w:left w:val="none" w:sz="0" w:space="0" w:color="auto"/>
                        <w:bottom w:val="none" w:sz="0" w:space="0" w:color="auto"/>
                        <w:right w:val="none" w:sz="0" w:space="0" w:color="auto"/>
                      </w:divBdr>
                    </w:div>
                  </w:divsChild>
                </w:div>
                <w:div w:id="1647200932">
                  <w:marLeft w:val="0"/>
                  <w:marRight w:val="0"/>
                  <w:marTop w:val="0"/>
                  <w:marBottom w:val="0"/>
                  <w:divBdr>
                    <w:top w:val="none" w:sz="0" w:space="0" w:color="auto"/>
                    <w:left w:val="none" w:sz="0" w:space="0" w:color="auto"/>
                    <w:bottom w:val="none" w:sz="0" w:space="0" w:color="auto"/>
                    <w:right w:val="none" w:sz="0" w:space="0" w:color="auto"/>
                  </w:divBdr>
                  <w:divsChild>
                    <w:div w:id="1990472119">
                      <w:marLeft w:val="0"/>
                      <w:marRight w:val="0"/>
                      <w:marTop w:val="0"/>
                      <w:marBottom w:val="0"/>
                      <w:divBdr>
                        <w:top w:val="none" w:sz="0" w:space="0" w:color="auto"/>
                        <w:left w:val="none" w:sz="0" w:space="0" w:color="auto"/>
                        <w:bottom w:val="none" w:sz="0" w:space="0" w:color="auto"/>
                        <w:right w:val="none" w:sz="0" w:space="0" w:color="auto"/>
                      </w:divBdr>
                    </w:div>
                  </w:divsChild>
                </w:div>
                <w:div w:id="1673027861">
                  <w:marLeft w:val="0"/>
                  <w:marRight w:val="0"/>
                  <w:marTop w:val="0"/>
                  <w:marBottom w:val="0"/>
                  <w:divBdr>
                    <w:top w:val="none" w:sz="0" w:space="0" w:color="auto"/>
                    <w:left w:val="none" w:sz="0" w:space="0" w:color="auto"/>
                    <w:bottom w:val="none" w:sz="0" w:space="0" w:color="auto"/>
                    <w:right w:val="none" w:sz="0" w:space="0" w:color="auto"/>
                  </w:divBdr>
                  <w:divsChild>
                    <w:div w:id="1579636915">
                      <w:marLeft w:val="0"/>
                      <w:marRight w:val="0"/>
                      <w:marTop w:val="0"/>
                      <w:marBottom w:val="0"/>
                      <w:divBdr>
                        <w:top w:val="none" w:sz="0" w:space="0" w:color="auto"/>
                        <w:left w:val="none" w:sz="0" w:space="0" w:color="auto"/>
                        <w:bottom w:val="none" w:sz="0" w:space="0" w:color="auto"/>
                        <w:right w:val="none" w:sz="0" w:space="0" w:color="auto"/>
                      </w:divBdr>
                    </w:div>
                  </w:divsChild>
                </w:div>
                <w:div w:id="1966882480">
                  <w:marLeft w:val="0"/>
                  <w:marRight w:val="0"/>
                  <w:marTop w:val="0"/>
                  <w:marBottom w:val="0"/>
                  <w:divBdr>
                    <w:top w:val="none" w:sz="0" w:space="0" w:color="auto"/>
                    <w:left w:val="none" w:sz="0" w:space="0" w:color="auto"/>
                    <w:bottom w:val="none" w:sz="0" w:space="0" w:color="auto"/>
                    <w:right w:val="none" w:sz="0" w:space="0" w:color="auto"/>
                  </w:divBdr>
                  <w:divsChild>
                    <w:div w:id="787360444">
                      <w:marLeft w:val="0"/>
                      <w:marRight w:val="0"/>
                      <w:marTop w:val="0"/>
                      <w:marBottom w:val="0"/>
                      <w:divBdr>
                        <w:top w:val="none" w:sz="0" w:space="0" w:color="auto"/>
                        <w:left w:val="none" w:sz="0" w:space="0" w:color="auto"/>
                        <w:bottom w:val="none" w:sz="0" w:space="0" w:color="auto"/>
                        <w:right w:val="none" w:sz="0" w:space="0" w:color="auto"/>
                      </w:divBdr>
                    </w:div>
                  </w:divsChild>
                </w:div>
                <w:div w:id="2065173379">
                  <w:marLeft w:val="0"/>
                  <w:marRight w:val="0"/>
                  <w:marTop w:val="0"/>
                  <w:marBottom w:val="0"/>
                  <w:divBdr>
                    <w:top w:val="none" w:sz="0" w:space="0" w:color="auto"/>
                    <w:left w:val="none" w:sz="0" w:space="0" w:color="auto"/>
                    <w:bottom w:val="none" w:sz="0" w:space="0" w:color="auto"/>
                    <w:right w:val="none" w:sz="0" w:space="0" w:color="auto"/>
                  </w:divBdr>
                  <w:divsChild>
                    <w:div w:id="547842886">
                      <w:marLeft w:val="0"/>
                      <w:marRight w:val="0"/>
                      <w:marTop w:val="0"/>
                      <w:marBottom w:val="0"/>
                      <w:divBdr>
                        <w:top w:val="none" w:sz="0" w:space="0" w:color="auto"/>
                        <w:left w:val="none" w:sz="0" w:space="0" w:color="auto"/>
                        <w:bottom w:val="none" w:sz="0" w:space="0" w:color="auto"/>
                        <w:right w:val="none" w:sz="0" w:space="0" w:color="auto"/>
                      </w:divBdr>
                    </w:div>
                  </w:divsChild>
                </w:div>
                <w:div w:id="2122603541">
                  <w:marLeft w:val="0"/>
                  <w:marRight w:val="0"/>
                  <w:marTop w:val="0"/>
                  <w:marBottom w:val="0"/>
                  <w:divBdr>
                    <w:top w:val="none" w:sz="0" w:space="0" w:color="auto"/>
                    <w:left w:val="none" w:sz="0" w:space="0" w:color="auto"/>
                    <w:bottom w:val="none" w:sz="0" w:space="0" w:color="auto"/>
                    <w:right w:val="none" w:sz="0" w:space="0" w:color="auto"/>
                  </w:divBdr>
                  <w:divsChild>
                    <w:div w:id="1671254248">
                      <w:marLeft w:val="0"/>
                      <w:marRight w:val="0"/>
                      <w:marTop w:val="0"/>
                      <w:marBottom w:val="0"/>
                      <w:divBdr>
                        <w:top w:val="none" w:sz="0" w:space="0" w:color="auto"/>
                        <w:left w:val="none" w:sz="0" w:space="0" w:color="auto"/>
                        <w:bottom w:val="none" w:sz="0" w:space="0" w:color="auto"/>
                        <w:right w:val="none" w:sz="0" w:space="0" w:color="auto"/>
                      </w:divBdr>
                    </w:div>
                  </w:divsChild>
                </w:div>
                <w:div w:id="2134245428">
                  <w:marLeft w:val="0"/>
                  <w:marRight w:val="0"/>
                  <w:marTop w:val="0"/>
                  <w:marBottom w:val="0"/>
                  <w:divBdr>
                    <w:top w:val="none" w:sz="0" w:space="0" w:color="auto"/>
                    <w:left w:val="none" w:sz="0" w:space="0" w:color="auto"/>
                    <w:bottom w:val="none" w:sz="0" w:space="0" w:color="auto"/>
                    <w:right w:val="none" w:sz="0" w:space="0" w:color="auto"/>
                  </w:divBdr>
                  <w:divsChild>
                    <w:div w:id="41872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8876">
          <w:marLeft w:val="0"/>
          <w:marRight w:val="0"/>
          <w:marTop w:val="0"/>
          <w:marBottom w:val="0"/>
          <w:divBdr>
            <w:top w:val="none" w:sz="0" w:space="0" w:color="auto"/>
            <w:left w:val="none" w:sz="0" w:space="0" w:color="auto"/>
            <w:bottom w:val="none" w:sz="0" w:space="0" w:color="auto"/>
            <w:right w:val="none" w:sz="0" w:space="0" w:color="auto"/>
          </w:divBdr>
        </w:div>
        <w:div w:id="2003779284">
          <w:marLeft w:val="0"/>
          <w:marRight w:val="0"/>
          <w:marTop w:val="0"/>
          <w:marBottom w:val="0"/>
          <w:divBdr>
            <w:top w:val="none" w:sz="0" w:space="0" w:color="auto"/>
            <w:left w:val="none" w:sz="0" w:space="0" w:color="auto"/>
            <w:bottom w:val="none" w:sz="0" w:space="0" w:color="auto"/>
            <w:right w:val="none" w:sz="0" w:space="0" w:color="auto"/>
          </w:divBdr>
        </w:div>
        <w:div w:id="2116559726">
          <w:marLeft w:val="0"/>
          <w:marRight w:val="0"/>
          <w:marTop w:val="0"/>
          <w:marBottom w:val="0"/>
          <w:divBdr>
            <w:top w:val="none" w:sz="0" w:space="0" w:color="auto"/>
            <w:left w:val="none" w:sz="0" w:space="0" w:color="auto"/>
            <w:bottom w:val="none" w:sz="0" w:space="0" w:color="auto"/>
            <w:right w:val="none" w:sz="0" w:space="0" w:color="auto"/>
          </w:divBdr>
        </w:div>
      </w:divsChild>
    </w:div>
    <w:div w:id="1349673460">
      <w:bodyDiv w:val="1"/>
      <w:marLeft w:val="0"/>
      <w:marRight w:val="0"/>
      <w:marTop w:val="0"/>
      <w:marBottom w:val="0"/>
      <w:divBdr>
        <w:top w:val="none" w:sz="0" w:space="0" w:color="auto"/>
        <w:left w:val="none" w:sz="0" w:space="0" w:color="auto"/>
        <w:bottom w:val="none" w:sz="0" w:space="0" w:color="auto"/>
        <w:right w:val="none" w:sz="0" w:space="0" w:color="auto"/>
      </w:divBdr>
      <w:divsChild>
        <w:div w:id="647049208">
          <w:marLeft w:val="0"/>
          <w:marRight w:val="0"/>
          <w:marTop w:val="0"/>
          <w:marBottom w:val="0"/>
          <w:divBdr>
            <w:top w:val="none" w:sz="0" w:space="0" w:color="auto"/>
            <w:left w:val="none" w:sz="0" w:space="0" w:color="auto"/>
            <w:bottom w:val="none" w:sz="0" w:space="0" w:color="auto"/>
            <w:right w:val="none" w:sz="0" w:space="0" w:color="auto"/>
          </w:divBdr>
        </w:div>
        <w:div w:id="890532418">
          <w:marLeft w:val="0"/>
          <w:marRight w:val="0"/>
          <w:marTop w:val="0"/>
          <w:marBottom w:val="0"/>
          <w:divBdr>
            <w:top w:val="none" w:sz="0" w:space="0" w:color="auto"/>
            <w:left w:val="none" w:sz="0" w:space="0" w:color="auto"/>
            <w:bottom w:val="none" w:sz="0" w:space="0" w:color="auto"/>
            <w:right w:val="none" w:sz="0" w:space="0" w:color="auto"/>
          </w:divBdr>
        </w:div>
        <w:div w:id="1280453590">
          <w:marLeft w:val="0"/>
          <w:marRight w:val="0"/>
          <w:marTop w:val="0"/>
          <w:marBottom w:val="0"/>
          <w:divBdr>
            <w:top w:val="none" w:sz="0" w:space="0" w:color="auto"/>
            <w:left w:val="none" w:sz="0" w:space="0" w:color="auto"/>
            <w:bottom w:val="none" w:sz="0" w:space="0" w:color="auto"/>
            <w:right w:val="none" w:sz="0" w:space="0" w:color="auto"/>
          </w:divBdr>
          <w:divsChild>
            <w:div w:id="11608815">
              <w:marLeft w:val="0"/>
              <w:marRight w:val="0"/>
              <w:marTop w:val="0"/>
              <w:marBottom w:val="0"/>
              <w:divBdr>
                <w:top w:val="none" w:sz="0" w:space="0" w:color="auto"/>
                <w:left w:val="none" w:sz="0" w:space="0" w:color="auto"/>
                <w:bottom w:val="none" w:sz="0" w:space="0" w:color="auto"/>
                <w:right w:val="none" w:sz="0" w:space="0" w:color="auto"/>
              </w:divBdr>
            </w:div>
            <w:div w:id="733553089">
              <w:marLeft w:val="0"/>
              <w:marRight w:val="0"/>
              <w:marTop w:val="0"/>
              <w:marBottom w:val="0"/>
              <w:divBdr>
                <w:top w:val="none" w:sz="0" w:space="0" w:color="auto"/>
                <w:left w:val="none" w:sz="0" w:space="0" w:color="auto"/>
                <w:bottom w:val="none" w:sz="0" w:space="0" w:color="auto"/>
                <w:right w:val="none" w:sz="0" w:space="0" w:color="auto"/>
              </w:divBdr>
            </w:div>
            <w:div w:id="1557164453">
              <w:marLeft w:val="0"/>
              <w:marRight w:val="0"/>
              <w:marTop w:val="0"/>
              <w:marBottom w:val="0"/>
              <w:divBdr>
                <w:top w:val="none" w:sz="0" w:space="0" w:color="auto"/>
                <w:left w:val="none" w:sz="0" w:space="0" w:color="auto"/>
                <w:bottom w:val="none" w:sz="0" w:space="0" w:color="auto"/>
                <w:right w:val="none" w:sz="0" w:space="0" w:color="auto"/>
              </w:divBdr>
            </w:div>
            <w:div w:id="1758358702">
              <w:marLeft w:val="0"/>
              <w:marRight w:val="0"/>
              <w:marTop w:val="0"/>
              <w:marBottom w:val="0"/>
              <w:divBdr>
                <w:top w:val="none" w:sz="0" w:space="0" w:color="auto"/>
                <w:left w:val="none" w:sz="0" w:space="0" w:color="auto"/>
                <w:bottom w:val="none" w:sz="0" w:space="0" w:color="auto"/>
                <w:right w:val="none" w:sz="0" w:space="0" w:color="auto"/>
              </w:divBdr>
            </w:div>
            <w:div w:id="1834446160">
              <w:marLeft w:val="0"/>
              <w:marRight w:val="0"/>
              <w:marTop w:val="0"/>
              <w:marBottom w:val="0"/>
              <w:divBdr>
                <w:top w:val="none" w:sz="0" w:space="0" w:color="auto"/>
                <w:left w:val="none" w:sz="0" w:space="0" w:color="auto"/>
                <w:bottom w:val="none" w:sz="0" w:space="0" w:color="auto"/>
                <w:right w:val="none" w:sz="0" w:space="0" w:color="auto"/>
              </w:divBdr>
            </w:div>
            <w:div w:id="2056804773">
              <w:marLeft w:val="0"/>
              <w:marRight w:val="0"/>
              <w:marTop w:val="0"/>
              <w:marBottom w:val="0"/>
              <w:divBdr>
                <w:top w:val="none" w:sz="0" w:space="0" w:color="auto"/>
                <w:left w:val="none" w:sz="0" w:space="0" w:color="auto"/>
                <w:bottom w:val="none" w:sz="0" w:space="0" w:color="auto"/>
                <w:right w:val="none" w:sz="0" w:space="0" w:color="auto"/>
              </w:divBdr>
            </w:div>
          </w:divsChild>
        </w:div>
        <w:div w:id="1296957706">
          <w:marLeft w:val="0"/>
          <w:marRight w:val="0"/>
          <w:marTop w:val="0"/>
          <w:marBottom w:val="0"/>
          <w:divBdr>
            <w:top w:val="none" w:sz="0" w:space="0" w:color="auto"/>
            <w:left w:val="none" w:sz="0" w:space="0" w:color="auto"/>
            <w:bottom w:val="none" w:sz="0" w:space="0" w:color="auto"/>
            <w:right w:val="none" w:sz="0" w:space="0" w:color="auto"/>
          </w:divBdr>
        </w:div>
        <w:div w:id="1818456750">
          <w:marLeft w:val="0"/>
          <w:marRight w:val="0"/>
          <w:marTop w:val="0"/>
          <w:marBottom w:val="0"/>
          <w:divBdr>
            <w:top w:val="none" w:sz="0" w:space="0" w:color="auto"/>
            <w:left w:val="none" w:sz="0" w:space="0" w:color="auto"/>
            <w:bottom w:val="none" w:sz="0" w:space="0" w:color="auto"/>
            <w:right w:val="none" w:sz="0" w:space="0" w:color="auto"/>
          </w:divBdr>
        </w:div>
        <w:div w:id="1889760758">
          <w:marLeft w:val="0"/>
          <w:marRight w:val="0"/>
          <w:marTop w:val="0"/>
          <w:marBottom w:val="0"/>
          <w:divBdr>
            <w:top w:val="none" w:sz="0" w:space="0" w:color="auto"/>
            <w:left w:val="none" w:sz="0" w:space="0" w:color="auto"/>
            <w:bottom w:val="none" w:sz="0" w:space="0" w:color="auto"/>
            <w:right w:val="none" w:sz="0" w:space="0" w:color="auto"/>
          </w:divBdr>
        </w:div>
        <w:div w:id="1940990972">
          <w:marLeft w:val="0"/>
          <w:marRight w:val="0"/>
          <w:marTop w:val="0"/>
          <w:marBottom w:val="0"/>
          <w:divBdr>
            <w:top w:val="none" w:sz="0" w:space="0" w:color="auto"/>
            <w:left w:val="none" w:sz="0" w:space="0" w:color="auto"/>
            <w:bottom w:val="none" w:sz="0" w:space="0" w:color="auto"/>
            <w:right w:val="none" w:sz="0" w:space="0" w:color="auto"/>
          </w:divBdr>
        </w:div>
      </w:divsChild>
    </w:div>
    <w:div w:id="1384597190">
      <w:bodyDiv w:val="1"/>
      <w:marLeft w:val="0"/>
      <w:marRight w:val="0"/>
      <w:marTop w:val="0"/>
      <w:marBottom w:val="0"/>
      <w:divBdr>
        <w:top w:val="none" w:sz="0" w:space="0" w:color="auto"/>
        <w:left w:val="none" w:sz="0" w:space="0" w:color="auto"/>
        <w:bottom w:val="none" w:sz="0" w:space="0" w:color="auto"/>
        <w:right w:val="none" w:sz="0" w:space="0" w:color="auto"/>
      </w:divBdr>
      <w:divsChild>
        <w:div w:id="596058153">
          <w:marLeft w:val="720"/>
          <w:marRight w:val="0"/>
          <w:marTop w:val="240"/>
          <w:marBottom w:val="240"/>
          <w:divBdr>
            <w:top w:val="none" w:sz="0" w:space="0" w:color="auto"/>
            <w:left w:val="none" w:sz="0" w:space="0" w:color="auto"/>
            <w:bottom w:val="none" w:sz="0" w:space="0" w:color="auto"/>
            <w:right w:val="none" w:sz="0" w:space="0" w:color="auto"/>
          </w:divBdr>
        </w:div>
      </w:divsChild>
    </w:div>
    <w:div w:id="1424719136">
      <w:bodyDiv w:val="1"/>
      <w:marLeft w:val="0"/>
      <w:marRight w:val="0"/>
      <w:marTop w:val="0"/>
      <w:marBottom w:val="0"/>
      <w:divBdr>
        <w:top w:val="none" w:sz="0" w:space="0" w:color="auto"/>
        <w:left w:val="none" w:sz="0" w:space="0" w:color="auto"/>
        <w:bottom w:val="none" w:sz="0" w:space="0" w:color="auto"/>
        <w:right w:val="none" w:sz="0" w:space="0" w:color="auto"/>
      </w:divBdr>
      <w:divsChild>
        <w:div w:id="357783707">
          <w:marLeft w:val="0"/>
          <w:marRight w:val="0"/>
          <w:marTop w:val="0"/>
          <w:marBottom w:val="0"/>
          <w:divBdr>
            <w:top w:val="none" w:sz="0" w:space="0" w:color="auto"/>
            <w:left w:val="none" w:sz="0" w:space="0" w:color="auto"/>
            <w:bottom w:val="none" w:sz="0" w:space="0" w:color="auto"/>
            <w:right w:val="none" w:sz="0" w:space="0" w:color="auto"/>
          </w:divBdr>
        </w:div>
        <w:div w:id="1168592138">
          <w:marLeft w:val="0"/>
          <w:marRight w:val="0"/>
          <w:marTop w:val="0"/>
          <w:marBottom w:val="0"/>
          <w:divBdr>
            <w:top w:val="none" w:sz="0" w:space="0" w:color="auto"/>
            <w:left w:val="none" w:sz="0" w:space="0" w:color="auto"/>
            <w:bottom w:val="none" w:sz="0" w:space="0" w:color="auto"/>
            <w:right w:val="none" w:sz="0" w:space="0" w:color="auto"/>
          </w:divBdr>
        </w:div>
        <w:div w:id="1924147171">
          <w:marLeft w:val="0"/>
          <w:marRight w:val="0"/>
          <w:marTop w:val="0"/>
          <w:marBottom w:val="0"/>
          <w:divBdr>
            <w:top w:val="none" w:sz="0" w:space="0" w:color="auto"/>
            <w:left w:val="none" w:sz="0" w:space="0" w:color="auto"/>
            <w:bottom w:val="none" w:sz="0" w:space="0" w:color="auto"/>
            <w:right w:val="none" w:sz="0" w:space="0" w:color="auto"/>
          </w:divBdr>
        </w:div>
      </w:divsChild>
    </w:div>
    <w:div w:id="1441102879">
      <w:bodyDiv w:val="1"/>
      <w:marLeft w:val="0"/>
      <w:marRight w:val="0"/>
      <w:marTop w:val="0"/>
      <w:marBottom w:val="0"/>
      <w:divBdr>
        <w:top w:val="none" w:sz="0" w:space="0" w:color="auto"/>
        <w:left w:val="none" w:sz="0" w:space="0" w:color="auto"/>
        <w:bottom w:val="none" w:sz="0" w:space="0" w:color="auto"/>
        <w:right w:val="none" w:sz="0" w:space="0" w:color="auto"/>
      </w:divBdr>
    </w:div>
    <w:div w:id="1451128386">
      <w:bodyDiv w:val="1"/>
      <w:marLeft w:val="0"/>
      <w:marRight w:val="0"/>
      <w:marTop w:val="0"/>
      <w:marBottom w:val="0"/>
      <w:divBdr>
        <w:top w:val="none" w:sz="0" w:space="0" w:color="auto"/>
        <w:left w:val="none" w:sz="0" w:space="0" w:color="auto"/>
        <w:bottom w:val="none" w:sz="0" w:space="0" w:color="auto"/>
        <w:right w:val="none" w:sz="0" w:space="0" w:color="auto"/>
      </w:divBdr>
    </w:div>
    <w:div w:id="1464497423">
      <w:bodyDiv w:val="1"/>
      <w:marLeft w:val="0"/>
      <w:marRight w:val="0"/>
      <w:marTop w:val="0"/>
      <w:marBottom w:val="0"/>
      <w:divBdr>
        <w:top w:val="none" w:sz="0" w:space="0" w:color="auto"/>
        <w:left w:val="none" w:sz="0" w:space="0" w:color="auto"/>
        <w:bottom w:val="none" w:sz="0" w:space="0" w:color="auto"/>
        <w:right w:val="none" w:sz="0" w:space="0" w:color="auto"/>
      </w:divBdr>
      <w:divsChild>
        <w:div w:id="1456947710">
          <w:marLeft w:val="720"/>
          <w:marRight w:val="0"/>
          <w:marTop w:val="240"/>
          <w:marBottom w:val="240"/>
          <w:divBdr>
            <w:top w:val="none" w:sz="0" w:space="0" w:color="auto"/>
            <w:left w:val="none" w:sz="0" w:space="0" w:color="auto"/>
            <w:bottom w:val="none" w:sz="0" w:space="0" w:color="auto"/>
            <w:right w:val="none" w:sz="0" w:space="0" w:color="auto"/>
          </w:divBdr>
        </w:div>
      </w:divsChild>
    </w:div>
    <w:div w:id="1467119773">
      <w:bodyDiv w:val="1"/>
      <w:marLeft w:val="0"/>
      <w:marRight w:val="0"/>
      <w:marTop w:val="0"/>
      <w:marBottom w:val="0"/>
      <w:divBdr>
        <w:top w:val="none" w:sz="0" w:space="0" w:color="auto"/>
        <w:left w:val="none" w:sz="0" w:space="0" w:color="auto"/>
        <w:bottom w:val="none" w:sz="0" w:space="0" w:color="auto"/>
        <w:right w:val="none" w:sz="0" w:space="0" w:color="auto"/>
      </w:divBdr>
      <w:divsChild>
        <w:div w:id="2059621661">
          <w:marLeft w:val="1080"/>
          <w:marRight w:val="0"/>
          <w:marTop w:val="0"/>
          <w:marBottom w:val="0"/>
          <w:divBdr>
            <w:top w:val="none" w:sz="0" w:space="0" w:color="auto"/>
            <w:left w:val="none" w:sz="0" w:space="0" w:color="auto"/>
            <w:bottom w:val="none" w:sz="0" w:space="0" w:color="auto"/>
            <w:right w:val="none" w:sz="0" w:space="0" w:color="auto"/>
          </w:divBdr>
        </w:div>
      </w:divsChild>
    </w:div>
    <w:div w:id="1477717943">
      <w:bodyDiv w:val="1"/>
      <w:marLeft w:val="0"/>
      <w:marRight w:val="0"/>
      <w:marTop w:val="0"/>
      <w:marBottom w:val="0"/>
      <w:divBdr>
        <w:top w:val="none" w:sz="0" w:space="0" w:color="auto"/>
        <w:left w:val="none" w:sz="0" w:space="0" w:color="auto"/>
        <w:bottom w:val="none" w:sz="0" w:space="0" w:color="auto"/>
        <w:right w:val="none" w:sz="0" w:space="0" w:color="auto"/>
      </w:divBdr>
      <w:divsChild>
        <w:div w:id="15617574">
          <w:marLeft w:val="0"/>
          <w:marRight w:val="0"/>
          <w:marTop w:val="0"/>
          <w:marBottom w:val="0"/>
          <w:divBdr>
            <w:top w:val="none" w:sz="0" w:space="0" w:color="auto"/>
            <w:left w:val="none" w:sz="0" w:space="0" w:color="auto"/>
            <w:bottom w:val="none" w:sz="0" w:space="0" w:color="auto"/>
            <w:right w:val="none" w:sz="0" w:space="0" w:color="auto"/>
          </w:divBdr>
        </w:div>
        <w:div w:id="53628014">
          <w:marLeft w:val="0"/>
          <w:marRight w:val="0"/>
          <w:marTop w:val="0"/>
          <w:marBottom w:val="0"/>
          <w:divBdr>
            <w:top w:val="none" w:sz="0" w:space="0" w:color="auto"/>
            <w:left w:val="none" w:sz="0" w:space="0" w:color="auto"/>
            <w:bottom w:val="none" w:sz="0" w:space="0" w:color="auto"/>
            <w:right w:val="none" w:sz="0" w:space="0" w:color="auto"/>
          </w:divBdr>
        </w:div>
        <w:div w:id="81265268">
          <w:marLeft w:val="0"/>
          <w:marRight w:val="0"/>
          <w:marTop w:val="0"/>
          <w:marBottom w:val="0"/>
          <w:divBdr>
            <w:top w:val="none" w:sz="0" w:space="0" w:color="auto"/>
            <w:left w:val="none" w:sz="0" w:space="0" w:color="auto"/>
            <w:bottom w:val="none" w:sz="0" w:space="0" w:color="auto"/>
            <w:right w:val="none" w:sz="0" w:space="0" w:color="auto"/>
          </w:divBdr>
        </w:div>
        <w:div w:id="117845648">
          <w:marLeft w:val="0"/>
          <w:marRight w:val="0"/>
          <w:marTop w:val="0"/>
          <w:marBottom w:val="0"/>
          <w:divBdr>
            <w:top w:val="none" w:sz="0" w:space="0" w:color="auto"/>
            <w:left w:val="none" w:sz="0" w:space="0" w:color="auto"/>
            <w:bottom w:val="none" w:sz="0" w:space="0" w:color="auto"/>
            <w:right w:val="none" w:sz="0" w:space="0" w:color="auto"/>
          </w:divBdr>
        </w:div>
        <w:div w:id="366877245">
          <w:marLeft w:val="0"/>
          <w:marRight w:val="0"/>
          <w:marTop w:val="0"/>
          <w:marBottom w:val="0"/>
          <w:divBdr>
            <w:top w:val="none" w:sz="0" w:space="0" w:color="auto"/>
            <w:left w:val="none" w:sz="0" w:space="0" w:color="auto"/>
            <w:bottom w:val="none" w:sz="0" w:space="0" w:color="auto"/>
            <w:right w:val="none" w:sz="0" w:space="0" w:color="auto"/>
          </w:divBdr>
        </w:div>
        <w:div w:id="394740284">
          <w:marLeft w:val="0"/>
          <w:marRight w:val="0"/>
          <w:marTop w:val="0"/>
          <w:marBottom w:val="0"/>
          <w:divBdr>
            <w:top w:val="none" w:sz="0" w:space="0" w:color="auto"/>
            <w:left w:val="none" w:sz="0" w:space="0" w:color="auto"/>
            <w:bottom w:val="none" w:sz="0" w:space="0" w:color="auto"/>
            <w:right w:val="none" w:sz="0" w:space="0" w:color="auto"/>
          </w:divBdr>
        </w:div>
        <w:div w:id="424421207">
          <w:marLeft w:val="0"/>
          <w:marRight w:val="0"/>
          <w:marTop w:val="0"/>
          <w:marBottom w:val="0"/>
          <w:divBdr>
            <w:top w:val="none" w:sz="0" w:space="0" w:color="auto"/>
            <w:left w:val="none" w:sz="0" w:space="0" w:color="auto"/>
            <w:bottom w:val="none" w:sz="0" w:space="0" w:color="auto"/>
            <w:right w:val="none" w:sz="0" w:space="0" w:color="auto"/>
          </w:divBdr>
        </w:div>
        <w:div w:id="572274162">
          <w:marLeft w:val="0"/>
          <w:marRight w:val="0"/>
          <w:marTop w:val="0"/>
          <w:marBottom w:val="0"/>
          <w:divBdr>
            <w:top w:val="none" w:sz="0" w:space="0" w:color="auto"/>
            <w:left w:val="none" w:sz="0" w:space="0" w:color="auto"/>
            <w:bottom w:val="none" w:sz="0" w:space="0" w:color="auto"/>
            <w:right w:val="none" w:sz="0" w:space="0" w:color="auto"/>
          </w:divBdr>
        </w:div>
        <w:div w:id="643242188">
          <w:marLeft w:val="0"/>
          <w:marRight w:val="0"/>
          <w:marTop w:val="0"/>
          <w:marBottom w:val="0"/>
          <w:divBdr>
            <w:top w:val="none" w:sz="0" w:space="0" w:color="auto"/>
            <w:left w:val="none" w:sz="0" w:space="0" w:color="auto"/>
            <w:bottom w:val="none" w:sz="0" w:space="0" w:color="auto"/>
            <w:right w:val="none" w:sz="0" w:space="0" w:color="auto"/>
          </w:divBdr>
        </w:div>
        <w:div w:id="718868861">
          <w:marLeft w:val="0"/>
          <w:marRight w:val="0"/>
          <w:marTop w:val="0"/>
          <w:marBottom w:val="0"/>
          <w:divBdr>
            <w:top w:val="none" w:sz="0" w:space="0" w:color="auto"/>
            <w:left w:val="none" w:sz="0" w:space="0" w:color="auto"/>
            <w:bottom w:val="none" w:sz="0" w:space="0" w:color="auto"/>
            <w:right w:val="none" w:sz="0" w:space="0" w:color="auto"/>
          </w:divBdr>
        </w:div>
        <w:div w:id="862406186">
          <w:marLeft w:val="0"/>
          <w:marRight w:val="0"/>
          <w:marTop w:val="0"/>
          <w:marBottom w:val="0"/>
          <w:divBdr>
            <w:top w:val="none" w:sz="0" w:space="0" w:color="auto"/>
            <w:left w:val="none" w:sz="0" w:space="0" w:color="auto"/>
            <w:bottom w:val="none" w:sz="0" w:space="0" w:color="auto"/>
            <w:right w:val="none" w:sz="0" w:space="0" w:color="auto"/>
          </w:divBdr>
        </w:div>
        <w:div w:id="899290287">
          <w:marLeft w:val="0"/>
          <w:marRight w:val="0"/>
          <w:marTop w:val="0"/>
          <w:marBottom w:val="0"/>
          <w:divBdr>
            <w:top w:val="none" w:sz="0" w:space="0" w:color="auto"/>
            <w:left w:val="none" w:sz="0" w:space="0" w:color="auto"/>
            <w:bottom w:val="none" w:sz="0" w:space="0" w:color="auto"/>
            <w:right w:val="none" w:sz="0" w:space="0" w:color="auto"/>
          </w:divBdr>
        </w:div>
        <w:div w:id="923950113">
          <w:marLeft w:val="0"/>
          <w:marRight w:val="0"/>
          <w:marTop w:val="0"/>
          <w:marBottom w:val="0"/>
          <w:divBdr>
            <w:top w:val="none" w:sz="0" w:space="0" w:color="auto"/>
            <w:left w:val="none" w:sz="0" w:space="0" w:color="auto"/>
            <w:bottom w:val="none" w:sz="0" w:space="0" w:color="auto"/>
            <w:right w:val="none" w:sz="0" w:space="0" w:color="auto"/>
          </w:divBdr>
        </w:div>
        <w:div w:id="929630197">
          <w:marLeft w:val="0"/>
          <w:marRight w:val="0"/>
          <w:marTop w:val="0"/>
          <w:marBottom w:val="0"/>
          <w:divBdr>
            <w:top w:val="none" w:sz="0" w:space="0" w:color="auto"/>
            <w:left w:val="none" w:sz="0" w:space="0" w:color="auto"/>
            <w:bottom w:val="none" w:sz="0" w:space="0" w:color="auto"/>
            <w:right w:val="none" w:sz="0" w:space="0" w:color="auto"/>
          </w:divBdr>
        </w:div>
        <w:div w:id="1253857807">
          <w:marLeft w:val="0"/>
          <w:marRight w:val="0"/>
          <w:marTop w:val="0"/>
          <w:marBottom w:val="0"/>
          <w:divBdr>
            <w:top w:val="none" w:sz="0" w:space="0" w:color="auto"/>
            <w:left w:val="none" w:sz="0" w:space="0" w:color="auto"/>
            <w:bottom w:val="none" w:sz="0" w:space="0" w:color="auto"/>
            <w:right w:val="none" w:sz="0" w:space="0" w:color="auto"/>
          </w:divBdr>
        </w:div>
        <w:div w:id="1385106142">
          <w:marLeft w:val="0"/>
          <w:marRight w:val="0"/>
          <w:marTop w:val="0"/>
          <w:marBottom w:val="0"/>
          <w:divBdr>
            <w:top w:val="none" w:sz="0" w:space="0" w:color="auto"/>
            <w:left w:val="none" w:sz="0" w:space="0" w:color="auto"/>
            <w:bottom w:val="none" w:sz="0" w:space="0" w:color="auto"/>
            <w:right w:val="none" w:sz="0" w:space="0" w:color="auto"/>
          </w:divBdr>
        </w:div>
        <w:div w:id="1425690254">
          <w:marLeft w:val="0"/>
          <w:marRight w:val="0"/>
          <w:marTop w:val="0"/>
          <w:marBottom w:val="0"/>
          <w:divBdr>
            <w:top w:val="none" w:sz="0" w:space="0" w:color="auto"/>
            <w:left w:val="none" w:sz="0" w:space="0" w:color="auto"/>
            <w:bottom w:val="none" w:sz="0" w:space="0" w:color="auto"/>
            <w:right w:val="none" w:sz="0" w:space="0" w:color="auto"/>
          </w:divBdr>
        </w:div>
        <w:div w:id="1652825895">
          <w:marLeft w:val="0"/>
          <w:marRight w:val="0"/>
          <w:marTop w:val="0"/>
          <w:marBottom w:val="0"/>
          <w:divBdr>
            <w:top w:val="none" w:sz="0" w:space="0" w:color="auto"/>
            <w:left w:val="none" w:sz="0" w:space="0" w:color="auto"/>
            <w:bottom w:val="none" w:sz="0" w:space="0" w:color="auto"/>
            <w:right w:val="none" w:sz="0" w:space="0" w:color="auto"/>
          </w:divBdr>
        </w:div>
        <w:div w:id="2097048513">
          <w:marLeft w:val="0"/>
          <w:marRight w:val="0"/>
          <w:marTop w:val="0"/>
          <w:marBottom w:val="0"/>
          <w:divBdr>
            <w:top w:val="none" w:sz="0" w:space="0" w:color="auto"/>
            <w:left w:val="none" w:sz="0" w:space="0" w:color="auto"/>
            <w:bottom w:val="none" w:sz="0" w:space="0" w:color="auto"/>
            <w:right w:val="none" w:sz="0" w:space="0" w:color="auto"/>
          </w:divBdr>
          <w:divsChild>
            <w:div w:id="842547771">
              <w:marLeft w:val="-75"/>
              <w:marRight w:val="0"/>
              <w:marTop w:val="30"/>
              <w:marBottom w:val="30"/>
              <w:divBdr>
                <w:top w:val="none" w:sz="0" w:space="0" w:color="auto"/>
                <w:left w:val="none" w:sz="0" w:space="0" w:color="auto"/>
                <w:bottom w:val="none" w:sz="0" w:space="0" w:color="auto"/>
                <w:right w:val="none" w:sz="0" w:space="0" w:color="auto"/>
              </w:divBdr>
              <w:divsChild>
                <w:div w:id="52508774">
                  <w:marLeft w:val="0"/>
                  <w:marRight w:val="0"/>
                  <w:marTop w:val="0"/>
                  <w:marBottom w:val="0"/>
                  <w:divBdr>
                    <w:top w:val="none" w:sz="0" w:space="0" w:color="auto"/>
                    <w:left w:val="none" w:sz="0" w:space="0" w:color="auto"/>
                    <w:bottom w:val="none" w:sz="0" w:space="0" w:color="auto"/>
                    <w:right w:val="none" w:sz="0" w:space="0" w:color="auto"/>
                  </w:divBdr>
                  <w:divsChild>
                    <w:div w:id="2072338062">
                      <w:marLeft w:val="0"/>
                      <w:marRight w:val="0"/>
                      <w:marTop w:val="0"/>
                      <w:marBottom w:val="0"/>
                      <w:divBdr>
                        <w:top w:val="none" w:sz="0" w:space="0" w:color="auto"/>
                        <w:left w:val="none" w:sz="0" w:space="0" w:color="auto"/>
                        <w:bottom w:val="none" w:sz="0" w:space="0" w:color="auto"/>
                        <w:right w:val="none" w:sz="0" w:space="0" w:color="auto"/>
                      </w:divBdr>
                    </w:div>
                  </w:divsChild>
                </w:div>
                <w:div w:id="375667367">
                  <w:marLeft w:val="0"/>
                  <w:marRight w:val="0"/>
                  <w:marTop w:val="0"/>
                  <w:marBottom w:val="0"/>
                  <w:divBdr>
                    <w:top w:val="none" w:sz="0" w:space="0" w:color="auto"/>
                    <w:left w:val="none" w:sz="0" w:space="0" w:color="auto"/>
                    <w:bottom w:val="none" w:sz="0" w:space="0" w:color="auto"/>
                    <w:right w:val="none" w:sz="0" w:space="0" w:color="auto"/>
                  </w:divBdr>
                  <w:divsChild>
                    <w:div w:id="1382049626">
                      <w:marLeft w:val="0"/>
                      <w:marRight w:val="0"/>
                      <w:marTop w:val="0"/>
                      <w:marBottom w:val="0"/>
                      <w:divBdr>
                        <w:top w:val="none" w:sz="0" w:space="0" w:color="auto"/>
                        <w:left w:val="none" w:sz="0" w:space="0" w:color="auto"/>
                        <w:bottom w:val="none" w:sz="0" w:space="0" w:color="auto"/>
                        <w:right w:val="none" w:sz="0" w:space="0" w:color="auto"/>
                      </w:divBdr>
                    </w:div>
                  </w:divsChild>
                </w:div>
                <w:div w:id="429201375">
                  <w:marLeft w:val="0"/>
                  <w:marRight w:val="0"/>
                  <w:marTop w:val="0"/>
                  <w:marBottom w:val="0"/>
                  <w:divBdr>
                    <w:top w:val="none" w:sz="0" w:space="0" w:color="auto"/>
                    <w:left w:val="none" w:sz="0" w:space="0" w:color="auto"/>
                    <w:bottom w:val="none" w:sz="0" w:space="0" w:color="auto"/>
                    <w:right w:val="none" w:sz="0" w:space="0" w:color="auto"/>
                  </w:divBdr>
                  <w:divsChild>
                    <w:div w:id="912010497">
                      <w:marLeft w:val="0"/>
                      <w:marRight w:val="0"/>
                      <w:marTop w:val="0"/>
                      <w:marBottom w:val="0"/>
                      <w:divBdr>
                        <w:top w:val="none" w:sz="0" w:space="0" w:color="auto"/>
                        <w:left w:val="none" w:sz="0" w:space="0" w:color="auto"/>
                        <w:bottom w:val="none" w:sz="0" w:space="0" w:color="auto"/>
                        <w:right w:val="none" w:sz="0" w:space="0" w:color="auto"/>
                      </w:divBdr>
                    </w:div>
                  </w:divsChild>
                </w:div>
                <w:div w:id="590819269">
                  <w:marLeft w:val="0"/>
                  <w:marRight w:val="0"/>
                  <w:marTop w:val="0"/>
                  <w:marBottom w:val="0"/>
                  <w:divBdr>
                    <w:top w:val="none" w:sz="0" w:space="0" w:color="auto"/>
                    <w:left w:val="none" w:sz="0" w:space="0" w:color="auto"/>
                    <w:bottom w:val="none" w:sz="0" w:space="0" w:color="auto"/>
                    <w:right w:val="none" w:sz="0" w:space="0" w:color="auto"/>
                  </w:divBdr>
                  <w:divsChild>
                    <w:div w:id="66265862">
                      <w:marLeft w:val="0"/>
                      <w:marRight w:val="0"/>
                      <w:marTop w:val="0"/>
                      <w:marBottom w:val="0"/>
                      <w:divBdr>
                        <w:top w:val="none" w:sz="0" w:space="0" w:color="auto"/>
                        <w:left w:val="none" w:sz="0" w:space="0" w:color="auto"/>
                        <w:bottom w:val="none" w:sz="0" w:space="0" w:color="auto"/>
                        <w:right w:val="none" w:sz="0" w:space="0" w:color="auto"/>
                      </w:divBdr>
                    </w:div>
                  </w:divsChild>
                </w:div>
                <w:div w:id="712582056">
                  <w:marLeft w:val="0"/>
                  <w:marRight w:val="0"/>
                  <w:marTop w:val="0"/>
                  <w:marBottom w:val="0"/>
                  <w:divBdr>
                    <w:top w:val="none" w:sz="0" w:space="0" w:color="auto"/>
                    <w:left w:val="none" w:sz="0" w:space="0" w:color="auto"/>
                    <w:bottom w:val="none" w:sz="0" w:space="0" w:color="auto"/>
                    <w:right w:val="none" w:sz="0" w:space="0" w:color="auto"/>
                  </w:divBdr>
                  <w:divsChild>
                    <w:div w:id="1915164655">
                      <w:marLeft w:val="0"/>
                      <w:marRight w:val="0"/>
                      <w:marTop w:val="0"/>
                      <w:marBottom w:val="0"/>
                      <w:divBdr>
                        <w:top w:val="none" w:sz="0" w:space="0" w:color="auto"/>
                        <w:left w:val="none" w:sz="0" w:space="0" w:color="auto"/>
                        <w:bottom w:val="none" w:sz="0" w:space="0" w:color="auto"/>
                        <w:right w:val="none" w:sz="0" w:space="0" w:color="auto"/>
                      </w:divBdr>
                    </w:div>
                  </w:divsChild>
                </w:div>
                <w:div w:id="783620162">
                  <w:marLeft w:val="0"/>
                  <w:marRight w:val="0"/>
                  <w:marTop w:val="0"/>
                  <w:marBottom w:val="0"/>
                  <w:divBdr>
                    <w:top w:val="none" w:sz="0" w:space="0" w:color="auto"/>
                    <w:left w:val="none" w:sz="0" w:space="0" w:color="auto"/>
                    <w:bottom w:val="none" w:sz="0" w:space="0" w:color="auto"/>
                    <w:right w:val="none" w:sz="0" w:space="0" w:color="auto"/>
                  </w:divBdr>
                  <w:divsChild>
                    <w:div w:id="806822398">
                      <w:marLeft w:val="0"/>
                      <w:marRight w:val="0"/>
                      <w:marTop w:val="0"/>
                      <w:marBottom w:val="0"/>
                      <w:divBdr>
                        <w:top w:val="none" w:sz="0" w:space="0" w:color="auto"/>
                        <w:left w:val="none" w:sz="0" w:space="0" w:color="auto"/>
                        <w:bottom w:val="none" w:sz="0" w:space="0" w:color="auto"/>
                        <w:right w:val="none" w:sz="0" w:space="0" w:color="auto"/>
                      </w:divBdr>
                    </w:div>
                  </w:divsChild>
                </w:div>
                <w:div w:id="840436076">
                  <w:marLeft w:val="0"/>
                  <w:marRight w:val="0"/>
                  <w:marTop w:val="0"/>
                  <w:marBottom w:val="0"/>
                  <w:divBdr>
                    <w:top w:val="none" w:sz="0" w:space="0" w:color="auto"/>
                    <w:left w:val="none" w:sz="0" w:space="0" w:color="auto"/>
                    <w:bottom w:val="none" w:sz="0" w:space="0" w:color="auto"/>
                    <w:right w:val="none" w:sz="0" w:space="0" w:color="auto"/>
                  </w:divBdr>
                  <w:divsChild>
                    <w:div w:id="2050687988">
                      <w:marLeft w:val="0"/>
                      <w:marRight w:val="0"/>
                      <w:marTop w:val="0"/>
                      <w:marBottom w:val="0"/>
                      <w:divBdr>
                        <w:top w:val="none" w:sz="0" w:space="0" w:color="auto"/>
                        <w:left w:val="none" w:sz="0" w:space="0" w:color="auto"/>
                        <w:bottom w:val="none" w:sz="0" w:space="0" w:color="auto"/>
                        <w:right w:val="none" w:sz="0" w:space="0" w:color="auto"/>
                      </w:divBdr>
                    </w:div>
                  </w:divsChild>
                </w:div>
                <w:div w:id="858281200">
                  <w:marLeft w:val="0"/>
                  <w:marRight w:val="0"/>
                  <w:marTop w:val="0"/>
                  <w:marBottom w:val="0"/>
                  <w:divBdr>
                    <w:top w:val="none" w:sz="0" w:space="0" w:color="auto"/>
                    <w:left w:val="none" w:sz="0" w:space="0" w:color="auto"/>
                    <w:bottom w:val="none" w:sz="0" w:space="0" w:color="auto"/>
                    <w:right w:val="none" w:sz="0" w:space="0" w:color="auto"/>
                  </w:divBdr>
                  <w:divsChild>
                    <w:div w:id="2113895731">
                      <w:marLeft w:val="0"/>
                      <w:marRight w:val="0"/>
                      <w:marTop w:val="0"/>
                      <w:marBottom w:val="0"/>
                      <w:divBdr>
                        <w:top w:val="none" w:sz="0" w:space="0" w:color="auto"/>
                        <w:left w:val="none" w:sz="0" w:space="0" w:color="auto"/>
                        <w:bottom w:val="none" w:sz="0" w:space="0" w:color="auto"/>
                        <w:right w:val="none" w:sz="0" w:space="0" w:color="auto"/>
                      </w:divBdr>
                    </w:div>
                  </w:divsChild>
                </w:div>
                <w:div w:id="908148213">
                  <w:marLeft w:val="0"/>
                  <w:marRight w:val="0"/>
                  <w:marTop w:val="0"/>
                  <w:marBottom w:val="0"/>
                  <w:divBdr>
                    <w:top w:val="none" w:sz="0" w:space="0" w:color="auto"/>
                    <w:left w:val="none" w:sz="0" w:space="0" w:color="auto"/>
                    <w:bottom w:val="none" w:sz="0" w:space="0" w:color="auto"/>
                    <w:right w:val="none" w:sz="0" w:space="0" w:color="auto"/>
                  </w:divBdr>
                  <w:divsChild>
                    <w:div w:id="803962400">
                      <w:marLeft w:val="0"/>
                      <w:marRight w:val="0"/>
                      <w:marTop w:val="0"/>
                      <w:marBottom w:val="0"/>
                      <w:divBdr>
                        <w:top w:val="none" w:sz="0" w:space="0" w:color="auto"/>
                        <w:left w:val="none" w:sz="0" w:space="0" w:color="auto"/>
                        <w:bottom w:val="none" w:sz="0" w:space="0" w:color="auto"/>
                        <w:right w:val="none" w:sz="0" w:space="0" w:color="auto"/>
                      </w:divBdr>
                    </w:div>
                  </w:divsChild>
                </w:div>
                <w:div w:id="926111263">
                  <w:marLeft w:val="0"/>
                  <w:marRight w:val="0"/>
                  <w:marTop w:val="0"/>
                  <w:marBottom w:val="0"/>
                  <w:divBdr>
                    <w:top w:val="none" w:sz="0" w:space="0" w:color="auto"/>
                    <w:left w:val="none" w:sz="0" w:space="0" w:color="auto"/>
                    <w:bottom w:val="none" w:sz="0" w:space="0" w:color="auto"/>
                    <w:right w:val="none" w:sz="0" w:space="0" w:color="auto"/>
                  </w:divBdr>
                  <w:divsChild>
                    <w:div w:id="121391894">
                      <w:marLeft w:val="0"/>
                      <w:marRight w:val="0"/>
                      <w:marTop w:val="0"/>
                      <w:marBottom w:val="0"/>
                      <w:divBdr>
                        <w:top w:val="none" w:sz="0" w:space="0" w:color="auto"/>
                        <w:left w:val="none" w:sz="0" w:space="0" w:color="auto"/>
                        <w:bottom w:val="none" w:sz="0" w:space="0" w:color="auto"/>
                        <w:right w:val="none" w:sz="0" w:space="0" w:color="auto"/>
                      </w:divBdr>
                    </w:div>
                  </w:divsChild>
                </w:div>
                <w:div w:id="978460301">
                  <w:marLeft w:val="0"/>
                  <w:marRight w:val="0"/>
                  <w:marTop w:val="0"/>
                  <w:marBottom w:val="0"/>
                  <w:divBdr>
                    <w:top w:val="none" w:sz="0" w:space="0" w:color="auto"/>
                    <w:left w:val="none" w:sz="0" w:space="0" w:color="auto"/>
                    <w:bottom w:val="none" w:sz="0" w:space="0" w:color="auto"/>
                    <w:right w:val="none" w:sz="0" w:space="0" w:color="auto"/>
                  </w:divBdr>
                  <w:divsChild>
                    <w:div w:id="1830360047">
                      <w:marLeft w:val="0"/>
                      <w:marRight w:val="0"/>
                      <w:marTop w:val="0"/>
                      <w:marBottom w:val="0"/>
                      <w:divBdr>
                        <w:top w:val="none" w:sz="0" w:space="0" w:color="auto"/>
                        <w:left w:val="none" w:sz="0" w:space="0" w:color="auto"/>
                        <w:bottom w:val="none" w:sz="0" w:space="0" w:color="auto"/>
                        <w:right w:val="none" w:sz="0" w:space="0" w:color="auto"/>
                      </w:divBdr>
                    </w:div>
                  </w:divsChild>
                </w:div>
                <w:div w:id="1000892071">
                  <w:marLeft w:val="0"/>
                  <w:marRight w:val="0"/>
                  <w:marTop w:val="0"/>
                  <w:marBottom w:val="0"/>
                  <w:divBdr>
                    <w:top w:val="none" w:sz="0" w:space="0" w:color="auto"/>
                    <w:left w:val="none" w:sz="0" w:space="0" w:color="auto"/>
                    <w:bottom w:val="none" w:sz="0" w:space="0" w:color="auto"/>
                    <w:right w:val="none" w:sz="0" w:space="0" w:color="auto"/>
                  </w:divBdr>
                  <w:divsChild>
                    <w:div w:id="730690503">
                      <w:marLeft w:val="0"/>
                      <w:marRight w:val="0"/>
                      <w:marTop w:val="0"/>
                      <w:marBottom w:val="0"/>
                      <w:divBdr>
                        <w:top w:val="none" w:sz="0" w:space="0" w:color="auto"/>
                        <w:left w:val="none" w:sz="0" w:space="0" w:color="auto"/>
                        <w:bottom w:val="none" w:sz="0" w:space="0" w:color="auto"/>
                        <w:right w:val="none" w:sz="0" w:space="0" w:color="auto"/>
                      </w:divBdr>
                    </w:div>
                  </w:divsChild>
                </w:div>
                <w:div w:id="1003750067">
                  <w:marLeft w:val="0"/>
                  <w:marRight w:val="0"/>
                  <w:marTop w:val="0"/>
                  <w:marBottom w:val="0"/>
                  <w:divBdr>
                    <w:top w:val="none" w:sz="0" w:space="0" w:color="auto"/>
                    <w:left w:val="none" w:sz="0" w:space="0" w:color="auto"/>
                    <w:bottom w:val="none" w:sz="0" w:space="0" w:color="auto"/>
                    <w:right w:val="none" w:sz="0" w:space="0" w:color="auto"/>
                  </w:divBdr>
                  <w:divsChild>
                    <w:div w:id="1772118458">
                      <w:marLeft w:val="0"/>
                      <w:marRight w:val="0"/>
                      <w:marTop w:val="0"/>
                      <w:marBottom w:val="0"/>
                      <w:divBdr>
                        <w:top w:val="none" w:sz="0" w:space="0" w:color="auto"/>
                        <w:left w:val="none" w:sz="0" w:space="0" w:color="auto"/>
                        <w:bottom w:val="none" w:sz="0" w:space="0" w:color="auto"/>
                        <w:right w:val="none" w:sz="0" w:space="0" w:color="auto"/>
                      </w:divBdr>
                    </w:div>
                  </w:divsChild>
                </w:div>
                <w:div w:id="1067806378">
                  <w:marLeft w:val="0"/>
                  <w:marRight w:val="0"/>
                  <w:marTop w:val="0"/>
                  <w:marBottom w:val="0"/>
                  <w:divBdr>
                    <w:top w:val="none" w:sz="0" w:space="0" w:color="auto"/>
                    <w:left w:val="none" w:sz="0" w:space="0" w:color="auto"/>
                    <w:bottom w:val="none" w:sz="0" w:space="0" w:color="auto"/>
                    <w:right w:val="none" w:sz="0" w:space="0" w:color="auto"/>
                  </w:divBdr>
                  <w:divsChild>
                    <w:div w:id="1923489599">
                      <w:marLeft w:val="0"/>
                      <w:marRight w:val="0"/>
                      <w:marTop w:val="0"/>
                      <w:marBottom w:val="0"/>
                      <w:divBdr>
                        <w:top w:val="none" w:sz="0" w:space="0" w:color="auto"/>
                        <w:left w:val="none" w:sz="0" w:space="0" w:color="auto"/>
                        <w:bottom w:val="none" w:sz="0" w:space="0" w:color="auto"/>
                        <w:right w:val="none" w:sz="0" w:space="0" w:color="auto"/>
                      </w:divBdr>
                    </w:div>
                  </w:divsChild>
                </w:div>
                <w:div w:id="1096250073">
                  <w:marLeft w:val="0"/>
                  <w:marRight w:val="0"/>
                  <w:marTop w:val="0"/>
                  <w:marBottom w:val="0"/>
                  <w:divBdr>
                    <w:top w:val="none" w:sz="0" w:space="0" w:color="auto"/>
                    <w:left w:val="none" w:sz="0" w:space="0" w:color="auto"/>
                    <w:bottom w:val="none" w:sz="0" w:space="0" w:color="auto"/>
                    <w:right w:val="none" w:sz="0" w:space="0" w:color="auto"/>
                  </w:divBdr>
                  <w:divsChild>
                    <w:div w:id="412164887">
                      <w:marLeft w:val="0"/>
                      <w:marRight w:val="0"/>
                      <w:marTop w:val="0"/>
                      <w:marBottom w:val="0"/>
                      <w:divBdr>
                        <w:top w:val="none" w:sz="0" w:space="0" w:color="auto"/>
                        <w:left w:val="none" w:sz="0" w:space="0" w:color="auto"/>
                        <w:bottom w:val="none" w:sz="0" w:space="0" w:color="auto"/>
                        <w:right w:val="none" w:sz="0" w:space="0" w:color="auto"/>
                      </w:divBdr>
                    </w:div>
                  </w:divsChild>
                </w:div>
                <w:div w:id="1137603472">
                  <w:marLeft w:val="0"/>
                  <w:marRight w:val="0"/>
                  <w:marTop w:val="0"/>
                  <w:marBottom w:val="0"/>
                  <w:divBdr>
                    <w:top w:val="none" w:sz="0" w:space="0" w:color="auto"/>
                    <w:left w:val="none" w:sz="0" w:space="0" w:color="auto"/>
                    <w:bottom w:val="none" w:sz="0" w:space="0" w:color="auto"/>
                    <w:right w:val="none" w:sz="0" w:space="0" w:color="auto"/>
                  </w:divBdr>
                  <w:divsChild>
                    <w:div w:id="1811826191">
                      <w:marLeft w:val="0"/>
                      <w:marRight w:val="0"/>
                      <w:marTop w:val="0"/>
                      <w:marBottom w:val="0"/>
                      <w:divBdr>
                        <w:top w:val="none" w:sz="0" w:space="0" w:color="auto"/>
                        <w:left w:val="none" w:sz="0" w:space="0" w:color="auto"/>
                        <w:bottom w:val="none" w:sz="0" w:space="0" w:color="auto"/>
                        <w:right w:val="none" w:sz="0" w:space="0" w:color="auto"/>
                      </w:divBdr>
                    </w:div>
                  </w:divsChild>
                </w:div>
                <w:div w:id="1229611705">
                  <w:marLeft w:val="0"/>
                  <w:marRight w:val="0"/>
                  <w:marTop w:val="0"/>
                  <w:marBottom w:val="0"/>
                  <w:divBdr>
                    <w:top w:val="none" w:sz="0" w:space="0" w:color="auto"/>
                    <w:left w:val="none" w:sz="0" w:space="0" w:color="auto"/>
                    <w:bottom w:val="none" w:sz="0" w:space="0" w:color="auto"/>
                    <w:right w:val="none" w:sz="0" w:space="0" w:color="auto"/>
                  </w:divBdr>
                  <w:divsChild>
                    <w:div w:id="1225066568">
                      <w:marLeft w:val="0"/>
                      <w:marRight w:val="0"/>
                      <w:marTop w:val="0"/>
                      <w:marBottom w:val="0"/>
                      <w:divBdr>
                        <w:top w:val="none" w:sz="0" w:space="0" w:color="auto"/>
                        <w:left w:val="none" w:sz="0" w:space="0" w:color="auto"/>
                        <w:bottom w:val="none" w:sz="0" w:space="0" w:color="auto"/>
                        <w:right w:val="none" w:sz="0" w:space="0" w:color="auto"/>
                      </w:divBdr>
                    </w:div>
                  </w:divsChild>
                </w:div>
                <w:div w:id="1232891068">
                  <w:marLeft w:val="0"/>
                  <w:marRight w:val="0"/>
                  <w:marTop w:val="0"/>
                  <w:marBottom w:val="0"/>
                  <w:divBdr>
                    <w:top w:val="none" w:sz="0" w:space="0" w:color="auto"/>
                    <w:left w:val="none" w:sz="0" w:space="0" w:color="auto"/>
                    <w:bottom w:val="none" w:sz="0" w:space="0" w:color="auto"/>
                    <w:right w:val="none" w:sz="0" w:space="0" w:color="auto"/>
                  </w:divBdr>
                  <w:divsChild>
                    <w:div w:id="120879858">
                      <w:marLeft w:val="0"/>
                      <w:marRight w:val="0"/>
                      <w:marTop w:val="0"/>
                      <w:marBottom w:val="0"/>
                      <w:divBdr>
                        <w:top w:val="none" w:sz="0" w:space="0" w:color="auto"/>
                        <w:left w:val="none" w:sz="0" w:space="0" w:color="auto"/>
                        <w:bottom w:val="none" w:sz="0" w:space="0" w:color="auto"/>
                        <w:right w:val="none" w:sz="0" w:space="0" w:color="auto"/>
                      </w:divBdr>
                    </w:div>
                  </w:divsChild>
                </w:div>
                <w:div w:id="1296567473">
                  <w:marLeft w:val="0"/>
                  <w:marRight w:val="0"/>
                  <w:marTop w:val="0"/>
                  <w:marBottom w:val="0"/>
                  <w:divBdr>
                    <w:top w:val="none" w:sz="0" w:space="0" w:color="auto"/>
                    <w:left w:val="none" w:sz="0" w:space="0" w:color="auto"/>
                    <w:bottom w:val="none" w:sz="0" w:space="0" w:color="auto"/>
                    <w:right w:val="none" w:sz="0" w:space="0" w:color="auto"/>
                  </w:divBdr>
                  <w:divsChild>
                    <w:div w:id="1954899567">
                      <w:marLeft w:val="0"/>
                      <w:marRight w:val="0"/>
                      <w:marTop w:val="0"/>
                      <w:marBottom w:val="0"/>
                      <w:divBdr>
                        <w:top w:val="none" w:sz="0" w:space="0" w:color="auto"/>
                        <w:left w:val="none" w:sz="0" w:space="0" w:color="auto"/>
                        <w:bottom w:val="none" w:sz="0" w:space="0" w:color="auto"/>
                        <w:right w:val="none" w:sz="0" w:space="0" w:color="auto"/>
                      </w:divBdr>
                    </w:div>
                  </w:divsChild>
                </w:div>
                <w:div w:id="1312519474">
                  <w:marLeft w:val="0"/>
                  <w:marRight w:val="0"/>
                  <w:marTop w:val="0"/>
                  <w:marBottom w:val="0"/>
                  <w:divBdr>
                    <w:top w:val="none" w:sz="0" w:space="0" w:color="auto"/>
                    <w:left w:val="none" w:sz="0" w:space="0" w:color="auto"/>
                    <w:bottom w:val="none" w:sz="0" w:space="0" w:color="auto"/>
                    <w:right w:val="none" w:sz="0" w:space="0" w:color="auto"/>
                  </w:divBdr>
                  <w:divsChild>
                    <w:div w:id="1066221241">
                      <w:marLeft w:val="0"/>
                      <w:marRight w:val="0"/>
                      <w:marTop w:val="0"/>
                      <w:marBottom w:val="0"/>
                      <w:divBdr>
                        <w:top w:val="none" w:sz="0" w:space="0" w:color="auto"/>
                        <w:left w:val="none" w:sz="0" w:space="0" w:color="auto"/>
                        <w:bottom w:val="none" w:sz="0" w:space="0" w:color="auto"/>
                        <w:right w:val="none" w:sz="0" w:space="0" w:color="auto"/>
                      </w:divBdr>
                    </w:div>
                  </w:divsChild>
                </w:div>
                <w:div w:id="1393190955">
                  <w:marLeft w:val="0"/>
                  <w:marRight w:val="0"/>
                  <w:marTop w:val="0"/>
                  <w:marBottom w:val="0"/>
                  <w:divBdr>
                    <w:top w:val="none" w:sz="0" w:space="0" w:color="auto"/>
                    <w:left w:val="none" w:sz="0" w:space="0" w:color="auto"/>
                    <w:bottom w:val="none" w:sz="0" w:space="0" w:color="auto"/>
                    <w:right w:val="none" w:sz="0" w:space="0" w:color="auto"/>
                  </w:divBdr>
                  <w:divsChild>
                    <w:div w:id="1299530499">
                      <w:marLeft w:val="0"/>
                      <w:marRight w:val="0"/>
                      <w:marTop w:val="0"/>
                      <w:marBottom w:val="0"/>
                      <w:divBdr>
                        <w:top w:val="none" w:sz="0" w:space="0" w:color="auto"/>
                        <w:left w:val="none" w:sz="0" w:space="0" w:color="auto"/>
                        <w:bottom w:val="none" w:sz="0" w:space="0" w:color="auto"/>
                        <w:right w:val="none" w:sz="0" w:space="0" w:color="auto"/>
                      </w:divBdr>
                    </w:div>
                  </w:divsChild>
                </w:div>
                <w:div w:id="1426918055">
                  <w:marLeft w:val="0"/>
                  <w:marRight w:val="0"/>
                  <w:marTop w:val="0"/>
                  <w:marBottom w:val="0"/>
                  <w:divBdr>
                    <w:top w:val="none" w:sz="0" w:space="0" w:color="auto"/>
                    <w:left w:val="none" w:sz="0" w:space="0" w:color="auto"/>
                    <w:bottom w:val="none" w:sz="0" w:space="0" w:color="auto"/>
                    <w:right w:val="none" w:sz="0" w:space="0" w:color="auto"/>
                  </w:divBdr>
                  <w:divsChild>
                    <w:div w:id="962734348">
                      <w:marLeft w:val="0"/>
                      <w:marRight w:val="0"/>
                      <w:marTop w:val="0"/>
                      <w:marBottom w:val="0"/>
                      <w:divBdr>
                        <w:top w:val="none" w:sz="0" w:space="0" w:color="auto"/>
                        <w:left w:val="none" w:sz="0" w:space="0" w:color="auto"/>
                        <w:bottom w:val="none" w:sz="0" w:space="0" w:color="auto"/>
                        <w:right w:val="none" w:sz="0" w:space="0" w:color="auto"/>
                      </w:divBdr>
                    </w:div>
                  </w:divsChild>
                </w:div>
                <w:div w:id="1440026535">
                  <w:marLeft w:val="0"/>
                  <w:marRight w:val="0"/>
                  <w:marTop w:val="0"/>
                  <w:marBottom w:val="0"/>
                  <w:divBdr>
                    <w:top w:val="none" w:sz="0" w:space="0" w:color="auto"/>
                    <w:left w:val="none" w:sz="0" w:space="0" w:color="auto"/>
                    <w:bottom w:val="none" w:sz="0" w:space="0" w:color="auto"/>
                    <w:right w:val="none" w:sz="0" w:space="0" w:color="auto"/>
                  </w:divBdr>
                  <w:divsChild>
                    <w:div w:id="786657830">
                      <w:marLeft w:val="0"/>
                      <w:marRight w:val="0"/>
                      <w:marTop w:val="0"/>
                      <w:marBottom w:val="0"/>
                      <w:divBdr>
                        <w:top w:val="none" w:sz="0" w:space="0" w:color="auto"/>
                        <w:left w:val="none" w:sz="0" w:space="0" w:color="auto"/>
                        <w:bottom w:val="none" w:sz="0" w:space="0" w:color="auto"/>
                        <w:right w:val="none" w:sz="0" w:space="0" w:color="auto"/>
                      </w:divBdr>
                    </w:div>
                  </w:divsChild>
                </w:div>
                <w:div w:id="1580014774">
                  <w:marLeft w:val="0"/>
                  <w:marRight w:val="0"/>
                  <w:marTop w:val="0"/>
                  <w:marBottom w:val="0"/>
                  <w:divBdr>
                    <w:top w:val="none" w:sz="0" w:space="0" w:color="auto"/>
                    <w:left w:val="none" w:sz="0" w:space="0" w:color="auto"/>
                    <w:bottom w:val="none" w:sz="0" w:space="0" w:color="auto"/>
                    <w:right w:val="none" w:sz="0" w:space="0" w:color="auto"/>
                  </w:divBdr>
                  <w:divsChild>
                    <w:div w:id="702753147">
                      <w:marLeft w:val="0"/>
                      <w:marRight w:val="0"/>
                      <w:marTop w:val="0"/>
                      <w:marBottom w:val="0"/>
                      <w:divBdr>
                        <w:top w:val="none" w:sz="0" w:space="0" w:color="auto"/>
                        <w:left w:val="none" w:sz="0" w:space="0" w:color="auto"/>
                        <w:bottom w:val="none" w:sz="0" w:space="0" w:color="auto"/>
                        <w:right w:val="none" w:sz="0" w:space="0" w:color="auto"/>
                      </w:divBdr>
                    </w:div>
                  </w:divsChild>
                </w:div>
                <w:div w:id="1614897414">
                  <w:marLeft w:val="0"/>
                  <w:marRight w:val="0"/>
                  <w:marTop w:val="0"/>
                  <w:marBottom w:val="0"/>
                  <w:divBdr>
                    <w:top w:val="none" w:sz="0" w:space="0" w:color="auto"/>
                    <w:left w:val="none" w:sz="0" w:space="0" w:color="auto"/>
                    <w:bottom w:val="none" w:sz="0" w:space="0" w:color="auto"/>
                    <w:right w:val="none" w:sz="0" w:space="0" w:color="auto"/>
                  </w:divBdr>
                  <w:divsChild>
                    <w:div w:id="58019067">
                      <w:marLeft w:val="0"/>
                      <w:marRight w:val="0"/>
                      <w:marTop w:val="0"/>
                      <w:marBottom w:val="0"/>
                      <w:divBdr>
                        <w:top w:val="none" w:sz="0" w:space="0" w:color="auto"/>
                        <w:left w:val="none" w:sz="0" w:space="0" w:color="auto"/>
                        <w:bottom w:val="none" w:sz="0" w:space="0" w:color="auto"/>
                        <w:right w:val="none" w:sz="0" w:space="0" w:color="auto"/>
                      </w:divBdr>
                    </w:div>
                  </w:divsChild>
                </w:div>
                <w:div w:id="1650741990">
                  <w:marLeft w:val="0"/>
                  <w:marRight w:val="0"/>
                  <w:marTop w:val="0"/>
                  <w:marBottom w:val="0"/>
                  <w:divBdr>
                    <w:top w:val="none" w:sz="0" w:space="0" w:color="auto"/>
                    <w:left w:val="none" w:sz="0" w:space="0" w:color="auto"/>
                    <w:bottom w:val="none" w:sz="0" w:space="0" w:color="auto"/>
                    <w:right w:val="none" w:sz="0" w:space="0" w:color="auto"/>
                  </w:divBdr>
                  <w:divsChild>
                    <w:div w:id="165092780">
                      <w:marLeft w:val="0"/>
                      <w:marRight w:val="0"/>
                      <w:marTop w:val="0"/>
                      <w:marBottom w:val="0"/>
                      <w:divBdr>
                        <w:top w:val="none" w:sz="0" w:space="0" w:color="auto"/>
                        <w:left w:val="none" w:sz="0" w:space="0" w:color="auto"/>
                        <w:bottom w:val="none" w:sz="0" w:space="0" w:color="auto"/>
                        <w:right w:val="none" w:sz="0" w:space="0" w:color="auto"/>
                      </w:divBdr>
                    </w:div>
                  </w:divsChild>
                </w:div>
                <w:div w:id="1795126650">
                  <w:marLeft w:val="0"/>
                  <w:marRight w:val="0"/>
                  <w:marTop w:val="0"/>
                  <w:marBottom w:val="0"/>
                  <w:divBdr>
                    <w:top w:val="none" w:sz="0" w:space="0" w:color="auto"/>
                    <w:left w:val="none" w:sz="0" w:space="0" w:color="auto"/>
                    <w:bottom w:val="none" w:sz="0" w:space="0" w:color="auto"/>
                    <w:right w:val="none" w:sz="0" w:space="0" w:color="auto"/>
                  </w:divBdr>
                  <w:divsChild>
                    <w:div w:id="210000822">
                      <w:marLeft w:val="0"/>
                      <w:marRight w:val="0"/>
                      <w:marTop w:val="0"/>
                      <w:marBottom w:val="0"/>
                      <w:divBdr>
                        <w:top w:val="none" w:sz="0" w:space="0" w:color="auto"/>
                        <w:left w:val="none" w:sz="0" w:space="0" w:color="auto"/>
                        <w:bottom w:val="none" w:sz="0" w:space="0" w:color="auto"/>
                        <w:right w:val="none" w:sz="0" w:space="0" w:color="auto"/>
                      </w:divBdr>
                    </w:div>
                  </w:divsChild>
                </w:div>
                <w:div w:id="1832599390">
                  <w:marLeft w:val="0"/>
                  <w:marRight w:val="0"/>
                  <w:marTop w:val="0"/>
                  <w:marBottom w:val="0"/>
                  <w:divBdr>
                    <w:top w:val="none" w:sz="0" w:space="0" w:color="auto"/>
                    <w:left w:val="none" w:sz="0" w:space="0" w:color="auto"/>
                    <w:bottom w:val="none" w:sz="0" w:space="0" w:color="auto"/>
                    <w:right w:val="none" w:sz="0" w:space="0" w:color="auto"/>
                  </w:divBdr>
                  <w:divsChild>
                    <w:div w:id="13291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72823">
          <w:marLeft w:val="0"/>
          <w:marRight w:val="0"/>
          <w:marTop w:val="0"/>
          <w:marBottom w:val="0"/>
          <w:divBdr>
            <w:top w:val="none" w:sz="0" w:space="0" w:color="auto"/>
            <w:left w:val="none" w:sz="0" w:space="0" w:color="auto"/>
            <w:bottom w:val="none" w:sz="0" w:space="0" w:color="auto"/>
            <w:right w:val="none" w:sz="0" w:space="0" w:color="auto"/>
          </w:divBdr>
        </w:div>
      </w:divsChild>
    </w:div>
    <w:div w:id="1480146443">
      <w:bodyDiv w:val="1"/>
      <w:marLeft w:val="0"/>
      <w:marRight w:val="0"/>
      <w:marTop w:val="0"/>
      <w:marBottom w:val="0"/>
      <w:divBdr>
        <w:top w:val="none" w:sz="0" w:space="0" w:color="auto"/>
        <w:left w:val="none" w:sz="0" w:space="0" w:color="auto"/>
        <w:bottom w:val="none" w:sz="0" w:space="0" w:color="auto"/>
        <w:right w:val="none" w:sz="0" w:space="0" w:color="auto"/>
      </w:divBdr>
    </w:div>
    <w:div w:id="1497460049">
      <w:bodyDiv w:val="1"/>
      <w:marLeft w:val="0"/>
      <w:marRight w:val="0"/>
      <w:marTop w:val="0"/>
      <w:marBottom w:val="0"/>
      <w:divBdr>
        <w:top w:val="none" w:sz="0" w:space="0" w:color="auto"/>
        <w:left w:val="none" w:sz="0" w:space="0" w:color="auto"/>
        <w:bottom w:val="none" w:sz="0" w:space="0" w:color="auto"/>
        <w:right w:val="none" w:sz="0" w:space="0" w:color="auto"/>
      </w:divBdr>
      <w:divsChild>
        <w:div w:id="1849370609">
          <w:marLeft w:val="547"/>
          <w:marRight w:val="0"/>
          <w:marTop w:val="0"/>
          <w:marBottom w:val="0"/>
          <w:divBdr>
            <w:top w:val="none" w:sz="0" w:space="0" w:color="auto"/>
            <w:left w:val="none" w:sz="0" w:space="0" w:color="auto"/>
            <w:bottom w:val="none" w:sz="0" w:space="0" w:color="auto"/>
            <w:right w:val="none" w:sz="0" w:space="0" w:color="auto"/>
          </w:divBdr>
        </w:div>
      </w:divsChild>
    </w:div>
    <w:div w:id="1569268012">
      <w:bodyDiv w:val="1"/>
      <w:marLeft w:val="0"/>
      <w:marRight w:val="0"/>
      <w:marTop w:val="0"/>
      <w:marBottom w:val="0"/>
      <w:divBdr>
        <w:top w:val="none" w:sz="0" w:space="0" w:color="auto"/>
        <w:left w:val="none" w:sz="0" w:space="0" w:color="auto"/>
        <w:bottom w:val="none" w:sz="0" w:space="0" w:color="auto"/>
        <w:right w:val="none" w:sz="0" w:space="0" w:color="auto"/>
      </w:divBdr>
    </w:div>
    <w:div w:id="1620990025">
      <w:bodyDiv w:val="1"/>
      <w:marLeft w:val="0"/>
      <w:marRight w:val="0"/>
      <w:marTop w:val="0"/>
      <w:marBottom w:val="0"/>
      <w:divBdr>
        <w:top w:val="none" w:sz="0" w:space="0" w:color="auto"/>
        <w:left w:val="none" w:sz="0" w:space="0" w:color="auto"/>
        <w:bottom w:val="none" w:sz="0" w:space="0" w:color="auto"/>
        <w:right w:val="none" w:sz="0" w:space="0" w:color="auto"/>
      </w:divBdr>
    </w:div>
    <w:div w:id="1626497185">
      <w:bodyDiv w:val="1"/>
      <w:marLeft w:val="0"/>
      <w:marRight w:val="0"/>
      <w:marTop w:val="0"/>
      <w:marBottom w:val="0"/>
      <w:divBdr>
        <w:top w:val="none" w:sz="0" w:space="0" w:color="auto"/>
        <w:left w:val="none" w:sz="0" w:space="0" w:color="auto"/>
        <w:bottom w:val="none" w:sz="0" w:space="0" w:color="auto"/>
        <w:right w:val="none" w:sz="0" w:space="0" w:color="auto"/>
      </w:divBdr>
    </w:div>
    <w:div w:id="1645812401">
      <w:bodyDiv w:val="1"/>
      <w:marLeft w:val="0"/>
      <w:marRight w:val="0"/>
      <w:marTop w:val="0"/>
      <w:marBottom w:val="0"/>
      <w:divBdr>
        <w:top w:val="none" w:sz="0" w:space="0" w:color="auto"/>
        <w:left w:val="none" w:sz="0" w:space="0" w:color="auto"/>
        <w:bottom w:val="none" w:sz="0" w:space="0" w:color="auto"/>
        <w:right w:val="none" w:sz="0" w:space="0" w:color="auto"/>
      </w:divBdr>
    </w:div>
    <w:div w:id="1678188802">
      <w:bodyDiv w:val="1"/>
      <w:marLeft w:val="0"/>
      <w:marRight w:val="0"/>
      <w:marTop w:val="0"/>
      <w:marBottom w:val="0"/>
      <w:divBdr>
        <w:top w:val="none" w:sz="0" w:space="0" w:color="auto"/>
        <w:left w:val="none" w:sz="0" w:space="0" w:color="auto"/>
        <w:bottom w:val="none" w:sz="0" w:space="0" w:color="auto"/>
        <w:right w:val="none" w:sz="0" w:space="0" w:color="auto"/>
      </w:divBdr>
      <w:divsChild>
        <w:div w:id="35274517">
          <w:marLeft w:val="0"/>
          <w:marRight w:val="0"/>
          <w:marTop w:val="0"/>
          <w:marBottom w:val="0"/>
          <w:divBdr>
            <w:top w:val="none" w:sz="0" w:space="0" w:color="auto"/>
            <w:left w:val="none" w:sz="0" w:space="0" w:color="auto"/>
            <w:bottom w:val="none" w:sz="0" w:space="0" w:color="auto"/>
            <w:right w:val="none" w:sz="0" w:space="0" w:color="auto"/>
          </w:divBdr>
        </w:div>
        <w:div w:id="342167579">
          <w:marLeft w:val="0"/>
          <w:marRight w:val="0"/>
          <w:marTop w:val="0"/>
          <w:marBottom w:val="0"/>
          <w:divBdr>
            <w:top w:val="none" w:sz="0" w:space="0" w:color="auto"/>
            <w:left w:val="none" w:sz="0" w:space="0" w:color="auto"/>
            <w:bottom w:val="none" w:sz="0" w:space="0" w:color="auto"/>
            <w:right w:val="none" w:sz="0" w:space="0" w:color="auto"/>
          </w:divBdr>
        </w:div>
        <w:div w:id="651836320">
          <w:marLeft w:val="0"/>
          <w:marRight w:val="0"/>
          <w:marTop w:val="0"/>
          <w:marBottom w:val="0"/>
          <w:divBdr>
            <w:top w:val="none" w:sz="0" w:space="0" w:color="auto"/>
            <w:left w:val="none" w:sz="0" w:space="0" w:color="auto"/>
            <w:bottom w:val="none" w:sz="0" w:space="0" w:color="auto"/>
            <w:right w:val="none" w:sz="0" w:space="0" w:color="auto"/>
          </w:divBdr>
        </w:div>
      </w:divsChild>
    </w:div>
    <w:div w:id="1680038876">
      <w:bodyDiv w:val="1"/>
      <w:marLeft w:val="0"/>
      <w:marRight w:val="0"/>
      <w:marTop w:val="0"/>
      <w:marBottom w:val="0"/>
      <w:divBdr>
        <w:top w:val="none" w:sz="0" w:space="0" w:color="auto"/>
        <w:left w:val="none" w:sz="0" w:space="0" w:color="auto"/>
        <w:bottom w:val="none" w:sz="0" w:space="0" w:color="auto"/>
        <w:right w:val="none" w:sz="0" w:space="0" w:color="auto"/>
      </w:divBdr>
    </w:div>
    <w:div w:id="1697657410">
      <w:bodyDiv w:val="1"/>
      <w:marLeft w:val="0"/>
      <w:marRight w:val="0"/>
      <w:marTop w:val="0"/>
      <w:marBottom w:val="0"/>
      <w:divBdr>
        <w:top w:val="none" w:sz="0" w:space="0" w:color="auto"/>
        <w:left w:val="none" w:sz="0" w:space="0" w:color="auto"/>
        <w:bottom w:val="none" w:sz="0" w:space="0" w:color="auto"/>
        <w:right w:val="none" w:sz="0" w:space="0" w:color="auto"/>
      </w:divBdr>
      <w:divsChild>
        <w:div w:id="8454337">
          <w:marLeft w:val="0"/>
          <w:marRight w:val="0"/>
          <w:marTop w:val="0"/>
          <w:marBottom w:val="0"/>
          <w:divBdr>
            <w:top w:val="none" w:sz="0" w:space="0" w:color="auto"/>
            <w:left w:val="none" w:sz="0" w:space="0" w:color="auto"/>
            <w:bottom w:val="none" w:sz="0" w:space="0" w:color="auto"/>
            <w:right w:val="none" w:sz="0" w:space="0" w:color="auto"/>
          </w:divBdr>
          <w:divsChild>
            <w:div w:id="126317820">
              <w:marLeft w:val="0"/>
              <w:marRight w:val="0"/>
              <w:marTop w:val="0"/>
              <w:marBottom w:val="0"/>
              <w:divBdr>
                <w:top w:val="none" w:sz="0" w:space="0" w:color="auto"/>
                <w:left w:val="none" w:sz="0" w:space="0" w:color="auto"/>
                <w:bottom w:val="none" w:sz="0" w:space="0" w:color="auto"/>
                <w:right w:val="none" w:sz="0" w:space="0" w:color="auto"/>
              </w:divBdr>
            </w:div>
            <w:div w:id="615795804">
              <w:marLeft w:val="0"/>
              <w:marRight w:val="0"/>
              <w:marTop w:val="0"/>
              <w:marBottom w:val="0"/>
              <w:divBdr>
                <w:top w:val="none" w:sz="0" w:space="0" w:color="auto"/>
                <w:left w:val="none" w:sz="0" w:space="0" w:color="auto"/>
                <w:bottom w:val="none" w:sz="0" w:space="0" w:color="auto"/>
                <w:right w:val="none" w:sz="0" w:space="0" w:color="auto"/>
              </w:divBdr>
            </w:div>
            <w:div w:id="822543610">
              <w:marLeft w:val="0"/>
              <w:marRight w:val="0"/>
              <w:marTop w:val="0"/>
              <w:marBottom w:val="0"/>
              <w:divBdr>
                <w:top w:val="none" w:sz="0" w:space="0" w:color="auto"/>
                <w:left w:val="none" w:sz="0" w:space="0" w:color="auto"/>
                <w:bottom w:val="none" w:sz="0" w:space="0" w:color="auto"/>
                <w:right w:val="none" w:sz="0" w:space="0" w:color="auto"/>
              </w:divBdr>
            </w:div>
            <w:div w:id="1118259543">
              <w:marLeft w:val="0"/>
              <w:marRight w:val="0"/>
              <w:marTop w:val="0"/>
              <w:marBottom w:val="0"/>
              <w:divBdr>
                <w:top w:val="none" w:sz="0" w:space="0" w:color="auto"/>
                <w:left w:val="none" w:sz="0" w:space="0" w:color="auto"/>
                <w:bottom w:val="none" w:sz="0" w:space="0" w:color="auto"/>
                <w:right w:val="none" w:sz="0" w:space="0" w:color="auto"/>
              </w:divBdr>
            </w:div>
            <w:div w:id="1344942345">
              <w:marLeft w:val="0"/>
              <w:marRight w:val="0"/>
              <w:marTop w:val="0"/>
              <w:marBottom w:val="0"/>
              <w:divBdr>
                <w:top w:val="none" w:sz="0" w:space="0" w:color="auto"/>
                <w:left w:val="none" w:sz="0" w:space="0" w:color="auto"/>
                <w:bottom w:val="none" w:sz="0" w:space="0" w:color="auto"/>
                <w:right w:val="none" w:sz="0" w:space="0" w:color="auto"/>
              </w:divBdr>
            </w:div>
            <w:div w:id="1758865309">
              <w:marLeft w:val="0"/>
              <w:marRight w:val="0"/>
              <w:marTop w:val="0"/>
              <w:marBottom w:val="0"/>
              <w:divBdr>
                <w:top w:val="none" w:sz="0" w:space="0" w:color="auto"/>
                <w:left w:val="none" w:sz="0" w:space="0" w:color="auto"/>
                <w:bottom w:val="none" w:sz="0" w:space="0" w:color="auto"/>
                <w:right w:val="none" w:sz="0" w:space="0" w:color="auto"/>
              </w:divBdr>
            </w:div>
          </w:divsChild>
        </w:div>
        <w:div w:id="97218771">
          <w:marLeft w:val="0"/>
          <w:marRight w:val="0"/>
          <w:marTop w:val="0"/>
          <w:marBottom w:val="0"/>
          <w:divBdr>
            <w:top w:val="none" w:sz="0" w:space="0" w:color="auto"/>
            <w:left w:val="none" w:sz="0" w:space="0" w:color="auto"/>
            <w:bottom w:val="none" w:sz="0" w:space="0" w:color="auto"/>
            <w:right w:val="none" w:sz="0" w:space="0" w:color="auto"/>
          </w:divBdr>
        </w:div>
        <w:div w:id="214315605">
          <w:marLeft w:val="0"/>
          <w:marRight w:val="0"/>
          <w:marTop w:val="0"/>
          <w:marBottom w:val="0"/>
          <w:divBdr>
            <w:top w:val="none" w:sz="0" w:space="0" w:color="auto"/>
            <w:left w:val="none" w:sz="0" w:space="0" w:color="auto"/>
            <w:bottom w:val="none" w:sz="0" w:space="0" w:color="auto"/>
            <w:right w:val="none" w:sz="0" w:space="0" w:color="auto"/>
          </w:divBdr>
        </w:div>
        <w:div w:id="598218990">
          <w:marLeft w:val="0"/>
          <w:marRight w:val="0"/>
          <w:marTop w:val="0"/>
          <w:marBottom w:val="0"/>
          <w:divBdr>
            <w:top w:val="none" w:sz="0" w:space="0" w:color="auto"/>
            <w:left w:val="none" w:sz="0" w:space="0" w:color="auto"/>
            <w:bottom w:val="none" w:sz="0" w:space="0" w:color="auto"/>
            <w:right w:val="none" w:sz="0" w:space="0" w:color="auto"/>
          </w:divBdr>
        </w:div>
        <w:div w:id="1204177968">
          <w:marLeft w:val="0"/>
          <w:marRight w:val="0"/>
          <w:marTop w:val="0"/>
          <w:marBottom w:val="0"/>
          <w:divBdr>
            <w:top w:val="none" w:sz="0" w:space="0" w:color="auto"/>
            <w:left w:val="none" w:sz="0" w:space="0" w:color="auto"/>
            <w:bottom w:val="none" w:sz="0" w:space="0" w:color="auto"/>
            <w:right w:val="none" w:sz="0" w:space="0" w:color="auto"/>
          </w:divBdr>
        </w:div>
        <w:div w:id="1779793697">
          <w:marLeft w:val="0"/>
          <w:marRight w:val="0"/>
          <w:marTop w:val="0"/>
          <w:marBottom w:val="0"/>
          <w:divBdr>
            <w:top w:val="none" w:sz="0" w:space="0" w:color="auto"/>
            <w:left w:val="none" w:sz="0" w:space="0" w:color="auto"/>
            <w:bottom w:val="none" w:sz="0" w:space="0" w:color="auto"/>
            <w:right w:val="none" w:sz="0" w:space="0" w:color="auto"/>
          </w:divBdr>
        </w:div>
        <w:div w:id="1895508088">
          <w:marLeft w:val="0"/>
          <w:marRight w:val="0"/>
          <w:marTop w:val="0"/>
          <w:marBottom w:val="0"/>
          <w:divBdr>
            <w:top w:val="none" w:sz="0" w:space="0" w:color="auto"/>
            <w:left w:val="none" w:sz="0" w:space="0" w:color="auto"/>
            <w:bottom w:val="none" w:sz="0" w:space="0" w:color="auto"/>
            <w:right w:val="none" w:sz="0" w:space="0" w:color="auto"/>
          </w:divBdr>
        </w:div>
      </w:divsChild>
    </w:div>
    <w:div w:id="1749618769">
      <w:bodyDiv w:val="1"/>
      <w:marLeft w:val="0"/>
      <w:marRight w:val="0"/>
      <w:marTop w:val="0"/>
      <w:marBottom w:val="0"/>
      <w:divBdr>
        <w:top w:val="none" w:sz="0" w:space="0" w:color="auto"/>
        <w:left w:val="none" w:sz="0" w:space="0" w:color="auto"/>
        <w:bottom w:val="none" w:sz="0" w:space="0" w:color="auto"/>
        <w:right w:val="none" w:sz="0" w:space="0" w:color="auto"/>
      </w:divBdr>
    </w:div>
    <w:div w:id="1760102081">
      <w:bodyDiv w:val="1"/>
      <w:marLeft w:val="0"/>
      <w:marRight w:val="0"/>
      <w:marTop w:val="0"/>
      <w:marBottom w:val="0"/>
      <w:divBdr>
        <w:top w:val="none" w:sz="0" w:space="0" w:color="auto"/>
        <w:left w:val="none" w:sz="0" w:space="0" w:color="auto"/>
        <w:bottom w:val="none" w:sz="0" w:space="0" w:color="auto"/>
        <w:right w:val="none" w:sz="0" w:space="0" w:color="auto"/>
      </w:divBdr>
    </w:div>
    <w:div w:id="1764107766">
      <w:bodyDiv w:val="1"/>
      <w:marLeft w:val="0"/>
      <w:marRight w:val="0"/>
      <w:marTop w:val="0"/>
      <w:marBottom w:val="0"/>
      <w:divBdr>
        <w:top w:val="none" w:sz="0" w:space="0" w:color="auto"/>
        <w:left w:val="none" w:sz="0" w:space="0" w:color="auto"/>
        <w:bottom w:val="none" w:sz="0" w:space="0" w:color="auto"/>
        <w:right w:val="none" w:sz="0" w:space="0" w:color="auto"/>
      </w:divBdr>
      <w:divsChild>
        <w:div w:id="1818721278">
          <w:marLeft w:val="720"/>
          <w:marRight w:val="0"/>
          <w:marTop w:val="240"/>
          <w:marBottom w:val="240"/>
          <w:divBdr>
            <w:top w:val="none" w:sz="0" w:space="0" w:color="auto"/>
            <w:left w:val="none" w:sz="0" w:space="0" w:color="auto"/>
            <w:bottom w:val="none" w:sz="0" w:space="0" w:color="auto"/>
            <w:right w:val="none" w:sz="0" w:space="0" w:color="auto"/>
          </w:divBdr>
        </w:div>
      </w:divsChild>
    </w:div>
    <w:div w:id="1777406172">
      <w:bodyDiv w:val="1"/>
      <w:marLeft w:val="0"/>
      <w:marRight w:val="0"/>
      <w:marTop w:val="0"/>
      <w:marBottom w:val="0"/>
      <w:divBdr>
        <w:top w:val="none" w:sz="0" w:space="0" w:color="auto"/>
        <w:left w:val="none" w:sz="0" w:space="0" w:color="auto"/>
        <w:bottom w:val="none" w:sz="0" w:space="0" w:color="auto"/>
        <w:right w:val="none" w:sz="0" w:space="0" w:color="auto"/>
      </w:divBdr>
    </w:div>
    <w:div w:id="1789007967">
      <w:bodyDiv w:val="1"/>
      <w:marLeft w:val="0"/>
      <w:marRight w:val="0"/>
      <w:marTop w:val="0"/>
      <w:marBottom w:val="0"/>
      <w:divBdr>
        <w:top w:val="none" w:sz="0" w:space="0" w:color="auto"/>
        <w:left w:val="none" w:sz="0" w:space="0" w:color="auto"/>
        <w:bottom w:val="none" w:sz="0" w:space="0" w:color="auto"/>
        <w:right w:val="none" w:sz="0" w:space="0" w:color="auto"/>
      </w:divBdr>
    </w:div>
    <w:div w:id="1803573607">
      <w:bodyDiv w:val="1"/>
      <w:marLeft w:val="0"/>
      <w:marRight w:val="0"/>
      <w:marTop w:val="0"/>
      <w:marBottom w:val="0"/>
      <w:divBdr>
        <w:top w:val="none" w:sz="0" w:space="0" w:color="auto"/>
        <w:left w:val="none" w:sz="0" w:space="0" w:color="auto"/>
        <w:bottom w:val="none" w:sz="0" w:space="0" w:color="auto"/>
        <w:right w:val="none" w:sz="0" w:space="0" w:color="auto"/>
      </w:divBdr>
    </w:div>
    <w:div w:id="1817067266">
      <w:bodyDiv w:val="1"/>
      <w:marLeft w:val="0"/>
      <w:marRight w:val="0"/>
      <w:marTop w:val="0"/>
      <w:marBottom w:val="0"/>
      <w:divBdr>
        <w:top w:val="none" w:sz="0" w:space="0" w:color="auto"/>
        <w:left w:val="none" w:sz="0" w:space="0" w:color="auto"/>
        <w:bottom w:val="none" w:sz="0" w:space="0" w:color="auto"/>
        <w:right w:val="none" w:sz="0" w:space="0" w:color="auto"/>
      </w:divBdr>
    </w:div>
    <w:div w:id="1826118318">
      <w:bodyDiv w:val="1"/>
      <w:marLeft w:val="0"/>
      <w:marRight w:val="0"/>
      <w:marTop w:val="0"/>
      <w:marBottom w:val="0"/>
      <w:divBdr>
        <w:top w:val="none" w:sz="0" w:space="0" w:color="auto"/>
        <w:left w:val="none" w:sz="0" w:space="0" w:color="auto"/>
        <w:bottom w:val="none" w:sz="0" w:space="0" w:color="auto"/>
        <w:right w:val="none" w:sz="0" w:space="0" w:color="auto"/>
      </w:divBdr>
    </w:div>
    <w:div w:id="1853454502">
      <w:bodyDiv w:val="1"/>
      <w:marLeft w:val="0"/>
      <w:marRight w:val="0"/>
      <w:marTop w:val="0"/>
      <w:marBottom w:val="0"/>
      <w:divBdr>
        <w:top w:val="none" w:sz="0" w:space="0" w:color="auto"/>
        <w:left w:val="none" w:sz="0" w:space="0" w:color="auto"/>
        <w:bottom w:val="none" w:sz="0" w:space="0" w:color="auto"/>
        <w:right w:val="none" w:sz="0" w:space="0" w:color="auto"/>
      </w:divBdr>
    </w:div>
    <w:div w:id="1859613968">
      <w:bodyDiv w:val="1"/>
      <w:marLeft w:val="0"/>
      <w:marRight w:val="0"/>
      <w:marTop w:val="0"/>
      <w:marBottom w:val="0"/>
      <w:divBdr>
        <w:top w:val="none" w:sz="0" w:space="0" w:color="auto"/>
        <w:left w:val="none" w:sz="0" w:space="0" w:color="auto"/>
        <w:bottom w:val="none" w:sz="0" w:space="0" w:color="auto"/>
        <w:right w:val="none" w:sz="0" w:space="0" w:color="auto"/>
      </w:divBdr>
      <w:divsChild>
        <w:div w:id="2063863992">
          <w:marLeft w:val="1080"/>
          <w:marRight w:val="0"/>
          <w:marTop w:val="0"/>
          <w:marBottom w:val="0"/>
          <w:divBdr>
            <w:top w:val="none" w:sz="0" w:space="0" w:color="auto"/>
            <w:left w:val="none" w:sz="0" w:space="0" w:color="auto"/>
            <w:bottom w:val="none" w:sz="0" w:space="0" w:color="auto"/>
            <w:right w:val="none" w:sz="0" w:space="0" w:color="auto"/>
          </w:divBdr>
        </w:div>
      </w:divsChild>
    </w:div>
    <w:div w:id="1919709258">
      <w:bodyDiv w:val="1"/>
      <w:marLeft w:val="0"/>
      <w:marRight w:val="0"/>
      <w:marTop w:val="0"/>
      <w:marBottom w:val="0"/>
      <w:divBdr>
        <w:top w:val="none" w:sz="0" w:space="0" w:color="auto"/>
        <w:left w:val="none" w:sz="0" w:space="0" w:color="auto"/>
        <w:bottom w:val="none" w:sz="0" w:space="0" w:color="auto"/>
        <w:right w:val="none" w:sz="0" w:space="0" w:color="auto"/>
      </w:divBdr>
    </w:div>
    <w:div w:id="1929465818">
      <w:bodyDiv w:val="1"/>
      <w:marLeft w:val="0"/>
      <w:marRight w:val="0"/>
      <w:marTop w:val="0"/>
      <w:marBottom w:val="0"/>
      <w:divBdr>
        <w:top w:val="none" w:sz="0" w:space="0" w:color="auto"/>
        <w:left w:val="none" w:sz="0" w:space="0" w:color="auto"/>
        <w:bottom w:val="none" w:sz="0" w:space="0" w:color="auto"/>
        <w:right w:val="none" w:sz="0" w:space="0" w:color="auto"/>
      </w:divBdr>
      <w:divsChild>
        <w:div w:id="716583150">
          <w:marLeft w:val="0"/>
          <w:marRight w:val="0"/>
          <w:marTop w:val="0"/>
          <w:marBottom w:val="0"/>
          <w:divBdr>
            <w:top w:val="none" w:sz="0" w:space="0" w:color="auto"/>
            <w:left w:val="none" w:sz="0" w:space="0" w:color="auto"/>
            <w:bottom w:val="none" w:sz="0" w:space="0" w:color="auto"/>
            <w:right w:val="none" w:sz="0" w:space="0" w:color="auto"/>
          </w:divBdr>
        </w:div>
        <w:div w:id="843400560">
          <w:marLeft w:val="0"/>
          <w:marRight w:val="0"/>
          <w:marTop w:val="0"/>
          <w:marBottom w:val="0"/>
          <w:divBdr>
            <w:top w:val="none" w:sz="0" w:space="0" w:color="auto"/>
            <w:left w:val="none" w:sz="0" w:space="0" w:color="auto"/>
            <w:bottom w:val="none" w:sz="0" w:space="0" w:color="auto"/>
            <w:right w:val="none" w:sz="0" w:space="0" w:color="auto"/>
          </w:divBdr>
        </w:div>
      </w:divsChild>
    </w:div>
    <w:div w:id="1944338820">
      <w:bodyDiv w:val="1"/>
      <w:marLeft w:val="0"/>
      <w:marRight w:val="0"/>
      <w:marTop w:val="0"/>
      <w:marBottom w:val="0"/>
      <w:divBdr>
        <w:top w:val="none" w:sz="0" w:space="0" w:color="auto"/>
        <w:left w:val="none" w:sz="0" w:space="0" w:color="auto"/>
        <w:bottom w:val="none" w:sz="0" w:space="0" w:color="auto"/>
        <w:right w:val="none" w:sz="0" w:space="0" w:color="auto"/>
      </w:divBdr>
    </w:div>
    <w:div w:id="1978797242">
      <w:bodyDiv w:val="1"/>
      <w:marLeft w:val="0"/>
      <w:marRight w:val="0"/>
      <w:marTop w:val="0"/>
      <w:marBottom w:val="0"/>
      <w:divBdr>
        <w:top w:val="none" w:sz="0" w:space="0" w:color="auto"/>
        <w:left w:val="none" w:sz="0" w:space="0" w:color="auto"/>
        <w:bottom w:val="none" w:sz="0" w:space="0" w:color="auto"/>
        <w:right w:val="none" w:sz="0" w:space="0" w:color="auto"/>
      </w:divBdr>
      <w:divsChild>
        <w:div w:id="921136619">
          <w:marLeft w:val="547"/>
          <w:marRight w:val="0"/>
          <w:marTop w:val="0"/>
          <w:marBottom w:val="0"/>
          <w:divBdr>
            <w:top w:val="none" w:sz="0" w:space="0" w:color="auto"/>
            <w:left w:val="none" w:sz="0" w:space="0" w:color="auto"/>
            <w:bottom w:val="none" w:sz="0" w:space="0" w:color="auto"/>
            <w:right w:val="none" w:sz="0" w:space="0" w:color="auto"/>
          </w:divBdr>
        </w:div>
      </w:divsChild>
    </w:div>
    <w:div w:id="1983271175">
      <w:bodyDiv w:val="1"/>
      <w:marLeft w:val="0"/>
      <w:marRight w:val="0"/>
      <w:marTop w:val="0"/>
      <w:marBottom w:val="0"/>
      <w:divBdr>
        <w:top w:val="none" w:sz="0" w:space="0" w:color="auto"/>
        <w:left w:val="none" w:sz="0" w:space="0" w:color="auto"/>
        <w:bottom w:val="none" w:sz="0" w:space="0" w:color="auto"/>
        <w:right w:val="none" w:sz="0" w:space="0" w:color="auto"/>
      </w:divBdr>
      <w:divsChild>
        <w:div w:id="63533961">
          <w:marLeft w:val="0"/>
          <w:marRight w:val="0"/>
          <w:marTop w:val="0"/>
          <w:marBottom w:val="0"/>
          <w:divBdr>
            <w:top w:val="none" w:sz="0" w:space="0" w:color="auto"/>
            <w:left w:val="none" w:sz="0" w:space="0" w:color="auto"/>
            <w:bottom w:val="none" w:sz="0" w:space="0" w:color="auto"/>
            <w:right w:val="none" w:sz="0" w:space="0" w:color="auto"/>
          </w:divBdr>
        </w:div>
        <w:div w:id="1756433936">
          <w:marLeft w:val="0"/>
          <w:marRight w:val="0"/>
          <w:marTop w:val="0"/>
          <w:marBottom w:val="0"/>
          <w:divBdr>
            <w:top w:val="none" w:sz="0" w:space="0" w:color="auto"/>
            <w:left w:val="none" w:sz="0" w:space="0" w:color="auto"/>
            <w:bottom w:val="none" w:sz="0" w:space="0" w:color="auto"/>
            <w:right w:val="none" w:sz="0" w:space="0" w:color="auto"/>
          </w:divBdr>
        </w:div>
      </w:divsChild>
    </w:div>
    <w:div w:id="1992177068">
      <w:bodyDiv w:val="1"/>
      <w:marLeft w:val="0"/>
      <w:marRight w:val="0"/>
      <w:marTop w:val="0"/>
      <w:marBottom w:val="0"/>
      <w:divBdr>
        <w:top w:val="none" w:sz="0" w:space="0" w:color="auto"/>
        <w:left w:val="none" w:sz="0" w:space="0" w:color="auto"/>
        <w:bottom w:val="none" w:sz="0" w:space="0" w:color="auto"/>
        <w:right w:val="none" w:sz="0" w:space="0" w:color="auto"/>
      </w:divBdr>
      <w:divsChild>
        <w:div w:id="612173423">
          <w:marLeft w:val="0"/>
          <w:marRight w:val="0"/>
          <w:marTop w:val="0"/>
          <w:marBottom w:val="0"/>
          <w:divBdr>
            <w:top w:val="none" w:sz="0" w:space="0" w:color="auto"/>
            <w:left w:val="none" w:sz="0" w:space="0" w:color="auto"/>
            <w:bottom w:val="none" w:sz="0" w:space="0" w:color="auto"/>
            <w:right w:val="none" w:sz="0" w:space="0" w:color="auto"/>
          </w:divBdr>
        </w:div>
        <w:div w:id="1247229352">
          <w:marLeft w:val="0"/>
          <w:marRight w:val="0"/>
          <w:marTop w:val="0"/>
          <w:marBottom w:val="0"/>
          <w:divBdr>
            <w:top w:val="none" w:sz="0" w:space="0" w:color="auto"/>
            <w:left w:val="none" w:sz="0" w:space="0" w:color="auto"/>
            <w:bottom w:val="none" w:sz="0" w:space="0" w:color="auto"/>
            <w:right w:val="none" w:sz="0" w:space="0" w:color="auto"/>
          </w:divBdr>
        </w:div>
        <w:div w:id="1346715565">
          <w:marLeft w:val="0"/>
          <w:marRight w:val="0"/>
          <w:marTop w:val="0"/>
          <w:marBottom w:val="0"/>
          <w:divBdr>
            <w:top w:val="none" w:sz="0" w:space="0" w:color="auto"/>
            <w:left w:val="none" w:sz="0" w:space="0" w:color="auto"/>
            <w:bottom w:val="none" w:sz="0" w:space="0" w:color="auto"/>
            <w:right w:val="none" w:sz="0" w:space="0" w:color="auto"/>
          </w:divBdr>
        </w:div>
        <w:div w:id="1970239992">
          <w:marLeft w:val="0"/>
          <w:marRight w:val="0"/>
          <w:marTop w:val="0"/>
          <w:marBottom w:val="0"/>
          <w:divBdr>
            <w:top w:val="none" w:sz="0" w:space="0" w:color="auto"/>
            <w:left w:val="none" w:sz="0" w:space="0" w:color="auto"/>
            <w:bottom w:val="none" w:sz="0" w:space="0" w:color="auto"/>
            <w:right w:val="none" w:sz="0" w:space="0" w:color="auto"/>
          </w:divBdr>
        </w:div>
      </w:divsChild>
    </w:div>
    <w:div w:id="1994946302">
      <w:bodyDiv w:val="1"/>
      <w:marLeft w:val="0"/>
      <w:marRight w:val="0"/>
      <w:marTop w:val="0"/>
      <w:marBottom w:val="0"/>
      <w:divBdr>
        <w:top w:val="none" w:sz="0" w:space="0" w:color="auto"/>
        <w:left w:val="none" w:sz="0" w:space="0" w:color="auto"/>
        <w:bottom w:val="none" w:sz="0" w:space="0" w:color="auto"/>
        <w:right w:val="none" w:sz="0" w:space="0" w:color="auto"/>
      </w:divBdr>
      <w:divsChild>
        <w:div w:id="1021855158">
          <w:marLeft w:val="720"/>
          <w:marRight w:val="0"/>
          <w:marTop w:val="240"/>
          <w:marBottom w:val="240"/>
          <w:divBdr>
            <w:top w:val="none" w:sz="0" w:space="0" w:color="auto"/>
            <w:left w:val="none" w:sz="0" w:space="0" w:color="auto"/>
            <w:bottom w:val="none" w:sz="0" w:space="0" w:color="auto"/>
            <w:right w:val="none" w:sz="0" w:space="0" w:color="auto"/>
          </w:divBdr>
        </w:div>
      </w:divsChild>
    </w:div>
    <w:div w:id="2074808178">
      <w:bodyDiv w:val="1"/>
      <w:marLeft w:val="0"/>
      <w:marRight w:val="0"/>
      <w:marTop w:val="0"/>
      <w:marBottom w:val="0"/>
      <w:divBdr>
        <w:top w:val="none" w:sz="0" w:space="0" w:color="auto"/>
        <w:left w:val="none" w:sz="0" w:space="0" w:color="auto"/>
        <w:bottom w:val="none" w:sz="0" w:space="0" w:color="auto"/>
        <w:right w:val="none" w:sz="0" w:space="0" w:color="auto"/>
      </w:divBdr>
    </w:div>
    <w:div w:id="2075858487">
      <w:bodyDiv w:val="1"/>
      <w:marLeft w:val="0"/>
      <w:marRight w:val="0"/>
      <w:marTop w:val="0"/>
      <w:marBottom w:val="0"/>
      <w:divBdr>
        <w:top w:val="none" w:sz="0" w:space="0" w:color="auto"/>
        <w:left w:val="none" w:sz="0" w:space="0" w:color="auto"/>
        <w:bottom w:val="none" w:sz="0" w:space="0" w:color="auto"/>
        <w:right w:val="none" w:sz="0" w:space="0" w:color="auto"/>
      </w:divBdr>
      <w:divsChild>
        <w:div w:id="339159873">
          <w:marLeft w:val="10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1" Type="http://schemas.openxmlformats.org/officeDocument/2006/relationships/image" Target="media/image10.png"/><Relationship Id="rId42" Type="http://schemas.openxmlformats.org/officeDocument/2006/relationships/image" Target="media/image24.png"/><Relationship Id="rId63" Type="http://schemas.openxmlformats.org/officeDocument/2006/relationships/image" Target="media/image42.png"/><Relationship Id="rId84" Type="http://schemas.openxmlformats.org/officeDocument/2006/relationships/image" Target="media/image57.png"/><Relationship Id="rId138" Type="http://schemas.openxmlformats.org/officeDocument/2006/relationships/header" Target="header4.xml"/><Relationship Id="rId16" Type="http://schemas.openxmlformats.org/officeDocument/2006/relationships/image" Target="media/image5.png"/><Relationship Id="rId107" Type="http://schemas.openxmlformats.org/officeDocument/2006/relationships/image" Target="media/image78.png"/><Relationship Id="rId11" Type="http://schemas.openxmlformats.org/officeDocument/2006/relationships/hyperlink" Target="https://players.brightcove.net/6197335233001/default_default/index.html?videoId=6374775359112" TargetMode="External"/><Relationship Id="rId37" Type="http://schemas.openxmlformats.org/officeDocument/2006/relationships/image" Target="media/image19.png"/><Relationship Id="rId53" Type="http://schemas.openxmlformats.org/officeDocument/2006/relationships/image" Target="media/image34.png"/><Relationship Id="rId58" Type="http://schemas.openxmlformats.org/officeDocument/2006/relationships/image" Target="media/image37.png"/><Relationship Id="rId74" Type="http://schemas.openxmlformats.org/officeDocument/2006/relationships/image" Target="media/image48.png"/><Relationship Id="rId79" Type="http://schemas.openxmlformats.org/officeDocument/2006/relationships/image" Target="media/image53.png"/><Relationship Id="rId102" Type="http://schemas.openxmlformats.org/officeDocument/2006/relationships/image" Target="media/image73.png"/><Relationship Id="rId123" Type="http://schemas.openxmlformats.org/officeDocument/2006/relationships/hyperlink" Target="https://educationstandards.nsw.edu.au/wps/portal/nesa/mini-footer/copyright" TargetMode="External"/><Relationship Id="rId128" Type="http://schemas.openxmlformats.org/officeDocument/2006/relationships/hyperlink" Target="https://www.apraamcos.com.au/music-licences/select-a-licence/education-licences/licensing-for-schools" TargetMode="External"/><Relationship Id="rId5" Type="http://schemas.openxmlformats.org/officeDocument/2006/relationships/webSettings" Target="webSettings.xml"/><Relationship Id="rId90" Type="http://schemas.openxmlformats.org/officeDocument/2006/relationships/hyperlink" Target="https://www.youtube.com/watch?v=dx9LEexlbQs" TargetMode="External"/><Relationship Id="rId95" Type="http://schemas.openxmlformats.org/officeDocument/2006/relationships/image" Target="media/image66.png"/><Relationship Id="rId22" Type="http://schemas.openxmlformats.org/officeDocument/2006/relationships/image" Target="media/image11.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hyperlink" Target="https://www.youtube.com/watch?v=xXkpWU1epjw" TargetMode="External"/><Relationship Id="rId69" Type="http://schemas.openxmlformats.org/officeDocument/2006/relationships/image" Target="media/image47.png"/><Relationship Id="rId113" Type="http://schemas.openxmlformats.org/officeDocument/2006/relationships/hyperlink" Target="https://players.brightcove.net/6197335233001/default_default/index.html?videoId=6374776837112" TargetMode="External"/><Relationship Id="rId118" Type="http://schemas.openxmlformats.org/officeDocument/2006/relationships/image" Target="media/image84.png"/><Relationship Id="rId134" Type="http://schemas.openxmlformats.org/officeDocument/2006/relationships/hyperlink" Target="https://www.youtube.com/watch?v=r4n79ZRepi8" TargetMode="External"/><Relationship Id="rId139" Type="http://schemas.openxmlformats.org/officeDocument/2006/relationships/footer" Target="footer3.xml"/><Relationship Id="rId80" Type="http://schemas.openxmlformats.org/officeDocument/2006/relationships/image" Target="media/image54.png"/><Relationship Id="rId85" Type="http://schemas.openxmlformats.org/officeDocument/2006/relationships/image" Target="media/image58.png"/><Relationship Id="rId12" Type="http://schemas.openxmlformats.org/officeDocument/2006/relationships/image" Target="media/image1.png"/><Relationship Id="rId17" Type="http://schemas.openxmlformats.org/officeDocument/2006/relationships/image" Target="media/image6.png"/><Relationship Id="rId38" Type="http://schemas.openxmlformats.org/officeDocument/2006/relationships/image" Target="media/image20.png"/><Relationship Id="rId59" Type="http://schemas.openxmlformats.org/officeDocument/2006/relationships/image" Target="media/image38.png"/><Relationship Id="rId103" Type="http://schemas.openxmlformats.org/officeDocument/2006/relationships/image" Target="media/image74.png"/><Relationship Id="rId108" Type="http://schemas.openxmlformats.org/officeDocument/2006/relationships/image" Target="media/image79.png"/><Relationship Id="rId124" Type="http://schemas.openxmlformats.org/officeDocument/2006/relationships/hyperlink" Target="https://educationstandards.nsw.edu.au" TargetMode="External"/><Relationship Id="rId129" Type="http://schemas.openxmlformats.org/officeDocument/2006/relationships/hyperlink" Target="https://www.apraamcos.com.au/music-licences/select-a-licence/education-licences" TargetMode="External"/><Relationship Id="rId54" Type="http://schemas.openxmlformats.org/officeDocument/2006/relationships/hyperlink" Target="https://www.youtube.com/shorts/sA3D_ByDzVc" TargetMode="External"/><Relationship Id="rId70" Type="http://schemas.openxmlformats.org/officeDocument/2006/relationships/hyperlink" Target="https://myplsso.education.nsw.gov.au/mylearning/catalogue/details/1251f2d9-1243-ef11-97ca-0003ffd07628" TargetMode="External"/><Relationship Id="rId75" Type="http://schemas.openxmlformats.org/officeDocument/2006/relationships/image" Target="media/image49.png"/><Relationship Id="rId91" Type="http://schemas.openxmlformats.org/officeDocument/2006/relationships/image" Target="media/image62.png"/><Relationship Id="rId96" Type="http://schemas.openxmlformats.org/officeDocument/2006/relationships/image" Target="media/image67.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49" Type="http://schemas.openxmlformats.org/officeDocument/2006/relationships/image" Target="media/image16.png"/><Relationship Id="rId114" Type="http://schemas.openxmlformats.org/officeDocument/2006/relationships/hyperlink" Target="https://players.brightcove.net/6197335233001/default_default/index.html?videoId=6374777720112" TargetMode="External"/><Relationship Id="rId119" Type="http://schemas.openxmlformats.org/officeDocument/2006/relationships/header" Target="header1.xml"/><Relationship Id="rId44" Type="http://schemas.openxmlformats.org/officeDocument/2006/relationships/image" Target="media/image26.png"/><Relationship Id="rId60" Type="http://schemas.openxmlformats.org/officeDocument/2006/relationships/image" Target="media/image39.png"/><Relationship Id="rId65" Type="http://schemas.openxmlformats.org/officeDocument/2006/relationships/image" Target="media/image43.png"/><Relationship Id="rId81" Type="http://schemas.openxmlformats.org/officeDocument/2006/relationships/hyperlink" Target="https://www.bakerboyofficial.com/" TargetMode="External"/><Relationship Id="rId86" Type="http://schemas.openxmlformats.org/officeDocument/2006/relationships/image" Target="media/image59.png"/><Relationship Id="rId130" Type="http://schemas.openxmlformats.org/officeDocument/2006/relationships/hyperlink" Target="https://www.bakerboyofficial.com/" TargetMode="External"/><Relationship Id="rId135" Type="http://schemas.openxmlformats.org/officeDocument/2006/relationships/header" Target="header3.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1.png"/><Relationship Id="rId109" Type="http://schemas.openxmlformats.org/officeDocument/2006/relationships/image" Target="media/image80.png"/><Relationship Id="rId34" Type="http://schemas.openxmlformats.org/officeDocument/2006/relationships/image" Target="media/image160.png"/><Relationship Id="rId50" Type="http://schemas.openxmlformats.org/officeDocument/2006/relationships/image" Target="media/image31.png"/><Relationship Id="rId55" Type="http://schemas.openxmlformats.org/officeDocument/2006/relationships/hyperlink" Target="https://www.youtube.com/watch?v=NO3Iw6bvYsQ" TargetMode="External"/><Relationship Id="rId76" Type="http://schemas.openxmlformats.org/officeDocument/2006/relationships/image" Target="media/image50.png"/><Relationship Id="rId97" Type="http://schemas.openxmlformats.org/officeDocument/2006/relationships/image" Target="media/image68.png"/><Relationship Id="rId104" Type="http://schemas.openxmlformats.org/officeDocument/2006/relationships/image" Target="media/image75.png"/><Relationship Id="rId120" Type="http://schemas.openxmlformats.org/officeDocument/2006/relationships/footer" Target="footer1.xml"/><Relationship Id="rId125" Type="http://schemas.openxmlformats.org/officeDocument/2006/relationships/hyperlink" Target="https://curriculum.nsw.edu.au"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education.nsw.gov.au/teaching-and-learning/curriculum/creative-arts/planning-programming-and-assessing-creative-arts-7-10/music-7-10" TargetMode="External"/><Relationship Id="rId92" Type="http://schemas.openxmlformats.org/officeDocument/2006/relationships/image" Target="media/image63.png"/><Relationship Id="rId2" Type="http://schemas.openxmlformats.org/officeDocument/2006/relationships/numbering" Target="numbering.xml"/><Relationship Id="rId24" Type="http://schemas.openxmlformats.org/officeDocument/2006/relationships/image" Target="media/image13.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4.png"/><Relationship Id="rId87" Type="http://schemas.openxmlformats.org/officeDocument/2006/relationships/image" Target="media/image60.png"/><Relationship Id="rId110" Type="http://schemas.openxmlformats.org/officeDocument/2006/relationships/hyperlink" Target="https://iview.abc.net.au/show/bluey" TargetMode="External"/><Relationship Id="rId115" Type="http://schemas.openxmlformats.org/officeDocument/2006/relationships/image" Target="media/image81.png"/><Relationship Id="rId131" Type="http://schemas.openxmlformats.org/officeDocument/2006/relationships/hyperlink" Target="https://iview.abc.net.au/show/bluey" TargetMode="External"/><Relationship Id="rId136" Type="http://schemas.openxmlformats.org/officeDocument/2006/relationships/hyperlink" Target="https://creativecommons.org/licenses/by/4.0/" TargetMode="External"/><Relationship Id="rId61" Type="http://schemas.openxmlformats.org/officeDocument/2006/relationships/image" Target="media/image40.png"/><Relationship Id="rId82" Type="http://schemas.openxmlformats.org/officeDocument/2006/relationships/image" Target="media/image55.png"/><Relationship Id="rId19" Type="http://schemas.openxmlformats.org/officeDocument/2006/relationships/image" Target="media/image8.png"/><Relationship Id="rId14" Type="http://schemas.openxmlformats.org/officeDocument/2006/relationships/image" Target="media/image3.png"/><Relationship Id="rId35" Type="http://schemas.openxmlformats.org/officeDocument/2006/relationships/image" Target="media/image17.png"/><Relationship Id="rId56" Type="http://schemas.openxmlformats.org/officeDocument/2006/relationships/image" Target="media/image35.png"/><Relationship Id="rId77" Type="http://schemas.openxmlformats.org/officeDocument/2006/relationships/image" Target="media/image51.png"/><Relationship Id="rId100" Type="http://schemas.openxmlformats.org/officeDocument/2006/relationships/image" Target="media/image71.png"/><Relationship Id="rId105" Type="http://schemas.openxmlformats.org/officeDocument/2006/relationships/image" Target="media/image76.png"/><Relationship Id="rId126" Type="http://schemas.openxmlformats.org/officeDocument/2006/relationships/hyperlink" Target="https://curriculum.nsw.edu.au/learning-areas/creative-arts/music-7-10-2024/overview" TargetMode="External"/><Relationship Id="rId8" Type="http://schemas.openxmlformats.org/officeDocument/2006/relationships/hyperlink" Target="https://www.apraamcos.com.au/music-licences/select-a-licence/education-licences/licensing-for-schools" TargetMode="External"/><Relationship Id="rId51" Type="http://schemas.openxmlformats.org/officeDocument/2006/relationships/image" Target="media/image32.png"/><Relationship Id="rId72" Type="http://schemas.openxmlformats.org/officeDocument/2006/relationships/hyperlink" Target="https://education.nsw.gov.au/teaching-and-learning/curriculum/creative-arts/planning-programming-and-assessing-creative-arts-7-10" TargetMode="External"/><Relationship Id="rId93" Type="http://schemas.openxmlformats.org/officeDocument/2006/relationships/image" Target="media/image64.png"/><Relationship Id="rId98" Type="http://schemas.openxmlformats.org/officeDocument/2006/relationships/image" Target="media/image69.png"/><Relationship Id="rId121" Type="http://schemas.openxmlformats.org/officeDocument/2006/relationships/header" Target="header2.xml"/><Relationship Id="rId142" Type="http://schemas.microsoft.com/office/2020/10/relationships/intelligence" Target="intelligence2.xm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28.png"/><Relationship Id="rId67" Type="http://schemas.openxmlformats.org/officeDocument/2006/relationships/image" Target="media/image45.png"/><Relationship Id="rId116" Type="http://schemas.openxmlformats.org/officeDocument/2006/relationships/image" Target="media/image82.png"/><Relationship Id="rId137" Type="http://schemas.openxmlformats.org/officeDocument/2006/relationships/image" Target="media/image85.png"/><Relationship Id="rId20" Type="http://schemas.openxmlformats.org/officeDocument/2006/relationships/image" Target="media/image9.png"/><Relationship Id="rId41" Type="http://schemas.openxmlformats.org/officeDocument/2006/relationships/image" Target="media/image23.png"/><Relationship Id="rId62" Type="http://schemas.openxmlformats.org/officeDocument/2006/relationships/image" Target="media/image41.png"/><Relationship Id="rId83" Type="http://schemas.openxmlformats.org/officeDocument/2006/relationships/image" Target="media/image56.png"/><Relationship Id="rId88" Type="http://schemas.openxmlformats.org/officeDocument/2006/relationships/image" Target="media/image61.png"/><Relationship Id="rId111" Type="http://schemas.openxmlformats.org/officeDocument/2006/relationships/hyperlink" Target="https://players.brightcove.net/6197335233001/default_default/index.html?videoId=6374774676112" TargetMode="External"/><Relationship Id="rId132" Type="http://schemas.openxmlformats.org/officeDocument/2006/relationships/hyperlink" Target="https://www.youtube.com/watch?v=NO3Iw6bvYsQ" TargetMode="External"/><Relationship Id="rId15" Type="http://schemas.openxmlformats.org/officeDocument/2006/relationships/image" Target="media/image4.png"/><Relationship Id="rId36" Type="http://schemas.openxmlformats.org/officeDocument/2006/relationships/image" Target="media/image18.png"/><Relationship Id="rId57" Type="http://schemas.openxmlformats.org/officeDocument/2006/relationships/image" Target="media/image36.png"/><Relationship Id="rId106" Type="http://schemas.openxmlformats.org/officeDocument/2006/relationships/image" Target="media/image77.png"/><Relationship Id="rId127" Type="http://schemas.openxmlformats.org/officeDocument/2006/relationships/hyperlink" Target="https://www.youtube.com/shorts/sA3D_ByDzVc" TargetMode="External"/><Relationship Id="rId10" Type="http://schemas.openxmlformats.org/officeDocument/2006/relationships/hyperlink" Target="https://www.youtube.com/watch?v=r4n79ZRepi8" TargetMode="External"/><Relationship Id="rId52" Type="http://schemas.openxmlformats.org/officeDocument/2006/relationships/image" Target="media/image33.png"/><Relationship Id="rId73" Type="http://schemas.openxmlformats.org/officeDocument/2006/relationships/hyperlink" Target="https://curriculum.nsw.edu.au/learning-areas/creative-arts/music-7-10-2024/overview" TargetMode="External"/><Relationship Id="rId78" Type="http://schemas.openxmlformats.org/officeDocument/2006/relationships/image" Target="media/image52.pn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apraamcos.com.au/music-licences/select-a-licence/education-licences" TargetMode="External"/><Relationship Id="rId26" Type="http://schemas.openxmlformats.org/officeDocument/2006/relationships/image" Target="media/image15.png"/><Relationship Id="rId47" Type="http://schemas.openxmlformats.org/officeDocument/2006/relationships/image" Target="media/image29.png"/><Relationship Id="rId68" Type="http://schemas.openxmlformats.org/officeDocument/2006/relationships/image" Target="media/image46.png"/><Relationship Id="rId89" Type="http://schemas.openxmlformats.org/officeDocument/2006/relationships/hyperlink" Target="mailto:jameshenrycomposer@gmail.com" TargetMode="External"/><Relationship Id="rId112" Type="http://schemas.openxmlformats.org/officeDocument/2006/relationships/hyperlink" Target="https://players.brightcove.net/6197335233001/default_default/index.html?videoId=6374776255112" TargetMode="External"/><Relationship Id="rId133" Type="http://schemas.openxmlformats.org/officeDocument/2006/relationships/hyperlink" Target="https://www.youtube.com/watch?v=dx9LEexlbQ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85.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88.svg"/><Relationship Id="rId1" Type="http://schemas.openxmlformats.org/officeDocument/2006/relationships/image" Target="media/image87.png"/></Relationships>
</file>

<file path=word/_rels/header2.xml.rels><?xml version="1.0" encoding="UTF-8" standalone="yes"?>
<Relationships xmlns="http://schemas.openxmlformats.org/package/2006/relationships"><Relationship Id="rId1" Type="http://schemas.openxmlformats.org/officeDocument/2006/relationships/image" Target="media/image8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cha\Downloads\Music-teacher-resource-booklet-template%20(1).dotx" TargetMode="Externa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7F0E8-FC56-4383-AAB2-721559F0F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Music-teacher-resource-booklet-template (1)</Template>
  <TotalTime>971</TotalTime>
  <Pages>59</Pages>
  <Words>10549</Words>
  <Characters>62559</Characters>
  <Application>Microsoft Office Word</Application>
  <DocSecurity>0</DocSecurity>
  <Lines>521</Lines>
  <Paragraphs>145</Paragraphs>
  <ScaleCrop>false</ScaleCrop>
  <HeadingPairs>
    <vt:vector size="2" baseType="variant">
      <vt:variant>
        <vt:lpstr>Title</vt:lpstr>
      </vt:variant>
      <vt:variant>
        <vt:i4>1</vt:i4>
      </vt:variant>
    </vt:vector>
  </HeadingPairs>
  <TitlesOfParts>
    <vt:vector size="1" baseType="lpstr">
      <vt:lpstr>Music Stage 5 – teacher resource booklet – Australia perspectives</vt:lpstr>
    </vt:vector>
  </TitlesOfParts>
  <Manager/>
  <Company/>
  <LinksUpToDate>false</LinksUpToDate>
  <CharactersWithSpaces>72963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perspectives – teacher resource booklet – music Stage 5</dc:title>
  <dc:subject/>
  <dc:creator>NSW Department of Education</dc:creator>
  <cp:keywords/>
  <dc:description/>
  <dcterms:created xsi:type="dcterms:W3CDTF">2025-03-26T11:58:00Z</dcterms:created>
  <dcterms:modified xsi:type="dcterms:W3CDTF">2025-09-23T05:07:00Z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0x010100383E3D96415DCD4BB019856EC1CC25EB</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6877600</vt:r8>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y fmtid="{D5CDD505-2E9C-101B-9397-08002B2CF9AE}" pid="18" name="GrammarlyDocumentId">
    <vt:lpwstr>9d8bd923-6d65-4a9b-b4c7-0ffdf9bfb12a</vt:lpwstr>
  </property>
</Properties>
</file>