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4C283" w14:textId="0228CB77" w:rsidR="00086656" w:rsidRPr="00E80152" w:rsidRDefault="00126E96" w:rsidP="00086656">
      <w:pPr>
        <w:pStyle w:val="Title"/>
      </w:pPr>
      <w:r w:rsidRPr="00E80152">
        <w:t xml:space="preserve">Entertainment Industry </w:t>
      </w:r>
    </w:p>
    <w:p w14:paraId="0DC20CF8" w14:textId="77777777" w:rsidR="004033AD" w:rsidRPr="00E80152" w:rsidRDefault="004033AD" w:rsidP="00777008">
      <w:pPr>
        <w:pStyle w:val="FeatureBox2"/>
        <w:rPr>
          <w:b/>
          <w:bCs/>
        </w:rPr>
      </w:pPr>
      <w:r w:rsidRPr="00E80152">
        <w:rPr>
          <w:b/>
          <w:bCs/>
        </w:rPr>
        <w:t>Mandatory Focus Area: Safety</w:t>
      </w:r>
    </w:p>
    <w:p w14:paraId="68783C7D" w14:textId="77777777" w:rsidR="004033AD" w:rsidRPr="00E80152" w:rsidRDefault="004033AD" w:rsidP="004033AD">
      <w:pPr>
        <w:rPr>
          <w:rFonts w:cs="Arial"/>
          <w:lang w:eastAsia="zh-CN"/>
        </w:rPr>
      </w:pPr>
    </w:p>
    <w:p w14:paraId="67B582AA" w14:textId="2897D832" w:rsidR="004033AD" w:rsidRPr="00E80152" w:rsidRDefault="004033AD" w:rsidP="006841E7">
      <w:pPr>
        <w:rPr>
          <w:lang w:eastAsia="zh-CN"/>
        </w:rPr>
      </w:pPr>
      <w:r w:rsidRPr="00E80152">
        <w:rPr>
          <w:lang w:eastAsia="zh-CN"/>
        </w:rPr>
        <w:t>Welcome: this module will assist you to review and revise the content of the mandatory focus area</w:t>
      </w:r>
      <w:r w:rsidR="008F0ACD" w:rsidRPr="00E80152">
        <w:rPr>
          <w:lang w:eastAsia="zh-CN"/>
        </w:rPr>
        <w:t xml:space="preserve"> ‘</w:t>
      </w:r>
      <w:r w:rsidRPr="00E80152">
        <w:rPr>
          <w:lang w:eastAsia="zh-CN"/>
        </w:rPr>
        <w:t>Safety</w:t>
      </w:r>
      <w:r w:rsidR="008F0ACD" w:rsidRPr="00E80152">
        <w:rPr>
          <w:lang w:eastAsia="zh-CN"/>
        </w:rPr>
        <w:t>’</w:t>
      </w:r>
      <w:r w:rsidRPr="00E80152">
        <w:rPr>
          <w:lang w:eastAsia="zh-CN"/>
        </w:rPr>
        <w:t xml:space="preserve">.  Each focus area prescribes the scope of learning for the HSC and is drawn from associated units of competency.  </w:t>
      </w:r>
    </w:p>
    <w:p w14:paraId="3962AC3E" w14:textId="4BD0F85A" w:rsidR="004033AD" w:rsidRPr="00E80152" w:rsidRDefault="004033AD" w:rsidP="006841E7">
      <w:pPr>
        <w:rPr>
          <w:lang w:eastAsia="zh-CN"/>
        </w:rPr>
      </w:pPr>
      <w:r w:rsidRPr="00E80152">
        <w:rPr>
          <w:lang w:eastAsia="zh-CN"/>
        </w:rPr>
        <w:t xml:space="preserve">You will have studied </w:t>
      </w:r>
      <w:r w:rsidR="00DB0C47" w:rsidRPr="00E80152">
        <w:rPr>
          <w:lang w:eastAsia="zh-CN"/>
        </w:rPr>
        <w:t>these</w:t>
      </w:r>
      <w:r w:rsidRPr="00E80152">
        <w:rPr>
          <w:lang w:eastAsia="zh-CN"/>
        </w:rPr>
        <w:t xml:space="preserve"> competenc</w:t>
      </w:r>
      <w:r w:rsidR="00DB0C47" w:rsidRPr="00E80152">
        <w:rPr>
          <w:lang w:eastAsia="zh-CN"/>
        </w:rPr>
        <w:t>ies</w:t>
      </w:r>
      <w:r w:rsidRPr="00E80152">
        <w:rPr>
          <w:lang w:eastAsia="zh-CN"/>
        </w:rPr>
        <w:t>, which address the scope of learning:</w:t>
      </w:r>
    </w:p>
    <w:bookmarkStart w:id="0" w:name="_Hlk41290378"/>
    <w:p w14:paraId="333FCA27" w14:textId="702032AC" w:rsidR="00DB0C47" w:rsidRPr="00E80152" w:rsidRDefault="00DB0C47" w:rsidP="006841E7">
      <w:pPr>
        <w:rPr>
          <w:szCs w:val="22"/>
        </w:rPr>
      </w:pPr>
      <w:r w:rsidRPr="00E80152">
        <w:rPr>
          <w:szCs w:val="22"/>
        </w:rPr>
        <w:fldChar w:fldCharType="begin"/>
      </w:r>
      <w:r w:rsidRPr="00E80152">
        <w:rPr>
          <w:szCs w:val="22"/>
        </w:rPr>
        <w:instrText xml:space="preserve"> HYPERLINK "https://training.gov.au/Training/Details/CPCCOHS1001A" </w:instrText>
      </w:r>
      <w:r w:rsidRPr="00E80152">
        <w:rPr>
          <w:szCs w:val="22"/>
        </w:rPr>
        <w:fldChar w:fldCharType="separate"/>
      </w:r>
      <w:r w:rsidRPr="00E80152">
        <w:rPr>
          <w:rStyle w:val="Hyperlink"/>
          <w:szCs w:val="22"/>
        </w:rPr>
        <w:t>CPCCOHS1001A Work safely in the construction industry</w:t>
      </w:r>
      <w:r w:rsidRPr="00E80152">
        <w:rPr>
          <w:szCs w:val="22"/>
        </w:rPr>
        <w:fldChar w:fldCharType="end"/>
      </w:r>
    </w:p>
    <w:bookmarkEnd w:id="0"/>
    <w:p w14:paraId="376C041B" w14:textId="14E37261" w:rsidR="00DB0C47" w:rsidRPr="00E80152" w:rsidRDefault="00DB0C47" w:rsidP="006841E7">
      <w:pPr>
        <w:rPr>
          <w:lang w:eastAsia="zh-CN"/>
        </w:rPr>
      </w:pPr>
      <w:r w:rsidRPr="00E80152">
        <w:rPr>
          <w:szCs w:val="22"/>
        </w:rPr>
        <w:fldChar w:fldCharType="begin"/>
      </w:r>
      <w:r w:rsidRPr="00E80152">
        <w:rPr>
          <w:szCs w:val="22"/>
        </w:rPr>
        <w:instrText xml:space="preserve"> HYPERLINK "https://training.gov.au/Training/Details/CUAWHS302" </w:instrText>
      </w:r>
      <w:r w:rsidRPr="00E80152">
        <w:rPr>
          <w:szCs w:val="22"/>
        </w:rPr>
        <w:fldChar w:fldCharType="separate"/>
      </w:r>
      <w:r w:rsidRPr="00E80152">
        <w:rPr>
          <w:rStyle w:val="Hyperlink"/>
          <w:szCs w:val="22"/>
        </w:rPr>
        <w:t>CUAWHS302 Apply work health and safety practices</w:t>
      </w:r>
      <w:r w:rsidRPr="00E80152">
        <w:rPr>
          <w:szCs w:val="22"/>
        </w:rPr>
        <w:fldChar w:fldCharType="end"/>
      </w:r>
    </w:p>
    <w:p w14:paraId="321FA5F4" w14:textId="6F1F3419" w:rsidR="004033AD" w:rsidRPr="00E80152" w:rsidRDefault="004033AD" w:rsidP="006841E7">
      <w:pPr>
        <w:rPr>
          <w:rFonts w:cs="Arial"/>
          <w:lang w:eastAsia="zh-CN"/>
        </w:rPr>
      </w:pPr>
      <w:bookmarkStart w:id="1" w:name="competency"/>
      <w:bookmarkEnd w:id="1"/>
    </w:p>
    <w:p w14:paraId="0F5A8D9B" w14:textId="5C97442F" w:rsidR="004033AD" w:rsidRPr="00E80152" w:rsidRDefault="004033AD" w:rsidP="006841E7">
      <w:pPr>
        <w:rPr>
          <w:rFonts w:cs="Arial"/>
          <w:lang w:eastAsia="zh-CN"/>
        </w:rPr>
      </w:pPr>
      <w:r w:rsidRPr="00E80152">
        <w:rPr>
          <w:rFonts w:cs="Arial"/>
          <w:lang w:eastAsia="zh-CN"/>
        </w:rPr>
        <w:t>This module is broken up into:</w:t>
      </w:r>
    </w:p>
    <w:p w14:paraId="1FF72C42" w14:textId="2EE298DB" w:rsidR="004033AD" w:rsidRPr="00E80152" w:rsidRDefault="004033AD" w:rsidP="00852D36">
      <w:pPr>
        <w:pStyle w:val="ListBullet"/>
        <w:rPr>
          <w:lang w:eastAsia="zh-CN"/>
        </w:rPr>
      </w:pPr>
      <w:r w:rsidRPr="00E80152">
        <w:rPr>
          <w:lang w:eastAsia="zh-CN"/>
        </w:rPr>
        <w:t>Important notes</w:t>
      </w:r>
    </w:p>
    <w:p w14:paraId="68699540" w14:textId="460ED1CA" w:rsidR="004033AD" w:rsidRPr="00E80152" w:rsidRDefault="004033AD" w:rsidP="00852D36">
      <w:pPr>
        <w:pStyle w:val="ListBullet"/>
        <w:rPr>
          <w:lang w:eastAsia="zh-CN"/>
        </w:rPr>
      </w:pPr>
      <w:r w:rsidRPr="00E80152">
        <w:rPr>
          <w:lang w:eastAsia="zh-CN"/>
        </w:rPr>
        <w:t>Key terms and concepts</w:t>
      </w:r>
    </w:p>
    <w:p w14:paraId="358F97B6" w14:textId="4193101E" w:rsidR="004033AD" w:rsidRPr="00E80152" w:rsidRDefault="004033AD" w:rsidP="00852D36">
      <w:pPr>
        <w:pStyle w:val="ListBullet"/>
        <w:rPr>
          <w:lang w:eastAsia="zh-CN"/>
        </w:rPr>
      </w:pPr>
      <w:r w:rsidRPr="00E80152">
        <w:rPr>
          <w:lang w:eastAsia="zh-CN"/>
        </w:rPr>
        <w:t>Activities</w:t>
      </w:r>
    </w:p>
    <w:p w14:paraId="60BBE454" w14:textId="41DE31A7" w:rsidR="004033AD" w:rsidRPr="00E80152" w:rsidRDefault="004033AD" w:rsidP="00852D36">
      <w:pPr>
        <w:pStyle w:val="ListBullet"/>
        <w:rPr>
          <w:lang w:eastAsia="zh-CN"/>
        </w:rPr>
      </w:pPr>
      <w:r w:rsidRPr="00E80152">
        <w:rPr>
          <w:lang w:eastAsia="zh-CN"/>
        </w:rPr>
        <w:t>Putting the theory into practice</w:t>
      </w:r>
    </w:p>
    <w:p w14:paraId="233341BC" w14:textId="0423BCF2" w:rsidR="004033AD" w:rsidRPr="00E80152" w:rsidRDefault="004033AD" w:rsidP="00852D36">
      <w:pPr>
        <w:pStyle w:val="ListBullet"/>
        <w:rPr>
          <w:lang w:eastAsia="zh-CN"/>
        </w:rPr>
      </w:pPr>
      <w:r w:rsidRPr="00E80152">
        <w:rPr>
          <w:lang w:eastAsia="zh-CN"/>
        </w:rPr>
        <w:t>HSC focus areas</w:t>
      </w:r>
    </w:p>
    <w:p w14:paraId="006D8D43" w14:textId="38A91078" w:rsidR="004033AD" w:rsidRPr="00E80152" w:rsidRDefault="004033AD" w:rsidP="00EA4C3B">
      <w:pPr>
        <w:pStyle w:val="FeatureBox2"/>
      </w:pPr>
      <w:r w:rsidRPr="00E80152">
        <w:t>How to use the resource</w:t>
      </w:r>
    </w:p>
    <w:p w14:paraId="05D0ED27" w14:textId="7FEC523D" w:rsidR="004033AD" w:rsidRPr="00E80152" w:rsidRDefault="004033AD" w:rsidP="00EA4C3B">
      <w:pPr>
        <w:pStyle w:val="FeatureBox2"/>
      </w:pPr>
      <w:r w:rsidRPr="00E80152">
        <w:t>Work through the notes and the suggested activities</w:t>
      </w:r>
      <w:r w:rsidR="00537FF8" w:rsidRPr="00E80152">
        <w:t xml:space="preserve"> in any order</w:t>
      </w:r>
      <w:r w:rsidRPr="00E80152">
        <w:t xml:space="preserve">.  Great revision techniques include working through how a problem is solved, explaining the concept, testing yourself and retrieving information from your memory.  Spread your revision over a number of sessions rather than sitting at one subject for lengthy periods.  </w:t>
      </w:r>
    </w:p>
    <w:p w14:paraId="4D28D768" w14:textId="56DECAEF" w:rsidR="004033AD" w:rsidRDefault="004033AD" w:rsidP="00EA4C3B">
      <w:pPr>
        <w:pStyle w:val="FeatureBox2"/>
      </w:pPr>
      <w:r w:rsidRPr="00E80152">
        <w:t>Discuss your responses with your teacher, fellow students or an interested family member.</w:t>
      </w:r>
    </w:p>
    <w:p w14:paraId="7EB650C4" w14:textId="77777777" w:rsidR="003A3E53" w:rsidRDefault="003A3E53" w:rsidP="003A3E53">
      <w:r w:rsidRPr="0091790D">
        <w:t xml:space="preserve">All images, apart from those acknowledged, are </w:t>
      </w:r>
      <w:r>
        <w:rPr>
          <w:rFonts w:ascii="Symbol" w:eastAsia="Symbol" w:hAnsi="Symbol" w:cs="Symbol"/>
        </w:rPr>
        <w:t></w:t>
      </w:r>
      <w:r w:rsidRPr="0091790D">
        <w:t xml:space="preserve"> NSW Department of Education.</w:t>
      </w:r>
      <w:r>
        <w:t xml:space="preserve"> </w:t>
      </w:r>
    </w:p>
    <w:p w14:paraId="00869BDA" w14:textId="77777777" w:rsidR="00852D36" w:rsidRDefault="00852D36">
      <w:pPr>
        <w:rPr>
          <w:rFonts w:eastAsiaTheme="majorEastAsia" w:cstheme="majorBidi"/>
          <w:b/>
          <w:color w:val="1C438B"/>
          <w:sz w:val="52"/>
          <w:szCs w:val="32"/>
        </w:rPr>
      </w:pPr>
      <w:r>
        <w:br w:type="page"/>
      </w:r>
    </w:p>
    <w:p w14:paraId="32DC90D7" w14:textId="64D9545F" w:rsidR="0020756A" w:rsidRPr="00E80152" w:rsidRDefault="006841E7" w:rsidP="00DA7857">
      <w:pPr>
        <w:pStyle w:val="Heading1"/>
      </w:pPr>
      <w:r w:rsidRPr="00E80152">
        <w:lastRenderedPageBreak/>
        <w:t>Important Notes</w:t>
      </w:r>
    </w:p>
    <w:p w14:paraId="13C0BDE2" w14:textId="77777777" w:rsidR="00032299" w:rsidRPr="00E80152" w:rsidRDefault="006841E7" w:rsidP="00032299">
      <w:pPr>
        <w:pStyle w:val="FeatureBox2"/>
      </w:pPr>
      <w:r w:rsidRPr="00E80152">
        <w:t xml:space="preserve">You should use the information here as a prompt and guide when revising your study notes or text-book information or other resources provided by your teacher.  </w:t>
      </w:r>
    </w:p>
    <w:p w14:paraId="7E6171E6" w14:textId="60AC458F" w:rsidR="00540362" w:rsidRPr="00E80152" w:rsidRDefault="006841E7" w:rsidP="00DB0C47">
      <w:pPr>
        <w:rPr>
          <w:szCs w:val="22"/>
        </w:rPr>
      </w:pPr>
      <w:r w:rsidRPr="00E80152">
        <w:rPr>
          <w:lang w:eastAsia="zh-CN"/>
        </w:rPr>
        <w:t xml:space="preserve">You can also access industry specific information at </w:t>
      </w:r>
      <w:hyperlink r:id="rId11" w:history="1">
        <w:r w:rsidRPr="00E80152">
          <w:rPr>
            <w:rStyle w:val="Hyperlink"/>
            <w:lang w:eastAsia="zh-CN"/>
          </w:rPr>
          <w:t>SafeWork NSW</w:t>
        </w:r>
      </w:hyperlink>
      <w:r w:rsidR="0037033B" w:rsidRPr="00E80152">
        <w:rPr>
          <w:lang w:eastAsia="zh-CN"/>
        </w:rPr>
        <w:t xml:space="preserve">, </w:t>
      </w:r>
      <w:hyperlink r:id="rId12" w:history="1">
        <w:r w:rsidR="0037033B" w:rsidRPr="00E80152">
          <w:rPr>
            <w:rStyle w:val="Hyperlink"/>
            <w:lang w:eastAsia="zh-CN"/>
          </w:rPr>
          <w:t>Live Performance Australia</w:t>
        </w:r>
      </w:hyperlink>
      <w:r w:rsidR="0037033B" w:rsidRPr="00E80152">
        <w:rPr>
          <w:lang w:eastAsia="zh-CN"/>
        </w:rPr>
        <w:t xml:space="preserve"> and </w:t>
      </w:r>
      <w:hyperlink r:id="rId13" w:history="1">
        <w:r w:rsidR="0037033B" w:rsidRPr="00E80152">
          <w:rPr>
            <w:rStyle w:val="Hyperlink"/>
            <w:szCs w:val="22"/>
          </w:rPr>
          <w:t>Media Entertainment and Arts Alliance</w:t>
        </w:r>
      </w:hyperlink>
      <w:r w:rsidR="0037033B" w:rsidRPr="00E80152">
        <w:rPr>
          <w:szCs w:val="22"/>
        </w:rPr>
        <w:t>.</w:t>
      </w:r>
    </w:p>
    <w:p w14:paraId="4BF56B72" w14:textId="77777777" w:rsidR="0037033B" w:rsidRPr="00E80152" w:rsidRDefault="0037033B" w:rsidP="00DB0C47">
      <w:pPr>
        <w:rPr>
          <w:lang w:eastAsia="zh-CN"/>
        </w:rPr>
      </w:pPr>
    </w:p>
    <w:p w14:paraId="33C68581" w14:textId="03FC3A9E" w:rsidR="00DB0C47" w:rsidRPr="00E80152" w:rsidRDefault="006841E7" w:rsidP="00DB0C47">
      <w:pPr>
        <w:rPr>
          <w:szCs w:val="22"/>
        </w:rPr>
      </w:pPr>
      <w:r w:rsidRPr="00E80152">
        <w:rPr>
          <w:lang w:eastAsia="zh-CN"/>
        </w:rPr>
        <w:t xml:space="preserve">The unit </w:t>
      </w:r>
      <w:hyperlink r:id="rId14" w:history="1">
        <w:r w:rsidR="00DB0C47" w:rsidRPr="00E80152">
          <w:rPr>
            <w:rStyle w:val="Hyperlink"/>
            <w:szCs w:val="22"/>
          </w:rPr>
          <w:t>CPCCOHS1001A Work safely in the construction industry</w:t>
        </w:r>
      </w:hyperlink>
      <w:r w:rsidR="00DB0C47" w:rsidRPr="00E80152">
        <w:rPr>
          <w:szCs w:val="22"/>
        </w:rPr>
        <w:t xml:space="preserve"> </w:t>
      </w:r>
      <w:r w:rsidR="00032299" w:rsidRPr="00E80152">
        <w:rPr>
          <w:szCs w:val="22"/>
        </w:rPr>
        <w:t>specifies the mandatory work health and safety training required prior to undertaking construction work. The unit requires the person to demonstrate personal awareness and knowledge of health and safety legislative requirements in order to work safely and prevent injury or harm to self and others.  It covers identifying and orally reporting common construction hazards, understanding basic risk control measures, and identifying procedures for responding to potential incidents and emergencies.</w:t>
      </w:r>
      <w:r w:rsidR="00FB3059" w:rsidRPr="00E80152">
        <w:rPr>
          <w:szCs w:val="22"/>
        </w:rPr>
        <w:t xml:space="preserve"> </w:t>
      </w:r>
      <w:r w:rsidR="00032299" w:rsidRPr="00E80152">
        <w:rPr>
          <w:szCs w:val="22"/>
        </w:rPr>
        <w:t xml:space="preserve"> It also covers correctly selecting and fitting common personal protective equipment (PPE) used for construction work. </w:t>
      </w:r>
    </w:p>
    <w:p w14:paraId="7DB3BE3E" w14:textId="77777777" w:rsidR="00540362" w:rsidRPr="00E80152" w:rsidRDefault="00540362" w:rsidP="00032299"/>
    <w:p w14:paraId="0419B4D2" w14:textId="7B5B6EBA" w:rsidR="00032299" w:rsidRPr="00E80152" w:rsidRDefault="00E5551E" w:rsidP="00032299">
      <w:r w:rsidRPr="00E80152">
        <w:t xml:space="preserve">The unit </w:t>
      </w:r>
      <w:hyperlink r:id="rId15" w:history="1">
        <w:r w:rsidRPr="00E80152">
          <w:rPr>
            <w:rStyle w:val="Hyperlink"/>
            <w:szCs w:val="22"/>
          </w:rPr>
          <w:t>CUAWHS302 Apply work health and safety practices</w:t>
        </w:r>
      </w:hyperlink>
      <w:r w:rsidRPr="00E80152">
        <w:rPr>
          <w:lang w:eastAsia="zh-CN"/>
        </w:rPr>
        <w:t xml:space="preserve"> </w:t>
      </w:r>
      <w:r w:rsidRPr="00E80152">
        <w:t xml:space="preserve">describes the skills and knowledge required to follow work health and safety (WHS) requirements in the creative industries.  </w:t>
      </w:r>
      <w:r w:rsidR="00032299" w:rsidRPr="00E80152">
        <w:t>It applies to those who are required to identify their individual WHS responsibilities and implement procedures to work safely in various creative industry work contexts.</w:t>
      </w:r>
    </w:p>
    <w:p w14:paraId="24B38711" w14:textId="77777777" w:rsidR="00E5551E" w:rsidRPr="00E80152" w:rsidRDefault="00E5551E" w:rsidP="00E5551E">
      <w:pPr>
        <w:rPr>
          <w:lang w:eastAsia="zh-CN"/>
        </w:rPr>
      </w:pPr>
    </w:p>
    <w:p w14:paraId="7A98F515" w14:textId="77777777" w:rsidR="00537FF8" w:rsidRPr="00E80152" w:rsidRDefault="00537FF8" w:rsidP="00537FF8">
      <w:pPr>
        <w:pStyle w:val="FeatureBox2"/>
      </w:pPr>
      <w:r w:rsidRPr="00E80152">
        <w:t xml:space="preserve">The outcomes of the HSC mandatory focus area ‘Safety’ require that the student: </w:t>
      </w:r>
    </w:p>
    <w:p w14:paraId="48322D49" w14:textId="0392EA59" w:rsidR="00537FF8" w:rsidRPr="00E80152" w:rsidRDefault="00537FF8" w:rsidP="00852D36">
      <w:pPr>
        <w:pStyle w:val="ListBullet"/>
      </w:pPr>
      <w:r w:rsidRPr="00E80152">
        <w:t xml:space="preserve">demonstrates an understanding of work health and safety (WHS) compliance, participation and consultation in the entertainment industry </w:t>
      </w:r>
    </w:p>
    <w:p w14:paraId="49DA80C4" w14:textId="7CC6A867" w:rsidR="00537FF8" w:rsidRPr="00E80152" w:rsidRDefault="00537FF8" w:rsidP="00852D36">
      <w:pPr>
        <w:pStyle w:val="ListBullet"/>
      </w:pPr>
      <w:r w:rsidRPr="00E80152">
        <w:t xml:space="preserve">explains workplace policy, procedures and practices that ensure the safety of the entertainment industry worker and their colleagues and customers/clients </w:t>
      </w:r>
    </w:p>
    <w:p w14:paraId="7DBF8479" w14:textId="77777777" w:rsidR="00537FF8" w:rsidRPr="00E80152" w:rsidRDefault="00537FF8" w:rsidP="00852D36">
      <w:pPr>
        <w:pStyle w:val="ListBullet"/>
      </w:pPr>
      <w:r w:rsidRPr="00E80152">
        <w:t xml:space="preserve">applies risk management in an entertainment industry workplace </w:t>
      </w:r>
    </w:p>
    <w:p w14:paraId="7C6A8749" w14:textId="142FD47A" w:rsidR="00DB0C47" w:rsidRPr="00E80152" w:rsidRDefault="00537FF8" w:rsidP="00852D36">
      <w:pPr>
        <w:pStyle w:val="ListBullet"/>
        <w:rPr>
          <w:rFonts w:eastAsia="Calibri"/>
          <w:sz w:val="22"/>
          <w:szCs w:val="22"/>
        </w:rPr>
      </w:pPr>
      <w:r w:rsidRPr="00E80152">
        <w:t>proposes appropriate responses to emergency situations</w:t>
      </w:r>
      <w:r w:rsidR="00692221" w:rsidRPr="00E80152">
        <w:t xml:space="preserve">.  </w:t>
      </w:r>
      <w:r w:rsidR="00DB0C47" w:rsidRPr="00E80152">
        <w:br w:type="page"/>
      </w:r>
    </w:p>
    <w:p w14:paraId="5FCA1BA3" w14:textId="70F5B385" w:rsidR="00AF1F68" w:rsidRPr="00E80152" w:rsidRDefault="00777008" w:rsidP="00DA7857">
      <w:pPr>
        <w:pStyle w:val="Heading1"/>
      </w:pPr>
      <w:r w:rsidRPr="00E80152">
        <w:lastRenderedPageBreak/>
        <w:t>Key terms and concepts</w:t>
      </w:r>
    </w:p>
    <w:p w14:paraId="1CA82931" w14:textId="77777777" w:rsidR="00777008" w:rsidRPr="00E80152" w:rsidRDefault="00777008" w:rsidP="00EE64D1">
      <w:r w:rsidRPr="00E80152">
        <w:t>You can use the following information to revise the key terms and concepts from this unit of competency.  Perhaps you could:</w:t>
      </w:r>
    </w:p>
    <w:p w14:paraId="7A40F944" w14:textId="081406C1" w:rsidR="00777008" w:rsidRPr="00E80152" w:rsidRDefault="00777008" w:rsidP="00852D36">
      <w:pPr>
        <w:pStyle w:val="ListBullet"/>
      </w:pPr>
      <w:r w:rsidRPr="00E80152">
        <w:t>Copy the table into your own file, remove all the key terms, then fill in the blanks (without peeking at the original file) with your own answers.</w:t>
      </w:r>
    </w:p>
    <w:p w14:paraId="696CD412" w14:textId="77777777" w:rsidR="00EA4C3B" w:rsidRPr="00E80152" w:rsidRDefault="00777008" w:rsidP="00852D36">
      <w:pPr>
        <w:pStyle w:val="ListBullet"/>
      </w:pPr>
      <w:r w:rsidRPr="00E80152">
        <w:t>Copy the table into your own file and remove the definitions.  Write a definition in your own words – it doesn’t have to word perfect but should show you understand the concept.</w:t>
      </w:r>
    </w:p>
    <w:p w14:paraId="68D233FB" w14:textId="4C700F88" w:rsidR="00461D04" w:rsidRPr="00E80152" w:rsidRDefault="00777008" w:rsidP="00852D36">
      <w:pPr>
        <w:pStyle w:val="ListBullet"/>
      </w:pPr>
      <w:r w:rsidRPr="00E80152">
        <w:t xml:space="preserve">You could add an example of this term or concept which is relevant to the </w:t>
      </w:r>
      <w:r w:rsidR="00FB3059" w:rsidRPr="00E80152">
        <w:t>entertainment</w:t>
      </w:r>
      <w:r w:rsidRPr="00E80152">
        <w:t xml:space="preserve"> environment.  If the key term was ‘safety hazard’ your </w:t>
      </w:r>
      <w:r w:rsidR="00FB3059" w:rsidRPr="00E80152">
        <w:t xml:space="preserve">Entertainment Industry </w:t>
      </w:r>
      <w:r w:rsidRPr="00E80152">
        <w:t xml:space="preserve">example might be </w:t>
      </w:r>
      <w:r w:rsidR="00EA4C3B" w:rsidRPr="00E80152">
        <w:t>‘</w:t>
      </w:r>
      <w:r w:rsidR="00EA4C3B" w:rsidRPr="00852D36">
        <w:t>double adaptors, piggy-back plugs, un-switched power boards and the daisy chaining of power boards is prohibited’</w:t>
      </w:r>
      <w:r w:rsidR="00FB3059" w:rsidRPr="00852D36">
        <w:t>.</w:t>
      </w:r>
      <w:r w:rsidR="00852D36">
        <w:br/>
      </w:r>
    </w:p>
    <w:tbl>
      <w:tblPr>
        <w:tblStyle w:val="Tableheader"/>
        <w:tblW w:w="0" w:type="auto"/>
        <w:tblInd w:w="-5" w:type="dxa"/>
        <w:tblLook w:val="04A0" w:firstRow="1" w:lastRow="0" w:firstColumn="1" w:lastColumn="0" w:noHBand="0" w:noVBand="1"/>
      </w:tblPr>
      <w:tblGrid>
        <w:gridCol w:w="2552"/>
        <w:gridCol w:w="6995"/>
        <w:gridCol w:w="25"/>
        <w:gridCol w:w="25"/>
      </w:tblGrid>
      <w:tr w:rsidR="00CD6443" w:rsidRPr="00E80152" w14:paraId="0BDC21A2" w14:textId="77777777" w:rsidTr="00CD64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7A60064D" w14:textId="77777777" w:rsidR="00CD6443" w:rsidRPr="00E80152" w:rsidRDefault="00CD6443" w:rsidP="008C57EB">
            <w:pPr>
              <w:spacing w:before="192" w:after="192"/>
              <w:rPr>
                <w:lang w:eastAsia="zh-CN"/>
              </w:rPr>
            </w:pPr>
            <w:r w:rsidRPr="00E80152">
              <w:rPr>
                <w:lang w:eastAsia="zh-CN"/>
              </w:rPr>
              <w:t>Key term or concept</w:t>
            </w:r>
          </w:p>
        </w:tc>
        <w:tc>
          <w:tcPr>
            <w:tcW w:w="7020" w:type="dxa"/>
            <w:gridSpan w:val="3"/>
          </w:tcPr>
          <w:p w14:paraId="50DEBBEC" w14:textId="3F08B762" w:rsidR="00CD6443" w:rsidRPr="00E80152" w:rsidRDefault="00852D36" w:rsidP="008C57E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and </w:t>
            </w:r>
            <w:r w:rsidR="00CD6443" w:rsidRPr="00E80152">
              <w:rPr>
                <w:lang w:eastAsia="zh-CN"/>
              </w:rPr>
              <w:t>Definition</w:t>
            </w:r>
          </w:p>
        </w:tc>
      </w:tr>
      <w:tr w:rsidR="00CD6443" w:rsidRPr="00E80152" w14:paraId="65192716"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1702EF9D" w14:textId="77777777" w:rsidR="00CD6443" w:rsidRPr="00E80152" w:rsidRDefault="00CD6443" w:rsidP="008C57EB">
            <w:pPr>
              <w:spacing w:before="192" w:after="192"/>
              <w:rPr>
                <w:lang w:eastAsia="zh-CN"/>
              </w:rPr>
            </w:pPr>
            <w:r w:rsidRPr="00E80152">
              <w:t>Absenteeism</w:t>
            </w:r>
          </w:p>
        </w:tc>
        <w:tc>
          <w:tcPr>
            <w:tcW w:w="7020" w:type="dxa"/>
            <w:gridSpan w:val="2"/>
            <w:tcBorders>
              <w:top w:val="none" w:sz="0" w:space="0" w:color="auto"/>
              <w:left w:val="none" w:sz="0" w:space="0" w:color="auto"/>
              <w:bottom w:val="none" w:sz="0" w:space="0" w:color="auto"/>
              <w:right w:val="none" w:sz="0" w:space="0" w:color="auto"/>
            </w:tcBorders>
          </w:tcPr>
          <w:p w14:paraId="66AF1082"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rPr>
                <w:lang w:eastAsia="zh-CN"/>
              </w:rPr>
            </w:pPr>
            <w:r w:rsidRPr="00E80152">
              <w:rPr>
                <w:shd w:val="clear" w:color="auto" w:fill="FFFFFF"/>
              </w:rPr>
              <w:t xml:space="preserve">In Australia, absenteeism is generally considered to be </w:t>
            </w:r>
            <w:r w:rsidRPr="00E80152">
              <w:t>non-attendance at work by employees when they are rostered to work.</w:t>
            </w:r>
            <w:r w:rsidRPr="00E80152">
              <w:rPr>
                <w:shd w:val="clear" w:color="auto" w:fill="FFFFFF"/>
              </w:rPr>
              <w:t xml:space="preserve">  Absenteeism can include genuine absences (such as illness or caring for an ill child) and questionable absences (for example where an employee is not actually ill or caring for a family member).</w:t>
            </w:r>
          </w:p>
        </w:tc>
      </w:tr>
      <w:tr w:rsidR="00CD6443" w:rsidRPr="00E80152" w14:paraId="26AFB269"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0FD6B5C" w14:textId="77777777" w:rsidR="00CD6443" w:rsidRPr="00E80152" w:rsidRDefault="00CD6443" w:rsidP="008C57EB">
            <w:pPr>
              <w:spacing w:before="192" w:after="192"/>
            </w:pPr>
            <w:r w:rsidRPr="00E80152">
              <w:t>Breach</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650C5F44"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Failure to follow requirements.</w:t>
            </w:r>
          </w:p>
        </w:tc>
      </w:tr>
      <w:tr w:rsidR="00CD6443" w:rsidRPr="00E80152" w14:paraId="426ABB14"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3D5C1F8A" w14:textId="77777777" w:rsidR="00CD6443" w:rsidRPr="00E80152" w:rsidRDefault="00CD6443" w:rsidP="008C57EB">
            <w:pPr>
              <w:spacing w:before="192" w:after="192"/>
            </w:pPr>
            <w:r w:rsidRPr="00E80152">
              <w:t>Bullying</w:t>
            </w:r>
          </w:p>
        </w:tc>
        <w:tc>
          <w:tcPr>
            <w:tcW w:w="7020" w:type="dxa"/>
            <w:gridSpan w:val="2"/>
            <w:tcBorders>
              <w:top w:val="none" w:sz="0" w:space="0" w:color="auto"/>
              <w:left w:val="none" w:sz="0" w:space="0" w:color="auto"/>
              <w:bottom w:val="none" w:sz="0" w:space="0" w:color="auto"/>
              <w:right w:val="none" w:sz="0" w:space="0" w:color="auto"/>
            </w:tcBorders>
          </w:tcPr>
          <w:p w14:paraId="1232D038" w14:textId="77777777" w:rsidR="00CD6443" w:rsidRPr="00E80152" w:rsidRDefault="00D2248E" w:rsidP="008C57EB">
            <w:pPr>
              <w:cnfStyle w:val="000000100000" w:firstRow="0" w:lastRow="0" w:firstColumn="0" w:lastColumn="0" w:oddVBand="0" w:evenVBand="0" w:oddHBand="1" w:evenHBand="0" w:firstRowFirstColumn="0" w:firstRowLastColumn="0" w:lastRowFirstColumn="0" w:lastRowLastColumn="0"/>
              <w:rPr>
                <w:shd w:val="clear" w:color="auto" w:fill="FFFFFF"/>
              </w:rPr>
            </w:pPr>
            <w:hyperlink r:id="rId16" w:anchor="Workplace_bullying" w:history="1">
              <w:r w:rsidR="00CD6443" w:rsidRPr="00E80152">
                <w:t>Workplace bullying</w:t>
              </w:r>
            </w:hyperlink>
            <w:r w:rsidR="00CD6443" w:rsidRPr="00E80152">
              <w:t xml:space="preserve"> is repeated and unreasonable behaviour directed towards a worker or group of workers that creates a risk to health and safety.  Examples include abusive or offensive language or comments, aggressive and intimidating behaviour, belittling, or humiliating comments, practical jokes or initiation and/or unjustified criticism or complaints.</w:t>
            </w:r>
          </w:p>
        </w:tc>
      </w:tr>
      <w:tr w:rsidR="00CD6443" w:rsidRPr="00E80152" w14:paraId="6F1116CF"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397B3BA" w14:textId="77777777" w:rsidR="00CD6443" w:rsidRPr="00E80152" w:rsidRDefault="00CD6443" w:rsidP="008C57EB">
            <w:pPr>
              <w:spacing w:before="192" w:after="192"/>
            </w:pPr>
            <w:r w:rsidRPr="00E80152">
              <w:t>Compensation</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3DD6A8A8"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rPr>
                <w:shd w:val="clear" w:color="auto" w:fill="FFFFFF"/>
              </w:rPr>
            </w:pPr>
            <w:r w:rsidRPr="00E80152">
              <w:t>The cost of workplace injuries is enormous to our society through both compensation monies and lost production time.  Compensation monies may be paid to make up for someone's loss, damage, or injury, giving the injured party an appropriate benefit.</w:t>
            </w:r>
          </w:p>
        </w:tc>
      </w:tr>
      <w:tr w:rsidR="00CD6443" w:rsidRPr="00E80152" w14:paraId="6886F386"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DA504F9" w14:textId="77777777" w:rsidR="00CD6443" w:rsidRPr="00E80152" w:rsidRDefault="00CD6443" w:rsidP="008C57EB">
            <w:pPr>
              <w:spacing w:before="192" w:after="192"/>
            </w:pPr>
            <w:r w:rsidRPr="00E80152">
              <w:t>Consultation</w:t>
            </w:r>
          </w:p>
        </w:tc>
        <w:tc>
          <w:tcPr>
            <w:tcW w:w="7020" w:type="dxa"/>
            <w:gridSpan w:val="2"/>
            <w:tcBorders>
              <w:top w:val="none" w:sz="0" w:space="0" w:color="auto"/>
              <w:left w:val="none" w:sz="0" w:space="0" w:color="auto"/>
              <w:bottom w:val="none" w:sz="0" w:space="0" w:color="auto"/>
              <w:right w:val="none" w:sz="0" w:space="0" w:color="auto"/>
            </w:tcBorders>
          </w:tcPr>
          <w:p w14:paraId="3EBCB560"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rPr>
                <w:shd w:val="clear" w:color="auto" w:fill="FFFFFF"/>
              </w:rPr>
            </w:pPr>
            <w:r w:rsidRPr="00E80152">
              <w:t>Consultation is a statutory requirement of most WHS legislations around the world.  The aim is to gather information from all stakeholders in the organisation and allow effective participation in the establishment of meaningful health and safety policies and procedures.</w:t>
            </w:r>
          </w:p>
        </w:tc>
      </w:tr>
      <w:tr w:rsidR="00CD6443" w:rsidRPr="00E80152" w14:paraId="48518C99"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C3938BE" w14:textId="77777777" w:rsidR="00CD6443" w:rsidRPr="00E80152" w:rsidRDefault="00CD6443" w:rsidP="008C57EB">
            <w:pPr>
              <w:spacing w:before="192" w:after="192"/>
            </w:pPr>
            <w:r w:rsidRPr="00E80152">
              <w:t>Control measures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5A429B6D"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The steps required to keep a hazard from causing injury, illness and/or damage.</w:t>
            </w:r>
          </w:p>
        </w:tc>
      </w:tr>
      <w:tr w:rsidR="00CD6443" w:rsidRPr="00E80152" w14:paraId="50336A42"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B8BA7EA" w14:textId="77777777" w:rsidR="00CD6443" w:rsidRPr="00E80152" w:rsidRDefault="00CD6443" w:rsidP="008C57EB">
            <w:pPr>
              <w:spacing w:before="192" w:after="192"/>
            </w:pPr>
            <w:r w:rsidRPr="00E80152">
              <w:t>Dangerous goods</w:t>
            </w:r>
          </w:p>
        </w:tc>
        <w:tc>
          <w:tcPr>
            <w:tcW w:w="7020" w:type="dxa"/>
            <w:gridSpan w:val="2"/>
            <w:tcBorders>
              <w:top w:val="none" w:sz="0" w:space="0" w:color="auto"/>
              <w:left w:val="none" w:sz="0" w:space="0" w:color="auto"/>
              <w:bottom w:val="none" w:sz="0" w:space="0" w:color="auto"/>
              <w:right w:val="none" w:sz="0" w:space="0" w:color="auto"/>
            </w:tcBorders>
          </w:tcPr>
          <w:p w14:paraId="37B5B026"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Dangerous Goods are substances or articles that are hazardous to people and property.  They may be explosives, gases, chemicals, flammable solids or liquids or toxic substances.</w:t>
            </w:r>
          </w:p>
        </w:tc>
      </w:tr>
      <w:tr w:rsidR="00CD6443" w:rsidRPr="00E80152" w14:paraId="479DDEC8"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F80589E" w14:textId="77777777" w:rsidR="00CD6443" w:rsidRPr="00E80152" w:rsidRDefault="00CD6443" w:rsidP="008C57EB">
            <w:pPr>
              <w:spacing w:before="192" w:after="192"/>
            </w:pPr>
            <w:r w:rsidRPr="00E80152">
              <w:lastRenderedPageBreak/>
              <w:t>Emergency</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59D47BCA"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An emergency is an incident or a situation which endangers, or may endanger, the health, safety and welfare of persons in the workplace, and which requires urgent action to control.</w:t>
            </w:r>
          </w:p>
        </w:tc>
      </w:tr>
      <w:tr w:rsidR="00CD6443" w:rsidRPr="00E80152" w14:paraId="033B0787"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E7875CD" w14:textId="77777777" w:rsidR="00CD6443" w:rsidRPr="00E80152" w:rsidRDefault="00CD6443" w:rsidP="008C57EB">
            <w:pPr>
              <w:spacing w:before="192" w:after="192"/>
            </w:pPr>
            <w:r w:rsidRPr="00E80152">
              <w:t xml:space="preserve">Emergency Plan </w:t>
            </w:r>
          </w:p>
        </w:tc>
        <w:tc>
          <w:tcPr>
            <w:tcW w:w="7020" w:type="dxa"/>
            <w:gridSpan w:val="2"/>
            <w:tcBorders>
              <w:top w:val="none" w:sz="0" w:space="0" w:color="auto"/>
              <w:left w:val="none" w:sz="0" w:space="0" w:color="auto"/>
              <w:bottom w:val="none" w:sz="0" w:space="0" w:color="auto"/>
              <w:right w:val="none" w:sz="0" w:space="0" w:color="auto"/>
            </w:tcBorders>
          </w:tcPr>
          <w:p w14:paraId="3E4BF677"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An emergency plan is a written set of instructions that outlines what workers and others at the workplace should do in an emergency.</w:t>
            </w:r>
          </w:p>
        </w:tc>
      </w:tr>
      <w:tr w:rsidR="00CD6443" w:rsidRPr="00E80152" w14:paraId="325174F1" w14:textId="77777777" w:rsidTr="00CD6443">
        <w:trPr>
          <w:gridAfter w:val="2"/>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A9C86C9" w14:textId="77777777" w:rsidR="00CD6443" w:rsidRPr="00E80152" w:rsidRDefault="00CD6443" w:rsidP="008C57EB">
            <w:pPr>
              <w:spacing w:before="192" w:after="192"/>
            </w:pPr>
            <w:r w:rsidRPr="00E80152">
              <w:t>Ergonomics</w:t>
            </w:r>
          </w:p>
        </w:tc>
        <w:tc>
          <w:tcPr>
            <w:tcW w:w="6995" w:type="dxa"/>
            <w:tcBorders>
              <w:top w:val="none" w:sz="0" w:space="0" w:color="auto"/>
              <w:left w:val="none" w:sz="0" w:space="0" w:color="auto"/>
              <w:bottom w:val="none" w:sz="0" w:space="0" w:color="auto"/>
              <w:right w:val="none" w:sz="0" w:space="0" w:color="auto"/>
            </w:tcBorders>
            <w:shd w:val="clear" w:color="auto" w:fill="auto"/>
          </w:tcPr>
          <w:p w14:paraId="31EB7E1A"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the process of designing or arranging workplaces, products and systems so that they fit the people who use them.</w:t>
            </w:r>
          </w:p>
        </w:tc>
      </w:tr>
      <w:tr w:rsidR="00CD6443" w:rsidRPr="00E80152" w14:paraId="3773D512" w14:textId="77777777" w:rsidTr="00CD6443">
        <w:trPr>
          <w:gridAfter w:val="2"/>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A001368" w14:textId="77777777" w:rsidR="00CD6443" w:rsidRPr="00E80152" w:rsidRDefault="00CD6443" w:rsidP="008C57EB">
            <w:pPr>
              <w:spacing w:before="192" w:after="192"/>
            </w:pPr>
            <w:r w:rsidRPr="00E80152">
              <w:t>Evacuation</w:t>
            </w:r>
          </w:p>
        </w:tc>
        <w:tc>
          <w:tcPr>
            <w:tcW w:w="6995" w:type="dxa"/>
            <w:tcBorders>
              <w:top w:val="none" w:sz="0" w:space="0" w:color="auto"/>
              <w:left w:val="none" w:sz="0" w:space="0" w:color="auto"/>
              <w:bottom w:val="none" w:sz="0" w:space="0" w:color="auto"/>
              <w:right w:val="none" w:sz="0" w:space="0" w:color="auto"/>
            </w:tcBorders>
          </w:tcPr>
          <w:p w14:paraId="6FF57AC5"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rPr>
                <w:i/>
                <w:iCs/>
              </w:rPr>
            </w:pPr>
            <w:r w:rsidRPr="00E80152">
              <w:t>All organisations and businesses must have an Emergency Evacuation Plan that guides people inside the building, out to an assembly area, as quickly as possible.  Procedures for fire and other emergencies should always include provisions for the evacuation of people including those with a disability.  It is compulsory by law to have evacuation diagrams at relevant places.</w:t>
            </w:r>
          </w:p>
        </w:tc>
      </w:tr>
      <w:tr w:rsidR="00CD6443" w:rsidRPr="00E80152" w14:paraId="76EC7D30" w14:textId="77777777" w:rsidTr="00CD6443">
        <w:trPr>
          <w:gridAfter w:val="2"/>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1C1F6F7" w14:textId="77777777" w:rsidR="00CD6443" w:rsidRPr="00E80152" w:rsidRDefault="00CD6443" w:rsidP="008C57EB">
            <w:pPr>
              <w:spacing w:before="192" w:after="192"/>
            </w:pPr>
            <w:r w:rsidRPr="00E80152">
              <w:t>Feedback</w:t>
            </w:r>
          </w:p>
        </w:tc>
        <w:tc>
          <w:tcPr>
            <w:tcW w:w="6995" w:type="dxa"/>
            <w:tcBorders>
              <w:top w:val="none" w:sz="0" w:space="0" w:color="auto"/>
              <w:left w:val="none" w:sz="0" w:space="0" w:color="auto"/>
              <w:bottom w:val="none" w:sz="0" w:space="0" w:color="auto"/>
              <w:right w:val="none" w:sz="0" w:space="0" w:color="auto"/>
            </w:tcBorders>
            <w:shd w:val="clear" w:color="auto" w:fill="auto"/>
          </w:tcPr>
          <w:p w14:paraId="392C635B"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Response to a query or reaction to something, used to facilitate future discussions and decisions.</w:t>
            </w:r>
          </w:p>
        </w:tc>
      </w:tr>
      <w:tr w:rsidR="00CD6443" w:rsidRPr="00E80152" w14:paraId="4AE5C7FA" w14:textId="77777777" w:rsidTr="00CD6443">
        <w:trPr>
          <w:gridAfter w:val="2"/>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698B8030" w14:textId="77777777" w:rsidR="00CD6443" w:rsidRPr="00E80152" w:rsidRDefault="00CD6443" w:rsidP="008C57EB">
            <w:pPr>
              <w:spacing w:before="192" w:after="192"/>
            </w:pPr>
            <w:r w:rsidRPr="00E80152">
              <w:t>Harassment</w:t>
            </w:r>
          </w:p>
        </w:tc>
        <w:tc>
          <w:tcPr>
            <w:tcW w:w="6995" w:type="dxa"/>
            <w:tcBorders>
              <w:top w:val="none" w:sz="0" w:space="0" w:color="auto"/>
              <w:left w:val="none" w:sz="0" w:space="0" w:color="auto"/>
              <w:bottom w:val="none" w:sz="0" w:space="0" w:color="auto"/>
              <w:right w:val="none" w:sz="0" w:space="0" w:color="auto"/>
            </w:tcBorders>
          </w:tcPr>
          <w:p w14:paraId="27C1A50E"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rPr>
                <w:i/>
                <w:iCs/>
              </w:rPr>
            </w:pPr>
            <w:r w:rsidRPr="00E80152">
              <w:t>Harassment can be against the law when a person is treated less favourably on the basis of certain personal characteristics, such as race, sex, pregnancy, marital status, breastfeeding, age, disability, sexual orientation, gender identity or intersex status.  Harassment can include behaviours such as: telling insulting jokes about particular racial groups; sending explicit or sexually suggestive emails or text messages; displaying racially offensive or pornographic posters or screen savers; making derogatory comments or taunts about someone’s race; asking intrusive questions about someone’s personal life, including his or her sex life.</w:t>
            </w:r>
          </w:p>
        </w:tc>
      </w:tr>
      <w:tr w:rsidR="00CD6443" w:rsidRPr="00E80152" w14:paraId="10E1FB9A" w14:textId="77777777" w:rsidTr="00CD6443">
        <w:trPr>
          <w:gridAfter w:val="2"/>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C359D01" w14:textId="77777777" w:rsidR="00CD6443" w:rsidRPr="00E80152" w:rsidRDefault="00CD6443" w:rsidP="008C57EB">
            <w:pPr>
              <w:spacing w:before="192" w:after="192"/>
            </w:pPr>
            <w:r w:rsidRPr="00E80152">
              <w:t>Hazard</w:t>
            </w:r>
          </w:p>
        </w:tc>
        <w:tc>
          <w:tcPr>
            <w:tcW w:w="6995" w:type="dxa"/>
            <w:tcBorders>
              <w:top w:val="none" w:sz="0" w:space="0" w:color="auto"/>
              <w:left w:val="none" w:sz="0" w:space="0" w:color="auto"/>
              <w:bottom w:val="none" w:sz="0" w:space="0" w:color="auto"/>
              <w:right w:val="none" w:sz="0" w:space="0" w:color="auto"/>
            </w:tcBorders>
            <w:shd w:val="clear" w:color="auto" w:fill="auto"/>
          </w:tcPr>
          <w:p w14:paraId="5FD531BD"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rPr>
                <w:shd w:val="clear" w:color="auto" w:fill="FFFFFF"/>
              </w:rPr>
            </w:pPr>
            <w:r w:rsidRPr="00E80152">
              <w:rPr>
                <w:i/>
                <w:iCs/>
              </w:rPr>
              <w:t>Standards Australia</w:t>
            </w:r>
            <w:r w:rsidRPr="00E80152">
              <w:t xml:space="preserve"> defines a hazard as ‘a source or a situation with the potential for harm in terms of human injury or ill-health, damage to property, damage to the environment, or a combination of these.’</w:t>
            </w:r>
          </w:p>
        </w:tc>
      </w:tr>
      <w:tr w:rsidR="00CD6443" w:rsidRPr="00E80152" w14:paraId="365BE0C7" w14:textId="77777777" w:rsidTr="00CD6443">
        <w:trPr>
          <w:gridAfter w:val="2"/>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87DF18D" w14:textId="77777777" w:rsidR="00CD6443" w:rsidRPr="00E80152" w:rsidRDefault="00CD6443" w:rsidP="008C57EB">
            <w:pPr>
              <w:spacing w:before="192" w:after="192"/>
            </w:pPr>
            <w:r w:rsidRPr="00E80152">
              <w:t>Health</w:t>
            </w:r>
          </w:p>
        </w:tc>
        <w:tc>
          <w:tcPr>
            <w:tcW w:w="6995" w:type="dxa"/>
            <w:tcBorders>
              <w:top w:val="none" w:sz="0" w:space="0" w:color="auto"/>
              <w:left w:val="none" w:sz="0" w:space="0" w:color="auto"/>
              <w:bottom w:val="none" w:sz="0" w:space="0" w:color="auto"/>
              <w:right w:val="none" w:sz="0" w:space="0" w:color="auto"/>
            </w:tcBorders>
          </w:tcPr>
          <w:p w14:paraId="22A88751"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rPr>
                <w:szCs w:val="22"/>
              </w:rPr>
            </w:pPr>
            <w:r w:rsidRPr="00E80152">
              <w:rPr>
                <w:szCs w:val="22"/>
              </w:rPr>
              <w:t>Includes both physical and psychological health.</w:t>
            </w:r>
          </w:p>
        </w:tc>
      </w:tr>
      <w:tr w:rsidR="00CD6443" w:rsidRPr="00E80152" w14:paraId="02616A39" w14:textId="77777777" w:rsidTr="00CD6443">
        <w:trPr>
          <w:gridAfter w:val="2"/>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DCB0E87" w14:textId="77777777" w:rsidR="00CD6443" w:rsidRPr="00E80152" w:rsidRDefault="00CD6443" w:rsidP="008C57EB">
            <w:pPr>
              <w:spacing w:before="192" w:after="192"/>
            </w:pPr>
            <w:r w:rsidRPr="00E80152">
              <w:t>Health and Safety Representative</w:t>
            </w:r>
          </w:p>
        </w:tc>
        <w:tc>
          <w:tcPr>
            <w:tcW w:w="6995" w:type="dxa"/>
            <w:tcBorders>
              <w:top w:val="none" w:sz="0" w:space="0" w:color="auto"/>
              <w:left w:val="none" w:sz="0" w:space="0" w:color="auto"/>
              <w:bottom w:val="none" w:sz="0" w:space="0" w:color="auto"/>
              <w:right w:val="none" w:sz="0" w:space="0" w:color="auto"/>
            </w:tcBorders>
            <w:shd w:val="clear" w:color="auto" w:fill="auto"/>
          </w:tcPr>
          <w:p w14:paraId="71F941E2"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rPr>
                <w:szCs w:val="22"/>
              </w:rPr>
            </w:pPr>
            <w:r w:rsidRPr="00E80152">
              <w:rPr>
                <w:szCs w:val="22"/>
              </w:rPr>
              <w:t>A worker who has been elected by their work group under the WHS Act to represent them on health and safety matters.</w:t>
            </w:r>
          </w:p>
        </w:tc>
      </w:tr>
      <w:tr w:rsidR="00CD6443" w:rsidRPr="00E80152" w14:paraId="5202A6DC" w14:textId="77777777" w:rsidTr="00CD6443">
        <w:trPr>
          <w:gridAfter w:val="2"/>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6E34CE91" w14:textId="77777777" w:rsidR="00CD6443" w:rsidRPr="00E80152" w:rsidRDefault="00CD6443" w:rsidP="008C57EB">
            <w:pPr>
              <w:spacing w:before="192" w:after="192"/>
            </w:pPr>
            <w:r w:rsidRPr="00E80152">
              <w:t>Industry Safety Guidelines</w:t>
            </w:r>
          </w:p>
        </w:tc>
        <w:tc>
          <w:tcPr>
            <w:tcW w:w="6995" w:type="dxa"/>
            <w:tcBorders>
              <w:top w:val="none" w:sz="0" w:space="0" w:color="auto"/>
              <w:left w:val="none" w:sz="0" w:space="0" w:color="auto"/>
              <w:bottom w:val="none" w:sz="0" w:space="0" w:color="auto"/>
              <w:right w:val="none" w:sz="0" w:space="0" w:color="auto"/>
            </w:tcBorders>
          </w:tcPr>
          <w:p w14:paraId="7AE583EA" w14:textId="1277B40F"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rPr>
                <w:szCs w:val="22"/>
              </w:rPr>
            </w:pPr>
            <w:r w:rsidRPr="00E80152">
              <w:rPr>
                <w:szCs w:val="22"/>
              </w:rPr>
              <w:t xml:space="preserve">These are developed with a particular industry to provide safety advice relevant to that industry.  In </w:t>
            </w:r>
            <w:r w:rsidR="0009028C" w:rsidRPr="00E80152">
              <w:rPr>
                <w:szCs w:val="22"/>
              </w:rPr>
              <w:t>arts and entertainment</w:t>
            </w:r>
            <w:r w:rsidRPr="00E80152">
              <w:rPr>
                <w:szCs w:val="22"/>
              </w:rPr>
              <w:t xml:space="preserve"> in Australia, for example, safety guidelines have been developed by </w:t>
            </w:r>
            <w:hyperlink r:id="rId17" w:history="1">
              <w:r w:rsidRPr="00E80152">
                <w:rPr>
                  <w:rStyle w:val="Hyperlink"/>
                  <w:sz w:val="22"/>
                  <w:szCs w:val="22"/>
                </w:rPr>
                <w:t>SafeWork NSW</w:t>
              </w:r>
            </w:hyperlink>
            <w:r w:rsidRPr="00E80152">
              <w:rPr>
                <w:szCs w:val="22"/>
              </w:rPr>
              <w:t xml:space="preserve">, </w:t>
            </w:r>
            <w:hyperlink r:id="rId18" w:history="1">
              <w:r w:rsidR="00C31951" w:rsidRPr="00E80152">
                <w:rPr>
                  <w:rStyle w:val="Hyperlink"/>
                  <w:sz w:val="22"/>
                  <w:szCs w:val="22"/>
                  <w:lang w:eastAsia="zh-CN"/>
                </w:rPr>
                <w:t>Live Performance Australia</w:t>
              </w:r>
            </w:hyperlink>
            <w:r w:rsidR="00C31951" w:rsidRPr="00E80152">
              <w:rPr>
                <w:sz w:val="20"/>
                <w:szCs w:val="22"/>
                <w:lang w:eastAsia="zh-CN"/>
              </w:rPr>
              <w:t xml:space="preserve"> and </w:t>
            </w:r>
            <w:hyperlink r:id="rId19" w:history="1">
              <w:r w:rsidR="00C31951" w:rsidRPr="00E80152">
                <w:rPr>
                  <w:rStyle w:val="Hyperlink"/>
                  <w:sz w:val="22"/>
                  <w:szCs w:val="20"/>
                </w:rPr>
                <w:t>Media Entertainment and Arts Alliance</w:t>
              </w:r>
            </w:hyperlink>
            <w:r w:rsidR="00C31951" w:rsidRPr="00E80152">
              <w:rPr>
                <w:sz w:val="20"/>
                <w:szCs w:val="20"/>
              </w:rPr>
              <w:t>.</w:t>
            </w:r>
          </w:p>
        </w:tc>
      </w:tr>
      <w:tr w:rsidR="00CD6443" w:rsidRPr="00E80152" w14:paraId="63EA886B" w14:textId="77777777" w:rsidTr="00CD6443">
        <w:trPr>
          <w:gridAfter w:val="2"/>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AC833B1" w14:textId="77777777" w:rsidR="00CD6443" w:rsidRPr="00E80152" w:rsidRDefault="00CD6443" w:rsidP="008C57EB">
            <w:pPr>
              <w:spacing w:before="192" w:after="192"/>
            </w:pPr>
            <w:r w:rsidRPr="00E80152">
              <w:t>Legislation</w:t>
            </w:r>
          </w:p>
        </w:tc>
        <w:tc>
          <w:tcPr>
            <w:tcW w:w="6995" w:type="dxa"/>
            <w:tcBorders>
              <w:top w:val="none" w:sz="0" w:space="0" w:color="auto"/>
              <w:left w:val="none" w:sz="0" w:space="0" w:color="auto"/>
              <w:bottom w:val="none" w:sz="0" w:space="0" w:color="auto"/>
              <w:right w:val="none" w:sz="0" w:space="0" w:color="auto"/>
            </w:tcBorders>
            <w:shd w:val="clear" w:color="auto" w:fill="auto"/>
          </w:tcPr>
          <w:p w14:paraId="7D73EB1C"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rPr>
                <w:szCs w:val="22"/>
              </w:rPr>
            </w:pPr>
            <w:r w:rsidRPr="00E80152">
              <w:rPr>
                <w:szCs w:val="22"/>
              </w:rPr>
              <w:t xml:space="preserve">The </w:t>
            </w:r>
            <w:hyperlink r:id="rId20" w:anchor="/view/act/2011/10" w:history="1">
              <w:r w:rsidRPr="00E80152">
                <w:rPr>
                  <w:rStyle w:val="Hyperlink"/>
                  <w:rFonts w:cstheme="minorHAnsi"/>
                  <w:color w:val="auto"/>
                  <w:sz w:val="22"/>
                  <w:szCs w:val="22"/>
                </w:rPr>
                <w:t>NSW Work Health and Safety Act 2011</w:t>
              </w:r>
            </w:hyperlink>
            <w:r w:rsidRPr="00E80152">
              <w:rPr>
                <w:szCs w:val="22"/>
              </w:rPr>
              <w:t xml:space="preserve"> (WHS Act) and the </w:t>
            </w:r>
            <w:hyperlink r:id="rId21" w:anchor="/view/regulation/2017/404" w:history="1">
              <w:r w:rsidRPr="00E80152">
                <w:rPr>
                  <w:rStyle w:val="Hyperlink"/>
                  <w:rFonts w:cstheme="minorHAnsi"/>
                  <w:color w:val="auto"/>
                  <w:sz w:val="22"/>
                  <w:szCs w:val="22"/>
                </w:rPr>
                <w:t>NSW Work Health and Safety Regulation 2017</w:t>
              </w:r>
            </w:hyperlink>
            <w:r w:rsidRPr="00E80152">
              <w:rPr>
                <w:szCs w:val="22"/>
              </w:rPr>
              <w:t xml:space="preserve"> (WHS Regulation) define the obligations both employers and workers have to health and safety in the workplace.</w:t>
            </w:r>
          </w:p>
          <w:p w14:paraId="630F7AE5"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rPr>
                <w:rStyle w:val="Emphasis"/>
                <w:rFonts w:cstheme="minorHAnsi"/>
              </w:rPr>
            </w:pPr>
            <w:r w:rsidRPr="00E80152">
              <w:rPr>
                <w:szCs w:val="22"/>
              </w:rPr>
              <w:t>The WHS legislation is supported by a </w:t>
            </w:r>
            <w:hyperlink r:id="rId22" w:history="1">
              <w:r w:rsidRPr="00E80152">
                <w:rPr>
                  <w:rStyle w:val="Hyperlink"/>
                  <w:rFonts w:cstheme="minorHAnsi"/>
                  <w:color w:val="auto"/>
                  <w:sz w:val="22"/>
                  <w:szCs w:val="22"/>
                </w:rPr>
                <w:t>Compliance policy and prosecution guidelines</w:t>
              </w:r>
            </w:hyperlink>
            <w:r w:rsidRPr="00E80152">
              <w:rPr>
                <w:szCs w:val="22"/>
              </w:rPr>
              <w:t>, which supplements the </w:t>
            </w:r>
            <w:hyperlink r:id="rId23" w:history="1">
              <w:r w:rsidRPr="00E80152">
                <w:rPr>
                  <w:rStyle w:val="Hyperlink"/>
                  <w:rFonts w:cstheme="minorHAnsi"/>
                  <w:color w:val="auto"/>
                  <w:sz w:val="22"/>
                  <w:szCs w:val="22"/>
                </w:rPr>
                <w:t>National compliance and enforcement policy</w:t>
              </w:r>
            </w:hyperlink>
            <w:r w:rsidRPr="00E80152">
              <w:t>.</w:t>
            </w:r>
          </w:p>
        </w:tc>
      </w:tr>
      <w:tr w:rsidR="00CD6443" w:rsidRPr="00E80152" w14:paraId="5F927A51" w14:textId="77777777" w:rsidTr="00CD6443">
        <w:trPr>
          <w:gridAfter w:val="2"/>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378059EC" w14:textId="77777777" w:rsidR="00CD6443" w:rsidRPr="00E80152" w:rsidRDefault="00CD6443" w:rsidP="008C57EB">
            <w:pPr>
              <w:spacing w:before="192" w:after="192"/>
            </w:pPr>
            <w:r w:rsidRPr="00E80152">
              <w:lastRenderedPageBreak/>
              <w:t>Managing risk</w:t>
            </w:r>
          </w:p>
        </w:tc>
        <w:tc>
          <w:tcPr>
            <w:tcW w:w="6995" w:type="dxa"/>
            <w:tcBorders>
              <w:top w:val="none" w:sz="0" w:space="0" w:color="auto"/>
              <w:left w:val="none" w:sz="0" w:space="0" w:color="auto"/>
              <w:bottom w:val="none" w:sz="0" w:space="0" w:color="auto"/>
              <w:right w:val="none" w:sz="0" w:space="0" w:color="auto"/>
            </w:tcBorders>
          </w:tcPr>
          <w:p w14:paraId="52067F89"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p>
          <w:p w14:paraId="5E578B93"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A process set out in the WHS regulations to eliminate health and safety risks so far as is reasonably practicable, or if this is not reasonably practicable, minimise the risks so far as is reasonably practicable.  Includes identifying hazards, assessing and implementing control measures, and reviewing and maintaining the control measures to ensure ongoing effectiveness.</w:t>
            </w:r>
          </w:p>
        </w:tc>
      </w:tr>
      <w:tr w:rsidR="00CD6443" w:rsidRPr="00E80152" w14:paraId="46109360" w14:textId="77777777" w:rsidTr="00CD6443">
        <w:trPr>
          <w:gridAfter w:val="2"/>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116B4F31" w14:textId="77777777" w:rsidR="00CD6443" w:rsidRPr="00E80152" w:rsidRDefault="00CD6443" w:rsidP="008C57EB">
            <w:pPr>
              <w:spacing w:before="192" w:after="192"/>
            </w:pPr>
            <w:r w:rsidRPr="00E80152">
              <w:t>Manual Handling</w:t>
            </w:r>
          </w:p>
        </w:tc>
        <w:tc>
          <w:tcPr>
            <w:tcW w:w="6995" w:type="dxa"/>
            <w:tcBorders>
              <w:top w:val="none" w:sz="0" w:space="0" w:color="auto"/>
              <w:left w:val="none" w:sz="0" w:space="0" w:color="auto"/>
              <w:bottom w:val="none" w:sz="0" w:space="0" w:color="auto"/>
              <w:right w:val="none" w:sz="0" w:space="0" w:color="auto"/>
            </w:tcBorders>
            <w:shd w:val="clear" w:color="auto" w:fill="auto"/>
          </w:tcPr>
          <w:p w14:paraId="5CC9D581"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Manual handling is any activity where the use of force physically, by a person, is exerted to push, pull, lift, lower, extend, restrain, carry, move or hold a stationary or moving, or animate or inanimate object.</w:t>
            </w:r>
          </w:p>
        </w:tc>
      </w:tr>
      <w:tr w:rsidR="00CD6443" w:rsidRPr="00E80152" w14:paraId="27BC040E" w14:textId="77777777" w:rsidTr="00CD6443">
        <w:trPr>
          <w:gridAfter w:val="2"/>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4F297BB" w14:textId="77777777" w:rsidR="00CD6443" w:rsidRPr="00E80152" w:rsidRDefault="00CD6443" w:rsidP="008C57EB">
            <w:pPr>
              <w:spacing w:before="192" w:after="192"/>
            </w:pPr>
            <w:r w:rsidRPr="00E80152">
              <w:t>Mental health</w:t>
            </w:r>
          </w:p>
        </w:tc>
        <w:tc>
          <w:tcPr>
            <w:tcW w:w="6995" w:type="dxa"/>
            <w:tcBorders>
              <w:top w:val="none" w:sz="0" w:space="0" w:color="auto"/>
              <w:left w:val="none" w:sz="0" w:space="0" w:color="auto"/>
              <w:bottom w:val="none" w:sz="0" w:space="0" w:color="auto"/>
              <w:right w:val="none" w:sz="0" w:space="0" w:color="auto"/>
            </w:tcBorders>
          </w:tcPr>
          <w:p w14:paraId="69B389D8"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A person’s mental health affects how they feel, think, behave and relate to others.</w:t>
            </w:r>
          </w:p>
        </w:tc>
      </w:tr>
      <w:tr w:rsidR="00CD6443" w:rsidRPr="00E80152" w14:paraId="1FB01878" w14:textId="77777777" w:rsidTr="00CD6443">
        <w:trPr>
          <w:gridAfter w:val="2"/>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2F445BB" w14:textId="77777777" w:rsidR="00CD6443" w:rsidRPr="00E80152" w:rsidRDefault="00CD6443" w:rsidP="008C57EB">
            <w:pPr>
              <w:spacing w:before="192" w:after="192"/>
            </w:pPr>
            <w:r w:rsidRPr="00E80152">
              <w:t>MSDS</w:t>
            </w:r>
            <w:r w:rsidRPr="00E80152">
              <w:br/>
            </w:r>
            <w:r w:rsidRPr="00E80152">
              <w:rPr>
                <w:rFonts w:ascii="CIDFont+F1" w:hAnsi="CIDFont+F1" w:cs="CIDFont+F1"/>
                <w:szCs w:val="22"/>
              </w:rPr>
              <w:t>Material Safety Data Sheet</w:t>
            </w:r>
          </w:p>
        </w:tc>
        <w:tc>
          <w:tcPr>
            <w:tcW w:w="6995" w:type="dxa"/>
            <w:tcBorders>
              <w:top w:val="none" w:sz="0" w:space="0" w:color="auto"/>
              <w:left w:val="none" w:sz="0" w:space="0" w:color="auto"/>
              <w:bottom w:val="none" w:sz="0" w:space="0" w:color="auto"/>
              <w:right w:val="none" w:sz="0" w:space="0" w:color="auto"/>
            </w:tcBorders>
            <w:shd w:val="clear" w:color="auto" w:fill="auto"/>
          </w:tcPr>
          <w:p w14:paraId="2023FD10"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The Material Safety Data Sheet (MSDS) is a document that describes the chemical and physical properties of a material and provides advice on safe handling and use of the material</w:t>
            </w:r>
          </w:p>
        </w:tc>
      </w:tr>
      <w:tr w:rsidR="00CD6443" w:rsidRPr="00E80152" w14:paraId="21A1D311" w14:textId="77777777" w:rsidTr="00CD6443">
        <w:trPr>
          <w:gridAfter w:val="2"/>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1A77C46" w14:textId="77777777" w:rsidR="00CD6443" w:rsidRPr="00E80152" w:rsidRDefault="00CD6443" w:rsidP="008C57EB">
            <w:pPr>
              <w:spacing w:before="192" w:after="192"/>
            </w:pPr>
            <w:r w:rsidRPr="00E80152">
              <w:t>Noise</w:t>
            </w:r>
          </w:p>
        </w:tc>
        <w:tc>
          <w:tcPr>
            <w:tcW w:w="6995" w:type="dxa"/>
            <w:tcBorders>
              <w:top w:val="none" w:sz="0" w:space="0" w:color="auto"/>
              <w:left w:val="none" w:sz="0" w:space="0" w:color="auto"/>
              <w:bottom w:val="none" w:sz="0" w:space="0" w:color="auto"/>
              <w:right w:val="none" w:sz="0" w:space="0" w:color="auto"/>
            </w:tcBorders>
          </w:tcPr>
          <w:p w14:paraId="51576A9C"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Usually rated in decibels (dB), noise is the phenomena associated with sound pressure on the human ear drum.</w:t>
            </w:r>
          </w:p>
        </w:tc>
      </w:tr>
      <w:tr w:rsidR="00CD6443" w:rsidRPr="00E80152" w14:paraId="3E4F8F31"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82AF855" w14:textId="77777777" w:rsidR="00CD6443" w:rsidRPr="00E80152" w:rsidRDefault="00CD6443" w:rsidP="008C57EB">
            <w:pPr>
              <w:spacing w:before="192" w:after="192"/>
            </w:pPr>
            <w:r w:rsidRPr="00E80152">
              <w:t>Occupational Overuse Syndrome (OOS)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0385C7D3"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Sometimes referred to as repetitive strain injury (RSI), OOS is a malady affecting bones, muscles, and ligaments, usually arising from repetitive stressing of those body parts, such as repetitive movement.  It can be exacerbated by such mental pressures as dislike of the task, or pressure to get the job finished.</w:t>
            </w:r>
          </w:p>
        </w:tc>
      </w:tr>
      <w:tr w:rsidR="00CD6443" w:rsidRPr="00E80152" w14:paraId="693DCF87"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D3524B8" w14:textId="77777777" w:rsidR="00CD6443" w:rsidRPr="00E80152" w:rsidRDefault="00CD6443" w:rsidP="008C57EB">
            <w:pPr>
              <w:spacing w:before="192" w:after="192"/>
            </w:pPr>
            <w:r w:rsidRPr="00E80152">
              <w:t>Pain and suffering</w:t>
            </w:r>
          </w:p>
        </w:tc>
        <w:tc>
          <w:tcPr>
            <w:tcW w:w="7020" w:type="dxa"/>
            <w:gridSpan w:val="2"/>
            <w:tcBorders>
              <w:top w:val="none" w:sz="0" w:space="0" w:color="auto"/>
              <w:left w:val="none" w:sz="0" w:space="0" w:color="auto"/>
              <w:bottom w:val="none" w:sz="0" w:space="0" w:color="auto"/>
              <w:right w:val="none" w:sz="0" w:space="0" w:color="auto"/>
            </w:tcBorders>
          </w:tcPr>
          <w:p w14:paraId="4ACE591F"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 xml:space="preserve">‘Pain and suffering’ is the legal term for the physical and emotional </w:t>
            </w:r>
            <w:hyperlink r:id="rId24" w:tooltip="Stress (medicine)" w:history="1">
              <w:r w:rsidRPr="00E80152">
                <w:t>stress</w:t>
              </w:r>
            </w:hyperlink>
            <w:r w:rsidRPr="00E80152">
              <w:t xml:space="preserve"> caused from an injury.</w:t>
            </w:r>
          </w:p>
        </w:tc>
      </w:tr>
      <w:tr w:rsidR="00CD6443" w:rsidRPr="00E80152" w14:paraId="725593BD"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34F6303" w14:textId="77777777" w:rsidR="00CD6443" w:rsidRPr="00E80152" w:rsidRDefault="00CD6443" w:rsidP="008C57EB">
            <w:pPr>
              <w:spacing w:before="192" w:after="192"/>
            </w:pPr>
            <w:r w:rsidRPr="00E80152">
              <w:t>Participation</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17960BF6"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rPr>
                <w:rFonts w:cs="Arial"/>
              </w:rPr>
              <w:t xml:space="preserve">Participation is </w:t>
            </w:r>
            <w:r w:rsidRPr="00E80152">
              <w:t>the</w:t>
            </w:r>
            <w:r w:rsidRPr="00E80152">
              <w:rPr>
                <w:rFonts w:cs="Arial"/>
              </w:rPr>
              <w:t xml:space="preserve"> </w:t>
            </w:r>
            <w:r w:rsidRPr="00E80152">
              <w:t>act</w:t>
            </w:r>
            <w:r w:rsidRPr="00E80152">
              <w:rPr>
                <w:rFonts w:cs="Arial"/>
              </w:rPr>
              <w:t xml:space="preserve"> of </w:t>
            </w:r>
            <w:r w:rsidRPr="00E80152">
              <w:t>sharing</w:t>
            </w:r>
            <w:r w:rsidRPr="00E80152">
              <w:rPr>
                <w:rFonts w:cs="Arial"/>
              </w:rPr>
              <w:t xml:space="preserve"> in </w:t>
            </w:r>
            <w:r w:rsidRPr="00E80152">
              <w:t>the</w:t>
            </w:r>
            <w:r w:rsidRPr="00E80152">
              <w:rPr>
                <w:rFonts w:cs="Arial"/>
              </w:rPr>
              <w:t xml:space="preserve"> </w:t>
            </w:r>
            <w:r w:rsidRPr="00E80152">
              <w:t>activities</w:t>
            </w:r>
            <w:r w:rsidRPr="00E80152">
              <w:rPr>
                <w:rFonts w:cs="Arial"/>
              </w:rPr>
              <w:t xml:space="preserve"> of a </w:t>
            </w:r>
            <w:r w:rsidRPr="00E80152">
              <w:t>group;</w:t>
            </w:r>
            <w:r w:rsidRPr="00E80152">
              <w:rPr>
                <w:rFonts w:cs="Arial"/>
              </w:rPr>
              <w:t xml:space="preserve"> encouraging </w:t>
            </w:r>
            <w:hyperlink r:id="rId25" w:history="1">
              <w:r w:rsidRPr="00E80152">
                <w:t>involvement</w:t>
              </w:r>
            </w:hyperlink>
            <w:r w:rsidRPr="00E80152">
              <w:rPr>
                <w:rFonts w:cs="Arial"/>
              </w:rPr>
              <w:t xml:space="preserve"> </w:t>
            </w:r>
            <w:hyperlink r:id="rId26" w:history="1">
              <w:r w:rsidRPr="00E80152">
                <w:t>a</w:t>
              </w:r>
              <w:r w:rsidRPr="00E80152">
                <w:rPr>
                  <w:rFonts w:cs="Arial"/>
                </w:rPr>
                <w:t>nd</w:t>
              </w:r>
            </w:hyperlink>
            <w:r w:rsidRPr="00E80152">
              <w:rPr>
                <w:rFonts w:cs="Arial"/>
              </w:rPr>
              <w:t xml:space="preserve"> </w:t>
            </w:r>
            <w:hyperlink r:id="rId27" w:history="1">
              <w:r w:rsidRPr="00E80152">
                <w:t>engagement</w:t>
              </w:r>
            </w:hyperlink>
            <w:r w:rsidRPr="00E80152">
              <w:rPr>
                <w:rFonts w:cs="Arial"/>
              </w:rPr>
              <w:t xml:space="preserve"> and action.  The Work Health and Safety Act aims to provide for fair and effective workplace representation, consultation, co-operation and issue resolution in relation to work health and safety.  </w:t>
            </w:r>
          </w:p>
        </w:tc>
      </w:tr>
      <w:tr w:rsidR="00CD6443" w:rsidRPr="00E80152" w14:paraId="0335F1AC"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5811B36B" w14:textId="77777777" w:rsidR="00CD6443" w:rsidRPr="00E80152" w:rsidRDefault="00CD6443" w:rsidP="008C57EB">
            <w:pPr>
              <w:spacing w:before="192" w:after="192"/>
            </w:pPr>
            <w:r w:rsidRPr="00E80152">
              <w:t>PCBU</w:t>
            </w:r>
          </w:p>
        </w:tc>
        <w:tc>
          <w:tcPr>
            <w:tcW w:w="7020" w:type="dxa"/>
            <w:gridSpan w:val="2"/>
            <w:tcBorders>
              <w:top w:val="none" w:sz="0" w:space="0" w:color="auto"/>
              <w:left w:val="none" w:sz="0" w:space="0" w:color="auto"/>
              <w:bottom w:val="none" w:sz="0" w:space="0" w:color="auto"/>
              <w:right w:val="none" w:sz="0" w:space="0" w:color="auto"/>
            </w:tcBorders>
          </w:tcPr>
          <w:p w14:paraId="3A1CF028"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 xml:space="preserve">A PCBU is an umbrella concept which intends to capture all types of working arrangements.  A ‘person conducting a business or undertaking’ (PCBU) might be a company, a partnership conducting a business, an unincorporated body or association, a sole trader or self-employed person.  </w:t>
            </w:r>
          </w:p>
        </w:tc>
      </w:tr>
      <w:tr w:rsidR="00CD6443" w:rsidRPr="00E80152" w14:paraId="0FBFC706"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784FD5F" w14:textId="77777777" w:rsidR="00CD6443" w:rsidRPr="00E80152" w:rsidRDefault="00CD6443" w:rsidP="008C57EB">
            <w:pPr>
              <w:spacing w:before="192" w:after="192"/>
            </w:pPr>
            <w:r w:rsidRPr="00E80152">
              <w:t>PPE (personal protective equipment)</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53F8ED98"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rPr>
                <w:rFonts w:cs="Arial"/>
              </w:rPr>
            </w:pPr>
            <w:r w:rsidRPr="00E80152">
              <w:t>Used to describe protective equipment that is worn to being protected someone from hazardous situations.  PPE includes such things as hats and hair nets, aprons, gloves, overalls, safety shoes and boots, eye and face protection such as goggles, face shields and masks; ear protection such as ear-muffs and ear plugs and breathing equipment.</w:t>
            </w:r>
          </w:p>
        </w:tc>
      </w:tr>
      <w:tr w:rsidR="00CD6443" w:rsidRPr="00E80152" w14:paraId="3736C8F9"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B42ECBF" w14:textId="77777777" w:rsidR="00CD6443" w:rsidRPr="00E80152" w:rsidRDefault="00CD6443" w:rsidP="008C57EB">
            <w:pPr>
              <w:spacing w:before="192" w:after="192"/>
            </w:pPr>
            <w:r w:rsidRPr="00E80152">
              <w:t>Productivity</w:t>
            </w:r>
          </w:p>
        </w:tc>
        <w:tc>
          <w:tcPr>
            <w:tcW w:w="7020" w:type="dxa"/>
            <w:gridSpan w:val="2"/>
            <w:tcBorders>
              <w:top w:val="none" w:sz="0" w:space="0" w:color="auto"/>
              <w:left w:val="none" w:sz="0" w:space="0" w:color="auto"/>
              <w:bottom w:val="none" w:sz="0" w:space="0" w:color="auto"/>
              <w:right w:val="none" w:sz="0" w:space="0" w:color="auto"/>
            </w:tcBorders>
          </w:tcPr>
          <w:p w14:paraId="618144BC"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 xml:space="preserve">A link has been identified between WHS and productivity.  Poor work, health and safety has been linked to lower levels of workplace productivity and performance.  </w:t>
            </w:r>
          </w:p>
        </w:tc>
      </w:tr>
      <w:tr w:rsidR="00CD6443" w:rsidRPr="00E80152" w14:paraId="47893E6E"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BC8C8C8" w14:textId="77777777" w:rsidR="00CD6443" w:rsidRPr="00E80152" w:rsidRDefault="00CD6443" w:rsidP="008C57EB">
            <w:pPr>
              <w:spacing w:before="192" w:after="192"/>
            </w:pPr>
            <w:r w:rsidRPr="00E80152">
              <w:t>Reporting</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70CB6FB4"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 xml:space="preserve">WHS reporting, like any other business intelligence, needs to provide management with relevant, robust and timely information that can </w:t>
            </w:r>
            <w:r w:rsidRPr="00E80152">
              <w:lastRenderedPageBreak/>
              <w:t>inform the decisions that influence ongoing business performance.  Reporting of incidents and concerns contributes to a safe workplace.</w:t>
            </w:r>
          </w:p>
        </w:tc>
      </w:tr>
      <w:tr w:rsidR="00CD6443" w:rsidRPr="00E80152" w14:paraId="061C5E34"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72CED7B" w14:textId="77777777" w:rsidR="00CD6443" w:rsidRPr="00E80152" w:rsidRDefault="00CD6443" w:rsidP="008C57EB">
            <w:pPr>
              <w:spacing w:before="192" w:after="192"/>
            </w:pPr>
            <w:r w:rsidRPr="00E80152">
              <w:lastRenderedPageBreak/>
              <w:t>Representation</w:t>
            </w:r>
          </w:p>
        </w:tc>
        <w:tc>
          <w:tcPr>
            <w:tcW w:w="7020" w:type="dxa"/>
            <w:gridSpan w:val="2"/>
            <w:tcBorders>
              <w:top w:val="none" w:sz="0" w:space="0" w:color="auto"/>
              <w:left w:val="none" w:sz="0" w:space="0" w:color="auto"/>
              <w:bottom w:val="none" w:sz="0" w:space="0" w:color="auto"/>
              <w:right w:val="none" w:sz="0" w:space="0" w:color="auto"/>
            </w:tcBorders>
          </w:tcPr>
          <w:p w14:paraId="119F7AA0"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rPr>
                <w:rFonts w:cs="Arial"/>
              </w:rPr>
            </w:pPr>
            <w:r w:rsidRPr="00E80152">
              <w:rPr>
                <w:rFonts w:cs="Arial"/>
              </w:rPr>
              <w:t>The Work Health and Safety Act (the WHS Act) aims to provide for fair and effective workplace representation, consultation, co-operation and issue resolution in relation to work health and safety.</w:t>
            </w:r>
          </w:p>
          <w:p w14:paraId="2E30182E"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rPr>
                <w:rFonts w:cs="Arial"/>
              </w:rPr>
              <w:t>Worker representation provides a means for facilitating consultation, involving workers and giving them a voice in health and safety matters.</w:t>
            </w:r>
          </w:p>
        </w:tc>
      </w:tr>
      <w:tr w:rsidR="00CD6443" w:rsidRPr="00E80152" w14:paraId="53AEE274"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9569AEE" w14:textId="77777777" w:rsidR="00CD6443" w:rsidRPr="00E80152" w:rsidRDefault="00CD6443" w:rsidP="008C57EB">
            <w:pPr>
              <w:spacing w:before="192" w:after="192"/>
            </w:pPr>
            <w:r w:rsidRPr="00E80152">
              <w:t>Risk</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5A824C1D"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rPr>
                <w:rFonts w:cs="Arial"/>
              </w:rPr>
            </w:pPr>
            <w:r w:rsidRPr="00E80152">
              <w:t>The likelihood of a hazard becoming a danger.  The possibility that harm (death, injury, illness) might occur when exposed to a hazard.</w:t>
            </w:r>
          </w:p>
        </w:tc>
      </w:tr>
      <w:tr w:rsidR="00CD6443" w:rsidRPr="00E80152" w14:paraId="16D639E5"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73267E2" w14:textId="77777777" w:rsidR="00CD6443" w:rsidRPr="00E80152" w:rsidRDefault="00CD6443" w:rsidP="008C57EB">
            <w:pPr>
              <w:spacing w:before="192" w:after="192"/>
            </w:pPr>
            <w:r w:rsidRPr="00E80152">
              <w:t>Risk management</w:t>
            </w:r>
          </w:p>
        </w:tc>
        <w:tc>
          <w:tcPr>
            <w:tcW w:w="7020" w:type="dxa"/>
            <w:gridSpan w:val="2"/>
            <w:tcBorders>
              <w:top w:val="none" w:sz="0" w:space="0" w:color="auto"/>
              <w:left w:val="none" w:sz="0" w:space="0" w:color="auto"/>
              <w:bottom w:val="none" w:sz="0" w:space="0" w:color="auto"/>
              <w:right w:val="none" w:sz="0" w:space="0" w:color="auto"/>
            </w:tcBorders>
          </w:tcPr>
          <w:p w14:paraId="63C850F2"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The holistic approach to looking after health, safety and welfare of all people; a systematic process for addressing hazards in the workplace.</w:t>
            </w:r>
          </w:p>
        </w:tc>
      </w:tr>
      <w:tr w:rsidR="00CD6443" w:rsidRPr="00E80152" w14:paraId="7478A937"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3377C1D6" w14:textId="77777777" w:rsidR="00CD6443" w:rsidRPr="00E80152" w:rsidRDefault="00CD6443" w:rsidP="008C57EB">
            <w:pPr>
              <w:spacing w:before="192" w:after="192"/>
            </w:pPr>
            <w:r w:rsidRPr="00E80152">
              <w:t>Safe Work Practices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1453F8B3"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These include identifying potential hazards, training and inducting staff, ensuring all staff use the appropriate Personal Protective Equipment and ensuring that all equipment is properly maintained</w:t>
            </w:r>
          </w:p>
        </w:tc>
      </w:tr>
      <w:tr w:rsidR="00CD6443" w:rsidRPr="00E80152" w14:paraId="6053C8FC"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54009A0A" w14:textId="77777777" w:rsidR="00CD6443" w:rsidRPr="00E80152" w:rsidRDefault="00CD6443" w:rsidP="008C57EB">
            <w:pPr>
              <w:spacing w:before="192" w:after="192"/>
            </w:pPr>
            <w:r w:rsidRPr="00E80152">
              <w:t>Significant Injury</w:t>
            </w:r>
          </w:p>
        </w:tc>
        <w:tc>
          <w:tcPr>
            <w:tcW w:w="7020" w:type="dxa"/>
            <w:gridSpan w:val="2"/>
            <w:tcBorders>
              <w:top w:val="none" w:sz="0" w:space="0" w:color="auto"/>
              <w:left w:val="none" w:sz="0" w:space="0" w:color="auto"/>
              <w:bottom w:val="none" w:sz="0" w:space="0" w:color="auto"/>
              <w:right w:val="none" w:sz="0" w:space="0" w:color="auto"/>
            </w:tcBorders>
          </w:tcPr>
          <w:p w14:paraId="3622639A"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Sometimes called ‘serious injury’ or ‘notifiable injury’, generally a significant injury is any injury likely to lead to a person being unable to perform their pre-injury functions for seven days or more.</w:t>
            </w:r>
          </w:p>
        </w:tc>
      </w:tr>
      <w:tr w:rsidR="00CD6443" w:rsidRPr="00E80152" w14:paraId="78A0804C"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95254AD" w14:textId="77777777" w:rsidR="00CD6443" w:rsidRPr="00E80152" w:rsidRDefault="00CD6443" w:rsidP="008C57EB">
            <w:pPr>
              <w:spacing w:before="192" w:after="192"/>
            </w:pPr>
            <w:r w:rsidRPr="00E80152">
              <w:t>Visitor</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36871E41"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Basically, under the conditions of the WHS Act, a visitor is considered to be anyone who is not doing ‘work’ on behalf of the firm, sometimes described as ‘others’.  This will include door-to-door salespeople, relatives, and friends of employees, and so on.</w:t>
            </w:r>
          </w:p>
        </w:tc>
      </w:tr>
      <w:tr w:rsidR="00CD6443" w:rsidRPr="00E80152" w14:paraId="67423692"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066D7E6" w14:textId="77777777" w:rsidR="00CD6443" w:rsidRPr="00E80152" w:rsidRDefault="00CD6443" w:rsidP="008C57EB">
            <w:pPr>
              <w:spacing w:before="192" w:after="192"/>
            </w:pPr>
            <w:r w:rsidRPr="00E80152">
              <w:t>White Card</w:t>
            </w:r>
          </w:p>
        </w:tc>
        <w:tc>
          <w:tcPr>
            <w:tcW w:w="7020" w:type="dxa"/>
            <w:gridSpan w:val="2"/>
            <w:tcBorders>
              <w:top w:val="none" w:sz="0" w:space="0" w:color="auto"/>
              <w:left w:val="none" w:sz="0" w:space="0" w:color="auto"/>
              <w:bottom w:val="none" w:sz="0" w:space="0" w:color="auto"/>
              <w:right w:val="none" w:sz="0" w:space="0" w:color="auto"/>
            </w:tcBorders>
          </w:tcPr>
          <w:p w14:paraId="447568CC"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An industry term for a ‘general construction induction training card’</w:t>
            </w:r>
          </w:p>
        </w:tc>
      </w:tr>
      <w:tr w:rsidR="00CD6443" w:rsidRPr="00E80152" w14:paraId="3BC60E72"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2345E6C" w14:textId="77777777" w:rsidR="00CD6443" w:rsidRPr="00E80152" w:rsidRDefault="00CD6443" w:rsidP="008C57EB">
            <w:pPr>
              <w:spacing w:before="192" w:after="192"/>
            </w:pPr>
            <w:r w:rsidRPr="00E80152">
              <w:t>WHS Policies and Procedures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5E1737D7"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WHS policies and procedures outline the requirements for complying with both external and internal WHS compliance requirements.</w:t>
            </w:r>
          </w:p>
        </w:tc>
      </w:tr>
      <w:tr w:rsidR="00CD6443" w:rsidRPr="00E80152" w14:paraId="0094D063" w14:textId="77777777" w:rsidTr="00CD644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3824EF00" w14:textId="77777777" w:rsidR="00CD6443" w:rsidRPr="00E80152" w:rsidRDefault="00CD6443" w:rsidP="008C57EB">
            <w:pPr>
              <w:spacing w:before="192" w:after="192"/>
            </w:pPr>
            <w:r w:rsidRPr="00E80152">
              <w:t xml:space="preserve">Work Health and Safety Management System </w:t>
            </w:r>
          </w:p>
        </w:tc>
        <w:tc>
          <w:tcPr>
            <w:tcW w:w="7020" w:type="dxa"/>
            <w:gridSpan w:val="2"/>
            <w:tcBorders>
              <w:top w:val="none" w:sz="0" w:space="0" w:color="auto"/>
              <w:left w:val="none" w:sz="0" w:space="0" w:color="auto"/>
              <w:bottom w:val="none" w:sz="0" w:space="0" w:color="auto"/>
              <w:right w:val="none" w:sz="0" w:space="0" w:color="auto"/>
            </w:tcBorders>
          </w:tcPr>
          <w:p w14:paraId="7BF1A6B1" w14:textId="77777777" w:rsidR="00CD6443" w:rsidRPr="00E80152" w:rsidRDefault="00CD6443" w:rsidP="008C57EB">
            <w:pPr>
              <w:cnfStyle w:val="000000100000" w:firstRow="0" w:lastRow="0" w:firstColumn="0" w:lastColumn="0" w:oddVBand="0" w:evenVBand="0" w:oddHBand="1" w:evenHBand="0" w:firstRowFirstColumn="0" w:firstRowLastColumn="0" w:lastRowFirstColumn="0" w:lastRowLastColumn="0"/>
            </w:pPr>
            <w:r w:rsidRPr="00E80152">
              <w:t>A system that includes all the programmes, policies, procedures, organisational structures, planning activities, responsibilities, processes, practices and resources for developing, implementing, achieving, reviewing and maintaining the Work Health and Safety of all persons in, or affected by, the workplace.</w:t>
            </w:r>
          </w:p>
        </w:tc>
      </w:tr>
      <w:tr w:rsidR="00CD6443" w:rsidRPr="00E80152" w14:paraId="1C07FA6F" w14:textId="77777777" w:rsidTr="00CD644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80B11A5" w14:textId="77777777" w:rsidR="00CD6443" w:rsidRPr="00E80152" w:rsidRDefault="00CD6443" w:rsidP="008C57EB">
            <w:pPr>
              <w:spacing w:before="192" w:after="192"/>
            </w:pPr>
            <w:r w:rsidRPr="00E80152">
              <w:t>Worker’s responsibilities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0BB0E32D" w14:textId="77777777" w:rsidR="00CD6443" w:rsidRPr="00E80152" w:rsidRDefault="00CD6443" w:rsidP="008C57EB">
            <w:pPr>
              <w:cnfStyle w:val="000000010000" w:firstRow="0" w:lastRow="0" w:firstColumn="0" w:lastColumn="0" w:oddVBand="0" w:evenVBand="0" w:oddHBand="0" w:evenHBand="1" w:firstRowFirstColumn="0" w:firstRowLastColumn="0" w:lastRowFirstColumn="0" w:lastRowLastColumn="0"/>
            </w:pPr>
            <w:r w:rsidRPr="00E80152">
              <w:t>All workers are responsible for the WHS impact of their own actions.  They also have a duty to make sure their work is carried out in line with WHS procedures and any applicable legislation.  More specifically, workers must take reasonable care for their own health and safety.</w:t>
            </w:r>
          </w:p>
        </w:tc>
      </w:tr>
    </w:tbl>
    <w:p w14:paraId="4237B544" w14:textId="6E31C159" w:rsidR="007E4CA7" w:rsidRPr="00E80152" w:rsidRDefault="007E4CA7" w:rsidP="00852D36">
      <w:pPr>
        <w:pStyle w:val="ListBullet"/>
        <w:numPr>
          <w:ilvl w:val="0"/>
          <w:numId w:val="0"/>
        </w:numPr>
        <w:ind w:left="652"/>
      </w:pPr>
    </w:p>
    <w:p w14:paraId="3D9F9C50" w14:textId="0ED802A6" w:rsidR="00777008" w:rsidRPr="00E80152" w:rsidRDefault="00777008">
      <w:pPr>
        <w:rPr>
          <w:rFonts w:eastAsia="SimSun" w:cs="Arial"/>
          <w:color w:val="1C438B"/>
          <w:sz w:val="40"/>
          <w:szCs w:val="40"/>
          <w:lang w:eastAsia="zh-CN"/>
        </w:rPr>
      </w:pPr>
    </w:p>
    <w:p w14:paraId="798EBF6F" w14:textId="3516F7D2" w:rsidR="00AF1F68" w:rsidRPr="00E80152" w:rsidRDefault="00777008" w:rsidP="00DA7857">
      <w:pPr>
        <w:pStyle w:val="Heading1"/>
      </w:pPr>
      <w:r w:rsidRPr="00E80152">
        <w:t xml:space="preserve">Activities </w:t>
      </w:r>
    </w:p>
    <w:p w14:paraId="4C45B9AF" w14:textId="4DB21AF2" w:rsidR="00E43D8C" w:rsidRPr="00B02DEC" w:rsidRDefault="00363061" w:rsidP="00852D36">
      <w:pPr>
        <w:pStyle w:val="ListNumber"/>
      </w:pPr>
      <w:r w:rsidRPr="00EC760E">
        <w:lastRenderedPageBreak/>
        <w:t xml:space="preserve">The </w:t>
      </w:r>
      <w:hyperlink r:id="rId28" w:anchor="/view/act/2011/10" w:history="1">
        <w:r w:rsidRPr="00EC760E">
          <w:rPr>
            <w:rStyle w:val="Hyperlink"/>
            <w:rFonts w:cstheme="minorHAnsi"/>
          </w:rPr>
          <w:t>NSW Work Health and Safety Act 2011</w:t>
        </w:r>
      </w:hyperlink>
      <w:r w:rsidRPr="00EC760E">
        <w:t xml:space="preserve"> (WHS Act) and the </w:t>
      </w:r>
      <w:hyperlink r:id="rId29" w:anchor="/view/regulation/2017/404" w:history="1">
        <w:r w:rsidRPr="00EC760E">
          <w:rPr>
            <w:rStyle w:val="Hyperlink"/>
            <w:rFonts w:cstheme="minorHAnsi"/>
          </w:rPr>
          <w:t>NSW Work Health and Safety Regulation 2017</w:t>
        </w:r>
      </w:hyperlink>
      <w:r w:rsidRPr="00EC760E">
        <w:t xml:space="preserve"> (WHS Regulation) define the obligations </w:t>
      </w:r>
      <w:r w:rsidR="006F15AA" w:rsidRPr="00EC760E">
        <w:t xml:space="preserve">that </w:t>
      </w:r>
      <w:r w:rsidRPr="00EC760E">
        <w:t xml:space="preserve">both employers and workers have to health and safety in the workplace.  </w:t>
      </w:r>
      <w:r w:rsidR="00073689" w:rsidRPr="00EC760E">
        <w:br/>
      </w:r>
      <w:r w:rsidRPr="00EC760E">
        <w:t xml:space="preserve">List at least five obligations of the employer and </w:t>
      </w:r>
      <w:r w:rsidR="006F15AA" w:rsidRPr="00EC760E">
        <w:t xml:space="preserve">at least five obligations of </w:t>
      </w:r>
      <w:r w:rsidRPr="00EC760E">
        <w:t xml:space="preserve">the employee.  </w:t>
      </w:r>
      <w:r w:rsidR="00073689" w:rsidRPr="00EC760E">
        <w:br/>
      </w:r>
    </w:p>
    <w:p w14:paraId="5019925A" w14:textId="77777777" w:rsidR="00852D36" w:rsidRDefault="00FB3059" w:rsidP="00852D36">
      <w:pPr>
        <w:pStyle w:val="ListNumber"/>
      </w:pPr>
      <w:r w:rsidRPr="00EC760E">
        <w:t xml:space="preserve">Access </w:t>
      </w:r>
      <w:hyperlink r:id="rId30" w:history="1">
        <w:r w:rsidRPr="00EC760E">
          <w:rPr>
            <w:rStyle w:val="Hyperlink"/>
          </w:rPr>
          <w:t>SafeWork Australia</w:t>
        </w:r>
      </w:hyperlink>
      <w:r w:rsidRPr="00EC760E">
        <w:t xml:space="preserve"> and answer the following questions:</w:t>
      </w:r>
    </w:p>
    <w:p w14:paraId="6AEF81BF" w14:textId="671FF57C" w:rsidR="00FB3059" w:rsidRPr="00852D36" w:rsidRDefault="00FB3059" w:rsidP="00852D36">
      <w:pPr>
        <w:pStyle w:val="ListNumber"/>
        <w:numPr>
          <w:ilvl w:val="1"/>
          <w:numId w:val="13"/>
        </w:numPr>
      </w:pPr>
      <w:r w:rsidRPr="00852D36">
        <w:t>How many workers died as a result of contact with electricity between 2003 and 2015?</w:t>
      </w:r>
    </w:p>
    <w:p w14:paraId="01517AB8" w14:textId="77777777" w:rsidR="00FB3059" w:rsidRPr="00852D36" w:rsidRDefault="00FB3059" w:rsidP="00852D36">
      <w:pPr>
        <w:pStyle w:val="ListNumber"/>
        <w:numPr>
          <w:ilvl w:val="1"/>
          <w:numId w:val="13"/>
        </w:numPr>
      </w:pPr>
      <w:r w:rsidRPr="00852D36">
        <w:t>What was the main cause of these deaths?</w:t>
      </w:r>
    </w:p>
    <w:p w14:paraId="2DDDA1E9" w14:textId="568187E7" w:rsidR="00FB3059" w:rsidRPr="00852D36" w:rsidRDefault="00FB3059" w:rsidP="00852D36">
      <w:pPr>
        <w:pStyle w:val="ListNumber"/>
        <w:numPr>
          <w:ilvl w:val="1"/>
          <w:numId w:val="13"/>
        </w:numPr>
      </w:pPr>
      <w:r w:rsidRPr="00852D36">
        <w:t xml:space="preserve">Which industry appears the </w:t>
      </w:r>
      <w:r w:rsidR="00692221" w:rsidRPr="00852D36">
        <w:t>riskiest</w:t>
      </w:r>
      <w:r w:rsidRPr="00852D36">
        <w:t xml:space="preserve"> for electrical deaths?  Does this mean you only have to take care if you work in this particular industry?</w:t>
      </w:r>
    </w:p>
    <w:p w14:paraId="2A9942E9" w14:textId="77777777" w:rsidR="00FB3059" w:rsidRPr="00852D36" w:rsidRDefault="00FB3059" w:rsidP="00852D36">
      <w:pPr>
        <w:pStyle w:val="ListNumber"/>
        <w:numPr>
          <w:ilvl w:val="1"/>
          <w:numId w:val="13"/>
        </w:numPr>
      </w:pPr>
      <w:r w:rsidRPr="00852D36">
        <w:t xml:space="preserve">What types of equipment involve greater risk to workers?  </w:t>
      </w:r>
    </w:p>
    <w:p w14:paraId="54A8ACC3" w14:textId="77777777" w:rsidR="00FB3059" w:rsidRPr="00852D36" w:rsidRDefault="00FB3059" w:rsidP="00852D36">
      <w:pPr>
        <w:pStyle w:val="ListNumber"/>
        <w:numPr>
          <w:ilvl w:val="1"/>
          <w:numId w:val="13"/>
        </w:numPr>
      </w:pPr>
      <w:r w:rsidRPr="00852D36">
        <w:t>Explain ‘inspect, test, tag’.</w:t>
      </w:r>
    </w:p>
    <w:p w14:paraId="032A5747" w14:textId="0A62F7AB" w:rsidR="00E43D8C" w:rsidRPr="00EC760E" w:rsidRDefault="00E43D8C" w:rsidP="00E43D8C"/>
    <w:p w14:paraId="623DE175" w14:textId="77777777" w:rsidR="00766CF9" w:rsidRPr="00EC760E" w:rsidRDefault="00A61834" w:rsidP="00E17A3B">
      <w:pPr>
        <w:pStyle w:val="ListParagraph"/>
        <w:numPr>
          <w:ilvl w:val="0"/>
          <w:numId w:val="13"/>
        </w:numPr>
        <w:rPr>
          <w:sz w:val="24"/>
          <w:szCs w:val="24"/>
          <w:lang w:val="en-AU"/>
        </w:rPr>
      </w:pPr>
      <w:r w:rsidRPr="00EC760E">
        <w:rPr>
          <w:sz w:val="24"/>
          <w:szCs w:val="24"/>
          <w:lang w:val="en-AU"/>
        </w:rPr>
        <w:t xml:space="preserve">Research the following from </w:t>
      </w:r>
      <w:hyperlink r:id="rId31" w:history="1">
        <w:r w:rsidRPr="00EC760E">
          <w:rPr>
            <w:rStyle w:val="Hyperlink"/>
            <w:szCs w:val="24"/>
            <w:lang w:val="en-AU"/>
          </w:rPr>
          <w:t>SafeWork NSW</w:t>
        </w:r>
      </w:hyperlink>
      <w:r w:rsidRPr="00EC760E">
        <w:rPr>
          <w:sz w:val="24"/>
          <w:szCs w:val="24"/>
          <w:lang w:val="en-AU"/>
        </w:rPr>
        <w:t xml:space="preserve"> and </w:t>
      </w:r>
      <w:r w:rsidR="00766CF9" w:rsidRPr="00EC760E">
        <w:rPr>
          <w:sz w:val="24"/>
          <w:szCs w:val="24"/>
          <w:lang w:val="en-AU"/>
        </w:rPr>
        <w:t>make notes explaining:</w:t>
      </w:r>
    </w:p>
    <w:p w14:paraId="5A8AC6EF" w14:textId="56BF7F90" w:rsidR="00766CF9" w:rsidRPr="00EC760E" w:rsidRDefault="00A61834" w:rsidP="00E17A3B">
      <w:pPr>
        <w:pStyle w:val="ListParagraph"/>
        <w:numPr>
          <w:ilvl w:val="1"/>
          <w:numId w:val="13"/>
        </w:numPr>
        <w:rPr>
          <w:sz w:val="24"/>
          <w:szCs w:val="24"/>
          <w:lang w:val="en-AU"/>
        </w:rPr>
      </w:pPr>
      <w:r w:rsidRPr="00EC760E">
        <w:rPr>
          <w:sz w:val="24"/>
          <w:szCs w:val="24"/>
          <w:lang w:val="en-AU"/>
        </w:rPr>
        <w:t xml:space="preserve">Consultation </w:t>
      </w:r>
      <w:r w:rsidR="00766CF9" w:rsidRPr="00EC760E">
        <w:rPr>
          <w:sz w:val="24"/>
          <w:szCs w:val="24"/>
          <w:lang w:val="en-AU"/>
        </w:rPr>
        <w:t>(scroll down to this heading)</w:t>
      </w:r>
    </w:p>
    <w:p w14:paraId="49B1CD4E" w14:textId="77777777" w:rsidR="00766CF9" w:rsidRPr="00EC760E" w:rsidRDefault="00766CF9" w:rsidP="00E17A3B">
      <w:pPr>
        <w:pStyle w:val="ListParagraph"/>
        <w:numPr>
          <w:ilvl w:val="1"/>
          <w:numId w:val="13"/>
        </w:numPr>
        <w:rPr>
          <w:sz w:val="24"/>
          <w:szCs w:val="24"/>
          <w:lang w:val="en-AU"/>
        </w:rPr>
      </w:pPr>
      <w:r w:rsidRPr="00EC760E">
        <w:rPr>
          <w:sz w:val="24"/>
          <w:szCs w:val="24"/>
          <w:lang w:val="en-AU"/>
        </w:rPr>
        <w:t>A fair and just workplace</w:t>
      </w:r>
    </w:p>
    <w:p w14:paraId="332989DF" w14:textId="3FC30A7D" w:rsidR="00E43D8C" w:rsidRPr="00EC760E" w:rsidRDefault="00766CF9" w:rsidP="00E17A3B">
      <w:pPr>
        <w:pStyle w:val="ListParagraph"/>
        <w:numPr>
          <w:ilvl w:val="1"/>
          <w:numId w:val="13"/>
        </w:numPr>
        <w:rPr>
          <w:sz w:val="24"/>
          <w:szCs w:val="24"/>
          <w:lang w:val="en-AU"/>
        </w:rPr>
      </w:pPr>
      <w:r w:rsidRPr="00EC760E">
        <w:rPr>
          <w:sz w:val="24"/>
          <w:szCs w:val="24"/>
          <w:lang w:val="en-AU"/>
        </w:rPr>
        <w:t xml:space="preserve">Your safety responsibilities as a worker </w:t>
      </w:r>
    </w:p>
    <w:p w14:paraId="36CCAA7E" w14:textId="77777777" w:rsidR="004A0DA5" w:rsidRPr="00B02DEC" w:rsidRDefault="004A0DA5" w:rsidP="00B02DEC">
      <w:pPr>
        <w:spacing w:after="160" w:line="360" w:lineRule="auto"/>
        <w:contextualSpacing/>
      </w:pPr>
    </w:p>
    <w:p w14:paraId="78EBCEE7" w14:textId="60D85815" w:rsidR="00FB3059" w:rsidRPr="00B02DEC" w:rsidRDefault="004A0DA5" w:rsidP="00E17A3B">
      <w:pPr>
        <w:pStyle w:val="ListParagraph"/>
        <w:widowControl/>
        <w:numPr>
          <w:ilvl w:val="0"/>
          <w:numId w:val="13"/>
        </w:numPr>
        <w:spacing w:before="240" w:after="160" w:line="360" w:lineRule="auto"/>
        <w:contextualSpacing/>
        <w:rPr>
          <w:sz w:val="24"/>
          <w:szCs w:val="24"/>
          <w:lang w:val="en-AU"/>
        </w:rPr>
      </w:pPr>
      <w:r w:rsidRPr="00B02DEC">
        <w:rPr>
          <w:sz w:val="24"/>
          <w:szCs w:val="24"/>
          <w:lang w:val="en-AU"/>
        </w:rPr>
        <w:t xml:space="preserve">The Media Entertainment and Arts Alliance has developed an Australian Screen Industry  </w:t>
      </w:r>
      <w:hyperlink r:id="rId32" w:history="1">
        <w:r w:rsidRPr="00B02DEC">
          <w:rPr>
            <w:rStyle w:val="Hyperlink"/>
            <w:szCs w:val="24"/>
            <w:lang w:val="en-AU"/>
          </w:rPr>
          <w:t>Code of Practice</w:t>
        </w:r>
      </w:hyperlink>
      <w:r w:rsidRPr="00B02DEC">
        <w:rPr>
          <w:sz w:val="24"/>
          <w:szCs w:val="24"/>
          <w:lang w:val="en-AU"/>
        </w:rPr>
        <w:t xml:space="preserve"> for Discrimination, Harassment, Sexual Harassment and Bullying.  Read about ‘employers’ legal obligations’ (page 5) and how ‘reasonable steps’</w:t>
      </w:r>
      <w:r w:rsidR="00053DE1" w:rsidRPr="00B02DEC">
        <w:rPr>
          <w:sz w:val="24"/>
          <w:szCs w:val="24"/>
          <w:lang w:val="en-AU"/>
        </w:rPr>
        <w:t>,</w:t>
      </w:r>
      <w:r w:rsidRPr="00B02DEC">
        <w:rPr>
          <w:sz w:val="24"/>
          <w:szCs w:val="24"/>
          <w:lang w:val="en-AU"/>
        </w:rPr>
        <w:t xml:space="preserve"> to prevent the discrimination, harassment, sexual harassment or bullying from occurring</w:t>
      </w:r>
      <w:r w:rsidR="00053DE1" w:rsidRPr="00B02DEC">
        <w:rPr>
          <w:sz w:val="24"/>
          <w:szCs w:val="24"/>
          <w:lang w:val="en-AU"/>
        </w:rPr>
        <w:t>,</w:t>
      </w:r>
      <w:r w:rsidRPr="00B02DEC">
        <w:rPr>
          <w:sz w:val="24"/>
          <w:szCs w:val="24"/>
          <w:lang w:val="en-AU"/>
        </w:rPr>
        <w:t xml:space="preserve"> are determined (page 7).</w:t>
      </w:r>
      <w:r w:rsidR="00FB3059" w:rsidRPr="00B02DEC">
        <w:rPr>
          <w:sz w:val="24"/>
          <w:szCs w:val="24"/>
          <w:lang w:val="en-AU"/>
        </w:rPr>
        <w:br w:type="page"/>
      </w:r>
    </w:p>
    <w:p w14:paraId="2D1051FE" w14:textId="50E6A900" w:rsidR="00E43D8C" w:rsidRPr="00E80152" w:rsidRDefault="00E43D8C" w:rsidP="00E43D8C">
      <w:pPr>
        <w:pStyle w:val="ListNumber"/>
      </w:pPr>
      <w:r w:rsidRPr="00852D36">
        <w:lastRenderedPageBreak/>
        <w:t xml:space="preserve">Have a break by completing this activity – find the words, then sort them into the five categories listed at the bottom. </w:t>
      </w:r>
      <w:r w:rsidR="00852D36">
        <w:t xml:space="preserve">  </w:t>
      </w:r>
      <w:r w:rsidR="00D2248E">
        <w:t>You may need to print this page</w:t>
      </w:r>
      <w:bookmarkStart w:id="2" w:name="_GoBack"/>
      <w:bookmarkEnd w:id="2"/>
    </w:p>
    <w:p w14:paraId="64E75C18" w14:textId="4937DDF6" w:rsidR="009B32A2" w:rsidRPr="00B02DEC" w:rsidRDefault="00D2248E" w:rsidP="00E17A3B">
      <w:pPr>
        <w:pStyle w:val="ListParagraph"/>
        <w:widowControl/>
        <w:numPr>
          <w:ilvl w:val="0"/>
          <w:numId w:val="13"/>
        </w:numPr>
        <w:spacing w:before="240" w:after="160" w:line="360" w:lineRule="auto"/>
        <w:contextualSpacing/>
        <w:rPr>
          <w:sz w:val="24"/>
          <w:szCs w:val="24"/>
          <w:lang w:val="en-AU"/>
        </w:rPr>
      </w:pPr>
      <w:hyperlink r:id="rId33" w:history="1">
        <w:r w:rsidR="00E43D8C" w:rsidRPr="00B02DEC">
          <w:rPr>
            <w:rStyle w:val="Hyperlink"/>
            <w:b/>
            <w:bCs/>
            <w:szCs w:val="24"/>
            <w:lang w:val="en-AU"/>
          </w:rPr>
          <w:t>SmartMove</w:t>
        </w:r>
      </w:hyperlink>
      <w:r w:rsidR="00E43D8C" w:rsidRPr="00B02DEC">
        <w:rPr>
          <w:sz w:val="24"/>
          <w:szCs w:val="24"/>
          <w:lang w:val="en-AU"/>
        </w:rPr>
        <w:t xml:space="preserve"> is a Work Health and Safety online educational program for senior high school students and young workers entering the workforce for the first time.  Registering to use the resources and quizzes and work towards achieving a SmartMove Certificate is </w:t>
      </w:r>
      <w:r w:rsidR="00E43D8C" w:rsidRPr="00B02DEC">
        <w:rPr>
          <w:b/>
          <w:bCs/>
          <w:sz w:val="24"/>
          <w:szCs w:val="24"/>
          <w:lang w:val="en-AU"/>
        </w:rPr>
        <w:t xml:space="preserve">free </w:t>
      </w:r>
      <w:r w:rsidR="00E43D8C" w:rsidRPr="00B02DEC">
        <w:rPr>
          <w:sz w:val="24"/>
          <w:szCs w:val="24"/>
          <w:lang w:val="en-AU"/>
        </w:rPr>
        <w:t xml:space="preserve">and only takes a few minutes.  Access </w:t>
      </w:r>
      <w:hyperlink r:id="rId34" w:history="1">
        <w:r w:rsidR="00E43D8C" w:rsidRPr="00B02DEC">
          <w:rPr>
            <w:rStyle w:val="Hyperlink"/>
            <w:szCs w:val="24"/>
            <w:lang w:val="en-AU"/>
          </w:rPr>
          <w:t>SmartMove</w:t>
        </w:r>
      </w:hyperlink>
      <w:r w:rsidR="00E43D8C" w:rsidRPr="00B02DEC">
        <w:rPr>
          <w:sz w:val="24"/>
          <w:szCs w:val="24"/>
          <w:lang w:val="en-AU"/>
        </w:rPr>
        <w:t xml:space="preserve"> and undertake the ‘general’ and ‘</w:t>
      </w:r>
      <w:r w:rsidR="00FB3059" w:rsidRPr="00B02DEC">
        <w:rPr>
          <w:sz w:val="24"/>
          <w:szCs w:val="24"/>
          <w:lang w:val="en-AU"/>
        </w:rPr>
        <w:t>building</w:t>
      </w:r>
      <w:r w:rsidR="00E43D8C" w:rsidRPr="00B02DEC">
        <w:rPr>
          <w:sz w:val="24"/>
          <w:szCs w:val="24"/>
          <w:lang w:val="en-AU"/>
        </w:rPr>
        <w:t xml:space="preserve"> and </w:t>
      </w:r>
      <w:r w:rsidR="00FB3059" w:rsidRPr="00B02DEC">
        <w:rPr>
          <w:sz w:val="24"/>
          <w:szCs w:val="24"/>
          <w:lang w:val="en-AU"/>
        </w:rPr>
        <w:t>construction’</w:t>
      </w:r>
      <w:r w:rsidR="00E43D8C" w:rsidRPr="00B02DEC">
        <w:rPr>
          <w:sz w:val="24"/>
          <w:szCs w:val="24"/>
          <w:lang w:val="en-AU"/>
        </w:rPr>
        <w:t xml:space="preserve"> modules.</w:t>
      </w:r>
      <w:r w:rsidR="009B32A2" w:rsidRPr="00B02DEC">
        <w:rPr>
          <w:sz w:val="24"/>
          <w:szCs w:val="24"/>
          <w:lang w:val="en-AU"/>
        </w:rPr>
        <w:br/>
      </w:r>
    </w:p>
    <w:p w14:paraId="57BA4139" w14:textId="77777777" w:rsidR="00852D36" w:rsidRDefault="009B32A2" w:rsidP="00852D36">
      <w:pPr>
        <w:pStyle w:val="ListParagraph"/>
        <w:widowControl/>
        <w:numPr>
          <w:ilvl w:val="0"/>
          <w:numId w:val="13"/>
        </w:numPr>
        <w:spacing w:before="240" w:after="160" w:line="360" w:lineRule="auto"/>
        <w:contextualSpacing/>
        <w:rPr>
          <w:sz w:val="24"/>
          <w:szCs w:val="24"/>
          <w:lang w:val="en-AU"/>
        </w:rPr>
      </w:pPr>
      <w:r w:rsidRPr="00B02DEC">
        <w:rPr>
          <w:sz w:val="24"/>
          <w:szCs w:val="24"/>
          <w:lang w:val="en-AU"/>
        </w:rPr>
        <w:t xml:space="preserve">Find examples of the type of safety signs you would see in </w:t>
      </w:r>
      <w:r w:rsidR="00FC61B6" w:rsidRPr="00B02DEC">
        <w:rPr>
          <w:sz w:val="24"/>
          <w:szCs w:val="24"/>
          <w:lang w:val="en-AU"/>
        </w:rPr>
        <w:t xml:space="preserve">an </w:t>
      </w:r>
      <w:r w:rsidR="00FB3059" w:rsidRPr="00B02DEC">
        <w:rPr>
          <w:sz w:val="24"/>
          <w:szCs w:val="24"/>
          <w:lang w:val="en-AU"/>
        </w:rPr>
        <w:t>entertainment</w:t>
      </w:r>
      <w:r w:rsidRPr="00B02DEC">
        <w:rPr>
          <w:sz w:val="24"/>
          <w:szCs w:val="24"/>
          <w:lang w:val="en-AU"/>
        </w:rPr>
        <w:t xml:space="preserve"> environment.  Look for signs which:</w:t>
      </w:r>
    </w:p>
    <w:p w14:paraId="7C0D811C" w14:textId="77777777" w:rsidR="00852D36" w:rsidRPr="00852D36" w:rsidRDefault="009B32A2" w:rsidP="00852D36">
      <w:pPr>
        <w:pStyle w:val="ListParagraph"/>
        <w:widowControl/>
        <w:numPr>
          <w:ilvl w:val="1"/>
          <w:numId w:val="13"/>
        </w:numPr>
        <w:spacing w:before="240" w:after="160" w:line="360" w:lineRule="auto"/>
        <w:contextualSpacing/>
        <w:rPr>
          <w:sz w:val="24"/>
          <w:szCs w:val="24"/>
          <w:lang w:val="en-AU"/>
        </w:rPr>
      </w:pPr>
      <w:r w:rsidRPr="00852D36">
        <w:t xml:space="preserve">indicate you must </w:t>
      </w:r>
      <w:r w:rsidRPr="00852D36">
        <w:rPr>
          <w:b/>
          <w:bCs/>
        </w:rPr>
        <w:t>not</w:t>
      </w:r>
      <w:r w:rsidRPr="00852D36">
        <w:t xml:space="preserve"> do something (stop signs: white background, red circle with cross bar)</w:t>
      </w:r>
    </w:p>
    <w:p w14:paraId="7DAD7A3D" w14:textId="77777777" w:rsidR="00852D36" w:rsidRPr="00852D36" w:rsidRDefault="009B32A2" w:rsidP="00852D36">
      <w:pPr>
        <w:pStyle w:val="ListParagraph"/>
        <w:widowControl/>
        <w:numPr>
          <w:ilvl w:val="1"/>
          <w:numId w:val="13"/>
        </w:numPr>
        <w:spacing w:before="240" w:after="160" w:line="360" w:lineRule="auto"/>
        <w:contextualSpacing/>
        <w:rPr>
          <w:sz w:val="24"/>
          <w:szCs w:val="24"/>
          <w:lang w:val="en-AU"/>
        </w:rPr>
      </w:pPr>
      <w:r w:rsidRPr="00852D36">
        <w:t>warn you of a danger (caution signs: yellow background, black symbol)</w:t>
      </w:r>
    </w:p>
    <w:p w14:paraId="444DBF2C" w14:textId="77777777" w:rsidR="00852D36" w:rsidRPr="00852D36" w:rsidRDefault="009B32A2" w:rsidP="00852D36">
      <w:pPr>
        <w:pStyle w:val="ListParagraph"/>
        <w:widowControl/>
        <w:numPr>
          <w:ilvl w:val="1"/>
          <w:numId w:val="13"/>
        </w:numPr>
        <w:spacing w:before="240" w:after="160" w:line="360" w:lineRule="auto"/>
        <w:contextualSpacing/>
        <w:rPr>
          <w:sz w:val="24"/>
          <w:szCs w:val="24"/>
          <w:lang w:val="en-AU"/>
        </w:rPr>
      </w:pPr>
      <w:r w:rsidRPr="00852D36">
        <w:t>provide emergency information (green and white)</w:t>
      </w:r>
    </w:p>
    <w:p w14:paraId="39BECA9F" w14:textId="76EEDAD3" w:rsidR="009B32A2" w:rsidRPr="00852D36" w:rsidRDefault="009B32A2" w:rsidP="00852D36">
      <w:pPr>
        <w:pStyle w:val="ListParagraph"/>
        <w:widowControl/>
        <w:numPr>
          <w:ilvl w:val="1"/>
          <w:numId w:val="13"/>
        </w:numPr>
        <w:spacing w:before="240" w:after="160" w:line="360" w:lineRule="auto"/>
        <w:contextualSpacing/>
        <w:rPr>
          <w:sz w:val="24"/>
          <w:szCs w:val="24"/>
          <w:lang w:val="en-AU"/>
        </w:rPr>
      </w:pPr>
      <w:r w:rsidRPr="00852D36">
        <w:t>indicate what you must do (mandatory signs: circle with a blue background and white symbol)</w:t>
      </w:r>
      <w:r w:rsidR="00540362" w:rsidRPr="00852D36">
        <w:br/>
      </w:r>
    </w:p>
    <w:p w14:paraId="7E43C0D2" w14:textId="77777777" w:rsidR="003E29E5" w:rsidRPr="00E80152" w:rsidRDefault="003E29E5">
      <w:pPr>
        <w:rPr>
          <w:rFonts w:eastAsia="Calibri"/>
          <w:spacing w:val="-2"/>
          <w:sz w:val="22"/>
          <w:szCs w:val="22"/>
          <w:lang w:eastAsia="en-AU"/>
        </w:rPr>
      </w:pPr>
      <w:r w:rsidRPr="00E80152">
        <w:br w:type="page"/>
      </w:r>
    </w:p>
    <w:p w14:paraId="646CC1E7" w14:textId="750DB940" w:rsidR="00E43D8C" w:rsidRDefault="00540362" w:rsidP="00E17A3B">
      <w:pPr>
        <w:pStyle w:val="ListParagraph"/>
        <w:widowControl/>
        <w:numPr>
          <w:ilvl w:val="0"/>
          <w:numId w:val="13"/>
        </w:numPr>
        <w:spacing w:before="240" w:after="160" w:line="360" w:lineRule="auto"/>
        <w:contextualSpacing/>
        <w:rPr>
          <w:sz w:val="24"/>
          <w:szCs w:val="24"/>
          <w:lang w:val="en-AU"/>
        </w:rPr>
      </w:pPr>
      <w:r w:rsidRPr="00B02DEC">
        <w:rPr>
          <w:sz w:val="24"/>
          <w:szCs w:val="24"/>
          <w:lang w:val="en-AU"/>
        </w:rPr>
        <w:lastRenderedPageBreak/>
        <w:t>For each illustration</w:t>
      </w:r>
      <w:r w:rsidR="003E29E5" w:rsidRPr="00B02DEC">
        <w:rPr>
          <w:sz w:val="24"/>
          <w:szCs w:val="24"/>
          <w:lang w:val="en-AU"/>
        </w:rPr>
        <w:t>,</w:t>
      </w:r>
      <w:r w:rsidRPr="00B02DEC">
        <w:rPr>
          <w:sz w:val="24"/>
          <w:szCs w:val="24"/>
          <w:lang w:val="en-AU"/>
        </w:rPr>
        <w:t xml:space="preserve"> identify the missing items of PPE.  </w:t>
      </w:r>
      <w:r w:rsidR="003E29E5" w:rsidRPr="00B02DEC">
        <w:rPr>
          <w:sz w:val="24"/>
          <w:szCs w:val="24"/>
          <w:lang w:val="en-AU"/>
        </w:rPr>
        <w:t>The dot points indicate how many you need to find.</w:t>
      </w:r>
    </w:p>
    <w:tbl>
      <w:tblPr>
        <w:tblStyle w:val="Tableheader"/>
        <w:tblW w:w="0" w:type="auto"/>
        <w:tblLook w:val="04A0" w:firstRow="1" w:lastRow="0" w:firstColumn="1" w:lastColumn="0" w:noHBand="0" w:noVBand="1"/>
      </w:tblPr>
      <w:tblGrid>
        <w:gridCol w:w="3940"/>
        <w:gridCol w:w="3758"/>
      </w:tblGrid>
      <w:tr w:rsidR="00852D36" w14:paraId="71B5FFA8" w14:textId="77777777" w:rsidTr="00105B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40" w:type="dxa"/>
          </w:tcPr>
          <w:p w14:paraId="602D83E9" w14:textId="77777777" w:rsidR="00852D36" w:rsidRDefault="00852D36" w:rsidP="00852D36">
            <w:pPr>
              <w:spacing w:before="192" w:after="192"/>
            </w:pPr>
            <w:r>
              <w:t>Illustration</w:t>
            </w:r>
          </w:p>
        </w:tc>
        <w:tc>
          <w:tcPr>
            <w:tcW w:w="3758" w:type="dxa"/>
          </w:tcPr>
          <w:p w14:paraId="4D2A7ACE" w14:textId="77777777" w:rsidR="00852D36" w:rsidRDefault="00852D36" w:rsidP="00852D36">
            <w:pPr>
              <w:cnfStyle w:val="100000000000" w:firstRow="1" w:lastRow="0" w:firstColumn="0" w:lastColumn="0" w:oddVBand="0" w:evenVBand="0" w:oddHBand="0" w:evenHBand="0" w:firstRowFirstColumn="0" w:firstRowLastColumn="0" w:lastRowFirstColumn="0" w:lastRowLastColumn="0"/>
            </w:pPr>
            <w:r>
              <w:t>Missing item of PPE</w:t>
            </w:r>
          </w:p>
        </w:tc>
      </w:tr>
      <w:tr w:rsidR="00852D36" w14:paraId="4ADA6B1E" w14:textId="77777777" w:rsidTr="0010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tcPr>
          <w:p w14:paraId="6E1DD387" w14:textId="77777777" w:rsidR="00852D36" w:rsidRDefault="00852D36" w:rsidP="00852D36">
            <w:r>
              <w:rPr>
                <w:lang w:eastAsia="en-AU"/>
              </w:rPr>
              <w:drawing>
                <wp:inline distT="0" distB="0" distL="0" distR="0" wp14:anchorId="095A4A75" wp14:editId="23157CF7">
                  <wp:extent cx="1359535" cy="1188720"/>
                  <wp:effectExtent l="0" t="0" r="0" b="0"/>
                  <wp:docPr id="8" name="Picture 8" descr="worker using l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9526" cy="1197456"/>
                          </a:xfrm>
                          <a:prstGeom prst="rect">
                            <a:avLst/>
                          </a:prstGeom>
                          <a:noFill/>
                        </pic:spPr>
                      </pic:pic>
                    </a:graphicData>
                  </a:graphic>
                </wp:inline>
              </w:drawing>
            </w:r>
          </w:p>
        </w:tc>
        <w:tc>
          <w:tcPr>
            <w:tcW w:w="3758" w:type="dxa"/>
          </w:tcPr>
          <w:p w14:paraId="0948D9DB" w14:textId="77777777" w:rsidR="00852D36" w:rsidRDefault="00852D36" w:rsidP="00852D36">
            <w:pPr>
              <w:pStyle w:val="ListBullet"/>
              <w:cnfStyle w:val="000000100000" w:firstRow="0" w:lastRow="0" w:firstColumn="0" w:lastColumn="0" w:oddVBand="0" w:evenVBand="0" w:oddHBand="1" w:evenHBand="0" w:firstRowFirstColumn="0" w:firstRowLastColumn="0" w:lastRowFirstColumn="0" w:lastRowLastColumn="0"/>
            </w:pPr>
          </w:p>
        </w:tc>
      </w:tr>
      <w:tr w:rsidR="00852D36" w14:paraId="742A7401" w14:textId="77777777" w:rsidTr="00105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tcPr>
          <w:p w14:paraId="384C3F75" w14:textId="77777777" w:rsidR="00852D36" w:rsidRDefault="00852D36" w:rsidP="00852D36">
            <w:r>
              <w:rPr>
                <w:lang w:eastAsia="en-AU"/>
              </w:rPr>
              <w:drawing>
                <wp:inline distT="0" distB="0" distL="0" distR="0" wp14:anchorId="275C4488" wp14:editId="19BDDCAA">
                  <wp:extent cx="1469390" cy="1280160"/>
                  <wp:effectExtent l="0" t="0" r="0" b="0"/>
                  <wp:docPr id="7" name="Picture 7" descr="worker using hammer under timber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9390" cy="1280160"/>
                          </a:xfrm>
                          <a:prstGeom prst="rect">
                            <a:avLst/>
                          </a:prstGeom>
                          <a:noFill/>
                        </pic:spPr>
                      </pic:pic>
                    </a:graphicData>
                  </a:graphic>
                </wp:inline>
              </w:drawing>
            </w:r>
          </w:p>
        </w:tc>
        <w:tc>
          <w:tcPr>
            <w:tcW w:w="3758" w:type="dxa"/>
          </w:tcPr>
          <w:p w14:paraId="602B3203" w14:textId="77777777" w:rsidR="00852D36" w:rsidRDefault="00852D36" w:rsidP="00852D36">
            <w:pPr>
              <w:pStyle w:val="ListBullet"/>
              <w:cnfStyle w:val="000000010000" w:firstRow="0" w:lastRow="0" w:firstColumn="0" w:lastColumn="0" w:oddVBand="0" w:evenVBand="0" w:oddHBand="0" w:evenHBand="1" w:firstRowFirstColumn="0" w:firstRowLastColumn="0" w:lastRowFirstColumn="0" w:lastRowLastColumn="0"/>
            </w:pPr>
          </w:p>
        </w:tc>
      </w:tr>
      <w:tr w:rsidR="00852D36" w14:paraId="1D5EC3A8" w14:textId="77777777" w:rsidTr="0010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tcPr>
          <w:p w14:paraId="1BB13F2E" w14:textId="77777777" w:rsidR="00852D36" w:rsidRDefault="00852D36" w:rsidP="00852D36">
            <w:r>
              <w:rPr>
                <w:lang w:eastAsia="en-AU"/>
              </w:rPr>
              <w:drawing>
                <wp:inline distT="0" distB="0" distL="0" distR="0" wp14:anchorId="23C735A2" wp14:editId="2C615375">
                  <wp:extent cx="1511935" cy="1322705"/>
                  <wp:effectExtent l="0" t="0" r="0" b="0"/>
                  <wp:docPr id="9" name="Picture 9" descr="worker using ox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1935" cy="1322705"/>
                          </a:xfrm>
                          <a:prstGeom prst="rect">
                            <a:avLst/>
                          </a:prstGeom>
                          <a:noFill/>
                        </pic:spPr>
                      </pic:pic>
                    </a:graphicData>
                  </a:graphic>
                </wp:inline>
              </w:drawing>
            </w:r>
          </w:p>
        </w:tc>
        <w:tc>
          <w:tcPr>
            <w:tcW w:w="3758" w:type="dxa"/>
          </w:tcPr>
          <w:p w14:paraId="79D18214" w14:textId="77777777" w:rsidR="00852D36" w:rsidRDefault="00852D36" w:rsidP="00852D36">
            <w:pPr>
              <w:pStyle w:val="ListBullet"/>
              <w:cnfStyle w:val="000000100000" w:firstRow="0" w:lastRow="0" w:firstColumn="0" w:lastColumn="0" w:oddVBand="0" w:evenVBand="0" w:oddHBand="1" w:evenHBand="0" w:firstRowFirstColumn="0" w:firstRowLastColumn="0" w:lastRowFirstColumn="0" w:lastRowLastColumn="0"/>
            </w:pPr>
            <w:r>
              <w:t xml:space="preserve"> </w:t>
            </w:r>
          </w:p>
          <w:p w14:paraId="75782635" w14:textId="77777777" w:rsidR="00852D36" w:rsidRDefault="00852D36" w:rsidP="00852D36">
            <w:pPr>
              <w:pStyle w:val="ListBullet"/>
              <w:cnfStyle w:val="000000100000" w:firstRow="0" w:lastRow="0" w:firstColumn="0" w:lastColumn="0" w:oddVBand="0" w:evenVBand="0" w:oddHBand="1" w:evenHBand="0" w:firstRowFirstColumn="0" w:firstRowLastColumn="0" w:lastRowFirstColumn="0" w:lastRowLastColumn="0"/>
            </w:pPr>
            <w:r>
              <w:t xml:space="preserve"> </w:t>
            </w:r>
          </w:p>
        </w:tc>
      </w:tr>
      <w:tr w:rsidR="00852D36" w14:paraId="51521D15" w14:textId="77777777" w:rsidTr="00105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tcPr>
          <w:p w14:paraId="5784B602" w14:textId="77777777" w:rsidR="00852D36" w:rsidRDefault="00852D36" w:rsidP="00852D36">
            <w:r>
              <w:rPr>
                <w:lang w:eastAsia="en-AU"/>
              </w:rPr>
              <w:drawing>
                <wp:inline distT="0" distB="0" distL="0" distR="0" wp14:anchorId="2CCB6D8C" wp14:editId="133656A0">
                  <wp:extent cx="1438275" cy="1255020"/>
                  <wp:effectExtent l="0" t="0" r="0" b="2540"/>
                  <wp:docPr id="13" name="Picture 265" descr="worker with a paintbrush, painting a wall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38">
                            <a:extLst>
                              <a:ext uri="{28A0092B-C50C-407E-A947-70E740481C1C}">
                                <a14:useLocalDpi xmlns:a14="http://schemas.microsoft.com/office/drawing/2010/main" val="0"/>
                              </a:ext>
                            </a:extLst>
                          </a:blip>
                          <a:stretch>
                            <a:fillRect/>
                          </a:stretch>
                        </pic:blipFill>
                        <pic:spPr>
                          <a:xfrm>
                            <a:off x="0" y="0"/>
                            <a:ext cx="1438275" cy="1255020"/>
                          </a:xfrm>
                          <a:prstGeom prst="rect">
                            <a:avLst/>
                          </a:prstGeom>
                        </pic:spPr>
                      </pic:pic>
                    </a:graphicData>
                  </a:graphic>
                </wp:inline>
              </w:drawing>
            </w:r>
          </w:p>
        </w:tc>
        <w:tc>
          <w:tcPr>
            <w:tcW w:w="3758" w:type="dxa"/>
          </w:tcPr>
          <w:p w14:paraId="19474A7D" w14:textId="77777777" w:rsidR="00852D36" w:rsidRDefault="00852D36" w:rsidP="00852D36">
            <w:pPr>
              <w:pStyle w:val="ListBullet"/>
              <w:cnfStyle w:val="000000010000" w:firstRow="0" w:lastRow="0" w:firstColumn="0" w:lastColumn="0" w:oddVBand="0" w:evenVBand="0" w:oddHBand="0" w:evenHBand="1" w:firstRowFirstColumn="0" w:firstRowLastColumn="0" w:lastRowFirstColumn="0" w:lastRowLastColumn="0"/>
            </w:pPr>
            <w:r>
              <w:t xml:space="preserve"> </w:t>
            </w:r>
          </w:p>
          <w:p w14:paraId="5F015621" w14:textId="77777777" w:rsidR="00852D36" w:rsidRDefault="00852D36" w:rsidP="00852D36">
            <w:pPr>
              <w:pStyle w:val="ListBullet"/>
              <w:cnfStyle w:val="000000010000" w:firstRow="0" w:lastRow="0" w:firstColumn="0" w:lastColumn="0" w:oddVBand="0" w:evenVBand="0" w:oddHBand="0" w:evenHBand="1" w:firstRowFirstColumn="0" w:firstRowLastColumn="0" w:lastRowFirstColumn="0" w:lastRowLastColumn="0"/>
            </w:pPr>
            <w:r>
              <w:t xml:space="preserve"> </w:t>
            </w:r>
          </w:p>
        </w:tc>
      </w:tr>
      <w:tr w:rsidR="00852D36" w14:paraId="164AC919" w14:textId="77777777" w:rsidTr="0010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tcPr>
          <w:p w14:paraId="56329A73" w14:textId="77777777" w:rsidR="00852D36" w:rsidRDefault="00852D36" w:rsidP="00852D36">
            <w:r>
              <w:rPr>
                <w:lang w:eastAsia="en-AU"/>
              </w:rPr>
              <w:drawing>
                <wp:inline distT="0" distB="0" distL="0" distR="0" wp14:anchorId="26A5E589" wp14:editId="45636F18">
                  <wp:extent cx="1522095" cy="1328160"/>
                  <wp:effectExtent l="0" t="0" r="1905" b="5715"/>
                  <wp:docPr id="11" name="Picture 263" descr="man spray painting a wall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39">
                            <a:extLst>
                              <a:ext uri="{28A0092B-C50C-407E-A947-70E740481C1C}">
                                <a14:useLocalDpi xmlns:a14="http://schemas.microsoft.com/office/drawing/2010/main" val="0"/>
                              </a:ext>
                            </a:extLst>
                          </a:blip>
                          <a:stretch>
                            <a:fillRect/>
                          </a:stretch>
                        </pic:blipFill>
                        <pic:spPr>
                          <a:xfrm>
                            <a:off x="0" y="0"/>
                            <a:ext cx="1522095" cy="1328160"/>
                          </a:xfrm>
                          <a:prstGeom prst="rect">
                            <a:avLst/>
                          </a:prstGeom>
                        </pic:spPr>
                      </pic:pic>
                    </a:graphicData>
                  </a:graphic>
                </wp:inline>
              </w:drawing>
            </w:r>
          </w:p>
        </w:tc>
        <w:tc>
          <w:tcPr>
            <w:tcW w:w="3758" w:type="dxa"/>
          </w:tcPr>
          <w:p w14:paraId="6E5C163A" w14:textId="77777777" w:rsidR="00852D36" w:rsidRDefault="00852D36" w:rsidP="00852D36">
            <w:pPr>
              <w:pStyle w:val="ListBullet"/>
              <w:cnfStyle w:val="000000100000" w:firstRow="0" w:lastRow="0" w:firstColumn="0" w:lastColumn="0" w:oddVBand="0" w:evenVBand="0" w:oddHBand="1" w:evenHBand="0" w:firstRowFirstColumn="0" w:firstRowLastColumn="0" w:lastRowFirstColumn="0" w:lastRowLastColumn="0"/>
            </w:pPr>
            <w:r>
              <w:t xml:space="preserve"> </w:t>
            </w:r>
          </w:p>
          <w:p w14:paraId="5DCD90DA" w14:textId="77777777" w:rsidR="00852D36" w:rsidRDefault="00852D36" w:rsidP="00852D36">
            <w:pPr>
              <w:pStyle w:val="ListBullet"/>
              <w:cnfStyle w:val="000000100000" w:firstRow="0" w:lastRow="0" w:firstColumn="0" w:lastColumn="0" w:oddVBand="0" w:evenVBand="0" w:oddHBand="1" w:evenHBand="0" w:firstRowFirstColumn="0" w:firstRowLastColumn="0" w:lastRowFirstColumn="0" w:lastRowLastColumn="0"/>
            </w:pPr>
            <w:r>
              <w:t xml:space="preserve"> </w:t>
            </w:r>
          </w:p>
          <w:p w14:paraId="323AD6AF" w14:textId="77777777" w:rsidR="00852D36" w:rsidRDefault="00852D36" w:rsidP="00852D36">
            <w:pPr>
              <w:pStyle w:val="ListBullet"/>
              <w:cnfStyle w:val="000000100000" w:firstRow="0" w:lastRow="0" w:firstColumn="0" w:lastColumn="0" w:oddVBand="0" w:evenVBand="0" w:oddHBand="1" w:evenHBand="0" w:firstRowFirstColumn="0" w:firstRowLastColumn="0" w:lastRowFirstColumn="0" w:lastRowLastColumn="0"/>
            </w:pPr>
            <w:r>
              <w:t xml:space="preserve"> </w:t>
            </w:r>
          </w:p>
        </w:tc>
      </w:tr>
      <w:tr w:rsidR="00852D36" w14:paraId="4E1EA986" w14:textId="77777777" w:rsidTr="00105B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0" w:type="dxa"/>
          </w:tcPr>
          <w:p w14:paraId="4E118F89" w14:textId="77777777" w:rsidR="00852D36" w:rsidRDefault="00852D36" w:rsidP="00852D36">
            <w:r>
              <w:rPr>
                <w:lang w:eastAsia="en-AU"/>
              </w:rPr>
              <w:lastRenderedPageBreak/>
              <w:drawing>
                <wp:inline distT="0" distB="0" distL="0" distR="0" wp14:anchorId="12A9B9A6" wp14:editId="1443C530">
                  <wp:extent cx="1659255" cy="1447844"/>
                  <wp:effectExtent l="0" t="0" r="0" b="0"/>
                  <wp:docPr id="12" name="Picture 264" descr="worker with a circular saw cutting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40">
                            <a:extLst>
                              <a:ext uri="{28A0092B-C50C-407E-A947-70E740481C1C}">
                                <a14:useLocalDpi xmlns:a14="http://schemas.microsoft.com/office/drawing/2010/main" val="0"/>
                              </a:ext>
                            </a:extLst>
                          </a:blip>
                          <a:stretch>
                            <a:fillRect/>
                          </a:stretch>
                        </pic:blipFill>
                        <pic:spPr>
                          <a:xfrm>
                            <a:off x="0" y="0"/>
                            <a:ext cx="1659255" cy="1447844"/>
                          </a:xfrm>
                          <a:prstGeom prst="rect">
                            <a:avLst/>
                          </a:prstGeom>
                        </pic:spPr>
                      </pic:pic>
                    </a:graphicData>
                  </a:graphic>
                </wp:inline>
              </w:drawing>
            </w:r>
          </w:p>
        </w:tc>
        <w:tc>
          <w:tcPr>
            <w:tcW w:w="3758" w:type="dxa"/>
          </w:tcPr>
          <w:p w14:paraId="12BC513D" w14:textId="77777777" w:rsidR="00852D36" w:rsidRDefault="00852D36" w:rsidP="00852D36">
            <w:pPr>
              <w:pStyle w:val="ListBullet"/>
              <w:cnfStyle w:val="000000010000" w:firstRow="0" w:lastRow="0" w:firstColumn="0" w:lastColumn="0" w:oddVBand="0" w:evenVBand="0" w:oddHBand="0" w:evenHBand="1" w:firstRowFirstColumn="0" w:firstRowLastColumn="0" w:lastRowFirstColumn="0" w:lastRowLastColumn="0"/>
            </w:pPr>
            <w:r>
              <w:t xml:space="preserve"> </w:t>
            </w:r>
          </w:p>
          <w:p w14:paraId="5D855C29" w14:textId="77777777" w:rsidR="00852D36" w:rsidRDefault="00852D36" w:rsidP="00852D36">
            <w:pPr>
              <w:pStyle w:val="ListBullet"/>
              <w:cnfStyle w:val="000000010000" w:firstRow="0" w:lastRow="0" w:firstColumn="0" w:lastColumn="0" w:oddVBand="0" w:evenVBand="0" w:oddHBand="0" w:evenHBand="1" w:firstRowFirstColumn="0" w:firstRowLastColumn="0" w:lastRowFirstColumn="0" w:lastRowLastColumn="0"/>
            </w:pPr>
            <w:r>
              <w:t xml:space="preserve"> </w:t>
            </w:r>
          </w:p>
          <w:p w14:paraId="602D8A47" w14:textId="77777777" w:rsidR="00852D36" w:rsidRDefault="00852D36" w:rsidP="00852D36">
            <w:pPr>
              <w:pStyle w:val="ListBullet"/>
              <w:cnfStyle w:val="000000010000" w:firstRow="0" w:lastRow="0" w:firstColumn="0" w:lastColumn="0" w:oddVBand="0" w:evenVBand="0" w:oddHBand="0" w:evenHBand="1" w:firstRowFirstColumn="0" w:firstRowLastColumn="0" w:lastRowFirstColumn="0" w:lastRowLastColumn="0"/>
            </w:pPr>
            <w:r>
              <w:t xml:space="preserve"> </w:t>
            </w:r>
          </w:p>
        </w:tc>
      </w:tr>
    </w:tbl>
    <w:p w14:paraId="0B4A4263" w14:textId="77777777" w:rsidR="00540362" w:rsidRPr="00B02DEC" w:rsidRDefault="00540362" w:rsidP="003E29E5">
      <w:pPr>
        <w:pStyle w:val="ListParagraph"/>
        <w:widowControl/>
        <w:numPr>
          <w:ilvl w:val="0"/>
          <w:numId w:val="0"/>
        </w:numPr>
        <w:spacing w:before="240" w:after="160" w:line="360" w:lineRule="auto"/>
        <w:ind w:left="360"/>
        <w:contextualSpacing/>
        <w:rPr>
          <w:sz w:val="24"/>
          <w:szCs w:val="24"/>
          <w:lang w:val="en-AU"/>
        </w:rPr>
      </w:pPr>
    </w:p>
    <w:p w14:paraId="768C8B49" w14:textId="77777777" w:rsidR="00852D36" w:rsidRDefault="00852D36" w:rsidP="00852D36">
      <w:pPr>
        <w:pStyle w:val="ListNumber"/>
      </w:pPr>
      <w:r w:rsidRPr="009477C7">
        <w:t xml:space="preserve">Construct a chart with the following headings, showing the </w:t>
      </w:r>
      <w:hyperlink r:id="rId41" w:history="1">
        <w:r w:rsidRPr="009477C7">
          <w:rPr>
            <w:rStyle w:val="Hyperlink"/>
          </w:rPr>
          <w:t>safe level of exposure</w:t>
        </w:r>
      </w:hyperlink>
      <w:r w:rsidRPr="009477C7">
        <w:t xml:space="preserve"> for various decibels.   Find </w:t>
      </w:r>
      <w:hyperlink r:id="rId42" w:history="1">
        <w:r w:rsidRPr="009477C7">
          <w:rPr>
            <w:rStyle w:val="Hyperlink"/>
          </w:rPr>
          <w:t>examples</w:t>
        </w:r>
      </w:hyperlink>
      <w:r w:rsidRPr="009477C7">
        <w:t xml:space="preserve"> between 0 and 140 dB.</w:t>
      </w:r>
    </w:p>
    <w:p w14:paraId="08C86037" w14:textId="77777777" w:rsidR="00852D36" w:rsidRPr="00D53F23" w:rsidRDefault="00852D36" w:rsidP="00852D36">
      <w:pPr>
        <w:pStyle w:val="Caption"/>
      </w:pPr>
      <w:r w:rsidRPr="00D53F23">
        <w:t>Safe levels of exposure</w:t>
      </w:r>
    </w:p>
    <w:tbl>
      <w:tblPr>
        <w:tblStyle w:val="Tableheader"/>
        <w:tblW w:w="9781" w:type="dxa"/>
        <w:tblLook w:val="04A0" w:firstRow="1" w:lastRow="0" w:firstColumn="1" w:lastColumn="0" w:noHBand="0" w:noVBand="1"/>
      </w:tblPr>
      <w:tblGrid>
        <w:gridCol w:w="2268"/>
        <w:gridCol w:w="2693"/>
        <w:gridCol w:w="2268"/>
        <w:gridCol w:w="2552"/>
      </w:tblGrid>
      <w:tr w:rsidR="00852D36" w:rsidRPr="009477C7" w14:paraId="0F053CA6" w14:textId="77777777" w:rsidTr="00852D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0A1FD8A7" w14:textId="77777777" w:rsidR="00852D36" w:rsidRPr="009477C7" w:rsidRDefault="00852D36" w:rsidP="00852D36">
            <w:pPr>
              <w:pStyle w:val="ListParagraph"/>
              <w:widowControl/>
              <w:numPr>
                <w:ilvl w:val="0"/>
                <w:numId w:val="0"/>
              </w:numPr>
              <w:spacing w:before="192" w:beforeAutospacing="1" w:after="192" w:afterAutospacing="1"/>
              <w:contextualSpacing/>
              <w:jc w:val="center"/>
              <w:rPr>
                <w:sz w:val="24"/>
                <w:szCs w:val="24"/>
                <w:lang w:val="en-AU"/>
              </w:rPr>
            </w:pPr>
            <w:r w:rsidRPr="009477C7">
              <w:rPr>
                <w:sz w:val="24"/>
                <w:szCs w:val="24"/>
                <w:lang w:val="en-AU"/>
              </w:rPr>
              <w:t>Sound pressure level</w:t>
            </w:r>
          </w:p>
        </w:tc>
        <w:tc>
          <w:tcPr>
            <w:tcW w:w="2693" w:type="dxa"/>
          </w:tcPr>
          <w:p w14:paraId="02C73AC4" w14:textId="77777777" w:rsidR="00852D36" w:rsidRPr="009477C7" w:rsidRDefault="00852D36" w:rsidP="00852D36">
            <w:pPr>
              <w:pStyle w:val="ListParagraph"/>
              <w:widowControl/>
              <w:numPr>
                <w:ilvl w:val="0"/>
                <w:numId w:val="0"/>
              </w:num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9477C7">
              <w:rPr>
                <w:sz w:val="24"/>
                <w:szCs w:val="24"/>
                <w:lang w:val="en-AU"/>
              </w:rPr>
              <w:t>Example of sound source</w:t>
            </w:r>
          </w:p>
        </w:tc>
        <w:tc>
          <w:tcPr>
            <w:tcW w:w="2268" w:type="dxa"/>
          </w:tcPr>
          <w:p w14:paraId="3026183E" w14:textId="77777777" w:rsidR="00852D36" w:rsidRPr="009477C7" w:rsidRDefault="00852D36" w:rsidP="00852D36">
            <w:pPr>
              <w:pStyle w:val="ListParagraph"/>
              <w:widowControl/>
              <w:numPr>
                <w:ilvl w:val="0"/>
                <w:numId w:val="0"/>
              </w:num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9477C7">
              <w:rPr>
                <w:sz w:val="24"/>
                <w:szCs w:val="24"/>
                <w:lang w:val="en-AU"/>
              </w:rPr>
              <w:t>Safe exposure time</w:t>
            </w:r>
          </w:p>
        </w:tc>
        <w:tc>
          <w:tcPr>
            <w:tcW w:w="2552" w:type="dxa"/>
          </w:tcPr>
          <w:p w14:paraId="407CCE5A" w14:textId="77777777" w:rsidR="00852D36" w:rsidRPr="009477C7" w:rsidRDefault="00852D36" w:rsidP="00852D36">
            <w:pPr>
              <w:pStyle w:val="ListParagraph"/>
              <w:widowControl/>
              <w:numPr>
                <w:ilvl w:val="0"/>
                <w:numId w:val="0"/>
              </w:num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9477C7">
              <w:rPr>
                <w:sz w:val="24"/>
                <w:szCs w:val="24"/>
                <w:lang w:val="en-AU"/>
              </w:rPr>
              <w:t>Hearing protection measures</w:t>
            </w:r>
          </w:p>
        </w:tc>
      </w:tr>
      <w:tr w:rsidR="00852D36" w:rsidRPr="009477C7" w14:paraId="6DDDDC97" w14:textId="77777777" w:rsidTr="00852D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6F459A3" w14:textId="77777777" w:rsidR="00852D36" w:rsidRPr="009477C7" w:rsidRDefault="00852D36" w:rsidP="00852D36">
            <w:pPr>
              <w:pStyle w:val="ListParagraph"/>
              <w:widowControl/>
              <w:numPr>
                <w:ilvl w:val="0"/>
                <w:numId w:val="0"/>
              </w:numPr>
              <w:spacing w:after="0"/>
              <w:contextualSpacing/>
              <w:jc w:val="center"/>
              <w:rPr>
                <w:sz w:val="24"/>
                <w:szCs w:val="24"/>
                <w:lang w:val="en-AU"/>
              </w:rPr>
            </w:pPr>
            <w:r w:rsidRPr="009477C7">
              <w:rPr>
                <w:sz w:val="24"/>
                <w:szCs w:val="24"/>
                <w:lang w:val="en-AU"/>
              </w:rPr>
              <w:t>85 dB</w:t>
            </w:r>
          </w:p>
        </w:tc>
        <w:tc>
          <w:tcPr>
            <w:tcW w:w="2693" w:type="dxa"/>
          </w:tcPr>
          <w:p w14:paraId="771F97EE" w14:textId="77777777" w:rsidR="00852D36" w:rsidRPr="009477C7" w:rsidRDefault="00852D36" w:rsidP="00852D36">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sz w:val="24"/>
                <w:szCs w:val="24"/>
                <w:lang w:val="en-AU"/>
              </w:rPr>
            </w:pPr>
            <w:r w:rsidRPr="009477C7">
              <w:rPr>
                <w:sz w:val="24"/>
                <w:szCs w:val="24"/>
                <w:lang w:val="en-AU"/>
              </w:rPr>
              <w:t>Front end loader</w:t>
            </w:r>
          </w:p>
        </w:tc>
        <w:tc>
          <w:tcPr>
            <w:tcW w:w="2268" w:type="dxa"/>
          </w:tcPr>
          <w:p w14:paraId="12147DE0" w14:textId="77777777" w:rsidR="00852D36" w:rsidRPr="009477C7" w:rsidRDefault="00852D36" w:rsidP="00852D36">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sz w:val="24"/>
                <w:szCs w:val="24"/>
                <w:lang w:val="en-AU"/>
              </w:rPr>
            </w:pPr>
            <w:r w:rsidRPr="009477C7">
              <w:rPr>
                <w:sz w:val="24"/>
                <w:szCs w:val="24"/>
                <w:lang w:val="en-AU"/>
              </w:rPr>
              <w:t>8 hours</w:t>
            </w:r>
          </w:p>
        </w:tc>
        <w:tc>
          <w:tcPr>
            <w:tcW w:w="2552" w:type="dxa"/>
          </w:tcPr>
          <w:p w14:paraId="372DA9F5" w14:textId="77777777" w:rsidR="00852D36" w:rsidRPr="009477C7" w:rsidRDefault="00852D36" w:rsidP="00852D36">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sz w:val="24"/>
                <w:szCs w:val="24"/>
                <w:lang w:val="en-AU"/>
              </w:rPr>
            </w:pPr>
          </w:p>
        </w:tc>
      </w:tr>
    </w:tbl>
    <w:p w14:paraId="6AB47D08" w14:textId="77777777" w:rsidR="00B02DEC" w:rsidRDefault="00B02DEC" w:rsidP="00B02DEC">
      <w:pPr>
        <w:pStyle w:val="ListParagraph"/>
        <w:widowControl/>
        <w:numPr>
          <w:ilvl w:val="0"/>
          <w:numId w:val="0"/>
        </w:numPr>
        <w:spacing w:before="240" w:after="160" w:line="360" w:lineRule="auto"/>
        <w:ind w:left="360"/>
        <w:contextualSpacing/>
        <w:rPr>
          <w:lang w:val="en-AU"/>
        </w:rPr>
      </w:pPr>
    </w:p>
    <w:p w14:paraId="59561BA9" w14:textId="4C21782F" w:rsidR="00852D36" w:rsidRPr="009477C7" w:rsidRDefault="00852D36" w:rsidP="00852D36">
      <w:pPr>
        <w:pStyle w:val="ListNumber"/>
      </w:pPr>
      <w:r w:rsidRPr="009477C7">
        <w:t xml:space="preserve">Match the two halves of each sentence.  Draw a line between each or </w:t>
      </w:r>
      <w:r>
        <w:t>write (or cut and paste) the correct sentences, in full, below the table.</w:t>
      </w:r>
      <w:r w:rsidRPr="009477C7">
        <w:br/>
      </w:r>
    </w:p>
    <w:tbl>
      <w:tblPr>
        <w:tblStyle w:val="TableGrid"/>
        <w:tblW w:w="9438" w:type="dxa"/>
        <w:tblLook w:val="04A0" w:firstRow="1" w:lastRow="0" w:firstColumn="1" w:lastColumn="0" w:noHBand="0" w:noVBand="1"/>
      </w:tblPr>
      <w:tblGrid>
        <w:gridCol w:w="4104"/>
        <w:gridCol w:w="5334"/>
      </w:tblGrid>
      <w:tr w:rsidR="00852D36" w:rsidRPr="009477C7" w14:paraId="7262BB2A" w14:textId="77777777" w:rsidTr="00852D36">
        <w:trPr>
          <w:trHeight w:val="680"/>
        </w:trPr>
        <w:tc>
          <w:tcPr>
            <w:tcW w:w="4104" w:type="dxa"/>
            <w:vAlign w:val="center"/>
          </w:tcPr>
          <w:p w14:paraId="577016D5" w14:textId="77777777" w:rsidR="00852D36" w:rsidRPr="009477C7" w:rsidRDefault="00852D36" w:rsidP="00852D36">
            <w:pPr>
              <w:rPr>
                <w:b/>
              </w:rPr>
            </w:pPr>
            <w:r w:rsidRPr="009477C7">
              <w:t>An employer</w:t>
            </w:r>
          </w:p>
        </w:tc>
        <w:tc>
          <w:tcPr>
            <w:tcW w:w="5334" w:type="dxa"/>
            <w:vAlign w:val="center"/>
          </w:tcPr>
          <w:p w14:paraId="0228CD90" w14:textId="77777777" w:rsidR="00852D36" w:rsidRPr="009477C7" w:rsidRDefault="00852D36" w:rsidP="00852D36">
            <w:r w:rsidRPr="009477C7">
              <w:t>is the responsibility of an employer</w:t>
            </w:r>
            <w:r>
              <w:t>.</w:t>
            </w:r>
          </w:p>
        </w:tc>
      </w:tr>
      <w:tr w:rsidR="00852D36" w:rsidRPr="009477C7" w14:paraId="234DC8A3" w14:textId="77777777" w:rsidTr="00852D36">
        <w:trPr>
          <w:trHeight w:val="680"/>
        </w:trPr>
        <w:tc>
          <w:tcPr>
            <w:tcW w:w="4104" w:type="dxa"/>
            <w:vAlign w:val="center"/>
          </w:tcPr>
          <w:p w14:paraId="50B340C1" w14:textId="77777777" w:rsidR="00852D36" w:rsidRPr="009477C7" w:rsidRDefault="00852D36" w:rsidP="00852D36">
            <w:pPr>
              <w:rPr>
                <w:b/>
              </w:rPr>
            </w:pPr>
            <w:r w:rsidRPr="009477C7">
              <w:t>Hazards</w:t>
            </w:r>
          </w:p>
        </w:tc>
        <w:tc>
          <w:tcPr>
            <w:tcW w:w="5334" w:type="dxa"/>
            <w:vAlign w:val="center"/>
          </w:tcPr>
          <w:p w14:paraId="07C81EAF" w14:textId="77777777" w:rsidR="00852D36" w:rsidRPr="009477C7" w:rsidRDefault="00852D36" w:rsidP="00852D36">
            <w:r w:rsidRPr="009477C7">
              <w:t>law must provide workers with training and supervision and a safe and healthy workplace.</w:t>
            </w:r>
          </w:p>
        </w:tc>
      </w:tr>
      <w:tr w:rsidR="00852D36" w:rsidRPr="009477C7" w14:paraId="18DBF6D2" w14:textId="77777777" w:rsidTr="00852D36">
        <w:trPr>
          <w:trHeight w:val="680"/>
        </w:trPr>
        <w:tc>
          <w:tcPr>
            <w:tcW w:w="4104" w:type="dxa"/>
            <w:vAlign w:val="center"/>
          </w:tcPr>
          <w:p w14:paraId="7A16DD5E" w14:textId="77777777" w:rsidR="00852D36" w:rsidRPr="009477C7" w:rsidRDefault="00852D36" w:rsidP="00852D36">
            <w:pPr>
              <w:rPr>
                <w:b/>
              </w:rPr>
            </w:pPr>
            <w:r w:rsidRPr="009477C7">
              <w:t>Safety Signs</w:t>
            </w:r>
          </w:p>
        </w:tc>
        <w:tc>
          <w:tcPr>
            <w:tcW w:w="5334" w:type="dxa"/>
            <w:vAlign w:val="center"/>
          </w:tcPr>
          <w:p w14:paraId="5A375C47" w14:textId="77777777" w:rsidR="00852D36" w:rsidRPr="009477C7" w:rsidRDefault="00852D36" w:rsidP="00852D36">
            <w:r w:rsidRPr="009477C7">
              <w:t>employers and employees to consult and cooperate (work together) to make their workplace safe.</w:t>
            </w:r>
          </w:p>
        </w:tc>
      </w:tr>
      <w:tr w:rsidR="00852D36" w:rsidRPr="009477C7" w14:paraId="0DFC7F74" w14:textId="77777777" w:rsidTr="00852D36">
        <w:trPr>
          <w:trHeight w:val="680"/>
        </w:trPr>
        <w:tc>
          <w:tcPr>
            <w:tcW w:w="4104" w:type="dxa"/>
            <w:vAlign w:val="center"/>
          </w:tcPr>
          <w:p w14:paraId="4998A6C3" w14:textId="77777777" w:rsidR="00852D36" w:rsidRPr="009477C7" w:rsidRDefault="00852D36" w:rsidP="00852D36">
            <w:pPr>
              <w:rPr>
                <w:b/>
              </w:rPr>
            </w:pPr>
            <w:r w:rsidRPr="009477C7">
              <w:t xml:space="preserve">The title of the NSW safety legislation (laws) that protect workers is </w:t>
            </w:r>
          </w:p>
        </w:tc>
        <w:tc>
          <w:tcPr>
            <w:tcW w:w="5334" w:type="dxa"/>
            <w:vAlign w:val="center"/>
          </w:tcPr>
          <w:p w14:paraId="004263D4" w14:textId="77777777" w:rsidR="00852D36" w:rsidRPr="009477C7" w:rsidRDefault="00852D36" w:rsidP="00852D36">
            <w:r w:rsidRPr="009477C7">
              <w:t>should follow safety procedures, work safely and not put the safety and health of others in the workplace at risk.</w:t>
            </w:r>
          </w:p>
        </w:tc>
      </w:tr>
      <w:tr w:rsidR="00852D36" w:rsidRPr="009477C7" w14:paraId="60B5C378" w14:textId="77777777" w:rsidTr="00852D36">
        <w:trPr>
          <w:trHeight w:val="680"/>
        </w:trPr>
        <w:tc>
          <w:tcPr>
            <w:tcW w:w="4104" w:type="dxa"/>
            <w:vAlign w:val="center"/>
          </w:tcPr>
          <w:p w14:paraId="2AB24AE7" w14:textId="77777777" w:rsidR="00852D36" w:rsidRPr="009477C7" w:rsidRDefault="00852D36" w:rsidP="00852D36">
            <w:pPr>
              <w:rPr>
                <w:b/>
              </w:rPr>
            </w:pPr>
            <w:r w:rsidRPr="009477C7">
              <w:t>The control of hazards</w:t>
            </w:r>
          </w:p>
        </w:tc>
        <w:tc>
          <w:tcPr>
            <w:tcW w:w="5334" w:type="dxa"/>
            <w:vAlign w:val="center"/>
          </w:tcPr>
          <w:p w14:paraId="14F045E3" w14:textId="77777777" w:rsidR="00852D36" w:rsidRPr="009477C7" w:rsidRDefault="00852D36" w:rsidP="00852D36">
            <w:r w:rsidRPr="009477C7">
              <w:t>warn people of danger and provide safety information.</w:t>
            </w:r>
          </w:p>
        </w:tc>
      </w:tr>
      <w:tr w:rsidR="00852D36" w:rsidRPr="009477C7" w14:paraId="38969182" w14:textId="77777777" w:rsidTr="00852D36">
        <w:trPr>
          <w:trHeight w:val="680"/>
        </w:trPr>
        <w:tc>
          <w:tcPr>
            <w:tcW w:w="4104" w:type="dxa"/>
            <w:vAlign w:val="center"/>
          </w:tcPr>
          <w:p w14:paraId="3818C0AA" w14:textId="77777777" w:rsidR="00852D36" w:rsidRPr="009477C7" w:rsidRDefault="00852D36" w:rsidP="00852D36">
            <w:pPr>
              <w:rPr>
                <w:b/>
              </w:rPr>
            </w:pPr>
            <w:r w:rsidRPr="009477C7">
              <w:t>NSW safety and health laws encourage</w:t>
            </w:r>
          </w:p>
        </w:tc>
        <w:tc>
          <w:tcPr>
            <w:tcW w:w="5334" w:type="dxa"/>
            <w:vAlign w:val="center"/>
          </w:tcPr>
          <w:p w14:paraId="28A40D14" w14:textId="77777777" w:rsidR="00852D36" w:rsidRPr="009477C7" w:rsidRDefault="00852D36" w:rsidP="00852D36">
            <w:r w:rsidRPr="009477C7">
              <w:t xml:space="preserve">The </w:t>
            </w:r>
            <w:r w:rsidRPr="009477C7">
              <w:rPr>
                <w:rFonts w:cstheme="minorHAnsi"/>
              </w:rPr>
              <w:t>NSW Work Health and Safety Act 2011</w:t>
            </w:r>
            <w:r w:rsidRPr="009477C7">
              <w:t xml:space="preserve"> (WHS Act) and the </w:t>
            </w:r>
            <w:r w:rsidRPr="009477C7">
              <w:rPr>
                <w:rFonts w:cstheme="minorHAnsi"/>
              </w:rPr>
              <w:t>NSW Work Health and Safety Regulation 2017</w:t>
            </w:r>
            <w:r w:rsidRPr="009477C7">
              <w:t xml:space="preserve"> (WHS Regulation).</w:t>
            </w:r>
          </w:p>
        </w:tc>
      </w:tr>
      <w:tr w:rsidR="00852D36" w:rsidRPr="009477C7" w14:paraId="2921AC82" w14:textId="77777777" w:rsidTr="00852D36">
        <w:trPr>
          <w:trHeight w:val="680"/>
        </w:trPr>
        <w:tc>
          <w:tcPr>
            <w:tcW w:w="4104" w:type="dxa"/>
            <w:vAlign w:val="center"/>
          </w:tcPr>
          <w:p w14:paraId="0358E885" w14:textId="77777777" w:rsidR="00852D36" w:rsidRPr="009477C7" w:rsidRDefault="00852D36" w:rsidP="00852D36">
            <w:pPr>
              <w:rPr>
                <w:b/>
              </w:rPr>
            </w:pPr>
            <w:r w:rsidRPr="009477C7">
              <w:t>An employee (worker)</w:t>
            </w:r>
          </w:p>
        </w:tc>
        <w:tc>
          <w:tcPr>
            <w:tcW w:w="5334" w:type="dxa"/>
            <w:vAlign w:val="center"/>
          </w:tcPr>
          <w:p w14:paraId="04DCE3F4" w14:textId="77777777" w:rsidR="00852D36" w:rsidRPr="009477C7" w:rsidRDefault="00852D36" w:rsidP="00852D36">
            <w:r w:rsidRPr="009477C7">
              <w:t>is available from SafeWork NSW.</w:t>
            </w:r>
          </w:p>
        </w:tc>
      </w:tr>
      <w:tr w:rsidR="00852D36" w:rsidRPr="009477C7" w14:paraId="1C9E3BA6" w14:textId="77777777" w:rsidTr="00852D36">
        <w:trPr>
          <w:trHeight w:val="680"/>
        </w:trPr>
        <w:tc>
          <w:tcPr>
            <w:tcW w:w="4104" w:type="dxa"/>
            <w:vAlign w:val="center"/>
          </w:tcPr>
          <w:p w14:paraId="0BE3B8CB" w14:textId="77777777" w:rsidR="00852D36" w:rsidRPr="009477C7" w:rsidRDefault="00852D36" w:rsidP="00852D36">
            <w:pPr>
              <w:rPr>
                <w:b/>
              </w:rPr>
            </w:pPr>
            <w:r w:rsidRPr="009477C7">
              <w:t>Information on safety and health at work</w:t>
            </w:r>
          </w:p>
        </w:tc>
        <w:tc>
          <w:tcPr>
            <w:tcW w:w="5334" w:type="dxa"/>
            <w:vAlign w:val="center"/>
          </w:tcPr>
          <w:p w14:paraId="3A34F4C0" w14:textId="77777777" w:rsidR="00852D36" w:rsidRPr="009477C7" w:rsidRDefault="00852D36" w:rsidP="00852D36">
            <w:r w:rsidRPr="009477C7">
              <w:t>must be controlled by the employer, manager or supervisor.</w:t>
            </w:r>
          </w:p>
        </w:tc>
      </w:tr>
    </w:tbl>
    <w:p w14:paraId="50CD2A26" w14:textId="77777777" w:rsidR="00B74BDD" w:rsidRDefault="00B74BDD"/>
    <w:p w14:paraId="6356687C" w14:textId="77777777" w:rsidR="00B74BDD" w:rsidRPr="00D53F23" w:rsidRDefault="00B74BDD" w:rsidP="00B74BDD">
      <w:pPr>
        <w:pStyle w:val="ListNumber"/>
      </w:pPr>
      <w:r w:rsidRPr="00663A80">
        <w:t xml:space="preserve">Access websites </w:t>
      </w:r>
      <w:hyperlink r:id="rId43" w:history="1">
        <w:r w:rsidRPr="00663A80">
          <w:rPr>
            <w:rStyle w:val="Hyperlink"/>
          </w:rPr>
          <w:t>http://www.whitecardsafety.com/fire-safety.html</w:t>
        </w:r>
      </w:hyperlink>
      <w:r w:rsidRPr="00663A80">
        <w:t xml:space="preserve">  and </w:t>
      </w:r>
      <w:hyperlink r:id="rId44" w:history="1">
        <w:r w:rsidRPr="00663A80">
          <w:rPr>
            <w:rStyle w:val="Hyperlink"/>
          </w:rPr>
          <w:t>https://www.fireequipmentonline.com.au/6-fire-extinguisher-classes-in-australia</w:t>
        </w:r>
      </w:hyperlink>
      <w:r w:rsidRPr="00663A80">
        <w:t xml:space="preserve">   to </w:t>
      </w:r>
      <w:r w:rsidRPr="00D53F23">
        <w:t>complete the following:</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B74BDD" w:rsidRPr="005E12CC" w14:paraId="047EA943" w14:textId="77777777" w:rsidTr="00601704">
        <w:trPr>
          <w:trHeight w:val="624"/>
        </w:trPr>
        <w:tc>
          <w:tcPr>
            <w:tcW w:w="8995" w:type="dxa"/>
            <w:vAlign w:val="center"/>
          </w:tcPr>
          <w:p w14:paraId="04F34A86" w14:textId="77777777" w:rsidR="00B74BDD" w:rsidRPr="005E12CC" w:rsidRDefault="00B74BDD" w:rsidP="00601704">
            <w:pPr>
              <w:spacing w:line="276" w:lineRule="auto"/>
            </w:pPr>
            <w:r w:rsidRPr="00F45D2F">
              <w:t>Fire is a chemical reaction requiring</w:t>
            </w:r>
            <w:r>
              <w:t xml:space="preserve"> what three components?</w:t>
            </w:r>
          </w:p>
        </w:tc>
      </w:tr>
      <w:tr w:rsidR="00B74BDD" w:rsidRPr="005E12CC" w14:paraId="7172B797" w14:textId="77777777" w:rsidTr="00601704">
        <w:trPr>
          <w:trHeight w:val="624"/>
        </w:trPr>
        <w:tc>
          <w:tcPr>
            <w:tcW w:w="8995" w:type="dxa"/>
            <w:vAlign w:val="center"/>
          </w:tcPr>
          <w:p w14:paraId="0A3013C2" w14:textId="77777777" w:rsidR="00B74BDD" w:rsidRPr="005E12CC" w:rsidRDefault="00B74BDD" w:rsidP="00B74BDD">
            <w:pPr>
              <w:pStyle w:val="ListBullet"/>
            </w:pPr>
          </w:p>
        </w:tc>
      </w:tr>
      <w:tr w:rsidR="00B74BDD" w:rsidRPr="005E12CC" w14:paraId="0BA938EE" w14:textId="77777777" w:rsidTr="00601704">
        <w:trPr>
          <w:trHeight w:val="624"/>
        </w:trPr>
        <w:tc>
          <w:tcPr>
            <w:tcW w:w="8995" w:type="dxa"/>
            <w:vAlign w:val="center"/>
          </w:tcPr>
          <w:p w14:paraId="58FA0BF2" w14:textId="77777777" w:rsidR="00B74BDD" w:rsidRPr="005E12CC" w:rsidRDefault="00B74BDD" w:rsidP="00B74BDD">
            <w:pPr>
              <w:pStyle w:val="ListBullet"/>
            </w:pPr>
          </w:p>
        </w:tc>
      </w:tr>
      <w:tr w:rsidR="00B74BDD" w:rsidRPr="005E12CC" w14:paraId="0841244D" w14:textId="77777777" w:rsidTr="00601704">
        <w:trPr>
          <w:trHeight w:val="624"/>
        </w:trPr>
        <w:tc>
          <w:tcPr>
            <w:tcW w:w="8995" w:type="dxa"/>
            <w:vAlign w:val="center"/>
          </w:tcPr>
          <w:p w14:paraId="75F9B928" w14:textId="77777777" w:rsidR="00B74BDD" w:rsidRPr="005E12CC" w:rsidRDefault="00B74BDD" w:rsidP="00B74BDD">
            <w:pPr>
              <w:pStyle w:val="ListBullet"/>
            </w:pPr>
          </w:p>
        </w:tc>
      </w:tr>
      <w:tr w:rsidR="00B74BDD" w:rsidRPr="005E12CC" w14:paraId="7CD5A1E0" w14:textId="77777777" w:rsidTr="00601704">
        <w:trPr>
          <w:trHeight w:val="624"/>
        </w:trPr>
        <w:tc>
          <w:tcPr>
            <w:tcW w:w="8995" w:type="dxa"/>
            <w:vAlign w:val="center"/>
          </w:tcPr>
          <w:p w14:paraId="461A5FAF" w14:textId="77777777" w:rsidR="00B74BDD" w:rsidRPr="005E12CC" w:rsidRDefault="00B74BDD" w:rsidP="00601704">
            <w:pPr>
              <w:spacing w:line="276" w:lineRule="auto"/>
            </w:pPr>
            <w:r w:rsidRPr="007C5018">
              <w:t xml:space="preserve">The way to extinguish a fire is to remove any, or all, of the components of the fire triangle.  </w:t>
            </w:r>
            <w:r w:rsidRPr="005E12CC">
              <w:t>List four:</w:t>
            </w:r>
          </w:p>
        </w:tc>
      </w:tr>
      <w:tr w:rsidR="00B74BDD" w:rsidRPr="007C5018" w14:paraId="3CBF3173" w14:textId="77777777" w:rsidTr="00601704">
        <w:trPr>
          <w:trHeight w:val="624"/>
        </w:trPr>
        <w:tc>
          <w:tcPr>
            <w:tcW w:w="8995" w:type="dxa"/>
            <w:vAlign w:val="center"/>
          </w:tcPr>
          <w:p w14:paraId="2AAFFE65" w14:textId="77777777" w:rsidR="00B74BDD" w:rsidRPr="007C5018" w:rsidRDefault="00B74BDD" w:rsidP="00B74BDD">
            <w:pPr>
              <w:pStyle w:val="ListBullet"/>
            </w:pPr>
          </w:p>
        </w:tc>
      </w:tr>
      <w:tr w:rsidR="00B74BDD" w:rsidRPr="007C5018" w14:paraId="50DFE295" w14:textId="77777777" w:rsidTr="00601704">
        <w:trPr>
          <w:trHeight w:val="624"/>
        </w:trPr>
        <w:tc>
          <w:tcPr>
            <w:tcW w:w="8995" w:type="dxa"/>
            <w:vAlign w:val="center"/>
          </w:tcPr>
          <w:p w14:paraId="0DD8CA91" w14:textId="77777777" w:rsidR="00B74BDD" w:rsidRPr="007C5018" w:rsidRDefault="00B74BDD" w:rsidP="00B74BDD">
            <w:pPr>
              <w:pStyle w:val="ListBullet"/>
            </w:pPr>
          </w:p>
        </w:tc>
      </w:tr>
      <w:tr w:rsidR="00B74BDD" w:rsidRPr="007C5018" w14:paraId="19FE879A" w14:textId="77777777" w:rsidTr="00601704">
        <w:trPr>
          <w:trHeight w:val="624"/>
        </w:trPr>
        <w:tc>
          <w:tcPr>
            <w:tcW w:w="8995" w:type="dxa"/>
            <w:vAlign w:val="center"/>
          </w:tcPr>
          <w:p w14:paraId="38045A07" w14:textId="77777777" w:rsidR="00B74BDD" w:rsidRPr="007C5018" w:rsidRDefault="00B74BDD" w:rsidP="00B74BDD">
            <w:pPr>
              <w:pStyle w:val="ListBullet"/>
            </w:pPr>
          </w:p>
        </w:tc>
      </w:tr>
      <w:tr w:rsidR="00B74BDD" w:rsidRPr="007C5018" w14:paraId="52BBE44F" w14:textId="77777777" w:rsidTr="00601704">
        <w:trPr>
          <w:trHeight w:val="624"/>
        </w:trPr>
        <w:tc>
          <w:tcPr>
            <w:tcW w:w="8995" w:type="dxa"/>
            <w:vAlign w:val="center"/>
          </w:tcPr>
          <w:p w14:paraId="54A4D63E" w14:textId="77777777" w:rsidR="00B74BDD" w:rsidRPr="007C5018" w:rsidRDefault="00B74BDD" w:rsidP="00B74BDD">
            <w:pPr>
              <w:pStyle w:val="ListBullet"/>
            </w:pPr>
          </w:p>
        </w:tc>
      </w:tr>
      <w:tr w:rsidR="00B74BDD" w:rsidRPr="007C5018" w14:paraId="6901B20C" w14:textId="77777777" w:rsidTr="00601704">
        <w:trPr>
          <w:trHeight w:val="624"/>
        </w:trPr>
        <w:tc>
          <w:tcPr>
            <w:tcW w:w="8995" w:type="dxa"/>
            <w:vAlign w:val="center"/>
          </w:tcPr>
          <w:p w14:paraId="0D329819" w14:textId="77777777" w:rsidR="00B74BDD" w:rsidRPr="007C5018" w:rsidRDefault="00B74BDD" w:rsidP="00601704">
            <w:pPr>
              <w:spacing w:line="276" w:lineRule="auto"/>
            </w:pPr>
            <w:r w:rsidRPr="007C5018">
              <w:t>The type of alarm needed can range from a simple shout of 'fire', to sophisticated automatic systems.  Whatever system is chosen, make sure it:</w:t>
            </w:r>
          </w:p>
        </w:tc>
      </w:tr>
      <w:tr w:rsidR="00B74BDD" w:rsidRPr="007C5018" w14:paraId="22416738" w14:textId="77777777" w:rsidTr="00601704">
        <w:trPr>
          <w:trHeight w:val="624"/>
        </w:trPr>
        <w:tc>
          <w:tcPr>
            <w:tcW w:w="8995" w:type="dxa"/>
            <w:vAlign w:val="center"/>
          </w:tcPr>
          <w:p w14:paraId="011874B1" w14:textId="77777777" w:rsidR="00B74BDD" w:rsidRPr="007C5018" w:rsidRDefault="00B74BDD" w:rsidP="00B74BDD">
            <w:pPr>
              <w:pStyle w:val="ListBullet"/>
            </w:pPr>
          </w:p>
        </w:tc>
      </w:tr>
      <w:tr w:rsidR="00B74BDD" w:rsidRPr="007C5018" w14:paraId="1E8442D9" w14:textId="77777777" w:rsidTr="00601704">
        <w:trPr>
          <w:trHeight w:val="624"/>
        </w:trPr>
        <w:tc>
          <w:tcPr>
            <w:tcW w:w="8995" w:type="dxa"/>
            <w:vAlign w:val="center"/>
          </w:tcPr>
          <w:p w14:paraId="42219CAC" w14:textId="77777777" w:rsidR="00B74BDD" w:rsidRPr="007C5018" w:rsidRDefault="00B74BDD" w:rsidP="00B74BDD">
            <w:pPr>
              <w:pStyle w:val="ListBullet"/>
            </w:pPr>
          </w:p>
        </w:tc>
      </w:tr>
      <w:tr w:rsidR="00B74BDD" w:rsidRPr="007C5018" w14:paraId="0B30DDD0" w14:textId="77777777" w:rsidTr="00601704">
        <w:trPr>
          <w:trHeight w:val="624"/>
        </w:trPr>
        <w:tc>
          <w:tcPr>
            <w:tcW w:w="8995" w:type="dxa"/>
            <w:vAlign w:val="center"/>
          </w:tcPr>
          <w:p w14:paraId="53053E38" w14:textId="77777777" w:rsidR="00B74BDD" w:rsidRPr="007C5018" w:rsidRDefault="00B74BDD" w:rsidP="00B74BDD">
            <w:pPr>
              <w:pStyle w:val="ListBullet"/>
            </w:pPr>
          </w:p>
        </w:tc>
      </w:tr>
      <w:tr w:rsidR="00B74BDD" w:rsidRPr="004608A3" w14:paraId="3C17BF62" w14:textId="77777777" w:rsidTr="00601704">
        <w:trPr>
          <w:trHeight w:val="624"/>
        </w:trPr>
        <w:tc>
          <w:tcPr>
            <w:tcW w:w="8995" w:type="dxa"/>
            <w:vAlign w:val="center"/>
          </w:tcPr>
          <w:p w14:paraId="6CBA2484" w14:textId="77777777" w:rsidR="00B74BDD" w:rsidRPr="004608A3" w:rsidRDefault="00B74BDD" w:rsidP="00601704">
            <w:pPr>
              <w:spacing w:line="276" w:lineRule="auto"/>
            </w:pPr>
            <w:r w:rsidRPr="007C5018">
              <w:t>There are six classes or types of fires in Australia.  List them</w:t>
            </w:r>
            <w:r>
              <w:t xml:space="preserve"> below providing an example and indicating what extinguishing agent should be used on each.</w:t>
            </w:r>
          </w:p>
        </w:tc>
      </w:tr>
      <w:tr w:rsidR="00B74BDD" w:rsidRPr="004608A3" w14:paraId="4255FA23" w14:textId="77777777" w:rsidTr="00601704">
        <w:trPr>
          <w:trHeight w:val="624"/>
        </w:trPr>
        <w:tc>
          <w:tcPr>
            <w:tcW w:w="8995" w:type="dxa"/>
            <w:vAlign w:val="center"/>
          </w:tcPr>
          <w:p w14:paraId="7615EDF0" w14:textId="77777777" w:rsidR="00B74BDD" w:rsidRPr="004608A3" w:rsidRDefault="00B74BDD" w:rsidP="00601704">
            <w:pPr>
              <w:spacing w:line="480" w:lineRule="auto"/>
            </w:pPr>
            <w:r>
              <w:t>Class A</w:t>
            </w:r>
          </w:p>
        </w:tc>
      </w:tr>
      <w:tr w:rsidR="00B74BDD" w14:paraId="3472259B" w14:textId="77777777" w:rsidTr="00601704">
        <w:trPr>
          <w:trHeight w:val="624"/>
        </w:trPr>
        <w:tc>
          <w:tcPr>
            <w:tcW w:w="8995" w:type="dxa"/>
            <w:vAlign w:val="center"/>
          </w:tcPr>
          <w:p w14:paraId="7769E48E" w14:textId="77777777" w:rsidR="00B74BDD" w:rsidRDefault="00B74BDD" w:rsidP="00601704">
            <w:pPr>
              <w:spacing w:line="480" w:lineRule="auto"/>
            </w:pPr>
            <w:r>
              <w:t>Class B</w:t>
            </w:r>
          </w:p>
        </w:tc>
      </w:tr>
      <w:tr w:rsidR="00B74BDD" w14:paraId="5DB46FE4" w14:textId="77777777" w:rsidTr="00601704">
        <w:trPr>
          <w:trHeight w:val="624"/>
        </w:trPr>
        <w:tc>
          <w:tcPr>
            <w:tcW w:w="8995" w:type="dxa"/>
            <w:vAlign w:val="center"/>
          </w:tcPr>
          <w:p w14:paraId="1A197544" w14:textId="77777777" w:rsidR="00B74BDD" w:rsidRDefault="00B74BDD" w:rsidP="00601704">
            <w:pPr>
              <w:spacing w:line="480" w:lineRule="auto"/>
            </w:pPr>
            <w:r>
              <w:t>Class C</w:t>
            </w:r>
          </w:p>
        </w:tc>
      </w:tr>
      <w:tr w:rsidR="00B74BDD" w14:paraId="13D21A5C" w14:textId="77777777" w:rsidTr="00601704">
        <w:trPr>
          <w:trHeight w:val="624"/>
        </w:trPr>
        <w:tc>
          <w:tcPr>
            <w:tcW w:w="8995" w:type="dxa"/>
            <w:vAlign w:val="center"/>
          </w:tcPr>
          <w:p w14:paraId="6E3574E3" w14:textId="77777777" w:rsidR="00B74BDD" w:rsidRDefault="00B74BDD" w:rsidP="00601704">
            <w:pPr>
              <w:spacing w:line="480" w:lineRule="auto"/>
            </w:pPr>
            <w:r>
              <w:t>Class D</w:t>
            </w:r>
          </w:p>
        </w:tc>
      </w:tr>
      <w:tr w:rsidR="00B74BDD" w14:paraId="75E8B904" w14:textId="77777777" w:rsidTr="00601704">
        <w:trPr>
          <w:trHeight w:val="624"/>
        </w:trPr>
        <w:tc>
          <w:tcPr>
            <w:tcW w:w="8995" w:type="dxa"/>
            <w:vAlign w:val="center"/>
          </w:tcPr>
          <w:p w14:paraId="7E49F27E" w14:textId="77777777" w:rsidR="00B74BDD" w:rsidRDefault="00B74BDD" w:rsidP="00601704">
            <w:pPr>
              <w:spacing w:line="480" w:lineRule="auto"/>
            </w:pPr>
            <w:r>
              <w:t>Class E</w:t>
            </w:r>
          </w:p>
        </w:tc>
      </w:tr>
      <w:tr w:rsidR="00B74BDD" w14:paraId="5E295FA4" w14:textId="77777777" w:rsidTr="00601704">
        <w:trPr>
          <w:trHeight w:val="624"/>
        </w:trPr>
        <w:tc>
          <w:tcPr>
            <w:tcW w:w="8995" w:type="dxa"/>
            <w:vAlign w:val="center"/>
          </w:tcPr>
          <w:p w14:paraId="7C0EC85C" w14:textId="77777777" w:rsidR="00B74BDD" w:rsidRDefault="00B74BDD" w:rsidP="00601704">
            <w:pPr>
              <w:spacing w:line="480" w:lineRule="auto"/>
            </w:pPr>
            <w:r>
              <w:t>Class F</w:t>
            </w:r>
          </w:p>
        </w:tc>
      </w:tr>
    </w:tbl>
    <w:p w14:paraId="02477EFC" w14:textId="0BDF438B" w:rsidR="00EC760E" w:rsidRPr="00EC760E" w:rsidRDefault="00EC760E" w:rsidP="00EC760E">
      <w:pPr>
        <w:pStyle w:val="ListParagraph"/>
        <w:widowControl/>
        <w:numPr>
          <w:ilvl w:val="0"/>
          <w:numId w:val="0"/>
        </w:numPr>
        <w:spacing w:before="240" w:after="160" w:line="360" w:lineRule="auto"/>
        <w:ind w:left="360"/>
        <w:contextualSpacing/>
        <w:rPr>
          <w:sz w:val="24"/>
          <w:szCs w:val="24"/>
          <w:lang w:val="en-AU"/>
        </w:rPr>
      </w:pPr>
    </w:p>
    <w:p w14:paraId="3CF1FBA4" w14:textId="77777777" w:rsidR="00196601" w:rsidRPr="00B02DEC" w:rsidRDefault="00196601" w:rsidP="00196601">
      <w:pPr>
        <w:pStyle w:val="ListNumber"/>
      </w:pPr>
      <w:r w:rsidRPr="00B02DEC">
        <w:t>Briefly explain the WHS issues in each of the following.</w:t>
      </w:r>
    </w:p>
    <w:tbl>
      <w:tblPr>
        <w:tblStyle w:val="TableGrid"/>
        <w:tblW w:w="0" w:type="auto"/>
        <w:tblInd w:w="360" w:type="dxa"/>
        <w:tblLook w:val="04A0" w:firstRow="1" w:lastRow="0" w:firstColumn="1" w:lastColumn="0" w:noHBand="0" w:noVBand="1"/>
      </w:tblPr>
      <w:tblGrid>
        <w:gridCol w:w="3102"/>
        <w:gridCol w:w="3082"/>
        <w:gridCol w:w="3078"/>
      </w:tblGrid>
      <w:tr w:rsidR="00196601" w:rsidRPr="00E80152" w14:paraId="5FE9C2E8" w14:textId="77777777" w:rsidTr="00601704">
        <w:trPr>
          <w:trHeight w:val="2689"/>
        </w:trPr>
        <w:tc>
          <w:tcPr>
            <w:tcW w:w="3102" w:type="dxa"/>
            <w:vAlign w:val="center"/>
          </w:tcPr>
          <w:p w14:paraId="2A4F9CDE" w14:textId="77777777" w:rsidR="00196601" w:rsidRPr="00E80152" w:rsidRDefault="00196601" w:rsidP="00601704">
            <w:pPr>
              <w:pStyle w:val="ListParagraph"/>
              <w:widowControl/>
              <w:numPr>
                <w:ilvl w:val="0"/>
                <w:numId w:val="0"/>
              </w:numPr>
              <w:spacing w:after="0"/>
              <w:contextualSpacing/>
              <w:jc w:val="center"/>
              <w:rPr>
                <w:lang w:val="en-AU"/>
              </w:rPr>
            </w:pPr>
            <w:r w:rsidRPr="00E80152">
              <w:rPr>
                <w:rFonts w:ascii="Verdana" w:hAnsi="Verdana"/>
                <w:color w:val="000000"/>
                <w:lang w:val="en-AU"/>
              </w:rPr>
              <w:drawing>
                <wp:inline distT="0" distB="0" distL="0" distR="0" wp14:anchorId="25E71B45" wp14:editId="2E0DE981">
                  <wp:extent cx="1394460" cy="1533525"/>
                  <wp:effectExtent l="0" t="0" r="0" b="9525"/>
                  <wp:docPr id="275" name="Picture 275" descr="worker loaded up wit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Picture of man loaded up with box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4460" cy="1533525"/>
                          </a:xfrm>
                          <a:prstGeom prst="rect">
                            <a:avLst/>
                          </a:prstGeom>
                          <a:noFill/>
                          <a:ln>
                            <a:noFill/>
                          </a:ln>
                        </pic:spPr>
                      </pic:pic>
                    </a:graphicData>
                  </a:graphic>
                </wp:inline>
              </w:drawing>
            </w:r>
          </w:p>
        </w:tc>
        <w:tc>
          <w:tcPr>
            <w:tcW w:w="3082" w:type="dxa"/>
            <w:vAlign w:val="center"/>
          </w:tcPr>
          <w:p w14:paraId="4B41C5C4" w14:textId="77777777" w:rsidR="00196601" w:rsidRPr="00E80152" w:rsidRDefault="00196601" w:rsidP="00601704">
            <w:pPr>
              <w:pStyle w:val="ListParagraph"/>
              <w:widowControl/>
              <w:numPr>
                <w:ilvl w:val="0"/>
                <w:numId w:val="0"/>
              </w:numPr>
              <w:spacing w:after="0"/>
              <w:contextualSpacing/>
              <w:jc w:val="center"/>
              <w:rPr>
                <w:lang w:val="en-AU"/>
              </w:rPr>
            </w:pPr>
            <w:r w:rsidRPr="00E80152">
              <w:rPr>
                <w:rFonts w:ascii="Verdana" w:hAnsi="Verdana"/>
                <w:color w:val="000000"/>
                <w:lang w:val="en-AU"/>
              </w:rPr>
              <w:drawing>
                <wp:inline distT="0" distB="0" distL="0" distR="0" wp14:anchorId="66C3BF9F" wp14:editId="7E9B14B8">
                  <wp:extent cx="1287780" cy="1416050"/>
                  <wp:effectExtent l="0" t="0" r="7620" b="0"/>
                  <wp:docPr id="274" name="Picture 274" descr="man with a mop, bucket and water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Picture of man with a mop, bucket and water on the floo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7780" cy="1416050"/>
                          </a:xfrm>
                          <a:prstGeom prst="rect">
                            <a:avLst/>
                          </a:prstGeom>
                          <a:noFill/>
                          <a:ln>
                            <a:noFill/>
                          </a:ln>
                        </pic:spPr>
                      </pic:pic>
                    </a:graphicData>
                  </a:graphic>
                </wp:inline>
              </w:drawing>
            </w:r>
          </w:p>
        </w:tc>
        <w:tc>
          <w:tcPr>
            <w:tcW w:w="3078" w:type="dxa"/>
            <w:vAlign w:val="center"/>
          </w:tcPr>
          <w:p w14:paraId="354CD73B" w14:textId="77777777" w:rsidR="00196601" w:rsidRPr="00E80152" w:rsidRDefault="00196601" w:rsidP="00601704">
            <w:pPr>
              <w:pStyle w:val="ListParagraph"/>
              <w:widowControl/>
              <w:numPr>
                <w:ilvl w:val="0"/>
                <w:numId w:val="0"/>
              </w:numPr>
              <w:spacing w:after="0"/>
              <w:contextualSpacing/>
              <w:jc w:val="center"/>
              <w:rPr>
                <w:lang w:val="en-AU"/>
              </w:rPr>
            </w:pPr>
            <w:r w:rsidRPr="00E80152">
              <w:rPr>
                <w:rFonts w:ascii="Verdana" w:hAnsi="Verdana"/>
                <w:color w:val="000000"/>
                <w:lang w:val="en-AU"/>
              </w:rPr>
              <w:drawing>
                <wp:inline distT="0" distB="0" distL="0" distR="0" wp14:anchorId="1E76CE82" wp14:editId="4EDD07D9">
                  <wp:extent cx="1272540" cy="1399794"/>
                  <wp:effectExtent l="0" t="0" r="3810" b="0"/>
                  <wp:docPr id="273" name="Picture 273" descr="worker with nails in i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Picture of man with nails in is mout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2540" cy="1399794"/>
                          </a:xfrm>
                          <a:prstGeom prst="rect">
                            <a:avLst/>
                          </a:prstGeom>
                          <a:noFill/>
                          <a:ln>
                            <a:noFill/>
                          </a:ln>
                        </pic:spPr>
                      </pic:pic>
                    </a:graphicData>
                  </a:graphic>
                </wp:inline>
              </w:drawing>
            </w:r>
          </w:p>
        </w:tc>
      </w:tr>
    </w:tbl>
    <w:p w14:paraId="6959FF33" w14:textId="77777777" w:rsidR="00196601" w:rsidRDefault="00196601"/>
    <w:p w14:paraId="76D91A02" w14:textId="0BAF819D" w:rsidR="0073744C" w:rsidRPr="00EC760E" w:rsidRDefault="0073744C" w:rsidP="001F11C1">
      <w:pPr>
        <w:pStyle w:val="ListParagraph"/>
        <w:widowControl/>
        <w:numPr>
          <w:ilvl w:val="0"/>
          <w:numId w:val="13"/>
        </w:numPr>
        <w:spacing w:before="240" w:after="160" w:line="360" w:lineRule="auto"/>
        <w:contextualSpacing/>
        <w:rPr>
          <w:sz w:val="24"/>
          <w:szCs w:val="24"/>
          <w:lang w:val="en-AU"/>
        </w:rPr>
      </w:pPr>
      <w:r w:rsidRPr="00EC760E">
        <w:rPr>
          <w:sz w:val="24"/>
          <w:szCs w:val="24"/>
          <w:lang w:val="en-AU"/>
        </w:rPr>
        <w:t xml:space="preserve">For each </w:t>
      </w:r>
      <w:r w:rsidR="001F11C1" w:rsidRPr="00EC760E">
        <w:rPr>
          <w:sz w:val="24"/>
          <w:szCs w:val="24"/>
          <w:lang w:val="en-AU"/>
        </w:rPr>
        <w:t>of the following entertainment environments</w:t>
      </w:r>
      <w:r w:rsidRPr="00EC760E">
        <w:rPr>
          <w:sz w:val="24"/>
          <w:szCs w:val="24"/>
          <w:lang w:val="en-AU"/>
        </w:rPr>
        <w:t xml:space="preserve"> develop a list of three safety topics to be discussed at a WHS Safety meeting. You might like to utilise the </w:t>
      </w:r>
      <w:hyperlink r:id="rId48" w:history="1">
        <w:r w:rsidRPr="00EC760E">
          <w:rPr>
            <w:rStyle w:val="Hyperlink"/>
            <w:szCs w:val="24"/>
            <w:lang w:val="en-AU"/>
          </w:rPr>
          <w:t>Risk Management Plan</w:t>
        </w:r>
      </w:hyperlink>
      <w:r w:rsidRPr="00EC760E">
        <w:rPr>
          <w:sz w:val="24"/>
          <w:szCs w:val="24"/>
          <w:lang w:val="en-AU"/>
        </w:rPr>
        <w:t xml:space="preserve"> produced by the National Australia Day Council to give you some ideas.  </w:t>
      </w:r>
    </w:p>
    <w:p w14:paraId="1506C2B5" w14:textId="727C4A7F" w:rsidR="00DF0B29" w:rsidRPr="00E80152" w:rsidRDefault="00DF0B29" w:rsidP="0073744C">
      <w:pPr>
        <w:pStyle w:val="ListParagraph"/>
        <w:widowControl/>
        <w:numPr>
          <w:ilvl w:val="0"/>
          <w:numId w:val="0"/>
        </w:numPr>
        <w:spacing w:before="240" w:after="160" w:line="360" w:lineRule="auto"/>
        <w:ind w:left="360"/>
        <w:contextualSpacing/>
        <w:rPr>
          <w:lang w:val="en-AU"/>
        </w:rPr>
      </w:pPr>
      <w:r w:rsidRPr="00E80152">
        <w:rPr>
          <w:rFonts w:ascii="Segoe UI" w:hAnsi="Segoe UI" w:cs="Segoe UI"/>
          <w:color w:val="0000FF"/>
          <w:sz w:val="21"/>
          <w:szCs w:val="21"/>
          <w:shd w:val="clear" w:color="auto" w:fill="888CA0"/>
          <w:lang w:val="en-AU"/>
        </w:rPr>
        <w:drawing>
          <wp:inline distT="0" distB="0" distL="0" distR="0" wp14:anchorId="4908FAAB" wp14:editId="2E9AAE46">
            <wp:extent cx="3402106" cy="2271734"/>
            <wp:effectExtent l="0" t="0" r="8255" b="0"/>
            <wp:docPr id="2" name="Picture 2" descr="Crowd at music concert">
              <a:hlinkClick xmlns:a="http://schemas.openxmlformats.org/drawingml/2006/main" r:id="rId49" tooltip="Crowd at concer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owd at music concert">
                      <a:hlinkClick r:id="rId49" tooltip="Crowd at concer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9027" cy="2276356"/>
                    </a:xfrm>
                    <a:prstGeom prst="rect">
                      <a:avLst/>
                    </a:prstGeom>
                    <a:noFill/>
                    <a:ln>
                      <a:noFill/>
                    </a:ln>
                  </pic:spPr>
                </pic:pic>
              </a:graphicData>
            </a:graphic>
          </wp:inline>
        </w:drawing>
      </w:r>
    </w:p>
    <w:p w14:paraId="2542D390" w14:textId="2140E53A" w:rsidR="0066687E" w:rsidRPr="00E80152" w:rsidRDefault="0066687E" w:rsidP="0073744C">
      <w:pPr>
        <w:pStyle w:val="ListParagraph"/>
        <w:widowControl/>
        <w:numPr>
          <w:ilvl w:val="0"/>
          <w:numId w:val="0"/>
        </w:numPr>
        <w:spacing w:before="240" w:after="160" w:line="360" w:lineRule="auto"/>
        <w:ind w:left="360"/>
        <w:contextualSpacing/>
        <w:rPr>
          <w:lang w:val="en-AU"/>
        </w:rPr>
      </w:pPr>
      <w:r w:rsidRPr="00E80152">
        <w:rPr>
          <w:lang w:val="en-AU"/>
        </w:rPr>
        <w:t>Image licenced under CC0</w:t>
      </w:r>
      <w:r w:rsidR="00692221" w:rsidRPr="00E80152">
        <w:rPr>
          <w:lang w:val="en-AU"/>
        </w:rPr>
        <w:t xml:space="preserve">.  </w:t>
      </w:r>
      <w:r w:rsidRPr="00E80152">
        <w:rPr>
          <w:lang w:val="en-AU"/>
        </w:rPr>
        <w:t xml:space="preserve">The original version can be found on </w:t>
      </w:r>
      <w:hyperlink r:id="rId51" w:history="1">
        <w:r w:rsidRPr="00E80152">
          <w:rPr>
            <w:rStyle w:val="Hyperlink"/>
            <w:sz w:val="22"/>
            <w:lang w:val="en-AU"/>
          </w:rPr>
          <w:t>pexels</w:t>
        </w:r>
      </w:hyperlink>
    </w:p>
    <w:p w14:paraId="243F433B" w14:textId="2A02E31C" w:rsidR="0066687E" w:rsidRPr="00E80152" w:rsidRDefault="0066687E" w:rsidP="0073744C">
      <w:pPr>
        <w:pStyle w:val="ListParagraph"/>
        <w:widowControl/>
        <w:numPr>
          <w:ilvl w:val="0"/>
          <w:numId w:val="0"/>
        </w:numPr>
        <w:spacing w:before="240" w:after="160" w:line="360" w:lineRule="auto"/>
        <w:ind w:left="360"/>
        <w:contextualSpacing/>
        <w:rPr>
          <w:lang w:val="en-AU"/>
        </w:rPr>
      </w:pPr>
    </w:p>
    <w:p w14:paraId="42A11CD5" w14:textId="77777777" w:rsidR="008E116D" w:rsidRPr="00E80152" w:rsidRDefault="00020DF0" w:rsidP="0073744C">
      <w:pPr>
        <w:pStyle w:val="ListParagraph"/>
        <w:widowControl/>
        <w:numPr>
          <w:ilvl w:val="0"/>
          <w:numId w:val="0"/>
        </w:numPr>
        <w:spacing w:before="240" w:after="160" w:line="360" w:lineRule="auto"/>
        <w:ind w:left="360"/>
        <w:contextualSpacing/>
        <w:rPr>
          <w:lang w:val="en-AU"/>
        </w:rPr>
      </w:pPr>
      <w:r w:rsidRPr="00E80152">
        <w:rPr>
          <w:lang w:val="en-AU"/>
        </w:rPr>
        <w:drawing>
          <wp:inline distT="0" distB="0" distL="0" distR="0" wp14:anchorId="65BB494A" wp14:editId="1C6D7E03">
            <wp:extent cx="3796964" cy="2294262"/>
            <wp:effectExtent l="0" t="0" r="0" b="0"/>
            <wp:docPr id="6" name="Picture 6" descr="Recording 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ding Studio With Ultra Violet Florescent"/>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3808690" cy="2301347"/>
                    </a:xfrm>
                    <a:prstGeom prst="rect">
                      <a:avLst/>
                    </a:prstGeom>
                    <a:noFill/>
                    <a:ln>
                      <a:noFill/>
                    </a:ln>
                  </pic:spPr>
                </pic:pic>
              </a:graphicData>
            </a:graphic>
          </wp:inline>
        </w:drawing>
      </w:r>
      <w:r w:rsidR="008E116D" w:rsidRPr="00E80152">
        <w:rPr>
          <w:lang w:val="en-AU"/>
        </w:rPr>
        <w:t xml:space="preserve"> </w:t>
      </w:r>
    </w:p>
    <w:p w14:paraId="4BCF773F" w14:textId="2439F2DE" w:rsidR="0066687E" w:rsidRPr="00E80152" w:rsidRDefault="008E116D" w:rsidP="0073744C">
      <w:pPr>
        <w:pStyle w:val="ListParagraph"/>
        <w:widowControl/>
        <w:numPr>
          <w:ilvl w:val="0"/>
          <w:numId w:val="0"/>
        </w:numPr>
        <w:spacing w:before="240" w:after="160" w:line="360" w:lineRule="auto"/>
        <w:ind w:left="360"/>
        <w:contextualSpacing/>
        <w:rPr>
          <w:lang w:val="en-AU"/>
        </w:rPr>
      </w:pPr>
      <w:r w:rsidRPr="00E80152">
        <w:rPr>
          <w:lang w:val="en-AU"/>
        </w:rPr>
        <w:t>Image licenced under CC0</w:t>
      </w:r>
      <w:r w:rsidR="00692221" w:rsidRPr="00E80152">
        <w:rPr>
          <w:lang w:val="en-AU"/>
        </w:rPr>
        <w:t xml:space="preserve">.  </w:t>
      </w:r>
      <w:r w:rsidRPr="00E80152">
        <w:rPr>
          <w:lang w:val="en-AU"/>
        </w:rPr>
        <w:t xml:space="preserve">The original version can be found on </w:t>
      </w:r>
      <w:hyperlink r:id="rId53" w:history="1">
        <w:r w:rsidRPr="00E80152">
          <w:rPr>
            <w:rStyle w:val="Hyperlink"/>
            <w:sz w:val="22"/>
            <w:lang w:val="en-AU"/>
          </w:rPr>
          <w:t>pexels</w:t>
        </w:r>
      </w:hyperlink>
    </w:p>
    <w:p w14:paraId="772023B0" w14:textId="14C2753A" w:rsidR="0003369F" w:rsidRPr="00B02DEC" w:rsidRDefault="0003369F" w:rsidP="00E17A3B">
      <w:pPr>
        <w:pStyle w:val="ListParagraph"/>
        <w:widowControl/>
        <w:numPr>
          <w:ilvl w:val="0"/>
          <w:numId w:val="13"/>
        </w:numPr>
        <w:spacing w:before="240" w:after="160" w:line="360" w:lineRule="auto"/>
        <w:contextualSpacing/>
        <w:rPr>
          <w:sz w:val="24"/>
          <w:szCs w:val="24"/>
          <w:lang w:val="en-AU"/>
        </w:rPr>
      </w:pPr>
      <w:r w:rsidRPr="00B02DEC">
        <w:rPr>
          <w:sz w:val="24"/>
          <w:szCs w:val="24"/>
          <w:lang w:val="en-AU"/>
        </w:rPr>
        <w:lastRenderedPageBreak/>
        <w:t xml:space="preserve">Fill in the blanks, using the words provided. </w:t>
      </w:r>
    </w:p>
    <w:tbl>
      <w:tblPr>
        <w:tblStyle w:val="TableGrid"/>
        <w:tblW w:w="0" w:type="auto"/>
        <w:jc w:val="center"/>
        <w:tblLook w:val="04A0" w:firstRow="1" w:lastRow="0" w:firstColumn="1" w:lastColumn="0" w:noHBand="0" w:noVBand="1"/>
      </w:tblPr>
      <w:tblGrid>
        <w:gridCol w:w="1803"/>
        <w:gridCol w:w="1831"/>
        <w:gridCol w:w="1803"/>
        <w:gridCol w:w="1803"/>
      </w:tblGrid>
      <w:tr w:rsidR="0003369F" w:rsidRPr="00B02DEC" w14:paraId="3DD4682B" w14:textId="77777777" w:rsidTr="0003369F">
        <w:trPr>
          <w:jc w:val="center"/>
        </w:trPr>
        <w:tc>
          <w:tcPr>
            <w:tcW w:w="1803" w:type="dxa"/>
          </w:tcPr>
          <w:p w14:paraId="27061CC3" w14:textId="77777777" w:rsidR="0003369F" w:rsidRPr="00B02DEC" w:rsidRDefault="0003369F" w:rsidP="00220648">
            <w:pPr>
              <w:spacing w:before="240"/>
            </w:pPr>
            <w:r w:rsidRPr="00B02DEC">
              <w:rPr>
                <w:rFonts w:cs="Arial"/>
                <w:color w:val="000000"/>
                <w:lang w:eastAsia="en-AU"/>
              </w:rPr>
              <w:t>effective</w:t>
            </w:r>
          </w:p>
        </w:tc>
        <w:tc>
          <w:tcPr>
            <w:tcW w:w="1831" w:type="dxa"/>
          </w:tcPr>
          <w:p w14:paraId="308A2834" w14:textId="77777777" w:rsidR="0003369F" w:rsidRPr="00B02DEC" w:rsidRDefault="0003369F" w:rsidP="00220648">
            <w:pPr>
              <w:spacing w:before="240"/>
            </w:pPr>
            <w:r w:rsidRPr="00B02DEC">
              <w:rPr>
                <w:rFonts w:cs="Arial"/>
                <w:color w:val="000000"/>
                <w:lang w:eastAsia="en-AU"/>
              </w:rPr>
              <w:t>communication</w:t>
            </w:r>
          </w:p>
        </w:tc>
        <w:tc>
          <w:tcPr>
            <w:tcW w:w="1803" w:type="dxa"/>
          </w:tcPr>
          <w:p w14:paraId="3F3511AE" w14:textId="77777777" w:rsidR="0003369F" w:rsidRPr="00B02DEC" w:rsidRDefault="0003369F" w:rsidP="00220648">
            <w:pPr>
              <w:spacing w:before="240"/>
            </w:pPr>
            <w:r w:rsidRPr="00B02DEC">
              <w:rPr>
                <w:rFonts w:cs="Arial"/>
                <w:color w:val="000000"/>
                <w:lang w:eastAsia="en-AU"/>
              </w:rPr>
              <w:t>implementing</w:t>
            </w:r>
          </w:p>
        </w:tc>
        <w:tc>
          <w:tcPr>
            <w:tcW w:w="1803" w:type="dxa"/>
          </w:tcPr>
          <w:p w14:paraId="71F4224A" w14:textId="77777777" w:rsidR="0003369F" w:rsidRPr="00B02DEC" w:rsidRDefault="0003369F" w:rsidP="00220648">
            <w:pPr>
              <w:spacing w:before="240"/>
            </w:pPr>
            <w:r w:rsidRPr="00B02DEC">
              <w:rPr>
                <w:rFonts w:cs="Arial"/>
                <w:color w:val="000000"/>
                <w:lang w:eastAsia="en-AU"/>
              </w:rPr>
              <w:t>frequency</w:t>
            </w:r>
          </w:p>
        </w:tc>
      </w:tr>
      <w:tr w:rsidR="0003369F" w:rsidRPr="00B02DEC" w14:paraId="697FB481" w14:textId="77777777" w:rsidTr="0003369F">
        <w:trPr>
          <w:jc w:val="center"/>
        </w:trPr>
        <w:tc>
          <w:tcPr>
            <w:tcW w:w="1803" w:type="dxa"/>
          </w:tcPr>
          <w:p w14:paraId="18AD1A0E" w14:textId="77777777" w:rsidR="0003369F" w:rsidRPr="00B02DEC" w:rsidRDefault="0003369F" w:rsidP="00220648">
            <w:pPr>
              <w:spacing w:before="240"/>
            </w:pPr>
            <w:r w:rsidRPr="00B02DEC">
              <w:rPr>
                <w:rFonts w:cs="Arial"/>
                <w:color w:val="000000"/>
              </w:rPr>
              <w:t>hazardous</w:t>
            </w:r>
          </w:p>
        </w:tc>
        <w:tc>
          <w:tcPr>
            <w:tcW w:w="1831" w:type="dxa"/>
          </w:tcPr>
          <w:p w14:paraId="43CD5C29" w14:textId="77777777" w:rsidR="0003369F" w:rsidRPr="00B02DEC" w:rsidRDefault="0003369F" w:rsidP="00220648">
            <w:pPr>
              <w:spacing w:before="240"/>
            </w:pPr>
            <w:r w:rsidRPr="00B02DEC">
              <w:rPr>
                <w:rFonts w:cs="Arial"/>
                <w:color w:val="000000"/>
                <w:lang w:eastAsia="en-AU"/>
              </w:rPr>
              <w:t>earliest</w:t>
            </w:r>
          </w:p>
        </w:tc>
        <w:tc>
          <w:tcPr>
            <w:tcW w:w="1803" w:type="dxa"/>
          </w:tcPr>
          <w:p w14:paraId="385558E7" w14:textId="77777777" w:rsidR="0003369F" w:rsidRPr="00B02DEC" w:rsidRDefault="0003369F" w:rsidP="00220648">
            <w:pPr>
              <w:spacing w:before="240"/>
            </w:pPr>
            <w:r w:rsidRPr="00B02DEC">
              <w:rPr>
                <w:rFonts w:cs="Arial"/>
                <w:color w:val="000000"/>
              </w:rPr>
              <w:t>instructions</w:t>
            </w:r>
          </w:p>
        </w:tc>
        <w:tc>
          <w:tcPr>
            <w:tcW w:w="1803" w:type="dxa"/>
          </w:tcPr>
          <w:p w14:paraId="3D405EC0" w14:textId="77777777" w:rsidR="0003369F" w:rsidRPr="00B02DEC" w:rsidRDefault="0003369F" w:rsidP="00220648">
            <w:pPr>
              <w:spacing w:before="240"/>
            </w:pPr>
            <w:r w:rsidRPr="00B02DEC">
              <w:rPr>
                <w:rFonts w:cs="Arial"/>
                <w:color w:val="000000"/>
              </w:rPr>
              <w:t>activity</w:t>
            </w:r>
          </w:p>
        </w:tc>
      </w:tr>
      <w:tr w:rsidR="0003369F" w:rsidRPr="00B02DEC" w14:paraId="064F2F22" w14:textId="77777777" w:rsidTr="0003369F">
        <w:trPr>
          <w:jc w:val="center"/>
        </w:trPr>
        <w:tc>
          <w:tcPr>
            <w:tcW w:w="1803" w:type="dxa"/>
          </w:tcPr>
          <w:p w14:paraId="633CA103" w14:textId="77777777" w:rsidR="0003369F" w:rsidRPr="00B02DEC" w:rsidRDefault="0003369F" w:rsidP="00220648">
            <w:pPr>
              <w:spacing w:before="240"/>
            </w:pPr>
            <w:r w:rsidRPr="00B02DEC">
              <w:rPr>
                <w:rFonts w:cs="Arial"/>
                <w:color w:val="000000"/>
              </w:rPr>
              <w:t>emergency</w:t>
            </w:r>
          </w:p>
        </w:tc>
        <w:tc>
          <w:tcPr>
            <w:tcW w:w="1831" w:type="dxa"/>
          </w:tcPr>
          <w:p w14:paraId="27F9DC5D" w14:textId="77777777" w:rsidR="0003369F" w:rsidRPr="00B02DEC" w:rsidRDefault="0003369F" w:rsidP="00220648">
            <w:pPr>
              <w:spacing w:before="240"/>
            </w:pPr>
            <w:r w:rsidRPr="00B02DEC">
              <w:rPr>
                <w:rFonts w:cs="Arial"/>
                <w:color w:val="000000"/>
                <w:lang w:eastAsia="en-AU"/>
              </w:rPr>
              <w:t>procedures</w:t>
            </w:r>
          </w:p>
        </w:tc>
        <w:tc>
          <w:tcPr>
            <w:tcW w:w="1803" w:type="dxa"/>
          </w:tcPr>
          <w:p w14:paraId="3787A152" w14:textId="77777777" w:rsidR="0003369F" w:rsidRPr="00B02DEC" w:rsidRDefault="0003369F" w:rsidP="00220648">
            <w:pPr>
              <w:spacing w:before="240"/>
            </w:pPr>
            <w:r w:rsidRPr="00B02DEC">
              <w:rPr>
                <w:rFonts w:cs="Arial"/>
                <w:color w:val="000000"/>
              </w:rPr>
              <w:t>storage</w:t>
            </w:r>
          </w:p>
        </w:tc>
        <w:tc>
          <w:tcPr>
            <w:tcW w:w="1803" w:type="dxa"/>
          </w:tcPr>
          <w:p w14:paraId="69448FD8" w14:textId="77777777" w:rsidR="0003369F" w:rsidRPr="00B02DEC" w:rsidRDefault="0003369F" w:rsidP="00220648">
            <w:pPr>
              <w:spacing w:before="240"/>
            </w:pPr>
            <w:r w:rsidRPr="00B02DEC">
              <w:rPr>
                <w:rFonts w:cs="Arial"/>
                <w:color w:val="000000"/>
              </w:rPr>
              <w:t>workers</w:t>
            </w:r>
          </w:p>
        </w:tc>
      </w:tr>
    </w:tbl>
    <w:p w14:paraId="21F3A504" w14:textId="77777777" w:rsidR="00F93E29" w:rsidRPr="00B02DEC" w:rsidRDefault="00F93E29" w:rsidP="0003369F"/>
    <w:p w14:paraId="1C1F3A63" w14:textId="77777777" w:rsidR="00B74BDD" w:rsidRPr="004508A2" w:rsidRDefault="00B74BDD" w:rsidP="00B74BDD">
      <w:pPr>
        <w:spacing w:line="360" w:lineRule="auto"/>
        <w:rPr>
          <w:rFonts w:cs="Arial"/>
        </w:rPr>
      </w:pPr>
      <w:r w:rsidRPr="004508A2">
        <w:rPr>
          <w:rFonts w:cs="Arial"/>
        </w:rPr>
        <w:t xml:space="preserve">An emergency plan is a written set of </w:t>
      </w:r>
      <w:r>
        <w:rPr>
          <w:rFonts w:cs="Arial"/>
        </w:rPr>
        <w:t>(</w:t>
      </w:r>
      <w:r>
        <w:rPr>
          <w:rFonts w:cs="Arial"/>
        </w:rPr>
        <w:tab/>
      </w:r>
      <w:r>
        <w:rPr>
          <w:rFonts w:cs="Arial"/>
        </w:rPr>
        <w:tab/>
        <w:t>)</w:t>
      </w:r>
      <w:r w:rsidRPr="004508A2">
        <w:rPr>
          <w:rFonts w:cs="Arial"/>
        </w:rPr>
        <w:t xml:space="preserve"> that outlines what </w:t>
      </w:r>
      <w:r>
        <w:rPr>
          <w:rFonts w:cs="Arial"/>
        </w:rPr>
        <w:t>(</w:t>
      </w:r>
      <w:r>
        <w:rPr>
          <w:rFonts w:cs="Arial"/>
        </w:rPr>
        <w:tab/>
      </w:r>
      <w:r>
        <w:rPr>
          <w:rFonts w:cs="Arial"/>
        </w:rPr>
        <w:tab/>
        <w:t>)</w:t>
      </w:r>
      <w:r w:rsidRPr="004508A2">
        <w:rPr>
          <w:rFonts w:cs="Arial"/>
        </w:rPr>
        <w:t xml:space="preserve"> and others at the workplace should do in an </w:t>
      </w:r>
      <w:r>
        <w:rPr>
          <w:rFonts w:cs="Arial"/>
        </w:rPr>
        <w:t>(</w:t>
      </w:r>
      <w:r>
        <w:rPr>
          <w:rFonts w:cs="Arial"/>
        </w:rPr>
        <w:tab/>
      </w:r>
      <w:r>
        <w:rPr>
          <w:rFonts w:cs="Arial"/>
        </w:rPr>
        <w:tab/>
        <w:t xml:space="preserve">).  </w:t>
      </w:r>
      <w:r w:rsidRPr="004508A2">
        <w:rPr>
          <w:rFonts w:cs="Arial"/>
        </w:rPr>
        <w:t xml:space="preserve"> An emergency plan must provide for the following:  </w:t>
      </w:r>
    </w:p>
    <w:p w14:paraId="750F9897" w14:textId="77777777" w:rsidR="00B74BDD" w:rsidRPr="004508A2" w:rsidRDefault="00B74BDD" w:rsidP="00B74BDD">
      <w:pPr>
        <w:numPr>
          <w:ilvl w:val="0"/>
          <w:numId w:val="38"/>
        </w:numPr>
        <w:spacing w:before="0" w:line="360" w:lineRule="auto"/>
        <w:ind w:hanging="358"/>
        <w:rPr>
          <w:rFonts w:cs="Arial"/>
        </w:rPr>
      </w:pPr>
      <w:r w:rsidRPr="004508A2">
        <w:rPr>
          <w:rFonts w:cs="Arial"/>
        </w:rPr>
        <w:t xml:space="preserve">emergency procedures, including: an </w:t>
      </w:r>
      <w:r>
        <w:rPr>
          <w:rFonts w:cs="Arial"/>
        </w:rPr>
        <w:t>(</w:t>
      </w:r>
      <w:r>
        <w:rPr>
          <w:rFonts w:cs="Arial"/>
        </w:rPr>
        <w:tab/>
      </w:r>
      <w:r>
        <w:rPr>
          <w:rFonts w:cs="Arial"/>
        </w:rPr>
        <w:tab/>
        <w:t>)</w:t>
      </w:r>
      <w:r w:rsidRPr="004508A2">
        <w:rPr>
          <w:rFonts w:cs="Arial"/>
        </w:rPr>
        <w:t xml:space="preserve"> response to an emergency  </w:t>
      </w:r>
    </w:p>
    <w:p w14:paraId="725DD4A2" w14:textId="77777777" w:rsidR="00B74BDD" w:rsidRPr="004508A2" w:rsidRDefault="00B74BDD" w:rsidP="00B74BDD">
      <w:pPr>
        <w:numPr>
          <w:ilvl w:val="0"/>
          <w:numId w:val="38"/>
        </w:numPr>
        <w:spacing w:before="0" w:line="360" w:lineRule="auto"/>
        <w:ind w:hanging="358"/>
        <w:rPr>
          <w:rFonts w:cs="Arial"/>
        </w:rPr>
      </w:pPr>
      <w:r w:rsidRPr="004508A2">
        <w:rPr>
          <w:rFonts w:cs="Arial"/>
        </w:rPr>
        <w:t xml:space="preserve">evacuation </w:t>
      </w:r>
      <w:r>
        <w:rPr>
          <w:rFonts w:cs="Arial"/>
        </w:rPr>
        <w:t>(</w:t>
      </w:r>
      <w:r>
        <w:rPr>
          <w:rFonts w:cs="Arial"/>
        </w:rPr>
        <w:tab/>
      </w:r>
      <w:r>
        <w:rPr>
          <w:rFonts w:cs="Arial"/>
        </w:rPr>
        <w:tab/>
        <w:t>)</w:t>
      </w:r>
      <w:r w:rsidRPr="004508A2">
        <w:rPr>
          <w:rFonts w:cs="Arial"/>
        </w:rPr>
        <w:t xml:space="preserve">  </w:t>
      </w:r>
    </w:p>
    <w:p w14:paraId="14B34DC1" w14:textId="77777777" w:rsidR="00B74BDD" w:rsidRPr="004508A2" w:rsidRDefault="00B74BDD" w:rsidP="00B74BDD">
      <w:pPr>
        <w:numPr>
          <w:ilvl w:val="0"/>
          <w:numId w:val="38"/>
        </w:numPr>
        <w:spacing w:before="0" w:line="360" w:lineRule="auto"/>
        <w:ind w:hanging="358"/>
        <w:rPr>
          <w:rFonts w:cs="Arial"/>
        </w:rPr>
      </w:pPr>
      <w:r w:rsidRPr="004508A2">
        <w:rPr>
          <w:rFonts w:cs="Arial"/>
        </w:rPr>
        <w:t xml:space="preserve">notifying emergency service organisations at the </w:t>
      </w:r>
      <w:r>
        <w:rPr>
          <w:rFonts w:cs="Arial"/>
        </w:rPr>
        <w:t>(</w:t>
      </w:r>
      <w:r>
        <w:rPr>
          <w:rFonts w:cs="Arial"/>
        </w:rPr>
        <w:tab/>
      </w:r>
      <w:r>
        <w:rPr>
          <w:rFonts w:cs="Arial"/>
        </w:rPr>
        <w:tab/>
        <w:t>)</w:t>
      </w:r>
      <w:r w:rsidRPr="004508A2">
        <w:rPr>
          <w:rFonts w:cs="Arial"/>
        </w:rPr>
        <w:t xml:space="preserve"> opportunity  </w:t>
      </w:r>
    </w:p>
    <w:p w14:paraId="3DBAA52D" w14:textId="77777777" w:rsidR="00B74BDD" w:rsidRPr="004508A2" w:rsidRDefault="00B74BDD" w:rsidP="00B74BDD">
      <w:pPr>
        <w:numPr>
          <w:ilvl w:val="0"/>
          <w:numId w:val="38"/>
        </w:numPr>
        <w:spacing w:before="0" w:line="360" w:lineRule="auto"/>
        <w:ind w:hanging="358"/>
        <w:rPr>
          <w:rFonts w:cs="Arial"/>
        </w:rPr>
      </w:pPr>
      <w:r w:rsidRPr="004508A2">
        <w:rPr>
          <w:rFonts w:cs="Arial"/>
        </w:rPr>
        <w:t xml:space="preserve">medical treatment and assistance, and  </w:t>
      </w:r>
    </w:p>
    <w:p w14:paraId="3C5F94CD" w14:textId="77777777" w:rsidR="00B74BDD" w:rsidRPr="004508A2" w:rsidRDefault="00B74BDD" w:rsidP="00B74BDD">
      <w:pPr>
        <w:numPr>
          <w:ilvl w:val="0"/>
          <w:numId w:val="38"/>
        </w:numPr>
        <w:spacing w:before="0" w:line="360" w:lineRule="auto"/>
        <w:ind w:hanging="358"/>
        <w:rPr>
          <w:rFonts w:cs="Arial"/>
        </w:rPr>
      </w:pPr>
      <w:r w:rsidRPr="004508A2">
        <w:rPr>
          <w:rFonts w:cs="Arial"/>
        </w:rPr>
        <w:t xml:space="preserve">effective </w:t>
      </w:r>
      <w:r>
        <w:rPr>
          <w:rFonts w:cs="Arial"/>
        </w:rPr>
        <w:t>(</w:t>
      </w:r>
      <w:r>
        <w:rPr>
          <w:rFonts w:cs="Arial"/>
        </w:rPr>
        <w:tab/>
      </w:r>
      <w:r>
        <w:rPr>
          <w:rFonts w:cs="Arial"/>
        </w:rPr>
        <w:tab/>
        <w:t>)</w:t>
      </w:r>
      <w:r w:rsidRPr="004508A2">
        <w:rPr>
          <w:rFonts w:cs="Arial"/>
        </w:rPr>
        <w:t xml:space="preserve"> between the person authorised to coordinate the emergency response and all people at the workplace  </w:t>
      </w:r>
    </w:p>
    <w:p w14:paraId="39DC5411" w14:textId="77777777" w:rsidR="00B74BDD" w:rsidRPr="004508A2" w:rsidRDefault="00B74BDD" w:rsidP="00B74BDD">
      <w:pPr>
        <w:numPr>
          <w:ilvl w:val="0"/>
          <w:numId w:val="38"/>
        </w:numPr>
        <w:spacing w:before="0" w:line="360" w:lineRule="auto"/>
        <w:ind w:hanging="358"/>
        <w:rPr>
          <w:rFonts w:cs="Arial"/>
        </w:rPr>
      </w:pPr>
      <w:r w:rsidRPr="004508A2">
        <w:rPr>
          <w:rFonts w:cs="Arial"/>
        </w:rPr>
        <w:t xml:space="preserve">testing of the emergency procedures—including the </w:t>
      </w:r>
      <w:r>
        <w:rPr>
          <w:rFonts w:cs="Arial"/>
        </w:rPr>
        <w:t>(</w:t>
      </w:r>
      <w:r>
        <w:rPr>
          <w:rFonts w:cs="Arial"/>
        </w:rPr>
        <w:tab/>
      </w:r>
      <w:r>
        <w:rPr>
          <w:rFonts w:cs="Arial"/>
        </w:rPr>
        <w:tab/>
        <w:t>)</w:t>
      </w:r>
      <w:r w:rsidRPr="004508A2">
        <w:rPr>
          <w:rFonts w:cs="Arial"/>
        </w:rPr>
        <w:t xml:space="preserve"> of testing, and  </w:t>
      </w:r>
    </w:p>
    <w:p w14:paraId="5491D09D" w14:textId="77777777" w:rsidR="00B74BDD" w:rsidRPr="004508A2" w:rsidRDefault="00B74BDD" w:rsidP="00B74BDD">
      <w:pPr>
        <w:numPr>
          <w:ilvl w:val="0"/>
          <w:numId w:val="38"/>
        </w:numPr>
        <w:spacing w:before="0" w:line="360" w:lineRule="auto"/>
        <w:ind w:hanging="358"/>
        <w:rPr>
          <w:rFonts w:cs="Arial"/>
        </w:rPr>
      </w:pPr>
      <w:r w:rsidRPr="004508A2">
        <w:rPr>
          <w:rFonts w:cs="Arial"/>
        </w:rPr>
        <w:t xml:space="preserve">information, training and instruction to relevant workers in relation to </w:t>
      </w:r>
      <w:r>
        <w:rPr>
          <w:rFonts w:cs="Arial"/>
        </w:rPr>
        <w:t>(</w:t>
      </w:r>
      <w:r>
        <w:rPr>
          <w:rFonts w:cs="Arial"/>
        </w:rPr>
        <w:tab/>
      </w:r>
      <w:r>
        <w:rPr>
          <w:rFonts w:cs="Arial"/>
        </w:rPr>
        <w:tab/>
        <w:t>)</w:t>
      </w:r>
      <w:r w:rsidRPr="004508A2">
        <w:rPr>
          <w:rFonts w:cs="Arial"/>
        </w:rPr>
        <w:t xml:space="preserve"> the emergency procedures.  </w:t>
      </w:r>
    </w:p>
    <w:p w14:paraId="78FCF8F7" w14:textId="77777777" w:rsidR="00B74BDD" w:rsidRPr="004508A2" w:rsidRDefault="00B74BDD" w:rsidP="00B74BDD">
      <w:pPr>
        <w:spacing w:line="360" w:lineRule="auto"/>
        <w:rPr>
          <w:rFonts w:cs="Arial"/>
        </w:rPr>
      </w:pPr>
      <w:r w:rsidRPr="004508A2">
        <w:rPr>
          <w:rFonts w:cs="Arial"/>
          <w:b/>
          <w:color w:val="1F497D"/>
        </w:rPr>
        <w:t xml:space="preserve">What types of emergencies should be covered?  </w:t>
      </w:r>
    </w:p>
    <w:p w14:paraId="1BE80515" w14:textId="77777777" w:rsidR="00B74BDD" w:rsidRPr="004508A2" w:rsidRDefault="00B74BDD" w:rsidP="00B74BDD">
      <w:pPr>
        <w:spacing w:line="360" w:lineRule="auto"/>
        <w:rPr>
          <w:rFonts w:cs="Arial"/>
        </w:rPr>
      </w:pPr>
      <w:r w:rsidRPr="004508A2">
        <w:rPr>
          <w:rFonts w:cs="Arial"/>
        </w:rPr>
        <w:t xml:space="preserve">The types of emergencies to plan for may include fire, explosion, medical emergency, rescues, incidents with </w:t>
      </w:r>
      <w:r>
        <w:rPr>
          <w:rFonts w:cs="Arial"/>
        </w:rPr>
        <w:t>(</w:t>
      </w:r>
      <w:r>
        <w:rPr>
          <w:rFonts w:cs="Arial"/>
        </w:rPr>
        <w:tab/>
      </w:r>
      <w:r>
        <w:rPr>
          <w:rFonts w:cs="Arial"/>
        </w:rPr>
        <w:tab/>
        <w:t>)</w:t>
      </w:r>
      <w:r w:rsidRPr="004508A2">
        <w:rPr>
          <w:rFonts w:cs="Arial"/>
        </w:rPr>
        <w:t xml:space="preserve"> chemicals, bomb threats, armed confrontations and natural disasters.  </w:t>
      </w:r>
    </w:p>
    <w:p w14:paraId="2F17B917" w14:textId="77777777" w:rsidR="00B74BDD" w:rsidRPr="004508A2" w:rsidRDefault="00B74BDD" w:rsidP="00B74BDD">
      <w:pPr>
        <w:spacing w:line="360" w:lineRule="auto"/>
        <w:rPr>
          <w:rFonts w:cs="Arial"/>
        </w:rPr>
      </w:pPr>
      <w:r w:rsidRPr="004508A2">
        <w:rPr>
          <w:rFonts w:cs="Arial"/>
        </w:rPr>
        <w:t xml:space="preserve">The emergency plan should be based on a practical assessment of hazards associated with the work </w:t>
      </w:r>
      <w:r>
        <w:rPr>
          <w:rFonts w:cs="Arial"/>
        </w:rPr>
        <w:t>(</w:t>
      </w:r>
      <w:r>
        <w:rPr>
          <w:rFonts w:cs="Arial"/>
        </w:rPr>
        <w:tab/>
      </w:r>
      <w:r>
        <w:rPr>
          <w:rFonts w:cs="Arial"/>
        </w:rPr>
        <w:tab/>
        <w:t>)</w:t>
      </w:r>
      <w:r w:rsidRPr="004508A2">
        <w:rPr>
          <w:rFonts w:cs="Arial"/>
        </w:rPr>
        <w:t xml:space="preserve"> or workplace, and the possible consequences of an emergency occurring as a result of those hazards.  External hazards should also be considered in preparing an emergency plan, for example a chemical </w:t>
      </w:r>
      <w:r>
        <w:rPr>
          <w:rFonts w:cs="Arial"/>
        </w:rPr>
        <w:t>(</w:t>
      </w:r>
      <w:r>
        <w:rPr>
          <w:rFonts w:cs="Arial"/>
        </w:rPr>
        <w:tab/>
      </w:r>
      <w:r>
        <w:rPr>
          <w:rFonts w:cs="Arial"/>
        </w:rPr>
        <w:tab/>
        <w:t>)</w:t>
      </w:r>
      <w:r w:rsidRPr="004508A2">
        <w:rPr>
          <w:rFonts w:cs="Arial"/>
        </w:rPr>
        <w:t xml:space="preserve"> facility across the road.  </w:t>
      </w:r>
    </w:p>
    <w:p w14:paraId="3C24859E" w14:textId="77777777" w:rsidR="00B74BDD" w:rsidRPr="004508A2" w:rsidRDefault="00B74BDD" w:rsidP="00B74BDD">
      <w:pPr>
        <w:spacing w:line="360" w:lineRule="auto"/>
        <w:rPr>
          <w:rFonts w:cs="Arial"/>
        </w:rPr>
      </w:pPr>
      <w:r w:rsidRPr="004508A2">
        <w:rPr>
          <w:rFonts w:cs="Arial"/>
        </w:rPr>
        <w:t xml:space="preserve">In developing the plan, consideration should be given to the application of all relevant laws, including public health </w:t>
      </w:r>
      <w:r>
        <w:rPr>
          <w:rFonts w:cs="Arial"/>
        </w:rPr>
        <w:t>(</w:t>
      </w:r>
      <w:r>
        <w:rPr>
          <w:rFonts w:cs="Arial"/>
        </w:rPr>
        <w:tab/>
      </w:r>
      <w:r>
        <w:rPr>
          <w:rFonts w:cs="Arial"/>
        </w:rPr>
        <w:tab/>
        <w:t>)</w:t>
      </w:r>
      <w:r w:rsidRPr="004508A2">
        <w:rPr>
          <w:rFonts w:cs="Arial"/>
        </w:rPr>
        <w:t xml:space="preserve"> (for example, workplaces that are also public places) and state or territory disaster plans. </w:t>
      </w:r>
    </w:p>
    <w:p w14:paraId="3637179B" w14:textId="567CD6A9" w:rsidR="00E43D8C" w:rsidRPr="00E80152" w:rsidRDefault="00E43D8C" w:rsidP="00597402">
      <w:pPr>
        <w:spacing w:line="288" w:lineRule="auto"/>
      </w:pPr>
      <w:r w:rsidRPr="00E80152">
        <w:br w:type="page"/>
      </w:r>
    </w:p>
    <w:p w14:paraId="7A42F9C4" w14:textId="77777777" w:rsidR="00413C36" w:rsidRPr="00E80152" w:rsidRDefault="00413C36" w:rsidP="00413C36">
      <w:pPr>
        <w:pStyle w:val="ListParagraph"/>
        <w:widowControl/>
        <w:numPr>
          <w:ilvl w:val="0"/>
          <w:numId w:val="0"/>
        </w:numPr>
        <w:spacing w:before="240" w:after="160" w:line="360" w:lineRule="auto"/>
        <w:ind w:left="360"/>
        <w:contextualSpacing/>
        <w:rPr>
          <w:lang w:val="en-AU"/>
        </w:rPr>
      </w:pPr>
    </w:p>
    <w:p w14:paraId="316B91B8" w14:textId="77777777" w:rsidR="00EC3F63" w:rsidRPr="00B02DEC" w:rsidRDefault="006D4C05" w:rsidP="00E17A3B">
      <w:pPr>
        <w:pStyle w:val="ListParagraph"/>
        <w:widowControl/>
        <w:numPr>
          <w:ilvl w:val="0"/>
          <w:numId w:val="13"/>
        </w:numPr>
        <w:spacing w:before="240" w:after="160" w:line="360" w:lineRule="auto"/>
        <w:contextualSpacing/>
        <w:rPr>
          <w:sz w:val="24"/>
          <w:szCs w:val="24"/>
          <w:lang w:val="en-AU"/>
        </w:rPr>
      </w:pPr>
      <w:r w:rsidRPr="00B02DEC">
        <w:rPr>
          <w:sz w:val="24"/>
          <w:szCs w:val="24"/>
          <w:lang w:val="en-AU"/>
        </w:rPr>
        <w:t xml:space="preserve">The </w:t>
      </w:r>
      <w:r w:rsidR="00AB50AE" w:rsidRPr="00B02DEC">
        <w:rPr>
          <w:sz w:val="24"/>
          <w:szCs w:val="24"/>
          <w:lang w:val="en-AU"/>
        </w:rPr>
        <w:t xml:space="preserve">Department of Industry, Innovation and Science </w:t>
      </w:r>
      <w:r w:rsidR="00571670" w:rsidRPr="00B02DEC">
        <w:rPr>
          <w:sz w:val="24"/>
          <w:szCs w:val="24"/>
          <w:lang w:val="en-AU"/>
        </w:rPr>
        <w:t xml:space="preserve">provides guidance on </w:t>
      </w:r>
      <w:hyperlink r:id="rId54" w:history="1">
        <w:r w:rsidR="00571670" w:rsidRPr="00B02DEC">
          <w:rPr>
            <w:rStyle w:val="Hyperlink"/>
            <w:szCs w:val="24"/>
            <w:lang w:val="en-AU"/>
          </w:rPr>
          <w:t xml:space="preserve">how to manage risks in the workplace using </w:t>
        </w:r>
        <w:r w:rsidRPr="00B02DEC">
          <w:rPr>
            <w:rStyle w:val="Hyperlink"/>
            <w:szCs w:val="24"/>
            <w:lang w:val="en-AU"/>
          </w:rPr>
          <w:t>a</w:t>
        </w:r>
        <w:r w:rsidR="00571670" w:rsidRPr="00B02DEC">
          <w:rPr>
            <w:rStyle w:val="Hyperlink"/>
            <w:szCs w:val="24"/>
            <w:lang w:val="en-AU"/>
          </w:rPr>
          <w:t xml:space="preserve"> systematic process</w:t>
        </w:r>
      </w:hyperlink>
      <w:r w:rsidRPr="00B02DEC">
        <w:rPr>
          <w:sz w:val="24"/>
          <w:szCs w:val="24"/>
          <w:lang w:val="en-AU"/>
        </w:rPr>
        <w:t xml:space="preserve">.  </w:t>
      </w:r>
    </w:p>
    <w:p w14:paraId="408695DE" w14:textId="13F05B61" w:rsidR="006D4C05" w:rsidRDefault="00AB50AE" w:rsidP="00EC3F63">
      <w:pPr>
        <w:pStyle w:val="ListParagraph"/>
        <w:widowControl/>
        <w:numPr>
          <w:ilvl w:val="1"/>
          <w:numId w:val="13"/>
        </w:numPr>
        <w:spacing w:before="240" w:after="160" w:line="360" w:lineRule="auto"/>
        <w:contextualSpacing/>
        <w:rPr>
          <w:sz w:val="24"/>
          <w:szCs w:val="24"/>
          <w:lang w:val="en-AU"/>
        </w:rPr>
      </w:pPr>
      <w:r w:rsidRPr="00B02DEC">
        <w:rPr>
          <w:sz w:val="24"/>
          <w:szCs w:val="24"/>
          <w:lang w:val="en-AU"/>
        </w:rPr>
        <w:t>Provide a definition for each step in the process.</w:t>
      </w:r>
    </w:p>
    <w:p w14:paraId="7F73D64B" w14:textId="77777777" w:rsidR="00B74BDD" w:rsidRPr="00AF3B1D" w:rsidRDefault="00B74BDD" w:rsidP="00B74BDD">
      <w:pPr>
        <w:pStyle w:val="Caption"/>
      </w:pPr>
      <w:r>
        <w:t>A systematic process for managing risks in the workplace</w:t>
      </w:r>
    </w:p>
    <w:tbl>
      <w:tblPr>
        <w:tblStyle w:val="TableGrid"/>
        <w:tblW w:w="0" w:type="auto"/>
        <w:tblInd w:w="25" w:type="dxa"/>
        <w:tblLook w:val="04A0" w:firstRow="1" w:lastRow="0" w:firstColumn="1" w:lastColumn="0" w:noHBand="0" w:noVBand="1"/>
      </w:tblPr>
      <w:tblGrid>
        <w:gridCol w:w="2775"/>
        <w:gridCol w:w="6767"/>
      </w:tblGrid>
      <w:tr w:rsidR="006D4C05" w:rsidRPr="00B02DEC" w14:paraId="3D2A8059" w14:textId="77777777" w:rsidTr="008C57EB">
        <w:trPr>
          <w:trHeight w:val="737"/>
        </w:trPr>
        <w:tc>
          <w:tcPr>
            <w:tcW w:w="2775" w:type="dxa"/>
            <w:vAlign w:val="center"/>
          </w:tcPr>
          <w:p w14:paraId="5C5DFFFF" w14:textId="5D86BF0D" w:rsidR="006D4C05" w:rsidRPr="00B02DEC" w:rsidRDefault="006D4C05" w:rsidP="008C57EB">
            <w:pPr>
              <w:rPr>
                <w:b/>
              </w:rPr>
            </w:pPr>
            <w:r w:rsidRPr="00B02DEC">
              <w:t>Identify hazards</w:t>
            </w:r>
          </w:p>
        </w:tc>
        <w:tc>
          <w:tcPr>
            <w:tcW w:w="6767" w:type="dxa"/>
            <w:vAlign w:val="center"/>
          </w:tcPr>
          <w:p w14:paraId="1D32B3DA" w14:textId="1D5C8E73" w:rsidR="006D4C05" w:rsidRPr="00B02DEC" w:rsidRDefault="006D4C05" w:rsidP="008C57EB"/>
        </w:tc>
      </w:tr>
      <w:tr w:rsidR="006D4C05" w:rsidRPr="00B02DEC" w14:paraId="0519E650" w14:textId="77777777" w:rsidTr="008C57EB">
        <w:trPr>
          <w:trHeight w:val="737"/>
        </w:trPr>
        <w:tc>
          <w:tcPr>
            <w:tcW w:w="2775" w:type="dxa"/>
            <w:vAlign w:val="center"/>
          </w:tcPr>
          <w:p w14:paraId="36FF84EF" w14:textId="037F9739" w:rsidR="006D4C05" w:rsidRPr="00B02DEC" w:rsidRDefault="006D4C05" w:rsidP="008C57EB">
            <w:r w:rsidRPr="00B02DEC">
              <w:t>Assess risks</w:t>
            </w:r>
          </w:p>
        </w:tc>
        <w:tc>
          <w:tcPr>
            <w:tcW w:w="6767" w:type="dxa"/>
            <w:vAlign w:val="center"/>
          </w:tcPr>
          <w:p w14:paraId="039BA51C" w14:textId="02D18BA0" w:rsidR="006D4C05" w:rsidRPr="00B02DEC" w:rsidRDefault="006D4C05" w:rsidP="008C57EB">
            <w:pPr>
              <w:spacing w:line="288" w:lineRule="auto"/>
            </w:pPr>
          </w:p>
        </w:tc>
      </w:tr>
      <w:tr w:rsidR="006D4C05" w:rsidRPr="00B02DEC" w14:paraId="68CDFDCF" w14:textId="77777777" w:rsidTr="008C57EB">
        <w:trPr>
          <w:trHeight w:val="737"/>
        </w:trPr>
        <w:tc>
          <w:tcPr>
            <w:tcW w:w="2775" w:type="dxa"/>
            <w:vAlign w:val="center"/>
          </w:tcPr>
          <w:p w14:paraId="549D01B1" w14:textId="36CBED19" w:rsidR="006D4C05" w:rsidRPr="00B02DEC" w:rsidRDefault="006D4C05" w:rsidP="008C57EB">
            <w:pPr>
              <w:rPr>
                <w:b/>
              </w:rPr>
            </w:pPr>
            <w:r w:rsidRPr="00B02DEC">
              <w:t>Control risks</w:t>
            </w:r>
          </w:p>
        </w:tc>
        <w:tc>
          <w:tcPr>
            <w:tcW w:w="6767" w:type="dxa"/>
            <w:vAlign w:val="center"/>
          </w:tcPr>
          <w:p w14:paraId="2656BE44" w14:textId="3BE6354B" w:rsidR="006D4C05" w:rsidRPr="00B02DEC" w:rsidRDefault="006D4C05" w:rsidP="008C57EB"/>
        </w:tc>
      </w:tr>
      <w:tr w:rsidR="006D4C05" w:rsidRPr="00B02DEC" w14:paraId="0DE40315" w14:textId="77777777" w:rsidTr="008C57EB">
        <w:trPr>
          <w:trHeight w:val="737"/>
        </w:trPr>
        <w:tc>
          <w:tcPr>
            <w:tcW w:w="2775" w:type="dxa"/>
            <w:vAlign w:val="center"/>
          </w:tcPr>
          <w:p w14:paraId="4D2AD39F" w14:textId="418A0A5D" w:rsidR="006D4C05" w:rsidRPr="00B02DEC" w:rsidRDefault="006D4C05" w:rsidP="008C57EB">
            <w:pPr>
              <w:rPr>
                <w:b/>
              </w:rPr>
            </w:pPr>
            <w:r w:rsidRPr="00B02DEC">
              <w:t>Review control measures</w:t>
            </w:r>
          </w:p>
        </w:tc>
        <w:tc>
          <w:tcPr>
            <w:tcW w:w="6767" w:type="dxa"/>
            <w:vAlign w:val="center"/>
          </w:tcPr>
          <w:p w14:paraId="7F056AED" w14:textId="0997529F" w:rsidR="006D4C05" w:rsidRPr="00B02DEC" w:rsidRDefault="006D4C05" w:rsidP="008C57EB"/>
        </w:tc>
      </w:tr>
      <w:tr w:rsidR="00AB50AE" w:rsidRPr="00B02DEC" w14:paraId="691035E8" w14:textId="77777777" w:rsidTr="008C57EB">
        <w:trPr>
          <w:trHeight w:val="737"/>
        </w:trPr>
        <w:tc>
          <w:tcPr>
            <w:tcW w:w="2775" w:type="dxa"/>
            <w:vAlign w:val="center"/>
          </w:tcPr>
          <w:p w14:paraId="3AB859DD" w14:textId="28353C71" w:rsidR="00AB50AE" w:rsidRPr="00B02DEC" w:rsidRDefault="00AB50AE" w:rsidP="008C57EB">
            <w:r w:rsidRPr="00B02DEC">
              <w:t>Record and report safety issues</w:t>
            </w:r>
          </w:p>
        </w:tc>
        <w:tc>
          <w:tcPr>
            <w:tcW w:w="6767" w:type="dxa"/>
            <w:vAlign w:val="center"/>
          </w:tcPr>
          <w:p w14:paraId="4D5C4D59" w14:textId="77777777" w:rsidR="00AB50AE" w:rsidRPr="00B02DEC" w:rsidRDefault="00AB50AE" w:rsidP="008C57EB"/>
        </w:tc>
      </w:tr>
      <w:tr w:rsidR="00AB50AE" w:rsidRPr="00B02DEC" w14:paraId="25D5DB7C" w14:textId="77777777" w:rsidTr="008C57EB">
        <w:trPr>
          <w:trHeight w:val="737"/>
        </w:trPr>
        <w:tc>
          <w:tcPr>
            <w:tcW w:w="2775" w:type="dxa"/>
            <w:vAlign w:val="center"/>
          </w:tcPr>
          <w:p w14:paraId="32C341AA" w14:textId="238315B8" w:rsidR="00AB50AE" w:rsidRPr="00B02DEC" w:rsidRDefault="00AB50AE" w:rsidP="008C57EB">
            <w:r w:rsidRPr="00B02DEC">
              <w:t>Support return to work</w:t>
            </w:r>
          </w:p>
        </w:tc>
        <w:tc>
          <w:tcPr>
            <w:tcW w:w="6767" w:type="dxa"/>
            <w:vAlign w:val="center"/>
          </w:tcPr>
          <w:p w14:paraId="07BAD6FA" w14:textId="77777777" w:rsidR="00AB50AE" w:rsidRPr="00B02DEC" w:rsidRDefault="00AB50AE" w:rsidP="008C57EB"/>
        </w:tc>
      </w:tr>
      <w:tr w:rsidR="00AB50AE" w:rsidRPr="00B02DEC" w14:paraId="7335A12E" w14:textId="77777777" w:rsidTr="008C57EB">
        <w:trPr>
          <w:trHeight w:val="737"/>
        </w:trPr>
        <w:tc>
          <w:tcPr>
            <w:tcW w:w="2775" w:type="dxa"/>
            <w:vAlign w:val="center"/>
          </w:tcPr>
          <w:p w14:paraId="19844209" w14:textId="625D9F76" w:rsidR="00AB50AE" w:rsidRPr="00B02DEC" w:rsidRDefault="00AB50AE" w:rsidP="008C57EB">
            <w:r w:rsidRPr="00B02DEC">
              <w:t>Make your workplace healthier</w:t>
            </w:r>
          </w:p>
        </w:tc>
        <w:tc>
          <w:tcPr>
            <w:tcW w:w="6767" w:type="dxa"/>
            <w:vAlign w:val="center"/>
          </w:tcPr>
          <w:p w14:paraId="01E6180F" w14:textId="77777777" w:rsidR="00AB50AE" w:rsidRPr="00B02DEC" w:rsidRDefault="00AB50AE" w:rsidP="008C57EB"/>
        </w:tc>
      </w:tr>
    </w:tbl>
    <w:p w14:paraId="310D6425" w14:textId="0EA64C27" w:rsidR="008E2C78" w:rsidRPr="00B02DEC" w:rsidRDefault="006266EF" w:rsidP="00E17A3B">
      <w:pPr>
        <w:pStyle w:val="ListParagraph"/>
        <w:widowControl/>
        <w:numPr>
          <w:ilvl w:val="1"/>
          <w:numId w:val="13"/>
        </w:numPr>
        <w:spacing w:before="240" w:after="160" w:line="360" w:lineRule="auto"/>
        <w:contextualSpacing/>
        <w:rPr>
          <w:sz w:val="24"/>
          <w:szCs w:val="24"/>
          <w:lang w:val="en-AU"/>
        </w:rPr>
      </w:pPr>
      <w:r w:rsidRPr="00B02DEC">
        <w:rPr>
          <w:sz w:val="24"/>
          <w:szCs w:val="24"/>
          <w:lang w:val="en-AU"/>
        </w:rPr>
        <w:t xml:space="preserve">The same government department lists a range of </w:t>
      </w:r>
      <w:hyperlink r:id="rId55" w:history="1">
        <w:r w:rsidRPr="00B02DEC">
          <w:rPr>
            <w:rStyle w:val="Hyperlink"/>
            <w:szCs w:val="24"/>
            <w:lang w:val="en-AU"/>
          </w:rPr>
          <w:t>WHS considerations for the arts and recreation services industry</w:t>
        </w:r>
      </w:hyperlink>
      <w:r w:rsidRPr="00B02DEC">
        <w:rPr>
          <w:sz w:val="24"/>
          <w:szCs w:val="24"/>
          <w:lang w:val="en-AU"/>
        </w:rPr>
        <w:t>.  Choose two and give an example relevant to your course of study.</w:t>
      </w:r>
    </w:p>
    <w:p w14:paraId="69C79EC1" w14:textId="77777777" w:rsidR="008E2C78" w:rsidRPr="00B02DEC" w:rsidRDefault="008E2C78" w:rsidP="00E17A3B">
      <w:pPr>
        <w:pStyle w:val="ListParagraph"/>
        <w:widowControl/>
        <w:numPr>
          <w:ilvl w:val="1"/>
          <w:numId w:val="13"/>
        </w:numPr>
        <w:spacing w:before="240" w:after="160" w:line="360" w:lineRule="auto"/>
        <w:contextualSpacing/>
        <w:rPr>
          <w:sz w:val="24"/>
          <w:szCs w:val="24"/>
          <w:lang w:val="en-AU"/>
        </w:rPr>
      </w:pPr>
      <w:r w:rsidRPr="00B02DEC">
        <w:rPr>
          <w:sz w:val="24"/>
          <w:szCs w:val="24"/>
          <w:lang w:val="en-AU"/>
        </w:rPr>
        <w:t>What is the difference between a risk and a hazard?</w:t>
      </w:r>
    </w:p>
    <w:p w14:paraId="7EC8C11B" w14:textId="5AF6DBE7" w:rsidR="008E2C78" w:rsidRPr="00B02DEC" w:rsidRDefault="008E2C78" w:rsidP="00E17A3B">
      <w:pPr>
        <w:pStyle w:val="ListParagraph"/>
        <w:widowControl/>
        <w:numPr>
          <w:ilvl w:val="1"/>
          <w:numId w:val="13"/>
        </w:numPr>
        <w:spacing w:before="240" w:after="160" w:line="360" w:lineRule="auto"/>
        <w:contextualSpacing/>
        <w:rPr>
          <w:sz w:val="24"/>
          <w:szCs w:val="24"/>
          <w:lang w:val="en-AU"/>
        </w:rPr>
      </w:pPr>
      <w:r w:rsidRPr="00B02DEC">
        <w:rPr>
          <w:sz w:val="24"/>
          <w:szCs w:val="24"/>
          <w:lang w:val="en-AU"/>
        </w:rPr>
        <w:t xml:space="preserve">Develop a list of at least three examples of a </w:t>
      </w:r>
      <w:r w:rsidRPr="00B02DEC">
        <w:rPr>
          <w:b/>
          <w:bCs/>
          <w:sz w:val="24"/>
          <w:szCs w:val="24"/>
          <w:lang w:val="en-AU"/>
        </w:rPr>
        <w:t>risk control measure</w:t>
      </w:r>
      <w:r w:rsidRPr="00B02DEC">
        <w:rPr>
          <w:sz w:val="24"/>
          <w:szCs w:val="24"/>
          <w:lang w:val="en-AU"/>
        </w:rPr>
        <w:t xml:space="preserve"> which could be implemented</w:t>
      </w:r>
      <w:r w:rsidR="00053DE1" w:rsidRPr="00B02DEC">
        <w:rPr>
          <w:sz w:val="24"/>
          <w:szCs w:val="24"/>
          <w:lang w:val="en-AU"/>
        </w:rPr>
        <w:t xml:space="preserve"> within the Entertainment Industry workplace.</w:t>
      </w:r>
    </w:p>
    <w:p w14:paraId="5A306926" w14:textId="2605D863" w:rsidR="001D4E20" w:rsidRPr="00B02DEC" w:rsidRDefault="008E2C78" w:rsidP="00E17A3B">
      <w:pPr>
        <w:pStyle w:val="ListParagraph"/>
        <w:widowControl/>
        <w:numPr>
          <w:ilvl w:val="1"/>
          <w:numId w:val="13"/>
        </w:numPr>
        <w:spacing w:before="240" w:after="160" w:line="360" w:lineRule="auto"/>
        <w:contextualSpacing/>
        <w:rPr>
          <w:sz w:val="24"/>
          <w:szCs w:val="24"/>
          <w:lang w:val="en-AU"/>
        </w:rPr>
      </w:pPr>
      <w:r w:rsidRPr="00B02DEC">
        <w:rPr>
          <w:sz w:val="24"/>
          <w:szCs w:val="24"/>
          <w:lang w:val="en-AU"/>
        </w:rPr>
        <w:t>Use these examples in your mind map (below).</w:t>
      </w:r>
      <w:r w:rsidR="001D4E20" w:rsidRPr="00B02DEC">
        <w:rPr>
          <w:sz w:val="24"/>
          <w:szCs w:val="24"/>
          <w:lang w:val="en-AU"/>
        </w:rPr>
        <w:br w:type="page"/>
      </w:r>
    </w:p>
    <w:p w14:paraId="720E044A" w14:textId="4E1EA71D" w:rsidR="00777008" w:rsidRPr="00E80152" w:rsidRDefault="00777008" w:rsidP="00DA7857">
      <w:pPr>
        <w:pStyle w:val="Heading1"/>
        <w:rPr>
          <w:rFonts w:cs="Times New Roman"/>
          <w:color w:val="041F42"/>
          <w:sz w:val="36"/>
        </w:rPr>
      </w:pPr>
      <w:r w:rsidRPr="00E80152">
        <w:lastRenderedPageBreak/>
        <w:t>Putting the theory into practice</w:t>
      </w:r>
    </w:p>
    <w:p w14:paraId="71AF52C0" w14:textId="70A480E8" w:rsidR="00777008" w:rsidRDefault="00777008" w:rsidP="008F0ACD">
      <w:pPr>
        <w:pStyle w:val="FeatureBox2"/>
      </w:pPr>
      <w:r w:rsidRPr="00E80152">
        <w:t xml:space="preserve">The following questions are from </w:t>
      </w:r>
      <w:hyperlink r:id="rId56" w:history="1">
        <w:r w:rsidRPr="00C66072">
          <w:rPr>
            <w:rStyle w:val="Hyperlink"/>
          </w:rPr>
          <w:t xml:space="preserve">past years’ </w:t>
        </w:r>
        <w:r w:rsidR="008F0ACD" w:rsidRPr="00C66072">
          <w:rPr>
            <w:rStyle w:val="Hyperlink"/>
          </w:rPr>
          <w:t xml:space="preserve">NSW </w:t>
        </w:r>
        <w:r w:rsidRPr="00C66072">
          <w:rPr>
            <w:rStyle w:val="Hyperlink"/>
          </w:rPr>
          <w:t>HSC examination papers</w:t>
        </w:r>
      </w:hyperlink>
      <w:r w:rsidR="008F0ACD" w:rsidRPr="00E80152">
        <w:t xml:space="preserve"> for this subject</w:t>
      </w:r>
      <w:r w:rsidRPr="00E80152">
        <w:t xml:space="preserve">.  HSC exams are intended to be rigorous and to challenge students of all abilities. </w:t>
      </w:r>
      <w:r w:rsidR="008E4AA9" w:rsidRPr="00E80152">
        <w:t xml:space="preserve"> </w:t>
      </w:r>
      <w:r w:rsidR="00030FC8" w:rsidRPr="00E80152">
        <w:t>To better</w:t>
      </w:r>
      <w:r w:rsidRPr="00E80152">
        <w:t xml:space="preserve"> understand a question</w:t>
      </w:r>
      <w:r w:rsidR="00030FC8" w:rsidRPr="00E80152">
        <w:t>,</w:t>
      </w:r>
      <w:r w:rsidRPr="00E80152">
        <w:t xml:space="preserve"> you should look for key words and identify the aspect of the course to which these relate.</w:t>
      </w:r>
      <w:r w:rsidR="00030FC8" w:rsidRPr="00E80152">
        <w:t xml:space="preserve">  </w:t>
      </w:r>
      <w:r w:rsidRPr="00E80152">
        <w:t>You are then in a position to formulate your answer from relevant knowledge, understanding and skills.</w:t>
      </w:r>
    </w:p>
    <w:p w14:paraId="71F2489A" w14:textId="6C86F630" w:rsidR="00C50648" w:rsidRPr="00C50648" w:rsidRDefault="00C50648" w:rsidP="00C50648">
      <w:pPr>
        <w:rPr>
          <w:sz w:val="20"/>
          <w:szCs w:val="20"/>
          <w:lang w:eastAsia="zh-CN"/>
        </w:rPr>
      </w:pPr>
      <w:r w:rsidRPr="00C50648">
        <w:rPr>
          <w:sz w:val="20"/>
          <w:szCs w:val="20"/>
          <w:lang w:eastAsia="zh-CN"/>
        </w:rPr>
        <w:t xml:space="preserve">All questions in ‘Putting the theory into practice’ are acknowledged </w:t>
      </w:r>
      <w:r w:rsidRPr="00C50648">
        <w:rPr>
          <w:sz w:val="20"/>
          <w:szCs w:val="20"/>
        </w:rPr>
        <w:t xml:space="preserve">© </w:t>
      </w:r>
      <w:hyperlink r:id="rId57" w:history="1">
        <w:r w:rsidRPr="00C50648">
          <w:rPr>
            <w:rStyle w:val="Hyperlink"/>
            <w:sz w:val="20"/>
            <w:szCs w:val="20"/>
          </w:rPr>
          <w:t>2019 NSW Education Standards Authority (NESA) for and on behalf of the Crown in right of the State of New South Wales.</w:t>
        </w:r>
      </w:hyperlink>
    </w:p>
    <w:p w14:paraId="6E067B7F" w14:textId="0F13A3B5" w:rsidR="00777008" w:rsidRPr="00E80152" w:rsidRDefault="00777008" w:rsidP="00701893">
      <w:pPr>
        <w:pStyle w:val="Heading2"/>
      </w:pPr>
      <w:r w:rsidRPr="00E80152">
        <w:t>Multiple Choice</w:t>
      </w:r>
    </w:p>
    <w:p w14:paraId="0AA1A0C2" w14:textId="5AED85DB" w:rsidR="00425800" w:rsidRPr="00B02DEC" w:rsidRDefault="00425800" w:rsidP="00E17A3B">
      <w:pPr>
        <w:pStyle w:val="ListParagraph"/>
        <w:numPr>
          <w:ilvl w:val="0"/>
          <w:numId w:val="12"/>
        </w:numPr>
        <w:rPr>
          <w:sz w:val="24"/>
          <w:szCs w:val="24"/>
          <w:lang w:val="en-AU"/>
        </w:rPr>
      </w:pPr>
      <w:r w:rsidRPr="00B02DEC">
        <w:rPr>
          <w:sz w:val="24"/>
          <w:szCs w:val="24"/>
          <w:lang w:val="en-AU"/>
        </w:rPr>
        <w:t>Who has the most responsibility for ensuring that patron numbers do not exceed maximums set by Work Health and Safety (WHS) regulations?</w:t>
      </w:r>
    </w:p>
    <w:p w14:paraId="75A0DAA3" w14:textId="3740B0F1" w:rsidR="00425800" w:rsidRPr="00B02DEC" w:rsidRDefault="00425800" w:rsidP="00E17A3B">
      <w:pPr>
        <w:pStyle w:val="ListParagraph"/>
        <w:numPr>
          <w:ilvl w:val="1"/>
          <w:numId w:val="12"/>
        </w:numPr>
        <w:rPr>
          <w:sz w:val="24"/>
          <w:szCs w:val="24"/>
          <w:lang w:val="en-AU"/>
        </w:rPr>
      </w:pPr>
      <w:r w:rsidRPr="00B02DEC">
        <w:rPr>
          <w:sz w:val="24"/>
          <w:szCs w:val="24"/>
          <w:lang w:val="en-AU"/>
        </w:rPr>
        <w:t>Stage manager</w:t>
      </w:r>
    </w:p>
    <w:p w14:paraId="36F086D7" w14:textId="4E234777" w:rsidR="00425800" w:rsidRPr="00B02DEC" w:rsidRDefault="00425800" w:rsidP="00E17A3B">
      <w:pPr>
        <w:pStyle w:val="ListParagraph"/>
        <w:numPr>
          <w:ilvl w:val="1"/>
          <w:numId w:val="12"/>
        </w:numPr>
        <w:rPr>
          <w:sz w:val="24"/>
          <w:szCs w:val="24"/>
          <w:lang w:val="en-AU"/>
        </w:rPr>
      </w:pPr>
      <w:r w:rsidRPr="00B02DEC">
        <w:rPr>
          <w:sz w:val="24"/>
          <w:szCs w:val="24"/>
          <w:lang w:val="en-AU"/>
        </w:rPr>
        <w:t>Venue manager</w:t>
      </w:r>
    </w:p>
    <w:p w14:paraId="4471C809" w14:textId="0D6658EC" w:rsidR="00425800" w:rsidRPr="00B02DEC" w:rsidRDefault="00425800" w:rsidP="00E17A3B">
      <w:pPr>
        <w:pStyle w:val="ListParagraph"/>
        <w:numPr>
          <w:ilvl w:val="1"/>
          <w:numId w:val="12"/>
        </w:numPr>
        <w:rPr>
          <w:sz w:val="24"/>
          <w:szCs w:val="24"/>
          <w:lang w:val="en-AU"/>
        </w:rPr>
      </w:pPr>
      <w:r w:rsidRPr="00B02DEC">
        <w:rPr>
          <w:sz w:val="24"/>
          <w:szCs w:val="24"/>
          <w:lang w:val="en-AU"/>
        </w:rPr>
        <w:t>Production manager</w:t>
      </w:r>
    </w:p>
    <w:p w14:paraId="355F3272" w14:textId="1632539F" w:rsidR="000E12B6" w:rsidRPr="00B02DEC" w:rsidRDefault="00425800" w:rsidP="00E17A3B">
      <w:pPr>
        <w:pStyle w:val="ListParagraph"/>
        <w:numPr>
          <w:ilvl w:val="1"/>
          <w:numId w:val="12"/>
        </w:numPr>
        <w:rPr>
          <w:sz w:val="24"/>
          <w:szCs w:val="24"/>
          <w:lang w:val="en-AU"/>
        </w:rPr>
      </w:pPr>
      <w:r w:rsidRPr="00B02DEC">
        <w:rPr>
          <w:sz w:val="24"/>
          <w:szCs w:val="24"/>
          <w:lang w:val="en-AU"/>
        </w:rPr>
        <w:t>Front of house manager</w:t>
      </w:r>
      <w:r w:rsidR="00030FC8" w:rsidRPr="00B02DEC">
        <w:rPr>
          <w:sz w:val="24"/>
          <w:szCs w:val="24"/>
          <w:lang w:val="en-AU"/>
        </w:rPr>
        <w:br/>
      </w:r>
    </w:p>
    <w:p w14:paraId="23BEBAFA" w14:textId="77777777" w:rsidR="00AA7170" w:rsidRPr="00B02DEC" w:rsidRDefault="00AA7170" w:rsidP="00AA7170">
      <w:pPr>
        <w:pStyle w:val="ListParagraph"/>
        <w:numPr>
          <w:ilvl w:val="0"/>
          <w:numId w:val="0"/>
        </w:numPr>
        <w:ind w:left="720"/>
        <w:rPr>
          <w:sz w:val="24"/>
          <w:szCs w:val="24"/>
          <w:lang w:val="en-AU"/>
        </w:rPr>
      </w:pPr>
    </w:p>
    <w:p w14:paraId="2EFE3867" w14:textId="77777777" w:rsidR="00425800" w:rsidRPr="00B02DEC" w:rsidRDefault="00425800" w:rsidP="00E17A3B">
      <w:pPr>
        <w:pStyle w:val="ListParagraph"/>
        <w:numPr>
          <w:ilvl w:val="0"/>
          <w:numId w:val="12"/>
        </w:numPr>
        <w:rPr>
          <w:sz w:val="24"/>
          <w:szCs w:val="24"/>
          <w:lang w:val="en-AU"/>
        </w:rPr>
      </w:pPr>
      <w:r w:rsidRPr="00B02DEC">
        <w:rPr>
          <w:sz w:val="24"/>
          <w:szCs w:val="24"/>
          <w:lang w:val="en-AU"/>
        </w:rPr>
        <w:t>Which of the following describes the hierarchy of risk control measures?</w:t>
      </w:r>
    </w:p>
    <w:p w14:paraId="69C6860E" w14:textId="6F087781" w:rsidR="00425800" w:rsidRPr="00B02DEC" w:rsidRDefault="00425800" w:rsidP="00E17A3B">
      <w:pPr>
        <w:pStyle w:val="ListParagraph"/>
        <w:numPr>
          <w:ilvl w:val="1"/>
          <w:numId w:val="12"/>
        </w:numPr>
        <w:rPr>
          <w:sz w:val="24"/>
          <w:szCs w:val="24"/>
          <w:lang w:val="en-AU"/>
        </w:rPr>
      </w:pPr>
      <w:r w:rsidRPr="00B02DEC">
        <w:rPr>
          <w:sz w:val="24"/>
          <w:szCs w:val="24"/>
          <w:lang w:val="en-AU"/>
        </w:rPr>
        <w:t>Eliminate the risk, minimise the risk, adopt controls</w:t>
      </w:r>
    </w:p>
    <w:p w14:paraId="0011C199" w14:textId="6E9C76AC" w:rsidR="00425800" w:rsidRPr="00B02DEC" w:rsidRDefault="00425800" w:rsidP="00E17A3B">
      <w:pPr>
        <w:pStyle w:val="ListParagraph"/>
        <w:numPr>
          <w:ilvl w:val="1"/>
          <w:numId w:val="12"/>
        </w:numPr>
        <w:rPr>
          <w:sz w:val="24"/>
          <w:szCs w:val="24"/>
          <w:lang w:val="en-AU"/>
        </w:rPr>
      </w:pPr>
      <w:r w:rsidRPr="00B02DEC">
        <w:rPr>
          <w:sz w:val="24"/>
          <w:szCs w:val="24"/>
          <w:lang w:val="en-AU"/>
        </w:rPr>
        <w:t>Assess the risk, substitute equipment, isolate the hazard</w:t>
      </w:r>
    </w:p>
    <w:p w14:paraId="443CBD62" w14:textId="7DC12F3D" w:rsidR="00425800" w:rsidRPr="00B02DEC" w:rsidRDefault="00425800" w:rsidP="00E17A3B">
      <w:pPr>
        <w:pStyle w:val="ListParagraph"/>
        <w:numPr>
          <w:ilvl w:val="1"/>
          <w:numId w:val="12"/>
        </w:numPr>
        <w:rPr>
          <w:sz w:val="24"/>
          <w:szCs w:val="24"/>
          <w:lang w:val="en-AU"/>
        </w:rPr>
      </w:pPr>
      <w:r w:rsidRPr="00B02DEC">
        <w:rPr>
          <w:sz w:val="24"/>
          <w:szCs w:val="24"/>
          <w:lang w:val="en-AU"/>
        </w:rPr>
        <w:t>Modify the equipment, document the risk, evaluate the risk</w:t>
      </w:r>
    </w:p>
    <w:p w14:paraId="322CE8F0" w14:textId="6717D5D8" w:rsidR="000E12B6" w:rsidRPr="00B02DEC" w:rsidRDefault="00425800" w:rsidP="00E17A3B">
      <w:pPr>
        <w:pStyle w:val="ListParagraph"/>
        <w:numPr>
          <w:ilvl w:val="1"/>
          <w:numId w:val="12"/>
        </w:numPr>
        <w:rPr>
          <w:sz w:val="24"/>
          <w:szCs w:val="24"/>
          <w:lang w:val="en-AU"/>
        </w:rPr>
      </w:pPr>
      <w:r w:rsidRPr="00B02DEC">
        <w:rPr>
          <w:sz w:val="24"/>
          <w:szCs w:val="24"/>
          <w:lang w:val="en-AU"/>
        </w:rPr>
        <w:t>Complete risk assessment, check the hazards, inform supervisor</w:t>
      </w:r>
      <w:r w:rsidR="00030FC8" w:rsidRPr="00B02DEC">
        <w:rPr>
          <w:sz w:val="24"/>
          <w:szCs w:val="24"/>
          <w:lang w:val="en-AU"/>
        </w:rPr>
        <w:br/>
      </w:r>
    </w:p>
    <w:p w14:paraId="1873B52F" w14:textId="77777777" w:rsidR="00AA7170" w:rsidRPr="00B02DEC" w:rsidRDefault="00AA7170" w:rsidP="00AA7170">
      <w:pPr>
        <w:pStyle w:val="ListParagraph"/>
        <w:numPr>
          <w:ilvl w:val="0"/>
          <w:numId w:val="0"/>
        </w:numPr>
        <w:ind w:left="720"/>
        <w:rPr>
          <w:sz w:val="24"/>
          <w:szCs w:val="24"/>
          <w:lang w:val="en-AU"/>
        </w:rPr>
      </w:pPr>
    </w:p>
    <w:p w14:paraId="051F472E" w14:textId="77777777" w:rsidR="00425800" w:rsidRPr="00B02DEC" w:rsidRDefault="00425800" w:rsidP="00E17A3B">
      <w:pPr>
        <w:pStyle w:val="ListParagraph"/>
        <w:numPr>
          <w:ilvl w:val="0"/>
          <w:numId w:val="12"/>
        </w:numPr>
        <w:rPr>
          <w:sz w:val="24"/>
          <w:szCs w:val="24"/>
          <w:lang w:val="en-AU"/>
        </w:rPr>
      </w:pPr>
      <w:r w:rsidRPr="00B02DEC">
        <w:rPr>
          <w:sz w:val="24"/>
          <w:szCs w:val="24"/>
          <w:lang w:val="en-AU"/>
        </w:rPr>
        <w:t>Which of the following is true of WHS?</w:t>
      </w:r>
    </w:p>
    <w:p w14:paraId="3793E70F" w14:textId="77777777" w:rsidR="00425800" w:rsidRPr="00B02DEC" w:rsidRDefault="00425800" w:rsidP="00E17A3B">
      <w:pPr>
        <w:pStyle w:val="ListParagraph"/>
        <w:numPr>
          <w:ilvl w:val="1"/>
          <w:numId w:val="12"/>
        </w:numPr>
        <w:rPr>
          <w:sz w:val="24"/>
          <w:szCs w:val="24"/>
          <w:lang w:val="en-AU"/>
        </w:rPr>
      </w:pPr>
      <w:r w:rsidRPr="00B02DEC">
        <w:rPr>
          <w:sz w:val="24"/>
          <w:szCs w:val="24"/>
          <w:lang w:val="en-AU"/>
        </w:rPr>
        <w:t>It is only important when working at heights</w:t>
      </w:r>
    </w:p>
    <w:p w14:paraId="53DF4BCF" w14:textId="77777777" w:rsidR="00425800" w:rsidRPr="00B02DEC" w:rsidRDefault="00425800" w:rsidP="00E17A3B">
      <w:pPr>
        <w:pStyle w:val="ListParagraph"/>
        <w:numPr>
          <w:ilvl w:val="1"/>
          <w:numId w:val="12"/>
        </w:numPr>
        <w:rPr>
          <w:sz w:val="24"/>
          <w:szCs w:val="24"/>
          <w:lang w:val="en-AU"/>
        </w:rPr>
      </w:pPr>
      <w:r w:rsidRPr="00B02DEC">
        <w:rPr>
          <w:sz w:val="24"/>
          <w:szCs w:val="24"/>
          <w:lang w:val="en-AU"/>
        </w:rPr>
        <w:t>It does not apply to working with machinery</w:t>
      </w:r>
    </w:p>
    <w:p w14:paraId="2EBCFF64" w14:textId="77777777" w:rsidR="00425800" w:rsidRPr="00B02DEC" w:rsidRDefault="00425800" w:rsidP="00E17A3B">
      <w:pPr>
        <w:pStyle w:val="ListParagraph"/>
        <w:numPr>
          <w:ilvl w:val="1"/>
          <w:numId w:val="12"/>
        </w:numPr>
        <w:rPr>
          <w:sz w:val="24"/>
          <w:szCs w:val="24"/>
          <w:lang w:val="en-AU"/>
        </w:rPr>
      </w:pPr>
      <w:r w:rsidRPr="00B02DEC">
        <w:rPr>
          <w:sz w:val="24"/>
          <w:szCs w:val="24"/>
          <w:lang w:val="en-AU"/>
        </w:rPr>
        <w:t>The responsibility is shared by everybody in the organisation</w:t>
      </w:r>
    </w:p>
    <w:p w14:paraId="10795F39" w14:textId="01016CF1" w:rsidR="00030FC8" w:rsidRPr="00B02DEC" w:rsidRDefault="00425800" w:rsidP="00E17A3B">
      <w:pPr>
        <w:pStyle w:val="ListParagraph"/>
        <w:numPr>
          <w:ilvl w:val="1"/>
          <w:numId w:val="12"/>
        </w:numPr>
        <w:rPr>
          <w:sz w:val="24"/>
          <w:szCs w:val="24"/>
          <w:lang w:val="en-AU"/>
        </w:rPr>
      </w:pPr>
      <w:r w:rsidRPr="00B02DEC">
        <w:rPr>
          <w:sz w:val="24"/>
          <w:szCs w:val="24"/>
          <w:lang w:val="en-AU"/>
        </w:rPr>
        <w:t>The regulations are determined by the Person Conducting a Business or Undertaking (PCBU)</w:t>
      </w:r>
      <w:r w:rsidR="00030FC8" w:rsidRPr="00B02DEC">
        <w:rPr>
          <w:sz w:val="24"/>
          <w:szCs w:val="24"/>
          <w:lang w:val="en-AU"/>
        </w:rPr>
        <w:br/>
      </w:r>
    </w:p>
    <w:p w14:paraId="5266B49A" w14:textId="3110E3C6" w:rsidR="008F0ACD" w:rsidRPr="00B02DEC" w:rsidRDefault="008F0ACD">
      <w:pPr>
        <w:rPr>
          <w:rFonts w:eastAsia="Calibri"/>
          <w:spacing w:val="-2"/>
          <w:lang w:eastAsia="en-AU"/>
        </w:rPr>
      </w:pPr>
    </w:p>
    <w:p w14:paraId="3B1C1EDE" w14:textId="019E3D1B" w:rsidR="00425800" w:rsidRPr="00B02DEC" w:rsidRDefault="00425800" w:rsidP="00E17A3B">
      <w:pPr>
        <w:pStyle w:val="ListParagraph"/>
        <w:numPr>
          <w:ilvl w:val="0"/>
          <w:numId w:val="12"/>
        </w:numPr>
        <w:rPr>
          <w:sz w:val="24"/>
          <w:szCs w:val="24"/>
          <w:lang w:val="en-AU"/>
        </w:rPr>
      </w:pPr>
      <w:r w:rsidRPr="00B02DEC">
        <w:rPr>
          <w:sz w:val="24"/>
          <w:szCs w:val="24"/>
          <w:lang w:val="en-AU"/>
        </w:rPr>
        <w:t>Which of the following must an organisation adhere to in order to meet WHS legislative requirements?</w:t>
      </w:r>
    </w:p>
    <w:p w14:paraId="138B1189" w14:textId="77777777" w:rsidR="00425800" w:rsidRPr="00B02DEC" w:rsidRDefault="00425800" w:rsidP="00E17A3B">
      <w:pPr>
        <w:pStyle w:val="ListParagraph"/>
        <w:numPr>
          <w:ilvl w:val="1"/>
          <w:numId w:val="12"/>
        </w:numPr>
        <w:rPr>
          <w:sz w:val="24"/>
          <w:szCs w:val="24"/>
          <w:lang w:val="en-AU"/>
        </w:rPr>
      </w:pPr>
      <w:r w:rsidRPr="00B02DEC">
        <w:rPr>
          <w:sz w:val="24"/>
          <w:szCs w:val="24"/>
          <w:lang w:val="en-AU"/>
        </w:rPr>
        <w:t>Regulations</w:t>
      </w:r>
    </w:p>
    <w:p w14:paraId="74D8E8E5" w14:textId="77777777" w:rsidR="00425800" w:rsidRPr="00B02DEC" w:rsidRDefault="00425800" w:rsidP="00E17A3B">
      <w:pPr>
        <w:pStyle w:val="ListParagraph"/>
        <w:numPr>
          <w:ilvl w:val="1"/>
          <w:numId w:val="12"/>
        </w:numPr>
        <w:rPr>
          <w:sz w:val="24"/>
          <w:szCs w:val="24"/>
          <w:lang w:val="en-AU"/>
        </w:rPr>
      </w:pPr>
      <w:r w:rsidRPr="00B02DEC">
        <w:rPr>
          <w:sz w:val="24"/>
          <w:szCs w:val="24"/>
          <w:lang w:val="en-AU"/>
        </w:rPr>
        <w:t>Codes of practice</w:t>
      </w:r>
    </w:p>
    <w:p w14:paraId="030E5D95" w14:textId="77777777" w:rsidR="00425800" w:rsidRPr="00B02DEC" w:rsidRDefault="00425800" w:rsidP="00E17A3B">
      <w:pPr>
        <w:pStyle w:val="ListParagraph"/>
        <w:numPr>
          <w:ilvl w:val="1"/>
          <w:numId w:val="12"/>
        </w:numPr>
        <w:rPr>
          <w:sz w:val="24"/>
          <w:szCs w:val="24"/>
          <w:lang w:val="en-AU"/>
        </w:rPr>
      </w:pPr>
      <w:r w:rsidRPr="00B02DEC">
        <w:rPr>
          <w:sz w:val="24"/>
          <w:szCs w:val="24"/>
          <w:lang w:val="en-AU"/>
        </w:rPr>
        <w:t>Industry guidelines</w:t>
      </w:r>
    </w:p>
    <w:p w14:paraId="08C79040" w14:textId="39CE6D2E" w:rsidR="000E5D3C" w:rsidRPr="00B02DEC" w:rsidRDefault="00425800" w:rsidP="00E17A3B">
      <w:pPr>
        <w:pStyle w:val="ListParagraph"/>
        <w:numPr>
          <w:ilvl w:val="1"/>
          <w:numId w:val="12"/>
        </w:numPr>
        <w:rPr>
          <w:sz w:val="24"/>
          <w:szCs w:val="24"/>
          <w:lang w:val="en-AU"/>
        </w:rPr>
      </w:pPr>
      <w:r w:rsidRPr="00B02DEC">
        <w:rPr>
          <w:sz w:val="24"/>
          <w:szCs w:val="24"/>
          <w:lang w:val="en-AU"/>
        </w:rPr>
        <w:t>Australian standards</w:t>
      </w:r>
      <w:r w:rsidRPr="00B02DEC">
        <w:rPr>
          <w:sz w:val="24"/>
          <w:szCs w:val="24"/>
          <w:lang w:val="en-AU"/>
        </w:rPr>
        <w:br/>
      </w:r>
    </w:p>
    <w:p w14:paraId="5AD17BB7" w14:textId="77777777" w:rsidR="00C93DF4" w:rsidRPr="00B02DEC" w:rsidRDefault="00C93DF4" w:rsidP="00E17A3B">
      <w:pPr>
        <w:pStyle w:val="ListParagraph"/>
        <w:numPr>
          <w:ilvl w:val="0"/>
          <w:numId w:val="12"/>
        </w:numPr>
        <w:rPr>
          <w:sz w:val="24"/>
          <w:szCs w:val="24"/>
          <w:lang w:val="en-AU"/>
        </w:rPr>
      </w:pPr>
      <w:r w:rsidRPr="00B02DEC">
        <w:rPr>
          <w:sz w:val="24"/>
          <w:szCs w:val="24"/>
          <w:lang w:val="en-AU"/>
        </w:rPr>
        <w:t>Which of the following indicates mandatory compliance on a work health and safety (WHS) sign?</w:t>
      </w:r>
    </w:p>
    <w:p w14:paraId="539BD274"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Red circle with a diagonal line</w:t>
      </w:r>
    </w:p>
    <w:p w14:paraId="2C43B9D5"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Blue circle with a white symbol</w:t>
      </w:r>
    </w:p>
    <w:p w14:paraId="1D106E5A"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Green square with a white symbol</w:t>
      </w:r>
    </w:p>
    <w:p w14:paraId="0C0A1E3B" w14:textId="5CB23D36" w:rsidR="00AA7170" w:rsidRPr="005B4E49" w:rsidRDefault="00C93DF4" w:rsidP="005B4E49">
      <w:pPr>
        <w:pStyle w:val="ListParagraph"/>
        <w:numPr>
          <w:ilvl w:val="1"/>
          <w:numId w:val="12"/>
        </w:numPr>
        <w:rPr>
          <w:sz w:val="24"/>
          <w:szCs w:val="24"/>
          <w:lang w:val="en-AU"/>
        </w:rPr>
      </w:pPr>
      <w:r w:rsidRPr="00B02DEC">
        <w:rPr>
          <w:sz w:val="24"/>
          <w:szCs w:val="24"/>
          <w:lang w:val="en-AU"/>
        </w:rPr>
        <w:t>Yellow triangle with a black symbol</w:t>
      </w:r>
      <w:r w:rsidRPr="00B02DEC">
        <w:rPr>
          <w:sz w:val="24"/>
          <w:szCs w:val="24"/>
          <w:lang w:val="en-AU"/>
        </w:rPr>
        <w:br/>
      </w:r>
    </w:p>
    <w:p w14:paraId="574AC7B9" w14:textId="77777777" w:rsidR="00C93DF4" w:rsidRPr="00B02DEC" w:rsidRDefault="00C93DF4" w:rsidP="00E17A3B">
      <w:pPr>
        <w:pStyle w:val="ListParagraph"/>
        <w:numPr>
          <w:ilvl w:val="0"/>
          <w:numId w:val="12"/>
        </w:numPr>
        <w:rPr>
          <w:sz w:val="24"/>
          <w:szCs w:val="24"/>
          <w:lang w:val="en-AU"/>
        </w:rPr>
      </w:pPr>
      <w:r w:rsidRPr="00B02DEC">
        <w:rPr>
          <w:sz w:val="24"/>
          <w:szCs w:val="24"/>
          <w:lang w:val="en-AU"/>
        </w:rPr>
        <w:t>A new type of stage paint is delivered to a venue.  Which of the following would be used to check the hazard rating for this product?</w:t>
      </w:r>
    </w:p>
    <w:p w14:paraId="77D43754"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Safety Data Sheet</w:t>
      </w:r>
    </w:p>
    <w:p w14:paraId="39DD2EC0"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Job Safety Analysis</w:t>
      </w:r>
    </w:p>
    <w:p w14:paraId="023399F5"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Safe Work Method Statement</w:t>
      </w:r>
    </w:p>
    <w:p w14:paraId="747C3675" w14:textId="396B3165" w:rsidR="00AA7170" w:rsidRPr="005B4E49" w:rsidRDefault="00C93DF4" w:rsidP="005B4E49">
      <w:pPr>
        <w:pStyle w:val="ListParagraph"/>
        <w:numPr>
          <w:ilvl w:val="1"/>
          <w:numId w:val="12"/>
        </w:numPr>
        <w:rPr>
          <w:sz w:val="24"/>
          <w:szCs w:val="24"/>
          <w:lang w:val="en-AU"/>
        </w:rPr>
      </w:pPr>
      <w:r w:rsidRPr="00B02DEC">
        <w:rPr>
          <w:sz w:val="24"/>
          <w:szCs w:val="24"/>
          <w:lang w:val="en-AU"/>
        </w:rPr>
        <w:t>Work Health and Safety Act 2011 (NSW)</w:t>
      </w:r>
      <w:r w:rsidRPr="00B02DEC">
        <w:rPr>
          <w:sz w:val="24"/>
          <w:szCs w:val="24"/>
          <w:lang w:val="en-AU"/>
        </w:rPr>
        <w:br/>
      </w:r>
    </w:p>
    <w:p w14:paraId="053DBF65" w14:textId="77777777" w:rsidR="00C93DF4" w:rsidRPr="00B02DEC" w:rsidRDefault="00C93DF4" w:rsidP="00E17A3B">
      <w:pPr>
        <w:pStyle w:val="ListParagraph"/>
        <w:numPr>
          <w:ilvl w:val="0"/>
          <w:numId w:val="12"/>
        </w:numPr>
        <w:rPr>
          <w:sz w:val="24"/>
          <w:szCs w:val="24"/>
          <w:lang w:val="en-AU"/>
        </w:rPr>
      </w:pPr>
      <w:r w:rsidRPr="00B02DEC">
        <w:rPr>
          <w:sz w:val="24"/>
          <w:szCs w:val="24"/>
          <w:lang w:val="en-AU"/>
        </w:rPr>
        <w:t>A live, roving camera vision feed is required to move through the audience.  What is the best way to ensure that the camera cable does not cause trip hazards?</w:t>
      </w:r>
    </w:p>
    <w:p w14:paraId="1BDE16B4"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Use cable trays</w:t>
      </w:r>
    </w:p>
    <w:p w14:paraId="53E6494F"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Employ a cable assistant</w:t>
      </w:r>
    </w:p>
    <w:p w14:paraId="35E356EB" w14:textId="666070B8" w:rsidR="00C93DF4" w:rsidRPr="00B02DEC" w:rsidRDefault="00C93DF4" w:rsidP="00E17A3B">
      <w:pPr>
        <w:pStyle w:val="ListParagraph"/>
        <w:numPr>
          <w:ilvl w:val="1"/>
          <w:numId w:val="12"/>
        </w:numPr>
        <w:rPr>
          <w:sz w:val="24"/>
          <w:szCs w:val="24"/>
          <w:lang w:val="en-AU"/>
        </w:rPr>
      </w:pPr>
      <w:r w:rsidRPr="00B02DEC">
        <w:rPr>
          <w:sz w:val="24"/>
          <w:szCs w:val="24"/>
          <w:lang w:val="en-AU"/>
        </w:rPr>
        <w:t>Tape the entire cable down</w:t>
      </w:r>
      <w:r w:rsidR="005B4E49">
        <w:rPr>
          <w:sz w:val="24"/>
          <w:szCs w:val="24"/>
          <w:lang w:val="en-AU"/>
        </w:rPr>
        <w:br/>
      </w:r>
    </w:p>
    <w:p w14:paraId="76CE06F0" w14:textId="6FFEE012" w:rsidR="00C93DF4" w:rsidRPr="00B02DEC" w:rsidRDefault="00C93DF4" w:rsidP="00E17A3B">
      <w:pPr>
        <w:pStyle w:val="ListParagraph"/>
        <w:numPr>
          <w:ilvl w:val="0"/>
          <w:numId w:val="12"/>
        </w:numPr>
        <w:rPr>
          <w:sz w:val="24"/>
          <w:szCs w:val="24"/>
          <w:lang w:val="en-AU"/>
        </w:rPr>
      </w:pPr>
      <w:r w:rsidRPr="00B02DEC">
        <w:rPr>
          <w:sz w:val="24"/>
          <w:szCs w:val="24"/>
          <w:lang w:val="en-AU"/>
        </w:rPr>
        <w:t>At which level can an audio signal present an electrical hazard?</w:t>
      </w:r>
    </w:p>
    <w:p w14:paraId="4059F3DC"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 xml:space="preserve">Mic level </w:t>
      </w:r>
    </w:p>
    <w:p w14:paraId="23A44CA8"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Line level</w:t>
      </w:r>
    </w:p>
    <w:p w14:paraId="43F5A8BB" w14:textId="77777777" w:rsidR="00C93DF4" w:rsidRPr="00B02DEC" w:rsidRDefault="00C93DF4" w:rsidP="00E17A3B">
      <w:pPr>
        <w:pStyle w:val="ListParagraph"/>
        <w:numPr>
          <w:ilvl w:val="1"/>
          <w:numId w:val="12"/>
        </w:numPr>
        <w:rPr>
          <w:sz w:val="24"/>
          <w:szCs w:val="24"/>
          <w:lang w:val="en-AU"/>
        </w:rPr>
      </w:pPr>
      <w:r w:rsidRPr="00B02DEC">
        <w:rPr>
          <w:sz w:val="24"/>
          <w:szCs w:val="24"/>
          <w:lang w:val="en-AU"/>
        </w:rPr>
        <w:t>Preamp level</w:t>
      </w:r>
    </w:p>
    <w:p w14:paraId="13938C50" w14:textId="375ACBE6" w:rsidR="00166E7E" w:rsidRPr="00B02DEC" w:rsidRDefault="00C93DF4" w:rsidP="00E17A3B">
      <w:pPr>
        <w:pStyle w:val="ListParagraph"/>
        <w:numPr>
          <w:ilvl w:val="1"/>
          <w:numId w:val="12"/>
        </w:numPr>
        <w:rPr>
          <w:sz w:val="24"/>
          <w:szCs w:val="24"/>
          <w:lang w:val="en-AU"/>
        </w:rPr>
      </w:pPr>
      <w:r w:rsidRPr="00B02DEC">
        <w:rPr>
          <w:sz w:val="24"/>
          <w:szCs w:val="24"/>
          <w:lang w:val="en-AU"/>
        </w:rPr>
        <w:t>Speaker level</w:t>
      </w:r>
    </w:p>
    <w:p w14:paraId="37F46F33" w14:textId="7A49087F" w:rsidR="000E5D3C" w:rsidRPr="00B02DEC" w:rsidRDefault="000E5D3C" w:rsidP="00AA7170">
      <w:pPr>
        <w:rPr>
          <w:rFonts w:eastAsia="Calibri"/>
          <w:spacing w:val="-2"/>
          <w:lang w:eastAsia="en-AU"/>
        </w:rPr>
      </w:pPr>
    </w:p>
    <w:p w14:paraId="205F938E" w14:textId="77777777" w:rsidR="005B4E49" w:rsidRDefault="005B4E49">
      <w:pPr>
        <w:rPr>
          <w:rFonts w:eastAsia="Calibri"/>
          <w:spacing w:val="-2"/>
          <w:lang w:eastAsia="en-AU"/>
        </w:rPr>
      </w:pPr>
      <w:r>
        <w:br w:type="page"/>
      </w:r>
    </w:p>
    <w:p w14:paraId="616EFA3E" w14:textId="1CD1315E" w:rsidR="00166E7E" w:rsidRPr="00B02DEC" w:rsidRDefault="00166E7E" w:rsidP="00E17A3B">
      <w:pPr>
        <w:pStyle w:val="ListParagraph"/>
        <w:numPr>
          <w:ilvl w:val="0"/>
          <w:numId w:val="12"/>
        </w:numPr>
        <w:rPr>
          <w:sz w:val="24"/>
          <w:szCs w:val="24"/>
          <w:lang w:val="en-AU"/>
        </w:rPr>
      </w:pPr>
      <w:r w:rsidRPr="00B02DEC">
        <w:rPr>
          <w:sz w:val="24"/>
          <w:szCs w:val="24"/>
          <w:lang w:val="en-AU"/>
        </w:rPr>
        <w:lastRenderedPageBreak/>
        <w:t>When a footlight is turned on it catches fire.</w:t>
      </w:r>
      <w:r w:rsidRPr="00B02DEC">
        <w:rPr>
          <w:sz w:val="24"/>
          <w:szCs w:val="24"/>
          <w:lang w:val="en-AU"/>
        </w:rPr>
        <w:br/>
        <w:t>What type of firefighting equipment would be most effective in this situation?</w:t>
      </w:r>
    </w:p>
    <w:p w14:paraId="3601DFA2" w14:textId="77777777" w:rsidR="00166E7E" w:rsidRPr="00B02DEC" w:rsidRDefault="00166E7E" w:rsidP="00E17A3B">
      <w:pPr>
        <w:pStyle w:val="ListParagraph"/>
        <w:numPr>
          <w:ilvl w:val="1"/>
          <w:numId w:val="12"/>
        </w:numPr>
        <w:rPr>
          <w:sz w:val="24"/>
          <w:szCs w:val="24"/>
          <w:lang w:val="en-AU"/>
        </w:rPr>
      </w:pPr>
      <w:r w:rsidRPr="00B02DEC">
        <w:rPr>
          <w:sz w:val="24"/>
          <w:szCs w:val="24"/>
          <w:lang w:val="en-AU"/>
        </w:rPr>
        <w:t>Fire hose</w:t>
      </w:r>
    </w:p>
    <w:p w14:paraId="65310AAF" w14:textId="77777777" w:rsidR="00166E7E" w:rsidRPr="00B02DEC" w:rsidRDefault="00166E7E" w:rsidP="00E17A3B">
      <w:pPr>
        <w:pStyle w:val="ListParagraph"/>
        <w:numPr>
          <w:ilvl w:val="1"/>
          <w:numId w:val="12"/>
        </w:numPr>
        <w:rPr>
          <w:sz w:val="24"/>
          <w:szCs w:val="24"/>
          <w:lang w:val="en-AU"/>
        </w:rPr>
      </w:pPr>
      <w:r w:rsidRPr="00B02DEC">
        <w:rPr>
          <w:sz w:val="24"/>
          <w:szCs w:val="24"/>
          <w:lang w:val="en-AU"/>
        </w:rPr>
        <w:t>Fire blanket</w:t>
      </w:r>
    </w:p>
    <w:p w14:paraId="1E21D6CF" w14:textId="77777777" w:rsidR="00166E7E" w:rsidRPr="00B02DEC" w:rsidRDefault="00166E7E" w:rsidP="00E17A3B">
      <w:pPr>
        <w:pStyle w:val="ListParagraph"/>
        <w:numPr>
          <w:ilvl w:val="1"/>
          <w:numId w:val="12"/>
        </w:numPr>
        <w:rPr>
          <w:sz w:val="24"/>
          <w:szCs w:val="24"/>
          <w:lang w:val="en-AU"/>
        </w:rPr>
      </w:pPr>
      <w:r w:rsidRPr="00B02DEC">
        <w:rPr>
          <w:sz w:val="24"/>
          <w:szCs w:val="24"/>
          <w:lang w:val="en-AU"/>
        </w:rPr>
        <w:t>Foam extinguisher</w:t>
      </w:r>
    </w:p>
    <w:p w14:paraId="10A30B20" w14:textId="535777F8" w:rsidR="00AA7170" w:rsidRPr="005B4E49" w:rsidRDefault="00166E7E" w:rsidP="005B4E49">
      <w:pPr>
        <w:pStyle w:val="ListParagraph"/>
        <w:numPr>
          <w:ilvl w:val="1"/>
          <w:numId w:val="12"/>
        </w:numPr>
        <w:rPr>
          <w:sz w:val="24"/>
          <w:szCs w:val="24"/>
          <w:lang w:val="en-AU"/>
        </w:rPr>
      </w:pPr>
      <w:r w:rsidRPr="00B02DEC">
        <w:rPr>
          <w:sz w:val="24"/>
          <w:szCs w:val="24"/>
          <w:lang w:val="en-AU"/>
        </w:rPr>
        <w:t>Powder extinguisher</w:t>
      </w:r>
      <w:r w:rsidR="004C201F" w:rsidRPr="00B02DEC">
        <w:rPr>
          <w:sz w:val="24"/>
          <w:szCs w:val="24"/>
          <w:lang w:val="en-AU"/>
        </w:rPr>
        <w:br/>
      </w:r>
    </w:p>
    <w:p w14:paraId="7E19CFBE" w14:textId="77777777" w:rsidR="004C201F" w:rsidRPr="00B02DEC" w:rsidRDefault="004C201F" w:rsidP="00E17A3B">
      <w:pPr>
        <w:pStyle w:val="ListParagraph"/>
        <w:numPr>
          <w:ilvl w:val="0"/>
          <w:numId w:val="12"/>
        </w:numPr>
        <w:rPr>
          <w:sz w:val="24"/>
          <w:szCs w:val="24"/>
          <w:lang w:val="en-AU"/>
        </w:rPr>
      </w:pPr>
      <w:r w:rsidRPr="00B02DEC">
        <w:rPr>
          <w:sz w:val="24"/>
          <w:szCs w:val="24"/>
          <w:lang w:val="en-AU"/>
        </w:rPr>
        <w:t>The safety officer has placed a physical barrier around an area where people are working at height. Which level of the hierarchy of control does this action represent?</w:t>
      </w:r>
    </w:p>
    <w:p w14:paraId="49C30EA1" w14:textId="77777777" w:rsidR="004C201F" w:rsidRPr="00B02DEC" w:rsidRDefault="004C201F" w:rsidP="00E17A3B">
      <w:pPr>
        <w:pStyle w:val="ListParagraph"/>
        <w:numPr>
          <w:ilvl w:val="1"/>
          <w:numId w:val="12"/>
        </w:numPr>
        <w:rPr>
          <w:sz w:val="24"/>
          <w:szCs w:val="24"/>
          <w:lang w:val="en-AU"/>
        </w:rPr>
      </w:pPr>
      <w:r w:rsidRPr="00B02DEC">
        <w:rPr>
          <w:sz w:val="24"/>
          <w:szCs w:val="24"/>
          <w:lang w:val="en-AU"/>
        </w:rPr>
        <w:t>Engineering</w:t>
      </w:r>
    </w:p>
    <w:p w14:paraId="0E489EAC" w14:textId="77777777" w:rsidR="004C201F" w:rsidRPr="00B02DEC" w:rsidRDefault="004C201F" w:rsidP="00E17A3B">
      <w:pPr>
        <w:pStyle w:val="ListParagraph"/>
        <w:numPr>
          <w:ilvl w:val="1"/>
          <w:numId w:val="12"/>
        </w:numPr>
        <w:rPr>
          <w:sz w:val="24"/>
          <w:szCs w:val="24"/>
          <w:lang w:val="en-AU"/>
        </w:rPr>
      </w:pPr>
      <w:r w:rsidRPr="00B02DEC">
        <w:rPr>
          <w:sz w:val="24"/>
          <w:szCs w:val="24"/>
          <w:lang w:val="en-AU"/>
        </w:rPr>
        <w:t>Isolation</w:t>
      </w:r>
    </w:p>
    <w:p w14:paraId="568C44EE" w14:textId="77777777" w:rsidR="004C201F" w:rsidRPr="00B02DEC" w:rsidRDefault="004C201F" w:rsidP="00E17A3B">
      <w:pPr>
        <w:pStyle w:val="ListParagraph"/>
        <w:numPr>
          <w:ilvl w:val="1"/>
          <w:numId w:val="12"/>
        </w:numPr>
        <w:rPr>
          <w:sz w:val="24"/>
          <w:szCs w:val="24"/>
          <w:lang w:val="en-AU"/>
        </w:rPr>
      </w:pPr>
      <w:r w:rsidRPr="00B02DEC">
        <w:rPr>
          <w:sz w:val="24"/>
          <w:szCs w:val="24"/>
          <w:lang w:val="en-AU"/>
        </w:rPr>
        <w:t>Modification</w:t>
      </w:r>
    </w:p>
    <w:p w14:paraId="0E207E26" w14:textId="5DA24141" w:rsidR="00AA7170" w:rsidRPr="00B02DEC" w:rsidRDefault="004C201F" w:rsidP="00E17A3B">
      <w:pPr>
        <w:pStyle w:val="ListParagraph"/>
        <w:numPr>
          <w:ilvl w:val="1"/>
          <w:numId w:val="12"/>
        </w:numPr>
        <w:rPr>
          <w:sz w:val="24"/>
          <w:szCs w:val="24"/>
          <w:lang w:val="en-AU"/>
        </w:rPr>
      </w:pPr>
      <w:r w:rsidRPr="00B02DEC">
        <w:rPr>
          <w:sz w:val="24"/>
          <w:szCs w:val="24"/>
          <w:lang w:val="en-AU"/>
        </w:rPr>
        <w:t xml:space="preserve">Substitution </w:t>
      </w:r>
    </w:p>
    <w:p w14:paraId="2F90644A" w14:textId="77777777" w:rsidR="00AA7170" w:rsidRPr="00B02DEC" w:rsidRDefault="00AA7170" w:rsidP="00AA7170">
      <w:pPr>
        <w:pStyle w:val="ListParagraph"/>
        <w:numPr>
          <w:ilvl w:val="0"/>
          <w:numId w:val="0"/>
        </w:numPr>
        <w:ind w:left="720"/>
        <w:rPr>
          <w:sz w:val="24"/>
          <w:szCs w:val="24"/>
          <w:lang w:val="en-AU"/>
        </w:rPr>
      </w:pPr>
    </w:p>
    <w:p w14:paraId="53D46EF1" w14:textId="77777777" w:rsidR="004C201F" w:rsidRPr="00B02DEC" w:rsidRDefault="004C201F" w:rsidP="00E17A3B">
      <w:pPr>
        <w:pStyle w:val="ListParagraph"/>
        <w:numPr>
          <w:ilvl w:val="0"/>
          <w:numId w:val="12"/>
        </w:numPr>
        <w:rPr>
          <w:sz w:val="24"/>
          <w:szCs w:val="24"/>
          <w:lang w:val="en-AU"/>
        </w:rPr>
      </w:pPr>
      <w:r w:rsidRPr="00B02DEC">
        <w:rPr>
          <w:sz w:val="24"/>
          <w:szCs w:val="24"/>
          <w:lang w:val="en-AU"/>
        </w:rPr>
        <w:t xml:space="preserve">An employee understands that their workplace does not comply with the Live Performance Australia industry safety guidelines, but it does meet its obligations under the </w:t>
      </w:r>
      <w:r w:rsidRPr="00B02DEC">
        <w:rPr>
          <w:rFonts w:ascii="HOKDE P+ Times" w:hAnsi="HOKDE P+ Times" w:cs="HOKDE P+ Times"/>
          <w:i/>
          <w:iCs/>
          <w:sz w:val="24"/>
          <w:szCs w:val="24"/>
          <w:lang w:val="en-AU"/>
        </w:rPr>
        <w:t xml:space="preserve">Work Health and Safety Act 2011 </w:t>
      </w:r>
      <w:r w:rsidRPr="00B02DEC">
        <w:rPr>
          <w:sz w:val="24"/>
          <w:szCs w:val="24"/>
          <w:lang w:val="en-AU"/>
        </w:rPr>
        <w:t>(NSW).  In relation to the non-compliance, an employee has</w:t>
      </w:r>
    </w:p>
    <w:p w14:paraId="00766BA8" w14:textId="77777777" w:rsidR="004C201F" w:rsidRPr="00B02DEC" w:rsidRDefault="004C201F" w:rsidP="00E17A3B">
      <w:pPr>
        <w:pStyle w:val="ListParagraph"/>
        <w:numPr>
          <w:ilvl w:val="1"/>
          <w:numId w:val="12"/>
        </w:numPr>
        <w:rPr>
          <w:sz w:val="24"/>
          <w:szCs w:val="24"/>
          <w:lang w:val="en-AU"/>
        </w:rPr>
      </w:pPr>
      <w:r w:rsidRPr="00B02DEC">
        <w:rPr>
          <w:sz w:val="24"/>
          <w:szCs w:val="24"/>
          <w:lang w:val="en-AU"/>
        </w:rPr>
        <w:t>no obligation to report this non-compliance.</w:t>
      </w:r>
    </w:p>
    <w:p w14:paraId="4D23ABCB" w14:textId="77777777" w:rsidR="004C201F" w:rsidRPr="00B02DEC" w:rsidRDefault="004C201F" w:rsidP="00E17A3B">
      <w:pPr>
        <w:pStyle w:val="ListParagraph"/>
        <w:numPr>
          <w:ilvl w:val="1"/>
          <w:numId w:val="12"/>
        </w:numPr>
        <w:rPr>
          <w:sz w:val="24"/>
          <w:szCs w:val="24"/>
          <w:lang w:val="en-AU"/>
        </w:rPr>
      </w:pPr>
      <w:r w:rsidRPr="00B02DEC">
        <w:rPr>
          <w:sz w:val="24"/>
          <w:szCs w:val="24"/>
          <w:lang w:val="en-AU"/>
        </w:rPr>
        <w:t>a legal obligation to report this non-compliance.</w:t>
      </w:r>
    </w:p>
    <w:p w14:paraId="41B05232" w14:textId="77777777" w:rsidR="004C201F" w:rsidRPr="00B02DEC" w:rsidRDefault="004C201F" w:rsidP="00E17A3B">
      <w:pPr>
        <w:pStyle w:val="ListParagraph"/>
        <w:numPr>
          <w:ilvl w:val="1"/>
          <w:numId w:val="12"/>
        </w:numPr>
        <w:rPr>
          <w:sz w:val="24"/>
          <w:szCs w:val="24"/>
          <w:lang w:val="en-AU"/>
        </w:rPr>
      </w:pPr>
      <w:r w:rsidRPr="00B02DEC">
        <w:rPr>
          <w:sz w:val="24"/>
          <w:szCs w:val="24"/>
          <w:lang w:val="en-AU"/>
        </w:rPr>
        <w:t>a contractual obligation to report this non-compliance.</w:t>
      </w:r>
    </w:p>
    <w:p w14:paraId="37E0603C" w14:textId="5FE8B2A6" w:rsidR="00AA7170" w:rsidRPr="00B02DEC" w:rsidRDefault="004C201F" w:rsidP="00E17A3B">
      <w:pPr>
        <w:pStyle w:val="ListParagraph"/>
        <w:numPr>
          <w:ilvl w:val="1"/>
          <w:numId w:val="12"/>
        </w:numPr>
        <w:rPr>
          <w:sz w:val="24"/>
          <w:szCs w:val="24"/>
          <w:lang w:val="en-AU"/>
        </w:rPr>
      </w:pPr>
      <w:r w:rsidRPr="00B02DEC">
        <w:rPr>
          <w:sz w:val="24"/>
          <w:szCs w:val="24"/>
          <w:lang w:val="en-AU"/>
        </w:rPr>
        <w:t xml:space="preserve">an obligation to report this non-compliance to the union. </w:t>
      </w:r>
    </w:p>
    <w:p w14:paraId="278E5EAC" w14:textId="609D72B9" w:rsidR="005B4E49" w:rsidRPr="005B4E49" w:rsidRDefault="005B4E49" w:rsidP="005B4E49">
      <w:pPr>
        <w:rPr>
          <w:sz w:val="23"/>
          <w:szCs w:val="23"/>
        </w:rPr>
      </w:pPr>
    </w:p>
    <w:p w14:paraId="2DEB5114" w14:textId="70244AFB" w:rsidR="005B4E49" w:rsidRPr="005B4E49" w:rsidRDefault="00AA7170" w:rsidP="00E17A3B">
      <w:pPr>
        <w:pStyle w:val="ListParagraph"/>
        <w:numPr>
          <w:ilvl w:val="0"/>
          <w:numId w:val="12"/>
        </w:numPr>
        <w:rPr>
          <w:sz w:val="23"/>
          <w:szCs w:val="23"/>
          <w:lang w:val="en-AU"/>
        </w:rPr>
      </w:pPr>
      <w:r w:rsidRPr="00E80152">
        <w:rPr>
          <w:sz w:val="23"/>
          <w:szCs w:val="23"/>
          <w:lang w:val="en-AU"/>
        </w:rPr>
        <w:t>The sign shown is seen backstage.  What type of sign is this?</w:t>
      </w:r>
      <w:r w:rsidR="00422AEA" w:rsidRPr="00E80152">
        <w:rPr>
          <w:sz w:val="23"/>
          <w:szCs w:val="23"/>
          <w:lang w:val="en-AU"/>
        </w:rPr>
        <w:t xml:space="preserve"> </w:t>
      </w:r>
    </w:p>
    <w:p w14:paraId="7DD44014" w14:textId="5D57C2CE" w:rsidR="00AA7170" w:rsidRPr="00E80152" w:rsidRDefault="00B02DEC" w:rsidP="005B4E49">
      <w:pPr>
        <w:pStyle w:val="ListParagraph"/>
        <w:numPr>
          <w:ilvl w:val="0"/>
          <w:numId w:val="0"/>
        </w:numPr>
        <w:ind w:left="360"/>
        <w:rPr>
          <w:sz w:val="23"/>
          <w:szCs w:val="23"/>
          <w:lang w:val="en-AU"/>
        </w:rPr>
      </w:pPr>
      <w:r w:rsidRPr="00E80152">
        <w:rPr>
          <w:lang w:val="en-AU"/>
        </w:rPr>
        <w:drawing>
          <wp:inline distT="0" distB="0" distL="0" distR="0" wp14:anchorId="2A94758C" wp14:editId="1C6E3961">
            <wp:extent cx="806824" cy="1211497"/>
            <wp:effectExtent l="0" t="0" r="0" b="8255"/>
            <wp:docPr id="10" name="Picture 10" descr="Aisle Must Be Kept Cle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Aisle Must Be Kept Clear Safety Sign"/>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819272" cy="1230188"/>
                    </a:xfrm>
                    <a:prstGeom prst="rect">
                      <a:avLst/>
                    </a:prstGeom>
                    <a:noFill/>
                    <a:ln>
                      <a:noFill/>
                    </a:ln>
                  </pic:spPr>
                </pic:pic>
              </a:graphicData>
            </a:graphic>
          </wp:inline>
        </w:drawing>
      </w:r>
      <w:r w:rsidR="005B4E49" w:rsidRPr="005B4E49">
        <w:rPr>
          <w:sz w:val="20"/>
          <w:szCs w:val="20"/>
          <w:lang w:val="en-AU"/>
        </w:rPr>
        <w:t xml:space="preserve"> </w:t>
      </w:r>
      <w:r w:rsidR="005B4E49" w:rsidRPr="00E80152">
        <w:rPr>
          <w:sz w:val="20"/>
          <w:szCs w:val="20"/>
          <w:lang w:val="en-AU"/>
        </w:rPr>
        <w:t xml:space="preserve">Illustration </w:t>
      </w:r>
      <w:r w:rsidR="005B4E49" w:rsidRPr="00E80152">
        <w:rPr>
          <w:rFonts w:ascii="Calibri" w:hAnsi="Calibri" w:cs="Calibri"/>
          <w:color w:val="000000"/>
          <w:shd w:val="clear" w:color="auto" w:fill="FFFFFF"/>
          <w:lang w:val="en-AU"/>
        </w:rPr>
        <w:t xml:space="preserve">used with permission of </w:t>
      </w:r>
      <w:hyperlink r:id="rId59" w:history="1">
        <w:r w:rsidR="005B4E49" w:rsidRPr="00E80152">
          <w:rPr>
            <w:rStyle w:val="Hyperlink"/>
            <w:rFonts w:ascii="Calibri" w:hAnsi="Calibri" w:cs="Calibri"/>
            <w:sz w:val="22"/>
            <w:shd w:val="clear" w:color="auto" w:fill="FFFFFF"/>
            <w:lang w:val="en-AU"/>
          </w:rPr>
          <w:t>Broadley Signs Newcastle NSW</w:t>
        </w:r>
      </w:hyperlink>
      <w:r w:rsidR="005B4E49" w:rsidRPr="00E80152">
        <w:rPr>
          <w:sz w:val="23"/>
          <w:szCs w:val="23"/>
          <w:lang w:val="en-AU"/>
        </w:rPr>
        <w:br/>
      </w:r>
    </w:p>
    <w:p w14:paraId="3B1FA441" w14:textId="77777777" w:rsidR="00AA7170" w:rsidRPr="00E80152" w:rsidRDefault="00AA7170" w:rsidP="00E17A3B">
      <w:pPr>
        <w:pStyle w:val="ListParagraph"/>
        <w:numPr>
          <w:ilvl w:val="1"/>
          <w:numId w:val="12"/>
        </w:numPr>
        <w:rPr>
          <w:sz w:val="23"/>
          <w:szCs w:val="23"/>
          <w:lang w:val="en-AU"/>
        </w:rPr>
      </w:pPr>
      <w:r w:rsidRPr="00E80152">
        <w:rPr>
          <w:sz w:val="23"/>
          <w:szCs w:val="23"/>
          <w:lang w:val="en-AU"/>
        </w:rPr>
        <w:t>Danger</w:t>
      </w:r>
    </w:p>
    <w:p w14:paraId="65384092" w14:textId="77777777" w:rsidR="00AA7170" w:rsidRPr="00E80152" w:rsidRDefault="00AA7170" w:rsidP="00E17A3B">
      <w:pPr>
        <w:pStyle w:val="ListParagraph"/>
        <w:numPr>
          <w:ilvl w:val="1"/>
          <w:numId w:val="12"/>
        </w:numPr>
        <w:rPr>
          <w:sz w:val="23"/>
          <w:szCs w:val="23"/>
          <w:lang w:val="en-AU"/>
        </w:rPr>
      </w:pPr>
      <w:r w:rsidRPr="00E80152">
        <w:rPr>
          <w:sz w:val="23"/>
          <w:szCs w:val="23"/>
          <w:lang w:val="en-AU"/>
        </w:rPr>
        <w:t>Mandatory</w:t>
      </w:r>
    </w:p>
    <w:p w14:paraId="04725F97" w14:textId="77777777" w:rsidR="00AA7170" w:rsidRPr="00E80152" w:rsidRDefault="00AA7170" w:rsidP="00E17A3B">
      <w:pPr>
        <w:pStyle w:val="ListParagraph"/>
        <w:numPr>
          <w:ilvl w:val="1"/>
          <w:numId w:val="12"/>
        </w:numPr>
        <w:rPr>
          <w:sz w:val="23"/>
          <w:szCs w:val="23"/>
          <w:lang w:val="en-AU"/>
        </w:rPr>
      </w:pPr>
      <w:r w:rsidRPr="00E80152">
        <w:rPr>
          <w:sz w:val="23"/>
          <w:szCs w:val="23"/>
          <w:lang w:val="en-AU"/>
        </w:rPr>
        <w:t>Prohibition</w:t>
      </w:r>
    </w:p>
    <w:p w14:paraId="1170B41C" w14:textId="3FED0F57" w:rsidR="00A806C1" w:rsidRPr="00E80152" w:rsidRDefault="00AA7170" w:rsidP="00E17A3B">
      <w:pPr>
        <w:pStyle w:val="ListParagraph"/>
        <w:numPr>
          <w:ilvl w:val="1"/>
          <w:numId w:val="12"/>
        </w:numPr>
        <w:rPr>
          <w:sz w:val="23"/>
          <w:szCs w:val="23"/>
          <w:lang w:val="en-AU"/>
        </w:rPr>
      </w:pPr>
      <w:r w:rsidRPr="00E80152">
        <w:rPr>
          <w:sz w:val="23"/>
          <w:szCs w:val="23"/>
          <w:lang w:val="en-AU"/>
        </w:rPr>
        <w:t>Warning</w:t>
      </w:r>
      <w:r w:rsidR="00A806C1" w:rsidRPr="00E80152">
        <w:rPr>
          <w:sz w:val="23"/>
          <w:szCs w:val="23"/>
          <w:lang w:val="en-AU"/>
        </w:rPr>
        <w:br w:type="page"/>
      </w:r>
    </w:p>
    <w:p w14:paraId="529FEEA5" w14:textId="1DBFDCE6" w:rsidR="00DA7857" w:rsidRPr="00E80152" w:rsidRDefault="00DA7857" w:rsidP="00C93DF4">
      <w:pPr>
        <w:pStyle w:val="Heading2"/>
        <w:numPr>
          <w:ilvl w:val="0"/>
          <w:numId w:val="0"/>
        </w:numPr>
      </w:pPr>
      <w:r w:rsidRPr="00E80152">
        <w:lastRenderedPageBreak/>
        <w:t>Questions from Section II</w:t>
      </w:r>
    </w:p>
    <w:p w14:paraId="1249CE3C" w14:textId="616E440B" w:rsidR="00517593" w:rsidRPr="00E80152" w:rsidRDefault="007A6C13" w:rsidP="008F0ACD">
      <w:pPr>
        <w:pStyle w:val="FeatureBox2"/>
      </w:pPr>
      <w:r>
        <w:t>These questions should be answered in the suggested number of lines (handwritten) as it gives a guide to the length of your response</w:t>
      </w:r>
      <w:r w:rsidR="005032FC">
        <w:t>.</w:t>
      </w:r>
      <w:r w:rsidR="005032FC">
        <w:br/>
      </w:r>
      <w:r w:rsidR="008F0ACD" w:rsidRPr="00E80152">
        <w:br/>
      </w:r>
      <w:r w:rsidR="00517593" w:rsidRPr="00E80152">
        <w:t>Plan out your answer and key points before you commence writing</w:t>
      </w:r>
    </w:p>
    <w:p w14:paraId="5F898171" w14:textId="77777777" w:rsidR="003311BE" w:rsidRPr="002F7D2F" w:rsidRDefault="003311BE" w:rsidP="00DA7857">
      <w:pPr>
        <w:rPr>
          <w:lang w:eastAsia="zh-CN"/>
        </w:rPr>
      </w:pPr>
      <w:r w:rsidRPr="002F7D2F">
        <w:rPr>
          <w:lang w:eastAsia="zh-CN"/>
        </w:rPr>
        <w:t>Question 1</w:t>
      </w:r>
    </w:p>
    <w:p w14:paraId="383F0A9C" w14:textId="074AFC41" w:rsidR="00425800" w:rsidRPr="002F7D2F" w:rsidRDefault="00425800" w:rsidP="00E17A3B">
      <w:pPr>
        <w:pStyle w:val="ListParagraph"/>
        <w:numPr>
          <w:ilvl w:val="1"/>
          <w:numId w:val="23"/>
        </w:numPr>
        <w:rPr>
          <w:sz w:val="24"/>
          <w:szCs w:val="24"/>
          <w:lang w:val="en-AU"/>
        </w:rPr>
      </w:pPr>
      <w:r w:rsidRPr="002F7D2F">
        <w:rPr>
          <w:sz w:val="24"/>
          <w:szCs w:val="24"/>
          <w:lang w:val="en-AU"/>
        </w:rPr>
        <w:t xml:space="preserve">Describe the technical requirements a lighting technician must consider when installing moving light fixtures. </w:t>
      </w:r>
      <w:r w:rsidR="005032FC" w:rsidRPr="002F7D2F">
        <w:rPr>
          <w:sz w:val="24"/>
          <w:szCs w:val="24"/>
          <w:lang w:val="en-AU"/>
        </w:rPr>
        <w:t>(3 marks)</w:t>
      </w:r>
    </w:p>
    <w:p w14:paraId="5DD2FD78"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0252BAD7"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3AD68034"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52012A47" w14:textId="01E24BCD" w:rsidR="00196601" w:rsidRDefault="00196601" w:rsidP="00196601">
      <w:pPr>
        <w:tabs>
          <w:tab w:val="right" w:leader="underscore" w:pos="8693"/>
        </w:tabs>
        <w:spacing w:line="360" w:lineRule="auto"/>
        <w:ind w:left="709"/>
        <w:rPr>
          <w:rFonts w:cs="Arial"/>
        </w:rPr>
      </w:pPr>
      <w:r w:rsidRPr="008F5415">
        <w:rPr>
          <w:rFonts w:cs="Arial"/>
        </w:rPr>
        <w:tab/>
      </w:r>
    </w:p>
    <w:p w14:paraId="6182ABB2" w14:textId="76AF6693" w:rsidR="00196601" w:rsidRDefault="00196601" w:rsidP="00196601">
      <w:pPr>
        <w:tabs>
          <w:tab w:val="right" w:leader="underscore" w:pos="8693"/>
        </w:tabs>
        <w:spacing w:line="360" w:lineRule="auto"/>
        <w:ind w:left="709"/>
        <w:rPr>
          <w:rFonts w:cs="Arial"/>
        </w:rPr>
      </w:pPr>
      <w:r>
        <w:rPr>
          <w:rFonts w:cs="Arial"/>
        </w:rPr>
        <w:tab/>
      </w:r>
    </w:p>
    <w:p w14:paraId="41FF04D2" w14:textId="6F68CA06" w:rsidR="00196601" w:rsidRPr="008F5415" w:rsidRDefault="00196601" w:rsidP="00196601">
      <w:pPr>
        <w:tabs>
          <w:tab w:val="right" w:leader="underscore" w:pos="8693"/>
        </w:tabs>
        <w:spacing w:line="360" w:lineRule="auto"/>
        <w:ind w:left="709"/>
        <w:rPr>
          <w:rFonts w:cs="Arial"/>
        </w:rPr>
      </w:pPr>
      <w:r>
        <w:rPr>
          <w:rFonts w:cs="Arial"/>
        </w:rPr>
        <w:tab/>
      </w:r>
    </w:p>
    <w:p w14:paraId="023F317C" w14:textId="77777777" w:rsidR="00425800" w:rsidRPr="002F7D2F" w:rsidRDefault="00425800" w:rsidP="00425800">
      <w:pPr>
        <w:pStyle w:val="ListParagraph"/>
        <w:numPr>
          <w:ilvl w:val="0"/>
          <w:numId w:val="0"/>
        </w:numPr>
        <w:ind w:left="720"/>
        <w:rPr>
          <w:sz w:val="24"/>
          <w:szCs w:val="24"/>
          <w:lang w:val="en-AU" w:eastAsia="zh-CN"/>
        </w:rPr>
      </w:pPr>
    </w:p>
    <w:p w14:paraId="13C69A81" w14:textId="312F46AF" w:rsidR="00425800" w:rsidRPr="002F7D2F" w:rsidRDefault="00425800" w:rsidP="00425800">
      <w:pPr>
        <w:pStyle w:val="ListParagraph"/>
        <w:numPr>
          <w:ilvl w:val="1"/>
          <w:numId w:val="23"/>
        </w:numPr>
        <w:rPr>
          <w:sz w:val="24"/>
          <w:szCs w:val="24"/>
          <w:lang w:val="en-AU" w:eastAsia="zh-CN"/>
        </w:rPr>
      </w:pPr>
      <w:r w:rsidRPr="002F7D2F">
        <w:rPr>
          <w:sz w:val="24"/>
          <w:szCs w:val="24"/>
          <w:lang w:val="en-AU"/>
        </w:rPr>
        <w:t xml:space="preserve">A lighting technician is seriously injured by a falling light fixture. Describe the reporting procedures required of the PCBU following this injury. </w:t>
      </w:r>
      <w:r w:rsidR="005032FC" w:rsidRPr="002F7D2F">
        <w:rPr>
          <w:sz w:val="24"/>
          <w:szCs w:val="24"/>
          <w:lang w:val="en-AU"/>
        </w:rPr>
        <w:t>(4 marks)</w:t>
      </w:r>
    </w:p>
    <w:p w14:paraId="118636B2"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64ECF7EC"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71EFFE7C"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1F02CE84" w14:textId="62BBEC87" w:rsidR="00196601" w:rsidRDefault="00196601" w:rsidP="00196601">
      <w:pPr>
        <w:tabs>
          <w:tab w:val="right" w:leader="underscore" w:pos="8693"/>
        </w:tabs>
        <w:spacing w:line="360" w:lineRule="auto"/>
        <w:ind w:left="709"/>
        <w:rPr>
          <w:rFonts w:cs="Arial"/>
        </w:rPr>
      </w:pPr>
      <w:r w:rsidRPr="008F5415">
        <w:rPr>
          <w:rFonts w:cs="Arial"/>
        </w:rPr>
        <w:tab/>
      </w:r>
    </w:p>
    <w:p w14:paraId="5E6DE99B" w14:textId="76A6E83C" w:rsidR="00196601" w:rsidRDefault="00196601" w:rsidP="00196601">
      <w:pPr>
        <w:tabs>
          <w:tab w:val="right" w:leader="underscore" w:pos="8693"/>
        </w:tabs>
        <w:spacing w:line="360" w:lineRule="auto"/>
        <w:ind w:left="709"/>
        <w:rPr>
          <w:rFonts w:cs="Arial"/>
        </w:rPr>
      </w:pPr>
      <w:r>
        <w:rPr>
          <w:rFonts w:cs="Arial"/>
        </w:rPr>
        <w:tab/>
      </w:r>
    </w:p>
    <w:p w14:paraId="7C2842EC" w14:textId="1DE04D2D" w:rsidR="00196601" w:rsidRDefault="00196601" w:rsidP="00196601">
      <w:pPr>
        <w:tabs>
          <w:tab w:val="right" w:leader="underscore" w:pos="8693"/>
        </w:tabs>
        <w:spacing w:line="360" w:lineRule="auto"/>
        <w:ind w:left="709"/>
        <w:rPr>
          <w:rFonts w:cs="Arial"/>
        </w:rPr>
      </w:pPr>
      <w:r>
        <w:rPr>
          <w:rFonts w:cs="Arial"/>
        </w:rPr>
        <w:tab/>
      </w:r>
    </w:p>
    <w:p w14:paraId="40FD74F0" w14:textId="6E3A0AC7" w:rsidR="00196601" w:rsidRDefault="00196601" w:rsidP="00196601">
      <w:pPr>
        <w:tabs>
          <w:tab w:val="right" w:leader="underscore" w:pos="8693"/>
        </w:tabs>
        <w:spacing w:line="360" w:lineRule="auto"/>
        <w:ind w:left="709"/>
        <w:rPr>
          <w:rFonts w:cs="Arial"/>
        </w:rPr>
      </w:pPr>
      <w:r>
        <w:rPr>
          <w:rFonts w:cs="Arial"/>
        </w:rPr>
        <w:tab/>
      </w:r>
    </w:p>
    <w:p w14:paraId="43BC7518" w14:textId="2FE4FCDA" w:rsidR="00196601" w:rsidRPr="008F5415" w:rsidRDefault="00196601" w:rsidP="00196601">
      <w:pPr>
        <w:tabs>
          <w:tab w:val="right" w:leader="underscore" w:pos="8693"/>
        </w:tabs>
        <w:spacing w:line="360" w:lineRule="auto"/>
        <w:ind w:left="709"/>
        <w:rPr>
          <w:rFonts w:cs="Arial"/>
        </w:rPr>
      </w:pPr>
      <w:r>
        <w:rPr>
          <w:rFonts w:cs="Arial"/>
        </w:rPr>
        <w:tab/>
      </w:r>
    </w:p>
    <w:p w14:paraId="3A108FCF" w14:textId="46E3243A" w:rsidR="00C6655D" w:rsidRPr="002F7D2F" w:rsidRDefault="003311BE" w:rsidP="00C6655D">
      <w:pPr>
        <w:rPr>
          <w:lang w:eastAsia="zh-CN"/>
        </w:rPr>
      </w:pPr>
      <w:r w:rsidRPr="002F7D2F">
        <w:rPr>
          <w:lang w:eastAsia="zh-CN"/>
        </w:rPr>
        <w:lastRenderedPageBreak/>
        <w:t>Question 2</w:t>
      </w:r>
      <w:r w:rsidR="00C6655D" w:rsidRPr="002F7D2F">
        <w:rPr>
          <w:lang w:eastAsia="zh-CN"/>
        </w:rPr>
        <w:br/>
      </w:r>
    </w:p>
    <w:p w14:paraId="2869D291" w14:textId="2FAEF7B4" w:rsidR="00C6655D" w:rsidRPr="002F7D2F" w:rsidRDefault="00C6655D" w:rsidP="00852D36">
      <w:pPr>
        <w:pStyle w:val="ListBullet"/>
        <w:numPr>
          <w:ilvl w:val="0"/>
          <w:numId w:val="28"/>
        </w:numPr>
      </w:pPr>
      <w:r w:rsidRPr="002F7D2F">
        <w:t>What are the key functions of SafeWork NSW?</w:t>
      </w:r>
      <w:r w:rsidR="005032FC" w:rsidRPr="002F7D2F">
        <w:t xml:space="preserve"> (2 marks)</w:t>
      </w:r>
    </w:p>
    <w:p w14:paraId="7EBFBA65" w14:textId="77777777" w:rsidR="00C6655D" w:rsidRPr="002F7D2F" w:rsidRDefault="00C6655D" w:rsidP="00852D36">
      <w:pPr>
        <w:pStyle w:val="ListBullet"/>
        <w:numPr>
          <w:ilvl w:val="0"/>
          <w:numId w:val="0"/>
        </w:numPr>
        <w:ind w:left="1004"/>
      </w:pPr>
    </w:p>
    <w:p w14:paraId="1FDEAB46"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3C5D596C"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643C5887"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7A1D1A24" w14:textId="7DB76490" w:rsidR="00196601" w:rsidRDefault="00196601" w:rsidP="00196601">
      <w:pPr>
        <w:tabs>
          <w:tab w:val="right" w:leader="underscore" w:pos="8693"/>
        </w:tabs>
        <w:spacing w:line="360" w:lineRule="auto"/>
        <w:ind w:left="709"/>
        <w:rPr>
          <w:rFonts w:cs="Arial"/>
        </w:rPr>
      </w:pPr>
      <w:r w:rsidRPr="008F5415">
        <w:rPr>
          <w:rFonts w:cs="Arial"/>
        </w:rPr>
        <w:tab/>
      </w:r>
    </w:p>
    <w:p w14:paraId="7F99E2F7" w14:textId="4DA52B45" w:rsidR="00196601" w:rsidRPr="008F5415" w:rsidRDefault="00196601" w:rsidP="00196601">
      <w:pPr>
        <w:tabs>
          <w:tab w:val="right" w:leader="underscore" w:pos="8693"/>
        </w:tabs>
        <w:spacing w:line="360" w:lineRule="auto"/>
        <w:ind w:left="709"/>
        <w:rPr>
          <w:rFonts w:cs="Arial"/>
        </w:rPr>
      </w:pPr>
      <w:r>
        <w:rPr>
          <w:rFonts w:cs="Arial"/>
        </w:rPr>
        <w:tab/>
      </w:r>
    </w:p>
    <w:p w14:paraId="618DE3CB" w14:textId="77777777" w:rsidR="00C6655D" w:rsidRPr="002F7D2F" w:rsidRDefault="00C6655D" w:rsidP="00C6655D">
      <w:pPr>
        <w:rPr>
          <w:rFonts w:ascii="Times" w:hAnsi="Times" w:cs="Times"/>
          <w:color w:val="000000"/>
        </w:rPr>
      </w:pPr>
    </w:p>
    <w:p w14:paraId="1B68C654" w14:textId="17F2722D" w:rsidR="00C6655D" w:rsidRPr="002F7D2F" w:rsidRDefault="00C6655D" w:rsidP="00E17A3B">
      <w:pPr>
        <w:pStyle w:val="ListParagraph"/>
        <w:numPr>
          <w:ilvl w:val="0"/>
          <w:numId w:val="28"/>
        </w:numPr>
        <w:rPr>
          <w:sz w:val="24"/>
          <w:szCs w:val="24"/>
          <w:lang w:val="en-AU"/>
        </w:rPr>
      </w:pPr>
      <w:r w:rsidRPr="002F7D2F">
        <w:rPr>
          <w:sz w:val="24"/>
          <w:szCs w:val="24"/>
          <w:lang w:val="en-AU"/>
        </w:rPr>
        <w:t>Describe how an usher can participate in maintaining a safe workplace.</w:t>
      </w:r>
      <w:r w:rsidR="00A56E6F" w:rsidRPr="002F7D2F">
        <w:rPr>
          <w:sz w:val="24"/>
          <w:szCs w:val="24"/>
          <w:lang w:val="en-AU"/>
        </w:rPr>
        <w:t xml:space="preserve"> (3 marks)</w:t>
      </w:r>
    </w:p>
    <w:p w14:paraId="53731F7C" w14:textId="77777777" w:rsidR="00C6655D" w:rsidRPr="002F7D2F" w:rsidRDefault="00C6655D" w:rsidP="00C6655D">
      <w:pPr>
        <w:rPr>
          <w:rFonts w:ascii="Times" w:hAnsi="Times" w:cs="Times"/>
          <w:color w:val="000000"/>
        </w:rPr>
      </w:pPr>
    </w:p>
    <w:p w14:paraId="68DB5FC6"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42F6138F"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75592C9D"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791170CD" w14:textId="66618C21" w:rsidR="00196601" w:rsidRDefault="00196601" w:rsidP="00196601">
      <w:pPr>
        <w:tabs>
          <w:tab w:val="right" w:leader="underscore" w:pos="8693"/>
        </w:tabs>
        <w:spacing w:line="360" w:lineRule="auto"/>
        <w:ind w:left="709"/>
        <w:rPr>
          <w:rFonts w:cs="Arial"/>
        </w:rPr>
      </w:pPr>
      <w:r w:rsidRPr="008F5415">
        <w:rPr>
          <w:rFonts w:cs="Arial"/>
        </w:rPr>
        <w:tab/>
      </w:r>
    </w:p>
    <w:p w14:paraId="4749C2BA" w14:textId="2F7B5514" w:rsidR="00196601" w:rsidRDefault="00196601" w:rsidP="00196601">
      <w:pPr>
        <w:tabs>
          <w:tab w:val="right" w:leader="underscore" w:pos="8693"/>
        </w:tabs>
        <w:spacing w:line="360" w:lineRule="auto"/>
        <w:ind w:left="709"/>
        <w:rPr>
          <w:rFonts w:cs="Arial"/>
        </w:rPr>
      </w:pPr>
      <w:r>
        <w:rPr>
          <w:rFonts w:cs="Arial"/>
        </w:rPr>
        <w:tab/>
      </w:r>
    </w:p>
    <w:p w14:paraId="297B9B89" w14:textId="060AA440" w:rsidR="00196601" w:rsidRPr="008F5415" w:rsidRDefault="00196601" w:rsidP="00196601">
      <w:pPr>
        <w:tabs>
          <w:tab w:val="right" w:leader="underscore" w:pos="8693"/>
        </w:tabs>
        <w:spacing w:line="360" w:lineRule="auto"/>
        <w:ind w:left="709"/>
        <w:rPr>
          <w:rFonts w:cs="Arial"/>
        </w:rPr>
      </w:pPr>
      <w:r>
        <w:rPr>
          <w:rFonts w:cs="Arial"/>
        </w:rPr>
        <w:tab/>
      </w:r>
    </w:p>
    <w:p w14:paraId="7FC7B017" w14:textId="77777777" w:rsidR="00C6655D" w:rsidRPr="002F7D2F" w:rsidRDefault="00C6655D">
      <w:pPr>
        <w:rPr>
          <w:lang w:eastAsia="zh-CN"/>
        </w:rPr>
      </w:pPr>
      <w:r w:rsidRPr="002F7D2F">
        <w:rPr>
          <w:lang w:eastAsia="zh-CN"/>
        </w:rPr>
        <w:br w:type="page"/>
      </w:r>
    </w:p>
    <w:p w14:paraId="417B4F09" w14:textId="576CB0CE" w:rsidR="00C6655D" w:rsidRPr="002F7D2F" w:rsidRDefault="00C6655D" w:rsidP="003311BE">
      <w:pPr>
        <w:rPr>
          <w:lang w:eastAsia="zh-CN"/>
        </w:rPr>
      </w:pPr>
      <w:r w:rsidRPr="002F7D2F">
        <w:rPr>
          <w:lang w:eastAsia="zh-CN"/>
        </w:rPr>
        <w:lastRenderedPageBreak/>
        <w:t>Question 3</w:t>
      </w:r>
      <w:r w:rsidRPr="002F7D2F">
        <w:rPr>
          <w:lang w:eastAsia="zh-CN"/>
        </w:rPr>
        <w:br/>
      </w:r>
    </w:p>
    <w:p w14:paraId="0530FDE0" w14:textId="18C1848D" w:rsidR="00C164E0" w:rsidRPr="002F7D2F" w:rsidRDefault="00C164E0" w:rsidP="00852D36">
      <w:pPr>
        <w:pStyle w:val="ListBullet"/>
        <w:numPr>
          <w:ilvl w:val="1"/>
          <w:numId w:val="27"/>
        </w:numPr>
        <w:rPr>
          <w:lang w:eastAsia="en-AU"/>
        </w:rPr>
      </w:pPr>
      <w:r w:rsidRPr="002F7D2F">
        <w:rPr>
          <w:lang w:eastAsia="en-AU"/>
        </w:rPr>
        <w:t>Describe the work health and safety consultation process a Person Conducting a</w:t>
      </w:r>
      <w:r w:rsidRPr="002F7D2F">
        <w:rPr>
          <w:lang w:eastAsia="zh-CN"/>
        </w:rPr>
        <w:t xml:space="preserve"> </w:t>
      </w:r>
      <w:r w:rsidRPr="002F7D2F">
        <w:rPr>
          <w:lang w:eastAsia="en-AU"/>
        </w:rPr>
        <w:t>Business or Undertaking (PCBU) is required to follow.</w:t>
      </w:r>
      <w:r w:rsidR="00A56E6F" w:rsidRPr="002F7D2F">
        <w:rPr>
          <w:lang w:eastAsia="en-AU"/>
        </w:rPr>
        <w:t xml:space="preserve"> </w:t>
      </w:r>
      <w:r w:rsidR="00A56E6F" w:rsidRPr="002F7D2F">
        <w:t>(3 marks)</w:t>
      </w:r>
    </w:p>
    <w:p w14:paraId="17CFBC66" w14:textId="77777777" w:rsidR="003311BE" w:rsidRPr="002F7D2F" w:rsidRDefault="003311BE" w:rsidP="003311BE">
      <w:pPr>
        <w:pStyle w:val="ListParagraph"/>
        <w:numPr>
          <w:ilvl w:val="0"/>
          <w:numId w:val="0"/>
        </w:numPr>
        <w:ind w:left="1004"/>
        <w:rPr>
          <w:sz w:val="24"/>
          <w:szCs w:val="24"/>
          <w:lang w:val="en-AU" w:eastAsia="zh-CN"/>
        </w:rPr>
      </w:pPr>
    </w:p>
    <w:p w14:paraId="2C47ABAD"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5491C3D1"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77121D10"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0CF1DD7C" w14:textId="4B12E5DD" w:rsidR="00196601" w:rsidRDefault="00196601" w:rsidP="00196601">
      <w:pPr>
        <w:tabs>
          <w:tab w:val="right" w:leader="underscore" w:pos="8693"/>
        </w:tabs>
        <w:spacing w:line="360" w:lineRule="auto"/>
        <w:ind w:left="709"/>
        <w:rPr>
          <w:rFonts w:cs="Arial"/>
        </w:rPr>
      </w:pPr>
      <w:r w:rsidRPr="008F5415">
        <w:rPr>
          <w:rFonts w:cs="Arial"/>
        </w:rPr>
        <w:tab/>
      </w:r>
    </w:p>
    <w:p w14:paraId="2F092DFF" w14:textId="562359E4" w:rsidR="00196601" w:rsidRDefault="00196601" w:rsidP="00196601">
      <w:pPr>
        <w:tabs>
          <w:tab w:val="right" w:leader="underscore" w:pos="8693"/>
        </w:tabs>
        <w:spacing w:line="360" w:lineRule="auto"/>
        <w:ind w:left="709"/>
        <w:rPr>
          <w:rFonts w:cs="Arial"/>
        </w:rPr>
      </w:pPr>
      <w:r>
        <w:rPr>
          <w:rFonts w:cs="Arial"/>
        </w:rPr>
        <w:tab/>
      </w:r>
    </w:p>
    <w:p w14:paraId="253C6668" w14:textId="193170CF" w:rsidR="00196601" w:rsidRPr="008F5415" w:rsidRDefault="00196601" w:rsidP="00196601">
      <w:pPr>
        <w:tabs>
          <w:tab w:val="right" w:leader="underscore" w:pos="8693"/>
        </w:tabs>
        <w:spacing w:line="360" w:lineRule="auto"/>
        <w:ind w:left="709"/>
        <w:rPr>
          <w:rFonts w:cs="Arial"/>
        </w:rPr>
      </w:pPr>
      <w:r>
        <w:rPr>
          <w:rFonts w:cs="Arial"/>
        </w:rPr>
        <w:tab/>
      </w:r>
    </w:p>
    <w:p w14:paraId="5AFCB095" w14:textId="6933DE13" w:rsidR="003311BE" w:rsidRPr="002F7D2F" w:rsidRDefault="003311BE" w:rsidP="003311BE">
      <w:pPr>
        <w:pStyle w:val="ListParagraph"/>
        <w:numPr>
          <w:ilvl w:val="0"/>
          <w:numId w:val="0"/>
        </w:numPr>
        <w:ind w:left="1004"/>
        <w:rPr>
          <w:sz w:val="24"/>
          <w:szCs w:val="24"/>
          <w:lang w:val="en-AU" w:eastAsia="zh-CN"/>
        </w:rPr>
      </w:pPr>
    </w:p>
    <w:p w14:paraId="58C7B72E" w14:textId="6D315433" w:rsidR="00C93DF4" w:rsidRPr="002F7D2F" w:rsidRDefault="00C93DF4" w:rsidP="00852D36">
      <w:pPr>
        <w:pStyle w:val="ListBullet"/>
        <w:numPr>
          <w:ilvl w:val="1"/>
          <w:numId w:val="4"/>
        </w:numPr>
        <w:rPr>
          <w:lang w:eastAsia="en-AU"/>
        </w:rPr>
      </w:pPr>
      <w:r w:rsidRPr="002F7D2F">
        <w:rPr>
          <w:lang w:eastAsia="en-AU"/>
        </w:rPr>
        <w:t xml:space="preserve">A lighting technician has noticed a lighting fixture has tripped a circuit breaker and the insulation on the power cable has melted. </w:t>
      </w:r>
      <w:r w:rsidR="00C164E0" w:rsidRPr="002F7D2F">
        <w:rPr>
          <w:lang w:eastAsia="en-AU"/>
        </w:rPr>
        <w:t xml:space="preserve"> </w:t>
      </w:r>
      <w:r w:rsidRPr="002F7D2F">
        <w:rPr>
          <w:lang w:eastAsia="en-AU"/>
        </w:rPr>
        <w:t>Describe the safe work procedures that the lighting technician should follow in this situation.</w:t>
      </w:r>
      <w:r w:rsidR="00A56E6F" w:rsidRPr="002F7D2F">
        <w:rPr>
          <w:lang w:eastAsia="en-AU"/>
        </w:rPr>
        <w:t xml:space="preserve"> </w:t>
      </w:r>
      <w:r w:rsidR="00A56E6F" w:rsidRPr="002F7D2F">
        <w:t>(3 marks)</w:t>
      </w:r>
    </w:p>
    <w:p w14:paraId="05DB65DC" w14:textId="77777777" w:rsidR="003311BE" w:rsidRPr="002F7D2F" w:rsidRDefault="003311BE" w:rsidP="003311BE">
      <w:pPr>
        <w:pStyle w:val="ListParagraph"/>
        <w:numPr>
          <w:ilvl w:val="0"/>
          <w:numId w:val="0"/>
        </w:numPr>
        <w:ind w:left="1004"/>
        <w:rPr>
          <w:sz w:val="24"/>
          <w:szCs w:val="24"/>
          <w:lang w:val="en-AU" w:eastAsia="zh-CN"/>
        </w:rPr>
      </w:pPr>
    </w:p>
    <w:p w14:paraId="3473211F"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3FCA80D2"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56BCDAF8"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26293E67" w14:textId="1878225D" w:rsidR="00196601" w:rsidRDefault="00196601" w:rsidP="00196601">
      <w:pPr>
        <w:tabs>
          <w:tab w:val="right" w:leader="underscore" w:pos="8693"/>
        </w:tabs>
        <w:spacing w:line="360" w:lineRule="auto"/>
        <w:ind w:left="709"/>
        <w:rPr>
          <w:rFonts w:cs="Arial"/>
        </w:rPr>
      </w:pPr>
      <w:r w:rsidRPr="008F5415">
        <w:rPr>
          <w:rFonts w:cs="Arial"/>
        </w:rPr>
        <w:tab/>
      </w:r>
    </w:p>
    <w:p w14:paraId="53CB0ABF" w14:textId="4AAF51CC" w:rsidR="00196601" w:rsidRDefault="00196601" w:rsidP="00196601">
      <w:pPr>
        <w:tabs>
          <w:tab w:val="right" w:leader="underscore" w:pos="8693"/>
        </w:tabs>
        <w:spacing w:line="360" w:lineRule="auto"/>
        <w:ind w:left="709"/>
        <w:rPr>
          <w:rFonts w:cs="Arial"/>
        </w:rPr>
      </w:pPr>
      <w:r>
        <w:rPr>
          <w:rFonts w:cs="Arial"/>
        </w:rPr>
        <w:tab/>
      </w:r>
    </w:p>
    <w:p w14:paraId="42E1EA68" w14:textId="6FEA75D0" w:rsidR="00196601" w:rsidRPr="008F5415" w:rsidRDefault="00196601" w:rsidP="00196601">
      <w:pPr>
        <w:tabs>
          <w:tab w:val="right" w:leader="underscore" w:pos="8693"/>
        </w:tabs>
        <w:spacing w:line="360" w:lineRule="auto"/>
        <w:ind w:left="709"/>
        <w:rPr>
          <w:rFonts w:cs="Arial"/>
        </w:rPr>
      </w:pPr>
      <w:r>
        <w:rPr>
          <w:rFonts w:cs="Arial"/>
        </w:rPr>
        <w:tab/>
      </w:r>
    </w:p>
    <w:p w14:paraId="1152B902" w14:textId="2D903760" w:rsidR="003311BE" w:rsidRPr="002F7D2F" w:rsidRDefault="003311BE" w:rsidP="00D83D4C">
      <w:pPr>
        <w:pStyle w:val="ListParagraph"/>
        <w:numPr>
          <w:ilvl w:val="0"/>
          <w:numId w:val="0"/>
        </w:numPr>
        <w:autoSpaceDE w:val="0"/>
        <w:autoSpaceDN w:val="0"/>
        <w:adjustRightInd w:val="0"/>
        <w:spacing w:line="240" w:lineRule="auto"/>
        <w:ind w:left="2084"/>
        <w:rPr>
          <w:rFonts w:ascii="TSZRS D+ Times" w:hAnsi="TSZRS D+ Times" w:cs="TSZRS D+ Times"/>
          <w:color w:val="000000"/>
          <w:sz w:val="24"/>
          <w:szCs w:val="24"/>
          <w:lang w:val="en-AU"/>
        </w:rPr>
      </w:pPr>
    </w:p>
    <w:p w14:paraId="706DA8F4" w14:textId="77777777" w:rsidR="00C6655D" w:rsidRPr="002F7D2F" w:rsidRDefault="00C6655D">
      <w:r w:rsidRPr="002F7D2F">
        <w:br w:type="page"/>
      </w:r>
    </w:p>
    <w:p w14:paraId="1D81393D" w14:textId="2ABB59B8" w:rsidR="00D83D4C" w:rsidRPr="009950C8" w:rsidRDefault="005A6E7B">
      <w:r w:rsidRPr="009950C8">
        <w:lastRenderedPageBreak/>
        <w:t xml:space="preserve">Question </w:t>
      </w:r>
      <w:r w:rsidR="00C6655D" w:rsidRPr="009950C8">
        <w:t>4</w:t>
      </w:r>
    </w:p>
    <w:p w14:paraId="189A1D17" w14:textId="77777777" w:rsidR="00166E7E" w:rsidRPr="009950C8" w:rsidRDefault="00166E7E" w:rsidP="00166E7E">
      <w:r w:rsidRPr="009950C8">
        <w:t>A local production company is planning to use a park for a free outdoor theatrical performance in summer.</w:t>
      </w:r>
    </w:p>
    <w:p w14:paraId="63CA682E" w14:textId="535CBDF8" w:rsidR="00196601" w:rsidRPr="00196601" w:rsidRDefault="00166E7E" w:rsidP="001A400A">
      <w:pPr>
        <w:pStyle w:val="ListBullet"/>
        <w:numPr>
          <w:ilvl w:val="1"/>
          <w:numId w:val="24"/>
        </w:numPr>
        <w:tabs>
          <w:tab w:val="right" w:leader="underscore" w:pos="8693"/>
        </w:tabs>
        <w:spacing w:line="360" w:lineRule="auto"/>
        <w:ind w:left="709"/>
        <w:rPr>
          <w:rFonts w:cs="Arial"/>
        </w:rPr>
      </w:pPr>
      <w:r w:rsidRPr="009950C8">
        <w:rPr>
          <w:lang w:eastAsia="en-AU"/>
        </w:rPr>
        <w:t>Outline potential hazards that could affect the employees at this event.</w:t>
      </w:r>
      <w:r w:rsidR="00A56E6F" w:rsidRPr="009950C8">
        <w:rPr>
          <w:lang w:eastAsia="en-AU"/>
        </w:rPr>
        <w:t xml:space="preserve"> </w:t>
      </w:r>
      <w:r w:rsidR="00A56E6F" w:rsidRPr="009950C8">
        <w:t>(3 marks)</w:t>
      </w:r>
      <w:r w:rsidRPr="009950C8">
        <w:rPr>
          <w:lang w:eastAsia="en-AU"/>
        </w:rPr>
        <w:br/>
      </w:r>
      <w:r w:rsidRPr="009950C8">
        <w:rPr>
          <w:lang w:eastAsia="en-AU"/>
        </w:rPr>
        <w:br/>
      </w:r>
      <w:r w:rsidR="00196601" w:rsidRPr="00196601">
        <w:rPr>
          <w:rFonts w:cs="Arial"/>
        </w:rPr>
        <w:tab/>
      </w:r>
    </w:p>
    <w:p w14:paraId="670B9083"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41B3EFB2"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2EFF4E0A" w14:textId="0149F6CE" w:rsidR="00196601" w:rsidRDefault="00196601" w:rsidP="00196601">
      <w:pPr>
        <w:tabs>
          <w:tab w:val="right" w:leader="underscore" w:pos="8693"/>
        </w:tabs>
        <w:spacing w:line="360" w:lineRule="auto"/>
        <w:ind w:left="709"/>
        <w:rPr>
          <w:rFonts w:cs="Arial"/>
        </w:rPr>
      </w:pPr>
      <w:r w:rsidRPr="008F5415">
        <w:rPr>
          <w:rFonts w:cs="Arial"/>
        </w:rPr>
        <w:tab/>
      </w:r>
    </w:p>
    <w:p w14:paraId="0D8DFAF4" w14:textId="4B7013A9" w:rsidR="00196601" w:rsidRDefault="00196601" w:rsidP="00196601">
      <w:pPr>
        <w:tabs>
          <w:tab w:val="right" w:leader="underscore" w:pos="8693"/>
        </w:tabs>
        <w:spacing w:line="360" w:lineRule="auto"/>
        <w:ind w:left="709"/>
        <w:rPr>
          <w:rFonts w:cs="Arial"/>
        </w:rPr>
      </w:pPr>
      <w:r>
        <w:rPr>
          <w:rFonts w:cs="Arial"/>
        </w:rPr>
        <w:tab/>
      </w:r>
    </w:p>
    <w:p w14:paraId="25AF261B" w14:textId="4B55A496" w:rsidR="00196601" w:rsidRPr="008F5415" w:rsidRDefault="00196601" w:rsidP="00196601">
      <w:pPr>
        <w:tabs>
          <w:tab w:val="right" w:leader="underscore" w:pos="8693"/>
        </w:tabs>
        <w:spacing w:line="360" w:lineRule="auto"/>
        <w:ind w:left="709"/>
        <w:rPr>
          <w:rFonts w:cs="Arial"/>
        </w:rPr>
      </w:pPr>
      <w:r>
        <w:rPr>
          <w:rFonts w:cs="Arial"/>
        </w:rPr>
        <w:tab/>
      </w:r>
    </w:p>
    <w:p w14:paraId="4351432D" w14:textId="51AC4C03" w:rsidR="00166E7E" w:rsidRPr="009950C8" w:rsidRDefault="00166E7E" w:rsidP="00852D36">
      <w:pPr>
        <w:pStyle w:val="ListBullet"/>
        <w:numPr>
          <w:ilvl w:val="0"/>
          <w:numId w:val="0"/>
        </w:numPr>
        <w:ind w:left="1004"/>
        <w:rPr>
          <w:lang w:eastAsia="en-AU"/>
        </w:rPr>
      </w:pPr>
      <w:r w:rsidRPr="009950C8">
        <w:rPr>
          <w:lang w:eastAsia="en-AU"/>
        </w:rPr>
        <w:br/>
      </w:r>
    </w:p>
    <w:p w14:paraId="5D589B3E" w14:textId="591E27DD" w:rsidR="005A6E7B" w:rsidRPr="009950C8" w:rsidRDefault="00166E7E" w:rsidP="00852D36">
      <w:pPr>
        <w:pStyle w:val="ListBullet"/>
        <w:numPr>
          <w:ilvl w:val="1"/>
          <w:numId w:val="24"/>
        </w:numPr>
        <w:rPr>
          <w:lang w:eastAsia="en-AU"/>
        </w:rPr>
      </w:pPr>
      <w:r w:rsidRPr="009950C8">
        <w:rPr>
          <w:lang w:eastAsia="en-AU"/>
        </w:rPr>
        <w:t>Explain how the risk hierarchy should be used to control potential hazards to ensure safety at this event.</w:t>
      </w:r>
      <w:r w:rsidR="00A56E6F" w:rsidRPr="009950C8">
        <w:rPr>
          <w:lang w:eastAsia="en-AU"/>
        </w:rPr>
        <w:t xml:space="preserve"> </w:t>
      </w:r>
      <w:r w:rsidR="00A56E6F" w:rsidRPr="009950C8">
        <w:t>(5 marks)</w:t>
      </w:r>
    </w:p>
    <w:p w14:paraId="17CDD419"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4E4E908F"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370C90BF" w14:textId="77777777" w:rsidR="00196601" w:rsidRPr="008F5415" w:rsidRDefault="00196601" w:rsidP="00196601">
      <w:pPr>
        <w:tabs>
          <w:tab w:val="right" w:leader="underscore" w:pos="8693"/>
        </w:tabs>
        <w:spacing w:line="360" w:lineRule="auto"/>
        <w:ind w:left="709"/>
        <w:rPr>
          <w:rFonts w:cs="Arial"/>
        </w:rPr>
      </w:pPr>
      <w:r w:rsidRPr="008F5415">
        <w:rPr>
          <w:rFonts w:cs="Arial"/>
        </w:rPr>
        <w:tab/>
      </w:r>
    </w:p>
    <w:p w14:paraId="7819BE35" w14:textId="74EC2A64" w:rsidR="00196601" w:rsidRDefault="00196601" w:rsidP="00196601">
      <w:pPr>
        <w:tabs>
          <w:tab w:val="right" w:leader="underscore" w:pos="8693"/>
        </w:tabs>
        <w:spacing w:line="360" w:lineRule="auto"/>
        <w:ind w:left="709"/>
        <w:rPr>
          <w:rFonts w:cs="Arial"/>
        </w:rPr>
      </w:pPr>
      <w:r w:rsidRPr="008F5415">
        <w:rPr>
          <w:rFonts w:cs="Arial"/>
        </w:rPr>
        <w:tab/>
      </w:r>
    </w:p>
    <w:p w14:paraId="232327C1" w14:textId="4D882EC3" w:rsidR="00196601" w:rsidRDefault="00196601" w:rsidP="00196601">
      <w:pPr>
        <w:tabs>
          <w:tab w:val="right" w:leader="underscore" w:pos="8693"/>
        </w:tabs>
        <w:spacing w:line="360" w:lineRule="auto"/>
        <w:ind w:left="709"/>
        <w:rPr>
          <w:rFonts w:cs="Arial"/>
        </w:rPr>
      </w:pPr>
      <w:r>
        <w:rPr>
          <w:rFonts w:cs="Arial"/>
        </w:rPr>
        <w:tab/>
      </w:r>
    </w:p>
    <w:p w14:paraId="7C76E081" w14:textId="5C8A1CB8" w:rsidR="00196601" w:rsidRDefault="00196601" w:rsidP="00196601">
      <w:pPr>
        <w:tabs>
          <w:tab w:val="right" w:leader="underscore" w:pos="8693"/>
        </w:tabs>
        <w:spacing w:line="360" w:lineRule="auto"/>
        <w:ind w:left="709"/>
        <w:rPr>
          <w:rFonts w:cs="Arial"/>
        </w:rPr>
      </w:pPr>
      <w:r>
        <w:rPr>
          <w:rFonts w:cs="Arial"/>
        </w:rPr>
        <w:tab/>
      </w:r>
    </w:p>
    <w:p w14:paraId="397CB78E" w14:textId="44450C3B" w:rsidR="00196601" w:rsidRDefault="00196601" w:rsidP="00196601">
      <w:pPr>
        <w:tabs>
          <w:tab w:val="right" w:leader="underscore" w:pos="8693"/>
        </w:tabs>
        <w:spacing w:line="360" w:lineRule="auto"/>
        <w:ind w:left="709"/>
        <w:rPr>
          <w:rFonts w:cs="Arial"/>
        </w:rPr>
      </w:pPr>
      <w:r>
        <w:rPr>
          <w:rFonts w:cs="Arial"/>
        </w:rPr>
        <w:tab/>
      </w:r>
    </w:p>
    <w:p w14:paraId="27F30290" w14:textId="52134CAF" w:rsidR="00196601" w:rsidRDefault="00196601" w:rsidP="00196601">
      <w:pPr>
        <w:tabs>
          <w:tab w:val="right" w:leader="underscore" w:pos="8693"/>
        </w:tabs>
        <w:spacing w:line="360" w:lineRule="auto"/>
        <w:ind w:left="709"/>
        <w:rPr>
          <w:rFonts w:cs="Arial"/>
        </w:rPr>
      </w:pPr>
      <w:r>
        <w:rPr>
          <w:rFonts w:cs="Arial"/>
        </w:rPr>
        <w:tab/>
      </w:r>
    </w:p>
    <w:p w14:paraId="4971AA3E" w14:textId="27B3FEA5" w:rsidR="00196601" w:rsidRDefault="00196601" w:rsidP="00196601">
      <w:pPr>
        <w:tabs>
          <w:tab w:val="right" w:leader="underscore" w:pos="8693"/>
        </w:tabs>
        <w:spacing w:line="360" w:lineRule="auto"/>
        <w:ind w:left="709"/>
        <w:rPr>
          <w:rFonts w:cs="Arial"/>
        </w:rPr>
      </w:pPr>
      <w:r>
        <w:rPr>
          <w:rFonts w:cs="Arial"/>
        </w:rPr>
        <w:tab/>
      </w:r>
    </w:p>
    <w:p w14:paraId="3F3CDAAE" w14:textId="1C9E1DC7" w:rsidR="00196601" w:rsidRPr="008F5415" w:rsidRDefault="00196601" w:rsidP="00196601">
      <w:pPr>
        <w:tabs>
          <w:tab w:val="right" w:leader="underscore" w:pos="8693"/>
        </w:tabs>
        <w:spacing w:line="360" w:lineRule="auto"/>
        <w:ind w:left="709"/>
        <w:rPr>
          <w:rFonts w:cs="Arial"/>
        </w:rPr>
      </w:pPr>
      <w:r>
        <w:rPr>
          <w:rFonts w:cs="Arial"/>
        </w:rPr>
        <w:tab/>
      </w:r>
    </w:p>
    <w:p w14:paraId="32526581" w14:textId="77777777" w:rsidR="005A6E7B" w:rsidRPr="00E80152" w:rsidRDefault="005A6E7B" w:rsidP="00852D36">
      <w:pPr>
        <w:pStyle w:val="ListBullet"/>
        <w:numPr>
          <w:ilvl w:val="0"/>
          <w:numId w:val="0"/>
        </w:numPr>
        <w:ind w:left="1004"/>
      </w:pPr>
    </w:p>
    <w:p w14:paraId="7BE518C7" w14:textId="77777777" w:rsidR="005A6E7B" w:rsidRPr="00E80152" w:rsidRDefault="005A6E7B" w:rsidP="00852D36">
      <w:pPr>
        <w:pStyle w:val="ListBullet"/>
        <w:numPr>
          <w:ilvl w:val="0"/>
          <w:numId w:val="0"/>
        </w:numPr>
        <w:ind w:left="1004"/>
      </w:pPr>
    </w:p>
    <w:p w14:paraId="47DA6768" w14:textId="7A7147A5" w:rsidR="00DA7857" w:rsidRPr="00E80152" w:rsidRDefault="00DA7857" w:rsidP="00196601">
      <w:pPr>
        <w:pStyle w:val="Heading2"/>
        <w:numPr>
          <w:ilvl w:val="0"/>
          <w:numId w:val="0"/>
        </w:numPr>
      </w:pPr>
      <w:bookmarkStart w:id="3" w:name="_Hlk41304352"/>
      <w:r w:rsidRPr="00E80152">
        <w:t>Questions from Section III</w:t>
      </w:r>
    </w:p>
    <w:p w14:paraId="2189E947" w14:textId="2C81ACA4" w:rsidR="004367F0" w:rsidRPr="00E80152" w:rsidRDefault="00620598" w:rsidP="00DA7857">
      <w:pPr>
        <w:rPr>
          <w:lang w:eastAsia="zh-CN"/>
        </w:rPr>
      </w:pPr>
      <w:r w:rsidRPr="00E80152">
        <w:rPr>
          <w:lang w:eastAsia="zh-CN"/>
        </w:rPr>
        <w:t xml:space="preserve">The </w:t>
      </w:r>
      <w:r w:rsidR="004367F0" w:rsidRPr="00E80152">
        <w:rPr>
          <w:lang w:eastAsia="zh-CN"/>
        </w:rPr>
        <w:t xml:space="preserve">Section III question </w:t>
      </w:r>
      <w:r w:rsidR="004F3D26" w:rsidRPr="00E80152">
        <w:rPr>
          <w:lang w:eastAsia="zh-CN"/>
        </w:rPr>
        <w:t xml:space="preserve">in the HSC </w:t>
      </w:r>
      <w:r w:rsidRPr="00E80152">
        <w:rPr>
          <w:lang w:eastAsia="zh-CN"/>
        </w:rPr>
        <w:t>is</w:t>
      </w:r>
      <w:r w:rsidR="009370B7" w:rsidRPr="00E80152">
        <w:rPr>
          <w:lang w:eastAsia="zh-CN"/>
        </w:rPr>
        <w:t xml:space="preserve"> worth</w:t>
      </w:r>
      <w:r w:rsidR="004367F0" w:rsidRPr="00E80152">
        <w:rPr>
          <w:lang w:eastAsia="zh-CN"/>
        </w:rPr>
        <w:t xml:space="preserve"> 15 marks</w:t>
      </w:r>
      <w:r w:rsidRPr="00E80152">
        <w:rPr>
          <w:lang w:eastAsia="zh-CN"/>
        </w:rPr>
        <w:t xml:space="preserve"> -</w:t>
      </w:r>
    </w:p>
    <w:p w14:paraId="5A00EA65" w14:textId="17844EFF" w:rsidR="004367F0" w:rsidRPr="00E80152" w:rsidRDefault="004367F0" w:rsidP="00852D36">
      <w:pPr>
        <w:pStyle w:val="ListBullet"/>
        <w:rPr>
          <w:lang w:eastAsia="zh-CN"/>
        </w:rPr>
      </w:pPr>
      <w:r w:rsidRPr="00E80152">
        <w:rPr>
          <w:lang w:eastAsia="zh-CN"/>
        </w:rPr>
        <w:t>there will be one structured extended response question.</w:t>
      </w:r>
    </w:p>
    <w:p w14:paraId="702CF922" w14:textId="626FE272" w:rsidR="004367F0" w:rsidRPr="00E80152" w:rsidRDefault="004367F0" w:rsidP="00852D36">
      <w:pPr>
        <w:pStyle w:val="ListBullet"/>
        <w:rPr>
          <w:lang w:eastAsia="zh-CN"/>
        </w:rPr>
      </w:pPr>
      <w:r w:rsidRPr="00E80152">
        <w:rPr>
          <w:lang w:eastAsia="zh-CN"/>
        </w:rPr>
        <w:t>the question will have two or three parts, with one part worth at least 8 marks.</w:t>
      </w:r>
    </w:p>
    <w:p w14:paraId="2E569EDD" w14:textId="77777777" w:rsidR="00FB24B3" w:rsidRPr="00E80152" w:rsidRDefault="004367F0" w:rsidP="00852D36">
      <w:pPr>
        <w:pStyle w:val="ListBullet"/>
        <w:rPr>
          <w:lang w:eastAsia="zh-CN"/>
        </w:rPr>
      </w:pPr>
      <w:r w:rsidRPr="00E80152">
        <w:rPr>
          <w:lang w:eastAsia="zh-CN"/>
        </w:rPr>
        <w:t xml:space="preserve">the question will have an expected length of response of around four pages of an examination writing booklet (approximately 600 words) </w:t>
      </w:r>
      <w:r w:rsidRPr="00E80152">
        <w:rPr>
          <w:b/>
          <w:bCs/>
          <w:lang w:eastAsia="zh-CN"/>
        </w:rPr>
        <w:t>in total</w:t>
      </w:r>
      <w:r w:rsidRPr="00E80152">
        <w:rPr>
          <w:lang w:eastAsia="zh-CN"/>
        </w:rPr>
        <w:t>.</w:t>
      </w:r>
      <w:r w:rsidR="000259F5" w:rsidRPr="00E80152">
        <w:rPr>
          <w:lang w:eastAsia="zh-CN"/>
        </w:rPr>
        <w:t xml:space="preserve"> </w:t>
      </w:r>
    </w:p>
    <w:p w14:paraId="1A0A84BF" w14:textId="11240814" w:rsidR="00620598" w:rsidRPr="00E80152" w:rsidRDefault="00620598" w:rsidP="00852D36">
      <w:pPr>
        <w:pStyle w:val="ListBullet"/>
        <w:numPr>
          <w:ilvl w:val="0"/>
          <w:numId w:val="0"/>
        </w:numPr>
        <w:ind w:left="284"/>
      </w:pPr>
      <w:r w:rsidRPr="00E80152">
        <w:t xml:space="preserve">You may be guided to answer different parts of a question in SEPARATE writing booklets. </w:t>
      </w:r>
    </w:p>
    <w:p w14:paraId="6C79A1FC" w14:textId="77777777" w:rsidR="00620598" w:rsidRPr="00E80152" w:rsidRDefault="00620598" w:rsidP="00852D36">
      <w:pPr>
        <w:pStyle w:val="ListBullet"/>
        <w:numPr>
          <w:ilvl w:val="0"/>
          <w:numId w:val="0"/>
        </w:numPr>
        <w:ind w:left="652"/>
        <w:rPr>
          <w:lang w:eastAsia="zh-CN"/>
        </w:rPr>
      </w:pPr>
    </w:p>
    <w:bookmarkEnd w:id="3"/>
    <w:p w14:paraId="7515345C" w14:textId="49869D24" w:rsidR="000259F5" w:rsidRPr="00E80152" w:rsidRDefault="000259F5" w:rsidP="000259F5">
      <w:pPr>
        <w:pStyle w:val="Heading2"/>
      </w:pPr>
      <w:r w:rsidRPr="00E80152">
        <w:t>Questions from Section IV</w:t>
      </w:r>
    </w:p>
    <w:p w14:paraId="791D6C45" w14:textId="7FE7885B" w:rsidR="00DA7857" w:rsidRPr="00E80152" w:rsidRDefault="00DA7857" w:rsidP="00DA7857">
      <w:pPr>
        <w:rPr>
          <w:lang w:eastAsia="zh-CN"/>
        </w:rPr>
      </w:pPr>
      <w:r w:rsidRPr="00E80152">
        <w:rPr>
          <w:lang w:eastAsia="zh-CN"/>
        </w:rPr>
        <w:t>There will be one extended response question in Section I</w:t>
      </w:r>
      <w:r w:rsidR="004367F0" w:rsidRPr="00E80152">
        <w:rPr>
          <w:lang w:eastAsia="zh-CN"/>
        </w:rPr>
        <w:t>V</w:t>
      </w:r>
      <w:r w:rsidR="009370B7" w:rsidRPr="00E80152">
        <w:rPr>
          <w:lang w:eastAsia="zh-CN"/>
        </w:rPr>
        <w:t xml:space="preserve"> (15 marks)</w:t>
      </w:r>
      <w:r w:rsidR="004F3D26" w:rsidRPr="00E80152">
        <w:rPr>
          <w:lang w:eastAsia="zh-CN"/>
        </w:rPr>
        <w:t xml:space="preserve"> of the HSC</w:t>
      </w:r>
      <w:r w:rsidRPr="00E80152">
        <w:rPr>
          <w:lang w:eastAsia="zh-CN"/>
        </w:rPr>
        <w:t xml:space="preserve">. </w:t>
      </w:r>
      <w:r w:rsidR="00620598" w:rsidRPr="00E80152">
        <w:rPr>
          <w:lang w:eastAsia="zh-CN"/>
        </w:rPr>
        <w:t xml:space="preserve"> </w:t>
      </w:r>
      <w:r w:rsidRPr="00E80152">
        <w:rPr>
          <w:lang w:eastAsia="zh-CN"/>
        </w:rPr>
        <w:t>This will provide you with the opportunity to:</w:t>
      </w:r>
    </w:p>
    <w:p w14:paraId="78CF89D3" w14:textId="54DF4D44" w:rsidR="00DA7857" w:rsidRPr="00E80152" w:rsidRDefault="00DA7857" w:rsidP="00852D36">
      <w:pPr>
        <w:pStyle w:val="ListBullet"/>
        <w:rPr>
          <w:lang w:eastAsia="zh-CN"/>
        </w:rPr>
      </w:pPr>
      <w:r w:rsidRPr="00E80152">
        <w:rPr>
          <w:lang w:eastAsia="zh-CN"/>
        </w:rPr>
        <w:t>demonstrate knowledge and understanding relevant to the question</w:t>
      </w:r>
    </w:p>
    <w:p w14:paraId="4CE7601C" w14:textId="4EEC8B65" w:rsidR="00DA7857" w:rsidRPr="00E80152" w:rsidRDefault="00DA7857" w:rsidP="00852D36">
      <w:pPr>
        <w:pStyle w:val="ListBullet"/>
        <w:rPr>
          <w:lang w:eastAsia="zh-CN"/>
        </w:rPr>
      </w:pPr>
      <w:r w:rsidRPr="00E80152">
        <w:rPr>
          <w:lang w:eastAsia="zh-CN"/>
        </w:rPr>
        <w:t xml:space="preserve">communicate ideas and information using relevant workplace examples and industry terminology </w:t>
      </w:r>
    </w:p>
    <w:p w14:paraId="635EE0C5" w14:textId="69EC6F02" w:rsidR="00DA7857" w:rsidRPr="00E80152" w:rsidRDefault="00DA7857" w:rsidP="00852D36">
      <w:pPr>
        <w:pStyle w:val="ListBullet"/>
        <w:rPr>
          <w:lang w:eastAsia="zh-CN"/>
        </w:rPr>
      </w:pPr>
      <w:r w:rsidRPr="00E80152">
        <w:rPr>
          <w:lang w:eastAsia="zh-CN"/>
        </w:rPr>
        <w:t xml:space="preserve">present a logical and cohesive response </w:t>
      </w:r>
    </w:p>
    <w:p w14:paraId="236F9F7B" w14:textId="77777777" w:rsidR="000259F5" w:rsidRPr="00E80152" w:rsidRDefault="00DA7857" w:rsidP="00DA7857">
      <w:pPr>
        <w:rPr>
          <w:lang w:eastAsia="zh-CN"/>
        </w:rPr>
      </w:pPr>
      <w:r w:rsidRPr="00E80152">
        <w:rPr>
          <w:lang w:eastAsia="zh-CN"/>
        </w:rPr>
        <w:t xml:space="preserve">The expected length of response for questions in </w:t>
      </w:r>
      <w:r w:rsidR="000259F5" w:rsidRPr="00E80152">
        <w:rPr>
          <w:lang w:eastAsia="zh-CN"/>
        </w:rPr>
        <w:t xml:space="preserve">Section </w:t>
      </w:r>
      <w:r w:rsidRPr="00E80152">
        <w:rPr>
          <w:lang w:eastAsia="zh-CN"/>
        </w:rPr>
        <w:t xml:space="preserve">IV is around four pages of an examination writing booklet (approximately 600 words).  </w:t>
      </w:r>
    </w:p>
    <w:p w14:paraId="49E1D429" w14:textId="2386CA75" w:rsidR="00DA7857" w:rsidRPr="00E80152" w:rsidRDefault="00DA7857" w:rsidP="00DA7857">
      <w:pPr>
        <w:rPr>
          <w:lang w:eastAsia="zh-CN"/>
        </w:rPr>
      </w:pPr>
      <w:r w:rsidRPr="00E80152">
        <w:rPr>
          <w:lang w:eastAsia="zh-CN"/>
        </w:rPr>
        <w:t>You should allow about 25</w:t>
      </w:r>
      <w:r w:rsidR="00D73EA2" w:rsidRPr="00E80152">
        <w:rPr>
          <w:lang w:eastAsia="zh-CN"/>
        </w:rPr>
        <w:t> </w:t>
      </w:r>
      <w:r w:rsidRPr="00E80152">
        <w:rPr>
          <w:lang w:eastAsia="zh-CN"/>
        </w:rPr>
        <w:t xml:space="preserve">minutes for a question in Section III </w:t>
      </w:r>
      <w:r w:rsidR="00A9736F" w:rsidRPr="00E80152">
        <w:rPr>
          <w:lang w:eastAsia="zh-CN"/>
        </w:rPr>
        <w:t xml:space="preserve">and </w:t>
      </w:r>
      <w:r w:rsidR="00F431D5" w:rsidRPr="00E80152">
        <w:rPr>
          <w:lang w:eastAsia="zh-CN"/>
        </w:rPr>
        <w:t xml:space="preserve">the same for </w:t>
      </w:r>
      <w:r w:rsidR="00A9736F" w:rsidRPr="00E80152">
        <w:rPr>
          <w:lang w:eastAsia="zh-CN"/>
        </w:rPr>
        <w:t>Section</w:t>
      </w:r>
      <w:r w:rsidR="00F431D5" w:rsidRPr="00E80152">
        <w:rPr>
          <w:lang w:eastAsia="zh-CN"/>
        </w:rPr>
        <w:t> </w:t>
      </w:r>
      <w:r w:rsidR="00A9736F" w:rsidRPr="00E80152">
        <w:rPr>
          <w:lang w:eastAsia="zh-CN"/>
        </w:rPr>
        <w:t>IV of</w:t>
      </w:r>
      <w:r w:rsidRPr="00E80152">
        <w:rPr>
          <w:lang w:eastAsia="zh-CN"/>
        </w:rPr>
        <w:t xml:space="preserve"> the exam.  </w:t>
      </w:r>
    </w:p>
    <w:p w14:paraId="2B2C313F" w14:textId="77777777" w:rsidR="00DA7857" w:rsidRPr="00E80152" w:rsidRDefault="00DA7857" w:rsidP="00E95067">
      <w:pPr>
        <w:pStyle w:val="FeatureBox2"/>
      </w:pPr>
      <w:r w:rsidRPr="00E80152">
        <w:t xml:space="preserve">You will note that these questions usually require you to bring together knowledge from several areas of study/competencies to do justice to the answer.  </w:t>
      </w:r>
    </w:p>
    <w:p w14:paraId="02F5120B" w14:textId="77777777" w:rsidR="00FB24B3" w:rsidRPr="00E80152" w:rsidRDefault="00FB24B3" w:rsidP="00FB24B3"/>
    <w:p w14:paraId="4FA4BE79" w14:textId="2C6691E0" w:rsidR="00DA7857" w:rsidRPr="00C84FE3" w:rsidRDefault="00DA7857" w:rsidP="00C84FE3">
      <w:r w:rsidRPr="00C84FE3">
        <w:t xml:space="preserve">In each of the following, map out your answer using post-it notes or a sheet of paper.  Pay particular attention to incorporating a variety of aspects of your </w:t>
      </w:r>
      <w:r w:rsidR="00A9736F" w:rsidRPr="00C84FE3">
        <w:t xml:space="preserve">Entertainment Industry </w:t>
      </w:r>
      <w:r w:rsidRPr="00C84FE3">
        <w:t xml:space="preserve">curriculum into the plan.  Consider why we have included this question within this </w:t>
      </w:r>
      <w:r w:rsidR="00FB24B3" w:rsidRPr="00C84FE3">
        <w:t xml:space="preserve">safety </w:t>
      </w:r>
      <w:r w:rsidRPr="00C84FE3">
        <w:t>module and what other areas of study you would need to draw upon.</w:t>
      </w:r>
    </w:p>
    <w:p w14:paraId="029C1E60" w14:textId="00097043" w:rsidR="00E95067" w:rsidRPr="00E80152" w:rsidRDefault="00E95067" w:rsidP="005A6E7B"/>
    <w:p w14:paraId="02315DD3" w14:textId="0EC1EC77" w:rsidR="00620598" w:rsidRPr="00E80152" w:rsidRDefault="00620598"/>
    <w:p w14:paraId="5DFF5B13" w14:textId="3727854B" w:rsidR="00BE0400" w:rsidRPr="00E80152" w:rsidRDefault="00BE0400" w:rsidP="00425800">
      <w:r w:rsidRPr="00E80152">
        <w:lastRenderedPageBreak/>
        <w:t xml:space="preserve">Question </w:t>
      </w:r>
      <w:r w:rsidR="004367F0" w:rsidRPr="00E80152">
        <w:t>1</w:t>
      </w:r>
      <w:r w:rsidR="005A6E7B" w:rsidRPr="00E80152">
        <w:tab/>
      </w:r>
      <w:r w:rsidR="005A6E7B" w:rsidRPr="00E80152">
        <w:tab/>
      </w:r>
      <w:r w:rsidR="005A6E7B" w:rsidRPr="00E80152">
        <w:tab/>
      </w:r>
      <w:r w:rsidR="005A6E7B" w:rsidRPr="00E80152">
        <w:tab/>
      </w:r>
      <w:r w:rsidR="005A6E7B" w:rsidRPr="00E80152">
        <w:tab/>
      </w:r>
      <w:r w:rsidR="005A6E7B" w:rsidRPr="00E80152">
        <w:tab/>
      </w:r>
      <w:r w:rsidR="005A6E7B" w:rsidRPr="00E80152">
        <w:tab/>
      </w:r>
      <w:r w:rsidR="005A6E7B" w:rsidRPr="00E80152">
        <w:tab/>
      </w:r>
      <w:r w:rsidR="005A6E7B" w:rsidRPr="00E80152">
        <w:tab/>
      </w:r>
      <w:r w:rsidR="00C164E0" w:rsidRPr="00E80152">
        <w:tab/>
      </w:r>
    </w:p>
    <w:p w14:paraId="6B1C20FF" w14:textId="77777777" w:rsidR="00C164E0" w:rsidRPr="00E80152" w:rsidRDefault="00C164E0" w:rsidP="00C164E0">
      <w:r w:rsidRPr="00E80152">
        <w:t>A community Carols by Candlelight picnic event is being held in the local sports ground.</w:t>
      </w:r>
    </w:p>
    <w:p w14:paraId="14B0F72D" w14:textId="00910B26" w:rsidR="00C164E0" w:rsidRPr="00E80152" w:rsidRDefault="00C164E0" w:rsidP="00852D36">
      <w:pPr>
        <w:pStyle w:val="ListBullet"/>
        <w:numPr>
          <w:ilvl w:val="1"/>
          <w:numId w:val="25"/>
        </w:numPr>
      </w:pPr>
      <w:r w:rsidRPr="00E80152">
        <w:t xml:space="preserve">Describe the information required for the planning and control of possible incident, accident and emergency situations during this event.  </w:t>
      </w:r>
      <w:r w:rsidRPr="00E80152">
        <w:rPr>
          <w:sz w:val="20"/>
          <w:szCs w:val="20"/>
        </w:rPr>
        <w:t>(7 marks)</w:t>
      </w:r>
    </w:p>
    <w:p w14:paraId="21766F3A" w14:textId="0155808A" w:rsidR="00C93DF4" w:rsidRPr="00E80152" w:rsidRDefault="00C164E0" w:rsidP="00852D36">
      <w:pPr>
        <w:pStyle w:val="ListBullet"/>
        <w:numPr>
          <w:ilvl w:val="1"/>
          <w:numId w:val="25"/>
        </w:numPr>
      </w:pPr>
      <w:r w:rsidRPr="00E80152">
        <w:t xml:space="preserve">Complaints were received after a previous similar event regarding overcrowding, a lack of facilities, unruly patrons and late-arriving audience members blocking walkways with picnic rugs. </w:t>
      </w:r>
      <w:r w:rsidR="00C50722" w:rsidRPr="00E80152">
        <w:t xml:space="preserve"> </w:t>
      </w:r>
      <w:r w:rsidRPr="00E80152">
        <w:t xml:space="preserve">Explain the strategies event volunteers and crew should implement to ensure the efficient running of this year’s event.  </w:t>
      </w:r>
      <w:r w:rsidRPr="00E80152">
        <w:rPr>
          <w:sz w:val="20"/>
          <w:szCs w:val="20"/>
        </w:rPr>
        <w:t>(8 marks)</w:t>
      </w:r>
    </w:p>
    <w:p w14:paraId="4BC9E28D" w14:textId="3AE91762" w:rsidR="00C93DF4" w:rsidRPr="00E80152" w:rsidRDefault="00C93DF4"/>
    <w:p w14:paraId="7231B200" w14:textId="77777777" w:rsidR="00620598" w:rsidRPr="00E80152" w:rsidRDefault="00620598" w:rsidP="00F80B1D"/>
    <w:p w14:paraId="017C1E67" w14:textId="77777777" w:rsidR="00620598" w:rsidRPr="00E80152" w:rsidRDefault="00620598" w:rsidP="00F80B1D"/>
    <w:p w14:paraId="5501C8EA" w14:textId="778697D8" w:rsidR="00F80B1D" w:rsidRPr="00E80152" w:rsidRDefault="00F80B1D" w:rsidP="00F80B1D">
      <w:r w:rsidRPr="00E80152">
        <w:t xml:space="preserve">Question </w:t>
      </w:r>
      <w:r w:rsidR="004367F0" w:rsidRPr="00E80152">
        <w:t>2</w:t>
      </w:r>
      <w:r w:rsidRPr="00E80152">
        <w:tab/>
      </w:r>
      <w:r w:rsidRPr="00E80152">
        <w:tab/>
      </w:r>
      <w:r w:rsidRPr="00E80152">
        <w:tab/>
      </w:r>
      <w:r w:rsidRPr="00E80152">
        <w:tab/>
      </w:r>
      <w:r w:rsidRPr="00E80152">
        <w:tab/>
      </w:r>
      <w:r w:rsidRPr="00E80152">
        <w:tab/>
      </w:r>
      <w:r w:rsidRPr="00E80152">
        <w:tab/>
      </w:r>
      <w:r w:rsidRPr="00E80152">
        <w:tab/>
      </w:r>
      <w:r w:rsidRPr="00E80152">
        <w:tab/>
      </w:r>
      <w:r w:rsidRPr="00E80152">
        <w:tab/>
      </w:r>
    </w:p>
    <w:p w14:paraId="47381E51" w14:textId="37401348" w:rsidR="00F80B1D" w:rsidRPr="00E80152" w:rsidRDefault="00F80B1D" w:rsidP="00F80B1D">
      <w:r w:rsidRPr="00E80152">
        <w:t>The performance run sheet for an awards night at a hired venue is shown.</w:t>
      </w:r>
    </w:p>
    <w:p w14:paraId="30308B25" w14:textId="41A2E09A" w:rsidR="00F80B1D" w:rsidRPr="00E80152" w:rsidRDefault="00C84FE3" w:rsidP="00C84FE3">
      <w:pPr>
        <w:pStyle w:val="Caption"/>
      </w:pPr>
      <w:r>
        <w:t>Performance run sheet</w:t>
      </w:r>
    </w:p>
    <w:tbl>
      <w:tblPr>
        <w:tblStyle w:val="TableGrid"/>
        <w:tblW w:w="0" w:type="auto"/>
        <w:tblInd w:w="360" w:type="dxa"/>
        <w:tblLook w:val="04A0" w:firstRow="1" w:lastRow="0" w:firstColumn="1" w:lastColumn="0" w:noHBand="0" w:noVBand="1"/>
      </w:tblPr>
      <w:tblGrid>
        <w:gridCol w:w="1762"/>
        <w:gridCol w:w="7500"/>
      </w:tblGrid>
      <w:tr w:rsidR="00F80B1D" w:rsidRPr="00E80152" w14:paraId="6C479F25" w14:textId="77777777" w:rsidTr="00540362">
        <w:tc>
          <w:tcPr>
            <w:tcW w:w="1762" w:type="dxa"/>
            <w:vAlign w:val="center"/>
          </w:tcPr>
          <w:p w14:paraId="522D59A4" w14:textId="77777777" w:rsidR="00F80B1D" w:rsidRPr="00E80152" w:rsidRDefault="00F80B1D" w:rsidP="00852D36">
            <w:pPr>
              <w:pStyle w:val="ListBullet"/>
              <w:numPr>
                <w:ilvl w:val="0"/>
                <w:numId w:val="0"/>
              </w:numPr>
            </w:pPr>
            <w:r w:rsidRPr="00E80152">
              <w:t>Item number</w:t>
            </w:r>
          </w:p>
        </w:tc>
        <w:tc>
          <w:tcPr>
            <w:tcW w:w="7500" w:type="dxa"/>
          </w:tcPr>
          <w:p w14:paraId="30D4BC46" w14:textId="77777777" w:rsidR="00F80B1D" w:rsidRPr="00E80152" w:rsidRDefault="00F80B1D" w:rsidP="00852D36">
            <w:pPr>
              <w:pStyle w:val="ListBullet"/>
              <w:numPr>
                <w:ilvl w:val="0"/>
                <w:numId w:val="0"/>
              </w:numPr>
            </w:pPr>
            <w:r w:rsidRPr="00E80152">
              <w:t>Item name</w:t>
            </w:r>
          </w:p>
        </w:tc>
      </w:tr>
      <w:tr w:rsidR="00F80B1D" w:rsidRPr="00E80152" w14:paraId="039DF8AC" w14:textId="77777777" w:rsidTr="00540362">
        <w:tc>
          <w:tcPr>
            <w:tcW w:w="1762" w:type="dxa"/>
            <w:vAlign w:val="center"/>
          </w:tcPr>
          <w:p w14:paraId="12B146DB" w14:textId="77777777" w:rsidR="00F80B1D" w:rsidRPr="00E80152" w:rsidRDefault="00F80B1D" w:rsidP="00C84FE3">
            <w:pPr>
              <w:pStyle w:val="ListBullet"/>
              <w:numPr>
                <w:ilvl w:val="0"/>
                <w:numId w:val="0"/>
              </w:numPr>
              <w:jc w:val="center"/>
            </w:pPr>
            <w:r w:rsidRPr="00E80152">
              <w:t>1</w:t>
            </w:r>
          </w:p>
        </w:tc>
        <w:tc>
          <w:tcPr>
            <w:tcW w:w="7500" w:type="dxa"/>
          </w:tcPr>
          <w:p w14:paraId="35F7EF24" w14:textId="77777777" w:rsidR="00F80B1D" w:rsidRPr="00E80152" w:rsidRDefault="00F80B1D" w:rsidP="00852D36">
            <w:pPr>
              <w:pStyle w:val="ListBullet"/>
              <w:numPr>
                <w:ilvl w:val="0"/>
                <w:numId w:val="0"/>
              </w:numPr>
            </w:pPr>
            <w:r w:rsidRPr="00E80152">
              <w:t>Introduction/welcome speech</w:t>
            </w:r>
          </w:p>
        </w:tc>
      </w:tr>
      <w:tr w:rsidR="00F80B1D" w:rsidRPr="00E80152" w14:paraId="577E98DB" w14:textId="77777777" w:rsidTr="00540362">
        <w:tc>
          <w:tcPr>
            <w:tcW w:w="1762" w:type="dxa"/>
            <w:vAlign w:val="center"/>
          </w:tcPr>
          <w:p w14:paraId="5E5981A0" w14:textId="77777777" w:rsidR="00F80B1D" w:rsidRPr="00E80152" w:rsidRDefault="00F80B1D" w:rsidP="00C84FE3">
            <w:pPr>
              <w:pStyle w:val="ListBullet"/>
              <w:numPr>
                <w:ilvl w:val="0"/>
                <w:numId w:val="0"/>
              </w:numPr>
              <w:jc w:val="center"/>
            </w:pPr>
            <w:r w:rsidRPr="00E80152">
              <w:t>2</w:t>
            </w:r>
          </w:p>
        </w:tc>
        <w:tc>
          <w:tcPr>
            <w:tcW w:w="7500" w:type="dxa"/>
          </w:tcPr>
          <w:p w14:paraId="2ACEB83C" w14:textId="77777777" w:rsidR="00F80B1D" w:rsidRPr="00E80152" w:rsidRDefault="00F80B1D" w:rsidP="00852D36">
            <w:pPr>
              <w:pStyle w:val="ListBullet"/>
              <w:numPr>
                <w:ilvl w:val="0"/>
                <w:numId w:val="0"/>
              </w:numPr>
            </w:pPr>
            <w:r w:rsidRPr="00E80152">
              <w:t>30-piece band on stage (including music stands and chairs)</w:t>
            </w:r>
          </w:p>
        </w:tc>
      </w:tr>
      <w:tr w:rsidR="00F80B1D" w:rsidRPr="00E80152" w14:paraId="0197C426" w14:textId="77777777" w:rsidTr="00540362">
        <w:tc>
          <w:tcPr>
            <w:tcW w:w="1762" w:type="dxa"/>
            <w:vAlign w:val="center"/>
          </w:tcPr>
          <w:p w14:paraId="2EBAF934" w14:textId="77777777" w:rsidR="00F80B1D" w:rsidRPr="00E80152" w:rsidRDefault="00F80B1D" w:rsidP="00C84FE3">
            <w:pPr>
              <w:pStyle w:val="ListBullet"/>
              <w:numPr>
                <w:ilvl w:val="0"/>
                <w:numId w:val="0"/>
              </w:numPr>
              <w:jc w:val="center"/>
            </w:pPr>
            <w:r w:rsidRPr="00E80152">
              <w:t>3</w:t>
            </w:r>
          </w:p>
        </w:tc>
        <w:tc>
          <w:tcPr>
            <w:tcW w:w="7500" w:type="dxa"/>
          </w:tcPr>
          <w:p w14:paraId="55F70C17" w14:textId="77777777" w:rsidR="00F80B1D" w:rsidRPr="00E80152" w:rsidRDefault="00F80B1D" w:rsidP="00852D36">
            <w:pPr>
              <w:pStyle w:val="ListBullet"/>
              <w:numPr>
                <w:ilvl w:val="0"/>
                <w:numId w:val="0"/>
              </w:numPr>
            </w:pPr>
            <w:r w:rsidRPr="00E80152">
              <w:t>Award presentation – recipients enter and exit from backstage</w:t>
            </w:r>
          </w:p>
        </w:tc>
      </w:tr>
      <w:tr w:rsidR="00F80B1D" w:rsidRPr="00E80152" w14:paraId="20F17BAD" w14:textId="77777777" w:rsidTr="00540362">
        <w:tc>
          <w:tcPr>
            <w:tcW w:w="1762" w:type="dxa"/>
            <w:vAlign w:val="center"/>
          </w:tcPr>
          <w:p w14:paraId="364C8799" w14:textId="77777777" w:rsidR="00F80B1D" w:rsidRPr="00E80152" w:rsidRDefault="00F80B1D" w:rsidP="00C84FE3">
            <w:pPr>
              <w:pStyle w:val="ListBullet"/>
              <w:numPr>
                <w:ilvl w:val="0"/>
                <w:numId w:val="0"/>
              </w:numPr>
              <w:jc w:val="center"/>
            </w:pPr>
            <w:r w:rsidRPr="00E80152">
              <w:t>4</w:t>
            </w:r>
          </w:p>
        </w:tc>
        <w:tc>
          <w:tcPr>
            <w:tcW w:w="7500" w:type="dxa"/>
          </w:tcPr>
          <w:p w14:paraId="30FACF5A" w14:textId="77777777" w:rsidR="00F80B1D" w:rsidRPr="00E80152" w:rsidRDefault="00F80B1D" w:rsidP="00852D36">
            <w:pPr>
              <w:pStyle w:val="ListBullet"/>
              <w:numPr>
                <w:ilvl w:val="0"/>
                <w:numId w:val="0"/>
              </w:numPr>
            </w:pPr>
            <w:r w:rsidRPr="00E80152">
              <w:t xml:space="preserve">Dance performance using full stage </w:t>
            </w:r>
          </w:p>
        </w:tc>
      </w:tr>
      <w:tr w:rsidR="00F80B1D" w:rsidRPr="00E80152" w14:paraId="141CFDC4" w14:textId="77777777" w:rsidTr="00540362">
        <w:tc>
          <w:tcPr>
            <w:tcW w:w="1762" w:type="dxa"/>
            <w:vAlign w:val="center"/>
          </w:tcPr>
          <w:p w14:paraId="6B22565D" w14:textId="77777777" w:rsidR="00F80B1D" w:rsidRPr="00E80152" w:rsidRDefault="00F80B1D" w:rsidP="00C84FE3">
            <w:pPr>
              <w:pStyle w:val="ListBullet"/>
              <w:numPr>
                <w:ilvl w:val="0"/>
                <w:numId w:val="0"/>
              </w:numPr>
              <w:jc w:val="center"/>
            </w:pPr>
            <w:r w:rsidRPr="00E80152">
              <w:t>5</w:t>
            </w:r>
          </w:p>
        </w:tc>
        <w:tc>
          <w:tcPr>
            <w:tcW w:w="7500" w:type="dxa"/>
          </w:tcPr>
          <w:p w14:paraId="1F5828AB" w14:textId="77777777" w:rsidR="00F80B1D" w:rsidRPr="00E80152" w:rsidRDefault="00F80B1D" w:rsidP="00852D36">
            <w:pPr>
              <w:pStyle w:val="ListBullet"/>
              <w:numPr>
                <w:ilvl w:val="0"/>
                <w:numId w:val="0"/>
              </w:numPr>
            </w:pPr>
            <w:r w:rsidRPr="00E80152">
              <w:t>Thank-you speech</w:t>
            </w:r>
          </w:p>
        </w:tc>
      </w:tr>
    </w:tbl>
    <w:p w14:paraId="60597540" w14:textId="77777777" w:rsidR="00F80B1D" w:rsidRPr="00E80152" w:rsidRDefault="00F80B1D" w:rsidP="00F80B1D"/>
    <w:p w14:paraId="3EF0E3C5" w14:textId="3EC57597" w:rsidR="00F80B1D" w:rsidRPr="00E80152" w:rsidRDefault="00F80B1D" w:rsidP="00852D36">
      <w:pPr>
        <w:pStyle w:val="ListBullet"/>
        <w:numPr>
          <w:ilvl w:val="1"/>
          <w:numId w:val="26"/>
        </w:numPr>
      </w:pPr>
      <w:r w:rsidRPr="00E80152">
        <w:t>Provide a detailed overview of the safety induction a venue manager would conduct with the awards night organising team when they arrive at the venue</w:t>
      </w:r>
      <w:r w:rsidR="00692221" w:rsidRPr="00E80152">
        <w:t xml:space="preserve">.  </w:t>
      </w:r>
      <w:r w:rsidRPr="00E80152">
        <w:rPr>
          <w:sz w:val="20"/>
          <w:szCs w:val="20"/>
        </w:rPr>
        <w:t>(5 marks)</w:t>
      </w:r>
    </w:p>
    <w:p w14:paraId="2DA70193" w14:textId="77777777" w:rsidR="00F80B1D" w:rsidRPr="00E80152" w:rsidRDefault="00F80B1D" w:rsidP="00852D36">
      <w:pPr>
        <w:pStyle w:val="ListBullet"/>
        <w:numPr>
          <w:ilvl w:val="0"/>
          <w:numId w:val="0"/>
        </w:numPr>
      </w:pPr>
    </w:p>
    <w:p w14:paraId="2170EC16" w14:textId="77777777" w:rsidR="004C201F" w:rsidRPr="00E80152" w:rsidRDefault="00F80B1D" w:rsidP="00852D36">
      <w:pPr>
        <w:pStyle w:val="ListBullet"/>
        <w:numPr>
          <w:ilvl w:val="1"/>
          <w:numId w:val="26"/>
        </w:numPr>
      </w:pPr>
      <w:r w:rsidRPr="00E80152">
        <w:t xml:space="preserve">Describe how the stage manager of this event would organise personnel and production elements to implement the performance run sheet effectively for this awards night.  </w:t>
      </w:r>
      <w:r w:rsidRPr="00E80152">
        <w:rPr>
          <w:sz w:val="20"/>
          <w:szCs w:val="20"/>
        </w:rPr>
        <w:t>(10 marks)</w:t>
      </w:r>
    </w:p>
    <w:p w14:paraId="041DBF71" w14:textId="77777777" w:rsidR="004C201F" w:rsidRPr="00E80152" w:rsidRDefault="004C201F" w:rsidP="004C201F">
      <w:pPr>
        <w:pStyle w:val="ListParagraph"/>
        <w:numPr>
          <w:ilvl w:val="0"/>
          <w:numId w:val="0"/>
        </w:numPr>
        <w:ind w:left="720"/>
        <w:rPr>
          <w:lang w:val="en-AU"/>
        </w:rPr>
      </w:pPr>
    </w:p>
    <w:p w14:paraId="0FB0424D" w14:textId="77777777" w:rsidR="004C201F" w:rsidRPr="00E80152" w:rsidRDefault="004C201F" w:rsidP="00852D36">
      <w:pPr>
        <w:pStyle w:val="ListBullet"/>
        <w:numPr>
          <w:ilvl w:val="0"/>
          <w:numId w:val="0"/>
        </w:numPr>
        <w:ind w:left="652"/>
      </w:pPr>
    </w:p>
    <w:p w14:paraId="3D543A39" w14:textId="77777777" w:rsidR="004C201F" w:rsidRPr="00E80152" w:rsidRDefault="004C201F" w:rsidP="00852D36">
      <w:pPr>
        <w:pStyle w:val="ListBullet"/>
        <w:numPr>
          <w:ilvl w:val="0"/>
          <w:numId w:val="0"/>
        </w:numPr>
        <w:ind w:left="652"/>
      </w:pPr>
    </w:p>
    <w:p w14:paraId="69AD7C8D" w14:textId="77777777" w:rsidR="004C201F" w:rsidRPr="00E80152" w:rsidRDefault="004C201F" w:rsidP="00852D36">
      <w:pPr>
        <w:pStyle w:val="ListBullet"/>
        <w:numPr>
          <w:ilvl w:val="0"/>
          <w:numId w:val="0"/>
        </w:numPr>
        <w:ind w:left="652"/>
      </w:pPr>
    </w:p>
    <w:p w14:paraId="155FEBFC" w14:textId="77777777" w:rsidR="004C201F" w:rsidRPr="00E80152" w:rsidRDefault="004C201F" w:rsidP="00852D36">
      <w:pPr>
        <w:pStyle w:val="ListBullet"/>
        <w:numPr>
          <w:ilvl w:val="0"/>
          <w:numId w:val="0"/>
        </w:numPr>
        <w:ind w:left="652"/>
      </w:pPr>
    </w:p>
    <w:p w14:paraId="69906231" w14:textId="77777777" w:rsidR="004C201F" w:rsidRPr="00E80152" w:rsidRDefault="004C201F" w:rsidP="00852D36">
      <w:pPr>
        <w:pStyle w:val="ListBullet"/>
        <w:numPr>
          <w:ilvl w:val="0"/>
          <w:numId w:val="0"/>
        </w:numPr>
        <w:ind w:left="652"/>
      </w:pPr>
    </w:p>
    <w:p w14:paraId="58925C5F" w14:textId="1BECE16A" w:rsidR="00F80B1D" w:rsidRPr="00E80152" w:rsidRDefault="00F80B1D" w:rsidP="00852D36">
      <w:pPr>
        <w:pStyle w:val="ListBullet"/>
        <w:numPr>
          <w:ilvl w:val="0"/>
          <w:numId w:val="0"/>
        </w:numPr>
        <w:ind w:left="652"/>
      </w:pPr>
      <w:r w:rsidRPr="00E80152">
        <w:br w:type="page"/>
      </w:r>
    </w:p>
    <w:p w14:paraId="31B89BB4" w14:textId="4E2A2097" w:rsidR="00C93DF4" w:rsidRPr="00E80152" w:rsidRDefault="00C93DF4" w:rsidP="00C93DF4">
      <w:r w:rsidRPr="00E80152">
        <w:lastRenderedPageBreak/>
        <w:t xml:space="preserve">Question </w:t>
      </w:r>
      <w:r w:rsidR="00620598" w:rsidRPr="00E80152">
        <w:t>3</w:t>
      </w:r>
      <w:r w:rsidRPr="00E80152">
        <w:tab/>
      </w:r>
      <w:r w:rsidRPr="00E80152">
        <w:tab/>
      </w:r>
      <w:r w:rsidRPr="00E80152">
        <w:tab/>
      </w:r>
      <w:r w:rsidRPr="00E80152">
        <w:tab/>
      </w:r>
      <w:r w:rsidRPr="00E80152">
        <w:tab/>
      </w:r>
      <w:r w:rsidRPr="00E80152">
        <w:tab/>
      </w:r>
      <w:r w:rsidRPr="00E80152">
        <w:tab/>
      </w:r>
      <w:r w:rsidRPr="00E80152">
        <w:tab/>
      </w:r>
      <w:r w:rsidRPr="00E80152">
        <w:tab/>
      </w:r>
      <w:r w:rsidRPr="00E80152">
        <w:tab/>
      </w:r>
    </w:p>
    <w:p w14:paraId="11AD3F7E" w14:textId="77777777" w:rsidR="00C93DF4" w:rsidRPr="00E80152" w:rsidRDefault="00C93DF4" w:rsidP="00C93DF4">
      <w:r w:rsidRPr="00E80152">
        <w:t xml:space="preserve">Use the information shown to answer parts (a) and (b). </w:t>
      </w:r>
    </w:p>
    <w:p w14:paraId="34B4407E" w14:textId="77777777" w:rsidR="00C93DF4" w:rsidRPr="00E80152" w:rsidRDefault="00C93DF4" w:rsidP="00C93DF4">
      <w:r w:rsidRPr="00E80152">
        <w:t xml:space="preserve">An events company has been contracted to provide the staging elements for a community event at the local showground. </w:t>
      </w:r>
    </w:p>
    <w:p w14:paraId="2AE50B87" w14:textId="2AE52B20" w:rsidR="00C93DF4" w:rsidRPr="00E80152" w:rsidRDefault="00C93DF4" w:rsidP="00C93DF4">
      <w:r w:rsidRPr="00E80152">
        <w:t>Staging elements include a portable stage, a roof structure supported by a truss, stage access stairs and a stage access ramp.</w:t>
      </w:r>
    </w:p>
    <w:p w14:paraId="1370A42E" w14:textId="20373891" w:rsidR="00C93DF4" w:rsidRPr="00E80152" w:rsidRDefault="00C93DF4" w:rsidP="00C93DF4">
      <w:r w:rsidRPr="00E80152">
        <w:rPr>
          <w:lang w:eastAsia="en-AU"/>
        </w:rPr>
        <w:drawing>
          <wp:inline distT="0" distB="0" distL="0" distR="0" wp14:anchorId="6DBE386C" wp14:editId="2B7BA179">
            <wp:extent cx="4973824" cy="3491865"/>
            <wp:effectExtent l="0" t="0" r="0" b="0"/>
            <wp:docPr id="5" name="Picture 5" descr="Diagram of showgroun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77236" cy="3494261"/>
                    </a:xfrm>
                    <a:prstGeom prst="rect">
                      <a:avLst/>
                    </a:prstGeom>
                  </pic:spPr>
                </pic:pic>
              </a:graphicData>
            </a:graphic>
          </wp:inline>
        </w:drawing>
      </w:r>
    </w:p>
    <w:p w14:paraId="0181CDCC" w14:textId="4B95204D" w:rsidR="00F46E06" w:rsidRPr="008C57EB" w:rsidRDefault="00F46E06" w:rsidP="00C93DF4">
      <w:pPr>
        <w:rPr>
          <w:sz w:val="20"/>
          <w:szCs w:val="20"/>
        </w:rPr>
      </w:pPr>
      <w:r w:rsidRPr="008C57EB">
        <w:rPr>
          <w:sz w:val="20"/>
          <w:szCs w:val="20"/>
        </w:rPr>
        <w:t xml:space="preserve">Illustration from NSW </w:t>
      </w:r>
      <w:r w:rsidR="001F055E" w:rsidRPr="008C57EB">
        <w:rPr>
          <w:sz w:val="20"/>
          <w:szCs w:val="20"/>
        </w:rPr>
        <w:t>Entertainment Industry HSC examination 2016</w:t>
      </w:r>
    </w:p>
    <w:p w14:paraId="50B1C064" w14:textId="77777777" w:rsidR="00C50722" w:rsidRPr="00E80152" w:rsidRDefault="00C50722" w:rsidP="00C93DF4"/>
    <w:p w14:paraId="5E274777" w14:textId="5EDD14EB" w:rsidR="00C93DF4" w:rsidRPr="00E80152" w:rsidRDefault="00C93DF4" w:rsidP="00E17A3B">
      <w:pPr>
        <w:pStyle w:val="ListParagraph"/>
        <w:numPr>
          <w:ilvl w:val="0"/>
          <w:numId w:val="29"/>
        </w:numPr>
        <w:rPr>
          <w:sz w:val="24"/>
          <w:szCs w:val="24"/>
          <w:lang w:val="en-AU"/>
        </w:rPr>
      </w:pPr>
      <w:r w:rsidRPr="00E80152">
        <w:rPr>
          <w:sz w:val="24"/>
          <w:szCs w:val="24"/>
          <w:lang w:val="en-AU"/>
        </w:rPr>
        <w:t>Describe the risk management process that needs to be undertaken prior to this event.</w:t>
      </w:r>
      <w:r w:rsidR="00C50722" w:rsidRPr="00E80152">
        <w:rPr>
          <w:sz w:val="24"/>
          <w:szCs w:val="24"/>
          <w:lang w:val="en-AU"/>
        </w:rPr>
        <w:t xml:space="preserve"> (7 marks)</w:t>
      </w:r>
    </w:p>
    <w:p w14:paraId="22CB392A" w14:textId="3E6C7EA6" w:rsidR="00C93DF4" w:rsidRPr="00E80152" w:rsidRDefault="00C93DF4" w:rsidP="00E17A3B">
      <w:pPr>
        <w:pStyle w:val="ListParagraph"/>
        <w:numPr>
          <w:ilvl w:val="0"/>
          <w:numId w:val="29"/>
        </w:numPr>
        <w:rPr>
          <w:sz w:val="24"/>
          <w:szCs w:val="24"/>
          <w:lang w:val="en-AU"/>
        </w:rPr>
      </w:pPr>
      <w:r w:rsidRPr="00E80152">
        <w:rPr>
          <w:sz w:val="24"/>
          <w:szCs w:val="24"/>
          <w:lang w:val="en-AU"/>
        </w:rPr>
        <w:t>Describe the procedures necessary for the safe bump in and bump out of this event</w:t>
      </w:r>
      <w:r w:rsidR="009269E6" w:rsidRPr="00E80152">
        <w:rPr>
          <w:sz w:val="24"/>
          <w:szCs w:val="24"/>
          <w:lang w:val="en-AU"/>
        </w:rPr>
        <w:t>.</w:t>
      </w:r>
      <w:r w:rsidR="00C50722" w:rsidRPr="00E80152">
        <w:rPr>
          <w:sz w:val="24"/>
          <w:szCs w:val="24"/>
          <w:lang w:val="en-AU"/>
        </w:rPr>
        <w:br/>
        <w:t>(8 marks)</w:t>
      </w:r>
    </w:p>
    <w:p w14:paraId="0C6D300C" w14:textId="77777777" w:rsidR="004367F0" w:rsidRPr="00E80152" w:rsidRDefault="004367F0" w:rsidP="004367F0"/>
    <w:p w14:paraId="0234A7A1" w14:textId="15C6EA32" w:rsidR="00620598" w:rsidRPr="00E80152" w:rsidRDefault="00620598" w:rsidP="00620598">
      <w:r w:rsidRPr="00E80152">
        <w:t xml:space="preserve">Question 4 </w:t>
      </w:r>
      <w:r w:rsidRPr="00E80152">
        <w:tab/>
      </w:r>
      <w:r w:rsidRPr="00E80152">
        <w:tab/>
      </w:r>
      <w:r w:rsidRPr="00E80152">
        <w:tab/>
      </w:r>
      <w:r w:rsidRPr="00E80152">
        <w:tab/>
      </w:r>
      <w:r w:rsidRPr="00E80152">
        <w:tab/>
      </w:r>
      <w:r w:rsidRPr="00E80152">
        <w:tab/>
      </w:r>
      <w:r w:rsidRPr="00E80152">
        <w:tab/>
      </w:r>
      <w:r w:rsidRPr="00E80152">
        <w:tab/>
      </w:r>
      <w:r w:rsidRPr="00E80152">
        <w:tab/>
      </w:r>
      <w:r w:rsidRPr="00E80152">
        <w:tab/>
        <w:t>(15 marks)</w:t>
      </w:r>
    </w:p>
    <w:p w14:paraId="390F6B7C" w14:textId="77777777" w:rsidR="00620598" w:rsidRPr="00E80152" w:rsidRDefault="00620598" w:rsidP="00620598">
      <w:r w:rsidRPr="00E80152">
        <w:t>You have been appointed to design the vision system for a rock band that is embarking on a world tour.  During this tour, concerts will be held at a variety of venues including outdoor stadiums and indoor theatres.</w:t>
      </w:r>
    </w:p>
    <w:p w14:paraId="1F9B3D08" w14:textId="77777777" w:rsidR="00620598" w:rsidRPr="00E80152" w:rsidRDefault="00620598" w:rsidP="00620598">
      <w:r w:rsidRPr="00E80152">
        <w:t>What creative, safety and technical considerations are required to fulfil the brief across the range of venues?</w:t>
      </w:r>
    </w:p>
    <w:p w14:paraId="71547F39" w14:textId="3866B9B6" w:rsidR="00DA7857" w:rsidRPr="00E80152" w:rsidRDefault="00DA7857" w:rsidP="00DA7857">
      <w:pPr>
        <w:pStyle w:val="Heading1"/>
      </w:pPr>
      <w:r w:rsidRPr="00E80152">
        <w:lastRenderedPageBreak/>
        <w:t>HSC Focus Areas</w:t>
      </w:r>
    </w:p>
    <w:p w14:paraId="345C5E67" w14:textId="7140E17D" w:rsidR="00DA7857" w:rsidRPr="00E80152" w:rsidRDefault="00DA7857" w:rsidP="00DA7857">
      <w:pPr>
        <w:rPr>
          <w:rStyle w:val="Strong"/>
        </w:rPr>
      </w:pPr>
      <w:r w:rsidRPr="00E80152">
        <w:t xml:space="preserve">For the purposes of the HSC, all students undertaking the 240 HSC indicative hours course </w:t>
      </w:r>
      <w:r w:rsidR="00591B61" w:rsidRPr="00E80152">
        <w:t xml:space="preserve">in </w:t>
      </w:r>
      <w:r w:rsidR="00126E96" w:rsidRPr="00E80152">
        <w:t xml:space="preserve">Entertainment Industry </w:t>
      </w:r>
      <w:r w:rsidRPr="00E80152">
        <w:t xml:space="preserve">must address </w:t>
      </w:r>
      <w:r w:rsidRPr="00E80152">
        <w:rPr>
          <w:rStyle w:val="Strong"/>
        </w:rPr>
        <w:t xml:space="preserve">all of the </w:t>
      </w:r>
      <w:r w:rsidR="0066533B" w:rsidRPr="00E80152">
        <w:rPr>
          <w:rStyle w:val="Strong"/>
        </w:rPr>
        <w:t xml:space="preserve">mandatory </w:t>
      </w:r>
      <w:r w:rsidRPr="00E80152">
        <w:rPr>
          <w:rStyle w:val="Strong"/>
        </w:rPr>
        <w:t>focus area</w:t>
      </w:r>
      <w:r w:rsidR="0066533B" w:rsidRPr="00E80152">
        <w:t xml:space="preserve"> </w:t>
      </w:r>
      <w:r w:rsidR="0066533B" w:rsidRPr="00E80152">
        <w:rPr>
          <w:rStyle w:val="Strong"/>
        </w:rPr>
        <w:t>content.</w:t>
      </w:r>
      <w:r w:rsidRPr="00E80152">
        <w:rPr>
          <w:rStyle w:val="Strong"/>
        </w:rPr>
        <w:t xml:space="preserve">  </w:t>
      </w:r>
    </w:p>
    <w:p w14:paraId="469D45DA" w14:textId="57EF466B" w:rsidR="00DA7857" w:rsidRDefault="00DA7857" w:rsidP="00DA7857">
      <w:r w:rsidRPr="00E80152">
        <w:t>The scope of learning describes the breadth and depth of the HSC Content and has been grouped together into key ideas/areas.</w:t>
      </w:r>
      <w:r w:rsidR="0066533B" w:rsidRPr="00E80152">
        <w:t xml:space="preserve"> </w:t>
      </w:r>
      <w:r w:rsidR="0007176A" w:rsidRPr="00E80152">
        <w:t xml:space="preserve"> </w:t>
      </w:r>
      <w:r w:rsidRPr="00E80152">
        <w:t xml:space="preserve">The scope of learning describes the minimum content that must be addressed, and the underpinning knowledge drawn from the associated unit(s) of competency.   </w:t>
      </w:r>
    </w:p>
    <w:p w14:paraId="116D65C5" w14:textId="5EB45245" w:rsidR="00B74BDD" w:rsidRDefault="00B74BDD" w:rsidP="00B74BDD">
      <w:r>
        <w:t>Entertainment Mandatory Focus Areas include:</w:t>
      </w:r>
    </w:p>
    <w:p w14:paraId="46C5197A" w14:textId="048647ED" w:rsidR="00B74BDD" w:rsidRDefault="00B74BDD" w:rsidP="00B74BDD">
      <w:pPr>
        <w:pStyle w:val="HSCContentlevel3"/>
      </w:pPr>
      <w:r>
        <w:t>Audio</w:t>
      </w:r>
    </w:p>
    <w:p w14:paraId="2E81F311" w14:textId="78885478" w:rsidR="00B74BDD" w:rsidRDefault="00B74BDD" w:rsidP="00B74BDD">
      <w:pPr>
        <w:pStyle w:val="HSCContentlevel3"/>
      </w:pPr>
      <w:r>
        <w:t>Customer service</w:t>
      </w:r>
    </w:p>
    <w:p w14:paraId="211D650D" w14:textId="25A724AF" w:rsidR="00B74BDD" w:rsidRDefault="00B74BDD" w:rsidP="00B74BDD">
      <w:pPr>
        <w:pStyle w:val="HSCContentlevel3"/>
      </w:pPr>
      <w:r>
        <w:t>Lighting</w:t>
      </w:r>
    </w:p>
    <w:p w14:paraId="5A672D30" w14:textId="51CD84A3" w:rsidR="00B74BDD" w:rsidRDefault="00B74BDD" w:rsidP="00B74BDD">
      <w:pPr>
        <w:pStyle w:val="HSCContentlevel3"/>
      </w:pPr>
      <w:r>
        <w:t>Safery</w:t>
      </w:r>
    </w:p>
    <w:p w14:paraId="3724FD5E" w14:textId="4D47B0CC" w:rsidR="00B74BDD" w:rsidRDefault="00B74BDD" w:rsidP="00B74BDD">
      <w:pPr>
        <w:pStyle w:val="HSCContentlevel3"/>
      </w:pPr>
      <w:r>
        <w:t>Staging</w:t>
      </w:r>
    </w:p>
    <w:p w14:paraId="496D463F" w14:textId="763371E4" w:rsidR="00B74BDD" w:rsidRDefault="00B74BDD" w:rsidP="00B74BDD">
      <w:pPr>
        <w:pStyle w:val="HSCContentlevel3"/>
      </w:pPr>
      <w:r>
        <w:t>Vision</w:t>
      </w:r>
    </w:p>
    <w:p w14:paraId="50354C1A" w14:textId="46210D02" w:rsidR="00B74BDD" w:rsidRPr="00E80152" w:rsidRDefault="00B74BDD" w:rsidP="00B74BDD">
      <w:pPr>
        <w:pStyle w:val="HSCContentlevel3"/>
      </w:pPr>
      <w:r>
        <w:t>Working in the entertainment industry</w:t>
      </w:r>
    </w:p>
    <w:p w14:paraId="45A2FCA5" w14:textId="2519DDFC" w:rsidR="00274A75" w:rsidRPr="00E80152" w:rsidRDefault="0066533B" w:rsidP="00274A75">
      <w:r w:rsidRPr="00E80152">
        <w:t>The unit</w:t>
      </w:r>
      <w:r w:rsidR="00274A75" w:rsidRPr="00E80152">
        <w:t>s</w:t>
      </w:r>
      <w:r w:rsidRPr="00E80152">
        <w:t xml:space="preserve"> of competency associated with the focus area ‘Safety’ </w:t>
      </w:r>
      <w:r w:rsidR="00274A75" w:rsidRPr="00E80152">
        <w:t xml:space="preserve">are </w:t>
      </w:r>
      <w:r w:rsidRPr="00E80152">
        <w:t xml:space="preserve"> </w:t>
      </w:r>
    </w:p>
    <w:p w14:paraId="73995BC7" w14:textId="77777777" w:rsidR="00274A75" w:rsidRPr="00E80152" w:rsidRDefault="00D2248E" w:rsidP="00274A75">
      <w:pPr>
        <w:spacing w:before="0"/>
        <w:rPr>
          <w:szCs w:val="22"/>
        </w:rPr>
      </w:pPr>
      <w:hyperlink r:id="rId61" w:history="1">
        <w:r w:rsidR="00274A75" w:rsidRPr="00E80152">
          <w:rPr>
            <w:rStyle w:val="Hyperlink"/>
            <w:szCs w:val="22"/>
          </w:rPr>
          <w:t>CPCCOHS1001A Work safely in the construction industry</w:t>
        </w:r>
      </w:hyperlink>
    </w:p>
    <w:p w14:paraId="5D62E4A4" w14:textId="77777777" w:rsidR="00274A75" w:rsidRPr="00E80152" w:rsidRDefault="00D2248E" w:rsidP="00274A75">
      <w:pPr>
        <w:spacing w:before="0"/>
        <w:rPr>
          <w:lang w:eastAsia="zh-CN"/>
        </w:rPr>
      </w:pPr>
      <w:hyperlink r:id="rId62" w:history="1">
        <w:r w:rsidR="00274A75" w:rsidRPr="00E80152">
          <w:rPr>
            <w:rStyle w:val="Hyperlink"/>
            <w:szCs w:val="22"/>
          </w:rPr>
          <w:t>CUAWHS302 Apply work health and safety practices</w:t>
        </w:r>
      </w:hyperlink>
    </w:p>
    <w:p w14:paraId="3779BFAE" w14:textId="77777777" w:rsidR="00556AE6" w:rsidRPr="00E80152" w:rsidRDefault="00556AE6" w:rsidP="0066533B">
      <w:bookmarkStart w:id="4" w:name="Scope"/>
    </w:p>
    <w:p w14:paraId="484BF1AB" w14:textId="18FCDB67" w:rsidR="0066533B" w:rsidRPr="00E80152" w:rsidRDefault="0066533B" w:rsidP="00B74BDD">
      <w:pPr>
        <w:pStyle w:val="FeatureBox2"/>
      </w:pPr>
      <w:r w:rsidRPr="00E80152">
        <w:t xml:space="preserve">How to use the scope of learning for ‘Safety’ </w:t>
      </w:r>
      <w:bookmarkEnd w:id="4"/>
      <w:r w:rsidRPr="00E80152">
        <w:t>(which follows over).</w:t>
      </w:r>
      <w:r w:rsidR="00904B43" w:rsidRPr="00E80152">
        <w:br/>
      </w:r>
    </w:p>
    <w:p w14:paraId="507B4AE0" w14:textId="666845BD" w:rsidR="0066533B" w:rsidRPr="00E80152" w:rsidRDefault="0066533B" w:rsidP="00E17A3B">
      <w:pPr>
        <w:pStyle w:val="ListParagraph"/>
        <w:numPr>
          <w:ilvl w:val="0"/>
          <w:numId w:val="18"/>
        </w:numPr>
        <w:rPr>
          <w:lang w:val="en-AU"/>
        </w:rPr>
      </w:pPr>
      <w:r w:rsidRPr="00E80152">
        <w:rPr>
          <w:lang w:val="en-AU"/>
        </w:rPr>
        <w:t>draw up your own mind map showing the connection between the various concepts listed; examples appear on the last page of this module</w:t>
      </w:r>
    </w:p>
    <w:p w14:paraId="24F45FB9" w14:textId="1C6E53ED" w:rsidR="0066533B" w:rsidRPr="00E80152" w:rsidRDefault="0066533B" w:rsidP="00E17A3B">
      <w:pPr>
        <w:pStyle w:val="ListParagraph"/>
        <w:numPr>
          <w:ilvl w:val="0"/>
          <w:numId w:val="18"/>
        </w:numPr>
        <w:rPr>
          <w:lang w:val="en-AU"/>
        </w:rPr>
      </w:pPr>
      <w:r w:rsidRPr="00E80152">
        <w:rPr>
          <w:lang w:val="en-AU"/>
        </w:rPr>
        <w:t>use the key terms and concepts to add to your mind map</w:t>
      </w:r>
    </w:p>
    <w:p w14:paraId="3435EFEA" w14:textId="68B914CB" w:rsidR="0066533B" w:rsidRPr="00E80152" w:rsidRDefault="0066533B" w:rsidP="00E17A3B">
      <w:pPr>
        <w:pStyle w:val="ListParagraph"/>
        <w:numPr>
          <w:ilvl w:val="0"/>
          <w:numId w:val="18"/>
        </w:numPr>
        <w:rPr>
          <w:lang w:val="en-AU"/>
        </w:rPr>
      </w:pPr>
      <w:r w:rsidRPr="00E80152">
        <w:rPr>
          <w:lang w:val="en-AU"/>
        </w:rPr>
        <w:t xml:space="preserve">add examples or case study prompts to show how the concept is applied in the </w:t>
      </w:r>
      <w:r w:rsidR="00FB3059" w:rsidRPr="00E80152">
        <w:rPr>
          <w:lang w:val="en-AU"/>
        </w:rPr>
        <w:t>entertainment</w:t>
      </w:r>
      <w:r w:rsidRPr="00E80152">
        <w:rPr>
          <w:lang w:val="en-AU"/>
        </w:rPr>
        <w:t xml:space="preserve"> working environment</w:t>
      </w:r>
    </w:p>
    <w:p w14:paraId="119EF351" w14:textId="77777777" w:rsidR="00B74BDD" w:rsidRDefault="00B74BDD" w:rsidP="0066533B"/>
    <w:p w14:paraId="58F05489" w14:textId="4346E3D3" w:rsidR="0066533B" w:rsidRPr="00E80152" w:rsidRDefault="0066533B" w:rsidP="0066533B">
      <w:r w:rsidRPr="00E80152">
        <w:t>The following information is taken directly from page 3</w:t>
      </w:r>
      <w:r w:rsidR="00274A75" w:rsidRPr="00E80152">
        <w:t>6</w:t>
      </w:r>
      <w:r w:rsidRPr="00E80152">
        <w:t xml:space="preserve"> ff of </w:t>
      </w:r>
      <w:hyperlink r:id="rId63" w:history="1">
        <w:r w:rsidR="00126E96" w:rsidRPr="00E80152">
          <w:rPr>
            <w:rStyle w:val="Hyperlink"/>
          </w:rPr>
          <w:t xml:space="preserve">Entertainment Industry </w:t>
        </w:r>
        <w:r w:rsidRPr="00E80152">
          <w:rPr>
            <w:rStyle w:val="Hyperlink"/>
          </w:rPr>
          <w:t xml:space="preserve"> Curriculum Framework  Stage 6 Syllabus (NSW Education Standards Authority) for implementation from 2020.</w:t>
        </w:r>
      </w:hyperlink>
      <w:r w:rsidRPr="00E80152">
        <w:t xml:space="preserve"> </w:t>
      </w:r>
      <w:r w:rsidR="008B59D1" w:rsidRPr="00FB1EE4">
        <w:rPr>
          <w:sz w:val="18"/>
          <w:szCs w:val="18"/>
        </w:rPr>
        <w:t xml:space="preserve">© </w:t>
      </w:r>
      <w:hyperlink r:id="rId64" w:history="1">
        <w:r w:rsidR="008B59D1" w:rsidRPr="00FB1EE4">
          <w:rPr>
            <w:rStyle w:val="Hyperlink"/>
            <w:sz w:val="18"/>
            <w:szCs w:val="18"/>
          </w:rPr>
          <w:t>2019 NSW Education Standards Authority (NESA) for and on behalf of the Crown in right of the State of New South Wales.</w:t>
        </w:r>
      </w:hyperlink>
    </w:p>
    <w:p w14:paraId="2D4BFB58" w14:textId="0848A9F4" w:rsidR="00F30000" w:rsidRPr="00E80152" w:rsidRDefault="00F30000" w:rsidP="00DA7857"/>
    <w:p w14:paraId="0EDCAF89" w14:textId="77777777" w:rsidR="00B74BDD" w:rsidRDefault="00B74BDD">
      <w:r>
        <w:br w:type="page"/>
      </w: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1E44C9" w:rsidRPr="00E80152" w14:paraId="6F4903FA"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FB85CD" w14:textId="7CFCF1FF" w:rsidR="001E44C9" w:rsidRPr="00E80152" w:rsidRDefault="001E44C9">
            <w:pPr>
              <w:spacing w:before="120" w:after="120"/>
              <w:rPr>
                <w:rFonts w:ascii="Times New Roman" w:hAnsi="Times New Roman"/>
                <w:b/>
              </w:rPr>
            </w:pPr>
            <w:r w:rsidRPr="00E80152">
              <w:rPr>
                <w:b/>
              </w:rPr>
              <w:lastRenderedPageBreak/>
              <w:t>work health and safety (WHS)</w:t>
            </w:r>
          </w:p>
        </w:tc>
      </w:tr>
      <w:tr w:rsidR="001E44C9" w:rsidRPr="00E80152" w14:paraId="7E804EF5" w14:textId="77777777" w:rsidTr="001E44C9">
        <w:tc>
          <w:tcPr>
            <w:tcW w:w="9108" w:type="dxa"/>
            <w:tcBorders>
              <w:top w:val="nil"/>
              <w:left w:val="single" w:sz="4" w:space="0" w:color="auto"/>
              <w:bottom w:val="nil"/>
              <w:right w:val="single" w:sz="4" w:space="0" w:color="auto"/>
            </w:tcBorders>
            <w:hideMark/>
          </w:tcPr>
          <w:p w14:paraId="5F2A8D6C" w14:textId="77777777" w:rsidR="001E44C9" w:rsidRPr="00E80152" w:rsidRDefault="001E44C9" w:rsidP="00E17A3B">
            <w:pPr>
              <w:numPr>
                <w:ilvl w:val="0"/>
                <w:numId w:val="20"/>
              </w:numPr>
              <w:spacing w:before="120" w:after="120" w:line="240" w:lineRule="auto"/>
              <w:ind w:left="357" w:hanging="357"/>
            </w:pPr>
            <w:r w:rsidRPr="00E80152">
              <w:t>meaning of health, safety, security and duty of care</w:t>
            </w:r>
          </w:p>
        </w:tc>
      </w:tr>
      <w:tr w:rsidR="001E44C9" w:rsidRPr="00E80152" w14:paraId="731AB567" w14:textId="77777777" w:rsidTr="001E44C9">
        <w:tc>
          <w:tcPr>
            <w:tcW w:w="9108" w:type="dxa"/>
            <w:tcBorders>
              <w:top w:val="nil"/>
              <w:left w:val="single" w:sz="4" w:space="0" w:color="auto"/>
              <w:bottom w:val="nil"/>
              <w:right w:val="single" w:sz="4" w:space="0" w:color="auto"/>
            </w:tcBorders>
            <w:hideMark/>
          </w:tcPr>
          <w:p w14:paraId="1B620E55" w14:textId="77777777" w:rsidR="001E44C9" w:rsidRPr="00E80152" w:rsidRDefault="001E44C9" w:rsidP="00E17A3B">
            <w:pPr>
              <w:numPr>
                <w:ilvl w:val="0"/>
                <w:numId w:val="20"/>
              </w:numPr>
              <w:spacing w:before="120" w:line="240" w:lineRule="auto"/>
              <w:ind w:left="357" w:hanging="357"/>
            </w:pPr>
            <w:r w:rsidRPr="00E80152">
              <w:t>implications of the cost of workplace injury:</w:t>
            </w:r>
          </w:p>
          <w:p w14:paraId="1BCC9A23" w14:textId="77777777" w:rsidR="001E44C9" w:rsidRPr="00E80152" w:rsidRDefault="001E44C9" w:rsidP="00E17A3B">
            <w:pPr>
              <w:numPr>
                <w:ilvl w:val="0"/>
                <w:numId w:val="21"/>
              </w:numPr>
              <w:spacing w:before="0" w:line="240" w:lineRule="auto"/>
              <w:ind w:left="714" w:hanging="357"/>
            </w:pPr>
            <w:r w:rsidRPr="00E80152">
              <w:t>human</w:t>
            </w:r>
          </w:p>
          <w:p w14:paraId="13420097" w14:textId="77777777" w:rsidR="001E44C9" w:rsidRPr="00E80152" w:rsidRDefault="001E44C9" w:rsidP="00E17A3B">
            <w:pPr>
              <w:numPr>
                <w:ilvl w:val="0"/>
                <w:numId w:val="21"/>
              </w:numPr>
              <w:spacing w:before="0" w:line="240" w:lineRule="auto"/>
              <w:ind w:left="714" w:hanging="357"/>
            </w:pPr>
            <w:r w:rsidRPr="00E80152">
              <w:t>social</w:t>
            </w:r>
          </w:p>
          <w:p w14:paraId="661D6C75" w14:textId="77777777" w:rsidR="001E44C9" w:rsidRPr="00E80152" w:rsidRDefault="001E44C9" w:rsidP="00E17A3B">
            <w:pPr>
              <w:numPr>
                <w:ilvl w:val="0"/>
                <w:numId w:val="21"/>
              </w:numPr>
              <w:spacing w:before="0" w:line="240" w:lineRule="auto"/>
              <w:ind w:left="714" w:hanging="357"/>
            </w:pPr>
            <w:r w:rsidRPr="00E80152">
              <w:t>economic</w:t>
            </w:r>
          </w:p>
          <w:p w14:paraId="11D6A8E9" w14:textId="77777777" w:rsidR="001E44C9" w:rsidRPr="00E80152" w:rsidRDefault="001E44C9" w:rsidP="00E17A3B">
            <w:pPr>
              <w:numPr>
                <w:ilvl w:val="0"/>
                <w:numId w:val="21"/>
              </w:numPr>
              <w:spacing w:before="0" w:after="120" w:line="240" w:lineRule="auto"/>
              <w:ind w:left="714" w:hanging="357"/>
            </w:pPr>
            <w:r w:rsidRPr="00E80152">
              <w:t>organisational</w:t>
            </w:r>
          </w:p>
        </w:tc>
      </w:tr>
      <w:tr w:rsidR="001E44C9" w:rsidRPr="00E80152" w14:paraId="4EA3400F" w14:textId="77777777" w:rsidTr="001E44C9">
        <w:tc>
          <w:tcPr>
            <w:tcW w:w="9108" w:type="dxa"/>
            <w:tcBorders>
              <w:top w:val="nil"/>
              <w:left w:val="single" w:sz="4" w:space="0" w:color="auto"/>
              <w:bottom w:val="nil"/>
              <w:right w:val="single" w:sz="4" w:space="0" w:color="auto"/>
            </w:tcBorders>
            <w:hideMark/>
          </w:tcPr>
          <w:p w14:paraId="62AE2A8D" w14:textId="77777777" w:rsidR="001E44C9" w:rsidRPr="00E80152" w:rsidRDefault="001E44C9" w:rsidP="00E17A3B">
            <w:pPr>
              <w:numPr>
                <w:ilvl w:val="0"/>
                <w:numId w:val="20"/>
              </w:numPr>
              <w:spacing w:before="120" w:after="120" w:line="240" w:lineRule="auto"/>
              <w:ind w:left="357" w:hanging="357"/>
            </w:pPr>
            <w:r w:rsidRPr="00E80152">
              <w:t>acknowledge that WHS is everyone’s responsibility in the workplace and the implications of this responsibility</w:t>
            </w:r>
          </w:p>
        </w:tc>
      </w:tr>
      <w:tr w:rsidR="001E44C9" w:rsidRPr="00E80152" w14:paraId="3204DA10" w14:textId="77777777" w:rsidTr="001E44C9">
        <w:tc>
          <w:tcPr>
            <w:tcW w:w="9108" w:type="dxa"/>
            <w:tcBorders>
              <w:top w:val="nil"/>
              <w:left w:val="single" w:sz="4" w:space="0" w:color="auto"/>
              <w:bottom w:val="nil"/>
              <w:right w:val="single" w:sz="4" w:space="0" w:color="auto"/>
            </w:tcBorders>
            <w:hideMark/>
          </w:tcPr>
          <w:p w14:paraId="67DD5B4F" w14:textId="77777777" w:rsidR="001E44C9" w:rsidRPr="00E80152" w:rsidRDefault="001E44C9" w:rsidP="00E17A3B">
            <w:pPr>
              <w:numPr>
                <w:ilvl w:val="0"/>
                <w:numId w:val="20"/>
              </w:numPr>
              <w:spacing w:before="120" w:after="120" w:line="240" w:lineRule="auto"/>
              <w:ind w:left="357" w:hanging="357"/>
            </w:pPr>
            <w:r w:rsidRPr="00E80152">
              <w:t>concept of ‘participation’ and ‘consultation’ in relation to WHS</w:t>
            </w:r>
          </w:p>
        </w:tc>
      </w:tr>
      <w:tr w:rsidR="001E44C9" w:rsidRPr="00E80152" w14:paraId="794A43CD" w14:textId="77777777" w:rsidTr="001E44C9">
        <w:tc>
          <w:tcPr>
            <w:tcW w:w="9108" w:type="dxa"/>
            <w:tcBorders>
              <w:top w:val="nil"/>
              <w:left w:val="single" w:sz="4" w:space="0" w:color="auto"/>
              <w:bottom w:val="nil"/>
              <w:right w:val="single" w:sz="4" w:space="0" w:color="auto"/>
            </w:tcBorders>
            <w:hideMark/>
          </w:tcPr>
          <w:p w14:paraId="7F2E7505" w14:textId="77777777" w:rsidR="001E44C9" w:rsidRPr="00E80152" w:rsidRDefault="001E44C9" w:rsidP="00E17A3B">
            <w:pPr>
              <w:numPr>
                <w:ilvl w:val="0"/>
                <w:numId w:val="20"/>
              </w:numPr>
              <w:spacing w:before="120" w:line="240" w:lineRule="auto"/>
              <w:ind w:left="357" w:hanging="357"/>
            </w:pPr>
            <w:r w:rsidRPr="00E80152">
              <w:t>primary role/function of key bodies/authorities involved in WHS:</w:t>
            </w:r>
          </w:p>
          <w:p w14:paraId="344C3F85" w14:textId="77777777" w:rsidR="001E44C9" w:rsidRPr="00E80152" w:rsidRDefault="001E44C9" w:rsidP="00E17A3B">
            <w:pPr>
              <w:numPr>
                <w:ilvl w:val="0"/>
                <w:numId w:val="21"/>
              </w:numPr>
              <w:spacing w:before="0" w:line="240" w:lineRule="auto"/>
              <w:ind w:left="714" w:hanging="357"/>
            </w:pPr>
            <w:r w:rsidRPr="00E80152">
              <w:t>SafeWork NSW</w:t>
            </w:r>
          </w:p>
          <w:p w14:paraId="6C2DB126" w14:textId="77777777" w:rsidR="001E44C9" w:rsidRPr="00E80152" w:rsidRDefault="001E44C9" w:rsidP="00E17A3B">
            <w:pPr>
              <w:numPr>
                <w:ilvl w:val="0"/>
                <w:numId w:val="21"/>
              </w:numPr>
              <w:spacing w:before="0" w:line="240" w:lineRule="auto"/>
              <w:ind w:left="714" w:hanging="357"/>
            </w:pPr>
            <w:r w:rsidRPr="00E80152">
              <w:t>Safe Work Australia</w:t>
            </w:r>
          </w:p>
          <w:p w14:paraId="2FF1E4DC" w14:textId="77777777" w:rsidR="001E44C9" w:rsidRPr="00E80152" w:rsidRDefault="001E44C9" w:rsidP="00E17A3B">
            <w:pPr>
              <w:numPr>
                <w:ilvl w:val="0"/>
                <w:numId w:val="21"/>
              </w:numPr>
              <w:spacing w:before="0" w:line="240" w:lineRule="auto"/>
              <w:ind w:left="714" w:hanging="357"/>
            </w:pPr>
            <w:r w:rsidRPr="00E80152">
              <w:t>local councils</w:t>
            </w:r>
          </w:p>
          <w:p w14:paraId="6DE58EAE" w14:textId="77777777" w:rsidR="001E44C9" w:rsidRPr="00E80152" w:rsidRDefault="001E44C9" w:rsidP="00E17A3B">
            <w:pPr>
              <w:numPr>
                <w:ilvl w:val="0"/>
                <w:numId w:val="21"/>
              </w:numPr>
              <w:spacing w:before="0" w:line="240" w:lineRule="auto"/>
              <w:ind w:left="714" w:hanging="357"/>
            </w:pPr>
            <w:r w:rsidRPr="00E80152">
              <w:t>unions</w:t>
            </w:r>
          </w:p>
          <w:p w14:paraId="1A9FA359" w14:textId="77777777" w:rsidR="001E44C9" w:rsidRPr="00E80152" w:rsidRDefault="001E44C9" w:rsidP="00E17A3B">
            <w:pPr>
              <w:numPr>
                <w:ilvl w:val="0"/>
                <w:numId w:val="21"/>
              </w:numPr>
              <w:spacing w:before="0" w:after="120" w:line="240" w:lineRule="auto"/>
              <w:ind w:left="714" w:hanging="357"/>
            </w:pPr>
            <w:r w:rsidRPr="00E80152">
              <w:t>professional associations</w:t>
            </w:r>
          </w:p>
        </w:tc>
      </w:tr>
      <w:tr w:rsidR="001E44C9" w:rsidRPr="00E80152" w14:paraId="036BCE2E" w14:textId="77777777" w:rsidTr="001E44C9">
        <w:tc>
          <w:tcPr>
            <w:tcW w:w="9108" w:type="dxa"/>
            <w:tcBorders>
              <w:top w:val="nil"/>
              <w:left w:val="single" w:sz="4" w:space="0" w:color="auto"/>
              <w:bottom w:val="nil"/>
              <w:right w:val="single" w:sz="4" w:space="0" w:color="auto"/>
            </w:tcBorders>
            <w:hideMark/>
          </w:tcPr>
          <w:p w14:paraId="311811B3" w14:textId="77777777" w:rsidR="001E44C9" w:rsidRPr="00E80152" w:rsidRDefault="001E44C9" w:rsidP="00E17A3B">
            <w:pPr>
              <w:numPr>
                <w:ilvl w:val="0"/>
                <w:numId w:val="20"/>
              </w:numPr>
              <w:spacing w:before="120" w:after="120" w:line="240" w:lineRule="auto"/>
              <w:ind w:left="357" w:hanging="357"/>
            </w:pPr>
            <w:r w:rsidRPr="00E80152">
              <w:t>internal and external sources of workplace WHS information</w:t>
            </w:r>
          </w:p>
        </w:tc>
      </w:tr>
      <w:tr w:rsidR="001E44C9" w:rsidRPr="00E80152" w14:paraId="10C6EA20" w14:textId="77777777" w:rsidTr="001E44C9">
        <w:tc>
          <w:tcPr>
            <w:tcW w:w="9108" w:type="dxa"/>
            <w:tcBorders>
              <w:top w:val="nil"/>
              <w:left w:val="single" w:sz="4" w:space="0" w:color="auto"/>
              <w:bottom w:val="nil"/>
              <w:right w:val="single" w:sz="4" w:space="0" w:color="auto"/>
            </w:tcBorders>
            <w:hideMark/>
          </w:tcPr>
          <w:p w14:paraId="59D17F7E" w14:textId="77777777" w:rsidR="001E44C9" w:rsidRPr="00E80152" w:rsidRDefault="001E44C9" w:rsidP="00E17A3B">
            <w:pPr>
              <w:numPr>
                <w:ilvl w:val="0"/>
                <w:numId w:val="20"/>
              </w:numPr>
              <w:spacing w:before="120" w:line="240" w:lineRule="auto"/>
              <w:ind w:left="357" w:hanging="357"/>
            </w:pPr>
            <w:r w:rsidRPr="00E80152">
              <w:t>importance of acting within scope of responsibility/level of authority in relation to WHS in the workplace:</w:t>
            </w:r>
          </w:p>
          <w:p w14:paraId="5514FB3C" w14:textId="77777777" w:rsidR="001E44C9" w:rsidRPr="00E80152" w:rsidRDefault="001E44C9" w:rsidP="00E17A3B">
            <w:pPr>
              <w:numPr>
                <w:ilvl w:val="0"/>
                <w:numId w:val="21"/>
              </w:numPr>
              <w:spacing w:before="0" w:line="240" w:lineRule="auto"/>
              <w:ind w:left="714" w:hanging="357"/>
            </w:pPr>
            <w:r w:rsidRPr="00E80152">
              <w:t>taking initiative</w:t>
            </w:r>
          </w:p>
          <w:p w14:paraId="20F70D4F" w14:textId="77777777" w:rsidR="001E44C9" w:rsidRPr="00E80152" w:rsidRDefault="001E44C9" w:rsidP="00E17A3B">
            <w:pPr>
              <w:numPr>
                <w:ilvl w:val="0"/>
                <w:numId w:val="21"/>
              </w:numPr>
              <w:spacing w:before="0" w:line="240" w:lineRule="auto"/>
              <w:ind w:left="714" w:hanging="357"/>
            </w:pPr>
            <w:r w:rsidRPr="00E80152">
              <w:t>problem-solving</w:t>
            </w:r>
          </w:p>
          <w:p w14:paraId="40C64161" w14:textId="77777777" w:rsidR="001E44C9" w:rsidRPr="00E80152" w:rsidRDefault="001E44C9" w:rsidP="00E17A3B">
            <w:pPr>
              <w:numPr>
                <w:ilvl w:val="0"/>
                <w:numId w:val="21"/>
              </w:numPr>
              <w:spacing w:before="0" w:after="120" w:line="240" w:lineRule="auto"/>
              <w:ind w:left="714" w:hanging="357"/>
            </w:pPr>
            <w:r w:rsidRPr="00E80152">
              <w:t>decision-making</w:t>
            </w:r>
          </w:p>
        </w:tc>
      </w:tr>
      <w:tr w:rsidR="001E44C9" w:rsidRPr="00E80152" w14:paraId="29772E9D"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1096D5" w14:textId="77777777" w:rsidR="001E44C9" w:rsidRPr="00E80152" w:rsidRDefault="001E44C9">
            <w:pPr>
              <w:tabs>
                <w:tab w:val="num" w:pos="5606"/>
              </w:tabs>
              <w:spacing w:before="120" w:after="120"/>
              <w:ind w:left="357" w:hanging="357"/>
              <w:rPr>
                <w:b/>
              </w:rPr>
            </w:pPr>
            <w:r w:rsidRPr="00E80152">
              <w:rPr>
                <w:b/>
              </w:rPr>
              <w:t>WHS compliance</w:t>
            </w:r>
          </w:p>
        </w:tc>
      </w:tr>
      <w:tr w:rsidR="001E44C9" w:rsidRPr="00E80152" w14:paraId="3A3CEBE9" w14:textId="77777777" w:rsidTr="001E44C9">
        <w:tc>
          <w:tcPr>
            <w:tcW w:w="9108" w:type="dxa"/>
            <w:tcBorders>
              <w:top w:val="nil"/>
              <w:left w:val="single" w:sz="4" w:space="0" w:color="auto"/>
              <w:bottom w:val="nil"/>
              <w:right w:val="single" w:sz="4" w:space="0" w:color="auto"/>
            </w:tcBorders>
            <w:hideMark/>
          </w:tcPr>
          <w:p w14:paraId="5C441094" w14:textId="77777777" w:rsidR="001E44C9" w:rsidRPr="00E80152" w:rsidRDefault="001E44C9" w:rsidP="00E17A3B">
            <w:pPr>
              <w:numPr>
                <w:ilvl w:val="0"/>
                <w:numId w:val="20"/>
              </w:numPr>
              <w:spacing w:before="120" w:after="120" w:line="240" w:lineRule="auto"/>
              <w:ind w:left="357" w:hanging="357"/>
            </w:pPr>
            <w:r w:rsidRPr="00E80152">
              <w:t>difference between an act, regulation, code of practice, guidance note, guideline and standard (Australian, industry and workplace)</w:t>
            </w:r>
          </w:p>
        </w:tc>
      </w:tr>
      <w:tr w:rsidR="001E44C9" w:rsidRPr="00E80152" w14:paraId="4B14B205" w14:textId="77777777" w:rsidTr="001E44C9">
        <w:tc>
          <w:tcPr>
            <w:tcW w:w="9108" w:type="dxa"/>
            <w:tcBorders>
              <w:top w:val="nil"/>
              <w:left w:val="single" w:sz="4" w:space="0" w:color="auto"/>
              <w:bottom w:val="nil"/>
              <w:right w:val="single" w:sz="4" w:space="0" w:color="auto"/>
            </w:tcBorders>
            <w:hideMark/>
          </w:tcPr>
          <w:p w14:paraId="4E3323EF" w14:textId="77777777" w:rsidR="001E44C9" w:rsidRPr="00E80152" w:rsidRDefault="001E44C9" w:rsidP="00E17A3B">
            <w:pPr>
              <w:numPr>
                <w:ilvl w:val="0"/>
                <w:numId w:val="20"/>
              </w:numPr>
              <w:spacing w:before="120" w:line="240" w:lineRule="auto"/>
              <w:ind w:left="357" w:hanging="357"/>
            </w:pPr>
            <w:r w:rsidRPr="00E80152">
              <w:t>purpose and intent of WHS legislation and codes of practice and their application to the entertainment industry and workplace and a specific job role:</w:t>
            </w:r>
          </w:p>
          <w:p w14:paraId="1AF65CF2" w14:textId="77777777" w:rsidR="001E44C9" w:rsidRPr="00E80152" w:rsidRDefault="001E44C9" w:rsidP="00E17A3B">
            <w:pPr>
              <w:numPr>
                <w:ilvl w:val="0"/>
                <w:numId w:val="21"/>
              </w:numPr>
              <w:spacing w:before="0" w:line="240" w:lineRule="auto"/>
              <w:ind w:left="714" w:hanging="357"/>
            </w:pPr>
            <w:r w:rsidRPr="00E80152">
              <w:t>WHS legislation:</w:t>
            </w:r>
          </w:p>
          <w:p w14:paraId="78587093" w14:textId="77777777" w:rsidR="001E44C9" w:rsidRPr="00E80152" w:rsidRDefault="001E44C9" w:rsidP="00E17A3B">
            <w:pPr>
              <w:numPr>
                <w:ilvl w:val="2"/>
                <w:numId w:val="20"/>
              </w:numPr>
              <w:spacing w:before="0" w:line="240" w:lineRule="auto"/>
              <w:ind w:left="993" w:hanging="273"/>
            </w:pPr>
            <w:r w:rsidRPr="00E80152">
              <w:rPr>
                <w:i/>
              </w:rPr>
              <w:t>Work Health and Safety Act 2011</w:t>
            </w:r>
            <w:r w:rsidRPr="00E80152">
              <w:t xml:space="preserve"> (NSW) (as amended)</w:t>
            </w:r>
          </w:p>
          <w:p w14:paraId="73E3AE3C" w14:textId="77777777" w:rsidR="001E44C9" w:rsidRPr="00E80152" w:rsidRDefault="001E44C9" w:rsidP="00E17A3B">
            <w:pPr>
              <w:numPr>
                <w:ilvl w:val="2"/>
                <w:numId w:val="20"/>
              </w:numPr>
              <w:spacing w:before="0" w:line="240" w:lineRule="auto"/>
              <w:ind w:left="993" w:hanging="273"/>
            </w:pPr>
            <w:r w:rsidRPr="00E80152">
              <w:rPr>
                <w:i/>
              </w:rPr>
              <w:t>Work Health and Safety Regulation 2017</w:t>
            </w:r>
            <w:r w:rsidRPr="00E80152">
              <w:t xml:space="preserve"> (NSW) (as amended)</w:t>
            </w:r>
          </w:p>
          <w:p w14:paraId="00A0374D" w14:textId="77777777" w:rsidR="001E44C9" w:rsidRPr="00E80152" w:rsidRDefault="001E44C9" w:rsidP="00E17A3B">
            <w:pPr>
              <w:numPr>
                <w:ilvl w:val="0"/>
                <w:numId w:val="21"/>
              </w:numPr>
              <w:spacing w:before="0" w:line="240" w:lineRule="auto"/>
              <w:ind w:left="714" w:hanging="357"/>
            </w:pPr>
            <w:r w:rsidRPr="00E80152">
              <w:t>codes of practice related to:</w:t>
            </w:r>
          </w:p>
          <w:p w14:paraId="1D76300F" w14:textId="77777777" w:rsidR="001E44C9" w:rsidRPr="00E80152" w:rsidRDefault="001E44C9" w:rsidP="00E17A3B">
            <w:pPr>
              <w:numPr>
                <w:ilvl w:val="2"/>
                <w:numId w:val="20"/>
              </w:numPr>
              <w:spacing w:before="0" w:line="240" w:lineRule="auto"/>
              <w:ind w:left="993" w:hanging="273"/>
            </w:pPr>
            <w:r w:rsidRPr="00E80152">
              <w:t xml:space="preserve">amenities and induction for construction work </w:t>
            </w:r>
          </w:p>
          <w:p w14:paraId="5A1E73EF" w14:textId="77777777" w:rsidR="001E44C9" w:rsidRPr="00E80152" w:rsidRDefault="001E44C9" w:rsidP="00E17A3B">
            <w:pPr>
              <w:numPr>
                <w:ilvl w:val="2"/>
                <w:numId w:val="20"/>
              </w:numPr>
              <w:spacing w:before="0" w:line="240" w:lineRule="auto"/>
              <w:ind w:left="993" w:hanging="273"/>
            </w:pPr>
            <w:r w:rsidRPr="00E80152">
              <w:t>first aid</w:t>
            </w:r>
          </w:p>
          <w:p w14:paraId="5D527DEA" w14:textId="77777777" w:rsidR="001E44C9" w:rsidRPr="00E80152" w:rsidRDefault="001E44C9" w:rsidP="00E17A3B">
            <w:pPr>
              <w:numPr>
                <w:ilvl w:val="2"/>
                <w:numId w:val="20"/>
              </w:numPr>
              <w:spacing w:before="0" w:line="240" w:lineRule="auto"/>
              <w:ind w:left="993" w:hanging="273"/>
            </w:pPr>
            <w:r w:rsidRPr="00E80152">
              <w:t>hazardous substances and dangerous goods</w:t>
            </w:r>
          </w:p>
          <w:p w14:paraId="40B55353" w14:textId="77777777" w:rsidR="001E44C9" w:rsidRPr="00E80152" w:rsidRDefault="001E44C9" w:rsidP="00E17A3B">
            <w:pPr>
              <w:numPr>
                <w:ilvl w:val="2"/>
                <w:numId w:val="20"/>
              </w:numPr>
              <w:spacing w:before="0" w:line="240" w:lineRule="auto"/>
              <w:ind w:left="993" w:hanging="273"/>
            </w:pPr>
            <w:r w:rsidRPr="00E80152">
              <w:t>manual handling</w:t>
            </w:r>
          </w:p>
          <w:p w14:paraId="074A5E6A" w14:textId="77777777" w:rsidR="001E44C9" w:rsidRPr="00E80152" w:rsidRDefault="001E44C9" w:rsidP="00E17A3B">
            <w:pPr>
              <w:numPr>
                <w:ilvl w:val="2"/>
                <w:numId w:val="20"/>
              </w:numPr>
              <w:spacing w:before="0" w:after="120" w:line="240" w:lineRule="auto"/>
              <w:ind w:left="992" w:hanging="272"/>
            </w:pPr>
            <w:r w:rsidRPr="00E80152">
              <w:t>risk management</w:t>
            </w:r>
          </w:p>
        </w:tc>
      </w:tr>
      <w:tr w:rsidR="001E44C9" w:rsidRPr="00E80152" w14:paraId="7A542E46" w14:textId="77777777" w:rsidTr="001E44C9">
        <w:tc>
          <w:tcPr>
            <w:tcW w:w="9108" w:type="dxa"/>
            <w:tcBorders>
              <w:top w:val="nil"/>
              <w:left w:val="single" w:sz="4" w:space="0" w:color="auto"/>
              <w:bottom w:val="single" w:sz="4" w:space="0" w:color="auto"/>
              <w:right w:val="single" w:sz="4" w:space="0" w:color="auto"/>
            </w:tcBorders>
            <w:hideMark/>
          </w:tcPr>
          <w:p w14:paraId="73FE356B" w14:textId="77777777" w:rsidR="001E44C9" w:rsidRPr="00E80152" w:rsidRDefault="001E44C9" w:rsidP="00E17A3B">
            <w:pPr>
              <w:numPr>
                <w:ilvl w:val="0"/>
                <w:numId w:val="20"/>
              </w:numPr>
              <w:spacing w:before="120" w:after="120" w:line="240" w:lineRule="auto"/>
              <w:ind w:left="357" w:hanging="357"/>
            </w:pPr>
            <w:r w:rsidRPr="00E80152">
              <w:t>purpose and intent of industry safety standards and guidelines and their application to the entertainment industry and workplace and a specific job role</w:t>
            </w:r>
          </w:p>
        </w:tc>
      </w:tr>
      <w:tr w:rsidR="001E44C9" w:rsidRPr="00E80152" w14:paraId="6FD4476E"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9F2076" w14:textId="77777777" w:rsidR="00A627DC" w:rsidRPr="00E80152" w:rsidRDefault="00A627DC">
            <w:pPr>
              <w:tabs>
                <w:tab w:val="num" w:pos="5606"/>
              </w:tabs>
              <w:spacing w:before="120" w:after="120"/>
              <w:ind w:left="357" w:hanging="357"/>
              <w:rPr>
                <w:b/>
              </w:rPr>
            </w:pPr>
          </w:p>
          <w:p w14:paraId="0A801C8F" w14:textId="3DD5154E" w:rsidR="001E44C9" w:rsidRPr="00E80152" w:rsidRDefault="001E44C9" w:rsidP="007E6C23">
            <w:pPr>
              <w:tabs>
                <w:tab w:val="num" w:pos="5606"/>
              </w:tabs>
              <w:spacing w:before="0"/>
              <w:ind w:left="357" w:hanging="357"/>
              <w:rPr>
                <w:b/>
              </w:rPr>
            </w:pPr>
            <w:r w:rsidRPr="00E80152">
              <w:rPr>
                <w:b/>
              </w:rPr>
              <w:t>WHS compliance cont/d</w:t>
            </w:r>
          </w:p>
        </w:tc>
      </w:tr>
      <w:tr w:rsidR="001E44C9" w:rsidRPr="00E80152" w14:paraId="5000B95A" w14:textId="77777777" w:rsidTr="001E44C9">
        <w:tc>
          <w:tcPr>
            <w:tcW w:w="9108" w:type="dxa"/>
            <w:tcBorders>
              <w:top w:val="nil"/>
              <w:left w:val="single" w:sz="4" w:space="0" w:color="auto"/>
              <w:bottom w:val="nil"/>
              <w:right w:val="single" w:sz="4" w:space="0" w:color="auto"/>
            </w:tcBorders>
            <w:hideMark/>
          </w:tcPr>
          <w:p w14:paraId="3DC52A9E" w14:textId="77777777" w:rsidR="001E44C9" w:rsidRPr="00E80152" w:rsidRDefault="001E44C9" w:rsidP="00E17A3B">
            <w:pPr>
              <w:numPr>
                <w:ilvl w:val="0"/>
                <w:numId w:val="20"/>
              </w:numPr>
              <w:spacing w:before="100" w:line="240" w:lineRule="auto"/>
              <w:ind w:left="357" w:hanging="357"/>
            </w:pPr>
            <w:r w:rsidRPr="00E80152">
              <w:t>work tasks/activities requiring a licence, ticket or certificate of competency</w:t>
            </w:r>
          </w:p>
        </w:tc>
      </w:tr>
      <w:tr w:rsidR="001E44C9" w:rsidRPr="00E80152" w14:paraId="3E37E5F3" w14:textId="77777777" w:rsidTr="001E44C9">
        <w:tc>
          <w:tcPr>
            <w:tcW w:w="9108" w:type="dxa"/>
            <w:tcBorders>
              <w:top w:val="nil"/>
              <w:left w:val="single" w:sz="4" w:space="0" w:color="auto"/>
              <w:bottom w:val="nil"/>
              <w:right w:val="single" w:sz="4" w:space="0" w:color="auto"/>
            </w:tcBorders>
            <w:hideMark/>
          </w:tcPr>
          <w:p w14:paraId="46D39640" w14:textId="77777777" w:rsidR="001E44C9" w:rsidRPr="00E80152" w:rsidRDefault="001E44C9" w:rsidP="00E17A3B">
            <w:pPr>
              <w:numPr>
                <w:ilvl w:val="0"/>
                <w:numId w:val="20"/>
              </w:numPr>
              <w:spacing w:before="100" w:line="240" w:lineRule="auto"/>
              <w:ind w:left="357" w:hanging="357"/>
            </w:pPr>
            <w:r w:rsidRPr="00E80152">
              <w:t>WHS rights, duties and responsibilities of the person conducting a business or undertaking (PCBU), officer and worker (as defined in the legislation)</w:t>
            </w:r>
          </w:p>
        </w:tc>
      </w:tr>
      <w:tr w:rsidR="001E44C9" w:rsidRPr="00E80152" w14:paraId="42DDCA46" w14:textId="77777777" w:rsidTr="001E44C9">
        <w:tc>
          <w:tcPr>
            <w:tcW w:w="9108" w:type="dxa"/>
            <w:tcBorders>
              <w:top w:val="nil"/>
              <w:left w:val="single" w:sz="4" w:space="0" w:color="auto"/>
              <w:bottom w:val="nil"/>
              <w:right w:val="single" w:sz="4" w:space="0" w:color="auto"/>
            </w:tcBorders>
            <w:hideMark/>
          </w:tcPr>
          <w:p w14:paraId="017D66CF" w14:textId="77777777" w:rsidR="001E44C9" w:rsidRPr="00E80152" w:rsidRDefault="001E44C9" w:rsidP="00E17A3B">
            <w:pPr>
              <w:numPr>
                <w:ilvl w:val="0"/>
                <w:numId w:val="20"/>
              </w:numPr>
              <w:spacing w:before="100" w:line="240" w:lineRule="auto"/>
              <w:ind w:left="357" w:hanging="357"/>
            </w:pPr>
            <w:r w:rsidRPr="00E80152">
              <w:t>functions and powers of WHS inspectors</w:t>
            </w:r>
          </w:p>
        </w:tc>
      </w:tr>
      <w:tr w:rsidR="001E44C9" w:rsidRPr="00E80152" w14:paraId="5AEA29EC" w14:textId="77777777" w:rsidTr="001E44C9">
        <w:tc>
          <w:tcPr>
            <w:tcW w:w="9108" w:type="dxa"/>
            <w:tcBorders>
              <w:top w:val="nil"/>
              <w:left w:val="single" w:sz="4" w:space="0" w:color="auto"/>
              <w:bottom w:val="nil"/>
              <w:right w:val="single" w:sz="4" w:space="0" w:color="auto"/>
            </w:tcBorders>
            <w:hideMark/>
          </w:tcPr>
          <w:p w14:paraId="51A5A650" w14:textId="77777777" w:rsidR="001E44C9" w:rsidRPr="00E80152" w:rsidRDefault="001E44C9" w:rsidP="00E17A3B">
            <w:pPr>
              <w:numPr>
                <w:ilvl w:val="0"/>
                <w:numId w:val="20"/>
              </w:numPr>
              <w:spacing w:before="100" w:line="240" w:lineRule="auto"/>
              <w:ind w:left="357" w:hanging="357"/>
            </w:pPr>
            <w:r w:rsidRPr="00E80152">
              <w:t>consequences of failure to observe (non-compliance) WHS workplace policy and procedures and legislative requirements</w:t>
            </w:r>
          </w:p>
        </w:tc>
      </w:tr>
      <w:tr w:rsidR="001E44C9" w:rsidRPr="00E80152" w14:paraId="2A022577" w14:textId="77777777" w:rsidTr="001E44C9">
        <w:tc>
          <w:tcPr>
            <w:tcW w:w="9108" w:type="dxa"/>
            <w:tcBorders>
              <w:top w:val="nil"/>
              <w:left w:val="single" w:sz="4" w:space="0" w:color="auto"/>
              <w:bottom w:val="nil"/>
              <w:right w:val="single" w:sz="4" w:space="0" w:color="auto"/>
            </w:tcBorders>
            <w:hideMark/>
          </w:tcPr>
          <w:p w14:paraId="64571AEC" w14:textId="77777777" w:rsidR="001E44C9" w:rsidRPr="00E80152" w:rsidRDefault="001E44C9" w:rsidP="00E17A3B">
            <w:pPr>
              <w:numPr>
                <w:ilvl w:val="0"/>
                <w:numId w:val="20"/>
              </w:numPr>
              <w:spacing w:before="100" w:line="240" w:lineRule="auto"/>
              <w:ind w:left="357" w:hanging="357"/>
            </w:pPr>
            <w:r w:rsidRPr="00E80152">
              <w:t>safety signs, symbols and barricades used in the entertainment industry and their use in the workplace:</w:t>
            </w:r>
          </w:p>
          <w:p w14:paraId="7CB0C7EA" w14:textId="77777777" w:rsidR="001E44C9" w:rsidRPr="00E80152" w:rsidRDefault="001E44C9" w:rsidP="00E17A3B">
            <w:pPr>
              <w:numPr>
                <w:ilvl w:val="0"/>
                <w:numId w:val="21"/>
              </w:numPr>
              <w:spacing w:before="0" w:line="240" w:lineRule="auto"/>
              <w:ind w:left="714" w:hanging="357"/>
            </w:pPr>
            <w:r w:rsidRPr="00E80152">
              <w:t>legislative requirements</w:t>
            </w:r>
          </w:p>
          <w:p w14:paraId="24F269B3" w14:textId="77777777" w:rsidR="001E44C9" w:rsidRPr="00E80152" w:rsidRDefault="001E44C9" w:rsidP="00E17A3B">
            <w:pPr>
              <w:numPr>
                <w:ilvl w:val="0"/>
                <w:numId w:val="21"/>
              </w:numPr>
              <w:spacing w:before="0" w:line="240" w:lineRule="auto"/>
              <w:ind w:left="714" w:hanging="357"/>
            </w:pPr>
            <w:r w:rsidRPr="00E80152">
              <w:t>meaning of colour and shape</w:t>
            </w:r>
          </w:p>
          <w:p w14:paraId="02CDBE17" w14:textId="77777777" w:rsidR="001E44C9" w:rsidRPr="00E80152" w:rsidRDefault="001E44C9" w:rsidP="00E17A3B">
            <w:pPr>
              <w:numPr>
                <w:ilvl w:val="0"/>
                <w:numId w:val="21"/>
              </w:numPr>
              <w:spacing w:before="0" w:line="240" w:lineRule="auto"/>
              <w:ind w:left="714" w:hanging="357"/>
            </w:pPr>
            <w:r w:rsidRPr="00E80152">
              <w:t>placement and positioning</w:t>
            </w:r>
          </w:p>
        </w:tc>
      </w:tr>
      <w:tr w:rsidR="001E44C9" w:rsidRPr="00E80152" w14:paraId="2B6F2669" w14:textId="77777777" w:rsidTr="001E44C9">
        <w:tc>
          <w:tcPr>
            <w:tcW w:w="9108" w:type="dxa"/>
            <w:tcBorders>
              <w:top w:val="nil"/>
              <w:left w:val="single" w:sz="4" w:space="0" w:color="auto"/>
              <w:bottom w:val="nil"/>
              <w:right w:val="single" w:sz="4" w:space="0" w:color="auto"/>
            </w:tcBorders>
            <w:hideMark/>
          </w:tcPr>
          <w:p w14:paraId="2F64070C" w14:textId="77777777" w:rsidR="001E44C9" w:rsidRPr="00E80152" w:rsidRDefault="001E44C9" w:rsidP="00E17A3B">
            <w:pPr>
              <w:numPr>
                <w:ilvl w:val="0"/>
                <w:numId w:val="20"/>
              </w:numPr>
              <w:spacing w:before="100" w:line="240" w:lineRule="auto"/>
              <w:ind w:left="357" w:hanging="357"/>
            </w:pPr>
            <w:r w:rsidRPr="00E80152">
              <w:t>entertainment industry and workplace requirements for monitoring and reporting in relation to workplace safety</w:t>
            </w:r>
          </w:p>
        </w:tc>
      </w:tr>
      <w:tr w:rsidR="001E44C9" w:rsidRPr="00E80152" w14:paraId="45ECAEAA" w14:textId="77777777" w:rsidTr="001E44C9">
        <w:tc>
          <w:tcPr>
            <w:tcW w:w="9108" w:type="dxa"/>
            <w:tcBorders>
              <w:top w:val="nil"/>
              <w:left w:val="single" w:sz="4" w:space="0" w:color="auto"/>
              <w:bottom w:val="nil"/>
              <w:right w:val="single" w:sz="4" w:space="0" w:color="auto"/>
            </w:tcBorders>
            <w:hideMark/>
          </w:tcPr>
          <w:p w14:paraId="622155D2" w14:textId="77777777" w:rsidR="001E44C9" w:rsidRPr="00E80152" w:rsidRDefault="001E44C9" w:rsidP="00E17A3B">
            <w:pPr>
              <w:numPr>
                <w:ilvl w:val="0"/>
                <w:numId w:val="20"/>
              </w:numPr>
              <w:spacing w:before="100" w:line="240" w:lineRule="auto"/>
              <w:ind w:left="357" w:hanging="357"/>
            </w:pPr>
            <w:r w:rsidRPr="00E80152">
              <w:t>describe how, when and to whom to report:</w:t>
            </w:r>
          </w:p>
          <w:p w14:paraId="33E644AA" w14:textId="77777777" w:rsidR="001E44C9" w:rsidRPr="00E80152" w:rsidRDefault="001E44C9" w:rsidP="00E17A3B">
            <w:pPr>
              <w:numPr>
                <w:ilvl w:val="0"/>
                <w:numId w:val="21"/>
              </w:numPr>
              <w:spacing w:before="0" w:line="240" w:lineRule="auto"/>
              <w:ind w:left="714" w:hanging="357"/>
            </w:pPr>
            <w:r w:rsidRPr="00E80152">
              <w:t>types of reports:</w:t>
            </w:r>
          </w:p>
          <w:p w14:paraId="23E4EC66" w14:textId="77777777" w:rsidR="001E44C9" w:rsidRPr="00E80152" w:rsidRDefault="001E44C9" w:rsidP="00E17A3B">
            <w:pPr>
              <w:numPr>
                <w:ilvl w:val="2"/>
                <w:numId w:val="20"/>
              </w:numPr>
              <w:spacing w:before="0" w:line="240" w:lineRule="auto"/>
              <w:ind w:left="993" w:hanging="357"/>
            </w:pPr>
            <w:r w:rsidRPr="00E80152">
              <w:t>formal/informal</w:t>
            </w:r>
          </w:p>
          <w:p w14:paraId="204DD934" w14:textId="77777777" w:rsidR="001E44C9" w:rsidRPr="00E80152" w:rsidRDefault="001E44C9" w:rsidP="00E17A3B">
            <w:pPr>
              <w:numPr>
                <w:ilvl w:val="2"/>
                <w:numId w:val="20"/>
              </w:numPr>
              <w:spacing w:before="0" w:line="240" w:lineRule="auto"/>
              <w:ind w:left="993" w:hanging="357"/>
            </w:pPr>
            <w:r w:rsidRPr="00E80152">
              <w:t>written</w:t>
            </w:r>
          </w:p>
          <w:p w14:paraId="659252B1" w14:textId="77777777" w:rsidR="001E44C9" w:rsidRPr="00E80152" w:rsidRDefault="001E44C9" w:rsidP="00E17A3B">
            <w:pPr>
              <w:numPr>
                <w:ilvl w:val="2"/>
                <w:numId w:val="20"/>
              </w:numPr>
              <w:spacing w:before="0" w:line="240" w:lineRule="auto"/>
              <w:ind w:left="993" w:hanging="357"/>
            </w:pPr>
            <w:r w:rsidRPr="00E80152">
              <w:t>verbal</w:t>
            </w:r>
          </w:p>
          <w:p w14:paraId="397B2FFC" w14:textId="77777777" w:rsidR="001E44C9" w:rsidRPr="00E80152" w:rsidRDefault="001E44C9" w:rsidP="00E17A3B">
            <w:pPr>
              <w:numPr>
                <w:ilvl w:val="0"/>
                <w:numId w:val="21"/>
              </w:numPr>
              <w:spacing w:before="0" w:line="240" w:lineRule="auto"/>
              <w:ind w:left="714" w:hanging="357"/>
            </w:pPr>
            <w:r w:rsidRPr="00E80152">
              <w:t>reporting to appropriate person(s)</w:t>
            </w:r>
          </w:p>
        </w:tc>
      </w:tr>
      <w:tr w:rsidR="001E44C9" w:rsidRPr="00E80152" w14:paraId="1B6D9E1F" w14:textId="77777777" w:rsidTr="001E44C9">
        <w:tc>
          <w:tcPr>
            <w:tcW w:w="9108" w:type="dxa"/>
            <w:tcBorders>
              <w:top w:val="nil"/>
              <w:left w:val="single" w:sz="4" w:space="0" w:color="auto"/>
              <w:bottom w:val="nil"/>
              <w:right w:val="single" w:sz="4" w:space="0" w:color="auto"/>
            </w:tcBorders>
            <w:hideMark/>
          </w:tcPr>
          <w:p w14:paraId="23F57A9D" w14:textId="77777777" w:rsidR="001E44C9" w:rsidRPr="00E80152" w:rsidRDefault="001E44C9" w:rsidP="00E17A3B">
            <w:pPr>
              <w:numPr>
                <w:ilvl w:val="0"/>
                <w:numId w:val="20"/>
              </w:numPr>
              <w:spacing w:before="100" w:line="240" w:lineRule="auto"/>
              <w:ind w:left="357" w:hanging="357"/>
            </w:pPr>
            <w:r w:rsidRPr="00E80152">
              <w:t>purpose and importance of monitoring and reporting</w:t>
            </w:r>
          </w:p>
        </w:tc>
      </w:tr>
      <w:tr w:rsidR="001E44C9" w:rsidRPr="00E80152" w14:paraId="5EF4CB09" w14:textId="77777777" w:rsidTr="001E44C9">
        <w:tc>
          <w:tcPr>
            <w:tcW w:w="9108" w:type="dxa"/>
            <w:tcBorders>
              <w:top w:val="nil"/>
              <w:left w:val="single" w:sz="4" w:space="0" w:color="auto"/>
              <w:bottom w:val="single" w:sz="4" w:space="0" w:color="auto"/>
              <w:right w:val="single" w:sz="4" w:space="0" w:color="auto"/>
            </w:tcBorders>
            <w:hideMark/>
          </w:tcPr>
          <w:p w14:paraId="5757D0DE" w14:textId="77777777" w:rsidR="001E44C9" w:rsidRPr="00E80152" w:rsidRDefault="001E44C9" w:rsidP="00E17A3B">
            <w:pPr>
              <w:numPr>
                <w:ilvl w:val="0"/>
                <w:numId w:val="20"/>
              </w:numPr>
              <w:spacing w:before="100" w:line="240" w:lineRule="auto"/>
              <w:ind w:left="357" w:hanging="357"/>
            </w:pPr>
            <w:r w:rsidRPr="00E80152">
              <w:t>apply workplace policy and protocols and regulatory requirements when recording and reporting in relation to WHS</w:t>
            </w:r>
          </w:p>
        </w:tc>
      </w:tr>
      <w:tr w:rsidR="001E44C9" w:rsidRPr="00E80152" w14:paraId="47D26E5C"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1DF1CE" w14:textId="77777777" w:rsidR="001E44C9" w:rsidRPr="00E80152" w:rsidRDefault="001E44C9" w:rsidP="007E6C23">
            <w:pPr>
              <w:tabs>
                <w:tab w:val="num" w:pos="5606"/>
              </w:tabs>
              <w:spacing w:before="120"/>
              <w:ind w:left="357" w:hanging="357"/>
              <w:rPr>
                <w:b/>
              </w:rPr>
            </w:pPr>
            <w:r w:rsidRPr="00E80152">
              <w:rPr>
                <w:b/>
              </w:rPr>
              <w:t>WHS consultation and participation</w:t>
            </w:r>
          </w:p>
        </w:tc>
      </w:tr>
      <w:tr w:rsidR="001E44C9" w:rsidRPr="00E80152" w14:paraId="042EDA1C" w14:textId="77777777" w:rsidTr="001E44C9">
        <w:tc>
          <w:tcPr>
            <w:tcW w:w="9108" w:type="dxa"/>
            <w:tcBorders>
              <w:top w:val="nil"/>
              <w:left w:val="single" w:sz="4" w:space="0" w:color="auto"/>
              <w:bottom w:val="nil"/>
              <w:right w:val="single" w:sz="4" w:space="0" w:color="auto"/>
            </w:tcBorders>
            <w:hideMark/>
          </w:tcPr>
          <w:p w14:paraId="6EE0A971" w14:textId="77777777" w:rsidR="001E44C9" w:rsidRPr="00E80152" w:rsidRDefault="001E44C9" w:rsidP="00E17A3B">
            <w:pPr>
              <w:numPr>
                <w:ilvl w:val="0"/>
                <w:numId w:val="20"/>
              </w:numPr>
              <w:spacing w:before="100" w:line="240" w:lineRule="auto"/>
              <w:ind w:left="357" w:hanging="357"/>
            </w:pPr>
            <w:r w:rsidRPr="00E80152">
              <w:t>opportunities for workers to provide input into WHS consultation and participation processes:</w:t>
            </w:r>
          </w:p>
          <w:p w14:paraId="3BD15514" w14:textId="77777777" w:rsidR="001E44C9" w:rsidRPr="00E80152" w:rsidRDefault="001E44C9" w:rsidP="00E17A3B">
            <w:pPr>
              <w:numPr>
                <w:ilvl w:val="0"/>
                <w:numId w:val="21"/>
              </w:numPr>
              <w:spacing w:before="0" w:line="240" w:lineRule="auto"/>
              <w:ind w:left="714" w:hanging="357"/>
            </w:pPr>
            <w:r w:rsidRPr="00E80152">
              <w:t>formal and informal discussion</w:t>
            </w:r>
          </w:p>
          <w:p w14:paraId="68B9B203" w14:textId="77777777" w:rsidR="001E44C9" w:rsidRPr="00E80152" w:rsidRDefault="001E44C9" w:rsidP="00E17A3B">
            <w:pPr>
              <w:numPr>
                <w:ilvl w:val="0"/>
                <w:numId w:val="21"/>
              </w:numPr>
              <w:spacing w:before="0" w:line="240" w:lineRule="auto"/>
              <w:ind w:left="714" w:hanging="357"/>
            </w:pPr>
            <w:r w:rsidRPr="00E80152">
              <w:t>meeting</w:t>
            </w:r>
          </w:p>
          <w:p w14:paraId="36EEFD73" w14:textId="77777777" w:rsidR="001E44C9" w:rsidRPr="00E80152" w:rsidRDefault="001E44C9" w:rsidP="00E17A3B">
            <w:pPr>
              <w:numPr>
                <w:ilvl w:val="0"/>
                <w:numId w:val="21"/>
              </w:numPr>
              <w:spacing w:before="0" w:line="240" w:lineRule="auto"/>
              <w:ind w:left="714" w:hanging="357"/>
            </w:pPr>
            <w:r w:rsidRPr="00E80152">
              <w:t>survey</w:t>
            </w:r>
          </w:p>
          <w:p w14:paraId="097DEEE3" w14:textId="77777777" w:rsidR="001E44C9" w:rsidRPr="00E80152" w:rsidRDefault="001E44C9" w:rsidP="00E17A3B">
            <w:pPr>
              <w:numPr>
                <w:ilvl w:val="0"/>
                <w:numId w:val="21"/>
              </w:numPr>
              <w:spacing w:before="0" w:line="240" w:lineRule="auto"/>
              <w:ind w:left="714" w:hanging="357"/>
            </w:pPr>
            <w:r w:rsidRPr="00E80152">
              <w:t>training</w:t>
            </w:r>
          </w:p>
          <w:p w14:paraId="3F42203B" w14:textId="77777777" w:rsidR="001E44C9" w:rsidRPr="00E80152" w:rsidRDefault="001E44C9" w:rsidP="00E17A3B">
            <w:pPr>
              <w:numPr>
                <w:ilvl w:val="0"/>
                <w:numId w:val="21"/>
              </w:numPr>
              <w:spacing w:before="0" w:line="240" w:lineRule="auto"/>
              <w:ind w:left="714" w:hanging="357"/>
            </w:pPr>
            <w:r w:rsidRPr="00E80152">
              <w:t>WHS audit</w:t>
            </w:r>
          </w:p>
          <w:p w14:paraId="66DB3FE3" w14:textId="77777777" w:rsidR="001E44C9" w:rsidRPr="00E80152" w:rsidRDefault="001E44C9" w:rsidP="00E17A3B">
            <w:pPr>
              <w:numPr>
                <w:ilvl w:val="0"/>
                <w:numId w:val="21"/>
              </w:numPr>
              <w:spacing w:before="0" w:line="240" w:lineRule="auto"/>
              <w:ind w:left="714" w:hanging="357"/>
            </w:pPr>
            <w:r w:rsidRPr="00E80152">
              <w:t>WHS inspection</w:t>
            </w:r>
          </w:p>
        </w:tc>
      </w:tr>
      <w:tr w:rsidR="001E44C9" w:rsidRPr="00E80152" w14:paraId="777DD2EC" w14:textId="77777777" w:rsidTr="001E44C9">
        <w:tc>
          <w:tcPr>
            <w:tcW w:w="9108" w:type="dxa"/>
            <w:tcBorders>
              <w:top w:val="nil"/>
              <w:left w:val="single" w:sz="4" w:space="0" w:color="auto"/>
              <w:bottom w:val="nil"/>
              <w:right w:val="single" w:sz="4" w:space="0" w:color="auto"/>
            </w:tcBorders>
            <w:hideMark/>
          </w:tcPr>
          <w:p w14:paraId="14721434" w14:textId="77777777" w:rsidR="001E44C9" w:rsidRPr="00E80152" w:rsidRDefault="001E44C9" w:rsidP="00E17A3B">
            <w:pPr>
              <w:numPr>
                <w:ilvl w:val="0"/>
                <w:numId w:val="20"/>
              </w:numPr>
              <w:spacing w:before="100" w:line="240" w:lineRule="auto"/>
              <w:ind w:left="357" w:hanging="357"/>
            </w:pPr>
            <w:r w:rsidRPr="00E80152">
              <w:t>requirements (including election/formation) of a health and safety committee or health and safety representative (HSR) and their role and responsibilities in the workplace</w:t>
            </w:r>
          </w:p>
        </w:tc>
      </w:tr>
      <w:tr w:rsidR="001E44C9" w:rsidRPr="00E80152" w14:paraId="482AAC07" w14:textId="77777777" w:rsidTr="001E44C9">
        <w:tc>
          <w:tcPr>
            <w:tcW w:w="9108" w:type="dxa"/>
            <w:tcBorders>
              <w:top w:val="nil"/>
              <w:left w:val="single" w:sz="4" w:space="0" w:color="auto"/>
              <w:bottom w:val="single" w:sz="4" w:space="0" w:color="auto"/>
              <w:right w:val="single" w:sz="4" w:space="0" w:color="auto"/>
            </w:tcBorders>
            <w:hideMark/>
          </w:tcPr>
          <w:p w14:paraId="3111A53E" w14:textId="77777777" w:rsidR="001E44C9" w:rsidRPr="00E80152" w:rsidRDefault="001E44C9" w:rsidP="00E17A3B">
            <w:pPr>
              <w:numPr>
                <w:ilvl w:val="0"/>
                <w:numId w:val="20"/>
              </w:numPr>
              <w:spacing w:before="100" w:line="240" w:lineRule="auto"/>
              <w:ind w:left="357" w:hanging="357"/>
            </w:pPr>
            <w:r w:rsidRPr="00E80152">
              <w:t>role and responsibilities of relevant personnel in WHS consultation and participation:</w:t>
            </w:r>
          </w:p>
          <w:p w14:paraId="0CFCF898" w14:textId="77777777" w:rsidR="001E44C9" w:rsidRPr="00E80152" w:rsidRDefault="001E44C9" w:rsidP="00E17A3B">
            <w:pPr>
              <w:numPr>
                <w:ilvl w:val="0"/>
                <w:numId w:val="21"/>
              </w:numPr>
              <w:spacing w:before="0" w:line="240" w:lineRule="auto"/>
              <w:ind w:left="714" w:hanging="357"/>
            </w:pPr>
            <w:r w:rsidRPr="00E80152">
              <w:t>PCBU</w:t>
            </w:r>
          </w:p>
          <w:p w14:paraId="5FD9941E" w14:textId="77777777" w:rsidR="001E44C9" w:rsidRPr="00E80152" w:rsidRDefault="001E44C9" w:rsidP="00E17A3B">
            <w:pPr>
              <w:numPr>
                <w:ilvl w:val="0"/>
                <w:numId w:val="21"/>
              </w:numPr>
              <w:spacing w:before="0" w:line="240" w:lineRule="auto"/>
              <w:ind w:left="714" w:hanging="357"/>
            </w:pPr>
            <w:r w:rsidRPr="00E80152">
              <w:t>manager/supervisor/team leader</w:t>
            </w:r>
          </w:p>
          <w:p w14:paraId="391425E1" w14:textId="77777777" w:rsidR="001E44C9" w:rsidRPr="00E80152" w:rsidRDefault="001E44C9" w:rsidP="00E17A3B">
            <w:pPr>
              <w:numPr>
                <w:ilvl w:val="0"/>
                <w:numId w:val="21"/>
              </w:numPr>
              <w:spacing w:before="0" w:line="240" w:lineRule="auto"/>
              <w:ind w:left="714" w:hanging="357"/>
            </w:pPr>
            <w:r w:rsidRPr="00E80152">
              <w:t>self</w:t>
            </w:r>
          </w:p>
          <w:p w14:paraId="54FE008E" w14:textId="77777777" w:rsidR="001E44C9" w:rsidRPr="00E80152" w:rsidRDefault="001E44C9" w:rsidP="00E17A3B">
            <w:pPr>
              <w:numPr>
                <w:ilvl w:val="0"/>
                <w:numId w:val="21"/>
              </w:numPr>
              <w:spacing w:before="0" w:line="240" w:lineRule="auto"/>
              <w:ind w:left="714" w:hanging="357"/>
            </w:pPr>
            <w:r w:rsidRPr="00E80152">
              <w:t>other workers</w:t>
            </w:r>
          </w:p>
          <w:p w14:paraId="2F681CEE" w14:textId="77777777" w:rsidR="001E44C9" w:rsidRPr="00E80152" w:rsidRDefault="001E44C9" w:rsidP="00E17A3B">
            <w:pPr>
              <w:numPr>
                <w:ilvl w:val="0"/>
                <w:numId w:val="21"/>
              </w:numPr>
              <w:spacing w:before="0" w:after="100" w:line="240" w:lineRule="auto"/>
              <w:ind w:left="714" w:hanging="357"/>
            </w:pPr>
            <w:r w:rsidRPr="00E80152">
              <w:t>union</w:t>
            </w:r>
          </w:p>
        </w:tc>
      </w:tr>
      <w:tr w:rsidR="001E44C9" w:rsidRPr="00E80152" w14:paraId="00473E91"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167305" w14:textId="608C3BE7" w:rsidR="001E44C9" w:rsidRPr="00E80152" w:rsidRDefault="001E44C9">
            <w:pPr>
              <w:tabs>
                <w:tab w:val="num" w:pos="5606"/>
              </w:tabs>
              <w:spacing w:before="100" w:after="100"/>
              <w:ind w:left="357" w:hanging="357"/>
              <w:rPr>
                <w:b/>
              </w:rPr>
            </w:pPr>
            <w:r w:rsidRPr="00E80152">
              <w:rPr>
                <w:b/>
              </w:rPr>
              <w:lastRenderedPageBreak/>
              <w:t>WHS consultation and participation cont/d</w:t>
            </w:r>
          </w:p>
        </w:tc>
      </w:tr>
      <w:tr w:rsidR="001E44C9" w:rsidRPr="00E80152" w14:paraId="326701F8" w14:textId="77777777" w:rsidTr="001E44C9">
        <w:tc>
          <w:tcPr>
            <w:tcW w:w="9108" w:type="dxa"/>
            <w:tcBorders>
              <w:top w:val="nil"/>
              <w:left w:val="single" w:sz="4" w:space="0" w:color="auto"/>
              <w:bottom w:val="single" w:sz="4" w:space="0" w:color="auto"/>
              <w:right w:val="single" w:sz="4" w:space="0" w:color="auto"/>
            </w:tcBorders>
            <w:hideMark/>
          </w:tcPr>
          <w:p w14:paraId="4837F98C" w14:textId="77777777" w:rsidR="001E44C9" w:rsidRPr="00E80152" w:rsidRDefault="001E44C9" w:rsidP="00E17A3B">
            <w:pPr>
              <w:numPr>
                <w:ilvl w:val="0"/>
                <w:numId w:val="20"/>
              </w:numPr>
              <w:spacing w:before="80" w:line="240" w:lineRule="auto"/>
              <w:ind w:left="357" w:hanging="357"/>
            </w:pPr>
            <w:r w:rsidRPr="00E80152">
              <w:t>importance of identifying and reporting:</w:t>
            </w:r>
          </w:p>
          <w:p w14:paraId="266D4488" w14:textId="77777777" w:rsidR="001E44C9" w:rsidRPr="00E80152" w:rsidRDefault="001E44C9" w:rsidP="00E17A3B">
            <w:pPr>
              <w:numPr>
                <w:ilvl w:val="0"/>
                <w:numId w:val="21"/>
              </w:numPr>
              <w:spacing w:before="0" w:line="240" w:lineRule="auto"/>
              <w:ind w:left="714" w:hanging="357"/>
            </w:pPr>
            <w:r w:rsidRPr="00E80152">
              <w:t>WHS issues and concerns</w:t>
            </w:r>
          </w:p>
          <w:p w14:paraId="48EAE102" w14:textId="77777777" w:rsidR="001E44C9" w:rsidRPr="00E80152" w:rsidRDefault="001E44C9" w:rsidP="00E17A3B">
            <w:pPr>
              <w:numPr>
                <w:ilvl w:val="0"/>
                <w:numId w:val="21"/>
              </w:numPr>
              <w:spacing w:before="0" w:line="240" w:lineRule="auto"/>
              <w:ind w:left="714" w:hanging="357"/>
            </w:pPr>
            <w:r w:rsidRPr="00E80152">
              <w:t>workplace hazards</w:t>
            </w:r>
          </w:p>
          <w:p w14:paraId="75C6EE21" w14:textId="77777777" w:rsidR="001E44C9" w:rsidRPr="00E80152" w:rsidRDefault="001E44C9" w:rsidP="00E17A3B">
            <w:pPr>
              <w:numPr>
                <w:ilvl w:val="0"/>
                <w:numId w:val="21"/>
              </w:numPr>
              <w:spacing w:before="0" w:line="240" w:lineRule="auto"/>
              <w:ind w:left="714" w:hanging="357"/>
            </w:pPr>
            <w:r w:rsidRPr="00E80152">
              <w:t>unsafe work practices</w:t>
            </w:r>
          </w:p>
          <w:p w14:paraId="7FF69960" w14:textId="0D9024E6" w:rsidR="001E44C9" w:rsidRPr="00E80152" w:rsidRDefault="001E44C9" w:rsidP="00E17A3B">
            <w:pPr>
              <w:numPr>
                <w:ilvl w:val="0"/>
                <w:numId w:val="21"/>
              </w:numPr>
              <w:spacing w:before="0" w:line="240" w:lineRule="auto"/>
              <w:ind w:left="714" w:hanging="357"/>
            </w:pPr>
            <w:r w:rsidRPr="00E80152">
              <w:t>breaches of health, safety and security</w:t>
            </w:r>
            <w:r w:rsidR="00483307" w:rsidRPr="00E80152">
              <w:br/>
            </w:r>
            <w:r w:rsidRPr="00E80152">
              <w:t>and examples of each for the entertainment industry and workplace</w:t>
            </w:r>
          </w:p>
        </w:tc>
      </w:tr>
      <w:tr w:rsidR="001E44C9" w:rsidRPr="00E80152" w14:paraId="45119204"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357F1" w14:textId="77777777" w:rsidR="001E44C9" w:rsidRPr="00E80152" w:rsidRDefault="001E44C9">
            <w:pPr>
              <w:tabs>
                <w:tab w:val="num" w:pos="5606"/>
              </w:tabs>
              <w:spacing w:before="100" w:after="100"/>
              <w:ind w:left="357" w:hanging="357"/>
              <w:rPr>
                <w:b/>
              </w:rPr>
            </w:pPr>
            <w:r w:rsidRPr="00E80152">
              <w:rPr>
                <w:b/>
              </w:rPr>
              <w:t>risk management</w:t>
            </w:r>
          </w:p>
        </w:tc>
      </w:tr>
      <w:tr w:rsidR="001E44C9" w:rsidRPr="00E80152" w14:paraId="0EF03FF1" w14:textId="77777777" w:rsidTr="001E44C9">
        <w:tc>
          <w:tcPr>
            <w:tcW w:w="9108" w:type="dxa"/>
            <w:tcBorders>
              <w:top w:val="nil"/>
              <w:left w:val="single" w:sz="4" w:space="0" w:color="auto"/>
              <w:bottom w:val="nil"/>
              <w:right w:val="single" w:sz="4" w:space="0" w:color="auto"/>
            </w:tcBorders>
            <w:hideMark/>
          </w:tcPr>
          <w:p w14:paraId="4E1B78A5" w14:textId="77777777" w:rsidR="001E44C9" w:rsidRPr="00E80152" w:rsidRDefault="001E44C9" w:rsidP="00E17A3B">
            <w:pPr>
              <w:numPr>
                <w:ilvl w:val="0"/>
                <w:numId w:val="20"/>
              </w:numPr>
              <w:spacing w:before="80" w:line="240" w:lineRule="auto"/>
              <w:ind w:left="357" w:hanging="357"/>
            </w:pPr>
            <w:r w:rsidRPr="00E80152">
              <w:t>difference between a hazard and a risk</w:t>
            </w:r>
          </w:p>
        </w:tc>
      </w:tr>
      <w:tr w:rsidR="001E44C9" w:rsidRPr="00E80152" w14:paraId="68A95135" w14:textId="77777777" w:rsidTr="001E44C9">
        <w:tc>
          <w:tcPr>
            <w:tcW w:w="9108" w:type="dxa"/>
            <w:tcBorders>
              <w:top w:val="nil"/>
              <w:left w:val="single" w:sz="4" w:space="0" w:color="auto"/>
              <w:bottom w:val="nil"/>
              <w:right w:val="single" w:sz="4" w:space="0" w:color="auto"/>
            </w:tcBorders>
            <w:hideMark/>
          </w:tcPr>
          <w:p w14:paraId="31D1A68A" w14:textId="77777777" w:rsidR="001E44C9" w:rsidRPr="00E80152" w:rsidRDefault="001E44C9" w:rsidP="00E17A3B">
            <w:pPr>
              <w:numPr>
                <w:ilvl w:val="0"/>
                <w:numId w:val="20"/>
              </w:numPr>
              <w:spacing w:before="80" w:line="240" w:lineRule="auto"/>
              <w:ind w:left="357" w:hanging="357"/>
            </w:pPr>
            <w:r w:rsidRPr="00E80152">
              <w:t>risk management and its application in the entertainment industry workplace:</w:t>
            </w:r>
          </w:p>
          <w:p w14:paraId="52EED97E" w14:textId="77777777" w:rsidR="001E44C9" w:rsidRPr="00E80152" w:rsidRDefault="001E44C9" w:rsidP="00E17A3B">
            <w:pPr>
              <w:numPr>
                <w:ilvl w:val="0"/>
                <w:numId w:val="21"/>
              </w:numPr>
              <w:spacing w:before="0" w:line="240" w:lineRule="auto"/>
              <w:ind w:left="714" w:hanging="357"/>
            </w:pPr>
            <w:r w:rsidRPr="00E80152">
              <w:t>hazard identification:</w:t>
            </w:r>
          </w:p>
          <w:p w14:paraId="301A9D0D" w14:textId="77777777" w:rsidR="001E44C9" w:rsidRPr="00E80152" w:rsidRDefault="001E44C9" w:rsidP="00E17A3B">
            <w:pPr>
              <w:numPr>
                <w:ilvl w:val="2"/>
                <w:numId w:val="20"/>
              </w:numPr>
              <w:spacing w:before="0" w:line="240" w:lineRule="auto"/>
              <w:ind w:left="993" w:hanging="273"/>
            </w:pPr>
            <w:r w:rsidRPr="00E80152">
              <w:t>potential hazards to self, colleagues, customers/clients and others typical to the industry</w:t>
            </w:r>
          </w:p>
          <w:p w14:paraId="0807D33E" w14:textId="77777777" w:rsidR="001E44C9" w:rsidRPr="00E80152" w:rsidRDefault="001E44C9" w:rsidP="00E17A3B">
            <w:pPr>
              <w:numPr>
                <w:ilvl w:val="2"/>
                <w:numId w:val="20"/>
              </w:numPr>
              <w:spacing w:before="0" w:line="240" w:lineRule="auto"/>
              <w:ind w:left="992" w:hanging="272"/>
            </w:pPr>
            <w:r w:rsidRPr="00E80152">
              <w:t>range of hazards:</w:t>
            </w:r>
          </w:p>
          <w:p w14:paraId="2F3FAAFF"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 xml:space="preserve">hazardous and non-hazardous materials </w:t>
            </w:r>
          </w:p>
          <w:p w14:paraId="388FB854"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human factors (self and others)</w:t>
            </w:r>
          </w:p>
          <w:p w14:paraId="7C9F3120"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manual handling</w:t>
            </w:r>
          </w:p>
          <w:p w14:paraId="022C84D3"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tools, equipment and machinery</w:t>
            </w:r>
          </w:p>
          <w:p w14:paraId="00F05139"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work environment</w:t>
            </w:r>
          </w:p>
          <w:p w14:paraId="1E689E86"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work processes and practices</w:t>
            </w:r>
          </w:p>
          <w:p w14:paraId="2E96489A"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working at heights; in a confined space; in the dark and/or in reduced/adverse lighting conditions; on special effects, stunts or action sequences; and with electricity and cabling</w:t>
            </w:r>
          </w:p>
          <w:p w14:paraId="566BFF0B" w14:textId="77777777" w:rsidR="001E44C9" w:rsidRPr="00E80152" w:rsidRDefault="001E44C9" w:rsidP="00E17A3B">
            <w:pPr>
              <w:numPr>
                <w:ilvl w:val="0"/>
                <w:numId w:val="21"/>
              </w:numPr>
              <w:spacing w:before="0" w:line="240" w:lineRule="auto"/>
              <w:ind w:left="714" w:hanging="357"/>
            </w:pPr>
            <w:r w:rsidRPr="00E80152">
              <w:t>risk assessment</w:t>
            </w:r>
          </w:p>
          <w:p w14:paraId="082428F2" w14:textId="77777777" w:rsidR="001E44C9" w:rsidRPr="00E80152" w:rsidRDefault="001E44C9" w:rsidP="00E17A3B">
            <w:pPr>
              <w:numPr>
                <w:ilvl w:val="0"/>
                <w:numId w:val="21"/>
              </w:numPr>
              <w:spacing w:before="0" w:line="240" w:lineRule="auto"/>
              <w:ind w:left="714" w:hanging="357"/>
            </w:pPr>
            <w:r w:rsidRPr="00E80152">
              <w:t>risk control (hierarchy):</w:t>
            </w:r>
          </w:p>
          <w:p w14:paraId="6E4382E9" w14:textId="77777777" w:rsidR="001E44C9" w:rsidRPr="00E80152" w:rsidRDefault="001E44C9" w:rsidP="00E17A3B">
            <w:pPr>
              <w:numPr>
                <w:ilvl w:val="2"/>
                <w:numId w:val="20"/>
              </w:numPr>
              <w:spacing w:before="0" w:line="240" w:lineRule="auto"/>
              <w:ind w:left="993" w:hanging="273"/>
            </w:pPr>
            <w:r w:rsidRPr="00E80152">
              <w:t>eliminate the risk</w:t>
            </w:r>
          </w:p>
          <w:p w14:paraId="2F020AEC" w14:textId="77777777" w:rsidR="001E44C9" w:rsidRPr="00E80152" w:rsidRDefault="001E44C9" w:rsidP="00E17A3B">
            <w:pPr>
              <w:numPr>
                <w:ilvl w:val="2"/>
                <w:numId w:val="20"/>
              </w:numPr>
              <w:spacing w:before="0" w:line="240" w:lineRule="auto"/>
              <w:ind w:left="993" w:hanging="273"/>
            </w:pPr>
            <w:r w:rsidRPr="00E80152">
              <w:t>minimise the risk:</w:t>
            </w:r>
          </w:p>
          <w:p w14:paraId="7C69D752"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substitution</w:t>
            </w:r>
          </w:p>
          <w:p w14:paraId="037671F5"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modification</w:t>
            </w:r>
          </w:p>
          <w:p w14:paraId="71FE7F92"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isolation</w:t>
            </w:r>
          </w:p>
          <w:p w14:paraId="4B70ED63"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engineering control</w:t>
            </w:r>
          </w:p>
          <w:p w14:paraId="464FD7CA" w14:textId="77777777" w:rsidR="001E44C9" w:rsidRPr="00E80152" w:rsidRDefault="001E44C9" w:rsidP="00E17A3B">
            <w:pPr>
              <w:numPr>
                <w:ilvl w:val="2"/>
                <w:numId w:val="20"/>
              </w:numPr>
              <w:spacing w:before="0" w:line="240" w:lineRule="auto"/>
              <w:ind w:left="993" w:hanging="273"/>
            </w:pPr>
            <w:r w:rsidRPr="00E80152">
              <w:t>other controls:</w:t>
            </w:r>
          </w:p>
          <w:p w14:paraId="00163EA6"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administration</w:t>
            </w:r>
          </w:p>
          <w:p w14:paraId="706E06BF"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safe work practices</w:t>
            </w:r>
          </w:p>
          <w:p w14:paraId="4805C02E"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personal protective equipment (PPE)</w:t>
            </w:r>
          </w:p>
          <w:p w14:paraId="1FAA7077" w14:textId="77777777" w:rsidR="001E44C9" w:rsidRPr="00E80152" w:rsidRDefault="001E44C9" w:rsidP="00E17A3B">
            <w:pPr>
              <w:numPr>
                <w:ilvl w:val="0"/>
                <w:numId w:val="21"/>
              </w:numPr>
              <w:spacing w:before="0" w:after="80" w:line="240" w:lineRule="auto"/>
              <w:ind w:left="714" w:hanging="357"/>
            </w:pPr>
            <w:r w:rsidRPr="00E80152">
              <w:t>monitor and review</w:t>
            </w:r>
          </w:p>
        </w:tc>
      </w:tr>
      <w:tr w:rsidR="001E44C9" w:rsidRPr="00E80152" w14:paraId="258BF63C"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9D3F23" w14:textId="77777777" w:rsidR="001E44C9" w:rsidRPr="00E80152" w:rsidRDefault="001E44C9">
            <w:pPr>
              <w:tabs>
                <w:tab w:val="num" w:pos="5606"/>
              </w:tabs>
              <w:spacing w:before="100" w:after="100"/>
              <w:ind w:left="357" w:hanging="357"/>
              <w:rPr>
                <w:b/>
              </w:rPr>
            </w:pPr>
            <w:r w:rsidRPr="00E80152">
              <w:rPr>
                <w:b/>
              </w:rPr>
              <w:t>safe work procedures and practices</w:t>
            </w:r>
          </w:p>
        </w:tc>
      </w:tr>
      <w:tr w:rsidR="001E44C9" w:rsidRPr="00E80152" w14:paraId="1E93C7A1" w14:textId="77777777" w:rsidTr="001E44C9">
        <w:tc>
          <w:tcPr>
            <w:tcW w:w="9108" w:type="dxa"/>
            <w:tcBorders>
              <w:top w:val="nil"/>
              <w:left w:val="single" w:sz="4" w:space="0" w:color="auto"/>
              <w:bottom w:val="single" w:sz="4" w:space="0" w:color="auto"/>
              <w:right w:val="single" w:sz="4" w:space="0" w:color="auto"/>
            </w:tcBorders>
            <w:hideMark/>
          </w:tcPr>
          <w:p w14:paraId="05723172" w14:textId="77777777" w:rsidR="001E44C9" w:rsidRPr="00E80152" w:rsidRDefault="001E44C9" w:rsidP="00E17A3B">
            <w:pPr>
              <w:numPr>
                <w:ilvl w:val="0"/>
                <w:numId w:val="20"/>
              </w:numPr>
              <w:spacing w:before="80" w:line="240" w:lineRule="auto"/>
              <w:ind w:left="357" w:hanging="357"/>
            </w:pPr>
            <w:r w:rsidRPr="00E80152">
              <w:t>safe work procedures and practices and their purposes:</w:t>
            </w:r>
          </w:p>
          <w:p w14:paraId="08DF8722" w14:textId="77777777" w:rsidR="001E44C9" w:rsidRPr="00E80152" w:rsidRDefault="001E44C9" w:rsidP="00E17A3B">
            <w:pPr>
              <w:numPr>
                <w:ilvl w:val="0"/>
                <w:numId w:val="21"/>
              </w:numPr>
              <w:spacing w:before="0" w:line="240" w:lineRule="auto"/>
              <w:ind w:left="714" w:hanging="357"/>
            </w:pPr>
            <w:r w:rsidRPr="00E80152">
              <w:t>WHS induction training (general, work activity and site-specific)</w:t>
            </w:r>
          </w:p>
          <w:p w14:paraId="024FD6FB" w14:textId="77777777" w:rsidR="001E44C9" w:rsidRPr="00E80152" w:rsidRDefault="001E44C9" w:rsidP="00E17A3B">
            <w:pPr>
              <w:numPr>
                <w:ilvl w:val="0"/>
                <w:numId w:val="21"/>
              </w:numPr>
              <w:spacing w:before="0" w:line="240" w:lineRule="auto"/>
              <w:ind w:left="714" w:hanging="357"/>
            </w:pPr>
            <w:r w:rsidRPr="00E80152">
              <w:t>adherence to:</w:t>
            </w:r>
          </w:p>
          <w:p w14:paraId="4BF7146E" w14:textId="77777777" w:rsidR="001E44C9" w:rsidRPr="00E80152" w:rsidRDefault="001E44C9" w:rsidP="00E17A3B">
            <w:pPr>
              <w:numPr>
                <w:ilvl w:val="2"/>
                <w:numId w:val="20"/>
              </w:numPr>
              <w:spacing w:before="0" w:line="240" w:lineRule="auto"/>
              <w:ind w:left="993" w:hanging="273"/>
            </w:pPr>
            <w:r w:rsidRPr="00E80152">
              <w:t>safe work method/job safety analysis (JSA)</w:t>
            </w:r>
          </w:p>
          <w:p w14:paraId="60D7911C" w14:textId="77777777" w:rsidR="001E44C9" w:rsidRPr="00E80152" w:rsidRDefault="001E44C9" w:rsidP="00E17A3B">
            <w:pPr>
              <w:numPr>
                <w:ilvl w:val="2"/>
                <w:numId w:val="20"/>
              </w:numPr>
              <w:spacing w:before="0" w:line="240" w:lineRule="auto"/>
              <w:ind w:left="993" w:hanging="273"/>
            </w:pPr>
            <w:r w:rsidRPr="00E80152">
              <w:t>standard operating procedures (SOPs)</w:t>
            </w:r>
          </w:p>
          <w:p w14:paraId="48E6C526" w14:textId="77777777" w:rsidR="001E44C9" w:rsidRPr="00E80152" w:rsidRDefault="001E44C9" w:rsidP="00E17A3B">
            <w:pPr>
              <w:numPr>
                <w:ilvl w:val="2"/>
                <w:numId w:val="20"/>
              </w:numPr>
              <w:spacing w:before="0" w:line="240" w:lineRule="auto"/>
              <w:ind w:left="993" w:hanging="273"/>
            </w:pPr>
            <w:r w:rsidRPr="00E80152">
              <w:t>work documentation and plans</w:t>
            </w:r>
          </w:p>
          <w:p w14:paraId="582624CF" w14:textId="77777777" w:rsidR="001E44C9" w:rsidRPr="00E80152" w:rsidRDefault="001E44C9" w:rsidP="00E17A3B">
            <w:pPr>
              <w:numPr>
                <w:ilvl w:val="2"/>
                <w:numId w:val="20"/>
              </w:numPr>
              <w:spacing w:before="0" w:line="240" w:lineRule="auto"/>
              <w:ind w:left="993" w:hanging="273"/>
            </w:pPr>
            <w:r w:rsidRPr="00E80152">
              <w:t>work instructions</w:t>
            </w:r>
          </w:p>
          <w:p w14:paraId="4A5F0984" w14:textId="77777777" w:rsidR="001E44C9" w:rsidRPr="00E80152" w:rsidRDefault="001E44C9" w:rsidP="00E17A3B">
            <w:pPr>
              <w:numPr>
                <w:ilvl w:val="2"/>
                <w:numId w:val="20"/>
              </w:numPr>
              <w:spacing w:before="0" w:line="240" w:lineRule="auto"/>
              <w:ind w:left="993" w:hanging="273"/>
            </w:pPr>
            <w:r w:rsidRPr="00E80152">
              <w:t xml:space="preserve">workplace policy </w:t>
            </w:r>
          </w:p>
          <w:p w14:paraId="3AFCF182" w14:textId="77777777" w:rsidR="001E44C9" w:rsidRPr="00E80152" w:rsidRDefault="001E44C9" w:rsidP="00E17A3B">
            <w:pPr>
              <w:numPr>
                <w:ilvl w:val="0"/>
                <w:numId w:val="21"/>
              </w:numPr>
              <w:spacing w:before="0" w:line="240" w:lineRule="auto"/>
              <w:ind w:left="714" w:hanging="357"/>
            </w:pPr>
            <w:r w:rsidRPr="00E80152">
              <w:t>selection, use and maintenance of PPE</w:t>
            </w:r>
          </w:p>
          <w:p w14:paraId="14C9D8ED" w14:textId="77777777" w:rsidR="001E44C9" w:rsidRPr="00E80152" w:rsidRDefault="001E44C9" w:rsidP="00E17A3B">
            <w:pPr>
              <w:numPr>
                <w:ilvl w:val="0"/>
                <w:numId w:val="21"/>
              </w:numPr>
              <w:spacing w:before="0" w:line="240" w:lineRule="auto"/>
              <w:ind w:left="714" w:hanging="357"/>
            </w:pPr>
            <w:r w:rsidRPr="00E80152">
              <w:t>manual handling techniques:</w:t>
            </w:r>
          </w:p>
        </w:tc>
      </w:tr>
      <w:tr w:rsidR="001E44C9" w:rsidRPr="00E80152" w14:paraId="0460B533"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5E2290" w14:textId="77777777" w:rsidR="001E44C9" w:rsidRPr="00E80152" w:rsidRDefault="001E44C9">
            <w:pPr>
              <w:tabs>
                <w:tab w:val="num" w:pos="5606"/>
              </w:tabs>
              <w:spacing w:before="120" w:after="120"/>
              <w:ind w:left="357" w:hanging="357"/>
              <w:rPr>
                <w:b/>
              </w:rPr>
            </w:pPr>
            <w:r w:rsidRPr="00E80152">
              <w:rPr>
                <w:b/>
              </w:rPr>
              <w:lastRenderedPageBreak/>
              <w:t>safe work procedures and practices cont/d</w:t>
            </w:r>
          </w:p>
        </w:tc>
      </w:tr>
      <w:tr w:rsidR="001E44C9" w:rsidRPr="00E80152" w14:paraId="5B6DCD64" w14:textId="77777777" w:rsidTr="001E44C9">
        <w:tc>
          <w:tcPr>
            <w:tcW w:w="9108" w:type="dxa"/>
            <w:tcBorders>
              <w:top w:val="nil"/>
              <w:left w:val="single" w:sz="4" w:space="0" w:color="auto"/>
              <w:bottom w:val="single" w:sz="4" w:space="0" w:color="auto"/>
              <w:right w:val="single" w:sz="4" w:space="0" w:color="auto"/>
            </w:tcBorders>
            <w:hideMark/>
          </w:tcPr>
          <w:p w14:paraId="0D141290" w14:textId="77777777" w:rsidR="001E44C9" w:rsidRPr="00E80152" w:rsidRDefault="001E44C9" w:rsidP="00E17A3B">
            <w:pPr>
              <w:numPr>
                <w:ilvl w:val="2"/>
                <w:numId w:val="20"/>
              </w:numPr>
              <w:spacing w:before="120" w:line="240" w:lineRule="auto"/>
              <w:ind w:left="992" w:hanging="272"/>
            </w:pPr>
            <w:r w:rsidRPr="00E80152">
              <w:t>when working individually, in pairs and with a team:</w:t>
            </w:r>
          </w:p>
          <w:p w14:paraId="5618D828"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moving, lifting, carrying and placing items down</w:t>
            </w:r>
          </w:p>
          <w:p w14:paraId="12295911"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bending and twisting</w:t>
            </w:r>
          </w:p>
          <w:p w14:paraId="574A8F2E"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loading and unloading</w:t>
            </w:r>
          </w:p>
          <w:p w14:paraId="6263C5C7"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working with tools, machinery and equipment</w:t>
            </w:r>
          </w:p>
          <w:p w14:paraId="28A75CFA"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undertaking repetitious tasks</w:t>
            </w:r>
          </w:p>
          <w:p w14:paraId="37A6BC10"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using mechanical aids/lifting equipment</w:t>
            </w:r>
          </w:p>
          <w:p w14:paraId="1289721B" w14:textId="77777777" w:rsidR="001E44C9" w:rsidRPr="00E80152" w:rsidRDefault="001E44C9" w:rsidP="00E17A3B">
            <w:pPr>
              <w:numPr>
                <w:ilvl w:val="2"/>
                <w:numId w:val="20"/>
              </w:numPr>
              <w:spacing w:before="0" w:line="240" w:lineRule="auto"/>
              <w:ind w:left="993" w:hanging="273"/>
            </w:pPr>
            <w:r w:rsidRPr="00E80152">
              <w:t>recommended weight limits</w:t>
            </w:r>
          </w:p>
          <w:p w14:paraId="3DEB2371" w14:textId="77777777" w:rsidR="001E44C9" w:rsidRPr="00E80152" w:rsidRDefault="001E44C9" w:rsidP="00E17A3B">
            <w:pPr>
              <w:numPr>
                <w:ilvl w:val="0"/>
                <w:numId w:val="21"/>
              </w:numPr>
              <w:spacing w:before="0" w:line="240" w:lineRule="auto"/>
              <w:ind w:left="714" w:hanging="357"/>
            </w:pPr>
            <w:r w:rsidRPr="00E80152">
              <w:t>ergonomics and posture:</w:t>
            </w:r>
          </w:p>
          <w:p w14:paraId="00BB7148" w14:textId="77777777" w:rsidR="001E44C9" w:rsidRPr="00E80152" w:rsidRDefault="001E44C9" w:rsidP="00E17A3B">
            <w:pPr>
              <w:numPr>
                <w:ilvl w:val="2"/>
                <w:numId w:val="20"/>
              </w:numPr>
              <w:spacing w:before="0" w:line="240" w:lineRule="auto"/>
              <w:ind w:left="993" w:hanging="273"/>
            </w:pPr>
            <w:r w:rsidRPr="00E80152">
              <w:t>correct placement of equipment</w:t>
            </w:r>
          </w:p>
          <w:p w14:paraId="31F598B8" w14:textId="77777777" w:rsidR="001E44C9" w:rsidRPr="00E80152" w:rsidRDefault="001E44C9" w:rsidP="00E17A3B">
            <w:pPr>
              <w:numPr>
                <w:ilvl w:val="2"/>
                <w:numId w:val="20"/>
              </w:numPr>
              <w:spacing w:before="0" w:line="240" w:lineRule="auto"/>
              <w:ind w:left="993" w:hanging="273"/>
            </w:pPr>
            <w:r w:rsidRPr="00E80152">
              <w:t>sitting and standing positions</w:t>
            </w:r>
          </w:p>
          <w:p w14:paraId="35F0A236" w14:textId="77777777" w:rsidR="001E44C9" w:rsidRPr="00E80152" w:rsidRDefault="001E44C9" w:rsidP="00E17A3B">
            <w:pPr>
              <w:numPr>
                <w:ilvl w:val="2"/>
                <w:numId w:val="20"/>
              </w:numPr>
              <w:spacing w:before="0" w:line="240" w:lineRule="auto"/>
              <w:ind w:left="993" w:hanging="273"/>
            </w:pPr>
            <w:r w:rsidRPr="00E80152">
              <w:t>task rotation</w:t>
            </w:r>
          </w:p>
          <w:p w14:paraId="6B8BCF03" w14:textId="77777777" w:rsidR="001E44C9" w:rsidRPr="00E80152" w:rsidRDefault="001E44C9" w:rsidP="00E17A3B">
            <w:pPr>
              <w:numPr>
                <w:ilvl w:val="2"/>
                <w:numId w:val="20"/>
              </w:numPr>
              <w:spacing w:before="0" w:line="240" w:lineRule="auto"/>
              <w:ind w:left="993" w:hanging="273"/>
            </w:pPr>
            <w:r w:rsidRPr="00E80152">
              <w:t>use of adjustable furniture and equipment</w:t>
            </w:r>
          </w:p>
          <w:p w14:paraId="6D91A311" w14:textId="77777777" w:rsidR="001E44C9" w:rsidRPr="00E80152" w:rsidRDefault="001E44C9" w:rsidP="00E17A3B">
            <w:pPr>
              <w:numPr>
                <w:ilvl w:val="0"/>
                <w:numId w:val="21"/>
              </w:numPr>
              <w:spacing w:before="0" w:line="240" w:lineRule="auto"/>
              <w:ind w:left="714" w:hanging="357"/>
            </w:pPr>
            <w:r w:rsidRPr="00E80152">
              <w:t>hazardous substances and dangerous goods:</w:t>
            </w:r>
          </w:p>
          <w:p w14:paraId="0729C27C" w14:textId="77777777" w:rsidR="001E44C9" w:rsidRPr="00E80152" w:rsidRDefault="001E44C9" w:rsidP="00E17A3B">
            <w:pPr>
              <w:numPr>
                <w:ilvl w:val="2"/>
                <w:numId w:val="20"/>
              </w:numPr>
              <w:spacing w:before="0" w:line="240" w:lineRule="auto"/>
              <w:ind w:left="993" w:hanging="273"/>
            </w:pPr>
            <w:r w:rsidRPr="00E80152">
              <w:t>correct handling, application, labelling, transport and storage</w:t>
            </w:r>
          </w:p>
          <w:p w14:paraId="6816B389" w14:textId="77777777" w:rsidR="001E44C9" w:rsidRPr="00E80152" w:rsidRDefault="001E44C9" w:rsidP="00E17A3B">
            <w:pPr>
              <w:numPr>
                <w:ilvl w:val="2"/>
                <w:numId w:val="20"/>
              </w:numPr>
              <w:spacing w:before="0" w:line="240" w:lineRule="auto"/>
              <w:ind w:left="993" w:hanging="273"/>
            </w:pPr>
            <w:r w:rsidRPr="00E80152">
              <w:t>safety data sheet (SDS)</w:t>
            </w:r>
          </w:p>
          <w:p w14:paraId="49F27A37" w14:textId="77777777" w:rsidR="001E44C9" w:rsidRPr="00E80152" w:rsidRDefault="001E44C9" w:rsidP="00E17A3B">
            <w:pPr>
              <w:numPr>
                <w:ilvl w:val="0"/>
                <w:numId w:val="21"/>
              </w:numPr>
              <w:spacing w:before="0" w:line="240" w:lineRule="auto"/>
              <w:ind w:left="714" w:hanging="357"/>
            </w:pPr>
            <w:r w:rsidRPr="00E80152">
              <w:t>tools, equipment and machinery:</w:t>
            </w:r>
          </w:p>
          <w:p w14:paraId="76477BF3" w14:textId="77777777" w:rsidR="001E44C9" w:rsidRPr="00E80152" w:rsidRDefault="001E44C9" w:rsidP="00E17A3B">
            <w:pPr>
              <w:numPr>
                <w:ilvl w:val="2"/>
                <w:numId w:val="20"/>
              </w:numPr>
              <w:spacing w:before="0" w:line="240" w:lineRule="auto"/>
              <w:ind w:left="993" w:hanging="273"/>
            </w:pPr>
            <w:r w:rsidRPr="00E80152">
              <w:t>selection appropriate to task/work activity</w:t>
            </w:r>
          </w:p>
          <w:p w14:paraId="2F6B0FAA" w14:textId="77777777" w:rsidR="001E44C9" w:rsidRPr="00E80152" w:rsidRDefault="001E44C9" w:rsidP="00E17A3B">
            <w:pPr>
              <w:numPr>
                <w:ilvl w:val="2"/>
                <w:numId w:val="20"/>
              </w:numPr>
              <w:spacing w:before="0" w:line="240" w:lineRule="auto"/>
              <w:ind w:left="993" w:hanging="273"/>
            </w:pPr>
            <w:r w:rsidRPr="00E80152">
              <w:t>pre-operational checks and correct use</w:t>
            </w:r>
          </w:p>
          <w:p w14:paraId="3944C64C" w14:textId="77777777" w:rsidR="001E44C9" w:rsidRPr="00E80152" w:rsidRDefault="001E44C9" w:rsidP="00E17A3B">
            <w:pPr>
              <w:numPr>
                <w:ilvl w:val="2"/>
                <w:numId w:val="20"/>
              </w:numPr>
              <w:spacing w:before="0" w:line="240" w:lineRule="auto"/>
              <w:ind w:left="993" w:hanging="273"/>
            </w:pPr>
            <w:r w:rsidRPr="00E80152">
              <w:t>regular maintenance and correct storage</w:t>
            </w:r>
          </w:p>
          <w:p w14:paraId="1E782DC6" w14:textId="77777777" w:rsidR="001E44C9" w:rsidRPr="00E80152" w:rsidRDefault="001E44C9" w:rsidP="00E17A3B">
            <w:pPr>
              <w:numPr>
                <w:ilvl w:val="2"/>
                <w:numId w:val="20"/>
              </w:numPr>
              <w:spacing w:before="0" w:line="240" w:lineRule="auto"/>
              <w:ind w:left="993" w:hanging="273"/>
            </w:pPr>
            <w:r w:rsidRPr="00E80152">
              <w:t>safety tags and lockout</w:t>
            </w:r>
          </w:p>
          <w:p w14:paraId="0380C872" w14:textId="77777777" w:rsidR="001E44C9" w:rsidRPr="00E80152" w:rsidRDefault="001E44C9" w:rsidP="00E17A3B">
            <w:pPr>
              <w:numPr>
                <w:ilvl w:val="0"/>
                <w:numId w:val="21"/>
              </w:numPr>
              <w:spacing w:before="0" w:line="240" w:lineRule="auto"/>
              <w:ind w:left="714" w:hanging="357"/>
            </w:pPr>
            <w:r w:rsidRPr="00E80152">
              <w:t>working with electricity:</w:t>
            </w:r>
          </w:p>
          <w:p w14:paraId="7E9663C6" w14:textId="77777777" w:rsidR="001E44C9" w:rsidRPr="00E80152" w:rsidRDefault="001E44C9" w:rsidP="00E17A3B">
            <w:pPr>
              <w:numPr>
                <w:ilvl w:val="2"/>
                <w:numId w:val="20"/>
              </w:numPr>
              <w:spacing w:before="0" w:line="240" w:lineRule="auto"/>
              <w:ind w:left="993" w:hanging="273"/>
            </w:pPr>
            <w:r w:rsidRPr="00E80152">
              <w:t>general electrical safety</w:t>
            </w:r>
          </w:p>
          <w:p w14:paraId="6A7EA321" w14:textId="77777777" w:rsidR="001E44C9" w:rsidRPr="00E80152" w:rsidRDefault="001E44C9" w:rsidP="00E17A3B">
            <w:pPr>
              <w:numPr>
                <w:ilvl w:val="2"/>
                <w:numId w:val="20"/>
              </w:numPr>
              <w:spacing w:before="0" w:line="240" w:lineRule="auto"/>
              <w:ind w:left="993" w:hanging="273"/>
            </w:pPr>
            <w:r w:rsidRPr="00E80152">
              <w:t>cabling and leads:</w:t>
            </w:r>
          </w:p>
          <w:p w14:paraId="1745211A"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proper placement and securing</w:t>
            </w:r>
          </w:p>
          <w:p w14:paraId="52139C70"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maintenance</w:t>
            </w:r>
          </w:p>
          <w:p w14:paraId="55656527"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sz w:val="20"/>
                <w:szCs w:val="20"/>
                <w:lang w:val="en-AU"/>
              </w:rPr>
              <w:t>appropriate storage</w:t>
            </w:r>
          </w:p>
          <w:p w14:paraId="2DE67BA9" w14:textId="77777777" w:rsidR="001E44C9" w:rsidRPr="00E80152" w:rsidRDefault="001E44C9" w:rsidP="00E17A3B">
            <w:pPr>
              <w:numPr>
                <w:ilvl w:val="2"/>
                <w:numId w:val="20"/>
              </w:numPr>
              <w:spacing w:before="0" w:line="240" w:lineRule="auto"/>
              <w:ind w:left="993" w:hanging="273"/>
            </w:pPr>
            <w:r w:rsidRPr="00E80152">
              <w:t>electrical tagging</w:t>
            </w:r>
          </w:p>
          <w:p w14:paraId="7E22CAD9" w14:textId="77777777" w:rsidR="001E44C9" w:rsidRPr="00E80152" w:rsidRDefault="001E44C9" w:rsidP="00E17A3B">
            <w:pPr>
              <w:numPr>
                <w:ilvl w:val="0"/>
                <w:numId w:val="21"/>
              </w:numPr>
              <w:spacing w:before="0" w:line="240" w:lineRule="auto"/>
              <w:ind w:left="714" w:hanging="357"/>
            </w:pPr>
            <w:r w:rsidRPr="00E80152">
              <w:t>working at heights:</w:t>
            </w:r>
          </w:p>
          <w:p w14:paraId="17CCD97A" w14:textId="77777777" w:rsidR="001E44C9" w:rsidRPr="00E80152" w:rsidRDefault="001E44C9" w:rsidP="00E17A3B">
            <w:pPr>
              <w:numPr>
                <w:ilvl w:val="2"/>
                <w:numId w:val="20"/>
              </w:numPr>
              <w:spacing w:before="0" w:line="240" w:lineRule="auto"/>
              <w:ind w:left="993" w:hanging="273"/>
            </w:pPr>
            <w:r w:rsidRPr="00E80152">
              <w:t>points of contact</w:t>
            </w:r>
          </w:p>
          <w:p w14:paraId="28BFCD80" w14:textId="77777777" w:rsidR="001E44C9" w:rsidRPr="00E80152" w:rsidRDefault="001E44C9" w:rsidP="00E17A3B">
            <w:pPr>
              <w:numPr>
                <w:ilvl w:val="2"/>
                <w:numId w:val="20"/>
              </w:numPr>
              <w:spacing w:before="0" w:line="240" w:lineRule="auto"/>
              <w:ind w:left="993" w:hanging="273"/>
            </w:pPr>
            <w:r w:rsidRPr="00E80152">
              <w:t>harnessing</w:t>
            </w:r>
          </w:p>
          <w:p w14:paraId="613B7978" w14:textId="77777777" w:rsidR="001E44C9" w:rsidRPr="00E80152" w:rsidRDefault="001E44C9" w:rsidP="00E17A3B">
            <w:pPr>
              <w:numPr>
                <w:ilvl w:val="2"/>
                <w:numId w:val="20"/>
              </w:numPr>
              <w:spacing w:before="0" w:line="240" w:lineRule="auto"/>
              <w:ind w:left="993" w:hanging="273"/>
            </w:pPr>
            <w:r w:rsidRPr="00E80152">
              <w:t>ladders:</w:t>
            </w:r>
          </w:p>
          <w:p w14:paraId="41AFE5DB"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selection</w:t>
            </w:r>
          </w:p>
          <w:p w14:paraId="1411E6AA"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safety check</w:t>
            </w:r>
          </w:p>
          <w:p w14:paraId="0DCAD503"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precautions when ascending and working from and around</w:t>
            </w:r>
          </w:p>
          <w:p w14:paraId="395A91FB" w14:textId="77777777" w:rsidR="001E44C9" w:rsidRPr="00E80152" w:rsidRDefault="001E44C9" w:rsidP="00E17A3B">
            <w:pPr>
              <w:numPr>
                <w:ilvl w:val="2"/>
                <w:numId w:val="20"/>
              </w:numPr>
              <w:spacing w:before="0" w:line="240" w:lineRule="auto"/>
              <w:ind w:left="993" w:hanging="273"/>
            </w:pPr>
            <w:r w:rsidRPr="00E80152">
              <w:t>precautions when working on and around scaffold and elevated work platforms</w:t>
            </w:r>
          </w:p>
          <w:p w14:paraId="629F255F" w14:textId="77777777" w:rsidR="001E44C9" w:rsidRPr="00E80152" w:rsidRDefault="001E44C9" w:rsidP="00E17A3B">
            <w:pPr>
              <w:numPr>
                <w:ilvl w:val="0"/>
                <w:numId w:val="21"/>
              </w:numPr>
              <w:spacing w:before="0" w:line="240" w:lineRule="auto"/>
              <w:ind w:left="714" w:hanging="357"/>
            </w:pPr>
            <w:r w:rsidRPr="00E80152">
              <w:t>housekeeping:</w:t>
            </w:r>
          </w:p>
          <w:p w14:paraId="0E698987" w14:textId="77777777" w:rsidR="001E44C9" w:rsidRPr="00E80152" w:rsidRDefault="001E44C9" w:rsidP="00E17A3B">
            <w:pPr>
              <w:numPr>
                <w:ilvl w:val="2"/>
                <w:numId w:val="20"/>
              </w:numPr>
              <w:spacing w:before="0" w:line="240" w:lineRule="auto"/>
              <w:ind w:left="993" w:hanging="273"/>
            </w:pPr>
            <w:r w:rsidRPr="00E80152">
              <w:t>clean-up procedures</w:t>
            </w:r>
          </w:p>
          <w:p w14:paraId="01CDB59F" w14:textId="77777777" w:rsidR="001E44C9" w:rsidRPr="00E80152" w:rsidRDefault="001E44C9" w:rsidP="00E17A3B">
            <w:pPr>
              <w:numPr>
                <w:ilvl w:val="2"/>
                <w:numId w:val="20"/>
              </w:numPr>
              <w:spacing w:before="0" w:line="240" w:lineRule="auto"/>
              <w:ind w:left="993" w:hanging="273"/>
            </w:pPr>
            <w:r w:rsidRPr="00E80152">
              <w:t>storage and disposal of waste</w:t>
            </w:r>
          </w:p>
          <w:p w14:paraId="4BBD435E" w14:textId="77777777" w:rsidR="001E44C9" w:rsidRPr="00E80152" w:rsidRDefault="001E44C9" w:rsidP="00E17A3B">
            <w:pPr>
              <w:numPr>
                <w:ilvl w:val="2"/>
                <w:numId w:val="20"/>
              </w:numPr>
              <w:spacing w:before="0" w:line="240" w:lineRule="auto"/>
              <w:ind w:left="993" w:hanging="273"/>
            </w:pPr>
            <w:r w:rsidRPr="00E80152">
              <w:t>consideration of WHS and the environment</w:t>
            </w:r>
          </w:p>
          <w:p w14:paraId="36CE463E" w14:textId="77777777" w:rsidR="001E44C9" w:rsidRPr="00E80152" w:rsidRDefault="001E44C9" w:rsidP="00E17A3B">
            <w:pPr>
              <w:numPr>
                <w:ilvl w:val="0"/>
                <w:numId w:val="21"/>
              </w:numPr>
              <w:spacing w:before="0" w:line="240" w:lineRule="auto"/>
              <w:ind w:left="714" w:hanging="357"/>
            </w:pPr>
            <w:r w:rsidRPr="00E80152">
              <w:t>security:</w:t>
            </w:r>
          </w:p>
          <w:p w14:paraId="226981E1" w14:textId="77777777" w:rsidR="001E44C9" w:rsidRPr="00E80152" w:rsidRDefault="001E44C9" w:rsidP="00E17A3B">
            <w:pPr>
              <w:numPr>
                <w:ilvl w:val="2"/>
                <w:numId w:val="20"/>
              </w:numPr>
              <w:spacing w:before="0" w:line="240" w:lineRule="auto"/>
              <w:ind w:left="993" w:hanging="273"/>
            </w:pPr>
            <w:r w:rsidRPr="00E80152">
              <w:t>potential breaches</w:t>
            </w:r>
          </w:p>
          <w:p w14:paraId="44A867E9" w14:textId="77777777" w:rsidR="001E44C9" w:rsidRPr="00E80152" w:rsidRDefault="001E44C9" w:rsidP="00E17A3B">
            <w:pPr>
              <w:numPr>
                <w:ilvl w:val="2"/>
                <w:numId w:val="20"/>
              </w:numPr>
              <w:spacing w:before="0" w:line="240" w:lineRule="auto"/>
              <w:ind w:left="993" w:hanging="273"/>
            </w:pPr>
            <w:r w:rsidRPr="00E80152">
              <w:t>for:</w:t>
            </w:r>
          </w:p>
          <w:p w14:paraId="0BA720F3"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cash</w:t>
            </w:r>
          </w:p>
          <w:p w14:paraId="25A7D2CF"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documents</w:t>
            </w:r>
          </w:p>
          <w:p w14:paraId="324F2272"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 xml:space="preserve">equipment </w:t>
            </w:r>
          </w:p>
          <w:p w14:paraId="20E941B0"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people (staff, customers/clients, others) and their belongings</w:t>
            </w:r>
          </w:p>
          <w:p w14:paraId="2F89C159" w14:textId="77777777" w:rsidR="001E44C9" w:rsidRPr="00E80152" w:rsidRDefault="001E44C9" w:rsidP="00E17A3B">
            <w:pPr>
              <w:pStyle w:val="ListParagraph"/>
              <w:widowControl/>
              <w:numPr>
                <w:ilvl w:val="0"/>
                <w:numId w:val="22"/>
              </w:numPr>
              <w:spacing w:after="0" w:line="240" w:lineRule="auto"/>
              <w:ind w:left="1276" w:hanging="283"/>
              <w:contextualSpacing/>
              <w:rPr>
                <w:sz w:val="20"/>
                <w:szCs w:val="20"/>
                <w:lang w:val="en-AU"/>
              </w:rPr>
            </w:pPr>
            <w:r w:rsidRPr="00E80152">
              <w:rPr>
                <w:sz w:val="20"/>
                <w:szCs w:val="20"/>
                <w:lang w:val="en-AU"/>
              </w:rPr>
              <w:t>workplace/building (secure areas and general access)</w:t>
            </w:r>
          </w:p>
          <w:p w14:paraId="52CB46F4" w14:textId="77777777" w:rsidR="001E44C9" w:rsidRPr="00E80152" w:rsidRDefault="001E44C9" w:rsidP="00E17A3B">
            <w:pPr>
              <w:numPr>
                <w:ilvl w:val="2"/>
                <w:numId w:val="20"/>
              </w:numPr>
              <w:spacing w:before="0" w:after="120" w:line="240" w:lineRule="auto"/>
              <w:ind w:left="992" w:hanging="272"/>
            </w:pPr>
            <w:r w:rsidRPr="00E80152">
              <w:t>reporting breaches in security to appropriate personnel</w:t>
            </w:r>
          </w:p>
        </w:tc>
      </w:tr>
      <w:tr w:rsidR="001E44C9" w:rsidRPr="00E80152" w14:paraId="61F61CA1"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6D4B7F" w14:textId="77777777" w:rsidR="001E44C9" w:rsidRPr="00E80152" w:rsidRDefault="001E44C9">
            <w:pPr>
              <w:tabs>
                <w:tab w:val="num" w:pos="5606"/>
              </w:tabs>
              <w:spacing w:before="120" w:after="120"/>
              <w:ind w:left="357" w:hanging="357"/>
              <w:rPr>
                <w:b/>
              </w:rPr>
            </w:pPr>
            <w:r w:rsidRPr="00E80152">
              <w:rPr>
                <w:b/>
              </w:rPr>
              <w:lastRenderedPageBreak/>
              <w:t>safe work procedures and practices cont/d</w:t>
            </w:r>
          </w:p>
        </w:tc>
      </w:tr>
      <w:tr w:rsidR="001E44C9" w:rsidRPr="00E80152" w14:paraId="76FF0580" w14:textId="77777777" w:rsidTr="001E44C9">
        <w:tc>
          <w:tcPr>
            <w:tcW w:w="9108" w:type="dxa"/>
            <w:tcBorders>
              <w:top w:val="single" w:sz="4" w:space="0" w:color="auto"/>
              <w:left w:val="single" w:sz="4" w:space="0" w:color="auto"/>
              <w:bottom w:val="nil"/>
              <w:right w:val="single" w:sz="4" w:space="0" w:color="auto"/>
            </w:tcBorders>
            <w:hideMark/>
          </w:tcPr>
          <w:p w14:paraId="39B52FFE" w14:textId="77777777" w:rsidR="001E44C9" w:rsidRPr="00E80152" w:rsidRDefault="001E44C9" w:rsidP="00E17A3B">
            <w:pPr>
              <w:numPr>
                <w:ilvl w:val="0"/>
                <w:numId w:val="20"/>
              </w:numPr>
              <w:spacing w:before="120" w:after="120" w:line="240" w:lineRule="auto"/>
              <w:ind w:left="357" w:hanging="357"/>
            </w:pPr>
            <w:r w:rsidRPr="00E80152">
              <w:t>importance of safe work procedures and practices</w:t>
            </w:r>
          </w:p>
        </w:tc>
      </w:tr>
      <w:tr w:rsidR="001E44C9" w:rsidRPr="00E80152" w14:paraId="2D59058D" w14:textId="77777777" w:rsidTr="001E44C9">
        <w:tc>
          <w:tcPr>
            <w:tcW w:w="9108" w:type="dxa"/>
            <w:tcBorders>
              <w:top w:val="nil"/>
              <w:left w:val="single" w:sz="4" w:space="0" w:color="auto"/>
              <w:bottom w:val="nil"/>
              <w:right w:val="single" w:sz="4" w:space="0" w:color="auto"/>
            </w:tcBorders>
            <w:hideMark/>
          </w:tcPr>
          <w:p w14:paraId="308304B9" w14:textId="77777777" w:rsidR="001E44C9" w:rsidRPr="00E80152" w:rsidRDefault="001E44C9" w:rsidP="00E17A3B">
            <w:pPr>
              <w:numPr>
                <w:ilvl w:val="0"/>
                <w:numId w:val="20"/>
              </w:numPr>
              <w:spacing w:before="120" w:after="120" w:line="240" w:lineRule="auto"/>
              <w:ind w:left="357" w:hanging="357"/>
            </w:pPr>
            <w:r w:rsidRPr="00E80152">
              <w:t>propose safe work procedures and practices for a workplace and specific job role within the entertainment industry</w:t>
            </w:r>
          </w:p>
        </w:tc>
      </w:tr>
      <w:tr w:rsidR="001E44C9" w:rsidRPr="00E80152" w14:paraId="0B62AB7C" w14:textId="77777777" w:rsidTr="001E44C9">
        <w:tc>
          <w:tcPr>
            <w:tcW w:w="9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36AB9E" w14:textId="77777777" w:rsidR="001E44C9" w:rsidRPr="00E80152" w:rsidRDefault="001E44C9">
            <w:pPr>
              <w:tabs>
                <w:tab w:val="num" w:pos="5606"/>
              </w:tabs>
              <w:spacing w:before="120" w:after="120"/>
              <w:ind w:left="357" w:hanging="357"/>
              <w:rPr>
                <w:b/>
              </w:rPr>
            </w:pPr>
            <w:r w:rsidRPr="00E80152">
              <w:rPr>
                <w:b/>
              </w:rPr>
              <w:t>incidents, accidents and emergencies</w:t>
            </w:r>
          </w:p>
        </w:tc>
      </w:tr>
      <w:tr w:rsidR="001E44C9" w:rsidRPr="00E80152" w14:paraId="7AC8101D" w14:textId="77777777" w:rsidTr="001E44C9">
        <w:tc>
          <w:tcPr>
            <w:tcW w:w="9108" w:type="dxa"/>
            <w:tcBorders>
              <w:top w:val="nil"/>
              <w:left w:val="single" w:sz="4" w:space="0" w:color="auto"/>
              <w:bottom w:val="nil"/>
              <w:right w:val="single" w:sz="4" w:space="0" w:color="auto"/>
            </w:tcBorders>
            <w:hideMark/>
          </w:tcPr>
          <w:p w14:paraId="63597AC7" w14:textId="77777777" w:rsidR="001E44C9" w:rsidRPr="00E80152" w:rsidRDefault="001E44C9" w:rsidP="00E17A3B">
            <w:pPr>
              <w:numPr>
                <w:ilvl w:val="0"/>
                <w:numId w:val="20"/>
              </w:numPr>
              <w:spacing w:before="120" w:after="120" w:line="240" w:lineRule="auto"/>
              <w:ind w:left="357" w:hanging="357"/>
            </w:pPr>
            <w:r w:rsidRPr="00E80152">
              <w:t>meaning of incident, accident and emergency</w:t>
            </w:r>
          </w:p>
        </w:tc>
      </w:tr>
      <w:tr w:rsidR="001E44C9" w:rsidRPr="00E80152" w14:paraId="0ADB757B" w14:textId="77777777" w:rsidTr="001E44C9">
        <w:tc>
          <w:tcPr>
            <w:tcW w:w="9108" w:type="dxa"/>
            <w:tcBorders>
              <w:top w:val="nil"/>
              <w:left w:val="single" w:sz="4" w:space="0" w:color="auto"/>
              <w:bottom w:val="nil"/>
              <w:right w:val="single" w:sz="4" w:space="0" w:color="auto"/>
            </w:tcBorders>
            <w:hideMark/>
          </w:tcPr>
          <w:p w14:paraId="681F10FC" w14:textId="77777777" w:rsidR="001E44C9" w:rsidRPr="00E80152" w:rsidRDefault="001E44C9" w:rsidP="00E17A3B">
            <w:pPr>
              <w:numPr>
                <w:ilvl w:val="0"/>
                <w:numId w:val="20"/>
              </w:numPr>
              <w:spacing w:before="120" w:after="120" w:line="240" w:lineRule="auto"/>
              <w:ind w:left="357" w:hanging="357"/>
            </w:pPr>
            <w:r w:rsidRPr="00E80152">
              <w:t>a range of incidents, accidents and emergencies common to the entertainment industry</w:t>
            </w:r>
          </w:p>
        </w:tc>
      </w:tr>
      <w:tr w:rsidR="001E44C9" w:rsidRPr="00E80152" w14:paraId="6D7132CB" w14:textId="77777777" w:rsidTr="001E44C9">
        <w:tc>
          <w:tcPr>
            <w:tcW w:w="9108" w:type="dxa"/>
            <w:tcBorders>
              <w:top w:val="nil"/>
              <w:left w:val="single" w:sz="4" w:space="0" w:color="auto"/>
              <w:bottom w:val="nil"/>
              <w:right w:val="single" w:sz="4" w:space="0" w:color="auto"/>
            </w:tcBorders>
            <w:hideMark/>
          </w:tcPr>
          <w:p w14:paraId="2036B2AC" w14:textId="77777777" w:rsidR="001E44C9" w:rsidRPr="00E80152" w:rsidRDefault="001E44C9" w:rsidP="00E17A3B">
            <w:pPr>
              <w:numPr>
                <w:ilvl w:val="0"/>
                <w:numId w:val="20"/>
              </w:numPr>
              <w:spacing w:before="120" w:after="120" w:line="240" w:lineRule="auto"/>
              <w:ind w:left="357" w:hanging="357"/>
            </w:pPr>
            <w:r w:rsidRPr="00E80152">
              <w:t>distinguish between a manageable first aid situation and an emergency situation</w:t>
            </w:r>
          </w:p>
        </w:tc>
      </w:tr>
      <w:tr w:rsidR="001E44C9" w:rsidRPr="00E80152" w14:paraId="38364D60" w14:textId="77777777" w:rsidTr="001E44C9">
        <w:tc>
          <w:tcPr>
            <w:tcW w:w="9108" w:type="dxa"/>
            <w:tcBorders>
              <w:top w:val="nil"/>
              <w:left w:val="single" w:sz="4" w:space="0" w:color="auto"/>
              <w:bottom w:val="nil"/>
              <w:right w:val="single" w:sz="4" w:space="0" w:color="auto"/>
            </w:tcBorders>
            <w:hideMark/>
          </w:tcPr>
          <w:p w14:paraId="2AB68C6F" w14:textId="77777777" w:rsidR="001E44C9" w:rsidRPr="00E80152" w:rsidRDefault="001E44C9" w:rsidP="00E17A3B">
            <w:pPr>
              <w:numPr>
                <w:ilvl w:val="0"/>
                <w:numId w:val="20"/>
              </w:numPr>
              <w:spacing w:before="120" w:after="120" w:line="240" w:lineRule="auto"/>
              <w:ind w:left="357" w:hanging="357"/>
            </w:pPr>
            <w:r w:rsidRPr="00E80152">
              <w:t>range of potential injuries common to an entertainment industry workplace, their cause(s) and basic first aid for these injuries</w:t>
            </w:r>
          </w:p>
        </w:tc>
      </w:tr>
      <w:tr w:rsidR="001E44C9" w:rsidRPr="00E80152" w14:paraId="29513799" w14:textId="77777777" w:rsidTr="001E44C9">
        <w:tc>
          <w:tcPr>
            <w:tcW w:w="9108" w:type="dxa"/>
            <w:tcBorders>
              <w:top w:val="nil"/>
              <w:left w:val="single" w:sz="4" w:space="0" w:color="auto"/>
              <w:bottom w:val="nil"/>
              <w:right w:val="single" w:sz="4" w:space="0" w:color="auto"/>
            </w:tcBorders>
            <w:hideMark/>
          </w:tcPr>
          <w:p w14:paraId="1643278E" w14:textId="77777777" w:rsidR="001E44C9" w:rsidRPr="00E80152" w:rsidRDefault="001E44C9" w:rsidP="00E17A3B">
            <w:pPr>
              <w:numPr>
                <w:ilvl w:val="0"/>
                <w:numId w:val="20"/>
              </w:numPr>
              <w:spacing w:before="120" w:after="120" w:line="240" w:lineRule="auto"/>
              <w:ind w:left="357" w:hanging="357"/>
            </w:pPr>
            <w:r w:rsidRPr="00E80152">
              <w:t>strategies to reduce workplace accidents, injury and impairment</w:t>
            </w:r>
          </w:p>
        </w:tc>
      </w:tr>
      <w:tr w:rsidR="001E44C9" w:rsidRPr="00E80152" w14:paraId="7586AF98" w14:textId="77777777" w:rsidTr="001E44C9">
        <w:tc>
          <w:tcPr>
            <w:tcW w:w="9108" w:type="dxa"/>
            <w:tcBorders>
              <w:top w:val="nil"/>
              <w:left w:val="single" w:sz="4" w:space="0" w:color="auto"/>
              <w:bottom w:val="nil"/>
              <w:right w:val="single" w:sz="4" w:space="0" w:color="auto"/>
            </w:tcBorders>
            <w:hideMark/>
          </w:tcPr>
          <w:p w14:paraId="2BCEA739" w14:textId="77777777" w:rsidR="001E44C9" w:rsidRPr="00E80152" w:rsidRDefault="001E44C9" w:rsidP="00E17A3B">
            <w:pPr>
              <w:numPr>
                <w:ilvl w:val="0"/>
                <w:numId w:val="20"/>
              </w:numPr>
              <w:spacing w:before="120" w:line="240" w:lineRule="auto"/>
              <w:ind w:left="357" w:hanging="357"/>
            </w:pPr>
            <w:r w:rsidRPr="00E80152">
              <w:t>responding to incidents, accidents and emergencies:</w:t>
            </w:r>
          </w:p>
          <w:p w14:paraId="31F209DA" w14:textId="77777777" w:rsidR="001E44C9" w:rsidRPr="00E80152" w:rsidRDefault="001E44C9" w:rsidP="00E17A3B">
            <w:pPr>
              <w:numPr>
                <w:ilvl w:val="0"/>
                <w:numId w:val="21"/>
              </w:numPr>
              <w:spacing w:before="0" w:line="240" w:lineRule="auto"/>
              <w:ind w:left="714" w:hanging="357"/>
            </w:pPr>
            <w:r w:rsidRPr="00E80152">
              <w:t>emergency situations</w:t>
            </w:r>
          </w:p>
          <w:p w14:paraId="2D70C95D" w14:textId="77777777" w:rsidR="001E44C9" w:rsidRPr="00E80152" w:rsidRDefault="001E44C9" w:rsidP="00E17A3B">
            <w:pPr>
              <w:numPr>
                <w:ilvl w:val="0"/>
                <w:numId w:val="21"/>
              </w:numPr>
              <w:spacing w:before="0" w:line="240" w:lineRule="auto"/>
              <w:ind w:left="714" w:hanging="357"/>
            </w:pPr>
            <w:r w:rsidRPr="00E80152">
              <w:t>seeking assistance</w:t>
            </w:r>
          </w:p>
          <w:p w14:paraId="5AE9AE1B" w14:textId="77777777" w:rsidR="001E44C9" w:rsidRPr="00E80152" w:rsidRDefault="001E44C9" w:rsidP="00E17A3B">
            <w:pPr>
              <w:numPr>
                <w:ilvl w:val="0"/>
                <w:numId w:val="21"/>
              </w:numPr>
              <w:spacing w:before="0" w:line="240" w:lineRule="auto"/>
              <w:ind w:left="714" w:hanging="357"/>
            </w:pPr>
            <w:r w:rsidRPr="00E80152">
              <w:t>emergency contact numbers</w:t>
            </w:r>
          </w:p>
          <w:p w14:paraId="51C919EC" w14:textId="77777777" w:rsidR="001E44C9" w:rsidRPr="00E80152" w:rsidRDefault="001E44C9" w:rsidP="00E17A3B">
            <w:pPr>
              <w:numPr>
                <w:ilvl w:val="0"/>
                <w:numId w:val="21"/>
              </w:numPr>
              <w:spacing w:before="0" w:line="240" w:lineRule="auto"/>
              <w:ind w:left="714" w:hanging="357"/>
            </w:pPr>
            <w:r w:rsidRPr="00E80152">
              <w:t>emergency signals, alarms and exits:</w:t>
            </w:r>
          </w:p>
          <w:p w14:paraId="2AF463F4" w14:textId="77777777" w:rsidR="001E44C9" w:rsidRPr="00E80152" w:rsidRDefault="001E44C9" w:rsidP="00E17A3B">
            <w:pPr>
              <w:numPr>
                <w:ilvl w:val="2"/>
                <w:numId w:val="20"/>
              </w:numPr>
              <w:spacing w:before="0" w:line="240" w:lineRule="auto"/>
              <w:ind w:left="993" w:hanging="273"/>
            </w:pPr>
            <w:r w:rsidRPr="00E80152">
              <w:t>location</w:t>
            </w:r>
          </w:p>
          <w:p w14:paraId="7CAB4CB9" w14:textId="77777777" w:rsidR="001E44C9" w:rsidRPr="00E80152" w:rsidRDefault="001E44C9" w:rsidP="00E17A3B">
            <w:pPr>
              <w:numPr>
                <w:ilvl w:val="2"/>
                <w:numId w:val="20"/>
              </w:numPr>
              <w:spacing w:before="0" w:line="240" w:lineRule="auto"/>
              <w:ind w:left="993" w:hanging="273"/>
            </w:pPr>
            <w:r w:rsidRPr="00E80152">
              <w:t>use</w:t>
            </w:r>
          </w:p>
          <w:p w14:paraId="52AB412E" w14:textId="77777777" w:rsidR="001E44C9" w:rsidRPr="00E80152" w:rsidRDefault="001E44C9" w:rsidP="00E17A3B">
            <w:pPr>
              <w:numPr>
                <w:ilvl w:val="0"/>
                <w:numId w:val="21"/>
              </w:numPr>
              <w:spacing w:before="0" w:line="240" w:lineRule="auto"/>
              <w:ind w:left="714" w:hanging="357"/>
            </w:pPr>
            <w:r w:rsidRPr="00E80152">
              <w:t>procedures to follow:</w:t>
            </w:r>
          </w:p>
          <w:p w14:paraId="0EF051D0" w14:textId="77777777" w:rsidR="001E44C9" w:rsidRPr="00E80152" w:rsidRDefault="001E44C9" w:rsidP="00E17A3B">
            <w:pPr>
              <w:numPr>
                <w:ilvl w:val="2"/>
                <w:numId w:val="20"/>
              </w:numPr>
              <w:spacing w:before="0" w:line="240" w:lineRule="auto"/>
              <w:ind w:left="993" w:hanging="273"/>
            </w:pPr>
            <w:r w:rsidRPr="00E80152">
              <w:t>notification</w:t>
            </w:r>
          </w:p>
          <w:p w14:paraId="347F52B5" w14:textId="77777777" w:rsidR="001E44C9" w:rsidRPr="00E80152" w:rsidRDefault="001E44C9" w:rsidP="00E17A3B">
            <w:pPr>
              <w:numPr>
                <w:ilvl w:val="2"/>
                <w:numId w:val="20"/>
              </w:numPr>
              <w:spacing w:before="0" w:line="240" w:lineRule="auto"/>
              <w:ind w:left="993" w:hanging="273"/>
            </w:pPr>
            <w:r w:rsidRPr="00E80152">
              <w:t>workplace policy and procedures:</w:t>
            </w:r>
          </w:p>
          <w:p w14:paraId="1394C1CC"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evacuation</w:t>
            </w:r>
          </w:p>
          <w:p w14:paraId="4CDB72FE" w14:textId="77777777" w:rsidR="001E44C9" w:rsidRPr="00E80152" w:rsidRDefault="001E44C9" w:rsidP="00E17A3B">
            <w:pPr>
              <w:pStyle w:val="ListParagraph"/>
              <w:widowControl/>
              <w:numPr>
                <w:ilvl w:val="0"/>
                <w:numId w:val="22"/>
              </w:numPr>
              <w:spacing w:after="0" w:line="240" w:lineRule="auto"/>
              <w:ind w:left="1276" w:hanging="283"/>
              <w:contextualSpacing/>
              <w:rPr>
                <w:lang w:val="en-AU"/>
              </w:rPr>
            </w:pPr>
            <w:r w:rsidRPr="00E80152">
              <w:rPr>
                <w:lang w:val="en-AU"/>
              </w:rPr>
              <w:t>security</w:t>
            </w:r>
          </w:p>
          <w:p w14:paraId="19D769D8" w14:textId="77777777" w:rsidR="001E44C9" w:rsidRPr="00E80152" w:rsidRDefault="001E44C9" w:rsidP="00E17A3B">
            <w:pPr>
              <w:numPr>
                <w:ilvl w:val="2"/>
                <w:numId w:val="20"/>
              </w:numPr>
              <w:spacing w:before="0" w:line="240" w:lineRule="auto"/>
              <w:ind w:left="993" w:hanging="273"/>
            </w:pPr>
            <w:r w:rsidRPr="00E80152">
              <w:t>reporting</w:t>
            </w:r>
          </w:p>
          <w:p w14:paraId="780448B3" w14:textId="77777777" w:rsidR="001E44C9" w:rsidRPr="00E80152" w:rsidRDefault="001E44C9" w:rsidP="00E17A3B">
            <w:pPr>
              <w:numPr>
                <w:ilvl w:val="0"/>
                <w:numId w:val="21"/>
              </w:numPr>
              <w:spacing w:before="0" w:line="240" w:lineRule="auto"/>
              <w:ind w:left="714" w:hanging="357"/>
            </w:pPr>
            <w:r w:rsidRPr="00E80152">
              <w:t>basic process of fighting a fire and use of firefighting equipment:</w:t>
            </w:r>
          </w:p>
          <w:p w14:paraId="5765F4EF" w14:textId="77777777" w:rsidR="001E44C9" w:rsidRPr="00E80152" w:rsidRDefault="001E44C9" w:rsidP="00E17A3B">
            <w:pPr>
              <w:numPr>
                <w:ilvl w:val="2"/>
                <w:numId w:val="20"/>
              </w:numPr>
              <w:spacing w:before="0" w:line="240" w:lineRule="auto"/>
              <w:ind w:left="993" w:hanging="273"/>
            </w:pPr>
            <w:r w:rsidRPr="00E80152">
              <w:t>fire blanket</w:t>
            </w:r>
          </w:p>
          <w:p w14:paraId="7D72630A" w14:textId="77777777" w:rsidR="001E44C9" w:rsidRPr="00E80152" w:rsidRDefault="001E44C9" w:rsidP="00E17A3B">
            <w:pPr>
              <w:numPr>
                <w:ilvl w:val="2"/>
                <w:numId w:val="20"/>
              </w:numPr>
              <w:spacing w:before="0" w:line="240" w:lineRule="auto"/>
              <w:ind w:left="993" w:hanging="273"/>
            </w:pPr>
            <w:r w:rsidRPr="00E80152">
              <w:t>fire extinguishers</w:t>
            </w:r>
          </w:p>
          <w:p w14:paraId="284E7E41" w14:textId="77777777" w:rsidR="001E44C9" w:rsidRPr="00E80152" w:rsidRDefault="001E44C9" w:rsidP="00E17A3B">
            <w:pPr>
              <w:numPr>
                <w:ilvl w:val="2"/>
                <w:numId w:val="20"/>
              </w:numPr>
              <w:spacing w:before="0" w:line="240" w:lineRule="auto"/>
              <w:ind w:left="993" w:hanging="273"/>
            </w:pPr>
            <w:r w:rsidRPr="00E80152">
              <w:t>fire hose and reel</w:t>
            </w:r>
          </w:p>
          <w:p w14:paraId="664E54C2" w14:textId="77777777" w:rsidR="001E44C9" w:rsidRPr="00E80152" w:rsidRDefault="001E44C9" w:rsidP="00E17A3B">
            <w:pPr>
              <w:numPr>
                <w:ilvl w:val="0"/>
                <w:numId w:val="21"/>
              </w:numPr>
              <w:spacing w:before="0" w:line="240" w:lineRule="auto"/>
              <w:ind w:left="714" w:hanging="357"/>
            </w:pPr>
            <w:r w:rsidRPr="00E80152">
              <w:t>role of personnel in an emergency</w:t>
            </w:r>
          </w:p>
          <w:p w14:paraId="66168BD0" w14:textId="77777777" w:rsidR="001E44C9" w:rsidRPr="00E80152" w:rsidRDefault="001E44C9" w:rsidP="00E17A3B">
            <w:pPr>
              <w:numPr>
                <w:ilvl w:val="0"/>
                <w:numId w:val="21"/>
              </w:numPr>
              <w:spacing w:before="0" w:line="240" w:lineRule="auto"/>
              <w:ind w:left="714" w:hanging="357"/>
            </w:pPr>
            <w:r w:rsidRPr="00E80152">
              <w:t>first aid:</w:t>
            </w:r>
          </w:p>
          <w:p w14:paraId="09FE95A3" w14:textId="77777777" w:rsidR="001E44C9" w:rsidRPr="00E80152" w:rsidRDefault="001E44C9" w:rsidP="00E17A3B">
            <w:pPr>
              <w:numPr>
                <w:ilvl w:val="2"/>
                <w:numId w:val="20"/>
              </w:numPr>
              <w:spacing w:before="0" w:line="240" w:lineRule="auto"/>
              <w:ind w:left="993" w:hanging="273"/>
            </w:pPr>
            <w:r w:rsidRPr="00E80152">
              <w:t>basic principles</w:t>
            </w:r>
          </w:p>
          <w:p w14:paraId="06BF5759" w14:textId="77777777" w:rsidR="001E44C9" w:rsidRPr="00E80152" w:rsidRDefault="001E44C9" w:rsidP="00E17A3B">
            <w:pPr>
              <w:numPr>
                <w:ilvl w:val="2"/>
                <w:numId w:val="20"/>
              </w:numPr>
              <w:spacing w:before="0" w:after="120" w:line="240" w:lineRule="auto"/>
              <w:ind w:left="992" w:hanging="272"/>
            </w:pPr>
            <w:r w:rsidRPr="00E80152">
              <w:t>personnel responsible</w:t>
            </w:r>
          </w:p>
        </w:tc>
      </w:tr>
      <w:tr w:rsidR="001E44C9" w:rsidRPr="00E80152" w14:paraId="0D4556CF" w14:textId="77777777" w:rsidTr="001E44C9">
        <w:tc>
          <w:tcPr>
            <w:tcW w:w="9108" w:type="dxa"/>
            <w:tcBorders>
              <w:top w:val="nil"/>
              <w:left w:val="single" w:sz="4" w:space="0" w:color="auto"/>
              <w:bottom w:val="single" w:sz="4" w:space="0" w:color="auto"/>
              <w:right w:val="single" w:sz="4" w:space="0" w:color="auto"/>
            </w:tcBorders>
            <w:hideMark/>
          </w:tcPr>
          <w:p w14:paraId="4B0B583F" w14:textId="77777777" w:rsidR="001E44C9" w:rsidRPr="00E80152" w:rsidRDefault="001E44C9" w:rsidP="00E17A3B">
            <w:pPr>
              <w:numPr>
                <w:ilvl w:val="0"/>
                <w:numId w:val="20"/>
              </w:numPr>
              <w:spacing w:before="120" w:after="120" w:line="240" w:lineRule="auto"/>
              <w:ind w:left="357" w:hanging="357"/>
            </w:pPr>
            <w:r w:rsidRPr="00E80152">
              <w:t>apply workplace policy and protocols and regulatory requirements when recording and reporting in relation to incidents, accidents and emergencies</w:t>
            </w:r>
          </w:p>
        </w:tc>
      </w:tr>
    </w:tbl>
    <w:p w14:paraId="6CC1148F" w14:textId="77777777" w:rsidR="0063248D" w:rsidRPr="00E80152" w:rsidRDefault="0063248D">
      <w:r w:rsidRPr="00E80152">
        <w:br w:type="page"/>
      </w:r>
    </w:p>
    <w:p w14:paraId="7BD4E0A6" w14:textId="77777777" w:rsidR="004845FC" w:rsidRPr="00E80152" w:rsidRDefault="004845FC" w:rsidP="00E619CA"/>
    <w:p w14:paraId="5B9BD067" w14:textId="77777777" w:rsidR="00FF61CE" w:rsidRPr="00E80152" w:rsidRDefault="00E619CA" w:rsidP="00FF61CE">
      <w:pPr>
        <w:pStyle w:val="FeatureBox2"/>
      </w:pPr>
      <w:r w:rsidRPr="00E80152">
        <w:t xml:space="preserve">Creating a mind map is a great way to organise your knowledge and understanding of the content of a topic.  </w:t>
      </w:r>
    </w:p>
    <w:p w14:paraId="358E61AA" w14:textId="589808F0" w:rsidR="00E619CA" w:rsidRPr="00E80152" w:rsidRDefault="00E619CA" w:rsidP="00E619CA">
      <w:r w:rsidRPr="00E80152">
        <w:t xml:space="preserve">You could use software such as a hierarchy chart, download ‘MindNode’ or similar or use a large sheet of paper (or several A4 sheets taped together)!  </w:t>
      </w:r>
    </w:p>
    <w:p w14:paraId="30FA1891" w14:textId="2E37C21B" w:rsidR="00E619CA" w:rsidRPr="00E80152" w:rsidRDefault="00874E6F" w:rsidP="00E619CA">
      <w:r w:rsidRPr="00E80152">
        <w:t>It is</w:t>
      </w:r>
      <w:r w:rsidR="00E619CA" w:rsidRPr="00E80152">
        <w:t xml:space="preserve"> important to try to include all the detail you can, so add definitions, case studies or examples to prompt your memory.  Include the information downloaded from the </w:t>
      </w:r>
      <w:hyperlink w:anchor="competency" w:history="1">
        <w:r w:rsidR="00E619CA" w:rsidRPr="00E80152">
          <w:rPr>
            <w:rStyle w:val="Hyperlink"/>
          </w:rPr>
          <w:t>unit of competency</w:t>
        </w:r>
      </w:hyperlink>
      <w:r w:rsidR="00E619CA" w:rsidRPr="00E80152">
        <w:t xml:space="preserve"> and also from the </w:t>
      </w:r>
      <w:hyperlink w:anchor="Scope" w:history="1">
        <w:r w:rsidR="00E619CA" w:rsidRPr="00E80152">
          <w:rPr>
            <w:rStyle w:val="Hyperlink"/>
          </w:rPr>
          <w:t>Scope of Learning</w:t>
        </w:r>
      </w:hyperlink>
      <w:r w:rsidR="00E619CA" w:rsidRPr="00E80152">
        <w:t xml:space="preserve"> and </w:t>
      </w:r>
      <w:hyperlink w:anchor="terms" w:history="1">
        <w:r w:rsidR="00E619CA" w:rsidRPr="00E80152">
          <w:rPr>
            <w:rStyle w:val="Hyperlink"/>
          </w:rPr>
          <w:t>Key Terms and Concepts</w:t>
        </w:r>
      </w:hyperlink>
      <w:r w:rsidR="00E619CA" w:rsidRPr="00E80152">
        <w:t xml:space="preserve">. </w:t>
      </w:r>
    </w:p>
    <w:p w14:paraId="24186147" w14:textId="77777777" w:rsidR="00DB1EFF" w:rsidRPr="00E80152" w:rsidRDefault="00DB1EFF" w:rsidP="00E619CA"/>
    <w:p w14:paraId="718CD407" w14:textId="3E5A6785" w:rsidR="00DA7857" w:rsidRPr="00E80152" w:rsidRDefault="00F83970" w:rsidP="00F83970">
      <w:pPr>
        <w:pStyle w:val="Caption"/>
      </w:pPr>
      <w:r w:rsidRPr="00E80152">
        <w:t xml:space="preserve">Example of mind map </w:t>
      </w:r>
      <w:r w:rsidR="00DF63C4" w:rsidRPr="00E80152">
        <w:t>being developed</w:t>
      </w:r>
    </w:p>
    <w:p w14:paraId="1FE964FB" w14:textId="4AB79600" w:rsidR="00DB1EFF" w:rsidRPr="00E80152" w:rsidRDefault="00483307" w:rsidP="00DA7857">
      <w:r w:rsidRPr="00E80152">
        <w:rPr>
          <w:lang w:eastAsia="en-AU"/>
        </w:rPr>
        <w:drawing>
          <wp:inline distT="0" distB="0" distL="0" distR="0" wp14:anchorId="00026C00" wp14:editId="5CD92EBC">
            <wp:extent cx="6116071" cy="2662518"/>
            <wp:effectExtent l="0" t="0" r="0" b="5080"/>
            <wp:docPr id="1" name="Picture 1" descr="example of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4041"/>
                    <a:stretch/>
                  </pic:blipFill>
                  <pic:spPr bwMode="auto">
                    <a:xfrm>
                      <a:off x="0" y="0"/>
                      <a:ext cx="6116320" cy="2662626"/>
                    </a:xfrm>
                    <a:prstGeom prst="rect">
                      <a:avLst/>
                    </a:prstGeom>
                    <a:ln>
                      <a:noFill/>
                    </a:ln>
                    <a:extLst>
                      <a:ext uri="{53640926-AAD7-44D8-BBD7-CCE9431645EC}">
                        <a14:shadowObscured xmlns:a14="http://schemas.microsoft.com/office/drawing/2010/main"/>
                      </a:ext>
                    </a:extLst>
                  </pic:spPr>
                </pic:pic>
              </a:graphicData>
            </a:graphic>
          </wp:inline>
        </w:drawing>
      </w:r>
    </w:p>
    <w:sectPr w:rsidR="00DB1EFF" w:rsidRPr="00E80152" w:rsidSect="00ED288C">
      <w:headerReference w:type="even" r:id="rId66"/>
      <w:footerReference w:type="even" r:id="rId67"/>
      <w:footerReference w:type="default" r:id="rId68"/>
      <w:headerReference w:type="first" r:id="rId69"/>
      <w:footerReference w:type="first" r:id="rId70"/>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0CDBC" w14:textId="77777777" w:rsidR="004909A2" w:rsidRDefault="004909A2" w:rsidP="00191F45">
      <w:r>
        <w:separator/>
      </w:r>
    </w:p>
    <w:p w14:paraId="5C615699" w14:textId="77777777" w:rsidR="004909A2" w:rsidRDefault="004909A2"/>
    <w:p w14:paraId="1D44195B" w14:textId="77777777" w:rsidR="004909A2" w:rsidRDefault="004909A2"/>
    <w:p w14:paraId="588D6F81" w14:textId="77777777" w:rsidR="004909A2" w:rsidRDefault="004909A2"/>
  </w:endnote>
  <w:endnote w:type="continuationSeparator" w:id="0">
    <w:p w14:paraId="020D0CA6" w14:textId="77777777" w:rsidR="004909A2" w:rsidRDefault="004909A2" w:rsidP="00191F45">
      <w:r>
        <w:continuationSeparator/>
      </w:r>
    </w:p>
    <w:p w14:paraId="49AAF806" w14:textId="77777777" w:rsidR="004909A2" w:rsidRDefault="004909A2"/>
    <w:p w14:paraId="3EF9CF1B" w14:textId="77777777" w:rsidR="004909A2" w:rsidRDefault="004909A2"/>
    <w:p w14:paraId="108B0FE2" w14:textId="77777777" w:rsidR="004909A2" w:rsidRDefault="004909A2"/>
  </w:endnote>
  <w:endnote w:type="continuationNotice" w:id="1">
    <w:p w14:paraId="3FE91001" w14:textId="77777777" w:rsidR="004909A2" w:rsidRDefault="004909A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SZRS D+ Times">
    <w:altName w:val="Times New Roman"/>
    <w:panose1 w:val="00000000000000000000"/>
    <w:charset w:val="00"/>
    <w:family w:val="roman"/>
    <w:notTrueType/>
    <w:pitch w:val="default"/>
    <w:sig w:usb0="00000003" w:usb1="00000000" w:usb2="00000000" w:usb3="00000000" w:csb0="00000001" w:csb1="00000000"/>
  </w:font>
  <w:font w:name="AMEOO D+ Times">
    <w:altName w:val="Cambria"/>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OKDE P+ 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C3BC" w14:textId="2A84BDCF" w:rsidR="00852D36" w:rsidRPr="004D333E" w:rsidRDefault="00852D36" w:rsidP="00852D36">
    <w:pPr>
      <w:pStyle w:val="Footer"/>
      <w:ind w:left="0" w:right="-7"/>
    </w:pPr>
    <w:r w:rsidRPr="002810D3">
      <w:fldChar w:fldCharType="begin"/>
    </w:r>
    <w:r w:rsidRPr="002810D3">
      <w:instrText xml:space="preserve"> PAGE </w:instrText>
    </w:r>
    <w:r w:rsidRPr="002810D3">
      <w:fldChar w:fldCharType="separate"/>
    </w:r>
    <w:r w:rsidR="00D2248E">
      <w:t>30</w:t>
    </w:r>
    <w:r w:rsidRPr="002810D3">
      <w:fldChar w:fldCharType="end"/>
    </w:r>
    <w:r w:rsidRPr="002810D3">
      <w:tab/>
    </w:r>
    <w:r>
      <w:t xml:space="preserve">Entertainment Industry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498D" w14:textId="02B87EF5" w:rsidR="00852D36" w:rsidRPr="00872E5B" w:rsidRDefault="00852D36" w:rsidP="00852D36">
    <w:pPr>
      <w:tabs>
        <w:tab w:val="right" w:pos="10773"/>
      </w:tabs>
      <w:spacing w:before="480"/>
      <w:ind w:right="-7"/>
      <w:rPr>
        <w:rFonts w:cs="Times New Roman"/>
        <w:sz w:val="18"/>
      </w:rPr>
    </w:pPr>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sidR="00D2248E">
      <w:rPr>
        <w:rFonts w:cs="Times New Roman"/>
        <w:sz w:val="18"/>
      </w:rPr>
      <w:t>Aug-20</w:t>
    </w:r>
    <w:r w:rsidRPr="005427D3">
      <w:rPr>
        <w:rFonts w:cs="Times New Roman"/>
        <w:sz w:val="18"/>
      </w:rPr>
      <w:fldChar w:fldCharType="end"/>
    </w:r>
    <w:r w:rsidRPr="002810D3">
      <w:tab/>
    </w:r>
    <w:r w:rsidRPr="002810D3">
      <w:fldChar w:fldCharType="begin"/>
    </w:r>
    <w:r w:rsidRPr="002810D3">
      <w:instrText xml:space="preserve"> PAGE </w:instrText>
    </w:r>
    <w:r w:rsidRPr="002810D3">
      <w:fldChar w:fldCharType="separate"/>
    </w:r>
    <w:r w:rsidR="00D2248E">
      <w:t>29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D440" w14:textId="77777777" w:rsidR="00852D36" w:rsidRDefault="00852D36" w:rsidP="00852D36">
    <w:pPr>
      <w:pStyle w:val="Logo"/>
      <w:tabs>
        <w:tab w:val="clear" w:pos="10199"/>
        <w:tab w:val="right" w:pos="9639"/>
      </w:tabs>
      <w:ind w:left="0" w:right="-7"/>
    </w:pPr>
    <w:r w:rsidRPr="00913D40">
      <w:rPr>
        <w:sz w:val="24"/>
      </w:rPr>
      <w:t>education.nsw.gov.au</w:t>
    </w:r>
    <w:r w:rsidRPr="00791B72">
      <w:tab/>
    </w:r>
    <w:r w:rsidRPr="009C69B7">
      <w:rPr>
        <w:lang w:eastAsia="en-AU"/>
      </w:rPr>
      <w:drawing>
        <wp:inline distT="0" distB="0" distL="0" distR="0" wp14:anchorId="7E8398D9" wp14:editId="198BBBB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14D00" w14:textId="77777777" w:rsidR="004909A2" w:rsidRDefault="004909A2" w:rsidP="00191F45">
      <w:r>
        <w:separator/>
      </w:r>
    </w:p>
    <w:p w14:paraId="2923C4FB" w14:textId="77777777" w:rsidR="004909A2" w:rsidRDefault="004909A2"/>
    <w:p w14:paraId="5C488BB4" w14:textId="77777777" w:rsidR="004909A2" w:rsidRDefault="004909A2"/>
    <w:p w14:paraId="66244CE8" w14:textId="77777777" w:rsidR="004909A2" w:rsidRDefault="004909A2"/>
  </w:footnote>
  <w:footnote w:type="continuationSeparator" w:id="0">
    <w:p w14:paraId="448C4DF6" w14:textId="77777777" w:rsidR="004909A2" w:rsidRDefault="004909A2" w:rsidP="00191F45">
      <w:r>
        <w:continuationSeparator/>
      </w:r>
    </w:p>
    <w:p w14:paraId="5597B05B" w14:textId="77777777" w:rsidR="004909A2" w:rsidRDefault="004909A2"/>
    <w:p w14:paraId="375572AB" w14:textId="77777777" w:rsidR="004909A2" w:rsidRDefault="004909A2"/>
    <w:p w14:paraId="641CDB44" w14:textId="77777777" w:rsidR="004909A2" w:rsidRDefault="004909A2"/>
  </w:footnote>
  <w:footnote w:type="continuationNotice" w:id="1">
    <w:p w14:paraId="2F722BB5" w14:textId="77777777" w:rsidR="004909A2" w:rsidRDefault="004909A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AE69" w14:textId="552BCCF7" w:rsidR="00852D36" w:rsidRDefault="00852D36" w:rsidP="00852D36">
    <w:pPr>
      <w:pStyle w:val="Header"/>
      <w:pBdr>
        <w:bottom w:val="none" w:sz="0" w:space="0" w:color="auto"/>
      </w:pBdr>
    </w:pPr>
    <w:r>
      <w:t>Mandatory Focus Area: Safety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A7F8" w14:textId="77777777" w:rsidR="00852D36" w:rsidRDefault="00852D3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5B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783FB5"/>
    <w:multiLevelType w:val="hybridMultilevel"/>
    <w:tmpl w:val="215E735A"/>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76A52"/>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E26A9A"/>
    <w:multiLevelType w:val="hybridMultilevel"/>
    <w:tmpl w:val="875C577A"/>
    <w:lvl w:ilvl="0" w:tplc="0C090017">
      <w:start w:val="1"/>
      <w:numFmt w:val="lowerLetter"/>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1B74E33"/>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2D1E57"/>
    <w:multiLevelType w:val="multilevel"/>
    <w:tmpl w:val="37EE18DE"/>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3D329E"/>
    <w:multiLevelType w:val="hybridMultilevel"/>
    <w:tmpl w:val="30BE3C4E"/>
    <w:lvl w:ilvl="0" w:tplc="CD42045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46F51"/>
    <w:multiLevelType w:val="hybridMultilevel"/>
    <w:tmpl w:val="699268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CD429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B6982"/>
    <w:multiLevelType w:val="hybridMultilevel"/>
    <w:tmpl w:val="D8700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8DF332E"/>
    <w:multiLevelType w:val="hybridMultilevel"/>
    <w:tmpl w:val="5C5E1488"/>
    <w:lvl w:ilvl="0" w:tplc="0D00361E">
      <w:start w:val="1"/>
      <w:numFmt w:val="bullet"/>
      <w:lvlText w:val="–"/>
      <w:lvlJc w:val="left"/>
      <w:pPr>
        <w:tabs>
          <w:tab w:val="num" w:pos="720"/>
        </w:tabs>
        <w:ind w:left="720" w:hanging="360"/>
      </w:pPr>
      <w:rPr>
        <w:rFonts w:ascii="Times New Roman" w:eastAsia="Times New Roman" w:hAnsi="Times New Roman" w:cs="Times New Roman" w:hint="default"/>
        <w:strike w:val="0"/>
        <w:dstrike w:val="0"/>
        <w:u w:val="none"/>
        <w:effect w:val="none"/>
      </w:rPr>
    </w:lvl>
    <w:lvl w:ilvl="1" w:tplc="04090003">
      <w:start w:val="1"/>
      <w:numFmt w:val="bullet"/>
      <w:lvlText w:val="o"/>
      <w:lvlJc w:val="left"/>
      <w:pPr>
        <w:tabs>
          <w:tab w:val="num" w:pos="1440"/>
        </w:tabs>
        <w:ind w:left="1440" w:hanging="360"/>
      </w:pPr>
      <w:rPr>
        <w:rFonts w:ascii="Courier New" w:hAnsi="Courier New" w:cs="MS Mincho"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BF80458"/>
    <w:multiLevelType w:val="hybridMultilevel"/>
    <w:tmpl w:val="311A032E"/>
    <w:lvl w:ilvl="0" w:tplc="0C090017">
      <w:start w:val="1"/>
      <w:numFmt w:val="lowerLetter"/>
      <w:lvlText w:val="%1)"/>
      <w:lvlJc w:val="left"/>
      <w:pPr>
        <w:ind w:left="376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C648F3"/>
    <w:multiLevelType w:val="hybridMultilevel"/>
    <w:tmpl w:val="C778002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F7186F"/>
    <w:multiLevelType w:val="hybridMultilevel"/>
    <w:tmpl w:val="1DE2C2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2C8728B"/>
    <w:multiLevelType w:val="hybridMultilevel"/>
    <w:tmpl w:val="B49AF4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342A4F"/>
    <w:multiLevelType w:val="hybridMultilevel"/>
    <w:tmpl w:val="648EF960"/>
    <w:lvl w:ilvl="0" w:tplc="CD42045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F4973EB"/>
    <w:multiLevelType w:val="hybridMultilevel"/>
    <w:tmpl w:val="030E9124"/>
    <w:lvl w:ilvl="0" w:tplc="F37A2C28">
      <w:start w:val="1"/>
      <w:numFmt w:val="bullet"/>
      <w:lvlText w:val=""/>
      <w:lvlJc w:val="left"/>
      <w:pPr>
        <w:tabs>
          <w:tab w:val="num" w:pos="5606"/>
        </w:tabs>
        <w:ind w:left="5606" w:hanging="360"/>
      </w:pPr>
      <w:rPr>
        <w:rFonts w:ascii="Symbol" w:hAnsi="Symbol" w:hint="default"/>
        <w:sz w:val="24"/>
      </w:rPr>
    </w:lvl>
    <w:lvl w:ilvl="1" w:tplc="0C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MS Mincho"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MS Mincho"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8A4ED6"/>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045455"/>
    <w:multiLevelType w:val="hybridMultilevel"/>
    <w:tmpl w:val="2B302B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DF6739B"/>
    <w:multiLevelType w:val="hybridMultilevel"/>
    <w:tmpl w:val="9A0674C6"/>
    <w:lvl w:ilvl="0" w:tplc="5F1A007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43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AAED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0AF6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E8FC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0631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69B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A84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4C5D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3C1D4E"/>
    <w:multiLevelType w:val="hybridMultilevel"/>
    <w:tmpl w:val="0486C54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0" w15:restartNumberingAfterBreak="0">
    <w:nsid w:val="63C13ACE"/>
    <w:multiLevelType w:val="hybridMultilevel"/>
    <w:tmpl w:val="9C24A830"/>
    <w:lvl w:ilvl="0" w:tplc="819EF44C">
      <w:numFmt w:val="bullet"/>
      <w:lvlText w:val="•"/>
      <w:lvlJc w:val="left"/>
      <w:pPr>
        <w:ind w:left="1440" w:hanging="72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85655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AE73AE6"/>
    <w:multiLevelType w:val="multilevel"/>
    <w:tmpl w:val="1CF0AB92"/>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E63659D"/>
    <w:multiLevelType w:val="hybridMultilevel"/>
    <w:tmpl w:val="ECBEFB2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abstractNumId w:val="22"/>
  </w:num>
  <w:num w:numId="2">
    <w:abstractNumId w:val="28"/>
  </w:num>
  <w:num w:numId="3">
    <w:abstractNumId w:val="18"/>
  </w:num>
  <w:num w:numId="4">
    <w:abstractNumId w:val="22"/>
  </w:num>
  <w:num w:numId="5">
    <w:abstractNumId w:val="32"/>
  </w:num>
  <w:num w:numId="6">
    <w:abstractNumId w:val="24"/>
  </w:num>
  <w:num w:numId="7">
    <w:abstractNumId w:val="27"/>
  </w:num>
  <w:num w:numId="8">
    <w:abstractNumId w:val="1"/>
  </w:num>
  <w:num w:numId="9">
    <w:abstractNumId w:val="10"/>
  </w:num>
  <w:num w:numId="10">
    <w:abstractNumId w:val="26"/>
  </w:num>
  <w:num w:numId="11">
    <w:abstractNumId w:val="29"/>
  </w:num>
  <w:num w:numId="12">
    <w:abstractNumId w:val="8"/>
  </w:num>
  <w:num w:numId="13">
    <w:abstractNumId w:val="5"/>
  </w:num>
  <w:num w:numId="14">
    <w:abstractNumId w:val="16"/>
  </w:num>
  <w:num w:numId="15">
    <w:abstractNumId w:val="13"/>
  </w:num>
  <w:num w:numId="16">
    <w:abstractNumId w:val="25"/>
  </w:num>
  <w:num w:numId="17">
    <w:abstractNumId w:val="7"/>
  </w:num>
  <w:num w:numId="18">
    <w:abstractNumId w:val="21"/>
  </w:num>
  <w:num w:numId="19">
    <w:abstractNumId w:val="30"/>
  </w:num>
  <w:num w:numId="20">
    <w:abstractNumId w:val="19"/>
    <w:lvlOverride w:ilvl="0"/>
    <w:lvlOverride w:ilvl="1">
      <w:startOverride w:val="1"/>
    </w:lvlOverride>
    <w:lvlOverride w:ilvl="2"/>
    <w:lvlOverride w:ilvl="3"/>
    <w:lvlOverride w:ilvl="4"/>
    <w:lvlOverride w:ilvl="5"/>
    <w:lvlOverride w:ilvl="6"/>
    <w:lvlOverride w:ilvl="7"/>
    <w:lvlOverride w:ilvl="8"/>
  </w:num>
  <w:num w:numId="2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1"/>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0"/>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4"/>
  </w:num>
  <w:num w:numId="30">
    <w:abstractNumId w:val="11"/>
  </w:num>
  <w:num w:numId="31">
    <w:abstractNumId w:val="17"/>
  </w:num>
  <w:num w:numId="32">
    <w:abstractNumId w:val="6"/>
  </w:num>
  <w:num w:numId="33">
    <w:abstractNumId w:val="15"/>
  </w:num>
  <w:num w:numId="34">
    <w:abstractNumId w:val="20"/>
  </w:num>
  <w:num w:numId="35">
    <w:abstractNumId w:val="2"/>
  </w:num>
  <w:num w:numId="36">
    <w:abstractNumId w:val="4"/>
  </w:num>
  <w:num w:numId="37">
    <w:abstractNumId w:val="19"/>
  </w:num>
  <w:num w:numId="38">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A7"/>
    <w:rsid w:val="0000031A"/>
    <w:rsid w:val="00001C08"/>
    <w:rsid w:val="00002BF1"/>
    <w:rsid w:val="00006220"/>
    <w:rsid w:val="00006CD7"/>
    <w:rsid w:val="000103FC"/>
    <w:rsid w:val="00010746"/>
    <w:rsid w:val="000143DF"/>
    <w:rsid w:val="000151F8"/>
    <w:rsid w:val="00015D43"/>
    <w:rsid w:val="00016801"/>
    <w:rsid w:val="00020DF0"/>
    <w:rsid w:val="00021171"/>
    <w:rsid w:val="00023790"/>
    <w:rsid w:val="0002428F"/>
    <w:rsid w:val="00024602"/>
    <w:rsid w:val="000252FF"/>
    <w:rsid w:val="000253AE"/>
    <w:rsid w:val="000259F5"/>
    <w:rsid w:val="00030452"/>
    <w:rsid w:val="00030EBC"/>
    <w:rsid w:val="00030FC8"/>
    <w:rsid w:val="00032299"/>
    <w:rsid w:val="000331B6"/>
    <w:rsid w:val="0003369F"/>
    <w:rsid w:val="00034F5E"/>
    <w:rsid w:val="0003541F"/>
    <w:rsid w:val="00040BF3"/>
    <w:rsid w:val="000423E3"/>
    <w:rsid w:val="0004292D"/>
    <w:rsid w:val="00042D30"/>
    <w:rsid w:val="00043FA0"/>
    <w:rsid w:val="00044C5D"/>
    <w:rsid w:val="00044D23"/>
    <w:rsid w:val="00046473"/>
    <w:rsid w:val="000507E6"/>
    <w:rsid w:val="0005163D"/>
    <w:rsid w:val="00051740"/>
    <w:rsid w:val="000534F4"/>
    <w:rsid w:val="000535B7"/>
    <w:rsid w:val="00053726"/>
    <w:rsid w:val="00053DE1"/>
    <w:rsid w:val="000558B6"/>
    <w:rsid w:val="000562A7"/>
    <w:rsid w:val="000564F8"/>
    <w:rsid w:val="00057BC8"/>
    <w:rsid w:val="000604B9"/>
    <w:rsid w:val="00061232"/>
    <w:rsid w:val="000613C4"/>
    <w:rsid w:val="000620E8"/>
    <w:rsid w:val="00062708"/>
    <w:rsid w:val="00065A16"/>
    <w:rsid w:val="0007176A"/>
    <w:rsid w:val="00071D06"/>
    <w:rsid w:val="0007214A"/>
    <w:rsid w:val="00072B6E"/>
    <w:rsid w:val="00072DFB"/>
    <w:rsid w:val="00073689"/>
    <w:rsid w:val="00075444"/>
    <w:rsid w:val="00075B4E"/>
    <w:rsid w:val="00077A7C"/>
    <w:rsid w:val="00082E53"/>
    <w:rsid w:val="000844F9"/>
    <w:rsid w:val="00084830"/>
    <w:rsid w:val="000850AE"/>
    <w:rsid w:val="0008606A"/>
    <w:rsid w:val="00086656"/>
    <w:rsid w:val="00086D87"/>
    <w:rsid w:val="000872D6"/>
    <w:rsid w:val="0009028C"/>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12B6"/>
    <w:rsid w:val="000E3C1C"/>
    <w:rsid w:val="000E41B7"/>
    <w:rsid w:val="000E5D3C"/>
    <w:rsid w:val="000E6BA0"/>
    <w:rsid w:val="000F174A"/>
    <w:rsid w:val="000F7960"/>
    <w:rsid w:val="00100B59"/>
    <w:rsid w:val="00100DC5"/>
    <w:rsid w:val="00100E27"/>
    <w:rsid w:val="00100E5A"/>
    <w:rsid w:val="00101135"/>
    <w:rsid w:val="0010259B"/>
    <w:rsid w:val="00103D80"/>
    <w:rsid w:val="00104A05"/>
    <w:rsid w:val="00105BE0"/>
    <w:rsid w:val="00106009"/>
    <w:rsid w:val="001061F9"/>
    <w:rsid w:val="001068B3"/>
    <w:rsid w:val="00106A3B"/>
    <w:rsid w:val="001113CC"/>
    <w:rsid w:val="00113763"/>
    <w:rsid w:val="00114B7D"/>
    <w:rsid w:val="001177C4"/>
    <w:rsid w:val="00117B7D"/>
    <w:rsid w:val="00117FF3"/>
    <w:rsid w:val="0012093E"/>
    <w:rsid w:val="00125C6C"/>
    <w:rsid w:val="00126E96"/>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ACD"/>
    <w:rsid w:val="00162C3A"/>
    <w:rsid w:val="00165FF0"/>
    <w:rsid w:val="00166E7E"/>
    <w:rsid w:val="0017075C"/>
    <w:rsid w:val="00170CB5"/>
    <w:rsid w:val="00171601"/>
    <w:rsid w:val="00174183"/>
    <w:rsid w:val="00176C65"/>
    <w:rsid w:val="001778C4"/>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601"/>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4E20"/>
    <w:rsid w:val="001D66C2"/>
    <w:rsid w:val="001E0FFC"/>
    <w:rsid w:val="001E1F93"/>
    <w:rsid w:val="001E24CF"/>
    <w:rsid w:val="001E3097"/>
    <w:rsid w:val="001E3892"/>
    <w:rsid w:val="001E44C9"/>
    <w:rsid w:val="001E4B06"/>
    <w:rsid w:val="001E5F98"/>
    <w:rsid w:val="001F01F4"/>
    <w:rsid w:val="001F055E"/>
    <w:rsid w:val="001F0F26"/>
    <w:rsid w:val="001F11C1"/>
    <w:rsid w:val="001F2232"/>
    <w:rsid w:val="001F64BE"/>
    <w:rsid w:val="001F6D7B"/>
    <w:rsid w:val="001F7070"/>
    <w:rsid w:val="001F7807"/>
    <w:rsid w:val="002007C8"/>
    <w:rsid w:val="00200AD3"/>
    <w:rsid w:val="00200EF2"/>
    <w:rsid w:val="002016B9"/>
    <w:rsid w:val="00201825"/>
    <w:rsid w:val="00201CB2"/>
    <w:rsid w:val="00202266"/>
    <w:rsid w:val="00203776"/>
    <w:rsid w:val="002046F7"/>
    <w:rsid w:val="0020478D"/>
    <w:rsid w:val="002054D0"/>
    <w:rsid w:val="00206EFD"/>
    <w:rsid w:val="0020756A"/>
    <w:rsid w:val="00210D95"/>
    <w:rsid w:val="002136B3"/>
    <w:rsid w:val="00216957"/>
    <w:rsid w:val="00217731"/>
    <w:rsid w:val="00217AE6"/>
    <w:rsid w:val="00220648"/>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3EA8"/>
    <w:rsid w:val="002441F2"/>
    <w:rsid w:val="0024438F"/>
    <w:rsid w:val="002447C2"/>
    <w:rsid w:val="002458D0"/>
    <w:rsid w:val="00245EC0"/>
    <w:rsid w:val="002462B7"/>
    <w:rsid w:val="00247FF0"/>
    <w:rsid w:val="00250C2E"/>
    <w:rsid w:val="00250F4A"/>
    <w:rsid w:val="00251349"/>
    <w:rsid w:val="00251CFF"/>
    <w:rsid w:val="00253532"/>
    <w:rsid w:val="002540D3"/>
    <w:rsid w:val="00254B2A"/>
    <w:rsid w:val="002556DB"/>
    <w:rsid w:val="00256D4F"/>
    <w:rsid w:val="00260EE8"/>
    <w:rsid w:val="00260F28"/>
    <w:rsid w:val="0026131D"/>
    <w:rsid w:val="00263542"/>
    <w:rsid w:val="00265D1A"/>
    <w:rsid w:val="00266738"/>
    <w:rsid w:val="00266D0C"/>
    <w:rsid w:val="00273F94"/>
    <w:rsid w:val="00274A75"/>
    <w:rsid w:val="002760B7"/>
    <w:rsid w:val="002810D3"/>
    <w:rsid w:val="0028262E"/>
    <w:rsid w:val="002847AE"/>
    <w:rsid w:val="002870F2"/>
    <w:rsid w:val="00287650"/>
    <w:rsid w:val="00287FC2"/>
    <w:rsid w:val="0029008E"/>
    <w:rsid w:val="00290154"/>
    <w:rsid w:val="00294F88"/>
    <w:rsid w:val="00294FCC"/>
    <w:rsid w:val="00295516"/>
    <w:rsid w:val="002A10A1"/>
    <w:rsid w:val="002A3161"/>
    <w:rsid w:val="002A3410"/>
    <w:rsid w:val="002A44D1"/>
    <w:rsid w:val="002A4631"/>
    <w:rsid w:val="002A5BA6"/>
    <w:rsid w:val="002A67F6"/>
    <w:rsid w:val="002A6EA6"/>
    <w:rsid w:val="002B108B"/>
    <w:rsid w:val="002B12DE"/>
    <w:rsid w:val="002B270D"/>
    <w:rsid w:val="002B3375"/>
    <w:rsid w:val="002B4745"/>
    <w:rsid w:val="002B480D"/>
    <w:rsid w:val="002B4845"/>
    <w:rsid w:val="002B4AC3"/>
    <w:rsid w:val="002B5E33"/>
    <w:rsid w:val="002B7744"/>
    <w:rsid w:val="002C05AC"/>
    <w:rsid w:val="002C1A77"/>
    <w:rsid w:val="002C295B"/>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E6BF8"/>
    <w:rsid w:val="002F09E6"/>
    <w:rsid w:val="002F0BF7"/>
    <w:rsid w:val="002F0D60"/>
    <w:rsid w:val="002F104E"/>
    <w:rsid w:val="002F1BD9"/>
    <w:rsid w:val="002F28D2"/>
    <w:rsid w:val="002F3A6D"/>
    <w:rsid w:val="002F749C"/>
    <w:rsid w:val="002F7D2F"/>
    <w:rsid w:val="003004B8"/>
    <w:rsid w:val="00301916"/>
    <w:rsid w:val="00302CE7"/>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F4C"/>
    <w:rsid w:val="00322186"/>
    <w:rsid w:val="00322962"/>
    <w:rsid w:val="0032403E"/>
    <w:rsid w:val="00324329"/>
    <w:rsid w:val="00324D73"/>
    <w:rsid w:val="00325B7B"/>
    <w:rsid w:val="003311BE"/>
    <w:rsid w:val="0033147A"/>
    <w:rsid w:val="0033193C"/>
    <w:rsid w:val="00332B30"/>
    <w:rsid w:val="00334E19"/>
    <w:rsid w:val="0033532B"/>
    <w:rsid w:val="00336799"/>
    <w:rsid w:val="00337929"/>
    <w:rsid w:val="00340003"/>
    <w:rsid w:val="003429B7"/>
    <w:rsid w:val="00342B92"/>
    <w:rsid w:val="00343B23"/>
    <w:rsid w:val="003444A9"/>
    <w:rsid w:val="003445F2"/>
    <w:rsid w:val="00345EB0"/>
    <w:rsid w:val="0034738F"/>
    <w:rsid w:val="0034764B"/>
    <w:rsid w:val="0034780A"/>
    <w:rsid w:val="00347CBE"/>
    <w:rsid w:val="003503AC"/>
    <w:rsid w:val="00352686"/>
    <w:rsid w:val="003534AD"/>
    <w:rsid w:val="00357136"/>
    <w:rsid w:val="003576EB"/>
    <w:rsid w:val="00360C67"/>
    <w:rsid w:val="00360E65"/>
    <w:rsid w:val="0036242B"/>
    <w:rsid w:val="00362DCB"/>
    <w:rsid w:val="00363061"/>
    <w:rsid w:val="0036308C"/>
    <w:rsid w:val="00363E8F"/>
    <w:rsid w:val="00365118"/>
    <w:rsid w:val="00366467"/>
    <w:rsid w:val="00367331"/>
    <w:rsid w:val="0037033B"/>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3B8E"/>
    <w:rsid w:val="00394665"/>
    <w:rsid w:val="00395451"/>
    <w:rsid w:val="00395716"/>
    <w:rsid w:val="00396B0E"/>
    <w:rsid w:val="0039766F"/>
    <w:rsid w:val="003A01C8"/>
    <w:rsid w:val="003A1238"/>
    <w:rsid w:val="003A1937"/>
    <w:rsid w:val="003A3E53"/>
    <w:rsid w:val="003A43B0"/>
    <w:rsid w:val="003A4F65"/>
    <w:rsid w:val="003A58E9"/>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6FD4"/>
    <w:rsid w:val="003C723C"/>
    <w:rsid w:val="003D0F7F"/>
    <w:rsid w:val="003D22E3"/>
    <w:rsid w:val="003D3CF0"/>
    <w:rsid w:val="003D53BF"/>
    <w:rsid w:val="003D6797"/>
    <w:rsid w:val="003D779D"/>
    <w:rsid w:val="003D7846"/>
    <w:rsid w:val="003D78A2"/>
    <w:rsid w:val="003E03FD"/>
    <w:rsid w:val="003E15EE"/>
    <w:rsid w:val="003E29E5"/>
    <w:rsid w:val="003E6AE0"/>
    <w:rsid w:val="003F0971"/>
    <w:rsid w:val="003F28DA"/>
    <w:rsid w:val="003F2C2F"/>
    <w:rsid w:val="003F35B8"/>
    <w:rsid w:val="003F3F97"/>
    <w:rsid w:val="003F42CF"/>
    <w:rsid w:val="003F4EA0"/>
    <w:rsid w:val="003F69BE"/>
    <w:rsid w:val="003F747B"/>
    <w:rsid w:val="003F7D20"/>
    <w:rsid w:val="00400EB0"/>
    <w:rsid w:val="004013F6"/>
    <w:rsid w:val="004033AD"/>
    <w:rsid w:val="00405801"/>
    <w:rsid w:val="00407474"/>
    <w:rsid w:val="00407ED4"/>
    <w:rsid w:val="004128F0"/>
    <w:rsid w:val="00413C36"/>
    <w:rsid w:val="00414D5B"/>
    <w:rsid w:val="00415EAE"/>
    <w:rsid w:val="004163AD"/>
    <w:rsid w:val="0041645A"/>
    <w:rsid w:val="0041788A"/>
    <w:rsid w:val="00417BB8"/>
    <w:rsid w:val="00420300"/>
    <w:rsid w:val="00421CC4"/>
    <w:rsid w:val="00422AEA"/>
    <w:rsid w:val="0042354D"/>
    <w:rsid w:val="00425800"/>
    <w:rsid w:val="004259A6"/>
    <w:rsid w:val="00425CCF"/>
    <w:rsid w:val="00430D80"/>
    <w:rsid w:val="004317B5"/>
    <w:rsid w:val="00431E3D"/>
    <w:rsid w:val="00435259"/>
    <w:rsid w:val="004367F0"/>
    <w:rsid w:val="00436B23"/>
    <w:rsid w:val="00436E88"/>
    <w:rsid w:val="00440977"/>
    <w:rsid w:val="0044175B"/>
    <w:rsid w:val="00441C88"/>
    <w:rsid w:val="00442026"/>
    <w:rsid w:val="00442448"/>
    <w:rsid w:val="00443CD4"/>
    <w:rsid w:val="004440BB"/>
    <w:rsid w:val="004450B6"/>
    <w:rsid w:val="00445612"/>
    <w:rsid w:val="004468CE"/>
    <w:rsid w:val="004479D8"/>
    <w:rsid w:val="00447C97"/>
    <w:rsid w:val="00451168"/>
    <w:rsid w:val="00451506"/>
    <w:rsid w:val="00452D84"/>
    <w:rsid w:val="00453739"/>
    <w:rsid w:val="0045627B"/>
    <w:rsid w:val="00456C90"/>
    <w:rsid w:val="00457160"/>
    <w:rsid w:val="004578CC"/>
    <w:rsid w:val="00461D04"/>
    <w:rsid w:val="00463BFC"/>
    <w:rsid w:val="004657D6"/>
    <w:rsid w:val="00466018"/>
    <w:rsid w:val="004728AA"/>
    <w:rsid w:val="00473346"/>
    <w:rsid w:val="00476168"/>
    <w:rsid w:val="00476284"/>
    <w:rsid w:val="0048084F"/>
    <w:rsid w:val="004810BD"/>
    <w:rsid w:val="0048175E"/>
    <w:rsid w:val="00483307"/>
    <w:rsid w:val="00483B44"/>
    <w:rsid w:val="00483CA9"/>
    <w:rsid w:val="004845FC"/>
    <w:rsid w:val="004850B9"/>
    <w:rsid w:val="0048525B"/>
    <w:rsid w:val="00485CCD"/>
    <w:rsid w:val="00485DB5"/>
    <w:rsid w:val="004860C5"/>
    <w:rsid w:val="00486D2B"/>
    <w:rsid w:val="004909A2"/>
    <w:rsid w:val="00490D60"/>
    <w:rsid w:val="00493120"/>
    <w:rsid w:val="004949C7"/>
    <w:rsid w:val="00494FDC"/>
    <w:rsid w:val="004A0489"/>
    <w:rsid w:val="004A0DA5"/>
    <w:rsid w:val="004A161B"/>
    <w:rsid w:val="004A3E9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067"/>
    <w:rsid w:val="004C098E"/>
    <w:rsid w:val="004C201F"/>
    <w:rsid w:val="004C20CF"/>
    <w:rsid w:val="004C299C"/>
    <w:rsid w:val="004C2E2E"/>
    <w:rsid w:val="004C4D54"/>
    <w:rsid w:val="004C7023"/>
    <w:rsid w:val="004C7513"/>
    <w:rsid w:val="004D02AC"/>
    <w:rsid w:val="004D0383"/>
    <w:rsid w:val="004D1F3F"/>
    <w:rsid w:val="004D225C"/>
    <w:rsid w:val="004D333E"/>
    <w:rsid w:val="004D3A72"/>
    <w:rsid w:val="004D3EE2"/>
    <w:rsid w:val="004D5691"/>
    <w:rsid w:val="004D5BBA"/>
    <w:rsid w:val="004D6540"/>
    <w:rsid w:val="004E1C2A"/>
    <w:rsid w:val="004E2ACB"/>
    <w:rsid w:val="004E38B0"/>
    <w:rsid w:val="004E3C28"/>
    <w:rsid w:val="004E4332"/>
    <w:rsid w:val="004E4E0B"/>
    <w:rsid w:val="004E6856"/>
    <w:rsid w:val="004E6FB4"/>
    <w:rsid w:val="004F0977"/>
    <w:rsid w:val="004F1408"/>
    <w:rsid w:val="004F3ACE"/>
    <w:rsid w:val="004F3D26"/>
    <w:rsid w:val="004F4E1D"/>
    <w:rsid w:val="004F6257"/>
    <w:rsid w:val="004F6A25"/>
    <w:rsid w:val="004F6AB0"/>
    <w:rsid w:val="004F6B4D"/>
    <w:rsid w:val="004F6F40"/>
    <w:rsid w:val="005000BD"/>
    <w:rsid w:val="005000DD"/>
    <w:rsid w:val="005032FC"/>
    <w:rsid w:val="00503948"/>
    <w:rsid w:val="00503B09"/>
    <w:rsid w:val="00504F5C"/>
    <w:rsid w:val="00505262"/>
    <w:rsid w:val="00505655"/>
    <w:rsid w:val="0050597B"/>
    <w:rsid w:val="00506DF8"/>
    <w:rsid w:val="00507451"/>
    <w:rsid w:val="00507D5F"/>
    <w:rsid w:val="00511F4D"/>
    <w:rsid w:val="00514D6B"/>
    <w:rsid w:val="0051574E"/>
    <w:rsid w:val="0051725F"/>
    <w:rsid w:val="00517593"/>
    <w:rsid w:val="00520095"/>
    <w:rsid w:val="00520645"/>
    <w:rsid w:val="0052168D"/>
    <w:rsid w:val="0052396A"/>
    <w:rsid w:val="0052782C"/>
    <w:rsid w:val="00527A41"/>
    <w:rsid w:val="00530E46"/>
    <w:rsid w:val="005324EF"/>
    <w:rsid w:val="0053286B"/>
    <w:rsid w:val="00536369"/>
    <w:rsid w:val="00537FF8"/>
    <w:rsid w:val="005400FF"/>
    <w:rsid w:val="00540362"/>
    <w:rsid w:val="00540E99"/>
    <w:rsid w:val="00541130"/>
    <w:rsid w:val="00546A8B"/>
    <w:rsid w:val="00546D5E"/>
    <w:rsid w:val="00546F02"/>
    <w:rsid w:val="0054770B"/>
    <w:rsid w:val="00551073"/>
    <w:rsid w:val="00551DA4"/>
    <w:rsid w:val="0055213A"/>
    <w:rsid w:val="00552D65"/>
    <w:rsid w:val="00554956"/>
    <w:rsid w:val="00556AE6"/>
    <w:rsid w:val="00557BE6"/>
    <w:rsid w:val="005600BC"/>
    <w:rsid w:val="00563104"/>
    <w:rsid w:val="005646C1"/>
    <w:rsid w:val="005646CC"/>
    <w:rsid w:val="005652E4"/>
    <w:rsid w:val="00565730"/>
    <w:rsid w:val="00566671"/>
    <w:rsid w:val="00567B22"/>
    <w:rsid w:val="0057134C"/>
    <w:rsid w:val="00571670"/>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B61"/>
    <w:rsid w:val="00594054"/>
    <w:rsid w:val="00596689"/>
    <w:rsid w:val="00597402"/>
    <w:rsid w:val="005A16FB"/>
    <w:rsid w:val="005A1A68"/>
    <w:rsid w:val="005A2A5A"/>
    <w:rsid w:val="005A3076"/>
    <w:rsid w:val="005A39FC"/>
    <w:rsid w:val="005A3B66"/>
    <w:rsid w:val="005A42E3"/>
    <w:rsid w:val="005A5F04"/>
    <w:rsid w:val="005A6DC2"/>
    <w:rsid w:val="005A6E7B"/>
    <w:rsid w:val="005B0870"/>
    <w:rsid w:val="005B1762"/>
    <w:rsid w:val="005B4B88"/>
    <w:rsid w:val="005B4E49"/>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2FFF"/>
    <w:rsid w:val="005F78DD"/>
    <w:rsid w:val="005F7A4D"/>
    <w:rsid w:val="00601759"/>
    <w:rsid w:val="00601B68"/>
    <w:rsid w:val="0060359B"/>
    <w:rsid w:val="00603F69"/>
    <w:rsid w:val="006040DA"/>
    <w:rsid w:val="006047BD"/>
    <w:rsid w:val="00607675"/>
    <w:rsid w:val="00610F53"/>
    <w:rsid w:val="00612E3F"/>
    <w:rsid w:val="00613208"/>
    <w:rsid w:val="00616767"/>
    <w:rsid w:val="0061698B"/>
    <w:rsid w:val="00616F61"/>
    <w:rsid w:val="00620598"/>
    <w:rsid w:val="00620917"/>
    <w:rsid w:val="0062163D"/>
    <w:rsid w:val="00623A9E"/>
    <w:rsid w:val="00624A20"/>
    <w:rsid w:val="00624C9B"/>
    <w:rsid w:val="006266EF"/>
    <w:rsid w:val="00630BB3"/>
    <w:rsid w:val="00632182"/>
    <w:rsid w:val="0063248D"/>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533B"/>
    <w:rsid w:val="0066665B"/>
    <w:rsid w:val="0066687E"/>
    <w:rsid w:val="00670EE3"/>
    <w:rsid w:val="0067331F"/>
    <w:rsid w:val="006742E8"/>
    <w:rsid w:val="0067482E"/>
    <w:rsid w:val="00675260"/>
    <w:rsid w:val="00677DDB"/>
    <w:rsid w:val="00677EF0"/>
    <w:rsid w:val="006814BF"/>
    <w:rsid w:val="00681F32"/>
    <w:rsid w:val="00683AEC"/>
    <w:rsid w:val="006841E7"/>
    <w:rsid w:val="00684672"/>
    <w:rsid w:val="0068481E"/>
    <w:rsid w:val="0068666F"/>
    <w:rsid w:val="0068780A"/>
    <w:rsid w:val="00690267"/>
    <w:rsid w:val="006906E7"/>
    <w:rsid w:val="00692221"/>
    <w:rsid w:val="00692F75"/>
    <w:rsid w:val="006954D4"/>
    <w:rsid w:val="0069598B"/>
    <w:rsid w:val="00695AF0"/>
    <w:rsid w:val="0069797A"/>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4C05"/>
    <w:rsid w:val="006D53A4"/>
    <w:rsid w:val="006D6748"/>
    <w:rsid w:val="006E08A7"/>
    <w:rsid w:val="006E08C4"/>
    <w:rsid w:val="006E091B"/>
    <w:rsid w:val="006E2552"/>
    <w:rsid w:val="006E42C8"/>
    <w:rsid w:val="006E4800"/>
    <w:rsid w:val="006E560F"/>
    <w:rsid w:val="006E5B90"/>
    <w:rsid w:val="006E60D3"/>
    <w:rsid w:val="006E79B6"/>
    <w:rsid w:val="006F054E"/>
    <w:rsid w:val="006F15AA"/>
    <w:rsid w:val="006F15D8"/>
    <w:rsid w:val="006F1B19"/>
    <w:rsid w:val="006F3613"/>
    <w:rsid w:val="006F3839"/>
    <w:rsid w:val="006F4503"/>
    <w:rsid w:val="00701893"/>
    <w:rsid w:val="00701DAC"/>
    <w:rsid w:val="00704694"/>
    <w:rsid w:val="007058CD"/>
    <w:rsid w:val="00705D75"/>
    <w:rsid w:val="0070723B"/>
    <w:rsid w:val="00711A97"/>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744C"/>
    <w:rsid w:val="00740573"/>
    <w:rsid w:val="00741479"/>
    <w:rsid w:val="007414DA"/>
    <w:rsid w:val="00741A65"/>
    <w:rsid w:val="007448D2"/>
    <w:rsid w:val="00744A73"/>
    <w:rsid w:val="00744DB8"/>
    <w:rsid w:val="00745C28"/>
    <w:rsid w:val="007460FF"/>
    <w:rsid w:val="007474D4"/>
    <w:rsid w:val="0075322D"/>
    <w:rsid w:val="007537A7"/>
    <w:rsid w:val="00753D56"/>
    <w:rsid w:val="007564AE"/>
    <w:rsid w:val="00757591"/>
    <w:rsid w:val="00757633"/>
    <w:rsid w:val="00757A59"/>
    <w:rsid w:val="00757DD5"/>
    <w:rsid w:val="00760CA7"/>
    <w:rsid w:val="007617A7"/>
    <w:rsid w:val="00762125"/>
    <w:rsid w:val="00762529"/>
    <w:rsid w:val="007635C3"/>
    <w:rsid w:val="00765E06"/>
    <w:rsid w:val="00765F79"/>
    <w:rsid w:val="00766CF9"/>
    <w:rsid w:val="007706FF"/>
    <w:rsid w:val="00770891"/>
    <w:rsid w:val="00770C61"/>
    <w:rsid w:val="00772BA3"/>
    <w:rsid w:val="007763FE"/>
    <w:rsid w:val="00776998"/>
    <w:rsid w:val="00777008"/>
    <w:rsid w:val="007776A2"/>
    <w:rsid w:val="00777849"/>
    <w:rsid w:val="00780A99"/>
    <w:rsid w:val="00781C4F"/>
    <w:rsid w:val="00782487"/>
    <w:rsid w:val="00782A2E"/>
    <w:rsid w:val="00782B11"/>
    <w:rsid w:val="007836C0"/>
    <w:rsid w:val="00785C6A"/>
    <w:rsid w:val="0078667E"/>
    <w:rsid w:val="007919DC"/>
    <w:rsid w:val="00791B72"/>
    <w:rsid w:val="00791C7F"/>
    <w:rsid w:val="007926B5"/>
    <w:rsid w:val="00796888"/>
    <w:rsid w:val="007A1326"/>
    <w:rsid w:val="007A2B7B"/>
    <w:rsid w:val="007A3356"/>
    <w:rsid w:val="007A36F3"/>
    <w:rsid w:val="007A4518"/>
    <w:rsid w:val="007A4CEF"/>
    <w:rsid w:val="007A55A8"/>
    <w:rsid w:val="007A6C13"/>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4CA7"/>
    <w:rsid w:val="007E54F0"/>
    <w:rsid w:val="007E5E9E"/>
    <w:rsid w:val="007E6C23"/>
    <w:rsid w:val="007F1493"/>
    <w:rsid w:val="007F15BC"/>
    <w:rsid w:val="007F3524"/>
    <w:rsid w:val="007F576D"/>
    <w:rsid w:val="007F637A"/>
    <w:rsid w:val="007F66A6"/>
    <w:rsid w:val="007F76BF"/>
    <w:rsid w:val="008003CD"/>
    <w:rsid w:val="00800512"/>
    <w:rsid w:val="00800B8B"/>
    <w:rsid w:val="00801687"/>
    <w:rsid w:val="008019EE"/>
    <w:rsid w:val="00802022"/>
    <w:rsid w:val="0080207C"/>
    <w:rsid w:val="008028A3"/>
    <w:rsid w:val="00804C06"/>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2D36"/>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E5B"/>
    <w:rsid w:val="008736AC"/>
    <w:rsid w:val="00874C1F"/>
    <w:rsid w:val="00874E6F"/>
    <w:rsid w:val="00880A08"/>
    <w:rsid w:val="008813A0"/>
    <w:rsid w:val="0088154C"/>
    <w:rsid w:val="00882E98"/>
    <w:rsid w:val="00883242"/>
    <w:rsid w:val="00883A53"/>
    <w:rsid w:val="00884C36"/>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9D1"/>
    <w:rsid w:val="008B6729"/>
    <w:rsid w:val="008B7F83"/>
    <w:rsid w:val="008C085A"/>
    <w:rsid w:val="008C1A20"/>
    <w:rsid w:val="008C2FB5"/>
    <w:rsid w:val="008C302C"/>
    <w:rsid w:val="008C4CAB"/>
    <w:rsid w:val="008C57EB"/>
    <w:rsid w:val="008C6461"/>
    <w:rsid w:val="008C6BA4"/>
    <w:rsid w:val="008C6F82"/>
    <w:rsid w:val="008C7CBC"/>
    <w:rsid w:val="008D0067"/>
    <w:rsid w:val="008D125E"/>
    <w:rsid w:val="008D5308"/>
    <w:rsid w:val="008D55BF"/>
    <w:rsid w:val="008D61E0"/>
    <w:rsid w:val="008D6722"/>
    <w:rsid w:val="008D6E1D"/>
    <w:rsid w:val="008D7AB2"/>
    <w:rsid w:val="008E0259"/>
    <w:rsid w:val="008E116D"/>
    <w:rsid w:val="008E12CE"/>
    <w:rsid w:val="008E2C78"/>
    <w:rsid w:val="008E43E0"/>
    <w:rsid w:val="008E4A0E"/>
    <w:rsid w:val="008E4AA9"/>
    <w:rsid w:val="008E4E59"/>
    <w:rsid w:val="008F0115"/>
    <w:rsid w:val="008F0383"/>
    <w:rsid w:val="008F0949"/>
    <w:rsid w:val="008F0ACD"/>
    <w:rsid w:val="008F1F6A"/>
    <w:rsid w:val="008F28E7"/>
    <w:rsid w:val="008F3EDF"/>
    <w:rsid w:val="008F56DB"/>
    <w:rsid w:val="0090053B"/>
    <w:rsid w:val="00900E59"/>
    <w:rsid w:val="00900FCF"/>
    <w:rsid w:val="00901298"/>
    <w:rsid w:val="009019BB"/>
    <w:rsid w:val="00902919"/>
    <w:rsid w:val="0090315B"/>
    <w:rsid w:val="009033B0"/>
    <w:rsid w:val="00904350"/>
    <w:rsid w:val="00904455"/>
    <w:rsid w:val="00904B43"/>
    <w:rsid w:val="00905926"/>
    <w:rsid w:val="0090604A"/>
    <w:rsid w:val="009078AB"/>
    <w:rsid w:val="0091055E"/>
    <w:rsid w:val="00912C5D"/>
    <w:rsid w:val="00912EC7"/>
    <w:rsid w:val="00913D40"/>
    <w:rsid w:val="009153A2"/>
    <w:rsid w:val="0091571A"/>
    <w:rsid w:val="00915AC4"/>
    <w:rsid w:val="00920A1E"/>
    <w:rsid w:val="00920C71"/>
    <w:rsid w:val="009227DD"/>
    <w:rsid w:val="00922B38"/>
    <w:rsid w:val="00923015"/>
    <w:rsid w:val="009234D0"/>
    <w:rsid w:val="0092469C"/>
    <w:rsid w:val="00925013"/>
    <w:rsid w:val="00925024"/>
    <w:rsid w:val="00925613"/>
    <w:rsid w:val="00925655"/>
    <w:rsid w:val="00925733"/>
    <w:rsid w:val="009257A8"/>
    <w:rsid w:val="009261C8"/>
    <w:rsid w:val="009269E6"/>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0B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E14"/>
    <w:rsid w:val="009634F6"/>
    <w:rsid w:val="00963579"/>
    <w:rsid w:val="00963928"/>
    <w:rsid w:val="0096422F"/>
    <w:rsid w:val="00964AE3"/>
    <w:rsid w:val="00965F05"/>
    <w:rsid w:val="0096720F"/>
    <w:rsid w:val="009700B5"/>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0C8"/>
    <w:rsid w:val="00995954"/>
    <w:rsid w:val="00995E81"/>
    <w:rsid w:val="00996470"/>
    <w:rsid w:val="00996603"/>
    <w:rsid w:val="009974B3"/>
    <w:rsid w:val="00997F5D"/>
    <w:rsid w:val="009A09AC"/>
    <w:rsid w:val="009A1BBC"/>
    <w:rsid w:val="009A2864"/>
    <w:rsid w:val="009A313E"/>
    <w:rsid w:val="009A3EAC"/>
    <w:rsid w:val="009A40D9"/>
    <w:rsid w:val="009A6D63"/>
    <w:rsid w:val="009B08F7"/>
    <w:rsid w:val="009B165F"/>
    <w:rsid w:val="009B2E67"/>
    <w:rsid w:val="009B32A2"/>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799"/>
    <w:rsid w:val="009F3431"/>
    <w:rsid w:val="009F3838"/>
    <w:rsid w:val="009F3ECD"/>
    <w:rsid w:val="009F4B19"/>
    <w:rsid w:val="009F5F05"/>
    <w:rsid w:val="009F7315"/>
    <w:rsid w:val="009F73D1"/>
    <w:rsid w:val="00A00305"/>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6662"/>
    <w:rsid w:val="00A47719"/>
    <w:rsid w:val="00A47EAB"/>
    <w:rsid w:val="00A5068D"/>
    <w:rsid w:val="00A509B4"/>
    <w:rsid w:val="00A5427A"/>
    <w:rsid w:val="00A54C7B"/>
    <w:rsid w:val="00A54CFD"/>
    <w:rsid w:val="00A5639F"/>
    <w:rsid w:val="00A56E6F"/>
    <w:rsid w:val="00A57040"/>
    <w:rsid w:val="00A60064"/>
    <w:rsid w:val="00A61834"/>
    <w:rsid w:val="00A627DC"/>
    <w:rsid w:val="00A64F90"/>
    <w:rsid w:val="00A65A2B"/>
    <w:rsid w:val="00A70170"/>
    <w:rsid w:val="00A726C7"/>
    <w:rsid w:val="00A7409C"/>
    <w:rsid w:val="00A743AF"/>
    <w:rsid w:val="00A752B5"/>
    <w:rsid w:val="00A774B4"/>
    <w:rsid w:val="00A77927"/>
    <w:rsid w:val="00A80144"/>
    <w:rsid w:val="00A806C1"/>
    <w:rsid w:val="00A81734"/>
    <w:rsid w:val="00A81791"/>
    <w:rsid w:val="00A8195D"/>
    <w:rsid w:val="00A81DC9"/>
    <w:rsid w:val="00A82923"/>
    <w:rsid w:val="00A82B30"/>
    <w:rsid w:val="00A8372C"/>
    <w:rsid w:val="00A855FA"/>
    <w:rsid w:val="00A905C6"/>
    <w:rsid w:val="00A90A0B"/>
    <w:rsid w:val="00A91418"/>
    <w:rsid w:val="00A91A18"/>
    <w:rsid w:val="00A9244B"/>
    <w:rsid w:val="00A932DF"/>
    <w:rsid w:val="00A947CF"/>
    <w:rsid w:val="00A95F5B"/>
    <w:rsid w:val="00A96D9C"/>
    <w:rsid w:val="00A97222"/>
    <w:rsid w:val="00A9736F"/>
    <w:rsid w:val="00A9772A"/>
    <w:rsid w:val="00AA18E2"/>
    <w:rsid w:val="00AA22B0"/>
    <w:rsid w:val="00AA2B19"/>
    <w:rsid w:val="00AA3B89"/>
    <w:rsid w:val="00AA5E50"/>
    <w:rsid w:val="00AA642B"/>
    <w:rsid w:val="00AA7170"/>
    <w:rsid w:val="00AB0677"/>
    <w:rsid w:val="00AB1983"/>
    <w:rsid w:val="00AB23C3"/>
    <w:rsid w:val="00AB24DB"/>
    <w:rsid w:val="00AB35D0"/>
    <w:rsid w:val="00AB50AE"/>
    <w:rsid w:val="00AB77E7"/>
    <w:rsid w:val="00AC0A44"/>
    <w:rsid w:val="00AC1DCF"/>
    <w:rsid w:val="00AC23B1"/>
    <w:rsid w:val="00AC260E"/>
    <w:rsid w:val="00AC2AF9"/>
    <w:rsid w:val="00AC2F71"/>
    <w:rsid w:val="00AC47A6"/>
    <w:rsid w:val="00AC60C5"/>
    <w:rsid w:val="00AC78ED"/>
    <w:rsid w:val="00AD02D3"/>
    <w:rsid w:val="00AD3675"/>
    <w:rsid w:val="00AD48C0"/>
    <w:rsid w:val="00AD56A9"/>
    <w:rsid w:val="00AD69C4"/>
    <w:rsid w:val="00AD6F0C"/>
    <w:rsid w:val="00AE1C5F"/>
    <w:rsid w:val="00AE23DD"/>
    <w:rsid w:val="00AE3899"/>
    <w:rsid w:val="00AE6CD2"/>
    <w:rsid w:val="00AE776A"/>
    <w:rsid w:val="00AE7E51"/>
    <w:rsid w:val="00AF1F68"/>
    <w:rsid w:val="00AF27B7"/>
    <w:rsid w:val="00AF2BB2"/>
    <w:rsid w:val="00AF3C5D"/>
    <w:rsid w:val="00AF726A"/>
    <w:rsid w:val="00AF7AB4"/>
    <w:rsid w:val="00AF7B91"/>
    <w:rsid w:val="00B00015"/>
    <w:rsid w:val="00B02DEC"/>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10E"/>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BB9"/>
    <w:rsid w:val="00B7391B"/>
    <w:rsid w:val="00B73ACC"/>
    <w:rsid w:val="00B743E7"/>
    <w:rsid w:val="00B74B80"/>
    <w:rsid w:val="00B74BDD"/>
    <w:rsid w:val="00B768A9"/>
    <w:rsid w:val="00B76E90"/>
    <w:rsid w:val="00B8005C"/>
    <w:rsid w:val="00B82E5F"/>
    <w:rsid w:val="00B8666B"/>
    <w:rsid w:val="00B904F4"/>
    <w:rsid w:val="00B90BD1"/>
    <w:rsid w:val="00B92536"/>
    <w:rsid w:val="00B9274D"/>
    <w:rsid w:val="00B93CB6"/>
    <w:rsid w:val="00B94207"/>
    <w:rsid w:val="00B945D4"/>
    <w:rsid w:val="00B9506C"/>
    <w:rsid w:val="00B97B50"/>
    <w:rsid w:val="00BA3959"/>
    <w:rsid w:val="00BA563D"/>
    <w:rsid w:val="00BB1855"/>
    <w:rsid w:val="00BB2332"/>
    <w:rsid w:val="00BB239F"/>
    <w:rsid w:val="00BB2494"/>
    <w:rsid w:val="00BB2522"/>
    <w:rsid w:val="00BB28A3"/>
    <w:rsid w:val="00BB5218"/>
    <w:rsid w:val="00BB601E"/>
    <w:rsid w:val="00BB72C0"/>
    <w:rsid w:val="00BB7FF3"/>
    <w:rsid w:val="00BC0AF1"/>
    <w:rsid w:val="00BC27BE"/>
    <w:rsid w:val="00BC3779"/>
    <w:rsid w:val="00BC41A0"/>
    <w:rsid w:val="00BC43D8"/>
    <w:rsid w:val="00BD0186"/>
    <w:rsid w:val="00BD04CA"/>
    <w:rsid w:val="00BD1661"/>
    <w:rsid w:val="00BD4A68"/>
    <w:rsid w:val="00BD6178"/>
    <w:rsid w:val="00BD6348"/>
    <w:rsid w:val="00BE0400"/>
    <w:rsid w:val="00BE147F"/>
    <w:rsid w:val="00BE1BBC"/>
    <w:rsid w:val="00BE1C7D"/>
    <w:rsid w:val="00BE46B5"/>
    <w:rsid w:val="00BE569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4E0"/>
    <w:rsid w:val="00C179BC"/>
    <w:rsid w:val="00C17F8C"/>
    <w:rsid w:val="00C211E6"/>
    <w:rsid w:val="00C21F0F"/>
    <w:rsid w:val="00C22446"/>
    <w:rsid w:val="00C22681"/>
    <w:rsid w:val="00C22FB5"/>
    <w:rsid w:val="00C24236"/>
    <w:rsid w:val="00C24CBF"/>
    <w:rsid w:val="00C253F5"/>
    <w:rsid w:val="00C25C66"/>
    <w:rsid w:val="00C2710B"/>
    <w:rsid w:val="00C279C2"/>
    <w:rsid w:val="00C3183E"/>
    <w:rsid w:val="00C31951"/>
    <w:rsid w:val="00C33531"/>
    <w:rsid w:val="00C33B9E"/>
    <w:rsid w:val="00C34194"/>
    <w:rsid w:val="00C34A1F"/>
    <w:rsid w:val="00C34D55"/>
    <w:rsid w:val="00C35EF7"/>
    <w:rsid w:val="00C37BAE"/>
    <w:rsid w:val="00C4043D"/>
    <w:rsid w:val="00C40DAA"/>
    <w:rsid w:val="00C41F7E"/>
    <w:rsid w:val="00C42A1B"/>
    <w:rsid w:val="00C42B41"/>
    <w:rsid w:val="00C42C1F"/>
    <w:rsid w:val="00C44A8D"/>
    <w:rsid w:val="00C44CF8"/>
    <w:rsid w:val="00C45B91"/>
    <w:rsid w:val="00C460A1"/>
    <w:rsid w:val="00C4789C"/>
    <w:rsid w:val="00C50648"/>
    <w:rsid w:val="00C50722"/>
    <w:rsid w:val="00C52C02"/>
    <w:rsid w:val="00C52DCB"/>
    <w:rsid w:val="00C57EE8"/>
    <w:rsid w:val="00C61072"/>
    <w:rsid w:val="00C6243C"/>
    <w:rsid w:val="00C62F54"/>
    <w:rsid w:val="00C63AEA"/>
    <w:rsid w:val="00C66072"/>
    <w:rsid w:val="00C6655D"/>
    <w:rsid w:val="00C67BBF"/>
    <w:rsid w:val="00C70168"/>
    <w:rsid w:val="00C718DD"/>
    <w:rsid w:val="00C71AFB"/>
    <w:rsid w:val="00C74707"/>
    <w:rsid w:val="00C767C7"/>
    <w:rsid w:val="00C779FD"/>
    <w:rsid w:val="00C77D84"/>
    <w:rsid w:val="00C80B9E"/>
    <w:rsid w:val="00C841B7"/>
    <w:rsid w:val="00C84A6C"/>
    <w:rsid w:val="00C84BAC"/>
    <w:rsid w:val="00C84FE3"/>
    <w:rsid w:val="00C8667D"/>
    <w:rsid w:val="00C86967"/>
    <w:rsid w:val="00C928A8"/>
    <w:rsid w:val="00C93044"/>
    <w:rsid w:val="00C93DF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C7FC5"/>
    <w:rsid w:val="00CD6443"/>
    <w:rsid w:val="00CD6E8E"/>
    <w:rsid w:val="00CE161F"/>
    <w:rsid w:val="00CE2CC6"/>
    <w:rsid w:val="00CE3529"/>
    <w:rsid w:val="00CE4320"/>
    <w:rsid w:val="00CE5D9A"/>
    <w:rsid w:val="00CE76CD"/>
    <w:rsid w:val="00CF0B65"/>
    <w:rsid w:val="00CF1C1F"/>
    <w:rsid w:val="00CF1F9A"/>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248E"/>
    <w:rsid w:val="00D23A38"/>
    <w:rsid w:val="00D2574C"/>
    <w:rsid w:val="00D26D79"/>
    <w:rsid w:val="00D27C2B"/>
    <w:rsid w:val="00D3206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9F3"/>
    <w:rsid w:val="00D70087"/>
    <w:rsid w:val="00D7079E"/>
    <w:rsid w:val="00D70823"/>
    <w:rsid w:val="00D70AB1"/>
    <w:rsid w:val="00D70E90"/>
    <w:rsid w:val="00D70F23"/>
    <w:rsid w:val="00D73DD6"/>
    <w:rsid w:val="00D73EA2"/>
    <w:rsid w:val="00D745F5"/>
    <w:rsid w:val="00D75392"/>
    <w:rsid w:val="00D7585E"/>
    <w:rsid w:val="00D759A3"/>
    <w:rsid w:val="00D82E32"/>
    <w:rsid w:val="00D83974"/>
    <w:rsid w:val="00D83D4C"/>
    <w:rsid w:val="00D84133"/>
    <w:rsid w:val="00D8431C"/>
    <w:rsid w:val="00D845FB"/>
    <w:rsid w:val="00D85133"/>
    <w:rsid w:val="00D91607"/>
    <w:rsid w:val="00D92C82"/>
    <w:rsid w:val="00D93336"/>
    <w:rsid w:val="00D94314"/>
    <w:rsid w:val="00D95BC7"/>
    <w:rsid w:val="00D95C17"/>
    <w:rsid w:val="00D96043"/>
    <w:rsid w:val="00D97779"/>
    <w:rsid w:val="00DA52F5"/>
    <w:rsid w:val="00DA5C20"/>
    <w:rsid w:val="00DA73A3"/>
    <w:rsid w:val="00DA7857"/>
    <w:rsid w:val="00DB0C47"/>
    <w:rsid w:val="00DB1EFF"/>
    <w:rsid w:val="00DB3080"/>
    <w:rsid w:val="00DB4E12"/>
    <w:rsid w:val="00DB5771"/>
    <w:rsid w:val="00DC0AB6"/>
    <w:rsid w:val="00DC21CF"/>
    <w:rsid w:val="00DC3395"/>
    <w:rsid w:val="00DC3664"/>
    <w:rsid w:val="00DC4B9B"/>
    <w:rsid w:val="00DC4F87"/>
    <w:rsid w:val="00DC6EFC"/>
    <w:rsid w:val="00DC7CDE"/>
    <w:rsid w:val="00DD195B"/>
    <w:rsid w:val="00DD243F"/>
    <w:rsid w:val="00DD30A2"/>
    <w:rsid w:val="00DD46E9"/>
    <w:rsid w:val="00DD4711"/>
    <w:rsid w:val="00DD4812"/>
    <w:rsid w:val="00DD4CA7"/>
    <w:rsid w:val="00DD5F88"/>
    <w:rsid w:val="00DE0097"/>
    <w:rsid w:val="00DE05AE"/>
    <w:rsid w:val="00DE0979"/>
    <w:rsid w:val="00DE12E9"/>
    <w:rsid w:val="00DE301D"/>
    <w:rsid w:val="00DE33EC"/>
    <w:rsid w:val="00DE43F4"/>
    <w:rsid w:val="00DE53F8"/>
    <w:rsid w:val="00DE60E6"/>
    <w:rsid w:val="00DE6C9B"/>
    <w:rsid w:val="00DE74DC"/>
    <w:rsid w:val="00DE7D5A"/>
    <w:rsid w:val="00DF0A94"/>
    <w:rsid w:val="00DF0B29"/>
    <w:rsid w:val="00DF1EC4"/>
    <w:rsid w:val="00DF247C"/>
    <w:rsid w:val="00DF3F4F"/>
    <w:rsid w:val="00DF63C4"/>
    <w:rsid w:val="00DF707E"/>
    <w:rsid w:val="00DF70A1"/>
    <w:rsid w:val="00DF759D"/>
    <w:rsid w:val="00DF79E4"/>
    <w:rsid w:val="00E003AF"/>
    <w:rsid w:val="00E00482"/>
    <w:rsid w:val="00E018C3"/>
    <w:rsid w:val="00E01C15"/>
    <w:rsid w:val="00E052B1"/>
    <w:rsid w:val="00E05886"/>
    <w:rsid w:val="00E104C6"/>
    <w:rsid w:val="00E10C02"/>
    <w:rsid w:val="00E137F4"/>
    <w:rsid w:val="00E164F2"/>
    <w:rsid w:val="00E16F61"/>
    <w:rsid w:val="00E178A7"/>
    <w:rsid w:val="00E17A3B"/>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D8C"/>
    <w:rsid w:val="00E440C0"/>
    <w:rsid w:val="00E4683D"/>
    <w:rsid w:val="00E46CA0"/>
    <w:rsid w:val="00E504A1"/>
    <w:rsid w:val="00E50DC8"/>
    <w:rsid w:val="00E51231"/>
    <w:rsid w:val="00E52A67"/>
    <w:rsid w:val="00E532EA"/>
    <w:rsid w:val="00E5551E"/>
    <w:rsid w:val="00E602A7"/>
    <w:rsid w:val="00E6102F"/>
    <w:rsid w:val="00E6157A"/>
    <w:rsid w:val="00E619CA"/>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152"/>
    <w:rsid w:val="00E81633"/>
    <w:rsid w:val="00E82AED"/>
    <w:rsid w:val="00E82FCC"/>
    <w:rsid w:val="00E831A3"/>
    <w:rsid w:val="00E862B5"/>
    <w:rsid w:val="00E86733"/>
    <w:rsid w:val="00E86927"/>
    <w:rsid w:val="00E8700D"/>
    <w:rsid w:val="00E87094"/>
    <w:rsid w:val="00E9108A"/>
    <w:rsid w:val="00E94803"/>
    <w:rsid w:val="00E94B69"/>
    <w:rsid w:val="00E95067"/>
    <w:rsid w:val="00E9588E"/>
    <w:rsid w:val="00E96813"/>
    <w:rsid w:val="00EA17B9"/>
    <w:rsid w:val="00EA279E"/>
    <w:rsid w:val="00EA2BA6"/>
    <w:rsid w:val="00EA33B1"/>
    <w:rsid w:val="00EA398A"/>
    <w:rsid w:val="00EA4C3B"/>
    <w:rsid w:val="00EA74F2"/>
    <w:rsid w:val="00EA7552"/>
    <w:rsid w:val="00EA7F5C"/>
    <w:rsid w:val="00EB193D"/>
    <w:rsid w:val="00EB2A71"/>
    <w:rsid w:val="00EB32CF"/>
    <w:rsid w:val="00EB4DDA"/>
    <w:rsid w:val="00EB7598"/>
    <w:rsid w:val="00EB7885"/>
    <w:rsid w:val="00EC053D"/>
    <w:rsid w:val="00EC0998"/>
    <w:rsid w:val="00EC1425"/>
    <w:rsid w:val="00EC2805"/>
    <w:rsid w:val="00EC3100"/>
    <w:rsid w:val="00EC3D02"/>
    <w:rsid w:val="00EC3F63"/>
    <w:rsid w:val="00EC437B"/>
    <w:rsid w:val="00EC4CBD"/>
    <w:rsid w:val="00EC62B3"/>
    <w:rsid w:val="00EC703B"/>
    <w:rsid w:val="00EC70D8"/>
    <w:rsid w:val="00EC760E"/>
    <w:rsid w:val="00EC78F8"/>
    <w:rsid w:val="00ED1008"/>
    <w:rsid w:val="00ED1338"/>
    <w:rsid w:val="00ED1475"/>
    <w:rsid w:val="00ED1AB4"/>
    <w:rsid w:val="00ED288C"/>
    <w:rsid w:val="00ED2C23"/>
    <w:rsid w:val="00ED2CF0"/>
    <w:rsid w:val="00ED6D87"/>
    <w:rsid w:val="00EE095C"/>
    <w:rsid w:val="00EE1058"/>
    <w:rsid w:val="00EE1089"/>
    <w:rsid w:val="00EE3260"/>
    <w:rsid w:val="00EE3CF3"/>
    <w:rsid w:val="00EE50F0"/>
    <w:rsid w:val="00EE586E"/>
    <w:rsid w:val="00EE5BEB"/>
    <w:rsid w:val="00EE64D1"/>
    <w:rsid w:val="00EE6524"/>
    <w:rsid w:val="00EE788B"/>
    <w:rsid w:val="00EF00ED"/>
    <w:rsid w:val="00EF0192"/>
    <w:rsid w:val="00EF0196"/>
    <w:rsid w:val="00EF06A8"/>
    <w:rsid w:val="00EF0943"/>
    <w:rsid w:val="00EF0EAD"/>
    <w:rsid w:val="00EF1CF3"/>
    <w:rsid w:val="00EF4CB1"/>
    <w:rsid w:val="00EF5798"/>
    <w:rsid w:val="00EF60A5"/>
    <w:rsid w:val="00EF60E5"/>
    <w:rsid w:val="00EF6A0C"/>
    <w:rsid w:val="00EF6E7F"/>
    <w:rsid w:val="00F01D8F"/>
    <w:rsid w:val="00F01D93"/>
    <w:rsid w:val="00F0316E"/>
    <w:rsid w:val="00F05A4D"/>
    <w:rsid w:val="00F06BB9"/>
    <w:rsid w:val="00F121C4"/>
    <w:rsid w:val="00F13777"/>
    <w:rsid w:val="00F1390C"/>
    <w:rsid w:val="00F17235"/>
    <w:rsid w:val="00F20B40"/>
    <w:rsid w:val="00F2269A"/>
    <w:rsid w:val="00F22775"/>
    <w:rsid w:val="00F228A5"/>
    <w:rsid w:val="00F246D4"/>
    <w:rsid w:val="00F269DC"/>
    <w:rsid w:val="00F30000"/>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1D5"/>
    <w:rsid w:val="00F434A9"/>
    <w:rsid w:val="00F437C4"/>
    <w:rsid w:val="00F446A0"/>
    <w:rsid w:val="00F46E06"/>
    <w:rsid w:val="00F47A0A"/>
    <w:rsid w:val="00F47A79"/>
    <w:rsid w:val="00F47F5C"/>
    <w:rsid w:val="00F51928"/>
    <w:rsid w:val="00F543B3"/>
    <w:rsid w:val="00F5467A"/>
    <w:rsid w:val="00F5643A"/>
    <w:rsid w:val="00F56596"/>
    <w:rsid w:val="00F62236"/>
    <w:rsid w:val="00F642AF"/>
    <w:rsid w:val="00F650B4"/>
    <w:rsid w:val="00F65901"/>
    <w:rsid w:val="00F66954"/>
    <w:rsid w:val="00F66B95"/>
    <w:rsid w:val="00F70307"/>
    <w:rsid w:val="00F706AA"/>
    <w:rsid w:val="00F715D0"/>
    <w:rsid w:val="00F717E7"/>
    <w:rsid w:val="00F724A1"/>
    <w:rsid w:val="00F7288E"/>
    <w:rsid w:val="00F740FA"/>
    <w:rsid w:val="00F7632C"/>
    <w:rsid w:val="00F76FDC"/>
    <w:rsid w:val="00F771C6"/>
    <w:rsid w:val="00F77ED7"/>
    <w:rsid w:val="00F80B1D"/>
    <w:rsid w:val="00F80F5D"/>
    <w:rsid w:val="00F83143"/>
    <w:rsid w:val="00F83970"/>
    <w:rsid w:val="00F84564"/>
    <w:rsid w:val="00F853F3"/>
    <w:rsid w:val="00F8591B"/>
    <w:rsid w:val="00F8655C"/>
    <w:rsid w:val="00F86A7E"/>
    <w:rsid w:val="00F90BCA"/>
    <w:rsid w:val="00F90E1A"/>
    <w:rsid w:val="00F91B79"/>
    <w:rsid w:val="00F93E29"/>
    <w:rsid w:val="00F94B27"/>
    <w:rsid w:val="00F96626"/>
    <w:rsid w:val="00F96946"/>
    <w:rsid w:val="00F96D3B"/>
    <w:rsid w:val="00F97131"/>
    <w:rsid w:val="00F971BE"/>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4B3"/>
    <w:rsid w:val="00FB2812"/>
    <w:rsid w:val="00FB3059"/>
    <w:rsid w:val="00FB3570"/>
    <w:rsid w:val="00FB3A6E"/>
    <w:rsid w:val="00FB6D68"/>
    <w:rsid w:val="00FB7100"/>
    <w:rsid w:val="00FC0636"/>
    <w:rsid w:val="00FC0C6F"/>
    <w:rsid w:val="00FC14C7"/>
    <w:rsid w:val="00FC2758"/>
    <w:rsid w:val="00FC3523"/>
    <w:rsid w:val="00FC3C3B"/>
    <w:rsid w:val="00FC44C4"/>
    <w:rsid w:val="00FC4F7B"/>
    <w:rsid w:val="00FC61B6"/>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0A7"/>
    <w:rsid w:val="00FF61CE"/>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E20BC8"/>
  <w14:defaultImageDpi w14:val="32767"/>
  <w15:chartTrackingRefBased/>
  <w15:docId w15:val="{735C0AEC-7246-4F67-9263-9CD327B82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noProof/>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autoRedefine/>
    <w:uiPriority w:val="13"/>
    <w:qFormat/>
    <w:rsid w:val="00B74BDD"/>
    <w:pPr>
      <w:numPr>
        <w:numId w:val="1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link w:val="ListParagraphChar"/>
    <w:uiPriority w:val="34"/>
    <w:qFormat/>
    <w:rsid w:val="004033AD"/>
    <w:pPr>
      <w:widowControl w:val="0"/>
      <w:numPr>
        <w:numId w:val="8"/>
      </w:numPr>
      <w:spacing w:before="0" w:after="120"/>
    </w:pPr>
    <w:rPr>
      <w:rFonts w:eastAsia="Calibri"/>
      <w:spacing w:val="-2"/>
      <w:sz w:val="22"/>
      <w:szCs w:val="22"/>
      <w:lang w:val="en-US" w:eastAsia="en-AU"/>
    </w:rPr>
  </w:style>
  <w:style w:type="character" w:customStyle="1" w:styleId="ListParagraphChar">
    <w:name w:val="List Paragraph Char"/>
    <w:basedOn w:val="DefaultParagraphFont"/>
    <w:link w:val="ListParagraph"/>
    <w:uiPriority w:val="34"/>
    <w:rsid w:val="004033AD"/>
    <w:rPr>
      <w:rFonts w:ascii="Arial" w:eastAsia="Calibri" w:hAnsi="Arial"/>
      <w:spacing w:val="-2"/>
      <w:sz w:val="22"/>
      <w:szCs w:val="22"/>
      <w:lang w:eastAsia="en-AU"/>
    </w:rPr>
  </w:style>
  <w:style w:type="paragraph" w:customStyle="1" w:styleId="ListParagraph2">
    <w:name w:val="List Paragraph 2"/>
    <w:basedOn w:val="ListParagraph"/>
    <w:uiPriority w:val="1"/>
    <w:qFormat/>
    <w:rsid w:val="004033AD"/>
    <w:pPr>
      <w:numPr>
        <w:ilvl w:val="1"/>
      </w:numPr>
      <w:ind w:left="794" w:hanging="397"/>
    </w:pPr>
  </w:style>
  <w:style w:type="character" w:customStyle="1" w:styleId="UnresolvedMention2">
    <w:name w:val="Unresolved Mention2"/>
    <w:basedOn w:val="DefaultParagraphFont"/>
    <w:uiPriority w:val="99"/>
    <w:semiHidden/>
    <w:unhideWhenUsed/>
    <w:rsid w:val="00777008"/>
    <w:rPr>
      <w:color w:val="605E5C"/>
      <w:shd w:val="clear" w:color="auto" w:fill="E1DFDD"/>
    </w:rPr>
  </w:style>
  <w:style w:type="paragraph" w:customStyle="1" w:styleId="HSCcontentlevel1">
    <w:name w:val="HSC content level 1"/>
    <w:basedOn w:val="ListParagraph"/>
    <w:link w:val="HSCcontentlevel1Char"/>
    <w:uiPriority w:val="1"/>
    <w:qFormat/>
    <w:rsid w:val="00DA7857"/>
    <w:pPr>
      <w:numPr>
        <w:numId w:val="2"/>
      </w:numPr>
      <w:spacing w:before="120"/>
      <w:ind w:left="318" w:hanging="318"/>
    </w:pPr>
  </w:style>
  <w:style w:type="paragraph" w:customStyle="1" w:styleId="HSCContentlevel2">
    <w:name w:val="HSC Content level 2"/>
    <w:basedOn w:val="ListParagraph"/>
    <w:link w:val="HSCContentlevel2Char"/>
    <w:uiPriority w:val="1"/>
    <w:qFormat/>
    <w:rsid w:val="00DA7857"/>
    <w:pPr>
      <w:numPr>
        <w:numId w:val="11"/>
      </w:numPr>
      <w:spacing w:after="0"/>
      <w:ind w:left="714" w:hanging="357"/>
    </w:pPr>
  </w:style>
  <w:style w:type="character" w:customStyle="1" w:styleId="HSCcontentlevel1Char">
    <w:name w:val="HSC content level 1 Char"/>
    <w:basedOn w:val="ListParagraphChar"/>
    <w:link w:val="HSCcontentlevel1"/>
    <w:uiPriority w:val="1"/>
    <w:rsid w:val="00DA7857"/>
    <w:rPr>
      <w:rFonts w:ascii="Arial" w:eastAsia="Calibri" w:hAnsi="Arial"/>
      <w:spacing w:val="-2"/>
      <w:sz w:val="22"/>
      <w:szCs w:val="22"/>
      <w:lang w:eastAsia="en-AU"/>
    </w:rPr>
  </w:style>
  <w:style w:type="paragraph" w:customStyle="1" w:styleId="HSCContentlevel3">
    <w:name w:val="HSC Content level 3"/>
    <w:basedOn w:val="Normal"/>
    <w:link w:val="HSCContentlevel3Char"/>
    <w:uiPriority w:val="1"/>
    <w:qFormat/>
    <w:rsid w:val="00DA7857"/>
    <w:pPr>
      <w:widowControl w:val="0"/>
      <w:numPr>
        <w:numId w:val="9"/>
      </w:numPr>
      <w:tabs>
        <w:tab w:val="clear" w:pos="720"/>
      </w:tabs>
      <w:spacing w:before="0"/>
      <w:ind w:left="1026" w:hanging="283"/>
      <w:contextualSpacing/>
      <w:jc w:val="both"/>
    </w:pPr>
    <w:rPr>
      <w:rFonts w:eastAsia="Calibri"/>
      <w:spacing w:val="-2"/>
      <w:sz w:val="22"/>
      <w:szCs w:val="22"/>
      <w:lang w:val="en-US" w:eastAsia="en-AU"/>
    </w:rPr>
  </w:style>
  <w:style w:type="character" w:customStyle="1" w:styleId="HSCContentlevel2Char">
    <w:name w:val="HSC Content level 2 Char"/>
    <w:basedOn w:val="ListParagraphChar"/>
    <w:link w:val="HSCContentlevel2"/>
    <w:uiPriority w:val="1"/>
    <w:rsid w:val="00DA7857"/>
    <w:rPr>
      <w:rFonts w:ascii="Arial" w:eastAsia="Calibri" w:hAnsi="Arial"/>
      <w:spacing w:val="-2"/>
      <w:sz w:val="22"/>
      <w:szCs w:val="22"/>
      <w:lang w:eastAsia="en-AU"/>
    </w:rPr>
  </w:style>
  <w:style w:type="character" w:customStyle="1" w:styleId="HSCContentlevel3Char">
    <w:name w:val="HSC Content level 3 Char"/>
    <w:basedOn w:val="DefaultParagraphFont"/>
    <w:link w:val="HSCContentlevel3"/>
    <w:uiPriority w:val="1"/>
    <w:rsid w:val="00DA7857"/>
    <w:rPr>
      <w:rFonts w:ascii="Arial" w:eastAsia="Calibri" w:hAnsi="Arial"/>
      <w:spacing w:val="-2"/>
      <w:sz w:val="22"/>
      <w:szCs w:val="22"/>
      <w:lang w:eastAsia="en-AU"/>
    </w:rPr>
  </w:style>
  <w:style w:type="paragraph" w:customStyle="1" w:styleId="HSCContentlevel4">
    <w:name w:val="HSC Content level 4"/>
    <w:basedOn w:val="Normal"/>
    <w:link w:val="HSCContentlevel4Char"/>
    <w:uiPriority w:val="1"/>
    <w:qFormat/>
    <w:rsid w:val="00DA7857"/>
    <w:pPr>
      <w:widowControl w:val="0"/>
      <w:numPr>
        <w:numId w:val="10"/>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DA7857"/>
    <w:rPr>
      <w:rFonts w:ascii="Arial" w:eastAsia="Calibri" w:hAnsi="Arial"/>
      <w:spacing w:val="-2"/>
      <w:sz w:val="22"/>
      <w:szCs w:val="22"/>
      <w:lang w:eastAsia="en-AU"/>
    </w:rPr>
  </w:style>
  <w:style w:type="paragraph" w:customStyle="1" w:styleId="Default">
    <w:name w:val="Default"/>
    <w:rsid w:val="000E12B6"/>
    <w:pPr>
      <w:autoSpaceDE w:val="0"/>
      <w:autoSpaceDN w:val="0"/>
      <w:adjustRightInd w:val="0"/>
      <w:spacing w:before="0" w:line="240" w:lineRule="auto"/>
    </w:pPr>
    <w:rPr>
      <w:rFonts w:ascii="TSZRS D+ Times" w:hAnsi="TSZRS D+ Times" w:cs="TSZRS D+ Times"/>
      <w:color w:val="000000"/>
      <w:lang w:val="en-AU"/>
    </w:rPr>
  </w:style>
  <w:style w:type="paragraph" w:customStyle="1" w:styleId="CM23">
    <w:name w:val="CM23"/>
    <w:basedOn w:val="Default"/>
    <w:next w:val="Default"/>
    <w:uiPriority w:val="99"/>
    <w:rsid w:val="000E12B6"/>
    <w:rPr>
      <w:rFonts w:cstheme="minorBidi"/>
      <w:color w:val="auto"/>
    </w:rPr>
  </w:style>
  <w:style w:type="paragraph" w:customStyle="1" w:styleId="CM24">
    <w:name w:val="CM24"/>
    <w:basedOn w:val="Default"/>
    <w:next w:val="Default"/>
    <w:uiPriority w:val="99"/>
    <w:rsid w:val="00D83D4C"/>
    <w:rPr>
      <w:rFonts w:ascii="AMEOO D+ Times" w:hAnsi="AMEOO D+ Times" w:cstheme="minorBidi"/>
      <w:color w:val="auto"/>
    </w:rPr>
  </w:style>
  <w:style w:type="paragraph" w:customStyle="1" w:styleId="CM21">
    <w:name w:val="CM21"/>
    <w:basedOn w:val="Default"/>
    <w:next w:val="Default"/>
    <w:uiPriority w:val="99"/>
    <w:rsid w:val="00D83D4C"/>
    <w:rPr>
      <w:rFonts w:ascii="AMEOO D+ Times" w:hAnsi="AMEOO D+ Times" w:cstheme="minorBidi"/>
      <w:color w:val="auto"/>
    </w:rPr>
  </w:style>
  <w:style w:type="paragraph" w:customStyle="1" w:styleId="Pa11">
    <w:name w:val="Pa11"/>
    <w:basedOn w:val="Default"/>
    <w:next w:val="Default"/>
    <w:uiPriority w:val="99"/>
    <w:rsid w:val="00DD5F88"/>
    <w:pPr>
      <w:spacing w:line="241" w:lineRule="atLeast"/>
    </w:pPr>
    <w:rPr>
      <w:rFonts w:ascii="Times" w:hAnsi="Times" w:cs="Times"/>
      <w:color w:val="auto"/>
    </w:rPr>
  </w:style>
  <w:style w:type="paragraph" w:customStyle="1" w:styleId="Pa12">
    <w:name w:val="Pa12"/>
    <w:basedOn w:val="Default"/>
    <w:next w:val="Default"/>
    <w:uiPriority w:val="99"/>
    <w:rsid w:val="00DD5F88"/>
    <w:pPr>
      <w:spacing w:line="241" w:lineRule="atLeast"/>
    </w:pPr>
    <w:rPr>
      <w:rFonts w:ascii="Times" w:hAnsi="Times" w:cs="Times"/>
      <w:color w:val="auto"/>
    </w:rPr>
  </w:style>
  <w:style w:type="paragraph" w:customStyle="1" w:styleId="Pa0">
    <w:name w:val="Pa0"/>
    <w:basedOn w:val="Default"/>
    <w:next w:val="Default"/>
    <w:uiPriority w:val="99"/>
    <w:rsid w:val="00BE0400"/>
    <w:pPr>
      <w:spacing w:line="241" w:lineRule="atLeast"/>
    </w:pPr>
    <w:rPr>
      <w:rFonts w:ascii="Times" w:hAnsi="Times" w:cs="Times"/>
      <w:color w:val="auto"/>
    </w:rPr>
  </w:style>
  <w:style w:type="paragraph" w:customStyle="1" w:styleId="Pa1">
    <w:name w:val="Pa1"/>
    <w:basedOn w:val="Default"/>
    <w:next w:val="Default"/>
    <w:uiPriority w:val="99"/>
    <w:rsid w:val="00BE0400"/>
    <w:pPr>
      <w:spacing w:line="241" w:lineRule="atLeast"/>
    </w:pPr>
    <w:rPr>
      <w:rFonts w:ascii="Times" w:hAnsi="Times" w:cs="Times"/>
      <w:color w:val="auto"/>
    </w:rPr>
  </w:style>
  <w:style w:type="character" w:styleId="FollowedHyperlink">
    <w:name w:val="FollowedHyperlink"/>
    <w:basedOn w:val="DefaultParagraphFont"/>
    <w:uiPriority w:val="99"/>
    <w:semiHidden/>
    <w:unhideWhenUsed/>
    <w:rsid w:val="00363061"/>
    <w:rPr>
      <w:color w:val="954F72" w:themeColor="followedHyperlink"/>
      <w:u w:val="single"/>
    </w:rPr>
  </w:style>
  <w:style w:type="paragraph" w:styleId="NormalWeb">
    <w:name w:val="Normal (Web)"/>
    <w:basedOn w:val="Normal"/>
    <w:uiPriority w:val="99"/>
    <w:semiHidden/>
    <w:unhideWhenUsed/>
    <w:rsid w:val="00A61834"/>
    <w:pPr>
      <w:spacing w:before="100" w:beforeAutospacing="1" w:after="100" w:afterAutospacing="1" w:line="240" w:lineRule="auto"/>
    </w:pPr>
    <w:rPr>
      <w:rFonts w:ascii="Times New Roman" w:eastAsia="Times New Roman" w:hAnsi="Times New Roman" w:cs="Times New Roman"/>
      <w:lang w:eastAsia="en-AU"/>
    </w:rPr>
  </w:style>
  <w:style w:type="table" w:customStyle="1" w:styleId="TableGrid10">
    <w:name w:val="Table Grid1"/>
    <w:basedOn w:val="TableNormal"/>
    <w:next w:val="TableGrid"/>
    <w:uiPriority w:val="39"/>
    <w:rsid w:val="0073744C"/>
    <w:pPr>
      <w:spacing w:before="0" w:line="240" w:lineRule="auto"/>
    </w:pPr>
    <w:rPr>
      <w:rFonts w:eastAsiaTheme="minorEastAsia"/>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6687E"/>
    <w:rPr>
      <w:color w:val="605E5C"/>
      <w:shd w:val="clear" w:color="auto" w:fill="E1DFDD"/>
    </w:rPr>
  </w:style>
  <w:style w:type="table" w:customStyle="1" w:styleId="TableGrid0">
    <w:name w:val="Table Grid0"/>
    <w:basedOn w:val="TableNormal"/>
    <w:uiPriority w:val="39"/>
    <w:rsid w:val="00B74BDD"/>
    <w:pPr>
      <w:spacing w:before="0" w:line="240" w:lineRule="auto"/>
    </w:pPr>
    <w:rPr>
      <w:rFonts w:eastAsiaTheme="minorEastAsia"/>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94561">
      <w:bodyDiv w:val="1"/>
      <w:marLeft w:val="0"/>
      <w:marRight w:val="0"/>
      <w:marTop w:val="0"/>
      <w:marBottom w:val="0"/>
      <w:divBdr>
        <w:top w:val="none" w:sz="0" w:space="0" w:color="auto"/>
        <w:left w:val="none" w:sz="0" w:space="0" w:color="auto"/>
        <w:bottom w:val="none" w:sz="0" w:space="0" w:color="auto"/>
        <w:right w:val="none" w:sz="0" w:space="0" w:color="auto"/>
      </w:divBdr>
    </w:div>
    <w:div w:id="1047611135">
      <w:bodyDiv w:val="1"/>
      <w:marLeft w:val="0"/>
      <w:marRight w:val="0"/>
      <w:marTop w:val="0"/>
      <w:marBottom w:val="0"/>
      <w:divBdr>
        <w:top w:val="none" w:sz="0" w:space="0" w:color="auto"/>
        <w:left w:val="none" w:sz="0" w:space="0" w:color="auto"/>
        <w:bottom w:val="none" w:sz="0" w:space="0" w:color="auto"/>
        <w:right w:val="none" w:sz="0" w:space="0" w:color="auto"/>
      </w:divBdr>
    </w:div>
    <w:div w:id="1061977659">
      <w:bodyDiv w:val="1"/>
      <w:marLeft w:val="0"/>
      <w:marRight w:val="0"/>
      <w:marTop w:val="0"/>
      <w:marBottom w:val="0"/>
      <w:divBdr>
        <w:top w:val="none" w:sz="0" w:space="0" w:color="auto"/>
        <w:left w:val="none" w:sz="0" w:space="0" w:color="auto"/>
        <w:bottom w:val="none" w:sz="0" w:space="0" w:color="auto"/>
        <w:right w:val="none" w:sz="0" w:space="0" w:color="auto"/>
      </w:divBdr>
    </w:div>
    <w:div w:id="1184629854">
      <w:bodyDiv w:val="1"/>
      <w:marLeft w:val="0"/>
      <w:marRight w:val="0"/>
      <w:marTop w:val="0"/>
      <w:marBottom w:val="0"/>
      <w:divBdr>
        <w:top w:val="none" w:sz="0" w:space="0" w:color="auto"/>
        <w:left w:val="none" w:sz="0" w:space="0" w:color="auto"/>
        <w:bottom w:val="none" w:sz="0" w:space="0" w:color="auto"/>
        <w:right w:val="none" w:sz="0" w:space="0" w:color="auto"/>
      </w:divBdr>
    </w:div>
    <w:div w:id="1201743004">
      <w:bodyDiv w:val="1"/>
      <w:marLeft w:val="0"/>
      <w:marRight w:val="0"/>
      <w:marTop w:val="0"/>
      <w:marBottom w:val="0"/>
      <w:divBdr>
        <w:top w:val="none" w:sz="0" w:space="0" w:color="auto"/>
        <w:left w:val="none" w:sz="0" w:space="0" w:color="auto"/>
        <w:bottom w:val="none" w:sz="0" w:space="0" w:color="auto"/>
        <w:right w:val="none" w:sz="0" w:space="0" w:color="auto"/>
      </w:divBdr>
    </w:div>
    <w:div w:id="1364286749">
      <w:bodyDiv w:val="1"/>
      <w:marLeft w:val="0"/>
      <w:marRight w:val="0"/>
      <w:marTop w:val="0"/>
      <w:marBottom w:val="0"/>
      <w:divBdr>
        <w:top w:val="none" w:sz="0" w:space="0" w:color="auto"/>
        <w:left w:val="none" w:sz="0" w:space="0" w:color="auto"/>
        <w:bottom w:val="none" w:sz="0" w:space="0" w:color="auto"/>
        <w:right w:val="none" w:sz="0" w:space="0" w:color="auto"/>
      </w:divBdr>
    </w:div>
    <w:div w:id="1434395909">
      <w:bodyDiv w:val="1"/>
      <w:marLeft w:val="0"/>
      <w:marRight w:val="0"/>
      <w:marTop w:val="0"/>
      <w:marBottom w:val="0"/>
      <w:divBdr>
        <w:top w:val="none" w:sz="0" w:space="0" w:color="auto"/>
        <w:left w:val="none" w:sz="0" w:space="0" w:color="auto"/>
        <w:bottom w:val="none" w:sz="0" w:space="0" w:color="auto"/>
        <w:right w:val="none" w:sz="0" w:space="0" w:color="auto"/>
      </w:divBdr>
    </w:div>
    <w:div w:id="1803112099">
      <w:bodyDiv w:val="1"/>
      <w:marLeft w:val="0"/>
      <w:marRight w:val="0"/>
      <w:marTop w:val="0"/>
      <w:marBottom w:val="0"/>
      <w:divBdr>
        <w:top w:val="none" w:sz="0" w:space="0" w:color="auto"/>
        <w:left w:val="none" w:sz="0" w:space="0" w:color="auto"/>
        <w:bottom w:val="none" w:sz="0" w:space="0" w:color="auto"/>
        <w:right w:val="none" w:sz="0" w:space="0" w:color="auto"/>
      </w:divBdr>
    </w:div>
    <w:div w:id="187179316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aa.org/" TargetMode="External"/><Relationship Id="rId18" Type="http://schemas.openxmlformats.org/officeDocument/2006/relationships/hyperlink" Target="https://liveperformance.com.au/resource" TargetMode="External"/><Relationship Id="rId26" Type="http://schemas.openxmlformats.org/officeDocument/2006/relationships/hyperlink" Target="https://www.thefreedictionary.com/involution" TargetMode="External"/><Relationship Id="rId39" Type="http://schemas.openxmlformats.org/officeDocument/2006/relationships/image" Target="media/image5.jpg"/><Relationship Id="rId21" Type="http://schemas.openxmlformats.org/officeDocument/2006/relationships/hyperlink" Target="https://www.legislation.nsw.gov.au/" TargetMode="External"/><Relationship Id="rId34" Type="http://schemas.openxmlformats.org/officeDocument/2006/relationships/hyperlink" Target="https://smartmove.safetyline.wa.gov.au/about/" TargetMode="External"/><Relationship Id="rId42" Type="http://schemas.openxmlformats.org/officeDocument/2006/relationships/hyperlink" Target="https://www.safeworkaustralia.gov.au/noise" TargetMode="External"/><Relationship Id="rId47" Type="http://schemas.openxmlformats.org/officeDocument/2006/relationships/image" Target="media/image9.jpeg"/><Relationship Id="rId50" Type="http://schemas.openxmlformats.org/officeDocument/2006/relationships/image" Target="media/image10.jpeg"/><Relationship Id="rId55" Type="http://schemas.openxmlformats.org/officeDocument/2006/relationships/hyperlink" Target="https://www.business.gov.au/planning/industry-information/arts-and-recreation-services-industry" TargetMode="External"/><Relationship Id="rId63" Type="http://schemas.openxmlformats.org/officeDocument/2006/relationships/hyperlink" Target="https://educationstandards.nsw.edu.au/wps/wcm/connect/82b1b2cb-f656-448a-9068-5716c4189897/vet-entertainment-industry-11-12-syllabus-based-on-CUAv4.1.pdf?MOD=AJPERES&amp;CVID="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afeworkaustralia.gov.au/glossary" TargetMode="External"/><Relationship Id="rId29" Type="http://schemas.openxmlformats.org/officeDocument/2006/relationships/hyperlink" Target="https://www.legislation.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fework.nsw.gov.au/" TargetMode="External"/><Relationship Id="rId24" Type="http://schemas.openxmlformats.org/officeDocument/2006/relationships/hyperlink" Target="https://en.wikipedia.org/wiki/Stress_(medicine)" TargetMode="External"/><Relationship Id="rId32" Type="http://schemas.openxmlformats.org/officeDocument/2006/relationships/hyperlink" Target="tps://www.meaa.org/download/australian-screen-industry-code-of-practice-for-discrimination-harassment-sexual-harassment-and-bullying/" TargetMode="External"/><Relationship Id="rId37" Type="http://schemas.openxmlformats.org/officeDocument/2006/relationships/image" Target="media/image3.png"/><Relationship Id="rId40" Type="http://schemas.openxmlformats.org/officeDocument/2006/relationships/image" Target="media/image6.jpg"/><Relationship Id="rId45" Type="http://schemas.openxmlformats.org/officeDocument/2006/relationships/image" Target="media/image7.jpeg"/><Relationship Id="rId53" Type="http://schemas.openxmlformats.org/officeDocument/2006/relationships/hyperlink" Target="https://www.pexels.com/photo/recording-studio-with-ultra-violet-florescent-164938/" TargetMode="External"/><Relationship Id="rId58" Type="http://schemas.openxmlformats.org/officeDocument/2006/relationships/image" Target="media/image12.jpe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raining.gov.au/Training/Details/CUAWHS302" TargetMode="External"/><Relationship Id="rId23" Type="http://schemas.openxmlformats.org/officeDocument/2006/relationships/hyperlink" Target="http://www.safework.nsw.gov.au/__data/assets/pdf_file/0020/51725/national-compliance-enforcement-policy-3723.pdf" TargetMode="External"/><Relationship Id="rId28" Type="http://schemas.openxmlformats.org/officeDocument/2006/relationships/hyperlink" Target="https://www.legislation.nsw.gov.au/" TargetMode="External"/><Relationship Id="rId36" Type="http://schemas.openxmlformats.org/officeDocument/2006/relationships/image" Target="media/image2.png"/><Relationship Id="rId49" Type="http://schemas.openxmlformats.org/officeDocument/2006/relationships/hyperlink" Target="https://www.pexels.com/photo/crowd-in-front-of-people-playing-musical-instrument-during-nighttime-196652/" TargetMode="External"/><Relationship Id="rId57" Type="http://schemas.openxmlformats.org/officeDocument/2006/relationships/hyperlink" Target="https://educationstandards.nsw.edu.au/wps/portal/nesa/mini-footer/copyright" TargetMode="External"/><Relationship Id="rId61" Type="http://schemas.openxmlformats.org/officeDocument/2006/relationships/hyperlink" Target="https://training.gov.au/Training/Details/CPCCOHS1001A" TargetMode="External"/><Relationship Id="rId10" Type="http://schemas.openxmlformats.org/officeDocument/2006/relationships/endnotes" Target="endnotes.xml"/><Relationship Id="rId19" Type="http://schemas.openxmlformats.org/officeDocument/2006/relationships/hyperlink" Target="https://www.meaa.org/" TargetMode="External"/><Relationship Id="rId31" Type="http://schemas.openxmlformats.org/officeDocument/2006/relationships/hyperlink" Target="https://www.safework.nsw.gov.au/legal-obligations/worker-obligations" TargetMode="External"/><Relationship Id="rId44" Type="http://schemas.openxmlformats.org/officeDocument/2006/relationships/hyperlink" Target="https://www.fireequipmentonline.com.au/6-fire-extinguisher-classes-in-australia" TargetMode="External"/><Relationship Id="rId52" Type="http://schemas.openxmlformats.org/officeDocument/2006/relationships/image" Target="media/image11.jpeg"/><Relationship Id="rId60" Type="http://schemas.openxmlformats.org/officeDocument/2006/relationships/image" Target="media/image13.png"/><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ining.gov.au/Training/Details/CPCCOHS1001A" TargetMode="External"/><Relationship Id="rId22" Type="http://schemas.openxmlformats.org/officeDocument/2006/relationships/hyperlink" Target="https://www.safework.nsw.gov.au/__data/assets/pdf_file/0012/50160/SW08683-0318-402497.pdf" TargetMode="External"/><Relationship Id="rId27" Type="http://schemas.openxmlformats.org/officeDocument/2006/relationships/hyperlink" Target="https://www.thefreedictionary.com/engagement" TargetMode="External"/><Relationship Id="rId30" Type="http://schemas.openxmlformats.org/officeDocument/2006/relationships/hyperlink" Target="https://www.safeworkaustralia.gov.au/electrical-safety" TargetMode="External"/><Relationship Id="rId35" Type="http://schemas.openxmlformats.org/officeDocument/2006/relationships/image" Target="media/image1.png"/><Relationship Id="rId43" Type="http://schemas.openxmlformats.org/officeDocument/2006/relationships/hyperlink" Target="http://www.whitecardsafety.com/fire-safety.html" TargetMode="External"/><Relationship Id="rId48" Type="http://schemas.openxmlformats.org/officeDocument/2006/relationships/hyperlink" Target="https://www.australiaday.org.au/storage/risk-management.pdf" TargetMode="External"/><Relationship Id="rId56" Type="http://schemas.openxmlformats.org/officeDocument/2006/relationships/hyperlink" Target="https://educationstandards.nsw.edu.au/wps/portal/nesa/11-12/resources/hsc-exam-papers" TargetMode="External"/><Relationship Id="rId64" Type="http://schemas.openxmlformats.org/officeDocument/2006/relationships/hyperlink" Target="https://educationstandards.nsw.edu.au/wps/portal/nesa/mini-footer/copyright"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pexels.com/photo/crowd-in-front-of-people-playing-musical-instrument-during-nighttime-196652/"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liveperformance.com.au/resource" TargetMode="External"/><Relationship Id="rId17" Type="http://schemas.openxmlformats.org/officeDocument/2006/relationships/hyperlink" Target="https://www.safework.nsw.gov.au/your-industry/construction" TargetMode="External"/><Relationship Id="rId25" Type="http://schemas.openxmlformats.org/officeDocument/2006/relationships/hyperlink" Target="https://www.thefreedictionary.com/involvement" TargetMode="External"/><Relationship Id="rId33" Type="http://schemas.openxmlformats.org/officeDocument/2006/relationships/hyperlink" Target="https://smartmove.safetyline.wa.gov.au/certificate/" TargetMode="External"/><Relationship Id="rId38" Type="http://schemas.openxmlformats.org/officeDocument/2006/relationships/image" Target="media/image4.jpg"/><Relationship Id="rId46" Type="http://schemas.openxmlformats.org/officeDocument/2006/relationships/image" Target="media/image8.jpeg"/><Relationship Id="rId59" Type="http://schemas.openxmlformats.org/officeDocument/2006/relationships/hyperlink" Target="https://bscsafetysigns.com.au/products/aisle-must-be-kept-clear?_pos=1&amp;_sid=158630b13&amp;_ss=r" TargetMode="External"/><Relationship Id="rId67" Type="http://schemas.openxmlformats.org/officeDocument/2006/relationships/footer" Target="footer1.xml"/><Relationship Id="rId20" Type="http://schemas.openxmlformats.org/officeDocument/2006/relationships/hyperlink" Target="https://www.legislation.nsw.gov.au/" TargetMode="External"/><Relationship Id="rId41" Type="http://schemas.openxmlformats.org/officeDocument/2006/relationships/hyperlink" Target="https://www.noisehelp.com/noise-dose.html" TargetMode="External"/><Relationship Id="rId54" Type="http://schemas.openxmlformats.org/officeDocument/2006/relationships/hyperlink" Target="https://www.business.gov.au/risk-management/health-and-safety/how-to-make-your-workplace-safer" TargetMode="External"/><Relationship Id="rId62" Type="http://schemas.openxmlformats.org/officeDocument/2006/relationships/hyperlink" Target="https://training.gov.au/Training/Details/CUAWHS302" TargetMode="External"/><Relationship Id="rId7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66714BBA-5080-45EE-8FAA-348C69CF5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43cc336c-baea-4d4a-a6d8-792b98253d5e"/>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F0C4E43F-66ED-43F0-9E46-86432536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25</TotalTime>
  <Pages>31</Pages>
  <Words>6299</Words>
  <Characters>35908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Entertainment Industry - Safety</vt:lpstr>
    </vt:vector>
  </TitlesOfParts>
  <Manager/>
  <Company>NSW Department of Education</Company>
  <LinksUpToDate>false</LinksUpToDate>
  <CharactersWithSpaces>42123</CharactersWithSpaces>
  <SharedDoc>false</SharedDoc>
  <HyperlinkBase/>
  <HLinks>
    <vt:vector size="276" baseType="variant">
      <vt:variant>
        <vt:i4>524294</vt:i4>
      </vt:variant>
      <vt:variant>
        <vt:i4>135</vt:i4>
      </vt:variant>
      <vt:variant>
        <vt:i4>0</vt:i4>
      </vt:variant>
      <vt:variant>
        <vt:i4>5</vt:i4>
      </vt:variant>
      <vt:variant>
        <vt:lpwstr/>
      </vt:variant>
      <vt:variant>
        <vt:lpwstr>terms</vt:lpwstr>
      </vt:variant>
      <vt:variant>
        <vt:i4>1245212</vt:i4>
      </vt:variant>
      <vt:variant>
        <vt:i4>132</vt:i4>
      </vt:variant>
      <vt:variant>
        <vt:i4>0</vt:i4>
      </vt:variant>
      <vt:variant>
        <vt:i4>5</vt:i4>
      </vt:variant>
      <vt:variant>
        <vt:lpwstr/>
      </vt:variant>
      <vt:variant>
        <vt:lpwstr>Scope</vt:lpwstr>
      </vt:variant>
      <vt:variant>
        <vt:i4>8126573</vt:i4>
      </vt:variant>
      <vt:variant>
        <vt:i4>129</vt:i4>
      </vt:variant>
      <vt:variant>
        <vt:i4>0</vt:i4>
      </vt:variant>
      <vt:variant>
        <vt:i4>5</vt:i4>
      </vt:variant>
      <vt:variant>
        <vt:lpwstr/>
      </vt:variant>
      <vt:variant>
        <vt:lpwstr>competency</vt:lpwstr>
      </vt:variant>
      <vt:variant>
        <vt:i4>7536744</vt:i4>
      </vt:variant>
      <vt:variant>
        <vt:i4>126</vt:i4>
      </vt:variant>
      <vt:variant>
        <vt:i4>0</vt:i4>
      </vt:variant>
      <vt:variant>
        <vt:i4>5</vt:i4>
      </vt:variant>
      <vt:variant>
        <vt:lpwstr>https://educationstandards.nsw.edu.au/wps/portal/nesa/mini-footer/copyright</vt:lpwstr>
      </vt:variant>
      <vt:variant>
        <vt:lpwstr/>
      </vt:variant>
      <vt:variant>
        <vt:i4>3080298</vt:i4>
      </vt:variant>
      <vt:variant>
        <vt:i4>123</vt:i4>
      </vt:variant>
      <vt:variant>
        <vt:i4>0</vt:i4>
      </vt:variant>
      <vt:variant>
        <vt:i4>5</vt:i4>
      </vt:variant>
      <vt:variant>
        <vt:lpwstr>https://educationstandards.nsw.edu.au/wps/wcm/connect/82b1b2cb-f656-448a-9068-5716c4189897/vet-entertainment-industry-11-12-syllabus-based-on-CUAv4.1.pdf?MOD=AJPERES&amp;CVID=</vt:lpwstr>
      </vt:variant>
      <vt:variant>
        <vt:lpwstr/>
      </vt:variant>
      <vt:variant>
        <vt:i4>3080307</vt:i4>
      </vt:variant>
      <vt:variant>
        <vt:i4>120</vt:i4>
      </vt:variant>
      <vt:variant>
        <vt:i4>0</vt:i4>
      </vt:variant>
      <vt:variant>
        <vt:i4>5</vt:i4>
      </vt:variant>
      <vt:variant>
        <vt:lpwstr>https://training.gov.au/Training/Details/CUAWHS302</vt:lpwstr>
      </vt:variant>
      <vt:variant>
        <vt:lpwstr/>
      </vt:variant>
      <vt:variant>
        <vt:i4>5832776</vt:i4>
      </vt:variant>
      <vt:variant>
        <vt:i4>117</vt:i4>
      </vt:variant>
      <vt:variant>
        <vt:i4>0</vt:i4>
      </vt:variant>
      <vt:variant>
        <vt:i4>5</vt:i4>
      </vt:variant>
      <vt:variant>
        <vt:lpwstr>https://training.gov.au/Training/Details/CPCCOHS1001A</vt:lpwstr>
      </vt:variant>
      <vt:variant>
        <vt:lpwstr/>
      </vt:variant>
      <vt:variant>
        <vt:i4>5505128</vt:i4>
      </vt:variant>
      <vt:variant>
        <vt:i4>114</vt:i4>
      </vt:variant>
      <vt:variant>
        <vt:i4>0</vt:i4>
      </vt:variant>
      <vt:variant>
        <vt:i4>5</vt:i4>
      </vt:variant>
      <vt:variant>
        <vt:lpwstr>https://bscsafetysigns.com.au/products/aisle-must-be-kept-clear?_pos=1&amp;_sid=158630b13&amp;_ss=r</vt:lpwstr>
      </vt:variant>
      <vt:variant>
        <vt:lpwstr/>
      </vt:variant>
      <vt:variant>
        <vt:i4>7536744</vt:i4>
      </vt:variant>
      <vt:variant>
        <vt:i4>111</vt:i4>
      </vt:variant>
      <vt:variant>
        <vt:i4>0</vt:i4>
      </vt:variant>
      <vt:variant>
        <vt:i4>5</vt:i4>
      </vt:variant>
      <vt:variant>
        <vt:lpwstr>https://educationstandards.nsw.edu.au/wps/portal/nesa/mini-footer/copyright</vt:lpwstr>
      </vt:variant>
      <vt:variant>
        <vt:lpwstr/>
      </vt:variant>
      <vt:variant>
        <vt:i4>196677</vt:i4>
      </vt:variant>
      <vt:variant>
        <vt:i4>108</vt:i4>
      </vt:variant>
      <vt:variant>
        <vt:i4>0</vt:i4>
      </vt:variant>
      <vt:variant>
        <vt:i4>5</vt:i4>
      </vt:variant>
      <vt:variant>
        <vt:lpwstr>https://educationstandards.nsw.edu.au/wps/portal/nesa/11-12/resources/hsc-exam-papers</vt:lpwstr>
      </vt:variant>
      <vt:variant>
        <vt:lpwstr/>
      </vt:variant>
      <vt:variant>
        <vt:i4>2162720</vt:i4>
      </vt:variant>
      <vt:variant>
        <vt:i4>105</vt:i4>
      </vt:variant>
      <vt:variant>
        <vt:i4>0</vt:i4>
      </vt:variant>
      <vt:variant>
        <vt:i4>5</vt:i4>
      </vt:variant>
      <vt:variant>
        <vt:lpwstr>https://www.business.gov.au/planning/industry-information/arts-and-recreation-services-industry</vt:lpwstr>
      </vt:variant>
      <vt:variant>
        <vt:lpwstr/>
      </vt:variant>
      <vt:variant>
        <vt:i4>7340065</vt:i4>
      </vt:variant>
      <vt:variant>
        <vt:i4>102</vt:i4>
      </vt:variant>
      <vt:variant>
        <vt:i4>0</vt:i4>
      </vt:variant>
      <vt:variant>
        <vt:i4>5</vt:i4>
      </vt:variant>
      <vt:variant>
        <vt:lpwstr>https://www.business.gov.au/risk-management/health-and-safety/how-to-make-your-workplace-safer</vt:lpwstr>
      </vt:variant>
      <vt:variant>
        <vt:lpwstr/>
      </vt:variant>
      <vt:variant>
        <vt:i4>1835070</vt:i4>
      </vt:variant>
      <vt:variant>
        <vt:i4>99</vt:i4>
      </vt:variant>
      <vt:variant>
        <vt:i4>0</vt:i4>
      </vt:variant>
      <vt:variant>
        <vt:i4>5</vt:i4>
      </vt:variant>
      <vt:variant>
        <vt:lpwstr>https://www.safeworkaustralia.gov.au/system/files/documents/1702/emergency_plans_fact_sheet.pdf</vt:lpwstr>
      </vt:variant>
      <vt:variant>
        <vt:lpwstr/>
      </vt:variant>
      <vt:variant>
        <vt:i4>4128828</vt:i4>
      </vt:variant>
      <vt:variant>
        <vt:i4>96</vt:i4>
      </vt:variant>
      <vt:variant>
        <vt:i4>0</vt:i4>
      </vt:variant>
      <vt:variant>
        <vt:i4>5</vt:i4>
      </vt:variant>
      <vt:variant>
        <vt:lpwstr>https://www.pexels.com/photo/recording-studio-with-ultra-violet-florescent-164938/</vt:lpwstr>
      </vt:variant>
      <vt:variant>
        <vt:lpwstr/>
      </vt:variant>
      <vt:variant>
        <vt:i4>4521984</vt:i4>
      </vt:variant>
      <vt:variant>
        <vt:i4>93</vt:i4>
      </vt:variant>
      <vt:variant>
        <vt:i4>0</vt:i4>
      </vt:variant>
      <vt:variant>
        <vt:i4>5</vt:i4>
      </vt:variant>
      <vt:variant>
        <vt:lpwstr>https://www.pexels.com/photo/crowd-in-front-of-people-playing-musical-instrument-during-nighttime-196652/</vt:lpwstr>
      </vt:variant>
      <vt:variant>
        <vt:lpwstr/>
      </vt:variant>
      <vt:variant>
        <vt:i4>8061051</vt:i4>
      </vt:variant>
      <vt:variant>
        <vt:i4>90</vt:i4>
      </vt:variant>
      <vt:variant>
        <vt:i4>0</vt:i4>
      </vt:variant>
      <vt:variant>
        <vt:i4>5</vt:i4>
      </vt:variant>
      <vt:variant>
        <vt:lpwstr>https://www.australiaday.org.au/storage/risk-management.pdf</vt:lpwstr>
      </vt:variant>
      <vt:variant>
        <vt:lpwstr/>
      </vt:variant>
      <vt:variant>
        <vt:i4>7143458</vt:i4>
      </vt:variant>
      <vt:variant>
        <vt:i4>87</vt:i4>
      </vt:variant>
      <vt:variant>
        <vt:i4>0</vt:i4>
      </vt:variant>
      <vt:variant>
        <vt:i4>5</vt:i4>
      </vt:variant>
      <vt:variant>
        <vt:lpwstr>https://www.fireequipmentonline.com.au/6-fire-extinguisher-classes-in-australia</vt:lpwstr>
      </vt:variant>
      <vt:variant>
        <vt:lpwstr/>
      </vt:variant>
      <vt:variant>
        <vt:i4>6750309</vt:i4>
      </vt:variant>
      <vt:variant>
        <vt:i4>84</vt:i4>
      </vt:variant>
      <vt:variant>
        <vt:i4>0</vt:i4>
      </vt:variant>
      <vt:variant>
        <vt:i4>5</vt:i4>
      </vt:variant>
      <vt:variant>
        <vt:lpwstr>http://www.whitecardsafety.com/fire-safety.html</vt:lpwstr>
      </vt:variant>
      <vt:variant>
        <vt:lpwstr/>
      </vt:variant>
      <vt:variant>
        <vt:i4>3735678</vt:i4>
      </vt:variant>
      <vt:variant>
        <vt:i4>81</vt:i4>
      </vt:variant>
      <vt:variant>
        <vt:i4>0</vt:i4>
      </vt:variant>
      <vt:variant>
        <vt:i4>5</vt:i4>
      </vt:variant>
      <vt:variant>
        <vt:lpwstr>https://www.safeworkaustralia.gov.au/noise</vt:lpwstr>
      </vt:variant>
      <vt:variant>
        <vt:lpwstr/>
      </vt:variant>
      <vt:variant>
        <vt:i4>22</vt:i4>
      </vt:variant>
      <vt:variant>
        <vt:i4>78</vt:i4>
      </vt:variant>
      <vt:variant>
        <vt:i4>0</vt:i4>
      </vt:variant>
      <vt:variant>
        <vt:i4>5</vt:i4>
      </vt:variant>
      <vt:variant>
        <vt:lpwstr>https://www.noisehelp.com/noise-dose.html</vt:lpwstr>
      </vt:variant>
      <vt:variant>
        <vt:lpwstr/>
      </vt:variant>
      <vt:variant>
        <vt:i4>6094920</vt:i4>
      </vt:variant>
      <vt:variant>
        <vt:i4>75</vt:i4>
      </vt:variant>
      <vt:variant>
        <vt:i4>0</vt:i4>
      </vt:variant>
      <vt:variant>
        <vt:i4>5</vt:i4>
      </vt:variant>
      <vt:variant>
        <vt:lpwstr>https://smartmove.safetyline.wa.gov.au/about/</vt:lpwstr>
      </vt:variant>
      <vt:variant>
        <vt:lpwstr/>
      </vt:variant>
      <vt:variant>
        <vt:i4>3276863</vt:i4>
      </vt:variant>
      <vt:variant>
        <vt:i4>72</vt:i4>
      </vt:variant>
      <vt:variant>
        <vt:i4>0</vt:i4>
      </vt:variant>
      <vt:variant>
        <vt:i4>5</vt:i4>
      </vt:variant>
      <vt:variant>
        <vt:lpwstr>https://smartmove.safetyline.wa.gov.au/certificate/</vt:lpwstr>
      </vt:variant>
      <vt:variant>
        <vt:lpwstr/>
      </vt:variant>
      <vt:variant>
        <vt:i4>5767198</vt:i4>
      </vt:variant>
      <vt:variant>
        <vt:i4>69</vt:i4>
      </vt:variant>
      <vt:variant>
        <vt:i4>0</vt:i4>
      </vt:variant>
      <vt:variant>
        <vt:i4>5</vt:i4>
      </vt:variant>
      <vt:variant>
        <vt:lpwstr>tps://www.meaa.org/download/australian-screen-industry-code-of-practice-for-discrimination-harassment-sexual-harassment-and-bullying/</vt:lpwstr>
      </vt:variant>
      <vt:variant>
        <vt:lpwstr/>
      </vt:variant>
      <vt:variant>
        <vt:i4>2031708</vt:i4>
      </vt:variant>
      <vt:variant>
        <vt:i4>66</vt:i4>
      </vt:variant>
      <vt:variant>
        <vt:i4>0</vt:i4>
      </vt:variant>
      <vt:variant>
        <vt:i4>5</vt:i4>
      </vt:variant>
      <vt:variant>
        <vt:lpwstr>https://www.safework.nsw.gov.au/legal-obligations/worker-obligations</vt:lpwstr>
      </vt:variant>
      <vt:variant>
        <vt:lpwstr/>
      </vt:variant>
      <vt:variant>
        <vt:i4>7798897</vt:i4>
      </vt:variant>
      <vt:variant>
        <vt:i4>63</vt:i4>
      </vt:variant>
      <vt:variant>
        <vt:i4>0</vt:i4>
      </vt:variant>
      <vt:variant>
        <vt:i4>5</vt:i4>
      </vt:variant>
      <vt:variant>
        <vt:lpwstr>https://www.safeworkaustralia.gov.au/electrical-safety</vt:lpwstr>
      </vt:variant>
      <vt:variant>
        <vt:lpwstr/>
      </vt:variant>
      <vt:variant>
        <vt:i4>2228344</vt:i4>
      </vt:variant>
      <vt:variant>
        <vt:i4>60</vt:i4>
      </vt:variant>
      <vt:variant>
        <vt:i4>0</vt:i4>
      </vt:variant>
      <vt:variant>
        <vt:i4>5</vt:i4>
      </vt:variant>
      <vt:variant>
        <vt:lpwstr>https://www.legislation.nsw.gov.au/</vt:lpwstr>
      </vt:variant>
      <vt:variant>
        <vt:lpwstr>/view/regulation/2017/404</vt:lpwstr>
      </vt:variant>
      <vt:variant>
        <vt:i4>3407935</vt:i4>
      </vt:variant>
      <vt:variant>
        <vt:i4>57</vt:i4>
      </vt:variant>
      <vt:variant>
        <vt:i4>0</vt:i4>
      </vt:variant>
      <vt:variant>
        <vt:i4>5</vt:i4>
      </vt:variant>
      <vt:variant>
        <vt:lpwstr>https://www.legislation.nsw.gov.au/</vt:lpwstr>
      </vt:variant>
      <vt:variant>
        <vt:lpwstr>/view/act/2011/10</vt:lpwstr>
      </vt:variant>
      <vt:variant>
        <vt:i4>4456516</vt:i4>
      </vt:variant>
      <vt:variant>
        <vt:i4>54</vt:i4>
      </vt:variant>
      <vt:variant>
        <vt:i4>0</vt:i4>
      </vt:variant>
      <vt:variant>
        <vt:i4>5</vt:i4>
      </vt:variant>
      <vt:variant>
        <vt:lpwstr>https://www.thefreedictionary.com/engagement</vt:lpwstr>
      </vt:variant>
      <vt:variant>
        <vt:lpwstr/>
      </vt:variant>
      <vt:variant>
        <vt:i4>4980810</vt:i4>
      </vt:variant>
      <vt:variant>
        <vt:i4>51</vt:i4>
      </vt:variant>
      <vt:variant>
        <vt:i4>0</vt:i4>
      </vt:variant>
      <vt:variant>
        <vt:i4>5</vt:i4>
      </vt:variant>
      <vt:variant>
        <vt:lpwstr>https://www.thefreedictionary.com/involution</vt:lpwstr>
      </vt:variant>
      <vt:variant>
        <vt:lpwstr/>
      </vt:variant>
      <vt:variant>
        <vt:i4>4915281</vt:i4>
      </vt:variant>
      <vt:variant>
        <vt:i4>48</vt:i4>
      </vt:variant>
      <vt:variant>
        <vt:i4>0</vt:i4>
      </vt:variant>
      <vt:variant>
        <vt:i4>5</vt:i4>
      </vt:variant>
      <vt:variant>
        <vt:lpwstr>https://www.thefreedictionary.com/involvement</vt:lpwstr>
      </vt:variant>
      <vt:variant>
        <vt:lpwstr/>
      </vt:variant>
      <vt:variant>
        <vt:i4>6750301</vt:i4>
      </vt:variant>
      <vt:variant>
        <vt:i4>45</vt:i4>
      </vt:variant>
      <vt:variant>
        <vt:i4>0</vt:i4>
      </vt:variant>
      <vt:variant>
        <vt:i4>5</vt:i4>
      </vt:variant>
      <vt:variant>
        <vt:lpwstr>https://en.wikipedia.org/wiki/Stress_(medicine)</vt:lpwstr>
      </vt:variant>
      <vt:variant>
        <vt:lpwstr/>
      </vt:variant>
      <vt:variant>
        <vt:i4>8126473</vt:i4>
      </vt:variant>
      <vt:variant>
        <vt:i4>42</vt:i4>
      </vt:variant>
      <vt:variant>
        <vt:i4>0</vt:i4>
      </vt:variant>
      <vt:variant>
        <vt:i4>5</vt:i4>
      </vt:variant>
      <vt:variant>
        <vt:lpwstr>http://www.safework.nsw.gov.au/__data/assets/pdf_file/0020/51725/national-compliance-enforcement-policy-3723.pdf</vt:lpwstr>
      </vt:variant>
      <vt:variant>
        <vt:lpwstr/>
      </vt:variant>
      <vt:variant>
        <vt:i4>786494</vt:i4>
      </vt:variant>
      <vt:variant>
        <vt:i4>39</vt:i4>
      </vt:variant>
      <vt:variant>
        <vt:i4>0</vt:i4>
      </vt:variant>
      <vt:variant>
        <vt:i4>5</vt:i4>
      </vt:variant>
      <vt:variant>
        <vt:lpwstr>https://www.safework.nsw.gov.au/__data/assets/pdf_file/0012/50160/SW08683-0318-402497.pdf</vt:lpwstr>
      </vt:variant>
      <vt:variant>
        <vt:lpwstr/>
      </vt:variant>
      <vt:variant>
        <vt:i4>2228344</vt:i4>
      </vt:variant>
      <vt:variant>
        <vt:i4>36</vt:i4>
      </vt:variant>
      <vt:variant>
        <vt:i4>0</vt:i4>
      </vt:variant>
      <vt:variant>
        <vt:i4>5</vt:i4>
      </vt:variant>
      <vt:variant>
        <vt:lpwstr>https://www.legislation.nsw.gov.au/</vt:lpwstr>
      </vt:variant>
      <vt:variant>
        <vt:lpwstr>/view/regulation/2017/404</vt:lpwstr>
      </vt:variant>
      <vt:variant>
        <vt:i4>3407935</vt:i4>
      </vt:variant>
      <vt:variant>
        <vt:i4>33</vt:i4>
      </vt:variant>
      <vt:variant>
        <vt:i4>0</vt:i4>
      </vt:variant>
      <vt:variant>
        <vt:i4>5</vt:i4>
      </vt:variant>
      <vt:variant>
        <vt:lpwstr>https://www.legislation.nsw.gov.au/</vt:lpwstr>
      </vt:variant>
      <vt:variant>
        <vt:lpwstr>/view/act/2011/10</vt:lpwstr>
      </vt:variant>
      <vt:variant>
        <vt:i4>4456464</vt:i4>
      </vt:variant>
      <vt:variant>
        <vt:i4>30</vt:i4>
      </vt:variant>
      <vt:variant>
        <vt:i4>0</vt:i4>
      </vt:variant>
      <vt:variant>
        <vt:i4>5</vt:i4>
      </vt:variant>
      <vt:variant>
        <vt:lpwstr>https://www.meaa.org/</vt:lpwstr>
      </vt:variant>
      <vt:variant>
        <vt:lpwstr/>
      </vt:variant>
      <vt:variant>
        <vt:i4>6488169</vt:i4>
      </vt:variant>
      <vt:variant>
        <vt:i4>27</vt:i4>
      </vt:variant>
      <vt:variant>
        <vt:i4>0</vt:i4>
      </vt:variant>
      <vt:variant>
        <vt:i4>5</vt:i4>
      </vt:variant>
      <vt:variant>
        <vt:lpwstr>https://liveperformance.com.au/resource</vt:lpwstr>
      </vt:variant>
      <vt:variant>
        <vt:lpwstr/>
      </vt:variant>
      <vt:variant>
        <vt:i4>3801143</vt:i4>
      </vt:variant>
      <vt:variant>
        <vt:i4>24</vt:i4>
      </vt:variant>
      <vt:variant>
        <vt:i4>0</vt:i4>
      </vt:variant>
      <vt:variant>
        <vt:i4>5</vt:i4>
      </vt:variant>
      <vt:variant>
        <vt:lpwstr>https://www.safework.nsw.gov.au/your-industry/construction</vt:lpwstr>
      </vt:variant>
      <vt:variant>
        <vt:lpwstr/>
      </vt:variant>
      <vt:variant>
        <vt:i4>1114228</vt:i4>
      </vt:variant>
      <vt:variant>
        <vt:i4>21</vt:i4>
      </vt:variant>
      <vt:variant>
        <vt:i4>0</vt:i4>
      </vt:variant>
      <vt:variant>
        <vt:i4>5</vt:i4>
      </vt:variant>
      <vt:variant>
        <vt:lpwstr>https://www.safeworkaustralia.gov.au/glossary</vt:lpwstr>
      </vt:variant>
      <vt:variant>
        <vt:lpwstr>Workplace_bullying</vt:lpwstr>
      </vt:variant>
      <vt:variant>
        <vt:i4>3080307</vt:i4>
      </vt:variant>
      <vt:variant>
        <vt:i4>18</vt:i4>
      </vt:variant>
      <vt:variant>
        <vt:i4>0</vt:i4>
      </vt:variant>
      <vt:variant>
        <vt:i4>5</vt:i4>
      </vt:variant>
      <vt:variant>
        <vt:lpwstr>https://training.gov.au/Training/Details/CUAWHS302</vt:lpwstr>
      </vt:variant>
      <vt:variant>
        <vt:lpwstr/>
      </vt:variant>
      <vt:variant>
        <vt:i4>5832776</vt:i4>
      </vt:variant>
      <vt:variant>
        <vt:i4>15</vt:i4>
      </vt:variant>
      <vt:variant>
        <vt:i4>0</vt:i4>
      </vt:variant>
      <vt:variant>
        <vt:i4>5</vt:i4>
      </vt:variant>
      <vt:variant>
        <vt:lpwstr>https://training.gov.au/Training/Details/CPCCOHS1001A</vt:lpwstr>
      </vt:variant>
      <vt:variant>
        <vt:lpwstr/>
      </vt:variant>
      <vt:variant>
        <vt:i4>4456464</vt:i4>
      </vt:variant>
      <vt:variant>
        <vt:i4>12</vt:i4>
      </vt:variant>
      <vt:variant>
        <vt:i4>0</vt:i4>
      </vt:variant>
      <vt:variant>
        <vt:i4>5</vt:i4>
      </vt:variant>
      <vt:variant>
        <vt:lpwstr>https://www.meaa.org/</vt:lpwstr>
      </vt:variant>
      <vt:variant>
        <vt:lpwstr/>
      </vt:variant>
      <vt:variant>
        <vt:i4>6488169</vt:i4>
      </vt:variant>
      <vt:variant>
        <vt:i4>9</vt:i4>
      </vt:variant>
      <vt:variant>
        <vt:i4>0</vt:i4>
      </vt:variant>
      <vt:variant>
        <vt:i4>5</vt:i4>
      </vt:variant>
      <vt:variant>
        <vt:lpwstr>https://liveperformance.com.au/resource</vt:lpwstr>
      </vt:variant>
      <vt:variant>
        <vt:lpwstr/>
      </vt:variant>
      <vt:variant>
        <vt:i4>917527</vt:i4>
      </vt:variant>
      <vt:variant>
        <vt:i4>6</vt:i4>
      </vt:variant>
      <vt:variant>
        <vt:i4>0</vt:i4>
      </vt:variant>
      <vt:variant>
        <vt:i4>5</vt:i4>
      </vt:variant>
      <vt:variant>
        <vt:lpwstr>https://www.safework.nsw.gov.au/</vt:lpwstr>
      </vt:variant>
      <vt:variant>
        <vt:lpwstr/>
      </vt:variant>
      <vt:variant>
        <vt:i4>3080307</vt:i4>
      </vt:variant>
      <vt:variant>
        <vt:i4>3</vt:i4>
      </vt:variant>
      <vt:variant>
        <vt:i4>0</vt:i4>
      </vt:variant>
      <vt:variant>
        <vt:i4>5</vt:i4>
      </vt:variant>
      <vt:variant>
        <vt:lpwstr>https://training.gov.au/Training/Details/CUAWHS302</vt:lpwstr>
      </vt:variant>
      <vt:variant>
        <vt:lpwstr/>
      </vt:variant>
      <vt:variant>
        <vt:i4>5832776</vt:i4>
      </vt:variant>
      <vt:variant>
        <vt:i4>0</vt:i4>
      </vt:variant>
      <vt:variant>
        <vt:i4>0</vt:i4>
      </vt:variant>
      <vt:variant>
        <vt:i4>5</vt:i4>
      </vt:variant>
      <vt:variant>
        <vt:lpwstr>https://training.gov.au/Training/Details/CPCCOHS1001A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Entertainment Industry - Safety</dc:title>
  <dc:subject/>
  <dc:creator>NSWDoE</dc:creator>
  <cp:keywords/>
  <dc:description/>
  <cp:lastModifiedBy>Jill Andrew</cp:lastModifiedBy>
  <cp:revision>7</cp:revision>
  <cp:lastPrinted>2020-05-27T00:35:00Z</cp:lastPrinted>
  <dcterms:created xsi:type="dcterms:W3CDTF">2020-07-28T07:36:00Z</dcterms:created>
  <dcterms:modified xsi:type="dcterms:W3CDTF">2020-08-05T23:28:00Z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y fmtid="{D5CDD505-2E9C-101B-9397-08002B2CF9AE}" pid="3" name="Base Target">
    <vt:lpwstr>_blank</vt:lpwstr>
  </property>
</Properties>
</file>